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8F242E" w14:textId="77777777" w:rsidR="001C405A" w:rsidRPr="000B41B7" w:rsidRDefault="001C405A" w:rsidP="00BF38C2">
      <w:pPr>
        <w:pStyle w:val="phtitlepageother"/>
        <w:rPr>
          <w:lang w:val="en-US"/>
        </w:rPr>
      </w:pPr>
      <w:bookmarkStart w:id="0" w:name="_Hlk76465484"/>
      <w:bookmarkEnd w:id="0"/>
    </w:p>
    <w:p w14:paraId="1A6BE1C3" w14:textId="77777777" w:rsidR="00861FCB" w:rsidRPr="000B41B7" w:rsidRDefault="00861FCB" w:rsidP="00BF38C2">
      <w:pPr>
        <w:pStyle w:val="phtitlepageother"/>
      </w:pPr>
    </w:p>
    <w:p w14:paraId="37C0C2CB" w14:textId="77777777" w:rsidR="009A2E5B" w:rsidRPr="000B41B7" w:rsidRDefault="009A2E5B" w:rsidP="00BF38C2">
      <w:pPr>
        <w:pStyle w:val="phtitlepageother"/>
      </w:pPr>
    </w:p>
    <w:p w14:paraId="78FDAE20" w14:textId="77777777" w:rsidR="00861FCB" w:rsidRPr="000B41B7" w:rsidRDefault="00861FCB" w:rsidP="00BF38C2">
      <w:pPr>
        <w:pStyle w:val="phtitlepageother"/>
      </w:pPr>
    </w:p>
    <w:p w14:paraId="370DED4C" w14:textId="77777777" w:rsidR="00861FCB" w:rsidRPr="000B41B7" w:rsidRDefault="00861FCB" w:rsidP="00BF38C2">
      <w:pPr>
        <w:pStyle w:val="phtitlepageother"/>
      </w:pPr>
    </w:p>
    <w:p w14:paraId="2C555733" w14:textId="77777777" w:rsidR="009A2E5B" w:rsidRPr="000B41B7" w:rsidRDefault="009A2E5B" w:rsidP="00BF38C2">
      <w:pPr>
        <w:pStyle w:val="phtitlepageother"/>
      </w:pPr>
    </w:p>
    <w:p w14:paraId="60FF0A27" w14:textId="77777777" w:rsidR="001C405A" w:rsidRPr="000B41B7" w:rsidRDefault="001C405A" w:rsidP="009A2E5B">
      <w:pPr>
        <w:pStyle w:val="afff3"/>
      </w:pPr>
      <w:r w:rsidRPr="000B41B7">
        <w:t>ЕДИНая ГОСУДАРСТВЕННая ИНФОРМАЦИОННая</w:t>
      </w:r>
    </w:p>
    <w:p w14:paraId="33357713" w14:textId="77777777" w:rsidR="009A2E5B" w:rsidRPr="000B41B7" w:rsidRDefault="001C405A" w:rsidP="009A2E5B">
      <w:pPr>
        <w:pStyle w:val="afff3"/>
      </w:pPr>
      <w:r w:rsidRPr="000B41B7">
        <w:t>СИСТЕМа В СФЕРЕ ЗДРАВООХРАНЕНИЯ</w:t>
      </w:r>
    </w:p>
    <w:p w14:paraId="2525E5E0" w14:textId="77777777" w:rsidR="001C405A" w:rsidRPr="000B41B7" w:rsidRDefault="00C30433" w:rsidP="009A2E5B">
      <w:pPr>
        <w:pStyle w:val="afff3"/>
      </w:pPr>
      <w:r w:rsidRPr="000B41B7">
        <w:t xml:space="preserve"> </w:t>
      </w:r>
    </w:p>
    <w:p w14:paraId="39F09146" w14:textId="77777777" w:rsidR="001C405A" w:rsidRPr="000B41B7" w:rsidRDefault="009A2E5B" w:rsidP="009A2E5B">
      <w:pPr>
        <w:pStyle w:val="afff5"/>
      </w:pPr>
      <w:r w:rsidRPr="000B41B7">
        <w:t>Подсистема</w:t>
      </w:r>
      <w:r w:rsidR="001C405A" w:rsidRPr="000B41B7">
        <w:t xml:space="preserve"> «Федеральный ре</w:t>
      </w:r>
      <w:r w:rsidRPr="000B41B7">
        <w:t>е</w:t>
      </w:r>
      <w:r w:rsidR="001C405A" w:rsidRPr="000B41B7">
        <w:t xml:space="preserve">стр медицинских </w:t>
      </w:r>
      <w:r w:rsidR="001C5915" w:rsidRPr="000B41B7">
        <w:t>организаций</w:t>
      </w:r>
      <w:r w:rsidR="001C405A" w:rsidRPr="000B41B7">
        <w:t>»</w:t>
      </w:r>
    </w:p>
    <w:p w14:paraId="5D020E88" w14:textId="77777777" w:rsidR="001C405A" w:rsidRPr="000B41B7" w:rsidRDefault="001C405A" w:rsidP="009A2E5B">
      <w:pPr>
        <w:pStyle w:val="afff7"/>
      </w:pPr>
      <w:r w:rsidRPr="000B41B7">
        <w:t>РУКОВОДСТВО ПОЛЬЗОВАТЕЛЯ</w:t>
      </w:r>
    </w:p>
    <w:p w14:paraId="32F46B06" w14:textId="77777777" w:rsidR="00801C09" w:rsidRPr="000B41B7" w:rsidRDefault="00801C09" w:rsidP="009A2E5B">
      <w:pPr>
        <w:pStyle w:val="afff2"/>
        <w:spacing w:line="240" w:lineRule="auto"/>
        <w:ind w:firstLine="0"/>
        <w:jc w:val="center"/>
      </w:pPr>
    </w:p>
    <w:p w14:paraId="3F4324BA" w14:textId="77777777" w:rsidR="001C405A" w:rsidRPr="000B41B7" w:rsidRDefault="001C405A" w:rsidP="00BF38C2">
      <w:pPr>
        <w:pStyle w:val="phtitlepageother"/>
      </w:pPr>
    </w:p>
    <w:p w14:paraId="0DE4CF96" w14:textId="77777777" w:rsidR="001C405A" w:rsidRPr="000B41B7" w:rsidRDefault="001C405A" w:rsidP="00BF38C2">
      <w:pPr>
        <w:pStyle w:val="phtitlepageother"/>
      </w:pPr>
    </w:p>
    <w:p w14:paraId="1DFC6311" w14:textId="77777777" w:rsidR="008350CD" w:rsidRPr="000B41B7" w:rsidRDefault="008350CD" w:rsidP="00BF38C2">
      <w:pPr>
        <w:pStyle w:val="phtitlepageother"/>
      </w:pPr>
    </w:p>
    <w:p w14:paraId="76715824" w14:textId="77777777" w:rsidR="001C5915" w:rsidRPr="000B41B7" w:rsidRDefault="001C5915" w:rsidP="00BF38C2">
      <w:pPr>
        <w:pStyle w:val="phtitlepageother"/>
      </w:pPr>
    </w:p>
    <w:p w14:paraId="754F5C87" w14:textId="38DB09B6" w:rsidR="001C5915" w:rsidRPr="000B41B7" w:rsidRDefault="001C5915" w:rsidP="00BF38C2">
      <w:pPr>
        <w:pStyle w:val="phtitlepageother"/>
      </w:pPr>
    </w:p>
    <w:p w14:paraId="4610639C" w14:textId="79EFF8CF" w:rsidR="005E324C" w:rsidRPr="000B41B7" w:rsidRDefault="005E324C" w:rsidP="00BF38C2">
      <w:pPr>
        <w:pStyle w:val="phtitlepageother"/>
      </w:pPr>
    </w:p>
    <w:p w14:paraId="062908F3" w14:textId="5013C4D3" w:rsidR="005E324C" w:rsidRPr="000B41B7" w:rsidRDefault="005E324C" w:rsidP="00BF38C2">
      <w:pPr>
        <w:pStyle w:val="phtitlepageother"/>
      </w:pPr>
    </w:p>
    <w:p w14:paraId="2172AD05" w14:textId="47644E8A" w:rsidR="005E324C" w:rsidRPr="000B41B7" w:rsidRDefault="005E324C" w:rsidP="00BF38C2">
      <w:pPr>
        <w:pStyle w:val="phtitlepageother"/>
      </w:pPr>
    </w:p>
    <w:p w14:paraId="6E25E709" w14:textId="3F1D3B7B" w:rsidR="005E324C" w:rsidRPr="000B41B7" w:rsidRDefault="005E324C" w:rsidP="00BF38C2">
      <w:pPr>
        <w:pStyle w:val="phtitlepageother"/>
      </w:pPr>
    </w:p>
    <w:p w14:paraId="5F7FB739" w14:textId="41A4E1DE" w:rsidR="005E324C" w:rsidRPr="000B41B7" w:rsidRDefault="005E324C" w:rsidP="00BF38C2">
      <w:pPr>
        <w:pStyle w:val="phtitlepageother"/>
      </w:pPr>
    </w:p>
    <w:p w14:paraId="6D79EB85" w14:textId="77777777" w:rsidR="005E324C" w:rsidRPr="000B41B7" w:rsidRDefault="005E324C" w:rsidP="00BF38C2">
      <w:pPr>
        <w:pStyle w:val="phtitlepageother"/>
      </w:pPr>
    </w:p>
    <w:p w14:paraId="60998155" w14:textId="7C03932F" w:rsidR="005E324C" w:rsidRPr="000B41B7" w:rsidRDefault="005E324C" w:rsidP="00BF38C2">
      <w:pPr>
        <w:pStyle w:val="phtitlepageother"/>
      </w:pPr>
    </w:p>
    <w:p w14:paraId="30327533" w14:textId="62F79B75" w:rsidR="005E324C" w:rsidRPr="000B41B7" w:rsidRDefault="005E324C" w:rsidP="00BF38C2">
      <w:pPr>
        <w:pStyle w:val="phtitlepageother"/>
      </w:pPr>
      <w:r w:rsidRPr="000B41B7">
        <w:t>2021</w:t>
      </w:r>
    </w:p>
    <w:p w14:paraId="009DA633" w14:textId="4716A5C0" w:rsidR="009A2E5B" w:rsidRPr="000B41B7" w:rsidRDefault="00902594" w:rsidP="00902594">
      <w:pPr>
        <w:pStyle w:val="phcontent"/>
        <w:tabs>
          <w:tab w:val="left" w:pos="1872"/>
          <w:tab w:val="center" w:pos="4677"/>
        </w:tabs>
        <w:jc w:val="left"/>
      </w:pPr>
      <w:r>
        <w:lastRenderedPageBreak/>
        <w:tab/>
      </w:r>
      <w:r>
        <w:tab/>
      </w:r>
      <w:r>
        <w:tab/>
      </w:r>
      <w:r>
        <w:tab/>
      </w:r>
      <w:r>
        <w:tab/>
      </w:r>
      <w:r w:rsidR="009A2E5B" w:rsidRPr="000B41B7">
        <w:t>АННОТАЦИЯ</w:t>
      </w:r>
    </w:p>
    <w:p w14:paraId="3AFDAF72" w14:textId="77777777" w:rsidR="009A2E5B" w:rsidRPr="000B41B7" w:rsidRDefault="009A2E5B" w:rsidP="009A2E5B">
      <w:pPr>
        <w:pStyle w:val="phnormal"/>
      </w:pPr>
      <w:r w:rsidRPr="000B41B7">
        <w:t>Настоящий документ является руководством пользователя по использованию Федерального реестра медицинских организаций.</w:t>
      </w:r>
    </w:p>
    <w:p w14:paraId="1538956A" w14:textId="1C35CF5A" w:rsidR="00DF42E3" w:rsidRPr="000B41B7" w:rsidRDefault="009A2E5B" w:rsidP="00DF42E3">
      <w:pPr>
        <w:pStyle w:val="phnormal"/>
        <w:rPr>
          <w:szCs w:val="24"/>
          <w:shd w:val="clear" w:color="auto" w:fill="FFFFFF"/>
        </w:rPr>
      </w:pPr>
      <w:r w:rsidRPr="000B41B7">
        <w:t xml:space="preserve">Данное руководство содержит информацию об операциях, выполняемых </w:t>
      </w:r>
      <w:r w:rsidRPr="000B41B7">
        <w:rPr>
          <w:szCs w:val="24"/>
        </w:rPr>
        <w:t xml:space="preserve">пользователями при ведении реестра, в части ввода сведений о медицинских </w:t>
      </w:r>
      <w:r w:rsidR="00DF42E3" w:rsidRPr="000B41B7">
        <w:rPr>
          <w:szCs w:val="24"/>
        </w:rPr>
        <w:br/>
      </w:r>
      <w:r w:rsidRPr="000B41B7">
        <w:rPr>
          <w:szCs w:val="24"/>
        </w:rPr>
        <w:t>организациях</w:t>
      </w:r>
      <w:r w:rsidR="003C4223" w:rsidRPr="000B41B7">
        <w:rPr>
          <w:szCs w:val="24"/>
        </w:rPr>
        <w:t>,</w:t>
      </w:r>
      <w:r w:rsidR="00DF42E3" w:rsidRPr="000B41B7">
        <w:rPr>
          <w:szCs w:val="24"/>
        </w:rPr>
        <w:t xml:space="preserve"> о </w:t>
      </w:r>
      <w:r w:rsidR="00DF42E3" w:rsidRPr="000B41B7">
        <w:rPr>
          <w:szCs w:val="24"/>
          <w:shd w:val="clear" w:color="auto" w:fill="FFFFFF"/>
        </w:rPr>
        <w:t xml:space="preserve">соискателях лицензии на осуществление медицинской деятельности, </w:t>
      </w:r>
      <w:r w:rsidR="004E458F" w:rsidRPr="000B41B7">
        <w:rPr>
          <w:szCs w:val="24"/>
          <w:shd w:val="clear" w:color="auto" w:fill="FFFFFF"/>
        </w:rPr>
        <w:br/>
      </w:r>
      <w:r w:rsidR="00DF42E3" w:rsidRPr="000B41B7">
        <w:rPr>
          <w:szCs w:val="24"/>
          <w:shd w:val="clear" w:color="auto" w:fill="FFFFFF"/>
        </w:rPr>
        <w:t xml:space="preserve">об организациях, осуществляющих образовательную деятельность по реализации основных и дополнительных профессиональных образовательных программ медицинского образования и фармацевтического образования. </w:t>
      </w:r>
    </w:p>
    <w:p w14:paraId="640EB55B" w14:textId="6E8C3E22" w:rsidR="003B1EF9" w:rsidRPr="000B41B7" w:rsidRDefault="009A2E5B" w:rsidP="00DF42E3">
      <w:pPr>
        <w:pStyle w:val="phnormal"/>
      </w:pPr>
      <w:r w:rsidRPr="000B41B7">
        <w:t xml:space="preserve">Операции доступны в соответствии с матрицей </w:t>
      </w:r>
      <w:r w:rsidR="003B1EF9" w:rsidRPr="000B41B7">
        <w:rPr>
          <w:szCs w:val="24"/>
        </w:rPr>
        <w:t>пр</w:t>
      </w:r>
      <w:r w:rsidR="005E324C" w:rsidRPr="000B41B7">
        <w:rPr>
          <w:szCs w:val="24"/>
        </w:rPr>
        <w:t xml:space="preserve">ав </w:t>
      </w:r>
      <w:r w:rsidR="003B1EF9" w:rsidRPr="000B41B7">
        <w:rPr>
          <w:szCs w:val="24"/>
        </w:rPr>
        <w:t>и ролей</w:t>
      </w:r>
      <w:r w:rsidR="005E324C" w:rsidRPr="000B41B7">
        <w:rPr>
          <w:szCs w:val="24"/>
        </w:rPr>
        <w:t xml:space="preserve"> пользователей (</w:t>
      </w:r>
      <w:r w:rsidR="003B1EF9" w:rsidRPr="000B41B7">
        <w:t>П</w:t>
      </w:r>
      <w:r w:rsidRPr="000B41B7">
        <w:t>риложени</w:t>
      </w:r>
      <w:r w:rsidR="005E324C" w:rsidRPr="000B41B7">
        <w:t>е</w:t>
      </w:r>
      <w:r w:rsidR="003B1EF9" w:rsidRPr="000B41B7">
        <w:t xml:space="preserve"> </w:t>
      </w:r>
      <w:r w:rsidR="005E324C" w:rsidRPr="000B41B7">
        <w:t>3</w:t>
      </w:r>
      <w:r w:rsidR="003B1EF9" w:rsidRPr="000B41B7">
        <w:t xml:space="preserve"> к </w:t>
      </w:r>
      <w:r w:rsidR="005E324C" w:rsidRPr="000B41B7">
        <w:t>данному руководству пользователя).</w:t>
      </w:r>
    </w:p>
    <w:p w14:paraId="10F1CA5A" w14:textId="5AB95753" w:rsidR="009A2E5B" w:rsidRPr="000B41B7" w:rsidRDefault="009A2E5B" w:rsidP="009A2E5B">
      <w:pPr>
        <w:pStyle w:val="phnormal"/>
      </w:pPr>
    </w:p>
    <w:p w14:paraId="26EC8762" w14:textId="77777777" w:rsidR="006F07A0" w:rsidRPr="000B41B7" w:rsidRDefault="006F07A0" w:rsidP="006F07A0">
      <w:pPr>
        <w:pStyle w:val="phcontent"/>
      </w:pPr>
      <w:bookmarkStart w:id="1" w:name="_Toc463884014"/>
      <w:r w:rsidRPr="000B41B7">
        <w:lastRenderedPageBreak/>
        <w:t>Содержание</w:t>
      </w:r>
    </w:p>
    <w:p w14:paraId="407EA592" w14:textId="09603C0E" w:rsidR="00902594" w:rsidRDefault="00445B65">
      <w:pPr>
        <w:pStyle w:val="13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r w:rsidRPr="000B41B7">
        <w:fldChar w:fldCharType="begin"/>
      </w:r>
      <w:r w:rsidR="00931110" w:rsidRPr="000B41B7">
        <w:instrText xml:space="preserve"> TOC \o "1-3" \h \z \u </w:instrText>
      </w:r>
      <w:r w:rsidRPr="000B41B7">
        <w:fldChar w:fldCharType="separate"/>
      </w:r>
      <w:hyperlink w:anchor="_Toc80968229" w:history="1">
        <w:r w:rsidR="00902594" w:rsidRPr="00F328C5">
          <w:rPr>
            <w:rStyle w:val="a9"/>
            <w:noProof/>
          </w:rPr>
          <w:t>Перечень терминов и сокращений</w:t>
        </w:r>
        <w:r w:rsidR="00902594">
          <w:rPr>
            <w:noProof/>
            <w:webHidden/>
          </w:rPr>
          <w:tab/>
        </w:r>
        <w:r w:rsidR="00902594">
          <w:rPr>
            <w:noProof/>
            <w:webHidden/>
          </w:rPr>
          <w:fldChar w:fldCharType="begin"/>
        </w:r>
        <w:r w:rsidR="00902594">
          <w:rPr>
            <w:noProof/>
            <w:webHidden/>
          </w:rPr>
          <w:instrText xml:space="preserve"> PAGEREF _Toc80968229 \h </w:instrText>
        </w:r>
        <w:r w:rsidR="00902594">
          <w:rPr>
            <w:noProof/>
            <w:webHidden/>
          </w:rPr>
        </w:r>
        <w:r w:rsidR="00902594">
          <w:rPr>
            <w:noProof/>
            <w:webHidden/>
          </w:rPr>
          <w:fldChar w:fldCharType="separate"/>
        </w:r>
        <w:r w:rsidR="00902594">
          <w:rPr>
            <w:noProof/>
            <w:webHidden/>
          </w:rPr>
          <w:t>5</w:t>
        </w:r>
        <w:r w:rsidR="00902594">
          <w:rPr>
            <w:noProof/>
            <w:webHidden/>
          </w:rPr>
          <w:fldChar w:fldCharType="end"/>
        </w:r>
      </w:hyperlink>
    </w:p>
    <w:p w14:paraId="55A2B64B" w14:textId="52957344" w:rsidR="00902594" w:rsidRDefault="00902594">
      <w:pPr>
        <w:pStyle w:val="13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80968230" w:history="1">
        <w:r w:rsidRPr="00F328C5">
          <w:rPr>
            <w:rStyle w:val="a9"/>
            <w:rFonts w:ascii="Times New Roman Полужирный" w:hAnsi="Times New Roman Полужирный"/>
            <w:noProof/>
          </w:rPr>
          <w:t>1</w:t>
        </w:r>
        <w:r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Pr="00F328C5">
          <w:rPr>
            <w:rStyle w:val="a9"/>
            <w:noProof/>
          </w:rPr>
          <w:t>Введение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_Toc80968230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5E38366F" w14:textId="401B46B2" w:rsidR="00902594" w:rsidRDefault="00902594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0968231" w:history="1">
        <w:r w:rsidRPr="00F328C5">
          <w:rPr>
            <w:rStyle w:val="a9"/>
            <w:rFonts w:ascii="Times New Roman Полужирный" w:hAnsi="Times New Roman Полужирный"/>
            <w:noProof/>
          </w:rPr>
          <w:t>1.1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F328C5">
          <w:rPr>
            <w:rStyle w:val="a9"/>
            <w:noProof/>
          </w:rPr>
          <w:t>Область применения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_Toc80968231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2D8D1C56" w14:textId="50649567" w:rsidR="00902594" w:rsidRDefault="00902594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0968232" w:history="1">
        <w:r w:rsidRPr="00F328C5">
          <w:rPr>
            <w:rStyle w:val="a9"/>
            <w:rFonts w:ascii="Times New Roman Полужирный" w:hAnsi="Times New Roman Полужирный"/>
            <w:noProof/>
          </w:rPr>
          <w:t>1.2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F328C5">
          <w:rPr>
            <w:rStyle w:val="a9"/>
            <w:noProof/>
          </w:rPr>
          <w:t>Краткое описание возможностей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_Toc80968232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1984EB2F" w14:textId="3FA613CB" w:rsidR="00902594" w:rsidRDefault="00902594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0968233" w:history="1">
        <w:r w:rsidRPr="00F328C5">
          <w:rPr>
            <w:rStyle w:val="a9"/>
            <w:rFonts w:ascii="Times New Roman Полужирный" w:hAnsi="Times New Roman Полужирный"/>
            <w:noProof/>
          </w:rPr>
          <w:t>1.3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F328C5">
          <w:rPr>
            <w:rStyle w:val="a9"/>
            <w:noProof/>
          </w:rPr>
          <w:t>Уровень подготовки пользователя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_Toc80968233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1B3F18AF" w14:textId="16ABE28B" w:rsidR="00902594" w:rsidRDefault="00902594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0968234" w:history="1">
        <w:r w:rsidRPr="00F328C5">
          <w:rPr>
            <w:rStyle w:val="a9"/>
            <w:rFonts w:ascii="Times New Roman Полужирный" w:hAnsi="Times New Roman Полужирный"/>
            <w:noProof/>
          </w:rPr>
          <w:t>1.4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F328C5">
          <w:rPr>
            <w:rStyle w:val="a9"/>
            <w:noProof/>
          </w:rPr>
          <w:t>Перечень эксплуатационной документации, с которой необходимо ознакомиться пользователю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_Toc80968234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5EA2A44D" w14:textId="1275FACC" w:rsidR="00902594" w:rsidRDefault="00902594">
      <w:pPr>
        <w:pStyle w:val="13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80968235" w:history="1">
        <w:r w:rsidRPr="00F328C5">
          <w:rPr>
            <w:rStyle w:val="a9"/>
            <w:rFonts w:ascii="Times New Roman Полужирный" w:hAnsi="Times New Roman Полужирный"/>
            <w:noProof/>
          </w:rPr>
          <w:t>2</w:t>
        </w:r>
        <w:r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Pr="00F328C5">
          <w:rPr>
            <w:rStyle w:val="a9"/>
            <w:noProof/>
          </w:rPr>
          <w:t>Назначение Подсистемы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_Toc80968235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2085F6B1" w14:textId="750CBA89" w:rsidR="00902594" w:rsidRDefault="00902594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0968236" w:history="1">
        <w:r w:rsidRPr="00F328C5">
          <w:rPr>
            <w:rStyle w:val="a9"/>
            <w:rFonts w:ascii="Times New Roman Полужирный" w:hAnsi="Times New Roman Полужирный"/>
            <w:noProof/>
          </w:rPr>
          <w:t>2.1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F328C5">
          <w:rPr>
            <w:rStyle w:val="a9"/>
            <w:noProof/>
          </w:rPr>
          <w:t>Функции, для автоматизации которых предназначена Подсистема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_Toc80968236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4E559A2C" w14:textId="7C59A776" w:rsidR="00902594" w:rsidRDefault="00902594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0968237" w:history="1">
        <w:r w:rsidRPr="00F328C5">
          <w:rPr>
            <w:rStyle w:val="a9"/>
            <w:rFonts w:ascii="Times New Roman Полужирный" w:hAnsi="Times New Roman Полужирный"/>
            <w:noProof/>
          </w:rPr>
          <w:t>2.2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F328C5">
          <w:rPr>
            <w:rStyle w:val="a9"/>
            <w:noProof/>
          </w:rPr>
          <w:t>Условия, при соблюдении которых обеспечивается применение Подсистемы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_Toc80968237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45087AD4" w14:textId="63E81891" w:rsidR="00902594" w:rsidRDefault="00902594">
      <w:pPr>
        <w:pStyle w:val="13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80968238" w:history="1">
        <w:r w:rsidRPr="00F328C5">
          <w:rPr>
            <w:rStyle w:val="a9"/>
            <w:rFonts w:ascii="Times New Roman Полужирный" w:hAnsi="Times New Roman Полужирный"/>
            <w:noProof/>
          </w:rPr>
          <w:t>3</w:t>
        </w:r>
        <w:r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Pr="00F328C5">
          <w:rPr>
            <w:rStyle w:val="a9"/>
            <w:noProof/>
          </w:rPr>
          <w:t>Подготовка к работе в Подсистеме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_Toc80968238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715CDF9E" w14:textId="52BA51DE" w:rsidR="00902594" w:rsidRDefault="00902594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0968239" w:history="1">
        <w:r w:rsidRPr="00F328C5">
          <w:rPr>
            <w:rStyle w:val="a9"/>
            <w:rFonts w:ascii="Times New Roman Полужирный" w:hAnsi="Times New Roman Полужирный"/>
            <w:noProof/>
          </w:rPr>
          <w:t>3.1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F328C5">
          <w:rPr>
            <w:rStyle w:val="a9"/>
            <w:noProof/>
          </w:rPr>
          <w:t>Порядок загрузки данных и программ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_Toc80968239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12FBB0FA" w14:textId="315EF5E0" w:rsidR="00902594" w:rsidRDefault="00902594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0968240" w:history="1">
        <w:r w:rsidRPr="00F328C5">
          <w:rPr>
            <w:rStyle w:val="a9"/>
            <w:rFonts w:ascii="Times New Roman Полужирный" w:hAnsi="Times New Roman Полужирный"/>
            <w:noProof/>
          </w:rPr>
          <w:t>3.2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F328C5">
          <w:rPr>
            <w:rStyle w:val="a9"/>
            <w:noProof/>
          </w:rPr>
          <w:t>Вход в Подсистему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_Toc80968240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5CC134F8" w14:textId="6D0BDD1D" w:rsidR="00902594" w:rsidRDefault="00902594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0968241" w:history="1">
        <w:r w:rsidRPr="00F328C5">
          <w:rPr>
            <w:rStyle w:val="a9"/>
            <w:rFonts w:ascii="Times New Roman Полужирный" w:hAnsi="Times New Roman Полужирный"/>
            <w:noProof/>
          </w:rPr>
          <w:t>3.3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F328C5">
          <w:rPr>
            <w:rStyle w:val="a9"/>
            <w:noProof/>
          </w:rPr>
          <w:t>Выход из Подсистемы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_Toc80968241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7B19F93D" w14:textId="3672E379" w:rsidR="00902594" w:rsidRDefault="00902594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0968242" w:history="1">
        <w:r w:rsidRPr="00F328C5">
          <w:rPr>
            <w:rStyle w:val="a9"/>
            <w:rFonts w:ascii="Times New Roman Полужирный" w:hAnsi="Times New Roman Полужирный"/>
            <w:noProof/>
          </w:rPr>
          <w:t>3.4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F328C5">
          <w:rPr>
            <w:rStyle w:val="a9"/>
            <w:noProof/>
          </w:rPr>
          <w:t>Порядок проверки работоспособности Подсистемы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_Toc80968242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2E7B8FA0" w14:textId="3BF6D231" w:rsidR="00902594" w:rsidRDefault="00902594">
      <w:pPr>
        <w:pStyle w:val="13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80968243" w:history="1">
        <w:r w:rsidRPr="00F328C5">
          <w:rPr>
            <w:rStyle w:val="a9"/>
            <w:rFonts w:ascii="Times New Roman Полужирный" w:hAnsi="Times New Roman Полужирный"/>
            <w:noProof/>
          </w:rPr>
          <w:t>4</w:t>
        </w:r>
        <w:r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Pr="00F328C5">
          <w:rPr>
            <w:rStyle w:val="a9"/>
            <w:noProof/>
          </w:rPr>
          <w:t>Описание функциональности Подсистемы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_Toc80968243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5541A758" w14:textId="7D9CA9CA" w:rsidR="00902594" w:rsidRDefault="00902594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0968244" w:history="1">
        <w:r w:rsidRPr="00F328C5">
          <w:rPr>
            <w:rStyle w:val="a9"/>
            <w:rFonts w:ascii="Times New Roman Полужирный" w:hAnsi="Times New Roman Полужирный"/>
            <w:noProof/>
          </w:rPr>
          <w:t>4.1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F328C5">
          <w:rPr>
            <w:rStyle w:val="a9"/>
            <w:noProof/>
          </w:rPr>
          <w:t>Описание выполняемых функций, задач, процедур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_Toc80968244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52BDB9FA" w14:textId="2FC3EB51" w:rsidR="00902594" w:rsidRDefault="00902594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0968245" w:history="1">
        <w:r w:rsidRPr="00F328C5">
          <w:rPr>
            <w:rStyle w:val="a9"/>
            <w:rFonts w:ascii="Times New Roman Полужирный" w:hAnsi="Times New Roman Полужирный"/>
            <w:noProof/>
          </w:rPr>
          <w:t>4.2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F328C5">
          <w:rPr>
            <w:rStyle w:val="a9"/>
            <w:noProof/>
          </w:rPr>
          <w:t>Описание операций технологического процесса обработки данных, необходимых для выполнения функций, задач, процедур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_Toc80968245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539491F2" w14:textId="415F9708" w:rsidR="00902594" w:rsidRDefault="00902594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80968246" w:history="1">
        <w:r w:rsidRPr="00F328C5">
          <w:rPr>
            <w:rStyle w:val="a9"/>
            <w:rFonts w:ascii="Times New Roman Полужирный" w:hAnsi="Times New Roman Полужирный"/>
            <w:noProof/>
          </w:rPr>
          <w:t>4.2.1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F328C5">
          <w:rPr>
            <w:rStyle w:val="a9"/>
            <w:noProof/>
          </w:rPr>
          <w:t>Добавление организаций в Подсистему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_Toc80968246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05AFE0DC" w14:textId="4D98AC63" w:rsidR="00902594" w:rsidRDefault="00902594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80968247" w:history="1">
        <w:r w:rsidRPr="00F328C5">
          <w:rPr>
            <w:rStyle w:val="a9"/>
            <w:rFonts w:ascii="Times New Roman Полужирный" w:hAnsi="Times New Roman Полужирный"/>
            <w:noProof/>
          </w:rPr>
          <w:t>4.2.2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F328C5">
          <w:rPr>
            <w:rStyle w:val="a9"/>
            <w:noProof/>
          </w:rPr>
          <w:t>Редактирование основных сведений о медицинской организации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_Toc80968247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475219A2" w14:textId="5F4859C7" w:rsidR="00902594" w:rsidRDefault="00902594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80968248" w:history="1">
        <w:r w:rsidRPr="00F328C5">
          <w:rPr>
            <w:rStyle w:val="a9"/>
            <w:rFonts w:ascii="Times New Roman Полужирный" w:hAnsi="Times New Roman Полужирный"/>
            <w:noProof/>
          </w:rPr>
          <w:t>4.2.3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F328C5">
          <w:rPr>
            <w:rStyle w:val="a9"/>
            <w:noProof/>
          </w:rPr>
          <w:t>Перевод организации в архив ФРМО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_Toc80968248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76</w:t>
        </w:r>
        <w:r>
          <w:rPr>
            <w:noProof/>
            <w:webHidden/>
          </w:rPr>
          <w:fldChar w:fldCharType="end"/>
        </w:r>
      </w:hyperlink>
    </w:p>
    <w:p w14:paraId="33AE4128" w14:textId="62EB2BFA" w:rsidR="00902594" w:rsidRDefault="00902594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80968249" w:history="1">
        <w:r w:rsidRPr="00F328C5">
          <w:rPr>
            <w:rStyle w:val="a9"/>
            <w:rFonts w:ascii="Times New Roman Полужирный" w:hAnsi="Times New Roman Полужирный"/>
            <w:noProof/>
          </w:rPr>
          <w:t>4.2.4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F328C5">
          <w:rPr>
            <w:rStyle w:val="a9"/>
            <w:noProof/>
          </w:rPr>
          <w:t>Добавление образовательной организации или НИИ в Подсистему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_Toc80968249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77</w:t>
        </w:r>
        <w:r>
          <w:rPr>
            <w:noProof/>
            <w:webHidden/>
          </w:rPr>
          <w:fldChar w:fldCharType="end"/>
        </w:r>
      </w:hyperlink>
    </w:p>
    <w:p w14:paraId="3F066530" w14:textId="60DDA30E" w:rsidR="00902594" w:rsidRDefault="00902594">
      <w:pPr>
        <w:pStyle w:val="13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80968250" w:history="1">
        <w:r w:rsidRPr="00F328C5">
          <w:rPr>
            <w:rStyle w:val="a9"/>
            <w:rFonts w:ascii="Times New Roman Полужирный" w:hAnsi="Times New Roman Полужирный"/>
            <w:noProof/>
          </w:rPr>
          <w:t>5</w:t>
        </w:r>
        <w:r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Pr="00F328C5">
          <w:rPr>
            <w:rStyle w:val="a9"/>
            <w:noProof/>
          </w:rPr>
          <w:t>Отчеты об эксплуатации ФРМО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_Toc80968250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84</w:t>
        </w:r>
        <w:r>
          <w:rPr>
            <w:noProof/>
            <w:webHidden/>
          </w:rPr>
          <w:fldChar w:fldCharType="end"/>
        </w:r>
      </w:hyperlink>
    </w:p>
    <w:p w14:paraId="7364AB1D" w14:textId="1A523204" w:rsidR="00902594" w:rsidRDefault="00902594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0968251" w:history="1">
        <w:r w:rsidRPr="00F328C5">
          <w:rPr>
            <w:rStyle w:val="a9"/>
            <w:rFonts w:ascii="Times New Roman Полужирный" w:hAnsi="Times New Roman Полужирный"/>
            <w:noProof/>
          </w:rPr>
          <w:t>5.1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F328C5">
          <w:rPr>
            <w:rStyle w:val="a9"/>
            <w:noProof/>
          </w:rPr>
          <w:t>96. ФП ЦКЗ: Выгрузка сведений по структурным подразделениям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_Toc80968251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84</w:t>
        </w:r>
        <w:r>
          <w:rPr>
            <w:noProof/>
            <w:webHidden/>
          </w:rPr>
          <w:fldChar w:fldCharType="end"/>
        </w:r>
      </w:hyperlink>
    </w:p>
    <w:p w14:paraId="78057F14" w14:textId="1F541138" w:rsidR="00902594" w:rsidRDefault="00902594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0968252" w:history="1">
        <w:r w:rsidRPr="00F328C5">
          <w:rPr>
            <w:rStyle w:val="a9"/>
            <w:rFonts w:ascii="Times New Roman Полужирный" w:hAnsi="Times New Roman Полужирный"/>
            <w:noProof/>
          </w:rPr>
          <w:t>5.2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F328C5">
          <w:rPr>
            <w:rStyle w:val="a9"/>
            <w:noProof/>
          </w:rPr>
          <w:t>86. Отчет о наполняемости ФРМО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_Toc80968252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87</w:t>
        </w:r>
        <w:r>
          <w:rPr>
            <w:noProof/>
            <w:webHidden/>
          </w:rPr>
          <w:fldChar w:fldCharType="end"/>
        </w:r>
      </w:hyperlink>
    </w:p>
    <w:p w14:paraId="05E912BD" w14:textId="402794BC" w:rsidR="00902594" w:rsidRDefault="00902594">
      <w:pPr>
        <w:pStyle w:val="13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80968253" w:history="1">
        <w:r w:rsidRPr="00F328C5">
          <w:rPr>
            <w:rStyle w:val="a9"/>
            <w:rFonts w:ascii="Times New Roman Полужирный" w:hAnsi="Times New Roman Полужирный"/>
            <w:noProof/>
          </w:rPr>
          <w:t>6</w:t>
        </w:r>
        <w:r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Pr="00F328C5">
          <w:rPr>
            <w:rStyle w:val="a9"/>
            <w:noProof/>
          </w:rPr>
          <w:t>Аварийные ситуации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_Toc80968253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92</w:t>
        </w:r>
        <w:r>
          <w:rPr>
            <w:noProof/>
            <w:webHidden/>
          </w:rPr>
          <w:fldChar w:fldCharType="end"/>
        </w:r>
      </w:hyperlink>
    </w:p>
    <w:p w14:paraId="5980827F" w14:textId="3A03A65B" w:rsidR="00902594" w:rsidRDefault="00902594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0968260" w:history="1">
        <w:r w:rsidRPr="00F328C5">
          <w:rPr>
            <w:rStyle w:val="a9"/>
            <w:noProof/>
          </w:rPr>
          <w:t>6.1.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F328C5">
          <w:rPr>
            <w:rStyle w:val="a9"/>
            <w:noProof/>
          </w:rPr>
          <w:t>Действия при аварийных ситуациях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_Toc80968260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92</w:t>
        </w:r>
        <w:r>
          <w:rPr>
            <w:noProof/>
            <w:webHidden/>
          </w:rPr>
          <w:fldChar w:fldCharType="end"/>
        </w:r>
      </w:hyperlink>
    </w:p>
    <w:p w14:paraId="321B37ED" w14:textId="1EAE3DF8" w:rsidR="00902594" w:rsidRDefault="00902594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0968261" w:history="1">
        <w:r w:rsidRPr="00F328C5">
          <w:rPr>
            <w:rStyle w:val="a9"/>
            <w:noProof/>
          </w:rPr>
          <w:t>6.2.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F328C5">
          <w:rPr>
            <w:rStyle w:val="a9"/>
            <w:noProof/>
          </w:rPr>
          <w:t>Контактная информация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_Toc80968261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92</w:t>
        </w:r>
        <w:r>
          <w:rPr>
            <w:noProof/>
            <w:webHidden/>
          </w:rPr>
          <w:fldChar w:fldCharType="end"/>
        </w:r>
      </w:hyperlink>
    </w:p>
    <w:p w14:paraId="593D4741" w14:textId="59BB2556" w:rsidR="00902594" w:rsidRDefault="00902594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0968262" w:history="1">
        <w:r w:rsidRPr="00F328C5">
          <w:rPr>
            <w:rStyle w:val="a9"/>
            <w:noProof/>
          </w:rPr>
          <w:t>6.3.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F328C5">
          <w:rPr>
            <w:rStyle w:val="a9"/>
            <w:noProof/>
          </w:rPr>
          <w:t>Порядок обращения в службу технической поддержки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_Toc80968262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92</w:t>
        </w:r>
        <w:r>
          <w:rPr>
            <w:noProof/>
            <w:webHidden/>
          </w:rPr>
          <w:fldChar w:fldCharType="end"/>
        </w:r>
      </w:hyperlink>
    </w:p>
    <w:p w14:paraId="1EE35F62" w14:textId="2A7DC2A4" w:rsidR="00902594" w:rsidRDefault="00902594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0968263" w:history="1">
        <w:r w:rsidRPr="00F328C5">
          <w:rPr>
            <w:rStyle w:val="a9"/>
            <w:noProof/>
          </w:rPr>
          <w:t>6.4.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F328C5">
          <w:rPr>
            <w:rStyle w:val="a9"/>
            <w:noProof/>
          </w:rPr>
          <w:t>Создание снимков экрана – «скриншотов»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_Toc80968263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92</w:t>
        </w:r>
        <w:r>
          <w:rPr>
            <w:noProof/>
            <w:webHidden/>
          </w:rPr>
          <w:fldChar w:fldCharType="end"/>
        </w:r>
      </w:hyperlink>
    </w:p>
    <w:p w14:paraId="13CEF31E" w14:textId="626196E4" w:rsidR="00902594" w:rsidRDefault="00902594">
      <w:pPr>
        <w:pStyle w:val="13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80968264" w:history="1">
        <w:r w:rsidRPr="00F328C5">
          <w:rPr>
            <w:rStyle w:val="a9"/>
            <w:noProof/>
          </w:rPr>
          <w:t>ПРИЛОЖЕНИЕ 1. Формы заявок на добавление организаций в ФРМО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_Toc80968264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94</w:t>
        </w:r>
        <w:r>
          <w:rPr>
            <w:noProof/>
            <w:webHidden/>
          </w:rPr>
          <w:fldChar w:fldCharType="end"/>
        </w:r>
      </w:hyperlink>
    </w:p>
    <w:p w14:paraId="05518870" w14:textId="7EAF1FC9" w:rsidR="00902594" w:rsidRDefault="00902594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0968265" w:history="1">
        <w:r w:rsidRPr="00F328C5">
          <w:rPr>
            <w:rStyle w:val="a9"/>
            <w:noProof/>
          </w:rPr>
          <w:t>1.1 Общее описание содержания заявок на добавление организаций в ФРМО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_Toc80968265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94</w:t>
        </w:r>
        <w:r>
          <w:rPr>
            <w:noProof/>
            <w:webHidden/>
          </w:rPr>
          <w:fldChar w:fldCharType="end"/>
        </w:r>
      </w:hyperlink>
    </w:p>
    <w:p w14:paraId="23EBEF8E" w14:textId="5F477DF1" w:rsidR="00902594" w:rsidRDefault="00902594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0968266" w:history="1">
        <w:r w:rsidRPr="00F328C5">
          <w:rPr>
            <w:rStyle w:val="a9"/>
            <w:noProof/>
          </w:rPr>
          <w:t>1.2</w:t>
        </w:r>
        <w:r w:rsidRPr="00F328C5">
          <w:rPr>
            <w:rStyle w:val="a9"/>
            <w:bCs/>
            <w:noProof/>
          </w:rPr>
          <w:t xml:space="preserve"> </w:t>
        </w:r>
        <w:r w:rsidRPr="00F328C5">
          <w:rPr>
            <w:rStyle w:val="a9"/>
            <w:noProof/>
          </w:rPr>
          <w:t>Форма заявки на добавление государственной медицинской организации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_Toc80968266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97</w:t>
        </w:r>
        <w:r>
          <w:rPr>
            <w:noProof/>
            <w:webHidden/>
          </w:rPr>
          <w:fldChar w:fldCharType="end"/>
        </w:r>
      </w:hyperlink>
    </w:p>
    <w:p w14:paraId="2D51DD46" w14:textId="1FD21C6E" w:rsidR="00902594" w:rsidRDefault="00902594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0968267" w:history="1">
        <w:r w:rsidRPr="00F328C5">
          <w:rPr>
            <w:rStyle w:val="a9"/>
            <w:noProof/>
          </w:rPr>
          <w:t>1.3 Форма заявки на добавление частной медицинской организации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_Toc80968267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98</w:t>
        </w:r>
        <w:r>
          <w:rPr>
            <w:noProof/>
            <w:webHidden/>
          </w:rPr>
          <w:fldChar w:fldCharType="end"/>
        </w:r>
      </w:hyperlink>
    </w:p>
    <w:p w14:paraId="38A2933B" w14:textId="6AB12DC4" w:rsidR="00902594" w:rsidRDefault="00902594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0968268" w:history="1">
        <w:r w:rsidRPr="00F328C5">
          <w:rPr>
            <w:rStyle w:val="a9"/>
            <w:noProof/>
          </w:rPr>
          <w:t>1.4 Форма заявки на добавление филиала медицинской организации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_Toc80968268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99</w:t>
        </w:r>
        <w:r>
          <w:rPr>
            <w:noProof/>
            <w:webHidden/>
          </w:rPr>
          <w:fldChar w:fldCharType="end"/>
        </w:r>
      </w:hyperlink>
    </w:p>
    <w:p w14:paraId="4FF71F3E" w14:textId="473EAE0A" w:rsidR="00902594" w:rsidRDefault="00902594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0968269" w:history="1">
        <w:r w:rsidRPr="00F328C5">
          <w:rPr>
            <w:rStyle w:val="a9"/>
            <w:noProof/>
          </w:rPr>
          <w:t>1.5 Форма заявки на добавление индивидуального предпринимателя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_Toc80968269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100</w:t>
        </w:r>
        <w:r>
          <w:rPr>
            <w:noProof/>
            <w:webHidden/>
          </w:rPr>
          <w:fldChar w:fldCharType="end"/>
        </w:r>
      </w:hyperlink>
    </w:p>
    <w:p w14:paraId="56765B13" w14:textId="06C894A7" w:rsidR="00902594" w:rsidRDefault="00902594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0968270" w:history="1">
        <w:r w:rsidRPr="00F328C5">
          <w:rPr>
            <w:rStyle w:val="a9"/>
            <w:noProof/>
          </w:rPr>
          <w:t>1.6 Форма заявки на добавление организации здравоохранения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_Toc80968270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101</w:t>
        </w:r>
        <w:r>
          <w:rPr>
            <w:noProof/>
            <w:webHidden/>
          </w:rPr>
          <w:fldChar w:fldCharType="end"/>
        </w:r>
      </w:hyperlink>
    </w:p>
    <w:p w14:paraId="1590C1AB" w14:textId="19890C84" w:rsidR="00902594" w:rsidRDefault="00902594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0968271" w:history="1">
        <w:r w:rsidRPr="00F328C5">
          <w:rPr>
            <w:rStyle w:val="a9"/>
            <w:noProof/>
          </w:rPr>
          <w:t>1.7 Форма заявки на добавление фармацевтической организации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_Toc80968271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102</w:t>
        </w:r>
        <w:r>
          <w:rPr>
            <w:noProof/>
            <w:webHidden/>
          </w:rPr>
          <w:fldChar w:fldCharType="end"/>
        </w:r>
      </w:hyperlink>
    </w:p>
    <w:p w14:paraId="6D6287D2" w14:textId="1323210B" w:rsidR="00902594" w:rsidRDefault="00902594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0968272" w:history="1">
        <w:r w:rsidRPr="00F328C5">
          <w:rPr>
            <w:rStyle w:val="a9"/>
            <w:noProof/>
          </w:rPr>
          <w:t>1.8 Форма заявки на добавление филиала фармацевтической организации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_Toc80968272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104</w:t>
        </w:r>
        <w:r>
          <w:rPr>
            <w:noProof/>
            <w:webHidden/>
          </w:rPr>
          <w:fldChar w:fldCharType="end"/>
        </w:r>
      </w:hyperlink>
    </w:p>
    <w:p w14:paraId="78018729" w14:textId="0C6AB7E1" w:rsidR="00902594" w:rsidRDefault="00902594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0968273" w:history="1">
        <w:r w:rsidRPr="00F328C5">
          <w:rPr>
            <w:rStyle w:val="a9"/>
            <w:noProof/>
          </w:rPr>
          <w:t>1.9 Форма заявки на добавление образовательной организации или НИИ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_Toc80968273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105</w:t>
        </w:r>
        <w:r>
          <w:rPr>
            <w:noProof/>
            <w:webHidden/>
          </w:rPr>
          <w:fldChar w:fldCharType="end"/>
        </w:r>
      </w:hyperlink>
    </w:p>
    <w:p w14:paraId="6DAB241B" w14:textId="2D4232F7" w:rsidR="00902594" w:rsidRDefault="00902594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0968274" w:history="1">
        <w:r w:rsidRPr="00F328C5">
          <w:rPr>
            <w:rStyle w:val="a9"/>
            <w:noProof/>
          </w:rPr>
          <w:t>1.10 Форма заявки на добавление филиала образовательной организации или НИИ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_Toc80968274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107</w:t>
        </w:r>
        <w:r>
          <w:rPr>
            <w:noProof/>
            <w:webHidden/>
          </w:rPr>
          <w:fldChar w:fldCharType="end"/>
        </w:r>
      </w:hyperlink>
    </w:p>
    <w:p w14:paraId="59951585" w14:textId="2A6EDC17" w:rsidR="00902594" w:rsidRDefault="00902594">
      <w:pPr>
        <w:pStyle w:val="13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80968275" w:history="1">
        <w:r w:rsidRPr="00F328C5">
          <w:rPr>
            <w:rStyle w:val="a9"/>
            <w:noProof/>
          </w:rPr>
          <w:t>ПРИЛОЖЕНИЕ 2. Форма заявки на перевод организации в архив ФРМО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_Toc80968275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108</w:t>
        </w:r>
        <w:r>
          <w:rPr>
            <w:noProof/>
            <w:webHidden/>
          </w:rPr>
          <w:fldChar w:fldCharType="end"/>
        </w:r>
      </w:hyperlink>
    </w:p>
    <w:p w14:paraId="476776F1" w14:textId="5880890F" w:rsidR="00902594" w:rsidRDefault="00902594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0968276" w:history="1">
        <w:r w:rsidRPr="00F328C5">
          <w:rPr>
            <w:rStyle w:val="a9"/>
            <w:noProof/>
          </w:rPr>
          <w:t>1.1 Общее описание содержания заявки на перевод организации в архив ФРМО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_Toc80968276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108</w:t>
        </w:r>
        <w:r>
          <w:rPr>
            <w:noProof/>
            <w:webHidden/>
          </w:rPr>
          <w:fldChar w:fldCharType="end"/>
        </w:r>
      </w:hyperlink>
    </w:p>
    <w:p w14:paraId="674ADD68" w14:textId="34DBDDDE" w:rsidR="00902594" w:rsidRDefault="00902594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0968277" w:history="1">
        <w:r w:rsidRPr="00F328C5">
          <w:rPr>
            <w:rStyle w:val="a9"/>
            <w:noProof/>
          </w:rPr>
          <w:t>1.2 Форма заявки на перевод организации в архив ФРМО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_Toc80968277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109</w:t>
        </w:r>
        <w:r>
          <w:rPr>
            <w:noProof/>
            <w:webHidden/>
          </w:rPr>
          <w:fldChar w:fldCharType="end"/>
        </w:r>
      </w:hyperlink>
    </w:p>
    <w:p w14:paraId="3E1CC12A" w14:textId="5E174E98" w:rsidR="00902594" w:rsidRDefault="00902594">
      <w:pPr>
        <w:pStyle w:val="13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80968278" w:history="1">
        <w:r w:rsidRPr="00F328C5">
          <w:rPr>
            <w:rStyle w:val="a9"/>
            <w:noProof/>
          </w:rPr>
          <w:t>ПРИЛОЖЕНИЕ 3. Матрица прав и ролей пользователей ФРМО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_Toc80968278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110</w:t>
        </w:r>
        <w:r>
          <w:rPr>
            <w:noProof/>
            <w:webHidden/>
          </w:rPr>
          <w:fldChar w:fldCharType="end"/>
        </w:r>
      </w:hyperlink>
    </w:p>
    <w:p w14:paraId="702B2EB0" w14:textId="2E6E9E41" w:rsidR="00902594" w:rsidRDefault="00902594">
      <w:pPr>
        <w:pStyle w:val="13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80968279" w:history="1">
        <w:r w:rsidRPr="00F328C5">
          <w:rPr>
            <w:rStyle w:val="a9"/>
            <w:noProof/>
          </w:rPr>
          <w:t>ПРИЛОЖЕНИЕ 4. История изменений документа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_Toc80968279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111</w:t>
        </w:r>
        <w:r>
          <w:rPr>
            <w:noProof/>
            <w:webHidden/>
          </w:rPr>
          <w:fldChar w:fldCharType="end"/>
        </w:r>
      </w:hyperlink>
    </w:p>
    <w:p w14:paraId="30507521" w14:textId="43AB0C40" w:rsidR="006F07A0" w:rsidRPr="000B41B7" w:rsidRDefault="00445B65" w:rsidP="00843EF6">
      <w:pPr>
        <w:pStyle w:val="13"/>
        <w:rPr>
          <w:lang w:val="en-US"/>
        </w:rPr>
      </w:pPr>
      <w:r w:rsidRPr="000B41B7">
        <w:fldChar w:fldCharType="end"/>
      </w:r>
    </w:p>
    <w:p w14:paraId="19AA2D5C" w14:textId="59A93397" w:rsidR="00BD6B55" w:rsidRPr="000B41B7" w:rsidRDefault="00F77355" w:rsidP="00482C29">
      <w:pPr>
        <w:pStyle w:val="11"/>
        <w:numPr>
          <w:ilvl w:val="0"/>
          <w:numId w:val="0"/>
        </w:numPr>
        <w:ind w:left="851"/>
        <w:jc w:val="center"/>
      </w:pPr>
      <w:bookmarkStart w:id="2" w:name="_Toc80968229"/>
      <w:bookmarkEnd w:id="1"/>
      <w:r w:rsidRPr="000B41B7">
        <w:lastRenderedPageBreak/>
        <w:t>Перечень терминов и сокращений</w:t>
      </w:r>
      <w:bookmarkEnd w:id="2"/>
    </w:p>
    <w:tbl>
      <w:tblPr>
        <w:tblStyle w:val="a7"/>
        <w:tblW w:w="5000" w:type="pct"/>
        <w:tblLook w:val="04A0" w:firstRow="1" w:lastRow="0" w:firstColumn="1" w:lastColumn="0" w:noHBand="0" w:noVBand="1"/>
      </w:tblPr>
      <w:tblGrid>
        <w:gridCol w:w="2583"/>
        <w:gridCol w:w="6761"/>
      </w:tblGrid>
      <w:tr w:rsidR="000B41B7" w:rsidRPr="000B41B7" w14:paraId="3C0EC694" w14:textId="77777777" w:rsidTr="00824005">
        <w:tc>
          <w:tcPr>
            <w:tcW w:w="1382" w:type="pct"/>
          </w:tcPr>
          <w:p w14:paraId="309AE901" w14:textId="77777777" w:rsidR="003F0AC3" w:rsidRPr="000B41B7" w:rsidRDefault="003F0AC3" w:rsidP="00FE50B5">
            <w:pPr>
              <w:pStyle w:val="phtablecolcaption"/>
            </w:pPr>
            <w:r w:rsidRPr="000B41B7">
              <w:t>Термин, сокращение</w:t>
            </w:r>
          </w:p>
        </w:tc>
        <w:tc>
          <w:tcPr>
            <w:tcW w:w="3618" w:type="pct"/>
          </w:tcPr>
          <w:p w14:paraId="41E9A940" w14:textId="77777777" w:rsidR="003F0AC3" w:rsidRPr="000B41B7" w:rsidRDefault="003F0AC3" w:rsidP="00FE50B5">
            <w:pPr>
              <w:pStyle w:val="phtablecolcaption"/>
            </w:pPr>
            <w:r w:rsidRPr="000B41B7">
              <w:t>Определение</w:t>
            </w:r>
          </w:p>
        </w:tc>
      </w:tr>
      <w:tr w:rsidR="000B41B7" w:rsidRPr="000B41B7" w14:paraId="77F98813" w14:textId="77777777" w:rsidTr="00824005">
        <w:tc>
          <w:tcPr>
            <w:tcW w:w="1382" w:type="pct"/>
          </w:tcPr>
          <w:p w14:paraId="1DE4FCCD" w14:textId="15673792" w:rsidR="003F0AC3" w:rsidRPr="000B41B7" w:rsidRDefault="003F0AC3" w:rsidP="00FE50B5">
            <w:pPr>
              <w:pStyle w:val="phtablecellleft"/>
            </w:pPr>
            <w:r w:rsidRPr="000B41B7">
              <w:t>ЕГИСЗ</w:t>
            </w:r>
            <w:r w:rsidR="00417604" w:rsidRPr="000B41B7">
              <w:t>, Система</w:t>
            </w:r>
          </w:p>
        </w:tc>
        <w:tc>
          <w:tcPr>
            <w:tcW w:w="3618" w:type="pct"/>
          </w:tcPr>
          <w:p w14:paraId="74C30090" w14:textId="77777777" w:rsidR="003F0AC3" w:rsidRPr="000B41B7" w:rsidRDefault="003F0AC3" w:rsidP="00FE50B5">
            <w:pPr>
              <w:pStyle w:val="phtablecellleft"/>
            </w:pPr>
            <w:r w:rsidRPr="000B41B7">
              <w:t>Единая государственная информационная система в сфере здравоохранения</w:t>
            </w:r>
          </w:p>
        </w:tc>
      </w:tr>
      <w:tr w:rsidR="000B41B7" w:rsidRPr="000B41B7" w14:paraId="0DAD8A49" w14:textId="77777777" w:rsidTr="00824005">
        <w:tc>
          <w:tcPr>
            <w:tcW w:w="1382" w:type="pct"/>
          </w:tcPr>
          <w:p w14:paraId="3AE6332B" w14:textId="77777777" w:rsidR="003F0AC3" w:rsidRPr="000B41B7" w:rsidRDefault="003F0AC3" w:rsidP="00FE50B5">
            <w:pPr>
              <w:pStyle w:val="phtablecellleft"/>
            </w:pPr>
            <w:r w:rsidRPr="000B41B7">
              <w:t>ИА</w:t>
            </w:r>
          </w:p>
        </w:tc>
        <w:tc>
          <w:tcPr>
            <w:tcW w:w="3618" w:type="pct"/>
          </w:tcPr>
          <w:p w14:paraId="2C45D29D" w14:textId="77777777" w:rsidR="003F0AC3" w:rsidRPr="000B41B7" w:rsidRDefault="003F0AC3" w:rsidP="00FE50B5">
            <w:pPr>
              <w:pStyle w:val="phtablecellleft"/>
            </w:pPr>
            <w:r w:rsidRPr="000B41B7">
              <w:t>Единая система идентификации, аутентификации и авторизации пользователей ЕГИСЗ</w:t>
            </w:r>
          </w:p>
        </w:tc>
      </w:tr>
      <w:tr w:rsidR="000B41B7" w:rsidRPr="000B41B7" w14:paraId="040449C7" w14:textId="77777777" w:rsidTr="00824005">
        <w:tc>
          <w:tcPr>
            <w:tcW w:w="1382" w:type="pct"/>
          </w:tcPr>
          <w:p w14:paraId="559EBD4D" w14:textId="77777777" w:rsidR="003F0AC3" w:rsidRPr="000B41B7" w:rsidRDefault="003F0AC3" w:rsidP="00FE50B5">
            <w:pPr>
              <w:pStyle w:val="phtablecellleft"/>
            </w:pPr>
            <w:r w:rsidRPr="000B41B7">
              <w:t>ИНН</w:t>
            </w:r>
          </w:p>
        </w:tc>
        <w:tc>
          <w:tcPr>
            <w:tcW w:w="3618" w:type="pct"/>
          </w:tcPr>
          <w:p w14:paraId="45D1284F" w14:textId="77777777" w:rsidR="003F0AC3" w:rsidRPr="000B41B7" w:rsidRDefault="003F0AC3" w:rsidP="00FE50B5">
            <w:pPr>
              <w:pStyle w:val="phtablecellleft"/>
            </w:pPr>
            <w:r w:rsidRPr="000B41B7">
              <w:t>Идентификационный номер налогоплательщика</w:t>
            </w:r>
          </w:p>
        </w:tc>
      </w:tr>
      <w:tr w:rsidR="000B41B7" w:rsidRPr="000B41B7" w14:paraId="1F4228F7" w14:textId="77777777" w:rsidTr="00824005">
        <w:tc>
          <w:tcPr>
            <w:tcW w:w="1382" w:type="pct"/>
          </w:tcPr>
          <w:p w14:paraId="7F43F1AC" w14:textId="17BC2672" w:rsidR="000C238F" w:rsidRPr="000B41B7" w:rsidRDefault="000C238F" w:rsidP="00FE50B5">
            <w:pPr>
              <w:pStyle w:val="phtablecellleft"/>
            </w:pPr>
            <w:r w:rsidRPr="000B41B7">
              <w:t>ИП</w:t>
            </w:r>
          </w:p>
        </w:tc>
        <w:tc>
          <w:tcPr>
            <w:tcW w:w="3618" w:type="pct"/>
          </w:tcPr>
          <w:p w14:paraId="6C9B5CC0" w14:textId="4420B3D9" w:rsidR="000C238F" w:rsidRPr="000B41B7" w:rsidRDefault="000C238F" w:rsidP="00FE50B5">
            <w:pPr>
              <w:pStyle w:val="phtablecellleft"/>
            </w:pPr>
            <w:r w:rsidRPr="000B41B7">
              <w:t>Индивидуальный предприниматель</w:t>
            </w:r>
          </w:p>
        </w:tc>
      </w:tr>
      <w:tr w:rsidR="000B41B7" w:rsidRPr="000B41B7" w14:paraId="3EBC34EF" w14:textId="77777777" w:rsidTr="00824005">
        <w:tc>
          <w:tcPr>
            <w:tcW w:w="1382" w:type="pct"/>
          </w:tcPr>
          <w:p w14:paraId="338EFA10" w14:textId="77777777" w:rsidR="003F0AC3" w:rsidRPr="000B41B7" w:rsidRDefault="003F0AC3" w:rsidP="00FE50B5">
            <w:pPr>
              <w:pStyle w:val="phtablecellleft"/>
            </w:pPr>
            <w:r w:rsidRPr="000B41B7">
              <w:t>КПП</w:t>
            </w:r>
          </w:p>
        </w:tc>
        <w:tc>
          <w:tcPr>
            <w:tcW w:w="3618" w:type="pct"/>
          </w:tcPr>
          <w:p w14:paraId="0F1BF615" w14:textId="77777777" w:rsidR="003F0AC3" w:rsidRPr="000B41B7" w:rsidRDefault="003F0AC3" w:rsidP="00FE50B5">
            <w:pPr>
              <w:pStyle w:val="phtablecellleft"/>
            </w:pPr>
            <w:r w:rsidRPr="000B41B7">
              <w:t>Код причины постановки на учет</w:t>
            </w:r>
          </w:p>
        </w:tc>
      </w:tr>
      <w:tr w:rsidR="000B41B7" w:rsidRPr="000B41B7" w14:paraId="6A83513F" w14:textId="77777777" w:rsidTr="00824005">
        <w:tc>
          <w:tcPr>
            <w:tcW w:w="1382" w:type="pct"/>
          </w:tcPr>
          <w:p w14:paraId="55477C3B" w14:textId="77777777" w:rsidR="003F0AC3" w:rsidRPr="000B41B7" w:rsidRDefault="003F0AC3" w:rsidP="00FE50B5">
            <w:pPr>
              <w:pStyle w:val="phtablecellleft"/>
            </w:pPr>
            <w:r w:rsidRPr="000B41B7">
              <w:t>МЗ РФ</w:t>
            </w:r>
          </w:p>
        </w:tc>
        <w:tc>
          <w:tcPr>
            <w:tcW w:w="3618" w:type="pct"/>
          </w:tcPr>
          <w:p w14:paraId="3275C13F" w14:textId="77777777" w:rsidR="003F0AC3" w:rsidRPr="000B41B7" w:rsidRDefault="003F0AC3" w:rsidP="00FE50B5">
            <w:pPr>
              <w:pStyle w:val="phtablecellleft"/>
            </w:pPr>
            <w:r w:rsidRPr="000B41B7">
              <w:t>Министерство здравоохранения Российской Федерации</w:t>
            </w:r>
          </w:p>
        </w:tc>
      </w:tr>
      <w:tr w:rsidR="000B41B7" w:rsidRPr="000B41B7" w14:paraId="6CA79567" w14:textId="77777777" w:rsidTr="00824005">
        <w:tc>
          <w:tcPr>
            <w:tcW w:w="1382" w:type="pct"/>
          </w:tcPr>
          <w:p w14:paraId="4AD0C30A" w14:textId="77777777" w:rsidR="003F0AC3" w:rsidRPr="000B41B7" w:rsidRDefault="003F0AC3" w:rsidP="00FE50B5">
            <w:pPr>
              <w:pStyle w:val="phtablecellleft"/>
            </w:pPr>
            <w:r w:rsidRPr="000B41B7">
              <w:t>МО</w:t>
            </w:r>
          </w:p>
        </w:tc>
        <w:tc>
          <w:tcPr>
            <w:tcW w:w="3618" w:type="pct"/>
          </w:tcPr>
          <w:p w14:paraId="45D738B7" w14:textId="77777777" w:rsidR="003F0AC3" w:rsidRPr="000B41B7" w:rsidRDefault="003F0AC3" w:rsidP="00FE50B5">
            <w:pPr>
              <w:pStyle w:val="phtablecellleft"/>
            </w:pPr>
            <w:r w:rsidRPr="000B41B7">
              <w:t>Медицинская организация</w:t>
            </w:r>
          </w:p>
        </w:tc>
      </w:tr>
      <w:tr w:rsidR="000B41B7" w:rsidRPr="000B41B7" w14:paraId="3642FB05" w14:textId="77777777" w:rsidTr="00824005">
        <w:tc>
          <w:tcPr>
            <w:tcW w:w="1382" w:type="pct"/>
          </w:tcPr>
          <w:p w14:paraId="741B70D9" w14:textId="77777777" w:rsidR="003F0AC3" w:rsidRPr="000B41B7" w:rsidRDefault="003F0AC3" w:rsidP="00FE50B5">
            <w:pPr>
              <w:pStyle w:val="phtablecellleft"/>
            </w:pPr>
            <w:r w:rsidRPr="000B41B7">
              <w:t>НСИ</w:t>
            </w:r>
          </w:p>
        </w:tc>
        <w:tc>
          <w:tcPr>
            <w:tcW w:w="3618" w:type="pct"/>
          </w:tcPr>
          <w:p w14:paraId="5BC52C57" w14:textId="77777777" w:rsidR="003F0AC3" w:rsidRPr="000B41B7" w:rsidRDefault="003F0AC3" w:rsidP="00FE50B5">
            <w:pPr>
              <w:pStyle w:val="phtablecellleft"/>
            </w:pPr>
            <w:r w:rsidRPr="000B41B7">
              <w:t>Нормативно-справочная информация</w:t>
            </w:r>
          </w:p>
        </w:tc>
      </w:tr>
      <w:tr w:rsidR="000B41B7" w:rsidRPr="000B41B7" w14:paraId="64B5F371" w14:textId="77777777" w:rsidTr="00824005">
        <w:tc>
          <w:tcPr>
            <w:tcW w:w="1382" w:type="pct"/>
          </w:tcPr>
          <w:p w14:paraId="42A4BA7F" w14:textId="77777777" w:rsidR="003F0AC3" w:rsidRPr="000B41B7" w:rsidRDefault="003F0AC3" w:rsidP="00FE50B5">
            <w:pPr>
              <w:pStyle w:val="phtablecellleft"/>
            </w:pPr>
            <w:r w:rsidRPr="000B41B7">
              <w:t>ОГРН</w:t>
            </w:r>
          </w:p>
        </w:tc>
        <w:tc>
          <w:tcPr>
            <w:tcW w:w="3618" w:type="pct"/>
          </w:tcPr>
          <w:p w14:paraId="44935F25" w14:textId="77777777" w:rsidR="003F0AC3" w:rsidRPr="000B41B7" w:rsidRDefault="003F0AC3" w:rsidP="00FE50B5">
            <w:pPr>
              <w:pStyle w:val="phtablecellleft"/>
            </w:pPr>
            <w:r w:rsidRPr="000B41B7">
              <w:t>Основной государственный регистрационный номер</w:t>
            </w:r>
          </w:p>
        </w:tc>
      </w:tr>
      <w:tr w:rsidR="000B41B7" w:rsidRPr="000B41B7" w14:paraId="29F5B338" w14:textId="77777777" w:rsidTr="00824005">
        <w:tc>
          <w:tcPr>
            <w:tcW w:w="1382" w:type="pct"/>
          </w:tcPr>
          <w:p w14:paraId="3349308F" w14:textId="77777777" w:rsidR="003F0AC3" w:rsidRPr="000B41B7" w:rsidRDefault="003F0AC3" w:rsidP="00FE50B5">
            <w:pPr>
              <w:pStyle w:val="phtablecellleft"/>
            </w:pPr>
            <w:r w:rsidRPr="000B41B7">
              <w:t>ОЗУ</w:t>
            </w:r>
          </w:p>
        </w:tc>
        <w:tc>
          <w:tcPr>
            <w:tcW w:w="3618" w:type="pct"/>
          </w:tcPr>
          <w:p w14:paraId="19D8B71E" w14:textId="77777777" w:rsidR="003F0AC3" w:rsidRPr="000B41B7" w:rsidRDefault="003F0AC3" w:rsidP="00FE50B5">
            <w:pPr>
              <w:pStyle w:val="phtablecellleft"/>
            </w:pPr>
            <w:r w:rsidRPr="000B41B7">
              <w:t>Оперативное запоминающее устройство</w:t>
            </w:r>
          </w:p>
        </w:tc>
      </w:tr>
      <w:tr w:rsidR="000B41B7" w:rsidRPr="000B41B7" w14:paraId="7ECD0E4A" w14:textId="77777777" w:rsidTr="00824005">
        <w:tc>
          <w:tcPr>
            <w:tcW w:w="1382" w:type="pct"/>
          </w:tcPr>
          <w:p w14:paraId="51E94375" w14:textId="77777777" w:rsidR="003F0AC3" w:rsidRPr="000B41B7" w:rsidRDefault="003F0AC3" w:rsidP="00FE50B5">
            <w:pPr>
              <w:pStyle w:val="phtablecellleft"/>
            </w:pPr>
            <w:r w:rsidRPr="000B41B7">
              <w:t>ОКОПФ</w:t>
            </w:r>
          </w:p>
        </w:tc>
        <w:tc>
          <w:tcPr>
            <w:tcW w:w="3618" w:type="pct"/>
          </w:tcPr>
          <w:p w14:paraId="7CCDD0B8" w14:textId="77777777" w:rsidR="003F0AC3" w:rsidRPr="000B41B7" w:rsidRDefault="003F0AC3" w:rsidP="00FE50B5">
            <w:pPr>
              <w:pStyle w:val="phtablecellleft"/>
            </w:pPr>
            <w:r w:rsidRPr="000B41B7">
              <w:t>Общероссийский классификатор организационно-правовых форм</w:t>
            </w:r>
          </w:p>
        </w:tc>
      </w:tr>
      <w:tr w:rsidR="000B41B7" w:rsidRPr="000B41B7" w14:paraId="51713652" w14:textId="77777777" w:rsidTr="00824005">
        <w:tc>
          <w:tcPr>
            <w:tcW w:w="1382" w:type="pct"/>
          </w:tcPr>
          <w:p w14:paraId="1BAA1902" w14:textId="77777777" w:rsidR="003F0AC3" w:rsidRPr="000B41B7" w:rsidRDefault="003F0AC3" w:rsidP="00FE50B5">
            <w:pPr>
              <w:pStyle w:val="phtablecellleft"/>
            </w:pPr>
            <w:r w:rsidRPr="000B41B7">
              <w:t>ОО</w:t>
            </w:r>
          </w:p>
        </w:tc>
        <w:tc>
          <w:tcPr>
            <w:tcW w:w="3618" w:type="pct"/>
          </w:tcPr>
          <w:p w14:paraId="678E1965" w14:textId="77777777" w:rsidR="003F0AC3" w:rsidRPr="000B41B7" w:rsidRDefault="003F0AC3" w:rsidP="00FE50B5">
            <w:pPr>
              <w:pStyle w:val="phtablecellleft"/>
            </w:pPr>
            <w:r w:rsidRPr="000B41B7">
              <w:t>Образовательная организация</w:t>
            </w:r>
          </w:p>
        </w:tc>
      </w:tr>
      <w:tr w:rsidR="000B41B7" w:rsidRPr="000B41B7" w14:paraId="698AA6D0" w14:textId="77777777" w:rsidTr="00824005">
        <w:tc>
          <w:tcPr>
            <w:tcW w:w="1382" w:type="pct"/>
          </w:tcPr>
          <w:p w14:paraId="7F3DC093" w14:textId="77777777" w:rsidR="003F0AC3" w:rsidRPr="000B41B7" w:rsidRDefault="003F0AC3" w:rsidP="00FE50B5">
            <w:pPr>
              <w:pStyle w:val="phtablecellleft"/>
            </w:pPr>
            <w:r w:rsidRPr="000B41B7">
              <w:t>ОУЗ</w:t>
            </w:r>
          </w:p>
        </w:tc>
        <w:tc>
          <w:tcPr>
            <w:tcW w:w="3618" w:type="pct"/>
          </w:tcPr>
          <w:p w14:paraId="7F11D0F8" w14:textId="77777777" w:rsidR="003F0AC3" w:rsidRPr="000B41B7" w:rsidRDefault="003F0AC3" w:rsidP="00FE50B5">
            <w:pPr>
              <w:pStyle w:val="phtablecellleft"/>
            </w:pPr>
            <w:r w:rsidRPr="000B41B7">
              <w:t>Орган управления здравоохранением</w:t>
            </w:r>
          </w:p>
        </w:tc>
      </w:tr>
      <w:tr w:rsidR="000B41B7" w:rsidRPr="000B41B7" w14:paraId="78D73441" w14:textId="77777777" w:rsidTr="00824005">
        <w:tc>
          <w:tcPr>
            <w:tcW w:w="1382" w:type="pct"/>
          </w:tcPr>
          <w:p w14:paraId="072E68FC" w14:textId="77777777" w:rsidR="003F0AC3" w:rsidRPr="000B41B7" w:rsidRDefault="003F0AC3" w:rsidP="00FE50B5">
            <w:pPr>
              <w:pStyle w:val="phtablecellleft"/>
            </w:pPr>
            <w:r w:rsidRPr="000B41B7">
              <w:t>ПК</w:t>
            </w:r>
          </w:p>
        </w:tc>
        <w:tc>
          <w:tcPr>
            <w:tcW w:w="3618" w:type="pct"/>
          </w:tcPr>
          <w:p w14:paraId="1A7E42D9" w14:textId="77777777" w:rsidR="003F0AC3" w:rsidRPr="000B41B7" w:rsidRDefault="003F0AC3" w:rsidP="00FE50B5">
            <w:pPr>
              <w:pStyle w:val="phtablecellleft"/>
            </w:pPr>
            <w:r w:rsidRPr="000B41B7">
              <w:t>Персональный компьютер</w:t>
            </w:r>
          </w:p>
        </w:tc>
      </w:tr>
      <w:tr w:rsidR="000B41B7" w:rsidRPr="000B41B7" w14:paraId="528C147D" w14:textId="77777777" w:rsidTr="00824005">
        <w:tc>
          <w:tcPr>
            <w:tcW w:w="1382" w:type="pct"/>
          </w:tcPr>
          <w:p w14:paraId="72FC8F01" w14:textId="77777777" w:rsidR="003F0AC3" w:rsidRPr="000B41B7" w:rsidRDefault="003F0AC3" w:rsidP="00FE50B5">
            <w:pPr>
              <w:pStyle w:val="phtablecellleft"/>
            </w:pPr>
            <w:r w:rsidRPr="000B41B7">
              <w:t>РЗН</w:t>
            </w:r>
          </w:p>
        </w:tc>
        <w:tc>
          <w:tcPr>
            <w:tcW w:w="3618" w:type="pct"/>
          </w:tcPr>
          <w:p w14:paraId="5E07210F" w14:textId="77777777" w:rsidR="003F0AC3" w:rsidRPr="000B41B7" w:rsidRDefault="00FE7396" w:rsidP="00FE50B5">
            <w:pPr>
              <w:pStyle w:val="phtablecellleft"/>
            </w:pPr>
            <w:r w:rsidRPr="000B41B7">
              <w:t xml:space="preserve">Федеральная служба по надзору в </w:t>
            </w:r>
            <w:r w:rsidR="007511DA" w:rsidRPr="000B41B7">
              <w:t>сфере здравоохранения (Росздравнадзор)</w:t>
            </w:r>
          </w:p>
        </w:tc>
      </w:tr>
      <w:tr w:rsidR="000B41B7" w:rsidRPr="000B41B7" w14:paraId="6C29F62D" w14:textId="77777777" w:rsidTr="00824005">
        <w:tc>
          <w:tcPr>
            <w:tcW w:w="1382" w:type="pct"/>
          </w:tcPr>
          <w:p w14:paraId="62FAE9A8" w14:textId="77777777" w:rsidR="003F0AC3" w:rsidRPr="000B41B7" w:rsidRDefault="003F0AC3" w:rsidP="00FE50B5">
            <w:pPr>
              <w:pStyle w:val="phtablecellleft"/>
            </w:pPr>
            <w:r w:rsidRPr="000B41B7">
              <w:t>РФ</w:t>
            </w:r>
          </w:p>
        </w:tc>
        <w:tc>
          <w:tcPr>
            <w:tcW w:w="3618" w:type="pct"/>
          </w:tcPr>
          <w:p w14:paraId="4EE2C199" w14:textId="77777777" w:rsidR="003F0AC3" w:rsidRPr="000B41B7" w:rsidRDefault="003F0AC3" w:rsidP="00FE50B5">
            <w:pPr>
              <w:pStyle w:val="phtablecellleft"/>
            </w:pPr>
            <w:r w:rsidRPr="000B41B7">
              <w:t>Российская Федерация</w:t>
            </w:r>
          </w:p>
        </w:tc>
      </w:tr>
      <w:tr w:rsidR="000B41B7" w:rsidRPr="000B41B7" w14:paraId="102031A4" w14:textId="77777777" w:rsidTr="00824005">
        <w:tc>
          <w:tcPr>
            <w:tcW w:w="1382" w:type="pct"/>
          </w:tcPr>
          <w:p w14:paraId="20D61642" w14:textId="77777777" w:rsidR="003F0AC3" w:rsidRPr="000B41B7" w:rsidRDefault="003F0AC3" w:rsidP="00FE50B5">
            <w:pPr>
              <w:pStyle w:val="phtablecellleft"/>
            </w:pPr>
            <w:r w:rsidRPr="000B41B7">
              <w:t>СМЭВ</w:t>
            </w:r>
          </w:p>
        </w:tc>
        <w:tc>
          <w:tcPr>
            <w:tcW w:w="3618" w:type="pct"/>
          </w:tcPr>
          <w:p w14:paraId="5020A9D5" w14:textId="77777777" w:rsidR="003F0AC3" w:rsidRPr="000B41B7" w:rsidRDefault="003F0AC3" w:rsidP="00FE50B5">
            <w:pPr>
              <w:pStyle w:val="phtablecellleft"/>
            </w:pPr>
            <w:r w:rsidRPr="000B41B7">
              <w:t>Единая система межведомственного электронного взаимодействия</w:t>
            </w:r>
          </w:p>
        </w:tc>
      </w:tr>
      <w:tr w:rsidR="000B41B7" w:rsidRPr="000B41B7" w14:paraId="7A74D2C4" w14:textId="77777777" w:rsidTr="00824005">
        <w:tc>
          <w:tcPr>
            <w:tcW w:w="1382" w:type="pct"/>
          </w:tcPr>
          <w:p w14:paraId="3E1D0B36" w14:textId="77777777" w:rsidR="003F0AC3" w:rsidRPr="000B41B7" w:rsidRDefault="003F0AC3" w:rsidP="00FE50B5">
            <w:pPr>
              <w:pStyle w:val="phtablecellleft"/>
            </w:pPr>
            <w:r w:rsidRPr="000B41B7">
              <w:t>СНИЛС</w:t>
            </w:r>
          </w:p>
        </w:tc>
        <w:tc>
          <w:tcPr>
            <w:tcW w:w="3618" w:type="pct"/>
          </w:tcPr>
          <w:p w14:paraId="7B43FE04" w14:textId="77777777" w:rsidR="003F0AC3" w:rsidRPr="000B41B7" w:rsidRDefault="003F0AC3" w:rsidP="00FE50B5">
            <w:pPr>
              <w:pStyle w:val="phtablecellleft"/>
            </w:pPr>
            <w:r w:rsidRPr="000B41B7">
              <w:t>Страховой номер индивидуального лицевого счёта</w:t>
            </w:r>
          </w:p>
        </w:tc>
      </w:tr>
      <w:tr w:rsidR="000B41B7" w:rsidRPr="000B41B7" w14:paraId="77AC40D7" w14:textId="77777777" w:rsidTr="00824005">
        <w:tc>
          <w:tcPr>
            <w:tcW w:w="1382" w:type="pct"/>
          </w:tcPr>
          <w:p w14:paraId="6EC69805" w14:textId="77777777" w:rsidR="00837DCD" w:rsidRPr="000B41B7" w:rsidRDefault="00837DCD" w:rsidP="00FE50B5">
            <w:pPr>
              <w:pStyle w:val="phtablecellleft"/>
              <w:rPr>
                <w:b/>
              </w:rPr>
            </w:pPr>
            <w:r w:rsidRPr="000B41B7">
              <w:t>ТВСП</w:t>
            </w:r>
          </w:p>
        </w:tc>
        <w:tc>
          <w:tcPr>
            <w:tcW w:w="3618" w:type="pct"/>
          </w:tcPr>
          <w:p w14:paraId="53C2EA88" w14:textId="77777777" w:rsidR="00837DCD" w:rsidRPr="000B41B7" w:rsidRDefault="00837DCD" w:rsidP="00837DCD">
            <w:pPr>
              <w:pStyle w:val="phtablecellleft"/>
            </w:pPr>
            <w:r w:rsidRPr="000B41B7">
              <w:t>Территориально выделенные структурные подразделения медицинских организаций</w:t>
            </w:r>
          </w:p>
        </w:tc>
      </w:tr>
      <w:tr w:rsidR="000B41B7" w:rsidRPr="000B41B7" w14:paraId="49A56F4E" w14:textId="77777777" w:rsidTr="00824005">
        <w:tc>
          <w:tcPr>
            <w:tcW w:w="1382" w:type="pct"/>
          </w:tcPr>
          <w:p w14:paraId="2640655A" w14:textId="77777777" w:rsidR="003F0AC3" w:rsidRPr="000B41B7" w:rsidRDefault="003F0AC3" w:rsidP="00FE50B5">
            <w:pPr>
              <w:pStyle w:val="phtablecellleft"/>
            </w:pPr>
            <w:r w:rsidRPr="000B41B7">
              <w:t>ФИАС</w:t>
            </w:r>
          </w:p>
        </w:tc>
        <w:tc>
          <w:tcPr>
            <w:tcW w:w="3618" w:type="pct"/>
          </w:tcPr>
          <w:p w14:paraId="0F7D013E" w14:textId="77777777" w:rsidR="003F0AC3" w:rsidRPr="000B41B7" w:rsidRDefault="003F0AC3" w:rsidP="00FE50B5">
            <w:pPr>
              <w:pStyle w:val="phtablecellleft"/>
            </w:pPr>
            <w:r w:rsidRPr="000B41B7">
              <w:t>Федеральная информационная адресная система</w:t>
            </w:r>
          </w:p>
        </w:tc>
      </w:tr>
      <w:tr w:rsidR="000B41B7" w:rsidRPr="000B41B7" w14:paraId="7448E98C" w14:textId="77777777" w:rsidTr="00824005">
        <w:trPr>
          <w:trHeight w:val="77"/>
        </w:trPr>
        <w:tc>
          <w:tcPr>
            <w:tcW w:w="1382" w:type="pct"/>
          </w:tcPr>
          <w:p w14:paraId="6AABDD9F" w14:textId="77777777" w:rsidR="003F0AC3" w:rsidRPr="000B41B7" w:rsidRDefault="003F0AC3" w:rsidP="00FE50B5">
            <w:pPr>
              <w:pStyle w:val="phtablecellleft"/>
            </w:pPr>
            <w:r w:rsidRPr="000B41B7">
              <w:t>ФИО</w:t>
            </w:r>
          </w:p>
        </w:tc>
        <w:tc>
          <w:tcPr>
            <w:tcW w:w="3618" w:type="pct"/>
          </w:tcPr>
          <w:p w14:paraId="5E62183E" w14:textId="77777777" w:rsidR="003F0AC3" w:rsidRPr="000B41B7" w:rsidRDefault="003F0AC3" w:rsidP="00FE50B5">
            <w:pPr>
              <w:pStyle w:val="phtablecellleft"/>
            </w:pPr>
            <w:r w:rsidRPr="000B41B7">
              <w:t>Фамилия, имя, отчество</w:t>
            </w:r>
          </w:p>
        </w:tc>
      </w:tr>
      <w:tr w:rsidR="000B41B7" w:rsidRPr="000B41B7" w14:paraId="48E614D8" w14:textId="77777777" w:rsidTr="00824005">
        <w:tc>
          <w:tcPr>
            <w:tcW w:w="1382" w:type="pct"/>
          </w:tcPr>
          <w:p w14:paraId="2C3496B2" w14:textId="77777777" w:rsidR="003F0AC3" w:rsidRPr="000B41B7" w:rsidRDefault="003F0AC3" w:rsidP="00FE50B5">
            <w:pPr>
              <w:pStyle w:val="phtablecellleft"/>
            </w:pPr>
            <w:r w:rsidRPr="000B41B7">
              <w:t>ФОИВ</w:t>
            </w:r>
          </w:p>
        </w:tc>
        <w:tc>
          <w:tcPr>
            <w:tcW w:w="3618" w:type="pct"/>
          </w:tcPr>
          <w:p w14:paraId="788607CC" w14:textId="77777777" w:rsidR="003F0AC3" w:rsidRPr="000B41B7" w:rsidRDefault="003F0AC3" w:rsidP="00FE50B5">
            <w:pPr>
              <w:pStyle w:val="phtablecellleft"/>
            </w:pPr>
            <w:r w:rsidRPr="000B41B7">
              <w:t>Федеральный орган исполнительной власти</w:t>
            </w:r>
          </w:p>
        </w:tc>
      </w:tr>
      <w:tr w:rsidR="000B41B7" w:rsidRPr="000B41B7" w14:paraId="2596FCB9" w14:textId="77777777" w:rsidTr="00824005">
        <w:trPr>
          <w:trHeight w:val="77"/>
        </w:trPr>
        <w:tc>
          <w:tcPr>
            <w:tcW w:w="1382" w:type="pct"/>
          </w:tcPr>
          <w:p w14:paraId="37C6A2C9" w14:textId="3E40C470" w:rsidR="003F0AC3" w:rsidRPr="000B41B7" w:rsidRDefault="003F0AC3" w:rsidP="005E324C">
            <w:pPr>
              <w:pStyle w:val="phtablecellleft"/>
              <w:rPr>
                <w:rFonts w:cs="Times New Roman"/>
              </w:rPr>
            </w:pPr>
            <w:r w:rsidRPr="000B41B7">
              <w:t>ФРМО,</w:t>
            </w:r>
            <w:r w:rsidR="005E324C" w:rsidRPr="000B41B7">
              <w:t xml:space="preserve"> </w:t>
            </w:r>
            <w:r w:rsidRPr="000B41B7">
              <w:rPr>
                <w:rFonts w:cs="Times New Roman"/>
              </w:rPr>
              <w:t>Подсистема</w:t>
            </w:r>
          </w:p>
        </w:tc>
        <w:tc>
          <w:tcPr>
            <w:tcW w:w="3618" w:type="pct"/>
          </w:tcPr>
          <w:p w14:paraId="5A5FBB08" w14:textId="77777777" w:rsidR="003F0AC3" w:rsidRPr="000B41B7" w:rsidRDefault="003F0AC3" w:rsidP="00FE50B5">
            <w:pPr>
              <w:pStyle w:val="phtablecellleft"/>
            </w:pPr>
            <w:r w:rsidRPr="000B41B7">
              <w:t>Федеральный реестр медицинских организаций</w:t>
            </w:r>
          </w:p>
        </w:tc>
      </w:tr>
      <w:tr w:rsidR="000B41B7" w:rsidRPr="000B41B7" w14:paraId="241A70F8" w14:textId="77777777" w:rsidTr="00824005">
        <w:trPr>
          <w:trHeight w:val="77"/>
        </w:trPr>
        <w:tc>
          <w:tcPr>
            <w:tcW w:w="1382" w:type="pct"/>
          </w:tcPr>
          <w:p w14:paraId="2C69FE61" w14:textId="77777777" w:rsidR="003F0AC3" w:rsidRPr="000B41B7" w:rsidRDefault="003F0AC3" w:rsidP="00FE50B5">
            <w:pPr>
              <w:pStyle w:val="phtablecellleft"/>
            </w:pPr>
            <w:r w:rsidRPr="000B41B7">
              <w:t>ФРМР</w:t>
            </w:r>
          </w:p>
        </w:tc>
        <w:tc>
          <w:tcPr>
            <w:tcW w:w="3618" w:type="pct"/>
          </w:tcPr>
          <w:p w14:paraId="7950996A" w14:textId="77777777" w:rsidR="003F0AC3" w:rsidRPr="000B41B7" w:rsidRDefault="003F0AC3" w:rsidP="00A9461D">
            <w:pPr>
              <w:pStyle w:val="phtablecellleft"/>
            </w:pPr>
            <w:r w:rsidRPr="000B41B7">
              <w:t>Федеральный регистр медицинских работников</w:t>
            </w:r>
          </w:p>
        </w:tc>
      </w:tr>
    </w:tbl>
    <w:p w14:paraId="256C9E81" w14:textId="4956348A" w:rsidR="003812FE" w:rsidRPr="000B41B7" w:rsidRDefault="00A71870" w:rsidP="00BC71AD">
      <w:pPr>
        <w:pStyle w:val="11"/>
      </w:pPr>
      <w:bookmarkStart w:id="3" w:name="_Toc463884015"/>
      <w:bookmarkStart w:id="4" w:name="_Toc80968230"/>
      <w:r w:rsidRPr="000B41B7">
        <w:lastRenderedPageBreak/>
        <w:t>Введение</w:t>
      </w:r>
      <w:bookmarkEnd w:id="3"/>
      <w:bookmarkEnd w:id="4"/>
    </w:p>
    <w:p w14:paraId="53098E7B" w14:textId="77777777" w:rsidR="003812FE" w:rsidRPr="000B41B7" w:rsidRDefault="003812FE" w:rsidP="00BC71AD">
      <w:pPr>
        <w:pStyle w:val="2"/>
      </w:pPr>
      <w:bookmarkStart w:id="5" w:name="_Toc463884016"/>
      <w:bookmarkStart w:id="6" w:name="_Toc80968231"/>
      <w:r w:rsidRPr="000B41B7">
        <w:t>Область применения</w:t>
      </w:r>
      <w:bookmarkEnd w:id="5"/>
      <w:bookmarkEnd w:id="6"/>
    </w:p>
    <w:p w14:paraId="30ABF9CC" w14:textId="05C3175F" w:rsidR="00980401" w:rsidRPr="000B41B7" w:rsidRDefault="00F94D2F" w:rsidP="00AE2427">
      <w:pPr>
        <w:pStyle w:val="phnormal"/>
      </w:pPr>
      <w:r w:rsidRPr="000B41B7">
        <w:t>Федеральный реестр медицинских организаций</w:t>
      </w:r>
      <w:r w:rsidR="00793B33" w:rsidRPr="000B41B7">
        <w:t xml:space="preserve"> (далее – ФРМО, </w:t>
      </w:r>
      <w:r w:rsidR="00BC71AD" w:rsidRPr="000B41B7">
        <w:t>Подс</w:t>
      </w:r>
      <w:r w:rsidR="00793B33" w:rsidRPr="000B41B7">
        <w:t>истема)</w:t>
      </w:r>
      <w:r w:rsidRPr="000B41B7">
        <w:t xml:space="preserve"> представляет собой подсистему Единой государственной информационной системы </w:t>
      </w:r>
      <w:r w:rsidR="0019171F" w:rsidRPr="000B41B7">
        <w:br/>
      </w:r>
      <w:r w:rsidRPr="000B41B7">
        <w:t>в сфере здравоохранения и предназначен для учета сведений о</w:t>
      </w:r>
      <w:r w:rsidR="00D34D32" w:rsidRPr="000B41B7">
        <w:t xml:space="preserve"> </w:t>
      </w:r>
      <w:r w:rsidRPr="000B41B7">
        <w:t xml:space="preserve">медицинских организациях государственной, муниципальной и частной систем здравоохранения, об их структурных подразделениях с указанием профилей их медицинской деятельности, местонахождения, </w:t>
      </w:r>
      <w:r w:rsidR="0019171F" w:rsidRPr="000B41B7">
        <w:br/>
      </w:r>
      <w:r w:rsidRPr="000B41B7">
        <w:t>а</w:t>
      </w:r>
      <w:r w:rsidR="00BC71AD" w:rsidRPr="000B41B7">
        <w:t xml:space="preserve"> </w:t>
      </w:r>
      <w:r w:rsidRPr="000B41B7">
        <w:t>также сведений об их оснащении и использовании медицинских изделий.</w:t>
      </w:r>
    </w:p>
    <w:p w14:paraId="509ADD47" w14:textId="286445AB" w:rsidR="00040DF7" w:rsidRPr="000B41B7" w:rsidRDefault="00793B33" w:rsidP="00AE2427">
      <w:pPr>
        <w:pStyle w:val="phnormal"/>
      </w:pPr>
      <w:r w:rsidRPr="000B41B7">
        <w:t>ФРМО</w:t>
      </w:r>
      <w:r w:rsidR="003812FE" w:rsidRPr="000B41B7">
        <w:t xml:space="preserve"> </w:t>
      </w:r>
      <w:r w:rsidR="00EC6D12" w:rsidRPr="000B41B7">
        <w:t xml:space="preserve">используется </w:t>
      </w:r>
      <w:r w:rsidR="00825D8C" w:rsidRPr="000B41B7">
        <w:t xml:space="preserve">медицинскими организациями, </w:t>
      </w:r>
      <w:r w:rsidR="00117C34" w:rsidRPr="000B41B7">
        <w:t>уполномоченными органами государственной власти субъектов Российской Федерации</w:t>
      </w:r>
      <w:r w:rsidR="00687E46" w:rsidRPr="000B41B7">
        <w:t xml:space="preserve">, Федеральной службой </w:t>
      </w:r>
      <w:r w:rsidR="0019171F" w:rsidRPr="000B41B7">
        <w:br/>
      </w:r>
      <w:r w:rsidR="00687E46" w:rsidRPr="000B41B7">
        <w:t>по надзору в сфере здравоохранения</w:t>
      </w:r>
      <w:r w:rsidR="00AB1CDB" w:rsidRPr="000B41B7">
        <w:t xml:space="preserve"> и Министерством </w:t>
      </w:r>
      <w:r w:rsidR="00077F76" w:rsidRPr="000B41B7">
        <w:t xml:space="preserve">здравоохранения Российской Федерации </w:t>
      </w:r>
      <w:r w:rsidR="00B669DB" w:rsidRPr="000B41B7">
        <w:t>с целью осуществления информационно-аналитической поддержки принятия решений в сфере здравоохранения</w:t>
      </w:r>
      <w:r w:rsidR="00AE77F5" w:rsidRPr="000B41B7">
        <w:t>.</w:t>
      </w:r>
    </w:p>
    <w:p w14:paraId="6027C249" w14:textId="77777777" w:rsidR="003812FE" w:rsidRPr="000B41B7" w:rsidRDefault="003812FE" w:rsidP="00BC71AD">
      <w:pPr>
        <w:pStyle w:val="2"/>
      </w:pPr>
      <w:bookmarkStart w:id="7" w:name="_Toc463884017"/>
      <w:bookmarkStart w:id="8" w:name="_Toc80968232"/>
      <w:r w:rsidRPr="000B41B7">
        <w:t>Краткое описание возможностей</w:t>
      </w:r>
      <w:bookmarkEnd w:id="7"/>
      <w:bookmarkEnd w:id="8"/>
    </w:p>
    <w:p w14:paraId="70554E06" w14:textId="1A01C55B" w:rsidR="00A9595B" w:rsidRPr="000B41B7" w:rsidRDefault="003812FE" w:rsidP="00BC71AD">
      <w:pPr>
        <w:pStyle w:val="phnormal"/>
      </w:pPr>
      <w:r w:rsidRPr="000B41B7">
        <w:t>ФРМ</w:t>
      </w:r>
      <w:r w:rsidR="00BF57CB" w:rsidRPr="000B41B7">
        <w:t>О</w:t>
      </w:r>
      <w:r w:rsidRPr="000B41B7">
        <w:t xml:space="preserve"> </w:t>
      </w:r>
      <w:r w:rsidR="00A9595B" w:rsidRPr="000B41B7">
        <w:t xml:space="preserve">обеспечивает </w:t>
      </w:r>
      <w:r w:rsidR="00B80718" w:rsidRPr="000B41B7">
        <w:t xml:space="preserve">автоматизированный </w:t>
      </w:r>
      <w:r w:rsidR="00A9595B" w:rsidRPr="000B41B7">
        <w:t>сбор, накопление, хранение, обработку и</w:t>
      </w:r>
      <w:r w:rsidR="00BC71AD" w:rsidRPr="000B41B7">
        <w:t xml:space="preserve"> </w:t>
      </w:r>
      <w:r w:rsidR="00A9595B" w:rsidRPr="000B41B7">
        <w:t xml:space="preserve">передачу сведений </w:t>
      </w:r>
      <w:r w:rsidR="00B80718" w:rsidRPr="000B41B7">
        <w:t xml:space="preserve">об организациях системы здравоохранения, </w:t>
      </w:r>
      <w:r w:rsidR="00A9595B" w:rsidRPr="000B41B7">
        <w:t>о медицинских организациях</w:t>
      </w:r>
      <w:r w:rsidR="003C4223" w:rsidRPr="000B41B7">
        <w:t>,</w:t>
      </w:r>
      <w:r w:rsidR="00A9595B" w:rsidRPr="000B41B7">
        <w:t xml:space="preserve"> в</w:t>
      </w:r>
      <w:r w:rsidR="00BC71AD" w:rsidRPr="000B41B7">
        <w:t xml:space="preserve"> </w:t>
      </w:r>
      <w:r w:rsidR="00A9595B" w:rsidRPr="000B41B7">
        <w:t>которых оказывается медицинская помощь, о фармацевтических организациях</w:t>
      </w:r>
      <w:r w:rsidR="003C4223" w:rsidRPr="000B41B7">
        <w:t xml:space="preserve">, </w:t>
      </w:r>
      <w:r w:rsidR="00A9595B" w:rsidRPr="000B41B7">
        <w:t xml:space="preserve">об организациях, осуществляющих образовательную деятельность </w:t>
      </w:r>
      <w:r w:rsidR="0019171F" w:rsidRPr="000B41B7">
        <w:br/>
      </w:r>
      <w:r w:rsidR="00A9595B" w:rsidRPr="000B41B7">
        <w:t>по реализации основных и дополнительных профессиональных образовательных программ медицинского образования и фармацевтического образования</w:t>
      </w:r>
      <w:r w:rsidR="003C4223" w:rsidRPr="000B41B7">
        <w:t xml:space="preserve">, а также о </w:t>
      </w:r>
      <w:r w:rsidR="003C4223" w:rsidRPr="000B41B7">
        <w:rPr>
          <w:szCs w:val="24"/>
          <w:shd w:val="clear" w:color="auto" w:fill="FFFFFF"/>
        </w:rPr>
        <w:t>соискателях лицензии на осуществление медицинской деятельности</w:t>
      </w:r>
      <w:r w:rsidR="00A9595B" w:rsidRPr="000B41B7">
        <w:t>.</w:t>
      </w:r>
    </w:p>
    <w:p w14:paraId="139F1E6A" w14:textId="77777777" w:rsidR="003812FE" w:rsidRPr="000B41B7" w:rsidRDefault="003812FE" w:rsidP="00BC71AD">
      <w:pPr>
        <w:pStyle w:val="2"/>
      </w:pPr>
      <w:bookmarkStart w:id="9" w:name="_Toc406506798"/>
      <w:bookmarkStart w:id="10" w:name="_Toc405544799"/>
      <w:bookmarkStart w:id="11" w:name="_Toc346552867"/>
      <w:bookmarkStart w:id="12" w:name="_Toc349055682"/>
      <w:bookmarkStart w:id="13" w:name="_Toc438134326"/>
      <w:bookmarkStart w:id="14" w:name="_Toc438137867"/>
      <w:bookmarkStart w:id="15" w:name="_Toc463884018"/>
      <w:bookmarkStart w:id="16" w:name="_Toc80968233"/>
      <w:r w:rsidRPr="000B41B7">
        <w:t>Уровень подготовки пользователя</w:t>
      </w:r>
      <w:bookmarkEnd w:id="9"/>
      <w:bookmarkEnd w:id="10"/>
      <w:bookmarkEnd w:id="11"/>
      <w:bookmarkEnd w:id="12"/>
      <w:bookmarkEnd w:id="13"/>
      <w:bookmarkEnd w:id="14"/>
      <w:bookmarkEnd w:id="15"/>
      <w:bookmarkEnd w:id="16"/>
    </w:p>
    <w:p w14:paraId="5A5E8114" w14:textId="662BD847" w:rsidR="003812FE" w:rsidRPr="000B41B7" w:rsidRDefault="003812FE" w:rsidP="00BC71AD">
      <w:pPr>
        <w:pStyle w:val="phnormal"/>
      </w:pPr>
      <w:r w:rsidRPr="000B41B7">
        <w:t>При работе с ФРМ</w:t>
      </w:r>
      <w:r w:rsidR="00846192" w:rsidRPr="000B41B7">
        <w:t>О</w:t>
      </w:r>
      <w:r w:rsidRPr="000B41B7">
        <w:t xml:space="preserve"> пользователь должен обладать знаниями предметной области, навыками работы с операционной системой </w:t>
      </w:r>
      <w:r w:rsidR="00C610C4" w:rsidRPr="000B41B7">
        <w:t>Microsoft Windows</w:t>
      </w:r>
      <w:r w:rsidRPr="000B41B7">
        <w:t xml:space="preserve"> и </w:t>
      </w:r>
      <w:r w:rsidR="005C3BAA" w:rsidRPr="000B41B7">
        <w:rPr>
          <w:lang w:val="en-US"/>
        </w:rPr>
        <w:t>web</w:t>
      </w:r>
      <w:r w:rsidRPr="000B41B7">
        <w:t xml:space="preserve">-браузером, </w:t>
      </w:r>
      <w:r w:rsidR="0019171F" w:rsidRPr="000B41B7">
        <w:br/>
      </w:r>
      <w:r w:rsidRPr="000B41B7">
        <w:t>а также пройти специальное обучение работе с ФРМ</w:t>
      </w:r>
      <w:r w:rsidR="00846192" w:rsidRPr="000B41B7">
        <w:t>О</w:t>
      </w:r>
      <w:r w:rsidRPr="000B41B7">
        <w:t xml:space="preserve"> или ознакомиться с </w:t>
      </w:r>
      <w:r w:rsidR="009676C5" w:rsidRPr="000B41B7">
        <w:t xml:space="preserve">данным </w:t>
      </w:r>
      <w:r w:rsidRPr="000B41B7">
        <w:t>руководством пользователя, входящим в комплект документации ФРМ</w:t>
      </w:r>
      <w:r w:rsidR="00846192" w:rsidRPr="000B41B7">
        <w:t>О</w:t>
      </w:r>
      <w:r w:rsidRPr="000B41B7">
        <w:t>.</w:t>
      </w:r>
    </w:p>
    <w:p w14:paraId="768ABB6C" w14:textId="77777777" w:rsidR="003812FE" w:rsidRPr="000B41B7" w:rsidRDefault="003812FE" w:rsidP="00BC71AD">
      <w:pPr>
        <w:pStyle w:val="2"/>
      </w:pPr>
      <w:bookmarkStart w:id="17" w:name="_Toc463884019"/>
      <w:bookmarkStart w:id="18" w:name="_Toc349055683"/>
      <w:bookmarkStart w:id="19" w:name="_Toc346552868"/>
      <w:bookmarkStart w:id="20" w:name="_Toc405544800"/>
      <w:bookmarkStart w:id="21" w:name="_Toc406506799"/>
      <w:bookmarkStart w:id="22" w:name="_Toc433898670"/>
      <w:bookmarkStart w:id="23" w:name="_Toc80968234"/>
      <w:r w:rsidRPr="000B41B7">
        <w:lastRenderedPageBreak/>
        <w:t>Перечень эксплуатационной документации, с которой необходимо ознакомиться пользователю</w:t>
      </w:r>
      <w:bookmarkEnd w:id="17"/>
      <w:bookmarkEnd w:id="18"/>
      <w:bookmarkEnd w:id="19"/>
      <w:bookmarkEnd w:id="20"/>
      <w:bookmarkEnd w:id="21"/>
      <w:bookmarkEnd w:id="22"/>
      <w:bookmarkEnd w:id="23"/>
    </w:p>
    <w:p w14:paraId="4345124C" w14:textId="3B151C25" w:rsidR="003812FE" w:rsidRPr="000B41B7" w:rsidRDefault="003812FE" w:rsidP="00AE77F5">
      <w:pPr>
        <w:pStyle w:val="phnormal"/>
      </w:pPr>
      <w:r w:rsidRPr="000B41B7">
        <w:t>Для успешной эксплуатации ФРМ</w:t>
      </w:r>
      <w:r w:rsidR="00846192" w:rsidRPr="000B41B7">
        <w:t>О</w:t>
      </w:r>
      <w:r w:rsidRPr="000B41B7">
        <w:t xml:space="preserve"> пользователю необходимо озна</w:t>
      </w:r>
      <w:r w:rsidR="009676C5" w:rsidRPr="000B41B7">
        <w:t xml:space="preserve">комиться </w:t>
      </w:r>
      <w:r w:rsidR="0019171F" w:rsidRPr="000B41B7">
        <w:br/>
      </w:r>
      <w:r w:rsidR="009676C5" w:rsidRPr="000B41B7">
        <w:t>с данным руководством.</w:t>
      </w:r>
    </w:p>
    <w:p w14:paraId="4BDBD562" w14:textId="77777777" w:rsidR="003812FE" w:rsidRPr="000B41B7" w:rsidRDefault="00A71870" w:rsidP="00BC71AD">
      <w:pPr>
        <w:pStyle w:val="11"/>
      </w:pPr>
      <w:bookmarkStart w:id="24" w:name="_Toc463884020"/>
      <w:bookmarkStart w:id="25" w:name="_Toc80968235"/>
      <w:r w:rsidRPr="000B41B7">
        <w:lastRenderedPageBreak/>
        <w:t xml:space="preserve">Назначение </w:t>
      </w:r>
      <w:bookmarkEnd w:id="24"/>
      <w:r w:rsidRPr="000B41B7">
        <w:t>Подсистемы</w:t>
      </w:r>
      <w:bookmarkEnd w:id="25"/>
    </w:p>
    <w:p w14:paraId="4B960065" w14:textId="77777777" w:rsidR="003812FE" w:rsidRPr="000B41B7" w:rsidRDefault="003812FE" w:rsidP="00BC71AD">
      <w:pPr>
        <w:pStyle w:val="2"/>
      </w:pPr>
      <w:bookmarkStart w:id="26" w:name="_Toc463884021"/>
      <w:bookmarkStart w:id="27" w:name="_Toc80968236"/>
      <w:r w:rsidRPr="000B41B7">
        <w:t xml:space="preserve">Функции, для автоматизации которых предназначена </w:t>
      </w:r>
      <w:r w:rsidR="00BC71AD" w:rsidRPr="000B41B7">
        <w:t>Подс</w:t>
      </w:r>
      <w:r w:rsidRPr="000B41B7">
        <w:t>истема</w:t>
      </w:r>
      <w:bookmarkEnd w:id="26"/>
      <w:bookmarkEnd w:id="27"/>
    </w:p>
    <w:p w14:paraId="5499FCD4" w14:textId="5431D9CE" w:rsidR="003812FE" w:rsidRPr="000B41B7" w:rsidRDefault="003812FE" w:rsidP="00BC71AD">
      <w:pPr>
        <w:pStyle w:val="phlistitemizedtitle"/>
      </w:pPr>
      <w:r w:rsidRPr="000B41B7">
        <w:t>ФРМ</w:t>
      </w:r>
      <w:r w:rsidR="00846192" w:rsidRPr="000B41B7">
        <w:t>О</w:t>
      </w:r>
      <w:r w:rsidRPr="000B41B7">
        <w:t xml:space="preserve"> предназначен для автоматизации следующих процессов:</w:t>
      </w:r>
    </w:p>
    <w:p w14:paraId="32853E90" w14:textId="4E2D4769" w:rsidR="003812FE" w:rsidRPr="000B41B7" w:rsidRDefault="003812FE" w:rsidP="00BC71AD">
      <w:pPr>
        <w:pStyle w:val="phlistitemized1"/>
      </w:pPr>
      <w:r w:rsidRPr="000B41B7">
        <w:t>сбора, об</w:t>
      </w:r>
      <w:r w:rsidR="00877277" w:rsidRPr="000B41B7">
        <w:t xml:space="preserve">работки и хранения информации </w:t>
      </w:r>
      <w:r w:rsidR="001669C6" w:rsidRPr="000B41B7">
        <w:rPr>
          <w:szCs w:val="24"/>
          <w:shd w:val="clear" w:color="auto" w:fill="FFFFFF"/>
        </w:rPr>
        <w:t>о</w:t>
      </w:r>
      <w:r w:rsidR="00877277" w:rsidRPr="000B41B7">
        <w:t xml:space="preserve"> </w:t>
      </w:r>
      <w:r w:rsidR="003B0523" w:rsidRPr="000B41B7">
        <w:rPr>
          <w:szCs w:val="24"/>
          <w:shd w:val="clear" w:color="auto" w:fill="FFFFFF"/>
        </w:rPr>
        <w:t xml:space="preserve">соискателях лицензии </w:t>
      </w:r>
      <w:r w:rsidR="003B0523" w:rsidRPr="000B41B7">
        <w:rPr>
          <w:szCs w:val="24"/>
          <w:shd w:val="clear" w:color="auto" w:fill="FFFFFF"/>
        </w:rPr>
        <w:br/>
        <w:t>на осуществление медицинской деятельности</w:t>
      </w:r>
      <w:r w:rsidR="009C275C" w:rsidRPr="000B41B7">
        <w:rPr>
          <w:szCs w:val="24"/>
          <w:shd w:val="clear" w:color="auto" w:fill="FFFFFF"/>
        </w:rPr>
        <w:t>/</w:t>
      </w:r>
      <w:r w:rsidR="003B0523" w:rsidRPr="000B41B7">
        <w:rPr>
          <w:szCs w:val="24"/>
          <w:shd w:val="clear" w:color="auto" w:fill="FFFFFF"/>
        </w:rPr>
        <w:t>медицинских организациях</w:t>
      </w:r>
      <w:r w:rsidR="009C275C" w:rsidRPr="000B41B7">
        <w:rPr>
          <w:szCs w:val="24"/>
          <w:shd w:val="clear" w:color="auto" w:fill="FFFFFF"/>
        </w:rPr>
        <w:t xml:space="preserve"> </w:t>
      </w:r>
      <w:r w:rsidR="009C275C" w:rsidRPr="000B41B7">
        <w:rPr>
          <w:szCs w:val="24"/>
          <w:shd w:val="clear" w:color="auto" w:fill="FFFFFF"/>
        </w:rPr>
        <w:br/>
      </w:r>
      <w:r w:rsidR="009C275C" w:rsidRPr="000B41B7">
        <w:t xml:space="preserve">и их структурных подразделениях, оказывающих медицинскую помощь. </w:t>
      </w:r>
      <w:r w:rsidR="003B0523" w:rsidRPr="000B41B7">
        <w:rPr>
          <w:szCs w:val="24"/>
          <w:shd w:val="clear" w:color="auto" w:fill="FFFFFF"/>
        </w:rPr>
        <w:br/>
      </w:r>
      <w:r w:rsidR="009C275C" w:rsidRPr="000B41B7">
        <w:t xml:space="preserve">Указанная информация </w:t>
      </w:r>
      <w:r w:rsidRPr="000B41B7">
        <w:t>включает в себя:</w:t>
      </w:r>
    </w:p>
    <w:p w14:paraId="3CBDE338" w14:textId="61FD4EBA" w:rsidR="003812FE" w:rsidRPr="000B41B7" w:rsidRDefault="003C4223" w:rsidP="009C275C">
      <w:pPr>
        <w:pStyle w:val="phlistitemized2"/>
        <w:tabs>
          <w:tab w:val="clear" w:pos="1780"/>
          <w:tab w:val="num" w:pos="2835"/>
        </w:tabs>
        <w:ind w:left="2268"/>
      </w:pPr>
      <w:r w:rsidRPr="000B41B7">
        <w:t xml:space="preserve">основные </w:t>
      </w:r>
      <w:r w:rsidR="00877277" w:rsidRPr="000B41B7">
        <w:t>сведени</w:t>
      </w:r>
      <w:r w:rsidR="004F00B5" w:rsidRPr="000B41B7">
        <w:t>я</w:t>
      </w:r>
      <w:r w:rsidR="00877277" w:rsidRPr="000B41B7">
        <w:t xml:space="preserve"> об</w:t>
      </w:r>
      <w:r w:rsidR="0019171F" w:rsidRPr="000B41B7">
        <w:t xml:space="preserve"> организации;</w:t>
      </w:r>
    </w:p>
    <w:p w14:paraId="5BC2AB11" w14:textId="2CF5654F" w:rsidR="003812FE" w:rsidRPr="000B41B7" w:rsidRDefault="003812FE" w:rsidP="009C275C">
      <w:pPr>
        <w:pStyle w:val="phlistitemized2"/>
        <w:tabs>
          <w:tab w:val="clear" w:pos="1780"/>
          <w:tab w:val="num" w:pos="2835"/>
        </w:tabs>
        <w:ind w:left="2268"/>
      </w:pPr>
      <w:r w:rsidRPr="000B41B7">
        <w:t>сведения о</w:t>
      </w:r>
      <w:r w:rsidR="009C275C" w:rsidRPr="000B41B7">
        <w:t xml:space="preserve">б </w:t>
      </w:r>
      <w:r w:rsidRPr="000B41B7">
        <w:t>адрес</w:t>
      </w:r>
      <w:r w:rsidR="003B0523" w:rsidRPr="000B41B7">
        <w:t>е</w:t>
      </w:r>
      <w:r w:rsidRPr="000B41B7">
        <w:t>;</w:t>
      </w:r>
    </w:p>
    <w:p w14:paraId="56298F34" w14:textId="77777777" w:rsidR="003812FE" w:rsidRPr="000B41B7" w:rsidRDefault="003812FE" w:rsidP="009C275C">
      <w:pPr>
        <w:pStyle w:val="phlistitemized2"/>
        <w:tabs>
          <w:tab w:val="clear" w:pos="1780"/>
          <w:tab w:val="num" w:pos="2835"/>
        </w:tabs>
        <w:ind w:left="2268"/>
      </w:pPr>
      <w:r w:rsidRPr="000B41B7">
        <w:t xml:space="preserve">сведения </w:t>
      </w:r>
      <w:r w:rsidR="00877277" w:rsidRPr="000B41B7">
        <w:t>о зданиях</w:t>
      </w:r>
      <w:r w:rsidRPr="000B41B7">
        <w:t>;</w:t>
      </w:r>
    </w:p>
    <w:p w14:paraId="1367AA8A" w14:textId="77777777" w:rsidR="00C87299" w:rsidRPr="000B41B7" w:rsidRDefault="00C87299" w:rsidP="009C275C">
      <w:pPr>
        <w:pStyle w:val="phlistitemized2"/>
        <w:tabs>
          <w:tab w:val="clear" w:pos="1780"/>
          <w:tab w:val="num" w:pos="2835"/>
        </w:tabs>
        <w:ind w:left="2268"/>
      </w:pPr>
      <w:r w:rsidRPr="000B41B7">
        <w:t>сведения о территориально выделенных структурных подразделениях;</w:t>
      </w:r>
    </w:p>
    <w:p w14:paraId="0B063226" w14:textId="32809DDB" w:rsidR="003812FE" w:rsidRPr="000B41B7" w:rsidRDefault="003812FE" w:rsidP="009C275C">
      <w:pPr>
        <w:pStyle w:val="phlistitemized2"/>
        <w:tabs>
          <w:tab w:val="clear" w:pos="1780"/>
          <w:tab w:val="num" w:pos="2835"/>
        </w:tabs>
        <w:ind w:left="2268"/>
      </w:pPr>
      <w:r w:rsidRPr="000B41B7">
        <w:t xml:space="preserve">сведения о </w:t>
      </w:r>
      <w:r w:rsidR="00877277" w:rsidRPr="000B41B7">
        <w:t>структурных подразделениях;</w:t>
      </w:r>
    </w:p>
    <w:p w14:paraId="0B34977B" w14:textId="68460029" w:rsidR="00F56A7F" w:rsidRPr="000B41B7" w:rsidRDefault="00F56A7F" w:rsidP="009C275C">
      <w:pPr>
        <w:pStyle w:val="phlistitemized2"/>
        <w:tabs>
          <w:tab w:val="clear" w:pos="1780"/>
          <w:tab w:val="num" w:pos="2835"/>
        </w:tabs>
        <w:ind w:left="2268"/>
      </w:pPr>
      <w:r w:rsidRPr="000B41B7">
        <w:t>сведения о врачебных участках;</w:t>
      </w:r>
    </w:p>
    <w:p w14:paraId="07BE9042" w14:textId="0AF3855D" w:rsidR="009676C5" w:rsidRPr="000B41B7" w:rsidRDefault="009676C5" w:rsidP="009C275C">
      <w:pPr>
        <w:pStyle w:val="phlistitemized2"/>
        <w:tabs>
          <w:tab w:val="clear" w:pos="1780"/>
          <w:tab w:val="num" w:pos="2835"/>
        </w:tabs>
        <w:ind w:left="2268"/>
      </w:pPr>
      <w:r w:rsidRPr="000B41B7">
        <w:t>сведения о штатном расписании;</w:t>
      </w:r>
    </w:p>
    <w:p w14:paraId="3B500605" w14:textId="39258EBB" w:rsidR="00F56A7F" w:rsidRPr="000B41B7" w:rsidRDefault="00F56A7F" w:rsidP="009C275C">
      <w:pPr>
        <w:pStyle w:val="phlistitemized2"/>
        <w:tabs>
          <w:tab w:val="clear" w:pos="1780"/>
          <w:tab w:val="num" w:pos="2835"/>
        </w:tabs>
        <w:ind w:left="2268"/>
      </w:pPr>
      <w:r w:rsidRPr="000B41B7">
        <w:t>сведения о доходах и расходах;</w:t>
      </w:r>
    </w:p>
    <w:p w14:paraId="34B0ED26" w14:textId="77777777" w:rsidR="009676C5" w:rsidRPr="000B41B7" w:rsidRDefault="009676C5" w:rsidP="009C275C">
      <w:pPr>
        <w:pStyle w:val="phlistitemized2"/>
        <w:tabs>
          <w:tab w:val="clear" w:pos="1780"/>
          <w:tab w:val="num" w:pos="2835"/>
        </w:tabs>
        <w:ind w:left="2268"/>
      </w:pPr>
      <w:r w:rsidRPr="000B41B7">
        <w:t>сведения о медицинском оборудовании;</w:t>
      </w:r>
    </w:p>
    <w:p w14:paraId="028694FD" w14:textId="77777777" w:rsidR="00BD6C9F" w:rsidRPr="000B41B7" w:rsidRDefault="00BD6C9F" w:rsidP="009C275C">
      <w:pPr>
        <w:pStyle w:val="phlistitemized2"/>
        <w:tabs>
          <w:tab w:val="clear" w:pos="1780"/>
          <w:tab w:val="num" w:pos="2835"/>
        </w:tabs>
        <w:ind w:left="2268"/>
      </w:pPr>
      <w:r w:rsidRPr="000B41B7">
        <w:t>сведения о передвижных подразделениях;</w:t>
      </w:r>
    </w:p>
    <w:p w14:paraId="000E5AA6" w14:textId="77777777" w:rsidR="00877277" w:rsidRPr="000B41B7" w:rsidRDefault="00877277" w:rsidP="009C275C">
      <w:pPr>
        <w:pStyle w:val="phlistitemized2"/>
        <w:tabs>
          <w:tab w:val="clear" w:pos="1780"/>
          <w:tab w:val="num" w:pos="2835"/>
        </w:tabs>
        <w:ind w:left="2268"/>
      </w:pPr>
      <w:r w:rsidRPr="000B41B7">
        <w:t>сведения о домовых хозяйствах</w:t>
      </w:r>
      <w:r w:rsidR="00A7525C" w:rsidRPr="000B41B7">
        <w:t>;</w:t>
      </w:r>
    </w:p>
    <w:p w14:paraId="41B83047" w14:textId="5C2DE4DE" w:rsidR="009A05D0" w:rsidRPr="000B41B7" w:rsidRDefault="009A05D0" w:rsidP="009C275C">
      <w:pPr>
        <w:pStyle w:val="phlistitemized2"/>
        <w:tabs>
          <w:tab w:val="clear" w:pos="1780"/>
          <w:tab w:val="num" w:pos="2835"/>
        </w:tabs>
        <w:ind w:left="2268"/>
      </w:pPr>
      <w:r w:rsidRPr="000B41B7">
        <w:t>сведения о лицензиях</w:t>
      </w:r>
      <w:r w:rsidR="006F6368" w:rsidRPr="000B41B7">
        <w:t>;</w:t>
      </w:r>
    </w:p>
    <w:p w14:paraId="5220F771" w14:textId="09CED7BC" w:rsidR="003812FE" w:rsidRPr="000B41B7" w:rsidRDefault="003812FE" w:rsidP="00BC71AD">
      <w:pPr>
        <w:pStyle w:val="phlistitemized1"/>
      </w:pPr>
      <w:r w:rsidRPr="000B41B7">
        <w:t xml:space="preserve">поиска </w:t>
      </w:r>
      <w:r w:rsidR="00877277" w:rsidRPr="000B41B7">
        <w:t>организаций</w:t>
      </w:r>
      <w:r w:rsidRPr="000B41B7">
        <w:t xml:space="preserve"> по ключевым параметрам.</w:t>
      </w:r>
    </w:p>
    <w:p w14:paraId="55C18949" w14:textId="77777777" w:rsidR="003812FE" w:rsidRPr="000B41B7" w:rsidRDefault="003812FE" w:rsidP="00BC71AD">
      <w:pPr>
        <w:pStyle w:val="2"/>
      </w:pPr>
      <w:bookmarkStart w:id="28" w:name="_Toc405902066"/>
      <w:bookmarkStart w:id="29" w:name="_Toc406506802"/>
      <w:bookmarkStart w:id="30" w:name="_Toc433898673"/>
      <w:bookmarkStart w:id="31" w:name="_Toc463884022"/>
      <w:bookmarkStart w:id="32" w:name="_Toc80968237"/>
      <w:r w:rsidRPr="000B41B7">
        <w:t xml:space="preserve">Условия, при соблюдении которых обеспечивается применение </w:t>
      </w:r>
      <w:r w:rsidR="00BC71AD" w:rsidRPr="000B41B7">
        <w:t>Подс</w:t>
      </w:r>
      <w:r w:rsidRPr="000B41B7">
        <w:t>истемы</w:t>
      </w:r>
      <w:bookmarkEnd w:id="28"/>
      <w:bookmarkEnd w:id="29"/>
      <w:bookmarkEnd w:id="30"/>
      <w:bookmarkEnd w:id="31"/>
      <w:bookmarkEnd w:id="32"/>
    </w:p>
    <w:p w14:paraId="7CBC8A2F" w14:textId="77777777" w:rsidR="003812FE" w:rsidRPr="000B41B7" w:rsidRDefault="003812FE" w:rsidP="00BC71AD">
      <w:pPr>
        <w:pStyle w:val="phlistitemizedtitle"/>
        <w:rPr>
          <w:rFonts w:eastAsiaTheme="minorHAnsi"/>
        </w:rPr>
      </w:pPr>
      <w:r w:rsidRPr="000B41B7">
        <w:rPr>
          <w:rFonts w:eastAsiaTheme="minorHAnsi"/>
        </w:rPr>
        <w:t>Для обеспечения применения ФРМ</w:t>
      </w:r>
      <w:r w:rsidR="00877277" w:rsidRPr="000B41B7">
        <w:rPr>
          <w:rFonts w:eastAsiaTheme="minorHAnsi"/>
        </w:rPr>
        <w:t>О</w:t>
      </w:r>
      <w:r w:rsidRPr="000B41B7">
        <w:rPr>
          <w:rFonts w:eastAsiaTheme="minorHAnsi"/>
        </w:rPr>
        <w:t xml:space="preserve"> необходимо наличие следующих минимальных технических средств:</w:t>
      </w:r>
    </w:p>
    <w:p w14:paraId="680E3704" w14:textId="77777777" w:rsidR="003812FE" w:rsidRPr="000B41B7" w:rsidRDefault="003812FE" w:rsidP="00BC71AD">
      <w:pPr>
        <w:pStyle w:val="phlistitemized1"/>
      </w:pPr>
      <w:r w:rsidRPr="000B41B7">
        <w:t>IBM-совместимый ПК, с процессором частотой 700 МГц и выше;</w:t>
      </w:r>
    </w:p>
    <w:p w14:paraId="04617DBB" w14:textId="77777777" w:rsidR="00FA41B2" w:rsidRPr="000B41B7" w:rsidRDefault="003812FE" w:rsidP="00BC71AD">
      <w:pPr>
        <w:pStyle w:val="phlistitemized1"/>
      </w:pPr>
      <w:r w:rsidRPr="000B41B7">
        <w:t>512 М</w:t>
      </w:r>
      <w:r w:rsidR="00C85A2F" w:rsidRPr="000B41B7">
        <w:t>Б</w:t>
      </w:r>
      <w:r w:rsidRPr="000B41B7">
        <w:t xml:space="preserve"> ОЗУ</w:t>
      </w:r>
      <w:r w:rsidR="00FA1B55" w:rsidRPr="000B41B7">
        <w:t xml:space="preserve"> и более</w:t>
      </w:r>
      <w:r w:rsidRPr="000B41B7">
        <w:t>;</w:t>
      </w:r>
    </w:p>
    <w:p w14:paraId="2B212A47" w14:textId="77777777" w:rsidR="003812FE" w:rsidRPr="000B41B7" w:rsidRDefault="003812FE" w:rsidP="00BC71AD">
      <w:pPr>
        <w:pStyle w:val="phlistitemized1"/>
      </w:pPr>
      <w:r w:rsidRPr="000B41B7">
        <w:t xml:space="preserve">операционная система </w:t>
      </w:r>
      <w:r w:rsidR="00C610C4" w:rsidRPr="000B41B7">
        <w:t xml:space="preserve">Microsoft </w:t>
      </w:r>
      <w:r w:rsidRPr="000B41B7">
        <w:t>Windows XP/7/8</w:t>
      </w:r>
      <w:r w:rsidR="00022CAE" w:rsidRPr="000B41B7">
        <w:t xml:space="preserve"> и выше</w:t>
      </w:r>
      <w:r w:rsidRPr="000B41B7">
        <w:t>.</w:t>
      </w:r>
    </w:p>
    <w:p w14:paraId="325FBA3D" w14:textId="77777777" w:rsidR="003812FE" w:rsidRPr="000B41B7" w:rsidRDefault="003812FE" w:rsidP="00BC71AD">
      <w:pPr>
        <w:pStyle w:val="phlistitemizedtitle"/>
        <w:rPr>
          <w:rFonts w:eastAsiaTheme="minorHAnsi"/>
        </w:rPr>
      </w:pPr>
      <w:r w:rsidRPr="000B41B7">
        <w:rPr>
          <w:rFonts w:eastAsiaTheme="minorHAnsi"/>
        </w:rPr>
        <w:t>Рекомендуемые технические средства:</w:t>
      </w:r>
    </w:p>
    <w:p w14:paraId="1D7884D6" w14:textId="77777777" w:rsidR="003812FE" w:rsidRPr="000B41B7" w:rsidRDefault="003812FE" w:rsidP="00BC71AD">
      <w:pPr>
        <w:pStyle w:val="phlistitemized1"/>
      </w:pPr>
      <w:r w:rsidRPr="000B41B7">
        <w:t>ПК с тактовой частотой процессора 2 ГГц и выше;</w:t>
      </w:r>
    </w:p>
    <w:p w14:paraId="338CD4F1" w14:textId="77777777" w:rsidR="003812FE" w:rsidRPr="000B41B7" w:rsidRDefault="003812FE" w:rsidP="00BC71AD">
      <w:pPr>
        <w:pStyle w:val="phlistitemized1"/>
      </w:pPr>
      <w:r w:rsidRPr="000B41B7">
        <w:t>2 Г</w:t>
      </w:r>
      <w:r w:rsidR="00BC71AD" w:rsidRPr="000B41B7">
        <w:t>Б</w:t>
      </w:r>
      <w:r w:rsidRPr="000B41B7">
        <w:t xml:space="preserve"> ОЗУ</w:t>
      </w:r>
      <w:r w:rsidR="00FA1B55" w:rsidRPr="000B41B7">
        <w:t xml:space="preserve"> и более</w:t>
      </w:r>
      <w:r w:rsidRPr="000B41B7">
        <w:t>;</w:t>
      </w:r>
    </w:p>
    <w:p w14:paraId="3CD1FB2A" w14:textId="77777777" w:rsidR="003812FE" w:rsidRPr="000B41B7" w:rsidRDefault="003812FE" w:rsidP="00BC71AD">
      <w:pPr>
        <w:pStyle w:val="phlistitemized1"/>
      </w:pPr>
      <w:r w:rsidRPr="000B41B7">
        <w:lastRenderedPageBreak/>
        <w:t xml:space="preserve">операционная система </w:t>
      </w:r>
      <w:r w:rsidR="00C610C4" w:rsidRPr="000B41B7">
        <w:t xml:space="preserve">Microsoft </w:t>
      </w:r>
      <w:r w:rsidRPr="000B41B7">
        <w:t>Windows 7/8</w:t>
      </w:r>
      <w:r w:rsidR="00022CAE" w:rsidRPr="000B41B7">
        <w:t xml:space="preserve"> и выше</w:t>
      </w:r>
      <w:r w:rsidRPr="000B41B7">
        <w:t>.</w:t>
      </w:r>
    </w:p>
    <w:p w14:paraId="5E9D5D63" w14:textId="77777777" w:rsidR="003812FE" w:rsidRPr="000B41B7" w:rsidRDefault="003812FE" w:rsidP="00BC71AD">
      <w:pPr>
        <w:pStyle w:val="phnormal"/>
        <w:rPr>
          <w:rFonts w:eastAsiaTheme="minorHAnsi"/>
        </w:rPr>
      </w:pPr>
      <w:r w:rsidRPr="000B41B7">
        <w:rPr>
          <w:rFonts w:eastAsiaTheme="minorHAnsi"/>
        </w:rPr>
        <w:t>Персональный компьютер должен быть подключен к сети Интернет со скоростью передачи данных не менее 256 Кбит/с.</w:t>
      </w:r>
    </w:p>
    <w:p w14:paraId="561484B7" w14:textId="77777777" w:rsidR="0076485D" w:rsidRPr="000B41B7" w:rsidRDefault="003812FE" w:rsidP="00BC71AD">
      <w:pPr>
        <w:pStyle w:val="phnormal"/>
      </w:pPr>
      <w:r w:rsidRPr="000B41B7">
        <w:t>Системные программные средства, необходимые для работы с ФРМ</w:t>
      </w:r>
      <w:r w:rsidR="00877277" w:rsidRPr="000B41B7">
        <w:t>О</w:t>
      </w:r>
      <w:r w:rsidRPr="000B41B7">
        <w:t>, должны быть представлены лицензионной локализованной версией систе</w:t>
      </w:r>
      <w:bookmarkStart w:id="33" w:name="_Toc463884023"/>
      <w:r w:rsidR="009676C5" w:rsidRPr="000B41B7">
        <w:t>много программного обеспечения.</w:t>
      </w:r>
    </w:p>
    <w:p w14:paraId="6C3453F1" w14:textId="77777777" w:rsidR="003812FE" w:rsidRPr="000B41B7" w:rsidRDefault="00A71870" w:rsidP="00BC71AD">
      <w:pPr>
        <w:pStyle w:val="11"/>
      </w:pPr>
      <w:bookmarkStart w:id="34" w:name="_Toc80968238"/>
      <w:r w:rsidRPr="000B41B7">
        <w:lastRenderedPageBreak/>
        <w:t>Подготовка к работе</w:t>
      </w:r>
      <w:bookmarkEnd w:id="33"/>
      <w:r w:rsidRPr="000B41B7">
        <w:t xml:space="preserve"> в Подсистеме</w:t>
      </w:r>
      <w:bookmarkEnd w:id="34"/>
    </w:p>
    <w:p w14:paraId="2E85413C" w14:textId="77777777" w:rsidR="003812FE" w:rsidRPr="000B41B7" w:rsidRDefault="00095F35" w:rsidP="00BC71AD">
      <w:pPr>
        <w:pStyle w:val="2"/>
      </w:pPr>
      <w:bookmarkStart w:id="35" w:name="_Toc80968239"/>
      <w:r w:rsidRPr="000B41B7">
        <w:t>Порядок загрузки данных и программ</w:t>
      </w:r>
      <w:bookmarkEnd w:id="35"/>
    </w:p>
    <w:p w14:paraId="492457DD" w14:textId="77777777" w:rsidR="0046522B" w:rsidRPr="000B41B7" w:rsidRDefault="0046522B" w:rsidP="00BC71AD">
      <w:pPr>
        <w:pStyle w:val="phlistitemizedtitle"/>
      </w:pPr>
      <w:r w:rsidRPr="000B41B7">
        <w:t xml:space="preserve">Для начала работы с </w:t>
      </w:r>
      <w:r w:rsidR="00BC71AD" w:rsidRPr="000B41B7">
        <w:t>Подс</w:t>
      </w:r>
      <w:r w:rsidRPr="000B41B7">
        <w:t xml:space="preserve">истемой на рабочем месте пользователя должен быть настроен постоянный доступ к сети Интернет. Интерфейс пользователя </w:t>
      </w:r>
      <w:r w:rsidR="00BC71AD" w:rsidRPr="000B41B7">
        <w:t>Подс</w:t>
      </w:r>
      <w:r w:rsidRPr="000B41B7">
        <w:t xml:space="preserve">истемы поддерживает следующие </w:t>
      </w:r>
      <w:r w:rsidR="005C3BAA" w:rsidRPr="000B41B7">
        <w:rPr>
          <w:lang w:val="en-US"/>
        </w:rPr>
        <w:t>web</w:t>
      </w:r>
      <w:r w:rsidRPr="000B41B7">
        <w:t>-браузеры:</w:t>
      </w:r>
    </w:p>
    <w:p w14:paraId="124B948D" w14:textId="77777777" w:rsidR="0046522B" w:rsidRPr="000B41B7" w:rsidRDefault="0046522B" w:rsidP="00BC71AD">
      <w:pPr>
        <w:pStyle w:val="phlistitemized1"/>
      </w:pPr>
      <w:r w:rsidRPr="000B41B7">
        <w:t xml:space="preserve">Google </w:t>
      </w:r>
      <w:proofErr w:type="spellStart"/>
      <w:r w:rsidRPr="000B41B7">
        <w:t>Chrome</w:t>
      </w:r>
      <w:proofErr w:type="spellEnd"/>
      <w:r w:rsidRPr="000B41B7">
        <w:t xml:space="preserve"> от версии 40.0 и выше;</w:t>
      </w:r>
    </w:p>
    <w:p w14:paraId="788EA1D6" w14:textId="77777777" w:rsidR="0046522B" w:rsidRPr="000B41B7" w:rsidRDefault="0046522B" w:rsidP="00BC71AD">
      <w:pPr>
        <w:pStyle w:val="phlistitemized1"/>
      </w:pPr>
      <w:r w:rsidRPr="000B41B7">
        <w:t>Mozilla Firefox от версии 50.0 и выше;</w:t>
      </w:r>
    </w:p>
    <w:p w14:paraId="12E38CED" w14:textId="77777777" w:rsidR="0046522B" w:rsidRPr="000B41B7" w:rsidRDefault="0046522B" w:rsidP="00BC71AD">
      <w:pPr>
        <w:pStyle w:val="phlistitemized1"/>
      </w:pPr>
      <w:r w:rsidRPr="000B41B7">
        <w:t>Internet Explorer от версии 9.0 и выше</w:t>
      </w:r>
      <w:r w:rsidR="00C610C4" w:rsidRPr="000B41B7">
        <w:t>.</w:t>
      </w:r>
    </w:p>
    <w:p w14:paraId="3EA20F14" w14:textId="77777777" w:rsidR="003812FE" w:rsidRPr="000B41B7" w:rsidRDefault="00095F35" w:rsidP="00BC71AD">
      <w:pPr>
        <w:pStyle w:val="2"/>
      </w:pPr>
      <w:bookmarkStart w:id="36" w:name="_Ref514664524"/>
      <w:bookmarkStart w:id="37" w:name="_Toc80968240"/>
      <w:r w:rsidRPr="000B41B7">
        <w:t xml:space="preserve">Вход в </w:t>
      </w:r>
      <w:r w:rsidR="00BC71AD" w:rsidRPr="000B41B7">
        <w:t>Подс</w:t>
      </w:r>
      <w:r w:rsidRPr="000B41B7">
        <w:t>истему</w:t>
      </w:r>
      <w:bookmarkEnd w:id="36"/>
      <w:bookmarkEnd w:id="37"/>
    </w:p>
    <w:p w14:paraId="7DA23E63" w14:textId="2F7E6AAF" w:rsidR="00D66CAA" w:rsidRPr="000B41B7" w:rsidRDefault="003812FE" w:rsidP="00D66CAA">
      <w:pPr>
        <w:pStyle w:val="phnormal"/>
      </w:pPr>
      <w:r w:rsidRPr="000B41B7">
        <w:t xml:space="preserve">Для успешного входа в </w:t>
      </w:r>
      <w:r w:rsidR="00BC71AD" w:rsidRPr="000B41B7">
        <w:t>Подс</w:t>
      </w:r>
      <w:r w:rsidRPr="000B41B7">
        <w:t xml:space="preserve">истему </w:t>
      </w:r>
      <w:r w:rsidR="004E2016" w:rsidRPr="000B41B7">
        <w:t xml:space="preserve">необходимо </w:t>
      </w:r>
      <w:r w:rsidR="002F6C3C" w:rsidRPr="000B41B7">
        <w:t>откр</w:t>
      </w:r>
      <w:r w:rsidR="004E2016" w:rsidRPr="000B41B7">
        <w:t>ыть</w:t>
      </w:r>
      <w:r w:rsidRPr="000B41B7">
        <w:t xml:space="preserve"> </w:t>
      </w:r>
      <w:r w:rsidR="002F6C3C" w:rsidRPr="000B41B7">
        <w:rPr>
          <w:lang w:val="en-US"/>
        </w:rPr>
        <w:t>web</w:t>
      </w:r>
      <w:r w:rsidRPr="000B41B7">
        <w:t>-браузер и в адресной строке</w:t>
      </w:r>
      <w:r w:rsidR="005D6919" w:rsidRPr="000B41B7">
        <w:t xml:space="preserve"> </w:t>
      </w:r>
      <w:r w:rsidRPr="000B41B7">
        <w:t>вве</w:t>
      </w:r>
      <w:r w:rsidR="005D6919" w:rsidRPr="000B41B7">
        <w:t>сти</w:t>
      </w:r>
      <w:r w:rsidRPr="000B41B7">
        <w:t xml:space="preserve"> </w:t>
      </w:r>
      <w:hyperlink r:id="rId8" w:history="1">
        <w:r w:rsidR="007F4B12" w:rsidRPr="000B41B7">
          <w:rPr>
            <w:rStyle w:val="a9"/>
            <w:rFonts w:eastAsiaTheme="minorHAnsi"/>
            <w:color w:val="auto"/>
            <w:szCs w:val="24"/>
          </w:rPr>
          <w:t>http://nr.egisz.rosminzdrav.ru/</w:t>
        </w:r>
      </w:hyperlink>
    </w:p>
    <w:p w14:paraId="6105B7BF" w14:textId="3E6D3035" w:rsidR="00D66CAA" w:rsidRPr="000B41B7" w:rsidRDefault="00D66CAA" w:rsidP="00D66CAA">
      <w:pPr>
        <w:pStyle w:val="phnormal"/>
      </w:pPr>
      <w:r w:rsidRPr="000B41B7">
        <w:rPr>
          <w:noProof/>
        </w:rPr>
        <w:drawing>
          <wp:anchor distT="0" distB="0" distL="114300" distR="114300" simplePos="0" relativeHeight="251658240" behindDoc="1" locked="0" layoutInCell="1" allowOverlap="1" wp14:anchorId="141E42BF" wp14:editId="1FC35D85">
            <wp:simplePos x="0" y="0"/>
            <wp:positionH relativeFrom="margin">
              <wp:posOffset>1550670</wp:posOffset>
            </wp:positionH>
            <wp:positionV relativeFrom="paragraph">
              <wp:posOffset>297180</wp:posOffset>
            </wp:positionV>
            <wp:extent cx="3176270" cy="4894580"/>
            <wp:effectExtent l="0" t="0" r="5080" b="1270"/>
            <wp:wrapTopAndBottom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6270" cy="4894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12FE" w:rsidRPr="000B41B7">
        <w:t>На экране отобразится страница авторизации</w:t>
      </w:r>
      <w:r w:rsidR="004E2016" w:rsidRPr="000B41B7">
        <w:t> </w:t>
      </w:r>
      <w:r w:rsidR="004A0624" w:rsidRPr="000B41B7">
        <w:t>ИА</w:t>
      </w:r>
      <w:r w:rsidR="003A3B16" w:rsidRPr="000B41B7">
        <w:t xml:space="preserve"> (</w:t>
      </w:r>
      <w:r w:rsidRPr="000B41B7">
        <w:t>Рисунок 1).</w:t>
      </w:r>
    </w:p>
    <w:p w14:paraId="6EE8A94D" w14:textId="75D43171" w:rsidR="005756A5" w:rsidRPr="000B41B7" w:rsidRDefault="00CB307B" w:rsidP="00D66CAA">
      <w:pPr>
        <w:pStyle w:val="phnormal"/>
        <w:jc w:val="center"/>
      </w:pPr>
      <w:bookmarkStart w:id="38" w:name="_Ref13142776"/>
      <w:r w:rsidRPr="000B41B7">
        <w:t xml:space="preserve">Рисунок </w:t>
      </w:r>
      <w:r w:rsidR="00445B65" w:rsidRPr="000B41B7">
        <w:fldChar w:fldCharType="begin"/>
      </w:r>
      <w:r w:rsidR="00A66E38" w:rsidRPr="000B41B7">
        <w:instrText xml:space="preserve"> SEQ Рисунок \* ARABIC </w:instrText>
      </w:r>
      <w:r w:rsidR="00445B65" w:rsidRPr="000B41B7">
        <w:fldChar w:fldCharType="separate"/>
      </w:r>
      <w:r w:rsidR="00E10E0C" w:rsidRPr="000B41B7">
        <w:rPr>
          <w:noProof/>
        </w:rPr>
        <w:t>1</w:t>
      </w:r>
      <w:r w:rsidR="00445B65" w:rsidRPr="000B41B7">
        <w:rPr>
          <w:noProof/>
        </w:rPr>
        <w:fldChar w:fldCharType="end"/>
      </w:r>
      <w:bookmarkEnd w:id="38"/>
      <w:r w:rsidRPr="000B41B7">
        <w:t xml:space="preserve"> – Страница авторизации ИА</w:t>
      </w:r>
    </w:p>
    <w:p w14:paraId="53116030" w14:textId="5CD9F09D" w:rsidR="0019171F" w:rsidRPr="000B41B7" w:rsidRDefault="00BE2D7C" w:rsidP="006D0667">
      <w:pPr>
        <w:pStyle w:val="phlistitemizedtitle"/>
      </w:pPr>
      <w:r w:rsidRPr="000B41B7">
        <w:lastRenderedPageBreak/>
        <w:t xml:space="preserve">Для предоставления доступа </w:t>
      </w:r>
      <w:r w:rsidR="001E3E3F" w:rsidRPr="000B41B7">
        <w:t>к</w:t>
      </w:r>
      <w:r w:rsidRPr="000B41B7">
        <w:t xml:space="preserve"> ФРМО через </w:t>
      </w:r>
      <w:r w:rsidR="00BF38C2" w:rsidRPr="000B41B7">
        <w:t>ИА</w:t>
      </w:r>
      <w:r w:rsidRPr="000B41B7">
        <w:t xml:space="preserve"> </w:t>
      </w:r>
      <w:r w:rsidR="008A5ACA" w:rsidRPr="000B41B7">
        <w:t xml:space="preserve">необходимо зарегистрироваться </w:t>
      </w:r>
      <w:r w:rsidR="00626D0F" w:rsidRPr="000B41B7">
        <w:br/>
      </w:r>
      <w:r w:rsidR="008A5ACA" w:rsidRPr="000B41B7">
        <w:t xml:space="preserve">на едином портале государственных услуг (далее </w:t>
      </w:r>
      <w:r w:rsidR="00626D0F" w:rsidRPr="000B41B7">
        <w:t>–</w:t>
      </w:r>
      <w:r w:rsidR="008A5ACA" w:rsidRPr="000B41B7">
        <w:t xml:space="preserve"> ЕПГУ) по адресу </w:t>
      </w:r>
      <w:r w:rsidR="00C30433" w:rsidRPr="000B41B7">
        <w:t xml:space="preserve"> </w:t>
      </w:r>
      <w:hyperlink r:id="rId10" w:history="1">
        <w:r w:rsidR="007F4B12" w:rsidRPr="000B41B7">
          <w:rPr>
            <w:rStyle w:val="a9"/>
            <w:color w:val="auto"/>
            <w:szCs w:val="24"/>
          </w:rPr>
          <w:t>https://www.gosuslugi.ru/</w:t>
        </w:r>
      </w:hyperlink>
      <w:r w:rsidR="007F4B12" w:rsidRPr="000B41B7">
        <w:rPr>
          <w:rStyle w:val="a9"/>
          <w:color w:val="auto"/>
          <w:szCs w:val="24"/>
          <w:u w:val="none"/>
        </w:rPr>
        <w:t xml:space="preserve"> </w:t>
      </w:r>
      <w:r w:rsidR="00C30433" w:rsidRPr="000B41B7">
        <w:t xml:space="preserve">и подтвердить </w:t>
      </w:r>
      <w:r w:rsidR="007F4B12" w:rsidRPr="000B41B7">
        <w:t>учетную запись до 3-го уровня</w:t>
      </w:r>
      <w:r w:rsidRPr="000B41B7">
        <w:t xml:space="preserve">, </w:t>
      </w:r>
      <w:r w:rsidR="00626D0F" w:rsidRPr="000B41B7">
        <w:t>затем</w:t>
      </w:r>
      <w:r w:rsidRPr="000B41B7">
        <w:t xml:space="preserve"> направить заявку</w:t>
      </w:r>
      <w:r w:rsidR="004D43CB" w:rsidRPr="000B41B7">
        <w:t xml:space="preserve"> в формате </w:t>
      </w:r>
      <w:r w:rsidR="004D43CB" w:rsidRPr="000B41B7">
        <w:rPr>
          <w:szCs w:val="28"/>
        </w:rPr>
        <w:t>.</w:t>
      </w:r>
      <w:proofErr w:type="spellStart"/>
      <w:r w:rsidR="004D43CB" w:rsidRPr="000B41B7">
        <w:rPr>
          <w:szCs w:val="28"/>
        </w:rPr>
        <w:t>doc</w:t>
      </w:r>
      <w:proofErr w:type="spellEnd"/>
      <w:r w:rsidR="004D43CB" w:rsidRPr="000B41B7">
        <w:rPr>
          <w:szCs w:val="28"/>
        </w:rPr>
        <w:t>/.</w:t>
      </w:r>
      <w:proofErr w:type="spellStart"/>
      <w:r w:rsidR="004D43CB" w:rsidRPr="000B41B7">
        <w:rPr>
          <w:szCs w:val="28"/>
        </w:rPr>
        <w:t>docx</w:t>
      </w:r>
      <w:proofErr w:type="spellEnd"/>
      <w:r w:rsidR="004D43CB" w:rsidRPr="000B41B7">
        <w:t xml:space="preserve"> и ее сканированную копию</w:t>
      </w:r>
      <w:r w:rsidRPr="000B41B7">
        <w:t xml:space="preserve"> </w:t>
      </w:r>
      <w:r w:rsidR="00383C70" w:rsidRPr="000B41B7">
        <w:t xml:space="preserve">с подписью </w:t>
      </w:r>
      <w:r w:rsidR="00626D0F" w:rsidRPr="000B41B7">
        <w:t>уполномоченного</w:t>
      </w:r>
      <w:r w:rsidR="00383C70" w:rsidRPr="000B41B7">
        <w:t xml:space="preserve"> лица и печатью организации</w:t>
      </w:r>
      <w:r w:rsidR="00106263" w:rsidRPr="000B41B7">
        <w:t>/</w:t>
      </w:r>
      <w:r w:rsidR="009374FF" w:rsidRPr="000B41B7">
        <w:t>ИП</w:t>
      </w:r>
      <w:r w:rsidR="00106263" w:rsidRPr="000B41B7">
        <w:t xml:space="preserve"> (при наличии печати</w:t>
      </w:r>
      <w:r w:rsidR="009374FF" w:rsidRPr="000B41B7">
        <w:t xml:space="preserve"> у организации/ИП</w:t>
      </w:r>
      <w:r w:rsidR="00106263" w:rsidRPr="000B41B7">
        <w:t>)</w:t>
      </w:r>
      <w:r w:rsidR="00383C70" w:rsidRPr="000B41B7">
        <w:t xml:space="preserve"> </w:t>
      </w:r>
      <w:r w:rsidRPr="000B41B7">
        <w:t>в службу технической поддержки</w:t>
      </w:r>
      <w:r w:rsidR="00532FCD" w:rsidRPr="000B41B7">
        <w:t xml:space="preserve"> (далее – СТП)</w:t>
      </w:r>
      <w:r w:rsidRPr="000B41B7">
        <w:t xml:space="preserve"> ЕГИСЗ по адресу </w:t>
      </w:r>
      <w:r w:rsidR="0019171F" w:rsidRPr="000B41B7">
        <w:rPr>
          <w:b/>
        </w:rPr>
        <w:t>egisz@rt-eu.ru</w:t>
      </w:r>
      <w:r w:rsidRPr="000B41B7">
        <w:t xml:space="preserve"> </w:t>
      </w:r>
    </w:p>
    <w:p w14:paraId="3C781E6C" w14:textId="37F37BBB" w:rsidR="0019171F" w:rsidRPr="000B41B7" w:rsidRDefault="0019171F" w:rsidP="006D0667">
      <w:pPr>
        <w:pStyle w:val="phlistitemizedtitle"/>
      </w:pPr>
      <w:bookmarkStart w:id="39" w:name="_Hlk80711567"/>
      <w:r w:rsidRPr="000B41B7">
        <w:t>Ф</w:t>
      </w:r>
      <w:r w:rsidR="00BE2D7C" w:rsidRPr="000B41B7">
        <w:t xml:space="preserve">орма </w:t>
      </w:r>
      <w:r w:rsidR="006F07A0" w:rsidRPr="000B41B7">
        <w:t xml:space="preserve">заявки </w:t>
      </w:r>
      <w:r w:rsidR="00BE2D7C" w:rsidRPr="000B41B7">
        <w:t xml:space="preserve">приведена </w:t>
      </w:r>
      <w:bookmarkStart w:id="40" w:name="_Hlk76399413"/>
      <w:bookmarkStart w:id="41" w:name="_Hlk76573599"/>
      <w:r w:rsidR="00BE2D7C" w:rsidRPr="000B41B7">
        <w:t>в</w:t>
      </w:r>
      <w:r w:rsidR="00C22E37" w:rsidRPr="000B41B7">
        <w:t xml:space="preserve"> </w:t>
      </w:r>
      <w:bookmarkStart w:id="42" w:name="_Hlk76469262"/>
      <w:r w:rsidR="00FF1074" w:rsidRPr="000B41B7">
        <w:t xml:space="preserve">Инструкции по получению доступа к Федеральному реестру медицинских организаций и Федеральному регистру медицинских работников, размещенной по адресу </w:t>
      </w:r>
      <w:hyperlink r:id="rId11" w:history="1">
        <w:r w:rsidRPr="000B41B7">
          <w:rPr>
            <w:rStyle w:val="a9"/>
            <w:color w:val="auto"/>
          </w:rPr>
          <w:t>https://portal.egisz.rosminzdrav.ru/materials/3549</w:t>
        </w:r>
      </w:hyperlink>
      <w:bookmarkEnd w:id="40"/>
    </w:p>
    <w:bookmarkEnd w:id="39"/>
    <w:bookmarkEnd w:id="41"/>
    <w:bookmarkEnd w:id="42"/>
    <w:p w14:paraId="56134A06" w14:textId="4005CA04" w:rsidR="003812FE" w:rsidRPr="000B41B7" w:rsidRDefault="003812FE" w:rsidP="00626D0F">
      <w:pPr>
        <w:pStyle w:val="phnormal"/>
      </w:pPr>
      <w:r w:rsidRPr="000B41B7">
        <w:t xml:space="preserve">Описание </w:t>
      </w:r>
      <w:r w:rsidR="00D66CAA" w:rsidRPr="000B41B7">
        <w:t xml:space="preserve">прав и </w:t>
      </w:r>
      <w:r w:rsidRPr="000B41B7">
        <w:t xml:space="preserve">ролей пользователей </w:t>
      </w:r>
      <w:r w:rsidR="00D66CAA" w:rsidRPr="000B41B7">
        <w:t xml:space="preserve">ФРМО </w:t>
      </w:r>
      <w:r w:rsidRPr="000B41B7">
        <w:t>приведено в</w:t>
      </w:r>
      <w:r w:rsidR="006D0667" w:rsidRPr="000B41B7">
        <w:t xml:space="preserve"> </w:t>
      </w:r>
      <w:r w:rsidR="00FF1074" w:rsidRPr="000B41B7">
        <w:t xml:space="preserve">Приложении </w:t>
      </w:r>
      <w:r w:rsidR="00D66CAA" w:rsidRPr="000B41B7">
        <w:t>3</w:t>
      </w:r>
      <w:r w:rsidR="00FF1074" w:rsidRPr="000B41B7">
        <w:t xml:space="preserve"> к </w:t>
      </w:r>
      <w:r w:rsidR="00D66CAA" w:rsidRPr="000B41B7">
        <w:t>данному руководству пользователя.</w:t>
      </w:r>
    </w:p>
    <w:p w14:paraId="3D0BB7E6" w14:textId="0505299B" w:rsidR="003812FE" w:rsidRPr="000B41B7" w:rsidRDefault="00394762" w:rsidP="00DE1915">
      <w:pPr>
        <w:pStyle w:val="phnormal"/>
      </w:pPr>
      <w:r w:rsidRPr="000B41B7">
        <w:t>На странице</w:t>
      </w:r>
      <w:r w:rsidR="002C1F9C" w:rsidRPr="000B41B7">
        <w:t xml:space="preserve"> авторизации ИА </w:t>
      </w:r>
      <w:r w:rsidR="009F1122" w:rsidRPr="000B41B7">
        <w:t xml:space="preserve">необходимо </w:t>
      </w:r>
      <w:r w:rsidR="002F6C3C" w:rsidRPr="000B41B7">
        <w:t>вве</w:t>
      </w:r>
      <w:r w:rsidR="009F1122" w:rsidRPr="000B41B7">
        <w:t>сти</w:t>
      </w:r>
      <w:r w:rsidR="002C1F9C" w:rsidRPr="000B41B7">
        <w:t xml:space="preserve"> логин </w:t>
      </w:r>
      <w:r w:rsidR="0019171F" w:rsidRPr="000B41B7">
        <w:t xml:space="preserve">(СНИЛС) </w:t>
      </w:r>
      <w:r w:rsidR="002C1F9C" w:rsidRPr="000B41B7">
        <w:t>и пароль пользователя и наж</w:t>
      </w:r>
      <w:r w:rsidR="009F1122" w:rsidRPr="000B41B7">
        <w:t>ать</w:t>
      </w:r>
      <w:r w:rsidR="002C1F9C" w:rsidRPr="000B41B7">
        <w:t xml:space="preserve"> на кнопку «Войти». </w:t>
      </w:r>
      <w:r w:rsidR="003812FE" w:rsidRPr="000B41B7">
        <w:t xml:space="preserve">После чего произойдет переход на </w:t>
      </w:r>
      <w:r w:rsidR="00AD2434" w:rsidRPr="000B41B7">
        <w:t>стартовую</w:t>
      </w:r>
      <w:r w:rsidR="003812FE" w:rsidRPr="000B41B7">
        <w:t xml:space="preserve"> страницу </w:t>
      </w:r>
      <w:r w:rsidR="0019171F" w:rsidRPr="000B41B7">
        <w:t>Подс</w:t>
      </w:r>
      <w:r w:rsidR="00AD2434" w:rsidRPr="000B41B7">
        <w:t>истемы</w:t>
      </w:r>
      <w:r w:rsidR="00000CB1" w:rsidRPr="000B41B7">
        <w:t xml:space="preserve"> </w:t>
      </w:r>
      <w:r w:rsidR="003812FE" w:rsidRPr="000B41B7">
        <w:t>(</w:t>
      </w:r>
      <w:r w:rsidR="00445B65" w:rsidRPr="000B41B7">
        <w:fldChar w:fldCharType="begin"/>
      </w:r>
      <w:r w:rsidR="008B5487" w:rsidRPr="000B41B7">
        <w:instrText xml:space="preserve"> REF _Ref531769876 \h </w:instrText>
      </w:r>
      <w:r w:rsidR="00445B65" w:rsidRPr="000B41B7">
        <w:fldChar w:fldCharType="separate"/>
      </w:r>
      <w:r w:rsidR="00E10E0C" w:rsidRPr="000B41B7">
        <w:t xml:space="preserve">Рисунок </w:t>
      </w:r>
      <w:r w:rsidR="00E10E0C" w:rsidRPr="000B41B7">
        <w:rPr>
          <w:noProof/>
        </w:rPr>
        <w:t>2</w:t>
      </w:r>
      <w:r w:rsidR="00445B65" w:rsidRPr="000B41B7">
        <w:fldChar w:fldCharType="end"/>
      </w:r>
      <w:r w:rsidR="003812FE" w:rsidRPr="000B41B7">
        <w:t>).</w:t>
      </w:r>
    </w:p>
    <w:p w14:paraId="059AC5BB" w14:textId="0D67CE33" w:rsidR="008B5487" w:rsidRPr="000B41B7" w:rsidRDefault="00392BCD" w:rsidP="002830AD">
      <w:pPr>
        <w:pStyle w:val="phfigure"/>
      </w:pPr>
      <w:r>
        <w:rPr>
          <w:noProof/>
        </w:rPr>
        <w:pict w14:anchorId="7D9BD7A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408" type="#_x0000_t75" style="width:476.25pt;height:230.25pt">
            <v:imagedata r:id="rId12" o:title="Аннотация 2020-04-06 170135"/>
          </v:shape>
        </w:pict>
      </w:r>
    </w:p>
    <w:p w14:paraId="1DA03BE0" w14:textId="57FD258D" w:rsidR="00CF212D" w:rsidRPr="000B41B7" w:rsidRDefault="008B5487" w:rsidP="001D2B9B">
      <w:pPr>
        <w:pStyle w:val="phfiguretitle"/>
      </w:pPr>
      <w:bookmarkStart w:id="43" w:name="_Ref531769876"/>
      <w:r w:rsidRPr="000B41B7">
        <w:t xml:space="preserve">Рисунок </w:t>
      </w:r>
      <w:r w:rsidR="00445B65" w:rsidRPr="000B41B7">
        <w:fldChar w:fldCharType="begin"/>
      </w:r>
      <w:r w:rsidR="00A66E38" w:rsidRPr="000B41B7">
        <w:instrText xml:space="preserve"> SEQ Рисунок \* ARABIC </w:instrText>
      </w:r>
      <w:r w:rsidR="00445B65" w:rsidRPr="000B41B7">
        <w:fldChar w:fldCharType="separate"/>
      </w:r>
      <w:r w:rsidR="00E10E0C" w:rsidRPr="000B41B7">
        <w:rPr>
          <w:noProof/>
        </w:rPr>
        <w:t>2</w:t>
      </w:r>
      <w:r w:rsidR="00445B65" w:rsidRPr="000B41B7">
        <w:rPr>
          <w:noProof/>
        </w:rPr>
        <w:fldChar w:fldCharType="end"/>
      </w:r>
      <w:bookmarkEnd w:id="43"/>
      <w:r w:rsidRPr="000B41B7">
        <w:t xml:space="preserve"> – </w:t>
      </w:r>
      <w:r w:rsidR="00AD2434" w:rsidRPr="000B41B7">
        <w:t>Стартовая</w:t>
      </w:r>
      <w:r w:rsidRPr="000B41B7">
        <w:t xml:space="preserve"> страница</w:t>
      </w:r>
      <w:r w:rsidR="00AD2434" w:rsidRPr="000B41B7">
        <w:t xml:space="preserve"> </w:t>
      </w:r>
      <w:r w:rsidR="00FF1074" w:rsidRPr="000B41B7">
        <w:t>Подс</w:t>
      </w:r>
      <w:r w:rsidR="00AD2434" w:rsidRPr="000B41B7">
        <w:t>истемы</w:t>
      </w:r>
    </w:p>
    <w:p w14:paraId="5F18F8C5" w14:textId="77777777" w:rsidR="007F4B12" w:rsidRPr="000B41B7" w:rsidRDefault="003812FE" w:rsidP="008B5487">
      <w:pPr>
        <w:pStyle w:val="phnormal"/>
      </w:pPr>
      <w:r w:rsidRPr="000B41B7">
        <w:t xml:space="preserve">На </w:t>
      </w:r>
      <w:r w:rsidR="00E022C0" w:rsidRPr="000B41B7">
        <w:t>стартовой</w:t>
      </w:r>
      <w:r w:rsidRPr="000B41B7">
        <w:t xml:space="preserve"> странице</w:t>
      </w:r>
      <w:r w:rsidR="00FF1074" w:rsidRPr="000B41B7">
        <w:t xml:space="preserve"> Подс</w:t>
      </w:r>
      <w:r w:rsidR="00E022C0" w:rsidRPr="000B41B7">
        <w:t xml:space="preserve">истемы </w:t>
      </w:r>
      <w:r w:rsidRPr="000B41B7">
        <w:t>в блоке «</w:t>
      </w:r>
      <w:r w:rsidR="000D7F54" w:rsidRPr="000B41B7">
        <w:t>ФРМО/ФРМР</w:t>
      </w:r>
      <w:r w:rsidRPr="000B41B7">
        <w:t xml:space="preserve">» будет отображен список доступных пользователю </w:t>
      </w:r>
      <w:r w:rsidR="00FF1074" w:rsidRPr="000B41B7">
        <w:t>п</w:t>
      </w:r>
      <w:r w:rsidR="006C5BDE" w:rsidRPr="000B41B7">
        <w:t>одсистем ЕГИСЗ</w:t>
      </w:r>
      <w:r w:rsidRPr="000B41B7">
        <w:t xml:space="preserve"> согласно предоставленным</w:t>
      </w:r>
      <w:r w:rsidR="008A5ACA" w:rsidRPr="000B41B7">
        <w:t xml:space="preserve"> правам доступа</w:t>
      </w:r>
      <w:r w:rsidRPr="000B41B7">
        <w:t xml:space="preserve"> </w:t>
      </w:r>
      <w:r w:rsidR="006C5BDE" w:rsidRPr="000B41B7">
        <w:t>(ФРМО)</w:t>
      </w:r>
      <w:r w:rsidRPr="000B41B7">
        <w:t xml:space="preserve">. </w:t>
      </w:r>
    </w:p>
    <w:p w14:paraId="2725C8E8" w14:textId="4BDC5796" w:rsidR="003812FE" w:rsidRPr="000B41B7" w:rsidRDefault="003812FE" w:rsidP="008B5487">
      <w:pPr>
        <w:pStyle w:val="phnormal"/>
      </w:pPr>
      <w:r w:rsidRPr="000B41B7">
        <w:t>Для перехода в ФРМ</w:t>
      </w:r>
      <w:r w:rsidR="00F0149A" w:rsidRPr="000B41B7">
        <w:t>О</w:t>
      </w:r>
      <w:r w:rsidRPr="000B41B7">
        <w:t xml:space="preserve"> </w:t>
      </w:r>
      <w:r w:rsidR="009F1122" w:rsidRPr="000B41B7">
        <w:t xml:space="preserve">необходимо </w:t>
      </w:r>
      <w:r w:rsidR="00DE2AA0" w:rsidRPr="000B41B7">
        <w:t>наж</w:t>
      </w:r>
      <w:r w:rsidR="009F1122" w:rsidRPr="000B41B7">
        <w:t>ать</w:t>
      </w:r>
      <w:r w:rsidR="00DE2AA0" w:rsidRPr="000B41B7">
        <w:t xml:space="preserve"> на</w:t>
      </w:r>
      <w:r w:rsidRPr="000B41B7">
        <w:t xml:space="preserve"> ссылк</w:t>
      </w:r>
      <w:r w:rsidR="00DE2AA0" w:rsidRPr="000B41B7">
        <w:t>у</w:t>
      </w:r>
      <w:r w:rsidRPr="000B41B7">
        <w:t xml:space="preserve"> «</w:t>
      </w:r>
      <w:r w:rsidR="000D7F54" w:rsidRPr="000B41B7">
        <w:t>Медицинские организации</w:t>
      </w:r>
      <w:r w:rsidRPr="000B41B7">
        <w:t>» (</w:t>
      </w:r>
      <w:r w:rsidR="00445B65" w:rsidRPr="000B41B7">
        <w:fldChar w:fldCharType="begin"/>
      </w:r>
      <w:r w:rsidR="008B5487" w:rsidRPr="000B41B7">
        <w:instrText xml:space="preserve"> REF _Ref531770027 \h </w:instrText>
      </w:r>
      <w:r w:rsidR="00445B65" w:rsidRPr="000B41B7">
        <w:fldChar w:fldCharType="separate"/>
      </w:r>
      <w:r w:rsidR="00E10E0C" w:rsidRPr="000B41B7">
        <w:t xml:space="preserve">Рисунок </w:t>
      </w:r>
      <w:r w:rsidR="00E10E0C" w:rsidRPr="000B41B7">
        <w:rPr>
          <w:noProof/>
        </w:rPr>
        <w:t>3</w:t>
      </w:r>
      <w:r w:rsidR="00445B65" w:rsidRPr="000B41B7">
        <w:fldChar w:fldCharType="end"/>
      </w:r>
      <w:r w:rsidRPr="000B41B7">
        <w:t>).</w:t>
      </w:r>
    </w:p>
    <w:p w14:paraId="6F993F86" w14:textId="692D55D5" w:rsidR="008B5487" w:rsidRPr="000B41B7" w:rsidRDefault="00392BCD" w:rsidP="002830AD">
      <w:pPr>
        <w:pStyle w:val="phfigure"/>
      </w:pPr>
      <w:r>
        <w:rPr>
          <w:noProof/>
        </w:rPr>
        <w:lastRenderedPageBreak/>
        <w:pict w14:anchorId="5EAD003A">
          <v:shape id="_x0000_i1409" type="#_x0000_t75" style="width:209.25pt;height:102pt">
            <v:imagedata r:id="rId13" o:title="2"/>
          </v:shape>
        </w:pict>
      </w:r>
    </w:p>
    <w:p w14:paraId="6526F050" w14:textId="430A0B97" w:rsidR="003812FE" w:rsidRPr="000B41B7" w:rsidRDefault="008B5487" w:rsidP="001D2B9B">
      <w:pPr>
        <w:pStyle w:val="phfiguretitle"/>
        <w:rPr>
          <w:rFonts w:eastAsiaTheme="minorHAnsi"/>
        </w:rPr>
      </w:pPr>
      <w:bookmarkStart w:id="44" w:name="_Ref531770027"/>
      <w:r w:rsidRPr="000B41B7">
        <w:t xml:space="preserve">Рисунок </w:t>
      </w:r>
      <w:r w:rsidR="00445B65" w:rsidRPr="000B41B7">
        <w:fldChar w:fldCharType="begin"/>
      </w:r>
      <w:r w:rsidR="00A66E38" w:rsidRPr="000B41B7">
        <w:instrText xml:space="preserve"> SEQ Рисунок \* ARABIC </w:instrText>
      </w:r>
      <w:r w:rsidR="00445B65" w:rsidRPr="000B41B7">
        <w:fldChar w:fldCharType="separate"/>
      </w:r>
      <w:r w:rsidR="00E10E0C" w:rsidRPr="000B41B7">
        <w:rPr>
          <w:noProof/>
        </w:rPr>
        <w:t>3</w:t>
      </w:r>
      <w:r w:rsidR="00445B65" w:rsidRPr="000B41B7">
        <w:rPr>
          <w:noProof/>
        </w:rPr>
        <w:fldChar w:fldCharType="end"/>
      </w:r>
      <w:bookmarkEnd w:id="44"/>
      <w:r w:rsidR="00867535" w:rsidRPr="000B41B7">
        <w:t xml:space="preserve"> </w:t>
      </w:r>
      <w:r w:rsidRPr="000B41B7">
        <w:t xml:space="preserve">– Вход в ФРМО через </w:t>
      </w:r>
      <w:r w:rsidR="00E022C0" w:rsidRPr="000B41B7">
        <w:t>стартовую</w:t>
      </w:r>
      <w:r w:rsidRPr="000B41B7">
        <w:t xml:space="preserve"> страницу </w:t>
      </w:r>
      <w:r w:rsidR="00FF1074" w:rsidRPr="000B41B7">
        <w:t>Подс</w:t>
      </w:r>
      <w:r w:rsidRPr="000B41B7">
        <w:t>истемы</w:t>
      </w:r>
    </w:p>
    <w:p w14:paraId="21DE17FD" w14:textId="6A49A8F2" w:rsidR="003812FE" w:rsidRPr="000B41B7" w:rsidRDefault="00BE2D7C" w:rsidP="008B5487">
      <w:pPr>
        <w:pStyle w:val="phnormal"/>
      </w:pPr>
      <w:r w:rsidRPr="000B41B7">
        <w:t>Так</w:t>
      </w:r>
      <w:r w:rsidR="003812FE" w:rsidRPr="000B41B7">
        <w:t>же вход в ФРМ</w:t>
      </w:r>
      <w:r w:rsidR="00F0149A" w:rsidRPr="000B41B7">
        <w:t>О</w:t>
      </w:r>
      <w:r w:rsidR="003812FE" w:rsidRPr="000B41B7">
        <w:t xml:space="preserve"> возможно осуществить посредством нажатия на ссылку «</w:t>
      </w:r>
      <w:r w:rsidR="000D7F54" w:rsidRPr="000B41B7">
        <w:t>ФРМО/ФРМР</w:t>
      </w:r>
      <w:r w:rsidR="003812FE" w:rsidRPr="000B41B7">
        <w:t>» в верхнем (главном) меню и выбора параметра «Мед</w:t>
      </w:r>
      <w:r w:rsidR="00F0149A" w:rsidRPr="000B41B7">
        <w:t>ицинские организации</w:t>
      </w:r>
      <w:r w:rsidR="003812FE" w:rsidRPr="000B41B7">
        <w:t>» (</w:t>
      </w:r>
      <w:r w:rsidR="00445B65" w:rsidRPr="000B41B7">
        <w:fldChar w:fldCharType="begin"/>
      </w:r>
      <w:r w:rsidR="008B5487" w:rsidRPr="000B41B7">
        <w:instrText xml:space="preserve"> REF _Ref531770289 \h </w:instrText>
      </w:r>
      <w:r w:rsidR="00445B65" w:rsidRPr="000B41B7">
        <w:fldChar w:fldCharType="separate"/>
      </w:r>
      <w:r w:rsidR="00E10E0C" w:rsidRPr="000B41B7">
        <w:t xml:space="preserve">Рисунок </w:t>
      </w:r>
      <w:r w:rsidR="00E10E0C" w:rsidRPr="000B41B7">
        <w:rPr>
          <w:noProof/>
        </w:rPr>
        <w:t>4</w:t>
      </w:r>
      <w:r w:rsidR="00445B65" w:rsidRPr="000B41B7">
        <w:fldChar w:fldCharType="end"/>
      </w:r>
      <w:r w:rsidR="003812FE" w:rsidRPr="000B41B7">
        <w:t>).</w:t>
      </w:r>
    </w:p>
    <w:p w14:paraId="604B001A" w14:textId="4A149DA7" w:rsidR="008B5487" w:rsidRPr="000B41B7" w:rsidRDefault="00392BCD" w:rsidP="002830AD">
      <w:pPr>
        <w:pStyle w:val="phfigure"/>
      </w:pPr>
      <w:r>
        <w:rPr>
          <w:noProof/>
        </w:rPr>
        <w:pict w14:anchorId="2DEE93E7">
          <v:shape id="_x0000_i1410" type="#_x0000_t75" style="width:482.25pt;height:229.5pt">
            <v:imagedata r:id="rId14" o:title="Аннотация 2020-04-10 142455"/>
          </v:shape>
        </w:pict>
      </w:r>
    </w:p>
    <w:p w14:paraId="384FD251" w14:textId="78335954" w:rsidR="000D7F54" w:rsidRPr="000B41B7" w:rsidRDefault="008B5487" w:rsidP="001D2B9B">
      <w:pPr>
        <w:pStyle w:val="phfiguretitle"/>
        <w:rPr>
          <w:szCs w:val="24"/>
        </w:rPr>
      </w:pPr>
      <w:bookmarkStart w:id="45" w:name="_Ref531770289"/>
      <w:r w:rsidRPr="000B41B7">
        <w:t xml:space="preserve">Рисунок </w:t>
      </w:r>
      <w:r w:rsidR="00445B65" w:rsidRPr="000B41B7">
        <w:fldChar w:fldCharType="begin"/>
      </w:r>
      <w:r w:rsidR="00A66E38" w:rsidRPr="000B41B7">
        <w:instrText xml:space="preserve"> SEQ Рисунок \* ARABIC </w:instrText>
      </w:r>
      <w:r w:rsidR="00445B65" w:rsidRPr="000B41B7">
        <w:fldChar w:fldCharType="separate"/>
      </w:r>
      <w:r w:rsidR="00E10E0C" w:rsidRPr="000B41B7">
        <w:rPr>
          <w:noProof/>
        </w:rPr>
        <w:t>4</w:t>
      </w:r>
      <w:r w:rsidR="00445B65" w:rsidRPr="000B41B7">
        <w:rPr>
          <w:noProof/>
        </w:rPr>
        <w:fldChar w:fldCharType="end"/>
      </w:r>
      <w:bookmarkEnd w:id="45"/>
      <w:r w:rsidRPr="000B41B7">
        <w:t xml:space="preserve"> – Вход в ФРМО через </w:t>
      </w:r>
      <w:r w:rsidR="008A5ACA" w:rsidRPr="000B41B7">
        <w:t>верхнее (</w:t>
      </w:r>
      <w:r w:rsidRPr="000B41B7">
        <w:t>главное</w:t>
      </w:r>
      <w:r w:rsidR="008A5ACA" w:rsidRPr="000B41B7">
        <w:t>)</w:t>
      </w:r>
      <w:r w:rsidRPr="000B41B7">
        <w:t xml:space="preserve"> меню</w:t>
      </w:r>
    </w:p>
    <w:p w14:paraId="69444457" w14:textId="71200F52" w:rsidR="003812FE" w:rsidRPr="000B41B7" w:rsidRDefault="003812FE" w:rsidP="008B5487">
      <w:pPr>
        <w:pStyle w:val="phnormal"/>
      </w:pPr>
      <w:r w:rsidRPr="000B41B7">
        <w:t xml:space="preserve">Далее произойдет переход на </w:t>
      </w:r>
      <w:r w:rsidR="00796B56" w:rsidRPr="000B41B7">
        <w:t xml:space="preserve">главную </w:t>
      </w:r>
      <w:r w:rsidRPr="000B41B7">
        <w:t>страницу</w:t>
      </w:r>
      <w:r w:rsidR="008A5ACA" w:rsidRPr="000B41B7">
        <w:t xml:space="preserve"> </w:t>
      </w:r>
      <w:r w:rsidR="00796B56" w:rsidRPr="000B41B7">
        <w:t>реестра</w:t>
      </w:r>
      <w:r w:rsidR="008A5ACA" w:rsidRPr="000B41B7">
        <w:t xml:space="preserve"> </w:t>
      </w:r>
      <w:r w:rsidRPr="000B41B7">
        <w:t>(</w:t>
      </w:r>
      <w:r w:rsidR="00445B65" w:rsidRPr="000B41B7">
        <w:fldChar w:fldCharType="begin"/>
      </w:r>
      <w:r w:rsidR="00E83C05" w:rsidRPr="000B41B7">
        <w:instrText xml:space="preserve"> REF _Ref532287339 \h </w:instrText>
      </w:r>
      <w:r w:rsidR="00445B65" w:rsidRPr="000B41B7">
        <w:fldChar w:fldCharType="separate"/>
      </w:r>
      <w:r w:rsidR="00E10E0C" w:rsidRPr="000B41B7">
        <w:t xml:space="preserve">Рисунок </w:t>
      </w:r>
      <w:r w:rsidR="00E10E0C" w:rsidRPr="000B41B7">
        <w:rPr>
          <w:noProof/>
        </w:rPr>
        <w:t>5</w:t>
      </w:r>
      <w:r w:rsidR="00445B65" w:rsidRPr="000B41B7">
        <w:fldChar w:fldCharType="end"/>
      </w:r>
      <w:r w:rsidRPr="000B41B7">
        <w:t>).</w:t>
      </w:r>
    </w:p>
    <w:p w14:paraId="7AFEB26A" w14:textId="77777777" w:rsidR="000B523C" w:rsidRPr="000B41B7" w:rsidRDefault="00586CDD" w:rsidP="002830AD">
      <w:pPr>
        <w:pStyle w:val="phfigure"/>
      </w:pPr>
      <w:r w:rsidRPr="000B41B7">
        <w:rPr>
          <w:noProof/>
        </w:rPr>
        <w:drawing>
          <wp:inline distT="0" distB="0" distL="0" distR="0" wp14:anchorId="34ACCECC" wp14:editId="6DDEB1BD">
            <wp:extent cx="6064370" cy="206363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7492" cy="2064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0F9388" w14:textId="34317A3B" w:rsidR="00990BCD" w:rsidRPr="000B41B7" w:rsidRDefault="000B523C" w:rsidP="001D2B9B">
      <w:pPr>
        <w:pStyle w:val="phfiguretitle"/>
        <w:rPr>
          <w:szCs w:val="24"/>
        </w:rPr>
      </w:pPr>
      <w:bookmarkStart w:id="46" w:name="_Ref532287339"/>
      <w:bookmarkStart w:id="47" w:name="_Ref531938908"/>
      <w:r w:rsidRPr="000B41B7">
        <w:t xml:space="preserve">Рисунок </w:t>
      </w:r>
      <w:r w:rsidR="00445B65" w:rsidRPr="000B41B7">
        <w:fldChar w:fldCharType="begin"/>
      </w:r>
      <w:r w:rsidR="00A66E38" w:rsidRPr="000B41B7">
        <w:instrText xml:space="preserve"> SEQ Рисунок \* ARABIC </w:instrText>
      </w:r>
      <w:r w:rsidR="00445B65" w:rsidRPr="000B41B7">
        <w:fldChar w:fldCharType="separate"/>
      </w:r>
      <w:r w:rsidR="00E10E0C" w:rsidRPr="000B41B7">
        <w:rPr>
          <w:noProof/>
        </w:rPr>
        <w:t>5</w:t>
      </w:r>
      <w:r w:rsidR="00445B65" w:rsidRPr="000B41B7">
        <w:rPr>
          <w:noProof/>
        </w:rPr>
        <w:fldChar w:fldCharType="end"/>
      </w:r>
      <w:bookmarkEnd w:id="46"/>
      <w:r w:rsidRPr="000B41B7">
        <w:t xml:space="preserve"> – </w:t>
      </w:r>
      <w:r w:rsidR="00796B56" w:rsidRPr="000B41B7">
        <w:t>Главная</w:t>
      </w:r>
      <w:r w:rsidRPr="000B41B7">
        <w:t xml:space="preserve"> страница </w:t>
      </w:r>
      <w:bookmarkEnd w:id="47"/>
      <w:r w:rsidR="00796B56" w:rsidRPr="000B41B7">
        <w:t>реестра</w:t>
      </w:r>
    </w:p>
    <w:p w14:paraId="289B882C" w14:textId="77777777" w:rsidR="003812FE" w:rsidRPr="000B41B7" w:rsidRDefault="003812FE" w:rsidP="00BC71AD">
      <w:pPr>
        <w:pStyle w:val="2"/>
      </w:pPr>
      <w:bookmarkStart w:id="48" w:name="_Toc463884026"/>
      <w:bookmarkStart w:id="49" w:name="_Toc80968241"/>
      <w:r w:rsidRPr="000B41B7">
        <w:lastRenderedPageBreak/>
        <w:t xml:space="preserve">Выход из </w:t>
      </w:r>
      <w:r w:rsidR="000B523C" w:rsidRPr="000B41B7">
        <w:t>Подс</w:t>
      </w:r>
      <w:r w:rsidRPr="000B41B7">
        <w:t>истемы</w:t>
      </w:r>
      <w:bookmarkEnd w:id="48"/>
      <w:bookmarkEnd w:id="49"/>
    </w:p>
    <w:p w14:paraId="71C3C990" w14:textId="1B9A2AB2" w:rsidR="000F7D7A" w:rsidRPr="000B41B7" w:rsidRDefault="000F7D7A" w:rsidP="000B523C">
      <w:pPr>
        <w:pStyle w:val="phnormal"/>
      </w:pPr>
      <w:r w:rsidRPr="000B41B7">
        <w:t xml:space="preserve">Для корректного выхода из </w:t>
      </w:r>
      <w:r w:rsidR="000B523C" w:rsidRPr="000B41B7">
        <w:t>Подс</w:t>
      </w:r>
      <w:r w:rsidRPr="000B41B7">
        <w:t xml:space="preserve">истемы </w:t>
      </w:r>
      <w:r w:rsidR="009F2481" w:rsidRPr="000B41B7">
        <w:t xml:space="preserve">необходимо </w:t>
      </w:r>
      <w:r w:rsidR="002F6C3C" w:rsidRPr="000B41B7">
        <w:t>наж</w:t>
      </w:r>
      <w:r w:rsidR="009F2481" w:rsidRPr="000B41B7">
        <w:t>ать</w:t>
      </w:r>
      <w:r w:rsidRPr="000B41B7">
        <w:t xml:space="preserve"> на кнопку с ФИО пользователя в правом верхнем углу, далее в выпадающем списке </w:t>
      </w:r>
      <w:r w:rsidR="0019171F" w:rsidRPr="000B41B7">
        <w:t xml:space="preserve">следует </w:t>
      </w:r>
      <w:r w:rsidRPr="000B41B7">
        <w:t>выбр</w:t>
      </w:r>
      <w:r w:rsidR="009F2481" w:rsidRPr="000B41B7">
        <w:t>ать</w:t>
      </w:r>
      <w:r w:rsidRPr="000B41B7">
        <w:t xml:space="preserve"> кнопку </w:t>
      </w:r>
      <w:r w:rsidR="000042B0" w:rsidRPr="000B41B7">
        <w:rPr>
          <w:noProof/>
        </w:rPr>
        <w:drawing>
          <wp:inline distT="0" distB="0" distL="0" distR="0" wp14:anchorId="73176851" wp14:editId="6409D632">
            <wp:extent cx="694690" cy="286385"/>
            <wp:effectExtent l="0" t="0" r="0" b="0"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" cy="28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B41B7">
        <w:t xml:space="preserve">, после чего будет осуществлён </w:t>
      </w:r>
      <w:r w:rsidR="00532FCD" w:rsidRPr="000B41B7">
        <w:t>выход и</w:t>
      </w:r>
      <w:r w:rsidR="003C03FF" w:rsidRPr="000B41B7">
        <w:t>з</w:t>
      </w:r>
      <w:r w:rsidR="00532FCD" w:rsidRPr="000B41B7">
        <w:t xml:space="preserve"> </w:t>
      </w:r>
      <w:r w:rsidR="000B523C" w:rsidRPr="000B41B7">
        <w:t>Подс</w:t>
      </w:r>
      <w:r w:rsidR="00532FCD" w:rsidRPr="000B41B7">
        <w:t>истемы</w:t>
      </w:r>
      <w:r w:rsidR="00796B56" w:rsidRPr="000B41B7">
        <w:t>.</w:t>
      </w:r>
    </w:p>
    <w:p w14:paraId="7F188162" w14:textId="77777777" w:rsidR="00095F35" w:rsidRPr="000B41B7" w:rsidRDefault="00095F35" w:rsidP="00BC71AD">
      <w:pPr>
        <w:pStyle w:val="2"/>
      </w:pPr>
      <w:bookmarkStart w:id="50" w:name="_Toc464809398"/>
      <w:bookmarkStart w:id="51" w:name="_Toc80968242"/>
      <w:r w:rsidRPr="000B41B7">
        <w:t>Порядок проверки работоспособности</w:t>
      </w:r>
      <w:bookmarkEnd w:id="50"/>
      <w:r w:rsidR="00032FB4" w:rsidRPr="000B41B7">
        <w:t xml:space="preserve"> </w:t>
      </w:r>
      <w:r w:rsidR="000B523C" w:rsidRPr="000B41B7">
        <w:t>Подс</w:t>
      </w:r>
      <w:r w:rsidR="00032FB4" w:rsidRPr="000B41B7">
        <w:t>истемы</w:t>
      </w:r>
      <w:bookmarkEnd w:id="51"/>
    </w:p>
    <w:p w14:paraId="6A289857" w14:textId="08814D98" w:rsidR="00095F35" w:rsidRPr="000B41B7" w:rsidRDefault="00095F35" w:rsidP="000B523C">
      <w:pPr>
        <w:pStyle w:val="phnormal"/>
        <w:rPr>
          <w:b/>
          <w:sz w:val="32"/>
          <w:szCs w:val="24"/>
        </w:rPr>
      </w:pPr>
      <w:r w:rsidRPr="000B41B7">
        <w:t>Программное обеспечение работоспособно, если в результате действий пользователя, изложенных в разделе</w:t>
      </w:r>
      <w:r w:rsidR="00532FCD" w:rsidRPr="000B41B7">
        <w:t xml:space="preserve"> </w:t>
      </w:r>
      <w:r w:rsidR="00FE7396" w:rsidRPr="000B41B7">
        <w:fldChar w:fldCharType="begin"/>
      </w:r>
      <w:r w:rsidR="00FE7396" w:rsidRPr="000B41B7">
        <w:instrText xml:space="preserve"> REF _Ref514664524 \r \h  \* MERGEFORMAT </w:instrText>
      </w:r>
      <w:r w:rsidR="00FE7396" w:rsidRPr="000B41B7">
        <w:fldChar w:fldCharType="separate"/>
      </w:r>
      <w:r w:rsidR="00E10E0C" w:rsidRPr="000B41B7">
        <w:t>3.2</w:t>
      </w:r>
      <w:r w:rsidR="00FE7396" w:rsidRPr="000B41B7">
        <w:fldChar w:fldCharType="end"/>
      </w:r>
      <w:r w:rsidR="00532FCD" w:rsidRPr="000B41B7">
        <w:t xml:space="preserve"> «Вход в </w:t>
      </w:r>
      <w:r w:rsidR="00057A8A" w:rsidRPr="000B41B7">
        <w:t>Подс</w:t>
      </w:r>
      <w:r w:rsidR="00532FCD" w:rsidRPr="000B41B7">
        <w:t>истему»</w:t>
      </w:r>
      <w:r w:rsidR="00893CF1" w:rsidRPr="000B41B7">
        <w:t>,</w:t>
      </w:r>
      <w:r w:rsidRPr="000B41B7">
        <w:t xml:space="preserve"> загрузилась страница главного окна </w:t>
      </w:r>
      <w:r w:rsidR="00057A8A" w:rsidRPr="000B41B7">
        <w:t>Подс</w:t>
      </w:r>
      <w:r w:rsidRPr="000B41B7">
        <w:t>истемы без выдачи пользователю сообщени</w:t>
      </w:r>
      <w:r w:rsidR="00292CEB" w:rsidRPr="000B41B7">
        <w:t>я</w:t>
      </w:r>
      <w:r w:rsidRPr="000B41B7">
        <w:t xml:space="preserve"> об ошибке</w:t>
      </w:r>
      <w:r w:rsidRPr="000B41B7">
        <w:rPr>
          <w:noProof/>
          <w:szCs w:val="24"/>
        </w:rPr>
        <w:t>.</w:t>
      </w:r>
    </w:p>
    <w:p w14:paraId="326938AB" w14:textId="77777777" w:rsidR="00BD6B55" w:rsidRPr="000B41B7" w:rsidRDefault="00A71870" w:rsidP="00057A8A">
      <w:pPr>
        <w:pStyle w:val="11"/>
      </w:pPr>
      <w:bookmarkStart w:id="52" w:name="_Toc463884027"/>
      <w:bookmarkStart w:id="53" w:name="_Toc80968243"/>
      <w:r w:rsidRPr="000B41B7">
        <w:lastRenderedPageBreak/>
        <w:t xml:space="preserve">Описание функциональности </w:t>
      </w:r>
      <w:bookmarkEnd w:id="52"/>
      <w:r w:rsidRPr="000B41B7">
        <w:t>Подсистемы</w:t>
      </w:r>
      <w:bookmarkEnd w:id="53"/>
    </w:p>
    <w:p w14:paraId="09AFC3A7" w14:textId="77777777" w:rsidR="006127AD" w:rsidRPr="000B41B7" w:rsidRDefault="006127AD" w:rsidP="00057A8A">
      <w:pPr>
        <w:pStyle w:val="2"/>
      </w:pPr>
      <w:bookmarkStart w:id="54" w:name="_Toc349055692"/>
      <w:bookmarkStart w:id="55" w:name="_Toc388376028"/>
      <w:bookmarkStart w:id="56" w:name="_Toc405544808"/>
      <w:bookmarkStart w:id="57" w:name="_Toc406506811"/>
      <w:bookmarkStart w:id="58" w:name="_Toc433898683"/>
      <w:bookmarkStart w:id="59" w:name="_Toc464809400"/>
      <w:bookmarkStart w:id="60" w:name="_Toc468721574"/>
      <w:bookmarkStart w:id="61" w:name="_Toc80968244"/>
      <w:r w:rsidRPr="000B41B7">
        <w:t xml:space="preserve">Описание </w:t>
      </w:r>
      <w:r w:rsidR="004B11E3" w:rsidRPr="000B41B7">
        <w:t>выполняемых функций, задач</w:t>
      </w:r>
      <w:r w:rsidRPr="000B41B7">
        <w:t>, процедур</w:t>
      </w:r>
      <w:bookmarkEnd w:id="54"/>
      <w:bookmarkEnd w:id="55"/>
      <w:bookmarkEnd w:id="56"/>
      <w:bookmarkEnd w:id="57"/>
      <w:bookmarkEnd w:id="58"/>
      <w:bookmarkEnd w:id="59"/>
      <w:bookmarkEnd w:id="60"/>
      <w:bookmarkEnd w:id="61"/>
    </w:p>
    <w:p w14:paraId="1437A245" w14:textId="77777777" w:rsidR="00C250D1" w:rsidRPr="005902A1" w:rsidRDefault="00C250D1" w:rsidP="00C250D1">
      <w:pPr>
        <w:pStyle w:val="phlistitemizedtitle"/>
      </w:pPr>
      <w:bookmarkStart w:id="62" w:name="_Toc464809401"/>
      <w:bookmarkStart w:id="63" w:name="_Toc468721575"/>
      <w:bookmarkStart w:id="64" w:name="_Toc468721576"/>
      <w:r>
        <w:t>ФРМО предназначен</w:t>
      </w:r>
      <w:r w:rsidRPr="005902A1">
        <w:t xml:space="preserve"> для автоматизации следующих функций, задач, комплексов задач, процедур:</w:t>
      </w:r>
    </w:p>
    <w:p w14:paraId="3558FF71" w14:textId="77777777" w:rsidR="00C250D1" w:rsidRPr="005902A1" w:rsidRDefault="00C250D1" w:rsidP="00C250D1">
      <w:pPr>
        <w:pStyle w:val="phlistitemized1"/>
      </w:pPr>
      <w:r w:rsidRPr="005902A1">
        <w:t xml:space="preserve">учет сведений </w:t>
      </w:r>
      <w:r>
        <w:t>о</w:t>
      </w:r>
      <w:r w:rsidRPr="005902A1">
        <w:t xml:space="preserve"> медицински</w:t>
      </w:r>
      <w:r>
        <w:t>х организациях</w:t>
      </w:r>
      <w:r w:rsidRPr="005902A1">
        <w:t xml:space="preserve"> </w:t>
      </w:r>
      <w:r>
        <w:t>и их структурных подразделениях</w:t>
      </w:r>
      <w:r w:rsidRPr="005902A1">
        <w:t>, оказывающих медицинскую помощь;</w:t>
      </w:r>
    </w:p>
    <w:p w14:paraId="324C6BBE" w14:textId="77777777" w:rsidR="00C250D1" w:rsidRDefault="00C250D1" w:rsidP="00C250D1">
      <w:pPr>
        <w:pStyle w:val="phlistitemized1"/>
      </w:pPr>
      <w:r w:rsidRPr="005902A1">
        <w:t>сбор и актуализация сведений об адрес</w:t>
      </w:r>
      <w:r>
        <w:t>ах</w:t>
      </w:r>
      <w:r w:rsidRPr="005902A1">
        <w:t xml:space="preserve"> местонахождения медицинских организаций, включая сведения о географических координатах их местоположения;</w:t>
      </w:r>
    </w:p>
    <w:p w14:paraId="38CE1BC2" w14:textId="77777777" w:rsidR="00C250D1" w:rsidRDefault="00C250D1" w:rsidP="00C250D1">
      <w:pPr>
        <w:pStyle w:val="phlistitemized1"/>
      </w:pPr>
      <w:r>
        <w:t xml:space="preserve">сбор и актуализация сведений о лечебно-профилактических зданиях медицинских организаций, в том числе </w:t>
      </w:r>
      <w:r w:rsidRPr="005902A1">
        <w:t>об адрес</w:t>
      </w:r>
      <w:r>
        <w:t>ах</w:t>
      </w:r>
      <w:r w:rsidRPr="005902A1">
        <w:t xml:space="preserve"> местонахождения </w:t>
      </w:r>
      <w:r>
        <w:t>зданий</w:t>
      </w:r>
      <w:r w:rsidRPr="005902A1">
        <w:t>, включая сведения о географических координатах их местоположения</w:t>
      </w:r>
      <w:r>
        <w:t>;</w:t>
      </w:r>
    </w:p>
    <w:p w14:paraId="560BC31B" w14:textId="77777777" w:rsidR="00C250D1" w:rsidRDefault="00C250D1" w:rsidP="00C250D1">
      <w:pPr>
        <w:pStyle w:val="phlistitemized1"/>
      </w:pPr>
      <w:r>
        <w:t xml:space="preserve">сбор и актуализация сведений о </w:t>
      </w:r>
      <w:r w:rsidRPr="00837DCD">
        <w:t>территориально выделенны</w:t>
      </w:r>
      <w:r>
        <w:t>х</w:t>
      </w:r>
      <w:r w:rsidRPr="00837DCD">
        <w:t xml:space="preserve"> структурны</w:t>
      </w:r>
      <w:r>
        <w:t>х</w:t>
      </w:r>
      <w:r w:rsidRPr="00837DCD">
        <w:t xml:space="preserve"> подразделени</w:t>
      </w:r>
      <w:r>
        <w:t>ях</w:t>
      </w:r>
      <w:r w:rsidRPr="00837DCD">
        <w:t xml:space="preserve"> медицинских организаций</w:t>
      </w:r>
      <w:r>
        <w:t>;</w:t>
      </w:r>
    </w:p>
    <w:p w14:paraId="1C48D6A6" w14:textId="77777777" w:rsidR="00C250D1" w:rsidRDefault="00C250D1" w:rsidP="00C250D1">
      <w:pPr>
        <w:pStyle w:val="phlistitemized1"/>
      </w:pPr>
      <w:r>
        <w:t>сбор и актуализация сведений о штатных расписаниях медицинских организаций;</w:t>
      </w:r>
    </w:p>
    <w:p w14:paraId="315F711A" w14:textId="77777777" w:rsidR="00C250D1" w:rsidRDefault="00C250D1" w:rsidP="00C250D1">
      <w:pPr>
        <w:pStyle w:val="phlistitemized1"/>
      </w:pPr>
      <w:r>
        <w:t>сбор и актуализация сведений о передвижных подразделениях;</w:t>
      </w:r>
    </w:p>
    <w:p w14:paraId="3582C145" w14:textId="77777777" w:rsidR="00C250D1" w:rsidRPr="005902A1" w:rsidRDefault="00C250D1" w:rsidP="00C250D1">
      <w:pPr>
        <w:pStyle w:val="phlistitemized1"/>
      </w:pPr>
      <w:r>
        <w:t>сбор и актуализация сведений о медицинском оборудовании медицинских организаций;</w:t>
      </w:r>
    </w:p>
    <w:p w14:paraId="743D5133" w14:textId="77777777" w:rsidR="00C250D1" w:rsidRPr="005902A1" w:rsidRDefault="00C250D1" w:rsidP="00C250D1">
      <w:pPr>
        <w:pStyle w:val="phlistitemized1"/>
      </w:pPr>
      <w:r>
        <w:t>сбор и актуализация сведений о</w:t>
      </w:r>
      <w:r w:rsidRPr="005902A1">
        <w:t xml:space="preserve"> домовых хозяйств</w:t>
      </w:r>
      <w:r>
        <w:t>ах</w:t>
      </w:r>
      <w:r w:rsidRPr="005902A1">
        <w:t>, оказывающих первую помощь населению до прибытия медицинских работников при несчастных случаях, травмах, отравлениях и других</w:t>
      </w:r>
      <w:r>
        <w:t xml:space="preserve"> </w:t>
      </w:r>
      <w:r w:rsidRPr="005902A1">
        <w:t xml:space="preserve">состояниях, и заболеваниях, угрожающих </w:t>
      </w:r>
      <w:r>
        <w:t>его</w:t>
      </w:r>
      <w:r w:rsidRPr="005902A1">
        <w:t xml:space="preserve"> жизни и здоровью;</w:t>
      </w:r>
    </w:p>
    <w:p w14:paraId="6F610943" w14:textId="77777777" w:rsidR="00C250D1" w:rsidRDefault="00C250D1" w:rsidP="00C250D1">
      <w:pPr>
        <w:pStyle w:val="phlistitemized1"/>
      </w:pPr>
      <w:r w:rsidRPr="005902A1">
        <w:t>учет сведений о лицензиях, выдаваемых медицинским организациям</w:t>
      </w:r>
      <w:r>
        <w:t>.</w:t>
      </w:r>
    </w:p>
    <w:p w14:paraId="4AC88B82" w14:textId="77777777" w:rsidR="00FE2F16" w:rsidRPr="000B41B7" w:rsidRDefault="00FE2F16" w:rsidP="00057A8A">
      <w:pPr>
        <w:pStyle w:val="2"/>
      </w:pPr>
      <w:bookmarkStart w:id="65" w:name="_Toc80968245"/>
      <w:r w:rsidRPr="000B41B7">
        <w:t>Описание операций технологического процесса обработки данных, необходимых для выполнения функций, задач, процедур</w:t>
      </w:r>
      <w:bookmarkEnd w:id="62"/>
      <w:bookmarkEnd w:id="63"/>
      <w:bookmarkEnd w:id="65"/>
    </w:p>
    <w:p w14:paraId="0A9CD139" w14:textId="79CD1EAC" w:rsidR="00FE2F16" w:rsidRPr="000B41B7" w:rsidRDefault="00FE2F16" w:rsidP="00057A8A">
      <w:pPr>
        <w:pStyle w:val="3"/>
      </w:pPr>
      <w:bookmarkStart w:id="66" w:name="_Toc80968246"/>
      <w:r w:rsidRPr="000B41B7">
        <w:t xml:space="preserve">Добавление </w:t>
      </w:r>
      <w:r w:rsidR="0014590F" w:rsidRPr="000B41B7">
        <w:t>о</w:t>
      </w:r>
      <w:r w:rsidRPr="000B41B7">
        <w:t>рганизаци</w:t>
      </w:r>
      <w:r w:rsidR="003B321F" w:rsidRPr="000B41B7">
        <w:t>й</w:t>
      </w:r>
      <w:r w:rsidRPr="000B41B7">
        <w:t xml:space="preserve"> в </w:t>
      </w:r>
      <w:bookmarkEnd w:id="64"/>
      <w:r w:rsidR="00057A8A" w:rsidRPr="000B41B7">
        <w:rPr>
          <w:szCs w:val="24"/>
        </w:rPr>
        <w:t>Подс</w:t>
      </w:r>
      <w:r w:rsidR="004B11E3" w:rsidRPr="000B41B7">
        <w:rPr>
          <w:szCs w:val="24"/>
        </w:rPr>
        <w:t>истему</w:t>
      </w:r>
      <w:bookmarkEnd w:id="66"/>
    </w:p>
    <w:p w14:paraId="7A2CE460" w14:textId="77777777" w:rsidR="007C1E6D" w:rsidRPr="000B41B7" w:rsidRDefault="007F129B" w:rsidP="007C1E6D">
      <w:pPr>
        <w:pStyle w:val="phlistitemized1"/>
        <w:numPr>
          <w:ilvl w:val="0"/>
          <w:numId w:val="0"/>
        </w:numPr>
        <w:ind w:firstLine="851"/>
      </w:pPr>
      <w:r w:rsidRPr="000B41B7">
        <w:t>В ФРМО подлежат включению</w:t>
      </w:r>
      <w:r w:rsidR="007C1E6D" w:rsidRPr="000B41B7">
        <w:t>:</w:t>
      </w:r>
    </w:p>
    <w:p w14:paraId="5E920DA9" w14:textId="25C58008" w:rsidR="007C1E6D" w:rsidRPr="000B41B7" w:rsidRDefault="007C1E6D" w:rsidP="007C1E6D">
      <w:pPr>
        <w:pStyle w:val="phlistitemized1"/>
        <w:numPr>
          <w:ilvl w:val="0"/>
          <w:numId w:val="41"/>
        </w:numPr>
      </w:pPr>
      <w:r w:rsidRPr="000B41B7">
        <w:t xml:space="preserve">соискатели лицензии на осуществление медицинской деятельности; </w:t>
      </w:r>
    </w:p>
    <w:p w14:paraId="512E7699" w14:textId="71EEA9C2" w:rsidR="007F129B" w:rsidRPr="000B41B7" w:rsidRDefault="007F129B" w:rsidP="007C1E6D">
      <w:pPr>
        <w:pStyle w:val="phlistitemized1"/>
        <w:numPr>
          <w:ilvl w:val="0"/>
          <w:numId w:val="41"/>
        </w:numPr>
      </w:pPr>
      <w:r w:rsidRPr="000B41B7">
        <w:lastRenderedPageBreak/>
        <w:t xml:space="preserve">организации, независимо от того, являются ли они медицинскими </w:t>
      </w:r>
      <w:r w:rsidR="007C1E6D" w:rsidRPr="000B41B7">
        <w:br/>
      </w:r>
      <w:r w:rsidRPr="000B41B7">
        <w:t>в соответствии с законодательством РФ, имеющие в штате хотя бы одного медицинского работника и лицензию на осуществление медицинской деятельности, выданную в порядке, предусмотренном действующим законодательством.</w:t>
      </w:r>
      <w:r w:rsidR="007C1E6D" w:rsidRPr="000B41B7">
        <w:t xml:space="preserve"> </w:t>
      </w:r>
      <w:r w:rsidRPr="000B41B7">
        <w:t xml:space="preserve">Под медицинским работником понимается физическое лицо, которое имеет медицинское или иное образование, работает </w:t>
      </w:r>
      <w:r w:rsidR="007C1E6D" w:rsidRPr="000B41B7">
        <w:br/>
      </w:r>
      <w:r w:rsidRPr="000B41B7">
        <w:t>в медицинской организации и в трудовые (должностные) обязанности которого входит осуществление медицинской деятельности, либо физическое лицо, которое является индивидуальным предпринимателем, непосредственно осуществляющим медицинскую деятельность (п</w:t>
      </w:r>
      <w:r w:rsidR="008B41E0">
        <w:t xml:space="preserve">одпункт </w:t>
      </w:r>
      <w:r w:rsidRPr="000B41B7">
        <w:t>13 ст</w:t>
      </w:r>
      <w:r w:rsidR="008B41E0">
        <w:t xml:space="preserve">атьи </w:t>
      </w:r>
      <w:r w:rsidRPr="000B41B7">
        <w:t>2 Федеральн</w:t>
      </w:r>
      <w:r w:rsidR="0019171F" w:rsidRPr="000B41B7">
        <w:t xml:space="preserve">ого </w:t>
      </w:r>
      <w:r w:rsidRPr="000B41B7">
        <w:t>закон</w:t>
      </w:r>
      <w:r w:rsidR="0019171F" w:rsidRPr="000B41B7">
        <w:t>а</w:t>
      </w:r>
      <w:r w:rsidRPr="000B41B7">
        <w:t xml:space="preserve"> от 21 ноября 2011 г. </w:t>
      </w:r>
      <w:r w:rsidR="0019171F" w:rsidRPr="000B41B7">
        <w:t>№</w:t>
      </w:r>
      <w:r w:rsidRPr="000B41B7">
        <w:t xml:space="preserve"> 323-ФЗ «Об основах охраны здоровья граждан</w:t>
      </w:r>
      <w:r w:rsidR="008B41E0">
        <w:t xml:space="preserve"> </w:t>
      </w:r>
      <w:r w:rsidRPr="000B41B7">
        <w:t xml:space="preserve">в Российской Федерации»). </w:t>
      </w:r>
    </w:p>
    <w:p w14:paraId="550F6D9D" w14:textId="6574CDF4" w:rsidR="008B41E0" w:rsidRDefault="00136794" w:rsidP="00196436">
      <w:pPr>
        <w:pStyle w:val="phnormal"/>
      </w:pPr>
      <w:r w:rsidRPr="000B41B7">
        <w:t>Для добавления</w:t>
      </w:r>
      <w:r w:rsidR="004B11E3" w:rsidRPr="000B41B7">
        <w:t xml:space="preserve"> </w:t>
      </w:r>
      <w:r w:rsidRPr="000B41B7">
        <w:t>организации</w:t>
      </w:r>
      <w:r w:rsidR="008B41E0">
        <w:t>/</w:t>
      </w:r>
      <w:r w:rsidR="008B41E0" w:rsidRPr="000B41B7">
        <w:t>соискател</w:t>
      </w:r>
      <w:r w:rsidR="008B41E0">
        <w:t>я</w:t>
      </w:r>
      <w:r w:rsidR="008B41E0" w:rsidRPr="000B41B7">
        <w:t xml:space="preserve"> лицензии на осуществление медицинской деятельности</w:t>
      </w:r>
      <w:r w:rsidRPr="000B41B7">
        <w:t xml:space="preserve"> в </w:t>
      </w:r>
      <w:r w:rsidR="004B11E3" w:rsidRPr="000B41B7">
        <w:t>ФРМО</w:t>
      </w:r>
      <w:r w:rsidRPr="000B41B7">
        <w:t xml:space="preserve"> необходимо направить заявку</w:t>
      </w:r>
      <w:r w:rsidR="00586CDD" w:rsidRPr="000B41B7">
        <w:t xml:space="preserve"> с подписью </w:t>
      </w:r>
      <w:r w:rsidR="001E3E3F" w:rsidRPr="000B41B7">
        <w:t>уполномоченного</w:t>
      </w:r>
      <w:r w:rsidR="00586CDD" w:rsidRPr="000B41B7">
        <w:t xml:space="preserve"> лица </w:t>
      </w:r>
      <w:r w:rsidR="008B41E0">
        <w:br/>
      </w:r>
      <w:r w:rsidR="00586CDD" w:rsidRPr="000B41B7">
        <w:t>и печатью организации</w:t>
      </w:r>
      <w:r w:rsidR="009374FF" w:rsidRPr="000B41B7">
        <w:t>/ИП (при наличии печати у организации/ИП)</w:t>
      </w:r>
      <w:r w:rsidRPr="000B41B7">
        <w:t xml:space="preserve"> в </w:t>
      </w:r>
      <w:r w:rsidR="004B11E3" w:rsidRPr="000B41B7">
        <w:t>СТП</w:t>
      </w:r>
      <w:r w:rsidRPr="000B41B7">
        <w:t xml:space="preserve"> ЕГИСЗ </w:t>
      </w:r>
      <w:r w:rsidR="008B41E0">
        <w:br/>
      </w:r>
      <w:r w:rsidRPr="000B41B7">
        <w:t>по адресу</w:t>
      </w:r>
      <w:r w:rsidR="008C1580" w:rsidRPr="000B41B7">
        <w:rPr>
          <w:rFonts w:eastAsiaTheme="minorHAnsi"/>
        </w:rPr>
        <w:t xml:space="preserve"> </w:t>
      </w:r>
      <w:proofErr w:type="spellStart"/>
      <w:r w:rsidR="00016B2C" w:rsidRPr="000B41B7">
        <w:rPr>
          <w:rFonts w:eastAsiaTheme="minorHAnsi"/>
          <w:b/>
          <w:lang w:val="en-US"/>
        </w:rPr>
        <w:t>egisz</w:t>
      </w:r>
      <w:proofErr w:type="spellEnd"/>
      <w:r w:rsidR="008C1580" w:rsidRPr="000B41B7">
        <w:rPr>
          <w:rFonts w:eastAsiaTheme="minorHAnsi"/>
          <w:b/>
        </w:rPr>
        <w:t>@rt-eu.ru</w:t>
      </w:r>
      <w:r w:rsidRPr="000B41B7">
        <w:t xml:space="preserve"> (фор</w:t>
      </w:r>
      <w:r w:rsidR="0019171F" w:rsidRPr="000B41B7">
        <w:t xml:space="preserve">мы заявок </w:t>
      </w:r>
      <w:r w:rsidR="008B41E0">
        <w:t xml:space="preserve">и требования </w:t>
      </w:r>
      <w:r w:rsidR="00722C51">
        <w:t>к</w:t>
      </w:r>
      <w:r w:rsidR="008B41E0">
        <w:t xml:space="preserve"> их оформлению содержатся </w:t>
      </w:r>
      <w:r w:rsidR="008B41E0">
        <w:br/>
      </w:r>
      <w:r w:rsidRPr="000B41B7">
        <w:t>в</w:t>
      </w:r>
      <w:r w:rsidR="004417C3" w:rsidRPr="000B41B7">
        <w:t xml:space="preserve"> </w:t>
      </w:r>
      <w:r w:rsidR="0019171F" w:rsidRPr="000B41B7">
        <w:t>П</w:t>
      </w:r>
      <w:r w:rsidR="004417C3" w:rsidRPr="000B41B7">
        <w:t>риложении</w:t>
      </w:r>
      <w:r w:rsidR="0019171F" w:rsidRPr="000B41B7">
        <w:t xml:space="preserve"> 1 к данному руководс</w:t>
      </w:r>
      <w:r w:rsidR="00032298" w:rsidRPr="000B41B7">
        <w:t>тву пользователя</w:t>
      </w:r>
      <w:r w:rsidR="0019171F" w:rsidRPr="000B41B7">
        <w:t xml:space="preserve">). </w:t>
      </w:r>
    </w:p>
    <w:p w14:paraId="3D1326C3" w14:textId="5C4962E9" w:rsidR="00136794" w:rsidRPr="000B41B7" w:rsidRDefault="0019171F" w:rsidP="00196436">
      <w:pPr>
        <w:pStyle w:val="phnormal"/>
      </w:pPr>
      <w:r w:rsidRPr="000B41B7">
        <w:t xml:space="preserve">После </w:t>
      </w:r>
      <w:r w:rsidR="00136794" w:rsidRPr="000B41B7">
        <w:t>добавления организации</w:t>
      </w:r>
      <w:r w:rsidR="008B41E0">
        <w:t xml:space="preserve"> </w:t>
      </w:r>
      <w:r w:rsidR="00136794" w:rsidRPr="000B41B7">
        <w:t xml:space="preserve">в </w:t>
      </w:r>
      <w:r w:rsidR="00196436" w:rsidRPr="000B41B7">
        <w:t>Подс</w:t>
      </w:r>
      <w:r w:rsidR="00136794" w:rsidRPr="000B41B7">
        <w:t xml:space="preserve">истему пользователю, отправившему заявку, будет </w:t>
      </w:r>
      <w:r w:rsidR="00815523" w:rsidRPr="000B41B7">
        <w:t>направлен</w:t>
      </w:r>
      <w:r w:rsidR="00136794" w:rsidRPr="000B41B7">
        <w:t xml:space="preserve"> ответ</w:t>
      </w:r>
      <w:r w:rsidR="00206F4F" w:rsidRPr="000B41B7">
        <w:t xml:space="preserve"> на адрес электронной почты, с которого была направлена заявка</w:t>
      </w:r>
      <w:r w:rsidR="00650EFD" w:rsidRPr="000B41B7">
        <w:t>;</w:t>
      </w:r>
      <w:r w:rsidR="00136794" w:rsidRPr="000B41B7">
        <w:t xml:space="preserve"> </w:t>
      </w:r>
      <w:r w:rsidR="008B41E0">
        <w:br/>
      </w:r>
      <w:r w:rsidR="00136794" w:rsidRPr="000B41B7">
        <w:t xml:space="preserve">в </w:t>
      </w:r>
      <w:r w:rsidR="00206F4F" w:rsidRPr="000B41B7">
        <w:t>ответе</w:t>
      </w:r>
      <w:r w:rsidR="00136794" w:rsidRPr="000B41B7">
        <w:t xml:space="preserve"> будет указан уникальный идентификатор организации в </w:t>
      </w:r>
      <w:r w:rsidR="004B11E3" w:rsidRPr="000B41B7">
        <w:t>ФРМО</w:t>
      </w:r>
      <w:r w:rsidR="00136794" w:rsidRPr="000B41B7">
        <w:t xml:space="preserve"> – </w:t>
      </w:r>
      <w:r w:rsidR="00136794" w:rsidRPr="000B41B7">
        <w:rPr>
          <w:lang w:val="en-US"/>
        </w:rPr>
        <w:t>OID</w:t>
      </w:r>
      <w:r w:rsidR="00136794" w:rsidRPr="000B41B7">
        <w:t>.</w:t>
      </w:r>
    </w:p>
    <w:p w14:paraId="54EF2940" w14:textId="77777777" w:rsidR="00B53D97" w:rsidRDefault="00B53D97" w:rsidP="00196436">
      <w:pPr>
        <w:pStyle w:val="phlistitemizedtitle"/>
      </w:pPr>
    </w:p>
    <w:p w14:paraId="22C2E361" w14:textId="14A339DA" w:rsidR="005E7CD0" w:rsidRPr="000B41B7" w:rsidRDefault="003B5107" w:rsidP="00196436">
      <w:pPr>
        <w:pStyle w:val="phlistitemizedtitle"/>
      </w:pPr>
      <w:r w:rsidRPr="000B41B7">
        <w:t xml:space="preserve">Данный раздел </w:t>
      </w:r>
      <w:r w:rsidR="00206F4F" w:rsidRPr="000B41B7">
        <w:t xml:space="preserve">руководства пользователя </w:t>
      </w:r>
      <w:r w:rsidRPr="000B41B7">
        <w:t>содержит следующие пункты:</w:t>
      </w:r>
    </w:p>
    <w:p w14:paraId="2999C03B" w14:textId="77777777" w:rsidR="003B5107" w:rsidRPr="000B41B7" w:rsidRDefault="005C11D3" w:rsidP="00196436">
      <w:pPr>
        <w:pStyle w:val="phlistitemized1"/>
      </w:pPr>
      <w:hyperlink w:anchor="_Ввод_общих_сведений" w:history="1">
        <w:r w:rsidR="003B5107" w:rsidRPr="000B41B7">
          <w:rPr>
            <w:rStyle w:val="a9"/>
            <w:color w:val="auto"/>
            <w:szCs w:val="24"/>
            <w:u w:val="none"/>
          </w:rPr>
          <w:t xml:space="preserve">описание процесса </w:t>
        </w:r>
        <w:r w:rsidR="0084536A" w:rsidRPr="000B41B7">
          <w:rPr>
            <w:rStyle w:val="a9"/>
            <w:color w:val="auto"/>
            <w:szCs w:val="24"/>
            <w:u w:val="none"/>
          </w:rPr>
          <w:t>редактирования</w:t>
        </w:r>
        <w:r w:rsidR="003B5107" w:rsidRPr="000B41B7">
          <w:rPr>
            <w:rStyle w:val="a9"/>
            <w:color w:val="auto"/>
            <w:szCs w:val="24"/>
            <w:u w:val="none"/>
          </w:rPr>
          <w:t xml:space="preserve"> </w:t>
        </w:r>
        <w:r w:rsidR="0084536A" w:rsidRPr="000B41B7">
          <w:rPr>
            <w:rStyle w:val="a9"/>
            <w:color w:val="auto"/>
            <w:szCs w:val="24"/>
            <w:u w:val="none"/>
          </w:rPr>
          <w:t>основных</w:t>
        </w:r>
        <w:r w:rsidR="003B5107" w:rsidRPr="000B41B7">
          <w:rPr>
            <w:rStyle w:val="a9"/>
            <w:color w:val="auto"/>
            <w:szCs w:val="24"/>
            <w:u w:val="none"/>
          </w:rPr>
          <w:t xml:space="preserve"> сведений о медицинской организации</w:t>
        </w:r>
      </w:hyperlink>
      <w:r w:rsidR="003B5107" w:rsidRPr="000B41B7">
        <w:t>;</w:t>
      </w:r>
    </w:p>
    <w:p w14:paraId="0A704F8F" w14:textId="77777777" w:rsidR="00ED5102" w:rsidRPr="000B41B7" w:rsidRDefault="005C11D3" w:rsidP="00196436">
      <w:pPr>
        <w:pStyle w:val="phlistitemized1"/>
      </w:pPr>
      <w:hyperlink w:anchor="_Ввод_сведений_об" w:history="1">
        <w:r w:rsidR="003B5107" w:rsidRPr="000B41B7">
          <w:rPr>
            <w:rStyle w:val="a9"/>
            <w:color w:val="auto"/>
            <w:szCs w:val="24"/>
            <w:u w:val="none"/>
          </w:rPr>
          <w:t>описание процесса ввода сведений об адресе</w:t>
        </w:r>
      </w:hyperlink>
      <w:r w:rsidR="004B11E3" w:rsidRPr="000B41B7">
        <w:rPr>
          <w:rStyle w:val="a9"/>
          <w:color w:val="auto"/>
          <w:szCs w:val="24"/>
          <w:u w:val="none"/>
        </w:rPr>
        <w:t xml:space="preserve"> медицинской организации</w:t>
      </w:r>
      <w:r w:rsidR="003B5107" w:rsidRPr="000B41B7">
        <w:t>;</w:t>
      </w:r>
    </w:p>
    <w:p w14:paraId="11A8D64D" w14:textId="77777777" w:rsidR="00ED5102" w:rsidRPr="000B41B7" w:rsidRDefault="005C11D3" w:rsidP="00196436">
      <w:pPr>
        <w:pStyle w:val="phlistitemized1"/>
      </w:pPr>
      <w:hyperlink w:anchor="_Ввод_сведений_о" w:history="1">
        <w:r w:rsidR="003B5107" w:rsidRPr="000B41B7">
          <w:rPr>
            <w:rStyle w:val="a9"/>
            <w:color w:val="auto"/>
            <w:szCs w:val="24"/>
            <w:u w:val="none"/>
          </w:rPr>
          <w:t>описание процесса ввода сведений о лечебно-профилактических зданиях</w:t>
        </w:r>
      </w:hyperlink>
      <w:r w:rsidR="003B5107" w:rsidRPr="000B41B7">
        <w:t>;</w:t>
      </w:r>
    </w:p>
    <w:p w14:paraId="1532080A" w14:textId="77777777" w:rsidR="00837DCD" w:rsidRPr="000B41B7" w:rsidRDefault="00837DCD" w:rsidP="00BD6C9F">
      <w:pPr>
        <w:pStyle w:val="phlistitemized1"/>
      </w:pPr>
      <w:r w:rsidRPr="000B41B7">
        <w:t>описание процесса ввода сведений о ТВСП;</w:t>
      </w:r>
    </w:p>
    <w:p w14:paraId="3B6B26B9" w14:textId="2C52AD3B" w:rsidR="00ED5102" w:rsidRPr="000B41B7" w:rsidRDefault="005C11D3" w:rsidP="00196436">
      <w:pPr>
        <w:pStyle w:val="phlistitemized1"/>
        <w:rPr>
          <w:szCs w:val="24"/>
        </w:rPr>
      </w:pPr>
      <w:hyperlink w:anchor="_4.1.4_Ввод_сведений" w:history="1">
        <w:r w:rsidR="003B5107" w:rsidRPr="000B41B7">
          <w:rPr>
            <w:rStyle w:val="a9"/>
            <w:color w:val="auto"/>
            <w:szCs w:val="24"/>
            <w:u w:val="none"/>
          </w:rPr>
          <w:t>описание процесса ввода сведений о структурных подразделениях</w:t>
        </w:r>
      </w:hyperlink>
      <w:r w:rsidR="00981C54" w:rsidRPr="000B41B7">
        <w:t>;</w:t>
      </w:r>
    </w:p>
    <w:p w14:paraId="7ACC8519" w14:textId="148D76D8" w:rsidR="00F56A7F" w:rsidRPr="000B41B7" w:rsidRDefault="00F56A7F" w:rsidP="00196436">
      <w:pPr>
        <w:pStyle w:val="phlistitemized1"/>
        <w:rPr>
          <w:rStyle w:val="a9"/>
          <w:color w:val="auto"/>
          <w:szCs w:val="24"/>
          <w:u w:val="none"/>
        </w:rPr>
      </w:pPr>
      <w:r w:rsidRPr="000B41B7">
        <w:t>описание процесса ввода сведений о врачебных участках;</w:t>
      </w:r>
    </w:p>
    <w:p w14:paraId="18B95ECD" w14:textId="73341508" w:rsidR="00981C54" w:rsidRPr="000B41B7" w:rsidRDefault="005C11D3" w:rsidP="00196436">
      <w:pPr>
        <w:pStyle w:val="phlistitemized1"/>
      </w:pPr>
      <w:hyperlink w:anchor="_Ввод_сведений_о_1" w:history="1">
        <w:r w:rsidR="00981C54" w:rsidRPr="000B41B7">
          <w:rPr>
            <w:rStyle w:val="a9"/>
            <w:color w:val="auto"/>
            <w:szCs w:val="24"/>
            <w:u w:val="none"/>
          </w:rPr>
          <w:t>описание процесса ввода сведений о штатном расписании</w:t>
        </w:r>
      </w:hyperlink>
      <w:r w:rsidR="00981C54" w:rsidRPr="000B41B7">
        <w:t>;</w:t>
      </w:r>
    </w:p>
    <w:p w14:paraId="3017CE91" w14:textId="01B46421" w:rsidR="00F56A7F" w:rsidRPr="000B41B7" w:rsidRDefault="00F56A7F" w:rsidP="00196436">
      <w:pPr>
        <w:pStyle w:val="phlistitemized1"/>
      </w:pPr>
      <w:r w:rsidRPr="000B41B7">
        <w:t>описание процесса ввода сведений о доходах и расходах;</w:t>
      </w:r>
    </w:p>
    <w:p w14:paraId="1A769EEA" w14:textId="77777777" w:rsidR="00837DCD" w:rsidRPr="000B41B7" w:rsidRDefault="00837DCD" w:rsidP="00837DCD">
      <w:pPr>
        <w:pStyle w:val="phlistitemized1"/>
      </w:pPr>
      <w:r w:rsidRPr="000B41B7">
        <w:t xml:space="preserve">описание процесса ввода сведений о передвижных </w:t>
      </w:r>
      <w:r w:rsidR="00BD6C9F" w:rsidRPr="000B41B7">
        <w:t>подразделениях</w:t>
      </w:r>
      <w:r w:rsidRPr="000B41B7">
        <w:t>;</w:t>
      </w:r>
    </w:p>
    <w:p w14:paraId="53BB3293" w14:textId="77777777" w:rsidR="00981C54" w:rsidRPr="000B41B7" w:rsidRDefault="005C11D3" w:rsidP="00196436">
      <w:pPr>
        <w:pStyle w:val="phlistitemized1"/>
      </w:pPr>
      <w:hyperlink w:anchor="_Ввод_сведений_о_2" w:history="1">
        <w:r w:rsidR="00981C54" w:rsidRPr="000B41B7">
          <w:rPr>
            <w:rStyle w:val="a9"/>
            <w:color w:val="auto"/>
            <w:szCs w:val="24"/>
            <w:u w:val="none"/>
          </w:rPr>
          <w:t>описание процесса ввода сведений о медицинском оборудовании</w:t>
        </w:r>
      </w:hyperlink>
      <w:r w:rsidR="00981C54" w:rsidRPr="000B41B7">
        <w:t>;</w:t>
      </w:r>
    </w:p>
    <w:p w14:paraId="4F901AC0" w14:textId="77777777" w:rsidR="00FE2F16" w:rsidRPr="000B41B7" w:rsidRDefault="005C11D3" w:rsidP="00196436">
      <w:pPr>
        <w:pStyle w:val="phlistitemized1"/>
      </w:pPr>
      <w:hyperlink w:anchor="_4.1.5_Ввод_сведений" w:history="1">
        <w:r w:rsidR="003B5107" w:rsidRPr="000B41B7">
          <w:rPr>
            <w:rStyle w:val="a9"/>
            <w:color w:val="auto"/>
            <w:szCs w:val="24"/>
            <w:u w:val="none"/>
          </w:rPr>
          <w:t>описание процесса ввода сведений о домовых хозяйствах</w:t>
        </w:r>
      </w:hyperlink>
      <w:r w:rsidR="00FE2F16" w:rsidRPr="000B41B7">
        <w:t>;</w:t>
      </w:r>
    </w:p>
    <w:p w14:paraId="665F206C" w14:textId="1A4EE0E9" w:rsidR="00FE2F16" w:rsidRPr="000B41B7" w:rsidRDefault="004B11E3" w:rsidP="00196436">
      <w:pPr>
        <w:pStyle w:val="phlistitemized1"/>
      </w:pPr>
      <w:r w:rsidRPr="000B41B7">
        <w:t>описание сведений о лицензиях.</w:t>
      </w:r>
    </w:p>
    <w:p w14:paraId="6A6BC5EB" w14:textId="77777777" w:rsidR="0084536A" w:rsidRPr="000B41B7" w:rsidRDefault="0084536A" w:rsidP="00196436">
      <w:pPr>
        <w:pStyle w:val="3"/>
      </w:pPr>
      <w:bookmarkStart w:id="67" w:name="_4.1.4_Ввод_сведений"/>
      <w:bookmarkStart w:id="68" w:name="_Ввод_сведений_об"/>
      <w:bookmarkStart w:id="69" w:name="_Ввод_общих_сведений"/>
      <w:bookmarkStart w:id="70" w:name="_Toc516138296"/>
      <w:bookmarkStart w:id="71" w:name="_Toc516138297"/>
      <w:bookmarkStart w:id="72" w:name="_Toc516138298"/>
      <w:bookmarkStart w:id="73" w:name="_Toc516138299"/>
      <w:bookmarkStart w:id="74" w:name="_Toc80968247"/>
      <w:bookmarkEnd w:id="67"/>
      <w:bookmarkEnd w:id="68"/>
      <w:bookmarkEnd w:id="69"/>
      <w:bookmarkEnd w:id="70"/>
      <w:bookmarkEnd w:id="71"/>
      <w:bookmarkEnd w:id="72"/>
      <w:bookmarkEnd w:id="73"/>
      <w:r w:rsidRPr="000B41B7">
        <w:lastRenderedPageBreak/>
        <w:t>Ред</w:t>
      </w:r>
      <w:r w:rsidR="004B11E3" w:rsidRPr="000B41B7">
        <w:t>актирование основных сведений о медицинской</w:t>
      </w:r>
      <w:r w:rsidRPr="000B41B7">
        <w:t xml:space="preserve"> организации</w:t>
      </w:r>
      <w:bookmarkEnd w:id="74"/>
    </w:p>
    <w:p w14:paraId="4394BDC9" w14:textId="1C0FEC6D" w:rsidR="0084536A" w:rsidRPr="000B41B7" w:rsidRDefault="0084536A" w:rsidP="00196436">
      <w:pPr>
        <w:pStyle w:val="phnormal"/>
      </w:pPr>
      <w:r w:rsidRPr="000B41B7">
        <w:t xml:space="preserve">Для редактирования основных сведений </w:t>
      </w:r>
      <w:r w:rsidR="00B517ED" w:rsidRPr="000B41B7">
        <w:t xml:space="preserve">о медицинской </w:t>
      </w:r>
      <w:r w:rsidRPr="000B41B7">
        <w:t xml:space="preserve">организации </w:t>
      </w:r>
      <w:r w:rsidR="005D6919" w:rsidRPr="000B41B7">
        <w:t xml:space="preserve">необходимо </w:t>
      </w:r>
      <w:r w:rsidRPr="000B41B7">
        <w:t>наж</w:t>
      </w:r>
      <w:r w:rsidR="005D6919" w:rsidRPr="000B41B7">
        <w:t>ать</w:t>
      </w:r>
      <w:r w:rsidRPr="000B41B7">
        <w:t xml:space="preserve"> на кнопку «Изменить» </w:t>
      </w:r>
      <w:r w:rsidR="0098193A" w:rsidRPr="000B41B7">
        <w:t>(</w:t>
      </w:r>
      <w:r w:rsidR="00445B65" w:rsidRPr="000B41B7">
        <w:fldChar w:fldCharType="begin"/>
      </w:r>
      <w:r w:rsidR="00C85A2F" w:rsidRPr="000B41B7">
        <w:instrText xml:space="preserve"> REF _Ref531939025 \h </w:instrText>
      </w:r>
      <w:r w:rsidR="00445B65" w:rsidRPr="000B41B7">
        <w:fldChar w:fldCharType="separate"/>
      </w:r>
      <w:r w:rsidR="00E10E0C" w:rsidRPr="000B41B7">
        <w:t xml:space="preserve">Рисунок </w:t>
      </w:r>
      <w:r w:rsidR="00E10E0C" w:rsidRPr="000B41B7">
        <w:rPr>
          <w:noProof/>
        </w:rPr>
        <w:t>6</w:t>
      </w:r>
      <w:r w:rsidR="00445B65" w:rsidRPr="000B41B7">
        <w:fldChar w:fldCharType="end"/>
      </w:r>
      <w:r w:rsidRPr="000B41B7">
        <w:t xml:space="preserve">) в </w:t>
      </w:r>
      <w:r w:rsidR="00117869" w:rsidRPr="000B41B7">
        <w:t xml:space="preserve">карточке сведений </w:t>
      </w:r>
      <w:r w:rsidR="00F159C6" w:rsidRPr="000B41B7">
        <w:t xml:space="preserve">о </w:t>
      </w:r>
      <w:r w:rsidR="00117869" w:rsidRPr="000B41B7">
        <w:t>медицинской организации</w:t>
      </w:r>
      <w:r w:rsidRPr="000B41B7">
        <w:t xml:space="preserve">. Переход в </w:t>
      </w:r>
      <w:r w:rsidR="00117869" w:rsidRPr="000B41B7">
        <w:t xml:space="preserve">карточку сведений </w:t>
      </w:r>
      <w:r w:rsidR="00F159C6" w:rsidRPr="000B41B7">
        <w:t xml:space="preserve">о </w:t>
      </w:r>
      <w:r w:rsidR="00117869" w:rsidRPr="000B41B7">
        <w:t>медицинской организации</w:t>
      </w:r>
      <w:r w:rsidRPr="000B41B7">
        <w:t xml:space="preserve"> осуществляется на </w:t>
      </w:r>
      <w:r w:rsidR="007C179F" w:rsidRPr="000B41B7">
        <w:t xml:space="preserve">главной </w:t>
      </w:r>
      <w:r w:rsidRPr="000B41B7">
        <w:t xml:space="preserve">странице </w:t>
      </w:r>
      <w:r w:rsidR="007C179F" w:rsidRPr="000B41B7">
        <w:t>реестра</w:t>
      </w:r>
      <w:r w:rsidRPr="000B41B7">
        <w:t xml:space="preserve"> п</w:t>
      </w:r>
      <w:r w:rsidR="00206F4F" w:rsidRPr="000B41B7">
        <w:t>ри</w:t>
      </w:r>
      <w:r w:rsidRPr="000B41B7">
        <w:t xml:space="preserve"> нажати</w:t>
      </w:r>
      <w:r w:rsidR="00206F4F" w:rsidRPr="000B41B7">
        <w:t xml:space="preserve">и </w:t>
      </w:r>
      <w:r w:rsidRPr="000B41B7">
        <w:t xml:space="preserve">на кнопку </w:t>
      </w:r>
      <w:r w:rsidRPr="000B41B7">
        <w:rPr>
          <w:noProof/>
        </w:rPr>
        <w:drawing>
          <wp:inline distT="0" distB="0" distL="0" distR="0" wp14:anchorId="0E2C927C" wp14:editId="5EFC6A33">
            <wp:extent cx="318770" cy="255270"/>
            <wp:effectExtent l="0" t="0" r="5080" b="0"/>
            <wp:docPr id="103" name="Рисунок 103" descr="https://i.gyazo.com/59eff314bf1cf53eb70bf319f52512c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gyazo.com/59eff314bf1cf53eb70bf319f52512c3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2720" w:rsidRPr="000B41B7">
        <w:t xml:space="preserve"> для конкретной медицинской организации</w:t>
      </w:r>
      <w:r w:rsidR="00B517ED" w:rsidRPr="000B41B7">
        <w:t>.</w:t>
      </w:r>
    </w:p>
    <w:p w14:paraId="3C4193B3" w14:textId="77777777" w:rsidR="000144ED" w:rsidRPr="000B41B7" w:rsidRDefault="00D80792" w:rsidP="000144ED">
      <w:pPr>
        <w:pStyle w:val="phfigure"/>
      </w:pPr>
      <w:r w:rsidRPr="000B41B7">
        <w:rPr>
          <w:noProof/>
        </w:rPr>
        <w:drawing>
          <wp:inline distT="0" distB="0" distL="0" distR="0" wp14:anchorId="1483077D" wp14:editId="01C2FB8A">
            <wp:extent cx="6152515" cy="1859915"/>
            <wp:effectExtent l="0" t="0" r="635" b="698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85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CBFF09" w14:textId="6519812C" w:rsidR="005E0ACE" w:rsidRPr="000B41B7" w:rsidRDefault="00196436" w:rsidP="001D2B9B">
      <w:pPr>
        <w:pStyle w:val="phfiguretitle"/>
        <w:rPr>
          <w:sz w:val="20"/>
        </w:rPr>
      </w:pPr>
      <w:bookmarkStart w:id="75" w:name="_Ref531939025"/>
      <w:r w:rsidRPr="000B41B7">
        <w:t xml:space="preserve">Рисунок </w:t>
      </w:r>
      <w:r w:rsidR="00445B65" w:rsidRPr="000B41B7">
        <w:fldChar w:fldCharType="begin"/>
      </w:r>
      <w:r w:rsidR="00A66E38" w:rsidRPr="000B41B7">
        <w:instrText xml:space="preserve"> SEQ Рисунок \* ARABIC </w:instrText>
      </w:r>
      <w:r w:rsidR="00445B65" w:rsidRPr="000B41B7">
        <w:fldChar w:fldCharType="separate"/>
      </w:r>
      <w:r w:rsidR="00E10E0C" w:rsidRPr="000B41B7">
        <w:rPr>
          <w:noProof/>
        </w:rPr>
        <w:t>6</w:t>
      </w:r>
      <w:r w:rsidR="00445B65" w:rsidRPr="000B41B7">
        <w:rPr>
          <w:noProof/>
        </w:rPr>
        <w:fldChar w:fldCharType="end"/>
      </w:r>
      <w:bookmarkEnd w:id="75"/>
      <w:r w:rsidRPr="000B41B7">
        <w:t xml:space="preserve"> –</w:t>
      </w:r>
      <w:r w:rsidR="00AD6DA9" w:rsidRPr="000B41B7">
        <w:t xml:space="preserve"> Б</w:t>
      </w:r>
      <w:r w:rsidR="00206F4F" w:rsidRPr="000B41B7">
        <w:t>лок</w:t>
      </w:r>
      <w:r w:rsidRPr="000B41B7">
        <w:t xml:space="preserve"> «Основные сведения</w:t>
      </w:r>
      <w:r w:rsidR="00C65863" w:rsidRPr="000B41B7">
        <w:t xml:space="preserve"> о медицинской организации</w:t>
      </w:r>
      <w:r w:rsidRPr="000B41B7">
        <w:t>»</w:t>
      </w:r>
    </w:p>
    <w:p w14:paraId="3F03E146" w14:textId="65A1ABAD" w:rsidR="0084536A" w:rsidRPr="000B41B7" w:rsidRDefault="0084536A" w:rsidP="00D428A0">
      <w:pPr>
        <w:pStyle w:val="phnormal"/>
      </w:pPr>
      <w:r w:rsidRPr="000B41B7">
        <w:t xml:space="preserve">После нажатия на кнопку «Изменить» откроется форма для редактирования основных сведений </w:t>
      </w:r>
      <w:r w:rsidR="00B72720" w:rsidRPr="000B41B7">
        <w:t xml:space="preserve">о медицинской </w:t>
      </w:r>
      <w:r w:rsidRPr="000B41B7">
        <w:t>организации (</w:t>
      </w:r>
      <w:r w:rsidR="00445B65" w:rsidRPr="000B41B7">
        <w:fldChar w:fldCharType="begin"/>
      </w:r>
      <w:r w:rsidR="00202875" w:rsidRPr="000B41B7">
        <w:instrText xml:space="preserve"> REF _Ref532214477 \h </w:instrText>
      </w:r>
      <w:r w:rsidR="00445B65" w:rsidRPr="000B41B7">
        <w:fldChar w:fldCharType="separate"/>
      </w:r>
      <w:r w:rsidR="00E10E0C" w:rsidRPr="000B41B7">
        <w:t xml:space="preserve">Рисунок </w:t>
      </w:r>
      <w:r w:rsidR="00E10E0C" w:rsidRPr="000B41B7">
        <w:rPr>
          <w:noProof/>
        </w:rPr>
        <w:t>7</w:t>
      </w:r>
      <w:r w:rsidR="00445B65" w:rsidRPr="000B41B7">
        <w:fldChar w:fldCharType="end"/>
      </w:r>
      <w:r w:rsidR="00202875" w:rsidRPr="000B41B7">
        <w:t xml:space="preserve"> </w:t>
      </w:r>
      <w:r w:rsidR="00D428A0" w:rsidRPr="000B41B7">
        <w:t xml:space="preserve">– </w:t>
      </w:r>
      <w:r w:rsidR="00FE7396" w:rsidRPr="000B41B7">
        <w:fldChar w:fldCharType="begin"/>
      </w:r>
      <w:r w:rsidR="00FE7396" w:rsidRPr="000B41B7">
        <w:instrText xml:space="preserve"> REF _Ref531941070 \h  \* MERGEFORMAT </w:instrText>
      </w:r>
      <w:r w:rsidR="00FE7396" w:rsidRPr="000B41B7">
        <w:fldChar w:fldCharType="separate"/>
      </w:r>
      <w:r w:rsidR="00E10E0C" w:rsidRPr="000B41B7">
        <w:t>Рисунок 9</w:t>
      </w:r>
      <w:r w:rsidR="00FE7396" w:rsidRPr="000B41B7">
        <w:fldChar w:fldCharType="end"/>
      </w:r>
      <w:r w:rsidRPr="000B41B7">
        <w:t xml:space="preserve">). Набор полей </w:t>
      </w:r>
      <w:r w:rsidR="00032298" w:rsidRPr="000B41B7">
        <w:br/>
      </w:r>
      <w:r w:rsidRPr="000B41B7">
        <w:t xml:space="preserve">на форме зависит от значений, указанных в вышестоящих полях. В открывшемся окне </w:t>
      </w:r>
      <w:r w:rsidR="005D6919" w:rsidRPr="000B41B7">
        <w:t xml:space="preserve">необходимо </w:t>
      </w:r>
      <w:r w:rsidR="002F6C3C" w:rsidRPr="000B41B7">
        <w:t>заполнит</w:t>
      </w:r>
      <w:r w:rsidR="005D6919" w:rsidRPr="000B41B7">
        <w:t>ь</w:t>
      </w:r>
      <w:r w:rsidRPr="000B41B7">
        <w:t xml:space="preserve"> поля формы редактирования (описание полей представлено </w:t>
      </w:r>
      <w:r w:rsidR="00032298" w:rsidRPr="000B41B7">
        <w:br/>
      </w:r>
      <w:r w:rsidRPr="000B41B7">
        <w:t>в</w:t>
      </w:r>
      <w:r w:rsidR="0074735A" w:rsidRPr="000B41B7">
        <w:t xml:space="preserve"> таблице [</w:t>
      </w:r>
      <w:r w:rsidR="00445B65" w:rsidRPr="000B41B7">
        <w:fldChar w:fldCharType="begin"/>
      </w:r>
      <w:r w:rsidR="00A275A4" w:rsidRPr="000B41B7">
        <w:instrText xml:space="preserve"> REF _Ref531941420 \h </w:instrText>
      </w:r>
      <w:r w:rsidR="00445B65" w:rsidRPr="000B41B7">
        <w:fldChar w:fldCharType="separate"/>
      </w:r>
      <w:r w:rsidR="00E10E0C" w:rsidRPr="000B41B7">
        <w:t xml:space="preserve">Таблица </w:t>
      </w:r>
      <w:r w:rsidR="00E10E0C" w:rsidRPr="000B41B7">
        <w:rPr>
          <w:noProof/>
        </w:rPr>
        <w:t>1</w:t>
      </w:r>
      <w:r w:rsidR="00445B65" w:rsidRPr="000B41B7">
        <w:fldChar w:fldCharType="end"/>
      </w:r>
      <w:r w:rsidR="0074735A" w:rsidRPr="000B41B7">
        <w:t>]</w:t>
      </w:r>
      <w:r w:rsidRPr="000B41B7">
        <w:t>). Поля, отмеченные знаком «*» («звездочка»), обязательны для заполнения.</w:t>
      </w:r>
    </w:p>
    <w:p w14:paraId="12E60E94" w14:textId="77777777" w:rsidR="00452719" w:rsidRPr="000B41B7" w:rsidRDefault="00623CB1" w:rsidP="002830AD">
      <w:pPr>
        <w:pStyle w:val="phfigure"/>
      </w:pPr>
      <w:bookmarkStart w:id="76" w:name="_Ref531941053"/>
      <w:r w:rsidRPr="000B41B7">
        <w:rPr>
          <w:noProof/>
        </w:rPr>
        <w:lastRenderedPageBreak/>
        <w:drawing>
          <wp:inline distT="0" distB="0" distL="0" distR="0" wp14:anchorId="3038884B" wp14:editId="03D170B5">
            <wp:extent cx="5433237" cy="5304261"/>
            <wp:effectExtent l="0" t="0" r="0" b="0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5015" cy="5305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C9F692" w14:textId="159A3EB1" w:rsidR="00275F42" w:rsidRPr="000B41B7" w:rsidRDefault="005C2A24" w:rsidP="001D2B9B">
      <w:pPr>
        <w:pStyle w:val="phfiguretitle"/>
        <w:rPr>
          <w:sz w:val="20"/>
        </w:rPr>
      </w:pPr>
      <w:bookmarkStart w:id="77" w:name="_Ref532214477"/>
      <w:r w:rsidRPr="000B41B7">
        <w:t xml:space="preserve">Рисунок </w:t>
      </w:r>
      <w:r w:rsidR="00445B65" w:rsidRPr="000B41B7">
        <w:fldChar w:fldCharType="begin"/>
      </w:r>
      <w:r w:rsidR="00A66E38" w:rsidRPr="000B41B7">
        <w:instrText xml:space="preserve"> SEQ Рисунок \* ARABIC </w:instrText>
      </w:r>
      <w:r w:rsidR="00445B65" w:rsidRPr="000B41B7">
        <w:fldChar w:fldCharType="separate"/>
      </w:r>
      <w:r w:rsidR="00E10E0C" w:rsidRPr="000B41B7">
        <w:rPr>
          <w:noProof/>
        </w:rPr>
        <w:t>7</w:t>
      </w:r>
      <w:r w:rsidR="00445B65" w:rsidRPr="000B41B7">
        <w:rPr>
          <w:noProof/>
        </w:rPr>
        <w:fldChar w:fldCharType="end"/>
      </w:r>
      <w:bookmarkEnd w:id="76"/>
      <w:bookmarkEnd w:id="77"/>
      <w:r w:rsidRPr="000B41B7">
        <w:t xml:space="preserve"> – Окно редактирования </w:t>
      </w:r>
      <w:r w:rsidR="00206F4F" w:rsidRPr="000B41B7">
        <w:t>блока</w:t>
      </w:r>
      <w:r w:rsidRPr="000B41B7">
        <w:t xml:space="preserve"> «</w:t>
      </w:r>
      <w:r w:rsidR="00C65863" w:rsidRPr="000B41B7">
        <w:t>Основные сведения о медицинской организации</w:t>
      </w:r>
      <w:r w:rsidRPr="000B41B7">
        <w:t>» для государственных юридических лиц</w:t>
      </w:r>
    </w:p>
    <w:p w14:paraId="4504F85C" w14:textId="77777777" w:rsidR="00D428A0" w:rsidRPr="000B41B7" w:rsidRDefault="004954A2" w:rsidP="002830AD">
      <w:pPr>
        <w:pStyle w:val="phfigure"/>
      </w:pPr>
      <w:r w:rsidRPr="000B41B7">
        <w:rPr>
          <w:noProof/>
        </w:rPr>
        <w:lastRenderedPageBreak/>
        <w:drawing>
          <wp:inline distT="0" distB="0" distL="0" distR="0" wp14:anchorId="14DD7080" wp14:editId="0E31A071">
            <wp:extent cx="5449648" cy="5028364"/>
            <wp:effectExtent l="0" t="0" r="0" b="1270"/>
            <wp:docPr id="121" name="Рисунок 121" descr="C:\Users\DA7BF~1.GAY\AppData\Local\Temp\SNAGHTMLa0b437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DA7BF~1.GAY\AppData\Local\Temp\SNAGHTMLa0b43743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3811" cy="5032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B8B989" w14:textId="40189971" w:rsidR="001F261F" w:rsidRPr="000B41B7" w:rsidRDefault="00D428A0" w:rsidP="001D2B9B">
      <w:pPr>
        <w:pStyle w:val="phfiguretitle"/>
        <w:rPr>
          <w:sz w:val="20"/>
        </w:rPr>
      </w:pPr>
      <w:bookmarkStart w:id="78" w:name="_Ref531941068"/>
      <w:r w:rsidRPr="000B41B7">
        <w:t xml:space="preserve">Рисунок </w:t>
      </w:r>
      <w:r w:rsidR="00445B65" w:rsidRPr="000B41B7">
        <w:fldChar w:fldCharType="begin"/>
      </w:r>
      <w:r w:rsidR="00A66E38" w:rsidRPr="000B41B7">
        <w:instrText xml:space="preserve"> SEQ Рисунок \* ARABIC </w:instrText>
      </w:r>
      <w:r w:rsidR="00445B65" w:rsidRPr="000B41B7">
        <w:fldChar w:fldCharType="separate"/>
      </w:r>
      <w:r w:rsidR="00E10E0C" w:rsidRPr="000B41B7">
        <w:rPr>
          <w:noProof/>
        </w:rPr>
        <w:t>8</w:t>
      </w:r>
      <w:r w:rsidR="00445B65" w:rsidRPr="000B41B7">
        <w:rPr>
          <w:noProof/>
        </w:rPr>
        <w:fldChar w:fldCharType="end"/>
      </w:r>
      <w:bookmarkEnd w:id="78"/>
      <w:r w:rsidRPr="000B41B7">
        <w:t xml:space="preserve"> – Окно редактирования </w:t>
      </w:r>
      <w:r w:rsidR="00206F4F" w:rsidRPr="000B41B7">
        <w:t>блока «</w:t>
      </w:r>
      <w:r w:rsidR="00C65863" w:rsidRPr="000B41B7">
        <w:t>Основные сведения о медицинской организации</w:t>
      </w:r>
      <w:r w:rsidR="00206F4F" w:rsidRPr="000B41B7">
        <w:t xml:space="preserve">» </w:t>
      </w:r>
      <w:r w:rsidRPr="000B41B7">
        <w:t>для частных юридических</w:t>
      </w:r>
      <w:r w:rsidR="009C6B3D" w:rsidRPr="000B41B7">
        <w:t> </w:t>
      </w:r>
      <w:r w:rsidRPr="000B41B7">
        <w:t>лиц</w:t>
      </w:r>
    </w:p>
    <w:p w14:paraId="4BB2ADFC" w14:textId="77777777" w:rsidR="00D428A0" w:rsidRPr="000B41B7" w:rsidRDefault="00851C73" w:rsidP="002830AD">
      <w:pPr>
        <w:pStyle w:val="phfigure"/>
      </w:pPr>
      <w:r w:rsidRPr="000B41B7">
        <w:rPr>
          <w:noProof/>
        </w:rPr>
        <w:lastRenderedPageBreak/>
        <w:drawing>
          <wp:inline distT="0" distB="0" distL="0" distR="0" wp14:anchorId="20E4BC89" wp14:editId="02219111">
            <wp:extent cx="6152515" cy="5668645"/>
            <wp:effectExtent l="0" t="0" r="635" b="8255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66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C987FF" w14:textId="30DB26A3" w:rsidR="0084536A" w:rsidRPr="000B41B7" w:rsidRDefault="00D428A0" w:rsidP="001D2B9B">
      <w:pPr>
        <w:pStyle w:val="phfiguretitle"/>
      </w:pPr>
      <w:bookmarkStart w:id="79" w:name="_Ref531941070"/>
      <w:r w:rsidRPr="000B41B7">
        <w:t xml:space="preserve">Рисунок </w:t>
      </w:r>
      <w:r w:rsidR="00445B65" w:rsidRPr="000B41B7">
        <w:fldChar w:fldCharType="begin"/>
      </w:r>
      <w:r w:rsidR="00A66E38" w:rsidRPr="000B41B7">
        <w:instrText xml:space="preserve"> SEQ Рисунок \* ARABIC </w:instrText>
      </w:r>
      <w:r w:rsidR="00445B65" w:rsidRPr="000B41B7">
        <w:fldChar w:fldCharType="separate"/>
      </w:r>
      <w:r w:rsidR="00E10E0C" w:rsidRPr="000B41B7">
        <w:rPr>
          <w:noProof/>
        </w:rPr>
        <w:t>9</w:t>
      </w:r>
      <w:r w:rsidR="00445B65" w:rsidRPr="000B41B7">
        <w:rPr>
          <w:noProof/>
        </w:rPr>
        <w:fldChar w:fldCharType="end"/>
      </w:r>
      <w:bookmarkEnd w:id="79"/>
      <w:r w:rsidRPr="000B41B7">
        <w:t xml:space="preserve"> – Окно редактирования </w:t>
      </w:r>
      <w:r w:rsidR="00206F4F" w:rsidRPr="000B41B7">
        <w:t>блока «</w:t>
      </w:r>
      <w:r w:rsidR="00C65863" w:rsidRPr="000B41B7">
        <w:t>Основные сведения о медицинской организации</w:t>
      </w:r>
      <w:r w:rsidR="00206F4F" w:rsidRPr="000B41B7">
        <w:t xml:space="preserve">» </w:t>
      </w:r>
      <w:r w:rsidRPr="000B41B7">
        <w:t>для индивидуальных предпринимателей</w:t>
      </w:r>
    </w:p>
    <w:p w14:paraId="6E73073E" w14:textId="7DCC7D88" w:rsidR="00A275A4" w:rsidRPr="000B41B7" w:rsidRDefault="00A275A4" w:rsidP="00A275A4">
      <w:pPr>
        <w:pStyle w:val="phtabletitle"/>
      </w:pPr>
      <w:bookmarkStart w:id="80" w:name="_Ref531941420"/>
      <w:r w:rsidRPr="000B41B7">
        <w:t xml:space="preserve">Таблица </w:t>
      </w:r>
      <w:r w:rsidR="00445B65" w:rsidRPr="000B41B7">
        <w:fldChar w:fldCharType="begin"/>
      </w:r>
      <w:r w:rsidR="00A66E38" w:rsidRPr="000B41B7">
        <w:instrText xml:space="preserve"> SEQ Таблица \* ARABIC </w:instrText>
      </w:r>
      <w:r w:rsidR="00445B65" w:rsidRPr="000B41B7">
        <w:fldChar w:fldCharType="separate"/>
      </w:r>
      <w:r w:rsidR="00E10E0C" w:rsidRPr="000B41B7">
        <w:rPr>
          <w:noProof/>
        </w:rPr>
        <w:t>1</w:t>
      </w:r>
      <w:r w:rsidR="00445B65" w:rsidRPr="000B41B7">
        <w:rPr>
          <w:noProof/>
        </w:rPr>
        <w:fldChar w:fldCharType="end"/>
      </w:r>
      <w:bookmarkEnd w:id="80"/>
      <w:r w:rsidRPr="000B41B7">
        <w:t xml:space="preserve"> – Описание полей для редактирования основных сведений </w:t>
      </w:r>
      <w:r w:rsidR="001511F4" w:rsidRPr="000B41B7">
        <w:t xml:space="preserve">о </w:t>
      </w:r>
      <w:r w:rsidRPr="000B41B7">
        <w:t>медицинской организации</w:t>
      </w:r>
    </w:p>
    <w:tbl>
      <w:tblPr>
        <w:tblStyle w:val="a7"/>
        <w:tblW w:w="5000" w:type="pct"/>
        <w:tblLook w:val="04A0" w:firstRow="1" w:lastRow="0" w:firstColumn="1" w:lastColumn="0" w:noHBand="0" w:noVBand="1"/>
      </w:tblPr>
      <w:tblGrid>
        <w:gridCol w:w="469"/>
        <w:gridCol w:w="2062"/>
        <w:gridCol w:w="3354"/>
        <w:gridCol w:w="3459"/>
      </w:tblGrid>
      <w:tr w:rsidR="000B41B7" w:rsidRPr="000B41B7" w14:paraId="712B6C35" w14:textId="77777777" w:rsidTr="00824005">
        <w:trPr>
          <w:tblHeader/>
        </w:trPr>
        <w:tc>
          <w:tcPr>
            <w:tcW w:w="254" w:type="pct"/>
          </w:tcPr>
          <w:p w14:paraId="4DE9CBE9" w14:textId="77777777" w:rsidR="008F5211" w:rsidRPr="000B41B7" w:rsidRDefault="008F5211" w:rsidP="00D428A0">
            <w:pPr>
              <w:pStyle w:val="phtablecolcaption"/>
            </w:pPr>
            <w:r w:rsidRPr="000B41B7">
              <w:t>№</w:t>
            </w:r>
          </w:p>
        </w:tc>
        <w:tc>
          <w:tcPr>
            <w:tcW w:w="1094" w:type="pct"/>
          </w:tcPr>
          <w:p w14:paraId="1D408330" w14:textId="77777777" w:rsidR="008F5211" w:rsidRPr="000B41B7" w:rsidRDefault="008F5211" w:rsidP="00D428A0">
            <w:pPr>
              <w:pStyle w:val="phtablecolcaption"/>
            </w:pPr>
            <w:r w:rsidRPr="000B41B7">
              <w:t>Наименование поля</w:t>
            </w:r>
          </w:p>
        </w:tc>
        <w:tc>
          <w:tcPr>
            <w:tcW w:w="1798" w:type="pct"/>
          </w:tcPr>
          <w:p w14:paraId="4EF57E3C" w14:textId="77777777" w:rsidR="008F5211" w:rsidRPr="000B41B7" w:rsidRDefault="008F5211" w:rsidP="00D428A0">
            <w:pPr>
              <w:pStyle w:val="phtablecolcaption"/>
            </w:pPr>
            <w:r w:rsidRPr="000B41B7">
              <w:t>Описание</w:t>
            </w:r>
          </w:p>
        </w:tc>
        <w:tc>
          <w:tcPr>
            <w:tcW w:w="1854" w:type="pct"/>
          </w:tcPr>
          <w:p w14:paraId="3AF8ADAC" w14:textId="77777777" w:rsidR="008F5211" w:rsidRPr="000B41B7" w:rsidRDefault="008F5211" w:rsidP="00D428A0">
            <w:pPr>
              <w:pStyle w:val="phtablecolcaption"/>
            </w:pPr>
            <w:r w:rsidRPr="000B41B7">
              <w:t>Вид, способ ввода</w:t>
            </w:r>
          </w:p>
        </w:tc>
      </w:tr>
      <w:tr w:rsidR="000B41B7" w:rsidRPr="000B41B7" w14:paraId="1E82CE6C" w14:textId="77777777" w:rsidTr="00824005">
        <w:tc>
          <w:tcPr>
            <w:tcW w:w="254" w:type="pct"/>
          </w:tcPr>
          <w:p w14:paraId="29E32D75" w14:textId="77777777" w:rsidR="008F5211" w:rsidRPr="000B41B7" w:rsidRDefault="008F5211" w:rsidP="00D428A0">
            <w:pPr>
              <w:pStyle w:val="phtablecellleft"/>
            </w:pPr>
            <w:r w:rsidRPr="000B41B7">
              <w:t>1</w:t>
            </w:r>
          </w:p>
        </w:tc>
        <w:tc>
          <w:tcPr>
            <w:tcW w:w="1094" w:type="pct"/>
          </w:tcPr>
          <w:p w14:paraId="0B53B341" w14:textId="77777777" w:rsidR="008F5211" w:rsidRPr="000B41B7" w:rsidRDefault="008F5211" w:rsidP="00D428A0">
            <w:pPr>
              <w:pStyle w:val="phtablecellleft"/>
              <w:rPr>
                <w:lang w:val="en-US"/>
              </w:rPr>
            </w:pPr>
            <w:r w:rsidRPr="000B41B7">
              <w:rPr>
                <w:lang w:val="en-US"/>
              </w:rPr>
              <w:t>OID</w:t>
            </w:r>
          </w:p>
        </w:tc>
        <w:tc>
          <w:tcPr>
            <w:tcW w:w="1798" w:type="pct"/>
          </w:tcPr>
          <w:p w14:paraId="25107E9C" w14:textId="77777777" w:rsidR="008F5211" w:rsidRPr="000B41B7" w:rsidRDefault="008F5211" w:rsidP="00D428A0">
            <w:pPr>
              <w:pStyle w:val="phtablecellleft"/>
            </w:pPr>
            <w:r w:rsidRPr="000B41B7">
              <w:t>Уникальный идентификатор организации, присвоенный в рамках ФРМО</w:t>
            </w:r>
          </w:p>
        </w:tc>
        <w:tc>
          <w:tcPr>
            <w:tcW w:w="1854" w:type="pct"/>
          </w:tcPr>
          <w:p w14:paraId="04D5F0C8" w14:textId="70270964" w:rsidR="008F5211" w:rsidRPr="000B41B7" w:rsidRDefault="008F5211" w:rsidP="00861D89">
            <w:pPr>
              <w:pStyle w:val="phtablecellleft"/>
            </w:pPr>
            <w:r w:rsidRPr="000B41B7">
              <w:t xml:space="preserve">Присваивается автоматически при создании организации в </w:t>
            </w:r>
            <w:r w:rsidR="00861D89" w:rsidRPr="000B41B7">
              <w:t>Подс</w:t>
            </w:r>
            <w:r w:rsidRPr="000B41B7">
              <w:t>истеме. Поле</w:t>
            </w:r>
            <w:r w:rsidR="00206F4F" w:rsidRPr="000B41B7">
              <w:t xml:space="preserve"> не</w:t>
            </w:r>
            <w:r w:rsidR="00B72720" w:rsidRPr="000B41B7">
              <w:t>доступно для редактирования</w:t>
            </w:r>
          </w:p>
        </w:tc>
      </w:tr>
      <w:tr w:rsidR="000B41B7" w:rsidRPr="000B41B7" w14:paraId="61913530" w14:textId="77777777" w:rsidTr="00824005">
        <w:tc>
          <w:tcPr>
            <w:tcW w:w="254" w:type="pct"/>
          </w:tcPr>
          <w:p w14:paraId="1B35CDB1" w14:textId="77777777" w:rsidR="008F5211" w:rsidRPr="000B41B7" w:rsidRDefault="008F5211" w:rsidP="00D428A0">
            <w:pPr>
              <w:pStyle w:val="phtablecellleft"/>
            </w:pPr>
            <w:r w:rsidRPr="000B41B7">
              <w:t>2</w:t>
            </w:r>
          </w:p>
        </w:tc>
        <w:tc>
          <w:tcPr>
            <w:tcW w:w="1094" w:type="pct"/>
          </w:tcPr>
          <w:p w14:paraId="7A20CB93" w14:textId="77777777" w:rsidR="008F5211" w:rsidRPr="000B41B7" w:rsidRDefault="008F5211" w:rsidP="00D428A0">
            <w:pPr>
              <w:pStyle w:val="phtablecellleft"/>
            </w:pPr>
            <w:r w:rsidRPr="000B41B7">
              <w:rPr>
                <w:lang w:val="en-US"/>
              </w:rPr>
              <w:t>OID (</w:t>
            </w:r>
            <w:r w:rsidRPr="000B41B7">
              <w:t>неактивный)</w:t>
            </w:r>
          </w:p>
        </w:tc>
        <w:tc>
          <w:tcPr>
            <w:tcW w:w="1798" w:type="pct"/>
          </w:tcPr>
          <w:p w14:paraId="572EC328" w14:textId="77777777" w:rsidR="008F5211" w:rsidRPr="000B41B7" w:rsidRDefault="008F5211" w:rsidP="00D428A0">
            <w:pPr>
              <w:pStyle w:val="phtablecellleft"/>
            </w:pPr>
            <w:r w:rsidRPr="000B41B7">
              <w:t>Уникальный идентификатор организации, не</w:t>
            </w:r>
            <w:r w:rsidR="003C03FF" w:rsidRPr="000B41B7">
              <w:t xml:space="preserve"> </w:t>
            </w:r>
            <w:r w:rsidRPr="000B41B7">
              <w:t>активный в рамках ФРМО.</w:t>
            </w:r>
          </w:p>
          <w:p w14:paraId="3801C001" w14:textId="77777777" w:rsidR="008F5211" w:rsidRPr="000B41B7" w:rsidRDefault="008F5211" w:rsidP="00D428A0">
            <w:pPr>
              <w:pStyle w:val="phtablecellleft"/>
            </w:pPr>
            <w:r w:rsidRPr="000B41B7">
              <w:t xml:space="preserve">Был присвоен в рамках «Программного комплекса по ведению паспортов медицинских </w:t>
            </w:r>
            <w:r w:rsidRPr="000B41B7">
              <w:lastRenderedPageBreak/>
              <w:t>учреждений» (https://pmu.rosminzdrav.ru)</w:t>
            </w:r>
          </w:p>
        </w:tc>
        <w:tc>
          <w:tcPr>
            <w:tcW w:w="1854" w:type="pct"/>
          </w:tcPr>
          <w:p w14:paraId="362FC479" w14:textId="42C3CDC5" w:rsidR="008F5211" w:rsidRPr="000B41B7" w:rsidRDefault="00206F4F" w:rsidP="00D428A0">
            <w:pPr>
              <w:pStyle w:val="phtablecellleft"/>
            </w:pPr>
            <w:r w:rsidRPr="000B41B7">
              <w:lastRenderedPageBreak/>
              <w:t>Поле не</w:t>
            </w:r>
            <w:r w:rsidR="008F5211" w:rsidRPr="000B41B7">
              <w:t>доступно для редактирования</w:t>
            </w:r>
            <w:r w:rsidR="00B72720" w:rsidRPr="000B41B7">
              <w:t xml:space="preserve"> и носит информативный характер</w:t>
            </w:r>
          </w:p>
        </w:tc>
      </w:tr>
      <w:tr w:rsidR="000B41B7" w:rsidRPr="000B41B7" w14:paraId="5D3FB767" w14:textId="77777777" w:rsidTr="00824005">
        <w:tc>
          <w:tcPr>
            <w:tcW w:w="254" w:type="pct"/>
          </w:tcPr>
          <w:p w14:paraId="1AB26D79" w14:textId="77777777" w:rsidR="008F5211" w:rsidRPr="000B41B7" w:rsidRDefault="008F5211" w:rsidP="00D428A0">
            <w:pPr>
              <w:pStyle w:val="phtablecellleft"/>
            </w:pPr>
            <w:r w:rsidRPr="000B41B7">
              <w:t>3</w:t>
            </w:r>
          </w:p>
        </w:tc>
        <w:tc>
          <w:tcPr>
            <w:tcW w:w="1094" w:type="pct"/>
          </w:tcPr>
          <w:p w14:paraId="4A1E782C" w14:textId="77777777" w:rsidR="008F5211" w:rsidRPr="000B41B7" w:rsidRDefault="008F5211" w:rsidP="00D428A0">
            <w:pPr>
              <w:pStyle w:val="phtablecellleft"/>
            </w:pPr>
            <w:r w:rsidRPr="000B41B7">
              <w:t>Головная организация</w:t>
            </w:r>
          </w:p>
        </w:tc>
        <w:tc>
          <w:tcPr>
            <w:tcW w:w="1798" w:type="pct"/>
          </w:tcPr>
          <w:p w14:paraId="0DF51930" w14:textId="77777777" w:rsidR="008F5211" w:rsidRPr="000B41B7" w:rsidRDefault="008F5211" w:rsidP="00D428A0">
            <w:pPr>
              <w:pStyle w:val="phtablecellleft"/>
            </w:pPr>
            <w:r w:rsidRPr="000B41B7">
              <w:t>Головная организация для редактируемой организации</w:t>
            </w:r>
          </w:p>
        </w:tc>
        <w:tc>
          <w:tcPr>
            <w:tcW w:w="1854" w:type="pct"/>
          </w:tcPr>
          <w:p w14:paraId="0ED3FAD1" w14:textId="77777777" w:rsidR="008F5211" w:rsidRPr="000B41B7" w:rsidRDefault="003577AF" w:rsidP="00D428A0">
            <w:pPr>
              <w:pStyle w:val="phtablecellleft"/>
            </w:pPr>
            <w:r w:rsidRPr="000B41B7">
              <w:t>Указывается в случае,</w:t>
            </w:r>
            <w:r w:rsidR="008F5211" w:rsidRPr="000B41B7">
              <w:t xml:space="preserve"> если редактируемая организация является филиалом.</w:t>
            </w:r>
          </w:p>
          <w:p w14:paraId="7549D620" w14:textId="77777777" w:rsidR="008F5211" w:rsidRPr="000B41B7" w:rsidRDefault="008F5211" w:rsidP="00D428A0">
            <w:pPr>
              <w:pStyle w:val="phtablecellleft"/>
            </w:pPr>
            <w:r w:rsidRPr="000B41B7">
              <w:t>В случае указания головной организации поля формы:</w:t>
            </w:r>
          </w:p>
          <w:p w14:paraId="2CA87E4A" w14:textId="77777777" w:rsidR="008F5211" w:rsidRPr="000B41B7" w:rsidRDefault="008F5211" w:rsidP="00D428A0">
            <w:pPr>
              <w:pStyle w:val="phtablecellleft"/>
            </w:pPr>
            <w:r w:rsidRPr="000B41B7">
              <w:t xml:space="preserve">«ИНН», «ОГРН» – скрываются </w:t>
            </w:r>
            <w:r w:rsidR="00B72720" w:rsidRPr="000B41B7">
              <w:t>на</w:t>
            </w:r>
            <w:r w:rsidRPr="000B41B7">
              <w:t xml:space="preserve"> форме;</w:t>
            </w:r>
          </w:p>
          <w:p w14:paraId="5701AFAD" w14:textId="0B86A406" w:rsidR="00B72720" w:rsidRPr="000B41B7" w:rsidRDefault="008F5211" w:rsidP="00D428A0">
            <w:pPr>
              <w:pStyle w:val="phtablecellleft"/>
            </w:pPr>
            <w:r w:rsidRPr="000B41B7">
              <w:t>«Тип организации», «Ведомственная принадлежность»</w:t>
            </w:r>
            <w:proofErr w:type="gramStart"/>
            <w:r w:rsidRPr="000B41B7">
              <w:t>/«</w:t>
            </w:r>
            <w:proofErr w:type="gramEnd"/>
            <w:r w:rsidRPr="000B41B7">
              <w:t>Учредитель», «Вид деятельности», «Профиль деятельности» – становят</w:t>
            </w:r>
            <w:r w:rsidR="00206F4F" w:rsidRPr="000B41B7">
              <w:t>ся не</w:t>
            </w:r>
            <w:r w:rsidR="00B72720" w:rsidRPr="000B41B7">
              <w:t>доступными для изменения.</w:t>
            </w:r>
          </w:p>
          <w:p w14:paraId="76BD7508" w14:textId="77777777" w:rsidR="008F5211" w:rsidRPr="000B41B7" w:rsidRDefault="008F5211" w:rsidP="00D428A0">
            <w:pPr>
              <w:pStyle w:val="phtablecellleft"/>
            </w:pPr>
            <w:r w:rsidRPr="000B41B7">
              <w:t>Значения вышеуказанных полей наследуются от головной организации, т.к. организации являются одним ю</w:t>
            </w:r>
            <w:r w:rsidR="00B72720" w:rsidRPr="000B41B7">
              <w:t>ридическим лицом</w:t>
            </w:r>
          </w:p>
        </w:tc>
      </w:tr>
      <w:tr w:rsidR="000B41B7" w:rsidRPr="000B41B7" w14:paraId="55664DD4" w14:textId="77777777" w:rsidTr="00824005">
        <w:tc>
          <w:tcPr>
            <w:tcW w:w="254" w:type="pct"/>
          </w:tcPr>
          <w:p w14:paraId="706BE23A" w14:textId="77777777" w:rsidR="008F5211" w:rsidRPr="000B41B7" w:rsidRDefault="008F5211" w:rsidP="00D428A0">
            <w:pPr>
              <w:pStyle w:val="phtablecellleft"/>
            </w:pPr>
            <w:r w:rsidRPr="000B41B7">
              <w:t>4</w:t>
            </w:r>
          </w:p>
        </w:tc>
        <w:tc>
          <w:tcPr>
            <w:tcW w:w="1094" w:type="pct"/>
          </w:tcPr>
          <w:p w14:paraId="75D2B5EA" w14:textId="77777777" w:rsidR="008F5211" w:rsidRPr="000B41B7" w:rsidRDefault="008F5211" w:rsidP="00D428A0">
            <w:pPr>
              <w:pStyle w:val="phtablecellleft"/>
            </w:pPr>
            <w:r w:rsidRPr="000B41B7">
              <w:t>Полное наименование</w:t>
            </w:r>
          </w:p>
        </w:tc>
        <w:tc>
          <w:tcPr>
            <w:tcW w:w="1798" w:type="pct"/>
          </w:tcPr>
          <w:p w14:paraId="2F99D31C" w14:textId="77777777" w:rsidR="008F5211" w:rsidRPr="000B41B7" w:rsidRDefault="008F5211" w:rsidP="00D428A0">
            <w:pPr>
              <w:pStyle w:val="phtablecellleft"/>
            </w:pPr>
            <w:r w:rsidRPr="000B41B7">
              <w:t>Полное наименование редактируемой организации</w:t>
            </w:r>
          </w:p>
        </w:tc>
        <w:tc>
          <w:tcPr>
            <w:tcW w:w="1854" w:type="pct"/>
          </w:tcPr>
          <w:p w14:paraId="3B44B1D0" w14:textId="77777777" w:rsidR="008F5211" w:rsidRPr="000B41B7" w:rsidRDefault="008F5211" w:rsidP="00D428A0">
            <w:pPr>
              <w:pStyle w:val="phtablecellleft"/>
            </w:pPr>
            <w:r w:rsidRPr="000B41B7">
              <w:t xml:space="preserve">Текстовое поле для ввода </w:t>
            </w:r>
          </w:p>
        </w:tc>
      </w:tr>
      <w:tr w:rsidR="000B41B7" w:rsidRPr="000B41B7" w14:paraId="7A3DF110" w14:textId="77777777" w:rsidTr="00824005">
        <w:tc>
          <w:tcPr>
            <w:tcW w:w="254" w:type="pct"/>
          </w:tcPr>
          <w:p w14:paraId="50C4B2FA" w14:textId="77777777" w:rsidR="008F5211" w:rsidRPr="000B41B7" w:rsidRDefault="00022BAB" w:rsidP="00D428A0">
            <w:pPr>
              <w:pStyle w:val="phtablecellleft"/>
            </w:pPr>
            <w:r w:rsidRPr="000B41B7">
              <w:t>5</w:t>
            </w:r>
          </w:p>
        </w:tc>
        <w:tc>
          <w:tcPr>
            <w:tcW w:w="1094" w:type="pct"/>
          </w:tcPr>
          <w:p w14:paraId="25130F6B" w14:textId="77777777" w:rsidR="008F5211" w:rsidRPr="000B41B7" w:rsidRDefault="008F5211" w:rsidP="00D428A0">
            <w:pPr>
              <w:pStyle w:val="phtablecellleft"/>
            </w:pPr>
            <w:r w:rsidRPr="000B41B7">
              <w:t>Сокращенное наименование</w:t>
            </w:r>
          </w:p>
        </w:tc>
        <w:tc>
          <w:tcPr>
            <w:tcW w:w="1798" w:type="pct"/>
          </w:tcPr>
          <w:p w14:paraId="6743333E" w14:textId="77777777" w:rsidR="008F5211" w:rsidRPr="000B41B7" w:rsidRDefault="008F5211" w:rsidP="00D428A0">
            <w:pPr>
              <w:pStyle w:val="phtablecellleft"/>
            </w:pPr>
            <w:r w:rsidRPr="000B41B7">
              <w:t>Сокращенное наименование редактируемой организации</w:t>
            </w:r>
          </w:p>
        </w:tc>
        <w:tc>
          <w:tcPr>
            <w:tcW w:w="1854" w:type="pct"/>
          </w:tcPr>
          <w:p w14:paraId="1811B448" w14:textId="77777777" w:rsidR="008F5211" w:rsidRPr="000B41B7" w:rsidRDefault="008F5211" w:rsidP="00D428A0">
            <w:pPr>
              <w:pStyle w:val="phtablecellleft"/>
            </w:pPr>
            <w:r w:rsidRPr="000B41B7">
              <w:t>Текстовое поле для ввода</w:t>
            </w:r>
          </w:p>
        </w:tc>
      </w:tr>
      <w:tr w:rsidR="000B41B7" w:rsidRPr="000B41B7" w14:paraId="3F0E50E2" w14:textId="77777777" w:rsidTr="00824005">
        <w:tc>
          <w:tcPr>
            <w:tcW w:w="254" w:type="pct"/>
          </w:tcPr>
          <w:p w14:paraId="3555FAE2" w14:textId="77777777" w:rsidR="008F5211" w:rsidRPr="000B41B7" w:rsidRDefault="00022BAB" w:rsidP="00D428A0">
            <w:pPr>
              <w:pStyle w:val="phtablecellleft"/>
            </w:pPr>
            <w:r w:rsidRPr="000B41B7">
              <w:t>6</w:t>
            </w:r>
          </w:p>
        </w:tc>
        <w:tc>
          <w:tcPr>
            <w:tcW w:w="1094" w:type="pct"/>
          </w:tcPr>
          <w:p w14:paraId="3E86848C" w14:textId="77777777" w:rsidR="008F5211" w:rsidRPr="000B41B7" w:rsidRDefault="008F5211" w:rsidP="00D428A0">
            <w:pPr>
              <w:pStyle w:val="phtablecellleft"/>
            </w:pPr>
            <w:r w:rsidRPr="000B41B7">
              <w:t>Субъект РФ</w:t>
            </w:r>
          </w:p>
        </w:tc>
        <w:tc>
          <w:tcPr>
            <w:tcW w:w="1798" w:type="pct"/>
          </w:tcPr>
          <w:p w14:paraId="4997BD89" w14:textId="77777777" w:rsidR="008F5211" w:rsidRPr="000B41B7" w:rsidRDefault="008F5211" w:rsidP="00D428A0">
            <w:pPr>
              <w:pStyle w:val="phtablecellleft"/>
            </w:pPr>
            <w:r w:rsidRPr="000B41B7">
              <w:t>Субъект РФ, к которому относится организация</w:t>
            </w:r>
          </w:p>
        </w:tc>
        <w:tc>
          <w:tcPr>
            <w:tcW w:w="1854" w:type="pct"/>
          </w:tcPr>
          <w:p w14:paraId="5D371A15" w14:textId="77777777" w:rsidR="00D63109" w:rsidRPr="000B41B7" w:rsidRDefault="009612C3" w:rsidP="00D428A0">
            <w:pPr>
              <w:pStyle w:val="phtablecellleft"/>
            </w:pPr>
            <w:r w:rsidRPr="000B41B7">
              <w:t xml:space="preserve">Значение устанавливается при создании организации в Подсистеме. </w:t>
            </w:r>
          </w:p>
          <w:p w14:paraId="3ABEA6B5" w14:textId="3780A498" w:rsidR="000A163F" w:rsidRPr="000B41B7" w:rsidRDefault="000A163F" w:rsidP="00D428A0">
            <w:pPr>
              <w:pStyle w:val="phtablecellleft"/>
            </w:pPr>
            <w:r w:rsidRPr="000B41B7">
              <w:t>Поле</w:t>
            </w:r>
            <w:r w:rsidR="00206F4F" w:rsidRPr="000B41B7">
              <w:t xml:space="preserve"> не</w:t>
            </w:r>
            <w:r w:rsidRPr="000B41B7">
              <w:t>доступно для редактирования</w:t>
            </w:r>
          </w:p>
        </w:tc>
      </w:tr>
      <w:tr w:rsidR="000B41B7" w:rsidRPr="000B41B7" w14:paraId="0D004533" w14:textId="77777777" w:rsidTr="00824005">
        <w:tc>
          <w:tcPr>
            <w:tcW w:w="254" w:type="pct"/>
          </w:tcPr>
          <w:p w14:paraId="2341D3DB" w14:textId="77777777" w:rsidR="008F5211" w:rsidRPr="000B41B7" w:rsidRDefault="00022BAB" w:rsidP="00D428A0">
            <w:pPr>
              <w:pStyle w:val="phtablecellleft"/>
            </w:pPr>
            <w:r w:rsidRPr="000B41B7">
              <w:t>7</w:t>
            </w:r>
          </w:p>
        </w:tc>
        <w:tc>
          <w:tcPr>
            <w:tcW w:w="1094" w:type="pct"/>
          </w:tcPr>
          <w:p w14:paraId="2F6945A9" w14:textId="77777777" w:rsidR="008F5211" w:rsidRPr="000B41B7" w:rsidRDefault="008F5211" w:rsidP="00D428A0">
            <w:pPr>
              <w:pStyle w:val="phtablecellleft"/>
            </w:pPr>
            <w:r w:rsidRPr="000B41B7">
              <w:t>Субъект системы здравоохранения</w:t>
            </w:r>
          </w:p>
        </w:tc>
        <w:tc>
          <w:tcPr>
            <w:tcW w:w="1798" w:type="pct"/>
          </w:tcPr>
          <w:p w14:paraId="74A23AB6" w14:textId="77777777" w:rsidR="008F5211" w:rsidRPr="000B41B7" w:rsidRDefault="00022BAB" w:rsidP="00D428A0">
            <w:pPr>
              <w:pStyle w:val="phtablecellleft"/>
            </w:pPr>
            <w:r w:rsidRPr="000B41B7">
              <w:t>Вид организации</w:t>
            </w:r>
          </w:p>
        </w:tc>
        <w:tc>
          <w:tcPr>
            <w:tcW w:w="1854" w:type="pct"/>
          </w:tcPr>
          <w:p w14:paraId="16856004" w14:textId="77777777" w:rsidR="00D63109" w:rsidRPr="000B41B7" w:rsidRDefault="00AC7BE1" w:rsidP="00D428A0">
            <w:pPr>
              <w:pStyle w:val="phtablecellleft"/>
            </w:pPr>
            <w:r w:rsidRPr="000B41B7">
              <w:t xml:space="preserve">Значение устанавливается при создании организации в </w:t>
            </w:r>
            <w:r w:rsidR="00861D89" w:rsidRPr="000B41B7">
              <w:t>Подс</w:t>
            </w:r>
            <w:r w:rsidRPr="000B41B7">
              <w:t xml:space="preserve">истеме. </w:t>
            </w:r>
          </w:p>
          <w:p w14:paraId="0EB33B8D" w14:textId="25F080AE" w:rsidR="00AC7BE1" w:rsidRPr="000B41B7" w:rsidRDefault="00AC7BE1" w:rsidP="00D428A0">
            <w:pPr>
              <w:pStyle w:val="phtablecellleft"/>
            </w:pPr>
            <w:r w:rsidRPr="000B41B7">
              <w:t>Поле</w:t>
            </w:r>
            <w:r w:rsidR="00206F4F" w:rsidRPr="000B41B7">
              <w:t xml:space="preserve"> не</w:t>
            </w:r>
            <w:r w:rsidR="00B72720" w:rsidRPr="000B41B7">
              <w:t>доступно для редактирования</w:t>
            </w:r>
          </w:p>
        </w:tc>
      </w:tr>
      <w:tr w:rsidR="000B41B7" w:rsidRPr="000B41B7" w14:paraId="4E5E27BC" w14:textId="77777777" w:rsidTr="00824005">
        <w:tc>
          <w:tcPr>
            <w:tcW w:w="254" w:type="pct"/>
          </w:tcPr>
          <w:p w14:paraId="5E6B791C" w14:textId="77777777" w:rsidR="008F5211" w:rsidRPr="000B41B7" w:rsidRDefault="00022BAB" w:rsidP="00D428A0">
            <w:pPr>
              <w:pStyle w:val="phtablecellleft"/>
            </w:pPr>
            <w:r w:rsidRPr="000B41B7">
              <w:t>8</w:t>
            </w:r>
          </w:p>
        </w:tc>
        <w:tc>
          <w:tcPr>
            <w:tcW w:w="1094" w:type="pct"/>
          </w:tcPr>
          <w:p w14:paraId="5C12213B" w14:textId="77777777" w:rsidR="008F5211" w:rsidRPr="000B41B7" w:rsidRDefault="008F5211" w:rsidP="00D428A0">
            <w:pPr>
              <w:pStyle w:val="phtablecellleft"/>
            </w:pPr>
            <w:r w:rsidRPr="000B41B7">
              <w:t>Тип организации</w:t>
            </w:r>
          </w:p>
        </w:tc>
        <w:tc>
          <w:tcPr>
            <w:tcW w:w="1798" w:type="pct"/>
          </w:tcPr>
          <w:p w14:paraId="3E91AA27" w14:textId="77777777" w:rsidR="008F5211" w:rsidRPr="000B41B7" w:rsidRDefault="00022BAB" w:rsidP="00D428A0">
            <w:pPr>
              <w:pStyle w:val="phtablecellleft"/>
            </w:pPr>
            <w:r w:rsidRPr="000B41B7">
              <w:t>Тип организации</w:t>
            </w:r>
          </w:p>
        </w:tc>
        <w:tc>
          <w:tcPr>
            <w:tcW w:w="1854" w:type="pct"/>
          </w:tcPr>
          <w:p w14:paraId="2FF0CC1B" w14:textId="77777777" w:rsidR="00D63109" w:rsidRPr="000B41B7" w:rsidRDefault="009612C3" w:rsidP="00D428A0">
            <w:pPr>
              <w:pStyle w:val="phtablecellleft"/>
            </w:pPr>
            <w:r w:rsidRPr="000B41B7">
              <w:t xml:space="preserve">Значение устанавливается при создании организации в Подсистеме. </w:t>
            </w:r>
          </w:p>
          <w:p w14:paraId="168A2E4B" w14:textId="15C133E6" w:rsidR="009612C3" w:rsidRPr="000B41B7" w:rsidRDefault="009612C3" w:rsidP="00D428A0">
            <w:pPr>
              <w:pStyle w:val="phtablecellleft"/>
            </w:pPr>
            <w:r w:rsidRPr="000B41B7">
              <w:t xml:space="preserve">Поле недоступно для редактирования </w:t>
            </w:r>
          </w:p>
          <w:p w14:paraId="36F94FD9" w14:textId="47FB80D4" w:rsidR="00022BAB" w:rsidRPr="000B41B7" w:rsidRDefault="00022BAB" w:rsidP="00D428A0">
            <w:pPr>
              <w:pStyle w:val="phtablecellleft"/>
            </w:pPr>
            <w:r w:rsidRPr="000B41B7">
              <w:t>При выборе значения «</w:t>
            </w:r>
            <w:r w:rsidR="001932A4" w:rsidRPr="000B41B7">
              <w:t>Государственное юридическое лицо</w:t>
            </w:r>
            <w:r w:rsidRPr="000B41B7">
              <w:t xml:space="preserve">» появляется дополнительное поле «Ведомственная принадлежность» </w:t>
            </w:r>
            <w:r w:rsidR="001648A2" w:rsidRPr="000B41B7">
              <w:t>(описание см. в п. 8.1).</w:t>
            </w:r>
          </w:p>
          <w:p w14:paraId="61993A4B" w14:textId="7117164C" w:rsidR="000A163F" w:rsidRPr="000B41B7" w:rsidRDefault="00022BAB" w:rsidP="009612C3">
            <w:pPr>
              <w:pStyle w:val="phtablecellleft"/>
            </w:pPr>
            <w:r w:rsidRPr="000B41B7">
              <w:t>При выборе значения «</w:t>
            </w:r>
            <w:r w:rsidR="00890016" w:rsidRPr="000B41B7">
              <w:t>Частное юридическое лицо</w:t>
            </w:r>
            <w:r w:rsidRPr="000B41B7">
              <w:t>»</w:t>
            </w:r>
            <w:r w:rsidR="00890016" w:rsidRPr="000B41B7">
              <w:t xml:space="preserve"> или «Индивидуальный предприниматель»</w:t>
            </w:r>
            <w:r w:rsidRPr="000B41B7">
              <w:t xml:space="preserve"> появляется до</w:t>
            </w:r>
            <w:r w:rsidR="00E83C05" w:rsidRPr="000B41B7">
              <w:t>полнительное поле «Учредитель»</w:t>
            </w:r>
            <w:r w:rsidR="001648A2" w:rsidRPr="000B41B7">
              <w:t xml:space="preserve"> (описание см. в п. 8.2)</w:t>
            </w:r>
          </w:p>
        </w:tc>
      </w:tr>
      <w:tr w:rsidR="000B41B7" w:rsidRPr="000B41B7" w14:paraId="203D2DAC" w14:textId="77777777" w:rsidTr="00824005">
        <w:tc>
          <w:tcPr>
            <w:tcW w:w="254" w:type="pct"/>
          </w:tcPr>
          <w:p w14:paraId="0D2744FF" w14:textId="77777777" w:rsidR="00022BAB" w:rsidRPr="000B41B7" w:rsidRDefault="00022BAB" w:rsidP="00D428A0">
            <w:pPr>
              <w:pStyle w:val="phtablecellleft"/>
            </w:pPr>
            <w:r w:rsidRPr="000B41B7">
              <w:t>8.1</w:t>
            </w:r>
          </w:p>
        </w:tc>
        <w:tc>
          <w:tcPr>
            <w:tcW w:w="1094" w:type="pct"/>
          </w:tcPr>
          <w:p w14:paraId="368E9B1E" w14:textId="77777777" w:rsidR="00022BAB" w:rsidRPr="000B41B7" w:rsidRDefault="00022BAB" w:rsidP="00D428A0">
            <w:pPr>
              <w:pStyle w:val="phtablecellleft"/>
            </w:pPr>
            <w:r w:rsidRPr="000B41B7">
              <w:t>Ведомственная принадлежность</w:t>
            </w:r>
          </w:p>
        </w:tc>
        <w:tc>
          <w:tcPr>
            <w:tcW w:w="1798" w:type="pct"/>
          </w:tcPr>
          <w:p w14:paraId="17E19562" w14:textId="77777777" w:rsidR="00022BAB" w:rsidRPr="000B41B7" w:rsidRDefault="00022BAB" w:rsidP="00D428A0">
            <w:pPr>
              <w:pStyle w:val="phtablecellleft"/>
            </w:pPr>
            <w:r w:rsidRPr="000B41B7">
              <w:t>Ведомственная принадлежность</w:t>
            </w:r>
          </w:p>
        </w:tc>
        <w:tc>
          <w:tcPr>
            <w:tcW w:w="1854" w:type="pct"/>
          </w:tcPr>
          <w:p w14:paraId="0DDCA7C5" w14:textId="77777777" w:rsidR="009612C3" w:rsidRPr="000B41B7" w:rsidRDefault="009612C3" w:rsidP="00D428A0">
            <w:pPr>
              <w:pStyle w:val="phtablecellleft"/>
            </w:pPr>
            <w:r w:rsidRPr="000B41B7">
              <w:t>Значение устанавливается при создании организации в Подсистеме.</w:t>
            </w:r>
          </w:p>
          <w:p w14:paraId="5DD6AA7C" w14:textId="62FA1272" w:rsidR="000A163F" w:rsidRPr="000B41B7" w:rsidRDefault="000A163F" w:rsidP="00D428A0">
            <w:pPr>
              <w:pStyle w:val="phtablecellleft"/>
            </w:pPr>
            <w:r w:rsidRPr="000B41B7">
              <w:lastRenderedPageBreak/>
              <w:t>Поле</w:t>
            </w:r>
            <w:r w:rsidR="003220F7" w:rsidRPr="000B41B7">
              <w:t xml:space="preserve"> не</w:t>
            </w:r>
            <w:r w:rsidRPr="000B41B7">
              <w:t>доступно для редактирования</w:t>
            </w:r>
            <w:r w:rsidR="00E10E0C" w:rsidRPr="000B41B7">
              <w:rPr>
                <w:rStyle w:val="ae"/>
              </w:rPr>
              <w:footnoteReference w:id="1"/>
            </w:r>
            <w:r w:rsidR="00D63109" w:rsidRPr="000B41B7">
              <w:t>.</w:t>
            </w:r>
          </w:p>
          <w:p w14:paraId="0D5F689E" w14:textId="1E714C59" w:rsidR="00D63109" w:rsidRPr="000B41B7" w:rsidRDefault="00D63109" w:rsidP="00D63109">
            <w:pPr>
              <w:pStyle w:val="phtablecellleft"/>
            </w:pPr>
            <w:r w:rsidRPr="000B41B7">
              <w:t>Поле доступно только для организаций типа «Государственное юридическое лицо»</w:t>
            </w:r>
          </w:p>
        </w:tc>
      </w:tr>
      <w:tr w:rsidR="000B41B7" w:rsidRPr="000B41B7" w14:paraId="04921003" w14:textId="77777777" w:rsidTr="00824005">
        <w:tc>
          <w:tcPr>
            <w:tcW w:w="254" w:type="pct"/>
          </w:tcPr>
          <w:p w14:paraId="660DE2C5" w14:textId="77777777" w:rsidR="00022BAB" w:rsidRPr="000B41B7" w:rsidRDefault="00022BAB" w:rsidP="00D428A0">
            <w:pPr>
              <w:pStyle w:val="phtablecellleft"/>
            </w:pPr>
            <w:r w:rsidRPr="000B41B7">
              <w:lastRenderedPageBreak/>
              <w:t>8.2</w:t>
            </w:r>
          </w:p>
        </w:tc>
        <w:tc>
          <w:tcPr>
            <w:tcW w:w="1094" w:type="pct"/>
          </w:tcPr>
          <w:p w14:paraId="3DC17DC0" w14:textId="77777777" w:rsidR="00022BAB" w:rsidRPr="000B41B7" w:rsidRDefault="00022BAB" w:rsidP="00D428A0">
            <w:pPr>
              <w:pStyle w:val="phtablecellleft"/>
            </w:pPr>
            <w:r w:rsidRPr="000B41B7">
              <w:t>Учредитель</w:t>
            </w:r>
          </w:p>
        </w:tc>
        <w:tc>
          <w:tcPr>
            <w:tcW w:w="1798" w:type="pct"/>
          </w:tcPr>
          <w:p w14:paraId="430214F4" w14:textId="77777777" w:rsidR="00022BAB" w:rsidRPr="000B41B7" w:rsidRDefault="00AA524E" w:rsidP="00D428A0">
            <w:pPr>
              <w:pStyle w:val="phtablecellleft"/>
            </w:pPr>
            <w:r w:rsidRPr="000B41B7">
              <w:t>Учредитель</w:t>
            </w:r>
          </w:p>
        </w:tc>
        <w:tc>
          <w:tcPr>
            <w:tcW w:w="1854" w:type="pct"/>
          </w:tcPr>
          <w:p w14:paraId="41EAA530" w14:textId="70D5000A" w:rsidR="00022BAB" w:rsidRPr="000B41B7" w:rsidRDefault="00AA524E" w:rsidP="00D428A0">
            <w:pPr>
              <w:pStyle w:val="phtablecellleft"/>
            </w:pPr>
            <w:r w:rsidRPr="000B41B7">
              <w:t>Текстовое поле для ввода с ограничением до 512</w:t>
            </w:r>
            <w:r w:rsidR="0074735A" w:rsidRPr="000B41B7">
              <w:t>-ти</w:t>
            </w:r>
            <w:r w:rsidRPr="000B41B7">
              <w:t xml:space="preserve"> символов.</w:t>
            </w:r>
          </w:p>
          <w:p w14:paraId="61D00664" w14:textId="77777777" w:rsidR="00AA524E" w:rsidRPr="000B41B7" w:rsidRDefault="00AA524E" w:rsidP="00D428A0">
            <w:pPr>
              <w:pStyle w:val="phtablecellleft"/>
            </w:pPr>
            <w:r w:rsidRPr="000B41B7">
              <w:t>Поле доступно только для организаций типа «</w:t>
            </w:r>
            <w:r w:rsidR="00890016" w:rsidRPr="000B41B7">
              <w:t>Частное юридическое лицо</w:t>
            </w:r>
            <w:r w:rsidRPr="000B41B7">
              <w:t>»</w:t>
            </w:r>
            <w:r w:rsidR="00890016" w:rsidRPr="000B41B7">
              <w:t xml:space="preserve"> или «</w:t>
            </w:r>
            <w:r w:rsidR="00BE3B41" w:rsidRPr="000B41B7">
              <w:t>Индивидуальный предприниматель»</w:t>
            </w:r>
          </w:p>
        </w:tc>
      </w:tr>
      <w:tr w:rsidR="000B41B7" w:rsidRPr="000B41B7" w14:paraId="788E2EEE" w14:textId="77777777" w:rsidTr="00824005">
        <w:tc>
          <w:tcPr>
            <w:tcW w:w="254" w:type="pct"/>
          </w:tcPr>
          <w:p w14:paraId="727CE2DB" w14:textId="77777777" w:rsidR="00022BAB" w:rsidRPr="000B41B7" w:rsidRDefault="00AA524E" w:rsidP="00D428A0">
            <w:pPr>
              <w:pStyle w:val="phtablecellleft"/>
            </w:pPr>
            <w:r w:rsidRPr="000B41B7">
              <w:t>9</w:t>
            </w:r>
          </w:p>
        </w:tc>
        <w:tc>
          <w:tcPr>
            <w:tcW w:w="1094" w:type="pct"/>
          </w:tcPr>
          <w:p w14:paraId="3C17EC5C" w14:textId="77777777" w:rsidR="00022BAB" w:rsidRPr="000B41B7" w:rsidRDefault="00022BAB" w:rsidP="00D428A0">
            <w:pPr>
              <w:pStyle w:val="phtablecellleft"/>
            </w:pPr>
            <w:r w:rsidRPr="000B41B7">
              <w:t>Вид деятельности</w:t>
            </w:r>
          </w:p>
        </w:tc>
        <w:tc>
          <w:tcPr>
            <w:tcW w:w="1798" w:type="pct"/>
          </w:tcPr>
          <w:p w14:paraId="7CD3688C" w14:textId="77777777" w:rsidR="00022BAB" w:rsidRPr="000B41B7" w:rsidRDefault="00AA524E" w:rsidP="00D428A0">
            <w:pPr>
              <w:pStyle w:val="phtablecellleft"/>
            </w:pPr>
            <w:r w:rsidRPr="000B41B7">
              <w:t>Вид деятельности медицинской организации</w:t>
            </w:r>
          </w:p>
        </w:tc>
        <w:tc>
          <w:tcPr>
            <w:tcW w:w="1854" w:type="pct"/>
          </w:tcPr>
          <w:p w14:paraId="555ECEF9" w14:textId="77777777" w:rsidR="00022BAB" w:rsidRPr="000B41B7" w:rsidRDefault="00DC290B" w:rsidP="00D428A0">
            <w:pPr>
              <w:pStyle w:val="phtablecellleft"/>
            </w:pPr>
            <w:r w:rsidRPr="000B41B7">
              <w:t xml:space="preserve">Выбор значения из выпадающего списка с помощью кнопки </w:t>
            </w:r>
            <w:r w:rsidRPr="000B41B7">
              <w:rPr>
                <w:noProof/>
              </w:rPr>
              <w:drawing>
                <wp:inline distT="0" distB="0" distL="0" distR="0" wp14:anchorId="71D479C7" wp14:editId="7F50CED6">
                  <wp:extent cx="228600" cy="228600"/>
                  <wp:effectExtent l="0" t="0" r="0" b="0"/>
                  <wp:docPr id="110" name="Рисунок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A524E" w:rsidRPr="000B41B7">
              <w:t>.</w:t>
            </w:r>
          </w:p>
          <w:p w14:paraId="31371A13" w14:textId="77777777" w:rsidR="00AA524E" w:rsidRPr="000B41B7" w:rsidRDefault="00AA524E" w:rsidP="00D428A0">
            <w:pPr>
              <w:pStyle w:val="phtablecellleft"/>
            </w:pPr>
            <w:r w:rsidRPr="000B41B7">
              <w:t xml:space="preserve">При выборе </w:t>
            </w:r>
            <w:r w:rsidR="00AC7BE1" w:rsidRPr="000B41B7">
              <w:t xml:space="preserve">одного из следующих значений: </w:t>
            </w:r>
            <w:r w:rsidRPr="000B41B7">
              <w:t>«Специализированная больница»</w:t>
            </w:r>
            <w:r w:rsidR="00AC7BE1" w:rsidRPr="000B41B7">
              <w:t>, «Диспансер», «Поликлиника», «Центр (Лечебно-профилактические медицинские организации)», «Медицинские организации скорой медицинской помощи и переливания крови», «Санаторно-курортные организации», «Центр (Медицинские организации особого типа)», «Бюро», «Лаборатория</w:t>
            </w:r>
            <w:r w:rsidR="00BE3B41" w:rsidRPr="000B41B7">
              <w:t xml:space="preserve">», </w:t>
            </w:r>
            <w:r w:rsidR="00BE3B41" w:rsidRPr="000B41B7">
              <w:sym w:font="Symbol" w:char="F02D"/>
            </w:r>
            <w:r w:rsidR="00BE3B41" w:rsidRPr="000B41B7">
              <w:t xml:space="preserve"> появляется</w:t>
            </w:r>
            <w:r w:rsidR="00AC7BE1" w:rsidRPr="000B41B7">
              <w:t xml:space="preserve"> д</w:t>
            </w:r>
            <w:r w:rsidRPr="000B41B7">
              <w:t>ополнительное поле «Профиль деятельности» (описание см. в п. 9.1)</w:t>
            </w:r>
            <w:r w:rsidR="00BE3B41" w:rsidRPr="000B41B7">
              <w:t>.</w:t>
            </w:r>
          </w:p>
          <w:p w14:paraId="29F008CB" w14:textId="77777777" w:rsidR="00A630A3" w:rsidRPr="000B41B7" w:rsidRDefault="00A630A3" w:rsidP="00D428A0">
            <w:pPr>
              <w:pStyle w:val="phtablecellleft"/>
            </w:pPr>
            <w:r w:rsidRPr="000B41B7">
              <w:t>Поле доступно только для организаций типа «Государственное юридическое лицо»</w:t>
            </w:r>
            <w:r w:rsidR="00BE3B41" w:rsidRPr="000B41B7">
              <w:t xml:space="preserve"> или «Частное юридическое лицо»</w:t>
            </w:r>
          </w:p>
        </w:tc>
      </w:tr>
      <w:tr w:rsidR="000B41B7" w:rsidRPr="000B41B7" w14:paraId="1393DB1C" w14:textId="77777777" w:rsidTr="00824005">
        <w:tc>
          <w:tcPr>
            <w:tcW w:w="254" w:type="pct"/>
          </w:tcPr>
          <w:p w14:paraId="01AB62D7" w14:textId="77777777" w:rsidR="00022BAB" w:rsidRPr="000B41B7" w:rsidRDefault="00AA524E" w:rsidP="00D428A0">
            <w:pPr>
              <w:pStyle w:val="phtablecellleft"/>
            </w:pPr>
            <w:r w:rsidRPr="000B41B7">
              <w:t>9.1</w:t>
            </w:r>
          </w:p>
        </w:tc>
        <w:tc>
          <w:tcPr>
            <w:tcW w:w="1094" w:type="pct"/>
          </w:tcPr>
          <w:p w14:paraId="26FB87AE" w14:textId="77777777" w:rsidR="00022BAB" w:rsidRPr="000B41B7" w:rsidRDefault="00022BAB" w:rsidP="00D428A0">
            <w:pPr>
              <w:pStyle w:val="phtablecellleft"/>
            </w:pPr>
            <w:r w:rsidRPr="000B41B7">
              <w:t>Профиль деятельности</w:t>
            </w:r>
          </w:p>
        </w:tc>
        <w:tc>
          <w:tcPr>
            <w:tcW w:w="1798" w:type="pct"/>
          </w:tcPr>
          <w:p w14:paraId="1A90F32F" w14:textId="77777777" w:rsidR="00022BAB" w:rsidRPr="000B41B7" w:rsidRDefault="00AA524E" w:rsidP="00D428A0">
            <w:pPr>
              <w:pStyle w:val="phtablecellleft"/>
            </w:pPr>
            <w:r w:rsidRPr="000B41B7">
              <w:t>Профиль деятельности</w:t>
            </w:r>
          </w:p>
        </w:tc>
        <w:tc>
          <w:tcPr>
            <w:tcW w:w="1854" w:type="pct"/>
          </w:tcPr>
          <w:p w14:paraId="45CE1BCE" w14:textId="77777777" w:rsidR="00022BAB" w:rsidRPr="000B41B7" w:rsidRDefault="00DC290B" w:rsidP="00D428A0">
            <w:pPr>
              <w:pStyle w:val="phtablecellleft"/>
            </w:pPr>
            <w:r w:rsidRPr="000B41B7">
              <w:t xml:space="preserve">Выбор значения из выпадающего списка с помощью кнопки </w:t>
            </w:r>
            <w:r w:rsidRPr="000B41B7">
              <w:rPr>
                <w:noProof/>
              </w:rPr>
              <w:drawing>
                <wp:inline distT="0" distB="0" distL="0" distR="0" wp14:anchorId="5A1BD835" wp14:editId="79425BD1">
                  <wp:extent cx="228600" cy="228600"/>
                  <wp:effectExtent l="0" t="0" r="0" b="0"/>
                  <wp:docPr id="111" name="Рисунок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E3B41" w:rsidRPr="000B41B7">
              <w:t>.</w:t>
            </w:r>
          </w:p>
          <w:p w14:paraId="0F0D7D7D" w14:textId="77777777" w:rsidR="00AF26DD" w:rsidRPr="000B41B7" w:rsidRDefault="00AF26DD" w:rsidP="00D428A0">
            <w:pPr>
              <w:pStyle w:val="phtablecellleft"/>
            </w:pPr>
            <w:r w:rsidRPr="000B41B7">
              <w:t xml:space="preserve">Поле доступно только для организаций типа «Государственное </w:t>
            </w:r>
            <w:r w:rsidRPr="000B41B7">
              <w:lastRenderedPageBreak/>
              <w:t>юридическое лицо» или «Частное юридическое лицо»</w:t>
            </w:r>
          </w:p>
        </w:tc>
      </w:tr>
      <w:tr w:rsidR="000B41B7" w:rsidRPr="000B41B7" w14:paraId="183CC323" w14:textId="77777777" w:rsidTr="00824005">
        <w:tc>
          <w:tcPr>
            <w:tcW w:w="254" w:type="pct"/>
          </w:tcPr>
          <w:p w14:paraId="2A498B94" w14:textId="77777777" w:rsidR="00022BAB" w:rsidRPr="000B41B7" w:rsidRDefault="00AA524E" w:rsidP="00D428A0">
            <w:pPr>
              <w:pStyle w:val="phtablecellleft"/>
            </w:pPr>
            <w:r w:rsidRPr="000B41B7">
              <w:lastRenderedPageBreak/>
              <w:t>10</w:t>
            </w:r>
          </w:p>
        </w:tc>
        <w:tc>
          <w:tcPr>
            <w:tcW w:w="1094" w:type="pct"/>
          </w:tcPr>
          <w:p w14:paraId="627C6E67" w14:textId="77777777" w:rsidR="00022BAB" w:rsidRPr="000B41B7" w:rsidRDefault="00022BAB" w:rsidP="00D428A0">
            <w:pPr>
              <w:pStyle w:val="phtablecellleft"/>
            </w:pPr>
            <w:r w:rsidRPr="000B41B7">
              <w:t>Уровень организации</w:t>
            </w:r>
          </w:p>
        </w:tc>
        <w:tc>
          <w:tcPr>
            <w:tcW w:w="1798" w:type="pct"/>
          </w:tcPr>
          <w:p w14:paraId="5AA443C0" w14:textId="77777777" w:rsidR="00022BAB" w:rsidRPr="000B41B7" w:rsidRDefault="00AA524E" w:rsidP="00D428A0">
            <w:pPr>
              <w:pStyle w:val="phtablecellleft"/>
            </w:pPr>
            <w:r w:rsidRPr="000B41B7">
              <w:t>Уровень медицинской организации</w:t>
            </w:r>
          </w:p>
        </w:tc>
        <w:tc>
          <w:tcPr>
            <w:tcW w:w="1854" w:type="pct"/>
          </w:tcPr>
          <w:p w14:paraId="6AC810E3" w14:textId="77777777" w:rsidR="00022BAB" w:rsidRPr="000B41B7" w:rsidRDefault="00DC290B" w:rsidP="00D428A0">
            <w:pPr>
              <w:pStyle w:val="phtablecellleft"/>
            </w:pPr>
            <w:r w:rsidRPr="000B41B7">
              <w:t xml:space="preserve">Выбор значения </w:t>
            </w:r>
            <w:r w:rsidR="00677DD8" w:rsidRPr="000B41B7">
              <w:t>из выпадающего списка с помощью кнопки</w:t>
            </w:r>
            <w:r w:rsidR="00CC66E6" w:rsidRPr="000B41B7">
              <w:t xml:space="preserve"> </w:t>
            </w:r>
            <w:r w:rsidR="00CC66E6" w:rsidRPr="000B41B7">
              <w:rPr>
                <w:noProof/>
              </w:rPr>
              <w:drawing>
                <wp:inline distT="0" distB="0" distL="0" distR="0" wp14:anchorId="01C956B8" wp14:editId="241072A3">
                  <wp:extent cx="228600" cy="228600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41B7" w:rsidRPr="000B41B7" w14:paraId="6D1AC599" w14:textId="77777777" w:rsidTr="00824005">
        <w:tc>
          <w:tcPr>
            <w:tcW w:w="254" w:type="pct"/>
          </w:tcPr>
          <w:p w14:paraId="6E16D421" w14:textId="77777777" w:rsidR="00022BAB" w:rsidRPr="000B41B7" w:rsidRDefault="00AA524E" w:rsidP="00D428A0">
            <w:pPr>
              <w:pStyle w:val="phtablecellleft"/>
            </w:pPr>
            <w:r w:rsidRPr="000B41B7">
              <w:t>11</w:t>
            </w:r>
          </w:p>
        </w:tc>
        <w:tc>
          <w:tcPr>
            <w:tcW w:w="1094" w:type="pct"/>
          </w:tcPr>
          <w:p w14:paraId="7CD4DB96" w14:textId="77777777" w:rsidR="00022BAB" w:rsidRPr="000B41B7" w:rsidRDefault="00022BAB" w:rsidP="00D428A0">
            <w:pPr>
              <w:pStyle w:val="phtablecellleft"/>
            </w:pPr>
            <w:r w:rsidRPr="000B41B7">
              <w:t>Территориальный признак</w:t>
            </w:r>
          </w:p>
        </w:tc>
        <w:tc>
          <w:tcPr>
            <w:tcW w:w="1798" w:type="pct"/>
          </w:tcPr>
          <w:p w14:paraId="0CF91563" w14:textId="77777777" w:rsidR="00022BAB" w:rsidRPr="000B41B7" w:rsidRDefault="0098193A" w:rsidP="00D428A0">
            <w:pPr>
              <w:pStyle w:val="phtablecellleft"/>
            </w:pPr>
            <w:r w:rsidRPr="000B41B7">
              <w:t>Территориальный признак</w:t>
            </w:r>
          </w:p>
        </w:tc>
        <w:tc>
          <w:tcPr>
            <w:tcW w:w="1854" w:type="pct"/>
          </w:tcPr>
          <w:p w14:paraId="4AB62F3C" w14:textId="77777777" w:rsidR="00022BAB" w:rsidRPr="000B41B7" w:rsidRDefault="00DC290B" w:rsidP="00D428A0">
            <w:pPr>
              <w:pStyle w:val="phtablecellleft"/>
            </w:pPr>
            <w:r w:rsidRPr="000B41B7">
              <w:t xml:space="preserve">Выбор значения </w:t>
            </w:r>
            <w:r w:rsidR="00677DD8" w:rsidRPr="000B41B7">
              <w:t>из выпадающего списка с помощью кнопки</w:t>
            </w:r>
            <w:r w:rsidR="00CC66E6" w:rsidRPr="000B41B7">
              <w:t xml:space="preserve"> </w:t>
            </w:r>
            <w:r w:rsidR="00CC66E6" w:rsidRPr="000B41B7">
              <w:rPr>
                <w:noProof/>
              </w:rPr>
              <w:drawing>
                <wp:inline distT="0" distB="0" distL="0" distR="0" wp14:anchorId="260AADFC" wp14:editId="02C17411">
                  <wp:extent cx="228600" cy="228600"/>
                  <wp:effectExtent l="0" t="0" r="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8193A" w:rsidRPr="000B41B7">
              <w:t xml:space="preserve">. </w:t>
            </w:r>
          </w:p>
          <w:p w14:paraId="4A3EFA72" w14:textId="77777777" w:rsidR="0098193A" w:rsidRPr="000B41B7" w:rsidRDefault="0098193A" w:rsidP="00D428A0">
            <w:pPr>
              <w:pStyle w:val="phtablecellleft"/>
            </w:pPr>
            <w:r w:rsidRPr="000B41B7">
              <w:t>Поле доступно только для организаций типа «</w:t>
            </w:r>
            <w:r w:rsidR="00023FC3" w:rsidRPr="000B41B7">
              <w:t>Государственное юридическое лицо</w:t>
            </w:r>
            <w:r w:rsidRPr="000B41B7">
              <w:t>»</w:t>
            </w:r>
          </w:p>
        </w:tc>
      </w:tr>
      <w:tr w:rsidR="000B41B7" w:rsidRPr="000B41B7" w14:paraId="25F0206D" w14:textId="77777777" w:rsidTr="00824005">
        <w:tc>
          <w:tcPr>
            <w:tcW w:w="254" w:type="pct"/>
          </w:tcPr>
          <w:p w14:paraId="371B64C9" w14:textId="77777777" w:rsidR="00022BAB" w:rsidRPr="000B41B7" w:rsidRDefault="0098193A" w:rsidP="00D428A0">
            <w:pPr>
              <w:pStyle w:val="phtablecellleft"/>
            </w:pPr>
            <w:r w:rsidRPr="000B41B7">
              <w:t>12</w:t>
            </w:r>
          </w:p>
        </w:tc>
        <w:tc>
          <w:tcPr>
            <w:tcW w:w="1094" w:type="pct"/>
          </w:tcPr>
          <w:p w14:paraId="30F64392" w14:textId="77777777" w:rsidR="00022BAB" w:rsidRPr="000B41B7" w:rsidRDefault="00022BAB" w:rsidP="00D428A0">
            <w:pPr>
              <w:pStyle w:val="phtablecellleft"/>
            </w:pPr>
            <w:r w:rsidRPr="000B41B7">
              <w:t>ИНН</w:t>
            </w:r>
          </w:p>
        </w:tc>
        <w:tc>
          <w:tcPr>
            <w:tcW w:w="1798" w:type="pct"/>
          </w:tcPr>
          <w:p w14:paraId="728AF5A1" w14:textId="77777777" w:rsidR="00022BAB" w:rsidRPr="000B41B7" w:rsidRDefault="0098193A" w:rsidP="00D428A0">
            <w:pPr>
              <w:pStyle w:val="phtablecellleft"/>
            </w:pPr>
            <w:r w:rsidRPr="000B41B7">
              <w:t>ИНН организации</w:t>
            </w:r>
          </w:p>
        </w:tc>
        <w:tc>
          <w:tcPr>
            <w:tcW w:w="1854" w:type="pct"/>
          </w:tcPr>
          <w:p w14:paraId="57FE072A" w14:textId="77777777" w:rsidR="00022BAB" w:rsidRPr="000B41B7" w:rsidRDefault="0098193A" w:rsidP="00D428A0">
            <w:pPr>
              <w:pStyle w:val="phtablecellleft"/>
            </w:pPr>
            <w:r w:rsidRPr="000B41B7">
              <w:rPr>
                <w:shd w:val="clear" w:color="auto" w:fill="FFFFFF"/>
              </w:rPr>
              <w:t xml:space="preserve">Числовое поле для ввода с ограничением в </w:t>
            </w:r>
            <w:r w:rsidR="00022BAB" w:rsidRPr="000B41B7">
              <w:rPr>
                <w:shd w:val="clear" w:color="auto" w:fill="FFFFFF"/>
              </w:rPr>
              <w:t xml:space="preserve">10 </w:t>
            </w:r>
            <w:r w:rsidRPr="000B41B7">
              <w:rPr>
                <w:shd w:val="clear" w:color="auto" w:fill="FFFFFF"/>
              </w:rPr>
              <w:t>символов</w:t>
            </w:r>
            <w:r w:rsidR="00023FC3" w:rsidRPr="000B41B7">
              <w:rPr>
                <w:shd w:val="clear" w:color="auto" w:fill="FFFFFF"/>
              </w:rPr>
              <w:t xml:space="preserve"> </w:t>
            </w:r>
            <w:r w:rsidR="00023FC3" w:rsidRPr="000B41B7">
              <w:t>для организаций типа «Государственное юридическое лицо или «Частное юридическое лицо».</w:t>
            </w:r>
          </w:p>
          <w:p w14:paraId="4765C2D4" w14:textId="77777777" w:rsidR="00023FC3" w:rsidRPr="000B41B7" w:rsidRDefault="00023FC3" w:rsidP="00D428A0">
            <w:pPr>
              <w:pStyle w:val="phtablecellleft"/>
            </w:pPr>
            <w:r w:rsidRPr="000B41B7">
              <w:rPr>
                <w:shd w:val="clear" w:color="auto" w:fill="FFFFFF"/>
              </w:rPr>
              <w:t xml:space="preserve">Числовое поле для ввода с ограничением в 12 символов </w:t>
            </w:r>
            <w:r w:rsidRPr="000B41B7">
              <w:t>для организаций типа «</w:t>
            </w:r>
            <w:r w:rsidR="00BE3B41" w:rsidRPr="000B41B7">
              <w:t>Индивидуальный предприниматель»</w:t>
            </w:r>
          </w:p>
        </w:tc>
      </w:tr>
      <w:tr w:rsidR="000B41B7" w:rsidRPr="000B41B7" w14:paraId="716E353B" w14:textId="77777777" w:rsidTr="00824005">
        <w:tc>
          <w:tcPr>
            <w:tcW w:w="254" w:type="pct"/>
          </w:tcPr>
          <w:p w14:paraId="0818AE2C" w14:textId="77777777" w:rsidR="0098193A" w:rsidRPr="000B41B7" w:rsidRDefault="0098193A" w:rsidP="00D428A0">
            <w:pPr>
              <w:pStyle w:val="phtablecellleft"/>
            </w:pPr>
            <w:r w:rsidRPr="000B41B7">
              <w:t>13</w:t>
            </w:r>
          </w:p>
        </w:tc>
        <w:tc>
          <w:tcPr>
            <w:tcW w:w="1094" w:type="pct"/>
          </w:tcPr>
          <w:p w14:paraId="35DE86C8" w14:textId="77777777" w:rsidR="0098193A" w:rsidRPr="000B41B7" w:rsidRDefault="0098193A" w:rsidP="00D428A0">
            <w:pPr>
              <w:pStyle w:val="phtablecellleft"/>
            </w:pPr>
            <w:r w:rsidRPr="000B41B7">
              <w:t>КПП</w:t>
            </w:r>
          </w:p>
        </w:tc>
        <w:tc>
          <w:tcPr>
            <w:tcW w:w="1798" w:type="pct"/>
          </w:tcPr>
          <w:p w14:paraId="34E5745C" w14:textId="77777777" w:rsidR="0098193A" w:rsidRPr="000B41B7" w:rsidRDefault="0098193A" w:rsidP="00D428A0">
            <w:pPr>
              <w:pStyle w:val="phtablecellleft"/>
            </w:pPr>
            <w:r w:rsidRPr="000B41B7">
              <w:t>КПП организации</w:t>
            </w:r>
          </w:p>
        </w:tc>
        <w:tc>
          <w:tcPr>
            <w:tcW w:w="1854" w:type="pct"/>
          </w:tcPr>
          <w:p w14:paraId="61ADAEC2" w14:textId="77777777" w:rsidR="0098193A" w:rsidRPr="000B41B7" w:rsidRDefault="0098193A" w:rsidP="00D428A0">
            <w:pPr>
              <w:pStyle w:val="phtablecellleft"/>
              <w:rPr>
                <w:shd w:val="clear" w:color="auto" w:fill="FFFFFF"/>
              </w:rPr>
            </w:pPr>
            <w:r w:rsidRPr="000B41B7">
              <w:rPr>
                <w:shd w:val="clear" w:color="auto" w:fill="FFFFFF"/>
              </w:rPr>
              <w:t>Числовое поле для ввода с ограничением в 9 символов</w:t>
            </w:r>
            <w:r w:rsidR="00BE3B41" w:rsidRPr="000B41B7">
              <w:rPr>
                <w:shd w:val="clear" w:color="auto" w:fill="FFFFFF"/>
              </w:rPr>
              <w:t>.</w:t>
            </w:r>
          </w:p>
          <w:p w14:paraId="5F16314D" w14:textId="77777777" w:rsidR="00023FC3" w:rsidRPr="000B41B7" w:rsidRDefault="00023FC3" w:rsidP="00D428A0">
            <w:pPr>
              <w:pStyle w:val="phtablecellleft"/>
            </w:pPr>
            <w:r w:rsidRPr="000B41B7">
              <w:t>Поле доступно только для организаций типа «Государственное юридическое лицо»</w:t>
            </w:r>
            <w:r w:rsidR="00BE3B41" w:rsidRPr="000B41B7">
              <w:t xml:space="preserve"> или «Частное юридическое лицо»</w:t>
            </w:r>
          </w:p>
        </w:tc>
      </w:tr>
      <w:tr w:rsidR="000B41B7" w:rsidRPr="000B41B7" w14:paraId="760D7BE9" w14:textId="77777777" w:rsidTr="00824005">
        <w:tc>
          <w:tcPr>
            <w:tcW w:w="254" w:type="pct"/>
          </w:tcPr>
          <w:p w14:paraId="2BFD059B" w14:textId="77777777" w:rsidR="00022BAB" w:rsidRPr="000B41B7" w:rsidRDefault="0098193A" w:rsidP="00D428A0">
            <w:pPr>
              <w:pStyle w:val="phtablecellleft"/>
            </w:pPr>
            <w:r w:rsidRPr="000B41B7">
              <w:t>14</w:t>
            </w:r>
          </w:p>
        </w:tc>
        <w:tc>
          <w:tcPr>
            <w:tcW w:w="1094" w:type="pct"/>
          </w:tcPr>
          <w:p w14:paraId="24CCD7D0" w14:textId="77777777" w:rsidR="00BE3B41" w:rsidRPr="000B41B7" w:rsidRDefault="00022BAB" w:rsidP="00D428A0">
            <w:pPr>
              <w:pStyle w:val="phtablecellleft"/>
            </w:pPr>
            <w:r w:rsidRPr="000B41B7">
              <w:t>ОГРН</w:t>
            </w:r>
            <w:r w:rsidR="00E83C05" w:rsidRPr="000B41B7">
              <w:t xml:space="preserve"> </w:t>
            </w:r>
            <w:r w:rsidR="00BE3B41" w:rsidRPr="000B41B7">
              <w:t>или</w:t>
            </w:r>
          </w:p>
          <w:p w14:paraId="61800B7F" w14:textId="77777777" w:rsidR="00BE3B41" w:rsidRPr="000B41B7" w:rsidRDefault="00BE3B41" w:rsidP="00D428A0">
            <w:pPr>
              <w:pStyle w:val="phtablecellleft"/>
            </w:pPr>
            <w:r w:rsidRPr="000B41B7">
              <w:t>ОГРН ИП</w:t>
            </w:r>
          </w:p>
        </w:tc>
        <w:tc>
          <w:tcPr>
            <w:tcW w:w="1798" w:type="pct"/>
          </w:tcPr>
          <w:p w14:paraId="0845E52D" w14:textId="77777777" w:rsidR="00022BAB" w:rsidRPr="000B41B7" w:rsidRDefault="0098193A" w:rsidP="00D428A0">
            <w:pPr>
              <w:pStyle w:val="phtablecellleft"/>
            </w:pPr>
            <w:r w:rsidRPr="000B41B7">
              <w:t>ОГРН организации</w:t>
            </w:r>
          </w:p>
        </w:tc>
        <w:tc>
          <w:tcPr>
            <w:tcW w:w="1854" w:type="pct"/>
          </w:tcPr>
          <w:p w14:paraId="7C75A13F" w14:textId="77777777" w:rsidR="00023FC3" w:rsidRPr="000B41B7" w:rsidRDefault="0098193A" w:rsidP="00D428A0">
            <w:pPr>
              <w:pStyle w:val="phtablecellleft"/>
            </w:pPr>
            <w:r w:rsidRPr="000B41B7">
              <w:rPr>
                <w:shd w:val="clear" w:color="auto" w:fill="FFFFFF"/>
              </w:rPr>
              <w:t>Числовое поле для ввода с ограничением в 13 символов</w:t>
            </w:r>
            <w:r w:rsidR="00023FC3" w:rsidRPr="000B41B7">
              <w:rPr>
                <w:shd w:val="clear" w:color="auto" w:fill="FFFFFF"/>
              </w:rPr>
              <w:t xml:space="preserve"> </w:t>
            </w:r>
            <w:r w:rsidR="00023FC3" w:rsidRPr="000B41B7">
              <w:t>для организаций типа «Государственное юридическое лицо или «Частное юридическое лицо».</w:t>
            </w:r>
          </w:p>
          <w:p w14:paraId="47B7ED0A" w14:textId="77777777" w:rsidR="00022BAB" w:rsidRPr="000B41B7" w:rsidRDefault="00023FC3" w:rsidP="00D428A0">
            <w:pPr>
              <w:pStyle w:val="phtablecellleft"/>
            </w:pPr>
            <w:r w:rsidRPr="000B41B7">
              <w:rPr>
                <w:shd w:val="clear" w:color="auto" w:fill="FFFFFF"/>
              </w:rPr>
              <w:t xml:space="preserve">Числовое поле для ввода с ограничением в 15 символов </w:t>
            </w:r>
            <w:r w:rsidRPr="000B41B7">
              <w:t>для организаций типа «</w:t>
            </w:r>
            <w:r w:rsidR="00BE3B41" w:rsidRPr="000B41B7">
              <w:t>Индивидуальный предприниматель»</w:t>
            </w:r>
          </w:p>
        </w:tc>
      </w:tr>
      <w:tr w:rsidR="000B41B7" w:rsidRPr="000B41B7" w14:paraId="1FBC0300" w14:textId="77777777" w:rsidTr="00824005">
        <w:tc>
          <w:tcPr>
            <w:tcW w:w="254" w:type="pct"/>
          </w:tcPr>
          <w:p w14:paraId="7E578D55" w14:textId="77777777" w:rsidR="00022BAB" w:rsidRPr="000B41B7" w:rsidRDefault="0098193A" w:rsidP="00D428A0">
            <w:pPr>
              <w:pStyle w:val="phtablecellleft"/>
            </w:pPr>
            <w:r w:rsidRPr="000B41B7">
              <w:t>15</w:t>
            </w:r>
          </w:p>
        </w:tc>
        <w:tc>
          <w:tcPr>
            <w:tcW w:w="1094" w:type="pct"/>
          </w:tcPr>
          <w:p w14:paraId="7FD5E119" w14:textId="77777777" w:rsidR="00022BAB" w:rsidRPr="000B41B7" w:rsidRDefault="00022BAB" w:rsidP="00D428A0">
            <w:pPr>
              <w:pStyle w:val="phtablecellleft"/>
            </w:pPr>
            <w:r w:rsidRPr="000B41B7">
              <w:t>ОКОПФ</w:t>
            </w:r>
          </w:p>
        </w:tc>
        <w:tc>
          <w:tcPr>
            <w:tcW w:w="1798" w:type="pct"/>
          </w:tcPr>
          <w:p w14:paraId="4B297996" w14:textId="77777777" w:rsidR="00022BAB" w:rsidRPr="000B41B7" w:rsidRDefault="0098193A" w:rsidP="00D428A0">
            <w:pPr>
              <w:pStyle w:val="phtablecellleft"/>
            </w:pPr>
            <w:r w:rsidRPr="000B41B7">
              <w:t>ОКОПФ организации</w:t>
            </w:r>
          </w:p>
        </w:tc>
        <w:tc>
          <w:tcPr>
            <w:tcW w:w="1854" w:type="pct"/>
          </w:tcPr>
          <w:p w14:paraId="112A52ED" w14:textId="77777777" w:rsidR="00022BAB" w:rsidRPr="000B41B7" w:rsidRDefault="00DC290B" w:rsidP="0018016A">
            <w:pPr>
              <w:pStyle w:val="phtablecellleft"/>
            </w:pPr>
            <w:r w:rsidRPr="000B41B7">
              <w:t xml:space="preserve">Выбор значения </w:t>
            </w:r>
            <w:r w:rsidR="00677DD8" w:rsidRPr="000B41B7">
              <w:t>из выпадающего списка с помощью кнопки</w:t>
            </w:r>
            <w:r w:rsidR="00CC66E6" w:rsidRPr="000B41B7">
              <w:t xml:space="preserve"> </w:t>
            </w:r>
            <w:r w:rsidR="00CC66E6" w:rsidRPr="000B41B7">
              <w:rPr>
                <w:noProof/>
              </w:rPr>
              <w:drawing>
                <wp:inline distT="0" distB="0" distL="0" distR="0" wp14:anchorId="528E69A5" wp14:editId="3C77C4FF">
                  <wp:extent cx="228600" cy="228600"/>
                  <wp:effectExtent l="0" t="0" r="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C66E6" w:rsidRPr="000B41B7">
              <w:t xml:space="preserve">. Чтобы очистить поле </w:t>
            </w:r>
            <w:r w:rsidR="0018016A" w:rsidRPr="000B41B7">
              <w:t xml:space="preserve">необходимо </w:t>
            </w:r>
            <w:r w:rsidR="00C47FE2" w:rsidRPr="000B41B7">
              <w:t>наж</w:t>
            </w:r>
            <w:r w:rsidR="0018016A" w:rsidRPr="000B41B7">
              <w:t>ать</w:t>
            </w:r>
            <w:r w:rsidR="00CC66E6" w:rsidRPr="000B41B7">
              <w:t xml:space="preserve"> на кнопку </w:t>
            </w:r>
            <w:r w:rsidR="00CC66E6" w:rsidRPr="000B41B7">
              <w:rPr>
                <w:noProof/>
              </w:rPr>
              <w:drawing>
                <wp:inline distT="0" distB="0" distL="0" distR="0" wp14:anchorId="59CD4440" wp14:editId="32C02E62">
                  <wp:extent cx="304800" cy="266700"/>
                  <wp:effectExtent l="0" t="0" r="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41B7" w:rsidRPr="000B41B7" w14:paraId="1E5FE29D" w14:textId="77777777" w:rsidTr="00824005">
        <w:tc>
          <w:tcPr>
            <w:tcW w:w="254" w:type="pct"/>
          </w:tcPr>
          <w:p w14:paraId="0ACBD39F" w14:textId="77777777" w:rsidR="00851C73" w:rsidRPr="000B41B7" w:rsidRDefault="00851C73" w:rsidP="00D428A0">
            <w:pPr>
              <w:pStyle w:val="phtablecellleft"/>
            </w:pPr>
            <w:r w:rsidRPr="000B41B7">
              <w:t>16</w:t>
            </w:r>
          </w:p>
        </w:tc>
        <w:tc>
          <w:tcPr>
            <w:tcW w:w="1094" w:type="pct"/>
          </w:tcPr>
          <w:p w14:paraId="48822C37" w14:textId="77777777" w:rsidR="00851C73" w:rsidRPr="000B41B7" w:rsidRDefault="00851C73" w:rsidP="00D428A0">
            <w:pPr>
              <w:pStyle w:val="phtablecellleft"/>
            </w:pPr>
            <w:r w:rsidRPr="000B41B7">
              <w:t>Специализированные признаки</w:t>
            </w:r>
          </w:p>
        </w:tc>
        <w:tc>
          <w:tcPr>
            <w:tcW w:w="1798" w:type="pct"/>
          </w:tcPr>
          <w:p w14:paraId="44E70F53" w14:textId="77777777" w:rsidR="00851C73" w:rsidRPr="000B41B7" w:rsidRDefault="00EF7131" w:rsidP="00EF7131">
            <w:pPr>
              <w:pStyle w:val="phtablecellleft"/>
            </w:pPr>
            <w:r w:rsidRPr="000B41B7">
              <w:t>Перечень с</w:t>
            </w:r>
            <w:r w:rsidR="00851C73" w:rsidRPr="000B41B7">
              <w:t>пециализированны</w:t>
            </w:r>
            <w:r w:rsidRPr="000B41B7">
              <w:t>х</w:t>
            </w:r>
            <w:r w:rsidR="00851C73" w:rsidRPr="000B41B7">
              <w:t xml:space="preserve"> признак</w:t>
            </w:r>
            <w:r w:rsidRPr="000B41B7">
              <w:t>ов</w:t>
            </w:r>
            <w:r w:rsidR="00851C73" w:rsidRPr="000B41B7">
              <w:t xml:space="preserve"> организации</w:t>
            </w:r>
          </w:p>
        </w:tc>
        <w:tc>
          <w:tcPr>
            <w:tcW w:w="1854" w:type="pct"/>
          </w:tcPr>
          <w:p w14:paraId="6F43B8B8" w14:textId="012A50D6" w:rsidR="00EF7131" w:rsidRPr="000B41B7" w:rsidRDefault="00EF7131" w:rsidP="00EF7131">
            <w:pPr>
              <w:pStyle w:val="phtablecellleft"/>
            </w:pPr>
            <w:r w:rsidRPr="000B41B7">
              <w:t xml:space="preserve">Для указания специализированного признака необходимо </w:t>
            </w:r>
            <w:r w:rsidR="00652F99" w:rsidRPr="000B41B7">
              <w:t>нажать на кнопку</w:t>
            </w:r>
            <w:r w:rsidRPr="000B41B7">
              <w:t xml:space="preserve"> </w:t>
            </w:r>
            <w:r w:rsidRPr="000B41B7">
              <w:rPr>
                <w:noProof/>
              </w:rPr>
              <w:drawing>
                <wp:inline distT="0" distB="0" distL="0" distR="0" wp14:anchorId="11C024FE" wp14:editId="1357F161">
                  <wp:extent cx="695238" cy="190476"/>
                  <wp:effectExtent l="0" t="0" r="0" b="635"/>
                  <wp:docPr id="124" name="Рисунок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238" cy="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B41B7">
              <w:t>.</w:t>
            </w:r>
          </w:p>
          <w:p w14:paraId="14125552" w14:textId="75F3E19E" w:rsidR="00851C73" w:rsidRPr="000B41B7" w:rsidRDefault="00EF7131" w:rsidP="00EF7131">
            <w:pPr>
              <w:pStyle w:val="phtablecellleft"/>
            </w:pPr>
            <w:r w:rsidRPr="000B41B7">
              <w:t xml:space="preserve">В открывшемся окне необходимо выбрать признаки и </w:t>
            </w:r>
            <w:r w:rsidR="00652F99" w:rsidRPr="000B41B7">
              <w:t>нажать на кнопку</w:t>
            </w:r>
            <w:r w:rsidRPr="000B41B7">
              <w:t xml:space="preserve"> </w:t>
            </w:r>
            <w:r w:rsidRPr="000B41B7">
              <w:rPr>
                <w:noProof/>
              </w:rPr>
              <w:drawing>
                <wp:inline distT="0" distB="0" distL="0" distR="0" wp14:anchorId="2FD3C632" wp14:editId="6A67293A">
                  <wp:extent cx="714286" cy="200000"/>
                  <wp:effectExtent l="0" t="0" r="0" b="0"/>
                  <wp:docPr id="125" name="Рисунок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286" cy="2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AE241ED" w14:textId="303D7921" w:rsidR="0084536A" w:rsidRPr="000B41B7" w:rsidRDefault="002F6C3C" w:rsidP="00A275A4">
      <w:pPr>
        <w:pStyle w:val="phnormal"/>
      </w:pPr>
      <w:r w:rsidRPr="000B41B7">
        <w:lastRenderedPageBreak/>
        <w:t xml:space="preserve">Для сохранения внесенных данных </w:t>
      </w:r>
      <w:r w:rsidR="00B84B35" w:rsidRPr="000B41B7">
        <w:t xml:space="preserve">необходимо </w:t>
      </w:r>
      <w:r w:rsidR="0084536A" w:rsidRPr="000B41B7">
        <w:t>наж</w:t>
      </w:r>
      <w:r w:rsidR="00B84B35" w:rsidRPr="000B41B7">
        <w:t>ать</w:t>
      </w:r>
      <w:r w:rsidR="0084536A" w:rsidRPr="000B41B7">
        <w:t xml:space="preserve"> на кнопку «Сохранить». </w:t>
      </w:r>
      <w:r w:rsidRPr="000B41B7">
        <w:t>Окно редактирования закроется, внесенные данные отобразятся</w:t>
      </w:r>
      <w:r w:rsidR="0084536A" w:rsidRPr="000B41B7">
        <w:t xml:space="preserve"> </w:t>
      </w:r>
      <w:r w:rsidR="00206F4F" w:rsidRPr="000B41B7">
        <w:t>в</w:t>
      </w:r>
      <w:r w:rsidR="00875E30" w:rsidRPr="000B41B7">
        <w:t xml:space="preserve"> </w:t>
      </w:r>
      <w:r w:rsidR="00206F4F" w:rsidRPr="000B41B7">
        <w:t xml:space="preserve">карточке сведений </w:t>
      </w:r>
      <w:r w:rsidR="007F4B12" w:rsidRPr="000B41B7">
        <w:br/>
      </w:r>
      <w:r w:rsidR="00F159C6" w:rsidRPr="000B41B7">
        <w:t xml:space="preserve">о </w:t>
      </w:r>
      <w:r w:rsidR="00206F4F" w:rsidRPr="000B41B7">
        <w:t>медицинской организации</w:t>
      </w:r>
      <w:r w:rsidR="0084536A" w:rsidRPr="000B41B7">
        <w:t>.</w:t>
      </w:r>
    </w:p>
    <w:p w14:paraId="7507DEB0" w14:textId="77777777" w:rsidR="0084536A" w:rsidRPr="000B41B7" w:rsidRDefault="002F6C3C" w:rsidP="00A275A4">
      <w:pPr>
        <w:pStyle w:val="phnormal"/>
      </w:pPr>
      <w:r w:rsidRPr="000B41B7">
        <w:t>Нажатие кнопки «Отменить» инициирует закрытие окна редактирования без сохранения изменений.</w:t>
      </w:r>
    </w:p>
    <w:p w14:paraId="49F6EB9D" w14:textId="784B3893" w:rsidR="005C5BCE" w:rsidRPr="000B41B7" w:rsidRDefault="005C5BCE" w:rsidP="00792E05">
      <w:pPr>
        <w:pStyle w:val="phnormal"/>
      </w:pPr>
      <w:r w:rsidRPr="000B41B7">
        <w:t xml:space="preserve">Для просмотра сотрудников, у которых в личном </w:t>
      </w:r>
      <w:r w:rsidR="00D75AAA" w:rsidRPr="000B41B7">
        <w:t>деле</w:t>
      </w:r>
      <w:r w:rsidRPr="000B41B7">
        <w:t xml:space="preserve"> указана данная организация</w:t>
      </w:r>
      <w:r w:rsidR="00FB4B6B" w:rsidRPr="000B41B7">
        <w:t>,</w:t>
      </w:r>
      <w:r w:rsidRPr="000B41B7">
        <w:t xml:space="preserve"> </w:t>
      </w:r>
      <w:r w:rsidR="00B84B35" w:rsidRPr="000B41B7">
        <w:t xml:space="preserve">необходимо </w:t>
      </w:r>
      <w:r w:rsidRPr="000B41B7">
        <w:t>наж</w:t>
      </w:r>
      <w:r w:rsidR="00B84B35" w:rsidRPr="000B41B7">
        <w:t>ать</w:t>
      </w:r>
      <w:r w:rsidRPr="000B41B7">
        <w:t xml:space="preserve"> на кнопку </w:t>
      </w:r>
      <w:r w:rsidRPr="000B41B7">
        <w:rPr>
          <w:noProof/>
        </w:rPr>
        <w:drawing>
          <wp:inline distT="0" distB="0" distL="0" distR="0" wp14:anchorId="12A597B3" wp14:editId="75B96AA4">
            <wp:extent cx="1647825" cy="257175"/>
            <wp:effectExtent l="0" t="0" r="9525" b="9525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6F4F" w:rsidRPr="000B41B7">
        <w:t xml:space="preserve"> (кнопка доступна только для тех пользователей, у которых имеется доступ к Федеральному регистру медицинских работников)</w:t>
      </w:r>
      <w:r w:rsidRPr="000B41B7">
        <w:t xml:space="preserve">, откроется </w:t>
      </w:r>
      <w:r w:rsidR="004240FD" w:rsidRPr="000B41B7">
        <w:t>страница Федерального регистра медицинских работников</w:t>
      </w:r>
      <w:r w:rsidR="00792E05" w:rsidRPr="000B41B7">
        <w:t xml:space="preserve"> </w:t>
      </w:r>
      <w:r w:rsidR="008F4561" w:rsidRPr="000B41B7">
        <w:t>со списком сотрудников</w:t>
      </w:r>
      <w:r w:rsidR="004240FD" w:rsidRPr="000B41B7">
        <w:t xml:space="preserve"> (</w:t>
      </w:r>
      <w:r w:rsidR="00445B65" w:rsidRPr="000B41B7">
        <w:fldChar w:fldCharType="begin"/>
      </w:r>
      <w:r w:rsidR="001520E7" w:rsidRPr="000B41B7">
        <w:instrText xml:space="preserve"> REF _Ref11327414 \h </w:instrText>
      </w:r>
      <w:r w:rsidR="00445B65" w:rsidRPr="000B41B7">
        <w:fldChar w:fldCharType="separate"/>
      </w:r>
      <w:r w:rsidR="00E10E0C" w:rsidRPr="000B41B7">
        <w:t xml:space="preserve">Рисунок </w:t>
      </w:r>
      <w:r w:rsidR="00E10E0C" w:rsidRPr="000B41B7">
        <w:rPr>
          <w:noProof/>
        </w:rPr>
        <w:t>10</w:t>
      </w:r>
      <w:r w:rsidR="00445B65" w:rsidRPr="000B41B7">
        <w:fldChar w:fldCharType="end"/>
      </w:r>
      <w:r w:rsidR="004240FD" w:rsidRPr="000B41B7">
        <w:t>)</w:t>
      </w:r>
      <w:r w:rsidR="00567866" w:rsidRPr="000B41B7">
        <w:t>.</w:t>
      </w:r>
    </w:p>
    <w:p w14:paraId="20B9D29C" w14:textId="77777777" w:rsidR="001520E7" w:rsidRPr="000B41B7" w:rsidRDefault="000144ED" w:rsidP="002830AD">
      <w:pPr>
        <w:pStyle w:val="phfigure"/>
      </w:pPr>
      <w:r w:rsidRPr="000B41B7">
        <w:rPr>
          <w:noProof/>
        </w:rPr>
        <w:drawing>
          <wp:inline distT="0" distB="0" distL="0" distR="0" wp14:anchorId="653D13C1" wp14:editId="732BCED1">
            <wp:extent cx="6151880" cy="2113808"/>
            <wp:effectExtent l="0" t="0" r="1270" b="127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 cstate="print"/>
                    <a:srcRect b="31279"/>
                    <a:stretch/>
                  </pic:blipFill>
                  <pic:spPr bwMode="auto">
                    <a:xfrm>
                      <a:off x="0" y="0"/>
                      <a:ext cx="6152381" cy="2113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D165B8" w14:textId="565D65BA" w:rsidR="00567866" w:rsidRPr="000B41B7" w:rsidRDefault="001520E7" w:rsidP="001D2B9B">
      <w:pPr>
        <w:pStyle w:val="phfiguretitle"/>
      </w:pPr>
      <w:bookmarkStart w:id="81" w:name="_Ref11327414"/>
      <w:r w:rsidRPr="000B41B7">
        <w:t xml:space="preserve">Рисунок </w:t>
      </w:r>
      <w:r w:rsidR="00445B65" w:rsidRPr="000B41B7">
        <w:fldChar w:fldCharType="begin"/>
      </w:r>
      <w:r w:rsidR="00A66E38" w:rsidRPr="000B41B7">
        <w:instrText xml:space="preserve"> SEQ Рисунок \* ARABIC </w:instrText>
      </w:r>
      <w:r w:rsidR="00445B65" w:rsidRPr="000B41B7">
        <w:fldChar w:fldCharType="separate"/>
      </w:r>
      <w:r w:rsidR="00E10E0C" w:rsidRPr="000B41B7">
        <w:rPr>
          <w:noProof/>
        </w:rPr>
        <w:t>10</w:t>
      </w:r>
      <w:r w:rsidR="00445B65" w:rsidRPr="000B41B7">
        <w:rPr>
          <w:noProof/>
        </w:rPr>
        <w:fldChar w:fldCharType="end"/>
      </w:r>
      <w:bookmarkEnd w:id="81"/>
      <w:r w:rsidRPr="000B41B7">
        <w:t xml:space="preserve"> – Страница Федерального регистра медицинских работников</w:t>
      </w:r>
    </w:p>
    <w:p w14:paraId="6337FC6A" w14:textId="77777777" w:rsidR="00227D1D" w:rsidRPr="000B41B7" w:rsidRDefault="00227D1D" w:rsidP="009D4DD7">
      <w:pPr>
        <w:pStyle w:val="4"/>
      </w:pPr>
      <w:r w:rsidRPr="000B41B7">
        <w:t>Ввод сведений об адресе медицинской организации</w:t>
      </w:r>
    </w:p>
    <w:p w14:paraId="75DB4DAA" w14:textId="67EF3A58" w:rsidR="00227D1D" w:rsidRPr="000B41B7" w:rsidRDefault="007153E5" w:rsidP="009D4DD7">
      <w:pPr>
        <w:pStyle w:val="phnormal"/>
      </w:pPr>
      <w:r w:rsidRPr="000B41B7">
        <w:t>Для добавления записи об адресе медицинской организации</w:t>
      </w:r>
      <w:r w:rsidR="001B3DCA" w:rsidRPr="000B41B7">
        <w:t xml:space="preserve"> </w:t>
      </w:r>
      <w:r w:rsidR="00AC7BE1" w:rsidRPr="000B41B7">
        <w:t xml:space="preserve">в </w:t>
      </w:r>
      <w:r w:rsidR="0074735A" w:rsidRPr="000B41B7">
        <w:t>блоке</w:t>
      </w:r>
      <w:r w:rsidR="00AC7BE1" w:rsidRPr="000B41B7">
        <w:t xml:space="preserve"> </w:t>
      </w:r>
      <w:r w:rsidR="001B3DCA" w:rsidRPr="000B41B7">
        <w:t>«Адрес местонахождения»</w:t>
      </w:r>
      <w:r w:rsidRPr="000B41B7">
        <w:t xml:space="preserve"> </w:t>
      </w:r>
      <w:r w:rsidR="00B84B35" w:rsidRPr="000B41B7">
        <w:t xml:space="preserve">необходимо </w:t>
      </w:r>
      <w:r w:rsidRPr="000B41B7">
        <w:t>наж</w:t>
      </w:r>
      <w:r w:rsidR="00B84B35" w:rsidRPr="000B41B7">
        <w:t xml:space="preserve">ать </w:t>
      </w:r>
      <w:r w:rsidRPr="000B41B7">
        <w:t xml:space="preserve">на кнопку </w:t>
      </w:r>
      <w:r w:rsidRPr="000B41B7">
        <w:rPr>
          <w:noProof/>
        </w:rPr>
        <w:drawing>
          <wp:inline distT="0" distB="0" distL="0" distR="0" wp14:anchorId="72AA23DB" wp14:editId="042E732F">
            <wp:extent cx="762000" cy="238125"/>
            <wp:effectExtent l="0" t="0" r="0" b="9525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41B7">
        <w:t>, откроется форма для ввода данных (</w:t>
      </w:r>
      <w:r w:rsidR="00445B65" w:rsidRPr="000B41B7">
        <w:fldChar w:fldCharType="begin"/>
      </w:r>
      <w:r w:rsidR="009D4DD7" w:rsidRPr="000B41B7">
        <w:instrText xml:space="preserve"> REF _Ref531943171 \h </w:instrText>
      </w:r>
      <w:r w:rsidR="00445B65" w:rsidRPr="000B41B7">
        <w:fldChar w:fldCharType="separate"/>
      </w:r>
      <w:r w:rsidR="00E10E0C" w:rsidRPr="000B41B7">
        <w:t xml:space="preserve">Рисунок </w:t>
      </w:r>
      <w:r w:rsidR="00E10E0C" w:rsidRPr="000B41B7">
        <w:rPr>
          <w:noProof/>
        </w:rPr>
        <w:t>11</w:t>
      </w:r>
      <w:r w:rsidR="00445B65" w:rsidRPr="000B41B7">
        <w:fldChar w:fldCharType="end"/>
      </w:r>
      <w:r w:rsidR="0098193A" w:rsidRPr="000B41B7">
        <w:t>)</w:t>
      </w:r>
      <w:r w:rsidRPr="000B41B7">
        <w:t>.</w:t>
      </w:r>
    </w:p>
    <w:p w14:paraId="793F66D2" w14:textId="77777777" w:rsidR="009D4DD7" w:rsidRPr="000B41B7" w:rsidRDefault="00114BC6" w:rsidP="002830AD">
      <w:pPr>
        <w:pStyle w:val="phfigure"/>
      </w:pPr>
      <w:r w:rsidRPr="000B41B7">
        <w:rPr>
          <w:noProof/>
        </w:rPr>
        <w:drawing>
          <wp:inline distT="0" distB="0" distL="0" distR="0" wp14:anchorId="050597D6" wp14:editId="429EA457">
            <wp:extent cx="5760000" cy="656910"/>
            <wp:effectExtent l="19050" t="19050" r="12700" b="1016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656910"/>
                    </a:xfrm>
                    <a:prstGeom prst="rect">
                      <a:avLst/>
                    </a:prstGeom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14:paraId="10586E11" w14:textId="11929C02" w:rsidR="007153E5" w:rsidRPr="000B41B7" w:rsidRDefault="009D4DD7" w:rsidP="001D2B9B">
      <w:pPr>
        <w:pStyle w:val="phfiguretitle"/>
        <w:rPr>
          <w:szCs w:val="24"/>
        </w:rPr>
      </w:pPr>
      <w:bookmarkStart w:id="82" w:name="_Ref531943171"/>
      <w:r w:rsidRPr="000B41B7">
        <w:t xml:space="preserve">Рисунок </w:t>
      </w:r>
      <w:r w:rsidR="00445B65" w:rsidRPr="000B41B7">
        <w:fldChar w:fldCharType="begin"/>
      </w:r>
      <w:r w:rsidR="00A66E38" w:rsidRPr="000B41B7">
        <w:instrText xml:space="preserve"> SEQ Рисунок \* ARABIC </w:instrText>
      </w:r>
      <w:r w:rsidR="00445B65" w:rsidRPr="000B41B7">
        <w:fldChar w:fldCharType="separate"/>
      </w:r>
      <w:r w:rsidR="00E10E0C" w:rsidRPr="000B41B7">
        <w:rPr>
          <w:noProof/>
        </w:rPr>
        <w:t>11</w:t>
      </w:r>
      <w:r w:rsidR="00445B65" w:rsidRPr="000B41B7">
        <w:rPr>
          <w:noProof/>
        </w:rPr>
        <w:fldChar w:fldCharType="end"/>
      </w:r>
      <w:bookmarkEnd w:id="82"/>
      <w:r w:rsidRPr="000B41B7">
        <w:t xml:space="preserve"> – Форма для ввода данных адреса</w:t>
      </w:r>
    </w:p>
    <w:p w14:paraId="2B834BAF" w14:textId="77777777" w:rsidR="00DB6A89" w:rsidRPr="000B41B7" w:rsidRDefault="00DB6A89" w:rsidP="00861D89">
      <w:pPr>
        <w:pStyle w:val="phnormal"/>
      </w:pPr>
      <w:r w:rsidRPr="000B41B7">
        <w:t>Поля, отмеченные знаком «*» («звездочка»), обязательны для заполнения.</w:t>
      </w:r>
    </w:p>
    <w:p w14:paraId="66FB3351" w14:textId="1D1F1F28" w:rsidR="00DB6A89" w:rsidRPr="000B41B7" w:rsidRDefault="003818FD" w:rsidP="00861D89">
      <w:pPr>
        <w:pStyle w:val="phnormal"/>
      </w:pPr>
      <w:r w:rsidRPr="000B41B7">
        <w:t>При попытке сохранить данные</w:t>
      </w:r>
      <w:r w:rsidR="00D75AAA" w:rsidRPr="000B41B7">
        <w:t xml:space="preserve">, </w:t>
      </w:r>
      <w:r w:rsidRPr="000B41B7">
        <w:t>не заполнив обязательные поля, Подсистема выдаст предупреждающие сообщения с указанием, какие из обязательных полей не заполнены</w:t>
      </w:r>
      <w:r w:rsidR="00DB6A89" w:rsidRPr="000B41B7">
        <w:t xml:space="preserve"> (</w:t>
      </w:r>
      <w:r w:rsidR="00445B65" w:rsidRPr="000B41B7">
        <w:fldChar w:fldCharType="begin"/>
      </w:r>
      <w:r w:rsidR="00861D89" w:rsidRPr="000B41B7">
        <w:instrText xml:space="preserve"> REF _Ref531943270 \h </w:instrText>
      </w:r>
      <w:r w:rsidR="00445B65" w:rsidRPr="000B41B7">
        <w:fldChar w:fldCharType="separate"/>
      </w:r>
      <w:r w:rsidR="00E10E0C" w:rsidRPr="000B41B7">
        <w:t>Рисунок </w:t>
      </w:r>
      <w:r w:rsidR="00E10E0C" w:rsidRPr="000B41B7">
        <w:rPr>
          <w:noProof/>
        </w:rPr>
        <w:t>12</w:t>
      </w:r>
      <w:r w:rsidR="00445B65" w:rsidRPr="000B41B7">
        <w:fldChar w:fldCharType="end"/>
      </w:r>
      <w:r w:rsidR="00DB6A89" w:rsidRPr="000B41B7">
        <w:t>).</w:t>
      </w:r>
    </w:p>
    <w:p w14:paraId="4DEC93D9" w14:textId="77777777" w:rsidR="00861D89" w:rsidRPr="000B41B7" w:rsidRDefault="00114BC6" w:rsidP="002830AD">
      <w:pPr>
        <w:pStyle w:val="phfigure"/>
      </w:pPr>
      <w:r w:rsidRPr="000B41B7">
        <w:rPr>
          <w:noProof/>
        </w:rPr>
        <w:lastRenderedPageBreak/>
        <w:drawing>
          <wp:inline distT="0" distB="0" distL="0" distR="0" wp14:anchorId="5B136EE7" wp14:editId="139270D5">
            <wp:extent cx="6152515" cy="711200"/>
            <wp:effectExtent l="19050" t="19050" r="19685" b="1270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711200"/>
                    </a:xfrm>
                    <a:prstGeom prst="rect">
                      <a:avLst/>
                    </a:prstGeom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14:paraId="07F0DB7B" w14:textId="6AF32720" w:rsidR="003B01CE" w:rsidRPr="000B41B7" w:rsidRDefault="00861D89" w:rsidP="001D2B9B">
      <w:pPr>
        <w:pStyle w:val="phfiguretitle"/>
        <w:rPr>
          <w:szCs w:val="24"/>
        </w:rPr>
      </w:pPr>
      <w:bookmarkStart w:id="83" w:name="_Ref531943270"/>
      <w:r w:rsidRPr="000B41B7">
        <w:t>Рисунок</w:t>
      </w:r>
      <w:r w:rsidR="003A295D" w:rsidRPr="000B41B7">
        <w:t> </w:t>
      </w:r>
      <w:r w:rsidR="00445B65" w:rsidRPr="000B41B7">
        <w:fldChar w:fldCharType="begin"/>
      </w:r>
      <w:r w:rsidR="00A66E38" w:rsidRPr="000B41B7">
        <w:instrText xml:space="preserve"> SEQ Рисунок \* ARABIC </w:instrText>
      </w:r>
      <w:r w:rsidR="00445B65" w:rsidRPr="000B41B7">
        <w:fldChar w:fldCharType="separate"/>
      </w:r>
      <w:r w:rsidR="00E10E0C" w:rsidRPr="000B41B7">
        <w:rPr>
          <w:noProof/>
        </w:rPr>
        <w:t>12</w:t>
      </w:r>
      <w:r w:rsidR="00445B65" w:rsidRPr="000B41B7">
        <w:rPr>
          <w:noProof/>
        </w:rPr>
        <w:fldChar w:fldCharType="end"/>
      </w:r>
      <w:bookmarkEnd w:id="83"/>
      <w:r w:rsidRPr="000B41B7">
        <w:t xml:space="preserve"> – Отображение сообщения о незаполненных полях</w:t>
      </w:r>
    </w:p>
    <w:p w14:paraId="3E20A386" w14:textId="15A660B3" w:rsidR="00DB6A89" w:rsidRPr="000B41B7" w:rsidRDefault="00DB6A89" w:rsidP="00861D89">
      <w:pPr>
        <w:pStyle w:val="phnormal"/>
      </w:pPr>
      <w:r w:rsidRPr="000B41B7">
        <w:t xml:space="preserve">Описание полей формы для ввода информации об адресе представлено в </w:t>
      </w:r>
      <w:r w:rsidR="002A0DE7" w:rsidRPr="000B41B7">
        <w:t>таблице (</w:t>
      </w:r>
      <w:r w:rsidR="00FE7396" w:rsidRPr="000B41B7">
        <w:fldChar w:fldCharType="begin"/>
      </w:r>
      <w:r w:rsidR="00FE7396" w:rsidRPr="000B41B7">
        <w:instrText xml:space="preserve"> REF _Ref513552706 \h  \* MERGEFORMAT </w:instrText>
      </w:r>
      <w:r w:rsidR="00FE7396" w:rsidRPr="000B41B7">
        <w:fldChar w:fldCharType="separate"/>
      </w:r>
      <w:r w:rsidR="00E10E0C" w:rsidRPr="000B41B7">
        <w:t>Таблица 2</w:t>
      </w:r>
      <w:r w:rsidR="00FE7396" w:rsidRPr="000B41B7">
        <w:fldChar w:fldCharType="end"/>
      </w:r>
      <w:r w:rsidR="002A0DE7" w:rsidRPr="000B41B7">
        <w:t>)</w:t>
      </w:r>
      <w:r w:rsidR="0098193A" w:rsidRPr="000B41B7">
        <w:t>.</w:t>
      </w:r>
    </w:p>
    <w:p w14:paraId="052E1B1C" w14:textId="1CE26B0E" w:rsidR="004130A7" w:rsidRPr="000B41B7" w:rsidRDefault="004130A7" w:rsidP="00861D89">
      <w:pPr>
        <w:pStyle w:val="phtabletitle"/>
      </w:pPr>
      <w:bookmarkStart w:id="84" w:name="_Ref513552706"/>
      <w:bookmarkStart w:id="85" w:name="_Ref58317076"/>
      <w:r w:rsidRPr="000B41B7">
        <w:t xml:space="preserve">Таблица </w:t>
      </w:r>
      <w:r w:rsidR="00445B65" w:rsidRPr="000B41B7">
        <w:fldChar w:fldCharType="begin"/>
      </w:r>
      <w:r w:rsidR="00A66E38" w:rsidRPr="000B41B7">
        <w:instrText xml:space="preserve"> SEQ Таблица \* ARABIC </w:instrText>
      </w:r>
      <w:r w:rsidR="00445B65" w:rsidRPr="000B41B7">
        <w:fldChar w:fldCharType="separate"/>
      </w:r>
      <w:r w:rsidR="00E10E0C" w:rsidRPr="000B41B7">
        <w:rPr>
          <w:noProof/>
        </w:rPr>
        <w:t>2</w:t>
      </w:r>
      <w:r w:rsidR="00445B65" w:rsidRPr="000B41B7">
        <w:rPr>
          <w:noProof/>
        </w:rPr>
        <w:fldChar w:fldCharType="end"/>
      </w:r>
      <w:bookmarkEnd w:id="84"/>
      <w:r w:rsidR="00BE3B41" w:rsidRPr="000B41B7">
        <w:t xml:space="preserve"> </w:t>
      </w:r>
      <w:r w:rsidRPr="000B41B7">
        <w:t xml:space="preserve">– Описание полей </w:t>
      </w:r>
      <w:r w:rsidR="00BE3B41" w:rsidRPr="000B41B7">
        <w:t>ввода</w:t>
      </w:r>
      <w:r w:rsidRPr="000B41B7">
        <w:t xml:space="preserve"> информации об адресе медицинской организации</w:t>
      </w:r>
      <w:bookmarkEnd w:id="85"/>
    </w:p>
    <w:tbl>
      <w:tblPr>
        <w:tblStyle w:val="a7"/>
        <w:tblW w:w="5000" w:type="pct"/>
        <w:tblLook w:val="04A0" w:firstRow="1" w:lastRow="0" w:firstColumn="1" w:lastColumn="0" w:noHBand="0" w:noVBand="1"/>
      </w:tblPr>
      <w:tblGrid>
        <w:gridCol w:w="627"/>
        <w:gridCol w:w="2363"/>
        <w:gridCol w:w="2605"/>
        <w:gridCol w:w="3749"/>
      </w:tblGrid>
      <w:tr w:rsidR="000B41B7" w:rsidRPr="000B41B7" w14:paraId="02820924" w14:textId="77777777" w:rsidTr="00824005">
        <w:trPr>
          <w:tblHeader/>
        </w:trPr>
        <w:tc>
          <w:tcPr>
            <w:tcW w:w="335" w:type="pct"/>
          </w:tcPr>
          <w:p w14:paraId="54D2A2F7" w14:textId="77777777" w:rsidR="00DB6A89" w:rsidRPr="000B41B7" w:rsidRDefault="00DB6A89" w:rsidP="00861D89">
            <w:pPr>
              <w:pStyle w:val="phtablecolcaption"/>
            </w:pPr>
            <w:r w:rsidRPr="000B41B7">
              <w:t>№</w:t>
            </w:r>
          </w:p>
        </w:tc>
        <w:tc>
          <w:tcPr>
            <w:tcW w:w="1264" w:type="pct"/>
          </w:tcPr>
          <w:p w14:paraId="2FC2B480" w14:textId="77777777" w:rsidR="00DB6A89" w:rsidRPr="000B41B7" w:rsidRDefault="00DB6A89" w:rsidP="00861D89">
            <w:pPr>
              <w:pStyle w:val="phtablecolcaption"/>
            </w:pPr>
            <w:r w:rsidRPr="000B41B7">
              <w:t>Наименование поля</w:t>
            </w:r>
          </w:p>
        </w:tc>
        <w:tc>
          <w:tcPr>
            <w:tcW w:w="1394" w:type="pct"/>
          </w:tcPr>
          <w:p w14:paraId="5B935303" w14:textId="77777777" w:rsidR="00DB6A89" w:rsidRPr="000B41B7" w:rsidRDefault="00DB6A89" w:rsidP="00861D89">
            <w:pPr>
              <w:pStyle w:val="phtablecolcaption"/>
            </w:pPr>
            <w:r w:rsidRPr="000B41B7">
              <w:t>Описание</w:t>
            </w:r>
          </w:p>
        </w:tc>
        <w:tc>
          <w:tcPr>
            <w:tcW w:w="2006" w:type="pct"/>
          </w:tcPr>
          <w:p w14:paraId="3DE482FD" w14:textId="77777777" w:rsidR="00DB6A89" w:rsidRPr="000B41B7" w:rsidRDefault="00DB6A89" w:rsidP="00861D89">
            <w:pPr>
              <w:pStyle w:val="phtablecolcaption"/>
            </w:pPr>
            <w:r w:rsidRPr="000B41B7">
              <w:t>Вид, способ ввода</w:t>
            </w:r>
          </w:p>
        </w:tc>
      </w:tr>
      <w:tr w:rsidR="000B41B7" w:rsidRPr="000B41B7" w14:paraId="717007B8" w14:textId="77777777" w:rsidTr="00824005">
        <w:tc>
          <w:tcPr>
            <w:tcW w:w="335" w:type="pct"/>
          </w:tcPr>
          <w:p w14:paraId="51A56CC3" w14:textId="77777777" w:rsidR="00DB6A89" w:rsidRPr="000B41B7" w:rsidRDefault="007311E5" w:rsidP="00861D89">
            <w:pPr>
              <w:pStyle w:val="phtablecellleft"/>
            </w:pPr>
            <w:r w:rsidRPr="000B41B7">
              <w:t>1</w:t>
            </w:r>
          </w:p>
        </w:tc>
        <w:tc>
          <w:tcPr>
            <w:tcW w:w="1264" w:type="pct"/>
          </w:tcPr>
          <w:p w14:paraId="524A6802" w14:textId="77777777" w:rsidR="00DB6A89" w:rsidRPr="000B41B7" w:rsidRDefault="007311E5" w:rsidP="00861D89">
            <w:pPr>
              <w:pStyle w:val="phtablecellleft"/>
            </w:pPr>
            <w:r w:rsidRPr="000B41B7">
              <w:t>Адрес</w:t>
            </w:r>
          </w:p>
        </w:tc>
        <w:tc>
          <w:tcPr>
            <w:tcW w:w="1394" w:type="pct"/>
          </w:tcPr>
          <w:p w14:paraId="0B84E62D" w14:textId="77777777" w:rsidR="00DB6A89" w:rsidRPr="000B41B7" w:rsidRDefault="007311E5" w:rsidP="00861D89">
            <w:pPr>
              <w:pStyle w:val="phtablecellleft"/>
            </w:pPr>
            <w:r w:rsidRPr="000B41B7">
              <w:t>Адрес медицинской организации</w:t>
            </w:r>
          </w:p>
        </w:tc>
        <w:tc>
          <w:tcPr>
            <w:tcW w:w="2006" w:type="pct"/>
          </w:tcPr>
          <w:p w14:paraId="047F10D6" w14:textId="724A4147" w:rsidR="00F93AEA" w:rsidRPr="000B41B7" w:rsidRDefault="007311E5" w:rsidP="00861D89">
            <w:pPr>
              <w:pStyle w:val="phtablecellleft"/>
            </w:pPr>
            <w:r w:rsidRPr="000B41B7">
              <w:t xml:space="preserve">Для указания адреса </w:t>
            </w:r>
            <w:r w:rsidR="0061616D" w:rsidRPr="000B41B7">
              <w:t xml:space="preserve">необходимо </w:t>
            </w:r>
            <w:r w:rsidR="00652F99" w:rsidRPr="000B41B7">
              <w:t>нажать на кнопку</w:t>
            </w:r>
            <w:r w:rsidRPr="000B41B7">
              <w:t xml:space="preserve"> </w:t>
            </w:r>
            <w:r w:rsidRPr="000B41B7">
              <w:rPr>
                <w:noProof/>
              </w:rPr>
              <w:drawing>
                <wp:inline distT="0" distB="0" distL="0" distR="0" wp14:anchorId="73FF57D8" wp14:editId="25D9E9B7">
                  <wp:extent cx="320675" cy="249555"/>
                  <wp:effectExtent l="0" t="0" r="3175" b="0"/>
                  <wp:docPr id="92" name="Рисунок 92" descr="https://i.gyazo.com/a0195f9f5042d308dc0729ca43779f4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.gyazo.com/a0195f9f5042d308dc0729ca43779f4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675" cy="249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B41B7">
              <w:t xml:space="preserve"> на форме ввода</w:t>
            </w:r>
            <w:r w:rsidR="00BE3B41" w:rsidRPr="000B41B7">
              <w:t xml:space="preserve"> в</w:t>
            </w:r>
            <w:r w:rsidRPr="000B41B7">
              <w:t xml:space="preserve"> поле «Адрес». В </w:t>
            </w:r>
            <w:r w:rsidR="00BE3B41" w:rsidRPr="000B41B7">
              <w:t>открывшемся окне</w:t>
            </w:r>
            <w:r w:rsidRPr="000B41B7">
              <w:t xml:space="preserve"> </w:t>
            </w:r>
            <w:r w:rsidR="003B6F74" w:rsidRPr="000B41B7">
              <w:t>на вкладке «Стандартный ввод»</w:t>
            </w:r>
            <w:r w:rsidR="0061616D" w:rsidRPr="000B41B7">
              <w:t xml:space="preserve"> </w:t>
            </w:r>
            <w:r w:rsidR="003B6F74" w:rsidRPr="000B41B7">
              <w:t xml:space="preserve">необходимо заполнить поля «Адрес» и «Дом» либо </w:t>
            </w:r>
            <w:r w:rsidR="0061616D" w:rsidRPr="000B41B7">
              <w:t>перейти</w:t>
            </w:r>
            <w:r w:rsidR="00185E6B" w:rsidRPr="000B41B7">
              <w:t xml:space="preserve"> на вкладку «Расширенный режим» и </w:t>
            </w:r>
            <w:r w:rsidRPr="000B41B7">
              <w:t>заполнит</w:t>
            </w:r>
            <w:r w:rsidR="0061616D" w:rsidRPr="000B41B7">
              <w:t>ь</w:t>
            </w:r>
            <w:r w:rsidRPr="000B41B7">
              <w:t xml:space="preserve"> поля «Субъект», «Населенный пункт», «Улица», «Дом»</w:t>
            </w:r>
            <w:r w:rsidR="00F93AEA" w:rsidRPr="000B41B7">
              <w:t>.</w:t>
            </w:r>
          </w:p>
          <w:p w14:paraId="19B595F8" w14:textId="77777777" w:rsidR="00DB6A89" w:rsidRPr="000B41B7" w:rsidRDefault="00F93AEA" w:rsidP="00861D89">
            <w:pPr>
              <w:pStyle w:val="phtablecellleft"/>
            </w:pPr>
            <w:r w:rsidRPr="000B41B7">
              <w:t xml:space="preserve">Описание полей табличной части приведено в </w:t>
            </w:r>
            <w:proofErr w:type="spellStart"/>
            <w:r w:rsidR="00AF49D9" w:rsidRPr="000B41B7">
              <w:t>п</w:t>
            </w:r>
            <w:r w:rsidRPr="000B41B7">
              <w:t>п</w:t>
            </w:r>
            <w:proofErr w:type="spellEnd"/>
            <w:r w:rsidR="00AF49D9" w:rsidRPr="000B41B7">
              <w:t>. 1.1 – 1.4</w:t>
            </w:r>
            <w:r w:rsidRPr="000B41B7">
              <w:t>.</w:t>
            </w:r>
          </w:p>
          <w:p w14:paraId="664715B8" w14:textId="77777777" w:rsidR="0029118A" w:rsidRPr="000B41B7" w:rsidRDefault="0029118A" w:rsidP="0029118A">
            <w:pPr>
              <w:pStyle w:val="phtablecellleft"/>
            </w:pPr>
            <w:r w:rsidRPr="000B41B7">
              <w:t xml:space="preserve">Кнопка «Создать» инициирует сохранение введенных данных и закрытие окна добавления адреса. </w:t>
            </w:r>
          </w:p>
          <w:p w14:paraId="501930C0" w14:textId="77777777" w:rsidR="007311E5" w:rsidRPr="000B41B7" w:rsidRDefault="0029118A" w:rsidP="0029118A">
            <w:pPr>
              <w:pStyle w:val="phtablecellleft"/>
            </w:pPr>
            <w:r w:rsidRPr="000B41B7">
              <w:t>Кнопка «Отменить» инициирует закрытие окна без сохранения введенных данных</w:t>
            </w:r>
          </w:p>
        </w:tc>
      </w:tr>
      <w:tr w:rsidR="000B41B7" w:rsidRPr="000B41B7" w14:paraId="5CD37096" w14:textId="77777777" w:rsidTr="00824005">
        <w:tc>
          <w:tcPr>
            <w:tcW w:w="335" w:type="pct"/>
          </w:tcPr>
          <w:p w14:paraId="71E5131B" w14:textId="77777777" w:rsidR="007311E5" w:rsidRPr="000B41B7" w:rsidRDefault="007311E5" w:rsidP="00861D89">
            <w:pPr>
              <w:pStyle w:val="phtablecellleft"/>
            </w:pPr>
            <w:r w:rsidRPr="000B41B7">
              <w:t>1.1</w:t>
            </w:r>
          </w:p>
        </w:tc>
        <w:tc>
          <w:tcPr>
            <w:tcW w:w="1264" w:type="pct"/>
          </w:tcPr>
          <w:p w14:paraId="7C1AD6FC" w14:textId="77777777" w:rsidR="007311E5" w:rsidRPr="000B41B7" w:rsidRDefault="007311E5" w:rsidP="00861D89">
            <w:pPr>
              <w:pStyle w:val="phtablecellleft"/>
            </w:pPr>
            <w:r w:rsidRPr="000B41B7">
              <w:t>Субъект</w:t>
            </w:r>
          </w:p>
        </w:tc>
        <w:tc>
          <w:tcPr>
            <w:tcW w:w="1394" w:type="pct"/>
          </w:tcPr>
          <w:p w14:paraId="2CB67C35" w14:textId="77777777" w:rsidR="007311E5" w:rsidRPr="000B41B7" w:rsidRDefault="007311E5" w:rsidP="00861D89">
            <w:pPr>
              <w:pStyle w:val="phtablecellleft"/>
            </w:pPr>
            <w:r w:rsidRPr="000B41B7">
              <w:t>Субъект РФ</w:t>
            </w:r>
          </w:p>
        </w:tc>
        <w:tc>
          <w:tcPr>
            <w:tcW w:w="2006" w:type="pct"/>
          </w:tcPr>
          <w:p w14:paraId="6FC7BE10" w14:textId="77777777" w:rsidR="007311E5" w:rsidRPr="000B41B7" w:rsidRDefault="00DC290B" w:rsidP="00861D89">
            <w:pPr>
              <w:pStyle w:val="phtablecellleft"/>
            </w:pPr>
            <w:r w:rsidRPr="000B41B7">
              <w:t xml:space="preserve">Выбор значения </w:t>
            </w:r>
            <w:r w:rsidR="00677DD8" w:rsidRPr="000B41B7">
              <w:t>из выпадающего списка с помощью кнопки</w:t>
            </w:r>
            <w:r w:rsidR="00CC66E6" w:rsidRPr="000B41B7">
              <w:t xml:space="preserve"> </w:t>
            </w:r>
            <w:r w:rsidR="00CC66E6" w:rsidRPr="000B41B7">
              <w:rPr>
                <w:noProof/>
              </w:rPr>
              <w:drawing>
                <wp:inline distT="0" distB="0" distL="0" distR="0" wp14:anchorId="33E7C8DB" wp14:editId="5E1135F3">
                  <wp:extent cx="228600" cy="228600"/>
                  <wp:effectExtent l="0" t="0" r="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41B7" w:rsidRPr="000B41B7" w14:paraId="3E5C59EA" w14:textId="77777777" w:rsidTr="00824005">
        <w:tc>
          <w:tcPr>
            <w:tcW w:w="335" w:type="pct"/>
          </w:tcPr>
          <w:p w14:paraId="3692FF3D" w14:textId="77777777" w:rsidR="007311E5" w:rsidRPr="000B41B7" w:rsidRDefault="007311E5" w:rsidP="00861D89">
            <w:pPr>
              <w:pStyle w:val="phtablecellleft"/>
            </w:pPr>
            <w:r w:rsidRPr="000B41B7">
              <w:t>1.2</w:t>
            </w:r>
          </w:p>
        </w:tc>
        <w:tc>
          <w:tcPr>
            <w:tcW w:w="1264" w:type="pct"/>
          </w:tcPr>
          <w:p w14:paraId="40568B58" w14:textId="77777777" w:rsidR="007311E5" w:rsidRPr="000B41B7" w:rsidRDefault="007311E5" w:rsidP="00861D89">
            <w:pPr>
              <w:pStyle w:val="phtablecellleft"/>
            </w:pPr>
            <w:r w:rsidRPr="000B41B7">
              <w:t>Населенный пункт</w:t>
            </w:r>
          </w:p>
        </w:tc>
        <w:tc>
          <w:tcPr>
            <w:tcW w:w="1394" w:type="pct"/>
          </w:tcPr>
          <w:p w14:paraId="532C940C" w14:textId="77777777" w:rsidR="007311E5" w:rsidRPr="000B41B7" w:rsidRDefault="007311E5" w:rsidP="00861D89">
            <w:pPr>
              <w:pStyle w:val="phtablecellleft"/>
            </w:pPr>
            <w:r w:rsidRPr="000B41B7">
              <w:t>Н</w:t>
            </w:r>
            <w:r w:rsidR="00AF0A5A" w:rsidRPr="000B41B7">
              <w:t>аименование населенного</w:t>
            </w:r>
            <w:r w:rsidRPr="000B41B7">
              <w:t xml:space="preserve"> пункт</w:t>
            </w:r>
            <w:r w:rsidR="00AF0A5A" w:rsidRPr="000B41B7">
              <w:t>а</w:t>
            </w:r>
          </w:p>
        </w:tc>
        <w:tc>
          <w:tcPr>
            <w:tcW w:w="2006" w:type="pct"/>
          </w:tcPr>
          <w:p w14:paraId="70386B78" w14:textId="13C445F4" w:rsidR="00003A61" w:rsidRPr="000B41B7" w:rsidRDefault="00D75AAA" w:rsidP="00861D89">
            <w:pPr>
              <w:pStyle w:val="phtablecellleft"/>
            </w:pPr>
            <w:r w:rsidRPr="000B41B7">
              <w:t>Справочное поле. Не</w:t>
            </w:r>
            <w:r w:rsidR="00003A61" w:rsidRPr="000B41B7">
              <w:t>доступно для заполнения до указания субъекта</w:t>
            </w:r>
            <w:r w:rsidR="003C03FF" w:rsidRPr="000B41B7">
              <w:t xml:space="preserve"> РФ</w:t>
            </w:r>
            <w:r w:rsidR="00003A61" w:rsidRPr="000B41B7">
              <w:t>.</w:t>
            </w:r>
          </w:p>
          <w:p w14:paraId="3F7FD600" w14:textId="77777777" w:rsidR="00003A61" w:rsidRPr="000B41B7" w:rsidRDefault="002637A3" w:rsidP="00861D89">
            <w:pPr>
              <w:pStyle w:val="phtablecellleft"/>
            </w:pPr>
            <w:r w:rsidRPr="000B41B7">
              <w:t>Необходимо в</w:t>
            </w:r>
            <w:r w:rsidR="00003A61" w:rsidRPr="000B41B7">
              <w:t>ве</w:t>
            </w:r>
            <w:r w:rsidRPr="000B41B7">
              <w:t>с</w:t>
            </w:r>
            <w:r w:rsidR="00003A61" w:rsidRPr="000B41B7">
              <w:t>т</w:t>
            </w:r>
            <w:r w:rsidRPr="000B41B7">
              <w:t>и</w:t>
            </w:r>
            <w:r w:rsidR="00003A61" w:rsidRPr="000B41B7">
              <w:t xml:space="preserve"> первые несколько символов наименования населенного пункта, а затем выбр</w:t>
            </w:r>
            <w:r w:rsidRPr="000B41B7">
              <w:t>ать</w:t>
            </w:r>
            <w:r w:rsidR="00003A61" w:rsidRPr="000B41B7">
              <w:t xml:space="preserve"> значение из выпадающего списка, предложенного </w:t>
            </w:r>
            <w:r w:rsidR="002A0DE7" w:rsidRPr="000B41B7">
              <w:t>Подс</w:t>
            </w:r>
            <w:r w:rsidR="00003A61" w:rsidRPr="000B41B7">
              <w:t>истемой.</w:t>
            </w:r>
          </w:p>
          <w:p w14:paraId="26419E23" w14:textId="77777777" w:rsidR="007311E5" w:rsidRPr="000B41B7" w:rsidRDefault="00003A61" w:rsidP="00861D89">
            <w:pPr>
              <w:pStyle w:val="phtablecellleft"/>
            </w:pPr>
            <w:r w:rsidRPr="000B41B7">
              <w:t>Ввод информации осуществляется согласно справочнику ФИАС</w:t>
            </w:r>
          </w:p>
        </w:tc>
      </w:tr>
      <w:tr w:rsidR="000B41B7" w:rsidRPr="000B41B7" w14:paraId="032FF3D4" w14:textId="77777777" w:rsidTr="00824005">
        <w:tc>
          <w:tcPr>
            <w:tcW w:w="335" w:type="pct"/>
          </w:tcPr>
          <w:p w14:paraId="77F23E7F" w14:textId="77777777" w:rsidR="007311E5" w:rsidRPr="000B41B7" w:rsidRDefault="007311E5" w:rsidP="00861D89">
            <w:pPr>
              <w:pStyle w:val="phtablecellleft"/>
            </w:pPr>
            <w:r w:rsidRPr="000B41B7">
              <w:t>1.3</w:t>
            </w:r>
          </w:p>
        </w:tc>
        <w:tc>
          <w:tcPr>
            <w:tcW w:w="1264" w:type="pct"/>
          </w:tcPr>
          <w:p w14:paraId="23547BD5" w14:textId="77777777" w:rsidR="007311E5" w:rsidRPr="000B41B7" w:rsidRDefault="007311E5" w:rsidP="00861D89">
            <w:pPr>
              <w:pStyle w:val="phtablecellleft"/>
            </w:pPr>
            <w:r w:rsidRPr="000B41B7">
              <w:t>Улица</w:t>
            </w:r>
          </w:p>
        </w:tc>
        <w:tc>
          <w:tcPr>
            <w:tcW w:w="1394" w:type="pct"/>
          </w:tcPr>
          <w:p w14:paraId="7B1F7138" w14:textId="77777777" w:rsidR="007311E5" w:rsidRPr="000B41B7" w:rsidRDefault="00AF0A5A" w:rsidP="00861D89">
            <w:pPr>
              <w:pStyle w:val="phtablecellleft"/>
            </w:pPr>
            <w:r w:rsidRPr="000B41B7">
              <w:t>Наименование улицы</w:t>
            </w:r>
          </w:p>
        </w:tc>
        <w:tc>
          <w:tcPr>
            <w:tcW w:w="2006" w:type="pct"/>
          </w:tcPr>
          <w:p w14:paraId="00475F31" w14:textId="30FF0725" w:rsidR="00003A61" w:rsidRPr="000B41B7" w:rsidRDefault="00D75AAA" w:rsidP="00861D89">
            <w:pPr>
              <w:pStyle w:val="phtablecellleft"/>
            </w:pPr>
            <w:r w:rsidRPr="000B41B7">
              <w:t>Справочное поле. Не</w:t>
            </w:r>
            <w:r w:rsidR="00003A61" w:rsidRPr="000B41B7">
              <w:t>доступно для заполнения до указания населенного пункта.</w:t>
            </w:r>
          </w:p>
          <w:p w14:paraId="4D1B995E" w14:textId="77777777" w:rsidR="00003A61" w:rsidRPr="000B41B7" w:rsidRDefault="002637A3" w:rsidP="00861D89">
            <w:pPr>
              <w:pStyle w:val="phtablecellleft"/>
            </w:pPr>
            <w:r w:rsidRPr="000B41B7">
              <w:t>Необходимо ввести</w:t>
            </w:r>
            <w:r w:rsidR="00003A61" w:rsidRPr="000B41B7">
              <w:t xml:space="preserve"> первые несколько символов </w:t>
            </w:r>
            <w:r w:rsidR="00C47FE2" w:rsidRPr="000B41B7">
              <w:t>наименования улицы, а затем выб</w:t>
            </w:r>
            <w:r w:rsidR="00003A61" w:rsidRPr="000B41B7">
              <w:t>р</w:t>
            </w:r>
            <w:r w:rsidRPr="000B41B7">
              <w:t>ать</w:t>
            </w:r>
            <w:r w:rsidR="00003A61" w:rsidRPr="000B41B7">
              <w:t xml:space="preserve"> значение из выпадающего списка, предложенного </w:t>
            </w:r>
            <w:r w:rsidR="002A0DE7" w:rsidRPr="000B41B7">
              <w:t>Подс</w:t>
            </w:r>
            <w:r w:rsidR="00003A61" w:rsidRPr="000B41B7">
              <w:t>истемой.</w:t>
            </w:r>
          </w:p>
          <w:p w14:paraId="36D77854" w14:textId="77777777" w:rsidR="007311E5" w:rsidRPr="000B41B7" w:rsidRDefault="00003A61" w:rsidP="00861D89">
            <w:pPr>
              <w:pStyle w:val="phtablecellleft"/>
            </w:pPr>
            <w:r w:rsidRPr="000B41B7">
              <w:t>Ввод информации осуществляется согласно справочнику ФИАС</w:t>
            </w:r>
          </w:p>
        </w:tc>
      </w:tr>
      <w:tr w:rsidR="000B41B7" w:rsidRPr="000B41B7" w14:paraId="22241554" w14:textId="77777777" w:rsidTr="00824005">
        <w:tc>
          <w:tcPr>
            <w:tcW w:w="335" w:type="pct"/>
          </w:tcPr>
          <w:p w14:paraId="61A9C02A" w14:textId="77777777" w:rsidR="007311E5" w:rsidRPr="000B41B7" w:rsidRDefault="007311E5" w:rsidP="00861D89">
            <w:pPr>
              <w:pStyle w:val="phtablecellleft"/>
            </w:pPr>
            <w:r w:rsidRPr="000B41B7">
              <w:lastRenderedPageBreak/>
              <w:t>1.4</w:t>
            </w:r>
          </w:p>
        </w:tc>
        <w:tc>
          <w:tcPr>
            <w:tcW w:w="1264" w:type="pct"/>
          </w:tcPr>
          <w:p w14:paraId="483DF549" w14:textId="77777777" w:rsidR="007311E5" w:rsidRPr="000B41B7" w:rsidRDefault="007311E5" w:rsidP="00861D89">
            <w:pPr>
              <w:pStyle w:val="phtablecellleft"/>
            </w:pPr>
            <w:r w:rsidRPr="000B41B7">
              <w:t>Дом</w:t>
            </w:r>
          </w:p>
        </w:tc>
        <w:tc>
          <w:tcPr>
            <w:tcW w:w="1394" w:type="pct"/>
          </w:tcPr>
          <w:p w14:paraId="0BF7BCD3" w14:textId="77777777" w:rsidR="007311E5" w:rsidRPr="000B41B7" w:rsidRDefault="00AF0A5A" w:rsidP="00861D89">
            <w:pPr>
              <w:pStyle w:val="phtablecellleft"/>
            </w:pPr>
            <w:r w:rsidRPr="000B41B7">
              <w:t>Номер д</w:t>
            </w:r>
            <w:r w:rsidR="007311E5" w:rsidRPr="000B41B7">
              <w:t>ом</w:t>
            </w:r>
            <w:r w:rsidRPr="000B41B7">
              <w:t>а</w:t>
            </w:r>
          </w:p>
        </w:tc>
        <w:tc>
          <w:tcPr>
            <w:tcW w:w="2006" w:type="pct"/>
          </w:tcPr>
          <w:p w14:paraId="3A13B32F" w14:textId="77777777" w:rsidR="00675F08" w:rsidRPr="000B41B7" w:rsidRDefault="00675F08" w:rsidP="00675F08">
            <w:pPr>
              <w:pStyle w:val="phtablecellleft"/>
            </w:pPr>
            <w:r w:rsidRPr="000B41B7">
              <w:t>По умолчанию справочное поле (установлен «флажок» для параметра «</w:t>
            </w:r>
            <w:proofErr w:type="spellStart"/>
            <w:r w:rsidRPr="000B41B7">
              <w:t>Справочно</w:t>
            </w:r>
            <w:proofErr w:type="spellEnd"/>
            <w:r w:rsidRPr="000B41B7">
              <w:t>»).</w:t>
            </w:r>
          </w:p>
          <w:p w14:paraId="20CDE552" w14:textId="77777777" w:rsidR="00675F08" w:rsidRPr="000B41B7" w:rsidRDefault="002637A3" w:rsidP="00675F08">
            <w:pPr>
              <w:pStyle w:val="phtablecellleft"/>
            </w:pPr>
            <w:r w:rsidRPr="000B41B7">
              <w:t>Необходимо в</w:t>
            </w:r>
            <w:r w:rsidR="00675F08" w:rsidRPr="000B41B7">
              <w:t>ве</w:t>
            </w:r>
            <w:r w:rsidRPr="000B41B7">
              <w:t>сти</w:t>
            </w:r>
            <w:r w:rsidR="00675F08" w:rsidRPr="000B41B7">
              <w:t xml:space="preserve"> первые несколько си</w:t>
            </w:r>
            <w:r w:rsidR="00C47FE2" w:rsidRPr="000B41B7">
              <w:t>мволов номера дома, а затем выб</w:t>
            </w:r>
            <w:r w:rsidR="00675F08" w:rsidRPr="000B41B7">
              <w:t>р</w:t>
            </w:r>
            <w:r w:rsidRPr="000B41B7">
              <w:t>ать</w:t>
            </w:r>
            <w:r w:rsidR="00675F08" w:rsidRPr="000B41B7">
              <w:t xml:space="preserve"> значение из выпадающего списка, предложенного Подсистемой.</w:t>
            </w:r>
          </w:p>
          <w:p w14:paraId="15E34D10" w14:textId="77777777" w:rsidR="00675F08" w:rsidRPr="000B41B7" w:rsidRDefault="00675F08" w:rsidP="00675F08">
            <w:pPr>
              <w:pStyle w:val="phtablecellleft"/>
            </w:pPr>
            <w:r w:rsidRPr="000B41B7">
              <w:t>Ввод информации осуществляется согласно справочнику ФИАС.</w:t>
            </w:r>
          </w:p>
          <w:p w14:paraId="4C102339" w14:textId="77777777" w:rsidR="007311E5" w:rsidRPr="000B41B7" w:rsidRDefault="00675F08" w:rsidP="00675F08">
            <w:pPr>
              <w:pStyle w:val="phtablecellleft"/>
            </w:pPr>
            <w:r w:rsidRPr="000B41B7">
              <w:t>В случае если для параметра «</w:t>
            </w:r>
            <w:proofErr w:type="spellStart"/>
            <w:r w:rsidRPr="000B41B7">
              <w:t>Справочно</w:t>
            </w:r>
            <w:proofErr w:type="spellEnd"/>
            <w:r w:rsidRPr="000B41B7">
              <w:t xml:space="preserve">» не установлен «флажок», поле «Дом» – </w:t>
            </w:r>
            <w:proofErr w:type="spellStart"/>
            <w:r w:rsidRPr="000B41B7">
              <w:t>текстово</w:t>
            </w:r>
            <w:proofErr w:type="spellEnd"/>
            <w:r w:rsidRPr="000B41B7">
              <w:t>-числовое поле</w:t>
            </w:r>
          </w:p>
        </w:tc>
      </w:tr>
      <w:tr w:rsidR="000B41B7" w:rsidRPr="000B41B7" w14:paraId="49049461" w14:textId="77777777" w:rsidTr="00824005">
        <w:tc>
          <w:tcPr>
            <w:tcW w:w="335" w:type="pct"/>
          </w:tcPr>
          <w:p w14:paraId="5D530644" w14:textId="77777777" w:rsidR="007311E5" w:rsidRPr="000B41B7" w:rsidRDefault="007311E5" w:rsidP="00861D89">
            <w:pPr>
              <w:pStyle w:val="phtablecellleft"/>
            </w:pPr>
            <w:r w:rsidRPr="000B41B7">
              <w:t>2</w:t>
            </w:r>
          </w:p>
        </w:tc>
        <w:tc>
          <w:tcPr>
            <w:tcW w:w="1264" w:type="pct"/>
          </w:tcPr>
          <w:p w14:paraId="552434DF" w14:textId="77777777" w:rsidR="007311E5" w:rsidRPr="000B41B7" w:rsidRDefault="007311E5" w:rsidP="00861D89">
            <w:pPr>
              <w:pStyle w:val="phtablecellleft"/>
            </w:pPr>
            <w:r w:rsidRPr="000B41B7">
              <w:t>Почтовый индекс</w:t>
            </w:r>
          </w:p>
        </w:tc>
        <w:tc>
          <w:tcPr>
            <w:tcW w:w="1394" w:type="pct"/>
          </w:tcPr>
          <w:p w14:paraId="690D2481" w14:textId="77777777" w:rsidR="007311E5" w:rsidRPr="000B41B7" w:rsidRDefault="007311E5" w:rsidP="00861D89">
            <w:pPr>
              <w:pStyle w:val="phtablecellleft"/>
            </w:pPr>
            <w:r w:rsidRPr="000B41B7">
              <w:t>Почтовый индекс</w:t>
            </w:r>
          </w:p>
        </w:tc>
        <w:tc>
          <w:tcPr>
            <w:tcW w:w="2006" w:type="pct"/>
          </w:tcPr>
          <w:p w14:paraId="383E4C5E" w14:textId="77777777" w:rsidR="007311E5" w:rsidRPr="000B41B7" w:rsidRDefault="007311E5" w:rsidP="00861D89">
            <w:pPr>
              <w:pStyle w:val="phtablecellleft"/>
            </w:pPr>
            <w:r w:rsidRPr="000B41B7">
              <w:t>Числовое поле для ввода</w:t>
            </w:r>
            <w:r w:rsidR="009E756D" w:rsidRPr="000B41B7">
              <w:t xml:space="preserve"> с ограничением в 6 символов</w:t>
            </w:r>
          </w:p>
        </w:tc>
      </w:tr>
      <w:tr w:rsidR="000B41B7" w:rsidRPr="000B41B7" w14:paraId="5D129FD2" w14:textId="77777777" w:rsidTr="00824005">
        <w:tc>
          <w:tcPr>
            <w:tcW w:w="335" w:type="pct"/>
          </w:tcPr>
          <w:p w14:paraId="4FBD2C19" w14:textId="77777777" w:rsidR="007311E5" w:rsidRPr="000B41B7" w:rsidRDefault="007311E5" w:rsidP="00861D89">
            <w:pPr>
              <w:pStyle w:val="phtablecellleft"/>
            </w:pPr>
            <w:r w:rsidRPr="000B41B7">
              <w:t>3</w:t>
            </w:r>
          </w:p>
        </w:tc>
        <w:tc>
          <w:tcPr>
            <w:tcW w:w="1264" w:type="pct"/>
          </w:tcPr>
          <w:p w14:paraId="27519346" w14:textId="77777777" w:rsidR="007311E5" w:rsidRPr="000B41B7" w:rsidRDefault="007311E5" w:rsidP="00861D89">
            <w:pPr>
              <w:pStyle w:val="phtablecellleft"/>
            </w:pPr>
            <w:r w:rsidRPr="000B41B7">
              <w:t>Кадастровый номер</w:t>
            </w:r>
          </w:p>
        </w:tc>
        <w:tc>
          <w:tcPr>
            <w:tcW w:w="1394" w:type="pct"/>
          </w:tcPr>
          <w:p w14:paraId="7F8BB63F" w14:textId="77777777" w:rsidR="007311E5" w:rsidRPr="000B41B7" w:rsidRDefault="007311E5" w:rsidP="00861D89">
            <w:pPr>
              <w:pStyle w:val="phtablecellleft"/>
            </w:pPr>
            <w:r w:rsidRPr="000B41B7">
              <w:t>Кадастровый номер</w:t>
            </w:r>
          </w:p>
        </w:tc>
        <w:tc>
          <w:tcPr>
            <w:tcW w:w="2006" w:type="pct"/>
          </w:tcPr>
          <w:p w14:paraId="2DDB9C94" w14:textId="77777777" w:rsidR="007311E5" w:rsidRPr="000B41B7" w:rsidRDefault="007311E5" w:rsidP="00861D89">
            <w:pPr>
              <w:pStyle w:val="phtablecellleft"/>
            </w:pPr>
            <w:r w:rsidRPr="000B41B7">
              <w:t xml:space="preserve">Числовое поле для ввода в формате </w:t>
            </w:r>
            <w:proofErr w:type="gramStart"/>
            <w:r w:rsidRPr="000B41B7">
              <w:t>ХХ:ХХ</w:t>
            </w:r>
            <w:proofErr w:type="gramEnd"/>
            <w:r w:rsidRPr="000B41B7">
              <w:t>:ХХХХХХ:ХХ</w:t>
            </w:r>
          </w:p>
        </w:tc>
      </w:tr>
    </w:tbl>
    <w:p w14:paraId="2E8A3520" w14:textId="588F8201" w:rsidR="00C66568" w:rsidRPr="000B41B7" w:rsidRDefault="00C66568" w:rsidP="002A0DE7">
      <w:pPr>
        <w:pStyle w:val="phnormal"/>
      </w:pPr>
      <w:r w:rsidRPr="000B41B7">
        <w:t>После введения информации об адресе местонахождения</w:t>
      </w:r>
      <w:r w:rsidR="003A1AB4" w:rsidRPr="000B41B7">
        <w:t xml:space="preserve"> организации в поле «Адрес»</w:t>
      </w:r>
      <w:r w:rsidRPr="000B41B7">
        <w:t xml:space="preserve"> становится доступной инфо</w:t>
      </w:r>
      <w:r w:rsidR="006A1E23" w:rsidRPr="000B41B7">
        <w:t>р</w:t>
      </w:r>
      <w:r w:rsidRPr="000B41B7">
        <w:t>мация о ге</w:t>
      </w:r>
      <w:r w:rsidR="006A1E23" w:rsidRPr="000B41B7">
        <w:t>о</w:t>
      </w:r>
      <w:r w:rsidRPr="000B41B7">
        <w:t>графических координатах (</w:t>
      </w:r>
      <w:r w:rsidR="00445B65" w:rsidRPr="000B41B7">
        <w:fldChar w:fldCharType="begin"/>
      </w:r>
      <w:r w:rsidR="002A0DE7" w:rsidRPr="000B41B7">
        <w:instrText xml:space="preserve"> REF _Ref531944202 \h </w:instrText>
      </w:r>
      <w:r w:rsidR="00445B65" w:rsidRPr="000B41B7">
        <w:fldChar w:fldCharType="separate"/>
      </w:r>
      <w:r w:rsidR="00E10E0C" w:rsidRPr="000B41B7">
        <w:t xml:space="preserve">Рисунок </w:t>
      </w:r>
      <w:r w:rsidR="00E10E0C" w:rsidRPr="000B41B7">
        <w:rPr>
          <w:noProof/>
        </w:rPr>
        <w:t>13</w:t>
      </w:r>
      <w:r w:rsidR="00445B65" w:rsidRPr="000B41B7">
        <w:fldChar w:fldCharType="end"/>
      </w:r>
      <w:r w:rsidRPr="000B41B7">
        <w:t>).</w:t>
      </w:r>
    </w:p>
    <w:p w14:paraId="0724CD71" w14:textId="77777777" w:rsidR="002A0DE7" w:rsidRPr="000B41B7" w:rsidRDefault="00C66568" w:rsidP="002830AD">
      <w:pPr>
        <w:pStyle w:val="phfigure"/>
      </w:pPr>
      <w:r w:rsidRPr="000B41B7">
        <w:rPr>
          <w:noProof/>
        </w:rPr>
        <w:drawing>
          <wp:inline distT="0" distB="0" distL="0" distR="0" wp14:anchorId="554F948D" wp14:editId="6902C6ED">
            <wp:extent cx="5355771" cy="587058"/>
            <wp:effectExtent l="19050" t="19050" r="16510" b="2286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5154" cy="592471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9EA2019" w14:textId="491AFCEA" w:rsidR="002A0DE7" w:rsidRPr="000B41B7" w:rsidRDefault="002A0DE7" w:rsidP="001D2B9B">
      <w:pPr>
        <w:pStyle w:val="phfiguretitle"/>
      </w:pPr>
      <w:bookmarkStart w:id="86" w:name="_Ref531944202"/>
      <w:r w:rsidRPr="000B41B7">
        <w:t xml:space="preserve">Рисунок </w:t>
      </w:r>
      <w:r w:rsidR="00445B65" w:rsidRPr="000B41B7">
        <w:fldChar w:fldCharType="begin"/>
      </w:r>
      <w:r w:rsidR="00A66E38" w:rsidRPr="000B41B7">
        <w:instrText xml:space="preserve"> SEQ Рисунок \* ARABIC </w:instrText>
      </w:r>
      <w:r w:rsidR="00445B65" w:rsidRPr="000B41B7">
        <w:fldChar w:fldCharType="separate"/>
      </w:r>
      <w:r w:rsidR="00E10E0C" w:rsidRPr="000B41B7">
        <w:rPr>
          <w:noProof/>
        </w:rPr>
        <w:t>13</w:t>
      </w:r>
      <w:r w:rsidR="00445B65" w:rsidRPr="000B41B7">
        <w:rPr>
          <w:noProof/>
        </w:rPr>
        <w:fldChar w:fldCharType="end"/>
      </w:r>
      <w:bookmarkEnd w:id="86"/>
      <w:r w:rsidRPr="000B41B7">
        <w:t xml:space="preserve"> – Отображение информации о географических координатах</w:t>
      </w:r>
    </w:p>
    <w:p w14:paraId="15DE33D4" w14:textId="16EBFE7A" w:rsidR="005632F6" w:rsidRPr="000B41B7" w:rsidRDefault="00C66568" w:rsidP="002A0DE7">
      <w:pPr>
        <w:pStyle w:val="phnormal"/>
      </w:pPr>
      <w:r w:rsidRPr="000B41B7">
        <w:t xml:space="preserve">Описание полей формы для ввода информации о географических координатах представлено в </w:t>
      </w:r>
      <w:r w:rsidR="002A0DE7" w:rsidRPr="000B41B7">
        <w:t>таблице (</w:t>
      </w:r>
      <w:r w:rsidR="00FE7396" w:rsidRPr="000B41B7">
        <w:fldChar w:fldCharType="begin"/>
      </w:r>
      <w:r w:rsidR="00FE7396" w:rsidRPr="000B41B7">
        <w:instrText xml:space="preserve"> REF _Ref513552790 \h  \* MERGEFORMAT </w:instrText>
      </w:r>
      <w:r w:rsidR="00FE7396" w:rsidRPr="000B41B7">
        <w:fldChar w:fldCharType="separate"/>
      </w:r>
      <w:r w:rsidR="00E10E0C" w:rsidRPr="000B41B7">
        <w:t>Таблица 3</w:t>
      </w:r>
      <w:r w:rsidR="00FE7396" w:rsidRPr="000B41B7">
        <w:fldChar w:fldCharType="end"/>
      </w:r>
      <w:r w:rsidR="002A0DE7" w:rsidRPr="000B41B7">
        <w:t>)</w:t>
      </w:r>
      <w:r w:rsidR="004130A7" w:rsidRPr="000B41B7">
        <w:t>.</w:t>
      </w:r>
    </w:p>
    <w:p w14:paraId="08771034" w14:textId="0D019220" w:rsidR="004130A7" w:rsidRPr="000B41B7" w:rsidRDefault="004130A7" w:rsidP="002A0DE7">
      <w:pPr>
        <w:pStyle w:val="phtabletitle"/>
      </w:pPr>
      <w:bookmarkStart w:id="87" w:name="_Ref513552790"/>
      <w:r w:rsidRPr="000B41B7">
        <w:t xml:space="preserve">Таблица </w:t>
      </w:r>
      <w:r w:rsidR="00445B65" w:rsidRPr="000B41B7">
        <w:fldChar w:fldCharType="begin"/>
      </w:r>
      <w:r w:rsidR="00A66E38" w:rsidRPr="000B41B7">
        <w:instrText xml:space="preserve"> SEQ Таблица \* ARABIC </w:instrText>
      </w:r>
      <w:r w:rsidR="00445B65" w:rsidRPr="000B41B7">
        <w:fldChar w:fldCharType="separate"/>
      </w:r>
      <w:r w:rsidR="00E10E0C" w:rsidRPr="000B41B7">
        <w:rPr>
          <w:noProof/>
        </w:rPr>
        <w:t>3</w:t>
      </w:r>
      <w:r w:rsidR="00445B65" w:rsidRPr="000B41B7">
        <w:rPr>
          <w:noProof/>
        </w:rPr>
        <w:fldChar w:fldCharType="end"/>
      </w:r>
      <w:bookmarkEnd w:id="87"/>
      <w:r w:rsidRPr="000B41B7">
        <w:t xml:space="preserve"> – Описание полей ввод</w:t>
      </w:r>
      <w:r w:rsidR="003A1AB4" w:rsidRPr="000B41B7">
        <w:t>а</w:t>
      </w:r>
      <w:r w:rsidRPr="000B41B7">
        <w:t xml:space="preserve"> информации о географических координатах</w:t>
      </w:r>
    </w:p>
    <w:tbl>
      <w:tblPr>
        <w:tblStyle w:val="a7"/>
        <w:tblW w:w="5000" w:type="pct"/>
        <w:tblLook w:val="04A0" w:firstRow="1" w:lastRow="0" w:firstColumn="1" w:lastColumn="0" w:noHBand="0" w:noVBand="1"/>
      </w:tblPr>
      <w:tblGrid>
        <w:gridCol w:w="626"/>
        <w:gridCol w:w="2364"/>
        <w:gridCol w:w="2605"/>
        <w:gridCol w:w="3749"/>
      </w:tblGrid>
      <w:tr w:rsidR="000B41B7" w:rsidRPr="000B41B7" w14:paraId="4DE22CA9" w14:textId="77777777" w:rsidTr="00824005">
        <w:trPr>
          <w:tblHeader/>
        </w:trPr>
        <w:tc>
          <w:tcPr>
            <w:tcW w:w="335" w:type="pct"/>
          </w:tcPr>
          <w:p w14:paraId="5AB5599B" w14:textId="77777777" w:rsidR="00E518FD" w:rsidRPr="000B41B7" w:rsidRDefault="00E518FD" w:rsidP="002A0DE7">
            <w:pPr>
              <w:pStyle w:val="phtablecolcaption"/>
            </w:pPr>
            <w:r w:rsidRPr="000B41B7">
              <w:t>№</w:t>
            </w:r>
          </w:p>
        </w:tc>
        <w:tc>
          <w:tcPr>
            <w:tcW w:w="1265" w:type="pct"/>
          </w:tcPr>
          <w:p w14:paraId="7A3B6A6B" w14:textId="77777777" w:rsidR="00E518FD" w:rsidRPr="000B41B7" w:rsidRDefault="00E518FD" w:rsidP="002A0DE7">
            <w:pPr>
              <w:pStyle w:val="phtablecolcaption"/>
            </w:pPr>
            <w:r w:rsidRPr="000B41B7">
              <w:t>Наименование поля</w:t>
            </w:r>
          </w:p>
        </w:tc>
        <w:tc>
          <w:tcPr>
            <w:tcW w:w="1394" w:type="pct"/>
          </w:tcPr>
          <w:p w14:paraId="546E8647" w14:textId="77777777" w:rsidR="00E518FD" w:rsidRPr="000B41B7" w:rsidRDefault="00E518FD" w:rsidP="002A0DE7">
            <w:pPr>
              <w:pStyle w:val="phtablecolcaption"/>
            </w:pPr>
            <w:r w:rsidRPr="000B41B7">
              <w:t>Описание</w:t>
            </w:r>
          </w:p>
        </w:tc>
        <w:tc>
          <w:tcPr>
            <w:tcW w:w="2006" w:type="pct"/>
          </w:tcPr>
          <w:p w14:paraId="2F2231ED" w14:textId="77777777" w:rsidR="00E518FD" w:rsidRPr="000B41B7" w:rsidRDefault="00E518FD" w:rsidP="002A0DE7">
            <w:pPr>
              <w:pStyle w:val="phtablecolcaption"/>
            </w:pPr>
            <w:r w:rsidRPr="000B41B7">
              <w:t>Вид, способ ввода</w:t>
            </w:r>
          </w:p>
        </w:tc>
      </w:tr>
      <w:tr w:rsidR="000B41B7" w:rsidRPr="000B41B7" w14:paraId="275F3CFB" w14:textId="77777777" w:rsidTr="00824005">
        <w:tc>
          <w:tcPr>
            <w:tcW w:w="335" w:type="pct"/>
          </w:tcPr>
          <w:p w14:paraId="78D827E2" w14:textId="77777777" w:rsidR="00E518FD" w:rsidRPr="000B41B7" w:rsidRDefault="00E518FD" w:rsidP="002A0DE7">
            <w:pPr>
              <w:pStyle w:val="phtablecellleft"/>
            </w:pPr>
            <w:r w:rsidRPr="000B41B7">
              <w:t>1</w:t>
            </w:r>
          </w:p>
        </w:tc>
        <w:tc>
          <w:tcPr>
            <w:tcW w:w="1265" w:type="pct"/>
          </w:tcPr>
          <w:p w14:paraId="177EF6CD" w14:textId="77777777" w:rsidR="00E518FD" w:rsidRPr="000B41B7" w:rsidRDefault="00E518FD" w:rsidP="002A0DE7">
            <w:pPr>
              <w:pStyle w:val="phtablecellleft"/>
            </w:pPr>
            <w:r w:rsidRPr="000B41B7">
              <w:t>Широта</w:t>
            </w:r>
          </w:p>
        </w:tc>
        <w:tc>
          <w:tcPr>
            <w:tcW w:w="1394" w:type="pct"/>
          </w:tcPr>
          <w:p w14:paraId="7CCEC6F3" w14:textId="77777777" w:rsidR="00E518FD" w:rsidRPr="000B41B7" w:rsidRDefault="00E518FD" w:rsidP="002A0DE7">
            <w:pPr>
              <w:pStyle w:val="phtablecellleft"/>
            </w:pPr>
            <w:r w:rsidRPr="000B41B7">
              <w:t xml:space="preserve">Значение широты адреса местонахождения </w:t>
            </w:r>
          </w:p>
        </w:tc>
        <w:tc>
          <w:tcPr>
            <w:tcW w:w="2006" w:type="pct"/>
          </w:tcPr>
          <w:p w14:paraId="23B34620" w14:textId="77777777" w:rsidR="00E518FD" w:rsidRPr="000B41B7" w:rsidRDefault="00E518FD" w:rsidP="002A0DE7">
            <w:pPr>
              <w:pStyle w:val="phtablecellleft"/>
            </w:pPr>
            <w:r w:rsidRPr="000B41B7">
              <w:t>Числ</w:t>
            </w:r>
            <w:r w:rsidR="003A1AB4" w:rsidRPr="000B41B7">
              <w:t>овое поле для ввода в формате</w:t>
            </w:r>
            <w:r w:rsidR="00B539AF" w:rsidRPr="000B41B7">
              <w:br/>
            </w:r>
            <w:r w:rsidR="003A1AB4" w:rsidRPr="000B41B7">
              <w:t>(</w:t>
            </w:r>
            <w:proofErr w:type="gramStart"/>
            <w:r w:rsidR="003A1AB4" w:rsidRPr="000B41B7">
              <w:t>-</w:t>
            </w:r>
            <w:r w:rsidRPr="000B41B7">
              <w:t>)</w:t>
            </w:r>
            <w:proofErr w:type="spellStart"/>
            <w:r w:rsidRPr="000B41B7">
              <w:t>хх</w:t>
            </w:r>
            <w:proofErr w:type="gramEnd"/>
            <w:r w:rsidRPr="000B41B7">
              <w:t>.ххххxx</w:t>
            </w:r>
            <w:proofErr w:type="spellEnd"/>
            <w:r w:rsidR="00A86727" w:rsidRPr="000B41B7">
              <w:t>.</w:t>
            </w:r>
          </w:p>
          <w:p w14:paraId="2F95F831" w14:textId="77777777" w:rsidR="00A86727" w:rsidRPr="000B41B7" w:rsidRDefault="00A86727" w:rsidP="002A0DE7">
            <w:pPr>
              <w:pStyle w:val="phtablecellleft"/>
            </w:pPr>
            <w:r w:rsidRPr="000B41B7">
              <w:t xml:space="preserve">По умолчанию заполняется координатами, соответствующими </w:t>
            </w:r>
            <w:r w:rsidR="003A1AB4" w:rsidRPr="000B41B7">
              <w:t>указанному адресу</w:t>
            </w:r>
          </w:p>
        </w:tc>
      </w:tr>
      <w:tr w:rsidR="000B41B7" w:rsidRPr="000B41B7" w14:paraId="0FBE090D" w14:textId="77777777" w:rsidTr="00824005">
        <w:tc>
          <w:tcPr>
            <w:tcW w:w="335" w:type="pct"/>
          </w:tcPr>
          <w:p w14:paraId="0BB3201C" w14:textId="77777777" w:rsidR="00E518FD" w:rsidRPr="000B41B7" w:rsidRDefault="00E518FD" w:rsidP="002A0DE7">
            <w:pPr>
              <w:pStyle w:val="phtablecellleft"/>
            </w:pPr>
            <w:r w:rsidRPr="000B41B7">
              <w:t>2</w:t>
            </w:r>
          </w:p>
        </w:tc>
        <w:tc>
          <w:tcPr>
            <w:tcW w:w="1265" w:type="pct"/>
          </w:tcPr>
          <w:p w14:paraId="71E38B1D" w14:textId="77777777" w:rsidR="00E518FD" w:rsidRPr="000B41B7" w:rsidRDefault="00A86727" w:rsidP="002A0DE7">
            <w:pPr>
              <w:pStyle w:val="phtablecellleft"/>
            </w:pPr>
            <w:r w:rsidRPr="000B41B7">
              <w:t>Долгота</w:t>
            </w:r>
          </w:p>
        </w:tc>
        <w:tc>
          <w:tcPr>
            <w:tcW w:w="1394" w:type="pct"/>
          </w:tcPr>
          <w:p w14:paraId="415CD989" w14:textId="77777777" w:rsidR="00E518FD" w:rsidRPr="000B41B7" w:rsidRDefault="00A86727" w:rsidP="002A0DE7">
            <w:pPr>
              <w:pStyle w:val="phtablecellleft"/>
            </w:pPr>
            <w:r w:rsidRPr="000B41B7">
              <w:t>Значение долготы адреса местонахождения</w:t>
            </w:r>
          </w:p>
        </w:tc>
        <w:tc>
          <w:tcPr>
            <w:tcW w:w="2006" w:type="pct"/>
          </w:tcPr>
          <w:p w14:paraId="22123C4E" w14:textId="77777777" w:rsidR="00E518FD" w:rsidRPr="000B41B7" w:rsidRDefault="00E518FD" w:rsidP="002A0DE7">
            <w:pPr>
              <w:pStyle w:val="phtablecellleft"/>
            </w:pPr>
            <w:r w:rsidRPr="000B41B7">
              <w:t xml:space="preserve">Числовое поле для ввода </w:t>
            </w:r>
            <w:r w:rsidR="00A86727" w:rsidRPr="000B41B7">
              <w:t xml:space="preserve">в формате </w:t>
            </w:r>
            <w:r w:rsidR="00B539AF" w:rsidRPr="000B41B7">
              <w:br/>
            </w:r>
            <w:r w:rsidR="00A86727" w:rsidRPr="000B41B7">
              <w:t>(</w:t>
            </w:r>
            <w:proofErr w:type="gramStart"/>
            <w:r w:rsidR="00A86727" w:rsidRPr="000B41B7">
              <w:t>-)</w:t>
            </w:r>
            <w:proofErr w:type="spellStart"/>
            <w:r w:rsidR="00A86727" w:rsidRPr="000B41B7">
              <w:t>ххх</w:t>
            </w:r>
            <w:proofErr w:type="gramEnd"/>
            <w:r w:rsidR="00A86727" w:rsidRPr="000B41B7">
              <w:t>.хххх</w:t>
            </w:r>
            <w:proofErr w:type="spellEnd"/>
          </w:p>
          <w:p w14:paraId="30A04684" w14:textId="77777777" w:rsidR="00A86727" w:rsidRPr="000B41B7" w:rsidRDefault="00A86727" w:rsidP="002A0DE7">
            <w:pPr>
              <w:pStyle w:val="phtablecellleft"/>
            </w:pPr>
            <w:r w:rsidRPr="000B41B7">
              <w:t xml:space="preserve">По умолчанию заполняется координатами, соответствующими ранее </w:t>
            </w:r>
            <w:r w:rsidR="003A1AB4" w:rsidRPr="000B41B7">
              <w:t>указанному адресу</w:t>
            </w:r>
          </w:p>
        </w:tc>
      </w:tr>
      <w:tr w:rsidR="000B41B7" w:rsidRPr="000B41B7" w14:paraId="56F5E21A" w14:textId="77777777" w:rsidTr="00824005">
        <w:tc>
          <w:tcPr>
            <w:tcW w:w="335" w:type="pct"/>
          </w:tcPr>
          <w:p w14:paraId="086DFC10" w14:textId="77777777" w:rsidR="00E518FD" w:rsidRPr="000B41B7" w:rsidRDefault="00E518FD" w:rsidP="002A0DE7">
            <w:pPr>
              <w:pStyle w:val="phtablecellleft"/>
            </w:pPr>
            <w:r w:rsidRPr="000B41B7">
              <w:t>3</w:t>
            </w:r>
          </w:p>
        </w:tc>
        <w:tc>
          <w:tcPr>
            <w:tcW w:w="1265" w:type="pct"/>
          </w:tcPr>
          <w:p w14:paraId="7E6B9819" w14:textId="77777777" w:rsidR="00E518FD" w:rsidRPr="000B41B7" w:rsidRDefault="00A86727" w:rsidP="002A0DE7">
            <w:pPr>
              <w:pStyle w:val="phtablecellleft"/>
            </w:pPr>
            <w:r w:rsidRPr="000B41B7">
              <w:t>Указать на карте</w:t>
            </w:r>
          </w:p>
        </w:tc>
        <w:tc>
          <w:tcPr>
            <w:tcW w:w="1394" w:type="pct"/>
          </w:tcPr>
          <w:p w14:paraId="00B6F052" w14:textId="77777777" w:rsidR="00E518FD" w:rsidRPr="000B41B7" w:rsidRDefault="00A86727" w:rsidP="002A0DE7">
            <w:pPr>
              <w:pStyle w:val="phtablecellleft"/>
            </w:pPr>
            <w:r w:rsidRPr="000B41B7">
              <w:t xml:space="preserve">Для визуализации координат, указанных в полях </w:t>
            </w:r>
            <w:r w:rsidR="003A1AB4" w:rsidRPr="000B41B7">
              <w:t>«</w:t>
            </w:r>
            <w:r w:rsidRPr="000B41B7">
              <w:t>Широта</w:t>
            </w:r>
            <w:r w:rsidR="003A1AB4" w:rsidRPr="000B41B7">
              <w:t>»</w:t>
            </w:r>
            <w:proofErr w:type="gramStart"/>
            <w:r w:rsidRPr="000B41B7">
              <w:t>/</w:t>
            </w:r>
            <w:r w:rsidR="003A1AB4" w:rsidRPr="000B41B7">
              <w:t>«</w:t>
            </w:r>
            <w:proofErr w:type="gramEnd"/>
            <w:r w:rsidRPr="000B41B7">
              <w:t>Долгота</w:t>
            </w:r>
            <w:r w:rsidR="003A1AB4" w:rsidRPr="000B41B7">
              <w:t>»</w:t>
            </w:r>
          </w:p>
        </w:tc>
        <w:tc>
          <w:tcPr>
            <w:tcW w:w="2006" w:type="pct"/>
          </w:tcPr>
          <w:p w14:paraId="052E295F" w14:textId="77777777" w:rsidR="00E518FD" w:rsidRPr="000B41B7" w:rsidRDefault="00B422AC" w:rsidP="002A0DE7">
            <w:pPr>
              <w:pStyle w:val="phtablecellleft"/>
            </w:pPr>
            <w:r w:rsidRPr="000B41B7">
              <w:t>Перемещение маркера по к</w:t>
            </w:r>
            <w:r w:rsidR="003A1AB4" w:rsidRPr="000B41B7">
              <w:t>арте для установления координат</w:t>
            </w:r>
          </w:p>
        </w:tc>
      </w:tr>
    </w:tbl>
    <w:p w14:paraId="31EFD473" w14:textId="00AFFAB3" w:rsidR="00403DFF" w:rsidRPr="000B41B7" w:rsidRDefault="003A1AB4" w:rsidP="00403DFF">
      <w:pPr>
        <w:pStyle w:val="phnormal"/>
      </w:pPr>
      <w:r w:rsidRPr="000B41B7">
        <w:lastRenderedPageBreak/>
        <w:t xml:space="preserve">Для сохранения введенных данных </w:t>
      </w:r>
      <w:r w:rsidR="00EF206B" w:rsidRPr="000B41B7">
        <w:t xml:space="preserve">необходимо </w:t>
      </w:r>
      <w:r w:rsidR="00652F99" w:rsidRPr="000B41B7">
        <w:t>нажать на кнопку</w:t>
      </w:r>
      <w:r w:rsidR="002A0DE7" w:rsidRPr="000B41B7">
        <w:t xml:space="preserve"> «Сохранить».</w:t>
      </w:r>
      <w:r w:rsidR="00403DFF" w:rsidRPr="000B41B7">
        <w:t xml:space="preserve"> Окно редактирования закроется, внесенные данные отобразятся в </w:t>
      </w:r>
      <w:r w:rsidR="0074735A" w:rsidRPr="000B41B7">
        <w:t>блоке</w:t>
      </w:r>
      <w:r w:rsidR="00403DFF" w:rsidRPr="000B41B7">
        <w:t xml:space="preserve"> «Адрес местонахождения».</w:t>
      </w:r>
    </w:p>
    <w:p w14:paraId="58B60190" w14:textId="77777777" w:rsidR="00403DFF" w:rsidRPr="000B41B7" w:rsidRDefault="00403DFF" w:rsidP="00403DFF">
      <w:pPr>
        <w:pStyle w:val="phnormal"/>
      </w:pPr>
      <w:bookmarkStart w:id="88" w:name="_Ввод_сведений_о"/>
      <w:bookmarkEnd w:id="88"/>
      <w:r w:rsidRPr="000B41B7">
        <w:t>Нажатие кнопки «Отменить» инициирует закрытие окна редактирования без сохранения изменений.</w:t>
      </w:r>
    </w:p>
    <w:p w14:paraId="5966DD95" w14:textId="77777777" w:rsidR="001B3DCA" w:rsidRPr="000B41B7" w:rsidRDefault="001B3DCA" w:rsidP="002A0DE7">
      <w:pPr>
        <w:pStyle w:val="4"/>
      </w:pPr>
      <w:r w:rsidRPr="000B41B7">
        <w:t>Ввод сведений о лечебно-профилактических зданиях</w:t>
      </w:r>
    </w:p>
    <w:p w14:paraId="5A4F8906" w14:textId="6FF84BB7" w:rsidR="001B3DCA" w:rsidRPr="000B41B7" w:rsidRDefault="001B3DCA" w:rsidP="002A0DE7">
      <w:pPr>
        <w:pStyle w:val="phnormal"/>
      </w:pPr>
      <w:r w:rsidRPr="000B41B7">
        <w:t xml:space="preserve">Для добавления записи о лечебно-профилактических зданиях в </w:t>
      </w:r>
      <w:r w:rsidR="0074735A" w:rsidRPr="000B41B7">
        <w:t>блоке</w:t>
      </w:r>
      <w:r w:rsidRPr="000B41B7">
        <w:t xml:space="preserve"> «Лечебно-профилактические здания» </w:t>
      </w:r>
      <w:r w:rsidR="00EF206B" w:rsidRPr="000B41B7">
        <w:t xml:space="preserve">необходимо </w:t>
      </w:r>
      <w:r w:rsidRPr="000B41B7">
        <w:t>наж</w:t>
      </w:r>
      <w:r w:rsidR="00EF206B" w:rsidRPr="000B41B7">
        <w:t>ать</w:t>
      </w:r>
      <w:r w:rsidR="00C47FE2" w:rsidRPr="000B41B7">
        <w:t xml:space="preserve"> </w:t>
      </w:r>
      <w:r w:rsidRPr="000B41B7">
        <w:t xml:space="preserve">на кнопку </w:t>
      </w:r>
      <w:r w:rsidRPr="000B41B7">
        <w:rPr>
          <w:noProof/>
          <w:szCs w:val="24"/>
        </w:rPr>
        <w:drawing>
          <wp:inline distT="0" distB="0" distL="0" distR="0" wp14:anchorId="2A966CE8" wp14:editId="67DCCEF4">
            <wp:extent cx="838200" cy="304800"/>
            <wp:effectExtent l="0" t="0" r="0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41B7">
        <w:t>, откроется форма для ввода данных о зданиях (</w:t>
      </w:r>
      <w:r w:rsidR="00445B65" w:rsidRPr="000B41B7">
        <w:fldChar w:fldCharType="begin"/>
      </w:r>
      <w:r w:rsidR="005E7C9C" w:rsidRPr="000B41B7">
        <w:instrText xml:space="preserve"> REF _Ref531944529 \h </w:instrText>
      </w:r>
      <w:r w:rsidR="00445B65" w:rsidRPr="000B41B7">
        <w:fldChar w:fldCharType="separate"/>
      </w:r>
      <w:r w:rsidR="00E10E0C" w:rsidRPr="000B41B7">
        <w:t xml:space="preserve">Рисунок </w:t>
      </w:r>
      <w:r w:rsidR="00E10E0C" w:rsidRPr="000B41B7">
        <w:rPr>
          <w:noProof/>
        </w:rPr>
        <w:t>14</w:t>
      </w:r>
      <w:r w:rsidR="00445B65" w:rsidRPr="000B41B7">
        <w:fldChar w:fldCharType="end"/>
      </w:r>
      <w:r w:rsidRPr="000B41B7">
        <w:t>).</w:t>
      </w:r>
    </w:p>
    <w:p w14:paraId="38489A99" w14:textId="77777777" w:rsidR="005E7C9C" w:rsidRPr="000B41B7" w:rsidRDefault="00CB32E5" w:rsidP="002830AD">
      <w:pPr>
        <w:pStyle w:val="phfigure"/>
      </w:pPr>
      <w:r w:rsidRPr="000B41B7">
        <w:rPr>
          <w:noProof/>
        </w:rPr>
        <w:drawing>
          <wp:inline distT="0" distB="0" distL="0" distR="0" wp14:anchorId="1CFC5C35" wp14:editId="186A1082">
            <wp:extent cx="5316279" cy="3950177"/>
            <wp:effectExtent l="0" t="0" r="0" b="0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5615" cy="3949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5FBD3E" w14:textId="7DD355F9" w:rsidR="00E31509" w:rsidRPr="000B41B7" w:rsidRDefault="005E7C9C" w:rsidP="001D2B9B">
      <w:pPr>
        <w:pStyle w:val="phfiguretitle"/>
      </w:pPr>
      <w:bookmarkStart w:id="89" w:name="_Ref531944529"/>
      <w:r w:rsidRPr="000B41B7">
        <w:t xml:space="preserve">Рисунок </w:t>
      </w:r>
      <w:r w:rsidR="00445B65" w:rsidRPr="000B41B7">
        <w:fldChar w:fldCharType="begin"/>
      </w:r>
      <w:r w:rsidR="00A66E38" w:rsidRPr="000B41B7">
        <w:instrText xml:space="preserve"> SEQ Рисунок \* ARABIC </w:instrText>
      </w:r>
      <w:r w:rsidR="00445B65" w:rsidRPr="000B41B7">
        <w:fldChar w:fldCharType="separate"/>
      </w:r>
      <w:r w:rsidR="00E10E0C" w:rsidRPr="000B41B7">
        <w:rPr>
          <w:noProof/>
        </w:rPr>
        <w:t>14</w:t>
      </w:r>
      <w:r w:rsidR="00445B65" w:rsidRPr="000B41B7">
        <w:rPr>
          <w:noProof/>
        </w:rPr>
        <w:fldChar w:fldCharType="end"/>
      </w:r>
      <w:bookmarkEnd w:id="89"/>
      <w:r w:rsidRPr="000B41B7">
        <w:t xml:space="preserve"> – Форма ввода информации о лечебно-профилактических зданиях</w:t>
      </w:r>
    </w:p>
    <w:p w14:paraId="77EBCF4F" w14:textId="74B277D6" w:rsidR="00D81DF9" w:rsidRPr="000B41B7" w:rsidRDefault="00DD212C" w:rsidP="00D81DF9">
      <w:pPr>
        <w:pStyle w:val="phnormal"/>
      </w:pPr>
      <w:r w:rsidRPr="000B41B7">
        <w:t xml:space="preserve">Описание полей для ввода информации о лечебно-профилактических зданиях представлено в </w:t>
      </w:r>
      <w:r w:rsidR="005E7C9C" w:rsidRPr="000B41B7">
        <w:t>таблице (</w:t>
      </w:r>
      <w:r w:rsidR="00FE7396" w:rsidRPr="000B41B7">
        <w:fldChar w:fldCharType="begin"/>
      </w:r>
      <w:r w:rsidR="00FE7396" w:rsidRPr="000B41B7">
        <w:instrText xml:space="preserve"> REF _Ref513552863 \h  \* MERGEFORMAT </w:instrText>
      </w:r>
      <w:r w:rsidR="00FE7396" w:rsidRPr="000B41B7">
        <w:fldChar w:fldCharType="separate"/>
      </w:r>
      <w:r w:rsidR="00E10E0C" w:rsidRPr="000B41B7">
        <w:t>Таблица 4</w:t>
      </w:r>
      <w:r w:rsidR="00FE7396" w:rsidRPr="000B41B7">
        <w:fldChar w:fldCharType="end"/>
      </w:r>
      <w:r w:rsidR="005E7C9C" w:rsidRPr="000B41B7">
        <w:t>)</w:t>
      </w:r>
      <w:r w:rsidR="00EF4247" w:rsidRPr="000B41B7">
        <w:t>.</w:t>
      </w:r>
      <w:r w:rsidR="00D81DF9" w:rsidRPr="000B41B7">
        <w:t xml:space="preserve"> Поля, отмеченные знаком «*» («звездочка»), обязательны для заполнения.</w:t>
      </w:r>
    </w:p>
    <w:p w14:paraId="2C7CF719" w14:textId="3DA15A6D" w:rsidR="00D81DF9" w:rsidRPr="000B41B7" w:rsidRDefault="00D81DF9" w:rsidP="00D81DF9">
      <w:pPr>
        <w:pStyle w:val="phnormal"/>
      </w:pPr>
      <w:r w:rsidRPr="000B41B7">
        <w:t>При попытке сохранить данные</w:t>
      </w:r>
      <w:r w:rsidR="00B538C1" w:rsidRPr="000B41B7">
        <w:t>,</w:t>
      </w:r>
      <w:r w:rsidRPr="000B41B7">
        <w:t xml:space="preserve"> не заполнив обязательные поля, Подсистема выдаст предупреждающие сообщения с указанием, какие из обязательных полей не заполнены (</w:t>
      </w:r>
      <w:r w:rsidR="00445B65" w:rsidRPr="000B41B7">
        <w:fldChar w:fldCharType="begin"/>
      </w:r>
      <w:r w:rsidR="008C11A9" w:rsidRPr="000B41B7">
        <w:instrText xml:space="preserve"> REF _Ref16170232 \h </w:instrText>
      </w:r>
      <w:r w:rsidR="00445B65" w:rsidRPr="000B41B7">
        <w:fldChar w:fldCharType="separate"/>
      </w:r>
      <w:r w:rsidR="00E10E0C" w:rsidRPr="000B41B7">
        <w:t>Рисунок </w:t>
      </w:r>
      <w:r w:rsidR="00E10E0C" w:rsidRPr="000B41B7">
        <w:rPr>
          <w:noProof/>
        </w:rPr>
        <w:t>15</w:t>
      </w:r>
      <w:r w:rsidR="00445B65" w:rsidRPr="000B41B7">
        <w:fldChar w:fldCharType="end"/>
      </w:r>
      <w:r w:rsidRPr="000B41B7">
        <w:t>).</w:t>
      </w:r>
    </w:p>
    <w:p w14:paraId="5120350D" w14:textId="77777777" w:rsidR="00D81DF9" w:rsidRPr="000B41B7" w:rsidRDefault="00D81DF9" w:rsidP="00D81DF9">
      <w:pPr>
        <w:pStyle w:val="phfigure"/>
      </w:pPr>
      <w:r w:rsidRPr="000B41B7">
        <w:rPr>
          <w:noProof/>
        </w:rPr>
        <w:lastRenderedPageBreak/>
        <w:drawing>
          <wp:inline distT="0" distB="0" distL="0" distR="0" wp14:anchorId="380807FF" wp14:editId="27278107">
            <wp:extent cx="4816549" cy="4745833"/>
            <wp:effectExtent l="0" t="0" r="3175" b="0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7226" cy="474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A00BB0" w14:textId="03B7A11B" w:rsidR="00D81DF9" w:rsidRPr="000B41B7" w:rsidRDefault="00D81DF9" w:rsidP="008C11A9">
      <w:pPr>
        <w:pStyle w:val="phfiguretitle"/>
      </w:pPr>
      <w:bookmarkStart w:id="90" w:name="_Ref16170232"/>
      <w:r w:rsidRPr="000B41B7">
        <w:t>Рисунок</w:t>
      </w:r>
      <w:r w:rsidR="008C11A9" w:rsidRPr="000B41B7">
        <w:t> </w:t>
      </w:r>
      <w:r w:rsidR="00445B65" w:rsidRPr="000B41B7">
        <w:fldChar w:fldCharType="begin"/>
      </w:r>
      <w:r w:rsidR="00A66E38" w:rsidRPr="000B41B7">
        <w:instrText xml:space="preserve"> SEQ Рисунок \* ARABIC </w:instrText>
      </w:r>
      <w:r w:rsidR="00445B65" w:rsidRPr="000B41B7">
        <w:fldChar w:fldCharType="separate"/>
      </w:r>
      <w:r w:rsidR="00E10E0C" w:rsidRPr="000B41B7">
        <w:rPr>
          <w:noProof/>
        </w:rPr>
        <w:t>15</w:t>
      </w:r>
      <w:r w:rsidR="00445B65" w:rsidRPr="000B41B7">
        <w:rPr>
          <w:noProof/>
        </w:rPr>
        <w:fldChar w:fldCharType="end"/>
      </w:r>
      <w:bookmarkEnd w:id="90"/>
      <w:r w:rsidRPr="000B41B7">
        <w:t xml:space="preserve"> – </w:t>
      </w:r>
      <w:r w:rsidR="008C11A9" w:rsidRPr="000B41B7">
        <w:t>Отображение сообщения о незаполненных полях</w:t>
      </w:r>
    </w:p>
    <w:p w14:paraId="25ED4238" w14:textId="245F4BA0" w:rsidR="004130A7" w:rsidRPr="000B41B7" w:rsidRDefault="004130A7" w:rsidP="00F9060F">
      <w:pPr>
        <w:pStyle w:val="phtabletitle"/>
      </w:pPr>
      <w:bookmarkStart w:id="91" w:name="_Ref513552863"/>
      <w:r w:rsidRPr="000B41B7">
        <w:t xml:space="preserve">Таблица </w:t>
      </w:r>
      <w:r w:rsidR="00445B65" w:rsidRPr="000B41B7">
        <w:fldChar w:fldCharType="begin"/>
      </w:r>
      <w:r w:rsidR="00A66E38" w:rsidRPr="000B41B7">
        <w:instrText xml:space="preserve"> SEQ Таблица \* ARABIC </w:instrText>
      </w:r>
      <w:r w:rsidR="00445B65" w:rsidRPr="000B41B7">
        <w:fldChar w:fldCharType="separate"/>
      </w:r>
      <w:r w:rsidR="00E10E0C" w:rsidRPr="000B41B7">
        <w:rPr>
          <w:noProof/>
        </w:rPr>
        <w:t>4</w:t>
      </w:r>
      <w:r w:rsidR="00445B65" w:rsidRPr="000B41B7">
        <w:rPr>
          <w:noProof/>
        </w:rPr>
        <w:fldChar w:fldCharType="end"/>
      </w:r>
      <w:bookmarkEnd w:id="91"/>
      <w:r w:rsidRPr="000B41B7">
        <w:t xml:space="preserve"> – Описание полей ввода информации о лечебно-профилактических зданиях</w:t>
      </w:r>
    </w:p>
    <w:tbl>
      <w:tblPr>
        <w:tblStyle w:val="a7"/>
        <w:tblW w:w="5000" w:type="pct"/>
        <w:tblLook w:val="04A0" w:firstRow="1" w:lastRow="0" w:firstColumn="1" w:lastColumn="0" w:noHBand="0" w:noVBand="1"/>
      </w:tblPr>
      <w:tblGrid>
        <w:gridCol w:w="627"/>
        <w:gridCol w:w="2355"/>
        <w:gridCol w:w="2383"/>
        <w:gridCol w:w="3979"/>
      </w:tblGrid>
      <w:tr w:rsidR="000B41B7" w:rsidRPr="000B41B7" w14:paraId="70429772" w14:textId="77777777" w:rsidTr="00824005">
        <w:trPr>
          <w:cantSplit/>
          <w:tblHeader/>
        </w:trPr>
        <w:tc>
          <w:tcPr>
            <w:tcW w:w="335" w:type="pct"/>
          </w:tcPr>
          <w:p w14:paraId="1A122BAC" w14:textId="77777777" w:rsidR="00DD212C" w:rsidRPr="000B41B7" w:rsidRDefault="00DD212C" w:rsidP="005E7C9C">
            <w:pPr>
              <w:pStyle w:val="phtablecolcaption"/>
            </w:pPr>
            <w:r w:rsidRPr="000B41B7">
              <w:t>№</w:t>
            </w:r>
          </w:p>
        </w:tc>
        <w:tc>
          <w:tcPr>
            <w:tcW w:w="1260" w:type="pct"/>
          </w:tcPr>
          <w:p w14:paraId="46222A58" w14:textId="77777777" w:rsidR="00DD212C" w:rsidRPr="000B41B7" w:rsidRDefault="00DD212C" w:rsidP="005E7C9C">
            <w:pPr>
              <w:pStyle w:val="phtablecolcaption"/>
            </w:pPr>
            <w:r w:rsidRPr="000B41B7">
              <w:t>Наименование поля</w:t>
            </w:r>
          </w:p>
        </w:tc>
        <w:tc>
          <w:tcPr>
            <w:tcW w:w="1275" w:type="pct"/>
          </w:tcPr>
          <w:p w14:paraId="27BF490A" w14:textId="77777777" w:rsidR="00DD212C" w:rsidRPr="000B41B7" w:rsidRDefault="00DD212C" w:rsidP="005E7C9C">
            <w:pPr>
              <w:pStyle w:val="phtablecolcaption"/>
            </w:pPr>
            <w:r w:rsidRPr="000B41B7">
              <w:t>Описание</w:t>
            </w:r>
          </w:p>
        </w:tc>
        <w:tc>
          <w:tcPr>
            <w:tcW w:w="2129" w:type="pct"/>
          </w:tcPr>
          <w:p w14:paraId="7061BAA7" w14:textId="77777777" w:rsidR="00DD212C" w:rsidRPr="000B41B7" w:rsidRDefault="00DD212C" w:rsidP="005E7C9C">
            <w:pPr>
              <w:pStyle w:val="phtablecolcaption"/>
            </w:pPr>
            <w:r w:rsidRPr="000B41B7">
              <w:t>Вид, способ ввода</w:t>
            </w:r>
          </w:p>
        </w:tc>
      </w:tr>
      <w:tr w:rsidR="000B41B7" w:rsidRPr="000B41B7" w14:paraId="5D8E986F" w14:textId="77777777" w:rsidTr="00824005">
        <w:trPr>
          <w:cantSplit/>
        </w:trPr>
        <w:tc>
          <w:tcPr>
            <w:tcW w:w="335" w:type="pct"/>
          </w:tcPr>
          <w:p w14:paraId="45B8D724" w14:textId="77777777" w:rsidR="00DD212C" w:rsidRPr="000B41B7" w:rsidRDefault="00DD212C" w:rsidP="005E7C9C">
            <w:pPr>
              <w:pStyle w:val="phtablecellleft"/>
            </w:pPr>
            <w:r w:rsidRPr="000B41B7">
              <w:t>1</w:t>
            </w:r>
          </w:p>
        </w:tc>
        <w:tc>
          <w:tcPr>
            <w:tcW w:w="1260" w:type="pct"/>
          </w:tcPr>
          <w:p w14:paraId="5F225B1D" w14:textId="77777777" w:rsidR="00DD212C" w:rsidRPr="000B41B7" w:rsidRDefault="00DD212C" w:rsidP="005E7C9C">
            <w:pPr>
              <w:pStyle w:val="phtablecellleft"/>
            </w:pPr>
            <w:r w:rsidRPr="000B41B7">
              <w:t>Наименование</w:t>
            </w:r>
          </w:p>
        </w:tc>
        <w:tc>
          <w:tcPr>
            <w:tcW w:w="1275" w:type="pct"/>
          </w:tcPr>
          <w:p w14:paraId="440E5BF9" w14:textId="77777777" w:rsidR="00DD212C" w:rsidRPr="000B41B7" w:rsidRDefault="00DD212C" w:rsidP="005E7C9C">
            <w:pPr>
              <w:pStyle w:val="phtablecellleft"/>
            </w:pPr>
            <w:r w:rsidRPr="000B41B7">
              <w:t>Наименование здания</w:t>
            </w:r>
          </w:p>
        </w:tc>
        <w:tc>
          <w:tcPr>
            <w:tcW w:w="2129" w:type="pct"/>
          </w:tcPr>
          <w:p w14:paraId="75EB43A2" w14:textId="621B2658" w:rsidR="00DD212C" w:rsidRPr="000B41B7" w:rsidRDefault="00DD212C" w:rsidP="005E7C9C">
            <w:pPr>
              <w:pStyle w:val="phtablecellleft"/>
            </w:pPr>
            <w:r w:rsidRPr="000B41B7">
              <w:t>Текстовое поле для ввода с ограничением до 256</w:t>
            </w:r>
            <w:r w:rsidR="007C179F" w:rsidRPr="000B41B7">
              <w:t>-ти</w:t>
            </w:r>
            <w:r w:rsidRPr="000B41B7">
              <w:t xml:space="preserve"> символов</w:t>
            </w:r>
          </w:p>
        </w:tc>
      </w:tr>
      <w:tr w:rsidR="000B41B7" w:rsidRPr="000B41B7" w14:paraId="7C07D5DA" w14:textId="77777777" w:rsidTr="00824005">
        <w:trPr>
          <w:cantSplit/>
        </w:trPr>
        <w:tc>
          <w:tcPr>
            <w:tcW w:w="335" w:type="pct"/>
          </w:tcPr>
          <w:p w14:paraId="427ABA75" w14:textId="77777777" w:rsidR="00DD212C" w:rsidRPr="000B41B7" w:rsidRDefault="00DD212C" w:rsidP="005E7C9C">
            <w:pPr>
              <w:pStyle w:val="phtablecellleft"/>
            </w:pPr>
            <w:r w:rsidRPr="000B41B7">
              <w:t>2</w:t>
            </w:r>
          </w:p>
        </w:tc>
        <w:tc>
          <w:tcPr>
            <w:tcW w:w="1260" w:type="pct"/>
          </w:tcPr>
          <w:p w14:paraId="794FF610" w14:textId="77777777" w:rsidR="00DD212C" w:rsidRPr="000B41B7" w:rsidRDefault="00DD212C" w:rsidP="005E7C9C">
            <w:pPr>
              <w:pStyle w:val="phtablecellleft"/>
            </w:pPr>
            <w:r w:rsidRPr="000B41B7">
              <w:t>Год постройки</w:t>
            </w:r>
          </w:p>
        </w:tc>
        <w:tc>
          <w:tcPr>
            <w:tcW w:w="1275" w:type="pct"/>
          </w:tcPr>
          <w:p w14:paraId="0B9FC2AB" w14:textId="77777777" w:rsidR="00DD212C" w:rsidRPr="000B41B7" w:rsidRDefault="00DD212C" w:rsidP="005E7C9C">
            <w:pPr>
              <w:pStyle w:val="phtablecellleft"/>
            </w:pPr>
            <w:r w:rsidRPr="000B41B7">
              <w:t>Год постройки здания</w:t>
            </w:r>
          </w:p>
        </w:tc>
        <w:tc>
          <w:tcPr>
            <w:tcW w:w="2129" w:type="pct"/>
          </w:tcPr>
          <w:p w14:paraId="0AFBE188" w14:textId="77777777" w:rsidR="00DD212C" w:rsidRPr="000B41B7" w:rsidRDefault="00DD212C" w:rsidP="005E7C9C">
            <w:pPr>
              <w:pStyle w:val="phtablecellleft"/>
            </w:pPr>
            <w:r w:rsidRPr="000B41B7">
              <w:t>Числовое поле для ввода с ограничением в 4 знака</w:t>
            </w:r>
          </w:p>
        </w:tc>
      </w:tr>
      <w:tr w:rsidR="000B41B7" w:rsidRPr="000B41B7" w14:paraId="4774C6DF" w14:textId="77777777" w:rsidTr="00824005">
        <w:trPr>
          <w:cantSplit/>
        </w:trPr>
        <w:tc>
          <w:tcPr>
            <w:tcW w:w="335" w:type="pct"/>
          </w:tcPr>
          <w:p w14:paraId="53A3F5EB" w14:textId="77777777" w:rsidR="00CB32E5" w:rsidRPr="000B41B7" w:rsidRDefault="00CB32E5" w:rsidP="005E7C9C">
            <w:pPr>
              <w:pStyle w:val="phtablecellleft"/>
            </w:pPr>
            <w:r w:rsidRPr="000B41B7">
              <w:t>3</w:t>
            </w:r>
          </w:p>
        </w:tc>
        <w:tc>
          <w:tcPr>
            <w:tcW w:w="1260" w:type="pct"/>
          </w:tcPr>
          <w:p w14:paraId="541E1D99" w14:textId="77777777" w:rsidR="00CB32E5" w:rsidRPr="000B41B7" w:rsidRDefault="00CB32E5" w:rsidP="005E7C9C">
            <w:pPr>
              <w:pStyle w:val="phtablecellleft"/>
            </w:pPr>
            <w:r w:rsidRPr="000B41B7">
              <w:t>Дата начала эксплуатации</w:t>
            </w:r>
          </w:p>
        </w:tc>
        <w:tc>
          <w:tcPr>
            <w:tcW w:w="1275" w:type="pct"/>
          </w:tcPr>
          <w:p w14:paraId="22625FA2" w14:textId="77777777" w:rsidR="00CB32E5" w:rsidRPr="000B41B7" w:rsidRDefault="00CB32E5" w:rsidP="005E7C9C">
            <w:pPr>
              <w:pStyle w:val="phtablecellleft"/>
            </w:pPr>
            <w:r w:rsidRPr="000B41B7">
              <w:t>Дата начала эксплуатации здания</w:t>
            </w:r>
          </w:p>
        </w:tc>
        <w:tc>
          <w:tcPr>
            <w:tcW w:w="2129" w:type="pct"/>
          </w:tcPr>
          <w:p w14:paraId="32FB96A7" w14:textId="77777777" w:rsidR="00CB32E5" w:rsidRPr="000B41B7" w:rsidRDefault="00CB32E5" w:rsidP="005E7C9C">
            <w:pPr>
              <w:pStyle w:val="phtablecellleft"/>
            </w:pPr>
            <w:r w:rsidRPr="000B41B7">
              <w:t>Выбор значения из календаря</w:t>
            </w:r>
          </w:p>
          <w:p w14:paraId="78CF6579" w14:textId="7A9DC78B" w:rsidR="00114CF4" w:rsidRPr="000B41B7" w:rsidRDefault="00114CF4" w:rsidP="005E7C9C">
            <w:pPr>
              <w:pStyle w:val="phtablecellleft"/>
            </w:pPr>
            <w:r w:rsidRPr="000B41B7">
              <w:rPr>
                <w:b/>
              </w:rPr>
              <w:t>Примечание</w:t>
            </w:r>
            <w:r w:rsidR="007F4B12" w:rsidRPr="000B41B7">
              <w:rPr>
                <w:b/>
              </w:rPr>
              <w:t>.</w:t>
            </w:r>
            <w:r w:rsidRPr="000B41B7">
              <w:rPr>
                <w:b/>
              </w:rPr>
              <w:t xml:space="preserve"> </w:t>
            </w:r>
            <w:r w:rsidRPr="000B41B7">
              <w:t>Дата начала эксплуатации д</w:t>
            </w:r>
            <w:r w:rsidR="00885B8F" w:rsidRPr="000B41B7">
              <w:t>о</w:t>
            </w:r>
            <w:r w:rsidRPr="000B41B7">
              <w:t>лжна быть не раньше года постройки</w:t>
            </w:r>
          </w:p>
        </w:tc>
      </w:tr>
      <w:tr w:rsidR="000B41B7" w:rsidRPr="000B41B7" w14:paraId="639188AC" w14:textId="77777777" w:rsidTr="00824005">
        <w:trPr>
          <w:cantSplit/>
        </w:trPr>
        <w:tc>
          <w:tcPr>
            <w:tcW w:w="335" w:type="pct"/>
          </w:tcPr>
          <w:p w14:paraId="65FE32D9" w14:textId="77777777" w:rsidR="00DD212C" w:rsidRPr="000B41B7" w:rsidRDefault="00723425" w:rsidP="005E7C9C">
            <w:pPr>
              <w:pStyle w:val="phtablecellleft"/>
            </w:pPr>
            <w:r w:rsidRPr="000B41B7">
              <w:t>4</w:t>
            </w:r>
          </w:p>
        </w:tc>
        <w:tc>
          <w:tcPr>
            <w:tcW w:w="1260" w:type="pct"/>
          </w:tcPr>
          <w:p w14:paraId="63F1A6DE" w14:textId="77777777" w:rsidR="00DD212C" w:rsidRPr="000B41B7" w:rsidRDefault="00DD212C" w:rsidP="005E7C9C">
            <w:pPr>
              <w:pStyle w:val="phtablecellleft"/>
            </w:pPr>
            <w:r w:rsidRPr="000B41B7">
              <w:t>Этажность</w:t>
            </w:r>
          </w:p>
        </w:tc>
        <w:tc>
          <w:tcPr>
            <w:tcW w:w="1275" w:type="pct"/>
          </w:tcPr>
          <w:p w14:paraId="489B6C0A" w14:textId="77777777" w:rsidR="00DD212C" w:rsidRPr="000B41B7" w:rsidRDefault="00DD212C" w:rsidP="005E7C9C">
            <w:pPr>
              <w:pStyle w:val="phtablecellleft"/>
            </w:pPr>
            <w:r w:rsidRPr="000B41B7">
              <w:t>Количество этажей в здании</w:t>
            </w:r>
          </w:p>
        </w:tc>
        <w:tc>
          <w:tcPr>
            <w:tcW w:w="2129" w:type="pct"/>
          </w:tcPr>
          <w:p w14:paraId="0D8C89DD" w14:textId="5F2419BA" w:rsidR="00DD212C" w:rsidRPr="000B41B7" w:rsidRDefault="00DD212C" w:rsidP="005E7C9C">
            <w:pPr>
              <w:pStyle w:val="phtablecellleft"/>
            </w:pPr>
            <w:r w:rsidRPr="000B41B7">
              <w:t>Числовое поле для ввода с ограничением до 2</w:t>
            </w:r>
            <w:r w:rsidR="007C179F" w:rsidRPr="000B41B7">
              <w:t>-х</w:t>
            </w:r>
            <w:r w:rsidRPr="000B41B7">
              <w:t xml:space="preserve"> знаков</w:t>
            </w:r>
          </w:p>
        </w:tc>
      </w:tr>
      <w:tr w:rsidR="000B41B7" w:rsidRPr="000B41B7" w14:paraId="464C991F" w14:textId="77777777" w:rsidTr="00824005">
        <w:trPr>
          <w:cantSplit/>
        </w:trPr>
        <w:tc>
          <w:tcPr>
            <w:tcW w:w="335" w:type="pct"/>
          </w:tcPr>
          <w:p w14:paraId="613520D3" w14:textId="77777777" w:rsidR="00DD212C" w:rsidRPr="000B41B7" w:rsidRDefault="00723425" w:rsidP="005E7C9C">
            <w:pPr>
              <w:pStyle w:val="phtablecellleft"/>
            </w:pPr>
            <w:r w:rsidRPr="000B41B7">
              <w:t>5</w:t>
            </w:r>
          </w:p>
        </w:tc>
        <w:tc>
          <w:tcPr>
            <w:tcW w:w="1260" w:type="pct"/>
          </w:tcPr>
          <w:p w14:paraId="4E391F89" w14:textId="77777777" w:rsidR="00DD212C" w:rsidRPr="000B41B7" w:rsidRDefault="00DD212C" w:rsidP="005E7C9C">
            <w:pPr>
              <w:pStyle w:val="phtablecellleft"/>
            </w:pPr>
            <w:r w:rsidRPr="000B41B7">
              <w:t>Признано аварийным</w:t>
            </w:r>
          </w:p>
        </w:tc>
        <w:tc>
          <w:tcPr>
            <w:tcW w:w="1275" w:type="pct"/>
          </w:tcPr>
          <w:p w14:paraId="007B9F4B" w14:textId="77777777" w:rsidR="00DD212C" w:rsidRPr="000B41B7" w:rsidRDefault="00DD212C" w:rsidP="005E7C9C">
            <w:pPr>
              <w:pStyle w:val="phtablecellleft"/>
            </w:pPr>
            <w:r w:rsidRPr="000B41B7">
              <w:t>Признак наличия/отсутствия аварийности</w:t>
            </w:r>
          </w:p>
        </w:tc>
        <w:tc>
          <w:tcPr>
            <w:tcW w:w="2129" w:type="pct"/>
          </w:tcPr>
          <w:p w14:paraId="219AAF87" w14:textId="77777777" w:rsidR="00DD212C" w:rsidRPr="000B41B7" w:rsidRDefault="00DC290B" w:rsidP="005E7C9C">
            <w:pPr>
              <w:pStyle w:val="phtablecellleft"/>
            </w:pPr>
            <w:r w:rsidRPr="000B41B7">
              <w:t xml:space="preserve">Выбор значения </w:t>
            </w:r>
            <w:r w:rsidR="00677DD8" w:rsidRPr="000B41B7">
              <w:t>из выпадающего списка с помощью кнопки</w:t>
            </w:r>
            <w:r w:rsidR="00CC66E6" w:rsidRPr="000B41B7">
              <w:t xml:space="preserve"> </w:t>
            </w:r>
            <w:r w:rsidR="00CC66E6" w:rsidRPr="000B41B7">
              <w:rPr>
                <w:noProof/>
              </w:rPr>
              <w:drawing>
                <wp:inline distT="0" distB="0" distL="0" distR="0" wp14:anchorId="318DB6A5" wp14:editId="24A4AE43">
                  <wp:extent cx="228600" cy="228600"/>
                  <wp:effectExtent l="0" t="0" r="0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41B7" w:rsidRPr="000B41B7" w14:paraId="540D9A87" w14:textId="77777777" w:rsidTr="00824005">
        <w:trPr>
          <w:cantSplit/>
        </w:trPr>
        <w:tc>
          <w:tcPr>
            <w:tcW w:w="335" w:type="pct"/>
          </w:tcPr>
          <w:p w14:paraId="039B1FC2" w14:textId="77777777" w:rsidR="00DD212C" w:rsidRPr="000B41B7" w:rsidRDefault="00723425" w:rsidP="005E7C9C">
            <w:pPr>
              <w:pStyle w:val="phtablecellleft"/>
            </w:pPr>
            <w:r w:rsidRPr="000B41B7">
              <w:lastRenderedPageBreak/>
              <w:t>6</w:t>
            </w:r>
          </w:p>
        </w:tc>
        <w:tc>
          <w:tcPr>
            <w:tcW w:w="1260" w:type="pct"/>
          </w:tcPr>
          <w:p w14:paraId="711DF70B" w14:textId="77777777" w:rsidR="00DD212C" w:rsidRPr="000B41B7" w:rsidRDefault="00DD212C" w:rsidP="005E7C9C">
            <w:pPr>
              <w:pStyle w:val="phtablecellleft"/>
            </w:pPr>
            <w:r w:rsidRPr="000B41B7">
              <w:t>Адрес</w:t>
            </w:r>
          </w:p>
        </w:tc>
        <w:tc>
          <w:tcPr>
            <w:tcW w:w="1275" w:type="pct"/>
          </w:tcPr>
          <w:p w14:paraId="259B4939" w14:textId="77777777" w:rsidR="00DD212C" w:rsidRPr="000B41B7" w:rsidRDefault="00DD212C" w:rsidP="005E7C9C">
            <w:pPr>
              <w:pStyle w:val="phtablecellleft"/>
            </w:pPr>
            <w:r w:rsidRPr="000B41B7">
              <w:t>Адрес расположения здания</w:t>
            </w:r>
          </w:p>
        </w:tc>
        <w:tc>
          <w:tcPr>
            <w:tcW w:w="2129" w:type="pct"/>
          </w:tcPr>
          <w:p w14:paraId="3BE139A6" w14:textId="4F3A5FC6" w:rsidR="007C179F" w:rsidRPr="000B41B7" w:rsidRDefault="00DD212C" w:rsidP="007C179F">
            <w:pPr>
              <w:pStyle w:val="phtablecellleft"/>
            </w:pPr>
            <w:r w:rsidRPr="000B41B7">
              <w:t xml:space="preserve">Для указания адреса </w:t>
            </w:r>
            <w:r w:rsidR="00EF206B" w:rsidRPr="000B41B7">
              <w:t xml:space="preserve">необходимо </w:t>
            </w:r>
            <w:r w:rsidR="00652F99" w:rsidRPr="000B41B7">
              <w:t>нажать на кнопку</w:t>
            </w:r>
            <w:r w:rsidRPr="000B41B7">
              <w:t xml:space="preserve"> </w:t>
            </w:r>
            <w:r w:rsidRPr="000B41B7">
              <w:rPr>
                <w:noProof/>
              </w:rPr>
              <w:drawing>
                <wp:inline distT="0" distB="0" distL="0" distR="0" wp14:anchorId="5CBDFD68" wp14:editId="7FAF5A0A">
                  <wp:extent cx="320675" cy="249555"/>
                  <wp:effectExtent l="0" t="0" r="3175" b="0"/>
                  <wp:docPr id="95" name="Рисунок 95" descr="https://i.gyazo.com/a0195f9f5042d308dc0729ca43779f4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.gyazo.com/a0195f9f5042d308dc0729ca43779f4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675" cy="249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B41B7">
              <w:t xml:space="preserve"> на форме ввода адреса в поле «Адрес</w:t>
            </w:r>
            <w:r w:rsidR="007C179F" w:rsidRPr="000B41B7">
              <w:t>». В открывшемся окне на вкладке «Стандартный ввод» необходимо заполнить поля «Адрес» и «Дом» либо перейти на вкладку «Расширенный режим» и заполнить поля «Субъект», «Населенный пункт», «Улица», «Дом».</w:t>
            </w:r>
          </w:p>
          <w:p w14:paraId="3FA207C7" w14:textId="5017CB5B" w:rsidR="00DD212C" w:rsidRPr="000B41B7" w:rsidRDefault="0085105A" w:rsidP="005E7C9C">
            <w:pPr>
              <w:pStyle w:val="phtablecellleft"/>
            </w:pPr>
            <w:r w:rsidRPr="000B41B7">
              <w:t xml:space="preserve">Описание полей табличной части приведено </w:t>
            </w:r>
            <w:r w:rsidR="000506E7" w:rsidRPr="000B41B7">
              <w:t xml:space="preserve">в </w:t>
            </w:r>
            <w:proofErr w:type="spellStart"/>
            <w:r w:rsidR="000506E7" w:rsidRPr="000B41B7">
              <w:t>п</w:t>
            </w:r>
            <w:r w:rsidRPr="000B41B7">
              <w:t>п</w:t>
            </w:r>
            <w:proofErr w:type="spellEnd"/>
            <w:r w:rsidR="000506E7" w:rsidRPr="000B41B7">
              <w:t xml:space="preserve">. </w:t>
            </w:r>
            <w:r w:rsidR="00251297" w:rsidRPr="000B41B7">
              <w:t>6</w:t>
            </w:r>
            <w:r w:rsidR="000506E7" w:rsidRPr="000B41B7">
              <w:t xml:space="preserve">.1 – </w:t>
            </w:r>
            <w:r w:rsidR="00251297" w:rsidRPr="000B41B7">
              <w:t>6</w:t>
            </w:r>
            <w:r w:rsidR="000506E7" w:rsidRPr="000B41B7">
              <w:t>.4</w:t>
            </w:r>
            <w:r w:rsidRPr="000B41B7">
              <w:t>.</w:t>
            </w:r>
          </w:p>
          <w:p w14:paraId="4611229A" w14:textId="77777777" w:rsidR="0029118A" w:rsidRPr="000B41B7" w:rsidRDefault="0029118A" w:rsidP="0029118A">
            <w:pPr>
              <w:pStyle w:val="phtablecellleft"/>
            </w:pPr>
            <w:r w:rsidRPr="000B41B7">
              <w:t xml:space="preserve">Кнопка «Создать» инициирует сохранение введенных данных и закрытие окна добавления адреса. </w:t>
            </w:r>
          </w:p>
          <w:p w14:paraId="1A694876" w14:textId="77777777" w:rsidR="00DD212C" w:rsidRPr="000B41B7" w:rsidRDefault="0029118A" w:rsidP="0029118A">
            <w:pPr>
              <w:pStyle w:val="phtablecellleft"/>
            </w:pPr>
            <w:r w:rsidRPr="000B41B7">
              <w:t>Кнопка «Отменить» инициирует закрытие окна без сохранения введенных данных</w:t>
            </w:r>
          </w:p>
        </w:tc>
      </w:tr>
      <w:tr w:rsidR="000B41B7" w:rsidRPr="000B41B7" w14:paraId="15961C58" w14:textId="77777777" w:rsidTr="00824005">
        <w:trPr>
          <w:cantSplit/>
        </w:trPr>
        <w:tc>
          <w:tcPr>
            <w:tcW w:w="335" w:type="pct"/>
          </w:tcPr>
          <w:p w14:paraId="28EE07B5" w14:textId="77777777" w:rsidR="00AF0A5A" w:rsidRPr="000B41B7" w:rsidRDefault="00723425" w:rsidP="005E7C9C">
            <w:pPr>
              <w:pStyle w:val="phtablecellleft"/>
            </w:pPr>
            <w:r w:rsidRPr="000B41B7">
              <w:t>6</w:t>
            </w:r>
            <w:r w:rsidR="00AF0A5A" w:rsidRPr="000B41B7">
              <w:t>.1</w:t>
            </w:r>
          </w:p>
        </w:tc>
        <w:tc>
          <w:tcPr>
            <w:tcW w:w="1260" w:type="pct"/>
          </w:tcPr>
          <w:p w14:paraId="4EAA7C5A" w14:textId="77777777" w:rsidR="00AF0A5A" w:rsidRPr="000B41B7" w:rsidRDefault="00AF0A5A" w:rsidP="005E7C9C">
            <w:pPr>
              <w:pStyle w:val="phtablecellleft"/>
            </w:pPr>
            <w:r w:rsidRPr="000B41B7">
              <w:t>Субъект</w:t>
            </w:r>
          </w:p>
        </w:tc>
        <w:tc>
          <w:tcPr>
            <w:tcW w:w="1275" w:type="pct"/>
          </w:tcPr>
          <w:p w14:paraId="7D715B1D" w14:textId="77777777" w:rsidR="00AF0A5A" w:rsidRPr="000B41B7" w:rsidRDefault="00AF0A5A" w:rsidP="005E7C9C">
            <w:pPr>
              <w:pStyle w:val="phtablecellleft"/>
            </w:pPr>
            <w:r w:rsidRPr="000B41B7">
              <w:t>Субъект РФ</w:t>
            </w:r>
          </w:p>
        </w:tc>
        <w:tc>
          <w:tcPr>
            <w:tcW w:w="2129" w:type="pct"/>
          </w:tcPr>
          <w:p w14:paraId="00C16040" w14:textId="77777777" w:rsidR="00AF0A5A" w:rsidRPr="000B41B7" w:rsidRDefault="00DC290B" w:rsidP="005E7C9C">
            <w:pPr>
              <w:pStyle w:val="phtablecellleft"/>
            </w:pPr>
            <w:r w:rsidRPr="000B41B7">
              <w:t xml:space="preserve">Выбор значения </w:t>
            </w:r>
            <w:r w:rsidR="00677DD8" w:rsidRPr="000B41B7">
              <w:t>из выпадающего списка с помощью кнопки</w:t>
            </w:r>
            <w:r w:rsidR="00CC66E6" w:rsidRPr="000B41B7">
              <w:t xml:space="preserve"> </w:t>
            </w:r>
            <w:r w:rsidR="00CC66E6" w:rsidRPr="000B41B7">
              <w:rPr>
                <w:noProof/>
              </w:rPr>
              <w:drawing>
                <wp:inline distT="0" distB="0" distL="0" distR="0" wp14:anchorId="051E3AFB" wp14:editId="73C960B5">
                  <wp:extent cx="228600" cy="228600"/>
                  <wp:effectExtent l="0" t="0" r="0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41B7" w:rsidRPr="000B41B7" w14:paraId="3E56ACFE" w14:textId="77777777" w:rsidTr="00824005">
        <w:trPr>
          <w:cantSplit/>
        </w:trPr>
        <w:tc>
          <w:tcPr>
            <w:tcW w:w="335" w:type="pct"/>
          </w:tcPr>
          <w:p w14:paraId="3ACA0C13" w14:textId="77777777" w:rsidR="00AF0A5A" w:rsidRPr="000B41B7" w:rsidRDefault="00723425" w:rsidP="005E7C9C">
            <w:pPr>
              <w:pStyle w:val="phtablecellleft"/>
            </w:pPr>
            <w:r w:rsidRPr="000B41B7">
              <w:t>6</w:t>
            </w:r>
            <w:r w:rsidR="00AF0A5A" w:rsidRPr="000B41B7">
              <w:t>.2</w:t>
            </w:r>
          </w:p>
        </w:tc>
        <w:tc>
          <w:tcPr>
            <w:tcW w:w="1260" w:type="pct"/>
          </w:tcPr>
          <w:p w14:paraId="743E0B67" w14:textId="77777777" w:rsidR="00AF0A5A" w:rsidRPr="000B41B7" w:rsidRDefault="00AF0A5A" w:rsidP="005E7C9C">
            <w:pPr>
              <w:pStyle w:val="phtablecellleft"/>
            </w:pPr>
            <w:r w:rsidRPr="000B41B7">
              <w:t>Населенный пункт</w:t>
            </w:r>
          </w:p>
        </w:tc>
        <w:tc>
          <w:tcPr>
            <w:tcW w:w="1275" w:type="pct"/>
          </w:tcPr>
          <w:p w14:paraId="0B48767E" w14:textId="77777777" w:rsidR="00AF0A5A" w:rsidRPr="000B41B7" w:rsidRDefault="00AF0A5A" w:rsidP="005E7C9C">
            <w:pPr>
              <w:pStyle w:val="phtablecellleft"/>
            </w:pPr>
            <w:r w:rsidRPr="000B41B7">
              <w:t>Наименование населенного пункта</w:t>
            </w:r>
          </w:p>
        </w:tc>
        <w:tc>
          <w:tcPr>
            <w:tcW w:w="2129" w:type="pct"/>
          </w:tcPr>
          <w:p w14:paraId="75F66DDA" w14:textId="65D67944" w:rsidR="00AF0A5A" w:rsidRPr="000B41B7" w:rsidRDefault="0049284D" w:rsidP="005E7C9C">
            <w:pPr>
              <w:pStyle w:val="phtablecellleft"/>
            </w:pPr>
            <w:r w:rsidRPr="000B41B7">
              <w:t>Справочное поле. Не</w:t>
            </w:r>
            <w:r w:rsidR="00AF0A5A" w:rsidRPr="000B41B7">
              <w:t>доступно для заполнения до указания субъекта</w:t>
            </w:r>
            <w:r w:rsidR="00C1099F" w:rsidRPr="000B41B7">
              <w:t xml:space="preserve"> РФ</w:t>
            </w:r>
            <w:r w:rsidR="00AF0A5A" w:rsidRPr="000B41B7">
              <w:t>.</w:t>
            </w:r>
          </w:p>
          <w:p w14:paraId="09E1393D" w14:textId="77777777" w:rsidR="00AF0A5A" w:rsidRPr="000B41B7" w:rsidRDefault="00EF206B" w:rsidP="005E7C9C">
            <w:pPr>
              <w:pStyle w:val="phtablecellleft"/>
            </w:pPr>
            <w:r w:rsidRPr="000B41B7">
              <w:t>Необходимо в</w:t>
            </w:r>
            <w:r w:rsidR="00AF0A5A" w:rsidRPr="000B41B7">
              <w:t>ве</w:t>
            </w:r>
            <w:r w:rsidRPr="000B41B7">
              <w:t>сти</w:t>
            </w:r>
            <w:r w:rsidR="00AF0A5A" w:rsidRPr="000B41B7">
              <w:t xml:space="preserve"> первые несколько символов наименования населенного пункта, а затем </w:t>
            </w:r>
            <w:r w:rsidRPr="000B41B7">
              <w:t>выбрать</w:t>
            </w:r>
            <w:r w:rsidR="00AF0A5A" w:rsidRPr="000B41B7">
              <w:t xml:space="preserve"> значение из выпадающего списка, предложенного </w:t>
            </w:r>
            <w:r w:rsidR="005E7C9C" w:rsidRPr="000B41B7">
              <w:t>Подс</w:t>
            </w:r>
            <w:r w:rsidR="00AF0A5A" w:rsidRPr="000B41B7">
              <w:t>истемой.</w:t>
            </w:r>
          </w:p>
          <w:p w14:paraId="205D8226" w14:textId="77777777" w:rsidR="00AF0A5A" w:rsidRPr="000B41B7" w:rsidRDefault="00AF0A5A" w:rsidP="005E7C9C">
            <w:pPr>
              <w:pStyle w:val="phtablecellleft"/>
            </w:pPr>
            <w:r w:rsidRPr="000B41B7">
              <w:t>Ввод информации осуществляется согласно справочнику ФИАС</w:t>
            </w:r>
          </w:p>
        </w:tc>
      </w:tr>
      <w:tr w:rsidR="000B41B7" w:rsidRPr="000B41B7" w14:paraId="0667133E" w14:textId="77777777" w:rsidTr="00824005">
        <w:trPr>
          <w:cantSplit/>
        </w:trPr>
        <w:tc>
          <w:tcPr>
            <w:tcW w:w="335" w:type="pct"/>
          </w:tcPr>
          <w:p w14:paraId="1E37672A" w14:textId="77777777" w:rsidR="00AF0A5A" w:rsidRPr="000B41B7" w:rsidRDefault="00723425" w:rsidP="005E7C9C">
            <w:pPr>
              <w:pStyle w:val="phtablecellleft"/>
            </w:pPr>
            <w:r w:rsidRPr="000B41B7">
              <w:t>6</w:t>
            </w:r>
            <w:r w:rsidR="00AF0A5A" w:rsidRPr="000B41B7">
              <w:t>.3</w:t>
            </w:r>
          </w:p>
        </w:tc>
        <w:tc>
          <w:tcPr>
            <w:tcW w:w="1260" w:type="pct"/>
          </w:tcPr>
          <w:p w14:paraId="4E7D7665" w14:textId="77777777" w:rsidR="00AF0A5A" w:rsidRPr="000B41B7" w:rsidRDefault="00AF0A5A" w:rsidP="005E7C9C">
            <w:pPr>
              <w:pStyle w:val="phtablecellleft"/>
            </w:pPr>
            <w:r w:rsidRPr="000B41B7">
              <w:t>Улица</w:t>
            </w:r>
          </w:p>
        </w:tc>
        <w:tc>
          <w:tcPr>
            <w:tcW w:w="1275" w:type="pct"/>
          </w:tcPr>
          <w:p w14:paraId="3E33ED1D" w14:textId="77777777" w:rsidR="00AF0A5A" w:rsidRPr="000B41B7" w:rsidRDefault="00AF0A5A" w:rsidP="005E7C9C">
            <w:pPr>
              <w:pStyle w:val="phtablecellleft"/>
            </w:pPr>
            <w:r w:rsidRPr="000B41B7">
              <w:t>Наименование улицы</w:t>
            </w:r>
          </w:p>
        </w:tc>
        <w:tc>
          <w:tcPr>
            <w:tcW w:w="2129" w:type="pct"/>
          </w:tcPr>
          <w:p w14:paraId="691C4501" w14:textId="63FF5C7E" w:rsidR="00AF0A5A" w:rsidRPr="000B41B7" w:rsidRDefault="0049284D" w:rsidP="005E7C9C">
            <w:pPr>
              <w:pStyle w:val="phtablecellleft"/>
            </w:pPr>
            <w:r w:rsidRPr="000B41B7">
              <w:t>Справочное поле. Не</w:t>
            </w:r>
            <w:r w:rsidR="00AF0A5A" w:rsidRPr="000B41B7">
              <w:t>доступно для заполнения до указания населенного пункта.</w:t>
            </w:r>
          </w:p>
          <w:p w14:paraId="7C901E89" w14:textId="77777777" w:rsidR="00AF0A5A" w:rsidRPr="000B41B7" w:rsidRDefault="00EF206B" w:rsidP="005E7C9C">
            <w:pPr>
              <w:pStyle w:val="phtablecellleft"/>
            </w:pPr>
            <w:r w:rsidRPr="000B41B7">
              <w:t>Необходимо ввести</w:t>
            </w:r>
            <w:r w:rsidR="00AF0A5A" w:rsidRPr="000B41B7">
              <w:t xml:space="preserve"> первые несколько символов наименования улицы, а затем выб</w:t>
            </w:r>
            <w:r w:rsidRPr="000B41B7">
              <w:t>рать</w:t>
            </w:r>
            <w:r w:rsidR="00AF0A5A" w:rsidRPr="000B41B7">
              <w:t xml:space="preserve"> значение из выпадающего списка, предложенного </w:t>
            </w:r>
            <w:r w:rsidR="005E7C9C" w:rsidRPr="000B41B7">
              <w:t>Подс</w:t>
            </w:r>
            <w:r w:rsidR="00AF0A5A" w:rsidRPr="000B41B7">
              <w:t>истемой.</w:t>
            </w:r>
          </w:p>
          <w:p w14:paraId="3FF0728B" w14:textId="77777777" w:rsidR="00AF0A5A" w:rsidRPr="000B41B7" w:rsidRDefault="00AF0A5A" w:rsidP="005E7C9C">
            <w:pPr>
              <w:pStyle w:val="phtablecellleft"/>
            </w:pPr>
            <w:r w:rsidRPr="000B41B7">
              <w:t>Ввод информации осуществляется согласно справочнику ФИАС</w:t>
            </w:r>
          </w:p>
        </w:tc>
      </w:tr>
      <w:tr w:rsidR="000B41B7" w:rsidRPr="000B41B7" w14:paraId="58A29842" w14:textId="77777777" w:rsidTr="00824005">
        <w:trPr>
          <w:cantSplit/>
        </w:trPr>
        <w:tc>
          <w:tcPr>
            <w:tcW w:w="335" w:type="pct"/>
          </w:tcPr>
          <w:p w14:paraId="3B59F5B5" w14:textId="77777777" w:rsidR="00AF0A5A" w:rsidRPr="000B41B7" w:rsidRDefault="00723425" w:rsidP="005E7C9C">
            <w:pPr>
              <w:pStyle w:val="phtablecellleft"/>
            </w:pPr>
            <w:r w:rsidRPr="000B41B7">
              <w:t>6</w:t>
            </w:r>
            <w:r w:rsidR="00AF0A5A" w:rsidRPr="000B41B7">
              <w:t>.4</w:t>
            </w:r>
          </w:p>
        </w:tc>
        <w:tc>
          <w:tcPr>
            <w:tcW w:w="1260" w:type="pct"/>
          </w:tcPr>
          <w:p w14:paraId="053405D6" w14:textId="77777777" w:rsidR="00AF0A5A" w:rsidRPr="000B41B7" w:rsidRDefault="00AF0A5A" w:rsidP="005E7C9C">
            <w:pPr>
              <w:pStyle w:val="phtablecellleft"/>
            </w:pPr>
            <w:r w:rsidRPr="000B41B7">
              <w:t>Дом</w:t>
            </w:r>
          </w:p>
        </w:tc>
        <w:tc>
          <w:tcPr>
            <w:tcW w:w="1275" w:type="pct"/>
          </w:tcPr>
          <w:p w14:paraId="37D0977E" w14:textId="77777777" w:rsidR="00AF0A5A" w:rsidRPr="000B41B7" w:rsidRDefault="00AF0A5A" w:rsidP="005E7C9C">
            <w:pPr>
              <w:pStyle w:val="phtablecellleft"/>
            </w:pPr>
            <w:r w:rsidRPr="000B41B7">
              <w:t>Номер дома</w:t>
            </w:r>
          </w:p>
        </w:tc>
        <w:tc>
          <w:tcPr>
            <w:tcW w:w="2129" w:type="pct"/>
          </w:tcPr>
          <w:p w14:paraId="585091D1" w14:textId="77777777" w:rsidR="007E0E52" w:rsidRPr="000B41B7" w:rsidRDefault="007E0E52" w:rsidP="005E7C9C">
            <w:pPr>
              <w:pStyle w:val="phtablecellleft"/>
            </w:pPr>
            <w:r w:rsidRPr="000B41B7">
              <w:t xml:space="preserve">По умолчанию справочное поле (установлен </w:t>
            </w:r>
            <w:r w:rsidR="00DB29F9" w:rsidRPr="000B41B7">
              <w:t>«флажок»</w:t>
            </w:r>
            <w:r w:rsidRPr="000B41B7">
              <w:t xml:space="preserve"> </w:t>
            </w:r>
            <w:r w:rsidR="00DB29F9" w:rsidRPr="000B41B7">
              <w:t xml:space="preserve">для параметра </w:t>
            </w:r>
            <w:r w:rsidRPr="000B41B7">
              <w:t>«</w:t>
            </w:r>
            <w:proofErr w:type="spellStart"/>
            <w:r w:rsidRPr="000B41B7">
              <w:t>Справочно</w:t>
            </w:r>
            <w:proofErr w:type="spellEnd"/>
            <w:r w:rsidRPr="000B41B7">
              <w:t>»).</w:t>
            </w:r>
          </w:p>
          <w:p w14:paraId="25F6DEFC" w14:textId="77777777" w:rsidR="007E0E52" w:rsidRPr="000B41B7" w:rsidRDefault="00EF206B" w:rsidP="005E7C9C">
            <w:pPr>
              <w:pStyle w:val="phtablecellleft"/>
            </w:pPr>
            <w:r w:rsidRPr="000B41B7">
              <w:t xml:space="preserve">Необходимо ввести </w:t>
            </w:r>
            <w:r w:rsidR="007E0E52" w:rsidRPr="000B41B7">
              <w:t>первые несколько символов номера дома, а затем выб</w:t>
            </w:r>
            <w:r w:rsidRPr="000B41B7">
              <w:t>рать</w:t>
            </w:r>
            <w:r w:rsidR="007E0E52" w:rsidRPr="000B41B7">
              <w:t xml:space="preserve"> значение из выпадающего списка, предложенного </w:t>
            </w:r>
            <w:r w:rsidR="005E7C9C" w:rsidRPr="000B41B7">
              <w:t>Подс</w:t>
            </w:r>
            <w:r w:rsidR="007E0E52" w:rsidRPr="000B41B7">
              <w:t>истемой.</w:t>
            </w:r>
            <w:r w:rsidRPr="000B41B7">
              <w:t xml:space="preserve"> </w:t>
            </w:r>
          </w:p>
          <w:p w14:paraId="0AD53E25" w14:textId="77777777" w:rsidR="007E0E52" w:rsidRPr="000B41B7" w:rsidRDefault="007E0E52" w:rsidP="005E7C9C">
            <w:pPr>
              <w:pStyle w:val="phtablecellleft"/>
            </w:pPr>
            <w:r w:rsidRPr="000B41B7">
              <w:t>Ввод информации осуществляется согласно справочнику ФИАС.</w:t>
            </w:r>
          </w:p>
          <w:p w14:paraId="31BDC7B1" w14:textId="77777777" w:rsidR="00AF0A5A" w:rsidRPr="000B41B7" w:rsidRDefault="007E0E52" w:rsidP="00675F08">
            <w:pPr>
              <w:pStyle w:val="phtablecellleft"/>
            </w:pPr>
            <w:r w:rsidRPr="000B41B7">
              <w:t xml:space="preserve">В случае если </w:t>
            </w:r>
            <w:r w:rsidR="00675F08" w:rsidRPr="000B41B7">
              <w:t>для параметра</w:t>
            </w:r>
            <w:r w:rsidRPr="000B41B7">
              <w:t xml:space="preserve"> «</w:t>
            </w:r>
            <w:proofErr w:type="spellStart"/>
            <w:r w:rsidRPr="000B41B7">
              <w:t>Справочно</w:t>
            </w:r>
            <w:proofErr w:type="spellEnd"/>
            <w:r w:rsidRPr="000B41B7">
              <w:t>» не уста</w:t>
            </w:r>
            <w:r w:rsidR="00EF4247" w:rsidRPr="000B41B7">
              <w:t>новлен</w:t>
            </w:r>
            <w:r w:rsidR="00675F08" w:rsidRPr="000B41B7">
              <w:t xml:space="preserve"> «флажок», поле «Дом» – </w:t>
            </w:r>
            <w:proofErr w:type="spellStart"/>
            <w:r w:rsidR="00EF4247" w:rsidRPr="000B41B7">
              <w:t>текстово</w:t>
            </w:r>
            <w:proofErr w:type="spellEnd"/>
            <w:r w:rsidR="00EF4247" w:rsidRPr="000B41B7">
              <w:t>-числовое поле</w:t>
            </w:r>
          </w:p>
        </w:tc>
      </w:tr>
      <w:tr w:rsidR="000B41B7" w:rsidRPr="000B41B7" w14:paraId="01B762CE" w14:textId="77777777" w:rsidTr="00824005">
        <w:trPr>
          <w:cantSplit/>
        </w:trPr>
        <w:tc>
          <w:tcPr>
            <w:tcW w:w="335" w:type="pct"/>
          </w:tcPr>
          <w:p w14:paraId="70B7F656" w14:textId="77777777" w:rsidR="009E756D" w:rsidRPr="000B41B7" w:rsidRDefault="00723425" w:rsidP="005E7C9C">
            <w:pPr>
              <w:pStyle w:val="phtablecellleft"/>
            </w:pPr>
            <w:r w:rsidRPr="000B41B7">
              <w:lastRenderedPageBreak/>
              <w:t>7</w:t>
            </w:r>
          </w:p>
        </w:tc>
        <w:tc>
          <w:tcPr>
            <w:tcW w:w="1260" w:type="pct"/>
          </w:tcPr>
          <w:p w14:paraId="5C7243B1" w14:textId="77777777" w:rsidR="009E756D" w:rsidRPr="000B41B7" w:rsidRDefault="009E756D" w:rsidP="005E7C9C">
            <w:pPr>
              <w:pStyle w:val="phtablecellleft"/>
            </w:pPr>
            <w:r w:rsidRPr="000B41B7">
              <w:t>Почтовый индекс</w:t>
            </w:r>
          </w:p>
        </w:tc>
        <w:tc>
          <w:tcPr>
            <w:tcW w:w="1275" w:type="pct"/>
          </w:tcPr>
          <w:p w14:paraId="269BC048" w14:textId="77777777" w:rsidR="009E756D" w:rsidRPr="000B41B7" w:rsidRDefault="009E756D" w:rsidP="005E7C9C">
            <w:pPr>
              <w:pStyle w:val="phtablecellleft"/>
            </w:pPr>
            <w:r w:rsidRPr="000B41B7">
              <w:t>Почтовый индекс</w:t>
            </w:r>
          </w:p>
        </w:tc>
        <w:tc>
          <w:tcPr>
            <w:tcW w:w="2129" w:type="pct"/>
          </w:tcPr>
          <w:p w14:paraId="402C61F9" w14:textId="77777777" w:rsidR="009E756D" w:rsidRPr="000B41B7" w:rsidRDefault="009E756D" w:rsidP="005E7C9C">
            <w:pPr>
              <w:pStyle w:val="phtablecellleft"/>
            </w:pPr>
            <w:r w:rsidRPr="000B41B7">
              <w:t>Числовое поле для ввода с ограничением в 6 символов</w:t>
            </w:r>
          </w:p>
        </w:tc>
      </w:tr>
      <w:tr w:rsidR="000B41B7" w:rsidRPr="000B41B7" w14:paraId="6C23B469" w14:textId="77777777" w:rsidTr="00824005">
        <w:trPr>
          <w:cantSplit/>
        </w:trPr>
        <w:tc>
          <w:tcPr>
            <w:tcW w:w="335" w:type="pct"/>
          </w:tcPr>
          <w:p w14:paraId="7356280A" w14:textId="77777777" w:rsidR="009E756D" w:rsidRPr="000B41B7" w:rsidRDefault="00723425" w:rsidP="005E7C9C">
            <w:pPr>
              <w:pStyle w:val="phtablecellleft"/>
            </w:pPr>
            <w:r w:rsidRPr="000B41B7">
              <w:t>8</w:t>
            </w:r>
          </w:p>
        </w:tc>
        <w:tc>
          <w:tcPr>
            <w:tcW w:w="1260" w:type="pct"/>
          </w:tcPr>
          <w:p w14:paraId="4B4AF21C" w14:textId="77777777" w:rsidR="009E756D" w:rsidRPr="000B41B7" w:rsidRDefault="009E756D" w:rsidP="005E7C9C">
            <w:pPr>
              <w:pStyle w:val="phtablecellleft"/>
            </w:pPr>
            <w:r w:rsidRPr="000B41B7">
              <w:t>Кадастровый номер</w:t>
            </w:r>
          </w:p>
        </w:tc>
        <w:tc>
          <w:tcPr>
            <w:tcW w:w="1275" w:type="pct"/>
          </w:tcPr>
          <w:p w14:paraId="1536EAED" w14:textId="77777777" w:rsidR="009E756D" w:rsidRPr="000B41B7" w:rsidRDefault="009E756D" w:rsidP="005E7C9C">
            <w:pPr>
              <w:pStyle w:val="phtablecellleft"/>
            </w:pPr>
            <w:r w:rsidRPr="000B41B7">
              <w:t>Кадастровый номер</w:t>
            </w:r>
          </w:p>
        </w:tc>
        <w:tc>
          <w:tcPr>
            <w:tcW w:w="2129" w:type="pct"/>
          </w:tcPr>
          <w:p w14:paraId="76DF35E6" w14:textId="77777777" w:rsidR="009E756D" w:rsidRPr="000B41B7" w:rsidRDefault="009E756D" w:rsidP="005E7C9C">
            <w:pPr>
              <w:pStyle w:val="phtablecellleft"/>
            </w:pPr>
            <w:r w:rsidRPr="000B41B7">
              <w:t xml:space="preserve">Числовое поле для ввода в формате </w:t>
            </w:r>
            <w:proofErr w:type="gramStart"/>
            <w:r w:rsidRPr="000B41B7">
              <w:t>ХХ:ХХ</w:t>
            </w:r>
            <w:proofErr w:type="gramEnd"/>
            <w:r w:rsidRPr="000B41B7">
              <w:t>:ХХХХХХ:ХХ</w:t>
            </w:r>
          </w:p>
        </w:tc>
      </w:tr>
      <w:tr w:rsidR="000B41B7" w:rsidRPr="000B41B7" w14:paraId="1B3408A5" w14:textId="77777777" w:rsidTr="00824005">
        <w:trPr>
          <w:cantSplit/>
        </w:trPr>
        <w:tc>
          <w:tcPr>
            <w:tcW w:w="335" w:type="pct"/>
          </w:tcPr>
          <w:p w14:paraId="30CD03BA" w14:textId="77777777" w:rsidR="0094480B" w:rsidRPr="000B41B7" w:rsidRDefault="00723425" w:rsidP="005E7C9C">
            <w:pPr>
              <w:pStyle w:val="phtablecellleft"/>
            </w:pPr>
            <w:r w:rsidRPr="000B41B7">
              <w:t>9</w:t>
            </w:r>
          </w:p>
        </w:tc>
        <w:tc>
          <w:tcPr>
            <w:tcW w:w="1260" w:type="pct"/>
          </w:tcPr>
          <w:p w14:paraId="4414B97B" w14:textId="77777777" w:rsidR="0094480B" w:rsidRPr="000B41B7" w:rsidRDefault="0094480B" w:rsidP="005E7C9C">
            <w:pPr>
              <w:pStyle w:val="phtablecellleft"/>
            </w:pPr>
            <w:r w:rsidRPr="000B41B7">
              <w:t>Дата завершения эксплуатации</w:t>
            </w:r>
          </w:p>
        </w:tc>
        <w:tc>
          <w:tcPr>
            <w:tcW w:w="1275" w:type="pct"/>
          </w:tcPr>
          <w:p w14:paraId="6A1C8563" w14:textId="77777777" w:rsidR="0094480B" w:rsidRPr="000B41B7" w:rsidRDefault="0094480B" w:rsidP="005E7C9C">
            <w:pPr>
              <w:pStyle w:val="phtablecellleft"/>
            </w:pPr>
            <w:r w:rsidRPr="000B41B7">
              <w:t>Дата завершения эксплуатации здания</w:t>
            </w:r>
          </w:p>
        </w:tc>
        <w:tc>
          <w:tcPr>
            <w:tcW w:w="2129" w:type="pct"/>
          </w:tcPr>
          <w:p w14:paraId="633621C5" w14:textId="77777777" w:rsidR="00F35A15" w:rsidRPr="000B41B7" w:rsidRDefault="0094480B" w:rsidP="005E7C9C">
            <w:pPr>
              <w:pStyle w:val="phtablecellleft"/>
            </w:pPr>
            <w:r w:rsidRPr="000B41B7">
              <w:t>Выбор значения из календаря</w:t>
            </w:r>
            <w:r w:rsidR="00400938" w:rsidRPr="000B41B7">
              <w:t xml:space="preserve">. </w:t>
            </w:r>
          </w:p>
          <w:p w14:paraId="2EBA779B" w14:textId="75B2CE1E" w:rsidR="00885B8F" w:rsidRPr="000B41B7" w:rsidRDefault="00885B8F" w:rsidP="005E7C9C">
            <w:pPr>
              <w:pStyle w:val="phtablecellleft"/>
            </w:pPr>
            <w:r w:rsidRPr="000B41B7">
              <w:rPr>
                <w:b/>
              </w:rPr>
              <w:t>Примечание</w:t>
            </w:r>
            <w:r w:rsidR="007F4B12" w:rsidRPr="000B41B7">
              <w:rPr>
                <w:b/>
              </w:rPr>
              <w:t>.</w:t>
            </w:r>
            <w:r w:rsidRPr="000B41B7">
              <w:t xml:space="preserve"> Дата завершения эксплуатации должна быть не позже текущей даты и не раньше даты начала эксплуатации</w:t>
            </w:r>
            <w:r w:rsidR="00285933" w:rsidRPr="000B41B7">
              <w:t>.</w:t>
            </w:r>
          </w:p>
          <w:p w14:paraId="428B4482" w14:textId="77777777" w:rsidR="00465B61" w:rsidRPr="000B41B7" w:rsidRDefault="00465B61" w:rsidP="005E7C9C">
            <w:pPr>
              <w:pStyle w:val="phtablecellleft"/>
            </w:pPr>
            <w:r w:rsidRPr="000B41B7">
              <w:t>Запись о здании с заполненной «Датой завершения эксплуатации» возможно сохранить только в случае:</w:t>
            </w:r>
          </w:p>
          <w:p w14:paraId="73D008D7" w14:textId="29934EEE" w:rsidR="008A7BC1" w:rsidRPr="000B41B7" w:rsidRDefault="003F2AC8" w:rsidP="003F2AC8">
            <w:pPr>
              <w:pStyle w:val="phtableitemizedlist1"/>
            </w:pPr>
            <w:r w:rsidRPr="000B41B7">
              <w:t>если у всех структурных подразделений (отделений)</w:t>
            </w:r>
            <w:r w:rsidR="001032FC" w:rsidRPr="000B41B7">
              <w:t xml:space="preserve"> (</w:t>
            </w:r>
            <w:r w:rsidR="00100BA5" w:rsidRPr="000B41B7">
              <w:t xml:space="preserve">подробнее о структурных подразделениях </w:t>
            </w:r>
            <w:r w:rsidR="001032FC" w:rsidRPr="000B41B7">
              <w:t>см. п. </w:t>
            </w:r>
            <w:r w:rsidR="00FE7396" w:rsidRPr="000B41B7">
              <w:fldChar w:fldCharType="begin"/>
            </w:r>
            <w:r w:rsidR="00FE7396" w:rsidRPr="000B41B7">
              <w:instrText xml:space="preserve"> REF _Ref16178827 \r \h  \* MERGEFORMAT </w:instrText>
            </w:r>
            <w:r w:rsidR="00FE7396" w:rsidRPr="000B41B7">
              <w:fldChar w:fldCharType="separate"/>
            </w:r>
            <w:r w:rsidR="00E10E0C" w:rsidRPr="000B41B7">
              <w:t>4.2.2.4</w:t>
            </w:r>
            <w:r w:rsidR="00FE7396" w:rsidRPr="000B41B7">
              <w:fldChar w:fldCharType="end"/>
            </w:r>
            <w:r w:rsidR="001032FC" w:rsidRPr="000B41B7">
              <w:t>)</w:t>
            </w:r>
            <w:r w:rsidRPr="000B41B7">
              <w:t xml:space="preserve"> в этом здании </w:t>
            </w:r>
            <w:r w:rsidR="0069145E" w:rsidRPr="000B41B7">
              <w:t>заполнено поле</w:t>
            </w:r>
            <w:r w:rsidRPr="000B41B7">
              <w:t xml:space="preserve"> «Дата упразднения», которая раньше или равна дате завершения эксплуатации здания, </w:t>
            </w:r>
          </w:p>
          <w:p w14:paraId="0EF0033D" w14:textId="77777777" w:rsidR="003F2AC8" w:rsidRPr="000B41B7" w:rsidRDefault="008A7BC1" w:rsidP="003F2AC8">
            <w:pPr>
              <w:pStyle w:val="phtableitemizedlist1"/>
            </w:pPr>
            <w:r w:rsidRPr="000B41B7">
              <w:t xml:space="preserve">если </w:t>
            </w:r>
            <w:r w:rsidR="003F2AC8" w:rsidRPr="000B41B7">
              <w:t>к зданию не прикреплены подразделения</w:t>
            </w:r>
            <w:r w:rsidR="00310D1E" w:rsidRPr="000B41B7">
              <w:t xml:space="preserve"> (отделения):</w:t>
            </w:r>
          </w:p>
          <w:p w14:paraId="28B8FAA0" w14:textId="77777777" w:rsidR="0069145E" w:rsidRPr="000B41B7" w:rsidRDefault="00310D1E" w:rsidP="0049284D">
            <w:pPr>
              <w:pStyle w:val="phtableitemizedlist2"/>
            </w:pPr>
            <w:r w:rsidRPr="000B41B7">
              <w:t xml:space="preserve">с </w:t>
            </w:r>
            <w:r w:rsidR="0069145E" w:rsidRPr="000B41B7">
              <w:t>указани</w:t>
            </w:r>
            <w:r w:rsidRPr="000B41B7">
              <w:t>ем</w:t>
            </w:r>
            <w:r w:rsidR="0069145E" w:rsidRPr="000B41B7">
              <w:t xml:space="preserve"> признака </w:t>
            </w:r>
            <w:r w:rsidR="00F2773F" w:rsidRPr="000B41B7">
              <w:t>«О</w:t>
            </w:r>
            <w:r w:rsidR="0069145E" w:rsidRPr="000B41B7">
              <w:t>бособленное</w:t>
            </w:r>
            <w:r w:rsidR="00124A26" w:rsidRPr="000B41B7">
              <w:t xml:space="preserve"> подразделение</w:t>
            </w:r>
            <w:r w:rsidR="00F2773F" w:rsidRPr="000B41B7">
              <w:t>»</w:t>
            </w:r>
            <w:r w:rsidR="0069145E" w:rsidRPr="000B41B7">
              <w:t>;</w:t>
            </w:r>
          </w:p>
          <w:p w14:paraId="5B73A031" w14:textId="77777777" w:rsidR="0069145E" w:rsidRPr="000B41B7" w:rsidRDefault="00310D1E" w:rsidP="0049284D">
            <w:pPr>
              <w:pStyle w:val="phtableitemizedlist2"/>
            </w:pPr>
            <w:r w:rsidRPr="000B41B7">
              <w:t>подразделение</w:t>
            </w:r>
            <w:r w:rsidR="0069145E" w:rsidRPr="000B41B7">
              <w:t xml:space="preserve"> с типом </w:t>
            </w:r>
            <w:r w:rsidR="006162D4" w:rsidRPr="000B41B7">
              <w:t>«Административно-хозяйственный (вспомогательный)»</w:t>
            </w:r>
            <w:r w:rsidR="0069145E" w:rsidRPr="000B41B7">
              <w:t>;</w:t>
            </w:r>
          </w:p>
          <w:p w14:paraId="7DD5705B" w14:textId="77777777" w:rsidR="0069145E" w:rsidRPr="000B41B7" w:rsidRDefault="00310D1E" w:rsidP="0049284D">
            <w:pPr>
              <w:pStyle w:val="phtableitemizedlist2"/>
            </w:pPr>
            <w:r w:rsidRPr="000B41B7">
              <w:t>отделение</w:t>
            </w:r>
            <w:r w:rsidR="0069145E" w:rsidRPr="000B41B7">
              <w:t xml:space="preserve"> стационара (или указана дата упразднения </w:t>
            </w:r>
            <w:r w:rsidR="004E43FD" w:rsidRPr="000B41B7">
              <w:t>раньше</w:t>
            </w:r>
            <w:r w:rsidR="0069145E" w:rsidRPr="000B41B7">
              <w:t xml:space="preserve"> даты завершения эксплуатации здания);</w:t>
            </w:r>
          </w:p>
          <w:p w14:paraId="00445D3B" w14:textId="77777777" w:rsidR="0069145E" w:rsidRPr="000B41B7" w:rsidRDefault="004E43FD" w:rsidP="0049284D">
            <w:pPr>
              <w:pStyle w:val="phtableitemizedlist2"/>
            </w:pPr>
            <w:r w:rsidRPr="000B41B7">
              <w:t>кабинеты</w:t>
            </w:r>
            <w:r w:rsidR="00F25B09" w:rsidRPr="000B41B7">
              <w:t xml:space="preserve"> (амбулаторны</w:t>
            </w:r>
            <w:r w:rsidRPr="000B41B7">
              <w:t>е</w:t>
            </w:r>
            <w:r w:rsidR="00310D1E" w:rsidRPr="000B41B7">
              <w:t>,</w:t>
            </w:r>
            <w:r w:rsidR="00F25B09" w:rsidRPr="000B41B7">
              <w:t xml:space="preserve"> </w:t>
            </w:r>
            <w:r w:rsidR="0069145E" w:rsidRPr="000B41B7">
              <w:t>лабораторно-диагностически</w:t>
            </w:r>
            <w:r w:rsidRPr="000B41B7">
              <w:t>е</w:t>
            </w:r>
            <w:r w:rsidR="0069145E" w:rsidRPr="000B41B7">
              <w:t xml:space="preserve">, </w:t>
            </w:r>
            <w:r w:rsidR="00607520" w:rsidRPr="000B41B7">
              <w:t>инструментально</w:t>
            </w:r>
            <w:r w:rsidR="0069145E" w:rsidRPr="000B41B7">
              <w:t>-диагностически</w:t>
            </w:r>
            <w:r w:rsidRPr="000B41B7">
              <w:t>е</w:t>
            </w:r>
            <w:r w:rsidR="0069145E" w:rsidRPr="000B41B7">
              <w:t>, скор</w:t>
            </w:r>
            <w:r w:rsidR="00F25B09" w:rsidRPr="000B41B7">
              <w:t>ой</w:t>
            </w:r>
            <w:r w:rsidR="0069145E" w:rsidRPr="000B41B7">
              <w:t xml:space="preserve"> помощ</w:t>
            </w:r>
            <w:r w:rsidR="00F25B09" w:rsidRPr="000B41B7">
              <w:t>и</w:t>
            </w:r>
            <w:r w:rsidR="0069145E" w:rsidRPr="000B41B7">
              <w:t>)</w:t>
            </w:r>
            <w:r w:rsidR="00607520" w:rsidRPr="000B41B7">
              <w:t>.</w:t>
            </w:r>
          </w:p>
          <w:p w14:paraId="59B951CF" w14:textId="77777777" w:rsidR="00607520" w:rsidRPr="000B41B7" w:rsidRDefault="00607520" w:rsidP="00607520">
            <w:pPr>
              <w:pStyle w:val="phtableitemizedlist1"/>
            </w:pPr>
            <w:r w:rsidRPr="000B41B7">
              <w:t>если к зданию не прикреплено медицинское оборудование</w:t>
            </w:r>
            <w:r w:rsidR="00B538C1" w:rsidRPr="000B41B7">
              <w:t>,</w:t>
            </w:r>
            <w:r w:rsidRPr="000B41B7">
              <w:t xml:space="preserve"> или медицинское оборудование было выведено из эксплуатации, т.е. </w:t>
            </w:r>
            <w:r w:rsidR="009330FE" w:rsidRPr="000B41B7">
              <w:t>д</w:t>
            </w:r>
            <w:r w:rsidRPr="000B41B7">
              <w:t xml:space="preserve">ата вывода из эксплуатации </w:t>
            </w:r>
            <w:r w:rsidR="009330FE" w:rsidRPr="000B41B7">
              <w:t>раньше</w:t>
            </w:r>
            <w:r w:rsidRPr="000B41B7">
              <w:t xml:space="preserve"> или равн</w:t>
            </w:r>
            <w:r w:rsidR="009330FE" w:rsidRPr="000B41B7">
              <w:t>а</w:t>
            </w:r>
            <w:r w:rsidRPr="000B41B7">
              <w:t xml:space="preserve"> </w:t>
            </w:r>
            <w:r w:rsidR="009330FE" w:rsidRPr="000B41B7">
              <w:t>д</w:t>
            </w:r>
            <w:r w:rsidRPr="000B41B7">
              <w:t>ате завершения эксплуатации здания</w:t>
            </w:r>
            <w:r w:rsidR="003F000F" w:rsidRPr="000B41B7">
              <w:t>;</w:t>
            </w:r>
          </w:p>
          <w:p w14:paraId="358466F1" w14:textId="43AEAEC1" w:rsidR="003F2AC8" w:rsidRPr="000B41B7" w:rsidRDefault="00607520" w:rsidP="00607520">
            <w:pPr>
              <w:pStyle w:val="phtableitemizedlist1"/>
            </w:pPr>
            <w:r w:rsidRPr="000B41B7">
              <w:t xml:space="preserve">если к зданию не прикреплено </w:t>
            </w:r>
            <w:r w:rsidR="003F000F" w:rsidRPr="000B41B7">
              <w:t>п</w:t>
            </w:r>
            <w:r w:rsidRPr="000B41B7">
              <w:t>ередвижное подразделение</w:t>
            </w:r>
            <w:r w:rsidR="006F21CE" w:rsidRPr="000B41B7">
              <w:t xml:space="preserve"> (подробнее о передвижных подразделениях см. п. </w:t>
            </w:r>
            <w:r w:rsidR="00FE7396" w:rsidRPr="000B41B7">
              <w:fldChar w:fldCharType="begin"/>
            </w:r>
            <w:r w:rsidR="00FE7396" w:rsidRPr="000B41B7">
              <w:instrText xml:space="preserve"> REF _Ref16235304 \r \h  \* MERGEFORMAT </w:instrText>
            </w:r>
            <w:r w:rsidR="00FE7396" w:rsidRPr="000B41B7">
              <w:fldChar w:fldCharType="separate"/>
            </w:r>
            <w:r w:rsidR="00E10E0C" w:rsidRPr="000B41B7">
              <w:t>4.2.2.9</w:t>
            </w:r>
            <w:r w:rsidR="00FE7396" w:rsidRPr="000B41B7">
              <w:fldChar w:fldCharType="end"/>
            </w:r>
            <w:r w:rsidR="006F21CE" w:rsidRPr="000B41B7">
              <w:t>)</w:t>
            </w:r>
            <w:r w:rsidRPr="000B41B7">
              <w:t>.</w:t>
            </w:r>
          </w:p>
          <w:p w14:paraId="336DED44" w14:textId="77777777" w:rsidR="0094480B" w:rsidRPr="000B41B7" w:rsidRDefault="00400938" w:rsidP="005E7C9C">
            <w:pPr>
              <w:pStyle w:val="phtablecellleft"/>
            </w:pPr>
            <w:r w:rsidRPr="000B41B7">
              <w:t>После ввода даты завершения эксплуатации, появляется поле «Причина завершения эксплуатации»</w:t>
            </w:r>
            <w:r w:rsidR="00251297" w:rsidRPr="000B41B7">
              <w:t>, описание поля приведено в п. 9.1</w:t>
            </w:r>
          </w:p>
        </w:tc>
      </w:tr>
      <w:tr w:rsidR="000B41B7" w:rsidRPr="000B41B7" w14:paraId="42CD1D47" w14:textId="77777777" w:rsidTr="00824005">
        <w:trPr>
          <w:cantSplit/>
        </w:trPr>
        <w:tc>
          <w:tcPr>
            <w:tcW w:w="335" w:type="pct"/>
          </w:tcPr>
          <w:p w14:paraId="363C6B99" w14:textId="77777777" w:rsidR="00F35A15" w:rsidRPr="000B41B7" w:rsidRDefault="00F35A15" w:rsidP="005E7C9C">
            <w:pPr>
              <w:pStyle w:val="phtablecellleft"/>
            </w:pPr>
            <w:r w:rsidRPr="000B41B7">
              <w:t>9.1</w:t>
            </w:r>
          </w:p>
        </w:tc>
        <w:tc>
          <w:tcPr>
            <w:tcW w:w="1260" w:type="pct"/>
          </w:tcPr>
          <w:p w14:paraId="46F89543" w14:textId="77777777" w:rsidR="00F35A15" w:rsidRPr="000B41B7" w:rsidRDefault="00F35A15" w:rsidP="005E7C9C">
            <w:pPr>
              <w:pStyle w:val="phtablecellleft"/>
            </w:pPr>
            <w:r w:rsidRPr="000B41B7">
              <w:t>Причина завершения эксплуатации</w:t>
            </w:r>
          </w:p>
        </w:tc>
        <w:tc>
          <w:tcPr>
            <w:tcW w:w="1275" w:type="pct"/>
          </w:tcPr>
          <w:p w14:paraId="49830C86" w14:textId="77777777" w:rsidR="00F35A15" w:rsidRPr="000B41B7" w:rsidRDefault="00F35A15" w:rsidP="005E7C9C">
            <w:pPr>
              <w:pStyle w:val="phtablecellleft"/>
            </w:pPr>
            <w:r w:rsidRPr="000B41B7">
              <w:t>Причина завершения эксплуатации здания</w:t>
            </w:r>
          </w:p>
        </w:tc>
        <w:tc>
          <w:tcPr>
            <w:tcW w:w="2129" w:type="pct"/>
          </w:tcPr>
          <w:p w14:paraId="43843AB5" w14:textId="77777777" w:rsidR="00F35A15" w:rsidRPr="000B41B7" w:rsidRDefault="00462A08" w:rsidP="005E7C9C">
            <w:pPr>
              <w:pStyle w:val="phtablecellleft"/>
            </w:pPr>
            <w:r w:rsidRPr="000B41B7">
              <w:t xml:space="preserve">Выбор значения из выпадающего списка с помощью кнопки </w:t>
            </w:r>
            <w:r w:rsidRPr="000B41B7">
              <w:rPr>
                <w:noProof/>
              </w:rPr>
              <w:drawing>
                <wp:inline distT="0" distB="0" distL="0" distR="0" wp14:anchorId="0F90026F" wp14:editId="22BA0769">
                  <wp:extent cx="228600" cy="228600"/>
                  <wp:effectExtent l="0" t="0" r="0" b="0"/>
                  <wp:docPr id="126" name="Рисунок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41B7" w:rsidRPr="000B41B7" w14:paraId="0148FEA6" w14:textId="77777777" w:rsidTr="00824005">
        <w:trPr>
          <w:cantSplit/>
        </w:trPr>
        <w:tc>
          <w:tcPr>
            <w:tcW w:w="335" w:type="pct"/>
          </w:tcPr>
          <w:p w14:paraId="51E8F95E" w14:textId="77777777" w:rsidR="00F35A15" w:rsidRPr="000B41B7" w:rsidRDefault="00F35A15" w:rsidP="005E7C9C">
            <w:pPr>
              <w:pStyle w:val="phtablecellleft"/>
            </w:pPr>
            <w:r w:rsidRPr="000B41B7">
              <w:lastRenderedPageBreak/>
              <w:t>10</w:t>
            </w:r>
          </w:p>
        </w:tc>
        <w:tc>
          <w:tcPr>
            <w:tcW w:w="1260" w:type="pct"/>
          </w:tcPr>
          <w:p w14:paraId="71B37D69" w14:textId="77777777" w:rsidR="00F35A15" w:rsidRPr="000B41B7" w:rsidRDefault="00F35A15" w:rsidP="005E7C9C">
            <w:pPr>
              <w:pStyle w:val="phtablecellleft"/>
            </w:pPr>
            <w:r w:rsidRPr="000B41B7">
              <w:t>ТВСП</w:t>
            </w:r>
          </w:p>
        </w:tc>
        <w:tc>
          <w:tcPr>
            <w:tcW w:w="1275" w:type="pct"/>
          </w:tcPr>
          <w:p w14:paraId="0DDF256D" w14:textId="77777777" w:rsidR="00F35A15" w:rsidRPr="000B41B7" w:rsidRDefault="00F35A15" w:rsidP="00576226">
            <w:pPr>
              <w:pStyle w:val="phtablecellleft"/>
            </w:pPr>
            <w:r w:rsidRPr="000B41B7">
              <w:t>Связь с ТВСП</w:t>
            </w:r>
          </w:p>
        </w:tc>
        <w:tc>
          <w:tcPr>
            <w:tcW w:w="2129" w:type="pct"/>
          </w:tcPr>
          <w:p w14:paraId="44AB78E0" w14:textId="16477333" w:rsidR="00F35A15" w:rsidRPr="000B41B7" w:rsidRDefault="00F35A15" w:rsidP="006F63CC">
            <w:pPr>
              <w:pStyle w:val="phtablecellleft"/>
            </w:pPr>
            <w:r w:rsidRPr="000B41B7">
              <w:t xml:space="preserve">Данное поле предназначено для </w:t>
            </w:r>
            <w:r w:rsidR="008A7BC1" w:rsidRPr="000B41B7">
              <w:t>добавления/</w:t>
            </w:r>
            <w:r w:rsidRPr="000B41B7">
              <w:t>редактирования/удаления связей лечебно-профилактического здания с ТВСП. Данные действия возможны после добавления сведений о ТВСП (см. п. </w:t>
            </w:r>
            <w:r w:rsidR="00445B65" w:rsidRPr="000B41B7">
              <w:fldChar w:fldCharType="begin"/>
            </w:r>
            <w:r w:rsidRPr="000B41B7">
              <w:instrText xml:space="preserve"> REF _Ref16169597 \r \h </w:instrText>
            </w:r>
            <w:r w:rsidR="00445B65" w:rsidRPr="000B41B7">
              <w:fldChar w:fldCharType="separate"/>
            </w:r>
            <w:r w:rsidR="00E10E0C" w:rsidRPr="000B41B7">
              <w:t>4.2.2.3</w:t>
            </w:r>
            <w:r w:rsidR="00445B65" w:rsidRPr="000B41B7">
              <w:fldChar w:fldCharType="end"/>
            </w:r>
            <w:r w:rsidRPr="000B41B7">
              <w:t>)</w:t>
            </w:r>
          </w:p>
        </w:tc>
      </w:tr>
      <w:tr w:rsidR="000B41B7" w:rsidRPr="000B41B7" w14:paraId="42CE2E38" w14:textId="77777777" w:rsidTr="00824005">
        <w:trPr>
          <w:cantSplit/>
        </w:trPr>
        <w:tc>
          <w:tcPr>
            <w:tcW w:w="335" w:type="pct"/>
          </w:tcPr>
          <w:p w14:paraId="685DCE8A" w14:textId="77777777" w:rsidR="00F35A15" w:rsidRPr="000B41B7" w:rsidRDefault="00F35A15" w:rsidP="005E7C9C">
            <w:pPr>
              <w:pStyle w:val="phtablecellleft"/>
            </w:pPr>
            <w:r w:rsidRPr="000B41B7">
              <w:t>11</w:t>
            </w:r>
          </w:p>
        </w:tc>
        <w:tc>
          <w:tcPr>
            <w:tcW w:w="1260" w:type="pct"/>
          </w:tcPr>
          <w:p w14:paraId="71C972BA" w14:textId="77777777" w:rsidR="00F35A15" w:rsidRPr="000B41B7" w:rsidRDefault="00F35A15" w:rsidP="005E7C9C">
            <w:pPr>
              <w:pStyle w:val="phtablecellleft"/>
            </w:pPr>
            <w:r w:rsidRPr="000B41B7">
              <w:t>Из адреса учреждения</w:t>
            </w:r>
          </w:p>
        </w:tc>
        <w:tc>
          <w:tcPr>
            <w:tcW w:w="1275" w:type="pct"/>
          </w:tcPr>
          <w:p w14:paraId="584332C5" w14:textId="110A9302" w:rsidR="00F35A15" w:rsidRPr="000B41B7" w:rsidRDefault="00F35A15" w:rsidP="0074735A">
            <w:pPr>
              <w:pStyle w:val="phtablecellleft"/>
            </w:pPr>
            <w:r w:rsidRPr="000B41B7">
              <w:t xml:space="preserve">Автоматическое заполнение адреса данными из </w:t>
            </w:r>
            <w:r w:rsidR="0074735A" w:rsidRPr="000B41B7">
              <w:t>блока</w:t>
            </w:r>
            <w:r w:rsidRPr="000B41B7">
              <w:t xml:space="preserve"> «Адрес местонахождения»</w:t>
            </w:r>
          </w:p>
        </w:tc>
        <w:tc>
          <w:tcPr>
            <w:tcW w:w="2129" w:type="pct"/>
          </w:tcPr>
          <w:p w14:paraId="24FF8A4E" w14:textId="63BF3191" w:rsidR="00F35A15" w:rsidRPr="000B41B7" w:rsidRDefault="00F35A15" w:rsidP="005E7C9C">
            <w:pPr>
              <w:pStyle w:val="phtablecellleft"/>
            </w:pPr>
            <w:r w:rsidRPr="000B41B7">
              <w:t xml:space="preserve">Доступно только при заполненном </w:t>
            </w:r>
            <w:r w:rsidR="0074735A" w:rsidRPr="000B41B7">
              <w:t>блоке</w:t>
            </w:r>
            <w:r w:rsidRPr="000B41B7">
              <w:t xml:space="preserve"> «Адрес местонахождения».</w:t>
            </w:r>
          </w:p>
          <w:p w14:paraId="7A69AAE6" w14:textId="6ACE7E72" w:rsidR="00F35A15" w:rsidRPr="000B41B7" w:rsidRDefault="00F35A15" w:rsidP="0049284D">
            <w:pPr>
              <w:pStyle w:val="phtablecellleft"/>
              <w:pageBreakBefore/>
            </w:pPr>
            <w:r w:rsidRPr="000B41B7">
              <w:t xml:space="preserve">Поля «Адрес», «Географические координаты», «Почтовый индекс» и «Кадастровый номер» здания заполняются автоматически значениями из аналогичных полей </w:t>
            </w:r>
            <w:r w:rsidR="0049284D" w:rsidRPr="000B41B7">
              <w:t>блока</w:t>
            </w:r>
            <w:r w:rsidRPr="000B41B7">
              <w:t xml:space="preserve"> «Адрес местонахождения»</w:t>
            </w:r>
          </w:p>
        </w:tc>
      </w:tr>
    </w:tbl>
    <w:p w14:paraId="7ACFED23" w14:textId="412A6C96" w:rsidR="003068FC" w:rsidRPr="000B41B7" w:rsidRDefault="003068FC" w:rsidP="008A34AE">
      <w:pPr>
        <w:pStyle w:val="phnormal"/>
      </w:pPr>
      <w:r w:rsidRPr="000B41B7">
        <w:t xml:space="preserve">После введения информации в поле «Адрес» в окне создания </w:t>
      </w:r>
      <w:r w:rsidR="00F84D0E" w:rsidRPr="000B41B7">
        <w:t xml:space="preserve">лечебно-профилактического здания </w:t>
      </w:r>
      <w:r w:rsidRPr="000B41B7">
        <w:t>становится доступной информация о географических координатах (</w:t>
      </w:r>
      <w:r w:rsidR="00445B65" w:rsidRPr="000B41B7">
        <w:fldChar w:fldCharType="begin"/>
      </w:r>
      <w:r w:rsidRPr="000B41B7">
        <w:instrText xml:space="preserve"> REF _Ref11314731 \h </w:instrText>
      </w:r>
      <w:r w:rsidR="00445B65" w:rsidRPr="000B41B7">
        <w:fldChar w:fldCharType="separate"/>
      </w:r>
      <w:r w:rsidR="00E10E0C" w:rsidRPr="000B41B7">
        <w:t xml:space="preserve">Рисунок </w:t>
      </w:r>
      <w:r w:rsidR="00E10E0C" w:rsidRPr="000B41B7">
        <w:rPr>
          <w:noProof/>
        </w:rPr>
        <w:t>16</w:t>
      </w:r>
      <w:r w:rsidR="00445B65" w:rsidRPr="000B41B7">
        <w:fldChar w:fldCharType="end"/>
      </w:r>
      <w:r w:rsidRPr="000B41B7">
        <w:t>).</w:t>
      </w:r>
    </w:p>
    <w:p w14:paraId="15C94CE8" w14:textId="77777777" w:rsidR="003068FC" w:rsidRPr="000B41B7" w:rsidRDefault="00C36078" w:rsidP="002830AD">
      <w:pPr>
        <w:pStyle w:val="phfigure"/>
      </w:pPr>
      <w:r w:rsidRPr="000B41B7">
        <w:rPr>
          <w:noProof/>
        </w:rPr>
        <w:drawing>
          <wp:inline distT="0" distB="0" distL="0" distR="0" wp14:anchorId="55BB0BA1" wp14:editId="03B9FA15">
            <wp:extent cx="5422605" cy="4071891"/>
            <wp:effectExtent l="0" t="0" r="6985" b="5080"/>
            <wp:docPr id="118" name="Рисунок 118" descr="C:\Users\DA7BF~1.GAY\AppData\Local\Temp\SNAGHTMLa079bfa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DA7BF~1.GAY\AppData\Local\Temp\SNAGHTMLa079bfac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797" cy="407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98170D" w14:textId="0705EC6A" w:rsidR="003068FC" w:rsidRPr="000B41B7" w:rsidRDefault="003068FC" w:rsidP="001D2B9B">
      <w:pPr>
        <w:pStyle w:val="phfiguretitle"/>
      </w:pPr>
      <w:bookmarkStart w:id="92" w:name="_Ref11314731"/>
      <w:r w:rsidRPr="000B41B7">
        <w:t xml:space="preserve">Рисунок </w:t>
      </w:r>
      <w:r w:rsidR="00445B65" w:rsidRPr="000B41B7">
        <w:fldChar w:fldCharType="begin"/>
      </w:r>
      <w:r w:rsidR="00A66E38" w:rsidRPr="000B41B7">
        <w:instrText xml:space="preserve"> SEQ Рисунок \* ARABIC </w:instrText>
      </w:r>
      <w:r w:rsidR="00445B65" w:rsidRPr="000B41B7">
        <w:fldChar w:fldCharType="separate"/>
      </w:r>
      <w:r w:rsidR="00E10E0C" w:rsidRPr="000B41B7">
        <w:rPr>
          <w:noProof/>
        </w:rPr>
        <w:t>16</w:t>
      </w:r>
      <w:r w:rsidR="00445B65" w:rsidRPr="000B41B7">
        <w:rPr>
          <w:noProof/>
        </w:rPr>
        <w:fldChar w:fldCharType="end"/>
      </w:r>
      <w:bookmarkEnd w:id="92"/>
      <w:r w:rsidRPr="000B41B7">
        <w:t xml:space="preserve"> – Отображение информации о географических координатах</w:t>
      </w:r>
    </w:p>
    <w:p w14:paraId="73B94575" w14:textId="7C2050B6" w:rsidR="003068FC" w:rsidRPr="000B41B7" w:rsidRDefault="003068FC" w:rsidP="003068FC">
      <w:pPr>
        <w:pStyle w:val="phnormal"/>
      </w:pPr>
      <w:r w:rsidRPr="000B41B7">
        <w:t>Описание полей формы для ввода информации о географических координатах представлено в таблице (</w:t>
      </w:r>
      <w:r w:rsidR="00FE7396" w:rsidRPr="000B41B7">
        <w:fldChar w:fldCharType="begin"/>
      </w:r>
      <w:r w:rsidR="00FE7396" w:rsidRPr="000B41B7">
        <w:instrText xml:space="preserve"> REF _Ref513552790 \h  \* MERGEFORMAT </w:instrText>
      </w:r>
      <w:r w:rsidR="00FE7396" w:rsidRPr="000B41B7">
        <w:fldChar w:fldCharType="separate"/>
      </w:r>
      <w:r w:rsidR="00E10E0C" w:rsidRPr="000B41B7">
        <w:t>Таблица 3</w:t>
      </w:r>
      <w:r w:rsidR="00FE7396" w:rsidRPr="000B41B7">
        <w:fldChar w:fldCharType="end"/>
      </w:r>
      <w:r w:rsidRPr="000B41B7">
        <w:t>).</w:t>
      </w:r>
    </w:p>
    <w:p w14:paraId="25AA7D63" w14:textId="2C1112C8" w:rsidR="008A34AE" w:rsidRPr="000B41B7" w:rsidRDefault="008A34AE" w:rsidP="008A34AE">
      <w:pPr>
        <w:pStyle w:val="phnormal"/>
      </w:pPr>
      <w:r w:rsidRPr="000B41B7">
        <w:t>Для сохранения внесенных данных</w:t>
      </w:r>
      <w:r w:rsidR="00EF206B" w:rsidRPr="000B41B7">
        <w:t xml:space="preserve"> необходимо</w:t>
      </w:r>
      <w:r w:rsidRPr="000B41B7">
        <w:t xml:space="preserve"> наж</w:t>
      </w:r>
      <w:r w:rsidR="00EF206B" w:rsidRPr="000B41B7">
        <w:t>ать</w:t>
      </w:r>
      <w:r w:rsidRPr="000B41B7">
        <w:t xml:space="preserve"> на кнопку «Со</w:t>
      </w:r>
      <w:r w:rsidR="00A27A8F" w:rsidRPr="000B41B7">
        <w:t>здать</w:t>
      </w:r>
      <w:r w:rsidRPr="000B41B7">
        <w:t xml:space="preserve">». Окно редактирования закроется, внесенные данные отобразятся в </w:t>
      </w:r>
      <w:r w:rsidR="00AE35CE" w:rsidRPr="000B41B7">
        <w:t>блоке</w:t>
      </w:r>
      <w:r w:rsidRPr="000B41B7">
        <w:t xml:space="preserve"> «Лечебно-профилактические здания».</w:t>
      </w:r>
    </w:p>
    <w:p w14:paraId="1898F763" w14:textId="77777777" w:rsidR="008A34AE" w:rsidRPr="000B41B7" w:rsidRDefault="008A34AE" w:rsidP="008A34AE">
      <w:pPr>
        <w:pStyle w:val="phnormal"/>
      </w:pPr>
      <w:r w:rsidRPr="000B41B7">
        <w:lastRenderedPageBreak/>
        <w:t>Нажатие кнопки «Отменить» инициирует закрытие окна без сохранения изменений.</w:t>
      </w:r>
    </w:p>
    <w:p w14:paraId="3F576230" w14:textId="76BCC5F6" w:rsidR="00D03851" w:rsidRPr="000B41B7" w:rsidRDefault="00D03851" w:rsidP="005E7C9C">
      <w:pPr>
        <w:pStyle w:val="phnormal"/>
      </w:pPr>
      <w:r w:rsidRPr="000B41B7">
        <w:t xml:space="preserve">Для </w:t>
      </w:r>
      <w:r w:rsidR="008A34AE" w:rsidRPr="000B41B7">
        <w:t>редактирования</w:t>
      </w:r>
      <w:r w:rsidRPr="000B41B7">
        <w:t xml:space="preserve"> </w:t>
      </w:r>
      <w:r w:rsidR="008A34AE" w:rsidRPr="000B41B7">
        <w:t xml:space="preserve">записи в </w:t>
      </w:r>
      <w:r w:rsidR="00AE35CE" w:rsidRPr="000B41B7">
        <w:t>блоке</w:t>
      </w:r>
      <w:r w:rsidR="008A34AE" w:rsidRPr="000B41B7">
        <w:t xml:space="preserve"> «Лечебно-профилактические здания» </w:t>
      </w:r>
      <w:r w:rsidR="00EF206B" w:rsidRPr="000B41B7">
        <w:t>необходимо выб</w:t>
      </w:r>
      <w:r w:rsidR="008A34AE" w:rsidRPr="000B41B7">
        <w:t>р</w:t>
      </w:r>
      <w:r w:rsidR="00EF206B" w:rsidRPr="000B41B7">
        <w:t>ать</w:t>
      </w:r>
      <w:r w:rsidR="008A34AE" w:rsidRPr="000B41B7">
        <w:t xml:space="preserve"> строку и </w:t>
      </w:r>
      <w:r w:rsidR="00652F99" w:rsidRPr="000B41B7">
        <w:t>нажать на кнопку</w:t>
      </w:r>
      <w:r w:rsidRPr="000B41B7">
        <w:t xml:space="preserve"> «Изменить», откроется окно редактирования данных.</w:t>
      </w:r>
    </w:p>
    <w:p w14:paraId="165EA162" w14:textId="77777777" w:rsidR="009E756D" w:rsidRPr="000B41B7" w:rsidRDefault="00D03851" w:rsidP="005E7C9C">
      <w:pPr>
        <w:pStyle w:val="phnormal"/>
      </w:pPr>
      <w:r w:rsidRPr="000B41B7">
        <w:t xml:space="preserve">Для удаления данных </w:t>
      </w:r>
      <w:r w:rsidR="00EF206B" w:rsidRPr="000B41B7">
        <w:t xml:space="preserve">необходимо </w:t>
      </w:r>
      <w:r w:rsidR="00F26AA7" w:rsidRPr="000B41B7">
        <w:t>выб</w:t>
      </w:r>
      <w:r w:rsidR="00EF206B" w:rsidRPr="000B41B7">
        <w:t>рать</w:t>
      </w:r>
      <w:r w:rsidRPr="000B41B7">
        <w:t xml:space="preserve"> запись и наж</w:t>
      </w:r>
      <w:r w:rsidR="00EF206B" w:rsidRPr="000B41B7">
        <w:t>ать</w:t>
      </w:r>
      <w:r w:rsidRPr="000B41B7">
        <w:t xml:space="preserve"> на кнопку «Удалить», </w:t>
      </w:r>
      <w:r w:rsidR="00F26AA7" w:rsidRPr="000B41B7">
        <w:t>Подсистема выведет сообщение о</w:t>
      </w:r>
      <w:r w:rsidRPr="000B41B7">
        <w:t xml:space="preserve"> подтверждени</w:t>
      </w:r>
      <w:r w:rsidR="00F26AA7" w:rsidRPr="000B41B7">
        <w:t xml:space="preserve">и </w:t>
      </w:r>
      <w:r w:rsidRPr="000B41B7">
        <w:t>действий по удалению. В случае подтверждения удаления данные будут удалены без возможности восстановления</w:t>
      </w:r>
      <w:r w:rsidR="001B25BD" w:rsidRPr="000B41B7">
        <w:t>.</w:t>
      </w:r>
    </w:p>
    <w:p w14:paraId="4761ED31" w14:textId="77777777" w:rsidR="007A0746" w:rsidRPr="000B41B7" w:rsidRDefault="007A0746" w:rsidP="007A0746">
      <w:pPr>
        <w:pStyle w:val="4"/>
      </w:pPr>
      <w:bookmarkStart w:id="93" w:name="_Ref16169597"/>
      <w:r w:rsidRPr="000B41B7">
        <w:t xml:space="preserve">Ввод сведений о </w:t>
      </w:r>
      <w:bookmarkEnd w:id="93"/>
      <w:r w:rsidR="004C5FFF" w:rsidRPr="000B41B7">
        <w:t>территориально выделенных структурных подразделениях (ТВСП)</w:t>
      </w:r>
    </w:p>
    <w:p w14:paraId="12D53A4F" w14:textId="61EFEB66" w:rsidR="00F0771B" w:rsidRPr="000B41B7" w:rsidRDefault="00F0771B" w:rsidP="007A0746">
      <w:pPr>
        <w:pStyle w:val="phnormal"/>
      </w:pPr>
      <w:r w:rsidRPr="000B41B7">
        <w:rPr>
          <w:b/>
        </w:rPr>
        <w:t>Примечание</w:t>
      </w:r>
      <w:r w:rsidR="007F4B12" w:rsidRPr="000B41B7">
        <w:rPr>
          <w:bCs/>
        </w:rPr>
        <w:t>.</w:t>
      </w:r>
      <w:r w:rsidR="007F4B12" w:rsidRPr="000B41B7">
        <w:rPr>
          <w:b/>
        </w:rPr>
        <w:t xml:space="preserve"> </w:t>
      </w:r>
      <w:r w:rsidR="007F4B12" w:rsidRPr="000B41B7">
        <w:t>Т</w:t>
      </w:r>
      <w:r w:rsidRPr="000B41B7">
        <w:t>ерриториально выделенным структурным подразделением является комплексный объект медицинской организации, являющийся совокупностью здания или комплекса зданий (расположенных на одно</w:t>
      </w:r>
      <w:r w:rsidR="007C179F" w:rsidRPr="000B41B7">
        <w:t>й территории</w:t>
      </w:r>
      <w:r w:rsidRPr="000B41B7">
        <w:t>), по адресу и фактически расположенных в нем раб</w:t>
      </w:r>
      <w:r w:rsidR="00AE35CE" w:rsidRPr="000B41B7">
        <w:t>очих мест (кабинетов, отделений</w:t>
      </w:r>
      <w:r w:rsidRPr="000B41B7">
        <w:t xml:space="preserve"> или бригад скорой </w:t>
      </w:r>
      <w:r w:rsidR="005C7B15" w:rsidRPr="000B41B7">
        <w:t>помощи) в составе структурных п</w:t>
      </w:r>
      <w:r w:rsidRPr="000B41B7">
        <w:t>одразделений.</w:t>
      </w:r>
      <w:r w:rsidR="005C7B15" w:rsidRPr="000B41B7">
        <w:t xml:space="preserve"> </w:t>
      </w:r>
    </w:p>
    <w:p w14:paraId="192AA372" w14:textId="773C77E4" w:rsidR="007A0746" w:rsidRPr="000B41B7" w:rsidRDefault="007A0746" w:rsidP="007A0746">
      <w:pPr>
        <w:pStyle w:val="phnormal"/>
      </w:pPr>
      <w:r w:rsidRPr="000B41B7">
        <w:t xml:space="preserve">Для добавления записи о </w:t>
      </w:r>
      <w:r w:rsidR="00FC1106" w:rsidRPr="000B41B7">
        <w:t>территориально выделенны</w:t>
      </w:r>
      <w:r w:rsidR="00413FD8" w:rsidRPr="000B41B7">
        <w:t>х</w:t>
      </w:r>
      <w:r w:rsidR="00FC1106" w:rsidRPr="000B41B7">
        <w:t xml:space="preserve"> структурны</w:t>
      </w:r>
      <w:r w:rsidR="00413FD8" w:rsidRPr="000B41B7">
        <w:t>х</w:t>
      </w:r>
      <w:r w:rsidR="00FC1106" w:rsidRPr="000B41B7">
        <w:t xml:space="preserve"> подразделения</w:t>
      </w:r>
      <w:r w:rsidR="00413FD8" w:rsidRPr="000B41B7">
        <w:t>х</w:t>
      </w:r>
      <w:r w:rsidR="00F232DA" w:rsidRPr="000B41B7">
        <w:t xml:space="preserve"> (далее – ТВСП)</w:t>
      </w:r>
      <w:r w:rsidR="00655919" w:rsidRPr="000B41B7">
        <w:t xml:space="preserve"> в </w:t>
      </w:r>
      <w:r w:rsidR="0074735A" w:rsidRPr="000B41B7">
        <w:t>блоке</w:t>
      </w:r>
      <w:r w:rsidR="00655919" w:rsidRPr="000B41B7">
        <w:t xml:space="preserve"> «ТВСП» необходимо </w:t>
      </w:r>
      <w:r w:rsidR="00652F99" w:rsidRPr="000B41B7">
        <w:t>нажать на кнопку</w:t>
      </w:r>
      <w:r w:rsidR="00655919" w:rsidRPr="000B41B7">
        <w:t xml:space="preserve"> </w:t>
      </w:r>
      <w:r w:rsidR="00655919" w:rsidRPr="000B41B7">
        <w:rPr>
          <w:noProof/>
        </w:rPr>
        <w:drawing>
          <wp:inline distT="0" distB="0" distL="0" distR="0" wp14:anchorId="10BB9BE6" wp14:editId="085876BD">
            <wp:extent cx="838200" cy="30480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5919" w:rsidRPr="000B41B7">
        <w:t>, отк</w:t>
      </w:r>
      <w:r w:rsidR="00A13FD3" w:rsidRPr="000B41B7">
        <w:t>роется форма для ввода данных о ТВСП</w:t>
      </w:r>
      <w:r w:rsidR="00413FD8" w:rsidRPr="000B41B7">
        <w:t xml:space="preserve"> </w:t>
      </w:r>
      <w:r w:rsidR="008D6681" w:rsidRPr="000B41B7">
        <w:t>(</w:t>
      </w:r>
      <w:r w:rsidR="00445B65" w:rsidRPr="000B41B7">
        <w:fldChar w:fldCharType="begin"/>
      </w:r>
      <w:r w:rsidR="00DF1302" w:rsidRPr="000B41B7">
        <w:instrText xml:space="preserve"> REF _Ref16157926 \h </w:instrText>
      </w:r>
      <w:r w:rsidR="00445B65" w:rsidRPr="000B41B7">
        <w:fldChar w:fldCharType="separate"/>
      </w:r>
      <w:r w:rsidR="00E10E0C" w:rsidRPr="000B41B7">
        <w:t>Рисунок </w:t>
      </w:r>
      <w:r w:rsidR="00E10E0C" w:rsidRPr="000B41B7">
        <w:rPr>
          <w:noProof/>
        </w:rPr>
        <w:t>17</w:t>
      </w:r>
      <w:r w:rsidR="00445B65" w:rsidRPr="000B41B7">
        <w:fldChar w:fldCharType="end"/>
      </w:r>
      <w:r w:rsidR="008D6681" w:rsidRPr="000B41B7">
        <w:t>).</w:t>
      </w:r>
    </w:p>
    <w:p w14:paraId="13CD0F7A" w14:textId="77777777" w:rsidR="008D6681" w:rsidRPr="000B41B7" w:rsidRDefault="000E090F" w:rsidP="008D6681">
      <w:pPr>
        <w:pStyle w:val="phfigure"/>
      </w:pPr>
      <w:r w:rsidRPr="000B41B7">
        <w:rPr>
          <w:noProof/>
        </w:rPr>
        <w:drawing>
          <wp:inline distT="0" distB="0" distL="0" distR="0" wp14:anchorId="44CFDC45" wp14:editId="754211F7">
            <wp:extent cx="6152381" cy="3152381"/>
            <wp:effectExtent l="0" t="0" r="1270" b="0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381" cy="31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D7849A" w14:textId="367A5F2F" w:rsidR="008D6681" w:rsidRPr="000B41B7" w:rsidRDefault="008D6681" w:rsidP="00DF1302">
      <w:pPr>
        <w:pStyle w:val="phfiguretitle"/>
      </w:pPr>
      <w:bookmarkStart w:id="94" w:name="_Ref16157926"/>
      <w:r w:rsidRPr="000B41B7">
        <w:t>Рисунок</w:t>
      </w:r>
      <w:r w:rsidR="0006589F" w:rsidRPr="000B41B7">
        <w:t> </w:t>
      </w:r>
      <w:r w:rsidR="00445B65" w:rsidRPr="000B41B7">
        <w:fldChar w:fldCharType="begin"/>
      </w:r>
      <w:r w:rsidR="00A66E38" w:rsidRPr="000B41B7">
        <w:instrText xml:space="preserve"> SEQ Рисунок \* ARABIC </w:instrText>
      </w:r>
      <w:r w:rsidR="00445B65" w:rsidRPr="000B41B7">
        <w:fldChar w:fldCharType="separate"/>
      </w:r>
      <w:r w:rsidR="00E10E0C" w:rsidRPr="000B41B7">
        <w:rPr>
          <w:noProof/>
        </w:rPr>
        <w:t>17</w:t>
      </w:r>
      <w:r w:rsidR="00445B65" w:rsidRPr="000B41B7">
        <w:rPr>
          <w:noProof/>
        </w:rPr>
        <w:fldChar w:fldCharType="end"/>
      </w:r>
      <w:bookmarkEnd w:id="94"/>
      <w:r w:rsidRPr="000B41B7">
        <w:t xml:space="preserve"> – Форма ввода сведений о ТВСП</w:t>
      </w:r>
    </w:p>
    <w:p w14:paraId="3306D426" w14:textId="5EF8E775" w:rsidR="00206253" w:rsidRPr="000B41B7" w:rsidRDefault="00206253" w:rsidP="00206253">
      <w:pPr>
        <w:pStyle w:val="phnormal"/>
      </w:pPr>
      <w:r w:rsidRPr="000B41B7">
        <w:rPr>
          <w:b/>
        </w:rPr>
        <w:lastRenderedPageBreak/>
        <w:t>Примечание</w:t>
      </w:r>
      <w:r w:rsidR="007F4B12" w:rsidRPr="000B41B7">
        <w:rPr>
          <w:bCs/>
        </w:rPr>
        <w:t>.</w:t>
      </w:r>
      <w:r w:rsidRPr="000B41B7">
        <w:rPr>
          <w:bCs/>
        </w:rPr>
        <w:t xml:space="preserve"> </w:t>
      </w:r>
      <w:r w:rsidRPr="000B41B7">
        <w:t>Для создания ТВСП требуется</w:t>
      </w:r>
      <w:r w:rsidR="001A39F2" w:rsidRPr="000B41B7">
        <w:t xml:space="preserve"> </w:t>
      </w:r>
      <w:r w:rsidR="00995410" w:rsidRPr="000B41B7">
        <w:t>с</w:t>
      </w:r>
      <w:r w:rsidR="001A39F2" w:rsidRPr="000B41B7">
        <w:t>начала</w:t>
      </w:r>
      <w:r w:rsidRPr="000B41B7">
        <w:t xml:space="preserve"> добавить лечебно-профилактическое здание в </w:t>
      </w:r>
      <w:r w:rsidR="00995410" w:rsidRPr="000B41B7">
        <w:t>блоке</w:t>
      </w:r>
      <w:r w:rsidRPr="000B41B7">
        <w:t xml:space="preserve"> «Лечебно-профилактические здания»</w:t>
      </w:r>
      <w:r w:rsidR="00571F05" w:rsidRPr="000B41B7">
        <w:t xml:space="preserve">, т.к. ТВСП привязывается к зданию. При попытке создать ТВСП </w:t>
      </w:r>
      <w:r w:rsidR="00092BAB" w:rsidRPr="000B41B7">
        <w:t xml:space="preserve">без лечебно-профилактического здания, Подсистема выдает </w:t>
      </w:r>
      <w:r w:rsidR="003A3DF9" w:rsidRPr="000B41B7">
        <w:t>предупреждающее сообщение «Для создания Т</w:t>
      </w:r>
      <w:r w:rsidR="00F232DA" w:rsidRPr="000B41B7">
        <w:t>В</w:t>
      </w:r>
      <w:r w:rsidR="003A3DF9" w:rsidRPr="000B41B7">
        <w:t>СП необходимо иметь хотя бы одно здание, для которого не указано другое ТВСП».</w:t>
      </w:r>
      <w:r w:rsidR="005C7B15" w:rsidRPr="000B41B7">
        <w:t xml:space="preserve"> В рамках одного ТВСП необходимо объединять здания, расположенные на одном участке – например,</w:t>
      </w:r>
      <w:r w:rsidR="00995410" w:rsidRPr="000B41B7">
        <w:t xml:space="preserve"> обозначенные разными</w:t>
      </w:r>
      <w:r w:rsidR="005C7B15" w:rsidRPr="000B41B7">
        <w:t xml:space="preserve"> литерами, номерами корпусов и пр. Объединение в одном ТВСП зданий, территориально </w:t>
      </w:r>
      <w:r w:rsidR="00995410" w:rsidRPr="000B41B7">
        <w:t xml:space="preserve">удаленных друг от друга </w:t>
      </w:r>
      <w:r w:rsidR="005C7B15" w:rsidRPr="000B41B7">
        <w:t>(в разных районах населенного пункта, а также в разных населенных пунктах) будет приводить к ошибкам обработки информации в смежных подсистемах ЕГИСЗ.</w:t>
      </w:r>
    </w:p>
    <w:p w14:paraId="2805853B" w14:textId="566D1759" w:rsidR="00855FAF" w:rsidRPr="000B41B7" w:rsidRDefault="00855FAF" w:rsidP="00855FAF">
      <w:pPr>
        <w:pStyle w:val="phnormal"/>
      </w:pPr>
      <w:r w:rsidRPr="000B41B7">
        <w:t>В открывшемся окне необходимо заполнить</w:t>
      </w:r>
      <w:r w:rsidR="00F9060F" w:rsidRPr="000B41B7">
        <w:t xml:space="preserve"> поля формы ввода.</w:t>
      </w:r>
      <w:r w:rsidRPr="000B41B7">
        <w:t xml:space="preserve"> </w:t>
      </w:r>
      <w:r w:rsidR="00F9060F" w:rsidRPr="000B41B7">
        <w:t>Описание полей представлено в таблице (</w:t>
      </w:r>
      <w:r w:rsidR="00445B65" w:rsidRPr="000B41B7">
        <w:fldChar w:fldCharType="begin"/>
      </w:r>
      <w:r w:rsidR="008827C9" w:rsidRPr="000B41B7">
        <w:instrText xml:space="preserve"> REF _Ref16161550 \h </w:instrText>
      </w:r>
      <w:r w:rsidR="00445B65" w:rsidRPr="000B41B7">
        <w:fldChar w:fldCharType="separate"/>
      </w:r>
      <w:r w:rsidR="00E10E0C" w:rsidRPr="000B41B7">
        <w:t xml:space="preserve">Таблица </w:t>
      </w:r>
      <w:r w:rsidR="00E10E0C" w:rsidRPr="000B41B7">
        <w:rPr>
          <w:noProof/>
        </w:rPr>
        <w:t>5</w:t>
      </w:r>
      <w:r w:rsidR="00445B65" w:rsidRPr="000B41B7">
        <w:fldChar w:fldCharType="end"/>
      </w:r>
      <w:r w:rsidR="00F9060F" w:rsidRPr="000B41B7">
        <w:t>). Поля, отмеченные знаком «*» («звездочка»), обязательны для заполнения.</w:t>
      </w:r>
      <w:r w:rsidR="0057149E" w:rsidRPr="000B41B7">
        <w:t xml:space="preserve"> </w:t>
      </w:r>
    </w:p>
    <w:p w14:paraId="76D4F096" w14:textId="64F01880" w:rsidR="00CC082B" w:rsidRPr="000B41B7" w:rsidRDefault="00CC082B" w:rsidP="00CC082B">
      <w:pPr>
        <w:pStyle w:val="phtabletitle"/>
      </w:pPr>
      <w:bookmarkStart w:id="95" w:name="_Ref16161550"/>
      <w:r w:rsidRPr="000B41B7">
        <w:t xml:space="preserve">Таблица </w:t>
      </w:r>
      <w:r w:rsidR="00445B65" w:rsidRPr="000B41B7">
        <w:fldChar w:fldCharType="begin"/>
      </w:r>
      <w:r w:rsidR="00A66E38" w:rsidRPr="000B41B7">
        <w:instrText xml:space="preserve"> SEQ Таблица \* ARABIC </w:instrText>
      </w:r>
      <w:r w:rsidR="00445B65" w:rsidRPr="000B41B7">
        <w:fldChar w:fldCharType="separate"/>
      </w:r>
      <w:r w:rsidR="00E10E0C" w:rsidRPr="000B41B7">
        <w:rPr>
          <w:noProof/>
        </w:rPr>
        <w:t>5</w:t>
      </w:r>
      <w:r w:rsidR="00445B65" w:rsidRPr="000B41B7">
        <w:rPr>
          <w:noProof/>
        </w:rPr>
        <w:fldChar w:fldCharType="end"/>
      </w:r>
      <w:bookmarkEnd w:id="95"/>
      <w:r w:rsidRPr="000B41B7">
        <w:t xml:space="preserve"> – Описание полей для ввода сведений о ТВСП</w:t>
      </w:r>
    </w:p>
    <w:tbl>
      <w:tblPr>
        <w:tblStyle w:val="a7"/>
        <w:tblW w:w="5000" w:type="pct"/>
        <w:tblLook w:val="04A0" w:firstRow="1" w:lastRow="0" w:firstColumn="1" w:lastColumn="0" w:noHBand="0" w:noVBand="1"/>
      </w:tblPr>
      <w:tblGrid>
        <w:gridCol w:w="536"/>
        <w:gridCol w:w="2439"/>
        <w:gridCol w:w="2988"/>
        <w:gridCol w:w="3381"/>
      </w:tblGrid>
      <w:tr w:rsidR="000B41B7" w:rsidRPr="000B41B7" w14:paraId="68216A4B" w14:textId="77777777" w:rsidTr="00824005">
        <w:trPr>
          <w:tblHeader/>
        </w:trPr>
        <w:tc>
          <w:tcPr>
            <w:tcW w:w="287" w:type="pct"/>
          </w:tcPr>
          <w:p w14:paraId="621EA79F" w14:textId="77777777" w:rsidR="00CC082B" w:rsidRPr="000B41B7" w:rsidRDefault="00CC082B" w:rsidP="00356B1C">
            <w:pPr>
              <w:pStyle w:val="phtablecolcaption"/>
            </w:pPr>
            <w:r w:rsidRPr="000B41B7">
              <w:t>№</w:t>
            </w:r>
          </w:p>
        </w:tc>
        <w:tc>
          <w:tcPr>
            <w:tcW w:w="1305" w:type="pct"/>
          </w:tcPr>
          <w:p w14:paraId="4D1165CA" w14:textId="77777777" w:rsidR="00CC082B" w:rsidRPr="000B41B7" w:rsidRDefault="00CC082B" w:rsidP="00356B1C">
            <w:pPr>
              <w:pStyle w:val="phtablecolcaption"/>
            </w:pPr>
            <w:r w:rsidRPr="000B41B7">
              <w:t>Наименование поля</w:t>
            </w:r>
          </w:p>
        </w:tc>
        <w:tc>
          <w:tcPr>
            <w:tcW w:w="1599" w:type="pct"/>
          </w:tcPr>
          <w:p w14:paraId="2F7AC6DB" w14:textId="77777777" w:rsidR="00CC082B" w:rsidRPr="000B41B7" w:rsidRDefault="00CC082B" w:rsidP="00356B1C">
            <w:pPr>
              <w:pStyle w:val="phtablecolcaption"/>
            </w:pPr>
            <w:r w:rsidRPr="000B41B7">
              <w:t>Описание</w:t>
            </w:r>
          </w:p>
        </w:tc>
        <w:tc>
          <w:tcPr>
            <w:tcW w:w="1809" w:type="pct"/>
          </w:tcPr>
          <w:p w14:paraId="142B9C8C" w14:textId="77777777" w:rsidR="00CC082B" w:rsidRPr="000B41B7" w:rsidRDefault="00CC082B" w:rsidP="00356B1C">
            <w:pPr>
              <w:pStyle w:val="phtablecolcaption"/>
            </w:pPr>
            <w:r w:rsidRPr="000B41B7">
              <w:t>Вид, способ ввода</w:t>
            </w:r>
          </w:p>
        </w:tc>
      </w:tr>
      <w:tr w:rsidR="000B41B7" w:rsidRPr="000B41B7" w14:paraId="4F6C9B8B" w14:textId="77777777" w:rsidTr="00824005">
        <w:tc>
          <w:tcPr>
            <w:tcW w:w="287" w:type="pct"/>
          </w:tcPr>
          <w:p w14:paraId="64F7AB5E" w14:textId="77777777" w:rsidR="00CC082B" w:rsidRPr="000B41B7" w:rsidRDefault="00CC082B" w:rsidP="00356B1C">
            <w:pPr>
              <w:pStyle w:val="phtablecellleft"/>
            </w:pPr>
            <w:r w:rsidRPr="000B41B7">
              <w:t>1</w:t>
            </w:r>
          </w:p>
        </w:tc>
        <w:tc>
          <w:tcPr>
            <w:tcW w:w="1305" w:type="pct"/>
          </w:tcPr>
          <w:p w14:paraId="0C76131D" w14:textId="77777777" w:rsidR="00CC082B" w:rsidRPr="000B41B7" w:rsidRDefault="00CC082B" w:rsidP="00EA49E4">
            <w:pPr>
              <w:pStyle w:val="phtablecellleft"/>
            </w:pPr>
            <w:r w:rsidRPr="000B41B7">
              <w:t>Наименование</w:t>
            </w:r>
            <w:r w:rsidR="00EA49E4" w:rsidRPr="000B41B7">
              <w:rPr>
                <w:lang w:val="en-US"/>
              </w:rPr>
              <w:t xml:space="preserve"> </w:t>
            </w:r>
            <w:r w:rsidR="00EA49E4" w:rsidRPr="000B41B7">
              <w:t>ТВСП</w:t>
            </w:r>
          </w:p>
        </w:tc>
        <w:tc>
          <w:tcPr>
            <w:tcW w:w="1599" w:type="pct"/>
          </w:tcPr>
          <w:p w14:paraId="28C7EA79" w14:textId="77777777" w:rsidR="00CC082B" w:rsidRPr="000B41B7" w:rsidRDefault="00CC082B" w:rsidP="00356B1C">
            <w:pPr>
              <w:pStyle w:val="phtablecellleft"/>
            </w:pPr>
            <w:r w:rsidRPr="000B41B7">
              <w:t xml:space="preserve">Наименование </w:t>
            </w:r>
            <w:r w:rsidR="00356B1C" w:rsidRPr="000B41B7">
              <w:t>ТВСП</w:t>
            </w:r>
          </w:p>
        </w:tc>
        <w:tc>
          <w:tcPr>
            <w:tcW w:w="1809" w:type="pct"/>
          </w:tcPr>
          <w:p w14:paraId="187ADA82" w14:textId="77777777" w:rsidR="00CC082B" w:rsidRPr="000B41B7" w:rsidRDefault="008827C9" w:rsidP="00356B1C">
            <w:pPr>
              <w:pStyle w:val="phtablecellleft"/>
            </w:pPr>
            <w:r w:rsidRPr="000B41B7">
              <w:t>Текстовое поле. Поле обязательно для заполнения.</w:t>
            </w:r>
          </w:p>
          <w:p w14:paraId="3C1D69B2" w14:textId="558F7187" w:rsidR="008827C9" w:rsidRPr="000B41B7" w:rsidRDefault="008827C9" w:rsidP="00B55B55">
            <w:pPr>
              <w:pStyle w:val="phtablecellleft"/>
            </w:pPr>
            <w:r w:rsidRPr="000B41B7">
              <w:t>При попытке сохранить данные</w:t>
            </w:r>
            <w:r w:rsidR="007F4B12" w:rsidRPr="000B41B7">
              <w:t>,</w:t>
            </w:r>
            <w:r w:rsidRPr="000B41B7">
              <w:t xml:space="preserve"> не заполнив обязательное поле</w:t>
            </w:r>
            <w:r w:rsidR="00D040D2" w:rsidRPr="000B41B7">
              <w:t>,</w:t>
            </w:r>
            <w:r w:rsidRPr="000B41B7">
              <w:t xml:space="preserve"> </w:t>
            </w:r>
            <w:r w:rsidR="00B55B55" w:rsidRPr="000B41B7">
              <w:t>Подсистема выдаст предупреждающе</w:t>
            </w:r>
            <w:r w:rsidRPr="000B41B7">
              <w:t>е сообщени</w:t>
            </w:r>
            <w:r w:rsidR="00B55B55" w:rsidRPr="000B41B7">
              <w:t xml:space="preserve">е </w:t>
            </w:r>
            <w:r w:rsidR="00C8702C" w:rsidRPr="000B41B7">
              <w:t>«Значение не может быть пустым»</w:t>
            </w:r>
          </w:p>
        </w:tc>
      </w:tr>
      <w:tr w:rsidR="000B41B7" w:rsidRPr="000B41B7" w14:paraId="38CBE105" w14:textId="77777777" w:rsidTr="00824005">
        <w:tc>
          <w:tcPr>
            <w:tcW w:w="287" w:type="pct"/>
          </w:tcPr>
          <w:p w14:paraId="14980116" w14:textId="77777777" w:rsidR="00CC082B" w:rsidRPr="000B41B7" w:rsidRDefault="00CC082B" w:rsidP="00356B1C">
            <w:pPr>
              <w:pStyle w:val="phtablecellleft"/>
            </w:pPr>
            <w:r w:rsidRPr="000B41B7">
              <w:t>2</w:t>
            </w:r>
          </w:p>
        </w:tc>
        <w:tc>
          <w:tcPr>
            <w:tcW w:w="1305" w:type="pct"/>
          </w:tcPr>
          <w:p w14:paraId="266E5773" w14:textId="77777777" w:rsidR="00CC082B" w:rsidRPr="000B41B7" w:rsidRDefault="00356F68" w:rsidP="00356B1C">
            <w:pPr>
              <w:pStyle w:val="phtablecellleft"/>
            </w:pPr>
            <w:r w:rsidRPr="000B41B7">
              <w:t>Специализированные признаки</w:t>
            </w:r>
          </w:p>
        </w:tc>
        <w:tc>
          <w:tcPr>
            <w:tcW w:w="1599" w:type="pct"/>
          </w:tcPr>
          <w:p w14:paraId="721DA1ED" w14:textId="77777777" w:rsidR="00CC082B" w:rsidRPr="000B41B7" w:rsidRDefault="0082550A" w:rsidP="00EF7131">
            <w:pPr>
              <w:pStyle w:val="phtablecellleft"/>
            </w:pPr>
            <w:r w:rsidRPr="000B41B7">
              <w:t>Перечисление специализированных признаков ТВСП</w:t>
            </w:r>
          </w:p>
        </w:tc>
        <w:tc>
          <w:tcPr>
            <w:tcW w:w="1809" w:type="pct"/>
          </w:tcPr>
          <w:p w14:paraId="75DA086A" w14:textId="5C5EECBB" w:rsidR="00CC082B" w:rsidRPr="000B41B7" w:rsidRDefault="00824005" w:rsidP="00356B1C">
            <w:pPr>
              <w:pStyle w:val="phtablecellleft"/>
            </w:pPr>
            <w:r w:rsidRPr="000B41B7">
              <w:t xml:space="preserve">Для указания специализированного признака необходимо </w:t>
            </w:r>
            <w:r w:rsidR="00652F99" w:rsidRPr="000B41B7">
              <w:t>нажать на кнопку</w:t>
            </w:r>
            <w:r w:rsidRPr="000B41B7">
              <w:t xml:space="preserve"> </w:t>
            </w:r>
            <w:r w:rsidRPr="000B41B7">
              <w:rPr>
                <w:noProof/>
              </w:rPr>
              <w:drawing>
                <wp:inline distT="0" distB="0" distL="0" distR="0" wp14:anchorId="02B814D7" wp14:editId="6B0422FE">
                  <wp:extent cx="695238" cy="190476"/>
                  <wp:effectExtent l="0" t="0" r="0" b="635"/>
                  <wp:docPr id="114" name="Рисунок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238" cy="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04D4F" w:rsidRPr="000B41B7">
              <w:t>.</w:t>
            </w:r>
          </w:p>
          <w:p w14:paraId="4881CC82" w14:textId="393148FB" w:rsidR="00804D4F" w:rsidRPr="000B41B7" w:rsidRDefault="00804D4F" w:rsidP="00356B1C">
            <w:pPr>
              <w:pStyle w:val="phtablecellleft"/>
            </w:pPr>
            <w:r w:rsidRPr="000B41B7">
              <w:t xml:space="preserve">В открывшемся окне необходимо выбрать признаки и </w:t>
            </w:r>
            <w:r w:rsidR="00652F99" w:rsidRPr="000B41B7">
              <w:t>нажать на кнопку</w:t>
            </w:r>
            <w:r w:rsidRPr="000B41B7">
              <w:t xml:space="preserve"> </w:t>
            </w:r>
            <w:r w:rsidR="00DF6188" w:rsidRPr="000B41B7">
              <w:rPr>
                <w:noProof/>
              </w:rPr>
              <w:t>«</w:t>
            </w:r>
            <w:r w:rsidR="001F77DC" w:rsidRPr="000B41B7">
              <w:rPr>
                <w:noProof/>
              </w:rPr>
              <w:t>Сохранить».</w:t>
            </w:r>
          </w:p>
          <w:p w14:paraId="368F76C3" w14:textId="77777777" w:rsidR="001F77DC" w:rsidRPr="000B41B7" w:rsidRDefault="001F77DC" w:rsidP="00356B1C">
            <w:pPr>
              <w:pStyle w:val="phtablecellleft"/>
            </w:pPr>
            <w:r w:rsidRPr="000B41B7">
              <w:t xml:space="preserve">Кнопка «Отменить» инициирует закрытие окна </w:t>
            </w:r>
            <w:r w:rsidR="00AE3B70" w:rsidRPr="000B41B7">
              <w:t>без сохранения введенных данных</w:t>
            </w:r>
          </w:p>
        </w:tc>
      </w:tr>
      <w:tr w:rsidR="000B41B7" w:rsidRPr="000B41B7" w14:paraId="616E7A99" w14:textId="77777777" w:rsidTr="00824005">
        <w:tc>
          <w:tcPr>
            <w:tcW w:w="287" w:type="pct"/>
          </w:tcPr>
          <w:p w14:paraId="00844FEB" w14:textId="77777777" w:rsidR="00CC082B" w:rsidRPr="000B41B7" w:rsidRDefault="0006589F" w:rsidP="00356B1C">
            <w:pPr>
              <w:pStyle w:val="phtablecellleft"/>
            </w:pPr>
            <w:r w:rsidRPr="000B41B7">
              <w:t>3</w:t>
            </w:r>
          </w:p>
        </w:tc>
        <w:tc>
          <w:tcPr>
            <w:tcW w:w="1305" w:type="pct"/>
          </w:tcPr>
          <w:p w14:paraId="6EFA8857" w14:textId="77777777" w:rsidR="00CC082B" w:rsidRPr="000B41B7" w:rsidRDefault="00082FD3" w:rsidP="00040258">
            <w:pPr>
              <w:pStyle w:val="phtablecellleft"/>
            </w:pPr>
            <w:r w:rsidRPr="000B41B7">
              <w:t>Сведения о здани</w:t>
            </w:r>
            <w:r w:rsidR="00040258" w:rsidRPr="000B41B7">
              <w:t>ях</w:t>
            </w:r>
          </w:p>
        </w:tc>
        <w:tc>
          <w:tcPr>
            <w:tcW w:w="1599" w:type="pct"/>
          </w:tcPr>
          <w:p w14:paraId="1C4D64A0" w14:textId="77777777" w:rsidR="00CC082B" w:rsidRPr="000B41B7" w:rsidRDefault="00040258" w:rsidP="00BA571C">
            <w:pPr>
              <w:pStyle w:val="phtablecellleft"/>
            </w:pPr>
            <w:r w:rsidRPr="000B41B7">
              <w:t>Отображаются здания</w:t>
            </w:r>
            <w:r w:rsidR="00BA571C" w:rsidRPr="000B41B7">
              <w:t xml:space="preserve"> МО</w:t>
            </w:r>
          </w:p>
        </w:tc>
        <w:tc>
          <w:tcPr>
            <w:tcW w:w="1809" w:type="pct"/>
          </w:tcPr>
          <w:p w14:paraId="601A063F" w14:textId="77777777" w:rsidR="00CC082B" w:rsidRPr="000B41B7" w:rsidRDefault="0094480B" w:rsidP="00F232DA">
            <w:pPr>
              <w:pStyle w:val="phtablecellleft"/>
            </w:pPr>
            <w:r w:rsidRPr="000B41B7">
              <w:t>Необходимо установить «флажок» для здания,</w:t>
            </w:r>
            <w:r w:rsidR="00514D69" w:rsidRPr="000B41B7">
              <w:t xml:space="preserve"> которое будет входить в состав Т</w:t>
            </w:r>
            <w:r w:rsidR="00F232DA" w:rsidRPr="000B41B7">
              <w:t>В</w:t>
            </w:r>
            <w:r w:rsidR="00514D69" w:rsidRPr="000B41B7">
              <w:t>СП</w:t>
            </w:r>
            <w:r w:rsidR="0089079E" w:rsidRPr="000B41B7">
              <w:t xml:space="preserve"> </w:t>
            </w:r>
          </w:p>
        </w:tc>
      </w:tr>
    </w:tbl>
    <w:p w14:paraId="66622602" w14:textId="7BC9BC24" w:rsidR="00087280" w:rsidRPr="000B41B7" w:rsidRDefault="00087280" w:rsidP="00087280">
      <w:pPr>
        <w:pStyle w:val="phnormal"/>
      </w:pPr>
      <w:r w:rsidRPr="000B41B7">
        <w:t xml:space="preserve">Для сохранения введенных данных необходимо </w:t>
      </w:r>
      <w:r w:rsidR="00652F99" w:rsidRPr="000B41B7">
        <w:t>нажать на кнопку</w:t>
      </w:r>
      <w:r w:rsidRPr="000B41B7">
        <w:t xml:space="preserve"> «Сохранить». Окно создания Т</w:t>
      </w:r>
      <w:r w:rsidR="00F232DA" w:rsidRPr="000B41B7">
        <w:t>В</w:t>
      </w:r>
      <w:r w:rsidRPr="000B41B7">
        <w:t xml:space="preserve">СП закроется, внесенные данные отобразятся в </w:t>
      </w:r>
      <w:r w:rsidR="00995410" w:rsidRPr="000B41B7">
        <w:t>блоке</w:t>
      </w:r>
      <w:r w:rsidRPr="000B41B7">
        <w:t xml:space="preserve"> «Т</w:t>
      </w:r>
      <w:r w:rsidR="00F232DA" w:rsidRPr="000B41B7">
        <w:t>В</w:t>
      </w:r>
      <w:r w:rsidRPr="000B41B7">
        <w:t>СП».</w:t>
      </w:r>
    </w:p>
    <w:p w14:paraId="5E59002E" w14:textId="77777777" w:rsidR="00CC082B" w:rsidRPr="000B41B7" w:rsidRDefault="00087280" w:rsidP="00087280">
      <w:pPr>
        <w:pStyle w:val="phnormal"/>
      </w:pPr>
      <w:r w:rsidRPr="000B41B7">
        <w:t>Нажатие кнопки «Отменить» инициирует закрытие без сохранения изменений.</w:t>
      </w:r>
    </w:p>
    <w:p w14:paraId="1768BC4E" w14:textId="1150E4C5" w:rsidR="0051604F" w:rsidRPr="000B41B7" w:rsidRDefault="0051604F" w:rsidP="0051604F">
      <w:pPr>
        <w:pStyle w:val="phnormal"/>
      </w:pPr>
      <w:r w:rsidRPr="000B41B7">
        <w:t xml:space="preserve">Для редактирования записи в </w:t>
      </w:r>
      <w:r w:rsidR="00995410" w:rsidRPr="000B41B7">
        <w:t>блоке</w:t>
      </w:r>
      <w:r w:rsidRPr="000B41B7">
        <w:t xml:space="preserve"> «ТВСП» необходимо выбрать строку и </w:t>
      </w:r>
      <w:r w:rsidR="00652F99" w:rsidRPr="000B41B7">
        <w:t>нажать на кнопку</w:t>
      </w:r>
      <w:r w:rsidRPr="000B41B7">
        <w:t xml:space="preserve"> «Изменить», откроется окно редактирования данных.</w:t>
      </w:r>
    </w:p>
    <w:p w14:paraId="280CBCC7" w14:textId="77777777" w:rsidR="0051604F" w:rsidRPr="000B41B7" w:rsidRDefault="0051604F" w:rsidP="0051604F">
      <w:pPr>
        <w:pStyle w:val="phnormal"/>
      </w:pPr>
      <w:r w:rsidRPr="000B41B7">
        <w:lastRenderedPageBreak/>
        <w:t>Для удаления данных необходимо выбрать запись и нажать на кнопку «Удалить», Подсистема выведет сообщение о подтверждении действий по удалению. В случае подтверждения удаления данные будут удалены без возможности восстановления.</w:t>
      </w:r>
    </w:p>
    <w:p w14:paraId="0BB2D9DD" w14:textId="77777777" w:rsidR="00D20215" w:rsidRPr="000B41B7" w:rsidRDefault="005644D3" w:rsidP="005E7C9C">
      <w:pPr>
        <w:pStyle w:val="4"/>
      </w:pPr>
      <w:bookmarkStart w:id="96" w:name="_Ref16178827"/>
      <w:r w:rsidRPr="000B41B7">
        <w:t>Ввод сведений о структурных подразделениях</w:t>
      </w:r>
      <w:bookmarkEnd w:id="96"/>
      <w:r w:rsidR="00E23071" w:rsidRPr="000B41B7">
        <w:rPr>
          <w:noProof/>
        </w:rPr>
        <w:t xml:space="preserve"> </w:t>
      </w:r>
    </w:p>
    <w:p w14:paraId="675CB645" w14:textId="183A7632" w:rsidR="005644D3" w:rsidRPr="000B41B7" w:rsidRDefault="005644D3" w:rsidP="005E7C9C">
      <w:pPr>
        <w:pStyle w:val="phnormal"/>
      </w:pPr>
      <w:r w:rsidRPr="000B41B7">
        <w:t xml:space="preserve">Для добавления записи о структурных подразделениях </w:t>
      </w:r>
      <w:r w:rsidR="00EF4247" w:rsidRPr="000B41B7">
        <w:t xml:space="preserve">в </w:t>
      </w:r>
      <w:r w:rsidR="00995410" w:rsidRPr="000B41B7">
        <w:t>блоке</w:t>
      </w:r>
      <w:r w:rsidR="00EF4247" w:rsidRPr="000B41B7">
        <w:t xml:space="preserve"> «Структурные подразделения»</w:t>
      </w:r>
      <w:r w:rsidRPr="000B41B7">
        <w:t xml:space="preserve"> </w:t>
      </w:r>
      <w:r w:rsidR="00EF206B" w:rsidRPr="000B41B7">
        <w:t xml:space="preserve">необходимо </w:t>
      </w:r>
      <w:r w:rsidRPr="000B41B7">
        <w:t>наж</w:t>
      </w:r>
      <w:r w:rsidR="00EF206B" w:rsidRPr="000B41B7">
        <w:t>ать</w:t>
      </w:r>
      <w:r w:rsidRPr="000B41B7">
        <w:t xml:space="preserve"> на кнопку </w:t>
      </w:r>
      <w:r w:rsidR="00E23071" w:rsidRPr="000B41B7">
        <w:rPr>
          <w:noProof/>
        </w:rPr>
        <w:drawing>
          <wp:inline distT="0" distB="0" distL="0" distR="0" wp14:anchorId="18BF4E88" wp14:editId="7E34834E">
            <wp:extent cx="839973" cy="308344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307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41B7">
        <w:t>, откроется форма для ввода данных о подразделении (</w:t>
      </w:r>
      <w:r w:rsidR="00445B65" w:rsidRPr="000B41B7">
        <w:fldChar w:fldCharType="begin"/>
      </w:r>
      <w:r w:rsidR="005E7C9C" w:rsidRPr="000B41B7">
        <w:instrText xml:space="preserve"> REF _Ref531944901 \h </w:instrText>
      </w:r>
      <w:r w:rsidR="00445B65" w:rsidRPr="000B41B7">
        <w:fldChar w:fldCharType="separate"/>
      </w:r>
      <w:r w:rsidR="00E10E0C" w:rsidRPr="000B41B7">
        <w:t xml:space="preserve">Рисунок </w:t>
      </w:r>
      <w:r w:rsidR="00E10E0C" w:rsidRPr="000B41B7">
        <w:rPr>
          <w:noProof/>
        </w:rPr>
        <w:t>18</w:t>
      </w:r>
      <w:r w:rsidR="00445B65" w:rsidRPr="000B41B7">
        <w:fldChar w:fldCharType="end"/>
      </w:r>
      <w:r w:rsidRPr="000B41B7">
        <w:t>).</w:t>
      </w:r>
    </w:p>
    <w:p w14:paraId="6AC95DBD" w14:textId="77777777" w:rsidR="005E7C9C" w:rsidRPr="000B41B7" w:rsidRDefault="00565371" w:rsidP="002830AD">
      <w:pPr>
        <w:pStyle w:val="phfigure"/>
      </w:pPr>
      <w:r w:rsidRPr="000B41B7">
        <w:rPr>
          <w:noProof/>
        </w:rPr>
        <w:drawing>
          <wp:inline distT="0" distB="0" distL="0" distR="0" wp14:anchorId="3F9E479D" wp14:editId="362E2AAD">
            <wp:extent cx="4905375" cy="3554106"/>
            <wp:effectExtent l="0" t="0" r="0" b="825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1400" cy="3558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E1259" w14:textId="7E0E8284" w:rsidR="00565371" w:rsidRPr="000B41B7" w:rsidRDefault="005E7C9C" w:rsidP="001D2B9B">
      <w:pPr>
        <w:pStyle w:val="phfiguretitle"/>
        <w:rPr>
          <w:szCs w:val="24"/>
        </w:rPr>
      </w:pPr>
      <w:bookmarkStart w:id="97" w:name="_Ref531944901"/>
      <w:r w:rsidRPr="000B41B7">
        <w:t xml:space="preserve">Рисунок </w:t>
      </w:r>
      <w:r w:rsidR="00445B65" w:rsidRPr="000B41B7">
        <w:fldChar w:fldCharType="begin"/>
      </w:r>
      <w:r w:rsidR="00A66E38" w:rsidRPr="000B41B7">
        <w:instrText xml:space="preserve"> SEQ Рисунок \* ARABIC </w:instrText>
      </w:r>
      <w:r w:rsidR="00445B65" w:rsidRPr="000B41B7">
        <w:fldChar w:fldCharType="separate"/>
      </w:r>
      <w:r w:rsidR="00E10E0C" w:rsidRPr="000B41B7">
        <w:rPr>
          <w:noProof/>
        </w:rPr>
        <w:t>18</w:t>
      </w:r>
      <w:r w:rsidR="00445B65" w:rsidRPr="000B41B7">
        <w:rPr>
          <w:noProof/>
        </w:rPr>
        <w:fldChar w:fldCharType="end"/>
      </w:r>
      <w:bookmarkEnd w:id="97"/>
      <w:r w:rsidRPr="000B41B7">
        <w:t xml:space="preserve"> – Форма ввода сведений о структурном подразделении</w:t>
      </w:r>
    </w:p>
    <w:p w14:paraId="7EB2AF61" w14:textId="1692EEA6" w:rsidR="005644D3" w:rsidRPr="000B41B7" w:rsidRDefault="005644D3" w:rsidP="005E7C9C">
      <w:pPr>
        <w:pStyle w:val="phnormal"/>
      </w:pPr>
      <w:r w:rsidRPr="000B41B7">
        <w:t>В открывшемся окне</w:t>
      </w:r>
      <w:r w:rsidR="00EF206B" w:rsidRPr="000B41B7">
        <w:t xml:space="preserve"> необходимо</w:t>
      </w:r>
      <w:r w:rsidRPr="000B41B7">
        <w:t xml:space="preserve"> </w:t>
      </w:r>
      <w:r w:rsidR="00E74AB1" w:rsidRPr="000B41B7">
        <w:t>заполнит</w:t>
      </w:r>
      <w:r w:rsidR="00C42B65" w:rsidRPr="000B41B7">
        <w:t>ь</w:t>
      </w:r>
      <w:r w:rsidRPr="000B41B7">
        <w:t xml:space="preserve"> поля </w:t>
      </w:r>
      <w:r w:rsidR="006F07A0" w:rsidRPr="000B41B7">
        <w:t>формы ввода. О</w:t>
      </w:r>
      <w:r w:rsidRPr="000B41B7">
        <w:t xml:space="preserve">писание полей представлено в </w:t>
      </w:r>
      <w:r w:rsidR="006F07A0" w:rsidRPr="000B41B7">
        <w:t>таблице (</w:t>
      </w:r>
      <w:r w:rsidR="00FE7396" w:rsidRPr="000B41B7">
        <w:fldChar w:fldCharType="begin"/>
      </w:r>
      <w:r w:rsidR="00FE7396" w:rsidRPr="000B41B7">
        <w:instrText xml:space="preserve"> REF _Ref513552923 \h  \* MERGEFORMAT </w:instrText>
      </w:r>
      <w:r w:rsidR="00FE7396" w:rsidRPr="000B41B7">
        <w:fldChar w:fldCharType="separate"/>
      </w:r>
      <w:r w:rsidR="00E10E0C" w:rsidRPr="000B41B7">
        <w:t>Таблица 6</w:t>
      </w:r>
      <w:r w:rsidR="00FE7396" w:rsidRPr="000B41B7">
        <w:fldChar w:fldCharType="end"/>
      </w:r>
      <w:r w:rsidRPr="000B41B7">
        <w:t>). Поля, отмеченные знаком «*» («звездочка»), обязательны для заполнения.</w:t>
      </w:r>
    </w:p>
    <w:p w14:paraId="27FF0E48" w14:textId="7B365A80" w:rsidR="00815523" w:rsidRPr="000B41B7" w:rsidRDefault="00D42F64" w:rsidP="005E7C9C">
      <w:pPr>
        <w:pStyle w:val="phnormal"/>
      </w:pPr>
      <w:r w:rsidRPr="000B41B7">
        <w:t>При попытке сохранить данные</w:t>
      </w:r>
      <w:r w:rsidR="00F867A7" w:rsidRPr="000B41B7">
        <w:t xml:space="preserve">, </w:t>
      </w:r>
      <w:r w:rsidRPr="000B41B7">
        <w:t xml:space="preserve">не заполнив обязательные поля, </w:t>
      </w:r>
      <w:r w:rsidR="00F254B1" w:rsidRPr="000B41B7">
        <w:t>Подсистема выдаст</w:t>
      </w:r>
      <w:r w:rsidR="00815523" w:rsidRPr="000B41B7">
        <w:t xml:space="preserve"> предуп</w:t>
      </w:r>
      <w:r w:rsidR="006E5711" w:rsidRPr="000B41B7">
        <w:t>реждающ</w:t>
      </w:r>
      <w:r w:rsidRPr="000B41B7">
        <w:t>ие</w:t>
      </w:r>
      <w:r w:rsidR="006E5711" w:rsidRPr="000B41B7">
        <w:t xml:space="preserve"> сообщени</w:t>
      </w:r>
      <w:r w:rsidRPr="000B41B7">
        <w:t>я</w:t>
      </w:r>
      <w:r w:rsidR="006E5711" w:rsidRPr="000B41B7">
        <w:t xml:space="preserve"> с указанием</w:t>
      </w:r>
      <w:r w:rsidR="00C1099F" w:rsidRPr="000B41B7">
        <w:t>,</w:t>
      </w:r>
      <w:r w:rsidR="00815523" w:rsidRPr="000B41B7">
        <w:t xml:space="preserve"> какие из обязательных полей не заполнены (</w:t>
      </w:r>
      <w:r w:rsidR="00445B65" w:rsidRPr="000B41B7">
        <w:fldChar w:fldCharType="begin"/>
      </w:r>
      <w:r w:rsidR="00C54BBE" w:rsidRPr="000B41B7">
        <w:instrText xml:space="preserve"> REF _Ref531945865 \h </w:instrText>
      </w:r>
      <w:r w:rsidR="00445B65" w:rsidRPr="000B41B7">
        <w:fldChar w:fldCharType="separate"/>
      </w:r>
      <w:r w:rsidR="00E10E0C" w:rsidRPr="000B41B7">
        <w:t>Рисунок </w:t>
      </w:r>
      <w:r w:rsidR="00E10E0C" w:rsidRPr="000B41B7">
        <w:rPr>
          <w:noProof/>
        </w:rPr>
        <w:t>19</w:t>
      </w:r>
      <w:r w:rsidR="00445B65" w:rsidRPr="000B41B7">
        <w:fldChar w:fldCharType="end"/>
      </w:r>
      <w:r w:rsidR="00815523" w:rsidRPr="000B41B7">
        <w:t>).</w:t>
      </w:r>
    </w:p>
    <w:p w14:paraId="7ED3A550" w14:textId="77777777" w:rsidR="00C54BBE" w:rsidRPr="000B41B7" w:rsidRDefault="00565371" w:rsidP="002830AD">
      <w:pPr>
        <w:pStyle w:val="phfigure"/>
      </w:pPr>
      <w:r w:rsidRPr="000B41B7">
        <w:rPr>
          <w:noProof/>
        </w:rPr>
        <w:lastRenderedPageBreak/>
        <w:drawing>
          <wp:inline distT="0" distB="0" distL="0" distR="0" wp14:anchorId="2428041E" wp14:editId="2E32C180">
            <wp:extent cx="5286375" cy="3857979"/>
            <wp:effectExtent l="0" t="0" r="0" b="9525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0864" cy="386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79E101" w14:textId="009B0E48" w:rsidR="00565371" w:rsidRPr="000B41B7" w:rsidRDefault="00C54BBE" w:rsidP="001D2B9B">
      <w:pPr>
        <w:pStyle w:val="phfiguretitle"/>
        <w:rPr>
          <w:szCs w:val="24"/>
        </w:rPr>
      </w:pPr>
      <w:bookmarkStart w:id="98" w:name="_Ref531945865"/>
      <w:r w:rsidRPr="000B41B7">
        <w:t>Рисунок</w:t>
      </w:r>
      <w:r w:rsidR="003A295D" w:rsidRPr="000B41B7">
        <w:t> </w:t>
      </w:r>
      <w:r w:rsidR="00445B65" w:rsidRPr="000B41B7">
        <w:fldChar w:fldCharType="begin"/>
      </w:r>
      <w:r w:rsidR="00A66E38" w:rsidRPr="000B41B7">
        <w:instrText xml:space="preserve"> SEQ Рисунок \* ARABIC </w:instrText>
      </w:r>
      <w:r w:rsidR="00445B65" w:rsidRPr="000B41B7">
        <w:fldChar w:fldCharType="separate"/>
      </w:r>
      <w:r w:rsidR="00E10E0C" w:rsidRPr="000B41B7">
        <w:rPr>
          <w:noProof/>
        </w:rPr>
        <w:t>19</w:t>
      </w:r>
      <w:r w:rsidR="00445B65" w:rsidRPr="000B41B7">
        <w:rPr>
          <w:noProof/>
        </w:rPr>
        <w:fldChar w:fldCharType="end"/>
      </w:r>
      <w:bookmarkEnd w:id="98"/>
      <w:r w:rsidRPr="000B41B7">
        <w:t xml:space="preserve"> – Отображение сообщения о незаполненных полях</w:t>
      </w:r>
    </w:p>
    <w:p w14:paraId="16B9AF6B" w14:textId="214AED2A" w:rsidR="004130A7" w:rsidRPr="000B41B7" w:rsidRDefault="004130A7" w:rsidP="00C54BBE">
      <w:pPr>
        <w:pStyle w:val="phtabletitle"/>
      </w:pPr>
      <w:bookmarkStart w:id="99" w:name="_Ref513552923"/>
      <w:r w:rsidRPr="000B41B7">
        <w:t xml:space="preserve">Таблица </w:t>
      </w:r>
      <w:r w:rsidR="00445B65" w:rsidRPr="000B41B7">
        <w:fldChar w:fldCharType="begin"/>
      </w:r>
      <w:r w:rsidR="00A66E38" w:rsidRPr="000B41B7">
        <w:instrText xml:space="preserve"> SEQ Таблица \* ARABIC </w:instrText>
      </w:r>
      <w:r w:rsidR="00445B65" w:rsidRPr="000B41B7">
        <w:fldChar w:fldCharType="separate"/>
      </w:r>
      <w:r w:rsidR="00E10E0C" w:rsidRPr="000B41B7">
        <w:rPr>
          <w:noProof/>
        </w:rPr>
        <w:t>6</w:t>
      </w:r>
      <w:r w:rsidR="00445B65" w:rsidRPr="000B41B7">
        <w:rPr>
          <w:noProof/>
        </w:rPr>
        <w:fldChar w:fldCharType="end"/>
      </w:r>
      <w:bookmarkEnd w:id="99"/>
      <w:r w:rsidRPr="000B41B7">
        <w:t xml:space="preserve"> – Описание полей для ввода сведений о структурном подразделении</w:t>
      </w:r>
    </w:p>
    <w:tbl>
      <w:tblPr>
        <w:tblStyle w:val="a7"/>
        <w:tblW w:w="5000" w:type="pct"/>
        <w:tblLook w:val="04A0" w:firstRow="1" w:lastRow="0" w:firstColumn="1" w:lastColumn="0" w:noHBand="0" w:noVBand="1"/>
      </w:tblPr>
      <w:tblGrid>
        <w:gridCol w:w="522"/>
        <w:gridCol w:w="2629"/>
        <w:gridCol w:w="2906"/>
        <w:gridCol w:w="3287"/>
      </w:tblGrid>
      <w:tr w:rsidR="000B41B7" w:rsidRPr="000B41B7" w14:paraId="0060A141" w14:textId="77777777" w:rsidTr="00824005">
        <w:trPr>
          <w:tblHeader/>
        </w:trPr>
        <w:tc>
          <w:tcPr>
            <w:tcW w:w="279" w:type="pct"/>
          </w:tcPr>
          <w:p w14:paraId="6C8B5D5B" w14:textId="77777777" w:rsidR="00B50953" w:rsidRPr="000B41B7" w:rsidRDefault="00B50953" w:rsidP="00C54BBE">
            <w:pPr>
              <w:pStyle w:val="phtablecolcaption"/>
            </w:pPr>
            <w:r w:rsidRPr="000B41B7">
              <w:t>№</w:t>
            </w:r>
          </w:p>
        </w:tc>
        <w:tc>
          <w:tcPr>
            <w:tcW w:w="1407" w:type="pct"/>
          </w:tcPr>
          <w:p w14:paraId="398962D2" w14:textId="77777777" w:rsidR="00B50953" w:rsidRPr="000B41B7" w:rsidRDefault="00B50953" w:rsidP="00C54BBE">
            <w:pPr>
              <w:pStyle w:val="phtablecolcaption"/>
            </w:pPr>
            <w:r w:rsidRPr="000B41B7">
              <w:t>Наименование поля</w:t>
            </w:r>
          </w:p>
        </w:tc>
        <w:tc>
          <w:tcPr>
            <w:tcW w:w="1555" w:type="pct"/>
          </w:tcPr>
          <w:p w14:paraId="66A0E861" w14:textId="77777777" w:rsidR="00B50953" w:rsidRPr="000B41B7" w:rsidRDefault="00B50953" w:rsidP="00C54BBE">
            <w:pPr>
              <w:pStyle w:val="phtablecolcaption"/>
            </w:pPr>
            <w:r w:rsidRPr="000B41B7">
              <w:t>Описание</w:t>
            </w:r>
          </w:p>
        </w:tc>
        <w:tc>
          <w:tcPr>
            <w:tcW w:w="1759" w:type="pct"/>
          </w:tcPr>
          <w:p w14:paraId="45FFC620" w14:textId="77777777" w:rsidR="00B50953" w:rsidRPr="000B41B7" w:rsidRDefault="00B50953" w:rsidP="00C54BBE">
            <w:pPr>
              <w:pStyle w:val="phtablecolcaption"/>
            </w:pPr>
            <w:r w:rsidRPr="000B41B7">
              <w:t>Вид, способ ввода</w:t>
            </w:r>
          </w:p>
        </w:tc>
      </w:tr>
      <w:tr w:rsidR="000B41B7" w:rsidRPr="000B41B7" w14:paraId="37AFC583" w14:textId="77777777" w:rsidTr="00824005">
        <w:tc>
          <w:tcPr>
            <w:tcW w:w="279" w:type="pct"/>
          </w:tcPr>
          <w:p w14:paraId="1616F61C" w14:textId="77777777" w:rsidR="00B50953" w:rsidRPr="000B41B7" w:rsidRDefault="00B50953" w:rsidP="00C54BBE">
            <w:pPr>
              <w:pStyle w:val="phtablecellleft"/>
            </w:pPr>
            <w:r w:rsidRPr="000B41B7">
              <w:t>1</w:t>
            </w:r>
          </w:p>
        </w:tc>
        <w:tc>
          <w:tcPr>
            <w:tcW w:w="1407" w:type="pct"/>
          </w:tcPr>
          <w:p w14:paraId="09EC4C32" w14:textId="77777777" w:rsidR="00B50953" w:rsidRPr="000B41B7" w:rsidRDefault="00B50953" w:rsidP="00C54BBE">
            <w:pPr>
              <w:pStyle w:val="phtablecellleft"/>
            </w:pPr>
            <w:r w:rsidRPr="000B41B7">
              <w:t>Наименование</w:t>
            </w:r>
          </w:p>
        </w:tc>
        <w:tc>
          <w:tcPr>
            <w:tcW w:w="1555" w:type="pct"/>
          </w:tcPr>
          <w:p w14:paraId="4933C89A" w14:textId="77777777" w:rsidR="00B50953" w:rsidRPr="000B41B7" w:rsidRDefault="00B50953" w:rsidP="00C54BBE">
            <w:pPr>
              <w:pStyle w:val="phtablecellleft"/>
            </w:pPr>
            <w:r w:rsidRPr="000B41B7">
              <w:t>Наименование структурного подразделения</w:t>
            </w:r>
          </w:p>
        </w:tc>
        <w:tc>
          <w:tcPr>
            <w:tcW w:w="1759" w:type="pct"/>
          </w:tcPr>
          <w:p w14:paraId="62A38EF2" w14:textId="370A0629" w:rsidR="00B50953" w:rsidRPr="000B41B7" w:rsidRDefault="00B50953" w:rsidP="00C54BBE">
            <w:pPr>
              <w:pStyle w:val="phtablecellleft"/>
            </w:pPr>
            <w:r w:rsidRPr="000B41B7">
              <w:t>Текстовое поле с ограничением до 256</w:t>
            </w:r>
            <w:r w:rsidR="00652F99" w:rsidRPr="000B41B7">
              <w:t>-ти</w:t>
            </w:r>
            <w:r w:rsidRPr="000B41B7">
              <w:t xml:space="preserve"> символов</w:t>
            </w:r>
          </w:p>
        </w:tc>
      </w:tr>
      <w:tr w:rsidR="000B41B7" w:rsidRPr="000B41B7" w14:paraId="0621AADA" w14:textId="77777777" w:rsidTr="00824005">
        <w:tc>
          <w:tcPr>
            <w:tcW w:w="279" w:type="pct"/>
          </w:tcPr>
          <w:p w14:paraId="6D390622" w14:textId="77777777" w:rsidR="00B50953" w:rsidRPr="000B41B7" w:rsidRDefault="00B50953" w:rsidP="00C54BBE">
            <w:pPr>
              <w:pStyle w:val="phtablecellleft"/>
            </w:pPr>
            <w:r w:rsidRPr="000B41B7">
              <w:t>2</w:t>
            </w:r>
          </w:p>
        </w:tc>
        <w:tc>
          <w:tcPr>
            <w:tcW w:w="1407" w:type="pct"/>
          </w:tcPr>
          <w:p w14:paraId="3FAD347F" w14:textId="77777777" w:rsidR="00B50953" w:rsidRPr="000B41B7" w:rsidRDefault="00B50953" w:rsidP="00C54BBE">
            <w:pPr>
              <w:pStyle w:val="phtablecellleft"/>
            </w:pPr>
            <w:r w:rsidRPr="000B41B7">
              <w:t>Тип подразделения</w:t>
            </w:r>
          </w:p>
        </w:tc>
        <w:tc>
          <w:tcPr>
            <w:tcW w:w="1555" w:type="pct"/>
          </w:tcPr>
          <w:p w14:paraId="72C3C693" w14:textId="77777777" w:rsidR="00B50953" w:rsidRPr="000B41B7" w:rsidRDefault="00EF4247" w:rsidP="00C54BBE">
            <w:pPr>
              <w:pStyle w:val="phtablecellleft"/>
            </w:pPr>
            <w:r w:rsidRPr="000B41B7">
              <w:t>Наименование типа подразделения</w:t>
            </w:r>
          </w:p>
        </w:tc>
        <w:tc>
          <w:tcPr>
            <w:tcW w:w="1759" w:type="pct"/>
          </w:tcPr>
          <w:p w14:paraId="5BA5D875" w14:textId="77777777" w:rsidR="00B50953" w:rsidRPr="000B41B7" w:rsidRDefault="00DC290B" w:rsidP="00C54BBE">
            <w:pPr>
              <w:pStyle w:val="phtablecellleft"/>
            </w:pPr>
            <w:r w:rsidRPr="000B41B7">
              <w:t xml:space="preserve">Выбор значения </w:t>
            </w:r>
            <w:r w:rsidR="00677DD8" w:rsidRPr="000B41B7">
              <w:t>из выпадающего списка с помощью кнопки</w:t>
            </w:r>
            <w:r w:rsidR="00CC66E6" w:rsidRPr="000B41B7">
              <w:t xml:space="preserve"> </w:t>
            </w:r>
            <w:r w:rsidR="00CC66E6" w:rsidRPr="000B41B7">
              <w:rPr>
                <w:noProof/>
              </w:rPr>
              <w:drawing>
                <wp:inline distT="0" distB="0" distL="0" distR="0" wp14:anchorId="6C3613BA" wp14:editId="719FCAAB">
                  <wp:extent cx="228600" cy="228600"/>
                  <wp:effectExtent l="0" t="0" r="0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50953" w:rsidRPr="000B41B7">
              <w:t>.</w:t>
            </w:r>
          </w:p>
          <w:p w14:paraId="046DDF71" w14:textId="52B2D870" w:rsidR="00B50953" w:rsidRPr="000B41B7" w:rsidRDefault="00B50953" w:rsidP="00AF49D9">
            <w:pPr>
              <w:pStyle w:val="phtablecellleft"/>
            </w:pPr>
            <w:r w:rsidRPr="000B41B7">
              <w:t xml:space="preserve">В зависимости от выбранного типа подразделения появляются поля с дополнительной информацией о </w:t>
            </w:r>
            <w:r w:rsidR="00920992" w:rsidRPr="000B41B7">
              <w:t xml:space="preserve">выбранном </w:t>
            </w:r>
            <w:r w:rsidRPr="000B41B7">
              <w:t xml:space="preserve">типе подразделения, описание которых приведено в </w:t>
            </w:r>
            <w:r w:rsidR="00FA0BD5" w:rsidRPr="000B41B7">
              <w:t>т</w:t>
            </w:r>
            <w:r w:rsidR="00F57650" w:rsidRPr="000B41B7">
              <w:t xml:space="preserve">аблицах </w:t>
            </w:r>
            <w:r w:rsidR="00AF49D9" w:rsidRPr="000B41B7">
              <w:t>(</w:t>
            </w:r>
            <w:r w:rsidR="00445B65" w:rsidRPr="000B41B7">
              <w:fldChar w:fldCharType="begin"/>
            </w:r>
            <w:r w:rsidR="00AF49D9" w:rsidRPr="000B41B7">
              <w:instrText xml:space="preserve"> REF _Ref513553002 \h </w:instrText>
            </w:r>
            <w:r w:rsidR="00445B65" w:rsidRPr="000B41B7">
              <w:fldChar w:fldCharType="separate"/>
            </w:r>
            <w:r w:rsidR="00E10E0C" w:rsidRPr="000B41B7">
              <w:t xml:space="preserve">Таблица </w:t>
            </w:r>
            <w:r w:rsidR="00E10E0C" w:rsidRPr="000B41B7">
              <w:rPr>
                <w:noProof/>
              </w:rPr>
              <w:t>7</w:t>
            </w:r>
            <w:r w:rsidR="00445B65" w:rsidRPr="000B41B7">
              <w:fldChar w:fldCharType="end"/>
            </w:r>
            <w:r w:rsidR="00AF49D9" w:rsidRPr="000B41B7">
              <w:t xml:space="preserve"> – </w:t>
            </w:r>
            <w:r w:rsidR="00445B65" w:rsidRPr="000B41B7">
              <w:fldChar w:fldCharType="begin"/>
            </w:r>
            <w:r w:rsidR="00AF49D9" w:rsidRPr="000B41B7">
              <w:instrText xml:space="preserve"> REF _Ref513553189 \h </w:instrText>
            </w:r>
            <w:r w:rsidR="00445B65" w:rsidRPr="000B41B7">
              <w:fldChar w:fldCharType="separate"/>
            </w:r>
            <w:r w:rsidR="00E10E0C" w:rsidRPr="000B41B7">
              <w:t xml:space="preserve">Таблица </w:t>
            </w:r>
            <w:r w:rsidR="00E10E0C" w:rsidRPr="000B41B7">
              <w:rPr>
                <w:noProof/>
              </w:rPr>
              <w:t>10</w:t>
            </w:r>
            <w:r w:rsidR="00445B65" w:rsidRPr="000B41B7">
              <w:fldChar w:fldCharType="end"/>
            </w:r>
            <w:r w:rsidR="00AF49D9" w:rsidRPr="000B41B7">
              <w:t>)</w:t>
            </w:r>
          </w:p>
        </w:tc>
      </w:tr>
      <w:tr w:rsidR="000B41B7" w:rsidRPr="000B41B7" w14:paraId="517E2D65" w14:textId="77777777" w:rsidTr="00824005">
        <w:tc>
          <w:tcPr>
            <w:tcW w:w="279" w:type="pct"/>
          </w:tcPr>
          <w:p w14:paraId="54A41488" w14:textId="77777777" w:rsidR="00B50953" w:rsidRPr="000B41B7" w:rsidRDefault="00B50953" w:rsidP="00C54BBE">
            <w:pPr>
              <w:pStyle w:val="phtablecellleft"/>
            </w:pPr>
            <w:r w:rsidRPr="000B41B7">
              <w:t>3</w:t>
            </w:r>
          </w:p>
        </w:tc>
        <w:tc>
          <w:tcPr>
            <w:tcW w:w="1407" w:type="pct"/>
          </w:tcPr>
          <w:p w14:paraId="35B48D1C" w14:textId="77777777" w:rsidR="00B50953" w:rsidRPr="000B41B7" w:rsidRDefault="00B50953" w:rsidP="00C54BBE">
            <w:pPr>
              <w:pStyle w:val="phtablecellleft"/>
            </w:pPr>
            <w:r w:rsidRPr="000B41B7">
              <w:t>Вид подразделения</w:t>
            </w:r>
          </w:p>
        </w:tc>
        <w:tc>
          <w:tcPr>
            <w:tcW w:w="1555" w:type="pct"/>
          </w:tcPr>
          <w:p w14:paraId="6A962DA2" w14:textId="77777777" w:rsidR="00B50953" w:rsidRPr="000B41B7" w:rsidRDefault="005A50E0" w:rsidP="00C54BBE">
            <w:pPr>
              <w:pStyle w:val="phtablecellleft"/>
            </w:pPr>
            <w:r w:rsidRPr="000B41B7">
              <w:t>Наименование вида подразделения</w:t>
            </w:r>
          </w:p>
        </w:tc>
        <w:tc>
          <w:tcPr>
            <w:tcW w:w="1759" w:type="pct"/>
          </w:tcPr>
          <w:p w14:paraId="1E617E1D" w14:textId="77777777" w:rsidR="00B50953" w:rsidRPr="000B41B7" w:rsidRDefault="00DC290B" w:rsidP="00C54BBE">
            <w:pPr>
              <w:pStyle w:val="phtablecellleft"/>
            </w:pPr>
            <w:r w:rsidRPr="000B41B7">
              <w:t xml:space="preserve">Выбор значения </w:t>
            </w:r>
            <w:r w:rsidR="00677DD8" w:rsidRPr="000B41B7">
              <w:t>из выпадающего списка с помощью кнопки</w:t>
            </w:r>
            <w:r w:rsidR="00CC66E6" w:rsidRPr="000B41B7">
              <w:t xml:space="preserve"> </w:t>
            </w:r>
            <w:r w:rsidR="00CC66E6" w:rsidRPr="000B41B7">
              <w:rPr>
                <w:noProof/>
              </w:rPr>
              <w:drawing>
                <wp:inline distT="0" distB="0" distL="0" distR="0" wp14:anchorId="1A2EE4F4" wp14:editId="14122E99">
                  <wp:extent cx="228600" cy="228600"/>
                  <wp:effectExtent l="0" t="0" r="0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65738" w:rsidRPr="000B41B7">
              <w:t>.</w:t>
            </w:r>
          </w:p>
          <w:p w14:paraId="1D2FE558" w14:textId="77777777" w:rsidR="00B52132" w:rsidRPr="000B41B7" w:rsidRDefault="00165738" w:rsidP="001468A5">
            <w:pPr>
              <w:pStyle w:val="phtablecellleft"/>
            </w:pPr>
            <w:r w:rsidRPr="000B41B7">
              <w:t xml:space="preserve">Значения в выпадающем списке зависят от выбранного </w:t>
            </w:r>
            <w:r w:rsidR="003B2541" w:rsidRPr="000B41B7">
              <w:t>типа подразделения</w:t>
            </w:r>
            <w:r w:rsidR="001468A5" w:rsidRPr="000B41B7">
              <w:rPr>
                <w:b/>
              </w:rPr>
              <w:t xml:space="preserve"> </w:t>
            </w:r>
            <w:r w:rsidR="001468A5" w:rsidRPr="000B41B7">
              <w:t>(Соответствия приведены в справочнике OID 1.2.643.5.1.13.13.11.1072)</w:t>
            </w:r>
          </w:p>
        </w:tc>
      </w:tr>
      <w:tr w:rsidR="000B41B7" w:rsidRPr="000B41B7" w14:paraId="1D3F86C3" w14:textId="77777777" w:rsidTr="00824005">
        <w:tc>
          <w:tcPr>
            <w:tcW w:w="279" w:type="pct"/>
          </w:tcPr>
          <w:p w14:paraId="70A06005" w14:textId="77777777" w:rsidR="00B50953" w:rsidRPr="000B41B7" w:rsidRDefault="00B50953" w:rsidP="00C54BBE">
            <w:pPr>
              <w:pStyle w:val="phtablecellleft"/>
            </w:pPr>
            <w:r w:rsidRPr="000B41B7">
              <w:t>4</w:t>
            </w:r>
          </w:p>
        </w:tc>
        <w:tc>
          <w:tcPr>
            <w:tcW w:w="1407" w:type="pct"/>
          </w:tcPr>
          <w:p w14:paraId="539081F9" w14:textId="77777777" w:rsidR="00B50953" w:rsidRPr="000B41B7" w:rsidRDefault="00B50953" w:rsidP="00C54BBE">
            <w:pPr>
              <w:pStyle w:val="phtablecellleft"/>
            </w:pPr>
            <w:r w:rsidRPr="000B41B7">
              <w:t>Обособленное подразделение</w:t>
            </w:r>
          </w:p>
        </w:tc>
        <w:tc>
          <w:tcPr>
            <w:tcW w:w="1555" w:type="pct"/>
          </w:tcPr>
          <w:p w14:paraId="69D7057F" w14:textId="77777777" w:rsidR="00B50953" w:rsidRPr="000B41B7" w:rsidRDefault="00B50953" w:rsidP="00C54BBE">
            <w:pPr>
              <w:pStyle w:val="phtablecellleft"/>
            </w:pPr>
            <w:r w:rsidRPr="000B41B7">
              <w:t>Параметр наличия/отсутстви</w:t>
            </w:r>
            <w:r w:rsidR="005A50E0" w:rsidRPr="000B41B7">
              <w:t>я статуса обособленного подразделения</w:t>
            </w:r>
          </w:p>
        </w:tc>
        <w:tc>
          <w:tcPr>
            <w:tcW w:w="1759" w:type="pct"/>
          </w:tcPr>
          <w:p w14:paraId="78FAC362" w14:textId="77777777" w:rsidR="00B50953" w:rsidRPr="000B41B7" w:rsidRDefault="00F4462B" w:rsidP="00C54BBE">
            <w:pPr>
              <w:pStyle w:val="phtablecellleft"/>
            </w:pPr>
            <w:r w:rsidRPr="000B41B7">
              <w:t>Установление «флажка».</w:t>
            </w:r>
          </w:p>
          <w:p w14:paraId="4726762B" w14:textId="77777777" w:rsidR="0085105A" w:rsidRPr="000B41B7" w:rsidRDefault="00B50953" w:rsidP="00AF49D9">
            <w:pPr>
              <w:pStyle w:val="phtablecellleft"/>
            </w:pPr>
            <w:r w:rsidRPr="000B41B7">
              <w:t>В случае установки данного параметра появляется дополнител</w:t>
            </w:r>
            <w:r w:rsidR="00F57650" w:rsidRPr="000B41B7">
              <w:t>ьное поле «Основное здание»</w:t>
            </w:r>
            <w:r w:rsidR="0085105A" w:rsidRPr="000B41B7">
              <w:t>.</w:t>
            </w:r>
          </w:p>
          <w:p w14:paraId="29903B4B" w14:textId="77777777" w:rsidR="00B50953" w:rsidRPr="000B41B7" w:rsidRDefault="0085105A" w:rsidP="0085105A">
            <w:pPr>
              <w:pStyle w:val="phtablecellleft"/>
            </w:pPr>
            <w:r w:rsidRPr="000B41B7">
              <w:lastRenderedPageBreak/>
              <w:t xml:space="preserve">Описание полей табличной части приведено в </w:t>
            </w:r>
            <w:r w:rsidR="00F57650" w:rsidRPr="000B41B7">
              <w:t>п.</w:t>
            </w:r>
            <w:r w:rsidR="00AF49D9" w:rsidRPr="000B41B7">
              <w:t xml:space="preserve"> </w:t>
            </w:r>
            <w:r w:rsidR="00B50953" w:rsidRPr="000B41B7">
              <w:t>4.1</w:t>
            </w:r>
          </w:p>
        </w:tc>
      </w:tr>
      <w:tr w:rsidR="000B41B7" w:rsidRPr="000B41B7" w14:paraId="0F140B86" w14:textId="77777777" w:rsidTr="00824005">
        <w:tc>
          <w:tcPr>
            <w:tcW w:w="279" w:type="pct"/>
          </w:tcPr>
          <w:p w14:paraId="2921AA80" w14:textId="77777777" w:rsidR="00B50953" w:rsidRPr="000B41B7" w:rsidRDefault="00B50953" w:rsidP="00C54BBE">
            <w:pPr>
              <w:pStyle w:val="phtablecellleft"/>
            </w:pPr>
            <w:r w:rsidRPr="000B41B7">
              <w:lastRenderedPageBreak/>
              <w:t>4.1</w:t>
            </w:r>
          </w:p>
        </w:tc>
        <w:tc>
          <w:tcPr>
            <w:tcW w:w="1407" w:type="pct"/>
          </w:tcPr>
          <w:p w14:paraId="0B96CB2B" w14:textId="77777777" w:rsidR="00B50953" w:rsidRPr="000B41B7" w:rsidRDefault="00B50953" w:rsidP="00C54BBE">
            <w:pPr>
              <w:pStyle w:val="phtablecellleft"/>
            </w:pPr>
            <w:r w:rsidRPr="000B41B7">
              <w:t>Основное здание</w:t>
            </w:r>
          </w:p>
        </w:tc>
        <w:tc>
          <w:tcPr>
            <w:tcW w:w="1555" w:type="pct"/>
          </w:tcPr>
          <w:p w14:paraId="32FCDBDB" w14:textId="77777777" w:rsidR="00B50953" w:rsidRPr="000B41B7" w:rsidRDefault="00B50953" w:rsidP="00C54BBE">
            <w:pPr>
              <w:pStyle w:val="phtablecellleft"/>
            </w:pPr>
            <w:r w:rsidRPr="000B41B7">
              <w:t>Наименование основного здания</w:t>
            </w:r>
            <w:r w:rsidR="005A50E0" w:rsidRPr="000B41B7">
              <w:t>, в котором расположено обособленное подразделение</w:t>
            </w:r>
          </w:p>
        </w:tc>
        <w:tc>
          <w:tcPr>
            <w:tcW w:w="1759" w:type="pct"/>
          </w:tcPr>
          <w:p w14:paraId="298B32FB" w14:textId="77777777" w:rsidR="00B50953" w:rsidRPr="000B41B7" w:rsidRDefault="00DC290B" w:rsidP="00C54BBE">
            <w:pPr>
              <w:pStyle w:val="phtablecellleft"/>
            </w:pPr>
            <w:r w:rsidRPr="000B41B7">
              <w:t>Выбор значения</w:t>
            </w:r>
            <w:r w:rsidR="00677DD8" w:rsidRPr="000B41B7">
              <w:t xml:space="preserve"> из выпадающего списка с помощью кнопки</w:t>
            </w:r>
            <w:r w:rsidR="00CC66E6" w:rsidRPr="000B41B7">
              <w:t xml:space="preserve"> </w:t>
            </w:r>
            <w:r w:rsidR="00CC66E6" w:rsidRPr="000B41B7">
              <w:rPr>
                <w:noProof/>
              </w:rPr>
              <w:drawing>
                <wp:inline distT="0" distB="0" distL="0" distR="0" wp14:anchorId="189261C6" wp14:editId="42BDB9A1">
                  <wp:extent cx="228600" cy="228600"/>
                  <wp:effectExtent l="0" t="0" r="0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50953" w:rsidRPr="000B41B7">
              <w:t>.</w:t>
            </w:r>
          </w:p>
          <w:p w14:paraId="5C2F9987" w14:textId="77777777" w:rsidR="00B50953" w:rsidRPr="000B41B7" w:rsidRDefault="00B50953" w:rsidP="00C54BBE">
            <w:pPr>
              <w:pStyle w:val="phtablecellleft"/>
            </w:pPr>
            <w:r w:rsidRPr="000B41B7">
              <w:t>В списке отображаются доступные для выбора наименования зданий.</w:t>
            </w:r>
          </w:p>
          <w:p w14:paraId="2921C1C9" w14:textId="3B8B1B0A" w:rsidR="00B50953" w:rsidRPr="000B41B7" w:rsidRDefault="00B50953" w:rsidP="00EF736B">
            <w:pPr>
              <w:pStyle w:val="phtablecellleft"/>
            </w:pPr>
            <w:r w:rsidRPr="000B41B7">
              <w:t xml:space="preserve">Если </w:t>
            </w:r>
            <w:r w:rsidR="005A50E0" w:rsidRPr="000B41B7">
              <w:t>искомое</w:t>
            </w:r>
            <w:r w:rsidRPr="000B41B7">
              <w:t xml:space="preserve"> наименование отсутствует в списке, его необходимо добавить в </w:t>
            </w:r>
            <w:r w:rsidR="00EF736B" w:rsidRPr="000B41B7">
              <w:t xml:space="preserve">карточке сведений </w:t>
            </w:r>
            <w:r w:rsidR="00F159C6" w:rsidRPr="000B41B7">
              <w:t xml:space="preserve">о </w:t>
            </w:r>
            <w:r w:rsidR="00EF736B" w:rsidRPr="000B41B7">
              <w:t>медицинской</w:t>
            </w:r>
            <w:r w:rsidRPr="000B41B7">
              <w:t xml:space="preserve"> организации в блоке «Л</w:t>
            </w:r>
            <w:r w:rsidR="005A50E0" w:rsidRPr="000B41B7">
              <w:t>ечебно-профилактические здания»</w:t>
            </w:r>
          </w:p>
        </w:tc>
      </w:tr>
      <w:tr w:rsidR="000B41B7" w:rsidRPr="000B41B7" w14:paraId="4369B096" w14:textId="77777777" w:rsidTr="00824005">
        <w:tc>
          <w:tcPr>
            <w:tcW w:w="279" w:type="pct"/>
          </w:tcPr>
          <w:p w14:paraId="0F0ABC72" w14:textId="77777777" w:rsidR="003F1717" w:rsidRPr="000B41B7" w:rsidRDefault="003F1717" w:rsidP="00C54BBE">
            <w:pPr>
              <w:pStyle w:val="phtablecellleft"/>
            </w:pPr>
            <w:r w:rsidRPr="000B41B7">
              <w:t>5</w:t>
            </w:r>
          </w:p>
        </w:tc>
        <w:tc>
          <w:tcPr>
            <w:tcW w:w="1407" w:type="pct"/>
          </w:tcPr>
          <w:p w14:paraId="29EC0DB3" w14:textId="77777777" w:rsidR="003F1717" w:rsidRPr="000B41B7" w:rsidRDefault="003F1717" w:rsidP="00C54BBE">
            <w:pPr>
              <w:pStyle w:val="phtablecellleft"/>
            </w:pPr>
            <w:r w:rsidRPr="000B41B7">
              <w:t>Дата упразднения</w:t>
            </w:r>
          </w:p>
        </w:tc>
        <w:tc>
          <w:tcPr>
            <w:tcW w:w="1555" w:type="pct"/>
          </w:tcPr>
          <w:p w14:paraId="5FD64CEA" w14:textId="77777777" w:rsidR="003F1717" w:rsidRPr="000B41B7" w:rsidRDefault="003F1717" w:rsidP="00C54BBE">
            <w:pPr>
              <w:pStyle w:val="phtablecellleft"/>
            </w:pPr>
            <w:r w:rsidRPr="000B41B7">
              <w:t xml:space="preserve">Дата прекращения функционирования </w:t>
            </w:r>
            <w:r w:rsidR="006A1E23" w:rsidRPr="000B41B7">
              <w:t>структурного</w:t>
            </w:r>
            <w:r w:rsidRPr="000B41B7">
              <w:t xml:space="preserve"> подразделения</w:t>
            </w:r>
          </w:p>
        </w:tc>
        <w:tc>
          <w:tcPr>
            <w:tcW w:w="1759" w:type="pct"/>
          </w:tcPr>
          <w:p w14:paraId="3B519263" w14:textId="77777777" w:rsidR="003F1717" w:rsidRPr="000B41B7" w:rsidRDefault="003F1717" w:rsidP="00C54BBE">
            <w:pPr>
              <w:pStyle w:val="phtablecellleft"/>
            </w:pPr>
            <w:r w:rsidRPr="000B41B7">
              <w:t>Выбор значения из календаря</w:t>
            </w:r>
          </w:p>
        </w:tc>
      </w:tr>
    </w:tbl>
    <w:p w14:paraId="48A8556A" w14:textId="77777777" w:rsidR="005A50E0" w:rsidRPr="000B41B7" w:rsidRDefault="005A50E0" w:rsidP="00C54BBE">
      <w:pPr>
        <w:pStyle w:val="phnormal"/>
      </w:pPr>
      <w:r w:rsidRPr="000B41B7">
        <w:t>Далее будет рассмотрена более подробная информация о каждом типе структурного подразделения, представленном в ФРМО.</w:t>
      </w:r>
    </w:p>
    <w:p w14:paraId="7CE1A510" w14:textId="45558BF3" w:rsidR="00C116B4" w:rsidRPr="000B41B7" w:rsidRDefault="00C116B4" w:rsidP="00C116B4">
      <w:pPr>
        <w:pStyle w:val="phnormal"/>
      </w:pPr>
      <w:r w:rsidRPr="000B41B7">
        <w:t xml:space="preserve">Для просмотра страницы ФРМР со списком сотрудников, в личных делах которых указано выбранное структурное подразделение, в </w:t>
      </w:r>
      <w:r w:rsidR="0074735A" w:rsidRPr="000B41B7">
        <w:t>блоке</w:t>
      </w:r>
      <w:r w:rsidRPr="000B41B7">
        <w:t xml:space="preserve"> «Структурные подразделения» </w:t>
      </w:r>
      <w:r w:rsidR="00317803" w:rsidRPr="000B41B7">
        <w:t xml:space="preserve">необходимо </w:t>
      </w:r>
      <w:r w:rsidRPr="000B41B7">
        <w:t>выб</w:t>
      </w:r>
      <w:r w:rsidR="00317803" w:rsidRPr="000B41B7">
        <w:t>рать</w:t>
      </w:r>
      <w:r w:rsidRPr="000B41B7">
        <w:t xml:space="preserve"> запись и наж</w:t>
      </w:r>
      <w:r w:rsidR="00317803" w:rsidRPr="000B41B7">
        <w:t>ать</w:t>
      </w:r>
      <w:r w:rsidRPr="000B41B7">
        <w:t xml:space="preserve"> на кнопку </w:t>
      </w:r>
      <w:r w:rsidRPr="000B41B7">
        <w:rPr>
          <w:noProof/>
        </w:rPr>
        <w:drawing>
          <wp:inline distT="0" distB="0" distL="0" distR="0" wp14:anchorId="03872105" wp14:editId="720A73E3">
            <wp:extent cx="1647825" cy="257175"/>
            <wp:effectExtent l="0" t="0" r="9525" b="9525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179F" w:rsidRPr="000B41B7">
        <w:t xml:space="preserve"> (кнопка доступна только для тех пользователей, у которых имеется доступ к Федеральному регистру медицинских работников)</w:t>
      </w:r>
      <w:r w:rsidR="000144ED" w:rsidRPr="000B41B7">
        <w:t xml:space="preserve">. Откроется окно </w:t>
      </w:r>
      <w:r w:rsidRPr="000B41B7">
        <w:t>(</w:t>
      </w:r>
      <w:r w:rsidR="00445B65" w:rsidRPr="000B41B7">
        <w:fldChar w:fldCharType="begin"/>
      </w:r>
      <w:r w:rsidR="00C2166D" w:rsidRPr="000B41B7">
        <w:instrText xml:space="preserve"> REF _Ref11327414 \h </w:instrText>
      </w:r>
      <w:r w:rsidR="00445B65" w:rsidRPr="000B41B7">
        <w:fldChar w:fldCharType="separate"/>
      </w:r>
      <w:r w:rsidR="00E10E0C" w:rsidRPr="000B41B7">
        <w:t xml:space="preserve">Рисунок </w:t>
      </w:r>
      <w:r w:rsidR="00E10E0C" w:rsidRPr="000B41B7">
        <w:rPr>
          <w:noProof/>
        </w:rPr>
        <w:t>10</w:t>
      </w:r>
      <w:r w:rsidR="00445B65" w:rsidRPr="000B41B7">
        <w:fldChar w:fldCharType="end"/>
      </w:r>
      <w:r w:rsidRPr="000B41B7">
        <w:t>).</w:t>
      </w:r>
    </w:p>
    <w:p w14:paraId="778643AE" w14:textId="77777777" w:rsidR="006065BB" w:rsidRPr="000B41B7" w:rsidRDefault="006065BB" w:rsidP="00350122">
      <w:pPr>
        <w:pStyle w:val="5"/>
      </w:pPr>
      <w:r w:rsidRPr="000B41B7">
        <w:t>Амбулаторное подразделение</w:t>
      </w:r>
    </w:p>
    <w:p w14:paraId="74DF6790" w14:textId="0FDC25DB" w:rsidR="00056B8A" w:rsidRPr="000B41B7" w:rsidRDefault="00412084" w:rsidP="00C54BBE">
      <w:pPr>
        <w:pStyle w:val="phnormal"/>
      </w:pPr>
      <w:r w:rsidRPr="000B41B7">
        <w:t xml:space="preserve">При выборе значения «Амбулаторный» в поле «Тип подразделения» форма ввода сведений имеет </w:t>
      </w:r>
      <w:r w:rsidR="005A50E0" w:rsidRPr="000B41B7">
        <w:t xml:space="preserve">вид, представленный на </w:t>
      </w:r>
      <w:r w:rsidR="00C54BBE" w:rsidRPr="000B41B7">
        <w:t>р</w:t>
      </w:r>
      <w:r w:rsidR="005A50E0" w:rsidRPr="000B41B7">
        <w:t xml:space="preserve">исунке </w:t>
      </w:r>
      <w:r w:rsidR="00C54BBE" w:rsidRPr="000B41B7">
        <w:t>(</w:t>
      </w:r>
      <w:r w:rsidR="00445B65" w:rsidRPr="000B41B7">
        <w:fldChar w:fldCharType="begin"/>
      </w:r>
      <w:r w:rsidR="00C54BBE" w:rsidRPr="000B41B7">
        <w:instrText xml:space="preserve"> REF _Ref531946123 \h </w:instrText>
      </w:r>
      <w:r w:rsidR="00445B65" w:rsidRPr="000B41B7">
        <w:fldChar w:fldCharType="separate"/>
      </w:r>
      <w:r w:rsidR="00E10E0C" w:rsidRPr="000B41B7">
        <w:t xml:space="preserve">Рисунок </w:t>
      </w:r>
      <w:r w:rsidR="00E10E0C" w:rsidRPr="000B41B7">
        <w:rPr>
          <w:noProof/>
        </w:rPr>
        <w:t>20</w:t>
      </w:r>
      <w:r w:rsidR="00445B65" w:rsidRPr="000B41B7">
        <w:fldChar w:fldCharType="end"/>
      </w:r>
      <w:r w:rsidR="00C54BBE" w:rsidRPr="000B41B7">
        <w:t>)</w:t>
      </w:r>
      <w:r w:rsidR="005A50E0" w:rsidRPr="000B41B7">
        <w:t>.</w:t>
      </w:r>
    </w:p>
    <w:p w14:paraId="3994FB2B" w14:textId="77777777" w:rsidR="00C54BBE" w:rsidRPr="000B41B7" w:rsidRDefault="00293586" w:rsidP="002830AD">
      <w:pPr>
        <w:pStyle w:val="phfigure"/>
      </w:pPr>
      <w:r w:rsidRPr="000B41B7">
        <w:rPr>
          <w:noProof/>
        </w:rPr>
        <w:lastRenderedPageBreak/>
        <w:drawing>
          <wp:inline distT="0" distB="0" distL="0" distR="0" wp14:anchorId="160CB8B7" wp14:editId="0116F1AB">
            <wp:extent cx="6152515" cy="4832985"/>
            <wp:effectExtent l="0" t="0" r="635" b="5715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83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748434" w14:textId="397141EF" w:rsidR="000D09F4" w:rsidRPr="000B41B7" w:rsidRDefault="00C54BBE" w:rsidP="001D2B9B">
      <w:pPr>
        <w:pStyle w:val="phfiguretitle"/>
        <w:rPr>
          <w:szCs w:val="24"/>
        </w:rPr>
      </w:pPr>
      <w:bookmarkStart w:id="100" w:name="_Ref531946123"/>
      <w:r w:rsidRPr="000B41B7">
        <w:t xml:space="preserve">Рисунок </w:t>
      </w:r>
      <w:r w:rsidR="00445B65" w:rsidRPr="000B41B7">
        <w:fldChar w:fldCharType="begin"/>
      </w:r>
      <w:r w:rsidR="00A66E38" w:rsidRPr="000B41B7">
        <w:instrText xml:space="preserve"> SEQ Рисунок \* ARABIC </w:instrText>
      </w:r>
      <w:r w:rsidR="00445B65" w:rsidRPr="000B41B7">
        <w:fldChar w:fldCharType="separate"/>
      </w:r>
      <w:r w:rsidR="00E10E0C" w:rsidRPr="000B41B7">
        <w:rPr>
          <w:noProof/>
        </w:rPr>
        <w:t>20</w:t>
      </w:r>
      <w:r w:rsidR="00445B65" w:rsidRPr="000B41B7">
        <w:rPr>
          <w:noProof/>
        </w:rPr>
        <w:fldChar w:fldCharType="end"/>
      </w:r>
      <w:bookmarkEnd w:id="100"/>
      <w:r w:rsidRPr="000B41B7">
        <w:t xml:space="preserve"> – Форма ввода сведений при выборе значения типа подразделения «Амбулаторный»</w:t>
      </w:r>
    </w:p>
    <w:p w14:paraId="480081BA" w14:textId="77777777" w:rsidR="00B97AC5" w:rsidRPr="000B41B7" w:rsidRDefault="00B97AC5" w:rsidP="00C54BBE">
      <w:pPr>
        <w:pStyle w:val="phnormal"/>
      </w:pPr>
      <w:r w:rsidRPr="000B41B7">
        <w:t>Поля, отмеченные знаком «*» («звездочка»), обязательны для заполнения.</w:t>
      </w:r>
    </w:p>
    <w:p w14:paraId="567D974F" w14:textId="0583FFBF" w:rsidR="00B97AC5" w:rsidRPr="000B41B7" w:rsidRDefault="00B50EB7" w:rsidP="00C54BBE">
      <w:pPr>
        <w:pStyle w:val="phnormal"/>
      </w:pPr>
      <w:r w:rsidRPr="000B41B7">
        <w:t>При попытке сохранить данные</w:t>
      </w:r>
      <w:r w:rsidR="0064090E" w:rsidRPr="000B41B7">
        <w:t xml:space="preserve">, </w:t>
      </w:r>
      <w:r w:rsidRPr="000B41B7">
        <w:t xml:space="preserve">не заполнив обязательные поля, Подсистема выдаст предупреждающие сообщения с указанием, какие из обязательных полей не заполнены </w:t>
      </w:r>
      <w:r w:rsidR="00B97AC5" w:rsidRPr="000B41B7">
        <w:t>(</w:t>
      </w:r>
      <w:r w:rsidR="00445B65" w:rsidRPr="000B41B7">
        <w:fldChar w:fldCharType="begin"/>
      </w:r>
      <w:r w:rsidR="00160BCC" w:rsidRPr="000B41B7">
        <w:instrText xml:space="preserve"> REF _Ref11315158 \h </w:instrText>
      </w:r>
      <w:r w:rsidR="00445B65" w:rsidRPr="000B41B7">
        <w:fldChar w:fldCharType="separate"/>
      </w:r>
      <w:r w:rsidR="00E10E0C" w:rsidRPr="000B41B7">
        <w:t>Рисунок </w:t>
      </w:r>
      <w:r w:rsidR="00E10E0C" w:rsidRPr="000B41B7">
        <w:rPr>
          <w:noProof/>
        </w:rPr>
        <w:t>21</w:t>
      </w:r>
      <w:r w:rsidR="00445B65" w:rsidRPr="000B41B7">
        <w:fldChar w:fldCharType="end"/>
      </w:r>
      <w:r w:rsidR="00B97AC5" w:rsidRPr="000B41B7">
        <w:t>).</w:t>
      </w:r>
    </w:p>
    <w:p w14:paraId="2B228A44" w14:textId="77777777" w:rsidR="00B50EB7" w:rsidRPr="000B41B7" w:rsidRDefault="005B1834" w:rsidP="002830AD">
      <w:pPr>
        <w:pStyle w:val="phfigure"/>
      </w:pPr>
      <w:r w:rsidRPr="000B41B7">
        <w:rPr>
          <w:noProof/>
        </w:rPr>
        <w:lastRenderedPageBreak/>
        <w:drawing>
          <wp:inline distT="0" distB="0" distL="0" distR="0" wp14:anchorId="6841CE89" wp14:editId="3F9D5E6C">
            <wp:extent cx="5560828" cy="4430756"/>
            <wp:effectExtent l="0" t="0" r="1905" b="8255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1946" cy="4431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F2100" w14:textId="10A74F6C" w:rsidR="00B50EB7" w:rsidRPr="000B41B7" w:rsidRDefault="00B50EB7" w:rsidP="001D2B9B">
      <w:pPr>
        <w:pStyle w:val="phfiguretitle"/>
      </w:pPr>
      <w:bookmarkStart w:id="101" w:name="_Ref11315158"/>
      <w:r w:rsidRPr="000B41B7">
        <w:t>Рисунок</w:t>
      </w:r>
      <w:r w:rsidR="003A295D" w:rsidRPr="000B41B7">
        <w:t> </w:t>
      </w:r>
      <w:r w:rsidR="00445B65" w:rsidRPr="000B41B7">
        <w:fldChar w:fldCharType="begin"/>
      </w:r>
      <w:r w:rsidR="00A66E38" w:rsidRPr="000B41B7">
        <w:instrText xml:space="preserve"> SEQ Рисунок \* ARABIC </w:instrText>
      </w:r>
      <w:r w:rsidR="00445B65" w:rsidRPr="000B41B7">
        <w:fldChar w:fldCharType="separate"/>
      </w:r>
      <w:r w:rsidR="00E10E0C" w:rsidRPr="000B41B7">
        <w:rPr>
          <w:noProof/>
        </w:rPr>
        <w:t>21</w:t>
      </w:r>
      <w:r w:rsidR="00445B65" w:rsidRPr="000B41B7">
        <w:rPr>
          <w:noProof/>
        </w:rPr>
        <w:fldChar w:fldCharType="end"/>
      </w:r>
      <w:bookmarkEnd w:id="101"/>
      <w:r w:rsidRPr="000B41B7">
        <w:t xml:space="preserve"> – </w:t>
      </w:r>
      <w:r w:rsidR="00160BCC" w:rsidRPr="000B41B7">
        <w:t>Отображение сообщения о незаполненных полях</w:t>
      </w:r>
    </w:p>
    <w:p w14:paraId="3041F616" w14:textId="345F131C" w:rsidR="00672DEF" w:rsidRPr="000B41B7" w:rsidRDefault="00672DEF" w:rsidP="00C54BBE">
      <w:pPr>
        <w:pStyle w:val="phnormal"/>
      </w:pPr>
      <w:r w:rsidRPr="000B41B7">
        <w:t>Описание дополнительных полей</w:t>
      </w:r>
      <w:r w:rsidR="005A50E0" w:rsidRPr="000B41B7">
        <w:t>, доступных</w:t>
      </w:r>
      <w:r w:rsidRPr="000B41B7">
        <w:t xml:space="preserve"> при выборе значения типа подразделения «Амбулаторный»</w:t>
      </w:r>
      <w:r w:rsidR="005A50E0" w:rsidRPr="000B41B7">
        <w:t>,</w:t>
      </w:r>
      <w:r w:rsidRPr="000B41B7">
        <w:t xml:space="preserve"> представлено в</w:t>
      </w:r>
      <w:r w:rsidR="00922A6D" w:rsidRPr="000B41B7">
        <w:t xml:space="preserve"> таблице</w:t>
      </w:r>
      <w:r w:rsidRPr="000B41B7">
        <w:t xml:space="preserve"> </w:t>
      </w:r>
      <w:r w:rsidR="00922A6D" w:rsidRPr="000B41B7">
        <w:t>(</w:t>
      </w:r>
      <w:r w:rsidR="00FE7396" w:rsidRPr="000B41B7">
        <w:fldChar w:fldCharType="begin"/>
      </w:r>
      <w:r w:rsidR="00FE7396" w:rsidRPr="000B41B7">
        <w:instrText xml:space="preserve"> REF _Ref513553002 \h  \* MERGEFORMAT </w:instrText>
      </w:r>
      <w:r w:rsidR="00FE7396" w:rsidRPr="000B41B7">
        <w:fldChar w:fldCharType="separate"/>
      </w:r>
      <w:r w:rsidR="00E10E0C" w:rsidRPr="000B41B7">
        <w:t>Таблица 7</w:t>
      </w:r>
      <w:r w:rsidR="00FE7396" w:rsidRPr="000B41B7">
        <w:fldChar w:fldCharType="end"/>
      </w:r>
      <w:r w:rsidR="00922A6D" w:rsidRPr="000B41B7">
        <w:t>)</w:t>
      </w:r>
      <w:r w:rsidR="00F57650" w:rsidRPr="000B41B7">
        <w:t>.</w:t>
      </w:r>
    </w:p>
    <w:p w14:paraId="6D8A71D9" w14:textId="16784F2E" w:rsidR="004130A7" w:rsidRPr="000B41B7" w:rsidRDefault="004130A7" w:rsidP="00922A6D">
      <w:pPr>
        <w:pStyle w:val="phtabletitle"/>
      </w:pPr>
      <w:bookmarkStart w:id="102" w:name="_Ref513553002"/>
      <w:r w:rsidRPr="000B41B7">
        <w:t xml:space="preserve">Таблица </w:t>
      </w:r>
      <w:r w:rsidR="00445B65" w:rsidRPr="000B41B7">
        <w:fldChar w:fldCharType="begin"/>
      </w:r>
      <w:r w:rsidR="00A66E38" w:rsidRPr="000B41B7">
        <w:instrText xml:space="preserve"> SEQ Таблица \* ARABIC </w:instrText>
      </w:r>
      <w:r w:rsidR="00445B65" w:rsidRPr="000B41B7">
        <w:fldChar w:fldCharType="separate"/>
      </w:r>
      <w:r w:rsidR="00E10E0C" w:rsidRPr="000B41B7">
        <w:rPr>
          <w:noProof/>
        </w:rPr>
        <w:t>7</w:t>
      </w:r>
      <w:r w:rsidR="00445B65" w:rsidRPr="000B41B7">
        <w:rPr>
          <w:noProof/>
        </w:rPr>
        <w:fldChar w:fldCharType="end"/>
      </w:r>
      <w:bookmarkEnd w:id="102"/>
      <w:r w:rsidRPr="000B41B7">
        <w:t xml:space="preserve"> – Описание дополнительных полей при выборе значения типа подразделения «Амбулаторный»</w:t>
      </w:r>
    </w:p>
    <w:tbl>
      <w:tblPr>
        <w:tblStyle w:val="a7"/>
        <w:tblW w:w="5000" w:type="pct"/>
        <w:tblLook w:val="04A0" w:firstRow="1" w:lastRow="0" w:firstColumn="1" w:lastColumn="0" w:noHBand="0" w:noVBand="1"/>
      </w:tblPr>
      <w:tblGrid>
        <w:gridCol w:w="481"/>
        <w:gridCol w:w="2062"/>
        <w:gridCol w:w="3209"/>
        <w:gridCol w:w="3592"/>
      </w:tblGrid>
      <w:tr w:rsidR="000B41B7" w:rsidRPr="000B41B7" w14:paraId="442EBDF2" w14:textId="77777777" w:rsidTr="00824005">
        <w:trPr>
          <w:cantSplit/>
          <w:tblHeader/>
        </w:trPr>
        <w:tc>
          <w:tcPr>
            <w:tcW w:w="279" w:type="pct"/>
          </w:tcPr>
          <w:p w14:paraId="733E7316" w14:textId="77777777" w:rsidR="00B50953" w:rsidRPr="000B41B7" w:rsidRDefault="00B50953" w:rsidP="00922A6D">
            <w:pPr>
              <w:pStyle w:val="phtablecolcaption"/>
            </w:pPr>
            <w:r w:rsidRPr="000B41B7">
              <w:t>№</w:t>
            </w:r>
          </w:p>
        </w:tc>
        <w:tc>
          <w:tcPr>
            <w:tcW w:w="1040" w:type="pct"/>
          </w:tcPr>
          <w:p w14:paraId="3DD20A81" w14:textId="77777777" w:rsidR="00B50953" w:rsidRPr="000B41B7" w:rsidRDefault="00B50953" w:rsidP="00922A6D">
            <w:pPr>
              <w:pStyle w:val="phtablecolcaption"/>
            </w:pPr>
            <w:r w:rsidRPr="000B41B7">
              <w:t>Наименование поля</w:t>
            </w:r>
          </w:p>
        </w:tc>
        <w:tc>
          <w:tcPr>
            <w:tcW w:w="1738" w:type="pct"/>
          </w:tcPr>
          <w:p w14:paraId="3DE9C5EA" w14:textId="77777777" w:rsidR="00B50953" w:rsidRPr="000B41B7" w:rsidRDefault="00B50953" w:rsidP="00922A6D">
            <w:pPr>
              <w:pStyle w:val="phtablecolcaption"/>
            </w:pPr>
            <w:r w:rsidRPr="000B41B7">
              <w:t>Описание</w:t>
            </w:r>
          </w:p>
        </w:tc>
        <w:tc>
          <w:tcPr>
            <w:tcW w:w="1943" w:type="pct"/>
          </w:tcPr>
          <w:p w14:paraId="4C5A6DAF" w14:textId="77777777" w:rsidR="00B50953" w:rsidRPr="000B41B7" w:rsidRDefault="00B50953" w:rsidP="00922A6D">
            <w:pPr>
              <w:pStyle w:val="phtablecolcaption"/>
            </w:pPr>
            <w:r w:rsidRPr="000B41B7">
              <w:t>Вид, способ ввода</w:t>
            </w:r>
          </w:p>
        </w:tc>
      </w:tr>
      <w:tr w:rsidR="000B41B7" w:rsidRPr="000B41B7" w14:paraId="0AB49340" w14:textId="77777777" w:rsidTr="00824005">
        <w:trPr>
          <w:cantSplit/>
        </w:trPr>
        <w:tc>
          <w:tcPr>
            <w:tcW w:w="279" w:type="pct"/>
          </w:tcPr>
          <w:p w14:paraId="5039D1EB" w14:textId="77777777" w:rsidR="00B50953" w:rsidRPr="000B41B7" w:rsidRDefault="00B50953" w:rsidP="00922A6D">
            <w:pPr>
              <w:pStyle w:val="phtablecellleft"/>
            </w:pPr>
            <w:r w:rsidRPr="000B41B7">
              <w:t>1</w:t>
            </w:r>
          </w:p>
        </w:tc>
        <w:tc>
          <w:tcPr>
            <w:tcW w:w="1040" w:type="pct"/>
          </w:tcPr>
          <w:p w14:paraId="5536F884" w14:textId="77777777" w:rsidR="00B50953" w:rsidRPr="000B41B7" w:rsidRDefault="00B50953" w:rsidP="00922A6D">
            <w:pPr>
              <w:pStyle w:val="phtablecellleft"/>
            </w:pPr>
            <w:r w:rsidRPr="000B41B7">
              <w:t>Плановое число посещений в смену</w:t>
            </w:r>
          </w:p>
        </w:tc>
        <w:tc>
          <w:tcPr>
            <w:tcW w:w="1738" w:type="pct"/>
          </w:tcPr>
          <w:p w14:paraId="38E8B91E" w14:textId="77777777" w:rsidR="00B50953" w:rsidRPr="000B41B7" w:rsidRDefault="00B50953" w:rsidP="00922A6D">
            <w:pPr>
              <w:pStyle w:val="phtablecellleft"/>
            </w:pPr>
            <w:r w:rsidRPr="000B41B7">
              <w:t>Плановое число посещений в смену</w:t>
            </w:r>
          </w:p>
        </w:tc>
        <w:tc>
          <w:tcPr>
            <w:tcW w:w="1943" w:type="pct"/>
          </w:tcPr>
          <w:p w14:paraId="53129395" w14:textId="65C797A4" w:rsidR="00B50953" w:rsidRPr="000B41B7" w:rsidRDefault="00B50953" w:rsidP="00CD6FE1">
            <w:pPr>
              <w:pStyle w:val="phtablecellleft"/>
            </w:pPr>
            <w:r w:rsidRPr="000B41B7">
              <w:t xml:space="preserve">Числовое поле для ввода с ограничением до </w:t>
            </w:r>
            <w:r w:rsidR="00CD6FE1" w:rsidRPr="000B41B7">
              <w:t>4</w:t>
            </w:r>
            <w:r w:rsidR="00652F99" w:rsidRPr="000B41B7">
              <w:t>-х</w:t>
            </w:r>
            <w:r w:rsidRPr="000B41B7">
              <w:t xml:space="preserve"> символов</w:t>
            </w:r>
          </w:p>
        </w:tc>
      </w:tr>
      <w:tr w:rsidR="000B41B7" w:rsidRPr="000B41B7" w14:paraId="1B4FFBC1" w14:textId="77777777" w:rsidTr="00824005">
        <w:trPr>
          <w:cantSplit/>
        </w:trPr>
        <w:tc>
          <w:tcPr>
            <w:tcW w:w="279" w:type="pct"/>
          </w:tcPr>
          <w:p w14:paraId="4C81A2BD" w14:textId="77777777" w:rsidR="00B50953" w:rsidRPr="000B41B7" w:rsidRDefault="00B50953" w:rsidP="00922A6D">
            <w:pPr>
              <w:pStyle w:val="phtablecellleft"/>
            </w:pPr>
            <w:r w:rsidRPr="000B41B7">
              <w:t>2</w:t>
            </w:r>
          </w:p>
        </w:tc>
        <w:tc>
          <w:tcPr>
            <w:tcW w:w="1040" w:type="pct"/>
          </w:tcPr>
          <w:p w14:paraId="244D181C" w14:textId="77777777" w:rsidR="00B50953" w:rsidRPr="000B41B7" w:rsidRDefault="00B50953" w:rsidP="00922A6D">
            <w:pPr>
              <w:pStyle w:val="phtablecellleft"/>
            </w:pPr>
            <w:r w:rsidRPr="000B41B7">
              <w:t>Прикреплено жителей всего</w:t>
            </w:r>
          </w:p>
        </w:tc>
        <w:tc>
          <w:tcPr>
            <w:tcW w:w="1738" w:type="pct"/>
          </w:tcPr>
          <w:p w14:paraId="3CA2AFC8" w14:textId="77777777" w:rsidR="00B50953" w:rsidRPr="000B41B7" w:rsidRDefault="00B50953" w:rsidP="00922A6D">
            <w:pPr>
              <w:pStyle w:val="phtablecellleft"/>
            </w:pPr>
            <w:r w:rsidRPr="000B41B7">
              <w:t>Количество жителей, прикрепленных к данному подразделению</w:t>
            </w:r>
          </w:p>
        </w:tc>
        <w:tc>
          <w:tcPr>
            <w:tcW w:w="1943" w:type="pct"/>
          </w:tcPr>
          <w:p w14:paraId="483E5BAE" w14:textId="2B5EA63F" w:rsidR="00B50953" w:rsidRPr="000B41B7" w:rsidRDefault="00B50953" w:rsidP="00922A6D">
            <w:pPr>
              <w:pStyle w:val="phtablecellleft"/>
            </w:pPr>
            <w:r w:rsidRPr="000B41B7">
              <w:t>Числовое поле для ввода с ограничением до 6</w:t>
            </w:r>
            <w:r w:rsidR="00652F99" w:rsidRPr="000B41B7">
              <w:t>-ти</w:t>
            </w:r>
            <w:r w:rsidRPr="000B41B7">
              <w:t xml:space="preserve"> символов</w:t>
            </w:r>
          </w:p>
        </w:tc>
      </w:tr>
      <w:tr w:rsidR="000B41B7" w:rsidRPr="000B41B7" w14:paraId="5FBECD6A" w14:textId="77777777" w:rsidTr="00824005">
        <w:trPr>
          <w:cantSplit/>
        </w:trPr>
        <w:tc>
          <w:tcPr>
            <w:tcW w:w="279" w:type="pct"/>
          </w:tcPr>
          <w:p w14:paraId="6679D0E9" w14:textId="77777777" w:rsidR="00B50953" w:rsidRPr="000B41B7" w:rsidRDefault="00B50953" w:rsidP="00922A6D">
            <w:pPr>
              <w:pStyle w:val="phtablecellleft"/>
            </w:pPr>
            <w:r w:rsidRPr="000B41B7">
              <w:t>3</w:t>
            </w:r>
          </w:p>
        </w:tc>
        <w:tc>
          <w:tcPr>
            <w:tcW w:w="1040" w:type="pct"/>
          </w:tcPr>
          <w:p w14:paraId="6A506484" w14:textId="77777777" w:rsidR="00B50953" w:rsidRPr="000B41B7" w:rsidRDefault="00B50953" w:rsidP="00922A6D">
            <w:pPr>
              <w:pStyle w:val="phtablecellleft"/>
            </w:pPr>
            <w:r w:rsidRPr="000B41B7">
              <w:t>Из них детей до 17 лет</w:t>
            </w:r>
          </w:p>
        </w:tc>
        <w:tc>
          <w:tcPr>
            <w:tcW w:w="1738" w:type="pct"/>
          </w:tcPr>
          <w:p w14:paraId="292D0F0B" w14:textId="5C0A55EB" w:rsidR="00B50953" w:rsidRPr="000B41B7" w:rsidRDefault="00B50953" w:rsidP="00922A6D">
            <w:pPr>
              <w:pStyle w:val="phtablecellleft"/>
            </w:pPr>
            <w:r w:rsidRPr="000B41B7">
              <w:t>Количество детей до 17</w:t>
            </w:r>
            <w:r w:rsidR="00875E30" w:rsidRPr="000B41B7">
              <w:t>-ти</w:t>
            </w:r>
            <w:r w:rsidRPr="000B41B7">
              <w:t xml:space="preserve"> лет</w:t>
            </w:r>
            <w:r w:rsidR="00920992" w:rsidRPr="000B41B7">
              <w:t xml:space="preserve"> из общего количества жителей, прикрепленных к данному подразделению</w:t>
            </w:r>
          </w:p>
        </w:tc>
        <w:tc>
          <w:tcPr>
            <w:tcW w:w="1943" w:type="pct"/>
          </w:tcPr>
          <w:p w14:paraId="40A6F2D6" w14:textId="2DC96230" w:rsidR="00B50953" w:rsidRPr="000B41B7" w:rsidRDefault="00B50953" w:rsidP="00922A6D">
            <w:pPr>
              <w:pStyle w:val="phtablecellleft"/>
            </w:pPr>
            <w:r w:rsidRPr="000B41B7">
              <w:t>Числовое поле для ввода с ограничением до 6</w:t>
            </w:r>
            <w:r w:rsidR="00652F99" w:rsidRPr="000B41B7">
              <w:t>-ти</w:t>
            </w:r>
            <w:r w:rsidRPr="000B41B7">
              <w:t xml:space="preserve"> символов</w:t>
            </w:r>
          </w:p>
        </w:tc>
      </w:tr>
      <w:tr w:rsidR="000B41B7" w:rsidRPr="000B41B7" w14:paraId="529C9F25" w14:textId="77777777" w:rsidTr="00824005">
        <w:trPr>
          <w:cantSplit/>
        </w:trPr>
        <w:tc>
          <w:tcPr>
            <w:tcW w:w="279" w:type="pct"/>
          </w:tcPr>
          <w:p w14:paraId="35DB34E6" w14:textId="77777777" w:rsidR="00B50953" w:rsidRPr="000B41B7" w:rsidRDefault="00B50953" w:rsidP="00922A6D">
            <w:pPr>
              <w:pStyle w:val="phtablecellleft"/>
            </w:pPr>
            <w:r w:rsidRPr="000B41B7">
              <w:t>4</w:t>
            </w:r>
          </w:p>
        </w:tc>
        <w:tc>
          <w:tcPr>
            <w:tcW w:w="1040" w:type="pct"/>
          </w:tcPr>
          <w:p w14:paraId="358929C8" w14:textId="77777777" w:rsidR="00B50953" w:rsidRPr="000B41B7" w:rsidRDefault="00B50953" w:rsidP="00922A6D">
            <w:pPr>
              <w:pStyle w:val="phtablecellleft"/>
            </w:pPr>
            <w:r w:rsidRPr="000B41B7">
              <w:t>Прием на дому</w:t>
            </w:r>
          </w:p>
        </w:tc>
        <w:tc>
          <w:tcPr>
            <w:tcW w:w="1738" w:type="pct"/>
          </w:tcPr>
          <w:p w14:paraId="6A14A968" w14:textId="77777777" w:rsidR="00B50953" w:rsidRPr="000B41B7" w:rsidRDefault="00B50953" w:rsidP="00922A6D">
            <w:pPr>
              <w:pStyle w:val="phtablecellleft"/>
            </w:pPr>
            <w:r w:rsidRPr="000B41B7">
              <w:t>Параметр наличия/отсутствия приема на дому</w:t>
            </w:r>
          </w:p>
        </w:tc>
        <w:tc>
          <w:tcPr>
            <w:tcW w:w="1943" w:type="pct"/>
          </w:tcPr>
          <w:p w14:paraId="35B3ED1F" w14:textId="77777777" w:rsidR="00B50953" w:rsidRPr="000B41B7" w:rsidRDefault="00DC290B" w:rsidP="00CC66E6">
            <w:pPr>
              <w:pStyle w:val="phtablecellleft"/>
            </w:pPr>
            <w:r w:rsidRPr="000B41B7">
              <w:t>Выбор значения</w:t>
            </w:r>
            <w:r w:rsidR="00677DD8" w:rsidRPr="000B41B7">
              <w:t xml:space="preserve"> из выпадающего списка с помощью кнопки</w:t>
            </w:r>
            <w:r w:rsidR="00CC66E6" w:rsidRPr="000B41B7">
              <w:t xml:space="preserve"> </w:t>
            </w:r>
            <w:r w:rsidR="00CC66E6" w:rsidRPr="000B41B7">
              <w:rPr>
                <w:noProof/>
              </w:rPr>
              <w:drawing>
                <wp:inline distT="0" distB="0" distL="0" distR="0" wp14:anchorId="133C35D2" wp14:editId="07E971F0">
                  <wp:extent cx="228600" cy="228600"/>
                  <wp:effectExtent l="0" t="0" r="0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41B7" w:rsidRPr="000B41B7" w14:paraId="3A7A4350" w14:textId="77777777" w:rsidTr="00824005">
        <w:trPr>
          <w:cantSplit/>
        </w:trPr>
        <w:tc>
          <w:tcPr>
            <w:tcW w:w="279" w:type="pct"/>
          </w:tcPr>
          <w:p w14:paraId="5D9222F6" w14:textId="77777777" w:rsidR="00B50953" w:rsidRPr="000B41B7" w:rsidRDefault="00B50953" w:rsidP="00922A6D">
            <w:pPr>
              <w:pStyle w:val="phtablecellleft"/>
            </w:pPr>
            <w:r w:rsidRPr="000B41B7">
              <w:lastRenderedPageBreak/>
              <w:t>5</w:t>
            </w:r>
          </w:p>
        </w:tc>
        <w:tc>
          <w:tcPr>
            <w:tcW w:w="1040" w:type="pct"/>
          </w:tcPr>
          <w:p w14:paraId="4A540D03" w14:textId="77777777" w:rsidR="00B50953" w:rsidRPr="000B41B7" w:rsidRDefault="00B50953" w:rsidP="00922A6D">
            <w:pPr>
              <w:pStyle w:val="phtablecellleft"/>
            </w:pPr>
            <w:r w:rsidRPr="000B41B7">
              <w:t>Телефоны регистратуры (+7)</w:t>
            </w:r>
          </w:p>
        </w:tc>
        <w:tc>
          <w:tcPr>
            <w:tcW w:w="1738" w:type="pct"/>
          </w:tcPr>
          <w:p w14:paraId="1583F72C" w14:textId="77777777" w:rsidR="00B50953" w:rsidRPr="000B41B7" w:rsidRDefault="00B50953" w:rsidP="00922A6D">
            <w:pPr>
              <w:pStyle w:val="phtablecellleft"/>
            </w:pPr>
            <w:r w:rsidRPr="000B41B7">
              <w:t>Номера телефонов регистратуры</w:t>
            </w:r>
          </w:p>
        </w:tc>
        <w:tc>
          <w:tcPr>
            <w:tcW w:w="1943" w:type="pct"/>
          </w:tcPr>
          <w:p w14:paraId="02AE069D" w14:textId="004D17F1" w:rsidR="00CA3509" w:rsidRPr="000B41B7" w:rsidRDefault="00B50953" w:rsidP="00922A6D">
            <w:pPr>
              <w:pStyle w:val="phtablecellleft"/>
            </w:pPr>
            <w:r w:rsidRPr="000B41B7">
              <w:t xml:space="preserve">Для добавления номера телефона </w:t>
            </w:r>
            <w:r w:rsidR="00C47FE2" w:rsidRPr="000B41B7">
              <w:t xml:space="preserve">необходимо </w:t>
            </w:r>
            <w:r w:rsidR="00652F99" w:rsidRPr="000B41B7">
              <w:t>нажать на кнопку</w:t>
            </w:r>
            <w:r w:rsidRPr="000B41B7">
              <w:t xml:space="preserve"> </w:t>
            </w:r>
            <w:r w:rsidRPr="000B41B7">
              <w:rPr>
                <w:noProof/>
              </w:rPr>
              <w:drawing>
                <wp:inline distT="0" distB="0" distL="0" distR="0" wp14:anchorId="21C4C3F4" wp14:editId="149E3139">
                  <wp:extent cx="276225" cy="219075"/>
                  <wp:effectExtent l="0" t="0" r="9525" b="952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B41B7">
              <w:t>, после чего в появивше</w:t>
            </w:r>
            <w:r w:rsidR="004509AA" w:rsidRPr="000B41B7">
              <w:t xml:space="preserve">йся форме </w:t>
            </w:r>
            <w:r w:rsidR="008118E0" w:rsidRPr="000B41B7">
              <w:t xml:space="preserve">необходимо </w:t>
            </w:r>
            <w:r w:rsidR="00934574" w:rsidRPr="000B41B7">
              <w:t>вве</w:t>
            </w:r>
            <w:r w:rsidR="008118E0" w:rsidRPr="000B41B7">
              <w:t>сти</w:t>
            </w:r>
            <w:r w:rsidR="004509AA" w:rsidRPr="000B41B7">
              <w:t xml:space="preserve"> номер телефона</w:t>
            </w:r>
            <w:r w:rsidR="00167126" w:rsidRPr="000B41B7">
              <w:t>, равный</w:t>
            </w:r>
            <w:r w:rsidR="00920992" w:rsidRPr="000B41B7">
              <w:t xml:space="preserve"> </w:t>
            </w:r>
            <w:r w:rsidRPr="000B41B7">
              <w:t>10</w:t>
            </w:r>
            <w:r w:rsidR="00652F99" w:rsidRPr="000B41B7">
              <w:t>-ти цифрам.</w:t>
            </w:r>
          </w:p>
          <w:p w14:paraId="69406E47" w14:textId="77777777" w:rsidR="00B50953" w:rsidRPr="000B41B7" w:rsidRDefault="00CA3509" w:rsidP="00922A6D">
            <w:pPr>
              <w:pStyle w:val="phtablecellleft"/>
            </w:pPr>
            <w:r w:rsidRPr="000B41B7">
              <w:t xml:space="preserve">Кнопка «Создать» инициирует сохранение введенных данных и закрытие окна добавления </w:t>
            </w:r>
            <w:r w:rsidR="0029118A" w:rsidRPr="000B41B7">
              <w:t>телефона</w:t>
            </w:r>
            <w:r w:rsidRPr="000B41B7">
              <w:t xml:space="preserve">. </w:t>
            </w:r>
          </w:p>
          <w:p w14:paraId="67D3914E" w14:textId="77777777" w:rsidR="00B50953" w:rsidRPr="000B41B7" w:rsidRDefault="00CA3509" w:rsidP="0029118A">
            <w:pPr>
              <w:pStyle w:val="phtablecellleft"/>
            </w:pPr>
            <w:r w:rsidRPr="000B41B7">
              <w:t xml:space="preserve">Кнопка «Отменить» инициирует закрытие окна </w:t>
            </w:r>
            <w:r w:rsidR="00CD2501" w:rsidRPr="000B41B7">
              <w:t>без сохранения введенных данных</w:t>
            </w:r>
            <w:r w:rsidRPr="000B41B7">
              <w:t xml:space="preserve"> </w:t>
            </w:r>
          </w:p>
        </w:tc>
      </w:tr>
      <w:tr w:rsidR="000B41B7" w:rsidRPr="000B41B7" w14:paraId="2F0CBBF5" w14:textId="77777777" w:rsidTr="00824005">
        <w:trPr>
          <w:cantSplit/>
        </w:trPr>
        <w:tc>
          <w:tcPr>
            <w:tcW w:w="279" w:type="pct"/>
          </w:tcPr>
          <w:p w14:paraId="7F753611" w14:textId="77777777" w:rsidR="00293586" w:rsidRPr="000B41B7" w:rsidRDefault="00293586" w:rsidP="00922A6D">
            <w:pPr>
              <w:pStyle w:val="phtablecellleft"/>
            </w:pPr>
            <w:r w:rsidRPr="000B41B7">
              <w:t>6</w:t>
            </w:r>
          </w:p>
        </w:tc>
        <w:tc>
          <w:tcPr>
            <w:tcW w:w="1040" w:type="pct"/>
          </w:tcPr>
          <w:p w14:paraId="4EA81A7E" w14:textId="77777777" w:rsidR="00293586" w:rsidRPr="000B41B7" w:rsidRDefault="00293586" w:rsidP="00922A6D">
            <w:pPr>
              <w:pStyle w:val="phtablecellleft"/>
            </w:pPr>
            <w:r w:rsidRPr="000B41B7">
              <w:t>Специализированные признаки</w:t>
            </w:r>
          </w:p>
        </w:tc>
        <w:tc>
          <w:tcPr>
            <w:tcW w:w="1738" w:type="pct"/>
          </w:tcPr>
          <w:p w14:paraId="220D3867" w14:textId="77777777" w:rsidR="00293586" w:rsidRPr="000B41B7" w:rsidRDefault="00293586" w:rsidP="00293586">
            <w:pPr>
              <w:pStyle w:val="phtablecellleft"/>
            </w:pPr>
            <w:r w:rsidRPr="000B41B7">
              <w:t>Перечисление специализированных признаков амбулаторного подразделения</w:t>
            </w:r>
          </w:p>
        </w:tc>
        <w:tc>
          <w:tcPr>
            <w:tcW w:w="1943" w:type="pct"/>
          </w:tcPr>
          <w:p w14:paraId="70399F15" w14:textId="4D912909" w:rsidR="00293586" w:rsidRPr="000B41B7" w:rsidRDefault="00293586" w:rsidP="002A2B00">
            <w:pPr>
              <w:pStyle w:val="phtablecellleft"/>
            </w:pPr>
            <w:r w:rsidRPr="000B41B7">
              <w:t xml:space="preserve">Для указания специализированного признака необходимо </w:t>
            </w:r>
            <w:r w:rsidR="00652F99" w:rsidRPr="000B41B7">
              <w:t>нажать на кнопку</w:t>
            </w:r>
            <w:r w:rsidRPr="000B41B7">
              <w:t xml:space="preserve"> </w:t>
            </w:r>
            <w:r w:rsidRPr="000B41B7">
              <w:rPr>
                <w:noProof/>
              </w:rPr>
              <w:drawing>
                <wp:inline distT="0" distB="0" distL="0" distR="0" wp14:anchorId="13D3196C" wp14:editId="2483032D">
                  <wp:extent cx="695238" cy="190476"/>
                  <wp:effectExtent l="0" t="0" r="0" b="635"/>
                  <wp:docPr id="132" name="Рисунок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238" cy="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B41B7">
              <w:t>.</w:t>
            </w:r>
          </w:p>
          <w:p w14:paraId="6D98D665" w14:textId="353D4E02" w:rsidR="00293586" w:rsidRPr="000B41B7" w:rsidRDefault="00293586" w:rsidP="002A2B00">
            <w:pPr>
              <w:pStyle w:val="phtablecellleft"/>
            </w:pPr>
            <w:r w:rsidRPr="000B41B7">
              <w:t xml:space="preserve">В открывшемся окне необходимо выбрать признаки и </w:t>
            </w:r>
            <w:r w:rsidR="00652F99" w:rsidRPr="000B41B7">
              <w:t>нажать на кнопку</w:t>
            </w:r>
            <w:r w:rsidRPr="000B41B7">
              <w:t xml:space="preserve"> </w:t>
            </w:r>
            <w:r w:rsidRPr="000B41B7">
              <w:rPr>
                <w:noProof/>
              </w:rPr>
              <w:t>«Сохранить».</w:t>
            </w:r>
          </w:p>
          <w:p w14:paraId="1B65E4F1" w14:textId="77777777" w:rsidR="00293586" w:rsidRPr="000B41B7" w:rsidRDefault="00293586" w:rsidP="00922A6D">
            <w:pPr>
              <w:pStyle w:val="phtablecellleft"/>
            </w:pPr>
            <w:r w:rsidRPr="000B41B7">
              <w:t>Кнопка «Отменить» инициирует закрытие окна без сохранения введенных данных</w:t>
            </w:r>
          </w:p>
        </w:tc>
      </w:tr>
      <w:tr w:rsidR="000B41B7" w:rsidRPr="000B41B7" w14:paraId="6669FC57" w14:textId="77777777" w:rsidTr="00824005">
        <w:trPr>
          <w:cantSplit/>
        </w:trPr>
        <w:tc>
          <w:tcPr>
            <w:tcW w:w="279" w:type="pct"/>
          </w:tcPr>
          <w:p w14:paraId="169367A5" w14:textId="77777777" w:rsidR="00B50953" w:rsidRPr="000B41B7" w:rsidRDefault="00293586" w:rsidP="00922A6D">
            <w:pPr>
              <w:pStyle w:val="phtablecellleft"/>
            </w:pPr>
            <w:r w:rsidRPr="000B41B7">
              <w:t>7</w:t>
            </w:r>
          </w:p>
        </w:tc>
        <w:tc>
          <w:tcPr>
            <w:tcW w:w="1040" w:type="pct"/>
          </w:tcPr>
          <w:p w14:paraId="2FFBDCEA" w14:textId="77777777" w:rsidR="00B50953" w:rsidRPr="000B41B7" w:rsidRDefault="00B50953" w:rsidP="00922A6D">
            <w:pPr>
              <w:pStyle w:val="phtablecellleft"/>
            </w:pPr>
            <w:r w:rsidRPr="000B41B7">
              <w:t>Врачебные кабинеты</w:t>
            </w:r>
          </w:p>
        </w:tc>
        <w:tc>
          <w:tcPr>
            <w:tcW w:w="1738" w:type="pct"/>
          </w:tcPr>
          <w:p w14:paraId="6C56CAC8" w14:textId="77777777" w:rsidR="00B50953" w:rsidRPr="000B41B7" w:rsidRDefault="00B50953" w:rsidP="00922A6D">
            <w:pPr>
              <w:pStyle w:val="phtablecellleft"/>
            </w:pPr>
            <w:r w:rsidRPr="000B41B7">
              <w:t>Информация о врачебных кабинетах</w:t>
            </w:r>
          </w:p>
        </w:tc>
        <w:tc>
          <w:tcPr>
            <w:tcW w:w="1943" w:type="pct"/>
          </w:tcPr>
          <w:p w14:paraId="58AE4953" w14:textId="215D19D8" w:rsidR="00B50953" w:rsidRPr="000B41B7" w:rsidRDefault="00B50953" w:rsidP="00922A6D">
            <w:pPr>
              <w:pStyle w:val="phtablecellleft"/>
            </w:pPr>
            <w:r w:rsidRPr="000B41B7">
              <w:t xml:space="preserve">Для добавления </w:t>
            </w:r>
            <w:r w:rsidR="00B71FA2" w:rsidRPr="000B41B7">
              <w:t>врачебного кабинета</w:t>
            </w:r>
            <w:r w:rsidRPr="000B41B7">
              <w:t xml:space="preserve"> </w:t>
            </w:r>
            <w:r w:rsidR="008118E0" w:rsidRPr="000B41B7">
              <w:t xml:space="preserve">необходимо </w:t>
            </w:r>
            <w:r w:rsidR="00652F99" w:rsidRPr="000B41B7">
              <w:t>нажать на кнопку</w:t>
            </w:r>
            <w:r w:rsidRPr="000B41B7">
              <w:t xml:space="preserve"> </w:t>
            </w:r>
            <w:r w:rsidRPr="000B41B7">
              <w:rPr>
                <w:noProof/>
              </w:rPr>
              <w:drawing>
                <wp:inline distT="0" distB="0" distL="0" distR="0" wp14:anchorId="511D9F00" wp14:editId="7869B20A">
                  <wp:extent cx="276225" cy="219075"/>
                  <wp:effectExtent l="0" t="0" r="9525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B41B7">
              <w:t>, после чего в появившейся форме заполнить поля «Здания», «Тип кабинета», «Количество»</w:t>
            </w:r>
            <w:r w:rsidR="008E2D48" w:rsidRPr="000B41B7">
              <w:t>.</w:t>
            </w:r>
            <w:r w:rsidR="00B71FA2" w:rsidRPr="000B41B7">
              <w:t xml:space="preserve"> </w:t>
            </w:r>
            <w:r w:rsidR="008E2D48" w:rsidRPr="000B41B7">
              <w:t>Описание полей табличной части приведено в пунктах</w:t>
            </w:r>
            <w:r w:rsidR="00B9028C" w:rsidRPr="000B41B7">
              <w:t xml:space="preserve"> </w:t>
            </w:r>
            <w:r w:rsidR="00920992" w:rsidRPr="000B41B7">
              <w:t xml:space="preserve">в </w:t>
            </w:r>
            <w:r w:rsidR="00B71FA2" w:rsidRPr="000B41B7">
              <w:t>п</w:t>
            </w:r>
            <w:r w:rsidR="00167126" w:rsidRPr="000B41B7">
              <w:t>п</w:t>
            </w:r>
            <w:r w:rsidR="00CA3509" w:rsidRPr="000B41B7">
              <w:t>.</w:t>
            </w:r>
            <w:r w:rsidR="00293586" w:rsidRPr="000B41B7">
              <w:t>7</w:t>
            </w:r>
            <w:r w:rsidR="00CA3509" w:rsidRPr="000B41B7">
              <w:t xml:space="preserve">.1 – </w:t>
            </w:r>
            <w:r w:rsidR="00293586" w:rsidRPr="000B41B7">
              <w:t>7</w:t>
            </w:r>
            <w:r w:rsidR="008E2D48" w:rsidRPr="000B41B7">
              <w:t>.3.</w:t>
            </w:r>
          </w:p>
          <w:p w14:paraId="313FD9EF" w14:textId="77777777" w:rsidR="0029118A" w:rsidRPr="000B41B7" w:rsidRDefault="0029118A" w:rsidP="0029118A">
            <w:pPr>
              <w:pStyle w:val="phtablecellleft"/>
            </w:pPr>
            <w:r w:rsidRPr="000B41B7">
              <w:t xml:space="preserve">Кнопка «Создать» инициирует сохранение введенных данных и закрытие окна добавления врачебного кабинета. </w:t>
            </w:r>
          </w:p>
          <w:p w14:paraId="7998650F" w14:textId="77777777" w:rsidR="00B50953" w:rsidRPr="000B41B7" w:rsidRDefault="0029118A" w:rsidP="0029118A">
            <w:pPr>
              <w:pStyle w:val="phtablecellleft"/>
            </w:pPr>
            <w:r w:rsidRPr="000B41B7">
              <w:t>Кнопка «Отменить» инициирует закрытие окна без сохранения введенных данных.</w:t>
            </w:r>
          </w:p>
        </w:tc>
      </w:tr>
      <w:tr w:rsidR="000B41B7" w:rsidRPr="000B41B7" w14:paraId="720223E8" w14:textId="77777777" w:rsidTr="00824005">
        <w:trPr>
          <w:cantSplit/>
        </w:trPr>
        <w:tc>
          <w:tcPr>
            <w:tcW w:w="279" w:type="pct"/>
          </w:tcPr>
          <w:p w14:paraId="0B02743E" w14:textId="77777777" w:rsidR="00B50953" w:rsidRPr="000B41B7" w:rsidRDefault="00293586" w:rsidP="00922A6D">
            <w:pPr>
              <w:pStyle w:val="phtablecellleft"/>
            </w:pPr>
            <w:r w:rsidRPr="000B41B7">
              <w:lastRenderedPageBreak/>
              <w:t>7</w:t>
            </w:r>
            <w:r w:rsidR="00B71FA2" w:rsidRPr="000B41B7">
              <w:t>.1</w:t>
            </w:r>
          </w:p>
        </w:tc>
        <w:tc>
          <w:tcPr>
            <w:tcW w:w="1040" w:type="pct"/>
          </w:tcPr>
          <w:p w14:paraId="783231CE" w14:textId="77777777" w:rsidR="00B50953" w:rsidRPr="000B41B7" w:rsidRDefault="00B50953" w:rsidP="00922A6D">
            <w:pPr>
              <w:pStyle w:val="phtablecellleft"/>
            </w:pPr>
            <w:r w:rsidRPr="000B41B7">
              <w:t>Здание</w:t>
            </w:r>
          </w:p>
        </w:tc>
        <w:tc>
          <w:tcPr>
            <w:tcW w:w="1738" w:type="pct"/>
          </w:tcPr>
          <w:p w14:paraId="38ADB063" w14:textId="77777777" w:rsidR="00B50953" w:rsidRPr="000B41B7" w:rsidRDefault="00B50953" w:rsidP="00922A6D">
            <w:pPr>
              <w:pStyle w:val="phtablecellleft"/>
            </w:pPr>
            <w:r w:rsidRPr="000B41B7">
              <w:t>Наименование здания</w:t>
            </w:r>
            <w:r w:rsidR="008C1580" w:rsidRPr="000B41B7">
              <w:t>, в котором расположен</w:t>
            </w:r>
            <w:r w:rsidR="00167126" w:rsidRPr="000B41B7">
              <w:t>ы</w:t>
            </w:r>
            <w:r w:rsidR="008C1580" w:rsidRPr="000B41B7">
              <w:t xml:space="preserve"> </w:t>
            </w:r>
            <w:r w:rsidR="00167126" w:rsidRPr="000B41B7">
              <w:t>врачебные кабинеты</w:t>
            </w:r>
          </w:p>
        </w:tc>
        <w:tc>
          <w:tcPr>
            <w:tcW w:w="1943" w:type="pct"/>
          </w:tcPr>
          <w:p w14:paraId="7A5485E0" w14:textId="77777777" w:rsidR="00B50953" w:rsidRPr="000B41B7" w:rsidRDefault="00677DD8" w:rsidP="00922A6D">
            <w:pPr>
              <w:pStyle w:val="phtablecellleft"/>
            </w:pPr>
            <w:r w:rsidRPr="000B41B7">
              <w:t>Выб</w:t>
            </w:r>
            <w:r w:rsidR="00CC66E6" w:rsidRPr="000B41B7">
              <w:t>о</w:t>
            </w:r>
            <w:r w:rsidRPr="000B41B7">
              <w:t>р значени</w:t>
            </w:r>
            <w:r w:rsidR="00CC66E6" w:rsidRPr="000B41B7">
              <w:t>я</w:t>
            </w:r>
            <w:r w:rsidRPr="000B41B7">
              <w:t xml:space="preserve"> из выпадающего списка с помощью кнопки</w:t>
            </w:r>
            <w:r w:rsidR="00CC66E6" w:rsidRPr="000B41B7">
              <w:t xml:space="preserve"> </w:t>
            </w:r>
            <w:r w:rsidR="00CC66E6" w:rsidRPr="000B41B7">
              <w:rPr>
                <w:noProof/>
              </w:rPr>
              <w:drawing>
                <wp:inline distT="0" distB="0" distL="0" distR="0" wp14:anchorId="09E0312F" wp14:editId="78CB7BD0">
                  <wp:extent cx="228600" cy="228600"/>
                  <wp:effectExtent l="0" t="0" r="0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50953" w:rsidRPr="000B41B7">
              <w:t>.</w:t>
            </w:r>
          </w:p>
          <w:p w14:paraId="17A0E042" w14:textId="77777777" w:rsidR="00B50953" w:rsidRPr="000B41B7" w:rsidRDefault="00B50953" w:rsidP="00922A6D">
            <w:pPr>
              <w:pStyle w:val="phtablecellleft"/>
            </w:pPr>
            <w:r w:rsidRPr="000B41B7">
              <w:t>В списке отображаются доступные</w:t>
            </w:r>
            <w:r w:rsidR="00167126" w:rsidRPr="000B41B7">
              <w:t xml:space="preserve"> для выбора наименования зданий</w:t>
            </w:r>
            <w:r w:rsidRPr="000B41B7">
              <w:t>.</w:t>
            </w:r>
          </w:p>
          <w:p w14:paraId="11C7FD73" w14:textId="4AF12415" w:rsidR="00B50953" w:rsidRPr="000B41B7" w:rsidRDefault="00B50953" w:rsidP="00922A6D">
            <w:pPr>
              <w:pStyle w:val="phtablecellleft"/>
            </w:pPr>
            <w:r w:rsidRPr="000B41B7">
              <w:t xml:space="preserve">Если </w:t>
            </w:r>
            <w:r w:rsidR="00167126" w:rsidRPr="000B41B7">
              <w:t>искомое</w:t>
            </w:r>
            <w:r w:rsidRPr="000B41B7">
              <w:t xml:space="preserve"> наименование отсутствует в списке, его необходимо добавить в </w:t>
            </w:r>
            <w:r w:rsidR="00963B9D" w:rsidRPr="000B41B7">
              <w:t>карточке сведений</w:t>
            </w:r>
            <w:r w:rsidR="00F159C6" w:rsidRPr="000B41B7">
              <w:t xml:space="preserve"> о</w:t>
            </w:r>
            <w:r w:rsidR="00963B9D" w:rsidRPr="000B41B7">
              <w:t xml:space="preserve"> медицинской</w:t>
            </w:r>
            <w:r w:rsidRPr="000B41B7">
              <w:t xml:space="preserve"> организации в блоке «Л</w:t>
            </w:r>
            <w:r w:rsidR="00167126" w:rsidRPr="000B41B7">
              <w:t>ечебно-профилактические здания»</w:t>
            </w:r>
            <w:r w:rsidR="00B87FC6" w:rsidRPr="000B41B7">
              <w:t>.</w:t>
            </w:r>
          </w:p>
          <w:p w14:paraId="4052E477" w14:textId="69D4791D" w:rsidR="00B87FC6" w:rsidRPr="000B41B7" w:rsidRDefault="00B87FC6" w:rsidP="00922A6D">
            <w:pPr>
              <w:pStyle w:val="phtablecellleft"/>
            </w:pPr>
            <w:r w:rsidRPr="000B41B7">
              <w:rPr>
                <w:b/>
              </w:rPr>
              <w:t>Примечание</w:t>
            </w:r>
            <w:r w:rsidR="007F4B12" w:rsidRPr="000B41B7">
              <w:rPr>
                <w:b/>
              </w:rPr>
              <w:t>.</w:t>
            </w:r>
            <w:r w:rsidRPr="000B41B7">
              <w:t xml:space="preserve"> </w:t>
            </w:r>
            <w:r w:rsidR="007F4B12" w:rsidRPr="000B41B7">
              <w:t>В</w:t>
            </w:r>
            <w:r w:rsidRPr="000B41B7">
              <w:t xml:space="preserve"> поле</w:t>
            </w:r>
            <w:r w:rsidR="000F6B08" w:rsidRPr="000B41B7">
              <w:t xml:space="preserve"> «Здание»</w:t>
            </w:r>
            <w:r w:rsidRPr="000B41B7">
              <w:t xml:space="preserve"> </w:t>
            </w:r>
            <w:r w:rsidR="00197147" w:rsidRPr="000B41B7">
              <w:t xml:space="preserve">существует </w:t>
            </w:r>
            <w:r w:rsidRPr="000B41B7">
              <w:t>ограничение на выбор упраздненных зданий. Упраздненное здание может быть выбрано при следующих условиях:</w:t>
            </w:r>
          </w:p>
          <w:p w14:paraId="47139234" w14:textId="6C6C4368" w:rsidR="00B87FC6" w:rsidRPr="000B41B7" w:rsidRDefault="00B87FC6" w:rsidP="00B87FC6">
            <w:pPr>
              <w:pStyle w:val="phtableitemizedlist1"/>
            </w:pPr>
            <w:r w:rsidRPr="000B41B7">
              <w:t>дата завершения э</w:t>
            </w:r>
            <w:r w:rsidR="00A967B3" w:rsidRPr="000B41B7">
              <w:t xml:space="preserve">ксплуатации здания должна быть позже </w:t>
            </w:r>
            <w:r w:rsidRPr="000B41B7">
              <w:t xml:space="preserve">даты упразднения </w:t>
            </w:r>
            <w:r w:rsidR="0064090E" w:rsidRPr="000B41B7">
              <w:t xml:space="preserve">структурного </w:t>
            </w:r>
            <w:r w:rsidRPr="000B41B7">
              <w:t>подразделения;</w:t>
            </w:r>
          </w:p>
          <w:p w14:paraId="33E84DEC" w14:textId="77777777" w:rsidR="00B87FC6" w:rsidRPr="000B41B7" w:rsidRDefault="00B87FC6" w:rsidP="00B424B1">
            <w:pPr>
              <w:pStyle w:val="phtableitemizedlist1"/>
            </w:pPr>
            <w:r w:rsidRPr="000B41B7">
              <w:t>дата завершения эксплуатации здания не заполнен</w:t>
            </w:r>
            <w:r w:rsidR="00B424B1" w:rsidRPr="000B41B7">
              <w:t>а</w:t>
            </w:r>
          </w:p>
        </w:tc>
      </w:tr>
      <w:tr w:rsidR="000B41B7" w:rsidRPr="000B41B7" w14:paraId="13C3061D" w14:textId="77777777" w:rsidTr="00824005">
        <w:trPr>
          <w:cantSplit/>
        </w:trPr>
        <w:tc>
          <w:tcPr>
            <w:tcW w:w="279" w:type="pct"/>
          </w:tcPr>
          <w:p w14:paraId="57287EEE" w14:textId="77777777" w:rsidR="00B50953" w:rsidRPr="000B41B7" w:rsidRDefault="00293586" w:rsidP="00922A6D">
            <w:pPr>
              <w:pStyle w:val="phtablecellleft"/>
            </w:pPr>
            <w:r w:rsidRPr="000B41B7">
              <w:t>7</w:t>
            </w:r>
            <w:r w:rsidR="00B71FA2" w:rsidRPr="000B41B7">
              <w:t>.2</w:t>
            </w:r>
          </w:p>
        </w:tc>
        <w:tc>
          <w:tcPr>
            <w:tcW w:w="1040" w:type="pct"/>
          </w:tcPr>
          <w:p w14:paraId="479A4FD8" w14:textId="77777777" w:rsidR="00B50953" w:rsidRPr="000B41B7" w:rsidRDefault="00B50953" w:rsidP="00922A6D">
            <w:pPr>
              <w:pStyle w:val="phtablecellleft"/>
            </w:pPr>
            <w:r w:rsidRPr="000B41B7">
              <w:t>Тип кабинета</w:t>
            </w:r>
          </w:p>
        </w:tc>
        <w:tc>
          <w:tcPr>
            <w:tcW w:w="1738" w:type="pct"/>
          </w:tcPr>
          <w:p w14:paraId="05F5F414" w14:textId="77777777" w:rsidR="00B50953" w:rsidRPr="000B41B7" w:rsidRDefault="00B50953" w:rsidP="00922A6D">
            <w:pPr>
              <w:pStyle w:val="phtablecellleft"/>
            </w:pPr>
            <w:r w:rsidRPr="000B41B7">
              <w:t>Наименование типа кабинета</w:t>
            </w:r>
          </w:p>
        </w:tc>
        <w:tc>
          <w:tcPr>
            <w:tcW w:w="1943" w:type="pct"/>
          </w:tcPr>
          <w:p w14:paraId="47A1583D" w14:textId="77777777" w:rsidR="003E5253" w:rsidRPr="000B41B7" w:rsidRDefault="00677DD8" w:rsidP="00B10B4B">
            <w:pPr>
              <w:pStyle w:val="phtablecellleft"/>
            </w:pPr>
            <w:r w:rsidRPr="000B41B7">
              <w:t>Выб</w:t>
            </w:r>
            <w:r w:rsidR="00CC66E6" w:rsidRPr="000B41B7">
              <w:t>о</w:t>
            </w:r>
            <w:r w:rsidRPr="000B41B7">
              <w:t>р значени</w:t>
            </w:r>
            <w:r w:rsidR="00CC66E6" w:rsidRPr="000B41B7">
              <w:t>я</w:t>
            </w:r>
            <w:r w:rsidRPr="000B41B7">
              <w:t xml:space="preserve"> из выпадающего списка</w:t>
            </w:r>
            <w:r w:rsidR="00CC66E6" w:rsidRPr="000B41B7">
              <w:t xml:space="preserve"> </w:t>
            </w:r>
            <w:r w:rsidR="00B50953" w:rsidRPr="000B41B7">
              <w:t xml:space="preserve">с </w:t>
            </w:r>
            <w:r w:rsidR="00167126" w:rsidRPr="000B41B7">
              <w:t>поиском по наименованию</w:t>
            </w:r>
            <w:r w:rsidR="003E5253" w:rsidRPr="000B41B7">
              <w:t xml:space="preserve">. </w:t>
            </w:r>
          </w:p>
        </w:tc>
      </w:tr>
      <w:tr w:rsidR="000B41B7" w:rsidRPr="000B41B7" w14:paraId="1C70D959" w14:textId="77777777" w:rsidTr="00824005">
        <w:trPr>
          <w:cantSplit/>
        </w:trPr>
        <w:tc>
          <w:tcPr>
            <w:tcW w:w="279" w:type="pct"/>
          </w:tcPr>
          <w:p w14:paraId="3BCE33DE" w14:textId="77777777" w:rsidR="00B50953" w:rsidRPr="000B41B7" w:rsidRDefault="00293586" w:rsidP="00922A6D">
            <w:pPr>
              <w:pStyle w:val="phtablecellleft"/>
            </w:pPr>
            <w:r w:rsidRPr="000B41B7">
              <w:t>7</w:t>
            </w:r>
            <w:r w:rsidR="00B71FA2" w:rsidRPr="000B41B7">
              <w:t>.3</w:t>
            </w:r>
          </w:p>
        </w:tc>
        <w:tc>
          <w:tcPr>
            <w:tcW w:w="1040" w:type="pct"/>
          </w:tcPr>
          <w:p w14:paraId="70A8A15D" w14:textId="77777777" w:rsidR="00B50953" w:rsidRPr="000B41B7" w:rsidRDefault="00B50953" w:rsidP="00922A6D">
            <w:pPr>
              <w:pStyle w:val="phtablecellleft"/>
            </w:pPr>
            <w:r w:rsidRPr="000B41B7">
              <w:t xml:space="preserve">Количество </w:t>
            </w:r>
          </w:p>
        </w:tc>
        <w:tc>
          <w:tcPr>
            <w:tcW w:w="1738" w:type="pct"/>
          </w:tcPr>
          <w:p w14:paraId="10436533" w14:textId="77777777" w:rsidR="00B50953" w:rsidRPr="000B41B7" w:rsidRDefault="00B50953" w:rsidP="00922A6D">
            <w:pPr>
              <w:pStyle w:val="phtablecellleft"/>
            </w:pPr>
            <w:r w:rsidRPr="000B41B7">
              <w:t>Количество кабинетов</w:t>
            </w:r>
            <w:r w:rsidR="008C1580" w:rsidRPr="000B41B7">
              <w:t xml:space="preserve"> для указанного типа</w:t>
            </w:r>
          </w:p>
          <w:p w14:paraId="048E051C" w14:textId="77777777" w:rsidR="006F41F5" w:rsidRPr="000B41B7" w:rsidRDefault="006F41F5" w:rsidP="00922A6D">
            <w:pPr>
              <w:pStyle w:val="phtablecellleft"/>
            </w:pPr>
          </w:p>
        </w:tc>
        <w:tc>
          <w:tcPr>
            <w:tcW w:w="1943" w:type="pct"/>
          </w:tcPr>
          <w:p w14:paraId="5766C3C2" w14:textId="596E57BA" w:rsidR="00B50953" w:rsidRPr="000B41B7" w:rsidRDefault="00B50953" w:rsidP="00922A6D">
            <w:pPr>
              <w:pStyle w:val="phtablecellleft"/>
            </w:pPr>
            <w:r w:rsidRPr="000B41B7">
              <w:t>Числовое поле для вво</w:t>
            </w:r>
            <w:r w:rsidR="00167126" w:rsidRPr="000B41B7">
              <w:t>да с ограничением до 3</w:t>
            </w:r>
            <w:r w:rsidR="0064090E" w:rsidRPr="000B41B7">
              <w:t>-х</w:t>
            </w:r>
            <w:r w:rsidR="00167126" w:rsidRPr="000B41B7">
              <w:t xml:space="preserve"> символов</w:t>
            </w:r>
          </w:p>
        </w:tc>
      </w:tr>
    </w:tbl>
    <w:p w14:paraId="304EE614" w14:textId="3A5B35D2" w:rsidR="00A27A8F" w:rsidRPr="000B41B7" w:rsidRDefault="00A27A8F" w:rsidP="00A27A8F">
      <w:pPr>
        <w:pStyle w:val="phnormal"/>
      </w:pPr>
      <w:r w:rsidRPr="000B41B7">
        <w:t>Для сохранения внесенных данных</w:t>
      </w:r>
      <w:r w:rsidR="008118E0" w:rsidRPr="000B41B7">
        <w:t xml:space="preserve"> необходимо</w:t>
      </w:r>
      <w:r w:rsidRPr="000B41B7">
        <w:t xml:space="preserve"> наж</w:t>
      </w:r>
      <w:r w:rsidR="008118E0" w:rsidRPr="000B41B7">
        <w:t>ать</w:t>
      </w:r>
      <w:r w:rsidRPr="000B41B7">
        <w:t xml:space="preserve"> на кнопку «Создать». Окно </w:t>
      </w:r>
      <w:r w:rsidR="000C353E" w:rsidRPr="000B41B7">
        <w:t>создания структурного подразделения</w:t>
      </w:r>
      <w:r w:rsidRPr="000B41B7">
        <w:t xml:space="preserve"> закроется, внесенные данные отобразятся в </w:t>
      </w:r>
      <w:r w:rsidR="0074735A" w:rsidRPr="000B41B7">
        <w:t>блоке</w:t>
      </w:r>
      <w:r w:rsidRPr="000B41B7">
        <w:t xml:space="preserve"> «Структурные подразделения».</w:t>
      </w:r>
    </w:p>
    <w:p w14:paraId="5DDD5053" w14:textId="77777777" w:rsidR="00A27A8F" w:rsidRPr="000B41B7" w:rsidRDefault="00A27A8F" w:rsidP="00A27A8F">
      <w:pPr>
        <w:pStyle w:val="phnormal"/>
      </w:pPr>
      <w:r w:rsidRPr="000B41B7">
        <w:t>Нажатие кнопки «Отменить» инициирует закрытие окна без сохранения изменений.</w:t>
      </w:r>
    </w:p>
    <w:p w14:paraId="0E5F6FCD" w14:textId="77777777" w:rsidR="006065BB" w:rsidRPr="000B41B7" w:rsidRDefault="006065BB" w:rsidP="00350122">
      <w:pPr>
        <w:pStyle w:val="5"/>
      </w:pPr>
      <w:r w:rsidRPr="000B41B7">
        <w:t>Стационарное подразделение</w:t>
      </w:r>
    </w:p>
    <w:p w14:paraId="7E50B14F" w14:textId="0B3768E6" w:rsidR="00672DEF" w:rsidRPr="000B41B7" w:rsidRDefault="00672DEF" w:rsidP="00922A6D">
      <w:pPr>
        <w:pStyle w:val="phnormal"/>
      </w:pPr>
      <w:r w:rsidRPr="000B41B7">
        <w:t>При выборе значения «Стационарный» в поле «Тип подразделения» форма ввода сведений о структурном подразделении имеет вид</w:t>
      </w:r>
      <w:r w:rsidR="00167126" w:rsidRPr="000B41B7">
        <w:t xml:space="preserve">, представленный на </w:t>
      </w:r>
      <w:r w:rsidR="00922A6D" w:rsidRPr="000B41B7">
        <w:t>р</w:t>
      </w:r>
      <w:r w:rsidR="00167126" w:rsidRPr="000B41B7">
        <w:t xml:space="preserve">исунке </w:t>
      </w:r>
      <w:r w:rsidR="00922A6D" w:rsidRPr="000B41B7">
        <w:t>(</w:t>
      </w:r>
      <w:r w:rsidR="00445B65" w:rsidRPr="000B41B7">
        <w:fldChar w:fldCharType="begin"/>
      </w:r>
      <w:r w:rsidR="00922A6D" w:rsidRPr="000B41B7">
        <w:instrText xml:space="preserve"> REF _Ref531946517 \h </w:instrText>
      </w:r>
      <w:r w:rsidR="00445B65" w:rsidRPr="000B41B7">
        <w:fldChar w:fldCharType="separate"/>
      </w:r>
      <w:r w:rsidR="00E10E0C" w:rsidRPr="000B41B7">
        <w:t xml:space="preserve">Рисунок </w:t>
      </w:r>
      <w:r w:rsidR="00E10E0C" w:rsidRPr="000B41B7">
        <w:rPr>
          <w:noProof/>
        </w:rPr>
        <w:t>22</w:t>
      </w:r>
      <w:r w:rsidR="00445B65" w:rsidRPr="000B41B7">
        <w:fldChar w:fldCharType="end"/>
      </w:r>
      <w:r w:rsidR="00922A6D" w:rsidRPr="000B41B7">
        <w:t>)</w:t>
      </w:r>
      <w:r w:rsidR="00167126" w:rsidRPr="000B41B7">
        <w:t>.</w:t>
      </w:r>
    </w:p>
    <w:p w14:paraId="78AF197C" w14:textId="77777777" w:rsidR="00922A6D" w:rsidRPr="000B41B7" w:rsidRDefault="00062831" w:rsidP="002830AD">
      <w:pPr>
        <w:pStyle w:val="phfigure"/>
      </w:pPr>
      <w:r w:rsidRPr="000B41B7">
        <w:rPr>
          <w:noProof/>
        </w:rPr>
        <w:lastRenderedPageBreak/>
        <w:drawing>
          <wp:inline distT="0" distB="0" distL="0" distR="0" wp14:anchorId="3159CD0E" wp14:editId="5D1C5A8A">
            <wp:extent cx="6152515" cy="4859020"/>
            <wp:effectExtent l="0" t="0" r="635" b="0"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85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719890" w14:textId="3D3CACBF" w:rsidR="00672DEF" w:rsidRPr="000B41B7" w:rsidRDefault="00922A6D" w:rsidP="001D2B9B">
      <w:pPr>
        <w:pStyle w:val="phfiguretitle"/>
        <w:rPr>
          <w:szCs w:val="24"/>
        </w:rPr>
      </w:pPr>
      <w:bookmarkStart w:id="103" w:name="_Ref531946517"/>
      <w:r w:rsidRPr="000B41B7">
        <w:t xml:space="preserve">Рисунок </w:t>
      </w:r>
      <w:r w:rsidR="00445B65" w:rsidRPr="000B41B7">
        <w:fldChar w:fldCharType="begin"/>
      </w:r>
      <w:r w:rsidR="00A66E38" w:rsidRPr="000B41B7">
        <w:instrText xml:space="preserve"> SEQ Рисунок \* ARABIC </w:instrText>
      </w:r>
      <w:r w:rsidR="00445B65" w:rsidRPr="000B41B7">
        <w:fldChar w:fldCharType="separate"/>
      </w:r>
      <w:r w:rsidR="00E10E0C" w:rsidRPr="000B41B7">
        <w:rPr>
          <w:noProof/>
        </w:rPr>
        <w:t>22</w:t>
      </w:r>
      <w:r w:rsidR="00445B65" w:rsidRPr="000B41B7">
        <w:rPr>
          <w:noProof/>
        </w:rPr>
        <w:fldChar w:fldCharType="end"/>
      </w:r>
      <w:bookmarkEnd w:id="103"/>
      <w:r w:rsidRPr="000B41B7">
        <w:t xml:space="preserve"> – Форма ввода сведений при выборе значения типа подразделения «Стационарный»</w:t>
      </w:r>
    </w:p>
    <w:p w14:paraId="50F6C984" w14:textId="77777777" w:rsidR="00B97AC5" w:rsidRPr="000B41B7" w:rsidRDefault="00B97AC5" w:rsidP="00922A6D">
      <w:pPr>
        <w:pStyle w:val="phnormal"/>
      </w:pPr>
      <w:r w:rsidRPr="000B41B7">
        <w:t>Поля, отмеченные знаком «*» («звездочка»), обязательны для заполнения.</w:t>
      </w:r>
    </w:p>
    <w:p w14:paraId="269DBAE0" w14:textId="37E581CB" w:rsidR="00B97AC5" w:rsidRPr="000B41B7" w:rsidRDefault="00BD0EA1" w:rsidP="00922A6D">
      <w:pPr>
        <w:pStyle w:val="phnormal"/>
      </w:pPr>
      <w:r w:rsidRPr="000B41B7">
        <w:t>При попытке сохранить данные</w:t>
      </w:r>
      <w:r w:rsidR="0064090E" w:rsidRPr="000B41B7">
        <w:t>,</w:t>
      </w:r>
      <w:r w:rsidRPr="000B41B7">
        <w:t xml:space="preserve"> не заполнив обязательные поля, Подсистема выдаст предупреждающие сообщения с указанием, какие из обязательных полей не заполнены </w:t>
      </w:r>
      <w:r w:rsidR="00B97AC5" w:rsidRPr="000B41B7">
        <w:t>(</w:t>
      </w:r>
      <w:r w:rsidR="00445B65" w:rsidRPr="000B41B7">
        <w:fldChar w:fldCharType="begin"/>
      </w:r>
      <w:r w:rsidR="00062831" w:rsidRPr="000B41B7">
        <w:instrText xml:space="preserve"> REF _Ref16249420 \h </w:instrText>
      </w:r>
      <w:r w:rsidR="00445B65" w:rsidRPr="000B41B7">
        <w:fldChar w:fldCharType="separate"/>
      </w:r>
      <w:r w:rsidR="00E10E0C" w:rsidRPr="000B41B7">
        <w:t>Рисунок </w:t>
      </w:r>
      <w:r w:rsidR="00E10E0C" w:rsidRPr="000B41B7">
        <w:rPr>
          <w:noProof/>
        </w:rPr>
        <w:t>23</w:t>
      </w:r>
      <w:r w:rsidR="00445B65" w:rsidRPr="000B41B7">
        <w:fldChar w:fldCharType="end"/>
      </w:r>
      <w:r w:rsidR="00B97AC5" w:rsidRPr="000B41B7">
        <w:t>).</w:t>
      </w:r>
    </w:p>
    <w:p w14:paraId="0C16E8C3" w14:textId="77777777" w:rsidR="00062831" w:rsidRPr="000B41B7" w:rsidRDefault="00062831" w:rsidP="00062831">
      <w:pPr>
        <w:pStyle w:val="phfigure"/>
      </w:pPr>
      <w:r w:rsidRPr="000B41B7">
        <w:rPr>
          <w:noProof/>
        </w:rPr>
        <w:lastRenderedPageBreak/>
        <w:drawing>
          <wp:inline distT="0" distB="0" distL="0" distR="0" wp14:anchorId="23CA52C6" wp14:editId="23D64C53">
            <wp:extent cx="5295014" cy="4165404"/>
            <wp:effectExtent l="0" t="0" r="1270" b="6985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2994" cy="4171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EC3BF5" w14:textId="7F16EA8D" w:rsidR="00062831" w:rsidRPr="000B41B7" w:rsidRDefault="00062831" w:rsidP="00062831">
      <w:pPr>
        <w:pStyle w:val="phfiguregraphic"/>
      </w:pPr>
      <w:bookmarkStart w:id="104" w:name="_Ref16249420"/>
      <w:r w:rsidRPr="000B41B7">
        <w:t>Рисунок </w:t>
      </w:r>
      <w:r w:rsidR="00445B65" w:rsidRPr="000B41B7">
        <w:fldChar w:fldCharType="begin"/>
      </w:r>
      <w:r w:rsidR="00A66E38" w:rsidRPr="000B41B7">
        <w:instrText xml:space="preserve"> SEQ Рисунок \* ARABIC </w:instrText>
      </w:r>
      <w:r w:rsidR="00445B65" w:rsidRPr="000B41B7">
        <w:fldChar w:fldCharType="separate"/>
      </w:r>
      <w:r w:rsidR="00E10E0C" w:rsidRPr="000B41B7">
        <w:rPr>
          <w:noProof/>
        </w:rPr>
        <w:t>23</w:t>
      </w:r>
      <w:r w:rsidR="00445B65" w:rsidRPr="000B41B7">
        <w:rPr>
          <w:noProof/>
        </w:rPr>
        <w:fldChar w:fldCharType="end"/>
      </w:r>
      <w:bookmarkEnd w:id="104"/>
      <w:r w:rsidRPr="000B41B7">
        <w:t xml:space="preserve"> – Отображение сообщения о незаполненных полях</w:t>
      </w:r>
    </w:p>
    <w:p w14:paraId="32C50BE8" w14:textId="7AAF2065" w:rsidR="009A368D" w:rsidRPr="000B41B7" w:rsidRDefault="009A368D" w:rsidP="00FA0BD5">
      <w:pPr>
        <w:pStyle w:val="phfigure"/>
        <w:ind w:firstLine="708"/>
        <w:jc w:val="both"/>
      </w:pPr>
      <w:r w:rsidRPr="000B41B7">
        <w:t>Описание дополнительных полей</w:t>
      </w:r>
      <w:r w:rsidR="005C109F" w:rsidRPr="000B41B7">
        <w:t>, доступных при выборе</w:t>
      </w:r>
      <w:r w:rsidRPr="000B41B7">
        <w:t xml:space="preserve"> значения типа </w:t>
      </w:r>
      <w:r w:rsidR="00FA0BD5" w:rsidRPr="000B41B7">
        <w:t>п</w:t>
      </w:r>
      <w:r w:rsidRPr="000B41B7">
        <w:t>одразделения «Стационарный»</w:t>
      </w:r>
      <w:r w:rsidR="005C109F" w:rsidRPr="000B41B7">
        <w:t>,</w:t>
      </w:r>
      <w:r w:rsidRPr="000B41B7">
        <w:t xml:space="preserve"> представлено в</w:t>
      </w:r>
      <w:r w:rsidR="00922A6D" w:rsidRPr="000B41B7">
        <w:t xml:space="preserve"> таблице</w:t>
      </w:r>
      <w:r w:rsidRPr="000B41B7">
        <w:t xml:space="preserve"> </w:t>
      </w:r>
      <w:r w:rsidR="00922A6D" w:rsidRPr="000B41B7">
        <w:t>(</w:t>
      </w:r>
      <w:r w:rsidR="00FE7396" w:rsidRPr="000B41B7">
        <w:fldChar w:fldCharType="begin"/>
      </w:r>
      <w:r w:rsidR="00FE7396" w:rsidRPr="000B41B7">
        <w:instrText xml:space="preserve"> REF _Ref513553060 \h  \* MERGEFORMAT </w:instrText>
      </w:r>
      <w:r w:rsidR="00FE7396" w:rsidRPr="000B41B7">
        <w:fldChar w:fldCharType="separate"/>
      </w:r>
      <w:r w:rsidR="00E10E0C" w:rsidRPr="000B41B7">
        <w:t>Таблица 8</w:t>
      </w:r>
      <w:r w:rsidR="00FE7396" w:rsidRPr="000B41B7">
        <w:fldChar w:fldCharType="end"/>
      </w:r>
      <w:r w:rsidR="00922A6D" w:rsidRPr="000B41B7">
        <w:t>)</w:t>
      </w:r>
      <w:r w:rsidR="00F266CD" w:rsidRPr="000B41B7">
        <w:t>.</w:t>
      </w:r>
    </w:p>
    <w:p w14:paraId="4C669E52" w14:textId="08487FB0" w:rsidR="004130A7" w:rsidRPr="000B41B7" w:rsidRDefault="004130A7" w:rsidP="00922A6D">
      <w:pPr>
        <w:pStyle w:val="phtabletitle"/>
      </w:pPr>
      <w:bookmarkStart w:id="105" w:name="_Ref513553060"/>
      <w:r w:rsidRPr="000B41B7">
        <w:t xml:space="preserve">Таблица </w:t>
      </w:r>
      <w:r w:rsidR="00445B65" w:rsidRPr="000B41B7">
        <w:fldChar w:fldCharType="begin"/>
      </w:r>
      <w:r w:rsidR="00A66E38" w:rsidRPr="000B41B7">
        <w:instrText xml:space="preserve"> SEQ Таблица \* ARABIC </w:instrText>
      </w:r>
      <w:r w:rsidR="00445B65" w:rsidRPr="000B41B7">
        <w:fldChar w:fldCharType="separate"/>
      </w:r>
      <w:r w:rsidR="00E10E0C" w:rsidRPr="000B41B7">
        <w:rPr>
          <w:noProof/>
        </w:rPr>
        <w:t>8</w:t>
      </w:r>
      <w:r w:rsidR="00445B65" w:rsidRPr="000B41B7">
        <w:rPr>
          <w:noProof/>
        </w:rPr>
        <w:fldChar w:fldCharType="end"/>
      </w:r>
      <w:bookmarkEnd w:id="105"/>
      <w:r w:rsidRPr="000B41B7">
        <w:t xml:space="preserve"> – Описание дополнительных полей при выборе значения типа подразделения «Стационарный»</w:t>
      </w:r>
    </w:p>
    <w:tbl>
      <w:tblPr>
        <w:tblStyle w:val="a7"/>
        <w:tblW w:w="5000" w:type="pct"/>
        <w:tblLook w:val="04A0" w:firstRow="1" w:lastRow="0" w:firstColumn="1" w:lastColumn="0" w:noHBand="0" w:noVBand="1"/>
      </w:tblPr>
      <w:tblGrid>
        <w:gridCol w:w="584"/>
        <w:gridCol w:w="1914"/>
        <w:gridCol w:w="1883"/>
        <w:gridCol w:w="4963"/>
      </w:tblGrid>
      <w:tr w:rsidR="000B41B7" w:rsidRPr="000B41B7" w14:paraId="24345D35" w14:textId="77777777" w:rsidTr="00824005">
        <w:trPr>
          <w:tblHeader/>
        </w:trPr>
        <w:tc>
          <w:tcPr>
            <w:tcW w:w="364" w:type="pct"/>
          </w:tcPr>
          <w:p w14:paraId="17D47DDE" w14:textId="77777777" w:rsidR="00B71FA2" w:rsidRPr="000B41B7" w:rsidRDefault="00B71FA2" w:rsidP="00922A6D">
            <w:pPr>
              <w:pStyle w:val="phtablecolcaption"/>
            </w:pPr>
            <w:r w:rsidRPr="000B41B7">
              <w:t>№</w:t>
            </w:r>
          </w:p>
        </w:tc>
        <w:tc>
          <w:tcPr>
            <w:tcW w:w="1384" w:type="pct"/>
          </w:tcPr>
          <w:p w14:paraId="4DED6B77" w14:textId="77777777" w:rsidR="00B71FA2" w:rsidRPr="000B41B7" w:rsidRDefault="00B71FA2" w:rsidP="00922A6D">
            <w:pPr>
              <w:pStyle w:val="phtablecolcaption"/>
            </w:pPr>
            <w:r w:rsidRPr="000B41B7">
              <w:t>Наименование поля</w:t>
            </w:r>
          </w:p>
        </w:tc>
        <w:tc>
          <w:tcPr>
            <w:tcW w:w="1419" w:type="pct"/>
          </w:tcPr>
          <w:p w14:paraId="28408874" w14:textId="77777777" w:rsidR="00B71FA2" w:rsidRPr="000B41B7" w:rsidRDefault="00B71FA2" w:rsidP="00922A6D">
            <w:pPr>
              <w:pStyle w:val="phtablecolcaption"/>
            </w:pPr>
            <w:r w:rsidRPr="000B41B7">
              <w:t>Описание</w:t>
            </w:r>
          </w:p>
        </w:tc>
        <w:tc>
          <w:tcPr>
            <w:tcW w:w="1833" w:type="pct"/>
          </w:tcPr>
          <w:p w14:paraId="4EBF83E9" w14:textId="77777777" w:rsidR="00B71FA2" w:rsidRPr="000B41B7" w:rsidRDefault="00B71FA2" w:rsidP="00922A6D">
            <w:pPr>
              <w:pStyle w:val="phtablecolcaption"/>
            </w:pPr>
            <w:r w:rsidRPr="000B41B7">
              <w:t>Вид, способ ввода</w:t>
            </w:r>
          </w:p>
        </w:tc>
      </w:tr>
      <w:tr w:rsidR="000B41B7" w:rsidRPr="000B41B7" w14:paraId="501B3021" w14:textId="77777777" w:rsidTr="00824005">
        <w:tc>
          <w:tcPr>
            <w:tcW w:w="364" w:type="pct"/>
          </w:tcPr>
          <w:p w14:paraId="07E892BF" w14:textId="77777777" w:rsidR="00B71FA2" w:rsidRPr="000B41B7" w:rsidRDefault="00B71FA2" w:rsidP="00922A6D">
            <w:pPr>
              <w:pStyle w:val="phtablecellleft"/>
            </w:pPr>
            <w:r w:rsidRPr="000B41B7">
              <w:t>1</w:t>
            </w:r>
          </w:p>
        </w:tc>
        <w:tc>
          <w:tcPr>
            <w:tcW w:w="1384" w:type="pct"/>
          </w:tcPr>
          <w:p w14:paraId="005270B9" w14:textId="77777777" w:rsidR="00B71FA2" w:rsidRPr="000B41B7" w:rsidRDefault="00B71FA2" w:rsidP="00922A6D">
            <w:pPr>
              <w:pStyle w:val="phtablecellleft"/>
            </w:pPr>
            <w:r w:rsidRPr="000B41B7">
              <w:t>Режим работы</w:t>
            </w:r>
          </w:p>
        </w:tc>
        <w:tc>
          <w:tcPr>
            <w:tcW w:w="1419" w:type="pct"/>
          </w:tcPr>
          <w:p w14:paraId="75BB19AF" w14:textId="77777777" w:rsidR="00B71FA2" w:rsidRPr="000B41B7" w:rsidRDefault="00B71FA2" w:rsidP="00922A6D">
            <w:pPr>
              <w:pStyle w:val="phtablecellleft"/>
            </w:pPr>
            <w:r w:rsidRPr="000B41B7">
              <w:t>Режим работы стационарного подразделения</w:t>
            </w:r>
          </w:p>
        </w:tc>
        <w:tc>
          <w:tcPr>
            <w:tcW w:w="1833" w:type="pct"/>
          </w:tcPr>
          <w:p w14:paraId="25D53C6C" w14:textId="77777777" w:rsidR="00412084" w:rsidRPr="000B41B7" w:rsidRDefault="00677DD8" w:rsidP="00922A6D">
            <w:pPr>
              <w:pStyle w:val="phtablecellleft"/>
            </w:pPr>
            <w:r w:rsidRPr="000B41B7">
              <w:t>Выб</w:t>
            </w:r>
            <w:r w:rsidR="00CC66E6" w:rsidRPr="000B41B7">
              <w:t>о</w:t>
            </w:r>
            <w:r w:rsidRPr="000B41B7">
              <w:t>р значени</w:t>
            </w:r>
            <w:r w:rsidR="00CC66E6" w:rsidRPr="000B41B7">
              <w:t>я</w:t>
            </w:r>
            <w:r w:rsidRPr="000B41B7">
              <w:t xml:space="preserve"> из выпадающего списка с помощью кнопки</w:t>
            </w:r>
            <w:r w:rsidR="00CC66E6" w:rsidRPr="000B41B7">
              <w:t xml:space="preserve"> </w:t>
            </w:r>
            <w:r w:rsidR="00CC66E6" w:rsidRPr="000B41B7">
              <w:rPr>
                <w:noProof/>
              </w:rPr>
              <w:drawing>
                <wp:inline distT="0" distB="0" distL="0" distR="0" wp14:anchorId="6F3AD02F" wp14:editId="3E519894">
                  <wp:extent cx="228600" cy="228600"/>
                  <wp:effectExtent l="0" t="0" r="0" b="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97A60" w:rsidRPr="000B41B7">
              <w:t>.</w:t>
            </w:r>
          </w:p>
          <w:p w14:paraId="007BC80A" w14:textId="6B619356" w:rsidR="00397A60" w:rsidRPr="000B41B7" w:rsidRDefault="00397A60" w:rsidP="00922A6D">
            <w:pPr>
              <w:pStyle w:val="phtablecellleft"/>
              <w:rPr>
                <w:b/>
              </w:rPr>
            </w:pPr>
            <w:r w:rsidRPr="000B41B7">
              <w:rPr>
                <w:b/>
              </w:rPr>
              <w:t>Примечания</w:t>
            </w:r>
            <w:r w:rsidR="00875E30" w:rsidRPr="000B41B7">
              <w:rPr>
                <w:b/>
              </w:rPr>
              <w:t>.</w:t>
            </w:r>
          </w:p>
          <w:p w14:paraId="27B5E214" w14:textId="2A2155D2" w:rsidR="00397A60" w:rsidRPr="000B41B7" w:rsidRDefault="00397A60" w:rsidP="00837325">
            <w:pPr>
              <w:pStyle w:val="phtablecellleft"/>
            </w:pPr>
            <w:r w:rsidRPr="000B41B7">
              <w:t>1</w:t>
            </w:r>
            <w:r w:rsidR="003252CE" w:rsidRPr="000B41B7">
              <w:t>.</w:t>
            </w:r>
            <w:r w:rsidRPr="000B41B7">
              <w:t xml:space="preserve"> Если выбрано значение «Круглосуточный», то появляется дополнительное поле «Прием по скорой», обозначающее признак наличия/отсутствия приема скорой помощи. Поле представлено в виде выпадающего списка.</w:t>
            </w:r>
          </w:p>
          <w:p w14:paraId="07AEE6D2" w14:textId="5AFBB363" w:rsidR="00397A60" w:rsidRPr="000B41B7" w:rsidRDefault="00397A60" w:rsidP="00837325">
            <w:pPr>
              <w:pStyle w:val="phtablecellleft"/>
            </w:pPr>
            <w:r w:rsidRPr="000B41B7">
              <w:t>2</w:t>
            </w:r>
            <w:r w:rsidR="003252CE" w:rsidRPr="000B41B7">
              <w:t>.</w:t>
            </w:r>
            <w:r w:rsidRPr="000B41B7">
              <w:t xml:space="preserve"> Если выбрано значение «Стационар на дому», то появляются дополнительные поля:</w:t>
            </w:r>
          </w:p>
          <w:p w14:paraId="5BD9C531" w14:textId="50947229" w:rsidR="00397A60" w:rsidRPr="000B41B7" w:rsidRDefault="00397A60" w:rsidP="00397A60">
            <w:pPr>
              <w:pStyle w:val="phtableitemizedlist1"/>
            </w:pPr>
            <w:r w:rsidRPr="000B41B7">
              <w:t>«Количество коек» – числовое поле для ввода с ограничением до 3</w:t>
            </w:r>
            <w:r w:rsidR="00875E30" w:rsidRPr="000B41B7">
              <w:t>-х</w:t>
            </w:r>
            <w:r w:rsidRPr="000B41B7">
              <w:t xml:space="preserve"> символов;</w:t>
            </w:r>
          </w:p>
          <w:p w14:paraId="4C6EC227" w14:textId="56A8EA5B" w:rsidR="00397A60" w:rsidRPr="000B41B7" w:rsidRDefault="00397A60" w:rsidP="008118E0">
            <w:pPr>
              <w:pStyle w:val="phtableitemizedlist1"/>
            </w:pPr>
            <w:r w:rsidRPr="000B41B7">
              <w:lastRenderedPageBreak/>
              <w:t xml:space="preserve">«Здания» – </w:t>
            </w:r>
            <w:r w:rsidR="008118E0" w:rsidRPr="000B41B7">
              <w:t xml:space="preserve">необходимо </w:t>
            </w:r>
            <w:r w:rsidR="00677DD8" w:rsidRPr="000B41B7">
              <w:t>выб</w:t>
            </w:r>
            <w:r w:rsidR="008118E0" w:rsidRPr="000B41B7">
              <w:t>рать</w:t>
            </w:r>
            <w:r w:rsidR="00677DD8" w:rsidRPr="000B41B7">
              <w:t xml:space="preserve"> значение из выпадающего списка с помощью кнопки</w:t>
            </w:r>
            <w:r w:rsidRPr="000B41B7">
              <w:t xml:space="preserve"> </w:t>
            </w:r>
            <w:r w:rsidR="00CC66E6" w:rsidRPr="000B41B7">
              <w:rPr>
                <w:noProof/>
              </w:rPr>
              <w:drawing>
                <wp:inline distT="0" distB="0" distL="0" distR="0" wp14:anchorId="5B574932" wp14:editId="3E9FDE6D">
                  <wp:extent cx="228600" cy="228600"/>
                  <wp:effectExtent l="0" t="0" r="0" b="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C66E6" w:rsidRPr="000B41B7">
              <w:t xml:space="preserve"> </w:t>
            </w:r>
            <w:r w:rsidRPr="000B41B7">
              <w:t xml:space="preserve">(см. описание </w:t>
            </w:r>
            <w:r w:rsidR="00496543" w:rsidRPr="000B41B7">
              <w:t>в таблице [</w:t>
            </w:r>
            <w:r w:rsidR="00FE7396" w:rsidRPr="000B41B7">
              <w:fldChar w:fldCharType="begin"/>
            </w:r>
            <w:r w:rsidR="00FE7396" w:rsidRPr="000B41B7">
              <w:instrText xml:space="preserve"> REF _Ref513553002 \h  \* MERGEFORMAT </w:instrText>
            </w:r>
            <w:r w:rsidR="00FE7396" w:rsidRPr="000B41B7">
              <w:fldChar w:fldCharType="separate"/>
            </w:r>
            <w:r w:rsidR="00E10E0C" w:rsidRPr="000B41B7">
              <w:t>Таблица 7</w:t>
            </w:r>
            <w:r w:rsidR="00FE7396" w:rsidRPr="000B41B7">
              <w:fldChar w:fldCharType="end"/>
            </w:r>
            <w:r w:rsidR="00496543" w:rsidRPr="000B41B7">
              <w:t>]</w:t>
            </w:r>
            <w:r w:rsidR="00CD2501" w:rsidRPr="000B41B7">
              <w:t>)</w:t>
            </w:r>
          </w:p>
        </w:tc>
      </w:tr>
      <w:tr w:rsidR="000B41B7" w:rsidRPr="000B41B7" w14:paraId="421D8E57" w14:textId="77777777" w:rsidTr="00824005">
        <w:tc>
          <w:tcPr>
            <w:tcW w:w="364" w:type="pct"/>
          </w:tcPr>
          <w:p w14:paraId="3E123349" w14:textId="77777777" w:rsidR="00B71FA2" w:rsidRPr="000B41B7" w:rsidRDefault="00B71FA2" w:rsidP="00922A6D">
            <w:pPr>
              <w:pStyle w:val="phtablecellleft"/>
            </w:pPr>
            <w:r w:rsidRPr="000B41B7">
              <w:lastRenderedPageBreak/>
              <w:t>2</w:t>
            </w:r>
          </w:p>
        </w:tc>
        <w:tc>
          <w:tcPr>
            <w:tcW w:w="1384" w:type="pct"/>
          </w:tcPr>
          <w:p w14:paraId="5B46546E" w14:textId="77777777" w:rsidR="00B71FA2" w:rsidRPr="000B41B7" w:rsidRDefault="00B71FA2" w:rsidP="00922A6D">
            <w:pPr>
              <w:pStyle w:val="phtablecellleft"/>
            </w:pPr>
            <w:r w:rsidRPr="000B41B7">
              <w:t>Тел.</w:t>
            </w:r>
            <w:r w:rsidR="00957BF5" w:rsidRPr="000B41B7">
              <w:t xml:space="preserve"> </w:t>
            </w:r>
            <w:r w:rsidRPr="000B41B7">
              <w:t>приемного отделения</w:t>
            </w:r>
          </w:p>
        </w:tc>
        <w:tc>
          <w:tcPr>
            <w:tcW w:w="1419" w:type="pct"/>
          </w:tcPr>
          <w:p w14:paraId="3421E2CB" w14:textId="77777777" w:rsidR="00B71FA2" w:rsidRPr="000B41B7" w:rsidRDefault="00B71FA2" w:rsidP="00922A6D">
            <w:pPr>
              <w:pStyle w:val="phtablecellleft"/>
            </w:pPr>
            <w:r w:rsidRPr="000B41B7">
              <w:t>Телефон приемного отделения</w:t>
            </w:r>
          </w:p>
        </w:tc>
        <w:tc>
          <w:tcPr>
            <w:tcW w:w="1833" w:type="pct"/>
          </w:tcPr>
          <w:p w14:paraId="13064FA1" w14:textId="444CCDEA" w:rsidR="00CD2501" w:rsidRPr="000B41B7" w:rsidRDefault="00B71FA2" w:rsidP="00922A6D">
            <w:pPr>
              <w:pStyle w:val="phtablecellleft"/>
            </w:pPr>
            <w:r w:rsidRPr="000B41B7">
              <w:t xml:space="preserve">Для добавления номера телефона </w:t>
            </w:r>
            <w:r w:rsidR="008118E0" w:rsidRPr="000B41B7">
              <w:t xml:space="preserve">необходимо </w:t>
            </w:r>
            <w:r w:rsidR="00652F99" w:rsidRPr="000B41B7">
              <w:t>нажать на кнопку</w:t>
            </w:r>
            <w:r w:rsidRPr="000B41B7">
              <w:t xml:space="preserve"> </w:t>
            </w:r>
            <w:r w:rsidRPr="000B41B7">
              <w:rPr>
                <w:noProof/>
              </w:rPr>
              <w:drawing>
                <wp:inline distT="0" distB="0" distL="0" distR="0" wp14:anchorId="1624DE95" wp14:editId="1F7BAB95">
                  <wp:extent cx="276225" cy="219075"/>
                  <wp:effectExtent l="0" t="0" r="9525" b="952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B41B7">
              <w:t>, после чего в появивше</w:t>
            </w:r>
            <w:r w:rsidR="001D5AEC" w:rsidRPr="000B41B7">
              <w:t xml:space="preserve">йся форме </w:t>
            </w:r>
            <w:r w:rsidR="00D727CB" w:rsidRPr="000B41B7">
              <w:t>вве</w:t>
            </w:r>
            <w:r w:rsidR="008118E0" w:rsidRPr="000B41B7">
              <w:t>сти</w:t>
            </w:r>
            <w:r w:rsidR="001D5AEC" w:rsidRPr="000B41B7">
              <w:t xml:space="preserve"> номер телефона, равный 10</w:t>
            </w:r>
            <w:r w:rsidR="00760B62" w:rsidRPr="000B41B7">
              <w:t>-ти цифрам.</w:t>
            </w:r>
          </w:p>
          <w:p w14:paraId="74298AB5" w14:textId="77777777" w:rsidR="00CD2501" w:rsidRPr="000B41B7" w:rsidRDefault="00CD2501" w:rsidP="00CD2501">
            <w:pPr>
              <w:pStyle w:val="phtablecellleft"/>
            </w:pPr>
            <w:r w:rsidRPr="000B41B7">
              <w:t xml:space="preserve">Кнопка «Создать» инициирует сохранение введенных данных и закрытие окна добавления телефона. </w:t>
            </w:r>
          </w:p>
          <w:p w14:paraId="78BB3CEF" w14:textId="77777777" w:rsidR="00B71FA2" w:rsidRPr="000B41B7" w:rsidRDefault="00CD2501" w:rsidP="00CD2501">
            <w:pPr>
              <w:pStyle w:val="phtablecellleft"/>
            </w:pPr>
            <w:r w:rsidRPr="000B41B7">
              <w:t xml:space="preserve">Кнопка «Отменить» инициирует закрытие окна без сохранения введенных данных </w:t>
            </w:r>
          </w:p>
        </w:tc>
      </w:tr>
      <w:tr w:rsidR="000B41B7" w:rsidRPr="000B41B7" w14:paraId="72322B7E" w14:textId="77777777" w:rsidTr="00824005">
        <w:tc>
          <w:tcPr>
            <w:tcW w:w="364" w:type="pct"/>
          </w:tcPr>
          <w:p w14:paraId="02EA80A4" w14:textId="77777777" w:rsidR="004263F1" w:rsidRPr="000B41B7" w:rsidRDefault="00DF6188" w:rsidP="00922A6D">
            <w:pPr>
              <w:pStyle w:val="phtablecellleft"/>
            </w:pPr>
            <w:r w:rsidRPr="000B41B7">
              <w:t>3</w:t>
            </w:r>
          </w:p>
        </w:tc>
        <w:tc>
          <w:tcPr>
            <w:tcW w:w="1384" w:type="pct"/>
          </w:tcPr>
          <w:p w14:paraId="7955CFAB" w14:textId="77777777" w:rsidR="004263F1" w:rsidRPr="000B41B7" w:rsidRDefault="004263F1" w:rsidP="00922A6D">
            <w:pPr>
              <w:pStyle w:val="phtablecellleft"/>
            </w:pPr>
            <w:r w:rsidRPr="000B41B7">
              <w:t>Специализированные признаки</w:t>
            </w:r>
          </w:p>
        </w:tc>
        <w:tc>
          <w:tcPr>
            <w:tcW w:w="1419" w:type="pct"/>
          </w:tcPr>
          <w:p w14:paraId="6C0CC6E3" w14:textId="77777777" w:rsidR="004263F1" w:rsidRPr="000B41B7" w:rsidRDefault="004263F1" w:rsidP="004263F1">
            <w:pPr>
              <w:pStyle w:val="phtablecellleft"/>
            </w:pPr>
            <w:r w:rsidRPr="000B41B7">
              <w:t>Перечисление специализированных признаков стационарного подразделения</w:t>
            </w:r>
          </w:p>
        </w:tc>
        <w:tc>
          <w:tcPr>
            <w:tcW w:w="1833" w:type="pct"/>
          </w:tcPr>
          <w:p w14:paraId="4136D54C" w14:textId="61501279" w:rsidR="004263F1" w:rsidRPr="000B41B7" w:rsidRDefault="004263F1" w:rsidP="002A2B00">
            <w:pPr>
              <w:pStyle w:val="phtablecellleft"/>
            </w:pPr>
            <w:r w:rsidRPr="000B41B7">
              <w:t xml:space="preserve">Для указания специализированного признака необходимо </w:t>
            </w:r>
            <w:r w:rsidR="00652F99" w:rsidRPr="000B41B7">
              <w:t>нажать на кнопку</w:t>
            </w:r>
            <w:r w:rsidRPr="000B41B7">
              <w:t xml:space="preserve"> </w:t>
            </w:r>
            <w:r w:rsidRPr="000B41B7">
              <w:rPr>
                <w:noProof/>
              </w:rPr>
              <w:drawing>
                <wp:inline distT="0" distB="0" distL="0" distR="0" wp14:anchorId="66724878" wp14:editId="49531F86">
                  <wp:extent cx="695238" cy="190476"/>
                  <wp:effectExtent l="0" t="0" r="0" b="635"/>
                  <wp:docPr id="136" name="Рисунок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238" cy="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B41B7">
              <w:t>.</w:t>
            </w:r>
          </w:p>
          <w:p w14:paraId="6FA18E90" w14:textId="04ED3138" w:rsidR="004263F1" w:rsidRPr="000B41B7" w:rsidRDefault="004263F1" w:rsidP="002A2B00">
            <w:pPr>
              <w:pStyle w:val="phtablecellleft"/>
            </w:pPr>
            <w:r w:rsidRPr="000B41B7">
              <w:t xml:space="preserve">В открывшемся окне необходимо выбрать признаки и </w:t>
            </w:r>
            <w:r w:rsidR="00652F99" w:rsidRPr="000B41B7">
              <w:t>нажать на кнопку</w:t>
            </w:r>
            <w:r w:rsidRPr="000B41B7">
              <w:t xml:space="preserve"> </w:t>
            </w:r>
            <w:r w:rsidRPr="000B41B7">
              <w:rPr>
                <w:noProof/>
              </w:rPr>
              <w:t>«Сохранить».</w:t>
            </w:r>
          </w:p>
          <w:p w14:paraId="23E70EDE" w14:textId="77777777" w:rsidR="004263F1" w:rsidRPr="000B41B7" w:rsidRDefault="004263F1" w:rsidP="00922A6D">
            <w:pPr>
              <w:pStyle w:val="phtablecellleft"/>
            </w:pPr>
            <w:r w:rsidRPr="000B41B7">
              <w:t>Кнопка «Отменить» инициирует закрытие окна без сохранения введенных данных</w:t>
            </w:r>
          </w:p>
        </w:tc>
      </w:tr>
      <w:tr w:rsidR="000B41B7" w:rsidRPr="000B41B7" w14:paraId="61CD262E" w14:textId="77777777" w:rsidTr="00824005">
        <w:tc>
          <w:tcPr>
            <w:tcW w:w="364" w:type="pct"/>
          </w:tcPr>
          <w:p w14:paraId="09BB809B" w14:textId="77777777" w:rsidR="00B71FA2" w:rsidRPr="000B41B7" w:rsidRDefault="00DF6188" w:rsidP="00922A6D">
            <w:pPr>
              <w:pStyle w:val="phtablecellleft"/>
            </w:pPr>
            <w:r w:rsidRPr="000B41B7">
              <w:t>4</w:t>
            </w:r>
          </w:p>
        </w:tc>
        <w:tc>
          <w:tcPr>
            <w:tcW w:w="1384" w:type="pct"/>
          </w:tcPr>
          <w:p w14:paraId="79416949" w14:textId="77777777" w:rsidR="00B71FA2" w:rsidRPr="000B41B7" w:rsidRDefault="00B71FA2" w:rsidP="00922A6D">
            <w:pPr>
              <w:pStyle w:val="phtablecellleft"/>
            </w:pPr>
            <w:r w:rsidRPr="000B41B7">
              <w:t>Отделения и койки</w:t>
            </w:r>
          </w:p>
        </w:tc>
        <w:tc>
          <w:tcPr>
            <w:tcW w:w="1419" w:type="pct"/>
          </w:tcPr>
          <w:p w14:paraId="5D711173" w14:textId="77777777" w:rsidR="00412084" w:rsidRPr="000B41B7" w:rsidRDefault="00B71FA2" w:rsidP="00922A6D">
            <w:pPr>
              <w:pStyle w:val="phtablecellleft"/>
            </w:pPr>
            <w:r w:rsidRPr="000B41B7">
              <w:t>Информация об отделениях и койках стационарного подразделения</w:t>
            </w:r>
          </w:p>
        </w:tc>
        <w:tc>
          <w:tcPr>
            <w:tcW w:w="1833" w:type="pct"/>
          </w:tcPr>
          <w:p w14:paraId="55B75366" w14:textId="203A6059" w:rsidR="00B71FA2" w:rsidRPr="000B41B7" w:rsidRDefault="00B71FA2" w:rsidP="00922A6D">
            <w:pPr>
              <w:pStyle w:val="phtablecellleft"/>
            </w:pPr>
            <w:r w:rsidRPr="000B41B7">
              <w:t xml:space="preserve">Для добавления информации об отделениях и койках </w:t>
            </w:r>
            <w:r w:rsidR="008118E0" w:rsidRPr="000B41B7">
              <w:t xml:space="preserve">необходимо </w:t>
            </w:r>
            <w:r w:rsidR="00652F99" w:rsidRPr="000B41B7">
              <w:t>нажать на кнопку</w:t>
            </w:r>
            <w:r w:rsidRPr="000B41B7">
              <w:t xml:space="preserve"> </w:t>
            </w:r>
            <w:r w:rsidRPr="000B41B7">
              <w:rPr>
                <w:noProof/>
              </w:rPr>
              <w:drawing>
                <wp:inline distT="0" distB="0" distL="0" distR="0" wp14:anchorId="14ED4228" wp14:editId="6D0FB047">
                  <wp:extent cx="276225" cy="219075"/>
                  <wp:effectExtent l="0" t="0" r="9525" b="952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B41B7">
              <w:t xml:space="preserve">, после чего в появившейся форме </w:t>
            </w:r>
            <w:r w:rsidR="008118E0" w:rsidRPr="000B41B7">
              <w:t xml:space="preserve">необходимо </w:t>
            </w:r>
            <w:r w:rsidRPr="000B41B7">
              <w:t>заполнит</w:t>
            </w:r>
            <w:r w:rsidR="008118E0" w:rsidRPr="000B41B7">
              <w:t>ь</w:t>
            </w:r>
            <w:r w:rsidRPr="000B41B7">
              <w:t xml:space="preserve"> поля «Здания», «Наименование отделения», «Тип отделения», </w:t>
            </w:r>
            <w:r w:rsidR="00AC5A57" w:rsidRPr="000B41B7">
              <w:t>«Дата упразднения», а также информацию о койках</w:t>
            </w:r>
            <w:r w:rsidR="008E2D48" w:rsidRPr="000B41B7">
              <w:t>.</w:t>
            </w:r>
            <w:r w:rsidR="00F158CD" w:rsidRPr="000B41B7">
              <w:t xml:space="preserve"> </w:t>
            </w:r>
            <w:r w:rsidR="008E2D48" w:rsidRPr="000B41B7">
              <w:t xml:space="preserve">Описание полей табличной части приведено </w:t>
            </w:r>
            <w:r w:rsidR="00AC5A57" w:rsidRPr="000B41B7">
              <w:t xml:space="preserve">в </w:t>
            </w:r>
            <w:proofErr w:type="spellStart"/>
            <w:r w:rsidR="00AC5A57" w:rsidRPr="000B41B7">
              <w:t>пп</w:t>
            </w:r>
            <w:proofErr w:type="spellEnd"/>
            <w:r w:rsidR="00AC5A57" w:rsidRPr="000B41B7">
              <w:t>.</w:t>
            </w:r>
            <w:r w:rsidR="00934574" w:rsidRPr="000B41B7">
              <w:t> </w:t>
            </w:r>
            <w:r w:rsidR="00DF6188" w:rsidRPr="000B41B7">
              <w:t>4</w:t>
            </w:r>
            <w:r w:rsidR="00AC5A57" w:rsidRPr="000B41B7">
              <w:t xml:space="preserve">.1 – </w:t>
            </w:r>
            <w:r w:rsidR="00DF6188" w:rsidRPr="000B41B7">
              <w:t>4</w:t>
            </w:r>
            <w:r w:rsidR="00AC5A57" w:rsidRPr="000B41B7">
              <w:t>.</w:t>
            </w:r>
            <w:r w:rsidR="00BB63F7" w:rsidRPr="000B41B7">
              <w:t>5</w:t>
            </w:r>
            <w:r w:rsidR="008E2D48" w:rsidRPr="000B41B7">
              <w:t>.</w:t>
            </w:r>
          </w:p>
          <w:p w14:paraId="75075C19" w14:textId="77777777" w:rsidR="008E2EA4" w:rsidRPr="000B41B7" w:rsidRDefault="008E2EA4" w:rsidP="008E2EA4">
            <w:pPr>
              <w:pStyle w:val="phtablecellleft"/>
            </w:pPr>
            <w:r w:rsidRPr="000B41B7">
              <w:t xml:space="preserve">Кнопка «Создать» инициирует сохранение введенных данных и закрытие окна создания отделения. </w:t>
            </w:r>
          </w:p>
          <w:p w14:paraId="36652870" w14:textId="77777777" w:rsidR="00B71FA2" w:rsidRPr="000B41B7" w:rsidRDefault="008E2EA4" w:rsidP="008E2EA4">
            <w:pPr>
              <w:pStyle w:val="phtablecellleft"/>
            </w:pPr>
            <w:r w:rsidRPr="000B41B7">
              <w:t>Кнопка «Отменить» инициирует закрытие окна без сохранения введенных данных</w:t>
            </w:r>
          </w:p>
        </w:tc>
      </w:tr>
      <w:tr w:rsidR="000B41B7" w:rsidRPr="000B41B7" w14:paraId="716BFB61" w14:textId="77777777" w:rsidTr="00824005">
        <w:tc>
          <w:tcPr>
            <w:tcW w:w="364" w:type="pct"/>
          </w:tcPr>
          <w:p w14:paraId="163E9638" w14:textId="77777777" w:rsidR="00ED360C" w:rsidRPr="000B41B7" w:rsidRDefault="00DF6188" w:rsidP="00922A6D">
            <w:pPr>
              <w:pStyle w:val="phtablecellleft"/>
            </w:pPr>
            <w:r w:rsidRPr="000B41B7">
              <w:t>4</w:t>
            </w:r>
            <w:r w:rsidR="00196C2F" w:rsidRPr="000B41B7">
              <w:t>.</w:t>
            </w:r>
            <w:r w:rsidR="00AC5A57" w:rsidRPr="000B41B7">
              <w:t>1</w:t>
            </w:r>
          </w:p>
        </w:tc>
        <w:tc>
          <w:tcPr>
            <w:tcW w:w="1384" w:type="pct"/>
          </w:tcPr>
          <w:p w14:paraId="7A159E35" w14:textId="77777777" w:rsidR="00ED360C" w:rsidRPr="000B41B7" w:rsidRDefault="00ED360C" w:rsidP="00196C2F">
            <w:pPr>
              <w:pStyle w:val="phtablecellleft"/>
            </w:pPr>
            <w:r w:rsidRPr="000B41B7">
              <w:t>Здание</w:t>
            </w:r>
          </w:p>
        </w:tc>
        <w:tc>
          <w:tcPr>
            <w:tcW w:w="1419" w:type="pct"/>
          </w:tcPr>
          <w:p w14:paraId="2A635C7A" w14:textId="77777777" w:rsidR="00ED360C" w:rsidRPr="000B41B7" w:rsidRDefault="00B56285" w:rsidP="00196C2F">
            <w:pPr>
              <w:pStyle w:val="phtablecellleft"/>
            </w:pPr>
            <w:r w:rsidRPr="000B41B7">
              <w:t xml:space="preserve">Наименование здания, в котором расположено </w:t>
            </w:r>
            <w:r w:rsidR="0000537E" w:rsidRPr="000B41B7">
              <w:t>отделение</w:t>
            </w:r>
          </w:p>
        </w:tc>
        <w:tc>
          <w:tcPr>
            <w:tcW w:w="1833" w:type="pct"/>
          </w:tcPr>
          <w:p w14:paraId="40DF8CA9" w14:textId="77777777" w:rsidR="00ED360C" w:rsidRPr="000B41B7" w:rsidRDefault="00677DD8" w:rsidP="00922A6D">
            <w:pPr>
              <w:pStyle w:val="phtablecellleft"/>
            </w:pPr>
            <w:r w:rsidRPr="000B41B7">
              <w:t>Выб</w:t>
            </w:r>
            <w:r w:rsidR="00061BE2" w:rsidRPr="000B41B7">
              <w:t>о</w:t>
            </w:r>
            <w:r w:rsidRPr="000B41B7">
              <w:t>р значени</w:t>
            </w:r>
            <w:r w:rsidR="00061BE2" w:rsidRPr="000B41B7">
              <w:t>я</w:t>
            </w:r>
            <w:r w:rsidRPr="000B41B7">
              <w:t xml:space="preserve"> из выпадающего списка с помощью кнопки</w:t>
            </w:r>
            <w:r w:rsidR="00061BE2" w:rsidRPr="000B41B7">
              <w:t xml:space="preserve"> </w:t>
            </w:r>
            <w:r w:rsidR="00061BE2" w:rsidRPr="000B41B7">
              <w:rPr>
                <w:noProof/>
              </w:rPr>
              <w:drawing>
                <wp:inline distT="0" distB="0" distL="0" distR="0" wp14:anchorId="0DEA7308" wp14:editId="764BA849">
                  <wp:extent cx="228600" cy="228600"/>
                  <wp:effectExtent l="0" t="0" r="0" b="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D360C" w:rsidRPr="000B41B7">
              <w:t>.</w:t>
            </w:r>
          </w:p>
          <w:p w14:paraId="5B240F27" w14:textId="77777777" w:rsidR="00ED360C" w:rsidRPr="000B41B7" w:rsidRDefault="00ED360C" w:rsidP="00922A6D">
            <w:pPr>
              <w:pStyle w:val="phtablecellleft"/>
            </w:pPr>
            <w:r w:rsidRPr="000B41B7">
              <w:t>В списке отображаются доступные для выбора наименования зданий.</w:t>
            </w:r>
          </w:p>
          <w:p w14:paraId="11662A41" w14:textId="68E2A318" w:rsidR="00ED360C" w:rsidRPr="000B41B7" w:rsidRDefault="00ED360C" w:rsidP="00922A6D">
            <w:pPr>
              <w:pStyle w:val="phtablecellleft"/>
            </w:pPr>
            <w:r w:rsidRPr="000B41B7">
              <w:t xml:space="preserve">Если </w:t>
            </w:r>
            <w:r w:rsidR="0000537E" w:rsidRPr="000B41B7">
              <w:t>искомое</w:t>
            </w:r>
            <w:r w:rsidRPr="000B41B7">
              <w:t xml:space="preserve"> наименование отсутствует в списке, его необходимо добавить в </w:t>
            </w:r>
            <w:r w:rsidR="003252CE" w:rsidRPr="000B41B7">
              <w:t xml:space="preserve">карточке сведений </w:t>
            </w:r>
            <w:r w:rsidR="00F159C6" w:rsidRPr="000B41B7">
              <w:t xml:space="preserve">о </w:t>
            </w:r>
            <w:r w:rsidR="003252CE" w:rsidRPr="000B41B7">
              <w:t>медицинской</w:t>
            </w:r>
            <w:r w:rsidRPr="000B41B7">
              <w:t xml:space="preserve"> организации в блоке «Л</w:t>
            </w:r>
            <w:r w:rsidR="0000537E" w:rsidRPr="000B41B7">
              <w:t>ечебно-профилактические здания»</w:t>
            </w:r>
            <w:r w:rsidR="00A53A99" w:rsidRPr="000B41B7">
              <w:t>.</w:t>
            </w:r>
          </w:p>
          <w:p w14:paraId="176FC659" w14:textId="42FB1721" w:rsidR="00A53A99" w:rsidRPr="000B41B7" w:rsidRDefault="00A53A99" w:rsidP="00A53A99">
            <w:pPr>
              <w:pStyle w:val="phtablecellleft"/>
            </w:pPr>
            <w:r w:rsidRPr="000B41B7">
              <w:rPr>
                <w:b/>
              </w:rPr>
              <w:t>Примечание</w:t>
            </w:r>
            <w:r w:rsidR="007F4B12" w:rsidRPr="000B41B7">
              <w:rPr>
                <w:b/>
              </w:rPr>
              <w:t>.</w:t>
            </w:r>
            <w:r w:rsidRPr="000B41B7">
              <w:t xml:space="preserve"> </w:t>
            </w:r>
            <w:r w:rsidR="007F4B12" w:rsidRPr="000B41B7">
              <w:t>В</w:t>
            </w:r>
            <w:r w:rsidRPr="000B41B7">
              <w:t xml:space="preserve"> поле «Здание» </w:t>
            </w:r>
            <w:r w:rsidR="00197147" w:rsidRPr="000B41B7">
              <w:t xml:space="preserve">существует </w:t>
            </w:r>
            <w:r w:rsidRPr="000B41B7">
              <w:t>ограничение на выбор упраздненных зданий. Упраздненное здание может быть выбрано при следующих условиях:</w:t>
            </w:r>
          </w:p>
          <w:p w14:paraId="361909CB" w14:textId="76C50DEC" w:rsidR="00A53A99" w:rsidRPr="000B41B7" w:rsidRDefault="00A53A99" w:rsidP="00A53A99">
            <w:pPr>
              <w:pStyle w:val="phtableitemizedlist1"/>
            </w:pPr>
            <w:r w:rsidRPr="000B41B7">
              <w:t>дата завершения эксплуатации здания должна быть позже даты упразднения</w:t>
            </w:r>
            <w:r w:rsidR="00760B62" w:rsidRPr="000B41B7">
              <w:t xml:space="preserve"> структурного</w:t>
            </w:r>
            <w:r w:rsidRPr="000B41B7">
              <w:t xml:space="preserve"> подразделения;</w:t>
            </w:r>
          </w:p>
          <w:p w14:paraId="799972D4" w14:textId="1318192D" w:rsidR="00A53A99" w:rsidRPr="000B41B7" w:rsidRDefault="00A53A99" w:rsidP="00A53A99">
            <w:pPr>
              <w:pStyle w:val="phtableitemizedlist1"/>
            </w:pPr>
            <w:r w:rsidRPr="000B41B7">
              <w:t>дата завершения эксплуатации здания должна быть позже даты упразднения отделения</w:t>
            </w:r>
            <w:r w:rsidR="00760B62" w:rsidRPr="000B41B7">
              <w:t xml:space="preserve"> стационара</w:t>
            </w:r>
            <w:r w:rsidRPr="000B41B7">
              <w:t>;</w:t>
            </w:r>
          </w:p>
          <w:p w14:paraId="0ED7372A" w14:textId="77777777" w:rsidR="00A53A99" w:rsidRPr="000B41B7" w:rsidRDefault="00A53A99" w:rsidP="00294666">
            <w:pPr>
              <w:pStyle w:val="phtableitemizedlist1"/>
            </w:pPr>
            <w:r w:rsidRPr="000B41B7">
              <w:lastRenderedPageBreak/>
              <w:t>дата завершения эксплуатации здания не заполнен</w:t>
            </w:r>
            <w:r w:rsidR="00294666" w:rsidRPr="000B41B7">
              <w:t>а</w:t>
            </w:r>
          </w:p>
        </w:tc>
      </w:tr>
      <w:tr w:rsidR="000B41B7" w:rsidRPr="000B41B7" w14:paraId="5C49F7FE" w14:textId="77777777" w:rsidTr="00824005">
        <w:tc>
          <w:tcPr>
            <w:tcW w:w="364" w:type="pct"/>
          </w:tcPr>
          <w:p w14:paraId="5697B01F" w14:textId="77777777" w:rsidR="00ED360C" w:rsidRPr="000B41B7" w:rsidRDefault="00DF6188" w:rsidP="00922A6D">
            <w:pPr>
              <w:pStyle w:val="phtablecellleft"/>
            </w:pPr>
            <w:r w:rsidRPr="000B41B7">
              <w:lastRenderedPageBreak/>
              <w:t>4</w:t>
            </w:r>
            <w:r w:rsidR="00ED360C" w:rsidRPr="000B41B7">
              <w:t>.2</w:t>
            </w:r>
          </w:p>
        </w:tc>
        <w:tc>
          <w:tcPr>
            <w:tcW w:w="1384" w:type="pct"/>
          </w:tcPr>
          <w:p w14:paraId="144C8715" w14:textId="77777777" w:rsidR="00ED360C" w:rsidRPr="000B41B7" w:rsidRDefault="00ED360C" w:rsidP="00922A6D">
            <w:pPr>
              <w:pStyle w:val="phtablecellleft"/>
            </w:pPr>
            <w:r w:rsidRPr="000B41B7">
              <w:t>Наименование отделения</w:t>
            </w:r>
          </w:p>
        </w:tc>
        <w:tc>
          <w:tcPr>
            <w:tcW w:w="1419" w:type="pct"/>
          </w:tcPr>
          <w:p w14:paraId="56E6E0BB" w14:textId="77777777" w:rsidR="00ED360C" w:rsidRPr="000B41B7" w:rsidRDefault="00ED360C" w:rsidP="00922A6D">
            <w:pPr>
              <w:pStyle w:val="phtablecellleft"/>
            </w:pPr>
            <w:r w:rsidRPr="000B41B7">
              <w:t>Наименование отделения</w:t>
            </w:r>
          </w:p>
        </w:tc>
        <w:tc>
          <w:tcPr>
            <w:tcW w:w="1833" w:type="pct"/>
          </w:tcPr>
          <w:p w14:paraId="7248574C" w14:textId="6DFDDBC8" w:rsidR="00ED360C" w:rsidRPr="000B41B7" w:rsidRDefault="00ED360C" w:rsidP="00922A6D">
            <w:pPr>
              <w:pStyle w:val="phtablecellleft"/>
            </w:pPr>
            <w:r w:rsidRPr="000B41B7">
              <w:t>Текстовое поле</w:t>
            </w:r>
            <w:r w:rsidR="007C39D9" w:rsidRPr="000B41B7">
              <w:t xml:space="preserve"> для ввода с ограничением до 256</w:t>
            </w:r>
            <w:r w:rsidR="00760B62" w:rsidRPr="000B41B7">
              <w:t>-ти</w:t>
            </w:r>
            <w:r w:rsidR="007C39D9" w:rsidRPr="000B41B7">
              <w:t xml:space="preserve"> символов</w:t>
            </w:r>
          </w:p>
        </w:tc>
      </w:tr>
      <w:tr w:rsidR="000B41B7" w:rsidRPr="000B41B7" w14:paraId="17F1F56D" w14:textId="77777777" w:rsidTr="00824005">
        <w:tc>
          <w:tcPr>
            <w:tcW w:w="364" w:type="pct"/>
          </w:tcPr>
          <w:p w14:paraId="1CBBAF01" w14:textId="77777777" w:rsidR="00ED360C" w:rsidRPr="000B41B7" w:rsidRDefault="00DF6188" w:rsidP="00922A6D">
            <w:pPr>
              <w:pStyle w:val="phtablecellleft"/>
            </w:pPr>
            <w:r w:rsidRPr="000B41B7">
              <w:t>4</w:t>
            </w:r>
            <w:r w:rsidR="007C39D9" w:rsidRPr="000B41B7">
              <w:t>.3</w:t>
            </w:r>
          </w:p>
        </w:tc>
        <w:tc>
          <w:tcPr>
            <w:tcW w:w="1384" w:type="pct"/>
          </w:tcPr>
          <w:p w14:paraId="67358A22" w14:textId="77777777" w:rsidR="00ED360C" w:rsidRPr="000B41B7" w:rsidRDefault="007C39D9" w:rsidP="00922A6D">
            <w:pPr>
              <w:pStyle w:val="phtablecellleft"/>
            </w:pPr>
            <w:r w:rsidRPr="000B41B7">
              <w:t>Тип отделения</w:t>
            </w:r>
          </w:p>
        </w:tc>
        <w:tc>
          <w:tcPr>
            <w:tcW w:w="1419" w:type="pct"/>
          </w:tcPr>
          <w:p w14:paraId="0C013337" w14:textId="77777777" w:rsidR="00ED360C" w:rsidRPr="000B41B7" w:rsidRDefault="007C39D9" w:rsidP="00922A6D">
            <w:pPr>
              <w:pStyle w:val="phtablecellleft"/>
            </w:pPr>
            <w:r w:rsidRPr="000B41B7">
              <w:t>Наименование типа отделения</w:t>
            </w:r>
          </w:p>
        </w:tc>
        <w:tc>
          <w:tcPr>
            <w:tcW w:w="1833" w:type="pct"/>
          </w:tcPr>
          <w:p w14:paraId="251677EF" w14:textId="77777777" w:rsidR="007C39D9" w:rsidRPr="000B41B7" w:rsidRDefault="00677DD8" w:rsidP="00922A6D">
            <w:pPr>
              <w:pStyle w:val="phtablecellleft"/>
            </w:pPr>
            <w:r w:rsidRPr="000B41B7">
              <w:t>Выб</w:t>
            </w:r>
            <w:r w:rsidR="00061BE2" w:rsidRPr="000B41B7">
              <w:t>о</w:t>
            </w:r>
            <w:r w:rsidRPr="000B41B7">
              <w:t>р значени</w:t>
            </w:r>
            <w:r w:rsidR="00061BE2" w:rsidRPr="000B41B7">
              <w:t>я</w:t>
            </w:r>
            <w:r w:rsidRPr="000B41B7">
              <w:t xml:space="preserve"> из выпадающего списка </w:t>
            </w:r>
            <w:r w:rsidR="0000537E" w:rsidRPr="000B41B7">
              <w:t>с возможностью поиска по наименованию.</w:t>
            </w:r>
          </w:p>
          <w:p w14:paraId="3E066F8B" w14:textId="629FD97B" w:rsidR="00A53A99" w:rsidRPr="000B41B7" w:rsidRDefault="00957BF5" w:rsidP="00CC4950">
            <w:pPr>
              <w:pStyle w:val="phtablecellleft"/>
            </w:pPr>
            <w:r w:rsidRPr="000B41B7">
              <w:t>При выборе</w:t>
            </w:r>
            <w:r w:rsidR="008E2EA4" w:rsidRPr="000B41B7">
              <w:t xml:space="preserve"> </w:t>
            </w:r>
            <w:r w:rsidRPr="000B41B7">
              <w:t>значений</w:t>
            </w:r>
            <w:r w:rsidR="008333F8" w:rsidRPr="000B41B7">
              <w:t xml:space="preserve">, для которых </w:t>
            </w:r>
            <w:r w:rsidR="00CC4950" w:rsidRPr="000B41B7">
              <w:t>в справочнике</w:t>
            </w:r>
            <w:r w:rsidR="00CC4950" w:rsidRPr="000B41B7">
              <w:br/>
              <w:t xml:space="preserve">"Перечень отделений (кабинетов) и коек медицинской организации" </w:t>
            </w:r>
            <w:hyperlink r:id="rId45" w:anchor="!/refbook/1.2.643.5.1.13.13.99.2.228" w:history="1">
              <w:r w:rsidR="00875E30" w:rsidRPr="000B41B7">
                <w:rPr>
                  <w:rStyle w:val="a9"/>
                  <w:color w:val="auto"/>
                </w:rPr>
                <w:t>https://nsi.rosminzdrav.ru/#!/refbook/1.2.643.5.1.13.13.99.2.228</w:t>
              </w:r>
            </w:hyperlink>
            <w:r w:rsidR="00CC4950" w:rsidRPr="000B41B7">
              <w:t xml:space="preserve"> </w:t>
            </w:r>
            <w:r w:rsidR="008333F8" w:rsidRPr="000B41B7">
              <w:t>в поле "Признак отсутствия коечного фонда"</w:t>
            </w:r>
            <w:r w:rsidR="00CC4950" w:rsidRPr="000B41B7">
              <w:t xml:space="preserve"> указано значение 1, </w:t>
            </w:r>
            <w:r w:rsidR="008333F8" w:rsidRPr="000B41B7">
              <w:t xml:space="preserve"> </w:t>
            </w:r>
            <w:r w:rsidR="008E2EA4" w:rsidRPr="000B41B7">
              <w:t>снимается обязательность ввода записей для блока «Койки»</w:t>
            </w:r>
            <w:r w:rsidR="008333F8" w:rsidRPr="000B41B7">
              <w:t>.</w:t>
            </w:r>
          </w:p>
        </w:tc>
      </w:tr>
      <w:tr w:rsidR="000B41B7" w:rsidRPr="000B41B7" w14:paraId="2453DA8C" w14:textId="77777777" w:rsidTr="00824005">
        <w:tc>
          <w:tcPr>
            <w:tcW w:w="364" w:type="pct"/>
          </w:tcPr>
          <w:p w14:paraId="386114DD" w14:textId="77777777" w:rsidR="00ED360C" w:rsidRPr="000B41B7" w:rsidRDefault="00DF6188" w:rsidP="00922A6D">
            <w:pPr>
              <w:pStyle w:val="phtablecellleft"/>
            </w:pPr>
            <w:r w:rsidRPr="000B41B7">
              <w:t>4</w:t>
            </w:r>
            <w:r w:rsidR="007C39D9" w:rsidRPr="000B41B7">
              <w:t>.4</w:t>
            </w:r>
          </w:p>
        </w:tc>
        <w:tc>
          <w:tcPr>
            <w:tcW w:w="1384" w:type="pct"/>
          </w:tcPr>
          <w:p w14:paraId="7F6A39F3" w14:textId="77777777" w:rsidR="00ED360C" w:rsidRPr="000B41B7" w:rsidRDefault="007C39D9" w:rsidP="00922A6D">
            <w:pPr>
              <w:pStyle w:val="phtablecellleft"/>
            </w:pPr>
            <w:r w:rsidRPr="000B41B7">
              <w:t>Койки</w:t>
            </w:r>
          </w:p>
        </w:tc>
        <w:tc>
          <w:tcPr>
            <w:tcW w:w="1419" w:type="pct"/>
          </w:tcPr>
          <w:p w14:paraId="293E0D0D" w14:textId="77777777" w:rsidR="00ED360C" w:rsidRPr="000B41B7" w:rsidRDefault="007C39D9" w:rsidP="00922A6D">
            <w:pPr>
              <w:pStyle w:val="phtablecellleft"/>
            </w:pPr>
            <w:r w:rsidRPr="000B41B7">
              <w:t xml:space="preserve">Информация о койках в </w:t>
            </w:r>
            <w:r w:rsidR="0000537E" w:rsidRPr="000B41B7">
              <w:t>отделении стационарного подразделения</w:t>
            </w:r>
          </w:p>
        </w:tc>
        <w:tc>
          <w:tcPr>
            <w:tcW w:w="1833" w:type="pct"/>
          </w:tcPr>
          <w:p w14:paraId="4C87633E" w14:textId="59E88222" w:rsidR="00ED360C" w:rsidRPr="000B41B7" w:rsidRDefault="007C39D9" w:rsidP="00922A6D">
            <w:pPr>
              <w:pStyle w:val="phtablecellleft"/>
            </w:pPr>
            <w:r w:rsidRPr="000B41B7">
              <w:t xml:space="preserve">Для добавления информации о койках </w:t>
            </w:r>
            <w:r w:rsidR="00F62F6C" w:rsidRPr="000B41B7">
              <w:t xml:space="preserve">необходимо </w:t>
            </w:r>
            <w:r w:rsidR="00652F99" w:rsidRPr="000B41B7">
              <w:t>нажать на кнопку</w:t>
            </w:r>
            <w:r w:rsidRPr="000B41B7">
              <w:t xml:space="preserve"> </w:t>
            </w:r>
            <w:r w:rsidRPr="000B41B7">
              <w:rPr>
                <w:noProof/>
              </w:rPr>
              <w:drawing>
                <wp:inline distT="0" distB="0" distL="0" distR="0" wp14:anchorId="4F83E311" wp14:editId="11AAE868">
                  <wp:extent cx="276225" cy="219075"/>
                  <wp:effectExtent l="0" t="0" r="9525" b="952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B41B7">
              <w:t>, после чего в появившейся форме</w:t>
            </w:r>
            <w:r w:rsidR="00F62F6C" w:rsidRPr="000B41B7">
              <w:t xml:space="preserve"> необходимо</w:t>
            </w:r>
            <w:r w:rsidRPr="000B41B7">
              <w:t xml:space="preserve"> заполнит</w:t>
            </w:r>
            <w:r w:rsidR="00F62F6C" w:rsidRPr="000B41B7">
              <w:t>ь</w:t>
            </w:r>
            <w:r w:rsidRPr="000B41B7">
              <w:t xml:space="preserve"> поля «Профиль койки» и «Количество коек»</w:t>
            </w:r>
            <w:r w:rsidR="00F158CD" w:rsidRPr="000B41B7">
              <w:t>.</w:t>
            </w:r>
            <w:r w:rsidR="005A5ED3" w:rsidRPr="000B41B7">
              <w:t xml:space="preserve"> </w:t>
            </w:r>
            <w:r w:rsidR="00F158CD" w:rsidRPr="000B41B7">
              <w:t xml:space="preserve">Описание полей табличной части приведено в </w:t>
            </w:r>
            <w:proofErr w:type="spellStart"/>
            <w:r w:rsidR="005A5ED3" w:rsidRPr="000B41B7">
              <w:t>пп</w:t>
            </w:r>
            <w:proofErr w:type="spellEnd"/>
            <w:r w:rsidR="005A5ED3" w:rsidRPr="000B41B7">
              <w:t>. 3.4.1 – 3.4.2</w:t>
            </w:r>
            <w:r w:rsidR="00F158CD" w:rsidRPr="000B41B7">
              <w:t>.</w:t>
            </w:r>
          </w:p>
          <w:p w14:paraId="00F73238" w14:textId="77777777" w:rsidR="00BB63F7" w:rsidRPr="000B41B7" w:rsidRDefault="00BB63F7" w:rsidP="00BB63F7">
            <w:pPr>
              <w:pStyle w:val="phtablecellleft"/>
            </w:pPr>
            <w:r w:rsidRPr="000B41B7">
              <w:t xml:space="preserve">Кнопка «Создать» инициирует сохранение введенных данных и закрытие окна создания койки. </w:t>
            </w:r>
          </w:p>
          <w:p w14:paraId="264E4904" w14:textId="77777777" w:rsidR="00412084" w:rsidRPr="000B41B7" w:rsidRDefault="00BB63F7" w:rsidP="00BB63F7">
            <w:pPr>
              <w:pStyle w:val="phtablecellleft"/>
            </w:pPr>
            <w:r w:rsidRPr="000B41B7">
              <w:t>Кнопка «Отменить» инициирует закрытие окна без сохранения введенных данных</w:t>
            </w:r>
          </w:p>
        </w:tc>
      </w:tr>
      <w:tr w:rsidR="000B41B7" w:rsidRPr="000B41B7" w14:paraId="732212C6" w14:textId="77777777" w:rsidTr="00824005">
        <w:tc>
          <w:tcPr>
            <w:tcW w:w="364" w:type="pct"/>
          </w:tcPr>
          <w:p w14:paraId="3FF405C3" w14:textId="77777777" w:rsidR="007C39D9" w:rsidRPr="000B41B7" w:rsidRDefault="00DF6188" w:rsidP="00922A6D">
            <w:pPr>
              <w:pStyle w:val="phtablecellleft"/>
            </w:pPr>
            <w:r w:rsidRPr="000B41B7">
              <w:t>4</w:t>
            </w:r>
            <w:r w:rsidR="007C39D9" w:rsidRPr="000B41B7">
              <w:t>.4.1</w:t>
            </w:r>
          </w:p>
        </w:tc>
        <w:tc>
          <w:tcPr>
            <w:tcW w:w="1384" w:type="pct"/>
          </w:tcPr>
          <w:p w14:paraId="0F8DE452" w14:textId="77777777" w:rsidR="007C39D9" w:rsidRPr="000B41B7" w:rsidRDefault="007C39D9" w:rsidP="00922A6D">
            <w:pPr>
              <w:pStyle w:val="phtablecellleft"/>
            </w:pPr>
            <w:r w:rsidRPr="000B41B7">
              <w:t>Профиль койки</w:t>
            </w:r>
          </w:p>
        </w:tc>
        <w:tc>
          <w:tcPr>
            <w:tcW w:w="1419" w:type="pct"/>
          </w:tcPr>
          <w:p w14:paraId="517CCABF" w14:textId="77777777" w:rsidR="007C39D9" w:rsidRPr="000B41B7" w:rsidRDefault="007C39D9" w:rsidP="00922A6D">
            <w:pPr>
              <w:pStyle w:val="phtablecellleft"/>
            </w:pPr>
            <w:r w:rsidRPr="000B41B7">
              <w:t>Профиль койки</w:t>
            </w:r>
          </w:p>
        </w:tc>
        <w:tc>
          <w:tcPr>
            <w:tcW w:w="1833" w:type="pct"/>
          </w:tcPr>
          <w:p w14:paraId="3B7ADAA0" w14:textId="77777777" w:rsidR="007C39D9" w:rsidRPr="000B41B7" w:rsidRDefault="00677DD8" w:rsidP="00061BE2">
            <w:pPr>
              <w:pStyle w:val="phtablecellleft"/>
            </w:pPr>
            <w:r w:rsidRPr="000B41B7">
              <w:t>Выб</w:t>
            </w:r>
            <w:r w:rsidR="00061BE2" w:rsidRPr="000B41B7">
              <w:t>о</w:t>
            </w:r>
            <w:r w:rsidRPr="000B41B7">
              <w:t>р значени</w:t>
            </w:r>
            <w:r w:rsidR="00061BE2" w:rsidRPr="000B41B7">
              <w:t>я</w:t>
            </w:r>
            <w:r w:rsidRPr="000B41B7">
              <w:t xml:space="preserve"> из выпадающего списка с помощью кнопки</w:t>
            </w:r>
            <w:r w:rsidR="00061BE2" w:rsidRPr="000B41B7">
              <w:t xml:space="preserve"> </w:t>
            </w:r>
            <w:r w:rsidR="00061BE2" w:rsidRPr="000B41B7">
              <w:rPr>
                <w:noProof/>
              </w:rPr>
              <w:drawing>
                <wp:inline distT="0" distB="0" distL="0" distR="0" wp14:anchorId="64A2A077" wp14:editId="4DF2E865">
                  <wp:extent cx="228600" cy="228600"/>
                  <wp:effectExtent l="0" t="0" r="0" b="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41B7" w:rsidRPr="000B41B7" w14:paraId="030049C5" w14:textId="77777777" w:rsidTr="00824005">
        <w:tc>
          <w:tcPr>
            <w:tcW w:w="364" w:type="pct"/>
          </w:tcPr>
          <w:p w14:paraId="7D373049" w14:textId="77777777" w:rsidR="007C39D9" w:rsidRPr="000B41B7" w:rsidRDefault="00DF6188" w:rsidP="00922A6D">
            <w:pPr>
              <w:pStyle w:val="phtablecellleft"/>
            </w:pPr>
            <w:r w:rsidRPr="000B41B7">
              <w:t>4</w:t>
            </w:r>
            <w:r w:rsidR="00412084" w:rsidRPr="000B41B7">
              <w:t>.4.2</w:t>
            </w:r>
          </w:p>
        </w:tc>
        <w:tc>
          <w:tcPr>
            <w:tcW w:w="1384" w:type="pct"/>
          </w:tcPr>
          <w:p w14:paraId="4944522F" w14:textId="77777777" w:rsidR="007C39D9" w:rsidRPr="000B41B7" w:rsidRDefault="00412084" w:rsidP="00922A6D">
            <w:pPr>
              <w:pStyle w:val="phtablecellleft"/>
            </w:pPr>
            <w:r w:rsidRPr="000B41B7">
              <w:t>Количество коек</w:t>
            </w:r>
          </w:p>
        </w:tc>
        <w:tc>
          <w:tcPr>
            <w:tcW w:w="1419" w:type="pct"/>
          </w:tcPr>
          <w:p w14:paraId="5D11C40B" w14:textId="77777777" w:rsidR="007C39D9" w:rsidRPr="000B41B7" w:rsidRDefault="00412084" w:rsidP="00922A6D">
            <w:pPr>
              <w:pStyle w:val="phtablecellleft"/>
            </w:pPr>
            <w:r w:rsidRPr="000B41B7">
              <w:t>Количество коек</w:t>
            </w:r>
            <w:r w:rsidR="00C10E6F" w:rsidRPr="000B41B7">
              <w:t xml:space="preserve"> указанного профиля</w:t>
            </w:r>
          </w:p>
        </w:tc>
        <w:tc>
          <w:tcPr>
            <w:tcW w:w="1833" w:type="pct"/>
          </w:tcPr>
          <w:p w14:paraId="0D9AB437" w14:textId="5BA65468" w:rsidR="007C39D9" w:rsidRPr="000B41B7" w:rsidRDefault="00412084" w:rsidP="00922A6D">
            <w:pPr>
              <w:pStyle w:val="phtablecellleft"/>
            </w:pPr>
            <w:r w:rsidRPr="000B41B7">
              <w:t>Числовое поле для ввода с ограничением до 3</w:t>
            </w:r>
            <w:r w:rsidR="00EF736B" w:rsidRPr="000B41B7">
              <w:t>-х</w:t>
            </w:r>
            <w:r w:rsidRPr="000B41B7">
              <w:t xml:space="preserve"> символов</w:t>
            </w:r>
          </w:p>
        </w:tc>
      </w:tr>
      <w:tr w:rsidR="000B41B7" w:rsidRPr="000B41B7" w14:paraId="4E133559" w14:textId="77777777" w:rsidTr="00824005">
        <w:tc>
          <w:tcPr>
            <w:tcW w:w="364" w:type="pct"/>
          </w:tcPr>
          <w:p w14:paraId="3D1ACF5A" w14:textId="77777777" w:rsidR="008F49AC" w:rsidRPr="000B41B7" w:rsidRDefault="00DF6188" w:rsidP="00922A6D">
            <w:pPr>
              <w:pStyle w:val="phtablecellleft"/>
            </w:pPr>
            <w:r w:rsidRPr="000B41B7">
              <w:t>4</w:t>
            </w:r>
            <w:r w:rsidR="000211A1" w:rsidRPr="000B41B7">
              <w:t>.5</w:t>
            </w:r>
          </w:p>
        </w:tc>
        <w:tc>
          <w:tcPr>
            <w:tcW w:w="1384" w:type="pct"/>
          </w:tcPr>
          <w:p w14:paraId="48917FCC" w14:textId="77777777" w:rsidR="008F49AC" w:rsidRPr="000B41B7" w:rsidRDefault="00C050FE" w:rsidP="00922A6D">
            <w:pPr>
              <w:pStyle w:val="phtablecellleft"/>
            </w:pPr>
            <w:r w:rsidRPr="000B41B7">
              <w:t>Дата упразднения</w:t>
            </w:r>
          </w:p>
        </w:tc>
        <w:tc>
          <w:tcPr>
            <w:tcW w:w="1419" w:type="pct"/>
          </w:tcPr>
          <w:p w14:paraId="10E08643" w14:textId="77777777" w:rsidR="008F49AC" w:rsidRPr="000B41B7" w:rsidRDefault="00C050FE" w:rsidP="00922A6D">
            <w:pPr>
              <w:pStyle w:val="phtablecellleft"/>
            </w:pPr>
            <w:r w:rsidRPr="000B41B7">
              <w:t>Дата прекращения функционирования отделения</w:t>
            </w:r>
          </w:p>
        </w:tc>
        <w:tc>
          <w:tcPr>
            <w:tcW w:w="1833" w:type="pct"/>
          </w:tcPr>
          <w:p w14:paraId="108B60F4" w14:textId="77777777" w:rsidR="008F49AC" w:rsidRPr="000B41B7" w:rsidRDefault="00C050FE" w:rsidP="00922A6D">
            <w:pPr>
              <w:pStyle w:val="phtablecellleft"/>
            </w:pPr>
            <w:r w:rsidRPr="000B41B7">
              <w:t>Выбор значения из календаря</w:t>
            </w:r>
          </w:p>
        </w:tc>
      </w:tr>
    </w:tbl>
    <w:p w14:paraId="51F286D3" w14:textId="34DF9B5A" w:rsidR="00E62916" w:rsidRPr="000B41B7" w:rsidRDefault="00E62916" w:rsidP="00E62916">
      <w:pPr>
        <w:pStyle w:val="phnormal"/>
      </w:pPr>
      <w:r w:rsidRPr="000B41B7">
        <w:t>Для сохранения внесенных данных</w:t>
      </w:r>
      <w:r w:rsidR="00F62F6C" w:rsidRPr="000B41B7">
        <w:t xml:space="preserve"> необходимо нажать</w:t>
      </w:r>
      <w:r w:rsidRPr="000B41B7">
        <w:t xml:space="preserve"> на кнопку «Создать». Окно </w:t>
      </w:r>
      <w:r w:rsidR="000C353E" w:rsidRPr="000B41B7">
        <w:t>создания структурного подразделения закроется</w:t>
      </w:r>
      <w:r w:rsidRPr="000B41B7">
        <w:t xml:space="preserve">, внесенные данные отобразятся в </w:t>
      </w:r>
      <w:r w:rsidR="00760B62" w:rsidRPr="000B41B7">
        <w:t>блоке</w:t>
      </w:r>
      <w:r w:rsidRPr="000B41B7">
        <w:t xml:space="preserve"> «Структурные подразделения».</w:t>
      </w:r>
    </w:p>
    <w:p w14:paraId="602B3148" w14:textId="77777777" w:rsidR="00E62916" w:rsidRPr="000B41B7" w:rsidRDefault="00E62916" w:rsidP="00E62916">
      <w:pPr>
        <w:pStyle w:val="phnormal"/>
      </w:pPr>
      <w:r w:rsidRPr="000B41B7">
        <w:t>Нажатие кнопки «Отменить» инициирует закрытие окна без сохранения изменений.</w:t>
      </w:r>
    </w:p>
    <w:p w14:paraId="740E6ED2" w14:textId="77777777" w:rsidR="006065BB" w:rsidRPr="000B41B7" w:rsidRDefault="006065BB" w:rsidP="00350122">
      <w:pPr>
        <w:pStyle w:val="5"/>
      </w:pPr>
      <w:r w:rsidRPr="000B41B7">
        <w:t>Лабораторно-диагностическое или Инструментально-диагностическое подразделение</w:t>
      </w:r>
    </w:p>
    <w:p w14:paraId="68BE5C0F" w14:textId="51BAB5A7" w:rsidR="00116258" w:rsidRPr="000B41B7" w:rsidRDefault="00BD1886" w:rsidP="00196C2F">
      <w:pPr>
        <w:pStyle w:val="phnormal"/>
      </w:pPr>
      <w:r w:rsidRPr="000B41B7">
        <w:t>При выборе значени</w:t>
      </w:r>
      <w:r w:rsidR="00B56285" w:rsidRPr="000B41B7">
        <w:t>й</w:t>
      </w:r>
      <w:r w:rsidRPr="000B41B7">
        <w:t xml:space="preserve"> «Лабораторно-диагностический»</w:t>
      </w:r>
      <w:r w:rsidR="00B56285" w:rsidRPr="000B41B7">
        <w:t xml:space="preserve"> или «Инструментально-диагностический»</w:t>
      </w:r>
      <w:r w:rsidRPr="000B41B7">
        <w:t xml:space="preserve"> в поле «Тип подразделения» форма ввода сведений о структурном подразделении имеет вид</w:t>
      </w:r>
      <w:r w:rsidR="006E5711" w:rsidRPr="000B41B7">
        <w:t xml:space="preserve">, представленный на </w:t>
      </w:r>
      <w:r w:rsidR="00196C2F" w:rsidRPr="000B41B7">
        <w:t>р</w:t>
      </w:r>
      <w:r w:rsidR="006E5711" w:rsidRPr="000B41B7">
        <w:t xml:space="preserve">исунке </w:t>
      </w:r>
      <w:r w:rsidR="00196C2F" w:rsidRPr="000B41B7">
        <w:t>(</w:t>
      </w:r>
      <w:r w:rsidR="00445B65" w:rsidRPr="000B41B7">
        <w:fldChar w:fldCharType="begin"/>
      </w:r>
      <w:r w:rsidR="00196C2F" w:rsidRPr="000B41B7">
        <w:instrText xml:space="preserve"> REF _Ref531948444 \h </w:instrText>
      </w:r>
      <w:r w:rsidR="00445B65" w:rsidRPr="000B41B7">
        <w:fldChar w:fldCharType="separate"/>
      </w:r>
      <w:r w:rsidR="00E10E0C" w:rsidRPr="000B41B7">
        <w:t xml:space="preserve">Рисунок </w:t>
      </w:r>
      <w:r w:rsidR="00E10E0C" w:rsidRPr="000B41B7">
        <w:rPr>
          <w:noProof/>
        </w:rPr>
        <w:t>24</w:t>
      </w:r>
      <w:r w:rsidR="00445B65" w:rsidRPr="000B41B7">
        <w:fldChar w:fldCharType="end"/>
      </w:r>
      <w:r w:rsidR="00196C2F" w:rsidRPr="000B41B7">
        <w:t>)</w:t>
      </w:r>
      <w:r w:rsidR="006E5711" w:rsidRPr="000B41B7">
        <w:t>.</w:t>
      </w:r>
    </w:p>
    <w:p w14:paraId="69DE8955" w14:textId="77777777" w:rsidR="00196C2F" w:rsidRPr="000B41B7" w:rsidRDefault="00DD70A0" w:rsidP="002830AD">
      <w:pPr>
        <w:pStyle w:val="phfigure"/>
      </w:pPr>
      <w:r w:rsidRPr="000B41B7">
        <w:rPr>
          <w:noProof/>
        </w:rPr>
        <w:lastRenderedPageBreak/>
        <w:drawing>
          <wp:inline distT="0" distB="0" distL="0" distR="0" wp14:anchorId="7ACA4B7F" wp14:editId="3DBF3B0D">
            <wp:extent cx="5650317" cy="4579620"/>
            <wp:effectExtent l="0" t="0" r="7620" b="0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1800" cy="4580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477293" w14:textId="3A2C6D69" w:rsidR="001A3E55" w:rsidRPr="000B41B7" w:rsidRDefault="00196C2F" w:rsidP="001D2B9B">
      <w:pPr>
        <w:pStyle w:val="phfiguretitle"/>
      </w:pPr>
      <w:bookmarkStart w:id="106" w:name="_Ref531948444"/>
      <w:r w:rsidRPr="000B41B7">
        <w:t xml:space="preserve">Рисунок </w:t>
      </w:r>
      <w:r w:rsidR="00445B65" w:rsidRPr="000B41B7">
        <w:fldChar w:fldCharType="begin"/>
      </w:r>
      <w:r w:rsidR="00A66E38" w:rsidRPr="000B41B7">
        <w:instrText xml:space="preserve"> SEQ Рисунок \* ARABIC </w:instrText>
      </w:r>
      <w:r w:rsidR="00445B65" w:rsidRPr="000B41B7">
        <w:fldChar w:fldCharType="separate"/>
      </w:r>
      <w:r w:rsidR="00E10E0C" w:rsidRPr="000B41B7">
        <w:rPr>
          <w:noProof/>
        </w:rPr>
        <w:t>24</w:t>
      </w:r>
      <w:r w:rsidR="00445B65" w:rsidRPr="000B41B7">
        <w:rPr>
          <w:noProof/>
        </w:rPr>
        <w:fldChar w:fldCharType="end"/>
      </w:r>
      <w:bookmarkEnd w:id="106"/>
      <w:r w:rsidRPr="000B41B7">
        <w:t xml:space="preserve"> – Форма ввода сведений при выборе значения типа подразделения «Лабораторно-диагностический» («Инструментально-диагностический»)</w:t>
      </w:r>
    </w:p>
    <w:p w14:paraId="65032C12" w14:textId="77777777" w:rsidR="00B97AC5" w:rsidRPr="000B41B7" w:rsidRDefault="009A368D" w:rsidP="00A43444">
      <w:pPr>
        <w:pStyle w:val="phnormal"/>
      </w:pPr>
      <w:r w:rsidRPr="000B41B7">
        <w:t xml:space="preserve">Для </w:t>
      </w:r>
      <w:r w:rsidR="00D6503D" w:rsidRPr="000B41B7">
        <w:t xml:space="preserve">добавления дополнительной информации о врачебных кабинетах </w:t>
      </w:r>
      <w:r w:rsidR="00F62F6C" w:rsidRPr="000B41B7">
        <w:t xml:space="preserve">необходимо </w:t>
      </w:r>
      <w:r w:rsidR="00D6503D" w:rsidRPr="000B41B7">
        <w:t>наж</w:t>
      </w:r>
      <w:r w:rsidR="00F62F6C" w:rsidRPr="000B41B7">
        <w:t>ать</w:t>
      </w:r>
      <w:r w:rsidR="00D6503D" w:rsidRPr="000B41B7">
        <w:t xml:space="preserve"> на кнопку </w:t>
      </w:r>
      <w:r w:rsidR="00D6503D" w:rsidRPr="000B41B7">
        <w:rPr>
          <w:i/>
          <w:noProof/>
        </w:rPr>
        <w:drawing>
          <wp:inline distT="0" distB="0" distL="0" distR="0" wp14:anchorId="6C493B8F" wp14:editId="507ED4FC">
            <wp:extent cx="276225" cy="219075"/>
            <wp:effectExtent l="0" t="0" r="9525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503D" w:rsidRPr="000B41B7">
        <w:t>. Поля, отмеченные знаком «*» («звездочка»), обязательны для заполнения.</w:t>
      </w:r>
      <w:r w:rsidR="00B97AC5" w:rsidRPr="000B41B7">
        <w:t xml:space="preserve"> </w:t>
      </w:r>
    </w:p>
    <w:p w14:paraId="45BE90FF" w14:textId="20389ED9" w:rsidR="00775FEF" w:rsidRPr="000B41B7" w:rsidRDefault="00775FEF" w:rsidP="00A43444">
      <w:pPr>
        <w:pStyle w:val="phnormal"/>
      </w:pPr>
      <w:r w:rsidRPr="000B41B7">
        <w:t>Описание дополнительных полей</w:t>
      </w:r>
      <w:r w:rsidR="00783642" w:rsidRPr="000B41B7">
        <w:t xml:space="preserve">, </w:t>
      </w:r>
      <w:r w:rsidR="008D0572" w:rsidRPr="000B41B7">
        <w:t xml:space="preserve">доступных </w:t>
      </w:r>
      <w:r w:rsidRPr="000B41B7">
        <w:t>при выборе значений типа подразделения «Лабораторно-диагностический» или «Инструментально-диагностический»</w:t>
      </w:r>
      <w:r w:rsidR="00783642" w:rsidRPr="000B41B7">
        <w:t>,</w:t>
      </w:r>
      <w:r w:rsidRPr="000B41B7">
        <w:t xml:space="preserve"> представлено в </w:t>
      </w:r>
      <w:r w:rsidR="00A43444" w:rsidRPr="000B41B7">
        <w:t>таблице (</w:t>
      </w:r>
      <w:r w:rsidR="00FE7396" w:rsidRPr="000B41B7">
        <w:fldChar w:fldCharType="begin"/>
      </w:r>
      <w:r w:rsidR="00FE7396" w:rsidRPr="000B41B7">
        <w:instrText xml:space="preserve"> REF _Ref513553139 \h  \* MERGEFORMAT </w:instrText>
      </w:r>
      <w:r w:rsidR="00FE7396" w:rsidRPr="000B41B7">
        <w:fldChar w:fldCharType="separate"/>
      </w:r>
      <w:r w:rsidR="00E10E0C" w:rsidRPr="000B41B7">
        <w:t>Таблица 9</w:t>
      </w:r>
      <w:r w:rsidR="00FE7396" w:rsidRPr="000B41B7">
        <w:fldChar w:fldCharType="end"/>
      </w:r>
      <w:r w:rsidR="00A43444" w:rsidRPr="000B41B7">
        <w:t>)</w:t>
      </w:r>
      <w:r w:rsidRPr="000B41B7">
        <w:t>.</w:t>
      </w:r>
    </w:p>
    <w:p w14:paraId="3ACD540A" w14:textId="74783486" w:rsidR="009A368D" w:rsidRPr="000B41B7" w:rsidRDefault="00F06917" w:rsidP="00A43444">
      <w:pPr>
        <w:pStyle w:val="phnormal"/>
      </w:pPr>
      <w:r w:rsidRPr="000B41B7">
        <w:t>При попытке сохранить данные</w:t>
      </w:r>
      <w:r w:rsidR="00760B62" w:rsidRPr="000B41B7">
        <w:t xml:space="preserve">, </w:t>
      </w:r>
      <w:r w:rsidRPr="000B41B7">
        <w:t xml:space="preserve">не заполнив обязательные поля, Подсистема выдаст предупреждающие сообщения с указанием, какие из обязательных полей не заполнены </w:t>
      </w:r>
      <w:r w:rsidR="00B97AC5" w:rsidRPr="000B41B7">
        <w:t>(</w:t>
      </w:r>
      <w:r w:rsidR="00445B65" w:rsidRPr="000B41B7">
        <w:fldChar w:fldCharType="begin"/>
      </w:r>
      <w:r w:rsidR="00A43444" w:rsidRPr="000B41B7">
        <w:instrText xml:space="preserve"> REF _Ref531945865 \h </w:instrText>
      </w:r>
      <w:r w:rsidR="00445B65" w:rsidRPr="000B41B7">
        <w:fldChar w:fldCharType="separate"/>
      </w:r>
      <w:r w:rsidR="00E10E0C" w:rsidRPr="000B41B7">
        <w:t>Рисунок </w:t>
      </w:r>
      <w:r w:rsidR="00E10E0C" w:rsidRPr="000B41B7">
        <w:rPr>
          <w:noProof/>
        </w:rPr>
        <w:t>19</w:t>
      </w:r>
      <w:r w:rsidR="00445B65" w:rsidRPr="000B41B7">
        <w:fldChar w:fldCharType="end"/>
      </w:r>
      <w:r w:rsidR="00B97AC5" w:rsidRPr="000B41B7">
        <w:t>).</w:t>
      </w:r>
    </w:p>
    <w:p w14:paraId="721DCF75" w14:textId="25212345" w:rsidR="00920C25" w:rsidRPr="000B41B7" w:rsidRDefault="00920C25" w:rsidP="00843EF6">
      <w:bookmarkStart w:id="107" w:name="_Ref513553139"/>
      <w:r w:rsidRPr="000B41B7">
        <w:t xml:space="preserve">Таблица </w:t>
      </w:r>
      <w:r w:rsidR="00445B65" w:rsidRPr="000B41B7">
        <w:fldChar w:fldCharType="begin"/>
      </w:r>
      <w:r w:rsidR="00A66E38" w:rsidRPr="000B41B7">
        <w:instrText xml:space="preserve"> SEQ Таблица \* ARABIC </w:instrText>
      </w:r>
      <w:r w:rsidR="00445B65" w:rsidRPr="000B41B7">
        <w:fldChar w:fldCharType="separate"/>
      </w:r>
      <w:r w:rsidR="00E10E0C" w:rsidRPr="000B41B7">
        <w:rPr>
          <w:noProof/>
        </w:rPr>
        <w:t>9</w:t>
      </w:r>
      <w:r w:rsidR="00445B65" w:rsidRPr="000B41B7">
        <w:rPr>
          <w:noProof/>
        </w:rPr>
        <w:fldChar w:fldCharType="end"/>
      </w:r>
      <w:bookmarkEnd w:id="107"/>
      <w:r w:rsidRPr="000B41B7">
        <w:t xml:space="preserve"> – Описание полей при добавлении информации о врачебных кабинетах</w:t>
      </w:r>
    </w:p>
    <w:tbl>
      <w:tblPr>
        <w:tblStyle w:val="a7"/>
        <w:tblW w:w="5000" w:type="pct"/>
        <w:tblLook w:val="04A0" w:firstRow="1" w:lastRow="0" w:firstColumn="1" w:lastColumn="0" w:noHBand="0" w:noVBand="1"/>
      </w:tblPr>
      <w:tblGrid>
        <w:gridCol w:w="659"/>
        <w:gridCol w:w="2353"/>
        <w:gridCol w:w="2906"/>
        <w:gridCol w:w="3426"/>
      </w:tblGrid>
      <w:tr w:rsidR="000B41B7" w:rsidRPr="000B41B7" w14:paraId="41C4B49D" w14:textId="77777777" w:rsidTr="00824005">
        <w:trPr>
          <w:tblHeader/>
        </w:trPr>
        <w:tc>
          <w:tcPr>
            <w:tcW w:w="353" w:type="pct"/>
          </w:tcPr>
          <w:p w14:paraId="7CACB4CF" w14:textId="77777777" w:rsidR="00D6503D" w:rsidRPr="000B41B7" w:rsidRDefault="00D6503D" w:rsidP="00A43444">
            <w:pPr>
              <w:pStyle w:val="phtablecolcaption"/>
            </w:pPr>
            <w:r w:rsidRPr="000B41B7">
              <w:t>№</w:t>
            </w:r>
          </w:p>
        </w:tc>
        <w:tc>
          <w:tcPr>
            <w:tcW w:w="1259" w:type="pct"/>
          </w:tcPr>
          <w:p w14:paraId="08A16C67" w14:textId="77777777" w:rsidR="00D6503D" w:rsidRPr="000B41B7" w:rsidRDefault="00D6503D" w:rsidP="00A43444">
            <w:pPr>
              <w:pStyle w:val="phtablecolcaption"/>
            </w:pPr>
            <w:r w:rsidRPr="000B41B7">
              <w:t>Наименование поля</w:t>
            </w:r>
          </w:p>
        </w:tc>
        <w:tc>
          <w:tcPr>
            <w:tcW w:w="1555" w:type="pct"/>
          </w:tcPr>
          <w:p w14:paraId="33C860FE" w14:textId="77777777" w:rsidR="00D6503D" w:rsidRPr="000B41B7" w:rsidRDefault="00D6503D" w:rsidP="00A43444">
            <w:pPr>
              <w:pStyle w:val="phtablecolcaption"/>
            </w:pPr>
            <w:r w:rsidRPr="000B41B7">
              <w:t>Описание</w:t>
            </w:r>
          </w:p>
        </w:tc>
        <w:tc>
          <w:tcPr>
            <w:tcW w:w="1833" w:type="pct"/>
          </w:tcPr>
          <w:p w14:paraId="293DC53E" w14:textId="77777777" w:rsidR="00D6503D" w:rsidRPr="000B41B7" w:rsidRDefault="00D6503D" w:rsidP="00A43444">
            <w:pPr>
              <w:pStyle w:val="phtablecolcaption"/>
            </w:pPr>
            <w:r w:rsidRPr="000B41B7">
              <w:t>Вид, способ ввода</w:t>
            </w:r>
          </w:p>
        </w:tc>
      </w:tr>
      <w:tr w:rsidR="000B41B7" w:rsidRPr="000B41B7" w14:paraId="5DA41406" w14:textId="77777777" w:rsidTr="00824005">
        <w:tc>
          <w:tcPr>
            <w:tcW w:w="353" w:type="pct"/>
          </w:tcPr>
          <w:p w14:paraId="3251C3C0" w14:textId="77777777" w:rsidR="00D6503D" w:rsidRPr="000B41B7" w:rsidRDefault="00D6503D" w:rsidP="00A43444">
            <w:pPr>
              <w:pStyle w:val="phtablecellleft"/>
            </w:pPr>
            <w:r w:rsidRPr="000B41B7">
              <w:t>1</w:t>
            </w:r>
          </w:p>
        </w:tc>
        <w:tc>
          <w:tcPr>
            <w:tcW w:w="1259" w:type="pct"/>
          </w:tcPr>
          <w:p w14:paraId="05CF78FE" w14:textId="77777777" w:rsidR="00D6503D" w:rsidRPr="000B41B7" w:rsidRDefault="001A3E55" w:rsidP="00A43444">
            <w:pPr>
              <w:pStyle w:val="phtablecellleft"/>
            </w:pPr>
            <w:r w:rsidRPr="000B41B7">
              <w:t>Здание</w:t>
            </w:r>
          </w:p>
        </w:tc>
        <w:tc>
          <w:tcPr>
            <w:tcW w:w="1555" w:type="pct"/>
          </w:tcPr>
          <w:p w14:paraId="03614C65" w14:textId="77777777" w:rsidR="00D6503D" w:rsidRPr="000B41B7" w:rsidRDefault="00D6503D" w:rsidP="00A43444">
            <w:pPr>
              <w:pStyle w:val="phtablecellleft"/>
            </w:pPr>
            <w:r w:rsidRPr="000B41B7">
              <w:t>Наименование здания</w:t>
            </w:r>
          </w:p>
        </w:tc>
        <w:tc>
          <w:tcPr>
            <w:tcW w:w="1833" w:type="pct"/>
          </w:tcPr>
          <w:p w14:paraId="46BC60EF" w14:textId="77777777" w:rsidR="00D6503D" w:rsidRPr="000B41B7" w:rsidRDefault="00677DD8" w:rsidP="00A43444">
            <w:pPr>
              <w:pStyle w:val="phtablecellleft"/>
            </w:pPr>
            <w:r w:rsidRPr="000B41B7">
              <w:t>Выб</w:t>
            </w:r>
            <w:r w:rsidR="007A0FF9" w:rsidRPr="000B41B7">
              <w:t>о</w:t>
            </w:r>
            <w:r w:rsidRPr="000B41B7">
              <w:t>р значени</w:t>
            </w:r>
            <w:r w:rsidR="007A0FF9" w:rsidRPr="000B41B7">
              <w:t>я</w:t>
            </w:r>
            <w:r w:rsidRPr="000B41B7">
              <w:t xml:space="preserve"> из выпадающего списка с помощью кнопки</w:t>
            </w:r>
            <w:r w:rsidR="007A0FF9" w:rsidRPr="000B41B7">
              <w:t xml:space="preserve"> </w:t>
            </w:r>
            <w:r w:rsidR="007A0FF9" w:rsidRPr="000B41B7">
              <w:rPr>
                <w:noProof/>
              </w:rPr>
              <w:drawing>
                <wp:inline distT="0" distB="0" distL="0" distR="0" wp14:anchorId="2CBDA116" wp14:editId="01D9A528">
                  <wp:extent cx="228600" cy="228600"/>
                  <wp:effectExtent l="0" t="0" r="0" b="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DF8B0A" w14:textId="77777777" w:rsidR="00D6503D" w:rsidRPr="000B41B7" w:rsidRDefault="00D6503D" w:rsidP="00A43444">
            <w:pPr>
              <w:pStyle w:val="phtablecellleft"/>
            </w:pPr>
            <w:r w:rsidRPr="000B41B7">
              <w:t>В списке отображаются доступные для выбора наименования зданий.</w:t>
            </w:r>
          </w:p>
          <w:p w14:paraId="71E5CCC8" w14:textId="293EFD5A" w:rsidR="00D6503D" w:rsidRPr="000B41B7" w:rsidRDefault="00D6503D" w:rsidP="00A43444">
            <w:pPr>
              <w:pStyle w:val="phtablecellleft"/>
            </w:pPr>
            <w:r w:rsidRPr="000B41B7">
              <w:lastRenderedPageBreak/>
              <w:t xml:space="preserve">Если </w:t>
            </w:r>
            <w:r w:rsidR="008A6896" w:rsidRPr="000B41B7">
              <w:t>требуемое</w:t>
            </w:r>
            <w:r w:rsidRPr="000B41B7">
              <w:t xml:space="preserve"> наименование отсутствует в списке, его необходимо добавить в </w:t>
            </w:r>
            <w:r w:rsidR="00963B9D" w:rsidRPr="000B41B7">
              <w:t xml:space="preserve">карточке сведений </w:t>
            </w:r>
            <w:r w:rsidR="00F159C6" w:rsidRPr="000B41B7">
              <w:t xml:space="preserve">о </w:t>
            </w:r>
            <w:r w:rsidR="00963B9D" w:rsidRPr="000B41B7">
              <w:t>медицинской</w:t>
            </w:r>
            <w:r w:rsidRPr="000B41B7">
              <w:t xml:space="preserve"> организации в блоке «Лечеб</w:t>
            </w:r>
            <w:r w:rsidR="006E5711" w:rsidRPr="000B41B7">
              <w:t>но-профилактические здания»</w:t>
            </w:r>
            <w:r w:rsidR="00A849AD" w:rsidRPr="000B41B7">
              <w:t>.</w:t>
            </w:r>
          </w:p>
          <w:p w14:paraId="17EDFFCE" w14:textId="79EC6537" w:rsidR="00A849AD" w:rsidRPr="000B41B7" w:rsidRDefault="00A849AD" w:rsidP="00A849AD">
            <w:pPr>
              <w:pStyle w:val="phtablecellleft"/>
            </w:pPr>
            <w:r w:rsidRPr="000B41B7">
              <w:rPr>
                <w:b/>
              </w:rPr>
              <w:t>Примечание</w:t>
            </w:r>
            <w:r w:rsidR="007F4B12" w:rsidRPr="000B41B7">
              <w:rPr>
                <w:b/>
              </w:rPr>
              <w:t>.</w:t>
            </w:r>
            <w:r w:rsidR="0056081C" w:rsidRPr="000B41B7">
              <w:t xml:space="preserve"> </w:t>
            </w:r>
            <w:r w:rsidR="007F4B12" w:rsidRPr="000B41B7">
              <w:t>В</w:t>
            </w:r>
            <w:r w:rsidRPr="000B41B7">
              <w:t xml:space="preserve"> поле «Здание» </w:t>
            </w:r>
            <w:r w:rsidR="00197147" w:rsidRPr="000B41B7">
              <w:t xml:space="preserve">существует </w:t>
            </w:r>
            <w:r w:rsidRPr="000B41B7">
              <w:t xml:space="preserve">ограничение на выбор упраздненных зданий. Упраздненное </w:t>
            </w:r>
            <w:r w:rsidR="00304378" w:rsidRPr="000B41B7">
              <w:t>здание</w:t>
            </w:r>
            <w:r w:rsidRPr="000B41B7">
              <w:t xml:space="preserve"> может быть выбрано при следующих условиях:</w:t>
            </w:r>
          </w:p>
          <w:p w14:paraId="207B5216" w14:textId="7F4E80A7" w:rsidR="00A849AD" w:rsidRPr="000B41B7" w:rsidRDefault="00A849AD" w:rsidP="00A849AD">
            <w:pPr>
              <w:pStyle w:val="phtableitemizedlist1"/>
            </w:pPr>
            <w:r w:rsidRPr="000B41B7">
              <w:t xml:space="preserve">дата завершения эксплуатации </w:t>
            </w:r>
            <w:r w:rsidR="00304378" w:rsidRPr="000B41B7">
              <w:t>здания</w:t>
            </w:r>
            <w:r w:rsidR="002C04EB" w:rsidRPr="000B41B7">
              <w:t xml:space="preserve"> </w:t>
            </w:r>
            <w:r w:rsidRPr="000B41B7">
              <w:t xml:space="preserve">должна быть позже даты упразднения </w:t>
            </w:r>
            <w:r w:rsidR="00760B62" w:rsidRPr="000B41B7">
              <w:t>структурного подразделения</w:t>
            </w:r>
            <w:r w:rsidRPr="000B41B7">
              <w:t>;</w:t>
            </w:r>
          </w:p>
          <w:p w14:paraId="0D3C4EB4" w14:textId="77777777" w:rsidR="00A849AD" w:rsidRPr="000B41B7" w:rsidRDefault="00A849AD" w:rsidP="00335E5F">
            <w:pPr>
              <w:pStyle w:val="phtableitemizedlist1"/>
            </w:pPr>
            <w:r w:rsidRPr="000B41B7">
              <w:t xml:space="preserve">дата завершения эксплуатации </w:t>
            </w:r>
            <w:r w:rsidR="00304378" w:rsidRPr="000B41B7">
              <w:t>здания</w:t>
            </w:r>
            <w:r w:rsidR="002C04EB" w:rsidRPr="000B41B7">
              <w:t xml:space="preserve"> </w:t>
            </w:r>
            <w:r w:rsidRPr="000B41B7">
              <w:t>не заполнен</w:t>
            </w:r>
            <w:r w:rsidR="00335E5F" w:rsidRPr="000B41B7">
              <w:t>а</w:t>
            </w:r>
          </w:p>
        </w:tc>
      </w:tr>
      <w:tr w:rsidR="000B41B7" w:rsidRPr="000B41B7" w14:paraId="18AA33B4" w14:textId="77777777" w:rsidTr="00824005">
        <w:tc>
          <w:tcPr>
            <w:tcW w:w="353" w:type="pct"/>
          </w:tcPr>
          <w:p w14:paraId="7AA112B4" w14:textId="77777777" w:rsidR="00D6503D" w:rsidRPr="000B41B7" w:rsidRDefault="00D6503D" w:rsidP="00A43444">
            <w:pPr>
              <w:pStyle w:val="phtablecellleft"/>
            </w:pPr>
            <w:r w:rsidRPr="000B41B7">
              <w:lastRenderedPageBreak/>
              <w:t>2</w:t>
            </w:r>
          </w:p>
        </w:tc>
        <w:tc>
          <w:tcPr>
            <w:tcW w:w="1259" w:type="pct"/>
          </w:tcPr>
          <w:p w14:paraId="10576C25" w14:textId="77777777" w:rsidR="00D6503D" w:rsidRPr="000B41B7" w:rsidRDefault="00D6503D" w:rsidP="00A43444">
            <w:pPr>
              <w:pStyle w:val="phtablecellleft"/>
            </w:pPr>
            <w:r w:rsidRPr="000B41B7">
              <w:t>Тип врачебного кабинета</w:t>
            </w:r>
          </w:p>
        </w:tc>
        <w:tc>
          <w:tcPr>
            <w:tcW w:w="1555" w:type="pct"/>
          </w:tcPr>
          <w:p w14:paraId="04DC7886" w14:textId="77777777" w:rsidR="00D6503D" w:rsidRPr="000B41B7" w:rsidRDefault="00D6503D" w:rsidP="00A43444">
            <w:pPr>
              <w:pStyle w:val="phtablecellleft"/>
            </w:pPr>
            <w:r w:rsidRPr="000B41B7">
              <w:t>Наименование типа врачебного кабинета</w:t>
            </w:r>
          </w:p>
        </w:tc>
        <w:tc>
          <w:tcPr>
            <w:tcW w:w="1833" w:type="pct"/>
          </w:tcPr>
          <w:p w14:paraId="19085F2F" w14:textId="77777777" w:rsidR="00250733" w:rsidRPr="000B41B7" w:rsidRDefault="00677DD8" w:rsidP="00A43444">
            <w:pPr>
              <w:pStyle w:val="phtablecellleft"/>
            </w:pPr>
            <w:r w:rsidRPr="000B41B7">
              <w:t>Выб</w:t>
            </w:r>
            <w:r w:rsidR="007A0FF9" w:rsidRPr="000B41B7">
              <w:t>о</w:t>
            </w:r>
            <w:r w:rsidRPr="000B41B7">
              <w:t>р значени</w:t>
            </w:r>
            <w:r w:rsidR="007A0FF9" w:rsidRPr="000B41B7">
              <w:t>я</w:t>
            </w:r>
            <w:r w:rsidRPr="000B41B7">
              <w:t xml:space="preserve"> из выпадающего списка </w:t>
            </w:r>
            <w:r w:rsidR="008D0572" w:rsidRPr="000B41B7">
              <w:t>с элементом поиска.</w:t>
            </w:r>
          </w:p>
          <w:p w14:paraId="713851E2" w14:textId="77777777" w:rsidR="00E70CB9" w:rsidRPr="000B41B7" w:rsidRDefault="00250733" w:rsidP="0056081C">
            <w:pPr>
              <w:pStyle w:val="phtablecellleft"/>
            </w:pPr>
            <w:r w:rsidRPr="000B41B7">
              <w:t xml:space="preserve">При необходимости доступен поиск значения в выпадающем списке </w:t>
            </w:r>
            <w:r w:rsidR="006E5711" w:rsidRPr="000B41B7">
              <w:t>путем ввода нескольких символов</w:t>
            </w:r>
            <w:r w:rsidR="00E70CB9" w:rsidRPr="000B41B7">
              <w:t>.</w:t>
            </w:r>
          </w:p>
        </w:tc>
      </w:tr>
      <w:tr w:rsidR="000B41B7" w:rsidRPr="000B41B7" w14:paraId="2983808F" w14:textId="77777777" w:rsidTr="00824005">
        <w:tc>
          <w:tcPr>
            <w:tcW w:w="353" w:type="pct"/>
          </w:tcPr>
          <w:p w14:paraId="548E49BF" w14:textId="77777777" w:rsidR="00D6503D" w:rsidRPr="000B41B7" w:rsidRDefault="00250733" w:rsidP="00A43444">
            <w:pPr>
              <w:pStyle w:val="phtablecellleft"/>
            </w:pPr>
            <w:r w:rsidRPr="000B41B7">
              <w:t>3</w:t>
            </w:r>
          </w:p>
        </w:tc>
        <w:tc>
          <w:tcPr>
            <w:tcW w:w="1259" w:type="pct"/>
          </w:tcPr>
          <w:p w14:paraId="71AFF78E" w14:textId="77777777" w:rsidR="00D6503D" w:rsidRPr="000B41B7" w:rsidRDefault="00250733" w:rsidP="00A43444">
            <w:pPr>
              <w:pStyle w:val="phtablecellleft"/>
            </w:pPr>
            <w:r w:rsidRPr="000B41B7">
              <w:t>Количество кабинетов</w:t>
            </w:r>
          </w:p>
        </w:tc>
        <w:tc>
          <w:tcPr>
            <w:tcW w:w="1555" w:type="pct"/>
          </w:tcPr>
          <w:p w14:paraId="06B8F442" w14:textId="77777777" w:rsidR="00D6503D" w:rsidRPr="000B41B7" w:rsidRDefault="00250733" w:rsidP="00A43444">
            <w:pPr>
              <w:pStyle w:val="phtablecellleft"/>
            </w:pPr>
            <w:r w:rsidRPr="000B41B7">
              <w:t>Количество кабинетов</w:t>
            </w:r>
            <w:r w:rsidR="008D0572" w:rsidRPr="000B41B7">
              <w:t xml:space="preserve"> для указанного типа кабинета</w:t>
            </w:r>
          </w:p>
        </w:tc>
        <w:tc>
          <w:tcPr>
            <w:tcW w:w="1833" w:type="pct"/>
          </w:tcPr>
          <w:p w14:paraId="007F2A39" w14:textId="65F026AE" w:rsidR="00D6503D" w:rsidRPr="000B41B7" w:rsidRDefault="00250733" w:rsidP="00A43444">
            <w:pPr>
              <w:pStyle w:val="phtablecellleft"/>
            </w:pPr>
            <w:r w:rsidRPr="000B41B7">
              <w:t>Числовое поле с ограничением до 3</w:t>
            </w:r>
            <w:r w:rsidR="00760B62" w:rsidRPr="000B41B7">
              <w:t>-х</w:t>
            </w:r>
            <w:r w:rsidRPr="000B41B7">
              <w:t xml:space="preserve"> символов</w:t>
            </w:r>
          </w:p>
        </w:tc>
      </w:tr>
      <w:tr w:rsidR="000B41B7" w:rsidRPr="000B41B7" w14:paraId="1170FA1D" w14:textId="77777777" w:rsidTr="00824005">
        <w:tc>
          <w:tcPr>
            <w:tcW w:w="353" w:type="pct"/>
          </w:tcPr>
          <w:p w14:paraId="34E7BC1A" w14:textId="77777777" w:rsidR="00250733" w:rsidRPr="000B41B7" w:rsidRDefault="00250733" w:rsidP="00A43444">
            <w:pPr>
              <w:pStyle w:val="phtablecellleft"/>
            </w:pPr>
            <w:r w:rsidRPr="000B41B7">
              <w:t>4</w:t>
            </w:r>
          </w:p>
        </w:tc>
        <w:tc>
          <w:tcPr>
            <w:tcW w:w="1259" w:type="pct"/>
          </w:tcPr>
          <w:p w14:paraId="392801BB" w14:textId="77777777" w:rsidR="00250733" w:rsidRPr="000B41B7" w:rsidRDefault="00250733" w:rsidP="00A43444">
            <w:pPr>
              <w:pStyle w:val="phtablecellleft"/>
            </w:pPr>
            <w:r w:rsidRPr="000B41B7">
              <w:t>Исследований в смену (план)</w:t>
            </w:r>
          </w:p>
        </w:tc>
        <w:tc>
          <w:tcPr>
            <w:tcW w:w="1555" w:type="pct"/>
          </w:tcPr>
          <w:p w14:paraId="4ED741AE" w14:textId="77777777" w:rsidR="00250733" w:rsidRPr="000B41B7" w:rsidRDefault="00250733" w:rsidP="00A43444">
            <w:pPr>
              <w:pStyle w:val="phtablecellleft"/>
            </w:pPr>
            <w:r w:rsidRPr="000B41B7">
              <w:t>Количество исследований в смену (план)</w:t>
            </w:r>
          </w:p>
        </w:tc>
        <w:tc>
          <w:tcPr>
            <w:tcW w:w="1833" w:type="pct"/>
          </w:tcPr>
          <w:p w14:paraId="32FF912B" w14:textId="35677471" w:rsidR="00250733" w:rsidRPr="000B41B7" w:rsidRDefault="00250733" w:rsidP="00A43444">
            <w:pPr>
              <w:pStyle w:val="phtablecellleft"/>
            </w:pPr>
            <w:r w:rsidRPr="000B41B7">
              <w:t xml:space="preserve">Числовое поле с ограничением до </w:t>
            </w:r>
            <w:r w:rsidR="00875E30" w:rsidRPr="000B41B7">
              <w:br/>
            </w:r>
            <w:r w:rsidR="00EA59CE" w:rsidRPr="000B41B7">
              <w:t>5</w:t>
            </w:r>
            <w:r w:rsidR="00760B62" w:rsidRPr="000B41B7">
              <w:t>-ти</w:t>
            </w:r>
            <w:r w:rsidRPr="000B41B7">
              <w:t xml:space="preserve"> символов</w:t>
            </w:r>
            <w:r w:rsidR="00EA59CE" w:rsidRPr="000B41B7">
              <w:t xml:space="preserve"> и значением до 32767</w:t>
            </w:r>
          </w:p>
        </w:tc>
      </w:tr>
    </w:tbl>
    <w:p w14:paraId="3637D5B2" w14:textId="24599191" w:rsidR="00970A8C" w:rsidRPr="000B41B7" w:rsidRDefault="00970A8C" w:rsidP="00970A8C">
      <w:pPr>
        <w:pStyle w:val="phnormal"/>
      </w:pPr>
      <w:r w:rsidRPr="000B41B7">
        <w:t xml:space="preserve">Для сохранения внесенных данных </w:t>
      </w:r>
      <w:r w:rsidR="00F62F6C" w:rsidRPr="000B41B7">
        <w:t xml:space="preserve">необходимо </w:t>
      </w:r>
      <w:r w:rsidRPr="000B41B7">
        <w:t>наж</w:t>
      </w:r>
      <w:r w:rsidR="00F62F6C" w:rsidRPr="000B41B7">
        <w:t>ать</w:t>
      </w:r>
      <w:r w:rsidRPr="000B41B7">
        <w:t xml:space="preserve"> на кнопку «Со</w:t>
      </w:r>
      <w:r w:rsidR="00A27A8F" w:rsidRPr="000B41B7">
        <w:t>здать</w:t>
      </w:r>
      <w:r w:rsidRPr="000B41B7">
        <w:t xml:space="preserve">». Окно </w:t>
      </w:r>
      <w:r w:rsidR="00903E1D" w:rsidRPr="000B41B7">
        <w:t>создания структурного подразделения закроется</w:t>
      </w:r>
      <w:r w:rsidRPr="000B41B7">
        <w:t xml:space="preserve">, внесенные данные отобразятся в </w:t>
      </w:r>
      <w:r w:rsidR="0074735A" w:rsidRPr="000B41B7">
        <w:t>блоке</w:t>
      </w:r>
      <w:r w:rsidRPr="000B41B7">
        <w:t xml:space="preserve"> «Структурные подразделения».</w:t>
      </w:r>
    </w:p>
    <w:p w14:paraId="170DD91F" w14:textId="77777777" w:rsidR="00970A8C" w:rsidRPr="000B41B7" w:rsidRDefault="00970A8C" w:rsidP="00970A8C">
      <w:pPr>
        <w:pStyle w:val="phnormal"/>
      </w:pPr>
      <w:r w:rsidRPr="000B41B7">
        <w:t>Нажатие кнопки «Отменить» инициирует закрытие окна редактирования без сохранения изменений.</w:t>
      </w:r>
    </w:p>
    <w:p w14:paraId="094F2A5F" w14:textId="77777777" w:rsidR="006065BB" w:rsidRPr="000B41B7" w:rsidRDefault="006065BB" w:rsidP="00350122">
      <w:pPr>
        <w:pStyle w:val="5"/>
      </w:pPr>
      <w:r w:rsidRPr="000B41B7">
        <w:t>Скорая медицинская помощь</w:t>
      </w:r>
    </w:p>
    <w:p w14:paraId="3D192327" w14:textId="3A1A3B0B" w:rsidR="00AE76CE" w:rsidRPr="000B41B7" w:rsidRDefault="00AE76CE" w:rsidP="00A43444">
      <w:pPr>
        <w:pStyle w:val="phnormal"/>
      </w:pPr>
      <w:r w:rsidRPr="000B41B7">
        <w:t>При выборе значения «Скорая медицинская помощь» в поле «Тип подразделения» форма ввода сведений о структу</w:t>
      </w:r>
      <w:r w:rsidR="00581984" w:rsidRPr="000B41B7">
        <w:t xml:space="preserve">рном подразделении принимает </w:t>
      </w:r>
      <w:r w:rsidRPr="000B41B7">
        <w:t>вид</w:t>
      </w:r>
      <w:r w:rsidR="006E5711" w:rsidRPr="000B41B7">
        <w:t xml:space="preserve">, представленный на </w:t>
      </w:r>
      <w:r w:rsidR="00A43444" w:rsidRPr="000B41B7">
        <w:t>р</w:t>
      </w:r>
      <w:r w:rsidR="006E5711" w:rsidRPr="000B41B7">
        <w:t xml:space="preserve">исунке </w:t>
      </w:r>
      <w:r w:rsidR="00A43444" w:rsidRPr="000B41B7">
        <w:t>(</w:t>
      </w:r>
      <w:r w:rsidR="00445B65" w:rsidRPr="000B41B7">
        <w:fldChar w:fldCharType="begin"/>
      </w:r>
      <w:r w:rsidR="00A43444" w:rsidRPr="000B41B7">
        <w:instrText xml:space="preserve"> REF _Ref531952240 \h </w:instrText>
      </w:r>
      <w:r w:rsidR="00445B65" w:rsidRPr="000B41B7">
        <w:fldChar w:fldCharType="separate"/>
      </w:r>
      <w:r w:rsidR="00E10E0C" w:rsidRPr="000B41B7">
        <w:t xml:space="preserve">Рисунок </w:t>
      </w:r>
      <w:r w:rsidR="00E10E0C" w:rsidRPr="000B41B7">
        <w:rPr>
          <w:noProof/>
        </w:rPr>
        <w:t>25</w:t>
      </w:r>
      <w:r w:rsidR="00445B65" w:rsidRPr="000B41B7">
        <w:fldChar w:fldCharType="end"/>
      </w:r>
      <w:r w:rsidR="00A43444" w:rsidRPr="000B41B7">
        <w:t>)</w:t>
      </w:r>
      <w:r w:rsidR="006E5711" w:rsidRPr="000B41B7">
        <w:t>.</w:t>
      </w:r>
    </w:p>
    <w:p w14:paraId="08666231" w14:textId="77777777" w:rsidR="00A43444" w:rsidRPr="000B41B7" w:rsidRDefault="00D56B94" w:rsidP="002830AD">
      <w:pPr>
        <w:pStyle w:val="phfigure"/>
      </w:pPr>
      <w:r w:rsidRPr="000B41B7">
        <w:rPr>
          <w:noProof/>
        </w:rPr>
        <w:lastRenderedPageBreak/>
        <w:drawing>
          <wp:inline distT="0" distB="0" distL="0" distR="0" wp14:anchorId="15A1B30B" wp14:editId="775E79B9">
            <wp:extent cx="6152515" cy="4911725"/>
            <wp:effectExtent l="0" t="0" r="635" b="3175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91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D1AF2A" w14:textId="0AFC2D60" w:rsidR="008D0572" w:rsidRPr="000B41B7" w:rsidRDefault="00A43444" w:rsidP="001D2B9B">
      <w:pPr>
        <w:pStyle w:val="phfiguretitle"/>
      </w:pPr>
      <w:bookmarkStart w:id="108" w:name="_Ref531952240"/>
      <w:r w:rsidRPr="000B41B7">
        <w:t xml:space="preserve">Рисунок </w:t>
      </w:r>
      <w:r w:rsidR="00445B65" w:rsidRPr="000B41B7">
        <w:fldChar w:fldCharType="begin"/>
      </w:r>
      <w:r w:rsidR="00A66E38" w:rsidRPr="000B41B7">
        <w:instrText xml:space="preserve"> SEQ Рисунок \* ARABIC </w:instrText>
      </w:r>
      <w:r w:rsidR="00445B65" w:rsidRPr="000B41B7">
        <w:fldChar w:fldCharType="separate"/>
      </w:r>
      <w:r w:rsidR="00E10E0C" w:rsidRPr="000B41B7">
        <w:rPr>
          <w:noProof/>
        </w:rPr>
        <w:t>25</w:t>
      </w:r>
      <w:r w:rsidR="00445B65" w:rsidRPr="000B41B7">
        <w:rPr>
          <w:noProof/>
        </w:rPr>
        <w:fldChar w:fldCharType="end"/>
      </w:r>
      <w:bookmarkEnd w:id="108"/>
      <w:r w:rsidRPr="000B41B7">
        <w:t xml:space="preserve"> – Форма ввода сведений при выборе типа подразделения «Скорая медицинская помощь»</w:t>
      </w:r>
    </w:p>
    <w:p w14:paraId="3939D565" w14:textId="77777777" w:rsidR="00B97AC5" w:rsidRPr="000B41B7" w:rsidRDefault="00AE76CE" w:rsidP="00A43444">
      <w:pPr>
        <w:pStyle w:val="phnormal"/>
      </w:pPr>
      <w:r w:rsidRPr="000B41B7">
        <w:t>Для добавления дополнительной информации о бригадах скорой медицинской помощи</w:t>
      </w:r>
      <w:r w:rsidR="00B97AC5" w:rsidRPr="000B41B7">
        <w:t xml:space="preserve"> (далее – СМП)</w:t>
      </w:r>
      <w:r w:rsidRPr="000B41B7">
        <w:t xml:space="preserve"> </w:t>
      </w:r>
      <w:r w:rsidR="005A0EE7" w:rsidRPr="000B41B7">
        <w:t xml:space="preserve">необходимо </w:t>
      </w:r>
      <w:r w:rsidRPr="000B41B7">
        <w:t>наж</w:t>
      </w:r>
      <w:r w:rsidR="005A0EE7" w:rsidRPr="000B41B7">
        <w:t>ать</w:t>
      </w:r>
      <w:r w:rsidRPr="000B41B7">
        <w:t xml:space="preserve"> на кнопку </w:t>
      </w:r>
      <w:r w:rsidRPr="000B41B7">
        <w:rPr>
          <w:i/>
          <w:noProof/>
        </w:rPr>
        <w:drawing>
          <wp:inline distT="0" distB="0" distL="0" distR="0" wp14:anchorId="7E709F0C" wp14:editId="41927E7A">
            <wp:extent cx="276225" cy="219075"/>
            <wp:effectExtent l="0" t="0" r="952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41B7">
        <w:t xml:space="preserve"> и заполнит</w:t>
      </w:r>
      <w:r w:rsidR="005A0EE7" w:rsidRPr="000B41B7">
        <w:t>ь</w:t>
      </w:r>
      <w:r w:rsidRPr="000B41B7">
        <w:t xml:space="preserve"> форму ввода информации. Поля, отмеченные знаком «*» («звездочка»), обязательны для заполнения.</w:t>
      </w:r>
    </w:p>
    <w:p w14:paraId="7ABC562F" w14:textId="189E9C0F" w:rsidR="0036718D" w:rsidRPr="000B41B7" w:rsidRDefault="0036718D" w:rsidP="00A43444">
      <w:pPr>
        <w:pStyle w:val="phnormal"/>
      </w:pPr>
      <w:r w:rsidRPr="000B41B7">
        <w:t>Описание дополнительных полей</w:t>
      </w:r>
      <w:r w:rsidR="0063094D" w:rsidRPr="000B41B7">
        <w:t>, доступных</w:t>
      </w:r>
      <w:r w:rsidRPr="000B41B7">
        <w:t xml:space="preserve"> при выборе значений типа подразделения «Скорая медицинская помощь»</w:t>
      </w:r>
      <w:r w:rsidR="0063094D" w:rsidRPr="000B41B7">
        <w:t>,</w:t>
      </w:r>
      <w:r w:rsidRPr="000B41B7">
        <w:t xml:space="preserve"> представлено в </w:t>
      </w:r>
      <w:r w:rsidR="00A43444" w:rsidRPr="000B41B7">
        <w:t>таблице (</w:t>
      </w:r>
      <w:r w:rsidR="00FE7396" w:rsidRPr="000B41B7">
        <w:fldChar w:fldCharType="begin"/>
      </w:r>
      <w:r w:rsidR="00FE7396" w:rsidRPr="000B41B7">
        <w:instrText xml:space="preserve"> REF _Ref513553189 \h  \* MERGEFORMAT </w:instrText>
      </w:r>
      <w:r w:rsidR="00FE7396" w:rsidRPr="000B41B7">
        <w:fldChar w:fldCharType="separate"/>
      </w:r>
      <w:r w:rsidR="00E10E0C" w:rsidRPr="000B41B7">
        <w:t xml:space="preserve">Таблица </w:t>
      </w:r>
      <w:r w:rsidR="00E10E0C" w:rsidRPr="000B41B7">
        <w:rPr>
          <w:noProof/>
        </w:rPr>
        <w:t>10</w:t>
      </w:r>
      <w:r w:rsidR="00FE7396" w:rsidRPr="000B41B7">
        <w:fldChar w:fldCharType="end"/>
      </w:r>
      <w:r w:rsidR="00A43444" w:rsidRPr="000B41B7">
        <w:t>)</w:t>
      </w:r>
      <w:r w:rsidRPr="000B41B7">
        <w:t>.</w:t>
      </w:r>
    </w:p>
    <w:p w14:paraId="264348C1" w14:textId="1D679700" w:rsidR="00B97AC5" w:rsidRPr="000B41B7" w:rsidRDefault="00AB6606" w:rsidP="00A43444">
      <w:pPr>
        <w:pStyle w:val="phnormal"/>
      </w:pPr>
      <w:r w:rsidRPr="000B41B7">
        <w:t>При попытке сохранить данные</w:t>
      </w:r>
      <w:r w:rsidR="00634943" w:rsidRPr="000B41B7">
        <w:t>,</w:t>
      </w:r>
      <w:r w:rsidRPr="000B41B7">
        <w:t xml:space="preserve"> не заполнив обязательные поля, Подсистема выдаст предупреждающие сообщения с указанием, какие из обязательных полей не заполнены </w:t>
      </w:r>
      <w:r w:rsidR="00B97AC5" w:rsidRPr="000B41B7">
        <w:t>(</w:t>
      </w:r>
      <w:r w:rsidR="00445B65" w:rsidRPr="000B41B7">
        <w:fldChar w:fldCharType="begin"/>
      </w:r>
      <w:r w:rsidR="00A43444" w:rsidRPr="000B41B7">
        <w:instrText xml:space="preserve"> REF _Ref531945865 \h </w:instrText>
      </w:r>
      <w:r w:rsidR="00445B65" w:rsidRPr="000B41B7">
        <w:fldChar w:fldCharType="separate"/>
      </w:r>
      <w:r w:rsidR="00E10E0C" w:rsidRPr="000B41B7">
        <w:t>Рисунок </w:t>
      </w:r>
      <w:r w:rsidR="00E10E0C" w:rsidRPr="000B41B7">
        <w:rPr>
          <w:noProof/>
        </w:rPr>
        <w:t>19</w:t>
      </w:r>
      <w:r w:rsidR="00445B65" w:rsidRPr="000B41B7">
        <w:fldChar w:fldCharType="end"/>
      </w:r>
      <w:r w:rsidR="00B97AC5" w:rsidRPr="000B41B7">
        <w:t>).</w:t>
      </w:r>
    </w:p>
    <w:p w14:paraId="7E4ADB5E" w14:textId="06B8DDCE" w:rsidR="00920C25" w:rsidRPr="000B41B7" w:rsidRDefault="00920C25" w:rsidP="00837325">
      <w:pPr>
        <w:pStyle w:val="phtabletitle"/>
      </w:pPr>
      <w:bookmarkStart w:id="109" w:name="_Ref513553189"/>
      <w:r w:rsidRPr="000B41B7">
        <w:t xml:space="preserve">Таблица </w:t>
      </w:r>
      <w:r w:rsidR="00445B65" w:rsidRPr="000B41B7">
        <w:fldChar w:fldCharType="begin"/>
      </w:r>
      <w:r w:rsidR="00A66E38" w:rsidRPr="000B41B7">
        <w:instrText xml:space="preserve"> SEQ Таблица \* ARABIC </w:instrText>
      </w:r>
      <w:r w:rsidR="00445B65" w:rsidRPr="000B41B7">
        <w:fldChar w:fldCharType="separate"/>
      </w:r>
      <w:r w:rsidR="00E10E0C" w:rsidRPr="000B41B7">
        <w:rPr>
          <w:noProof/>
        </w:rPr>
        <w:t>10</w:t>
      </w:r>
      <w:r w:rsidR="00445B65" w:rsidRPr="000B41B7">
        <w:rPr>
          <w:noProof/>
        </w:rPr>
        <w:fldChar w:fldCharType="end"/>
      </w:r>
      <w:bookmarkEnd w:id="109"/>
      <w:r w:rsidRPr="000B41B7">
        <w:t xml:space="preserve"> – Описание полей при добавлении информации о бригадах СМП</w:t>
      </w:r>
    </w:p>
    <w:tbl>
      <w:tblPr>
        <w:tblStyle w:val="a7"/>
        <w:tblW w:w="5000" w:type="pct"/>
        <w:tblLook w:val="04A0" w:firstRow="1" w:lastRow="0" w:firstColumn="1" w:lastColumn="0" w:noHBand="0" w:noVBand="1"/>
      </w:tblPr>
      <w:tblGrid>
        <w:gridCol w:w="660"/>
        <w:gridCol w:w="2194"/>
        <w:gridCol w:w="2730"/>
        <w:gridCol w:w="3760"/>
      </w:tblGrid>
      <w:tr w:rsidR="000B41B7" w:rsidRPr="000B41B7" w14:paraId="62D93F80" w14:textId="77777777" w:rsidTr="00824005">
        <w:trPr>
          <w:tblHeader/>
        </w:trPr>
        <w:tc>
          <w:tcPr>
            <w:tcW w:w="353" w:type="pct"/>
          </w:tcPr>
          <w:p w14:paraId="18CE9B63" w14:textId="77777777" w:rsidR="000C341E" w:rsidRPr="000B41B7" w:rsidRDefault="000C341E" w:rsidP="00A43444">
            <w:pPr>
              <w:pStyle w:val="phtablecolcaption"/>
            </w:pPr>
            <w:r w:rsidRPr="000B41B7">
              <w:t>№</w:t>
            </w:r>
          </w:p>
        </w:tc>
        <w:tc>
          <w:tcPr>
            <w:tcW w:w="1174" w:type="pct"/>
          </w:tcPr>
          <w:p w14:paraId="492BF0B8" w14:textId="77777777" w:rsidR="000C341E" w:rsidRPr="000B41B7" w:rsidRDefault="000C341E" w:rsidP="00A43444">
            <w:pPr>
              <w:pStyle w:val="phtablecolcaption"/>
            </w:pPr>
            <w:r w:rsidRPr="000B41B7">
              <w:t>Наименование поля</w:t>
            </w:r>
          </w:p>
        </w:tc>
        <w:tc>
          <w:tcPr>
            <w:tcW w:w="1461" w:type="pct"/>
          </w:tcPr>
          <w:p w14:paraId="35BE8ED2" w14:textId="77777777" w:rsidR="000C341E" w:rsidRPr="000B41B7" w:rsidRDefault="000C341E" w:rsidP="00A43444">
            <w:pPr>
              <w:pStyle w:val="phtablecolcaption"/>
            </w:pPr>
            <w:r w:rsidRPr="000B41B7">
              <w:t>Описание</w:t>
            </w:r>
          </w:p>
        </w:tc>
        <w:tc>
          <w:tcPr>
            <w:tcW w:w="2012" w:type="pct"/>
          </w:tcPr>
          <w:p w14:paraId="6A79EF2B" w14:textId="77777777" w:rsidR="000C341E" w:rsidRPr="000B41B7" w:rsidRDefault="000C341E" w:rsidP="00A43444">
            <w:pPr>
              <w:pStyle w:val="phtablecolcaption"/>
            </w:pPr>
            <w:r w:rsidRPr="000B41B7">
              <w:t>Вид, способ ввода</w:t>
            </w:r>
          </w:p>
        </w:tc>
      </w:tr>
      <w:tr w:rsidR="000B41B7" w:rsidRPr="000B41B7" w14:paraId="7FF2F151" w14:textId="77777777" w:rsidTr="00824005">
        <w:tc>
          <w:tcPr>
            <w:tcW w:w="353" w:type="pct"/>
          </w:tcPr>
          <w:p w14:paraId="43660D82" w14:textId="77777777" w:rsidR="000C341E" w:rsidRPr="000B41B7" w:rsidRDefault="000C341E" w:rsidP="00A43444">
            <w:pPr>
              <w:pStyle w:val="phtablecellleft"/>
            </w:pPr>
            <w:r w:rsidRPr="000B41B7">
              <w:t>1</w:t>
            </w:r>
          </w:p>
        </w:tc>
        <w:tc>
          <w:tcPr>
            <w:tcW w:w="1174" w:type="pct"/>
          </w:tcPr>
          <w:p w14:paraId="3D20FF4E" w14:textId="77777777" w:rsidR="000C341E" w:rsidRPr="000B41B7" w:rsidRDefault="000C341E" w:rsidP="00A43444">
            <w:pPr>
              <w:pStyle w:val="phtablecellleft"/>
            </w:pPr>
            <w:r w:rsidRPr="000B41B7">
              <w:t>Здание</w:t>
            </w:r>
          </w:p>
        </w:tc>
        <w:tc>
          <w:tcPr>
            <w:tcW w:w="1461" w:type="pct"/>
          </w:tcPr>
          <w:p w14:paraId="35EF2D53" w14:textId="77777777" w:rsidR="000C341E" w:rsidRPr="000B41B7" w:rsidRDefault="000C341E" w:rsidP="00A43444">
            <w:pPr>
              <w:pStyle w:val="phtablecellleft"/>
            </w:pPr>
            <w:r w:rsidRPr="000B41B7">
              <w:t>Наименование здания</w:t>
            </w:r>
          </w:p>
        </w:tc>
        <w:tc>
          <w:tcPr>
            <w:tcW w:w="2012" w:type="pct"/>
          </w:tcPr>
          <w:p w14:paraId="33AAA8C3" w14:textId="77777777" w:rsidR="000C341E" w:rsidRPr="000B41B7" w:rsidRDefault="00677DD8" w:rsidP="00A43444">
            <w:pPr>
              <w:pStyle w:val="phtablecellleft"/>
            </w:pPr>
            <w:r w:rsidRPr="000B41B7">
              <w:t>Выб</w:t>
            </w:r>
            <w:r w:rsidR="007A0FF9" w:rsidRPr="000B41B7">
              <w:t>о</w:t>
            </w:r>
            <w:r w:rsidRPr="000B41B7">
              <w:t>р значени</w:t>
            </w:r>
            <w:r w:rsidR="007A0FF9" w:rsidRPr="000B41B7">
              <w:t>я</w:t>
            </w:r>
            <w:r w:rsidRPr="000B41B7">
              <w:t xml:space="preserve"> из выпадающего списка с помощью кнопки</w:t>
            </w:r>
            <w:r w:rsidR="007A0FF9" w:rsidRPr="000B41B7">
              <w:t xml:space="preserve"> </w:t>
            </w:r>
            <w:r w:rsidR="007A0FF9" w:rsidRPr="000B41B7">
              <w:rPr>
                <w:noProof/>
              </w:rPr>
              <w:drawing>
                <wp:inline distT="0" distB="0" distL="0" distR="0" wp14:anchorId="2C0AF68C" wp14:editId="3BA125BD">
                  <wp:extent cx="228600" cy="228600"/>
                  <wp:effectExtent l="0" t="0" r="0" b="0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C341E" w:rsidRPr="000B41B7">
              <w:t>.</w:t>
            </w:r>
          </w:p>
          <w:p w14:paraId="351911FD" w14:textId="77777777" w:rsidR="000C341E" w:rsidRPr="000B41B7" w:rsidRDefault="000C341E" w:rsidP="00A43444">
            <w:pPr>
              <w:pStyle w:val="phtablecellleft"/>
            </w:pPr>
            <w:r w:rsidRPr="000B41B7">
              <w:lastRenderedPageBreak/>
              <w:t>В списке отображаются доступные для выбора наименования зданий.</w:t>
            </w:r>
          </w:p>
          <w:p w14:paraId="1DD3E5E3" w14:textId="186E3F64" w:rsidR="000C341E" w:rsidRPr="000B41B7" w:rsidRDefault="000C341E" w:rsidP="00A43444">
            <w:pPr>
              <w:pStyle w:val="phtablecellleft"/>
            </w:pPr>
            <w:r w:rsidRPr="000B41B7">
              <w:t xml:space="preserve">Если </w:t>
            </w:r>
            <w:r w:rsidR="008A6896" w:rsidRPr="000B41B7">
              <w:t>требуемое</w:t>
            </w:r>
            <w:r w:rsidRPr="000B41B7">
              <w:t xml:space="preserve"> наименование отсутствует в списке, его необходимо добавить в </w:t>
            </w:r>
            <w:r w:rsidR="00963B9D" w:rsidRPr="000B41B7">
              <w:t xml:space="preserve">карточке сведений </w:t>
            </w:r>
            <w:r w:rsidR="00F159C6" w:rsidRPr="000B41B7">
              <w:t xml:space="preserve">о </w:t>
            </w:r>
            <w:r w:rsidR="00963B9D" w:rsidRPr="000B41B7">
              <w:t>медицинской</w:t>
            </w:r>
            <w:r w:rsidRPr="000B41B7">
              <w:t xml:space="preserve"> организации в блоке «Л</w:t>
            </w:r>
            <w:r w:rsidR="006E5711" w:rsidRPr="000B41B7">
              <w:t>ечебно-профилактические здания»</w:t>
            </w:r>
            <w:r w:rsidR="00C471FE" w:rsidRPr="000B41B7">
              <w:t>.</w:t>
            </w:r>
          </w:p>
          <w:p w14:paraId="6526FA2C" w14:textId="0DA553EE" w:rsidR="00C471FE" w:rsidRPr="000B41B7" w:rsidRDefault="00C471FE" w:rsidP="00C471FE">
            <w:pPr>
              <w:pStyle w:val="phtablecellleft"/>
            </w:pPr>
            <w:r w:rsidRPr="000B41B7">
              <w:rPr>
                <w:b/>
              </w:rPr>
              <w:t>Примечание</w:t>
            </w:r>
            <w:r w:rsidR="007F4B12" w:rsidRPr="000B41B7">
              <w:rPr>
                <w:b/>
              </w:rPr>
              <w:t>.</w:t>
            </w:r>
            <w:r w:rsidRPr="000B41B7">
              <w:t xml:space="preserve"> </w:t>
            </w:r>
            <w:r w:rsidR="00F83106" w:rsidRPr="000B41B7">
              <w:t xml:space="preserve"> </w:t>
            </w:r>
            <w:r w:rsidR="007F4B12" w:rsidRPr="000B41B7">
              <w:t>В</w:t>
            </w:r>
            <w:r w:rsidRPr="000B41B7">
              <w:t xml:space="preserve"> поле «Здание» </w:t>
            </w:r>
            <w:r w:rsidR="00197147" w:rsidRPr="000B41B7">
              <w:t xml:space="preserve">существует </w:t>
            </w:r>
            <w:r w:rsidRPr="000B41B7">
              <w:t>ограничение на выбор упраздненных зданий. Упраздненное здание может быть выбрано при следующих условиях:</w:t>
            </w:r>
          </w:p>
          <w:p w14:paraId="2358597B" w14:textId="4D64526D" w:rsidR="00C471FE" w:rsidRPr="000B41B7" w:rsidRDefault="00C471FE" w:rsidP="00C471FE">
            <w:pPr>
              <w:pStyle w:val="phtableitemizedlist1"/>
            </w:pPr>
            <w:r w:rsidRPr="000B41B7">
              <w:t xml:space="preserve">дата завершения эксплуатации здания должна быть позже даты упразднения </w:t>
            </w:r>
            <w:r w:rsidR="008C38F3" w:rsidRPr="000B41B7">
              <w:t xml:space="preserve">структурного </w:t>
            </w:r>
            <w:r w:rsidRPr="000B41B7">
              <w:t>подразделения;</w:t>
            </w:r>
          </w:p>
          <w:p w14:paraId="771F1EF1" w14:textId="77777777" w:rsidR="00C471FE" w:rsidRPr="000B41B7" w:rsidRDefault="00C471FE" w:rsidP="00335E5F">
            <w:pPr>
              <w:pStyle w:val="phtableitemizedlist1"/>
            </w:pPr>
            <w:r w:rsidRPr="000B41B7">
              <w:t>дата завершения эксплуатации здания не заполнен</w:t>
            </w:r>
            <w:r w:rsidR="00335E5F" w:rsidRPr="000B41B7">
              <w:t>а</w:t>
            </w:r>
          </w:p>
        </w:tc>
      </w:tr>
      <w:tr w:rsidR="000B41B7" w:rsidRPr="000B41B7" w14:paraId="4DEF0744" w14:textId="77777777" w:rsidTr="00824005">
        <w:tc>
          <w:tcPr>
            <w:tcW w:w="353" w:type="pct"/>
          </w:tcPr>
          <w:p w14:paraId="2620B4AD" w14:textId="77777777" w:rsidR="000C341E" w:rsidRPr="000B41B7" w:rsidRDefault="000C341E" w:rsidP="00A43444">
            <w:pPr>
              <w:pStyle w:val="phtablecellleft"/>
            </w:pPr>
            <w:r w:rsidRPr="000B41B7">
              <w:lastRenderedPageBreak/>
              <w:t>2</w:t>
            </w:r>
          </w:p>
        </w:tc>
        <w:tc>
          <w:tcPr>
            <w:tcW w:w="1174" w:type="pct"/>
          </w:tcPr>
          <w:p w14:paraId="4FC01B40" w14:textId="77777777" w:rsidR="000C341E" w:rsidRPr="000B41B7" w:rsidRDefault="000C341E" w:rsidP="00A43444">
            <w:pPr>
              <w:pStyle w:val="phtablecellleft"/>
            </w:pPr>
            <w:r w:rsidRPr="000B41B7">
              <w:t>Вид</w:t>
            </w:r>
          </w:p>
        </w:tc>
        <w:tc>
          <w:tcPr>
            <w:tcW w:w="1461" w:type="pct"/>
          </w:tcPr>
          <w:p w14:paraId="17E24E41" w14:textId="77777777" w:rsidR="000C341E" w:rsidRPr="000B41B7" w:rsidRDefault="000C341E" w:rsidP="00A43444">
            <w:pPr>
              <w:pStyle w:val="phtablecellleft"/>
            </w:pPr>
            <w:r w:rsidRPr="000B41B7">
              <w:t xml:space="preserve">Вид бригады </w:t>
            </w:r>
            <w:r w:rsidR="00B97AC5" w:rsidRPr="000B41B7">
              <w:t>СМП</w:t>
            </w:r>
          </w:p>
        </w:tc>
        <w:tc>
          <w:tcPr>
            <w:tcW w:w="2012" w:type="pct"/>
          </w:tcPr>
          <w:p w14:paraId="5FE0CB95" w14:textId="77777777" w:rsidR="000C341E" w:rsidRPr="000B41B7" w:rsidRDefault="00DC290B" w:rsidP="00A43444">
            <w:pPr>
              <w:pStyle w:val="phtablecellleft"/>
            </w:pPr>
            <w:r w:rsidRPr="000B41B7">
              <w:t xml:space="preserve">Выбор значения </w:t>
            </w:r>
            <w:r w:rsidR="00677DD8" w:rsidRPr="000B41B7">
              <w:t>из выпадающего списка с помощью кнопки</w:t>
            </w:r>
            <w:r w:rsidRPr="000B41B7">
              <w:t xml:space="preserve"> </w:t>
            </w:r>
            <w:r w:rsidRPr="000B41B7">
              <w:rPr>
                <w:noProof/>
              </w:rPr>
              <w:drawing>
                <wp:inline distT="0" distB="0" distL="0" distR="0" wp14:anchorId="30318513" wp14:editId="76CAF354">
                  <wp:extent cx="228600" cy="228600"/>
                  <wp:effectExtent l="0" t="0" r="0" b="0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41B7" w:rsidRPr="000B41B7" w14:paraId="465932E9" w14:textId="77777777" w:rsidTr="00824005">
        <w:tc>
          <w:tcPr>
            <w:tcW w:w="353" w:type="pct"/>
          </w:tcPr>
          <w:p w14:paraId="65F6AA5F" w14:textId="77777777" w:rsidR="000C341E" w:rsidRPr="000B41B7" w:rsidRDefault="000C341E" w:rsidP="00A43444">
            <w:pPr>
              <w:pStyle w:val="phtablecellleft"/>
            </w:pPr>
            <w:r w:rsidRPr="000B41B7">
              <w:t>3</w:t>
            </w:r>
          </w:p>
        </w:tc>
        <w:tc>
          <w:tcPr>
            <w:tcW w:w="1174" w:type="pct"/>
          </w:tcPr>
          <w:p w14:paraId="42F2E337" w14:textId="77777777" w:rsidR="000C341E" w:rsidRPr="000B41B7" w:rsidRDefault="000C341E" w:rsidP="00A43444">
            <w:pPr>
              <w:pStyle w:val="phtablecellleft"/>
            </w:pPr>
            <w:r w:rsidRPr="000B41B7">
              <w:t>Профиль</w:t>
            </w:r>
          </w:p>
        </w:tc>
        <w:tc>
          <w:tcPr>
            <w:tcW w:w="1461" w:type="pct"/>
          </w:tcPr>
          <w:p w14:paraId="7B03939D" w14:textId="77777777" w:rsidR="000C341E" w:rsidRPr="000B41B7" w:rsidRDefault="000C341E" w:rsidP="00A43444">
            <w:pPr>
              <w:pStyle w:val="phtablecellleft"/>
            </w:pPr>
            <w:r w:rsidRPr="000B41B7">
              <w:t xml:space="preserve">Профиль бригады </w:t>
            </w:r>
            <w:r w:rsidR="00B97AC5" w:rsidRPr="000B41B7">
              <w:t>СМП</w:t>
            </w:r>
          </w:p>
        </w:tc>
        <w:tc>
          <w:tcPr>
            <w:tcW w:w="2012" w:type="pct"/>
          </w:tcPr>
          <w:p w14:paraId="5342D7AF" w14:textId="77777777" w:rsidR="000C341E" w:rsidRPr="000B41B7" w:rsidRDefault="00677DD8" w:rsidP="007A0FF9">
            <w:pPr>
              <w:pStyle w:val="phtablecellleft"/>
            </w:pPr>
            <w:r w:rsidRPr="000B41B7">
              <w:t>Выб</w:t>
            </w:r>
            <w:r w:rsidR="007A0FF9" w:rsidRPr="000B41B7">
              <w:t>о</w:t>
            </w:r>
            <w:r w:rsidRPr="000B41B7">
              <w:t>р значени</w:t>
            </w:r>
            <w:r w:rsidR="007A0FF9" w:rsidRPr="000B41B7">
              <w:t>я</w:t>
            </w:r>
            <w:r w:rsidRPr="000B41B7">
              <w:t xml:space="preserve"> из выпадающего списка с помощью кнопки</w:t>
            </w:r>
            <w:r w:rsidR="007A0FF9" w:rsidRPr="000B41B7">
              <w:t xml:space="preserve"> </w:t>
            </w:r>
            <w:r w:rsidR="007A0FF9" w:rsidRPr="000B41B7">
              <w:rPr>
                <w:noProof/>
              </w:rPr>
              <w:drawing>
                <wp:inline distT="0" distB="0" distL="0" distR="0" wp14:anchorId="62E5DE04" wp14:editId="27832D13">
                  <wp:extent cx="228600" cy="228600"/>
                  <wp:effectExtent l="0" t="0" r="0" b="0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41B7" w:rsidRPr="000B41B7" w14:paraId="6E2DBA03" w14:textId="77777777" w:rsidTr="00824005">
        <w:tc>
          <w:tcPr>
            <w:tcW w:w="353" w:type="pct"/>
          </w:tcPr>
          <w:p w14:paraId="6702E26B" w14:textId="77777777" w:rsidR="00775FEF" w:rsidRPr="000B41B7" w:rsidRDefault="00775FEF" w:rsidP="00A43444">
            <w:pPr>
              <w:pStyle w:val="phtablecellleft"/>
            </w:pPr>
            <w:r w:rsidRPr="000B41B7">
              <w:t>4</w:t>
            </w:r>
          </w:p>
        </w:tc>
        <w:tc>
          <w:tcPr>
            <w:tcW w:w="1174" w:type="pct"/>
          </w:tcPr>
          <w:p w14:paraId="74B5118A" w14:textId="77777777" w:rsidR="00775FEF" w:rsidRPr="000B41B7" w:rsidRDefault="00775FEF" w:rsidP="00A43444">
            <w:pPr>
              <w:pStyle w:val="phtablecellleft"/>
            </w:pPr>
            <w:r w:rsidRPr="000B41B7">
              <w:t>Специализация</w:t>
            </w:r>
          </w:p>
        </w:tc>
        <w:tc>
          <w:tcPr>
            <w:tcW w:w="1461" w:type="pct"/>
          </w:tcPr>
          <w:p w14:paraId="616EBFD6" w14:textId="77777777" w:rsidR="00775FEF" w:rsidRPr="000B41B7" w:rsidRDefault="00775FEF" w:rsidP="00A43444">
            <w:pPr>
              <w:pStyle w:val="phtablecellleft"/>
            </w:pPr>
            <w:r w:rsidRPr="000B41B7">
              <w:t>Специализация бригады СМП</w:t>
            </w:r>
          </w:p>
        </w:tc>
        <w:tc>
          <w:tcPr>
            <w:tcW w:w="2012" w:type="pct"/>
          </w:tcPr>
          <w:p w14:paraId="70C25360" w14:textId="77777777" w:rsidR="00775FEF" w:rsidRPr="000B41B7" w:rsidRDefault="00677DD8" w:rsidP="00A43444">
            <w:pPr>
              <w:pStyle w:val="phtablecellleft"/>
            </w:pPr>
            <w:r w:rsidRPr="000B41B7">
              <w:t>Выб</w:t>
            </w:r>
            <w:r w:rsidR="007A0FF9" w:rsidRPr="000B41B7">
              <w:t>о</w:t>
            </w:r>
            <w:r w:rsidRPr="000B41B7">
              <w:t>р значени</w:t>
            </w:r>
            <w:r w:rsidR="007A0FF9" w:rsidRPr="000B41B7">
              <w:t>я</w:t>
            </w:r>
            <w:r w:rsidRPr="000B41B7">
              <w:t xml:space="preserve"> из выпадающего списка с помощью кнопки</w:t>
            </w:r>
            <w:r w:rsidR="00775FEF" w:rsidRPr="000B41B7">
              <w:t>.</w:t>
            </w:r>
          </w:p>
          <w:p w14:paraId="6A057386" w14:textId="77777777" w:rsidR="00775FEF" w:rsidRPr="000B41B7" w:rsidRDefault="00775FEF" w:rsidP="00A43444">
            <w:pPr>
              <w:pStyle w:val="phtablecellleft"/>
            </w:pPr>
            <w:r w:rsidRPr="000B41B7">
              <w:t>Поле отображается в случае выбора значения «Специализированные (только врачебные)» в поле «Профиль»</w:t>
            </w:r>
          </w:p>
        </w:tc>
      </w:tr>
      <w:tr w:rsidR="000B41B7" w:rsidRPr="000B41B7" w14:paraId="013A45B1" w14:textId="77777777" w:rsidTr="00824005">
        <w:tc>
          <w:tcPr>
            <w:tcW w:w="353" w:type="pct"/>
          </w:tcPr>
          <w:p w14:paraId="6B45F93A" w14:textId="77777777" w:rsidR="000C341E" w:rsidRPr="000B41B7" w:rsidRDefault="00775FEF" w:rsidP="00A43444">
            <w:pPr>
              <w:pStyle w:val="phtablecellleft"/>
            </w:pPr>
            <w:r w:rsidRPr="000B41B7">
              <w:t>5</w:t>
            </w:r>
          </w:p>
        </w:tc>
        <w:tc>
          <w:tcPr>
            <w:tcW w:w="1174" w:type="pct"/>
          </w:tcPr>
          <w:p w14:paraId="767714E3" w14:textId="77777777" w:rsidR="000C341E" w:rsidRPr="000B41B7" w:rsidRDefault="000C341E" w:rsidP="00A43444">
            <w:pPr>
              <w:pStyle w:val="phtablecellleft"/>
            </w:pPr>
            <w:r w:rsidRPr="000B41B7">
              <w:t>Бригад</w:t>
            </w:r>
          </w:p>
        </w:tc>
        <w:tc>
          <w:tcPr>
            <w:tcW w:w="1461" w:type="pct"/>
          </w:tcPr>
          <w:p w14:paraId="51693B2E" w14:textId="5E88832D" w:rsidR="000C341E" w:rsidRPr="000B41B7" w:rsidRDefault="000C341E" w:rsidP="00A43444">
            <w:pPr>
              <w:pStyle w:val="phtablecellleft"/>
            </w:pPr>
            <w:proofErr w:type="gramStart"/>
            <w:r w:rsidRPr="000B41B7">
              <w:t>Количество бригад</w:t>
            </w:r>
            <w:r w:rsidR="00B97AC5" w:rsidRPr="000B41B7">
              <w:t xml:space="preserve"> СМП</w:t>
            </w:r>
            <w:proofErr w:type="gramEnd"/>
            <w:r w:rsidRPr="000B41B7">
              <w:t xml:space="preserve"> </w:t>
            </w:r>
            <w:r w:rsidR="006E5711" w:rsidRPr="000B41B7">
              <w:t>указанных</w:t>
            </w:r>
            <w:r w:rsidRPr="000B41B7">
              <w:t xml:space="preserve"> вида и профиля</w:t>
            </w:r>
          </w:p>
        </w:tc>
        <w:tc>
          <w:tcPr>
            <w:tcW w:w="2012" w:type="pct"/>
          </w:tcPr>
          <w:p w14:paraId="4D103125" w14:textId="2E659EF3" w:rsidR="000C341E" w:rsidRPr="000B41B7" w:rsidRDefault="000C341E" w:rsidP="00A43444">
            <w:pPr>
              <w:pStyle w:val="phtablecellleft"/>
            </w:pPr>
            <w:r w:rsidRPr="000B41B7">
              <w:t>Числовое поле для ввода с ограничением до 3</w:t>
            </w:r>
            <w:r w:rsidR="008C38F3" w:rsidRPr="000B41B7">
              <w:t>-х</w:t>
            </w:r>
            <w:r w:rsidRPr="000B41B7">
              <w:t xml:space="preserve"> символов</w:t>
            </w:r>
          </w:p>
        </w:tc>
      </w:tr>
      <w:tr w:rsidR="000B41B7" w:rsidRPr="000B41B7" w14:paraId="10C900BC" w14:textId="77777777" w:rsidTr="00824005">
        <w:tc>
          <w:tcPr>
            <w:tcW w:w="353" w:type="pct"/>
          </w:tcPr>
          <w:p w14:paraId="33904455" w14:textId="77777777" w:rsidR="000C341E" w:rsidRPr="000B41B7" w:rsidRDefault="00775FEF" w:rsidP="00A43444">
            <w:pPr>
              <w:pStyle w:val="phtablecellleft"/>
            </w:pPr>
            <w:r w:rsidRPr="000B41B7">
              <w:t>6</w:t>
            </w:r>
          </w:p>
        </w:tc>
        <w:tc>
          <w:tcPr>
            <w:tcW w:w="1174" w:type="pct"/>
          </w:tcPr>
          <w:p w14:paraId="409A5117" w14:textId="77777777" w:rsidR="000C341E" w:rsidRPr="000B41B7" w:rsidRDefault="000C341E" w:rsidP="00A43444">
            <w:pPr>
              <w:pStyle w:val="phtablecellleft"/>
            </w:pPr>
            <w:r w:rsidRPr="000B41B7">
              <w:t>Автомобилей</w:t>
            </w:r>
          </w:p>
        </w:tc>
        <w:tc>
          <w:tcPr>
            <w:tcW w:w="1461" w:type="pct"/>
          </w:tcPr>
          <w:p w14:paraId="7B25A705" w14:textId="77777777" w:rsidR="000C341E" w:rsidRPr="000B41B7" w:rsidRDefault="000C341E" w:rsidP="00A43444">
            <w:pPr>
              <w:pStyle w:val="phtablecellleft"/>
            </w:pPr>
            <w:r w:rsidRPr="000B41B7">
              <w:t>Количество автомобилей</w:t>
            </w:r>
            <w:r w:rsidR="006E5711" w:rsidRPr="000B41B7">
              <w:t xml:space="preserve"> для</w:t>
            </w:r>
            <w:r w:rsidRPr="000B41B7">
              <w:t xml:space="preserve"> бригад</w:t>
            </w:r>
            <w:r w:rsidR="00B97AC5" w:rsidRPr="000B41B7">
              <w:t xml:space="preserve"> СМП</w:t>
            </w:r>
          </w:p>
        </w:tc>
        <w:tc>
          <w:tcPr>
            <w:tcW w:w="2012" w:type="pct"/>
          </w:tcPr>
          <w:p w14:paraId="6E85743B" w14:textId="1BCBF7E1" w:rsidR="000C341E" w:rsidRPr="000B41B7" w:rsidRDefault="000C341E" w:rsidP="00A43444">
            <w:pPr>
              <w:pStyle w:val="phtablecellleft"/>
            </w:pPr>
            <w:r w:rsidRPr="000B41B7">
              <w:t>Числовое поле для ввода с ограничением до 3</w:t>
            </w:r>
            <w:r w:rsidR="008C38F3" w:rsidRPr="000B41B7">
              <w:t>-х</w:t>
            </w:r>
            <w:r w:rsidRPr="000B41B7">
              <w:t xml:space="preserve"> символов</w:t>
            </w:r>
          </w:p>
        </w:tc>
      </w:tr>
      <w:tr w:rsidR="000B41B7" w:rsidRPr="000B41B7" w14:paraId="2DCD3BEA" w14:textId="77777777" w:rsidTr="00824005">
        <w:tc>
          <w:tcPr>
            <w:tcW w:w="353" w:type="pct"/>
          </w:tcPr>
          <w:p w14:paraId="0A2DE52C" w14:textId="77777777" w:rsidR="000C341E" w:rsidRPr="000B41B7" w:rsidRDefault="00775FEF" w:rsidP="00A43444">
            <w:pPr>
              <w:pStyle w:val="phtablecellleft"/>
            </w:pPr>
            <w:r w:rsidRPr="000B41B7">
              <w:t>7</w:t>
            </w:r>
          </w:p>
        </w:tc>
        <w:tc>
          <w:tcPr>
            <w:tcW w:w="1174" w:type="pct"/>
          </w:tcPr>
          <w:p w14:paraId="1DBD774B" w14:textId="77777777" w:rsidR="000C341E" w:rsidRPr="000B41B7" w:rsidRDefault="000C341E" w:rsidP="00A43444">
            <w:pPr>
              <w:pStyle w:val="phtablecellleft"/>
            </w:pPr>
            <w:r w:rsidRPr="000B41B7">
              <w:t>Выездов в смену (план)</w:t>
            </w:r>
          </w:p>
        </w:tc>
        <w:tc>
          <w:tcPr>
            <w:tcW w:w="1461" w:type="pct"/>
          </w:tcPr>
          <w:p w14:paraId="08963577" w14:textId="77777777" w:rsidR="000C341E" w:rsidRPr="000B41B7" w:rsidRDefault="000C341E" w:rsidP="00A43444">
            <w:pPr>
              <w:pStyle w:val="phtablecellleft"/>
            </w:pPr>
            <w:r w:rsidRPr="000B41B7">
              <w:t>Количество выездов в смену (план)</w:t>
            </w:r>
            <w:r w:rsidR="006E5711" w:rsidRPr="000B41B7">
              <w:t xml:space="preserve"> для бригад СМП</w:t>
            </w:r>
          </w:p>
        </w:tc>
        <w:tc>
          <w:tcPr>
            <w:tcW w:w="2012" w:type="pct"/>
          </w:tcPr>
          <w:p w14:paraId="058DD912" w14:textId="6972B3B4" w:rsidR="000C341E" w:rsidRPr="000B41B7" w:rsidRDefault="000C341E" w:rsidP="00A43444">
            <w:pPr>
              <w:pStyle w:val="phtablecellleft"/>
            </w:pPr>
            <w:r w:rsidRPr="000B41B7">
              <w:t>Числовое поле для ввода с ограничением до 3</w:t>
            </w:r>
            <w:r w:rsidR="008C38F3" w:rsidRPr="000B41B7">
              <w:t>-х</w:t>
            </w:r>
            <w:r w:rsidRPr="000B41B7">
              <w:t xml:space="preserve"> символов</w:t>
            </w:r>
          </w:p>
        </w:tc>
      </w:tr>
    </w:tbl>
    <w:p w14:paraId="35805893" w14:textId="5B93BCDD" w:rsidR="002D3D59" w:rsidRPr="000B41B7" w:rsidRDefault="002D3D59" w:rsidP="002D3D59">
      <w:pPr>
        <w:pStyle w:val="phnormal"/>
      </w:pPr>
      <w:r w:rsidRPr="000B41B7">
        <w:t xml:space="preserve">Для сохранения внесенных данных </w:t>
      </w:r>
      <w:r w:rsidR="005A0EE7" w:rsidRPr="000B41B7">
        <w:t xml:space="preserve">необходимо </w:t>
      </w:r>
      <w:r w:rsidR="00652F99" w:rsidRPr="000B41B7">
        <w:t>нажать на кнопку</w:t>
      </w:r>
      <w:r w:rsidRPr="000B41B7">
        <w:t xml:space="preserve"> «Создать». Окно создания структурного подразделения закроется, внесенные данные отобразятся в </w:t>
      </w:r>
      <w:r w:rsidR="0074735A" w:rsidRPr="000B41B7">
        <w:t>блоке</w:t>
      </w:r>
      <w:r w:rsidRPr="000B41B7">
        <w:t xml:space="preserve"> «Структурные подразделения».</w:t>
      </w:r>
    </w:p>
    <w:p w14:paraId="17D2CDB5" w14:textId="77777777" w:rsidR="002D3D59" w:rsidRPr="000B41B7" w:rsidRDefault="002D3D59" w:rsidP="002D3D59">
      <w:pPr>
        <w:pStyle w:val="phnormal"/>
      </w:pPr>
      <w:r w:rsidRPr="000B41B7">
        <w:t>Нажатие кнопки «Отменить» инициирует закрытие окна без сохранения изменений.</w:t>
      </w:r>
    </w:p>
    <w:p w14:paraId="0D2A451D" w14:textId="77777777" w:rsidR="000E7BFD" w:rsidRPr="000B41B7" w:rsidRDefault="006065BB" w:rsidP="00350122">
      <w:pPr>
        <w:pStyle w:val="5"/>
      </w:pPr>
      <w:r w:rsidRPr="000B41B7">
        <w:t>Административно-хозяйственное подразделение</w:t>
      </w:r>
    </w:p>
    <w:p w14:paraId="29AA3165" w14:textId="22E476E0" w:rsidR="000E7BFD" w:rsidRPr="000B41B7" w:rsidRDefault="000E7BFD" w:rsidP="005E60EB">
      <w:pPr>
        <w:pStyle w:val="phnormal"/>
      </w:pPr>
      <w:r w:rsidRPr="000B41B7">
        <w:t>При выборе значения «</w:t>
      </w:r>
      <w:r w:rsidR="00D22418" w:rsidRPr="000B41B7">
        <w:t>Административно-хозяйственный (вспомогательный)</w:t>
      </w:r>
      <w:r w:rsidRPr="000B41B7">
        <w:t xml:space="preserve">» </w:t>
      </w:r>
      <w:r w:rsidR="00875E30" w:rsidRPr="000B41B7">
        <w:br/>
      </w:r>
      <w:r w:rsidRPr="000B41B7">
        <w:t>в поле «Тип подразделения» форма ввода сведений о структурном подразделении имеет вид</w:t>
      </w:r>
      <w:r w:rsidR="006E5711" w:rsidRPr="000B41B7">
        <w:t xml:space="preserve">, представленный на </w:t>
      </w:r>
      <w:r w:rsidR="005E60EB" w:rsidRPr="000B41B7">
        <w:t>р</w:t>
      </w:r>
      <w:r w:rsidR="006E5711" w:rsidRPr="000B41B7">
        <w:t xml:space="preserve">исунке </w:t>
      </w:r>
      <w:r w:rsidR="005E60EB" w:rsidRPr="000B41B7">
        <w:t>(</w:t>
      </w:r>
      <w:r w:rsidR="00445B65" w:rsidRPr="000B41B7">
        <w:fldChar w:fldCharType="begin"/>
      </w:r>
      <w:r w:rsidR="005E60EB" w:rsidRPr="000B41B7">
        <w:instrText xml:space="preserve"> REF _Ref531952843 \h </w:instrText>
      </w:r>
      <w:r w:rsidR="00445B65" w:rsidRPr="000B41B7">
        <w:fldChar w:fldCharType="separate"/>
      </w:r>
      <w:r w:rsidR="00E10E0C" w:rsidRPr="000B41B7">
        <w:t xml:space="preserve">Рисунок </w:t>
      </w:r>
      <w:r w:rsidR="00E10E0C" w:rsidRPr="000B41B7">
        <w:rPr>
          <w:noProof/>
        </w:rPr>
        <w:t>26</w:t>
      </w:r>
      <w:r w:rsidR="00445B65" w:rsidRPr="000B41B7">
        <w:fldChar w:fldCharType="end"/>
      </w:r>
      <w:r w:rsidR="005E60EB" w:rsidRPr="000B41B7">
        <w:t>)</w:t>
      </w:r>
      <w:r w:rsidR="006E5711" w:rsidRPr="000B41B7">
        <w:t>.</w:t>
      </w:r>
    </w:p>
    <w:p w14:paraId="0135AA97" w14:textId="77777777" w:rsidR="005E60EB" w:rsidRPr="000B41B7" w:rsidRDefault="002A2B00" w:rsidP="002830AD">
      <w:pPr>
        <w:pStyle w:val="phfigure"/>
      </w:pPr>
      <w:r w:rsidRPr="000B41B7">
        <w:rPr>
          <w:noProof/>
        </w:rPr>
        <w:lastRenderedPageBreak/>
        <w:drawing>
          <wp:inline distT="0" distB="0" distL="0" distR="0" wp14:anchorId="6E6501C6" wp14:editId="3401FAE6">
            <wp:extent cx="6152515" cy="4863465"/>
            <wp:effectExtent l="0" t="0" r="635" b="0"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86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E0D7E" w14:textId="7F1F9628" w:rsidR="00E34E43" w:rsidRPr="000B41B7" w:rsidRDefault="005E60EB" w:rsidP="001D2B9B">
      <w:pPr>
        <w:pStyle w:val="phfiguretitle"/>
      </w:pPr>
      <w:bookmarkStart w:id="110" w:name="_Ref531952843"/>
      <w:r w:rsidRPr="000B41B7">
        <w:t xml:space="preserve">Рисунок </w:t>
      </w:r>
      <w:r w:rsidR="00445B65" w:rsidRPr="000B41B7">
        <w:fldChar w:fldCharType="begin"/>
      </w:r>
      <w:r w:rsidR="00A66E38" w:rsidRPr="000B41B7">
        <w:instrText xml:space="preserve"> SEQ Рисунок \* ARABIC </w:instrText>
      </w:r>
      <w:r w:rsidR="00445B65" w:rsidRPr="000B41B7">
        <w:fldChar w:fldCharType="separate"/>
      </w:r>
      <w:r w:rsidR="00E10E0C" w:rsidRPr="000B41B7">
        <w:rPr>
          <w:noProof/>
        </w:rPr>
        <w:t>26</w:t>
      </w:r>
      <w:r w:rsidR="00445B65" w:rsidRPr="000B41B7">
        <w:rPr>
          <w:noProof/>
        </w:rPr>
        <w:fldChar w:fldCharType="end"/>
      </w:r>
      <w:bookmarkEnd w:id="110"/>
      <w:r w:rsidRPr="000B41B7">
        <w:t xml:space="preserve"> – Форма ввода сведений при выборе типа подразделения «Административно-хозяйственный (вспомогательный)»</w:t>
      </w:r>
    </w:p>
    <w:p w14:paraId="1BB85BD1" w14:textId="29A0925B" w:rsidR="00D22418" w:rsidRPr="000B41B7" w:rsidRDefault="00D22418" w:rsidP="005E60EB">
      <w:pPr>
        <w:pStyle w:val="phnormal"/>
      </w:pPr>
      <w:r w:rsidRPr="000B41B7">
        <w:t xml:space="preserve">В табличной части «Занимаемые здания» отображаются доступные для выбора наименования зданий. Если </w:t>
      </w:r>
      <w:r w:rsidR="008A6896" w:rsidRPr="000B41B7">
        <w:t>требуемое</w:t>
      </w:r>
      <w:r w:rsidRPr="000B41B7">
        <w:t xml:space="preserve"> наименование</w:t>
      </w:r>
      <w:r w:rsidR="006E5711" w:rsidRPr="000B41B7">
        <w:t xml:space="preserve"> здания</w:t>
      </w:r>
      <w:r w:rsidRPr="000B41B7">
        <w:t xml:space="preserve"> отсутствует в списке, его необходимо добавить в </w:t>
      </w:r>
      <w:r w:rsidR="008C38F3" w:rsidRPr="000B41B7">
        <w:t>карт</w:t>
      </w:r>
      <w:r w:rsidR="00DB53DA" w:rsidRPr="000B41B7">
        <w:t>очке сведений</w:t>
      </w:r>
      <w:r w:rsidR="00F159C6" w:rsidRPr="000B41B7">
        <w:t xml:space="preserve"> о</w:t>
      </w:r>
      <w:r w:rsidR="00DB53DA" w:rsidRPr="000B41B7">
        <w:t xml:space="preserve"> медицинской</w:t>
      </w:r>
      <w:r w:rsidRPr="000B41B7">
        <w:t xml:space="preserve"> организации в блоке «Лечебно-профилактические здания».</w:t>
      </w:r>
    </w:p>
    <w:p w14:paraId="0AA71304" w14:textId="77777777" w:rsidR="00EF694C" w:rsidRPr="000B41B7" w:rsidRDefault="00D22418" w:rsidP="00EF694C">
      <w:pPr>
        <w:pStyle w:val="phnormal"/>
      </w:pPr>
      <w:r w:rsidRPr="000B41B7">
        <w:t xml:space="preserve">Для данного типа подразделения доступен </w:t>
      </w:r>
      <w:r w:rsidR="006E5711" w:rsidRPr="000B41B7">
        <w:t xml:space="preserve">множественный </w:t>
      </w:r>
      <w:r w:rsidRPr="000B41B7">
        <w:t xml:space="preserve">выбор зданий для указания месторасположения вводимого подразделения. </w:t>
      </w:r>
      <w:r w:rsidR="005A0EE7" w:rsidRPr="000B41B7">
        <w:t>Необходимо в</w:t>
      </w:r>
      <w:r w:rsidRPr="000B41B7">
        <w:t>ыб</w:t>
      </w:r>
      <w:r w:rsidR="006A2C62" w:rsidRPr="000B41B7">
        <w:t>рать</w:t>
      </w:r>
      <w:r w:rsidRPr="000B41B7">
        <w:t xml:space="preserve"> одно или несколько значений.</w:t>
      </w:r>
      <w:r w:rsidR="00EF694C" w:rsidRPr="000B41B7">
        <w:t xml:space="preserve"> </w:t>
      </w:r>
    </w:p>
    <w:p w14:paraId="4691407B" w14:textId="1241CC18" w:rsidR="00034292" w:rsidRPr="000B41B7" w:rsidRDefault="00034292" w:rsidP="00034292">
      <w:pPr>
        <w:pStyle w:val="phnormal"/>
      </w:pPr>
      <w:r w:rsidRPr="000B41B7">
        <w:rPr>
          <w:b/>
        </w:rPr>
        <w:t>Примечание</w:t>
      </w:r>
      <w:r w:rsidR="007F4B12" w:rsidRPr="000B41B7">
        <w:t>.</w:t>
      </w:r>
      <w:r w:rsidR="00F83106" w:rsidRPr="000B41B7">
        <w:t xml:space="preserve"> </w:t>
      </w:r>
      <w:r w:rsidR="007F4B12" w:rsidRPr="000B41B7">
        <w:t>О</w:t>
      </w:r>
      <w:r w:rsidRPr="000B41B7">
        <w:t>граничен выбор упраздненных зданий. Упраздненное здание может быть выбрано при следующих условиях:</w:t>
      </w:r>
    </w:p>
    <w:p w14:paraId="4D637D78" w14:textId="697D6F1D" w:rsidR="00034292" w:rsidRPr="000B41B7" w:rsidRDefault="00034292" w:rsidP="00034292">
      <w:pPr>
        <w:pStyle w:val="phlistitemized1"/>
      </w:pPr>
      <w:r w:rsidRPr="000B41B7">
        <w:t xml:space="preserve">дата завершения эксплуатации здания должна быть позже даты упразднения </w:t>
      </w:r>
      <w:r w:rsidR="008C38F3" w:rsidRPr="000B41B7">
        <w:t xml:space="preserve">структурного </w:t>
      </w:r>
      <w:r w:rsidRPr="000B41B7">
        <w:t>подразделения;</w:t>
      </w:r>
    </w:p>
    <w:p w14:paraId="052C3948" w14:textId="77777777" w:rsidR="00034292" w:rsidRPr="000B41B7" w:rsidRDefault="00034292" w:rsidP="00034292">
      <w:pPr>
        <w:pStyle w:val="phlistitemized1"/>
      </w:pPr>
      <w:r w:rsidRPr="000B41B7">
        <w:t>дата завершения эксплуатации здания не заполнен</w:t>
      </w:r>
      <w:r w:rsidR="00335E5F" w:rsidRPr="000B41B7">
        <w:t>а</w:t>
      </w:r>
      <w:r w:rsidRPr="000B41B7">
        <w:t>.</w:t>
      </w:r>
    </w:p>
    <w:p w14:paraId="0C9E2B71" w14:textId="0BDAC03B" w:rsidR="00100BC9" w:rsidRPr="000B41B7" w:rsidRDefault="00100BC9" w:rsidP="00100BC9">
      <w:pPr>
        <w:pStyle w:val="phnormal"/>
      </w:pPr>
      <w:r w:rsidRPr="000B41B7">
        <w:lastRenderedPageBreak/>
        <w:t xml:space="preserve">Для сохранения внесенных данных </w:t>
      </w:r>
      <w:r w:rsidR="006F4D2F" w:rsidRPr="000B41B7">
        <w:t xml:space="preserve">необходимо </w:t>
      </w:r>
      <w:r w:rsidR="00652F99" w:rsidRPr="000B41B7">
        <w:t>нажать на кнопку</w:t>
      </w:r>
      <w:r w:rsidRPr="000B41B7">
        <w:t xml:space="preserve"> «Создать». Окно создания структурного подразделения закроется, внесенные данные отобразятся в </w:t>
      </w:r>
      <w:r w:rsidR="008C38F3" w:rsidRPr="000B41B7">
        <w:t>блоке</w:t>
      </w:r>
      <w:r w:rsidRPr="000B41B7">
        <w:t xml:space="preserve"> «Структурные подразделения».</w:t>
      </w:r>
    </w:p>
    <w:p w14:paraId="2AF54EF1" w14:textId="77777777" w:rsidR="00100BC9" w:rsidRPr="000B41B7" w:rsidRDefault="00100BC9" w:rsidP="00100BC9">
      <w:pPr>
        <w:pStyle w:val="phnormal"/>
      </w:pPr>
      <w:r w:rsidRPr="000B41B7">
        <w:t>Нажатие кнопки «Отменить» инициирует закрытие окна без сохранения изменений.</w:t>
      </w:r>
    </w:p>
    <w:p w14:paraId="1FE23291" w14:textId="31E5EAFE" w:rsidR="00EF694C" w:rsidRPr="000B41B7" w:rsidRDefault="00EF694C" w:rsidP="00EF694C">
      <w:pPr>
        <w:pStyle w:val="phnormal"/>
      </w:pPr>
      <w:r w:rsidRPr="000B41B7">
        <w:t xml:space="preserve">Для редактирования записи в </w:t>
      </w:r>
      <w:r w:rsidR="008C38F3" w:rsidRPr="000B41B7">
        <w:t>блоке</w:t>
      </w:r>
      <w:r w:rsidRPr="000B41B7">
        <w:t xml:space="preserve"> «Структурные подразделения»</w:t>
      </w:r>
      <w:r w:rsidR="006F4D2F" w:rsidRPr="000B41B7">
        <w:t xml:space="preserve"> необходимо</w:t>
      </w:r>
      <w:r w:rsidRPr="000B41B7">
        <w:t xml:space="preserve"> выб</w:t>
      </w:r>
      <w:r w:rsidR="006F4D2F" w:rsidRPr="000B41B7">
        <w:t xml:space="preserve">рать строку и </w:t>
      </w:r>
      <w:r w:rsidR="00652F99" w:rsidRPr="000B41B7">
        <w:t>нажать на кнопку</w:t>
      </w:r>
      <w:r w:rsidRPr="000B41B7">
        <w:t xml:space="preserve"> «Изменить», откроется окно редактирования данных аналогичное окну создания</w:t>
      </w:r>
      <w:r w:rsidR="00FC5E17" w:rsidRPr="000B41B7">
        <w:t xml:space="preserve">, состав полей будет </w:t>
      </w:r>
      <w:r w:rsidR="00D31628" w:rsidRPr="000B41B7">
        <w:t>зависеть</w:t>
      </w:r>
      <w:r w:rsidR="00FC5E17" w:rsidRPr="000B41B7">
        <w:t xml:space="preserve"> от выбранного типа подразделения.</w:t>
      </w:r>
    </w:p>
    <w:p w14:paraId="43BAB54C" w14:textId="77777777" w:rsidR="00EF694C" w:rsidRPr="000B41B7" w:rsidRDefault="00EF694C" w:rsidP="00EF694C">
      <w:pPr>
        <w:pStyle w:val="phnormal"/>
      </w:pPr>
      <w:r w:rsidRPr="000B41B7">
        <w:t xml:space="preserve">Для удаления данных </w:t>
      </w:r>
      <w:r w:rsidR="006F4D2F" w:rsidRPr="000B41B7">
        <w:t>необходимо выбрать</w:t>
      </w:r>
      <w:r w:rsidRPr="000B41B7">
        <w:t xml:space="preserve"> запись и наж</w:t>
      </w:r>
      <w:r w:rsidR="006F4D2F" w:rsidRPr="000B41B7">
        <w:t>ать</w:t>
      </w:r>
      <w:r w:rsidRPr="000B41B7">
        <w:t xml:space="preserve"> на кнопку «Удалить», Подсистема выведет сообщение </w:t>
      </w:r>
      <w:r w:rsidR="001472C3" w:rsidRPr="000B41B7">
        <w:t xml:space="preserve">для подтверждения </w:t>
      </w:r>
      <w:r w:rsidRPr="000B41B7">
        <w:t>действий по удалению. В случае подтверждения удаления данные будут удалены без возможности восстановления.</w:t>
      </w:r>
    </w:p>
    <w:p w14:paraId="1A8D11D0" w14:textId="05B3AE7F" w:rsidR="00F56A7F" w:rsidRPr="000B41B7" w:rsidRDefault="00F56A7F" w:rsidP="005E60EB">
      <w:pPr>
        <w:pStyle w:val="4"/>
      </w:pPr>
      <w:bookmarkStart w:id="111" w:name="_Ввод_сведений_о_1"/>
      <w:bookmarkEnd w:id="111"/>
      <w:r w:rsidRPr="000B41B7">
        <w:t>Ввод сведений о врачебном участке</w:t>
      </w:r>
    </w:p>
    <w:p w14:paraId="61BC4C1C" w14:textId="528728C9" w:rsidR="00F56A7F" w:rsidRPr="000B41B7" w:rsidRDefault="00F56A7F" w:rsidP="00F56A7F">
      <w:pPr>
        <w:pStyle w:val="phnormal"/>
      </w:pPr>
      <w:r w:rsidRPr="000B41B7">
        <w:t xml:space="preserve">Для добавления записи о </w:t>
      </w:r>
      <w:r w:rsidR="007B24DC" w:rsidRPr="000B41B7">
        <w:t>врачебных участках</w:t>
      </w:r>
      <w:r w:rsidRPr="000B41B7">
        <w:t xml:space="preserve"> медицинской организации необходимо нажать на кнопку </w:t>
      </w:r>
      <w:r w:rsidRPr="000B41B7">
        <w:rPr>
          <w:noProof/>
        </w:rPr>
        <w:drawing>
          <wp:inline distT="0" distB="0" distL="0" distR="0" wp14:anchorId="0FC0B3DA" wp14:editId="6EC07853">
            <wp:extent cx="838200" cy="3048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41B7">
        <w:t xml:space="preserve"> в блоке «</w:t>
      </w:r>
      <w:r w:rsidR="007B24DC" w:rsidRPr="000B41B7">
        <w:t>Врачебные участки</w:t>
      </w:r>
      <w:r w:rsidRPr="000B41B7">
        <w:t>», откроется форма для ввода данных (</w:t>
      </w:r>
      <w:r w:rsidRPr="000B41B7">
        <w:fldChar w:fldCharType="begin"/>
      </w:r>
      <w:r w:rsidRPr="000B41B7">
        <w:instrText xml:space="preserve"> REF _Ref58312455 \h </w:instrText>
      </w:r>
      <w:r w:rsidRPr="000B41B7">
        <w:fldChar w:fldCharType="separate"/>
      </w:r>
      <w:r w:rsidR="00E10E0C" w:rsidRPr="000B41B7">
        <w:t xml:space="preserve">Рисунок </w:t>
      </w:r>
      <w:r w:rsidR="00E10E0C" w:rsidRPr="000B41B7">
        <w:rPr>
          <w:noProof/>
        </w:rPr>
        <w:t>27</w:t>
      </w:r>
      <w:r w:rsidRPr="000B41B7">
        <w:fldChar w:fldCharType="end"/>
      </w:r>
      <w:r w:rsidRPr="000B41B7">
        <w:t>).</w:t>
      </w:r>
    </w:p>
    <w:p w14:paraId="5939F6C8" w14:textId="34F7B05A" w:rsidR="00F56A7F" w:rsidRPr="000B41B7" w:rsidRDefault="00F56A7F" w:rsidP="00F56A7F">
      <w:pPr>
        <w:pStyle w:val="phnormal"/>
      </w:pPr>
      <w:r w:rsidRPr="000B41B7">
        <w:rPr>
          <w:noProof/>
        </w:rPr>
        <w:drawing>
          <wp:inline distT="0" distB="0" distL="0" distR="0" wp14:anchorId="1CE4823E" wp14:editId="05654D48">
            <wp:extent cx="4972050" cy="4181475"/>
            <wp:effectExtent l="0" t="0" r="0" b="952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418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AC0439" w14:textId="248CD948" w:rsidR="00F56A7F" w:rsidRPr="000B41B7" w:rsidRDefault="00F56A7F" w:rsidP="00F56A7F">
      <w:pPr>
        <w:pStyle w:val="phfiguretitle"/>
      </w:pPr>
      <w:bookmarkStart w:id="112" w:name="_Ref58312455"/>
      <w:bookmarkStart w:id="113" w:name="_Ref58312427"/>
      <w:r w:rsidRPr="000B41B7">
        <w:t xml:space="preserve">Рисунок </w:t>
      </w:r>
      <w:r w:rsidR="00A12800">
        <w:fldChar w:fldCharType="begin"/>
      </w:r>
      <w:r w:rsidR="00A12800">
        <w:instrText xml:space="preserve"> SEQ Рисунок \* ARABIC </w:instrText>
      </w:r>
      <w:r w:rsidR="00A12800">
        <w:fldChar w:fldCharType="separate"/>
      </w:r>
      <w:r w:rsidR="00E10E0C" w:rsidRPr="000B41B7">
        <w:rPr>
          <w:noProof/>
        </w:rPr>
        <w:t>27</w:t>
      </w:r>
      <w:r w:rsidR="00A12800">
        <w:rPr>
          <w:noProof/>
        </w:rPr>
        <w:fldChar w:fldCharType="end"/>
      </w:r>
      <w:bookmarkEnd w:id="112"/>
      <w:r w:rsidRPr="000B41B7">
        <w:t xml:space="preserve"> – Форма ввода сведений о </w:t>
      </w:r>
      <w:bookmarkEnd w:id="113"/>
      <w:r w:rsidRPr="000B41B7">
        <w:t>врачебном участке</w:t>
      </w:r>
    </w:p>
    <w:p w14:paraId="6770DB1A" w14:textId="2FFADFD1" w:rsidR="00207234" w:rsidRPr="000B41B7" w:rsidRDefault="00207234" w:rsidP="00207234">
      <w:pPr>
        <w:pStyle w:val="phnormal"/>
      </w:pPr>
      <w:r w:rsidRPr="000B41B7">
        <w:lastRenderedPageBreak/>
        <w:t>В открывшемся окне необходимо заполнить поля формы ввода (описание полей представлено в таблице [</w:t>
      </w:r>
      <w:r w:rsidRPr="000B41B7">
        <w:fldChar w:fldCharType="begin"/>
      </w:r>
      <w:r w:rsidRPr="000B41B7">
        <w:instrText xml:space="preserve"> REF _Ref513554421 \h  \* MERGEFORMAT </w:instrText>
      </w:r>
      <w:r w:rsidRPr="000B41B7">
        <w:fldChar w:fldCharType="separate"/>
      </w:r>
      <w:r w:rsidR="00E10E0C" w:rsidRPr="000B41B7">
        <w:t xml:space="preserve">Таблица </w:t>
      </w:r>
      <w:r w:rsidR="00E10E0C" w:rsidRPr="000B41B7">
        <w:rPr>
          <w:noProof/>
        </w:rPr>
        <w:t>1</w:t>
      </w:r>
      <w:r w:rsidR="005655E1" w:rsidRPr="000B41B7">
        <w:rPr>
          <w:noProof/>
        </w:rPr>
        <w:t>1</w:t>
      </w:r>
      <w:r w:rsidRPr="000B41B7">
        <w:fldChar w:fldCharType="end"/>
      </w:r>
      <w:r w:rsidRPr="000B41B7">
        <w:t>]). Поля, отмеченные знаком «*» («звездочка»), обязательны для заполнения.</w:t>
      </w:r>
    </w:p>
    <w:p w14:paraId="6F926B81" w14:textId="3628FBFC" w:rsidR="00207234" w:rsidRPr="000B41B7" w:rsidRDefault="00207234" w:rsidP="00207234">
      <w:pPr>
        <w:pStyle w:val="phnormal"/>
      </w:pPr>
      <w:r w:rsidRPr="000B41B7">
        <w:t xml:space="preserve">При попытке сохранить данные, не заполнив обязательные поля, Подсистема выдаст предупреждающие сообщения с указанием, какие из обязательных полей </w:t>
      </w:r>
      <w:r w:rsidR="00240487" w:rsidRPr="000B41B7">
        <w:br/>
      </w:r>
      <w:r w:rsidRPr="000B41B7">
        <w:t>не заполнены (</w:t>
      </w:r>
      <w:r w:rsidRPr="000B41B7">
        <w:fldChar w:fldCharType="begin"/>
      </w:r>
      <w:r w:rsidRPr="000B41B7">
        <w:instrText xml:space="preserve"> REF _Ref58312671 \h </w:instrText>
      </w:r>
      <w:r w:rsidRPr="000B41B7">
        <w:fldChar w:fldCharType="separate"/>
      </w:r>
      <w:r w:rsidR="00E10E0C" w:rsidRPr="000B41B7">
        <w:t xml:space="preserve">Рисунок </w:t>
      </w:r>
      <w:r w:rsidR="00E10E0C" w:rsidRPr="000B41B7">
        <w:rPr>
          <w:noProof/>
        </w:rPr>
        <w:t>2</w:t>
      </w:r>
      <w:r w:rsidR="005655E1" w:rsidRPr="000B41B7">
        <w:rPr>
          <w:noProof/>
        </w:rPr>
        <w:t xml:space="preserve">8 </w:t>
      </w:r>
      <w:r w:rsidRPr="000B41B7">
        <w:fldChar w:fldCharType="end"/>
      </w:r>
      <w:r w:rsidRPr="000B41B7">
        <w:t>).</w:t>
      </w:r>
    </w:p>
    <w:p w14:paraId="7614FE64" w14:textId="04181101" w:rsidR="00207234" w:rsidRPr="000B41B7" w:rsidRDefault="00207234" w:rsidP="00207234">
      <w:pPr>
        <w:pStyle w:val="phnormal"/>
      </w:pPr>
      <w:r w:rsidRPr="000B41B7">
        <w:rPr>
          <w:noProof/>
        </w:rPr>
        <w:drawing>
          <wp:inline distT="0" distB="0" distL="0" distR="0" wp14:anchorId="4A202F7F" wp14:editId="4FCAF307">
            <wp:extent cx="4981575" cy="5086350"/>
            <wp:effectExtent l="0" t="0" r="952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508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1009F" w14:textId="2CDA078F" w:rsidR="00207234" w:rsidRPr="000B41B7" w:rsidRDefault="00207234" w:rsidP="00207234">
      <w:pPr>
        <w:pStyle w:val="phfiguretitle"/>
      </w:pPr>
      <w:bookmarkStart w:id="114" w:name="_Ref58312671"/>
      <w:r w:rsidRPr="000B41B7">
        <w:t xml:space="preserve">Рисунок </w:t>
      </w:r>
      <w:r w:rsidR="00A12800">
        <w:fldChar w:fldCharType="begin"/>
      </w:r>
      <w:r w:rsidR="00A12800">
        <w:instrText xml:space="preserve"> SEQ Рисунок \* ARABIC </w:instrText>
      </w:r>
      <w:r w:rsidR="00A12800">
        <w:fldChar w:fldCharType="separate"/>
      </w:r>
      <w:r w:rsidR="00E10E0C" w:rsidRPr="000B41B7">
        <w:rPr>
          <w:noProof/>
        </w:rPr>
        <w:t>28</w:t>
      </w:r>
      <w:r w:rsidR="00A12800">
        <w:rPr>
          <w:noProof/>
        </w:rPr>
        <w:fldChar w:fldCharType="end"/>
      </w:r>
      <w:bookmarkEnd w:id="114"/>
      <w:r w:rsidR="00240487" w:rsidRPr="000B41B7">
        <w:rPr>
          <w:noProof/>
        </w:rPr>
        <w:t xml:space="preserve"> </w:t>
      </w:r>
      <w:r w:rsidRPr="000B41B7">
        <w:t>– Отображение сообщения о незаполненных полях</w:t>
      </w:r>
    </w:p>
    <w:p w14:paraId="01215029" w14:textId="334DD847" w:rsidR="00207234" w:rsidRPr="000B41B7" w:rsidRDefault="00207234" w:rsidP="00207234">
      <w:pPr>
        <w:pStyle w:val="phtabletitle"/>
      </w:pPr>
      <w:r w:rsidRPr="000B41B7">
        <w:t xml:space="preserve">Таблица </w:t>
      </w:r>
      <w:r w:rsidR="00A12800">
        <w:fldChar w:fldCharType="begin"/>
      </w:r>
      <w:r w:rsidR="00A12800">
        <w:instrText xml:space="preserve"> SEQ Таблица \* ARABIC </w:instrText>
      </w:r>
      <w:r w:rsidR="00A12800">
        <w:fldChar w:fldCharType="separate"/>
      </w:r>
      <w:r w:rsidR="00E10E0C" w:rsidRPr="000B41B7">
        <w:rPr>
          <w:noProof/>
        </w:rPr>
        <w:t>11</w:t>
      </w:r>
      <w:r w:rsidR="00A12800">
        <w:rPr>
          <w:noProof/>
        </w:rPr>
        <w:fldChar w:fldCharType="end"/>
      </w:r>
      <w:r w:rsidR="00240487" w:rsidRPr="000B41B7">
        <w:rPr>
          <w:noProof/>
        </w:rPr>
        <w:t xml:space="preserve"> </w:t>
      </w:r>
      <w:r w:rsidRPr="000B41B7">
        <w:t xml:space="preserve">– Описание полей при добавлении записи о </w:t>
      </w:r>
      <w:r w:rsidR="00240487" w:rsidRPr="000B41B7">
        <w:t>врачебном участке</w:t>
      </w:r>
    </w:p>
    <w:tbl>
      <w:tblPr>
        <w:tblStyle w:val="a7"/>
        <w:tblW w:w="5000" w:type="pct"/>
        <w:tblLook w:val="04A0" w:firstRow="1" w:lastRow="0" w:firstColumn="1" w:lastColumn="0" w:noHBand="0" w:noVBand="1"/>
      </w:tblPr>
      <w:tblGrid>
        <w:gridCol w:w="659"/>
        <w:gridCol w:w="2491"/>
        <w:gridCol w:w="2768"/>
        <w:gridCol w:w="3426"/>
      </w:tblGrid>
      <w:tr w:rsidR="000B41B7" w:rsidRPr="000B41B7" w14:paraId="11AFB4C4" w14:textId="77777777" w:rsidTr="008B155B">
        <w:trPr>
          <w:tblHeader/>
        </w:trPr>
        <w:tc>
          <w:tcPr>
            <w:tcW w:w="353" w:type="pct"/>
          </w:tcPr>
          <w:p w14:paraId="1E6CDD75" w14:textId="77777777" w:rsidR="00207234" w:rsidRPr="000B41B7" w:rsidRDefault="00207234" w:rsidP="008B155B">
            <w:pPr>
              <w:pStyle w:val="phtablecolcaption"/>
            </w:pPr>
            <w:r w:rsidRPr="000B41B7">
              <w:t>№</w:t>
            </w:r>
          </w:p>
        </w:tc>
        <w:tc>
          <w:tcPr>
            <w:tcW w:w="1333" w:type="pct"/>
          </w:tcPr>
          <w:p w14:paraId="5178A187" w14:textId="77777777" w:rsidR="00207234" w:rsidRPr="000B41B7" w:rsidRDefault="00207234" w:rsidP="008B155B">
            <w:pPr>
              <w:pStyle w:val="phtablecolcaption"/>
            </w:pPr>
            <w:r w:rsidRPr="000B41B7">
              <w:t>Наименование поля</w:t>
            </w:r>
          </w:p>
        </w:tc>
        <w:tc>
          <w:tcPr>
            <w:tcW w:w="1481" w:type="pct"/>
          </w:tcPr>
          <w:p w14:paraId="1BD99FF9" w14:textId="77777777" w:rsidR="00207234" w:rsidRPr="000B41B7" w:rsidRDefault="00207234" w:rsidP="008B155B">
            <w:pPr>
              <w:pStyle w:val="phtablecolcaption"/>
            </w:pPr>
            <w:r w:rsidRPr="000B41B7">
              <w:t>Описание</w:t>
            </w:r>
          </w:p>
        </w:tc>
        <w:tc>
          <w:tcPr>
            <w:tcW w:w="1833" w:type="pct"/>
          </w:tcPr>
          <w:p w14:paraId="06DAC477" w14:textId="77777777" w:rsidR="00207234" w:rsidRPr="000B41B7" w:rsidRDefault="00207234" w:rsidP="008B155B">
            <w:pPr>
              <w:pStyle w:val="phtablecolcaption"/>
            </w:pPr>
            <w:r w:rsidRPr="000B41B7">
              <w:t>Вид, способ ввода</w:t>
            </w:r>
          </w:p>
        </w:tc>
      </w:tr>
      <w:tr w:rsidR="000B41B7" w:rsidRPr="000B41B7" w14:paraId="0950E07E" w14:textId="77777777" w:rsidTr="008B155B">
        <w:tc>
          <w:tcPr>
            <w:tcW w:w="353" w:type="pct"/>
          </w:tcPr>
          <w:p w14:paraId="1CB68B23" w14:textId="77777777" w:rsidR="00207234" w:rsidRPr="000B41B7" w:rsidRDefault="00207234" w:rsidP="008B155B">
            <w:pPr>
              <w:pStyle w:val="phtablecellleft"/>
            </w:pPr>
            <w:r w:rsidRPr="000B41B7">
              <w:t>1</w:t>
            </w:r>
          </w:p>
        </w:tc>
        <w:tc>
          <w:tcPr>
            <w:tcW w:w="1333" w:type="pct"/>
          </w:tcPr>
          <w:p w14:paraId="22047F94" w14:textId="27DBDCEC" w:rsidR="00207234" w:rsidRPr="000B41B7" w:rsidRDefault="00207234" w:rsidP="008B155B">
            <w:pPr>
              <w:pStyle w:val="phtablecellleft"/>
            </w:pPr>
            <w:r w:rsidRPr="000B41B7">
              <w:t>Номер участка</w:t>
            </w:r>
          </w:p>
        </w:tc>
        <w:tc>
          <w:tcPr>
            <w:tcW w:w="1481" w:type="pct"/>
          </w:tcPr>
          <w:p w14:paraId="219F1DA5" w14:textId="7602E6B9" w:rsidR="00207234" w:rsidRPr="000B41B7" w:rsidRDefault="00207234" w:rsidP="00207234">
            <w:pPr>
              <w:pStyle w:val="phtablecellleft"/>
            </w:pPr>
            <w:r w:rsidRPr="000B41B7">
              <w:t>Номер врачебного участка, присвоенный в рамках организации</w:t>
            </w:r>
          </w:p>
        </w:tc>
        <w:tc>
          <w:tcPr>
            <w:tcW w:w="1833" w:type="pct"/>
          </w:tcPr>
          <w:p w14:paraId="7041045A" w14:textId="66F86D07" w:rsidR="00207234" w:rsidRPr="000B41B7" w:rsidRDefault="00207234" w:rsidP="00207234">
            <w:pPr>
              <w:pStyle w:val="phtablecellleft"/>
              <w:jc w:val="left"/>
            </w:pPr>
            <w:r w:rsidRPr="000B41B7">
              <w:t xml:space="preserve">Текстовое поле </w:t>
            </w:r>
            <w:r w:rsidRPr="000B41B7">
              <w:br/>
              <w:t xml:space="preserve">Минимальная длина </w:t>
            </w:r>
            <w:r w:rsidR="00240487" w:rsidRPr="000B41B7">
              <w:t xml:space="preserve">- </w:t>
            </w:r>
            <w:r w:rsidRPr="000B41B7">
              <w:t>1</w:t>
            </w:r>
            <w:r w:rsidRPr="000B41B7">
              <w:br/>
              <w:t>Максимальная длина</w:t>
            </w:r>
            <w:r w:rsidR="00240487" w:rsidRPr="000B41B7">
              <w:t xml:space="preserve"> -</w:t>
            </w:r>
            <w:r w:rsidRPr="000B41B7">
              <w:t xml:space="preserve"> 100</w:t>
            </w:r>
          </w:p>
        </w:tc>
      </w:tr>
      <w:tr w:rsidR="000B41B7" w:rsidRPr="000B41B7" w14:paraId="03CBAD4A" w14:textId="77777777" w:rsidTr="008B155B">
        <w:tc>
          <w:tcPr>
            <w:tcW w:w="353" w:type="pct"/>
          </w:tcPr>
          <w:p w14:paraId="7EC0F58C" w14:textId="77777777" w:rsidR="00207234" w:rsidRPr="000B41B7" w:rsidRDefault="00207234" w:rsidP="008B155B">
            <w:pPr>
              <w:pStyle w:val="phtablecellleft"/>
            </w:pPr>
            <w:r w:rsidRPr="000B41B7">
              <w:t>2</w:t>
            </w:r>
          </w:p>
        </w:tc>
        <w:tc>
          <w:tcPr>
            <w:tcW w:w="1333" w:type="pct"/>
          </w:tcPr>
          <w:p w14:paraId="4B98E967" w14:textId="5A9621AE" w:rsidR="00207234" w:rsidRPr="000B41B7" w:rsidRDefault="00207234" w:rsidP="008B155B">
            <w:pPr>
              <w:pStyle w:val="phtablecellleft"/>
            </w:pPr>
            <w:r w:rsidRPr="000B41B7">
              <w:t>Дата формирования</w:t>
            </w:r>
          </w:p>
        </w:tc>
        <w:tc>
          <w:tcPr>
            <w:tcW w:w="1481" w:type="pct"/>
          </w:tcPr>
          <w:p w14:paraId="443F03D6" w14:textId="3DC76AEA" w:rsidR="00207234" w:rsidRPr="000B41B7" w:rsidRDefault="00207234" w:rsidP="00207234">
            <w:pPr>
              <w:pStyle w:val="phtablecellleft"/>
            </w:pPr>
            <w:r w:rsidRPr="000B41B7">
              <w:t>Дата формирования врачебного участка</w:t>
            </w:r>
          </w:p>
        </w:tc>
        <w:tc>
          <w:tcPr>
            <w:tcW w:w="1833" w:type="pct"/>
          </w:tcPr>
          <w:p w14:paraId="40830667" w14:textId="77777777" w:rsidR="00207234" w:rsidRPr="000B41B7" w:rsidRDefault="00207234" w:rsidP="008B155B">
            <w:pPr>
              <w:pStyle w:val="phtablecellleft"/>
            </w:pPr>
            <w:r w:rsidRPr="000B41B7">
              <w:t>Выбор значения из календаря.</w:t>
            </w:r>
          </w:p>
          <w:p w14:paraId="7D997934" w14:textId="3EA36141" w:rsidR="00207234" w:rsidRPr="000B41B7" w:rsidRDefault="00207234" w:rsidP="008B155B">
            <w:pPr>
              <w:pStyle w:val="phtablecellleft"/>
            </w:pPr>
            <w:r w:rsidRPr="000B41B7">
              <w:t>Дата формирования должна быть раньше или равна текущей дате</w:t>
            </w:r>
          </w:p>
        </w:tc>
      </w:tr>
      <w:tr w:rsidR="000B41B7" w:rsidRPr="000B41B7" w14:paraId="2E1AD1B5" w14:textId="77777777" w:rsidTr="008B155B">
        <w:tc>
          <w:tcPr>
            <w:tcW w:w="353" w:type="pct"/>
          </w:tcPr>
          <w:p w14:paraId="37C3AADA" w14:textId="77777777" w:rsidR="00207234" w:rsidRPr="000B41B7" w:rsidRDefault="00207234" w:rsidP="008B155B">
            <w:pPr>
              <w:pStyle w:val="phtablecellleft"/>
            </w:pPr>
            <w:r w:rsidRPr="000B41B7">
              <w:lastRenderedPageBreak/>
              <w:t>3</w:t>
            </w:r>
          </w:p>
        </w:tc>
        <w:tc>
          <w:tcPr>
            <w:tcW w:w="1333" w:type="pct"/>
          </w:tcPr>
          <w:p w14:paraId="687E4529" w14:textId="71F5FDB8" w:rsidR="00207234" w:rsidRPr="000B41B7" w:rsidRDefault="00207234" w:rsidP="008B155B">
            <w:pPr>
              <w:pStyle w:val="phtablecellleft"/>
            </w:pPr>
            <w:r w:rsidRPr="000B41B7">
              <w:t>Тип участка</w:t>
            </w:r>
          </w:p>
        </w:tc>
        <w:tc>
          <w:tcPr>
            <w:tcW w:w="1481" w:type="pct"/>
          </w:tcPr>
          <w:p w14:paraId="4F30192D" w14:textId="35617B5D" w:rsidR="00207234" w:rsidRPr="000B41B7" w:rsidRDefault="002F3DF2" w:rsidP="002F3DF2">
            <w:pPr>
              <w:pStyle w:val="phtablecellleft"/>
            </w:pPr>
            <w:r w:rsidRPr="000B41B7">
              <w:t xml:space="preserve">Тип врачебного участка </w:t>
            </w:r>
          </w:p>
        </w:tc>
        <w:tc>
          <w:tcPr>
            <w:tcW w:w="1833" w:type="pct"/>
          </w:tcPr>
          <w:p w14:paraId="0342A0AD" w14:textId="23F3EECB" w:rsidR="00207234" w:rsidRPr="000B41B7" w:rsidRDefault="002F3DF2" w:rsidP="008B155B">
            <w:pPr>
              <w:pStyle w:val="phtablecellleft"/>
            </w:pPr>
            <w:r w:rsidRPr="000B41B7">
              <w:t>Выбор значения из выпадающего списка</w:t>
            </w:r>
          </w:p>
        </w:tc>
      </w:tr>
      <w:tr w:rsidR="000B41B7" w:rsidRPr="000B41B7" w14:paraId="0DF7C664" w14:textId="77777777" w:rsidTr="008B155B">
        <w:tc>
          <w:tcPr>
            <w:tcW w:w="353" w:type="pct"/>
          </w:tcPr>
          <w:p w14:paraId="55EBE3D2" w14:textId="77777777" w:rsidR="00207234" w:rsidRPr="000B41B7" w:rsidRDefault="00207234" w:rsidP="008B155B">
            <w:pPr>
              <w:pStyle w:val="phtablecellleft"/>
              <w:rPr>
                <w:lang w:val="en-US"/>
              </w:rPr>
            </w:pPr>
            <w:r w:rsidRPr="000B41B7">
              <w:rPr>
                <w:lang w:val="en-US"/>
              </w:rPr>
              <w:t>4</w:t>
            </w:r>
          </w:p>
        </w:tc>
        <w:tc>
          <w:tcPr>
            <w:tcW w:w="1333" w:type="pct"/>
          </w:tcPr>
          <w:p w14:paraId="558FE2AD" w14:textId="6B77508B" w:rsidR="00207234" w:rsidRPr="000B41B7" w:rsidRDefault="00207234" w:rsidP="00207234">
            <w:pPr>
              <w:pStyle w:val="phtablecellleft"/>
            </w:pPr>
            <w:r w:rsidRPr="000B41B7">
              <w:t xml:space="preserve">Категория обслуживаемого населения </w:t>
            </w:r>
          </w:p>
        </w:tc>
        <w:tc>
          <w:tcPr>
            <w:tcW w:w="1481" w:type="pct"/>
          </w:tcPr>
          <w:p w14:paraId="0BF7FC90" w14:textId="445CCDB6" w:rsidR="00207234" w:rsidRPr="000B41B7" w:rsidRDefault="002F3DF2" w:rsidP="008B155B">
            <w:pPr>
              <w:pStyle w:val="phtablecellleft"/>
            </w:pPr>
            <w:r w:rsidRPr="000B41B7">
              <w:t xml:space="preserve">Категория обслуживаемого населения, для выбора возможно указание как только взрослые или </w:t>
            </w:r>
            <w:proofErr w:type="gramStart"/>
            <w:r w:rsidRPr="000B41B7">
              <w:t>детские,  так</w:t>
            </w:r>
            <w:proofErr w:type="gramEnd"/>
            <w:r w:rsidRPr="000B41B7">
              <w:t xml:space="preserve"> и одновременно и взрослые и детские</w:t>
            </w:r>
          </w:p>
        </w:tc>
        <w:tc>
          <w:tcPr>
            <w:tcW w:w="1833" w:type="pct"/>
          </w:tcPr>
          <w:p w14:paraId="00E05D38" w14:textId="77777777" w:rsidR="002F3DF2" w:rsidRPr="000B41B7" w:rsidRDefault="002F3DF2" w:rsidP="002F3DF2">
            <w:pPr>
              <w:pStyle w:val="phtablecellleft"/>
            </w:pPr>
            <w:r w:rsidRPr="000B41B7">
              <w:t>Установление «флажка».</w:t>
            </w:r>
          </w:p>
          <w:p w14:paraId="43A0E180" w14:textId="303757C9" w:rsidR="00207234" w:rsidRPr="000B41B7" w:rsidRDefault="00207234" w:rsidP="008B155B">
            <w:pPr>
              <w:pStyle w:val="phtablecellleft"/>
            </w:pPr>
          </w:p>
        </w:tc>
      </w:tr>
      <w:tr w:rsidR="000B41B7" w:rsidRPr="000B41B7" w14:paraId="26449748" w14:textId="77777777" w:rsidTr="008B155B">
        <w:tc>
          <w:tcPr>
            <w:tcW w:w="353" w:type="pct"/>
          </w:tcPr>
          <w:p w14:paraId="21307DE9" w14:textId="4C467853" w:rsidR="00207234" w:rsidRPr="000B41B7" w:rsidRDefault="005242CE" w:rsidP="008B155B">
            <w:pPr>
              <w:pStyle w:val="phtablecellleft"/>
            </w:pPr>
            <w:r w:rsidRPr="000B41B7">
              <w:t>5</w:t>
            </w:r>
          </w:p>
        </w:tc>
        <w:tc>
          <w:tcPr>
            <w:tcW w:w="1333" w:type="pct"/>
          </w:tcPr>
          <w:p w14:paraId="5C5B1ECC" w14:textId="5EA207D5" w:rsidR="00207234" w:rsidRPr="000B41B7" w:rsidRDefault="00207234" w:rsidP="008B155B">
            <w:pPr>
              <w:pStyle w:val="phtablecellleft"/>
            </w:pPr>
            <w:r w:rsidRPr="000B41B7">
              <w:t>Прикрепленное население</w:t>
            </w:r>
          </w:p>
        </w:tc>
        <w:tc>
          <w:tcPr>
            <w:tcW w:w="1481" w:type="pct"/>
          </w:tcPr>
          <w:p w14:paraId="2EB95911" w14:textId="4FCDD163" w:rsidR="00207234" w:rsidRPr="000B41B7" w:rsidRDefault="005242CE" w:rsidP="008B155B">
            <w:pPr>
              <w:pStyle w:val="phtablecellleft"/>
            </w:pPr>
            <w:r w:rsidRPr="000B41B7">
              <w:t>Количество прикрепленного населения к участку</w:t>
            </w:r>
          </w:p>
        </w:tc>
        <w:tc>
          <w:tcPr>
            <w:tcW w:w="1833" w:type="pct"/>
          </w:tcPr>
          <w:p w14:paraId="7EB445B9" w14:textId="434EC54B" w:rsidR="005242CE" w:rsidRPr="000B41B7" w:rsidRDefault="005242CE" w:rsidP="005242CE">
            <w:pPr>
              <w:pStyle w:val="phtablecellleft"/>
            </w:pPr>
            <w:r w:rsidRPr="000B41B7">
              <w:t>Числовое поле для ввода. Максимальное значение, которое можно внести – 99999</w:t>
            </w:r>
          </w:p>
          <w:p w14:paraId="179ABCAB" w14:textId="77777777" w:rsidR="00207234" w:rsidRPr="000B41B7" w:rsidRDefault="00207234" w:rsidP="008B155B">
            <w:pPr>
              <w:pStyle w:val="phtablecellleft"/>
            </w:pPr>
          </w:p>
        </w:tc>
      </w:tr>
      <w:tr w:rsidR="000B41B7" w:rsidRPr="000B41B7" w14:paraId="03A613E0" w14:textId="77777777" w:rsidTr="008B155B">
        <w:tc>
          <w:tcPr>
            <w:tcW w:w="353" w:type="pct"/>
          </w:tcPr>
          <w:p w14:paraId="7DE0507E" w14:textId="619CF823" w:rsidR="00207234" w:rsidRPr="000B41B7" w:rsidRDefault="005242CE" w:rsidP="008B155B">
            <w:pPr>
              <w:pStyle w:val="phtablecellleft"/>
            </w:pPr>
            <w:r w:rsidRPr="000B41B7">
              <w:t>6</w:t>
            </w:r>
          </w:p>
        </w:tc>
        <w:tc>
          <w:tcPr>
            <w:tcW w:w="1333" w:type="pct"/>
          </w:tcPr>
          <w:p w14:paraId="217CFF77" w14:textId="18339D54" w:rsidR="00207234" w:rsidRPr="000B41B7" w:rsidRDefault="00207234" w:rsidP="008B155B">
            <w:pPr>
              <w:pStyle w:val="phtablecellleft"/>
            </w:pPr>
            <w:r w:rsidRPr="000B41B7">
              <w:t>Дата упразднения</w:t>
            </w:r>
          </w:p>
        </w:tc>
        <w:tc>
          <w:tcPr>
            <w:tcW w:w="1481" w:type="pct"/>
          </w:tcPr>
          <w:p w14:paraId="53613E4A" w14:textId="2479EBF0" w:rsidR="00207234" w:rsidRPr="000B41B7" w:rsidRDefault="005242CE" w:rsidP="008B155B">
            <w:pPr>
              <w:pStyle w:val="phtablecellleft"/>
            </w:pPr>
            <w:r w:rsidRPr="000B41B7">
              <w:t xml:space="preserve">Дата упразднения </w:t>
            </w:r>
            <w:r w:rsidR="00240487" w:rsidRPr="000B41B7">
              <w:t>в</w:t>
            </w:r>
            <w:r w:rsidRPr="000B41B7">
              <w:t>рачебного участка</w:t>
            </w:r>
          </w:p>
        </w:tc>
        <w:tc>
          <w:tcPr>
            <w:tcW w:w="1833" w:type="pct"/>
          </w:tcPr>
          <w:p w14:paraId="4F1886AE" w14:textId="77777777" w:rsidR="005242CE" w:rsidRPr="000B41B7" w:rsidRDefault="005242CE" w:rsidP="005242CE">
            <w:pPr>
              <w:pStyle w:val="phtablecellleft"/>
            </w:pPr>
            <w:r w:rsidRPr="000B41B7">
              <w:t>Выбор значения из календаря.</w:t>
            </w:r>
          </w:p>
          <w:p w14:paraId="2AC17737" w14:textId="6616C602" w:rsidR="005242CE" w:rsidRPr="000B41B7" w:rsidRDefault="005242CE" w:rsidP="005242CE">
            <w:pPr>
              <w:pStyle w:val="phtablecellleft"/>
            </w:pPr>
            <w:r w:rsidRPr="000B41B7">
              <w:t xml:space="preserve">Дата упразднения должна быть позже или равна </w:t>
            </w:r>
            <w:r w:rsidR="00240487" w:rsidRPr="000B41B7">
              <w:t>д</w:t>
            </w:r>
            <w:r w:rsidRPr="000B41B7">
              <w:t>ате формирования</w:t>
            </w:r>
            <w:r w:rsidR="00240487" w:rsidRPr="000B41B7">
              <w:t>, а</w:t>
            </w:r>
            <w:r w:rsidRPr="000B41B7">
              <w:t xml:space="preserve"> </w:t>
            </w:r>
            <w:r w:rsidR="00240487" w:rsidRPr="000B41B7">
              <w:t>т</w:t>
            </w:r>
            <w:r w:rsidRPr="000B41B7">
              <w:t xml:space="preserve">акже </w:t>
            </w:r>
            <w:r w:rsidR="00240487" w:rsidRPr="000B41B7">
              <w:t xml:space="preserve">быть </w:t>
            </w:r>
            <w:r w:rsidRPr="000B41B7">
              <w:t>не позже текущей даты</w:t>
            </w:r>
            <w:r w:rsidR="00240487" w:rsidRPr="000B41B7">
              <w:t>.</w:t>
            </w:r>
          </w:p>
          <w:p w14:paraId="549F705A" w14:textId="0F5AB6C9" w:rsidR="00207234" w:rsidRPr="000B41B7" w:rsidRDefault="005242CE" w:rsidP="008B155B">
            <w:pPr>
              <w:pStyle w:val="phtablecellleft"/>
            </w:pPr>
            <w:r w:rsidRPr="000B41B7">
              <w:t xml:space="preserve">При заполнении данного поля, созданная запись </w:t>
            </w:r>
            <w:r w:rsidR="00240487" w:rsidRPr="000B41B7">
              <w:t>в</w:t>
            </w:r>
            <w:r w:rsidRPr="000B41B7">
              <w:t xml:space="preserve">рачебного участка окрашивается в темный цвет и отображается в конце списка </w:t>
            </w:r>
            <w:r w:rsidR="00240487" w:rsidRPr="000B41B7">
              <w:t>в</w:t>
            </w:r>
            <w:r w:rsidRPr="000B41B7">
              <w:t>рачебных участков</w:t>
            </w:r>
          </w:p>
        </w:tc>
      </w:tr>
      <w:tr w:rsidR="000B41B7" w:rsidRPr="000B41B7" w14:paraId="4778D6E8" w14:textId="77777777" w:rsidTr="008B155B">
        <w:tc>
          <w:tcPr>
            <w:tcW w:w="353" w:type="pct"/>
          </w:tcPr>
          <w:p w14:paraId="42DE5BD4" w14:textId="347FF65F" w:rsidR="00207234" w:rsidRPr="000B41B7" w:rsidRDefault="005242CE" w:rsidP="008B155B">
            <w:pPr>
              <w:pStyle w:val="phtablecellleft"/>
            </w:pPr>
            <w:r w:rsidRPr="000B41B7">
              <w:t>7</w:t>
            </w:r>
          </w:p>
        </w:tc>
        <w:tc>
          <w:tcPr>
            <w:tcW w:w="1333" w:type="pct"/>
          </w:tcPr>
          <w:p w14:paraId="6775BEDC" w14:textId="3F6FC10F" w:rsidR="00207234" w:rsidRPr="000B41B7" w:rsidRDefault="00207234" w:rsidP="008B155B">
            <w:pPr>
              <w:pStyle w:val="phtablecellleft"/>
            </w:pPr>
            <w:r w:rsidRPr="000B41B7">
              <w:t xml:space="preserve">Записи в подблоке </w:t>
            </w:r>
            <w:r w:rsidR="00240487" w:rsidRPr="000B41B7">
              <w:t>«</w:t>
            </w:r>
            <w:r w:rsidRPr="000B41B7">
              <w:t>Участковый врач/фельдшер</w:t>
            </w:r>
            <w:r w:rsidR="00240487" w:rsidRPr="000B41B7">
              <w:t>»</w:t>
            </w:r>
          </w:p>
        </w:tc>
        <w:tc>
          <w:tcPr>
            <w:tcW w:w="1481" w:type="pct"/>
          </w:tcPr>
          <w:p w14:paraId="2B27FEE0" w14:textId="27656943" w:rsidR="00207234" w:rsidRPr="000B41B7" w:rsidRDefault="00207234" w:rsidP="008B155B">
            <w:pPr>
              <w:pStyle w:val="phtablecellleft"/>
            </w:pPr>
            <w:r w:rsidRPr="000B41B7">
              <w:t>Табличная часть для заполнения записей участковых врачей/фельдшеров</w:t>
            </w:r>
          </w:p>
        </w:tc>
        <w:tc>
          <w:tcPr>
            <w:tcW w:w="1833" w:type="pct"/>
          </w:tcPr>
          <w:p w14:paraId="7A835097" w14:textId="77777777" w:rsidR="00207234" w:rsidRPr="000B41B7" w:rsidRDefault="002F3DF2" w:rsidP="008B155B">
            <w:pPr>
              <w:pStyle w:val="phtablecellleft"/>
            </w:pPr>
            <w:r w:rsidRPr="000B41B7">
              <w:t xml:space="preserve">Для заполнения табличной части необходимо нажать на кнопку </w:t>
            </w:r>
            <w:r w:rsidRPr="000B41B7">
              <w:rPr>
                <w:noProof/>
              </w:rPr>
              <w:drawing>
                <wp:inline distT="0" distB="0" distL="0" distR="0" wp14:anchorId="3B03425B" wp14:editId="07157268">
                  <wp:extent cx="304800" cy="266700"/>
                  <wp:effectExtent l="0" t="0" r="0" b="0"/>
                  <wp:docPr id="148" name="Рисунок 148" descr="https://i.gyazo.com/020f46e67a0693cdde2d9885973e207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.gyazo.com/020f46e67a0693cdde2d9885973e207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E6DEF1" w14:textId="58BEE90E" w:rsidR="002F3DF2" w:rsidRPr="000B41B7" w:rsidRDefault="002F3DF2" w:rsidP="008B155B">
            <w:pPr>
              <w:pStyle w:val="phtablecellleft"/>
            </w:pPr>
            <w:r w:rsidRPr="000B41B7">
              <w:t>после чего откроется форма ввода, представленная на рисунке (</w:t>
            </w:r>
            <w:r w:rsidRPr="000B41B7">
              <w:fldChar w:fldCharType="begin"/>
            </w:r>
            <w:r w:rsidRPr="000B41B7">
              <w:instrText xml:space="preserve"> REF _Ref531953349 \h  \* MERGEFORMAT </w:instrText>
            </w:r>
            <w:r w:rsidRPr="000B41B7">
              <w:fldChar w:fldCharType="separate"/>
            </w:r>
            <w:r w:rsidR="00E10E0C" w:rsidRPr="000B41B7">
              <w:t xml:space="preserve">Рисунок </w:t>
            </w:r>
            <w:r w:rsidR="005655E1" w:rsidRPr="000B41B7">
              <w:t>29</w:t>
            </w:r>
            <w:r w:rsidRPr="000B41B7">
              <w:fldChar w:fldCharType="end"/>
            </w:r>
            <w:r w:rsidRPr="000B41B7">
              <w:t>).</w:t>
            </w:r>
          </w:p>
          <w:p w14:paraId="44191AAF" w14:textId="05AF84DF" w:rsidR="005242CE" w:rsidRPr="000B41B7" w:rsidRDefault="005242CE" w:rsidP="005242CE">
            <w:pPr>
              <w:pStyle w:val="phtablecellleft"/>
            </w:pPr>
            <w:r w:rsidRPr="000B41B7">
              <w:t xml:space="preserve">Описание полей табличной части приведено в </w:t>
            </w:r>
            <w:proofErr w:type="spellStart"/>
            <w:r w:rsidRPr="000B41B7">
              <w:t>пп</w:t>
            </w:r>
            <w:proofErr w:type="spellEnd"/>
            <w:r w:rsidRPr="000B41B7">
              <w:t>. 7.1 – 7.4.</w:t>
            </w:r>
          </w:p>
          <w:p w14:paraId="12218C16" w14:textId="585A0635" w:rsidR="005242CE" w:rsidRPr="000B41B7" w:rsidRDefault="005242CE" w:rsidP="005242CE">
            <w:pPr>
              <w:pStyle w:val="phtablecellleft"/>
            </w:pPr>
            <w:r w:rsidRPr="000B41B7">
              <w:t xml:space="preserve">Кнопка «Создать» инициирует сохранение введенных данных и закрытие окна </w:t>
            </w:r>
            <w:r w:rsidR="005432B2" w:rsidRPr="000B41B7">
              <w:t>добавление участкового врача/фельдшера</w:t>
            </w:r>
            <w:r w:rsidRPr="000B41B7">
              <w:t xml:space="preserve">. </w:t>
            </w:r>
          </w:p>
          <w:p w14:paraId="3869A201" w14:textId="2C07D9AC" w:rsidR="005242CE" w:rsidRPr="000B41B7" w:rsidRDefault="005242CE" w:rsidP="005242CE">
            <w:pPr>
              <w:pStyle w:val="phtablecellleft"/>
            </w:pPr>
            <w:r w:rsidRPr="000B41B7">
              <w:t>Кнопка «Отменить» инициирует закрытие окна без сохранения введенных данных</w:t>
            </w:r>
          </w:p>
        </w:tc>
      </w:tr>
      <w:tr w:rsidR="000B41B7" w:rsidRPr="000B41B7" w14:paraId="108DFB77" w14:textId="77777777" w:rsidTr="008B155B">
        <w:tc>
          <w:tcPr>
            <w:tcW w:w="353" w:type="pct"/>
          </w:tcPr>
          <w:p w14:paraId="642A7D37" w14:textId="549E7840" w:rsidR="00207234" w:rsidRPr="000B41B7" w:rsidRDefault="005242CE" w:rsidP="008B155B">
            <w:pPr>
              <w:pStyle w:val="phtablecellleft"/>
            </w:pPr>
            <w:r w:rsidRPr="000B41B7">
              <w:t>7.1</w:t>
            </w:r>
          </w:p>
        </w:tc>
        <w:tc>
          <w:tcPr>
            <w:tcW w:w="1333" w:type="pct"/>
          </w:tcPr>
          <w:p w14:paraId="4D12852A" w14:textId="54A6417A" w:rsidR="00207234" w:rsidRPr="000B41B7" w:rsidRDefault="005242CE" w:rsidP="008B155B">
            <w:pPr>
              <w:pStyle w:val="phtablecellleft"/>
            </w:pPr>
            <w:r w:rsidRPr="000B41B7">
              <w:t>Дата начала</w:t>
            </w:r>
          </w:p>
        </w:tc>
        <w:tc>
          <w:tcPr>
            <w:tcW w:w="1481" w:type="pct"/>
          </w:tcPr>
          <w:p w14:paraId="5A8B8275" w14:textId="06B0B4B5" w:rsidR="00207234" w:rsidRPr="000B41B7" w:rsidRDefault="008915A8" w:rsidP="008B155B">
            <w:pPr>
              <w:pStyle w:val="phtablecellleft"/>
            </w:pPr>
            <w:r w:rsidRPr="000B41B7">
              <w:t>Дата начала прикрепления участкового врача/фельдшера к врачебному участку</w:t>
            </w:r>
          </w:p>
        </w:tc>
        <w:tc>
          <w:tcPr>
            <w:tcW w:w="1833" w:type="pct"/>
          </w:tcPr>
          <w:p w14:paraId="50A38F23" w14:textId="2BAC7B7C" w:rsidR="008915A8" w:rsidRPr="000B41B7" w:rsidRDefault="008915A8" w:rsidP="008915A8">
            <w:pPr>
              <w:pStyle w:val="phtablecellleft"/>
            </w:pPr>
            <w:r w:rsidRPr="000B41B7">
              <w:t>Выбор значения из календаря.</w:t>
            </w:r>
          </w:p>
          <w:p w14:paraId="3518B96B" w14:textId="381D0D44" w:rsidR="00207234" w:rsidRPr="000B41B7" w:rsidRDefault="008915A8" w:rsidP="008B155B">
            <w:pPr>
              <w:pStyle w:val="phtablecellleft"/>
            </w:pPr>
            <w:r w:rsidRPr="000B41B7">
              <w:t xml:space="preserve">Дата начала прикрепления врача к участку должна быть позже или равна </w:t>
            </w:r>
            <w:r w:rsidR="00240487" w:rsidRPr="000B41B7">
              <w:t>д</w:t>
            </w:r>
            <w:r w:rsidRPr="000B41B7">
              <w:t>ате формирования участка</w:t>
            </w:r>
            <w:r w:rsidR="00240487" w:rsidRPr="000B41B7">
              <w:t>, а т</w:t>
            </w:r>
            <w:r w:rsidRPr="000B41B7">
              <w:t xml:space="preserve">акже </w:t>
            </w:r>
            <w:r w:rsidR="00240487" w:rsidRPr="000B41B7">
              <w:t xml:space="preserve">быть </w:t>
            </w:r>
            <w:r w:rsidRPr="000B41B7">
              <w:t>не позже текущей даты</w:t>
            </w:r>
          </w:p>
        </w:tc>
      </w:tr>
      <w:tr w:rsidR="000B41B7" w:rsidRPr="000B41B7" w14:paraId="63D2456E" w14:textId="77777777" w:rsidTr="008B155B">
        <w:tc>
          <w:tcPr>
            <w:tcW w:w="353" w:type="pct"/>
          </w:tcPr>
          <w:p w14:paraId="00DE6BFD" w14:textId="21BFC641" w:rsidR="00207234" w:rsidRPr="000B41B7" w:rsidRDefault="005242CE" w:rsidP="008B155B">
            <w:pPr>
              <w:pStyle w:val="phtablecellleft"/>
            </w:pPr>
            <w:r w:rsidRPr="000B41B7">
              <w:t>7.2</w:t>
            </w:r>
          </w:p>
        </w:tc>
        <w:tc>
          <w:tcPr>
            <w:tcW w:w="1333" w:type="pct"/>
          </w:tcPr>
          <w:p w14:paraId="6FE18B25" w14:textId="50C352B1" w:rsidR="00207234" w:rsidRPr="000B41B7" w:rsidRDefault="005242CE" w:rsidP="008B155B">
            <w:pPr>
              <w:pStyle w:val="phtablecellleft"/>
            </w:pPr>
            <w:r w:rsidRPr="000B41B7">
              <w:t>Дата окончания</w:t>
            </w:r>
          </w:p>
        </w:tc>
        <w:tc>
          <w:tcPr>
            <w:tcW w:w="1481" w:type="pct"/>
          </w:tcPr>
          <w:p w14:paraId="3AA3FA29" w14:textId="577DE6F3" w:rsidR="00207234" w:rsidRPr="000B41B7" w:rsidRDefault="008915A8" w:rsidP="008915A8">
            <w:pPr>
              <w:pStyle w:val="phtablecellleft"/>
            </w:pPr>
            <w:r w:rsidRPr="000B41B7">
              <w:t>Дата окончания прикрепления участкового врача/фельдшера к врачебному участку</w:t>
            </w:r>
          </w:p>
        </w:tc>
        <w:tc>
          <w:tcPr>
            <w:tcW w:w="1833" w:type="pct"/>
          </w:tcPr>
          <w:p w14:paraId="2CE18A2B" w14:textId="77777777" w:rsidR="008915A8" w:rsidRPr="000B41B7" w:rsidRDefault="008915A8" w:rsidP="008915A8">
            <w:pPr>
              <w:pStyle w:val="phtablecellleft"/>
            </w:pPr>
            <w:r w:rsidRPr="000B41B7">
              <w:t>Выбор значения из календаря.</w:t>
            </w:r>
          </w:p>
          <w:p w14:paraId="3FC0D5AE" w14:textId="3B56733C" w:rsidR="00207234" w:rsidRPr="000B41B7" w:rsidRDefault="008915A8" w:rsidP="008B155B">
            <w:pPr>
              <w:pStyle w:val="phtablecellleft"/>
            </w:pPr>
            <w:r w:rsidRPr="000B41B7">
              <w:t xml:space="preserve">Дата окончания прикрепления врача к участку должна быть позже или равна </w:t>
            </w:r>
            <w:r w:rsidR="00240487" w:rsidRPr="000B41B7">
              <w:t>д</w:t>
            </w:r>
            <w:r w:rsidRPr="000B41B7">
              <w:t>ате начала, но не позже даты упразднения самого участка, или не позже текущей даты</w:t>
            </w:r>
          </w:p>
        </w:tc>
      </w:tr>
      <w:tr w:rsidR="000B41B7" w:rsidRPr="000B41B7" w14:paraId="749CEBA3" w14:textId="77777777" w:rsidTr="008B155B">
        <w:tc>
          <w:tcPr>
            <w:tcW w:w="353" w:type="pct"/>
          </w:tcPr>
          <w:p w14:paraId="70F82087" w14:textId="50541CB3" w:rsidR="005242CE" w:rsidRPr="000B41B7" w:rsidRDefault="005242CE" w:rsidP="008B155B">
            <w:pPr>
              <w:pStyle w:val="phtablecellleft"/>
            </w:pPr>
            <w:r w:rsidRPr="000B41B7">
              <w:t>7.3</w:t>
            </w:r>
          </w:p>
        </w:tc>
        <w:tc>
          <w:tcPr>
            <w:tcW w:w="1333" w:type="pct"/>
          </w:tcPr>
          <w:p w14:paraId="7A04D1A7" w14:textId="7C0E5693" w:rsidR="005242CE" w:rsidRPr="000B41B7" w:rsidRDefault="005242CE" w:rsidP="008B155B">
            <w:pPr>
              <w:pStyle w:val="phtablecellleft"/>
            </w:pPr>
            <w:r w:rsidRPr="000B41B7">
              <w:t>Группа кабинетов</w:t>
            </w:r>
          </w:p>
        </w:tc>
        <w:tc>
          <w:tcPr>
            <w:tcW w:w="1481" w:type="pct"/>
          </w:tcPr>
          <w:p w14:paraId="25EBE230" w14:textId="50F924F2" w:rsidR="005242CE" w:rsidRPr="000B41B7" w:rsidRDefault="008915A8" w:rsidP="008B155B">
            <w:pPr>
              <w:pStyle w:val="phtablecellleft"/>
            </w:pPr>
            <w:r w:rsidRPr="000B41B7">
              <w:t xml:space="preserve">Группа кабинетов амбулаторного </w:t>
            </w:r>
            <w:r w:rsidRPr="000B41B7">
              <w:lastRenderedPageBreak/>
              <w:t>подразделения</w:t>
            </w:r>
            <w:r w:rsidR="007B24DC" w:rsidRPr="000B41B7">
              <w:t>,</w:t>
            </w:r>
            <w:r w:rsidRPr="000B41B7">
              <w:t xml:space="preserve"> в которых может быть расположен врачебный участок</w:t>
            </w:r>
          </w:p>
        </w:tc>
        <w:tc>
          <w:tcPr>
            <w:tcW w:w="1833" w:type="pct"/>
          </w:tcPr>
          <w:p w14:paraId="4A4FD9A8" w14:textId="39E59A63" w:rsidR="005242CE" w:rsidRPr="000B41B7" w:rsidRDefault="008915A8" w:rsidP="008B155B">
            <w:pPr>
              <w:pStyle w:val="phtablecellleft"/>
            </w:pPr>
            <w:r w:rsidRPr="000B41B7">
              <w:lastRenderedPageBreak/>
              <w:t xml:space="preserve">Выводится список кабинетов всех </w:t>
            </w:r>
            <w:r w:rsidR="00240487" w:rsidRPr="000B41B7">
              <w:t>а</w:t>
            </w:r>
            <w:r w:rsidRPr="000B41B7">
              <w:t xml:space="preserve">мбулаторных подразделений </w:t>
            </w:r>
            <w:r w:rsidR="005432B2" w:rsidRPr="000B41B7">
              <w:t xml:space="preserve">при </w:t>
            </w:r>
            <w:r w:rsidR="005432B2" w:rsidRPr="000B41B7">
              <w:lastRenderedPageBreak/>
              <w:t>условии, если</w:t>
            </w:r>
            <w:r w:rsidRPr="000B41B7">
              <w:t xml:space="preserve"> тип </w:t>
            </w:r>
            <w:r w:rsidR="00240487" w:rsidRPr="000B41B7">
              <w:t>к</w:t>
            </w:r>
            <w:r w:rsidRPr="000B41B7">
              <w:t xml:space="preserve">абинета имеет признак </w:t>
            </w:r>
            <w:r w:rsidR="00240487" w:rsidRPr="000B41B7">
              <w:t>в</w:t>
            </w:r>
            <w:r w:rsidRPr="000B41B7">
              <w:t>рачебного участка</w:t>
            </w:r>
          </w:p>
          <w:p w14:paraId="65512247" w14:textId="437A1945" w:rsidR="00240487" w:rsidRPr="000B41B7" w:rsidRDefault="008915A8" w:rsidP="008915A8">
            <w:pPr>
              <w:pStyle w:val="phtablecellleft"/>
              <w:jc w:val="left"/>
            </w:pPr>
            <w:r w:rsidRPr="000B41B7">
              <w:t>В справочнике https://nsi.rosminzdrav.ru/#!/</w:t>
            </w:r>
            <w:r w:rsidRPr="000B41B7">
              <w:br/>
            </w:r>
            <w:proofErr w:type="spellStart"/>
            <w:r w:rsidRPr="000B41B7">
              <w:t>refbook</w:t>
            </w:r>
            <w:proofErr w:type="spellEnd"/>
            <w:r w:rsidRPr="000B41B7">
              <w:t>/1.2.643.5.1.13.13.99.2.228</w:t>
            </w:r>
          </w:p>
        </w:tc>
      </w:tr>
      <w:tr w:rsidR="000B41B7" w:rsidRPr="000B41B7" w14:paraId="08E8E8F4" w14:textId="77777777" w:rsidTr="008B155B">
        <w:tc>
          <w:tcPr>
            <w:tcW w:w="353" w:type="pct"/>
          </w:tcPr>
          <w:p w14:paraId="5504D6D6" w14:textId="247AFB4E" w:rsidR="005242CE" w:rsidRPr="000B41B7" w:rsidRDefault="005242CE" w:rsidP="008B155B">
            <w:pPr>
              <w:pStyle w:val="phtablecellleft"/>
            </w:pPr>
            <w:r w:rsidRPr="000B41B7">
              <w:lastRenderedPageBreak/>
              <w:t>7.4</w:t>
            </w:r>
          </w:p>
        </w:tc>
        <w:tc>
          <w:tcPr>
            <w:tcW w:w="1333" w:type="pct"/>
          </w:tcPr>
          <w:p w14:paraId="35B29FC4" w14:textId="612157D6" w:rsidR="005242CE" w:rsidRPr="000B41B7" w:rsidRDefault="005242CE" w:rsidP="005242CE">
            <w:pPr>
              <w:pStyle w:val="phtablecellleft"/>
            </w:pPr>
            <w:r w:rsidRPr="000B41B7">
              <w:t>Врач/фельдшер</w:t>
            </w:r>
          </w:p>
        </w:tc>
        <w:tc>
          <w:tcPr>
            <w:tcW w:w="1481" w:type="pct"/>
          </w:tcPr>
          <w:p w14:paraId="20A7FBBF" w14:textId="353998C1" w:rsidR="005242CE" w:rsidRPr="000B41B7" w:rsidRDefault="008915A8" w:rsidP="008B155B">
            <w:pPr>
              <w:pStyle w:val="phtablecellleft"/>
            </w:pPr>
            <w:r w:rsidRPr="000B41B7">
              <w:t>Участковый врач фельдшер</w:t>
            </w:r>
            <w:r w:rsidR="007B24DC" w:rsidRPr="000B41B7">
              <w:t>,</w:t>
            </w:r>
            <w:r w:rsidRPr="000B41B7">
              <w:t xml:space="preserve"> который </w:t>
            </w:r>
            <w:r w:rsidR="00240487" w:rsidRPr="000B41B7">
              <w:t>т</w:t>
            </w:r>
            <w:r w:rsidRPr="000B41B7">
              <w:t>рудоустроен в подразделении</w:t>
            </w:r>
            <w:r w:rsidR="007B24DC" w:rsidRPr="000B41B7">
              <w:t>,</w:t>
            </w:r>
            <w:r w:rsidRPr="000B41B7">
              <w:t xml:space="preserve"> в котором есть </w:t>
            </w:r>
            <w:r w:rsidR="00240487" w:rsidRPr="000B41B7">
              <w:t>г</w:t>
            </w:r>
            <w:r w:rsidRPr="000B41B7">
              <w:t>руппа кабинетов</w:t>
            </w:r>
            <w:r w:rsidR="007B24DC" w:rsidRPr="000B41B7">
              <w:t>,</w:t>
            </w:r>
            <w:r w:rsidRPr="000B41B7">
              <w:t xml:space="preserve"> разрешенная </w:t>
            </w:r>
            <w:r w:rsidR="001F7306" w:rsidRPr="000B41B7">
              <w:t xml:space="preserve">для формирования </w:t>
            </w:r>
            <w:r w:rsidR="00240487" w:rsidRPr="000B41B7">
              <w:t>в</w:t>
            </w:r>
            <w:r w:rsidR="001F7306" w:rsidRPr="000B41B7">
              <w:t>рачебного участка</w:t>
            </w:r>
          </w:p>
        </w:tc>
        <w:tc>
          <w:tcPr>
            <w:tcW w:w="1833" w:type="pct"/>
          </w:tcPr>
          <w:p w14:paraId="6771842F" w14:textId="14A93F02" w:rsidR="001F7306" w:rsidRPr="000B41B7" w:rsidRDefault="001F7306" w:rsidP="008B155B">
            <w:pPr>
              <w:pStyle w:val="phtablecellleft"/>
            </w:pPr>
            <w:r w:rsidRPr="000B41B7">
              <w:t>Поле поиска.</w:t>
            </w:r>
            <w:r w:rsidRPr="000B41B7">
              <w:br/>
              <w:t xml:space="preserve">Поиск производится по </w:t>
            </w:r>
            <w:r w:rsidR="00240487" w:rsidRPr="000B41B7">
              <w:t>в</w:t>
            </w:r>
            <w:r w:rsidRPr="000B41B7">
              <w:t>рачам</w:t>
            </w:r>
            <w:r w:rsidR="007B24DC" w:rsidRPr="000B41B7">
              <w:t>,</w:t>
            </w:r>
            <w:r w:rsidRPr="000B41B7">
              <w:t xml:space="preserve"> которые трудоустроены в указанный период по разрешенной должности в </w:t>
            </w:r>
            <w:r w:rsidR="005432B2" w:rsidRPr="000B41B7">
              <w:t>соответствии</w:t>
            </w:r>
            <w:r w:rsidRPr="000B41B7">
              <w:t xml:space="preserve"> с типом участка в подразделении выбранной группы кабинетов</w:t>
            </w:r>
            <w:r w:rsidR="00240487" w:rsidRPr="000B41B7">
              <w:t>.</w:t>
            </w:r>
            <w:r w:rsidRPr="000B41B7">
              <w:br/>
            </w:r>
            <w:r w:rsidR="00240487" w:rsidRPr="000B41B7">
              <w:t>П</w:t>
            </w:r>
            <w:r w:rsidRPr="000B41B7">
              <w:t>роизвести поиск можно по ФИО или СНИЛ</w:t>
            </w:r>
            <w:r w:rsidR="00240487" w:rsidRPr="000B41B7">
              <w:t>С</w:t>
            </w:r>
          </w:p>
        </w:tc>
      </w:tr>
      <w:tr w:rsidR="000B41B7" w:rsidRPr="000B41B7" w14:paraId="7A149269" w14:textId="77777777" w:rsidTr="008B155B">
        <w:tc>
          <w:tcPr>
            <w:tcW w:w="353" w:type="pct"/>
          </w:tcPr>
          <w:p w14:paraId="47A49E4A" w14:textId="37DD8644" w:rsidR="001F7306" w:rsidRPr="000B41B7" w:rsidRDefault="005432B2" w:rsidP="008B155B">
            <w:pPr>
              <w:pStyle w:val="phtablecellleft"/>
            </w:pPr>
            <w:r w:rsidRPr="000B41B7">
              <w:t>8</w:t>
            </w:r>
          </w:p>
        </w:tc>
        <w:tc>
          <w:tcPr>
            <w:tcW w:w="1333" w:type="pct"/>
          </w:tcPr>
          <w:p w14:paraId="11596184" w14:textId="6B4F0128" w:rsidR="001F7306" w:rsidRPr="000B41B7" w:rsidRDefault="001F7306" w:rsidP="007759BE">
            <w:pPr>
              <w:pStyle w:val="phtablecellleft"/>
            </w:pPr>
            <w:r w:rsidRPr="000B41B7">
              <w:t xml:space="preserve">Записи в подблоке </w:t>
            </w:r>
            <w:r w:rsidR="007759BE" w:rsidRPr="000B41B7">
              <w:br/>
              <w:t>«</w:t>
            </w:r>
            <w:r w:rsidRPr="000B41B7">
              <w:t>Адреса обслуживания</w:t>
            </w:r>
            <w:r w:rsidR="007759BE" w:rsidRPr="000B41B7">
              <w:t>»</w:t>
            </w:r>
          </w:p>
        </w:tc>
        <w:tc>
          <w:tcPr>
            <w:tcW w:w="1481" w:type="pct"/>
          </w:tcPr>
          <w:p w14:paraId="2CFEB642" w14:textId="5F6018D3" w:rsidR="001F7306" w:rsidRPr="000B41B7" w:rsidRDefault="005432B2" w:rsidP="005432B2">
            <w:pPr>
              <w:pStyle w:val="phtablecellleft"/>
            </w:pPr>
            <w:r w:rsidRPr="000B41B7">
              <w:t>Табличная часть для заполнения записей адресов обслуживания участка</w:t>
            </w:r>
          </w:p>
        </w:tc>
        <w:tc>
          <w:tcPr>
            <w:tcW w:w="1833" w:type="pct"/>
          </w:tcPr>
          <w:p w14:paraId="40983D11" w14:textId="382097F9" w:rsidR="005432B2" w:rsidRPr="000B41B7" w:rsidRDefault="005432B2" w:rsidP="005432B2">
            <w:pPr>
              <w:pStyle w:val="phtablecellleft"/>
            </w:pPr>
            <w:r w:rsidRPr="000B41B7">
              <w:t xml:space="preserve">Для заполнения табличной части необходимо нажать на кнопку </w:t>
            </w:r>
            <w:r w:rsidRPr="000B41B7">
              <w:rPr>
                <w:noProof/>
              </w:rPr>
              <w:drawing>
                <wp:inline distT="0" distB="0" distL="0" distR="0" wp14:anchorId="1A1EA8FA" wp14:editId="254542EF">
                  <wp:extent cx="304800" cy="266700"/>
                  <wp:effectExtent l="0" t="0" r="0" b="0"/>
                  <wp:docPr id="154" name="Рисунок 154" descr="https://i.gyazo.com/020f46e67a0693cdde2d9885973e207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.gyazo.com/020f46e67a0693cdde2d9885973e207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40487" w:rsidRPr="000B41B7">
              <w:t>,</w:t>
            </w:r>
          </w:p>
          <w:p w14:paraId="2B6B9071" w14:textId="1E5D31CE" w:rsidR="005432B2" w:rsidRPr="000B41B7" w:rsidRDefault="005432B2" w:rsidP="005432B2">
            <w:pPr>
              <w:pStyle w:val="phtablecellleft"/>
            </w:pPr>
            <w:r w:rsidRPr="000B41B7">
              <w:t>после чего откроется форма ввода, представленная на рисунке (</w:t>
            </w:r>
            <w:r w:rsidRPr="000B41B7">
              <w:fldChar w:fldCharType="begin"/>
            </w:r>
            <w:r w:rsidRPr="000B41B7">
              <w:instrText xml:space="preserve"> REF _Ref531953349 \h  \* MERGEFORMAT </w:instrText>
            </w:r>
            <w:r w:rsidRPr="000B41B7">
              <w:fldChar w:fldCharType="separate"/>
            </w:r>
            <w:r w:rsidR="00E10E0C" w:rsidRPr="000B41B7">
              <w:t xml:space="preserve">Рисунок </w:t>
            </w:r>
            <w:r w:rsidR="00E10E0C" w:rsidRPr="000B41B7">
              <w:rPr>
                <w:noProof/>
              </w:rPr>
              <w:t>3</w:t>
            </w:r>
            <w:r w:rsidR="005655E1" w:rsidRPr="000B41B7">
              <w:rPr>
                <w:noProof/>
              </w:rPr>
              <w:t>0</w:t>
            </w:r>
            <w:r w:rsidRPr="000B41B7">
              <w:fldChar w:fldCharType="end"/>
            </w:r>
            <w:r w:rsidRPr="000B41B7">
              <w:t>).</w:t>
            </w:r>
          </w:p>
          <w:p w14:paraId="5890FBAB" w14:textId="6227DC26" w:rsidR="005432B2" w:rsidRPr="000B41B7" w:rsidRDefault="005432B2" w:rsidP="005432B2">
            <w:pPr>
              <w:pStyle w:val="phtablecellleft"/>
            </w:pPr>
            <w:r w:rsidRPr="000B41B7">
              <w:t xml:space="preserve">Описание полей табличной части приведено в </w:t>
            </w:r>
            <w:proofErr w:type="spellStart"/>
            <w:r w:rsidRPr="000B41B7">
              <w:t>пп</w:t>
            </w:r>
            <w:proofErr w:type="spellEnd"/>
            <w:r w:rsidRPr="000B41B7">
              <w:t>. 8.1 – 8.3.</w:t>
            </w:r>
          </w:p>
          <w:p w14:paraId="4D13A6F0" w14:textId="697D09BB" w:rsidR="005432B2" w:rsidRPr="000B41B7" w:rsidRDefault="005432B2" w:rsidP="005432B2">
            <w:pPr>
              <w:pStyle w:val="phtablecellleft"/>
            </w:pPr>
            <w:r w:rsidRPr="000B41B7">
              <w:t xml:space="preserve">Кнопка «Создать» инициирует сохранение введенных данных и закрытие окна добавления адреса обслуживания. </w:t>
            </w:r>
          </w:p>
          <w:p w14:paraId="42A2C962" w14:textId="05F81A89" w:rsidR="001F7306" w:rsidRPr="000B41B7" w:rsidRDefault="005432B2" w:rsidP="005432B2">
            <w:pPr>
              <w:pStyle w:val="phtablecellleft"/>
            </w:pPr>
            <w:r w:rsidRPr="000B41B7">
              <w:t>Кнопка «Отменить» инициирует закрытие окна без сохранения введенных данных</w:t>
            </w:r>
          </w:p>
        </w:tc>
      </w:tr>
      <w:tr w:rsidR="000B41B7" w:rsidRPr="000B41B7" w14:paraId="645ECAA5" w14:textId="77777777" w:rsidTr="008B155B">
        <w:tc>
          <w:tcPr>
            <w:tcW w:w="353" w:type="pct"/>
          </w:tcPr>
          <w:p w14:paraId="5CFC2FE9" w14:textId="34361445" w:rsidR="001F7306" w:rsidRPr="000B41B7" w:rsidRDefault="005432B2" w:rsidP="008B155B">
            <w:pPr>
              <w:pStyle w:val="phtablecellleft"/>
            </w:pPr>
            <w:r w:rsidRPr="000B41B7">
              <w:t>8.1</w:t>
            </w:r>
          </w:p>
        </w:tc>
        <w:tc>
          <w:tcPr>
            <w:tcW w:w="1333" w:type="pct"/>
          </w:tcPr>
          <w:p w14:paraId="51C6F89A" w14:textId="406D9696" w:rsidR="001F7306" w:rsidRPr="000B41B7" w:rsidRDefault="005432B2" w:rsidP="005242CE">
            <w:pPr>
              <w:pStyle w:val="phtablecellleft"/>
            </w:pPr>
            <w:r w:rsidRPr="000B41B7">
              <w:t>Дата начала</w:t>
            </w:r>
          </w:p>
        </w:tc>
        <w:tc>
          <w:tcPr>
            <w:tcW w:w="1481" w:type="pct"/>
          </w:tcPr>
          <w:p w14:paraId="593C088E" w14:textId="52671E9B" w:rsidR="001F7306" w:rsidRPr="000B41B7" w:rsidRDefault="005432B2" w:rsidP="008B155B">
            <w:pPr>
              <w:pStyle w:val="phtablecellleft"/>
            </w:pPr>
            <w:r w:rsidRPr="000B41B7">
              <w:t>Дата начала прикрепления указанного адреса к обслуживанию во врачебном участке</w:t>
            </w:r>
          </w:p>
        </w:tc>
        <w:tc>
          <w:tcPr>
            <w:tcW w:w="1833" w:type="pct"/>
          </w:tcPr>
          <w:p w14:paraId="1FCBD6FC" w14:textId="77777777" w:rsidR="005432B2" w:rsidRPr="000B41B7" w:rsidRDefault="005432B2" w:rsidP="005432B2">
            <w:pPr>
              <w:pStyle w:val="phtablecellleft"/>
            </w:pPr>
            <w:r w:rsidRPr="000B41B7">
              <w:t>Выбор значения из календаря.</w:t>
            </w:r>
          </w:p>
          <w:p w14:paraId="6F211CE7" w14:textId="3A3B665C" w:rsidR="001F7306" w:rsidRPr="000B41B7" w:rsidRDefault="005432B2" w:rsidP="008B155B">
            <w:pPr>
              <w:pStyle w:val="phtablecellleft"/>
            </w:pPr>
            <w:r w:rsidRPr="000B41B7">
              <w:t xml:space="preserve">Дата начала обслуживания адреса должна быть позже или равна </w:t>
            </w:r>
            <w:r w:rsidR="00240487" w:rsidRPr="000B41B7">
              <w:t>д</w:t>
            </w:r>
            <w:r w:rsidRPr="000B41B7">
              <w:t>ате формирования участка</w:t>
            </w:r>
            <w:r w:rsidR="00240487" w:rsidRPr="000B41B7">
              <w:t>, а т</w:t>
            </w:r>
            <w:r w:rsidRPr="000B41B7">
              <w:t xml:space="preserve">акже не </w:t>
            </w:r>
            <w:r w:rsidR="00240487" w:rsidRPr="000B41B7">
              <w:t xml:space="preserve">быть </w:t>
            </w:r>
            <w:r w:rsidRPr="000B41B7">
              <w:t>позже текущей даты</w:t>
            </w:r>
          </w:p>
        </w:tc>
      </w:tr>
      <w:tr w:rsidR="000B41B7" w:rsidRPr="000B41B7" w14:paraId="56FF13D2" w14:textId="77777777" w:rsidTr="008B155B">
        <w:tc>
          <w:tcPr>
            <w:tcW w:w="353" w:type="pct"/>
          </w:tcPr>
          <w:p w14:paraId="7618396F" w14:textId="0B9EC550" w:rsidR="001F7306" w:rsidRPr="000B41B7" w:rsidRDefault="005432B2" w:rsidP="008B155B">
            <w:pPr>
              <w:pStyle w:val="phtablecellleft"/>
            </w:pPr>
            <w:r w:rsidRPr="000B41B7">
              <w:t>8.2</w:t>
            </w:r>
          </w:p>
        </w:tc>
        <w:tc>
          <w:tcPr>
            <w:tcW w:w="1333" w:type="pct"/>
          </w:tcPr>
          <w:p w14:paraId="1A604E2A" w14:textId="76139F17" w:rsidR="001F7306" w:rsidRPr="000B41B7" w:rsidRDefault="005432B2" w:rsidP="005242CE">
            <w:pPr>
              <w:pStyle w:val="phtablecellleft"/>
            </w:pPr>
            <w:r w:rsidRPr="000B41B7">
              <w:t>Дата окончания</w:t>
            </w:r>
          </w:p>
        </w:tc>
        <w:tc>
          <w:tcPr>
            <w:tcW w:w="1481" w:type="pct"/>
          </w:tcPr>
          <w:p w14:paraId="7BA35807" w14:textId="715D2F8D" w:rsidR="001F7306" w:rsidRPr="000B41B7" w:rsidRDefault="005432B2" w:rsidP="005432B2">
            <w:pPr>
              <w:pStyle w:val="phtablecellleft"/>
            </w:pPr>
            <w:r w:rsidRPr="000B41B7">
              <w:t>Дата окончания прикрепления указанного адреса к обслуживанию во врачебном участке</w:t>
            </w:r>
          </w:p>
        </w:tc>
        <w:tc>
          <w:tcPr>
            <w:tcW w:w="1833" w:type="pct"/>
          </w:tcPr>
          <w:p w14:paraId="58D0428B" w14:textId="77777777" w:rsidR="005432B2" w:rsidRPr="000B41B7" w:rsidRDefault="005432B2" w:rsidP="005432B2">
            <w:pPr>
              <w:pStyle w:val="phtablecellleft"/>
            </w:pPr>
            <w:r w:rsidRPr="000B41B7">
              <w:t>Выбор значения из календаря.</w:t>
            </w:r>
          </w:p>
          <w:p w14:paraId="4474FC47" w14:textId="16B31453" w:rsidR="001F7306" w:rsidRPr="000B41B7" w:rsidRDefault="005432B2" w:rsidP="008B155B">
            <w:pPr>
              <w:pStyle w:val="phtablecellleft"/>
            </w:pPr>
            <w:r w:rsidRPr="000B41B7">
              <w:t xml:space="preserve">Дата окончания обслуживания адреса должна быть позже или равна </w:t>
            </w:r>
            <w:r w:rsidR="00240487" w:rsidRPr="000B41B7">
              <w:t>д</w:t>
            </w:r>
            <w:r w:rsidRPr="000B41B7">
              <w:t>ате начала, но не позже даты упразднения самого участка или не позже текущей даты</w:t>
            </w:r>
          </w:p>
        </w:tc>
      </w:tr>
      <w:tr w:rsidR="00E25C53" w:rsidRPr="000B41B7" w14:paraId="0447719F" w14:textId="77777777" w:rsidTr="008B155B">
        <w:tc>
          <w:tcPr>
            <w:tcW w:w="353" w:type="pct"/>
          </w:tcPr>
          <w:p w14:paraId="43031A47" w14:textId="201A4FA0" w:rsidR="005432B2" w:rsidRPr="000B41B7" w:rsidRDefault="005432B2" w:rsidP="008B155B">
            <w:pPr>
              <w:pStyle w:val="phtablecellleft"/>
            </w:pPr>
            <w:r w:rsidRPr="000B41B7">
              <w:t>8.3</w:t>
            </w:r>
          </w:p>
        </w:tc>
        <w:tc>
          <w:tcPr>
            <w:tcW w:w="1333" w:type="pct"/>
          </w:tcPr>
          <w:p w14:paraId="6913E0CB" w14:textId="3C32B9FD" w:rsidR="005432B2" w:rsidRPr="000B41B7" w:rsidRDefault="005432B2" w:rsidP="005242CE">
            <w:pPr>
              <w:pStyle w:val="phtablecellleft"/>
            </w:pPr>
            <w:r w:rsidRPr="000B41B7">
              <w:t>Адрес</w:t>
            </w:r>
          </w:p>
        </w:tc>
        <w:tc>
          <w:tcPr>
            <w:tcW w:w="1481" w:type="pct"/>
          </w:tcPr>
          <w:p w14:paraId="3AA3C521" w14:textId="01B71239" w:rsidR="005432B2" w:rsidRPr="000B41B7" w:rsidRDefault="007759BE" w:rsidP="008B155B">
            <w:pPr>
              <w:pStyle w:val="phtablecellleft"/>
            </w:pPr>
            <w:r w:rsidRPr="000B41B7">
              <w:t>Адрес обслуживания участка</w:t>
            </w:r>
          </w:p>
        </w:tc>
        <w:tc>
          <w:tcPr>
            <w:tcW w:w="1833" w:type="pct"/>
          </w:tcPr>
          <w:p w14:paraId="0224E671" w14:textId="77777777" w:rsidR="005432B2" w:rsidRPr="000B41B7" w:rsidRDefault="005432B2" w:rsidP="005432B2">
            <w:pPr>
              <w:pStyle w:val="phtablecellleft"/>
            </w:pPr>
            <w:r w:rsidRPr="000B41B7">
              <w:t xml:space="preserve">Для указания адреса необходимо нажать на кнопку </w:t>
            </w:r>
            <w:r w:rsidRPr="000B41B7">
              <w:rPr>
                <w:noProof/>
              </w:rPr>
              <w:drawing>
                <wp:inline distT="0" distB="0" distL="0" distR="0" wp14:anchorId="5A292918" wp14:editId="781A6FAE">
                  <wp:extent cx="320675" cy="249555"/>
                  <wp:effectExtent l="0" t="0" r="3175" b="0"/>
                  <wp:docPr id="155" name="Рисунок 155" descr="https://i.gyazo.com/a0195f9f5042d308dc0729ca43779f4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.gyazo.com/a0195f9f5042d308dc0729ca43779f4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675" cy="249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B41B7">
              <w:t xml:space="preserve"> на форме ввода адреса в поле «Адрес». В открывшемся окне на вкладке «Стандартный ввод» необходимо заполнить поля «Адрес» и «Дом» либо перейти на вкладку «Расширенный режим» и заполнить поля «Субъект», «Населенный пункт», «Улица», «Дом».</w:t>
            </w:r>
          </w:p>
          <w:p w14:paraId="5CA93A57" w14:textId="44453712" w:rsidR="005432B2" w:rsidRPr="000B41B7" w:rsidRDefault="005432B2" w:rsidP="005432B2">
            <w:pPr>
              <w:pStyle w:val="phtablecellleft"/>
            </w:pPr>
            <w:r w:rsidRPr="000B41B7">
              <w:lastRenderedPageBreak/>
              <w:t>Описание полей табличной части приведено в</w:t>
            </w:r>
            <w:r w:rsidR="00240487" w:rsidRPr="000B41B7">
              <w:t xml:space="preserve"> таблице (</w:t>
            </w:r>
            <w:r w:rsidRPr="000B41B7">
              <w:fldChar w:fldCharType="begin"/>
            </w:r>
            <w:r w:rsidRPr="000B41B7">
              <w:instrText xml:space="preserve"> REF _Ref513552706 \h </w:instrText>
            </w:r>
            <w:r w:rsidRPr="000B41B7">
              <w:fldChar w:fldCharType="separate"/>
            </w:r>
            <w:r w:rsidR="00E10E0C" w:rsidRPr="000B41B7">
              <w:t xml:space="preserve">Таблица </w:t>
            </w:r>
            <w:r w:rsidR="00E10E0C" w:rsidRPr="000B41B7">
              <w:rPr>
                <w:noProof/>
              </w:rPr>
              <w:t>2</w:t>
            </w:r>
            <w:r w:rsidRPr="000B41B7">
              <w:fldChar w:fldCharType="end"/>
            </w:r>
            <w:r w:rsidR="00240487" w:rsidRPr="000B41B7">
              <w:t>).</w:t>
            </w:r>
          </w:p>
          <w:p w14:paraId="63300BC6" w14:textId="3A161313" w:rsidR="005432B2" w:rsidRPr="000B41B7" w:rsidRDefault="005432B2" w:rsidP="005432B2">
            <w:pPr>
              <w:pStyle w:val="phtablecellleft"/>
            </w:pPr>
            <w:r w:rsidRPr="000B41B7">
              <w:t xml:space="preserve">Кнопка «Сохранить» инициирует сохранение введенных данных и закрытие окна добавления адреса. </w:t>
            </w:r>
          </w:p>
          <w:p w14:paraId="37CE66B8" w14:textId="4540988D" w:rsidR="005432B2" w:rsidRPr="000B41B7" w:rsidRDefault="005432B2" w:rsidP="005432B2">
            <w:pPr>
              <w:pStyle w:val="phtablecellleft"/>
            </w:pPr>
            <w:r w:rsidRPr="000B41B7">
              <w:t>Кнопка «Отменить» инициирует закрытие окна без сохранения введенных данных</w:t>
            </w:r>
          </w:p>
        </w:tc>
      </w:tr>
    </w:tbl>
    <w:p w14:paraId="0909BEFE" w14:textId="77777777" w:rsidR="005432B2" w:rsidRPr="000B41B7" w:rsidRDefault="005432B2" w:rsidP="00F56A7F">
      <w:pPr>
        <w:pStyle w:val="phnormal"/>
      </w:pPr>
    </w:p>
    <w:p w14:paraId="76EB2A98" w14:textId="14341F8F" w:rsidR="005432B2" w:rsidRPr="000B41B7" w:rsidRDefault="005242CE" w:rsidP="005432B2">
      <w:pPr>
        <w:pStyle w:val="phnormal"/>
      </w:pPr>
      <w:r w:rsidRPr="000B41B7">
        <w:rPr>
          <w:noProof/>
        </w:rPr>
        <w:drawing>
          <wp:inline distT="0" distB="0" distL="0" distR="0" wp14:anchorId="4EAF764F" wp14:editId="3C5A8A1E">
            <wp:extent cx="4991100" cy="1571625"/>
            <wp:effectExtent l="0" t="0" r="0" b="9525"/>
            <wp:docPr id="1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35299D" w14:textId="1AE29E29" w:rsidR="00F56A7F" w:rsidRPr="000B41B7" w:rsidRDefault="005242CE" w:rsidP="005242CE">
      <w:pPr>
        <w:pStyle w:val="phfiguretitle"/>
      </w:pPr>
      <w:bookmarkStart w:id="115" w:name="_Ref58315243"/>
      <w:r w:rsidRPr="000B41B7">
        <w:t xml:space="preserve">Рисунок </w:t>
      </w:r>
      <w:r w:rsidR="00A12800">
        <w:fldChar w:fldCharType="begin"/>
      </w:r>
      <w:r w:rsidR="00A12800">
        <w:instrText xml:space="preserve"> SEQ Рисунок \* ARABIC </w:instrText>
      </w:r>
      <w:r w:rsidR="00A12800">
        <w:fldChar w:fldCharType="separate"/>
      </w:r>
      <w:r w:rsidR="00E10E0C" w:rsidRPr="000B41B7">
        <w:rPr>
          <w:noProof/>
        </w:rPr>
        <w:t>29</w:t>
      </w:r>
      <w:r w:rsidR="00A12800">
        <w:rPr>
          <w:noProof/>
        </w:rPr>
        <w:fldChar w:fldCharType="end"/>
      </w:r>
      <w:bookmarkEnd w:id="115"/>
      <w:r w:rsidRPr="000B41B7">
        <w:t xml:space="preserve"> </w:t>
      </w:r>
      <w:r w:rsidR="007759BE" w:rsidRPr="000B41B7">
        <w:t>–</w:t>
      </w:r>
      <w:r w:rsidRPr="000B41B7">
        <w:t xml:space="preserve"> Форма добавления </w:t>
      </w:r>
      <w:r w:rsidR="008915A8" w:rsidRPr="000B41B7">
        <w:t>участкового врача</w:t>
      </w:r>
    </w:p>
    <w:p w14:paraId="1E2BC163" w14:textId="0F6B1FAA" w:rsidR="009A0141" w:rsidRPr="000B41B7" w:rsidRDefault="009A0141" w:rsidP="009A0141">
      <w:pPr>
        <w:pStyle w:val="phnormal"/>
      </w:pPr>
      <w:r w:rsidRPr="000B41B7">
        <w:rPr>
          <w:noProof/>
        </w:rPr>
        <w:drawing>
          <wp:inline distT="0" distB="0" distL="0" distR="0" wp14:anchorId="12208E5C" wp14:editId="0602240F">
            <wp:extent cx="4972050" cy="1323975"/>
            <wp:effectExtent l="0" t="0" r="0" b="9525"/>
            <wp:docPr id="156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AA7901" w14:textId="588DF3DE" w:rsidR="009A0141" w:rsidRPr="000B41B7" w:rsidRDefault="009A0141" w:rsidP="009A0141">
      <w:pPr>
        <w:pStyle w:val="phfiguretitle"/>
      </w:pPr>
      <w:r w:rsidRPr="000B41B7">
        <w:t xml:space="preserve">Рисунок </w:t>
      </w:r>
      <w:r w:rsidR="00A12800">
        <w:fldChar w:fldCharType="begin"/>
      </w:r>
      <w:r w:rsidR="00A12800">
        <w:instrText xml:space="preserve"> SEQ Рисунок \* ARABIC </w:instrText>
      </w:r>
      <w:r w:rsidR="00A12800">
        <w:fldChar w:fldCharType="separate"/>
      </w:r>
      <w:r w:rsidR="00E10E0C" w:rsidRPr="000B41B7">
        <w:rPr>
          <w:noProof/>
        </w:rPr>
        <w:t>30</w:t>
      </w:r>
      <w:r w:rsidR="00A12800">
        <w:rPr>
          <w:noProof/>
        </w:rPr>
        <w:fldChar w:fldCharType="end"/>
      </w:r>
      <w:r w:rsidR="00240487" w:rsidRPr="000B41B7">
        <w:rPr>
          <w:noProof/>
        </w:rPr>
        <w:t xml:space="preserve"> </w:t>
      </w:r>
      <w:r w:rsidR="007759BE" w:rsidRPr="000B41B7">
        <w:t xml:space="preserve">– </w:t>
      </w:r>
      <w:r w:rsidRPr="000B41B7">
        <w:t xml:space="preserve">Форма добавления </w:t>
      </w:r>
      <w:r w:rsidR="00240487" w:rsidRPr="000B41B7">
        <w:t>адреса обслуживания</w:t>
      </w:r>
    </w:p>
    <w:p w14:paraId="2B44A315" w14:textId="4BD51DCF" w:rsidR="009A0141" w:rsidRPr="000B41B7" w:rsidRDefault="009A0141" w:rsidP="009A0141">
      <w:pPr>
        <w:pStyle w:val="phnormal"/>
      </w:pPr>
      <w:r w:rsidRPr="000B41B7">
        <w:t>Для сохранения внесенных данных необходимо нажать на кнопку «Создать». Окно создания врачебного участка закроется, внесенные данные отобразятся в блоке «Врачебные участки».</w:t>
      </w:r>
    </w:p>
    <w:p w14:paraId="033120F8" w14:textId="77777777" w:rsidR="009A0141" w:rsidRPr="000B41B7" w:rsidRDefault="009A0141" w:rsidP="009A0141">
      <w:pPr>
        <w:pStyle w:val="phnormal"/>
      </w:pPr>
      <w:r w:rsidRPr="000B41B7">
        <w:t>Нажатие кнопки «Отменить» инициирует закрытие окна без сохранения изменений.</w:t>
      </w:r>
    </w:p>
    <w:p w14:paraId="0ECA7063" w14:textId="735A7036" w:rsidR="009A0141" w:rsidRPr="000B41B7" w:rsidRDefault="009A0141" w:rsidP="009A0141">
      <w:pPr>
        <w:pStyle w:val="phnormal"/>
      </w:pPr>
      <w:r w:rsidRPr="000B41B7">
        <w:t>Для редактирования записи в блоке «Врачебные участки» необходимо выбрать строку и нажать на кнопку «Изменить», откроется окно редактирования данных аналогичное окну создания (</w:t>
      </w:r>
      <w:r w:rsidRPr="000B41B7">
        <w:fldChar w:fldCharType="begin"/>
      </w:r>
      <w:r w:rsidRPr="000B41B7">
        <w:instrText xml:space="preserve"> REF _Ref58312455 \h </w:instrText>
      </w:r>
      <w:r w:rsidRPr="000B41B7">
        <w:fldChar w:fldCharType="separate"/>
      </w:r>
      <w:r w:rsidR="00E10E0C" w:rsidRPr="000B41B7">
        <w:t xml:space="preserve">Рисунок </w:t>
      </w:r>
      <w:r w:rsidR="00E10E0C" w:rsidRPr="000B41B7">
        <w:rPr>
          <w:noProof/>
        </w:rPr>
        <w:t>27</w:t>
      </w:r>
      <w:r w:rsidRPr="000B41B7">
        <w:fldChar w:fldCharType="end"/>
      </w:r>
      <w:r w:rsidRPr="000B41B7">
        <w:t>).</w:t>
      </w:r>
    </w:p>
    <w:p w14:paraId="0746327A" w14:textId="77777777" w:rsidR="009A0141" w:rsidRPr="000B41B7" w:rsidRDefault="009A0141" w:rsidP="009A0141">
      <w:pPr>
        <w:pStyle w:val="phnormal"/>
        <w:rPr>
          <w:b/>
        </w:rPr>
      </w:pPr>
      <w:r w:rsidRPr="000B41B7">
        <w:t>Для удаления данных необходимо выбрать запись и нажать на кнопку «Удалить», Подсистема выведет сообщение о подтверждении действий по удалению. В случае подтверждения удаления данные будут удалены без возможности восстановления.</w:t>
      </w:r>
    </w:p>
    <w:p w14:paraId="6CCA0F88" w14:textId="54C812FB" w:rsidR="003E2F48" w:rsidRPr="000B41B7" w:rsidRDefault="003E2F48" w:rsidP="005E60EB">
      <w:pPr>
        <w:pStyle w:val="4"/>
      </w:pPr>
      <w:r w:rsidRPr="000B41B7">
        <w:lastRenderedPageBreak/>
        <w:t>Ввод сведений о штатном расписании</w:t>
      </w:r>
    </w:p>
    <w:p w14:paraId="1EC2B5F7" w14:textId="48030885" w:rsidR="005900F4" w:rsidRPr="000B41B7" w:rsidRDefault="00DB3633" w:rsidP="005E60EB">
      <w:pPr>
        <w:pStyle w:val="phnormal"/>
      </w:pPr>
      <w:r w:rsidRPr="000B41B7">
        <w:t>Для добавления записи о штатном расписании медицинск</w:t>
      </w:r>
      <w:r w:rsidR="00246245" w:rsidRPr="000B41B7">
        <w:t>ой</w:t>
      </w:r>
      <w:r w:rsidRPr="000B41B7">
        <w:t xml:space="preserve"> организаци</w:t>
      </w:r>
      <w:r w:rsidR="00246245" w:rsidRPr="000B41B7">
        <w:t>и</w:t>
      </w:r>
      <w:r w:rsidRPr="000B41B7">
        <w:t xml:space="preserve"> </w:t>
      </w:r>
      <w:r w:rsidR="006F4D2F" w:rsidRPr="000B41B7">
        <w:t xml:space="preserve">необходимо </w:t>
      </w:r>
      <w:r w:rsidRPr="000B41B7">
        <w:t>наж</w:t>
      </w:r>
      <w:r w:rsidR="006F4D2F" w:rsidRPr="000B41B7">
        <w:t>ать</w:t>
      </w:r>
      <w:r w:rsidRPr="000B41B7">
        <w:t xml:space="preserve"> на кнопку </w:t>
      </w:r>
      <w:r w:rsidRPr="000B41B7">
        <w:rPr>
          <w:noProof/>
        </w:rPr>
        <w:drawing>
          <wp:inline distT="0" distB="0" distL="0" distR="0" wp14:anchorId="4B0307AB" wp14:editId="4E4A1B37">
            <wp:extent cx="838200" cy="304800"/>
            <wp:effectExtent l="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6245" w:rsidRPr="000B41B7">
        <w:t xml:space="preserve"> в блоке «Штатное расписание»</w:t>
      </w:r>
      <w:r w:rsidRPr="000B41B7">
        <w:t>, откроется форма для ввода данных о штатном расписании (</w:t>
      </w:r>
      <w:r w:rsidR="00445B65" w:rsidRPr="000B41B7">
        <w:fldChar w:fldCharType="begin"/>
      </w:r>
      <w:r w:rsidR="005E60EB" w:rsidRPr="000B41B7">
        <w:instrText xml:space="preserve"> REF _Ref531952991 \h </w:instrText>
      </w:r>
      <w:r w:rsidR="00445B65" w:rsidRPr="000B41B7">
        <w:fldChar w:fldCharType="separate"/>
      </w:r>
      <w:r w:rsidR="00E10E0C" w:rsidRPr="000B41B7">
        <w:t>Рисунок </w:t>
      </w:r>
      <w:r w:rsidR="00E10E0C" w:rsidRPr="000B41B7">
        <w:rPr>
          <w:noProof/>
        </w:rPr>
        <w:t>31</w:t>
      </w:r>
      <w:r w:rsidR="00445B65" w:rsidRPr="000B41B7">
        <w:fldChar w:fldCharType="end"/>
      </w:r>
      <w:r w:rsidRPr="000B41B7">
        <w:t>).</w:t>
      </w:r>
    </w:p>
    <w:p w14:paraId="2ECB8B64" w14:textId="77777777" w:rsidR="005E60EB" w:rsidRPr="000B41B7" w:rsidRDefault="006E5711" w:rsidP="002830AD">
      <w:pPr>
        <w:pStyle w:val="phfigure"/>
      </w:pPr>
      <w:r w:rsidRPr="000B41B7">
        <w:rPr>
          <w:noProof/>
        </w:rPr>
        <w:drawing>
          <wp:inline distT="0" distB="0" distL="0" distR="0" wp14:anchorId="0C02DCA2" wp14:editId="64D6E98C">
            <wp:extent cx="6296025" cy="2686050"/>
            <wp:effectExtent l="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AF39D1" w14:textId="5672FDEA" w:rsidR="00DB3633" w:rsidRPr="000B41B7" w:rsidRDefault="005E60EB" w:rsidP="001D2B9B">
      <w:pPr>
        <w:pStyle w:val="phfiguretitle"/>
      </w:pPr>
      <w:bookmarkStart w:id="116" w:name="_Ref531952991"/>
      <w:r w:rsidRPr="000B41B7">
        <w:t>Рисунок</w:t>
      </w:r>
      <w:r w:rsidR="0006589F" w:rsidRPr="000B41B7">
        <w:t> </w:t>
      </w:r>
      <w:r w:rsidR="00445B65" w:rsidRPr="000B41B7">
        <w:fldChar w:fldCharType="begin"/>
      </w:r>
      <w:r w:rsidR="00A66E38" w:rsidRPr="000B41B7">
        <w:instrText xml:space="preserve"> SEQ Рисунок \* ARABIC </w:instrText>
      </w:r>
      <w:r w:rsidR="00445B65" w:rsidRPr="000B41B7">
        <w:fldChar w:fldCharType="separate"/>
      </w:r>
      <w:r w:rsidR="00E10E0C" w:rsidRPr="000B41B7">
        <w:rPr>
          <w:noProof/>
        </w:rPr>
        <w:t>31</w:t>
      </w:r>
      <w:r w:rsidR="00445B65" w:rsidRPr="000B41B7">
        <w:rPr>
          <w:noProof/>
        </w:rPr>
        <w:fldChar w:fldCharType="end"/>
      </w:r>
      <w:bookmarkEnd w:id="116"/>
      <w:r w:rsidRPr="000B41B7">
        <w:t xml:space="preserve"> – Форма ввода сведений о штатном расписании</w:t>
      </w:r>
    </w:p>
    <w:p w14:paraId="4A49F37F" w14:textId="52DDBB6A" w:rsidR="005900F4" w:rsidRPr="000B41B7" w:rsidRDefault="005900F4" w:rsidP="005E60EB">
      <w:pPr>
        <w:pStyle w:val="phnormal"/>
      </w:pPr>
      <w:r w:rsidRPr="000B41B7">
        <w:t xml:space="preserve">В открывшемся окне </w:t>
      </w:r>
      <w:r w:rsidR="006F4D2F" w:rsidRPr="000B41B7">
        <w:t xml:space="preserve">необходимо </w:t>
      </w:r>
      <w:r w:rsidR="00314D43" w:rsidRPr="000B41B7">
        <w:t>заполнит</w:t>
      </w:r>
      <w:r w:rsidR="006F4D2F" w:rsidRPr="000B41B7">
        <w:t>ь</w:t>
      </w:r>
      <w:r w:rsidRPr="000B41B7">
        <w:t xml:space="preserve"> поля формы ввода (описание полей представлено в </w:t>
      </w:r>
      <w:r w:rsidR="008C38F3" w:rsidRPr="000B41B7">
        <w:t>таблице [</w:t>
      </w:r>
      <w:r w:rsidR="00FE7396" w:rsidRPr="000B41B7">
        <w:fldChar w:fldCharType="begin"/>
      </w:r>
      <w:r w:rsidR="00FE7396" w:rsidRPr="000B41B7">
        <w:instrText xml:space="preserve"> REF _Ref513554421 \h  \* MERGEFORMAT </w:instrText>
      </w:r>
      <w:r w:rsidR="00FE7396" w:rsidRPr="000B41B7">
        <w:fldChar w:fldCharType="separate"/>
      </w:r>
      <w:r w:rsidR="00E10E0C" w:rsidRPr="000B41B7">
        <w:t xml:space="preserve">Таблица </w:t>
      </w:r>
      <w:r w:rsidR="00E10E0C" w:rsidRPr="000B41B7">
        <w:rPr>
          <w:noProof/>
        </w:rPr>
        <w:t>12</w:t>
      </w:r>
      <w:r w:rsidR="00FE7396" w:rsidRPr="000B41B7">
        <w:fldChar w:fldCharType="end"/>
      </w:r>
      <w:r w:rsidR="008C38F3" w:rsidRPr="000B41B7">
        <w:t>]</w:t>
      </w:r>
      <w:r w:rsidRPr="000B41B7">
        <w:t>). Поля, отмеченные знаком «*» («звездочка»), обязательны для заполнения.</w:t>
      </w:r>
    </w:p>
    <w:p w14:paraId="120F308C" w14:textId="29D0D99C" w:rsidR="005900F4" w:rsidRPr="000B41B7" w:rsidRDefault="00314D43" w:rsidP="005E60EB">
      <w:pPr>
        <w:pStyle w:val="phnormal"/>
      </w:pPr>
      <w:r w:rsidRPr="000B41B7">
        <w:t>При попытке сохранить данные</w:t>
      </w:r>
      <w:r w:rsidR="008C38F3" w:rsidRPr="000B41B7">
        <w:t>,</w:t>
      </w:r>
      <w:r w:rsidRPr="000B41B7">
        <w:t xml:space="preserve"> не заполнив обязательные поля, Подсистема выдаст предупреждающие сообщения с указанием, какие из обязательных полей </w:t>
      </w:r>
      <w:r w:rsidR="007F019A" w:rsidRPr="000B41B7">
        <w:br/>
      </w:r>
      <w:r w:rsidRPr="000B41B7">
        <w:t xml:space="preserve">не заполнены </w:t>
      </w:r>
      <w:r w:rsidR="005900F4" w:rsidRPr="000B41B7">
        <w:t>(</w:t>
      </w:r>
      <w:r w:rsidR="00445B65" w:rsidRPr="000B41B7">
        <w:fldChar w:fldCharType="begin"/>
      </w:r>
      <w:r w:rsidR="0010296F" w:rsidRPr="000B41B7">
        <w:instrText xml:space="preserve"> REF _Ref11059704 \h </w:instrText>
      </w:r>
      <w:r w:rsidR="00445B65" w:rsidRPr="000B41B7">
        <w:fldChar w:fldCharType="separate"/>
      </w:r>
      <w:r w:rsidR="00E10E0C" w:rsidRPr="000B41B7">
        <w:t>Рисунок </w:t>
      </w:r>
      <w:r w:rsidR="00E10E0C" w:rsidRPr="000B41B7">
        <w:rPr>
          <w:noProof/>
        </w:rPr>
        <w:t>32</w:t>
      </w:r>
      <w:r w:rsidR="00445B65" w:rsidRPr="000B41B7">
        <w:fldChar w:fldCharType="end"/>
      </w:r>
      <w:r w:rsidR="005900F4" w:rsidRPr="000B41B7">
        <w:t>).</w:t>
      </w:r>
    </w:p>
    <w:p w14:paraId="6BC6236E" w14:textId="77777777" w:rsidR="005E60EB" w:rsidRPr="000B41B7" w:rsidRDefault="00246245" w:rsidP="002830AD">
      <w:pPr>
        <w:pStyle w:val="phfigure"/>
      </w:pPr>
      <w:r w:rsidRPr="000B41B7">
        <w:rPr>
          <w:noProof/>
        </w:rPr>
        <w:lastRenderedPageBreak/>
        <w:drawing>
          <wp:inline distT="0" distB="0" distL="0" distR="0" wp14:anchorId="23CA90A1" wp14:editId="2D1B3220">
            <wp:extent cx="6309360" cy="2834640"/>
            <wp:effectExtent l="0" t="0" r="0" b="381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360" cy="283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4A121F" w14:textId="04E4AC17" w:rsidR="005900F4" w:rsidRPr="000B41B7" w:rsidRDefault="005E60EB" w:rsidP="001D2B9B">
      <w:pPr>
        <w:pStyle w:val="phfiguretitle"/>
      </w:pPr>
      <w:bookmarkStart w:id="117" w:name="_Ref11059704"/>
      <w:r w:rsidRPr="000B41B7">
        <w:t>Рисунок</w:t>
      </w:r>
      <w:r w:rsidR="000C75C6" w:rsidRPr="000B41B7">
        <w:t> </w:t>
      </w:r>
      <w:r w:rsidR="00445B65" w:rsidRPr="000B41B7">
        <w:fldChar w:fldCharType="begin"/>
      </w:r>
      <w:r w:rsidR="00A66E38" w:rsidRPr="000B41B7">
        <w:instrText xml:space="preserve"> SEQ Рисунок \* ARABIC </w:instrText>
      </w:r>
      <w:r w:rsidR="00445B65" w:rsidRPr="000B41B7">
        <w:fldChar w:fldCharType="separate"/>
      </w:r>
      <w:r w:rsidR="00E10E0C" w:rsidRPr="000B41B7">
        <w:rPr>
          <w:noProof/>
        </w:rPr>
        <w:t>32</w:t>
      </w:r>
      <w:r w:rsidR="00445B65" w:rsidRPr="000B41B7">
        <w:rPr>
          <w:noProof/>
        </w:rPr>
        <w:fldChar w:fldCharType="end"/>
      </w:r>
      <w:bookmarkEnd w:id="117"/>
      <w:r w:rsidRPr="000B41B7">
        <w:t xml:space="preserve"> – Отображение сообщения о незаполненных полях</w:t>
      </w:r>
    </w:p>
    <w:p w14:paraId="53A5FD1D" w14:textId="3918D9BC" w:rsidR="00920C25" w:rsidRPr="000B41B7" w:rsidRDefault="00920C25" w:rsidP="00005D15">
      <w:pPr>
        <w:pStyle w:val="phtabletitle"/>
      </w:pPr>
      <w:bookmarkStart w:id="118" w:name="_Ref513554421"/>
      <w:r w:rsidRPr="000B41B7">
        <w:t xml:space="preserve">Таблица </w:t>
      </w:r>
      <w:r w:rsidR="00445B65" w:rsidRPr="000B41B7">
        <w:rPr>
          <w:noProof/>
        </w:rPr>
        <w:fldChar w:fldCharType="begin"/>
      </w:r>
      <w:r w:rsidR="00F454FB" w:rsidRPr="000B41B7">
        <w:rPr>
          <w:noProof/>
        </w:rPr>
        <w:instrText xml:space="preserve"> SEQ Таблица \* ARABIC </w:instrText>
      </w:r>
      <w:r w:rsidR="00445B65" w:rsidRPr="000B41B7">
        <w:rPr>
          <w:noProof/>
        </w:rPr>
        <w:fldChar w:fldCharType="separate"/>
      </w:r>
      <w:r w:rsidR="00E10E0C" w:rsidRPr="000B41B7">
        <w:rPr>
          <w:noProof/>
        </w:rPr>
        <w:t>12</w:t>
      </w:r>
      <w:r w:rsidR="00445B65" w:rsidRPr="000B41B7">
        <w:rPr>
          <w:noProof/>
        </w:rPr>
        <w:fldChar w:fldCharType="end"/>
      </w:r>
      <w:bookmarkEnd w:id="118"/>
      <w:r w:rsidRPr="000B41B7">
        <w:t xml:space="preserve"> – Описание полей при </w:t>
      </w:r>
      <w:r w:rsidR="00246245" w:rsidRPr="000B41B7">
        <w:t>добавлении записи о штатном расписании</w:t>
      </w:r>
    </w:p>
    <w:tbl>
      <w:tblPr>
        <w:tblStyle w:val="a7"/>
        <w:tblW w:w="5000" w:type="pct"/>
        <w:tblLook w:val="04A0" w:firstRow="1" w:lastRow="0" w:firstColumn="1" w:lastColumn="0" w:noHBand="0" w:noVBand="1"/>
      </w:tblPr>
      <w:tblGrid>
        <w:gridCol w:w="659"/>
        <w:gridCol w:w="2491"/>
        <w:gridCol w:w="2768"/>
        <w:gridCol w:w="3426"/>
      </w:tblGrid>
      <w:tr w:rsidR="000B41B7" w:rsidRPr="000B41B7" w14:paraId="4683A90B" w14:textId="77777777" w:rsidTr="00824005">
        <w:trPr>
          <w:tblHeader/>
        </w:trPr>
        <w:tc>
          <w:tcPr>
            <w:tcW w:w="353" w:type="pct"/>
          </w:tcPr>
          <w:p w14:paraId="21EC10D0" w14:textId="77777777" w:rsidR="005900F4" w:rsidRPr="000B41B7" w:rsidRDefault="005900F4" w:rsidP="00005D15">
            <w:pPr>
              <w:pStyle w:val="phtablecolcaption"/>
            </w:pPr>
            <w:r w:rsidRPr="000B41B7">
              <w:t>№</w:t>
            </w:r>
          </w:p>
        </w:tc>
        <w:tc>
          <w:tcPr>
            <w:tcW w:w="1333" w:type="pct"/>
          </w:tcPr>
          <w:p w14:paraId="784DB5C7" w14:textId="77777777" w:rsidR="005900F4" w:rsidRPr="000B41B7" w:rsidRDefault="005900F4" w:rsidP="00005D15">
            <w:pPr>
              <w:pStyle w:val="phtablecolcaption"/>
            </w:pPr>
            <w:r w:rsidRPr="000B41B7">
              <w:t>Наименование поля</w:t>
            </w:r>
          </w:p>
        </w:tc>
        <w:tc>
          <w:tcPr>
            <w:tcW w:w="1481" w:type="pct"/>
          </w:tcPr>
          <w:p w14:paraId="584398AA" w14:textId="77777777" w:rsidR="005900F4" w:rsidRPr="000B41B7" w:rsidRDefault="005900F4" w:rsidP="00005D15">
            <w:pPr>
              <w:pStyle w:val="phtablecolcaption"/>
            </w:pPr>
            <w:r w:rsidRPr="000B41B7">
              <w:t>Описание</w:t>
            </w:r>
          </w:p>
        </w:tc>
        <w:tc>
          <w:tcPr>
            <w:tcW w:w="1833" w:type="pct"/>
          </w:tcPr>
          <w:p w14:paraId="344497E3" w14:textId="77777777" w:rsidR="005900F4" w:rsidRPr="000B41B7" w:rsidRDefault="005900F4" w:rsidP="00005D15">
            <w:pPr>
              <w:pStyle w:val="phtablecolcaption"/>
            </w:pPr>
            <w:r w:rsidRPr="000B41B7">
              <w:t>Вид, способ ввода</w:t>
            </w:r>
          </w:p>
        </w:tc>
      </w:tr>
      <w:tr w:rsidR="000B41B7" w:rsidRPr="000B41B7" w14:paraId="43B91385" w14:textId="77777777" w:rsidTr="00824005">
        <w:tc>
          <w:tcPr>
            <w:tcW w:w="353" w:type="pct"/>
          </w:tcPr>
          <w:p w14:paraId="43F8F312" w14:textId="77777777" w:rsidR="005900F4" w:rsidRPr="000B41B7" w:rsidRDefault="005900F4" w:rsidP="00005D15">
            <w:pPr>
              <w:pStyle w:val="phtablecellleft"/>
            </w:pPr>
            <w:r w:rsidRPr="000B41B7">
              <w:t>1</w:t>
            </w:r>
          </w:p>
        </w:tc>
        <w:tc>
          <w:tcPr>
            <w:tcW w:w="1333" w:type="pct"/>
          </w:tcPr>
          <w:p w14:paraId="4091DED8" w14:textId="77777777" w:rsidR="005900F4" w:rsidRPr="000B41B7" w:rsidRDefault="009C2F4C" w:rsidP="00005D15">
            <w:pPr>
              <w:pStyle w:val="phtablecellleft"/>
            </w:pPr>
            <w:r w:rsidRPr="000B41B7">
              <w:t>Номер</w:t>
            </w:r>
          </w:p>
        </w:tc>
        <w:tc>
          <w:tcPr>
            <w:tcW w:w="1481" w:type="pct"/>
          </w:tcPr>
          <w:p w14:paraId="371ECE20" w14:textId="77777777" w:rsidR="005900F4" w:rsidRPr="000B41B7" w:rsidRDefault="00B728F3" w:rsidP="00005D15">
            <w:pPr>
              <w:pStyle w:val="phtablecellleft"/>
            </w:pPr>
            <w:r w:rsidRPr="000B41B7">
              <w:t>Н</w:t>
            </w:r>
            <w:r w:rsidR="009C2F4C" w:rsidRPr="000B41B7">
              <w:t>омер штатного расписания</w:t>
            </w:r>
            <w:r w:rsidRPr="000B41B7">
              <w:t>, присвоенный в рамках организации</w:t>
            </w:r>
          </w:p>
        </w:tc>
        <w:tc>
          <w:tcPr>
            <w:tcW w:w="1833" w:type="pct"/>
          </w:tcPr>
          <w:p w14:paraId="33D66A4E" w14:textId="3EF03E6D" w:rsidR="005900F4" w:rsidRPr="000B41B7" w:rsidRDefault="009C2F4C" w:rsidP="00005D15">
            <w:pPr>
              <w:pStyle w:val="phtablecellleft"/>
            </w:pPr>
            <w:r w:rsidRPr="000B41B7">
              <w:t>Текстовое поле для ввода с ограничением до 20</w:t>
            </w:r>
            <w:r w:rsidR="008C38F3" w:rsidRPr="000B41B7">
              <w:t>-ти</w:t>
            </w:r>
            <w:r w:rsidRPr="000B41B7">
              <w:t xml:space="preserve"> символов</w:t>
            </w:r>
          </w:p>
        </w:tc>
      </w:tr>
      <w:tr w:rsidR="000B41B7" w:rsidRPr="000B41B7" w14:paraId="701C57C6" w14:textId="77777777" w:rsidTr="00824005">
        <w:tc>
          <w:tcPr>
            <w:tcW w:w="353" w:type="pct"/>
          </w:tcPr>
          <w:p w14:paraId="2E2E9F59" w14:textId="77777777" w:rsidR="005900F4" w:rsidRPr="000B41B7" w:rsidRDefault="005900F4" w:rsidP="00005D15">
            <w:pPr>
              <w:pStyle w:val="phtablecellleft"/>
            </w:pPr>
            <w:r w:rsidRPr="000B41B7">
              <w:t>2</w:t>
            </w:r>
          </w:p>
        </w:tc>
        <w:tc>
          <w:tcPr>
            <w:tcW w:w="1333" w:type="pct"/>
          </w:tcPr>
          <w:p w14:paraId="4DA3DE7E" w14:textId="77777777" w:rsidR="005900F4" w:rsidRPr="000B41B7" w:rsidRDefault="009C2F4C" w:rsidP="00005D15">
            <w:pPr>
              <w:pStyle w:val="phtablecellleft"/>
            </w:pPr>
            <w:r w:rsidRPr="000B41B7">
              <w:t>Дата утверждения</w:t>
            </w:r>
          </w:p>
        </w:tc>
        <w:tc>
          <w:tcPr>
            <w:tcW w:w="1481" w:type="pct"/>
          </w:tcPr>
          <w:p w14:paraId="229B545A" w14:textId="77777777" w:rsidR="005900F4" w:rsidRPr="000B41B7" w:rsidRDefault="009C2F4C" w:rsidP="00005D15">
            <w:pPr>
              <w:pStyle w:val="phtablecellleft"/>
            </w:pPr>
            <w:r w:rsidRPr="000B41B7">
              <w:t>Дата утверждения локального документа штатного расписания</w:t>
            </w:r>
          </w:p>
        </w:tc>
        <w:tc>
          <w:tcPr>
            <w:tcW w:w="1833" w:type="pct"/>
          </w:tcPr>
          <w:p w14:paraId="3BFFCC99" w14:textId="77777777" w:rsidR="00B728F3" w:rsidRPr="000B41B7" w:rsidRDefault="009C2F4C" w:rsidP="00005D15">
            <w:pPr>
              <w:pStyle w:val="phtablecellleft"/>
            </w:pPr>
            <w:r w:rsidRPr="000B41B7">
              <w:t>Выбор значения из календаря</w:t>
            </w:r>
            <w:r w:rsidR="00B728F3" w:rsidRPr="000B41B7">
              <w:t>.</w:t>
            </w:r>
          </w:p>
          <w:p w14:paraId="5F58E37F" w14:textId="77777777" w:rsidR="005900F4" w:rsidRPr="000B41B7" w:rsidRDefault="00B728F3" w:rsidP="00005D15">
            <w:pPr>
              <w:pStyle w:val="phtablecellleft"/>
            </w:pPr>
            <w:r w:rsidRPr="000B41B7">
              <w:t>Значение не д</w:t>
            </w:r>
            <w:r w:rsidR="00611B7C" w:rsidRPr="000B41B7">
              <w:t>олжно бы</w:t>
            </w:r>
            <w:r w:rsidR="009E2EEE" w:rsidRPr="000B41B7">
              <w:t>т</w:t>
            </w:r>
            <w:r w:rsidR="00611B7C" w:rsidRPr="000B41B7">
              <w:t>ь</w:t>
            </w:r>
            <w:r w:rsidR="009C2F4C" w:rsidRPr="000B41B7">
              <w:t xml:space="preserve"> больше текущей даты</w:t>
            </w:r>
          </w:p>
        </w:tc>
      </w:tr>
      <w:tr w:rsidR="000B41B7" w:rsidRPr="000B41B7" w14:paraId="6D125E5A" w14:textId="77777777" w:rsidTr="00824005">
        <w:tc>
          <w:tcPr>
            <w:tcW w:w="353" w:type="pct"/>
          </w:tcPr>
          <w:p w14:paraId="0A604291" w14:textId="77777777" w:rsidR="005900F4" w:rsidRPr="000B41B7" w:rsidRDefault="005900F4" w:rsidP="00005D15">
            <w:pPr>
              <w:pStyle w:val="phtablecellleft"/>
            </w:pPr>
            <w:r w:rsidRPr="000B41B7">
              <w:t>3</w:t>
            </w:r>
          </w:p>
        </w:tc>
        <w:tc>
          <w:tcPr>
            <w:tcW w:w="1333" w:type="pct"/>
          </w:tcPr>
          <w:p w14:paraId="29E65D10" w14:textId="77777777" w:rsidR="005900F4" w:rsidRPr="000B41B7" w:rsidRDefault="009C2F4C" w:rsidP="00005D15">
            <w:pPr>
              <w:pStyle w:val="phtablecellleft"/>
            </w:pPr>
            <w:r w:rsidRPr="000B41B7">
              <w:t>Период действия с</w:t>
            </w:r>
          </w:p>
        </w:tc>
        <w:tc>
          <w:tcPr>
            <w:tcW w:w="1481" w:type="pct"/>
          </w:tcPr>
          <w:p w14:paraId="058D04FC" w14:textId="77777777" w:rsidR="005900F4" w:rsidRPr="000B41B7" w:rsidRDefault="00611B7C" w:rsidP="00005D15">
            <w:pPr>
              <w:pStyle w:val="phtablecellleft"/>
            </w:pPr>
            <w:r w:rsidRPr="000B41B7">
              <w:t>Дата начала действия штатного расписания</w:t>
            </w:r>
          </w:p>
        </w:tc>
        <w:tc>
          <w:tcPr>
            <w:tcW w:w="1833" w:type="pct"/>
          </w:tcPr>
          <w:p w14:paraId="0E04E6AE" w14:textId="77777777" w:rsidR="009C2F4C" w:rsidRPr="000B41B7" w:rsidRDefault="009C2F4C" w:rsidP="00005D15">
            <w:pPr>
              <w:pStyle w:val="phtablecellleft"/>
            </w:pPr>
            <w:r w:rsidRPr="000B41B7">
              <w:t>Выбор значения из календаря</w:t>
            </w:r>
            <w:r w:rsidR="00B728F3" w:rsidRPr="000B41B7">
              <w:t>. Значение д</w:t>
            </w:r>
            <w:r w:rsidR="00611B7C" w:rsidRPr="000B41B7">
              <w:t>олжно</w:t>
            </w:r>
            <w:r w:rsidR="00B728F3" w:rsidRPr="000B41B7">
              <w:t xml:space="preserve"> быть больше или равно значению, указанному</w:t>
            </w:r>
            <w:r w:rsidR="00611B7C" w:rsidRPr="000B41B7">
              <w:t xml:space="preserve"> в поле «Дата утверждения»</w:t>
            </w:r>
          </w:p>
        </w:tc>
      </w:tr>
      <w:tr w:rsidR="000B41B7" w:rsidRPr="000B41B7" w14:paraId="7A400CF7" w14:textId="77777777" w:rsidTr="00824005">
        <w:tc>
          <w:tcPr>
            <w:tcW w:w="353" w:type="pct"/>
          </w:tcPr>
          <w:p w14:paraId="74BA84EC" w14:textId="77777777" w:rsidR="005900F4" w:rsidRPr="000B41B7" w:rsidRDefault="00790768" w:rsidP="00005D15">
            <w:pPr>
              <w:pStyle w:val="phtablecellleft"/>
              <w:rPr>
                <w:lang w:val="en-US"/>
              </w:rPr>
            </w:pPr>
            <w:r w:rsidRPr="000B41B7">
              <w:rPr>
                <w:lang w:val="en-US"/>
              </w:rPr>
              <w:t>4</w:t>
            </w:r>
          </w:p>
        </w:tc>
        <w:tc>
          <w:tcPr>
            <w:tcW w:w="1333" w:type="pct"/>
          </w:tcPr>
          <w:p w14:paraId="328A5708" w14:textId="77777777" w:rsidR="005900F4" w:rsidRPr="000B41B7" w:rsidRDefault="009C2F4C" w:rsidP="00005D15">
            <w:pPr>
              <w:pStyle w:val="phtablecellleft"/>
            </w:pPr>
            <w:r w:rsidRPr="000B41B7">
              <w:t>Период действия по</w:t>
            </w:r>
          </w:p>
        </w:tc>
        <w:tc>
          <w:tcPr>
            <w:tcW w:w="1481" w:type="pct"/>
          </w:tcPr>
          <w:p w14:paraId="0039AD25" w14:textId="77777777" w:rsidR="005900F4" w:rsidRPr="000B41B7" w:rsidRDefault="00611B7C" w:rsidP="00005D15">
            <w:pPr>
              <w:pStyle w:val="phtablecellleft"/>
            </w:pPr>
            <w:r w:rsidRPr="000B41B7">
              <w:t>Дата окончания действия штатного расписания</w:t>
            </w:r>
          </w:p>
        </w:tc>
        <w:tc>
          <w:tcPr>
            <w:tcW w:w="1833" w:type="pct"/>
          </w:tcPr>
          <w:p w14:paraId="3FB412BF" w14:textId="77777777" w:rsidR="005900F4" w:rsidRPr="000B41B7" w:rsidRDefault="00611B7C" w:rsidP="00005D15">
            <w:pPr>
              <w:pStyle w:val="phtablecellleft"/>
            </w:pPr>
            <w:r w:rsidRPr="000B41B7">
              <w:t>Выбор значения из календаря. Должно быть больше или равно значению</w:t>
            </w:r>
            <w:r w:rsidR="00B728F3" w:rsidRPr="000B41B7">
              <w:t>, указанному</w:t>
            </w:r>
            <w:r w:rsidRPr="000B41B7">
              <w:t xml:space="preserve"> в поле «Период действия с»</w:t>
            </w:r>
          </w:p>
        </w:tc>
      </w:tr>
      <w:tr w:rsidR="000B41B7" w:rsidRPr="000B41B7" w14:paraId="14B0D8F3" w14:textId="77777777" w:rsidTr="00824005">
        <w:tc>
          <w:tcPr>
            <w:tcW w:w="353" w:type="pct"/>
          </w:tcPr>
          <w:p w14:paraId="063E5752" w14:textId="77777777" w:rsidR="00790768" w:rsidRPr="000B41B7" w:rsidRDefault="00790768" w:rsidP="00005D15">
            <w:pPr>
              <w:pStyle w:val="phtablecellleft"/>
              <w:rPr>
                <w:lang w:val="en-US"/>
              </w:rPr>
            </w:pPr>
            <w:r w:rsidRPr="000B41B7">
              <w:rPr>
                <w:lang w:val="en-US"/>
              </w:rPr>
              <w:t>5</w:t>
            </w:r>
          </w:p>
        </w:tc>
        <w:tc>
          <w:tcPr>
            <w:tcW w:w="1333" w:type="pct"/>
          </w:tcPr>
          <w:p w14:paraId="20A8945F" w14:textId="77777777" w:rsidR="00790768" w:rsidRPr="000B41B7" w:rsidRDefault="00790768" w:rsidP="00005D15">
            <w:pPr>
              <w:pStyle w:val="phtablecellleft"/>
            </w:pPr>
            <w:r w:rsidRPr="000B41B7">
              <w:t>Записи в штатном расписании</w:t>
            </w:r>
            <w:r w:rsidR="00B728F3" w:rsidRPr="000B41B7">
              <w:t xml:space="preserve"> (штатные единицы)</w:t>
            </w:r>
          </w:p>
        </w:tc>
        <w:tc>
          <w:tcPr>
            <w:tcW w:w="1481" w:type="pct"/>
          </w:tcPr>
          <w:p w14:paraId="7E50C119" w14:textId="77777777" w:rsidR="00790768" w:rsidRPr="000B41B7" w:rsidRDefault="00790768" w:rsidP="00005D15">
            <w:pPr>
              <w:pStyle w:val="phtablecellleft"/>
            </w:pPr>
            <w:r w:rsidRPr="000B41B7">
              <w:t>Табличная часть для заполнения записей штатного расписания</w:t>
            </w:r>
            <w:r w:rsidR="00B728F3" w:rsidRPr="000B41B7">
              <w:t xml:space="preserve"> (штатных единиц)</w:t>
            </w:r>
          </w:p>
        </w:tc>
        <w:tc>
          <w:tcPr>
            <w:tcW w:w="1833" w:type="pct"/>
          </w:tcPr>
          <w:p w14:paraId="7B0CCBF2" w14:textId="4FCECA78" w:rsidR="00790768" w:rsidRPr="000B41B7" w:rsidRDefault="00790768" w:rsidP="00005D15">
            <w:pPr>
              <w:pStyle w:val="phtablecellleft"/>
            </w:pPr>
            <w:r w:rsidRPr="000B41B7">
              <w:t xml:space="preserve">Для заполнения табличной части </w:t>
            </w:r>
            <w:r w:rsidR="006F4D2F" w:rsidRPr="000B41B7">
              <w:t xml:space="preserve">необходимо </w:t>
            </w:r>
            <w:r w:rsidR="00652F99" w:rsidRPr="000B41B7">
              <w:t>нажать на кнопку</w:t>
            </w:r>
            <w:r w:rsidRPr="000B41B7">
              <w:t xml:space="preserve"> </w:t>
            </w:r>
            <w:r w:rsidRPr="000B41B7">
              <w:rPr>
                <w:noProof/>
              </w:rPr>
              <w:drawing>
                <wp:inline distT="0" distB="0" distL="0" distR="0" wp14:anchorId="075ED3F7" wp14:editId="5BF65224">
                  <wp:extent cx="304800" cy="266700"/>
                  <wp:effectExtent l="0" t="0" r="0" b="0"/>
                  <wp:docPr id="43" name="Рисунок 43" descr="https://i.gyazo.com/020f46e67a0693cdde2d9885973e207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.gyazo.com/020f46e67a0693cdde2d9885973e207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B41B7">
              <w:t>, после чего откроется форма ввода</w:t>
            </w:r>
            <w:r w:rsidR="00B728F3" w:rsidRPr="000B41B7">
              <w:t xml:space="preserve">, представленная на </w:t>
            </w:r>
            <w:r w:rsidR="00005D15" w:rsidRPr="000B41B7">
              <w:t>р</w:t>
            </w:r>
            <w:r w:rsidR="00B728F3" w:rsidRPr="000B41B7">
              <w:t>исун</w:t>
            </w:r>
            <w:r w:rsidRPr="000B41B7">
              <w:t>к</w:t>
            </w:r>
            <w:r w:rsidR="00B728F3" w:rsidRPr="000B41B7">
              <w:t>е</w:t>
            </w:r>
            <w:r w:rsidR="005B7B9A" w:rsidRPr="000B41B7">
              <w:t xml:space="preserve"> </w:t>
            </w:r>
            <w:r w:rsidR="00005D15" w:rsidRPr="000B41B7">
              <w:t>(</w:t>
            </w:r>
            <w:r w:rsidR="007F019A" w:rsidRPr="000B41B7">
              <w:t>Рисунок 33</w:t>
            </w:r>
            <w:r w:rsidR="00005D15" w:rsidRPr="000B41B7">
              <w:t>)</w:t>
            </w:r>
            <w:r w:rsidRPr="000B41B7">
              <w:t>.</w:t>
            </w:r>
          </w:p>
          <w:p w14:paraId="34F90A76" w14:textId="77777777" w:rsidR="00790768" w:rsidRPr="000B41B7" w:rsidRDefault="00790768" w:rsidP="00581B7B">
            <w:pPr>
              <w:pStyle w:val="phtablecellleft"/>
            </w:pPr>
            <w:r w:rsidRPr="000B41B7">
              <w:t xml:space="preserve">Описание полей табличной части приведено в </w:t>
            </w:r>
            <w:proofErr w:type="spellStart"/>
            <w:r w:rsidRPr="000B41B7">
              <w:t>п</w:t>
            </w:r>
            <w:r w:rsidR="00581B7B" w:rsidRPr="000B41B7">
              <w:t>п</w:t>
            </w:r>
            <w:proofErr w:type="spellEnd"/>
            <w:r w:rsidR="00581B7B" w:rsidRPr="000B41B7">
              <w:t>.</w:t>
            </w:r>
            <w:r w:rsidRPr="000B41B7">
              <w:t xml:space="preserve"> </w:t>
            </w:r>
            <w:r w:rsidR="00A961F9" w:rsidRPr="000B41B7">
              <w:t>5</w:t>
            </w:r>
            <w:r w:rsidRPr="000B41B7">
              <w:t xml:space="preserve">.1 – </w:t>
            </w:r>
            <w:r w:rsidR="00A961F9" w:rsidRPr="000B41B7">
              <w:t>5</w:t>
            </w:r>
            <w:r w:rsidRPr="000B41B7">
              <w:t>.</w:t>
            </w:r>
            <w:r w:rsidR="0006589F" w:rsidRPr="000B41B7">
              <w:t>7</w:t>
            </w:r>
            <w:r w:rsidR="007F7788" w:rsidRPr="000B41B7">
              <w:t>.</w:t>
            </w:r>
          </w:p>
          <w:p w14:paraId="51131AF8" w14:textId="4183DCFB" w:rsidR="000419E9" w:rsidRPr="000B41B7" w:rsidRDefault="000419E9" w:rsidP="000419E9">
            <w:pPr>
              <w:pStyle w:val="phtablecellleft"/>
            </w:pPr>
            <w:r w:rsidRPr="000B41B7">
              <w:t xml:space="preserve">Кнопка «Создать» инициирует сохранение введенных данных и закрытие окна добавления </w:t>
            </w:r>
            <w:r w:rsidR="005242CE" w:rsidRPr="000B41B7">
              <w:t>записи штатного расписания</w:t>
            </w:r>
            <w:r w:rsidRPr="000B41B7">
              <w:t xml:space="preserve">. </w:t>
            </w:r>
          </w:p>
          <w:p w14:paraId="64FE8E95" w14:textId="77777777" w:rsidR="007F7788" w:rsidRPr="000B41B7" w:rsidRDefault="000419E9" w:rsidP="000419E9">
            <w:pPr>
              <w:pStyle w:val="phtablecellleft"/>
            </w:pPr>
            <w:r w:rsidRPr="000B41B7">
              <w:t>Кнопка «Отменить» инициирует закрытие окна без сохранения введенных данных</w:t>
            </w:r>
          </w:p>
        </w:tc>
      </w:tr>
      <w:tr w:rsidR="000B41B7" w:rsidRPr="000B41B7" w14:paraId="65629AC8" w14:textId="77777777" w:rsidTr="00824005">
        <w:tc>
          <w:tcPr>
            <w:tcW w:w="353" w:type="pct"/>
          </w:tcPr>
          <w:p w14:paraId="5F7FAE8E" w14:textId="77777777" w:rsidR="00790768" w:rsidRPr="000B41B7" w:rsidRDefault="00790768" w:rsidP="00005D15">
            <w:pPr>
              <w:pStyle w:val="phtablecellleft"/>
            </w:pPr>
            <w:r w:rsidRPr="000B41B7">
              <w:lastRenderedPageBreak/>
              <w:t>5.1</w:t>
            </w:r>
          </w:p>
        </w:tc>
        <w:tc>
          <w:tcPr>
            <w:tcW w:w="1333" w:type="pct"/>
          </w:tcPr>
          <w:p w14:paraId="405853FB" w14:textId="77777777" w:rsidR="00790768" w:rsidRPr="000B41B7" w:rsidRDefault="00790768" w:rsidP="00005D15">
            <w:pPr>
              <w:pStyle w:val="phtablecellleft"/>
            </w:pPr>
            <w:r w:rsidRPr="000B41B7">
              <w:t>Структурное подразделение</w:t>
            </w:r>
          </w:p>
        </w:tc>
        <w:tc>
          <w:tcPr>
            <w:tcW w:w="1481" w:type="pct"/>
          </w:tcPr>
          <w:p w14:paraId="179A8839" w14:textId="77777777" w:rsidR="00E931C0" w:rsidRPr="000B41B7" w:rsidRDefault="00B728F3" w:rsidP="00005D15">
            <w:pPr>
              <w:pStyle w:val="phtablecellleft"/>
            </w:pPr>
            <w:r w:rsidRPr="000B41B7">
              <w:t>Наименование структурного подразделения</w:t>
            </w:r>
            <w:r w:rsidR="00E931C0" w:rsidRPr="000B41B7">
              <w:t>.</w:t>
            </w:r>
          </w:p>
          <w:p w14:paraId="1E68A37D" w14:textId="77777777" w:rsidR="00790768" w:rsidRPr="000B41B7" w:rsidRDefault="00E931C0" w:rsidP="00005D15">
            <w:pPr>
              <w:pStyle w:val="phtablecellleft"/>
            </w:pPr>
            <w:r w:rsidRPr="000B41B7">
              <w:t xml:space="preserve">Если было указано </w:t>
            </w:r>
            <w:r w:rsidR="00790768" w:rsidRPr="000B41B7">
              <w:t>подразделение</w:t>
            </w:r>
            <w:r w:rsidRPr="000B41B7">
              <w:t xml:space="preserve"> типа «Стационарный»</w:t>
            </w:r>
            <w:r w:rsidR="00790768" w:rsidRPr="000B41B7">
              <w:t>, то появляется дополнительное поле «Отделение стационара»</w:t>
            </w:r>
          </w:p>
        </w:tc>
        <w:tc>
          <w:tcPr>
            <w:tcW w:w="1833" w:type="pct"/>
          </w:tcPr>
          <w:p w14:paraId="2F54AF67" w14:textId="77777777" w:rsidR="00790768" w:rsidRPr="000B41B7" w:rsidRDefault="00677DD8" w:rsidP="00005D15">
            <w:pPr>
              <w:pStyle w:val="phtablecellleft"/>
            </w:pPr>
            <w:r w:rsidRPr="000B41B7">
              <w:t>Выб</w:t>
            </w:r>
            <w:r w:rsidR="00E54598" w:rsidRPr="000B41B7">
              <w:t>о</w:t>
            </w:r>
            <w:r w:rsidRPr="000B41B7">
              <w:t>р значени</w:t>
            </w:r>
            <w:r w:rsidR="00E54598" w:rsidRPr="000B41B7">
              <w:t>я</w:t>
            </w:r>
            <w:r w:rsidRPr="000B41B7">
              <w:t xml:space="preserve"> из выпадающего списка </w:t>
            </w:r>
            <w:r w:rsidR="00DC290B" w:rsidRPr="000B41B7">
              <w:t>с возможностью поиска по наименованию</w:t>
            </w:r>
            <w:r w:rsidR="00790768" w:rsidRPr="000B41B7">
              <w:t>.</w:t>
            </w:r>
          </w:p>
          <w:p w14:paraId="5ED9D6B6" w14:textId="77777777" w:rsidR="00790768" w:rsidRPr="000B41B7" w:rsidRDefault="00790768" w:rsidP="00005D15">
            <w:pPr>
              <w:pStyle w:val="phtablecellleft"/>
            </w:pPr>
            <w:r w:rsidRPr="000B41B7">
              <w:t>В списке отображаются доступные для выбора структурные подразделения.</w:t>
            </w:r>
          </w:p>
          <w:p w14:paraId="660EEB37" w14:textId="29DAB237" w:rsidR="00790768" w:rsidRPr="000B41B7" w:rsidRDefault="00790768" w:rsidP="00005D15">
            <w:pPr>
              <w:pStyle w:val="phtablecellleft"/>
            </w:pPr>
            <w:r w:rsidRPr="000B41B7">
              <w:t xml:space="preserve">Если </w:t>
            </w:r>
            <w:r w:rsidR="008A6896" w:rsidRPr="000B41B7">
              <w:t>требуемое</w:t>
            </w:r>
            <w:r w:rsidRPr="000B41B7">
              <w:t xml:space="preserve"> наименование отсутствует в списке, его необходимо добавить в </w:t>
            </w:r>
            <w:r w:rsidR="00963B9D" w:rsidRPr="000B41B7">
              <w:t xml:space="preserve">карточке сведений </w:t>
            </w:r>
            <w:r w:rsidR="00F159C6" w:rsidRPr="000B41B7">
              <w:t xml:space="preserve">о </w:t>
            </w:r>
            <w:r w:rsidR="00963B9D" w:rsidRPr="000B41B7">
              <w:t>медицинской</w:t>
            </w:r>
            <w:r w:rsidRPr="000B41B7">
              <w:t xml:space="preserve"> организации в бл</w:t>
            </w:r>
            <w:r w:rsidR="00E931C0" w:rsidRPr="000B41B7">
              <w:t>оке «Структурные подразделения»</w:t>
            </w:r>
          </w:p>
        </w:tc>
      </w:tr>
      <w:tr w:rsidR="000B41B7" w:rsidRPr="000B41B7" w14:paraId="5D3FA082" w14:textId="77777777" w:rsidTr="00824005">
        <w:tc>
          <w:tcPr>
            <w:tcW w:w="353" w:type="pct"/>
          </w:tcPr>
          <w:p w14:paraId="12D8E9E3" w14:textId="77777777" w:rsidR="00E54598" w:rsidRPr="000B41B7" w:rsidRDefault="00E54598" w:rsidP="00005D15">
            <w:pPr>
              <w:pStyle w:val="phtablecellleft"/>
            </w:pPr>
            <w:r w:rsidRPr="000B41B7">
              <w:t>5.2</w:t>
            </w:r>
          </w:p>
        </w:tc>
        <w:tc>
          <w:tcPr>
            <w:tcW w:w="1333" w:type="pct"/>
          </w:tcPr>
          <w:p w14:paraId="26916D47" w14:textId="77777777" w:rsidR="00E54598" w:rsidRPr="000B41B7" w:rsidRDefault="00E54598" w:rsidP="00005D15">
            <w:pPr>
              <w:pStyle w:val="phtablecellleft"/>
            </w:pPr>
            <w:r w:rsidRPr="000B41B7">
              <w:t>Должность</w:t>
            </w:r>
          </w:p>
        </w:tc>
        <w:tc>
          <w:tcPr>
            <w:tcW w:w="1481" w:type="pct"/>
          </w:tcPr>
          <w:p w14:paraId="3419FF08" w14:textId="77777777" w:rsidR="00E54598" w:rsidRPr="000B41B7" w:rsidRDefault="00E54598" w:rsidP="00005D15">
            <w:pPr>
              <w:pStyle w:val="phtablecellleft"/>
            </w:pPr>
            <w:r w:rsidRPr="000B41B7">
              <w:t>Должность в рамках выбранного структурного подразделения (отделения стационара)</w:t>
            </w:r>
          </w:p>
        </w:tc>
        <w:tc>
          <w:tcPr>
            <w:tcW w:w="1833" w:type="pct"/>
          </w:tcPr>
          <w:p w14:paraId="64599F42" w14:textId="42E5CDE1" w:rsidR="00E54598" w:rsidRPr="000B41B7" w:rsidRDefault="00DC290B" w:rsidP="006F4D2F">
            <w:pPr>
              <w:pStyle w:val="phtablecellleft"/>
            </w:pPr>
            <w:r w:rsidRPr="000B41B7">
              <w:t xml:space="preserve">Выбор значения </w:t>
            </w:r>
            <w:r w:rsidR="00E54598" w:rsidRPr="000B41B7">
              <w:t xml:space="preserve">из выпадающего списка с помощью кнопки </w:t>
            </w:r>
            <w:r w:rsidR="00E54598" w:rsidRPr="000B41B7">
              <w:rPr>
                <w:noProof/>
              </w:rPr>
              <w:drawing>
                <wp:inline distT="0" distB="0" distL="0" distR="0" wp14:anchorId="13BA1DC0" wp14:editId="66140D17">
                  <wp:extent cx="228600" cy="228600"/>
                  <wp:effectExtent l="0" t="0" r="0" b="0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54598" w:rsidRPr="000B41B7">
              <w:t xml:space="preserve">. Чтобы очистить поле </w:t>
            </w:r>
            <w:r w:rsidR="006F4D2F" w:rsidRPr="000B41B7">
              <w:t xml:space="preserve">необходимо </w:t>
            </w:r>
            <w:r w:rsidR="00652F99" w:rsidRPr="000B41B7">
              <w:t>нажать на кнопку</w:t>
            </w:r>
            <w:r w:rsidR="00E54598" w:rsidRPr="000B41B7">
              <w:t xml:space="preserve"> </w:t>
            </w:r>
            <w:r w:rsidR="00E54598" w:rsidRPr="000B41B7">
              <w:rPr>
                <w:noProof/>
              </w:rPr>
              <w:drawing>
                <wp:inline distT="0" distB="0" distL="0" distR="0" wp14:anchorId="2A4709FE" wp14:editId="02571890">
                  <wp:extent cx="304800" cy="266700"/>
                  <wp:effectExtent l="0" t="0" r="0" b="0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41B7" w:rsidRPr="000B41B7" w14:paraId="378EEDFE" w14:textId="77777777" w:rsidTr="00824005">
        <w:tc>
          <w:tcPr>
            <w:tcW w:w="353" w:type="pct"/>
          </w:tcPr>
          <w:p w14:paraId="6CFD8CE4" w14:textId="77777777" w:rsidR="00790768" w:rsidRPr="000B41B7" w:rsidRDefault="00A961F9" w:rsidP="00DC290B">
            <w:pPr>
              <w:pStyle w:val="phtablecellleft"/>
            </w:pPr>
            <w:r w:rsidRPr="000B41B7">
              <w:t>5.</w:t>
            </w:r>
            <w:r w:rsidR="00DC290B" w:rsidRPr="000B41B7">
              <w:t>3</w:t>
            </w:r>
          </w:p>
        </w:tc>
        <w:tc>
          <w:tcPr>
            <w:tcW w:w="1333" w:type="pct"/>
          </w:tcPr>
          <w:p w14:paraId="5612F5B9" w14:textId="77777777" w:rsidR="00790768" w:rsidRPr="000B41B7" w:rsidRDefault="00790768" w:rsidP="00005D15">
            <w:pPr>
              <w:pStyle w:val="phtablecellleft"/>
            </w:pPr>
            <w:r w:rsidRPr="000B41B7">
              <w:t>Ставка</w:t>
            </w:r>
            <w:r w:rsidR="00887D88" w:rsidRPr="000B41B7">
              <w:t>, ед.</w:t>
            </w:r>
          </w:p>
        </w:tc>
        <w:tc>
          <w:tcPr>
            <w:tcW w:w="1481" w:type="pct"/>
          </w:tcPr>
          <w:p w14:paraId="30698D74" w14:textId="77777777" w:rsidR="00790768" w:rsidRPr="000B41B7" w:rsidRDefault="00790768" w:rsidP="00005D15">
            <w:pPr>
              <w:pStyle w:val="phtablecellleft"/>
            </w:pPr>
            <w:r w:rsidRPr="000B41B7">
              <w:t>Ставка сотрудника на указанной должности</w:t>
            </w:r>
          </w:p>
        </w:tc>
        <w:tc>
          <w:tcPr>
            <w:tcW w:w="1833" w:type="pct"/>
          </w:tcPr>
          <w:p w14:paraId="5C646D69" w14:textId="77777777" w:rsidR="00790768" w:rsidRPr="000B41B7" w:rsidRDefault="00A22558" w:rsidP="00005D15">
            <w:pPr>
              <w:pStyle w:val="phtablecellleft"/>
            </w:pPr>
            <w:r w:rsidRPr="000B41B7">
              <w:t>Числовое поле для ввода</w:t>
            </w:r>
            <w:r w:rsidR="00C116B4" w:rsidRPr="000B41B7">
              <w:t>.</w:t>
            </w:r>
            <w:r w:rsidRPr="000B41B7">
              <w:t xml:space="preserve"> </w:t>
            </w:r>
            <w:r w:rsidR="00C116B4" w:rsidRPr="000B41B7">
              <w:t>Максимальное значение, которое можно внести –</w:t>
            </w:r>
            <w:r w:rsidRPr="000B41B7">
              <w:t xml:space="preserve"> 600.0000</w:t>
            </w:r>
            <w:r w:rsidR="00C116B4" w:rsidRPr="000B41B7">
              <w:t>.</w:t>
            </w:r>
            <w:r w:rsidRPr="000B41B7">
              <w:t xml:space="preserve"> </w:t>
            </w:r>
          </w:p>
          <w:p w14:paraId="13C63FEC" w14:textId="77777777" w:rsidR="00790768" w:rsidRPr="000B41B7" w:rsidRDefault="00790768" w:rsidP="00005D15">
            <w:pPr>
              <w:pStyle w:val="phtablecellleft"/>
            </w:pPr>
            <w:r w:rsidRPr="000B41B7">
              <w:t xml:space="preserve">Возможен ввод дробной части в формате </w:t>
            </w:r>
            <w:proofErr w:type="spellStart"/>
            <w:proofErr w:type="gramStart"/>
            <w:r w:rsidRPr="000B41B7">
              <w:t>х.хххх</w:t>
            </w:r>
            <w:proofErr w:type="spellEnd"/>
            <w:proofErr w:type="gramEnd"/>
          </w:p>
        </w:tc>
      </w:tr>
      <w:tr w:rsidR="000B41B7" w:rsidRPr="000B41B7" w14:paraId="5B4FEA8E" w14:textId="77777777" w:rsidTr="00824005">
        <w:tc>
          <w:tcPr>
            <w:tcW w:w="353" w:type="pct"/>
          </w:tcPr>
          <w:p w14:paraId="014CF807" w14:textId="77777777" w:rsidR="00790768" w:rsidRPr="000B41B7" w:rsidRDefault="00A961F9" w:rsidP="00DC290B">
            <w:pPr>
              <w:pStyle w:val="phtablecellleft"/>
            </w:pPr>
            <w:r w:rsidRPr="000B41B7">
              <w:t>5.</w:t>
            </w:r>
            <w:r w:rsidR="00DC290B" w:rsidRPr="000B41B7">
              <w:t>4</w:t>
            </w:r>
          </w:p>
        </w:tc>
        <w:tc>
          <w:tcPr>
            <w:tcW w:w="1333" w:type="pct"/>
          </w:tcPr>
          <w:p w14:paraId="00D3D45A" w14:textId="77777777" w:rsidR="00790768" w:rsidRPr="000B41B7" w:rsidRDefault="00790768" w:rsidP="00005D15">
            <w:pPr>
              <w:pStyle w:val="phtablecellleft"/>
            </w:pPr>
            <w:r w:rsidRPr="000B41B7">
              <w:t>Занятых штатных единиц</w:t>
            </w:r>
          </w:p>
        </w:tc>
        <w:tc>
          <w:tcPr>
            <w:tcW w:w="1481" w:type="pct"/>
          </w:tcPr>
          <w:p w14:paraId="59862FD3" w14:textId="77777777" w:rsidR="00790768" w:rsidRPr="000B41B7" w:rsidRDefault="00B74EF2" w:rsidP="00005D15">
            <w:pPr>
              <w:pStyle w:val="phtablecellleft"/>
            </w:pPr>
            <w:r w:rsidRPr="000B41B7">
              <w:t>Число занятых штатных единиц по указанной должности в рамках выбранного структурного подразделения (отделения стационара)</w:t>
            </w:r>
          </w:p>
        </w:tc>
        <w:tc>
          <w:tcPr>
            <w:tcW w:w="1833" w:type="pct"/>
          </w:tcPr>
          <w:p w14:paraId="0BE5A0A9" w14:textId="77777777" w:rsidR="00B74EF2" w:rsidRPr="000B41B7" w:rsidRDefault="00B74EF2" w:rsidP="00005D15">
            <w:pPr>
              <w:pStyle w:val="phtablecellleft"/>
            </w:pPr>
            <w:r w:rsidRPr="000B41B7">
              <w:t>Числовое рассчитываемое поле.</w:t>
            </w:r>
          </w:p>
          <w:p w14:paraId="035126F3" w14:textId="77777777" w:rsidR="00790768" w:rsidRPr="000B41B7" w:rsidRDefault="00B74EF2" w:rsidP="00005D15">
            <w:pPr>
              <w:pStyle w:val="phtablecellleft"/>
            </w:pPr>
            <w:r w:rsidRPr="000B41B7">
              <w:t>Р</w:t>
            </w:r>
            <w:r w:rsidRPr="000B41B7">
              <w:rPr>
                <w:shd w:val="clear" w:color="auto" w:fill="FFFFFF"/>
              </w:rPr>
              <w:t>ассчитыва</w:t>
            </w:r>
            <w:r w:rsidR="00790768" w:rsidRPr="000B41B7">
              <w:rPr>
                <w:shd w:val="clear" w:color="auto" w:fill="FFFFFF"/>
              </w:rPr>
              <w:t>е</w:t>
            </w:r>
            <w:r w:rsidRPr="000B41B7">
              <w:rPr>
                <w:shd w:val="clear" w:color="auto" w:fill="FFFFFF"/>
              </w:rPr>
              <w:t>тся</w:t>
            </w:r>
            <w:r w:rsidR="00790768" w:rsidRPr="000B41B7">
              <w:rPr>
                <w:shd w:val="clear" w:color="auto" w:fill="FFFFFF"/>
              </w:rPr>
              <w:t xml:space="preserve"> как сумма всех занятых </w:t>
            </w:r>
            <w:r w:rsidRPr="000B41B7">
              <w:rPr>
                <w:shd w:val="clear" w:color="auto" w:fill="FFFFFF"/>
              </w:rPr>
              <w:t>ставок (для активных записей в л</w:t>
            </w:r>
            <w:r w:rsidR="00790768" w:rsidRPr="000B41B7">
              <w:rPr>
                <w:shd w:val="clear" w:color="auto" w:fill="FFFFFF"/>
              </w:rPr>
              <w:t>ичн</w:t>
            </w:r>
            <w:r w:rsidRPr="000B41B7">
              <w:rPr>
                <w:shd w:val="clear" w:color="auto" w:fill="FFFFFF"/>
              </w:rPr>
              <w:t>ых делах сотрудников медицинской организации</w:t>
            </w:r>
            <w:r w:rsidR="00790768" w:rsidRPr="000B41B7">
              <w:rPr>
                <w:shd w:val="clear" w:color="auto" w:fill="FFFFFF"/>
              </w:rPr>
              <w:t>, кроме тех, для которых существует связанная открытая запись в разделе «Временное неисполнение функциональных обязанностей») медицинских работников в пределах каждой должности в МО/подразделении/отделении стац</w:t>
            </w:r>
            <w:r w:rsidRPr="000B41B7">
              <w:rPr>
                <w:shd w:val="clear" w:color="auto" w:fill="FFFFFF"/>
              </w:rPr>
              <w:t>ионара, указанных в личном деле</w:t>
            </w:r>
          </w:p>
        </w:tc>
      </w:tr>
      <w:tr w:rsidR="000B41B7" w:rsidRPr="000B41B7" w14:paraId="0F0921E8" w14:textId="77777777" w:rsidTr="00824005">
        <w:tc>
          <w:tcPr>
            <w:tcW w:w="353" w:type="pct"/>
          </w:tcPr>
          <w:p w14:paraId="23E61EDC" w14:textId="77777777" w:rsidR="00790768" w:rsidRPr="000B41B7" w:rsidRDefault="00A961F9" w:rsidP="00DC290B">
            <w:pPr>
              <w:pStyle w:val="phtablecellleft"/>
            </w:pPr>
            <w:r w:rsidRPr="000B41B7">
              <w:t>5.</w:t>
            </w:r>
            <w:r w:rsidR="00DC290B" w:rsidRPr="000B41B7">
              <w:t>5</w:t>
            </w:r>
          </w:p>
        </w:tc>
        <w:tc>
          <w:tcPr>
            <w:tcW w:w="1333" w:type="pct"/>
          </w:tcPr>
          <w:p w14:paraId="4E3A9D29" w14:textId="77777777" w:rsidR="00790768" w:rsidRPr="000B41B7" w:rsidRDefault="00790768" w:rsidP="00005D15">
            <w:pPr>
              <w:pStyle w:val="phtablecellleft"/>
            </w:pPr>
            <w:r w:rsidRPr="000B41B7">
              <w:t>В т.ч. внешнее совместительство</w:t>
            </w:r>
          </w:p>
        </w:tc>
        <w:tc>
          <w:tcPr>
            <w:tcW w:w="1481" w:type="pct"/>
          </w:tcPr>
          <w:p w14:paraId="39AC136C" w14:textId="77777777" w:rsidR="00790768" w:rsidRPr="000B41B7" w:rsidRDefault="00790768" w:rsidP="00005D15">
            <w:pPr>
              <w:pStyle w:val="phtablecellleft"/>
            </w:pPr>
            <w:r w:rsidRPr="000B41B7">
              <w:t>Число занятых штатных единиц по внешнему совместительству</w:t>
            </w:r>
            <w:r w:rsidR="00B74EF2" w:rsidRPr="000B41B7">
              <w:t xml:space="preserve"> по указанной должности в рамках выбранного структурного подразделения (отделения стационара)</w:t>
            </w:r>
          </w:p>
        </w:tc>
        <w:tc>
          <w:tcPr>
            <w:tcW w:w="1833" w:type="pct"/>
          </w:tcPr>
          <w:p w14:paraId="1971F4CC" w14:textId="77777777" w:rsidR="00B74EF2" w:rsidRPr="000B41B7" w:rsidRDefault="00B74EF2" w:rsidP="00005D15">
            <w:pPr>
              <w:pStyle w:val="phtablecellleft"/>
            </w:pPr>
            <w:r w:rsidRPr="000B41B7">
              <w:t>Числовое рассчитываемое поле.</w:t>
            </w:r>
          </w:p>
          <w:p w14:paraId="43C8F26D" w14:textId="77777777" w:rsidR="00790768" w:rsidRPr="000B41B7" w:rsidRDefault="00B74EF2" w:rsidP="00005D15">
            <w:pPr>
              <w:pStyle w:val="phtablecellleft"/>
            </w:pPr>
            <w:r w:rsidRPr="000B41B7">
              <w:rPr>
                <w:shd w:val="clear" w:color="auto" w:fill="FFFFFF"/>
              </w:rPr>
              <w:t>Рассчитывается</w:t>
            </w:r>
            <w:r w:rsidR="00790768" w:rsidRPr="000B41B7">
              <w:rPr>
                <w:shd w:val="clear" w:color="auto" w:fill="FFFFFF"/>
              </w:rPr>
              <w:t xml:space="preserve"> как сумма всех занятых ставок (для активных записей </w:t>
            </w:r>
            <w:r w:rsidRPr="000B41B7">
              <w:rPr>
                <w:shd w:val="clear" w:color="auto" w:fill="FFFFFF"/>
              </w:rPr>
              <w:t>в личных делах сотрудников медицинской организации</w:t>
            </w:r>
            <w:r w:rsidR="00790768" w:rsidRPr="000B41B7">
              <w:rPr>
                <w:shd w:val="clear" w:color="auto" w:fill="FFFFFF"/>
              </w:rPr>
              <w:t xml:space="preserve">, кроме тех, для которых существует связанная открытая запись в разделе «Временное неисполнение функциональных обязанностей») медицинских работников с типом </w:t>
            </w:r>
            <w:r w:rsidRPr="000B41B7">
              <w:rPr>
                <w:shd w:val="clear" w:color="auto" w:fill="FFFFFF"/>
              </w:rPr>
              <w:t xml:space="preserve">занятия </w:t>
            </w:r>
            <w:r w:rsidR="00790768" w:rsidRPr="000B41B7">
              <w:rPr>
                <w:shd w:val="clear" w:color="auto" w:fill="FFFFFF"/>
              </w:rPr>
              <w:t>должности =</w:t>
            </w:r>
            <w:r w:rsidRPr="000B41B7">
              <w:rPr>
                <w:shd w:val="clear" w:color="auto" w:fill="FFFFFF"/>
              </w:rPr>
              <w:t xml:space="preserve"> «</w:t>
            </w:r>
            <w:r w:rsidR="00790768" w:rsidRPr="000B41B7">
              <w:rPr>
                <w:shd w:val="clear" w:color="auto" w:fill="FFFFFF"/>
              </w:rPr>
              <w:t>Совместительство (внешнее)</w:t>
            </w:r>
            <w:r w:rsidRPr="000B41B7">
              <w:rPr>
                <w:shd w:val="clear" w:color="auto" w:fill="FFFFFF"/>
              </w:rPr>
              <w:t>»</w:t>
            </w:r>
            <w:r w:rsidR="00790768" w:rsidRPr="000B41B7">
              <w:rPr>
                <w:shd w:val="clear" w:color="auto" w:fill="FFFFFF"/>
              </w:rPr>
              <w:t xml:space="preserve"> в пределах каждой должности в МО/подразделении/отделении стац</w:t>
            </w:r>
            <w:r w:rsidRPr="000B41B7">
              <w:rPr>
                <w:shd w:val="clear" w:color="auto" w:fill="FFFFFF"/>
              </w:rPr>
              <w:t>ионара, указанных в личном деле</w:t>
            </w:r>
          </w:p>
        </w:tc>
      </w:tr>
      <w:tr w:rsidR="000B41B7" w:rsidRPr="000B41B7" w14:paraId="5A52F60A" w14:textId="77777777" w:rsidTr="00824005">
        <w:tc>
          <w:tcPr>
            <w:tcW w:w="353" w:type="pct"/>
          </w:tcPr>
          <w:p w14:paraId="6C6680BE" w14:textId="77777777" w:rsidR="00790768" w:rsidRPr="000B41B7" w:rsidRDefault="00A961F9" w:rsidP="00DC290B">
            <w:pPr>
              <w:pStyle w:val="phtablecellleft"/>
            </w:pPr>
            <w:r w:rsidRPr="000B41B7">
              <w:t>5.</w:t>
            </w:r>
            <w:r w:rsidR="00DC290B" w:rsidRPr="000B41B7">
              <w:t>6</w:t>
            </w:r>
          </w:p>
        </w:tc>
        <w:tc>
          <w:tcPr>
            <w:tcW w:w="1333" w:type="pct"/>
          </w:tcPr>
          <w:p w14:paraId="3365F375" w14:textId="77777777" w:rsidR="00790768" w:rsidRPr="000B41B7" w:rsidRDefault="00790768" w:rsidP="00005D15">
            <w:pPr>
              <w:pStyle w:val="phtablecellleft"/>
            </w:pPr>
            <w:r w:rsidRPr="000B41B7">
              <w:t>Вакансии</w:t>
            </w:r>
          </w:p>
        </w:tc>
        <w:tc>
          <w:tcPr>
            <w:tcW w:w="1481" w:type="pct"/>
          </w:tcPr>
          <w:p w14:paraId="6939A1D9" w14:textId="77777777" w:rsidR="00790768" w:rsidRPr="000B41B7" w:rsidRDefault="00790768" w:rsidP="00005D15">
            <w:pPr>
              <w:pStyle w:val="phtablecellleft"/>
            </w:pPr>
            <w:r w:rsidRPr="000B41B7">
              <w:t>Число свободных ставок в штатном расписании </w:t>
            </w:r>
            <w:r w:rsidR="00B74EF2" w:rsidRPr="000B41B7">
              <w:t xml:space="preserve">по указанной должности в </w:t>
            </w:r>
            <w:r w:rsidR="00B74EF2" w:rsidRPr="000B41B7">
              <w:lastRenderedPageBreak/>
              <w:t>рамках выбранного структурного подразделения (отделения стационара)</w:t>
            </w:r>
          </w:p>
        </w:tc>
        <w:tc>
          <w:tcPr>
            <w:tcW w:w="1833" w:type="pct"/>
          </w:tcPr>
          <w:p w14:paraId="6302F392" w14:textId="77777777" w:rsidR="00B74EF2" w:rsidRPr="000B41B7" w:rsidRDefault="00790768" w:rsidP="00005D15">
            <w:pPr>
              <w:pStyle w:val="phtablecellleft"/>
            </w:pPr>
            <w:r w:rsidRPr="000B41B7">
              <w:lastRenderedPageBreak/>
              <w:t>Числовое ра</w:t>
            </w:r>
            <w:r w:rsidR="00B74EF2" w:rsidRPr="000B41B7">
              <w:t>ссчитываемое поле.</w:t>
            </w:r>
          </w:p>
          <w:p w14:paraId="03471DE8" w14:textId="77777777" w:rsidR="00790768" w:rsidRPr="000B41B7" w:rsidRDefault="00B74EF2" w:rsidP="00005D15">
            <w:pPr>
              <w:pStyle w:val="phtablecellleft"/>
            </w:pPr>
            <w:r w:rsidRPr="000B41B7">
              <w:t xml:space="preserve">Рассчитывается как разница между значениями в полях </w:t>
            </w:r>
            <w:r w:rsidR="00790768" w:rsidRPr="000B41B7">
              <w:t xml:space="preserve">«Количество </w:t>
            </w:r>
            <w:r w:rsidR="00790768" w:rsidRPr="000B41B7">
              <w:lastRenderedPageBreak/>
              <w:t xml:space="preserve">штатных единиц» </w:t>
            </w:r>
            <w:r w:rsidRPr="000B41B7">
              <w:t>и</w:t>
            </w:r>
            <w:r w:rsidR="00790768" w:rsidRPr="000B41B7">
              <w:t xml:space="preserve"> «Количество занятых штатных единиц»</w:t>
            </w:r>
          </w:p>
        </w:tc>
      </w:tr>
      <w:tr w:rsidR="000B41B7" w:rsidRPr="000B41B7" w14:paraId="3A02EF3C" w14:textId="77777777" w:rsidTr="00824005">
        <w:tc>
          <w:tcPr>
            <w:tcW w:w="353" w:type="pct"/>
          </w:tcPr>
          <w:p w14:paraId="3BB5D6A5" w14:textId="77777777" w:rsidR="00790768" w:rsidRPr="000B41B7" w:rsidRDefault="00790768" w:rsidP="00DC290B">
            <w:pPr>
              <w:pStyle w:val="phtablecellleft"/>
            </w:pPr>
            <w:r w:rsidRPr="000B41B7">
              <w:lastRenderedPageBreak/>
              <w:t>5.</w:t>
            </w:r>
            <w:r w:rsidR="00DC290B" w:rsidRPr="000B41B7">
              <w:t>7</w:t>
            </w:r>
          </w:p>
        </w:tc>
        <w:tc>
          <w:tcPr>
            <w:tcW w:w="1333" w:type="pct"/>
          </w:tcPr>
          <w:p w14:paraId="49F84FD5" w14:textId="77777777" w:rsidR="00790768" w:rsidRPr="000B41B7" w:rsidRDefault="00790768" w:rsidP="00005D15">
            <w:pPr>
              <w:pStyle w:val="phtablecellleft"/>
            </w:pPr>
            <w:r w:rsidRPr="000B41B7">
              <w:t>Примечания</w:t>
            </w:r>
          </w:p>
        </w:tc>
        <w:tc>
          <w:tcPr>
            <w:tcW w:w="1481" w:type="pct"/>
          </w:tcPr>
          <w:p w14:paraId="561B7AB1" w14:textId="77777777" w:rsidR="00790768" w:rsidRPr="000B41B7" w:rsidRDefault="00790768" w:rsidP="00005D15">
            <w:pPr>
              <w:pStyle w:val="phtablecellleft"/>
            </w:pPr>
            <w:r w:rsidRPr="000B41B7">
              <w:t>Примечания по добавляемой записи</w:t>
            </w:r>
          </w:p>
        </w:tc>
        <w:tc>
          <w:tcPr>
            <w:tcW w:w="1833" w:type="pct"/>
          </w:tcPr>
          <w:p w14:paraId="773EA9BF" w14:textId="207FE212" w:rsidR="00790768" w:rsidRPr="000B41B7" w:rsidRDefault="00790768" w:rsidP="00005D15">
            <w:pPr>
              <w:pStyle w:val="phtablecellleft"/>
            </w:pPr>
            <w:r w:rsidRPr="000B41B7">
              <w:t>Текстовое поле</w:t>
            </w:r>
            <w:r w:rsidR="008C38F3" w:rsidRPr="000B41B7">
              <w:t xml:space="preserve"> с ограничением в 256 </w:t>
            </w:r>
            <w:r w:rsidR="00B74EF2" w:rsidRPr="000B41B7">
              <w:t>символов</w:t>
            </w:r>
          </w:p>
        </w:tc>
      </w:tr>
    </w:tbl>
    <w:p w14:paraId="1DA0AB8A" w14:textId="2FF646B5" w:rsidR="00005D15" w:rsidRPr="000B41B7" w:rsidRDefault="00F52C71" w:rsidP="009803A0">
      <w:pPr>
        <w:pStyle w:val="phfigure"/>
      </w:pPr>
      <w:r w:rsidRPr="000B41B7">
        <w:br/>
      </w:r>
      <w:r w:rsidR="003933FA" w:rsidRPr="000B41B7">
        <w:rPr>
          <w:noProof/>
        </w:rPr>
        <w:drawing>
          <wp:inline distT="0" distB="0" distL="0" distR="0" wp14:anchorId="62560422" wp14:editId="18E9728F">
            <wp:extent cx="5006340" cy="2809913"/>
            <wp:effectExtent l="0" t="0" r="3810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044" cy="2824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E17F56" w14:textId="0753696E" w:rsidR="002F230A" w:rsidRPr="000B41B7" w:rsidRDefault="00005D15" w:rsidP="001D2B9B">
      <w:pPr>
        <w:pStyle w:val="phfiguretitle"/>
      </w:pPr>
      <w:bookmarkStart w:id="119" w:name="_Ref531953349"/>
      <w:r w:rsidRPr="000B41B7">
        <w:t xml:space="preserve">Рисунок </w:t>
      </w:r>
      <w:r w:rsidR="00445B65" w:rsidRPr="000B41B7">
        <w:fldChar w:fldCharType="begin"/>
      </w:r>
      <w:r w:rsidR="00A66E38" w:rsidRPr="000B41B7">
        <w:instrText xml:space="preserve"> SEQ Рисунок \* ARABIC </w:instrText>
      </w:r>
      <w:r w:rsidR="00445B65" w:rsidRPr="000B41B7">
        <w:fldChar w:fldCharType="separate"/>
      </w:r>
      <w:r w:rsidR="00E10E0C" w:rsidRPr="000B41B7">
        <w:rPr>
          <w:noProof/>
        </w:rPr>
        <w:t>33</w:t>
      </w:r>
      <w:r w:rsidR="00445B65" w:rsidRPr="000B41B7">
        <w:rPr>
          <w:noProof/>
        </w:rPr>
        <w:fldChar w:fldCharType="end"/>
      </w:r>
      <w:bookmarkEnd w:id="119"/>
      <w:r w:rsidRPr="000B41B7">
        <w:t xml:space="preserve"> – Форма добавления записи в штатное расписание</w:t>
      </w:r>
    </w:p>
    <w:p w14:paraId="60DED48A" w14:textId="08A5070F" w:rsidR="00AC6A50" w:rsidRPr="000B41B7" w:rsidRDefault="00AC6A50" w:rsidP="00AC6A50">
      <w:pPr>
        <w:pStyle w:val="phnormal"/>
      </w:pPr>
      <w:r w:rsidRPr="000B41B7">
        <w:t xml:space="preserve">Для сохранения внесенных данных </w:t>
      </w:r>
      <w:r w:rsidR="006F4D2F" w:rsidRPr="000B41B7">
        <w:t xml:space="preserve">необходимо </w:t>
      </w:r>
      <w:r w:rsidR="00652F99" w:rsidRPr="000B41B7">
        <w:t>нажать на кнопку</w:t>
      </w:r>
      <w:r w:rsidRPr="000B41B7">
        <w:t xml:space="preserve"> «Создать». Окно создания структурного подразделения закроется, внесенные данные отобразятся в </w:t>
      </w:r>
      <w:r w:rsidR="008C38F3" w:rsidRPr="000B41B7">
        <w:t>блоке</w:t>
      </w:r>
      <w:r w:rsidRPr="000B41B7">
        <w:t xml:space="preserve"> «Штатное расписание».</w:t>
      </w:r>
    </w:p>
    <w:p w14:paraId="5F8CAB37" w14:textId="77777777" w:rsidR="00AC6A50" w:rsidRPr="000B41B7" w:rsidRDefault="00AC6A50" w:rsidP="00AC6A50">
      <w:pPr>
        <w:pStyle w:val="phnormal"/>
      </w:pPr>
      <w:r w:rsidRPr="000B41B7">
        <w:t>Нажатие кнопки «Отменить» инициирует закрытие окна без сохранения изменений.</w:t>
      </w:r>
    </w:p>
    <w:p w14:paraId="32914B33" w14:textId="590C8171" w:rsidR="009863C7" w:rsidRPr="000B41B7" w:rsidRDefault="009863C7" w:rsidP="009863C7">
      <w:pPr>
        <w:pStyle w:val="phnormal"/>
      </w:pPr>
      <w:r w:rsidRPr="000B41B7">
        <w:t xml:space="preserve">Для редактирования записи в </w:t>
      </w:r>
      <w:r w:rsidR="008C38F3" w:rsidRPr="000B41B7">
        <w:t>блоке</w:t>
      </w:r>
      <w:r w:rsidRPr="000B41B7">
        <w:t xml:space="preserve"> «Штатное расписание» </w:t>
      </w:r>
      <w:r w:rsidR="006F4D2F" w:rsidRPr="000B41B7">
        <w:t xml:space="preserve">необходимо </w:t>
      </w:r>
      <w:r w:rsidRPr="000B41B7">
        <w:t>выб</w:t>
      </w:r>
      <w:r w:rsidR="006F4D2F" w:rsidRPr="000B41B7">
        <w:t xml:space="preserve">рать </w:t>
      </w:r>
      <w:r w:rsidRPr="000B41B7">
        <w:t xml:space="preserve">строку и </w:t>
      </w:r>
      <w:r w:rsidR="00652F99" w:rsidRPr="000B41B7">
        <w:t>нажать на кнопку</w:t>
      </w:r>
      <w:r w:rsidRPr="000B41B7">
        <w:t xml:space="preserve"> «Изменить», откроется окно редактирования данных аналогичное окну создания (</w:t>
      </w:r>
      <w:r w:rsidR="00445B65" w:rsidRPr="000B41B7">
        <w:fldChar w:fldCharType="begin"/>
      </w:r>
      <w:r w:rsidRPr="000B41B7">
        <w:instrText xml:space="preserve"> REF _Ref531952991 \h </w:instrText>
      </w:r>
      <w:r w:rsidR="00445B65" w:rsidRPr="000B41B7">
        <w:fldChar w:fldCharType="separate"/>
      </w:r>
      <w:r w:rsidR="00E10E0C" w:rsidRPr="000B41B7">
        <w:t>Рисунок </w:t>
      </w:r>
      <w:r w:rsidR="00E10E0C" w:rsidRPr="000B41B7">
        <w:rPr>
          <w:noProof/>
        </w:rPr>
        <w:t>31</w:t>
      </w:r>
      <w:r w:rsidR="00445B65" w:rsidRPr="000B41B7">
        <w:fldChar w:fldCharType="end"/>
      </w:r>
      <w:r w:rsidRPr="000B41B7">
        <w:t>).</w:t>
      </w:r>
    </w:p>
    <w:p w14:paraId="0AFEC4CA" w14:textId="77777777" w:rsidR="009863C7" w:rsidRPr="000B41B7" w:rsidRDefault="009863C7" w:rsidP="009863C7">
      <w:pPr>
        <w:pStyle w:val="phnormal"/>
        <w:rPr>
          <w:b/>
        </w:rPr>
      </w:pPr>
      <w:r w:rsidRPr="000B41B7">
        <w:t xml:space="preserve">Для удаления данных </w:t>
      </w:r>
      <w:r w:rsidR="006F4D2F" w:rsidRPr="000B41B7">
        <w:t xml:space="preserve">необходимо </w:t>
      </w:r>
      <w:r w:rsidRPr="000B41B7">
        <w:t>выб</w:t>
      </w:r>
      <w:r w:rsidR="006F4D2F" w:rsidRPr="000B41B7">
        <w:t>рать</w:t>
      </w:r>
      <w:r w:rsidRPr="000B41B7">
        <w:t xml:space="preserve"> запись и наж</w:t>
      </w:r>
      <w:r w:rsidR="006F4D2F" w:rsidRPr="000B41B7">
        <w:t>ать</w:t>
      </w:r>
      <w:r w:rsidRPr="000B41B7">
        <w:t xml:space="preserve"> на кнопку «Удалить», Подсистема выведет сообщение о подтверждении действий по удалению. В случае подтверждения удаления данные будут удалены без возможности восстановления.</w:t>
      </w:r>
    </w:p>
    <w:p w14:paraId="6AD02404" w14:textId="3D20DF0F" w:rsidR="002871EB" w:rsidRPr="000B41B7" w:rsidRDefault="002871EB" w:rsidP="00005D15">
      <w:pPr>
        <w:pStyle w:val="phnormal"/>
      </w:pPr>
      <w:r w:rsidRPr="000B41B7">
        <w:t xml:space="preserve">В </w:t>
      </w:r>
      <w:r w:rsidR="008C38F3" w:rsidRPr="000B41B7">
        <w:t>блоке</w:t>
      </w:r>
      <w:r w:rsidRPr="000B41B7">
        <w:t xml:space="preserve"> «Штатное расписание» доступна возможность выгрузки записи о штатном расписании в файл </w:t>
      </w:r>
      <w:r w:rsidRPr="000B41B7">
        <w:rPr>
          <w:lang w:val="en-US"/>
        </w:rPr>
        <w:t>MS</w:t>
      </w:r>
      <w:r w:rsidRPr="000B41B7">
        <w:t xml:space="preserve"> </w:t>
      </w:r>
      <w:r w:rsidRPr="000B41B7">
        <w:rPr>
          <w:lang w:val="en-US"/>
        </w:rPr>
        <w:t>Excel</w:t>
      </w:r>
      <w:r w:rsidRPr="000B41B7">
        <w:t xml:space="preserve">. Для этого </w:t>
      </w:r>
      <w:r w:rsidR="005A16ED" w:rsidRPr="000B41B7">
        <w:t xml:space="preserve">в табличной части </w:t>
      </w:r>
      <w:r w:rsidR="006F4D2F" w:rsidRPr="000B41B7">
        <w:t xml:space="preserve">необходимо </w:t>
      </w:r>
      <w:r w:rsidR="00E05920" w:rsidRPr="000B41B7">
        <w:t>выб</w:t>
      </w:r>
      <w:r w:rsidR="006F4D2F" w:rsidRPr="000B41B7">
        <w:t>рать</w:t>
      </w:r>
      <w:r w:rsidRPr="000B41B7">
        <w:t xml:space="preserve"> требуемую запись и наж</w:t>
      </w:r>
      <w:r w:rsidR="006F4D2F" w:rsidRPr="000B41B7">
        <w:t>ать</w:t>
      </w:r>
      <w:r w:rsidRPr="000B41B7">
        <w:t xml:space="preserve"> на кнопку </w:t>
      </w:r>
      <w:r w:rsidRPr="000B41B7">
        <w:rPr>
          <w:noProof/>
        </w:rPr>
        <w:drawing>
          <wp:inline distT="0" distB="0" distL="0" distR="0" wp14:anchorId="4EDC9923" wp14:editId="7FEBAE99">
            <wp:extent cx="1238250" cy="2667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41B7">
        <w:t>.</w:t>
      </w:r>
    </w:p>
    <w:p w14:paraId="4E0294DB" w14:textId="148807C8" w:rsidR="004E538A" w:rsidRPr="000B41B7" w:rsidRDefault="004E538A" w:rsidP="00005D15">
      <w:pPr>
        <w:pStyle w:val="phnormal"/>
      </w:pPr>
      <w:r w:rsidRPr="000B41B7">
        <w:lastRenderedPageBreak/>
        <w:t xml:space="preserve">Для создания копии штатного расписания в блоке «Штатное расписание» </w:t>
      </w:r>
      <w:r w:rsidR="006F4D2F" w:rsidRPr="000B41B7">
        <w:t xml:space="preserve">необходимо </w:t>
      </w:r>
      <w:r w:rsidRPr="000B41B7">
        <w:t>выб</w:t>
      </w:r>
      <w:r w:rsidR="006F4D2F" w:rsidRPr="000B41B7">
        <w:t>рать</w:t>
      </w:r>
      <w:r w:rsidRPr="000B41B7">
        <w:t xml:space="preserve"> </w:t>
      </w:r>
      <w:r w:rsidR="002818FB" w:rsidRPr="000B41B7">
        <w:t>строчку</w:t>
      </w:r>
      <w:r w:rsidRPr="000B41B7">
        <w:t xml:space="preserve"> и наж</w:t>
      </w:r>
      <w:r w:rsidR="006F4D2F" w:rsidRPr="000B41B7">
        <w:t>ать</w:t>
      </w:r>
      <w:r w:rsidRPr="000B41B7">
        <w:t xml:space="preserve"> на кнопку </w:t>
      </w:r>
      <w:r w:rsidRPr="000B41B7">
        <w:rPr>
          <w:noProof/>
        </w:rPr>
        <w:drawing>
          <wp:inline distT="0" distB="0" distL="0" distR="0" wp14:anchorId="0F963073" wp14:editId="0FCD71D7">
            <wp:extent cx="1038225" cy="257175"/>
            <wp:effectExtent l="0" t="0" r="9525" b="952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41B7">
        <w:t xml:space="preserve">. Откроется окно создания </w:t>
      </w:r>
      <w:r w:rsidR="00461C66" w:rsidRPr="000B41B7">
        <w:t>штатного расписания с заполненными полями (</w:t>
      </w:r>
      <w:r w:rsidR="00445B65" w:rsidRPr="000B41B7">
        <w:fldChar w:fldCharType="begin"/>
      </w:r>
      <w:r w:rsidR="00461C66" w:rsidRPr="000B41B7">
        <w:instrText xml:space="preserve"> REF _Ref11074719 \h </w:instrText>
      </w:r>
      <w:r w:rsidR="00445B65" w:rsidRPr="000B41B7">
        <w:fldChar w:fldCharType="separate"/>
      </w:r>
      <w:r w:rsidR="00E10E0C" w:rsidRPr="000B41B7">
        <w:t xml:space="preserve">Рисунок </w:t>
      </w:r>
      <w:r w:rsidR="00E10E0C" w:rsidRPr="000B41B7">
        <w:rPr>
          <w:noProof/>
        </w:rPr>
        <w:t>34</w:t>
      </w:r>
      <w:r w:rsidR="00445B65" w:rsidRPr="000B41B7">
        <w:fldChar w:fldCharType="end"/>
      </w:r>
      <w:r w:rsidR="00461C66" w:rsidRPr="000B41B7">
        <w:t>).</w:t>
      </w:r>
    </w:p>
    <w:p w14:paraId="54156282" w14:textId="77777777" w:rsidR="00461C66" w:rsidRPr="000B41B7" w:rsidRDefault="00461C66" w:rsidP="002830AD">
      <w:pPr>
        <w:pStyle w:val="phfigure"/>
      </w:pPr>
      <w:r w:rsidRPr="000B41B7">
        <w:rPr>
          <w:noProof/>
        </w:rPr>
        <w:drawing>
          <wp:inline distT="0" distB="0" distL="0" distR="0" wp14:anchorId="5794F236" wp14:editId="081CE8CC">
            <wp:extent cx="5276850" cy="3029193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6305" cy="302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7103F8" w14:textId="7307AF51" w:rsidR="00461C66" w:rsidRPr="000B41B7" w:rsidRDefault="00461C66" w:rsidP="001D2B9B">
      <w:pPr>
        <w:pStyle w:val="phfiguretitle"/>
      </w:pPr>
      <w:bookmarkStart w:id="120" w:name="_Ref11074719"/>
      <w:r w:rsidRPr="000B41B7">
        <w:t xml:space="preserve">Рисунок </w:t>
      </w:r>
      <w:r w:rsidR="00445B65" w:rsidRPr="000B41B7">
        <w:fldChar w:fldCharType="begin"/>
      </w:r>
      <w:r w:rsidR="00A66E38" w:rsidRPr="000B41B7">
        <w:instrText xml:space="preserve"> SEQ Рисунок \* ARABIC </w:instrText>
      </w:r>
      <w:r w:rsidR="00445B65" w:rsidRPr="000B41B7">
        <w:fldChar w:fldCharType="separate"/>
      </w:r>
      <w:r w:rsidR="00E10E0C" w:rsidRPr="000B41B7">
        <w:rPr>
          <w:noProof/>
        </w:rPr>
        <w:t>34</w:t>
      </w:r>
      <w:r w:rsidR="00445B65" w:rsidRPr="000B41B7">
        <w:rPr>
          <w:noProof/>
        </w:rPr>
        <w:fldChar w:fldCharType="end"/>
      </w:r>
      <w:bookmarkEnd w:id="120"/>
      <w:r w:rsidRPr="000B41B7">
        <w:t xml:space="preserve"> – Окно создания штатного расписания</w:t>
      </w:r>
    </w:p>
    <w:p w14:paraId="31B22CC4" w14:textId="77777777" w:rsidR="00461C66" w:rsidRPr="000B41B7" w:rsidRDefault="00E05920" w:rsidP="00461C66">
      <w:pPr>
        <w:pStyle w:val="phlistitemizedtitle"/>
      </w:pPr>
      <w:r w:rsidRPr="000B41B7">
        <w:t>З</w:t>
      </w:r>
      <w:r w:rsidR="00461C66" w:rsidRPr="000B41B7">
        <w:t>ада</w:t>
      </w:r>
      <w:r w:rsidR="00BE73C8" w:rsidRPr="000B41B7">
        <w:t>йте</w:t>
      </w:r>
      <w:r w:rsidR="00461C66" w:rsidRPr="000B41B7">
        <w:t xml:space="preserve"> новые значения в полях:</w:t>
      </w:r>
    </w:p>
    <w:p w14:paraId="1B6C35B8" w14:textId="77777777" w:rsidR="00461C66" w:rsidRPr="000B41B7" w:rsidRDefault="00461C66" w:rsidP="00461C66">
      <w:pPr>
        <w:pStyle w:val="phlistitemized1"/>
      </w:pPr>
      <w:r w:rsidRPr="000B41B7">
        <w:t>«Номер»;</w:t>
      </w:r>
    </w:p>
    <w:p w14:paraId="21559782" w14:textId="77777777" w:rsidR="00461C66" w:rsidRPr="000B41B7" w:rsidRDefault="00461C66" w:rsidP="00461C66">
      <w:pPr>
        <w:pStyle w:val="phlistitemized1"/>
      </w:pPr>
      <w:r w:rsidRPr="000B41B7">
        <w:t>«Период действия с»;</w:t>
      </w:r>
    </w:p>
    <w:p w14:paraId="6BA20A86" w14:textId="77777777" w:rsidR="00461C66" w:rsidRPr="000B41B7" w:rsidRDefault="00461C66" w:rsidP="00461C66">
      <w:pPr>
        <w:pStyle w:val="phlistitemized1"/>
      </w:pPr>
      <w:r w:rsidRPr="000B41B7">
        <w:t>«Период действия по»;</w:t>
      </w:r>
    </w:p>
    <w:p w14:paraId="427AAEA4" w14:textId="77777777" w:rsidR="00461C66" w:rsidRPr="000B41B7" w:rsidRDefault="00461C66" w:rsidP="00461C66">
      <w:pPr>
        <w:pStyle w:val="phlistitemized1"/>
      </w:pPr>
      <w:r w:rsidRPr="000B41B7">
        <w:t>«Дата утверждения».</w:t>
      </w:r>
    </w:p>
    <w:p w14:paraId="778A9C12" w14:textId="21FDD473" w:rsidR="00F03897" w:rsidRPr="000B41B7" w:rsidRDefault="00FF6AEF" w:rsidP="00F03897">
      <w:pPr>
        <w:pStyle w:val="phnormal"/>
      </w:pPr>
      <w:r w:rsidRPr="000B41B7">
        <w:t>Заполнение полей описано в таблице (</w:t>
      </w:r>
      <w:r w:rsidR="00445B65" w:rsidRPr="000B41B7">
        <w:fldChar w:fldCharType="begin"/>
      </w:r>
      <w:r w:rsidRPr="000B41B7">
        <w:instrText xml:space="preserve"> REF _Ref513554421 \h </w:instrText>
      </w:r>
      <w:r w:rsidR="00445B65" w:rsidRPr="000B41B7">
        <w:fldChar w:fldCharType="separate"/>
      </w:r>
      <w:r w:rsidR="00E10E0C" w:rsidRPr="000B41B7">
        <w:t xml:space="preserve">Таблица </w:t>
      </w:r>
      <w:r w:rsidR="00E10E0C" w:rsidRPr="000B41B7">
        <w:rPr>
          <w:noProof/>
        </w:rPr>
        <w:t>12</w:t>
      </w:r>
      <w:r w:rsidR="00445B65" w:rsidRPr="000B41B7">
        <w:fldChar w:fldCharType="end"/>
      </w:r>
      <w:r w:rsidRPr="000B41B7">
        <w:t>).</w:t>
      </w:r>
    </w:p>
    <w:p w14:paraId="1B925E38" w14:textId="43E3075B" w:rsidR="008E7591" w:rsidRPr="000B41B7" w:rsidRDefault="008E7591" w:rsidP="00F03897">
      <w:pPr>
        <w:pStyle w:val="phnormal"/>
      </w:pPr>
      <w:r w:rsidRPr="000B41B7">
        <w:t>Если номер штатного расписания не будет изменен, то при попытке сохранить копию будет отображать</w:t>
      </w:r>
      <w:r w:rsidR="0027387E" w:rsidRPr="000B41B7">
        <w:t>ся</w:t>
      </w:r>
      <w:r w:rsidRPr="000B41B7">
        <w:t xml:space="preserve"> предупреждающее сообщение (</w:t>
      </w:r>
      <w:r w:rsidR="00445B65" w:rsidRPr="000B41B7">
        <w:fldChar w:fldCharType="begin"/>
      </w:r>
      <w:r w:rsidRPr="000B41B7">
        <w:instrText xml:space="preserve"> REF _Ref11075808 \h </w:instrText>
      </w:r>
      <w:r w:rsidR="00445B65" w:rsidRPr="000B41B7">
        <w:fldChar w:fldCharType="separate"/>
      </w:r>
      <w:r w:rsidR="00E10E0C" w:rsidRPr="000B41B7">
        <w:t xml:space="preserve">Рисунок </w:t>
      </w:r>
      <w:r w:rsidR="00E10E0C" w:rsidRPr="000B41B7">
        <w:rPr>
          <w:noProof/>
        </w:rPr>
        <w:t>35</w:t>
      </w:r>
      <w:r w:rsidR="00445B65" w:rsidRPr="000B41B7">
        <w:fldChar w:fldCharType="end"/>
      </w:r>
      <w:r w:rsidRPr="000B41B7">
        <w:t>).</w:t>
      </w:r>
    </w:p>
    <w:p w14:paraId="59355199" w14:textId="77777777" w:rsidR="008E7591" w:rsidRPr="000B41B7" w:rsidRDefault="008E7591" w:rsidP="002830AD">
      <w:pPr>
        <w:pStyle w:val="phfigure"/>
      </w:pPr>
      <w:r w:rsidRPr="000B41B7">
        <w:rPr>
          <w:noProof/>
        </w:rPr>
        <w:drawing>
          <wp:inline distT="0" distB="0" distL="0" distR="0" wp14:anchorId="581B9228" wp14:editId="34C2DD47">
            <wp:extent cx="6152515" cy="749935"/>
            <wp:effectExtent l="0" t="0" r="63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74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8850D1" w14:textId="432D2933" w:rsidR="008E7591" w:rsidRPr="000B41B7" w:rsidRDefault="008E7591" w:rsidP="001D2B9B">
      <w:pPr>
        <w:pStyle w:val="phfiguretitle"/>
      </w:pPr>
      <w:bookmarkStart w:id="121" w:name="_Ref11075808"/>
      <w:r w:rsidRPr="000B41B7">
        <w:t xml:space="preserve">Рисунок </w:t>
      </w:r>
      <w:r w:rsidR="00445B65" w:rsidRPr="000B41B7">
        <w:fldChar w:fldCharType="begin"/>
      </w:r>
      <w:r w:rsidR="00A66E38" w:rsidRPr="000B41B7">
        <w:instrText xml:space="preserve"> SEQ Рисунок \* ARABIC </w:instrText>
      </w:r>
      <w:r w:rsidR="00445B65" w:rsidRPr="000B41B7">
        <w:fldChar w:fldCharType="separate"/>
      </w:r>
      <w:r w:rsidR="00E10E0C" w:rsidRPr="000B41B7">
        <w:rPr>
          <w:noProof/>
        </w:rPr>
        <w:t>35</w:t>
      </w:r>
      <w:r w:rsidR="00445B65" w:rsidRPr="000B41B7">
        <w:rPr>
          <w:noProof/>
        </w:rPr>
        <w:fldChar w:fldCharType="end"/>
      </w:r>
      <w:bookmarkEnd w:id="121"/>
      <w:r w:rsidRPr="000B41B7">
        <w:t xml:space="preserve"> – Предупреждающее сообщение при создании копии штатного </w:t>
      </w:r>
      <w:r w:rsidR="009D21E6" w:rsidRPr="000B41B7">
        <w:t>расписания</w:t>
      </w:r>
    </w:p>
    <w:p w14:paraId="219153E5" w14:textId="298D7CC0" w:rsidR="008E7591" w:rsidRPr="000B41B7" w:rsidRDefault="008E7591" w:rsidP="008E7591">
      <w:pPr>
        <w:pStyle w:val="phnormal"/>
      </w:pPr>
      <w:r w:rsidRPr="000B41B7">
        <w:t>Если в полях «Период действия с» и «Период действия по» даты не будут изменены, то при попытке сохранить копию будут отображаться предупреждающие сообщения (</w:t>
      </w:r>
      <w:r w:rsidR="00445B65" w:rsidRPr="000B41B7">
        <w:fldChar w:fldCharType="begin"/>
      </w:r>
      <w:r w:rsidR="009D21E6" w:rsidRPr="000B41B7">
        <w:instrText xml:space="preserve"> REF _Ref11075987 \h </w:instrText>
      </w:r>
      <w:r w:rsidR="00445B65" w:rsidRPr="000B41B7">
        <w:fldChar w:fldCharType="separate"/>
      </w:r>
      <w:r w:rsidR="00E10E0C" w:rsidRPr="000B41B7">
        <w:t xml:space="preserve">Рисунок </w:t>
      </w:r>
      <w:r w:rsidR="00E10E0C" w:rsidRPr="000B41B7">
        <w:rPr>
          <w:noProof/>
        </w:rPr>
        <w:t>36</w:t>
      </w:r>
      <w:r w:rsidR="00445B65" w:rsidRPr="000B41B7">
        <w:fldChar w:fldCharType="end"/>
      </w:r>
      <w:r w:rsidRPr="000B41B7">
        <w:t>).</w:t>
      </w:r>
    </w:p>
    <w:p w14:paraId="5F4C364E" w14:textId="77777777" w:rsidR="008E7591" w:rsidRPr="000B41B7" w:rsidRDefault="008E7591" w:rsidP="002830AD">
      <w:pPr>
        <w:pStyle w:val="phfigure"/>
      </w:pPr>
      <w:r w:rsidRPr="000B41B7">
        <w:rPr>
          <w:noProof/>
        </w:rPr>
        <w:lastRenderedPageBreak/>
        <w:drawing>
          <wp:inline distT="0" distB="0" distL="0" distR="0" wp14:anchorId="32AFB0FB" wp14:editId="19254BE7">
            <wp:extent cx="6152515" cy="794385"/>
            <wp:effectExtent l="0" t="0" r="635" b="571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79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CC3E6F" w14:textId="42AC6976" w:rsidR="008E7591" w:rsidRPr="000B41B7" w:rsidRDefault="008E7591" w:rsidP="001D2B9B">
      <w:pPr>
        <w:pStyle w:val="phfiguretitle"/>
      </w:pPr>
      <w:bookmarkStart w:id="122" w:name="_Ref11075987"/>
      <w:r w:rsidRPr="000B41B7">
        <w:t xml:space="preserve">Рисунок </w:t>
      </w:r>
      <w:r w:rsidR="00445B65" w:rsidRPr="000B41B7">
        <w:fldChar w:fldCharType="begin"/>
      </w:r>
      <w:r w:rsidR="00A66E38" w:rsidRPr="000B41B7">
        <w:instrText xml:space="preserve"> SEQ Рисунок \* ARABIC </w:instrText>
      </w:r>
      <w:r w:rsidR="00445B65" w:rsidRPr="000B41B7">
        <w:fldChar w:fldCharType="separate"/>
      </w:r>
      <w:r w:rsidR="00E10E0C" w:rsidRPr="000B41B7">
        <w:rPr>
          <w:noProof/>
        </w:rPr>
        <w:t>36</w:t>
      </w:r>
      <w:r w:rsidR="00445B65" w:rsidRPr="000B41B7">
        <w:rPr>
          <w:noProof/>
        </w:rPr>
        <w:fldChar w:fldCharType="end"/>
      </w:r>
      <w:bookmarkEnd w:id="122"/>
      <w:r w:rsidRPr="000B41B7">
        <w:t xml:space="preserve"> – Предупреждающее сообщение при создании копии штатного </w:t>
      </w:r>
      <w:r w:rsidR="009D21E6" w:rsidRPr="000B41B7">
        <w:t>расписания</w:t>
      </w:r>
    </w:p>
    <w:p w14:paraId="6BFCFB4B" w14:textId="13D60B6D" w:rsidR="009A0141" w:rsidRPr="000B41B7" w:rsidRDefault="009A0141" w:rsidP="00F67908">
      <w:pPr>
        <w:pStyle w:val="4"/>
      </w:pPr>
      <w:bookmarkStart w:id="123" w:name="_Ввод_сведений_о_2"/>
      <w:bookmarkEnd w:id="123"/>
      <w:r w:rsidRPr="000B41B7">
        <w:t xml:space="preserve">Ввод данных о </w:t>
      </w:r>
      <w:r w:rsidR="00717774" w:rsidRPr="000B41B7">
        <w:t>д</w:t>
      </w:r>
      <w:r w:rsidRPr="000B41B7">
        <w:t>оходах и расходах медицинской организации</w:t>
      </w:r>
    </w:p>
    <w:p w14:paraId="5F4749BB" w14:textId="6F6FE39A" w:rsidR="00717774" w:rsidRPr="000B41B7" w:rsidRDefault="00717774" w:rsidP="00717774">
      <w:pPr>
        <w:pStyle w:val="phnormal"/>
      </w:pPr>
      <w:r w:rsidRPr="000B41B7">
        <w:t xml:space="preserve">Для добавления записи о доходах и расходах медицинской организации необходимо нажать на кнопку </w:t>
      </w:r>
      <w:r w:rsidRPr="000B41B7">
        <w:rPr>
          <w:noProof/>
        </w:rPr>
        <w:drawing>
          <wp:inline distT="0" distB="0" distL="0" distR="0" wp14:anchorId="4CE47D80" wp14:editId="74AF66EC">
            <wp:extent cx="838200" cy="304800"/>
            <wp:effectExtent l="0" t="0" r="0" b="0"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41B7">
        <w:t xml:space="preserve"> в блоке «Доходы и расходы МО», откроется форма для ввода данных о доходах и расходах</w:t>
      </w:r>
      <w:r w:rsidR="00E9075A" w:rsidRPr="000B41B7">
        <w:t xml:space="preserve"> (</w:t>
      </w:r>
      <w:r w:rsidR="00E9075A" w:rsidRPr="000B41B7">
        <w:fldChar w:fldCharType="begin"/>
      </w:r>
      <w:r w:rsidR="00E9075A" w:rsidRPr="000B41B7">
        <w:instrText xml:space="preserve"> REF _Ref58321748 \h </w:instrText>
      </w:r>
      <w:r w:rsidR="00E9075A" w:rsidRPr="000B41B7">
        <w:fldChar w:fldCharType="separate"/>
      </w:r>
      <w:r w:rsidR="00E10E0C" w:rsidRPr="000B41B7">
        <w:t xml:space="preserve">Рисунок </w:t>
      </w:r>
      <w:r w:rsidR="00E10E0C" w:rsidRPr="000B41B7">
        <w:rPr>
          <w:noProof/>
        </w:rPr>
        <w:t>37</w:t>
      </w:r>
      <w:r w:rsidR="00E9075A" w:rsidRPr="000B41B7">
        <w:fldChar w:fldCharType="end"/>
      </w:r>
      <w:r w:rsidRPr="000B41B7">
        <w:t>).</w:t>
      </w:r>
    </w:p>
    <w:p w14:paraId="5D40A40F" w14:textId="261C7AC1" w:rsidR="00E9075A" w:rsidRPr="000B41B7" w:rsidRDefault="00E9075A" w:rsidP="00717774">
      <w:pPr>
        <w:pStyle w:val="phnormal"/>
      </w:pPr>
      <w:r w:rsidRPr="000B41B7">
        <w:rPr>
          <w:noProof/>
        </w:rPr>
        <w:drawing>
          <wp:inline distT="0" distB="0" distL="0" distR="0" wp14:anchorId="3AAF05CE" wp14:editId="5B2821A1">
            <wp:extent cx="5172075" cy="3542655"/>
            <wp:effectExtent l="0" t="0" r="0" b="1270"/>
            <wp:docPr id="158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185062" cy="3551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A321F" w14:textId="39C060F6" w:rsidR="00E9075A" w:rsidRPr="000B41B7" w:rsidRDefault="00E9075A" w:rsidP="00E9075A">
      <w:pPr>
        <w:pStyle w:val="phfiguretitle"/>
      </w:pPr>
      <w:bookmarkStart w:id="124" w:name="_Ref58321748"/>
      <w:r w:rsidRPr="000B41B7">
        <w:t xml:space="preserve">Рисунок </w:t>
      </w:r>
      <w:r w:rsidR="00A12800">
        <w:fldChar w:fldCharType="begin"/>
      </w:r>
      <w:r w:rsidR="00A12800">
        <w:instrText xml:space="preserve"> SEQ Рисунок \* ARABIC </w:instrText>
      </w:r>
      <w:r w:rsidR="00A12800">
        <w:fldChar w:fldCharType="separate"/>
      </w:r>
      <w:r w:rsidR="00E10E0C" w:rsidRPr="000B41B7">
        <w:rPr>
          <w:noProof/>
        </w:rPr>
        <w:t>37</w:t>
      </w:r>
      <w:r w:rsidR="00A12800">
        <w:rPr>
          <w:noProof/>
        </w:rPr>
        <w:fldChar w:fldCharType="end"/>
      </w:r>
      <w:bookmarkEnd w:id="124"/>
      <w:r w:rsidRPr="000B41B7">
        <w:t xml:space="preserve"> </w:t>
      </w:r>
      <w:r w:rsidR="00F52C71" w:rsidRPr="000B41B7">
        <w:t>–</w:t>
      </w:r>
      <w:r w:rsidRPr="000B41B7">
        <w:t xml:space="preserve"> Форма ввода сведений о</w:t>
      </w:r>
      <w:r w:rsidR="00E41E42" w:rsidRPr="000B41B7">
        <w:t xml:space="preserve"> доходах и расходах</w:t>
      </w:r>
    </w:p>
    <w:p w14:paraId="65FE9825" w14:textId="4071902A" w:rsidR="00E9075A" w:rsidRPr="000B41B7" w:rsidRDefault="00E9075A" w:rsidP="00E9075A">
      <w:pPr>
        <w:pStyle w:val="phnormal"/>
      </w:pPr>
      <w:r w:rsidRPr="000B41B7">
        <w:t>В открывшемся окне необходимо заполнить поля формы ввода (описание полей представлено в таблице [</w:t>
      </w:r>
      <w:r w:rsidRPr="000B41B7">
        <w:fldChar w:fldCharType="begin"/>
      </w:r>
      <w:r w:rsidRPr="000B41B7">
        <w:instrText xml:space="preserve"> REF _Ref513554421 \h  \* MERGEFORMAT </w:instrText>
      </w:r>
      <w:r w:rsidRPr="000B41B7">
        <w:fldChar w:fldCharType="separate"/>
      </w:r>
      <w:r w:rsidR="00E10E0C" w:rsidRPr="000B41B7">
        <w:t xml:space="preserve">Таблица </w:t>
      </w:r>
      <w:r w:rsidR="00E10E0C" w:rsidRPr="000B41B7">
        <w:rPr>
          <w:noProof/>
        </w:rPr>
        <w:t>1</w:t>
      </w:r>
      <w:r w:rsidR="005655E1" w:rsidRPr="000B41B7">
        <w:rPr>
          <w:noProof/>
        </w:rPr>
        <w:t>3</w:t>
      </w:r>
      <w:r w:rsidRPr="000B41B7">
        <w:fldChar w:fldCharType="end"/>
      </w:r>
      <w:r w:rsidRPr="000B41B7">
        <w:t>]). Поля, отмеченные знаком «*» («звездочка»), обязательны для заполнения.</w:t>
      </w:r>
    </w:p>
    <w:p w14:paraId="5818C53A" w14:textId="0E2EEB75" w:rsidR="00E9075A" w:rsidRPr="000B41B7" w:rsidRDefault="00E9075A" w:rsidP="00E9075A">
      <w:pPr>
        <w:pStyle w:val="phtabletitle"/>
      </w:pPr>
      <w:r w:rsidRPr="000B41B7">
        <w:t xml:space="preserve">Таблица </w:t>
      </w:r>
      <w:r w:rsidR="00A12800">
        <w:fldChar w:fldCharType="begin"/>
      </w:r>
      <w:r w:rsidR="00A12800">
        <w:instrText xml:space="preserve"> SEQ Таблица \* ARABIC </w:instrText>
      </w:r>
      <w:r w:rsidR="00A12800">
        <w:fldChar w:fldCharType="separate"/>
      </w:r>
      <w:r w:rsidR="00E10E0C" w:rsidRPr="000B41B7">
        <w:rPr>
          <w:noProof/>
        </w:rPr>
        <w:t>13</w:t>
      </w:r>
      <w:r w:rsidR="00A12800">
        <w:rPr>
          <w:noProof/>
        </w:rPr>
        <w:fldChar w:fldCharType="end"/>
      </w:r>
      <w:r w:rsidRPr="000B41B7">
        <w:t xml:space="preserve"> </w:t>
      </w:r>
      <w:r w:rsidR="00F52C71" w:rsidRPr="000B41B7">
        <w:t>–</w:t>
      </w:r>
      <w:r w:rsidRPr="000B41B7">
        <w:t xml:space="preserve"> Описание полей при добавлении записи о доходах и расходах медицинской организации</w:t>
      </w:r>
    </w:p>
    <w:tbl>
      <w:tblPr>
        <w:tblStyle w:val="a7"/>
        <w:tblW w:w="5000" w:type="pct"/>
        <w:tblLook w:val="04A0" w:firstRow="1" w:lastRow="0" w:firstColumn="1" w:lastColumn="0" w:noHBand="0" w:noVBand="1"/>
      </w:tblPr>
      <w:tblGrid>
        <w:gridCol w:w="659"/>
        <w:gridCol w:w="2491"/>
        <w:gridCol w:w="2768"/>
        <w:gridCol w:w="3426"/>
      </w:tblGrid>
      <w:tr w:rsidR="000B41B7" w:rsidRPr="000B41B7" w14:paraId="67813775" w14:textId="77777777" w:rsidTr="008B155B">
        <w:trPr>
          <w:tblHeader/>
        </w:trPr>
        <w:tc>
          <w:tcPr>
            <w:tcW w:w="353" w:type="pct"/>
          </w:tcPr>
          <w:p w14:paraId="4BA8ADCA" w14:textId="77777777" w:rsidR="00E9075A" w:rsidRPr="000B41B7" w:rsidRDefault="00E9075A" w:rsidP="008B155B">
            <w:pPr>
              <w:pStyle w:val="phtablecolcaption"/>
            </w:pPr>
            <w:r w:rsidRPr="000B41B7">
              <w:t>№</w:t>
            </w:r>
          </w:p>
        </w:tc>
        <w:tc>
          <w:tcPr>
            <w:tcW w:w="1333" w:type="pct"/>
          </w:tcPr>
          <w:p w14:paraId="211FFC32" w14:textId="77777777" w:rsidR="00E9075A" w:rsidRPr="000B41B7" w:rsidRDefault="00E9075A" w:rsidP="008B155B">
            <w:pPr>
              <w:pStyle w:val="phtablecolcaption"/>
            </w:pPr>
            <w:r w:rsidRPr="000B41B7">
              <w:t>Наименование поля</w:t>
            </w:r>
          </w:p>
        </w:tc>
        <w:tc>
          <w:tcPr>
            <w:tcW w:w="1481" w:type="pct"/>
          </w:tcPr>
          <w:p w14:paraId="631ACD86" w14:textId="77777777" w:rsidR="00E9075A" w:rsidRPr="000B41B7" w:rsidRDefault="00E9075A" w:rsidP="008B155B">
            <w:pPr>
              <w:pStyle w:val="phtablecolcaption"/>
            </w:pPr>
            <w:r w:rsidRPr="000B41B7">
              <w:t>Описание</w:t>
            </w:r>
          </w:p>
        </w:tc>
        <w:tc>
          <w:tcPr>
            <w:tcW w:w="1833" w:type="pct"/>
          </w:tcPr>
          <w:p w14:paraId="164B72D6" w14:textId="77777777" w:rsidR="00E9075A" w:rsidRPr="000B41B7" w:rsidRDefault="00E9075A" w:rsidP="008B155B">
            <w:pPr>
              <w:pStyle w:val="phtablecolcaption"/>
            </w:pPr>
            <w:r w:rsidRPr="000B41B7">
              <w:t>Вид, способ ввода</w:t>
            </w:r>
          </w:p>
        </w:tc>
      </w:tr>
      <w:tr w:rsidR="000B41B7" w:rsidRPr="000B41B7" w14:paraId="7AA28B8E" w14:textId="77777777" w:rsidTr="008B155B">
        <w:tc>
          <w:tcPr>
            <w:tcW w:w="353" w:type="pct"/>
          </w:tcPr>
          <w:p w14:paraId="63397ACA" w14:textId="77777777" w:rsidR="00E9075A" w:rsidRPr="000B41B7" w:rsidRDefault="00E9075A" w:rsidP="008B155B">
            <w:pPr>
              <w:pStyle w:val="phtablecellleft"/>
            </w:pPr>
            <w:r w:rsidRPr="000B41B7">
              <w:t>1</w:t>
            </w:r>
          </w:p>
        </w:tc>
        <w:tc>
          <w:tcPr>
            <w:tcW w:w="1333" w:type="pct"/>
          </w:tcPr>
          <w:p w14:paraId="2F2877D1" w14:textId="3E7765C0" w:rsidR="00E9075A" w:rsidRPr="000B41B7" w:rsidRDefault="00E9075A" w:rsidP="008B155B">
            <w:pPr>
              <w:pStyle w:val="phtablecellleft"/>
            </w:pPr>
            <w:r w:rsidRPr="000B41B7">
              <w:t>От</w:t>
            </w:r>
            <w:r w:rsidR="00E41E42" w:rsidRPr="000B41B7">
              <w:t>чет</w:t>
            </w:r>
            <w:r w:rsidRPr="000B41B7">
              <w:t>ный период</w:t>
            </w:r>
          </w:p>
        </w:tc>
        <w:tc>
          <w:tcPr>
            <w:tcW w:w="1481" w:type="pct"/>
          </w:tcPr>
          <w:p w14:paraId="3E895E00" w14:textId="284A9C40" w:rsidR="00E9075A" w:rsidRPr="000B41B7" w:rsidRDefault="00E9075A" w:rsidP="008B155B">
            <w:pPr>
              <w:pStyle w:val="phtablecellleft"/>
            </w:pPr>
            <w:r w:rsidRPr="000B41B7">
              <w:t>Период</w:t>
            </w:r>
            <w:r w:rsidR="007B24DC" w:rsidRPr="000B41B7">
              <w:t>,</w:t>
            </w:r>
            <w:r w:rsidRPr="000B41B7">
              <w:t xml:space="preserve"> за который вносится запись о расходах и доходах</w:t>
            </w:r>
          </w:p>
        </w:tc>
        <w:tc>
          <w:tcPr>
            <w:tcW w:w="1833" w:type="pct"/>
          </w:tcPr>
          <w:p w14:paraId="36E7EE02" w14:textId="058741AF" w:rsidR="00E9075A" w:rsidRPr="000B41B7" w:rsidRDefault="00E9075A" w:rsidP="00E9075A">
            <w:pPr>
              <w:pStyle w:val="phtablecellleft"/>
              <w:jc w:val="left"/>
            </w:pPr>
            <w:r w:rsidRPr="000B41B7">
              <w:t>Поле поиска</w:t>
            </w:r>
            <w:r w:rsidR="00E41E42" w:rsidRPr="000B41B7">
              <w:t>.</w:t>
            </w:r>
            <w:r w:rsidRPr="000B41B7">
              <w:br/>
              <w:t>Указывается год и для выбора предоставляются все возможные месяцы</w:t>
            </w:r>
          </w:p>
        </w:tc>
      </w:tr>
      <w:tr w:rsidR="000B41B7" w:rsidRPr="000B41B7" w14:paraId="0B7996B7" w14:textId="77777777" w:rsidTr="008B155B">
        <w:tc>
          <w:tcPr>
            <w:tcW w:w="353" w:type="pct"/>
          </w:tcPr>
          <w:p w14:paraId="48D0B5B4" w14:textId="77777777" w:rsidR="00E9075A" w:rsidRPr="000B41B7" w:rsidRDefault="00E9075A" w:rsidP="008B155B">
            <w:pPr>
              <w:pStyle w:val="phtablecellleft"/>
            </w:pPr>
            <w:r w:rsidRPr="000B41B7">
              <w:lastRenderedPageBreak/>
              <w:t>2</w:t>
            </w:r>
          </w:p>
        </w:tc>
        <w:tc>
          <w:tcPr>
            <w:tcW w:w="1333" w:type="pct"/>
          </w:tcPr>
          <w:p w14:paraId="09D7A29F" w14:textId="636495C4" w:rsidR="00E9075A" w:rsidRPr="000B41B7" w:rsidRDefault="00A515D1" w:rsidP="008B155B">
            <w:pPr>
              <w:pStyle w:val="phtablecellleft"/>
            </w:pPr>
            <w:r w:rsidRPr="000B41B7">
              <w:t>Записи о доходах</w:t>
            </w:r>
          </w:p>
        </w:tc>
        <w:tc>
          <w:tcPr>
            <w:tcW w:w="1481" w:type="pct"/>
          </w:tcPr>
          <w:p w14:paraId="30865447" w14:textId="1C1F42CB" w:rsidR="00E9075A" w:rsidRPr="000B41B7" w:rsidRDefault="00577D17" w:rsidP="00577D17">
            <w:pPr>
              <w:pStyle w:val="phtablecellleft"/>
            </w:pPr>
            <w:r w:rsidRPr="000B41B7">
              <w:t>Табличная часть для заполнения записей о доходах медицинской организации</w:t>
            </w:r>
          </w:p>
        </w:tc>
        <w:tc>
          <w:tcPr>
            <w:tcW w:w="1833" w:type="pct"/>
          </w:tcPr>
          <w:p w14:paraId="4E4B83ED" w14:textId="3CEC3B9E" w:rsidR="00577D17" w:rsidRPr="000B41B7" w:rsidRDefault="00577D17" w:rsidP="00577D17">
            <w:pPr>
              <w:pStyle w:val="phtablecellleft"/>
            </w:pPr>
            <w:r w:rsidRPr="000B41B7">
              <w:t xml:space="preserve">Для заполнения табличной части необходимо нажать на кнопку </w:t>
            </w:r>
            <w:r w:rsidRPr="000B41B7">
              <w:rPr>
                <w:noProof/>
              </w:rPr>
              <w:drawing>
                <wp:inline distT="0" distB="0" distL="0" distR="0" wp14:anchorId="1EF82608" wp14:editId="30D7D0DB">
                  <wp:extent cx="304800" cy="266700"/>
                  <wp:effectExtent l="0" t="0" r="0" b="0"/>
                  <wp:docPr id="165" name="Рисунок 165" descr="https://i.gyazo.com/020f46e67a0693cdde2d9885973e207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.gyazo.com/020f46e67a0693cdde2d9885973e207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B41B7">
              <w:t>, после чего откроется форма ввода, представленная на рисунке (</w:t>
            </w:r>
            <w:r w:rsidR="00D67B3F" w:rsidRPr="000B41B7">
              <w:fldChar w:fldCharType="begin"/>
            </w:r>
            <w:r w:rsidR="00D67B3F" w:rsidRPr="000B41B7">
              <w:instrText xml:space="preserve"> REF _Ref58324927 \h </w:instrText>
            </w:r>
            <w:r w:rsidR="00D67B3F" w:rsidRPr="000B41B7">
              <w:fldChar w:fldCharType="separate"/>
            </w:r>
            <w:r w:rsidR="00E10E0C" w:rsidRPr="000B41B7">
              <w:t xml:space="preserve">Рисунок </w:t>
            </w:r>
            <w:r w:rsidR="00E10E0C" w:rsidRPr="000B41B7">
              <w:rPr>
                <w:noProof/>
              </w:rPr>
              <w:t>38</w:t>
            </w:r>
            <w:r w:rsidR="00D67B3F" w:rsidRPr="000B41B7">
              <w:fldChar w:fldCharType="end"/>
            </w:r>
            <w:r w:rsidRPr="000B41B7">
              <w:t>).</w:t>
            </w:r>
          </w:p>
          <w:p w14:paraId="421102BA" w14:textId="45484224" w:rsidR="00577D17" w:rsidRPr="000B41B7" w:rsidRDefault="00577D17" w:rsidP="00577D17">
            <w:pPr>
              <w:pStyle w:val="phtablecellleft"/>
            </w:pPr>
            <w:r w:rsidRPr="000B41B7">
              <w:t xml:space="preserve">Описание полей табличной части приведено в </w:t>
            </w:r>
            <w:proofErr w:type="spellStart"/>
            <w:r w:rsidRPr="000B41B7">
              <w:t>пп</w:t>
            </w:r>
            <w:proofErr w:type="spellEnd"/>
            <w:r w:rsidRPr="000B41B7">
              <w:t>. 2.1 – 2.2.</w:t>
            </w:r>
          </w:p>
          <w:p w14:paraId="21A26C12" w14:textId="08BBEF75" w:rsidR="00577D17" w:rsidRPr="000B41B7" w:rsidRDefault="00577D17" w:rsidP="00577D17">
            <w:pPr>
              <w:pStyle w:val="phtablecellleft"/>
            </w:pPr>
            <w:r w:rsidRPr="000B41B7">
              <w:t xml:space="preserve">Кнопка «Создать» инициирует сохранение введенных данных и закрытие окна добавления записи о доходах </w:t>
            </w:r>
          </w:p>
          <w:p w14:paraId="5D0E5FAF" w14:textId="6F18A17D" w:rsidR="00E9075A" w:rsidRPr="000B41B7" w:rsidRDefault="00577D17" w:rsidP="00577D17">
            <w:pPr>
              <w:pStyle w:val="phtablecellleft"/>
            </w:pPr>
            <w:r w:rsidRPr="000B41B7">
              <w:t>Кнопка «Отменить» инициирует закрытие окна без сохранения введенных данных</w:t>
            </w:r>
          </w:p>
        </w:tc>
      </w:tr>
      <w:tr w:rsidR="000B41B7" w:rsidRPr="000B41B7" w14:paraId="0F0718C4" w14:textId="77777777" w:rsidTr="008B155B">
        <w:tc>
          <w:tcPr>
            <w:tcW w:w="353" w:type="pct"/>
          </w:tcPr>
          <w:p w14:paraId="5297B1A9" w14:textId="5B10F819" w:rsidR="00E9075A" w:rsidRPr="000B41B7" w:rsidRDefault="00577D17" w:rsidP="008B155B">
            <w:pPr>
              <w:pStyle w:val="phtablecellleft"/>
            </w:pPr>
            <w:r w:rsidRPr="000B41B7">
              <w:t>2.1</w:t>
            </w:r>
          </w:p>
        </w:tc>
        <w:tc>
          <w:tcPr>
            <w:tcW w:w="1333" w:type="pct"/>
          </w:tcPr>
          <w:p w14:paraId="20878FAA" w14:textId="1549F33B" w:rsidR="00E9075A" w:rsidRPr="000B41B7" w:rsidRDefault="00577D17" w:rsidP="008B155B">
            <w:pPr>
              <w:pStyle w:val="phtablecellleft"/>
            </w:pPr>
            <w:r w:rsidRPr="000B41B7">
              <w:t>Тип дохода</w:t>
            </w:r>
          </w:p>
        </w:tc>
        <w:tc>
          <w:tcPr>
            <w:tcW w:w="1481" w:type="pct"/>
          </w:tcPr>
          <w:p w14:paraId="0B9F3C7C" w14:textId="6F3B7D9F" w:rsidR="00E9075A" w:rsidRPr="000B41B7" w:rsidRDefault="00577D17" w:rsidP="008B155B">
            <w:pPr>
              <w:pStyle w:val="phtablecellleft"/>
            </w:pPr>
            <w:r w:rsidRPr="000B41B7">
              <w:t>Тип дохода</w:t>
            </w:r>
          </w:p>
        </w:tc>
        <w:tc>
          <w:tcPr>
            <w:tcW w:w="1833" w:type="pct"/>
          </w:tcPr>
          <w:p w14:paraId="76E01EB6" w14:textId="4F43A650" w:rsidR="00E9075A" w:rsidRPr="000B41B7" w:rsidRDefault="00577D17" w:rsidP="008B155B">
            <w:pPr>
              <w:pStyle w:val="phtablecellleft"/>
            </w:pPr>
            <w:r w:rsidRPr="000B41B7">
              <w:t>Значение из списка</w:t>
            </w:r>
          </w:p>
        </w:tc>
      </w:tr>
      <w:tr w:rsidR="000B41B7" w:rsidRPr="000B41B7" w14:paraId="3A47AD14" w14:textId="77777777" w:rsidTr="008B155B">
        <w:tc>
          <w:tcPr>
            <w:tcW w:w="353" w:type="pct"/>
          </w:tcPr>
          <w:p w14:paraId="1E4DD95E" w14:textId="7DD17DDC" w:rsidR="00E9075A" w:rsidRPr="000B41B7" w:rsidRDefault="00577D17" w:rsidP="008B155B">
            <w:pPr>
              <w:pStyle w:val="phtablecellleft"/>
            </w:pPr>
            <w:r w:rsidRPr="000B41B7">
              <w:t>2.2</w:t>
            </w:r>
          </w:p>
        </w:tc>
        <w:tc>
          <w:tcPr>
            <w:tcW w:w="1333" w:type="pct"/>
          </w:tcPr>
          <w:p w14:paraId="2B98AD89" w14:textId="06A12692" w:rsidR="00E9075A" w:rsidRPr="000B41B7" w:rsidRDefault="00577D17" w:rsidP="008B155B">
            <w:pPr>
              <w:pStyle w:val="phtablecellleft"/>
            </w:pPr>
            <w:r w:rsidRPr="000B41B7">
              <w:t>Сумма</w:t>
            </w:r>
          </w:p>
        </w:tc>
        <w:tc>
          <w:tcPr>
            <w:tcW w:w="1481" w:type="pct"/>
          </w:tcPr>
          <w:p w14:paraId="1B463810" w14:textId="2F397E1F" w:rsidR="00E9075A" w:rsidRPr="000B41B7" w:rsidRDefault="00577D17" w:rsidP="008B155B">
            <w:pPr>
              <w:pStyle w:val="phtablecellleft"/>
            </w:pPr>
            <w:r w:rsidRPr="000B41B7">
              <w:t>Сумма дохода по выбранному типу</w:t>
            </w:r>
          </w:p>
        </w:tc>
        <w:tc>
          <w:tcPr>
            <w:tcW w:w="1833" w:type="pct"/>
          </w:tcPr>
          <w:p w14:paraId="6D0C44C4" w14:textId="77777777" w:rsidR="008B155B" w:rsidRPr="000B41B7" w:rsidRDefault="008B155B" w:rsidP="008B155B">
            <w:pPr>
              <w:pStyle w:val="phtablecellleft"/>
            </w:pPr>
            <w:r w:rsidRPr="000B41B7">
              <w:t>Числовое поле для ввода</w:t>
            </w:r>
          </w:p>
          <w:p w14:paraId="6FE188BD" w14:textId="6E7EFE30" w:rsidR="008B155B" w:rsidRPr="000B41B7" w:rsidRDefault="008B155B" w:rsidP="00E41E42">
            <w:pPr>
              <w:pStyle w:val="phtablecellleft"/>
            </w:pPr>
            <w:r w:rsidRPr="000B41B7">
              <w:t xml:space="preserve">Возможен ввод дробной части в формате </w:t>
            </w:r>
            <w:proofErr w:type="spellStart"/>
            <w:proofErr w:type="gramStart"/>
            <w:r w:rsidRPr="000B41B7">
              <w:t>ххххххх.хх</w:t>
            </w:r>
            <w:proofErr w:type="spellEnd"/>
            <w:proofErr w:type="gramEnd"/>
          </w:p>
        </w:tc>
      </w:tr>
      <w:tr w:rsidR="000B41B7" w:rsidRPr="000B41B7" w14:paraId="345C297F" w14:textId="77777777" w:rsidTr="008B155B">
        <w:tc>
          <w:tcPr>
            <w:tcW w:w="353" w:type="pct"/>
          </w:tcPr>
          <w:p w14:paraId="6AC799D3" w14:textId="77777777" w:rsidR="00E9075A" w:rsidRPr="000B41B7" w:rsidRDefault="00E9075A" w:rsidP="008B155B">
            <w:pPr>
              <w:pStyle w:val="phtablecellleft"/>
              <w:rPr>
                <w:lang w:val="en-US"/>
              </w:rPr>
            </w:pPr>
            <w:r w:rsidRPr="000B41B7">
              <w:rPr>
                <w:lang w:val="en-US"/>
              </w:rPr>
              <w:t>5</w:t>
            </w:r>
          </w:p>
        </w:tc>
        <w:tc>
          <w:tcPr>
            <w:tcW w:w="1333" w:type="pct"/>
          </w:tcPr>
          <w:p w14:paraId="06653163" w14:textId="4C07F9E5" w:rsidR="00E9075A" w:rsidRPr="000B41B7" w:rsidRDefault="00E9075A" w:rsidP="00A515D1">
            <w:pPr>
              <w:pStyle w:val="phtablecellleft"/>
            </w:pPr>
            <w:r w:rsidRPr="000B41B7">
              <w:t xml:space="preserve">Записи </w:t>
            </w:r>
            <w:r w:rsidR="00A515D1" w:rsidRPr="000B41B7">
              <w:t>о расходах</w:t>
            </w:r>
          </w:p>
        </w:tc>
        <w:tc>
          <w:tcPr>
            <w:tcW w:w="1481" w:type="pct"/>
          </w:tcPr>
          <w:p w14:paraId="73244EA5" w14:textId="77777777" w:rsidR="00E9075A" w:rsidRPr="000B41B7" w:rsidRDefault="00E9075A" w:rsidP="008B155B">
            <w:pPr>
              <w:pStyle w:val="phtablecellleft"/>
            </w:pPr>
            <w:r w:rsidRPr="000B41B7">
              <w:t>Табличная часть для заполнения записей штатного расписания (штатных единиц)</w:t>
            </w:r>
          </w:p>
        </w:tc>
        <w:tc>
          <w:tcPr>
            <w:tcW w:w="1833" w:type="pct"/>
          </w:tcPr>
          <w:p w14:paraId="52EA0C2C" w14:textId="0707D884" w:rsidR="00E9075A" w:rsidRPr="000B41B7" w:rsidRDefault="00E9075A" w:rsidP="008B155B">
            <w:pPr>
              <w:pStyle w:val="phtablecellleft"/>
            </w:pPr>
            <w:r w:rsidRPr="000B41B7">
              <w:t xml:space="preserve">Для заполнения табличной части необходимо нажать на кнопку </w:t>
            </w:r>
            <w:r w:rsidRPr="000B41B7">
              <w:rPr>
                <w:noProof/>
              </w:rPr>
              <w:drawing>
                <wp:inline distT="0" distB="0" distL="0" distR="0" wp14:anchorId="5A761C33" wp14:editId="0024B529">
                  <wp:extent cx="304800" cy="266700"/>
                  <wp:effectExtent l="0" t="0" r="0" b="0"/>
                  <wp:docPr id="159" name="Рисунок 159" descr="https://i.gyazo.com/020f46e67a0693cdde2d9885973e207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.gyazo.com/020f46e67a0693cdde2d9885973e207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B41B7">
              <w:t>, после чего откроется форма ввода, представленная на рисунке (</w:t>
            </w:r>
            <w:r w:rsidR="00D67B3F" w:rsidRPr="000B41B7">
              <w:fldChar w:fldCharType="begin"/>
            </w:r>
            <w:r w:rsidR="00D67B3F" w:rsidRPr="000B41B7">
              <w:instrText xml:space="preserve"> REF _Ref58324962 \h </w:instrText>
            </w:r>
            <w:r w:rsidR="00D67B3F" w:rsidRPr="000B41B7">
              <w:fldChar w:fldCharType="separate"/>
            </w:r>
            <w:r w:rsidR="00E10E0C" w:rsidRPr="000B41B7">
              <w:t xml:space="preserve">Рисунок </w:t>
            </w:r>
            <w:r w:rsidR="00E10E0C" w:rsidRPr="000B41B7">
              <w:rPr>
                <w:noProof/>
              </w:rPr>
              <w:t>39</w:t>
            </w:r>
            <w:r w:rsidR="00D67B3F" w:rsidRPr="000B41B7">
              <w:fldChar w:fldCharType="end"/>
            </w:r>
            <w:r w:rsidRPr="000B41B7">
              <w:t>).</w:t>
            </w:r>
          </w:p>
          <w:p w14:paraId="16606EE7" w14:textId="7511EC5E" w:rsidR="00D67B3F" w:rsidRPr="000B41B7" w:rsidRDefault="00D67B3F" w:rsidP="008B155B">
            <w:pPr>
              <w:pStyle w:val="phtablecellleft"/>
            </w:pPr>
            <w:r w:rsidRPr="000B41B7">
              <w:t>При указании типа расхода «Оплата труда с учетом начисления страховых взносов» форма преобразится в представление на рисунке (</w:t>
            </w:r>
            <w:r w:rsidRPr="000B41B7">
              <w:fldChar w:fldCharType="begin"/>
            </w:r>
            <w:r w:rsidRPr="000B41B7">
              <w:instrText xml:space="preserve"> REF _Ref58325020 \h </w:instrText>
            </w:r>
            <w:r w:rsidRPr="000B41B7">
              <w:fldChar w:fldCharType="separate"/>
            </w:r>
            <w:r w:rsidR="00E10E0C" w:rsidRPr="000B41B7">
              <w:t xml:space="preserve">Рисунок </w:t>
            </w:r>
            <w:r w:rsidR="00E10E0C" w:rsidRPr="000B41B7">
              <w:rPr>
                <w:noProof/>
              </w:rPr>
              <w:t>40</w:t>
            </w:r>
            <w:r w:rsidRPr="000B41B7">
              <w:fldChar w:fldCharType="end"/>
            </w:r>
            <w:r w:rsidRPr="000B41B7">
              <w:t>).</w:t>
            </w:r>
          </w:p>
          <w:p w14:paraId="77E1D41D" w14:textId="22C049CB" w:rsidR="00E9075A" w:rsidRPr="000B41B7" w:rsidRDefault="00E9075A" w:rsidP="008B155B">
            <w:pPr>
              <w:pStyle w:val="phtablecellleft"/>
            </w:pPr>
            <w:r w:rsidRPr="000B41B7">
              <w:t xml:space="preserve">Описание полей табличной части приведено в </w:t>
            </w:r>
            <w:proofErr w:type="spellStart"/>
            <w:r w:rsidRPr="000B41B7">
              <w:t>пп</w:t>
            </w:r>
            <w:proofErr w:type="spellEnd"/>
            <w:r w:rsidRPr="000B41B7">
              <w:t>. 5.1 – 5.</w:t>
            </w:r>
            <w:r w:rsidR="008B155B" w:rsidRPr="000B41B7">
              <w:t>6</w:t>
            </w:r>
            <w:r w:rsidRPr="000B41B7">
              <w:t>.</w:t>
            </w:r>
          </w:p>
          <w:p w14:paraId="2D935E76" w14:textId="77777777" w:rsidR="00E9075A" w:rsidRPr="000B41B7" w:rsidRDefault="00E9075A" w:rsidP="008B155B">
            <w:pPr>
              <w:pStyle w:val="phtablecellleft"/>
            </w:pPr>
            <w:r w:rsidRPr="000B41B7">
              <w:t xml:space="preserve">Кнопка «Создать» инициирует сохранение введенных данных и закрытие окна добавления записи штатного расписания. </w:t>
            </w:r>
          </w:p>
          <w:p w14:paraId="099BAD83" w14:textId="77777777" w:rsidR="00E9075A" w:rsidRPr="000B41B7" w:rsidRDefault="00E9075A" w:rsidP="008B155B">
            <w:pPr>
              <w:pStyle w:val="phtablecellleft"/>
            </w:pPr>
            <w:r w:rsidRPr="000B41B7">
              <w:t>Кнопка «Отменить» инициирует закрытие окна без сохранения введенных данных</w:t>
            </w:r>
          </w:p>
        </w:tc>
      </w:tr>
      <w:tr w:rsidR="000B41B7" w:rsidRPr="000B41B7" w14:paraId="0F8C90DE" w14:textId="77777777" w:rsidTr="008B155B">
        <w:tc>
          <w:tcPr>
            <w:tcW w:w="353" w:type="pct"/>
          </w:tcPr>
          <w:p w14:paraId="0C8D4235" w14:textId="4011964C" w:rsidR="00577D17" w:rsidRPr="000B41B7" w:rsidRDefault="008B155B" w:rsidP="008B155B">
            <w:pPr>
              <w:pStyle w:val="phtablecellleft"/>
            </w:pPr>
            <w:r w:rsidRPr="000B41B7">
              <w:t>5.1</w:t>
            </w:r>
          </w:p>
        </w:tc>
        <w:tc>
          <w:tcPr>
            <w:tcW w:w="1333" w:type="pct"/>
          </w:tcPr>
          <w:p w14:paraId="2231943E" w14:textId="43908029" w:rsidR="00577D17" w:rsidRPr="000B41B7" w:rsidRDefault="00577D17" w:rsidP="008B155B">
            <w:pPr>
              <w:pStyle w:val="phtablecellleft"/>
            </w:pPr>
            <w:r w:rsidRPr="000B41B7">
              <w:t>Тип расхода</w:t>
            </w:r>
          </w:p>
        </w:tc>
        <w:tc>
          <w:tcPr>
            <w:tcW w:w="1481" w:type="pct"/>
          </w:tcPr>
          <w:p w14:paraId="6310CFB6" w14:textId="05F19808" w:rsidR="00577D17" w:rsidRPr="000B41B7" w:rsidRDefault="00577D17" w:rsidP="008B155B">
            <w:pPr>
              <w:pStyle w:val="phtablecellleft"/>
            </w:pPr>
            <w:r w:rsidRPr="000B41B7">
              <w:t>Тип расхода</w:t>
            </w:r>
          </w:p>
        </w:tc>
        <w:tc>
          <w:tcPr>
            <w:tcW w:w="1833" w:type="pct"/>
          </w:tcPr>
          <w:p w14:paraId="16FD5402" w14:textId="11B4762E" w:rsidR="00577D17" w:rsidRPr="000B41B7" w:rsidRDefault="00577D17" w:rsidP="008B155B">
            <w:pPr>
              <w:pStyle w:val="phtablecellleft"/>
            </w:pPr>
            <w:r w:rsidRPr="000B41B7">
              <w:t>Значение из списка</w:t>
            </w:r>
          </w:p>
        </w:tc>
      </w:tr>
      <w:tr w:rsidR="000B41B7" w:rsidRPr="000B41B7" w14:paraId="2C90E012" w14:textId="77777777" w:rsidTr="008B155B">
        <w:tc>
          <w:tcPr>
            <w:tcW w:w="353" w:type="pct"/>
          </w:tcPr>
          <w:p w14:paraId="639A8F41" w14:textId="1D830245" w:rsidR="008B155B" w:rsidRPr="000B41B7" w:rsidRDefault="008B155B" w:rsidP="008B155B">
            <w:pPr>
              <w:pStyle w:val="phtablecellleft"/>
            </w:pPr>
            <w:r w:rsidRPr="000B41B7">
              <w:t>5.2</w:t>
            </w:r>
          </w:p>
        </w:tc>
        <w:tc>
          <w:tcPr>
            <w:tcW w:w="1333" w:type="pct"/>
          </w:tcPr>
          <w:p w14:paraId="3B768A87" w14:textId="62D79EBD" w:rsidR="008B155B" w:rsidRPr="000B41B7" w:rsidRDefault="008B155B" w:rsidP="008B155B">
            <w:pPr>
              <w:pStyle w:val="phtablecellleft"/>
            </w:pPr>
            <w:r w:rsidRPr="000B41B7">
              <w:t>Штатное расписание</w:t>
            </w:r>
          </w:p>
        </w:tc>
        <w:tc>
          <w:tcPr>
            <w:tcW w:w="1481" w:type="pct"/>
          </w:tcPr>
          <w:p w14:paraId="4DAD35AF" w14:textId="1D6098AC" w:rsidR="008B155B" w:rsidRPr="000B41B7" w:rsidRDefault="008B155B" w:rsidP="008B155B">
            <w:pPr>
              <w:pStyle w:val="phtablecellleft"/>
            </w:pPr>
            <w:r w:rsidRPr="000B41B7">
              <w:t>Выбор записи с действующего на отчетный период штатного расписания</w:t>
            </w:r>
          </w:p>
        </w:tc>
        <w:tc>
          <w:tcPr>
            <w:tcW w:w="1833" w:type="pct"/>
          </w:tcPr>
          <w:p w14:paraId="08F14FD9" w14:textId="45EB7F2E" w:rsidR="008B155B" w:rsidRPr="000B41B7" w:rsidRDefault="008B155B" w:rsidP="008B155B">
            <w:pPr>
              <w:pStyle w:val="phtablecellleft"/>
            </w:pPr>
            <w:r w:rsidRPr="000B41B7">
              <w:t>Значение из списка</w:t>
            </w:r>
          </w:p>
        </w:tc>
      </w:tr>
      <w:tr w:rsidR="000B41B7" w:rsidRPr="000B41B7" w14:paraId="2FB69B15" w14:textId="77777777" w:rsidTr="008B155B">
        <w:tc>
          <w:tcPr>
            <w:tcW w:w="353" w:type="pct"/>
          </w:tcPr>
          <w:p w14:paraId="07FC74F6" w14:textId="77777777" w:rsidR="00E9075A" w:rsidRPr="000B41B7" w:rsidRDefault="00E9075A" w:rsidP="008B155B">
            <w:pPr>
              <w:pStyle w:val="phtablecellleft"/>
            </w:pPr>
            <w:r w:rsidRPr="000B41B7">
              <w:t>5.2</w:t>
            </w:r>
          </w:p>
        </w:tc>
        <w:tc>
          <w:tcPr>
            <w:tcW w:w="1333" w:type="pct"/>
          </w:tcPr>
          <w:p w14:paraId="7B1FBD88" w14:textId="77777777" w:rsidR="00E9075A" w:rsidRPr="000B41B7" w:rsidRDefault="00E9075A" w:rsidP="008B155B">
            <w:pPr>
              <w:pStyle w:val="phtablecellleft"/>
            </w:pPr>
            <w:r w:rsidRPr="000B41B7">
              <w:t>Должность</w:t>
            </w:r>
          </w:p>
        </w:tc>
        <w:tc>
          <w:tcPr>
            <w:tcW w:w="1481" w:type="pct"/>
          </w:tcPr>
          <w:p w14:paraId="0BB70524" w14:textId="77777777" w:rsidR="00E9075A" w:rsidRPr="000B41B7" w:rsidRDefault="00E9075A" w:rsidP="008B155B">
            <w:pPr>
              <w:pStyle w:val="phtablecellleft"/>
            </w:pPr>
            <w:r w:rsidRPr="000B41B7">
              <w:t>Должность в рамках выбранного структурного подразделения (отделения стационара)</w:t>
            </w:r>
          </w:p>
        </w:tc>
        <w:tc>
          <w:tcPr>
            <w:tcW w:w="1833" w:type="pct"/>
          </w:tcPr>
          <w:p w14:paraId="074CFDF0" w14:textId="3CD05253" w:rsidR="00E9075A" w:rsidRPr="000B41B7" w:rsidRDefault="00E9075A" w:rsidP="008B155B">
            <w:pPr>
              <w:pStyle w:val="phtablecellleft"/>
            </w:pPr>
            <w:r w:rsidRPr="000B41B7">
              <w:t xml:space="preserve">Выбор значения из выпадающего списка </w:t>
            </w:r>
          </w:p>
        </w:tc>
      </w:tr>
      <w:tr w:rsidR="000B41B7" w:rsidRPr="000B41B7" w14:paraId="74F9E323" w14:textId="77777777" w:rsidTr="008B155B">
        <w:tc>
          <w:tcPr>
            <w:tcW w:w="353" w:type="pct"/>
          </w:tcPr>
          <w:p w14:paraId="0B6845A1" w14:textId="77777777" w:rsidR="00E9075A" w:rsidRPr="000B41B7" w:rsidRDefault="00E9075A" w:rsidP="008B155B">
            <w:pPr>
              <w:pStyle w:val="phtablecellleft"/>
            </w:pPr>
            <w:r w:rsidRPr="000B41B7">
              <w:t>5.3</w:t>
            </w:r>
          </w:p>
        </w:tc>
        <w:tc>
          <w:tcPr>
            <w:tcW w:w="1333" w:type="pct"/>
          </w:tcPr>
          <w:p w14:paraId="3A43F287" w14:textId="77777777" w:rsidR="00E9075A" w:rsidRPr="000B41B7" w:rsidRDefault="00E9075A" w:rsidP="008B155B">
            <w:pPr>
              <w:pStyle w:val="phtablecellleft"/>
            </w:pPr>
            <w:r w:rsidRPr="000B41B7">
              <w:t>Ставка, ед.</w:t>
            </w:r>
          </w:p>
        </w:tc>
        <w:tc>
          <w:tcPr>
            <w:tcW w:w="1481" w:type="pct"/>
          </w:tcPr>
          <w:p w14:paraId="5BBBF1FE" w14:textId="77777777" w:rsidR="00E9075A" w:rsidRPr="000B41B7" w:rsidRDefault="00E9075A" w:rsidP="008B155B">
            <w:pPr>
              <w:pStyle w:val="phtablecellleft"/>
            </w:pPr>
            <w:r w:rsidRPr="000B41B7">
              <w:t>Ставка сотрудника на указанной должности</w:t>
            </w:r>
          </w:p>
        </w:tc>
        <w:tc>
          <w:tcPr>
            <w:tcW w:w="1833" w:type="pct"/>
          </w:tcPr>
          <w:p w14:paraId="24EB6121" w14:textId="75075214" w:rsidR="00E9075A" w:rsidRPr="000B41B7" w:rsidRDefault="008B155B" w:rsidP="008B155B">
            <w:pPr>
              <w:pStyle w:val="phtablecellleft"/>
            </w:pPr>
            <w:r w:rsidRPr="000B41B7">
              <w:t>Поле заполняется автоматически</w:t>
            </w:r>
          </w:p>
        </w:tc>
      </w:tr>
      <w:tr w:rsidR="000B41B7" w:rsidRPr="000B41B7" w14:paraId="76696E9F" w14:textId="77777777" w:rsidTr="008B155B">
        <w:tc>
          <w:tcPr>
            <w:tcW w:w="353" w:type="pct"/>
          </w:tcPr>
          <w:p w14:paraId="318B9FBD" w14:textId="77777777" w:rsidR="00E9075A" w:rsidRPr="000B41B7" w:rsidRDefault="00E9075A" w:rsidP="008B155B">
            <w:pPr>
              <w:pStyle w:val="phtablecellleft"/>
            </w:pPr>
            <w:r w:rsidRPr="000B41B7">
              <w:lastRenderedPageBreak/>
              <w:t>5.4</w:t>
            </w:r>
          </w:p>
        </w:tc>
        <w:tc>
          <w:tcPr>
            <w:tcW w:w="1333" w:type="pct"/>
          </w:tcPr>
          <w:p w14:paraId="547BF066" w14:textId="77777777" w:rsidR="00E9075A" w:rsidRPr="000B41B7" w:rsidRDefault="00E9075A" w:rsidP="008B155B">
            <w:pPr>
              <w:pStyle w:val="phtablecellleft"/>
            </w:pPr>
            <w:r w:rsidRPr="000B41B7">
              <w:t>Занятых штатных единиц</w:t>
            </w:r>
          </w:p>
        </w:tc>
        <w:tc>
          <w:tcPr>
            <w:tcW w:w="1481" w:type="pct"/>
          </w:tcPr>
          <w:p w14:paraId="31C2519F" w14:textId="2D05E396" w:rsidR="00E9075A" w:rsidRPr="000B41B7" w:rsidRDefault="00E9075A" w:rsidP="008B155B">
            <w:pPr>
              <w:pStyle w:val="phtablecellleft"/>
            </w:pPr>
            <w:r w:rsidRPr="000B41B7">
              <w:t xml:space="preserve">Число занятых штатных единиц по указанной должности </w:t>
            </w:r>
          </w:p>
        </w:tc>
        <w:tc>
          <w:tcPr>
            <w:tcW w:w="1833" w:type="pct"/>
          </w:tcPr>
          <w:p w14:paraId="5DC8AB88" w14:textId="6F8E8E88" w:rsidR="00E9075A" w:rsidRPr="000B41B7" w:rsidRDefault="008B155B" w:rsidP="008B155B">
            <w:pPr>
              <w:pStyle w:val="phtablecellleft"/>
            </w:pPr>
            <w:r w:rsidRPr="000B41B7">
              <w:t>Поле заполняется автоматически</w:t>
            </w:r>
          </w:p>
        </w:tc>
      </w:tr>
      <w:tr w:rsidR="000B41B7" w:rsidRPr="000B41B7" w14:paraId="3F78E126" w14:textId="77777777" w:rsidTr="008B155B">
        <w:tc>
          <w:tcPr>
            <w:tcW w:w="353" w:type="pct"/>
          </w:tcPr>
          <w:p w14:paraId="45C5D162" w14:textId="77777777" w:rsidR="00E9075A" w:rsidRPr="000B41B7" w:rsidRDefault="00E9075A" w:rsidP="008B155B">
            <w:pPr>
              <w:pStyle w:val="phtablecellleft"/>
            </w:pPr>
            <w:r w:rsidRPr="000B41B7">
              <w:t>5.5</w:t>
            </w:r>
          </w:p>
        </w:tc>
        <w:tc>
          <w:tcPr>
            <w:tcW w:w="1333" w:type="pct"/>
          </w:tcPr>
          <w:p w14:paraId="50FE6DC0" w14:textId="77777777" w:rsidR="00E9075A" w:rsidRPr="000B41B7" w:rsidRDefault="00E9075A" w:rsidP="008B155B">
            <w:pPr>
              <w:pStyle w:val="phtablecellleft"/>
            </w:pPr>
            <w:r w:rsidRPr="000B41B7">
              <w:t>В т.ч. внешнее совместительство</w:t>
            </w:r>
          </w:p>
        </w:tc>
        <w:tc>
          <w:tcPr>
            <w:tcW w:w="1481" w:type="pct"/>
          </w:tcPr>
          <w:p w14:paraId="4BC52DB9" w14:textId="72CD7A12" w:rsidR="00E9075A" w:rsidRPr="000B41B7" w:rsidRDefault="00E9075A" w:rsidP="008B155B">
            <w:pPr>
              <w:pStyle w:val="phtablecellleft"/>
            </w:pPr>
            <w:r w:rsidRPr="000B41B7">
              <w:t xml:space="preserve">Число занятых штатных единиц по внешнему совместительству по указанной должности </w:t>
            </w:r>
          </w:p>
        </w:tc>
        <w:tc>
          <w:tcPr>
            <w:tcW w:w="1833" w:type="pct"/>
          </w:tcPr>
          <w:p w14:paraId="243C7C4A" w14:textId="3208AEE9" w:rsidR="00E9075A" w:rsidRPr="000B41B7" w:rsidRDefault="008B155B" w:rsidP="008B155B">
            <w:pPr>
              <w:pStyle w:val="phtablecellleft"/>
            </w:pPr>
            <w:r w:rsidRPr="000B41B7">
              <w:t>Поле заполняется автоматически</w:t>
            </w:r>
          </w:p>
        </w:tc>
      </w:tr>
      <w:tr w:rsidR="00E25C53" w:rsidRPr="000B41B7" w14:paraId="7642CD78" w14:textId="77777777" w:rsidTr="008B155B">
        <w:tc>
          <w:tcPr>
            <w:tcW w:w="353" w:type="pct"/>
          </w:tcPr>
          <w:p w14:paraId="1B624679" w14:textId="77777777" w:rsidR="00E9075A" w:rsidRPr="000B41B7" w:rsidRDefault="00E9075A" w:rsidP="008B155B">
            <w:pPr>
              <w:pStyle w:val="phtablecellleft"/>
            </w:pPr>
            <w:r w:rsidRPr="000B41B7">
              <w:t>5.6</w:t>
            </w:r>
          </w:p>
        </w:tc>
        <w:tc>
          <w:tcPr>
            <w:tcW w:w="1333" w:type="pct"/>
          </w:tcPr>
          <w:p w14:paraId="2436575E" w14:textId="14FA533A" w:rsidR="00E9075A" w:rsidRPr="000B41B7" w:rsidRDefault="00A515D1" w:rsidP="008B155B">
            <w:pPr>
              <w:pStyle w:val="phtablecellleft"/>
            </w:pPr>
            <w:r w:rsidRPr="000B41B7">
              <w:t>Сумма</w:t>
            </w:r>
            <w:r w:rsidR="00D67B3F" w:rsidRPr="000B41B7">
              <w:t>/Сумма</w:t>
            </w:r>
            <w:r w:rsidRPr="000B41B7">
              <w:t xml:space="preserve"> заработной платы</w:t>
            </w:r>
          </w:p>
        </w:tc>
        <w:tc>
          <w:tcPr>
            <w:tcW w:w="1481" w:type="pct"/>
          </w:tcPr>
          <w:p w14:paraId="53C26898" w14:textId="5026DA68" w:rsidR="00E9075A" w:rsidRPr="000B41B7" w:rsidRDefault="00D67B3F" w:rsidP="008B155B">
            <w:pPr>
              <w:pStyle w:val="phtablecellleft"/>
            </w:pPr>
            <w:r w:rsidRPr="000B41B7">
              <w:t>Сумма/Сумма заработной платы</w:t>
            </w:r>
          </w:p>
        </w:tc>
        <w:tc>
          <w:tcPr>
            <w:tcW w:w="1833" w:type="pct"/>
          </w:tcPr>
          <w:p w14:paraId="2B94068E" w14:textId="0B3E6602" w:rsidR="008B155B" w:rsidRPr="000B41B7" w:rsidRDefault="008B155B" w:rsidP="008B155B">
            <w:pPr>
              <w:pStyle w:val="phtablecellleft"/>
            </w:pPr>
            <w:r w:rsidRPr="000B41B7">
              <w:t>Числовое поле для ввода</w:t>
            </w:r>
            <w:r w:rsidR="00E41E42" w:rsidRPr="000B41B7">
              <w:t>.</w:t>
            </w:r>
          </w:p>
          <w:p w14:paraId="25B39AB5" w14:textId="18EA6E34" w:rsidR="00E9075A" w:rsidRPr="000B41B7" w:rsidRDefault="008B155B" w:rsidP="00E41E42">
            <w:pPr>
              <w:pStyle w:val="phtablecellleft"/>
            </w:pPr>
            <w:r w:rsidRPr="000B41B7">
              <w:t xml:space="preserve">Возможен ввод дробной части в формате </w:t>
            </w:r>
            <w:proofErr w:type="spellStart"/>
            <w:proofErr w:type="gramStart"/>
            <w:r w:rsidRPr="000B41B7">
              <w:t>ххххххх.хх</w:t>
            </w:r>
            <w:proofErr w:type="spellEnd"/>
            <w:proofErr w:type="gramEnd"/>
          </w:p>
        </w:tc>
      </w:tr>
    </w:tbl>
    <w:p w14:paraId="60AB8DED" w14:textId="77777777" w:rsidR="00E9075A" w:rsidRPr="000B41B7" w:rsidRDefault="00E9075A" w:rsidP="00E9075A">
      <w:pPr>
        <w:pStyle w:val="phnormal"/>
      </w:pPr>
    </w:p>
    <w:p w14:paraId="7AF442F5" w14:textId="73B3F708" w:rsidR="00E9075A" w:rsidRPr="000B41B7" w:rsidRDefault="00A515D1" w:rsidP="00717774">
      <w:pPr>
        <w:pStyle w:val="phnormal"/>
      </w:pPr>
      <w:r w:rsidRPr="000B41B7">
        <w:rPr>
          <w:noProof/>
        </w:rPr>
        <w:drawing>
          <wp:inline distT="0" distB="0" distL="0" distR="0" wp14:anchorId="34456194" wp14:editId="64BD2B21">
            <wp:extent cx="4248150" cy="1181100"/>
            <wp:effectExtent l="0" t="0" r="0" b="0"/>
            <wp:docPr id="162" name="Рисунок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18D23C" w14:textId="1A3B72E0" w:rsidR="008B155B" w:rsidRPr="000B41B7" w:rsidRDefault="008B155B" w:rsidP="008B155B">
      <w:pPr>
        <w:pStyle w:val="phfiguretitle"/>
      </w:pPr>
      <w:bookmarkStart w:id="125" w:name="_Ref58324927"/>
      <w:r w:rsidRPr="000B41B7">
        <w:t xml:space="preserve">Рисунок </w:t>
      </w:r>
      <w:r w:rsidR="00A12800">
        <w:fldChar w:fldCharType="begin"/>
      </w:r>
      <w:r w:rsidR="00A12800">
        <w:instrText xml:space="preserve"> SEQ Рисунок \* ARABIC </w:instrText>
      </w:r>
      <w:r w:rsidR="00A12800">
        <w:fldChar w:fldCharType="separate"/>
      </w:r>
      <w:r w:rsidR="00E10E0C" w:rsidRPr="000B41B7">
        <w:rPr>
          <w:noProof/>
        </w:rPr>
        <w:t>38</w:t>
      </w:r>
      <w:r w:rsidR="00A12800">
        <w:rPr>
          <w:noProof/>
        </w:rPr>
        <w:fldChar w:fldCharType="end"/>
      </w:r>
      <w:bookmarkEnd w:id="125"/>
      <w:r w:rsidRPr="000B41B7">
        <w:t xml:space="preserve"> </w:t>
      </w:r>
      <w:r w:rsidR="00E41E42" w:rsidRPr="000B41B7">
        <w:t xml:space="preserve">– </w:t>
      </w:r>
      <w:r w:rsidRPr="000B41B7">
        <w:t>Создание записи о доходах</w:t>
      </w:r>
    </w:p>
    <w:p w14:paraId="2487C20F" w14:textId="4834677A" w:rsidR="00A515D1" w:rsidRPr="000B41B7" w:rsidRDefault="00A515D1" w:rsidP="00717774">
      <w:pPr>
        <w:pStyle w:val="phnormal"/>
      </w:pPr>
      <w:r w:rsidRPr="000B41B7">
        <w:rPr>
          <w:noProof/>
        </w:rPr>
        <w:drawing>
          <wp:inline distT="0" distB="0" distL="0" distR="0" wp14:anchorId="1ABE7532" wp14:editId="17A2CDEB">
            <wp:extent cx="5286375" cy="1276350"/>
            <wp:effectExtent l="0" t="0" r="9525" b="0"/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73732E" w14:textId="26D56698" w:rsidR="008B155B" w:rsidRPr="000B41B7" w:rsidRDefault="008B155B" w:rsidP="008B155B">
      <w:pPr>
        <w:pStyle w:val="phfiguretitle"/>
      </w:pPr>
      <w:bookmarkStart w:id="126" w:name="_Ref58324962"/>
      <w:r w:rsidRPr="000B41B7">
        <w:t xml:space="preserve">Рисунок </w:t>
      </w:r>
      <w:r w:rsidR="00A12800">
        <w:fldChar w:fldCharType="begin"/>
      </w:r>
      <w:r w:rsidR="00A12800">
        <w:instrText xml:space="preserve"> SEQ Рисунок \* ARABIC </w:instrText>
      </w:r>
      <w:r w:rsidR="00A12800">
        <w:fldChar w:fldCharType="separate"/>
      </w:r>
      <w:r w:rsidR="00E10E0C" w:rsidRPr="000B41B7">
        <w:rPr>
          <w:noProof/>
        </w:rPr>
        <w:t>39</w:t>
      </w:r>
      <w:r w:rsidR="00A12800">
        <w:rPr>
          <w:noProof/>
        </w:rPr>
        <w:fldChar w:fldCharType="end"/>
      </w:r>
      <w:bookmarkEnd w:id="126"/>
      <w:r w:rsidRPr="000B41B7">
        <w:t xml:space="preserve"> </w:t>
      </w:r>
      <w:r w:rsidR="00E41E42" w:rsidRPr="000B41B7">
        <w:t xml:space="preserve">– </w:t>
      </w:r>
      <w:r w:rsidRPr="000B41B7">
        <w:t xml:space="preserve">Создание записи о </w:t>
      </w:r>
      <w:r w:rsidR="00D67B3F" w:rsidRPr="000B41B7">
        <w:t>расходах</w:t>
      </w:r>
    </w:p>
    <w:p w14:paraId="5DB285E4" w14:textId="2FA12730" w:rsidR="009A0141" w:rsidRPr="000B41B7" w:rsidRDefault="00A515D1" w:rsidP="009A0141">
      <w:pPr>
        <w:pStyle w:val="phnormal"/>
      </w:pPr>
      <w:r w:rsidRPr="000B41B7">
        <w:rPr>
          <w:noProof/>
        </w:rPr>
        <w:drawing>
          <wp:inline distT="0" distB="0" distL="0" distR="0" wp14:anchorId="7CE1BC2C" wp14:editId="7AFCCDA1">
            <wp:extent cx="5305425" cy="2181225"/>
            <wp:effectExtent l="0" t="0" r="9525" b="9525"/>
            <wp:docPr id="164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9184E" w14:textId="233CC884" w:rsidR="008B155B" w:rsidRPr="000B41B7" w:rsidRDefault="008B155B" w:rsidP="00D67B3F">
      <w:pPr>
        <w:pStyle w:val="phfiguretitle"/>
      </w:pPr>
      <w:bookmarkStart w:id="127" w:name="_Ref58325020"/>
      <w:r w:rsidRPr="000B41B7">
        <w:t xml:space="preserve">Рисунок </w:t>
      </w:r>
      <w:r w:rsidR="00A12800">
        <w:fldChar w:fldCharType="begin"/>
      </w:r>
      <w:r w:rsidR="00A12800">
        <w:instrText xml:space="preserve"> SEQ Рисунок \* ARABIC </w:instrText>
      </w:r>
      <w:r w:rsidR="00A12800">
        <w:fldChar w:fldCharType="separate"/>
      </w:r>
      <w:r w:rsidR="00E10E0C" w:rsidRPr="000B41B7">
        <w:rPr>
          <w:noProof/>
        </w:rPr>
        <w:t>40</w:t>
      </w:r>
      <w:r w:rsidR="00A12800">
        <w:rPr>
          <w:noProof/>
        </w:rPr>
        <w:fldChar w:fldCharType="end"/>
      </w:r>
      <w:bookmarkEnd w:id="127"/>
      <w:r w:rsidRPr="000B41B7">
        <w:t xml:space="preserve"> </w:t>
      </w:r>
      <w:r w:rsidR="00E41E42" w:rsidRPr="000B41B7">
        <w:t xml:space="preserve">– </w:t>
      </w:r>
      <w:r w:rsidRPr="000B41B7">
        <w:t xml:space="preserve">Создание записи </w:t>
      </w:r>
      <w:r w:rsidR="00D67B3F" w:rsidRPr="000B41B7">
        <w:t xml:space="preserve">о расходах с выбранным типом  </w:t>
      </w:r>
      <w:r w:rsidR="00E41E42" w:rsidRPr="000B41B7">
        <w:br/>
      </w:r>
      <w:r w:rsidR="00D67B3F" w:rsidRPr="000B41B7">
        <w:t>«О</w:t>
      </w:r>
      <w:r w:rsidRPr="000B41B7">
        <w:t>плата труда с учето</w:t>
      </w:r>
      <w:r w:rsidR="00D67B3F" w:rsidRPr="000B41B7">
        <w:t>м начислен</w:t>
      </w:r>
      <w:r w:rsidR="00E41E42" w:rsidRPr="000B41B7">
        <w:t>ных</w:t>
      </w:r>
      <w:r w:rsidR="00D67B3F" w:rsidRPr="000B41B7">
        <w:t xml:space="preserve"> страховых взносов»</w:t>
      </w:r>
    </w:p>
    <w:p w14:paraId="41F8F80E" w14:textId="77777777" w:rsidR="007B24DC" w:rsidRPr="000B41B7" w:rsidRDefault="007B24DC" w:rsidP="00A515D1">
      <w:pPr>
        <w:pStyle w:val="phnormal"/>
      </w:pPr>
    </w:p>
    <w:p w14:paraId="10210BBF" w14:textId="5BE59256" w:rsidR="00A515D1" w:rsidRPr="000B41B7" w:rsidRDefault="00A515D1" w:rsidP="00A515D1">
      <w:pPr>
        <w:pStyle w:val="phnormal"/>
      </w:pPr>
      <w:r w:rsidRPr="000B41B7">
        <w:lastRenderedPageBreak/>
        <w:t xml:space="preserve">Для сохранения внесенных данных необходимо нажать на кнопку «Создать». </w:t>
      </w:r>
      <w:r w:rsidR="00E41E42" w:rsidRPr="000B41B7">
        <w:br/>
      </w:r>
      <w:r w:rsidRPr="000B41B7">
        <w:t>Окно создания доходов и расходов закроется, внесенные данные отобразятся в блоке «Доходы и расходы МО».</w:t>
      </w:r>
    </w:p>
    <w:p w14:paraId="5ECC4E44" w14:textId="77777777" w:rsidR="00A515D1" w:rsidRPr="000B41B7" w:rsidRDefault="00A515D1" w:rsidP="00A515D1">
      <w:pPr>
        <w:pStyle w:val="phnormal"/>
      </w:pPr>
      <w:r w:rsidRPr="000B41B7">
        <w:t>Нажатие кнопки «Отменить» инициирует закрытие окна без сохранения изменений.</w:t>
      </w:r>
    </w:p>
    <w:p w14:paraId="5EE3632A" w14:textId="0533AE64" w:rsidR="00A515D1" w:rsidRPr="000B41B7" w:rsidRDefault="00A515D1" w:rsidP="00A515D1">
      <w:pPr>
        <w:pStyle w:val="phnormal"/>
      </w:pPr>
      <w:r w:rsidRPr="000B41B7">
        <w:t>Для редактирования записи в блоке «Доходы и расходы МО» необходимо выбрать строку и нажать на кнопку «Изменить», откроется окно редактирования данных аналогичное окну создания (</w:t>
      </w:r>
      <w:r w:rsidRPr="000B41B7">
        <w:fldChar w:fldCharType="begin"/>
      </w:r>
      <w:r w:rsidRPr="000B41B7">
        <w:instrText xml:space="preserve"> REF _Ref58321748 \h </w:instrText>
      </w:r>
      <w:r w:rsidRPr="000B41B7">
        <w:fldChar w:fldCharType="separate"/>
      </w:r>
      <w:r w:rsidR="00E10E0C" w:rsidRPr="000B41B7">
        <w:t xml:space="preserve">Рисунок </w:t>
      </w:r>
      <w:r w:rsidR="00E10E0C" w:rsidRPr="000B41B7">
        <w:rPr>
          <w:noProof/>
        </w:rPr>
        <w:t>37</w:t>
      </w:r>
      <w:r w:rsidRPr="000B41B7">
        <w:fldChar w:fldCharType="end"/>
      </w:r>
      <w:r w:rsidRPr="000B41B7">
        <w:t>).</w:t>
      </w:r>
    </w:p>
    <w:p w14:paraId="546021A4" w14:textId="77777777" w:rsidR="00A515D1" w:rsidRPr="000B41B7" w:rsidRDefault="00A515D1" w:rsidP="00A515D1">
      <w:pPr>
        <w:pStyle w:val="phnormal"/>
        <w:rPr>
          <w:b/>
        </w:rPr>
      </w:pPr>
      <w:r w:rsidRPr="000B41B7">
        <w:t>Для удаления данных необходимо выбрать запись и нажать на кнопку «Удалить», Подсистема выведет сообщение о подтверждении действий по удалению. В случае подтверждения удаления данные будут удалены без возможности восстановления.</w:t>
      </w:r>
    </w:p>
    <w:p w14:paraId="0E033977" w14:textId="77777777" w:rsidR="00A515D1" w:rsidRPr="000B41B7" w:rsidRDefault="00A515D1" w:rsidP="009A0141">
      <w:pPr>
        <w:pStyle w:val="phnormal"/>
      </w:pPr>
    </w:p>
    <w:p w14:paraId="5D2AB147" w14:textId="77777777" w:rsidR="00956652" w:rsidRPr="000B41B7" w:rsidRDefault="00956652" w:rsidP="00956652">
      <w:pPr>
        <w:pStyle w:val="4"/>
      </w:pPr>
      <w:r w:rsidRPr="000B41B7">
        <w:t>Ввод сведений о медицинском оборудовании</w:t>
      </w:r>
    </w:p>
    <w:p w14:paraId="49DFD4BF" w14:textId="55CC5BAC" w:rsidR="00956652" w:rsidRPr="000B41B7" w:rsidRDefault="00956652" w:rsidP="00956652">
      <w:pPr>
        <w:pStyle w:val="phnormal"/>
      </w:pPr>
      <w:r w:rsidRPr="000B41B7">
        <w:t xml:space="preserve">Для добавления записи о медицинском оборудовании организаций необходимо нажать на кнопку </w:t>
      </w:r>
      <w:r w:rsidRPr="000B41B7">
        <w:rPr>
          <w:noProof/>
        </w:rPr>
        <w:drawing>
          <wp:inline distT="0" distB="0" distL="0" distR="0" wp14:anchorId="082F2DE2" wp14:editId="14FFECFA">
            <wp:extent cx="838200" cy="304800"/>
            <wp:effectExtent l="0" t="0" r="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41B7">
        <w:t xml:space="preserve"> в блоке «Медицинское оборудование», после чего откроется форма для ввода данных о медицинском оборудовании (</w:t>
      </w:r>
      <w:r w:rsidRPr="000B41B7">
        <w:fldChar w:fldCharType="begin"/>
      </w:r>
      <w:r w:rsidRPr="000B41B7">
        <w:instrText xml:space="preserve"> REF _Ref531955285 \h </w:instrText>
      </w:r>
      <w:r w:rsidRPr="000B41B7">
        <w:fldChar w:fldCharType="separate"/>
      </w:r>
      <w:r w:rsidR="00E10E0C" w:rsidRPr="000B41B7">
        <w:t xml:space="preserve">Рисунок </w:t>
      </w:r>
      <w:r w:rsidR="00E10E0C" w:rsidRPr="000B41B7">
        <w:rPr>
          <w:noProof/>
        </w:rPr>
        <w:t>41</w:t>
      </w:r>
      <w:r w:rsidRPr="000B41B7">
        <w:fldChar w:fldCharType="end"/>
      </w:r>
      <w:r w:rsidRPr="000B41B7">
        <w:t>).</w:t>
      </w:r>
    </w:p>
    <w:p w14:paraId="2AF18911" w14:textId="77777777" w:rsidR="00956652" w:rsidRPr="000B41B7" w:rsidRDefault="00956652" w:rsidP="00956652">
      <w:pPr>
        <w:pStyle w:val="phfigure"/>
      </w:pPr>
      <w:r w:rsidRPr="000B41B7">
        <w:rPr>
          <w:noProof/>
        </w:rPr>
        <w:drawing>
          <wp:inline distT="0" distB="0" distL="0" distR="0" wp14:anchorId="3932FD4D" wp14:editId="742C3B93">
            <wp:extent cx="5547360" cy="3071688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0436" cy="3078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241750" w14:textId="29FEE636" w:rsidR="00956652" w:rsidRPr="000B41B7" w:rsidRDefault="00956652" w:rsidP="00956652">
      <w:pPr>
        <w:pStyle w:val="phfiguretitle"/>
      </w:pPr>
      <w:bookmarkStart w:id="128" w:name="_Ref531955285"/>
      <w:r w:rsidRPr="000B41B7">
        <w:t xml:space="preserve">Рисунок </w:t>
      </w:r>
      <w:r w:rsidR="00A12800">
        <w:fldChar w:fldCharType="begin"/>
      </w:r>
      <w:r w:rsidR="00A12800">
        <w:instrText xml:space="preserve"> SEQ Рисунок \* ARABIC </w:instrText>
      </w:r>
      <w:r w:rsidR="00A12800">
        <w:fldChar w:fldCharType="separate"/>
      </w:r>
      <w:r w:rsidR="00E10E0C" w:rsidRPr="000B41B7">
        <w:rPr>
          <w:noProof/>
        </w:rPr>
        <w:t>41</w:t>
      </w:r>
      <w:r w:rsidR="00A12800">
        <w:rPr>
          <w:noProof/>
        </w:rPr>
        <w:fldChar w:fldCharType="end"/>
      </w:r>
      <w:bookmarkEnd w:id="128"/>
      <w:r w:rsidRPr="000B41B7">
        <w:t xml:space="preserve"> – Форма добавления записи о медицинском оборудовании организации</w:t>
      </w:r>
    </w:p>
    <w:p w14:paraId="769F0C22" w14:textId="09802AA5" w:rsidR="00956652" w:rsidRPr="000B41B7" w:rsidRDefault="00956652" w:rsidP="00956652">
      <w:pPr>
        <w:pStyle w:val="phnormal"/>
      </w:pPr>
      <w:r w:rsidRPr="000B41B7">
        <w:t>В открывшемся окне необходимо заполнить поля формы ввода (описание полей представлено в таблице</w:t>
      </w:r>
      <w:r w:rsidR="00BA593B" w:rsidRPr="000B41B7">
        <w:t xml:space="preserve"> (</w:t>
      </w:r>
      <w:r w:rsidRPr="000B41B7">
        <w:fldChar w:fldCharType="begin"/>
      </w:r>
      <w:r w:rsidRPr="000B41B7">
        <w:instrText xml:space="preserve"> REF _Ref513554589 \h  \* MERGEFORMAT </w:instrText>
      </w:r>
      <w:r w:rsidRPr="000B41B7">
        <w:fldChar w:fldCharType="separate"/>
      </w:r>
      <w:r w:rsidR="00E10E0C" w:rsidRPr="000B41B7">
        <w:t>Таблица 14</w:t>
      </w:r>
      <w:r w:rsidRPr="000B41B7">
        <w:fldChar w:fldCharType="end"/>
      </w:r>
      <w:r w:rsidRPr="000B41B7">
        <w:t>). Поля, отмеченные знаком «*» («звездочка»), обязательны для заполнения.</w:t>
      </w:r>
    </w:p>
    <w:p w14:paraId="4EA17DC5" w14:textId="7536C5DD" w:rsidR="00956652" w:rsidRPr="000B41B7" w:rsidRDefault="00956652" w:rsidP="00956652">
      <w:pPr>
        <w:pStyle w:val="phnormal"/>
      </w:pPr>
      <w:r w:rsidRPr="000B41B7">
        <w:lastRenderedPageBreak/>
        <w:t>При попытке сохранить данные, не заполнив обязательные поля, Подсистема выдаст предупреждающие сообщения с указанием, какие из обязательных полей не заполнены (</w:t>
      </w:r>
      <w:r w:rsidRPr="000B41B7">
        <w:fldChar w:fldCharType="begin"/>
      </w:r>
      <w:r w:rsidRPr="000B41B7">
        <w:instrText xml:space="preserve"> REF _Ref531955467 \h </w:instrText>
      </w:r>
      <w:r w:rsidRPr="000B41B7">
        <w:fldChar w:fldCharType="separate"/>
      </w:r>
      <w:r w:rsidR="00E10E0C" w:rsidRPr="000B41B7">
        <w:t>Рисунок </w:t>
      </w:r>
      <w:r w:rsidR="00E10E0C" w:rsidRPr="000B41B7">
        <w:rPr>
          <w:noProof/>
        </w:rPr>
        <w:t>42</w:t>
      </w:r>
      <w:r w:rsidRPr="000B41B7">
        <w:fldChar w:fldCharType="end"/>
      </w:r>
      <w:r w:rsidRPr="000B41B7">
        <w:t>).</w:t>
      </w:r>
    </w:p>
    <w:p w14:paraId="2462CD81" w14:textId="77777777" w:rsidR="00956652" w:rsidRPr="000B41B7" w:rsidRDefault="00956652" w:rsidP="00956652">
      <w:pPr>
        <w:pStyle w:val="phfigure"/>
      </w:pPr>
      <w:r w:rsidRPr="000B41B7">
        <w:rPr>
          <w:noProof/>
        </w:rPr>
        <w:drawing>
          <wp:inline distT="0" distB="0" distL="0" distR="0" wp14:anchorId="5FF676FA" wp14:editId="0D3F4956">
            <wp:extent cx="5200650" cy="4293529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5243" cy="4297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7286A8" w14:textId="6A61F977" w:rsidR="00956652" w:rsidRPr="000B41B7" w:rsidRDefault="00956652" w:rsidP="00956652">
      <w:pPr>
        <w:pStyle w:val="phfiguretitle"/>
        <w:rPr>
          <w:szCs w:val="24"/>
        </w:rPr>
      </w:pPr>
      <w:bookmarkStart w:id="129" w:name="_Ref531955467"/>
      <w:r w:rsidRPr="000B41B7">
        <w:t>Рисунок </w:t>
      </w:r>
      <w:r w:rsidR="00A12800">
        <w:fldChar w:fldCharType="begin"/>
      </w:r>
      <w:r w:rsidR="00A12800">
        <w:instrText xml:space="preserve"> SEQ Рисунок \* ARABIC </w:instrText>
      </w:r>
      <w:r w:rsidR="00A12800">
        <w:fldChar w:fldCharType="separate"/>
      </w:r>
      <w:r w:rsidR="00E10E0C" w:rsidRPr="000B41B7">
        <w:rPr>
          <w:noProof/>
        </w:rPr>
        <w:t>42</w:t>
      </w:r>
      <w:r w:rsidR="00A12800">
        <w:rPr>
          <w:noProof/>
        </w:rPr>
        <w:fldChar w:fldCharType="end"/>
      </w:r>
      <w:bookmarkEnd w:id="129"/>
      <w:r w:rsidRPr="000B41B7">
        <w:t xml:space="preserve"> – Отображение сообщений о незаполненных полях </w:t>
      </w:r>
      <w:r w:rsidR="00BA593B" w:rsidRPr="000B41B7">
        <w:br/>
      </w:r>
      <w:r w:rsidRPr="000B41B7">
        <w:t>при создании записи о медицинском оборудовании</w:t>
      </w:r>
    </w:p>
    <w:p w14:paraId="2DA4CF19" w14:textId="6E2F74A5" w:rsidR="00956652" w:rsidRPr="000B41B7" w:rsidRDefault="00956652" w:rsidP="00956652">
      <w:pPr>
        <w:pStyle w:val="phtabletitle"/>
      </w:pPr>
      <w:bookmarkStart w:id="130" w:name="_Ref513554589"/>
      <w:r w:rsidRPr="000B41B7">
        <w:t>Таблица </w:t>
      </w:r>
      <w:r w:rsidRPr="000B41B7">
        <w:rPr>
          <w:noProof/>
        </w:rPr>
        <w:fldChar w:fldCharType="begin"/>
      </w:r>
      <w:r w:rsidRPr="000B41B7">
        <w:rPr>
          <w:noProof/>
        </w:rPr>
        <w:instrText xml:space="preserve"> SEQ Таблица \* ARABIC </w:instrText>
      </w:r>
      <w:r w:rsidRPr="000B41B7">
        <w:rPr>
          <w:noProof/>
        </w:rPr>
        <w:fldChar w:fldCharType="separate"/>
      </w:r>
      <w:r w:rsidR="00E10E0C" w:rsidRPr="000B41B7">
        <w:rPr>
          <w:noProof/>
        </w:rPr>
        <w:t>14</w:t>
      </w:r>
      <w:r w:rsidRPr="000B41B7">
        <w:rPr>
          <w:noProof/>
        </w:rPr>
        <w:fldChar w:fldCharType="end"/>
      </w:r>
      <w:bookmarkEnd w:id="130"/>
      <w:r w:rsidRPr="000B41B7">
        <w:t xml:space="preserve"> – Описание полей при добавлении записи о медицинском оборудовании организации</w:t>
      </w:r>
    </w:p>
    <w:tbl>
      <w:tblPr>
        <w:tblStyle w:val="a7"/>
        <w:tblW w:w="5000" w:type="pct"/>
        <w:tblLook w:val="04A0" w:firstRow="1" w:lastRow="0" w:firstColumn="1" w:lastColumn="0" w:noHBand="0" w:noVBand="1"/>
      </w:tblPr>
      <w:tblGrid>
        <w:gridCol w:w="659"/>
        <w:gridCol w:w="2491"/>
        <w:gridCol w:w="2768"/>
        <w:gridCol w:w="3426"/>
      </w:tblGrid>
      <w:tr w:rsidR="000B41B7" w:rsidRPr="000B41B7" w14:paraId="24AD7C14" w14:textId="77777777" w:rsidTr="00DC6852">
        <w:trPr>
          <w:tblHeader/>
        </w:trPr>
        <w:tc>
          <w:tcPr>
            <w:tcW w:w="353" w:type="pct"/>
          </w:tcPr>
          <w:p w14:paraId="26A9B37F" w14:textId="77777777" w:rsidR="00956652" w:rsidRPr="000B41B7" w:rsidRDefault="00956652" w:rsidP="00DC6852">
            <w:pPr>
              <w:pStyle w:val="phtablecolcaption"/>
            </w:pPr>
            <w:r w:rsidRPr="000B41B7">
              <w:t>№</w:t>
            </w:r>
          </w:p>
        </w:tc>
        <w:tc>
          <w:tcPr>
            <w:tcW w:w="1333" w:type="pct"/>
          </w:tcPr>
          <w:p w14:paraId="5757D891" w14:textId="77777777" w:rsidR="00956652" w:rsidRPr="000B41B7" w:rsidRDefault="00956652" w:rsidP="00DC6852">
            <w:pPr>
              <w:pStyle w:val="phtablecolcaption"/>
            </w:pPr>
            <w:r w:rsidRPr="000B41B7">
              <w:t>Наименование поля</w:t>
            </w:r>
          </w:p>
        </w:tc>
        <w:tc>
          <w:tcPr>
            <w:tcW w:w="1481" w:type="pct"/>
          </w:tcPr>
          <w:p w14:paraId="601C0CD0" w14:textId="77777777" w:rsidR="00956652" w:rsidRPr="000B41B7" w:rsidRDefault="00956652" w:rsidP="00DC6852">
            <w:pPr>
              <w:pStyle w:val="phtablecolcaption"/>
            </w:pPr>
            <w:r w:rsidRPr="000B41B7">
              <w:t>Описание</w:t>
            </w:r>
          </w:p>
        </w:tc>
        <w:tc>
          <w:tcPr>
            <w:tcW w:w="1833" w:type="pct"/>
          </w:tcPr>
          <w:p w14:paraId="2F24751C" w14:textId="77777777" w:rsidR="00956652" w:rsidRPr="000B41B7" w:rsidRDefault="00956652" w:rsidP="00DC6852">
            <w:pPr>
              <w:pStyle w:val="phtablecolcaption"/>
            </w:pPr>
            <w:r w:rsidRPr="000B41B7">
              <w:t>Вид, способ ввода</w:t>
            </w:r>
          </w:p>
        </w:tc>
      </w:tr>
      <w:tr w:rsidR="000B41B7" w:rsidRPr="000B41B7" w14:paraId="6B6BB6E1" w14:textId="77777777" w:rsidTr="00DC6852">
        <w:tc>
          <w:tcPr>
            <w:tcW w:w="353" w:type="pct"/>
          </w:tcPr>
          <w:p w14:paraId="2E7DDAFE" w14:textId="77777777" w:rsidR="00956652" w:rsidRPr="000B41B7" w:rsidRDefault="00956652" w:rsidP="00DC6852">
            <w:pPr>
              <w:pStyle w:val="phtablecellleft"/>
            </w:pPr>
            <w:r w:rsidRPr="000B41B7">
              <w:t>1</w:t>
            </w:r>
          </w:p>
        </w:tc>
        <w:tc>
          <w:tcPr>
            <w:tcW w:w="1333" w:type="pct"/>
          </w:tcPr>
          <w:p w14:paraId="2D46FFF1" w14:textId="77777777" w:rsidR="00956652" w:rsidRPr="000B41B7" w:rsidRDefault="00956652" w:rsidP="00DC6852">
            <w:pPr>
              <w:pStyle w:val="phtablecellleft"/>
            </w:pPr>
            <w:r w:rsidRPr="000B41B7">
              <w:rPr>
                <w:shd w:val="clear" w:color="auto" w:fill="FFFFFF"/>
              </w:rPr>
              <w:t>Здание</w:t>
            </w:r>
          </w:p>
        </w:tc>
        <w:tc>
          <w:tcPr>
            <w:tcW w:w="1481" w:type="pct"/>
          </w:tcPr>
          <w:p w14:paraId="17D586D6" w14:textId="77777777" w:rsidR="00956652" w:rsidRPr="000B41B7" w:rsidRDefault="00956652" w:rsidP="00DC6852">
            <w:pPr>
              <w:pStyle w:val="phtablecellleft"/>
            </w:pPr>
            <w:r w:rsidRPr="000B41B7">
              <w:t>Наименование здания, в котором расположено медицинское оборудование</w:t>
            </w:r>
          </w:p>
        </w:tc>
        <w:tc>
          <w:tcPr>
            <w:tcW w:w="1833" w:type="pct"/>
          </w:tcPr>
          <w:p w14:paraId="75A281C0" w14:textId="77777777" w:rsidR="00956652" w:rsidRPr="000B41B7" w:rsidRDefault="00956652" w:rsidP="00DC6852">
            <w:pPr>
              <w:pStyle w:val="phtablecellleft"/>
            </w:pPr>
            <w:r w:rsidRPr="000B41B7">
              <w:t xml:space="preserve">Выбор значения из выпадающего списка с помощью кнопки </w:t>
            </w:r>
            <w:r w:rsidRPr="000B41B7">
              <w:rPr>
                <w:noProof/>
              </w:rPr>
              <w:drawing>
                <wp:inline distT="0" distB="0" distL="0" distR="0" wp14:anchorId="4FED2D07" wp14:editId="58E535A4">
                  <wp:extent cx="228600" cy="228600"/>
                  <wp:effectExtent l="0" t="0" r="0" b="0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B41B7">
              <w:t>.</w:t>
            </w:r>
          </w:p>
          <w:p w14:paraId="7658A3EC" w14:textId="77777777" w:rsidR="00956652" w:rsidRPr="000B41B7" w:rsidRDefault="00956652" w:rsidP="00DC6852">
            <w:pPr>
              <w:pStyle w:val="phtablecellleft"/>
            </w:pPr>
            <w:r w:rsidRPr="000B41B7">
              <w:t>В списке отображаются доступные для выбора наименования зданий.</w:t>
            </w:r>
          </w:p>
          <w:p w14:paraId="41959AA2" w14:textId="2F7FB394" w:rsidR="00956652" w:rsidRPr="000B41B7" w:rsidRDefault="00956652" w:rsidP="00DC6852">
            <w:pPr>
              <w:pStyle w:val="phtablecellleft"/>
            </w:pPr>
            <w:r w:rsidRPr="000B41B7">
              <w:t xml:space="preserve">Если требуемое наименование отсутствует в списке, его необходимо добавить в карточке сведений </w:t>
            </w:r>
            <w:r w:rsidR="00F159C6" w:rsidRPr="000B41B7">
              <w:t xml:space="preserve">о </w:t>
            </w:r>
            <w:r w:rsidRPr="000B41B7">
              <w:t>медицинской организации в блоке «Лечебно-профилактические здания».</w:t>
            </w:r>
          </w:p>
          <w:p w14:paraId="235A031C" w14:textId="11BC1ACE" w:rsidR="00956652" w:rsidRPr="000B41B7" w:rsidRDefault="00956652" w:rsidP="00DC6852">
            <w:pPr>
              <w:pStyle w:val="phtablecellleft"/>
            </w:pPr>
            <w:r w:rsidRPr="000B41B7">
              <w:rPr>
                <w:b/>
              </w:rPr>
              <w:t>Примечание</w:t>
            </w:r>
            <w:r w:rsidR="007B24DC" w:rsidRPr="000B41B7">
              <w:rPr>
                <w:b/>
              </w:rPr>
              <w:t xml:space="preserve">. </w:t>
            </w:r>
            <w:r w:rsidRPr="000B41B7">
              <w:t xml:space="preserve">В поле «Здание» существует ограничение на выбор упраздненных зданий. Упраздненное </w:t>
            </w:r>
            <w:r w:rsidRPr="000B41B7">
              <w:lastRenderedPageBreak/>
              <w:t>здание может быть выбрано при следующих условиях:</w:t>
            </w:r>
          </w:p>
          <w:p w14:paraId="4F35FCDF" w14:textId="77777777" w:rsidR="00956652" w:rsidRPr="000B41B7" w:rsidRDefault="00956652" w:rsidP="00DC6852">
            <w:pPr>
              <w:pStyle w:val="phtableitemizedlist1"/>
            </w:pPr>
            <w:r w:rsidRPr="000B41B7">
              <w:t>дата вывода оборудования из эксплуатации раньше или равна дате завершения эксплуатации здания</w:t>
            </w:r>
          </w:p>
          <w:p w14:paraId="6532DD96" w14:textId="77777777" w:rsidR="00956652" w:rsidRPr="000B41B7" w:rsidRDefault="00956652" w:rsidP="00DC6852">
            <w:pPr>
              <w:pStyle w:val="phtableitemizedlist1"/>
            </w:pPr>
            <w:r w:rsidRPr="000B41B7">
              <w:t>дата завершения эксплуатации здания не заполнена</w:t>
            </w:r>
          </w:p>
        </w:tc>
      </w:tr>
      <w:tr w:rsidR="000B41B7" w:rsidRPr="000B41B7" w14:paraId="4FD077FF" w14:textId="77777777" w:rsidTr="00DC6852">
        <w:tc>
          <w:tcPr>
            <w:tcW w:w="353" w:type="pct"/>
          </w:tcPr>
          <w:p w14:paraId="1E53CB74" w14:textId="77777777" w:rsidR="00956652" w:rsidRPr="000B41B7" w:rsidRDefault="00956652" w:rsidP="00DC6852">
            <w:pPr>
              <w:pStyle w:val="phtablecellleft"/>
            </w:pPr>
            <w:r w:rsidRPr="000B41B7">
              <w:lastRenderedPageBreak/>
              <w:t>2</w:t>
            </w:r>
          </w:p>
        </w:tc>
        <w:tc>
          <w:tcPr>
            <w:tcW w:w="1333" w:type="pct"/>
          </w:tcPr>
          <w:p w14:paraId="0FB0E268" w14:textId="77777777" w:rsidR="00956652" w:rsidRPr="000B41B7" w:rsidRDefault="00956652" w:rsidP="00DC6852">
            <w:pPr>
              <w:pStyle w:val="phtablecellleft"/>
            </w:pPr>
            <w:r w:rsidRPr="000B41B7">
              <w:t>Наименование</w:t>
            </w:r>
          </w:p>
        </w:tc>
        <w:tc>
          <w:tcPr>
            <w:tcW w:w="1481" w:type="pct"/>
          </w:tcPr>
          <w:p w14:paraId="0FEA6B47" w14:textId="77777777" w:rsidR="00956652" w:rsidRPr="000B41B7" w:rsidRDefault="00956652" w:rsidP="00DC6852">
            <w:pPr>
              <w:pStyle w:val="phtablecellleft"/>
            </w:pPr>
            <w:r w:rsidRPr="000B41B7">
              <w:t>Наименование медицинского оборудования</w:t>
            </w:r>
          </w:p>
        </w:tc>
        <w:tc>
          <w:tcPr>
            <w:tcW w:w="1833" w:type="pct"/>
          </w:tcPr>
          <w:p w14:paraId="2F223ED0" w14:textId="77777777" w:rsidR="00956652" w:rsidRPr="000B41B7" w:rsidRDefault="00956652" w:rsidP="00DC6852">
            <w:pPr>
              <w:pStyle w:val="phtablecellleft"/>
            </w:pPr>
            <w:r w:rsidRPr="000B41B7">
              <w:t>Текстовое поле</w:t>
            </w:r>
          </w:p>
        </w:tc>
      </w:tr>
      <w:tr w:rsidR="000B41B7" w:rsidRPr="000B41B7" w14:paraId="0F5BD677" w14:textId="77777777" w:rsidTr="00DC6852">
        <w:tc>
          <w:tcPr>
            <w:tcW w:w="353" w:type="pct"/>
          </w:tcPr>
          <w:p w14:paraId="0B984197" w14:textId="77777777" w:rsidR="00956652" w:rsidRPr="000B41B7" w:rsidRDefault="00956652" w:rsidP="00DC6852">
            <w:pPr>
              <w:pStyle w:val="phtablecellleft"/>
            </w:pPr>
            <w:r w:rsidRPr="000B41B7">
              <w:t>3</w:t>
            </w:r>
          </w:p>
        </w:tc>
        <w:tc>
          <w:tcPr>
            <w:tcW w:w="1333" w:type="pct"/>
          </w:tcPr>
          <w:p w14:paraId="6B18EA10" w14:textId="77777777" w:rsidR="00956652" w:rsidRPr="000B41B7" w:rsidRDefault="00956652" w:rsidP="00DC6852">
            <w:pPr>
              <w:pStyle w:val="phtablecellleft"/>
            </w:pPr>
            <w:r w:rsidRPr="000B41B7">
              <w:rPr>
                <w:shd w:val="clear" w:color="auto" w:fill="FFFFFF"/>
              </w:rPr>
              <w:t>Тип</w:t>
            </w:r>
          </w:p>
        </w:tc>
        <w:tc>
          <w:tcPr>
            <w:tcW w:w="1481" w:type="pct"/>
          </w:tcPr>
          <w:p w14:paraId="35D84819" w14:textId="77777777" w:rsidR="00956652" w:rsidRPr="000B41B7" w:rsidRDefault="00956652" w:rsidP="00DC6852">
            <w:pPr>
              <w:pStyle w:val="phtablecellleft"/>
            </w:pPr>
            <w:r w:rsidRPr="000B41B7">
              <w:t>Тип медицинского оборудования</w:t>
            </w:r>
          </w:p>
        </w:tc>
        <w:tc>
          <w:tcPr>
            <w:tcW w:w="1833" w:type="pct"/>
          </w:tcPr>
          <w:p w14:paraId="4552AA4B" w14:textId="77777777" w:rsidR="00956652" w:rsidRPr="000B41B7" w:rsidRDefault="00956652" w:rsidP="00DC6852">
            <w:pPr>
              <w:pStyle w:val="phtablecellleft"/>
            </w:pPr>
            <w:r w:rsidRPr="000B41B7">
              <w:t xml:space="preserve">Выбор значения из выпадающего списка с помощью кнопки </w:t>
            </w:r>
            <w:r w:rsidRPr="000B41B7">
              <w:rPr>
                <w:noProof/>
              </w:rPr>
              <w:drawing>
                <wp:inline distT="0" distB="0" distL="0" distR="0" wp14:anchorId="6C47B515" wp14:editId="15FAE509">
                  <wp:extent cx="228600" cy="228600"/>
                  <wp:effectExtent l="0" t="0" r="0" b="0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B41B7">
              <w:t xml:space="preserve">. Чтобы очистить поле необходимо нажать на кнопку </w:t>
            </w:r>
            <w:r w:rsidRPr="000B41B7">
              <w:rPr>
                <w:noProof/>
              </w:rPr>
              <w:drawing>
                <wp:inline distT="0" distB="0" distL="0" distR="0" wp14:anchorId="55314E3B" wp14:editId="5F92FD9B">
                  <wp:extent cx="304800" cy="266700"/>
                  <wp:effectExtent l="0" t="0" r="0" b="0"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41B7" w:rsidRPr="000B41B7" w14:paraId="45C8F0A5" w14:textId="77777777" w:rsidTr="00DC6852">
        <w:tc>
          <w:tcPr>
            <w:tcW w:w="353" w:type="pct"/>
          </w:tcPr>
          <w:p w14:paraId="513F5731" w14:textId="77777777" w:rsidR="00956652" w:rsidRPr="000B41B7" w:rsidRDefault="00956652" w:rsidP="00DC6852">
            <w:pPr>
              <w:pStyle w:val="phtablecellleft"/>
            </w:pPr>
            <w:r w:rsidRPr="000B41B7">
              <w:t>4</w:t>
            </w:r>
          </w:p>
        </w:tc>
        <w:tc>
          <w:tcPr>
            <w:tcW w:w="1333" w:type="pct"/>
          </w:tcPr>
          <w:p w14:paraId="0600C2FA" w14:textId="77777777" w:rsidR="00956652" w:rsidRPr="000B41B7" w:rsidRDefault="00956652" w:rsidP="00DC6852">
            <w:pPr>
              <w:pStyle w:val="phtablecellleft"/>
            </w:pPr>
            <w:r w:rsidRPr="000B41B7">
              <w:rPr>
                <w:shd w:val="clear" w:color="auto" w:fill="FFFFFF"/>
              </w:rPr>
              <w:t>Производитель</w:t>
            </w:r>
          </w:p>
        </w:tc>
        <w:tc>
          <w:tcPr>
            <w:tcW w:w="1481" w:type="pct"/>
          </w:tcPr>
          <w:p w14:paraId="6644B1EE" w14:textId="77777777" w:rsidR="00956652" w:rsidRPr="000B41B7" w:rsidRDefault="00956652" w:rsidP="00DC6852">
            <w:pPr>
              <w:pStyle w:val="phtablecellleft"/>
              <w:keepNext/>
              <w:keepLines/>
            </w:pPr>
            <w:r w:rsidRPr="000B41B7">
              <w:t>Производитель медицинского оборудования</w:t>
            </w:r>
          </w:p>
        </w:tc>
        <w:tc>
          <w:tcPr>
            <w:tcW w:w="1833" w:type="pct"/>
          </w:tcPr>
          <w:p w14:paraId="746AF1BE" w14:textId="77777777" w:rsidR="00956652" w:rsidRPr="000B41B7" w:rsidRDefault="00956652" w:rsidP="00DC6852">
            <w:pPr>
              <w:pStyle w:val="phtablecellleft"/>
            </w:pPr>
            <w:r w:rsidRPr="000B41B7">
              <w:t>Текстовое поле</w:t>
            </w:r>
          </w:p>
        </w:tc>
      </w:tr>
      <w:tr w:rsidR="000B41B7" w:rsidRPr="000B41B7" w14:paraId="220AE304" w14:textId="77777777" w:rsidTr="00DC6852">
        <w:tc>
          <w:tcPr>
            <w:tcW w:w="353" w:type="pct"/>
          </w:tcPr>
          <w:p w14:paraId="48C4D610" w14:textId="77777777" w:rsidR="00956652" w:rsidRPr="000B41B7" w:rsidRDefault="00956652" w:rsidP="00DC6852">
            <w:pPr>
              <w:pStyle w:val="phtablecellleft"/>
            </w:pPr>
            <w:r w:rsidRPr="000B41B7">
              <w:t>5</w:t>
            </w:r>
          </w:p>
        </w:tc>
        <w:tc>
          <w:tcPr>
            <w:tcW w:w="1333" w:type="pct"/>
          </w:tcPr>
          <w:p w14:paraId="425501C6" w14:textId="77777777" w:rsidR="00956652" w:rsidRPr="000B41B7" w:rsidRDefault="00956652" w:rsidP="00DC6852">
            <w:pPr>
              <w:pStyle w:val="phtablecellleft"/>
              <w:keepNext/>
              <w:keepLines/>
            </w:pPr>
            <w:r w:rsidRPr="000B41B7">
              <w:rPr>
                <w:shd w:val="clear" w:color="auto" w:fill="FFFFFF"/>
              </w:rPr>
              <w:t>Страна производства</w:t>
            </w:r>
          </w:p>
        </w:tc>
        <w:tc>
          <w:tcPr>
            <w:tcW w:w="1481" w:type="pct"/>
          </w:tcPr>
          <w:p w14:paraId="5231DA3A" w14:textId="77777777" w:rsidR="00956652" w:rsidRPr="000B41B7" w:rsidRDefault="00956652" w:rsidP="00DC6852">
            <w:pPr>
              <w:pStyle w:val="phtablecellleft"/>
            </w:pPr>
            <w:r w:rsidRPr="000B41B7">
              <w:t>Страна-производитель медицинского оборудования</w:t>
            </w:r>
          </w:p>
        </w:tc>
        <w:tc>
          <w:tcPr>
            <w:tcW w:w="1833" w:type="pct"/>
          </w:tcPr>
          <w:p w14:paraId="5D8DBFFB" w14:textId="77777777" w:rsidR="00956652" w:rsidRPr="000B41B7" w:rsidRDefault="00956652" w:rsidP="00DC6852">
            <w:pPr>
              <w:pStyle w:val="phtablecellleft"/>
            </w:pPr>
            <w:r w:rsidRPr="000B41B7">
              <w:t xml:space="preserve">Выбор значения из выпадающего списка с помощью кнопки </w:t>
            </w:r>
            <w:r w:rsidRPr="000B41B7">
              <w:rPr>
                <w:noProof/>
              </w:rPr>
              <w:drawing>
                <wp:inline distT="0" distB="0" distL="0" distR="0" wp14:anchorId="25180AC9" wp14:editId="266294F1">
                  <wp:extent cx="228600" cy="228600"/>
                  <wp:effectExtent l="0" t="0" r="0" b="0"/>
                  <wp:docPr id="96" name="Рисунок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41B7" w:rsidRPr="000B41B7" w14:paraId="7F879154" w14:textId="77777777" w:rsidTr="00DC6852">
        <w:tc>
          <w:tcPr>
            <w:tcW w:w="353" w:type="pct"/>
          </w:tcPr>
          <w:p w14:paraId="16B3DA56" w14:textId="77777777" w:rsidR="00956652" w:rsidRPr="000B41B7" w:rsidRDefault="00956652" w:rsidP="00DC6852">
            <w:pPr>
              <w:pStyle w:val="phtablecellleft"/>
            </w:pPr>
            <w:r w:rsidRPr="000B41B7">
              <w:t>6</w:t>
            </w:r>
          </w:p>
        </w:tc>
        <w:tc>
          <w:tcPr>
            <w:tcW w:w="1333" w:type="pct"/>
          </w:tcPr>
          <w:p w14:paraId="0CCBCC78" w14:textId="77777777" w:rsidR="00956652" w:rsidRPr="000B41B7" w:rsidRDefault="00956652" w:rsidP="00DC6852">
            <w:pPr>
              <w:pStyle w:val="phtablecellleft"/>
            </w:pPr>
            <w:r w:rsidRPr="000B41B7">
              <w:rPr>
                <w:shd w:val="clear" w:color="auto" w:fill="FFFFFF"/>
              </w:rPr>
              <w:t>Модель</w:t>
            </w:r>
          </w:p>
        </w:tc>
        <w:tc>
          <w:tcPr>
            <w:tcW w:w="1481" w:type="pct"/>
          </w:tcPr>
          <w:p w14:paraId="016FC60E" w14:textId="77777777" w:rsidR="00956652" w:rsidRPr="000B41B7" w:rsidRDefault="00956652" w:rsidP="00DC6852">
            <w:pPr>
              <w:pStyle w:val="phtablecellleft"/>
            </w:pPr>
            <w:r w:rsidRPr="000B41B7">
              <w:t>Модель медицинского оборудования</w:t>
            </w:r>
          </w:p>
        </w:tc>
        <w:tc>
          <w:tcPr>
            <w:tcW w:w="1833" w:type="pct"/>
          </w:tcPr>
          <w:p w14:paraId="380DABE0" w14:textId="77777777" w:rsidR="00956652" w:rsidRPr="000B41B7" w:rsidRDefault="00956652" w:rsidP="00DC6852">
            <w:pPr>
              <w:pStyle w:val="phtablecellleft"/>
            </w:pPr>
            <w:r w:rsidRPr="000B41B7">
              <w:t>Текстовое поле</w:t>
            </w:r>
          </w:p>
        </w:tc>
      </w:tr>
      <w:tr w:rsidR="000B41B7" w:rsidRPr="000B41B7" w14:paraId="620231B6" w14:textId="77777777" w:rsidTr="00DC6852">
        <w:tc>
          <w:tcPr>
            <w:tcW w:w="353" w:type="pct"/>
          </w:tcPr>
          <w:p w14:paraId="0EDF50D5" w14:textId="77777777" w:rsidR="00956652" w:rsidRPr="000B41B7" w:rsidRDefault="00956652" w:rsidP="00DC6852">
            <w:pPr>
              <w:pStyle w:val="phtablecellleft"/>
            </w:pPr>
            <w:r w:rsidRPr="000B41B7">
              <w:t>7</w:t>
            </w:r>
          </w:p>
        </w:tc>
        <w:tc>
          <w:tcPr>
            <w:tcW w:w="1333" w:type="pct"/>
          </w:tcPr>
          <w:p w14:paraId="282CC509" w14:textId="77777777" w:rsidR="00956652" w:rsidRPr="000B41B7" w:rsidRDefault="00956652" w:rsidP="00DC6852">
            <w:pPr>
              <w:pStyle w:val="phtablecellleft"/>
              <w:rPr>
                <w:shd w:val="clear" w:color="auto" w:fill="FFFFFF"/>
              </w:rPr>
            </w:pPr>
            <w:r w:rsidRPr="000B41B7">
              <w:rPr>
                <w:shd w:val="clear" w:color="auto" w:fill="FFFFFF"/>
              </w:rPr>
              <w:t>Дата регистрации</w:t>
            </w:r>
          </w:p>
        </w:tc>
        <w:tc>
          <w:tcPr>
            <w:tcW w:w="1481" w:type="pct"/>
          </w:tcPr>
          <w:p w14:paraId="588FB2F3" w14:textId="77777777" w:rsidR="00956652" w:rsidRPr="000B41B7" w:rsidRDefault="00956652" w:rsidP="00DC6852">
            <w:pPr>
              <w:pStyle w:val="phtablecellleft"/>
            </w:pPr>
            <w:r w:rsidRPr="000B41B7">
              <w:t>Дата регистрации медицинского оборудования. Поле необходимо для формирования запроса в РЗН</w:t>
            </w:r>
          </w:p>
        </w:tc>
        <w:tc>
          <w:tcPr>
            <w:tcW w:w="1833" w:type="pct"/>
          </w:tcPr>
          <w:p w14:paraId="1BD0F576" w14:textId="77777777" w:rsidR="00956652" w:rsidRPr="000B41B7" w:rsidRDefault="00956652" w:rsidP="00DC6852">
            <w:pPr>
              <w:pStyle w:val="phtablecellleft"/>
            </w:pPr>
            <w:r w:rsidRPr="000B41B7">
              <w:t>Выбор значения из календаря.</w:t>
            </w:r>
          </w:p>
          <w:p w14:paraId="3A6579E6" w14:textId="77777777" w:rsidR="00956652" w:rsidRPr="000B41B7" w:rsidRDefault="00956652" w:rsidP="00DC6852">
            <w:pPr>
              <w:pStyle w:val="phtablecellleft"/>
            </w:pPr>
            <w:r w:rsidRPr="000B41B7">
              <w:t>Значение должно быть не позже текущей даты</w:t>
            </w:r>
          </w:p>
        </w:tc>
      </w:tr>
      <w:tr w:rsidR="000B41B7" w:rsidRPr="000B41B7" w14:paraId="348F2A55" w14:textId="77777777" w:rsidTr="00DC6852">
        <w:tc>
          <w:tcPr>
            <w:tcW w:w="353" w:type="pct"/>
          </w:tcPr>
          <w:p w14:paraId="093A0610" w14:textId="77777777" w:rsidR="00956652" w:rsidRPr="000B41B7" w:rsidRDefault="00956652" w:rsidP="00DC6852">
            <w:pPr>
              <w:pStyle w:val="phtablecellleft"/>
            </w:pPr>
            <w:r w:rsidRPr="000B41B7">
              <w:t>8</w:t>
            </w:r>
          </w:p>
        </w:tc>
        <w:tc>
          <w:tcPr>
            <w:tcW w:w="1333" w:type="pct"/>
          </w:tcPr>
          <w:p w14:paraId="1207395B" w14:textId="77777777" w:rsidR="00956652" w:rsidRPr="000B41B7" w:rsidRDefault="00956652" w:rsidP="00DC6852">
            <w:pPr>
              <w:pStyle w:val="phtablecellleft"/>
              <w:rPr>
                <w:shd w:val="clear" w:color="auto" w:fill="FFFFFF"/>
              </w:rPr>
            </w:pPr>
            <w:r w:rsidRPr="000B41B7">
              <w:rPr>
                <w:shd w:val="clear" w:color="auto" w:fill="FFFFFF"/>
              </w:rPr>
              <w:t>Номер регистрации</w:t>
            </w:r>
          </w:p>
        </w:tc>
        <w:tc>
          <w:tcPr>
            <w:tcW w:w="1481" w:type="pct"/>
          </w:tcPr>
          <w:p w14:paraId="3A300B9C" w14:textId="77777777" w:rsidR="00956652" w:rsidRPr="000B41B7" w:rsidRDefault="00956652" w:rsidP="00DC6852">
            <w:pPr>
              <w:pStyle w:val="phtablecellleft"/>
            </w:pPr>
            <w:r w:rsidRPr="000B41B7">
              <w:t>Номер регистрации медицинского оборудования. Поле необходимо для формирования запроса в РЗН</w:t>
            </w:r>
          </w:p>
        </w:tc>
        <w:tc>
          <w:tcPr>
            <w:tcW w:w="1833" w:type="pct"/>
          </w:tcPr>
          <w:p w14:paraId="603A384F" w14:textId="77777777" w:rsidR="00956652" w:rsidRPr="000B41B7" w:rsidRDefault="00956652" w:rsidP="00DC6852">
            <w:pPr>
              <w:pStyle w:val="phtablecellleft"/>
            </w:pPr>
            <w:r w:rsidRPr="000B41B7">
              <w:t>Числовое поле</w:t>
            </w:r>
          </w:p>
        </w:tc>
      </w:tr>
      <w:tr w:rsidR="000B41B7" w:rsidRPr="000B41B7" w14:paraId="740013B7" w14:textId="77777777" w:rsidTr="00DC6852">
        <w:tc>
          <w:tcPr>
            <w:tcW w:w="353" w:type="pct"/>
          </w:tcPr>
          <w:p w14:paraId="7357CD7A" w14:textId="77777777" w:rsidR="00956652" w:rsidRPr="000B41B7" w:rsidRDefault="00956652" w:rsidP="00DC6852">
            <w:pPr>
              <w:pStyle w:val="phtablecellleft"/>
            </w:pPr>
            <w:r w:rsidRPr="000B41B7">
              <w:t>9</w:t>
            </w:r>
          </w:p>
        </w:tc>
        <w:tc>
          <w:tcPr>
            <w:tcW w:w="1333" w:type="pct"/>
          </w:tcPr>
          <w:p w14:paraId="0A72AFEB" w14:textId="77777777" w:rsidR="00956652" w:rsidRPr="000B41B7" w:rsidRDefault="00956652" w:rsidP="00DC6852">
            <w:pPr>
              <w:pStyle w:val="phtablecellleft"/>
              <w:rPr>
                <w:shd w:val="clear" w:color="auto" w:fill="FFFFFF"/>
              </w:rPr>
            </w:pPr>
            <w:r w:rsidRPr="000B41B7">
              <w:rPr>
                <w:shd w:val="clear" w:color="auto" w:fill="FFFFFF"/>
              </w:rPr>
              <w:t>Запросить в РЗН</w:t>
            </w:r>
          </w:p>
        </w:tc>
        <w:tc>
          <w:tcPr>
            <w:tcW w:w="1481" w:type="pct"/>
          </w:tcPr>
          <w:p w14:paraId="6CD381BE" w14:textId="77777777" w:rsidR="00956652" w:rsidRPr="000B41B7" w:rsidRDefault="00956652" w:rsidP="00DC6852">
            <w:pPr>
              <w:pStyle w:val="phtablecellleft"/>
            </w:pPr>
            <w:r w:rsidRPr="000B41B7">
              <w:t>Проверка сведений о медицинском оборудовании в РЗН</w:t>
            </w:r>
          </w:p>
        </w:tc>
        <w:tc>
          <w:tcPr>
            <w:tcW w:w="1833" w:type="pct"/>
          </w:tcPr>
          <w:p w14:paraId="092538C8" w14:textId="77777777" w:rsidR="00956652" w:rsidRPr="000B41B7" w:rsidRDefault="00956652" w:rsidP="00DC6852">
            <w:pPr>
              <w:pStyle w:val="phtablecellleft"/>
            </w:pPr>
            <w:r w:rsidRPr="000B41B7">
              <w:t>Кнопка доступна после заполнения полей «</w:t>
            </w:r>
            <w:r w:rsidRPr="000B41B7">
              <w:rPr>
                <w:shd w:val="clear" w:color="auto" w:fill="FFFFFF"/>
              </w:rPr>
              <w:t>Дата регистрации</w:t>
            </w:r>
            <w:r w:rsidRPr="000B41B7">
              <w:t>» и «</w:t>
            </w:r>
            <w:r w:rsidRPr="000B41B7">
              <w:rPr>
                <w:shd w:val="clear" w:color="auto" w:fill="FFFFFF"/>
              </w:rPr>
              <w:t>Номер регистрации</w:t>
            </w:r>
            <w:r w:rsidRPr="000B41B7">
              <w:t>».</w:t>
            </w:r>
          </w:p>
        </w:tc>
      </w:tr>
      <w:tr w:rsidR="000B41B7" w:rsidRPr="000B41B7" w14:paraId="35004411" w14:textId="77777777" w:rsidTr="00DC6852">
        <w:tc>
          <w:tcPr>
            <w:tcW w:w="353" w:type="pct"/>
          </w:tcPr>
          <w:p w14:paraId="42014320" w14:textId="77777777" w:rsidR="00956652" w:rsidRPr="000B41B7" w:rsidRDefault="00956652" w:rsidP="00DC6852">
            <w:pPr>
              <w:pStyle w:val="phtablecellleft"/>
            </w:pPr>
            <w:r w:rsidRPr="000B41B7">
              <w:t>10</w:t>
            </w:r>
          </w:p>
        </w:tc>
        <w:tc>
          <w:tcPr>
            <w:tcW w:w="1333" w:type="pct"/>
          </w:tcPr>
          <w:p w14:paraId="4578EEFA" w14:textId="77777777" w:rsidR="00956652" w:rsidRPr="000B41B7" w:rsidRDefault="00956652" w:rsidP="00DC6852">
            <w:pPr>
              <w:pStyle w:val="phtablecellleft"/>
              <w:rPr>
                <w:shd w:val="clear" w:color="auto" w:fill="FFFFFF"/>
              </w:rPr>
            </w:pPr>
            <w:r w:rsidRPr="000B41B7">
              <w:rPr>
                <w:shd w:val="clear" w:color="auto" w:fill="FFFFFF"/>
              </w:rPr>
              <w:t>Проверить статус</w:t>
            </w:r>
          </w:p>
        </w:tc>
        <w:tc>
          <w:tcPr>
            <w:tcW w:w="1481" w:type="pct"/>
          </w:tcPr>
          <w:p w14:paraId="4B74CA2E" w14:textId="77777777" w:rsidR="00956652" w:rsidRPr="000B41B7" w:rsidRDefault="00956652" w:rsidP="00DC6852">
            <w:pPr>
              <w:pStyle w:val="phtablecellleft"/>
            </w:pPr>
            <w:r w:rsidRPr="000B41B7">
              <w:t>Проверка наличия сведений о медицинском оборудовании в РЗН</w:t>
            </w:r>
          </w:p>
        </w:tc>
        <w:tc>
          <w:tcPr>
            <w:tcW w:w="1833" w:type="pct"/>
          </w:tcPr>
          <w:p w14:paraId="5A7D2CFD" w14:textId="77777777" w:rsidR="00956652" w:rsidRPr="000B41B7" w:rsidRDefault="00956652" w:rsidP="00DC6852">
            <w:pPr>
              <w:pStyle w:val="phtablecellleft"/>
            </w:pPr>
            <w:r w:rsidRPr="000B41B7">
              <w:t>Кнопка становится доступной после нажатия кнопки «Запросить в РЗН».</w:t>
            </w:r>
          </w:p>
          <w:p w14:paraId="0F33BD6E" w14:textId="77777777" w:rsidR="00956652" w:rsidRPr="000B41B7" w:rsidRDefault="00956652" w:rsidP="00DC6852">
            <w:pPr>
              <w:pStyle w:val="phtablecellleft"/>
            </w:pPr>
            <w:r w:rsidRPr="000B41B7">
              <w:t>При наличии сведений в РЗН отображается диалоговое окно, содержащее сведения о медицинском оборудовании.</w:t>
            </w:r>
          </w:p>
          <w:p w14:paraId="4EF6DE6E" w14:textId="2E22D29C" w:rsidR="00956652" w:rsidRPr="000B41B7" w:rsidRDefault="00956652" w:rsidP="00DC6852">
            <w:pPr>
              <w:pStyle w:val="phtablecellleft"/>
            </w:pPr>
            <w:r w:rsidRPr="000B41B7">
              <w:t>В случае если были получены сведения, отличающиеся от внесенных, то для замены внесенных сведений необходимо нажать на кнопку «Подтверждение изменения сведений» (</w:t>
            </w:r>
            <w:r w:rsidRPr="000B41B7">
              <w:fldChar w:fldCharType="begin"/>
            </w:r>
            <w:r w:rsidRPr="000B41B7">
              <w:instrText xml:space="preserve"> REF _Ref11137049 \h  \* MERGEFORMAT </w:instrText>
            </w:r>
            <w:r w:rsidRPr="000B41B7">
              <w:fldChar w:fldCharType="separate"/>
            </w:r>
            <w:r w:rsidR="00E10E0C" w:rsidRPr="000B41B7">
              <w:t>Рисунок 43</w:t>
            </w:r>
            <w:r w:rsidRPr="000B41B7">
              <w:fldChar w:fldCharType="end"/>
            </w:r>
            <w:r w:rsidRPr="000B41B7">
              <w:t>), окно подтверждения изменения сведений закроется, внесенные сведения будут заменены.</w:t>
            </w:r>
          </w:p>
          <w:p w14:paraId="6FC00803" w14:textId="77777777" w:rsidR="00956652" w:rsidRPr="000B41B7" w:rsidRDefault="00956652" w:rsidP="00DC6852">
            <w:pPr>
              <w:pStyle w:val="phtablecellleft"/>
            </w:pPr>
            <w:r w:rsidRPr="000B41B7">
              <w:lastRenderedPageBreak/>
              <w:t>При отсутствии сведений в РЗН Подсистема отобразит сообщение: «Запрашиваемые сведения не найдены»</w:t>
            </w:r>
          </w:p>
        </w:tc>
      </w:tr>
      <w:tr w:rsidR="000B41B7" w:rsidRPr="000B41B7" w14:paraId="24815FD0" w14:textId="77777777" w:rsidTr="00DC6852">
        <w:tc>
          <w:tcPr>
            <w:tcW w:w="353" w:type="pct"/>
          </w:tcPr>
          <w:p w14:paraId="66400615" w14:textId="77777777" w:rsidR="00956652" w:rsidRPr="000B41B7" w:rsidRDefault="00956652" w:rsidP="00DC6852">
            <w:pPr>
              <w:pStyle w:val="phtablecellleft"/>
            </w:pPr>
            <w:r w:rsidRPr="000B41B7">
              <w:lastRenderedPageBreak/>
              <w:t>11</w:t>
            </w:r>
          </w:p>
        </w:tc>
        <w:tc>
          <w:tcPr>
            <w:tcW w:w="1333" w:type="pct"/>
          </w:tcPr>
          <w:p w14:paraId="41363F87" w14:textId="77777777" w:rsidR="00956652" w:rsidRPr="000B41B7" w:rsidRDefault="00956652" w:rsidP="00DC6852">
            <w:pPr>
              <w:pStyle w:val="phtablecellleft"/>
            </w:pPr>
            <w:r w:rsidRPr="000B41B7">
              <w:t>Серийный номер</w:t>
            </w:r>
          </w:p>
        </w:tc>
        <w:tc>
          <w:tcPr>
            <w:tcW w:w="1481" w:type="pct"/>
          </w:tcPr>
          <w:p w14:paraId="592FE719" w14:textId="77777777" w:rsidR="00956652" w:rsidRPr="000B41B7" w:rsidRDefault="00956652" w:rsidP="00DC6852">
            <w:pPr>
              <w:pStyle w:val="phtablecellleft"/>
            </w:pPr>
            <w:r w:rsidRPr="000B41B7">
              <w:t>Серийный номер медицинского оборудования</w:t>
            </w:r>
          </w:p>
        </w:tc>
        <w:tc>
          <w:tcPr>
            <w:tcW w:w="1833" w:type="pct"/>
          </w:tcPr>
          <w:p w14:paraId="1DC187BF" w14:textId="77777777" w:rsidR="00956652" w:rsidRPr="000B41B7" w:rsidRDefault="00956652" w:rsidP="00DC6852">
            <w:pPr>
              <w:pStyle w:val="phtablecellleft"/>
              <w:rPr>
                <w:shd w:val="clear" w:color="auto" w:fill="FFFFFF"/>
              </w:rPr>
            </w:pPr>
            <w:r w:rsidRPr="000B41B7">
              <w:rPr>
                <w:shd w:val="clear" w:color="auto" w:fill="FFFFFF"/>
              </w:rPr>
              <w:t>Текстовое поле</w:t>
            </w:r>
          </w:p>
        </w:tc>
      </w:tr>
      <w:tr w:rsidR="000B41B7" w:rsidRPr="000B41B7" w14:paraId="6DA6F22B" w14:textId="77777777" w:rsidTr="00DC6852">
        <w:tc>
          <w:tcPr>
            <w:tcW w:w="353" w:type="pct"/>
          </w:tcPr>
          <w:p w14:paraId="12457599" w14:textId="77777777" w:rsidR="00956652" w:rsidRPr="000B41B7" w:rsidRDefault="00956652" w:rsidP="00DC6852">
            <w:pPr>
              <w:pStyle w:val="phtablecellleft"/>
            </w:pPr>
            <w:r w:rsidRPr="000B41B7">
              <w:t>12</w:t>
            </w:r>
          </w:p>
        </w:tc>
        <w:tc>
          <w:tcPr>
            <w:tcW w:w="1333" w:type="pct"/>
          </w:tcPr>
          <w:p w14:paraId="0DBD298E" w14:textId="77777777" w:rsidR="00956652" w:rsidRPr="000B41B7" w:rsidRDefault="00956652" w:rsidP="00DC6852">
            <w:pPr>
              <w:pStyle w:val="phtablecellleft"/>
            </w:pPr>
            <w:r w:rsidRPr="000B41B7">
              <w:rPr>
                <w:shd w:val="clear" w:color="auto" w:fill="FFFFFF"/>
              </w:rPr>
              <w:t>Инвентарный номер</w:t>
            </w:r>
          </w:p>
        </w:tc>
        <w:tc>
          <w:tcPr>
            <w:tcW w:w="1481" w:type="pct"/>
          </w:tcPr>
          <w:p w14:paraId="2CEFDE31" w14:textId="77777777" w:rsidR="00956652" w:rsidRPr="000B41B7" w:rsidRDefault="00956652" w:rsidP="00DC6852">
            <w:pPr>
              <w:pStyle w:val="phtablecellleft"/>
            </w:pPr>
            <w:r w:rsidRPr="000B41B7">
              <w:t>Инвентарный номер медицинского оборудования</w:t>
            </w:r>
          </w:p>
        </w:tc>
        <w:tc>
          <w:tcPr>
            <w:tcW w:w="1833" w:type="pct"/>
          </w:tcPr>
          <w:p w14:paraId="092BBAB9" w14:textId="77777777" w:rsidR="00956652" w:rsidRPr="000B41B7" w:rsidRDefault="00956652" w:rsidP="00DC6852">
            <w:pPr>
              <w:pStyle w:val="phtablecellleft"/>
            </w:pPr>
            <w:r w:rsidRPr="000B41B7">
              <w:t>Текстовое поле</w:t>
            </w:r>
          </w:p>
        </w:tc>
      </w:tr>
      <w:tr w:rsidR="000B41B7" w:rsidRPr="000B41B7" w14:paraId="111294EA" w14:textId="77777777" w:rsidTr="00DC6852">
        <w:tc>
          <w:tcPr>
            <w:tcW w:w="353" w:type="pct"/>
          </w:tcPr>
          <w:p w14:paraId="38A546D8" w14:textId="77777777" w:rsidR="00956652" w:rsidRPr="000B41B7" w:rsidRDefault="00956652" w:rsidP="00DC6852">
            <w:pPr>
              <w:pStyle w:val="phtablecellleft"/>
            </w:pPr>
            <w:r w:rsidRPr="000B41B7">
              <w:t>13</w:t>
            </w:r>
          </w:p>
        </w:tc>
        <w:tc>
          <w:tcPr>
            <w:tcW w:w="1333" w:type="pct"/>
          </w:tcPr>
          <w:p w14:paraId="379BA39C" w14:textId="77777777" w:rsidR="00956652" w:rsidRPr="000B41B7" w:rsidRDefault="00956652" w:rsidP="00DC6852">
            <w:pPr>
              <w:pStyle w:val="phtablecellleft"/>
              <w:rPr>
                <w:shd w:val="clear" w:color="auto" w:fill="FFFFFF"/>
              </w:rPr>
            </w:pPr>
            <w:r w:rsidRPr="000B41B7">
              <w:t>Дата выпуска</w:t>
            </w:r>
          </w:p>
        </w:tc>
        <w:tc>
          <w:tcPr>
            <w:tcW w:w="1481" w:type="pct"/>
          </w:tcPr>
          <w:p w14:paraId="68E07B06" w14:textId="77777777" w:rsidR="00956652" w:rsidRPr="000B41B7" w:rsidRDefault="00956652" w:rsidP="00DC6852">
            <w:pPr>
              <w:pStyle w:val="phtablecellleft"/>
            </w:pPr>
            <w:r w:rsidRPr="000B41B7">
              <w:t>Дата выпуска медицинского оборудования</w:t>
            </w:r>
          </w:p>
        </w:tc>
        <w:tc>
          <w:tcPr>
            <w:tcW w:w="1833" w:type="pct"/>
          </w:tcPr>
          <w:p w14:paraId="06DC8FD7" w14:textId="77777777" w:rsidR="00956652" w:rsidRPr="000B41B7" w:rsidRDefault="00956652" w:rsidP="00DC6852">
            <w:pPr>
              <w:pStyle w:val="phtablecellleft"/>
            </w:pPr>
            <w:r w:rsidRPr="000B41B7">
              <w:t>Выбор значения из календаря.</w:t>
            </w:r>
          </w:p>
          <w:p w14:paraId="5686EBD8" w14:textId="77777777" w:rsidR="00956652" w:rsidRPr="000B41B7" w:rsidRDefault="00956652" w:rsidP="00DC6852">
            <w:pPr>
              <w:pStyle w:val="phtablecellleft"/>
            </w:pPr>
            <w:r w:rsidRPr="000B41B7">
              <w:t>Значение должно быть не больше текущей даты и не меньше 01.01.1920</w:t>
            </w:r>
          </w:p>
        </w:tc>
      </w:tr>
      <w:tr w:rsidR="000B41B7" w:rsidRPr="000B41B7" w14:paraId="1F06FA05" w14:textId="77777777" w:rsidTr="00DC6852">
        <w:tc>
          <w:tcPr>
            <w:tcW w:w="353" w:type="pct"/>
          </w:tcPr>
          <w:p w14:paraId="10E78783" w14:textId="77777777" w:rsidR="00956652" w:rsidRPr="000B41B7" w:rsidRDefault="00956652" w:rsidP="00DC6852">
            <w:pPr>
              <w:pStyle w:val="phtablecellleft"/>
            </w:pPr>
            <w:r w:rsidRPr="000B41B7">
              <w:t>14</w:t>
            </w:r>
          </w:p>
        </w:tc>
        <w:tc>
          <w:tcPr>
            <w:tcW w:w="1333" w:type="pct"/>
          </w:tcPr>
          <w:p w14:paraId="1D467067" w14:textId="77777777" w:rsidR="00956652" w:rsidRPr="000B41B7" w:rsidRDefault="00956652" w:rsidP="00DC6852">
            <w:pPr>
              <w:pStyle w:val="phtablecellleft"/>
            </w:pPr>
            <w:r w:rsidRPr="000B41B7">
              <w:rPr>
                <w:shd w:val="clear" w:color="auto" w:fill="FFFFFF"/>
              </w:rPr>
              <w:t>Дата ввода в эксплуатацию</w:t>
            </w:r>
          </w:p>
        </w:tc>
        <w:tc>
          <w:tcPr>
            <w:tcW w:w="1481" w:type="pct"/>
          </w:tcPr>
          <w:p w14:paraId="3252E1A8" w14:textId="77777777" w:rsidR="00956652" w:rsidRPr="000B41B7" w:rsidRDefault="00956652" w:rsidP="00DC6852">
            <w:pPr>
              <w:pStyle w:val="phtablecellleft"/>
            </w:pPr>
            <w:r w:rsidRPr="000B41B7">
              <w:t>Дата ввода в</w:t>
            </w:r>
            <w:r w:rsidRPr="000B41B7">
              <w:rPr>
                <w:shd w:val="clear" w:color="auto" w:fill="FFFFFF"/>
              </w:rPr>
              <w:t xml:space="preserve"> эксплуатацию медицинского оборудования</w:t>
            </w:r>
          </w:p>
        </w:tc>
        <w:tc>
          <w:tcPr>
            <w:tcW w:w="1833" w:type="pct"/>
          </w:tcPr>
          <w:p w14:paraId="30A7B363" w14:textId="77777777" w:rsidR="00956652" w:rsidRPr="000B41B7" w:rsidRDefault="00956652" w:rsidP="00DC6852">
            <w:pPr>
              <w:pStyle w:val="phtablecellleft"/>
            </w:pPr>
            <w:r w:rsidRPr="000B41B7">
              <w:t xml:space="preserve">Выбор значения из календаря. </w:t>
            </w:r>
          </w:p>
          <w:p w14:paraId="2C99B023" w14:textId="77777777" w:rsidR="00956652" w:rsidRPr="000B41B7" w:rsidRDefault="00956652" w:rsidP="00DC6852">
            <w:pPr>
              <w:pStyle w:val="phtablecellleft"/>
            </w:pPr>
            <w:r w:rsidRPr="000B41B7">
              <w:t>Значение должно быть больше или равно значению в поле «Дата выпуска»</w:t>
            </w:r>
          </w:p>
        </w:tc>
      </w:tr>
      <w:tr w:rsidR="000B41B7" w:rsidRPr="000B41B7" w14:paraId="4232345C" w14:textId="77777777" w:rsidTr="00DC6852">
        <w:tc>
          <w:tcPr>
            <w:tcW w:w="353" w:type="pct"/>
          </w:tcPr>
          <w:p w14:paraId="69B25A58" w14:textId="77777777" w:rsidR="00956652" w:rsidRPr="000B41B7" w:rsidRDefault="00956652" w:rsidP="00DC6852">
            <w:pPr>
              <w:pStyle w:val="phtablecellleft"/>
            </w:pPr>
            <w:r w:rsidRPr="000B41B7">
              <w:t>15</w:t>
            </w:r>
          </w:p>
        </w:tc>
        <w:tc>
          <w:tcPr>
            <w:tcW w:w="1333" w:type="pct"/>
          </w:tcPr>
          <w:p w14:paraId="7A40DB93" w14:textId="77777777" w:rsidR="00956652" w:rsidRPr="000B41B7" w:rsidRDefault="00956652" w:rsidP="00DC6852">
            <w:pPr>
              <w:pStyle w:val="phtablecellleft"/>
              <w:rPr>
                <w:shd w:val="clear" w:color="auto" w:fill="FFFFFF"/>
              </w:rPr>
            </w:pPr>
            <w:r w:rsidRPr="000B41B7">
              <w:rPr>
                <w:shd w:val="clear" w:color="auto" w:fill="FFFFFF"/>
              </w:rPr>
              <w:t>Срок службы, лет</w:t>
            </w:r>
          </w:p>
        </w:tc>
        <w:tc>
          <w:tcPr>
            <w:tcW w:w="1481" w:type="pct"/>
          </w:tcPr>
          <w:p w14:paraId="25348F0A" w14:textId="77777777" w:rsidR="00956652" w:rsidRPr="000B41B7" w:rsidRDefault="00956652" w:rsidP="00DC6852">
            <w:pPr>
              <w:pStyle w:val="phtablecellleft"/>
            </w:pPr>
            <w:r w:rsidRPr="000B41B7">
              <w:t>Срок службы медицинского оборудования</w:t>
            </w:r>
          </w:p>
        </w:tc>
        <w:tc>
          <w:tcPr>
            <w:tcW w:w="1833" w:type="pct"/>
          </w:tcPr>
          <w:p w14:paraId="6C603731" w14:textId="77777777" w:rsidR="00956652" w:rsidRPr="000B41B7" w:rsidRDefault="00956652" w:rsidP="00DC6852">
            <w:pPr>
              <w:pStyle w:val="phtablecellleft"/>
            </w:pPr>
            <w:r w:rsidRPr="000B41B7">
              <w:t>Числовое поле с ограничением до 2-х символов</w:t>
            </w:r>
          </w:p>
        </w:tc>
      </w:tr>
      <w:tr w:rsidR="000B41B7" w:rsidRPr="000B41B7" w14:paraId="5E5879FB" w14:textId="77777777" w:rsidTr="00DC6852">
        <w:tc>
          <w:tcPr>
            <w:tcW w:w="353" w:type="pct"/>
          </w:tcPr>
          <w:p w14:paraId="1B0F7415" w14:textId="77777777" w:rsidR="00956652" w:rsidRPr="000B41B7" w:rsidRDefault="00956652" w:rsidP="00DC6852">
            <w:pPr>
              <w:pStyle w:val="phtablecellleft"/>
            </w:pPr>
            <w:r w:rsidRPr="000B41B7">
              <w:t>16</w:t>
            </w:r>
          </w:p>
        </w:tc>
        <w:tc>
          <w:tcPr>
            <w:tcW w:w="1333" w:type="pct"/>
          </w:tcPr>
          <w:p w14:paraId="3AE5081F" w14:textId="77777777" w:rsidR="00956652" w:rsidRPr="000B41B7" w:rsidRDefault="00956652" w:rsidP="00DC6852">
            <w:pPr>
              <w:pStyle w:val="phtablecellleft"/>
              <w:rPr>
                <w:shd w:val="clear" w:color="auto" w:fill="FFFFFF"/>
              </w:rPr>
            </w:pPr>
            <w:r w:rsidRPr="000B41B7">
              <w:rPr>
                <w:shd w:val="clear" w:color="auto" w:fill="FFFFFF"/>
              </w:rPr>
              <w:t>Дата вывода из эксплуатации</w:t>
            </w:r>
          </w:p>
        </w:tc>
        <w:tc>
          <w:tcPr>
            <w:tcW w:w="1481" w:type="pct"/>
          </w:tcPr>
          <w:p w14:paraId="7F755377" w14:textId="77777777" w:rsidR="00956652" w:rsidRPr="000B41B7" w:rsidRDefault="00956652" w:rsidP="00DC6852">
            <w:pPr>
              <w:pStyle w:val="phtablecellleft"/>
            </w:pPr>
            <w:r w:rsidRPr="000B41B7">
              <w:rPr>
                <w:shd w:val="clear" w:color="auto" w:fill="FFFFFF"/>
              </w:rPr>
              <w:t>Дата вывода из эксплуатации медицинского оборудования</w:t>
            </w:r>
          </w:p>
        </w:tc>
        <w:tc>
          <w:tcPr>
            <w:tcW w:w="1833" w:type="pct"/>
          </w:tcPr>
          <w:p w14:paraId="53100400" w14:textId="77777777" w:rsidR="00956652" w:rsidRPr="000B41B7" w:rsidRDefault="00956652" w:rsidP="00DC6852">
            <w:pPr>
              <w:pStyle w:val="phtablecellleft"/>
              <w:rPr>
                <w:shd w:val="clear" w:color="auto" w:fill="FFFFFF"/>
              </w:rPr>
            </w:pPr>
            <w:r w:rsidRPr="000B41B7">
              <w:rPr>
                <w:shd w:val="clear" w:color="auto" w:fill="FFFFFF"/>
              </w:rPr>
              <w:t>Выбор значения из календаря.</w:t>
            </w:r>
          </w:p>
          <w:p w14:paraId="287652F0" w14:textId="77777777" w:rsidR="00956652" w:rsidRPr="000B41B7" w:rsidRDefault="00956652" w:rsidP="00DC6852">
            <w:pPr>
              <w:pStyle w:val="phtablecellleft"/>
            </w:pPr>
            <w:r w:rsidRPr="000B41B7">
              <w:rPr>
                <w:shd w:val="clear" w:color="auto" w:fill="FFFFFF"/>
              </w:rPr>
              <w:t>Значение должно быть больше значения в поле «Дата ввода в эксплуатацию»</w:t>
            </w:r>
          </w:p>
        </w:tc>
      </w:tr>
      <w:tr w:rsidR="000B41B7" w:rsidRPr="000B41B7" w14:paraId="36C4D440" w14:textId="77777777" w:rsidTr="00DC6852">
        <w:tc>
          <w:tcPr>
            <w:tcW w:w="353" w:type="pct"/>
          </w:tcPr>
          <w:p w14:paraId="034C8640" w14:textId="77777777" w:rsidR="00956652" w:rsidRPr="000B41B7" w:rsidRDefault="00956652" w:rsidP="00DC6852">
            <w:pPr>
              <w:pStyle w:val="phtablecellleft"/>
            </w:pPr>
            <w:r w:rsidRPr="000B41B7">
              <w:t>17</w:t>
            </w:r>
          </w:p>
        </w:tc>
        <w:tc>
          <w:tcPr>
            <w:tcW w:w="1333" w:type="pct"/>
          </w:tcPr>
          <w:p w14:paraId="29C70697" w14:textId="77777777" w:rsidR="00956652" w:rsidRPr="000B41B7" w:rsidRDefault="00956652" w:rsidP="00DC6852">
            <w:pPr>
              <w:pStyle w:val="phtablecellleft"/>
              <w:rPr>
                <w:shd w:val="clear" w:color="auto" w:fill="FFFFFF"/>
              </w:rPr>
            </w:pPr>
            <w:r w:rsidRPr="000B41B7">
              <w:t>Причина вывода из эксплуатации</w:t>
            </w:r>
          </w:p>
        </w:tc>
        <w:tc>
          <w:tcPr>
            <w:tcW w:w="1481" w:type="pct"/>
          </w:tcPr>
          <w:p w14:paraId="53549151" w14:textId="77777777" w:rsidR="00956652" w:rsidRPr="000B41B7" w:rsidRDefault="00956652" w:rsidP="00DC6852">
            <w:pPr>
              <w:pStyle w:val="phtablecellleft"/>
            </w:pPr>
            <w:r w:rsidRPr="000B41B7">
              <w:t>Причина вывода из эксплуатации медицинского оборудования</w:t>
            </w:r>
          </w:p>
        </w:tc>
        <w:tc>
          <w:tcPr>
            <w:tcW w:w="1833" w:type="pct"/>
          </w:tcPr>
          <w:p w14:paraId="6E57C5B0" w14:textId="77777777" w:rsidR="00956652" w:rsidRPr="000B41B7" w:rsidRDefault="00956652" w:rsidP="00DC6852">
            <w:pPr>
              <w:pStyle w:val="phtablecellleft"/>
            </w:pPr>
            <w:r w:rsidRPr="000B41B7">
              <w:t>Текстовое поле.</w:t>
            </w:r>
          </w:p>
          <w:p w14:paraId="3847D50B" w14:textId="77777777" w:rsidR="00956652" w:rsidRPr="000B41B7" w:rsidRDefault="00956652" w:rsidP="00DC6852">
            <w:pPr>
              <w:pStyle w:val="phtablecellleft"/>
            </w:pPr>
            <w:r w:rsidRPr="000B41B7">
              <w:t>Поле отображается, если заполнено поле «Дата вывода из эксплуатации»</w:t>
            </w:r>
          </w:p>
        </w:tc>
      </w:tr>
    </w:tbl>
    <w:p w14:paraId="380F5924" w14:textId="508DDC9E" w:rsidR="00956652" w:rsidRPr="000B41B7" w:rsidRDefault="00BA593B" w:rsidP="00956652">
      <w:pPr>
        <w:pStyle w:val="phfigure"/>
      </w:pPr>
      <w:bookmarkStart w:id="131" w:name="_4.1.5_Ввод_сведений"/>
      <w:bookmarkEnd w:id="131"/>
      <w:r w:rsidRPr="000B41B7">
        <w:br/>
      </w:r>
      <w:r w:rsidR="00956652" w:rsidRPr="000B41B7">
        <w:rPr>
          <w:noProof/>
        </w:rPr>
        <w:drawing>
          <wp:inline distT="0" distB="0" distL="0" distR="0" wp14:anchorId="2EF8A5D0" wp14:editId="6E7F2B0A">
            <wp:extent cx="3009900" cy="14954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DB9544" w14:textId="3BE9E07B" w:rsidR="00956652" w:rsidRPr="000B41B7" w:rsidRDefault="00956652" w:rsidP="00956652">
      <w:pPr>
        <w:pStyle w:val="phfiguretitle"/>
      </w:pPr>
      <w:bookmarkStart w:id="132" w:name="_Ref11137049"/>
      <w:r w:rsidRPr="000B41B7">
        <w:t xml:space="preserve">Рисунок </w:t>
      </w:r>
      <w:r w:rsidR="00A12800">
        <w:fldChar w:fldCharType="begin"/>
      </w:r>
      <w:r w:rsidR="00A12800">
        <w:instrText xml:space="preserve"> SEQ Рисунок \* ARABIC </w:instrText>
      </w:r>
      <w:r w:rsidR="00A12800">
        <w:fldChar w:fldCharType="separate"/>
      </w:r>
      <w:r w:rsidR="00E10E0C" w:rsidRPr="000B41B7">
        <w:rPr>
          <w:noProof/>
        </w:rPr>
        <w:t>43</w:t>
      </w:r>
      <w:r w:rsidR="00A12800">
        <w:rPr>
          <w:noProof/>
        </w:rPr>
        <w:fldChar w:fldCharType="end"/>
      </w:r>
      <w:bookmarkEnd w:id="132"/>
      <w:r w:rsidRPr="000B41B7">
        <w:t xml:space="preserve"> – Окно «Подтверждение изменения сведений»</w:t>
      </w:r>
    </w:p>
    <w:p w14:paraId="65FA2DB7" w14:textId="6F702D9C" w:rsidR="00956652" w:rsidRPr="000B41B7" w:rsidRDefault="00956652" w:rsidP="00956652">
      <w:pPr>
        <w:pStyle w:val="phnormal"/>
      </w:pPr>
      <w:r w:rsidRPr="000B41B7">
        <w:t xml:space="preserve">Для сохранения внесенных данных необходимо нажать на кнопку «Создать». </w:t>
      </w:r>
      <w:r w:rsidR="007B24DC" w:rsidRPr="000B41B7">
        <w:br/>
      </w:r>
      <w:r w:rsidRPr="000B41B7">
        <w:t>Окно закроется, внесенные данные отобразятся в блоке «Медицинское оборудование».</w:t>
      </w:r>
    </w:p>
    <w:p w14:paraId="49B8A16B" w14:textId="77777777" w:rsidR="00956652" w:rsidRPr="000B41B7" w:rsidRDefault="00956652" w:rsidP="00956652">
      <w:pPr>
        <w:pStyle w:val="phnormal"/>
      </w:pPr>
      <w:r w:rsidRPr="000B41B7">
        <w:t>Нажатие кнопки «Отменить» инициирует закрытие окна без сохранения изменений.</w:t>
      </w:r>
    </w:p>
    <w:p w14:paraId="4B155AD7" w14:textId="2AB5DB51" w:rsidR="00956652" w:rsidRPr="000B41B7" w:rsidRDefault="00956652" w:rsidP="00956652">
      <w:pPr>
        <w:pStyle w:val="phnormal"/>
      </w:pPr>
      <w:r w:rsidRPr="000B41B7">
        <w:t>Для редактирования записи в блоке «Медицинское оборудование» необходимо выбрать строку и нажать на кнопку «Изменить», откроется окно редактирования данных. Окно редактирования аналогично окну добавления (</w:t>
      </w:r>
      <w:r w:rsidRPr="000B41B7">
        <w:fldChar w:fldCharType="begin"/>
      </w:r>
      <w:r w:rsidRPr="000B41B7">
        <w:instrText xml:space="preserve"> REF _Ref531955285 \h </w:instrText>
      </w:r>
      <w:r w:rsidRPr="000B41B7">
        <w:fldChar w:fldCharType="separate"/>
      </w:r>
      <w:r w:rsidR="00E10E0C" w:rsidRPr="000B41B7">
        <w:t xml:space="preserve">Рисунок </w:t>
      </w:r>
      <w:r w:rsidR="00E10E0C" w:rsidRPr="000B41B7">
        <w:rPr>
          <w:noProof/>
        </w:rPr>
        <w:t>41</w:t>
      </w:r>
      <w:r w:rsidRPr="000B41B7">
        <w:fldChar w:fldCharType="end"/>
      </w:r>
      <w:r w:rsidRPr="000B41B7">
        <w:t>).</w:t>
      </w:r>
    </w:p>
    <w:p w14:paraId="5FE2721F" w14:textId="2F6943A6" w:rsidR="00C270DA" w:rsidRPr="000B41B7" w:rsidRDefault="00956652" w:rsidP="00956652">
      <w:pPr>
        <w:pStyle w:val="phnormal"/>
      </w:pPr>
      <w:r w:rsidRPr="000B41B7">
        <w:lastRenderedPageBreak/>
        <w:t>Для удаления данных необходимо выбрать запись и нажать на кнопку «Удалить», Подсистема выведет сообщение о подтверждении действий по удалению. В случае подтверждения удаления данные будут удалены без возможности восстановления.</w:t>
      </w:r>
    </w:p>
    <w:p w14:paraId="0D40EE20" w14:textId="77777777" w:rsidR="00EA7B01" w:rsidRPr="000B41B7" w:rsidRDefault="00BD6C9F" w:rsidP="00EA7B01">
      <w:pPr>
        <w:pStyle w:val="4"/>
      </w:pPr>
      <w:bookmarkStart w:id="133" w:name="_Ref16235304"/>
      <w:r w:rsidRPr="000B41B7">
        <w:t>Ввод сведений о п</w:t>
      </w:r>
      <w:r w:rsidR="00EA7B01" w:rsidRPr="000B41B7">
        <w:t>ередвижн</w:t>
      </w:r>
      <w:r w:rsidRPr="000B41B7">
        <w:t xml:space="preserve">ых </w:t>
      </w:r>
      <w:r w:rsidR="00EA7B01" w:rsidRPr="000B41B7">
        <w:t>подразделения</w:t>
      </w:r>
      <w:bookmarkEnd w:id="133"/>
      <w:r w:rsidRPr="000B41B7">
        <w:t>х</w:t>
      </w:r>
    </w:p>
    <w:p w14:paraId="0EFBF375" w14:textId="0E7B69E0" w:rsidR="00EA7B01" w:rsidRPr="000B41B7" w:rsidRDefault="008120AF" w:rsidP="00EA7B01">
      <w:pPr>
        <w:pStyle w:val="phnormal"/>
      </w:pPr>
      <w:r w:rsidRPr="000B41B7">
        <w:t>Для добавления записи о передв</w:t>
      </w:r>
      <w:r w:rsidR="006F21CE" w:rsidRPr="000B41B7">
        <w:t>и</w:t>
      </w:r>
      <w:r w:rsidRPr="000B41B7">
        <w:t xml:space="preserve">жных подразделениях организации необходимо нажать на кнопку </w:t>
      </w:r>
      <w:r w:rsidRPr="000B41B7">
        <w:rPr>
          <w:noProof/>
        </w:rPr>
        <w:drawing>
          <wp:inline distT="0" distB="0" distL="0" distR="0" wp14:anchorId="726BE62E" wp14:editId="306A674D">
            <wp:extent cx="838200" cy="3048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41B7">
        <w:t xml:space="preserve"> в блоке «</w:t>
      </w:r>
      <w:r w:rsidR="00CE3AB9" w:rsidRPr="000B41B7">
        <w:t>Передвижные подразделения</w:t>
      </w:r>
      <w:r w:rsidRPr="000B41B7">
        <w:t xml:space="preserve">», откроется форма для ввода данных о </w:t>
      </w:r>
      <w:r w:rsidR="00CE3AB9" w:rsidRPr="000B41B7">
        <w:t>передвижном подразделении (</w:t>
      </w:r>
      <w:r w:rsidR="00445B65" w:rsidRPr="000B41B7">
        <w:fldChar w:fldCharType="begin"/>
      </w:r>
      <w:r w:rsidR="00DE421C" w:rsidRPr="000B41B7">
        <w:instrText xml:space="preserve"> REF _Ref16235447 \h </w:instrText>
      </w:r>
      <w:r w:rsidR="00445B65" w:rsidRPr="000B41B7">
        <w:fldChar w:fldCharType="separate"/>
      </w:r>
      <w:r w:rsidR="00E10E0C" w:rsidRPr="000B41B7">
        <w:t xml:space="preserve">Рисунок </w:t>
      </w:r>
      <w:r w:rsidR="00E10E0C" w:rsidRPr="000B41B7">
        <w:rPr>
          <w:noProof/>
        </w:rPr>
        <w:t>44</w:t>
      </w:r>
      <w:r w:rsidR="00445B65" w:rsidRPr="000B41B7">
        <w:fldChar w:fldCharType="end"/>
      </w:r>
      <w:r w:rsidR="00CE3AB9" w:rsidRPr="000B41B7">
        <w:t>).</w:t>
      </w:r>
    </w:p>
    <w:p w14:paraId="72B77AF6" w14:textId="77777777" w:rsidR="00DE421C" w:rsidRPr="000B41B7" w:rsidRDefault="00DE421C" w:rsidP="00DE421C">
      <w:pPr>
        <w:pStyle w:val="phfigure"/>
      </w:pPr>
      <w:r w:rsidRPr="000B41B7">
        <w:rPr>
          <w:noProof/>
        </w:rPr>
        <w:drawing>
          <wp:inline distT="0" distB="0" distL="0" distR="0" wp14:anchorId="7D09C0B9" wp14:editId="7A336B8B">
            <wp:extent cx="6152515" cy="2874645"/>
            <wp:effectExtent l="0" t="0" r="635" b="1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87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F516B3" w14:textId="6B4271CD" w:rsidR="00CE3AB9" w:rsidRPr="000B41B7" w:rsidRDefault="00DE421C" w:rsidP="00DE421C">
      <w:pPr>
        <w:pStyle w:val="phfiguretitle"/>
      </w:pPr>
      <w:bookmarkStart w:id="134" w:name="_Ref16235447"/>
      <w:r w:rsidRPr="000B41B7">
        <w:t xml:space="preserve">Рисунок </w:t>
      </w:r>
      <w:r w:rsidR="00445B65" w:rsidRPr="000B41B7">
        <w:fldChar w:fldCharType="begin"/>
      </w:r>
      <w:r w:rsidR="00A66E38" w:rsidRPr="000B41B7">
        <w:instrText xml:space="preserve"> SEQ Рисунок \* ARABIC </w:instrText>
      </w:r>
      <w:r w:rsidR="00445B65" w:rsidRPr="000B41B7">
        <w:fldChar w:fldCharType="separate"/>
      </w:r>
      <w:r w:rsidR="00E10E0C" w:rsidRPr="000B41B7">
        <w:rPr>
          <w:noProof/>
        </w:rPr>
        <w:t>44</w:t>
      </w:r>
      <w:r w:rsidR="00445B65" w:rsidRPr="000B41B7">
        <w:rPr>
          <w:noProof/>
        </w:rPr>
        <w:fldChar w:fldCharType="end"/>
      </w:r>
      <w:bookmarkEnd w:id="134"/>
      <w:r w:rsidRPr="000B41B7">
        <w:t xml:space="preserve"> – Форма ввода сведений о передвижн</w:t>
      </w:r>
      <w:r w:rsidR="00FF01D6" w:rsidRPr="000B41B7">
        <w:t>ом</w:t>
      </w:r>
      <w:r w:rsidRPr="000B41B7">
        <w:t xml:space="preserve"> подразделени</w:t>
      </w:r>
      <w:r w:rsidR="00FF01D6" w:rsidRPr="000B41B7">
        <w:t>и</w:t>
      </w:r>
    </w:p>
    <w:p w14:paraId="6C7470B8" w14:textId="77777777" w:rsidR="00473FA2" w:rsidRPr="000B41B7" w:rsidRDefault="00473FA2" w:rsidP="00473FA2">
      <w:pPr>
        <w:pStyle w:val="phnormal"/>
      </w:pPr>
      <w:r w:rsidRPr="000B41B7">
        <w:t>Поля, отмеченные знаком «*» («звездочка»), обязательны для заполнения.</w:t>
      </w:r>
    </w:p>
    <w:p w14:paraId="4A153CAD" w14:textId="6D5254FF" w:rsidR="00971A1F" w:rsidRPr="000B41B7" w:rsidRDefault="00473FA2" w:rsidP="00473FA2">
      <w:pPr>
        <w:pStyle w:val="phnormal"/>
      </w:pPr>
      <w:r w:rsidRPr="000B41B7">
        <w:t>При попытке сохранить данные</w:t>
      </w:r>
      <w:r w:rsidR="00335E5F" w:rsidRPr="000B41B7">
        <w:t>,</w:t>
      </w:r>
      <w:r w:rsidRPr="000B41B7">
        <w:t xml:space="preserve"> не заполнив обязательные поля, Подсистема выдаст предупреждающие сообщения с указанием, какие из обязательных полей </w:t>
      </w:r>
      <w:r w:rsidR="00FF01D6" w:rsidRPr="000B41B7">
        <w:br/>
      </w:r>
      <w:r w:rsidRPr="000B41B7">
        <w:t>не заполнены (</w:t>
      </w:r>
      <w:r w:rsidR="00445B65" w:rsidRPr="000B41B7">
        <w:fldChar w:fldCharType="begin"/>
      </w:r>
      <w:r w:rsidRPr="000B41B7">
        <w:instrText xml:space="preserve"> REF _Ref16235809 \h </w:instrText>
      </w:r>
      <w:r w:rsidR="00445B65" w:rsidRPr="000B41B7">
        <w:fldChar w:fldCharType="separate"/>
      </w:r>
      <w:r w:rsidR="00F409DA" w:rsidRPr="000B41B7">
        <w:t>Рисунок</w:t>
      </w:r>
      <w:r w:rsidR="00E10E0C" w:rsidRPr="000B41B7">
        <w:t> </w:t>
      </w:r>
      <w:r w:rsidR="00E10E0C" w:rsidRPr="000B41B7">
        <w:rPr>
          <w:noProof/>
        </w:rPr>
        <w:t>45</w:t>
      </w:r>
      <w:r w:rsidR="00445B65" w:rsidRPr="000B41B7">
        <w:fldChar w:fldCharType="end"/>
      </w:r>
      <w:r w:rsidRPr="000B41B7">
        <w:t>).</w:t>
      </w:r>
    </w:p>
    <w:p w14:paraId="2BC5A02D" w14:textId="77777777" w:rsidR="00473FA2" w:rsidRPr="000B41B7" w:rsidRDefault="00473FA2" w:rsidP="00473FA2">
      <w:pPr>
        <w:pStyle w:val="phfigure"/>
      </w:pPr>
      <w:r w:rsidRPr="000B41B7">
        <w:rPr>
          <w:noProof/>
        </w:rPr>
        <w:lastRenderedPageBreak/>
        <w:drawing>
          <wp:inline distT="0" distB="0" distL="0" distR="0" wp14:anchorId="21B1BAE5" wp14:editId="3A5B9F5C">
            <wp:extent cx="5071731" cy="3594025"/>
            <wp:effectExtent l="0" t="0" r="0" b="698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2384" cy="3594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EA454" w14:textId="2ECC0F04" w:rsidR="00473FA2" w:rsidRPr="000B41B7" w:rsidRDefault="00473FA2" w:rsidP="00473FA2">
      <w:pPr>
        <w:pStyle w:val="phfiguretitle"/>
      </w:pPr>
      <w:bookmarkStart w:id="135" w:name="_Ref16235809"/>
      <w:r w:rsidRPr="000B41B7">
        <w:t>Рисунок </w:t>
      </w:r>
      <w:r w:rsidR="00445B65" w:rsidRPr="000B41B7">
        <w:fldChar w:fldCharType="begin"/>
      </w:r>
      <w:r w:rsidR="00A66E38" w:rsidRPr="000B41B7">
        <w:instrText xml:space="preserve"> SEQ Рисунок \* ARABIC </w:instrText>
      </w:r>
      <w:r w:rsidR="00445B65" w:rsidRPr="000B41B7">
        <w:fldChar w:fldCharType="separate"/>
      </w:r>
      <w:r w:rsidR="00E10E0C" w:rsidRPr="000B41B7">
        <w:rPr>
          <w:noProof/>
        </w:rPr>
        <w:t>45</w:t>
      </w:r>
      <w:r w:rsidR="00445B65" w:rsidRPr="000B41B7">
        <w:rPr>
          <w:noProof/>
        </w:rPr>
        <w:fldChar w:fldCharType="end"/>
      </w:r>
      <w:bookmarkEnd w:id="135"/>
      <w:r w:rsidRPr="000B41B7">
        <w:t xml:space="preserve"> – Отображение сообщения о незаполненных полях </w:t>
      </w:r>
    </w:p>
    <w:p w14:paraId="7C131D61" w14:textId="5F9D0113" w:rsidR="00DA2FEC" w:rsidRPr="000B41B7" w:rsidRDefault="00DA2FEC" w:rsidP="00DA2FEC">
      <w:pPr>
        <w:pStyle w:val="phnormal"/>
      </w:pPr>
      <w:r w:rsidRPr="000B41B7">
        <w:t xml:space="preserve">В </w:t>
      </w:r>
      <w:r w:rsidR="0074735A" w:rsidRPr="000B41B7">
        <w:t>блоке</w:t>
      </w:r>
      <w:r w:rsidRPr="000B41B7">
        <w:t xml:space="preserve"> существует ограничение на создание подразделений с повторяющимися данными в полях: «Наименование», «Тип», «Здание», «Подразделение»</w:t>
      </w:r>
      <w:r w:rsidR="00E62D4C" w:rsidRPr="000B41B7">
        <w:t xml:space="preserve">. При попытке сохранить </w:t>
      </w:r>
      <w:r w:rsidR="0014141D" w:rsidRPr="000B41B7">
        <w:t xml:space="preserve">подразделение </w:t>
      </w:r>
      <w:r w:rsidR="00EC71CA" w:rsidRPr="000B41B7">
        <w:t>с повторяющимися данными</w:t>
      </w:r>
      <w:r w:rsidR="00DF2127" w:rsidRPr="000B41B7">
        <w:t xml:space="preserve"> во всех четырех перечисленных полях</w:t>
      </w:r>
      <w:r w:rsidR="00EC71CA" w:rsidRPr="000B41B7">
        <w:t xml:space="preserve"> Подсистема выдаст предупр</w:t>
      </w:r>
      <w:r w:rsidR="009B2045" w:rsidRPr="000B41B7">
        <w:t>еждающие сообщения (</w:t>
      </w:r>
      <w:r w:rsidR="00445B65" w:rsidRPr="000B41B7">
        <w:fldChar w:fldCharType="begin"/>
      </w:r>
      <w:r w:rsidR="00190BB9" w:rsidRPr="000B41B7">
        <w:instrText xml:space="preserve"> REF _Ref16251037 \h </w:instrText>
      </w:r>
      <w:r w:rsidR="00445B65" w:rsidRPr="000B41B7">
        <w:fldChar w:fldCharType="separate"/>
      </w:r>
      <w:r w:rsidR="00E10E0C" w:rsidRPr="000B41B7">
        <w:t>Рисунок </w:t>
      </w:r>
      <w:r w:rsidR="00E10E0C" w:rsidRPr="000B41B7">
        <w:rPr>
          <w:noProof/>
        </w:rPr>
        <w:t>46</w:t>
      </w:r>
      <w:r w:rsidR="00445B65" w:rsidRPr="000B41B7">
        <w:fldChar w:fldCharType="end"/>
      </w:r>
      <w:r w:rsidR="009B2045" w:rsidRPr="000B41B7">
        <w:t>):</w:t>
      </w:r>
    </w:p>
    <w:p w14:paraId="045AFD8A" w14:textId="77777777" w:rsidR="009B2045" w:rsidRPr="000B41B7" w:rsidRDefault="009B2045" w:rsidP="009B2045">
      <w:pPr>
        <w:pStyle w:val="phfigure"/>
      </w:pPr>
      <w:r w:rsidRPr="000B41B7">
        <w:rPr>
          <w:noProof/>
        </w:rPr>
        <w:drawing>
          <wp:inline distT="0" distB="0" distL="0" distR="0" wp14:anchorId="67FD60CA" wp14:editId="7E771373">
            <wp:extent cx="5228571" cy="3314286"/>
            <wp:effectExtent l="0" t="0" r="0" b="635"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8571" cy="33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BD4ECE" w14:textId="71E4B139" w:rsidR="009B2045" w:rsidRPr="000B41B7" w:rsidRDefault="009B2045" w:rsidP="00B95AEF">
      <w:pPr>
        <w:pStyle w:val="phfiguretitle"/>
      </w:pPr>
      <w:bookmarkStart w:id="136" w:name="_Ref16251037"/>
      <w:r w:rsidRPr="000B41B7">
        <w:t>Рисунок</w:t>
      </w:r>
      <w:r w:rsidR="00190BB9" w:rsidRPr="000B41B7">
        <w:t> </w:t>
      </w:r>
      <w:r w:rsidR="00445B65" w:rsidRPr="000B41B7">
        <w:fldChar w:fldCharType="begin"/>
      </w:r>
      <w:r w:rsidR="00A66E38" w:rsidRPr="000B41B7">
        <w:instrText xml:space="preserve"> SEQ Рисунок \* ARABIC </w:instrText>
      </w:r>
      <w:r w:rsidR="00445B65" w:rsidRPr="000B41B7">
        <w:fldChar w:fldCharType="separate"/>
      </w:r>
      <w:r w:rsidR="00E10E0C" w:rsidRPr="000B41B7">
        <w:rPr>
          <w:noProof/>
        </w:rPr>
        <w:t>46</w:t>
      </w:r>
      <w:r w:rsidR="00445B65" w:rsidRPr="000B41B7">
        <w:rPr>
          <w:noProof/>
        </w:rPr>
        <w:fldChar w:fldCharType="end"/>
      </w:r>
      <w:bookmarkEnd w:id="136"/>
      <w:r w:rsidRPr="000B41B7">
        <w:t xml:space="preserve"> – </w:t>
      </w:r>
      <w:r w:rsidR="00B95AEF" w:rsidRPr="000B41B7">
        <w:t>Отображение сообщения о повторяющихся данных</w:t>
      </w:r>
      <w:r w:rsidR="00DF2127" w:rsidRPr="000B41B7">
        <w:t xml:space="preserve"> в полях</w:t>
      </w:r>
    </w:p>
    <w:p w14:paraId="46850D1A" w14:textId="5FB46D27" w:rsidR="00F9337C" w:rsidRPr="000B41B7" w:rsidRDefault="00F9337C" w:rsidP="00F9337C">
      <w:pPr>
        <w:pStyle w:val="phnormal"/>
      </w:pPr>
      <w:r w:rsidRPr="000B41B7">
        <w:lastRenderedPageBreak/>
        <w:t>Описание полей формы ввода сведений о передвижном подразделении представлено в таблице (</w:t>
      </w:r>
      <w:r w:rsidR="00445B65" w:rsidRPr="000B41B7">
        <w:fldChar w:fldCharType="begin"/>
      </w:r>
      <w:r w:rsidRPr="000B41B7">
        <w:instrText xml:space="preserve"> REF _Ref16236014 \h </w:instrText>
      </w:r>
      <w:r w:rsidR="00445B65" w:rsidRPr="000B41B7">
        <w:fldChar w:fldCharType="separate"/>
      </w:r>
      <w:r w:rsidR="00E10E0C" w:rsidRPr="000B41B7">
        <w:t>Таблица </w:t>
      </w:r>
      <w:r w:rsidR="00E10E0C" w:rsidRPr="000B41B7">
        <w:rPr>
          <w:noProof/>
        </w:rPr>
        <w:t>15</w:t>
      </w:r>
      <w:r w:rsidR="00445B65" w:rsidRPr="000B41B7">
        <w:fldChar w:fldCharType="end"/>
      </w:r>
      <w:r w:rsidRPr="000B41B7">
        <w:t>).</w:t>
      </w:r>
      <w:r w:rsidR="00BE7268" w:rsidRPr="000B41B7">
        <w:t xml:space="preserve"> </w:t>
      </w:r>
    </w:p>
    <w:p w14:paraId="7954773B" w14:textId="6E351A4C" w:rsidR="00F9337C" w:rsidRPr="000B41B7" w:rsidRDefault="00F9337C" w:rsidP="00F9337C">
      <w:pPr>
        <w:pStyle w:val="phtabletitle"/>
      </w:pPr>
      <w:bookmarkStart w:id="137" w:name="_Ref16236014"/>
      <w:r w:rsidRPr="000B41B7">
        <w:t>Таблица</w:t>
      </w:r>
      <w:r w:rsidR="00550339" w:rsidRPr="000B41B7">
        <w:t> </w:t>
      </w:r>
      <w:r w:rsidR="00445B65" w:rsidRPr="000B41B7">
        <w:fldChar w:fldCharType="begin"/>
      </w:r>
      <w:r w:rsidR="00A66E38" w:rsidRPr="000B41B7">
        <w:instrText xml:space="preserve"> SEQ Таблица \* ARABIC </w:instrText>
      </w:r>
      <w:r w:rsidR="00445B65" w:rsidRPr="000B41B7">
        <w:fldChar w:fldCharType="separate"/>
      </w:r>
      <w:r w:rsidR="00E10E0C" w:rsidRPr="000B41B7">
        <w:rPr>
          <w:noProof/>
        </w:rPr>
        <w:t>15</w:t>
      </w:r>
      <w:r w:rsidR="00445B65" w:rsidRPr="000B41B7">
        <w:rPr>
          <w:noProof/>
        </w:rPr>
        <w:fldChar w:fldCharType="end"/>
      </w:r>
      <w:bookmarkEnd w:id="137"/>
      <w:r w:rsidRPr="000B41B7">
        <w:t xml:space="preserve"> – Описание полей формы ввода сведений о передвижном подразделении</w:t>
      </w:r>
    </w:p>
    <w:tbl>
      <w:tblPr>
        <w:tblStyle w:val="a7"/>
        <w:tblW w:w="5000" w:type="pct"/>
        <w:tblLook w:val="04A0" w:firstRow="1" w:lastRow="0" w:firstColumn="1" w:lastColumn="0" w:noHBand="0" w:noVBand="1"/>
      </w:tblPr>
      <w:tblGrid>
        <w:gridCol w:w="660"/>
        <w:gridCol w:w="2491"/>
        <w:gridCol w:w="2629"/>
        <w:gridCol w:w="3564"/>
      </w:tblGrid>
      <w:tr w:rsidR="000B41B7" w:rsidRPr="000B41B7" w14:paraId="0DEB43E6" w14:textId="77777777" w:rsidTr="00BE7268">
        <w:trPr>
          <w:tblHeader/>
        </w:trPr>
        <w:tc>
          <w:tcPr>
            <w:tcW w:w="353" w:type="pct"/>
          </w:tcPr>
          <w:p w14:paraId="386F1C01" w14:textId="77777777" w:rsidR="00F9337C" w:rsidRPr="000B41B7" w:rsidRDefault="00F9337C" w:rsidP="00BE7268">
            <w:pPr>
              <w:pStyle w:val="phtablecolcaption"/>
            </w:pPr>
            <w:r w:rsidRPr="000B41B7">
              <w:t>№</w:t>
            </w:r>
          </w:p>
        </w:tc>
        <w:tc>
          <w:tcPr>
            <w:tcW w:w="1333" w:type="pct"/>
          </w:tcPr>
          <w:p w14:paraId="199218B9" w14:textId="77777777" w:rsidR="00F9337C" w:rsidRPr="000B41B7" w:rsidRDefault="00F9337C" w:rsidP="00BE7268">
            <w:pPr>
              <w:pStyle w:val="phtablecolcaption"/>
            </w:pPr>
            <w:r w:rsidRPr="000B41B7">
              <w:t>Наименование поля</w:t>
            </w:r>
          </w:p>
        </w:tc>
        <w:tc>
          <w:tcPr>
            <w:tcW w:w="1407" w:type="pct"/>
          </w:tcPr>
          <w:p w14:paraId="14CB3A31" w14:textId="77777777" w:rsidR="00F9337C" w:rsidRPr="000B41B7" w:rsidRDefault="00F9337C" w:rsidP="00BE7268">
            <w:pPr>
              <w:pStyle w:val="phtablecolcaption"/>
            </w:pPr>
            <w:r w:rsidRPr="000B41B7">
              <w:t>Описание</w:t>
            </w:r>
          </w:p>
        </w:tc>
        <w:tc>
          <w:tcPr>
            <w:tcW w:w="1907" w:type="pct"/>
          </w:tcPr>
          <w:p w14:paraId="53841A21" w14:textId="77777777" w:rsidR="00F9337C" w:rsidRPr="000B41B7" w:rsidRDefault="00F9337C" w:rsidP="00BE7268">
            <w:pPr>
              <w:pStyle w:val="phtablecolcaption"/>
            </w:pPr>
            <w:r w:rsidRPr="000B41B7">
              <w:t>Вид, способ ввода</w:t>
            </w:r>
          </w:p>
        </w:tc>
      </w:tr>
      <w:tr w:rsidR="000B41B7" w:rsidRPr="000B41B7" w14:paraId="43FF0DB1" w14:textId="77777777" w:rsidTr="00BE7268">
        <w:tc>
          <w:tcPr>
            <w:tcW w:w="353" w:type="pct"/>
          </w:tcPr>
          <w:p w14:paraId="15989537" w14:textId="77777777" w:rsidR="00F9337C" w:rsidRPr="000B41B7" w:rsidRDefault="00F9337C" w:rsidP="00BE7268">
            <w:pPr>
              <w:pStyle w:val="phtablecellleft"/>
            </w:pPr>
            <w:r w:rsidRPr="000B41B7">
              <w:t>1</w:t>
            </w:r>
          </w:p>
        </w:tc>
        <w:tc>
          <w:tcPr>
            <w:tcW w:w="1333" w:type="pct"/>
          </w:tcPr>
          <w:p w14:paraId="19A11D79" w14:textId="77777777" w:rsidR="00F9337C" w:rsidRPr="000B41B7" w:rsidRDefault="00F9337C" w:rsidP="00BE7268">
            <w:pPr>
              <w:pStyle w:val="phtablecellleft"/>
            </w:pPr>
            <w:r w:rsidRPr="000B41B7">
              <w:t>Наименование</w:t>
            </w:r>
          </w:p>
        </w:tc>
        <w:tc>
          <w:tcPr>
            <w:tcW w:w="1407" w:type="pct"/>
          </w:tcPr>
          <w:p w14:paraId="54F4712A" w14:textId="77777777" w:rsidR="00F9337C" w:rsidRPr="000B41B7" w:rsidRDefault="00550339" w:rsidP="00550339">
            <w:pPr>
              <w:pStyle w:val="phtablecellleft"/>
            </w:pPr>
            <w:r w:rsidRPr="000B41B7">
              <w:t>Наименование передвижного подразделения</w:t>
            </w:r>
          </w:p>
        </w:tc>
        <w:tc>
          <w:tcPr>
            <w:tcW w:w="1907" w:type="pct"/>
          </w:tcPr>
          <w:p w14:paraId="40A639AA" w14:textId="1CC17C36" w:rsidR="00F9337C" w:rsidRPr="000B41B7" w:rsidRDefault="00F9337C" w:rsidP="00550339">
            <w:pPr>
              <w:pStyle w:val="phtablecellleft"/>
            </w:pPr>
            <w:r w:rsidRPr="000B41B7">
              <w:t xml:space="preserve">Текстовое поле для ввода </w:t>
            </w:r>
            <w:r w:rsidR="008B31F5" w:rsidRPr="000B41B7">
              <w:t>с ограничением до 256</w:t>
            </w:r>
            <w:r w:rsidR="0035296B" w:rsidRPr="000B41B7">
              <w:t>-ти</w:t>
            </w:r>
            <w:r w:rsidR="008B31F5" w:rsidRPr="000B41B7">
              <w:t xml:space="preserve"> символов</w:t>
            </w:r>
          </w:p>
        </w:tc>
      </w:tr>
      <w:tr w:rsidR="000B41B7" w:rsidRPr="000B41B7" w14:paraId="06EF0C4A" w14:textId="77777777" w:rsidTr="00BE7268">
        <w:tc>
          <w:tcPr>
            <w:tcW w:w="353" w:type="pct"/>
          </w:tcPr>
          <w:p w14:paraId="2ABD1E76" w14:textId="77777777" w:rsidR="00F9337C" w:rsidRPr="000B41B7" w:rsidRDefault="00F9337C" w:rsidP="00BE7268">
            <w:pPr>
              <w:pStyle w:val="phtablecellleft"/>
            </w:pPr>
            <w:r w:rsidRPr="000B41B7">
              <w:t>2</w:t>
            </w:r>
          </w:p>
        </w:tc>
        <w:tc>
          <w:tcPr>
            <w:tcW w:w="1333" w:type="pct"/>
          </w:tcPr>
          <w:p w14:paraId="34466292" w14:textId="77777777" w:rsidR="00F9337C" w:rsidRPr="000B41B7" w:rsidRDefault="007B694E" w:rsidP="00BE7268">
            <w:pPr>
              <w:pStyle w:val="phtablecellleft"/>
            </w:pPr>
            <w:r w:rsidRPr="000B41B7">
              <w:t>Тип</w:t>
            </w:r>
          </w:p>
        </w:tc>
        <w:tc>
          <w:tcPr>
            <w:tcW w:w="1407" w:type="pct"/>
          </w:tcPr>
          <w:p w14:paraId="0B403C61" w14:textId="77777777" w:rsidR="00F9337C" w:rsidRPr="000B41B7" w:rsidRDefault="007B694E" w:rsidP="007B694E">
            <w:pPr>
              <w:pStyle w:val="phtablecellleft"/>
            </w:pPr>
            <w:r w:rsidRPr="000B41B7">
              <w:t>Тип передвижного подразделения</w:t>
            </w:r>
          </w:p>
        </w:tc>
        <w:tc>
          <w:tcPr>
            <w:tcW w:w="1907" w:type="pct"/>
          </w:tcPr>
          <w:p w14:paraId="3A5917B3" w14:textId="77777777" w:rsidR="00F9337C" w:rsidRPr="000B41B7" w:rsidRDefault="00015B1D" w:rsidP="00BE7268">
            <w:pPr>
              <w:pStyle w:val="phtablecellleft"/>
            </w:pPr>
            <w:r w:rsidRPr="000B41B7">
              <w:t xml:space="preserve">Выбор значения из выпадающего списка с помощью кнопки </w:t>
            </w:r>
            <w:r w:rsidRPr="000B41B7">
              <w:rPr>
                <w:noProof/>
              </w:rPr>
              <w:drawing>
                <wp:inline distT="0" distB="0" distL="0" distR="0" wp14:anchorId="39321C76" wp14:editId="527AB41B">
                  <wp:extent cx="228600" cy="228600"/>
                  <wp:effectExtent l="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41B7" w:rsidRPr="000B41B7" w14:paraId="6BAD7609" w14:textId="77777777" w:rsidTr="00BE7268">
        <w:tc>
          <w:tcPr>
            <w:tcW w:w="353" w:type="pct"/>
          </w:tcPr>
          <w:p w14:paraId="1BB739B1" w14:textId="77777777" w:rsidR="00F9337C" w:rsidRPr="000B41B7" w:rsidRDefault="00F9337C" w:rsidP="00BE7268">
            <w:pPr>
              <w:pStyle w:val="phtablecellleft"/>
            </w:pPr>
            <w:r w:rsidRPr="000B41B7">
              <w:t>3</w:t>
            </w:r>
          </w:p>
        </w:tc>
        <w:tc>
          <w:tcPr>
            <w:tcW w:w="1333" w:type="pct"/>
          </w:tcPr>
          <w:p w14:paraId="5F2D07BA" w14:textId="77777777" w:rsidR="00F9337C" w:rsidRPr="000B41B7" w:rsidRDefault="00BF4227" w:rsidP="00BE7268">
            <w:pPr>
              <w:pStyle w:val="phtablecellleft"/>
            </w:pPr>
            <w:r w:rsidRPr="000B41B7">
              <w:t xml:space="preserve">Здание </w:t>
            </w:r>
          </w:p>
        </w:tc>
        <w:tc>
          <w:tcPr>
            <w:tcW w:w="1407" w:type="pct"/>
          </w:tcPr>
          <w:p w14:paraId="5D8E4EE6" w14:textId="77777777" w:rsidR="00F9337C" w:rsidRPr="000B41B7" w:rsidRDefault="00BF4227" w:rsidP="00646D89">
            <w:pPr>
              <w:pStyle w:val="phtablecellleft"/>
            </w:pPr>
            <w:r w:rsidRPr="000B41B7">
              <w:t>Здание</w:t>
            </w:r>
            <w:r w:rsidR="00646D89" w:rsidRPr="000B41B7">
              <w:t>,</w:t>
            </w:r>
            <w:r w:rsidRPr="000B41B7">
              <w:t xml:space="preserve"> </w:t>
            </w:r>
            <w:r w:rsidR="00646D89" w:rsidRPr="000B41B7">
              <w:t xml:space="preserve">к которому прикреплено </w:t>
            </w:r>
            <w:r w:rsidRPr="000B41B7">
              <w:t>передвижно</w:t>
            </w:r>
            <w:r w:rsidR="00646D89" w:rsidRPr="000B41B7">
              <w:t>е</w:t>
            </w:r>
            <w:r w:rsidRPr="000B41B7">
              <w:t xml:space="preserve"> подразделени</w:t>
            </w:r>
            <w:r w:rsidR="00646D89" w:rsidRPr="000B41B7">
              <w:t>е</w:t>
            </w:r>
          </w:p>
        </w:tc>
        <w:tc>
          <w:tcPr>
            <w:tcW w:w="1907" w:type="pct"/>
          </w:tcPr>
          <w:p w14:paraId="3775AFB6" w14:textId="77777777" w:rsidR="00F9337C" w:rsidRPr="000B41B7" w:rsidRDefault="00646D89" w:rsidP="00BE7268">
            <w:pPr>
              <w:pStyle w:val="phtablecellleft"/>
            </w:pPr>
            <w:r w:rsidRPr="000B41B7">
              <w:t xml:space="preserve">Выбор значения из выпадающего списка с помощью кнопки </w:t>
            </w:r>
            <w:r w:rsidRPr="000B41B7">
              <w:rPr>
                <w:noProof/>
              </w:rPr>
              <w:drawing>
                <wp:inline distT="0" distB="0" distL="0" distR="0" wp14:anchorId="485C5676" wp14:editId="196DC0DD">
                  <wp:extent cx="228600" cy="228600"/>
                  <wp:effectExtent l="0" t="0" r="0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91A93" w:rsidRPr="000B41B7">
              <w:t>.</w:t>
            </w:r>
          </w:p>
          <w:p w14:paraId="38E2B102" w14:textId="4E179799" w:rsidR="00791A93" w:rsidRPr="000B41B7" w:rsidRDefault="00791A93" w:rsidP="00BE7268">
            <w:pPr>
              <w:pStyle w:val="phtablecellleft"/>
            </w:pPr>
            <w:r w:rsidRPr="000B41B7">
              <w:rPr>
                <w:b/>
              </w:rPr>
              <w:t>Примечание</w:t>
            </w:r>
            <w:r w:rsidR="007F4B12" w:rsidRPr="000B41B7">
              <w:rPr>
                <w:b/>
              </w:rPr>
              <w:t>.</w:t>
            </w:r>
            <w:r w:rsidRPr="000B41B7">
              <w:t xml:space="preserve"> Выбираемое здание должно иметь незаполненную дату завершения эксплуатации</w:t>
            </w:r>
          </w:p>
        </w:tc>
      </w:tr>
      <w:tr w:rsidR="000B41B7" w:rsidRPr="000B41B7" w14:paraId="121DC867" w14:textId="77777777" w:rsidTr="00BE7268">
        <w:tc>
          <w:tcPr>
            <w:tcW w:w="353" w:type="pct"/>
          </w:tcPr>
          <w:p w14:paraId="78962F14" w14:textId="77777777" w:rsidR="00646D89" w:rsidRPr="000B41B7" w:rsidRDefault="00646D89" w:rsidP="00BE7268">
            <w:pPr>
              <w:pStyle w:val="phtablecellleft"/>
            </w:pPr>
            <w:r w:rsidRPr="000B41B7">
              <w:t>4</w:t>
            </w:r>
          </w:p>
        </w:tc>
        <w:tc>
          <w:tcPr>
            <w:tcW w:w="1333" w:type="pct"/>
          </w:tcPr>
          <w:p w14:paraId="3498FD30" w14:textId="77777777" w:rsidR="00646D89" w:rsidRPr="000B41B7" w:rsidRDefault="00646D89" w:rsidP="00BE7268">
            <w:pPr>
              <w:pStyle w:val="phtablecellleft"/>
            </w:pPr>
            <w:r w:rsidRPr="000B41B7">
              <w:t>Подразделение</w:t>
            </w:r>
          </w:p>
        </w:tc>
        <w:tc>
          <w:tcPr>
            <w:tcW w:w="1407" w:type="pct"/>
          </w:tcPr>
          <w:p w14:paraId="6C35FC11" w14:textId="77777777" w:rsidR="00646D89" w:rsidRPr="000B41B7" w:rsidRDefault="00FB0EA2" w:rsidP="00BE7268">
            <w:pPr>
              <w:pStyle w:val="phtablecellleft"/>
            </w:pPr>
            <w:r w:rsidRPr="000B41B7">
              <w:t>Структурное подразделение, к которому прикреплено передвижное подразделение</w:t>
            </w:r>
          </w:p>
        </w:tc>
        <w:tc>
          <w:tcPr>
            <w:tcW w:w="1907" w:type="pct"/>
          </w:tcPr>
          <w:p w14:paraId="6E140C03" w14:textId="77777777" w:rsidR="00646D89" w:rsidRPr="000B41B7" w:rsidRDefault="00646D89" w:rsidP="00BE7268">
            <w:pPr>
              <w:pStyle w:val="phtablecellleft"/>
            </w:pPr>
            <w:r w:rsidRPr="000B41B7">
              <w:t xml:space="preserve">Выбор значения из выпадающего списка с помощью кнопки </w:t>
            </w:r>
            <w:r w:rsidRPr="000B41B7">
              <w:rPr>
                <w:noProof/>
              </w:rPr>
              <w:drawing>
                <wp:inline distT="0" distB="0" distL="0" distR="0" wp14:anchorId="228CA984" wp14:editId="094FEE85">
                  <wp:extent cx="228600" cy="228600"/>
                  <wp:effectExtent l="0" t="0" r="0" b="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41B7" w:rsidRPr="000B41B7" w14:paraId="790ABD69" w14:textId="77777777" w:rsidTr="00BE7268">
        <w:tc>
          <w:tcPr>
            <w:tcW w:w="353" w:type="pct"/>
          </w:tcPr>
          <w:p w14:paraId="1B9DCDE5" w14:textId="77777777" w:rsidR="00646D89" w:rsidRPr="000B41B7" w:rsidRDefault="00646D89" w:rsidP="00BE7268">
            <w:pPr>
              <w:pStyle w:val="phtablecellleft"/>
            </w:pPr>
            <w:r w:rsidRPr="000B41B7">
              <w:t>5</w:t>
            </w:r>
          </w:p>
        </w:tc>
        <w:tc>
          <w:tcPr>
            <w:tcW w:w="1333" w:type="pct"/>
          </w:tcPr>
          <w:p w14:paraId="0FF07FB2" w14:textId="77777777" w:rsidR="00646D89" w:rsidRPr="000B41B7" w:rsidRDefault="00FB0EA2" w:rsidP="00BE7268">
            <w:pPr>
              <w:pStyle w:val="phtablecellleft"/>
            </w:pPr>
            <w:r w:rsidRPr="000B41B7">
              <w:t>Источник финансирования</w:t>
            </w:r>
          </w:p>
        </w:tc>
        <w:tc>
          <w:tcPr>
            <w:tcW w:w="1407" w:type="pct"/>
          </w:tcPr>
          <w:p w14:paraId="185F774E" w14:textId="77777777" w:rsidR="00646D89" w:rsidRPr="000B41B7" w:rsidRDefault="00FB0EA2" w:rsidP="00BE7268">
            <w:pPr>
              <w:pStyle w:val="phtablecellleft"/>
            </w:pPr>
            <w:r w:rsidRPr="000B41B7">
              <w:t>Источник финансирования передвижного подразделения</w:t>
            </w:r>
          </w:p>
        </w:tc>
        <w:tc>
          <w:tcPr>
            <w:tcW w:w="1907" w:type="pct"/>
          </w:tcPr>
          <w:p w14:paraId="2170A230" w14:textId="77777777" w:rsidR="00646D89" w:rsidRPr="000B41B7" w:rsidRDefault="00646D89" w:rsidP="00BE7268">
            <w:pPr>
              <w:pStyle w:val="phtablecellleft"/>
            </w:pPr>
            <w:r w:rsidRPr="000B41B7">
              <w:t xml:space="preserve">Выбор значения из выпадающего списка с помощью кнопки </w:t>
            </w:r>
            <w:r w:rsidRPr="000B41B7">
              <w:rPr>
                <w:noProof/>
              </w:rPr>
              <w:drawing>
                <wp:inline distT="0" distB="0" distL="0" distR="0" wp14:anchorId="5A7E1551" wp14:editId="3204BCB0">
                  <wp:extent cx="228600" cy="228600"/>
                  <wp:effectExtent l="0" t="0" r="0" b="0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41B7" w:rsidRPr="000B41B7" w14:paraId="5C29F1EA" w14:textId="77777777" w:rsidTr="00BE7268">
        <w:tc>
          <w:tcPr>
            <w:tcW w:w="353" w:type="pct"/>
          </w:tcPr>
          <w:p w14:paraId="2C116B45" w14:textId="77777777" w:rsidR="003C322A" w:rsidRPr="000B41B7" w:rsidRDefault="003C322A" w:rsidP="00BE7268">
            <w:pPr>
              <w:pStyle w:val="phtablecellleft"/>
            </w:pPr>
            <w:r w:rsidRPr="000B41B7">
              <w:t>6</w:t>
            </w:r>
          </w:p>
        </w:tc>
        <w:tc>
          <w:tcPr>
            <w:tcW w:w="1333" w:type="pct"/>
          </w:tcPr>
          <w:p w14:paraId="334CEEF0" w14:textId="77777777" w:rsidR="003C322A" w:rsidRPr="000B41B7" w:rsidRDefault="003C322A" w:rsidP="00BE7268">
            <w:pPr>
              <w:pStyle w:val="phtablecellleft"/>
            </w:pPr>
            <w:r w:rsidRPr="000B41B7">
              <w:t>Количество выездов</w:t>
            </w:r>
          </w:p>
        </w:tc>
        <w:tc>
          <w:tcPr>
            <w:tcW w:w="1407" w:type="pct"/>
          </w:tcPr>
          <w:p w14:paraId="297741DC" w14:textId="77777777" w:rsidR="003C322A" w:rsidRPr="000B41B7" w:rsidRDefault="003C322A" w:rsidP="00BE7268">
            <w:pPr>
              <w:pStyle w:val="phtablecellleft"/>
            </w:pPr>
            <w:r w:rsidRPr="000B41B7">
              <w:t>Учет количества выездов передвижного подразделения</w:t>
            </w:r>
          </w:p>
        </w:tc>
        <w:tc>
          <w:tcPr>
            <w:tcW w:w="1907" w:type="pct"/>
          </w:tcPr>
          <w:p w14:paraId="5F265223" w14:textId="77777777" w:rsidR="003C322A" w:rsidRPr="000B41B7" w:rsidRDefault="00BC3C5D" w:rsidP="00BE7268">
            <w:pPr>
              <w:pStyle w:val="phtablecellleft"/>
            </w:pPr>
            <w:r w:rsidRPr="000B41B7">
              <w:t>Числовое поле. Минимальное значение для ввода – 0, максимальное – 2000</w:t>
            </w:r>
          </w:p>
        </w:tc>
      </w:tr>
      <w:tr w:rsidR="000B41B7" w:rsidRPr="000B41B7" w14:paraId="76D9EE3C" w14:textId="77777777" w:rsidTr="001E39B1">
        <w:trPr>
          <w:trHeight w:val="1992"/>
        </w:trPr>
        <w:tc>
          <w:tcPr>
            <w:tcW w:w="353" w:type="pct"/>
          </w:tcPr>
          <w:p w14:paraId="503278BF" w14:textId="77777777" w:rsidR="00822AC7" w:rsidRPr="000B41B7" w:rsidRDefault="00822AC7" w:rsidP="00BE7268">
            <w:pPr>
              <w:pStyle w:val="phtablecellleft"/>
            </w:pPr>
            <w:r w:rsidRPr="000B41B7">
              <w:t>7</w:t>
            </w:r>
          </w:p>
        </w:tc>
        <w:tc>
          <w:tcPr>
            <w:tcW w:w="1333" w:type="pct"/>
          </w:tcPr>
          <w:p w14:paraId="3B4F0FF4" w14:textId="77777777" w:rsidR="00822AC7" w:rsidRPr="000B41B7" w:rsidRDefault="00822AC7" w:rsidP="00BE7268">
            <w:pPr>
              <w:pStyle w:val="phtablecellleft"/>
            </w:pPr>
            <w:r w:rsidRPr="000B41B7">
              <w:t>Посещаемые населенные пункты</w:t>
            </w:r>
          </w:p>
        </w:tc>
        <w:tc>
          <w:tcPr>
            <w:tcW w:w="1407" w:type="pct"/>
          </w:tcPr>
          <w:p w14:paraId="6323D1F0" w14:textId="77777777" w:rsidR="00822AC7" w:rsidRPr="000B41B7" w:rsidRDefault="00822AC7" w:rsidP="00E83451">
            <w:pPr>
              <w:pStyle w:val="phtablecellleft"/>
            </w:pPr>
            <w:r w:rsidRPr="000B41B7">
              <w:t xml:space="preserve">Записи о планируемых к посещению населенных </w:t>
            </w:r>
            <w:r w:rsidR="00E83451" w:rsidRPr="000B41B7">
              <w:t>пунктах</w:t>
            </w:r>
          </w:p>
        </w:tc>
        <w:tc>
          <w:tcPr>
            <w:tcW w:w="1907" w:type="pct"/>
          </w:tcPr>
          <w:p w14:paraId="7039DD45" w14:textId="169DF890" w:rsidR="001E39B1" w:rsidRPr="000B41B7" w:rsidRDefault="00C22445" w:rsidP="000A169F">
            <w:pPr>
              <w:pStyle w:val="phtablecellleft"/>
            </w:pPr>
            <w:r w:rsidRPr="000B41B7">
              <w:t>Для добавлени</w:t>
            </w:r>
            <w:r w:rsidR="00177C79" w:rsidRPr="000B41B7">
              <w:t>я</w:t>
            </w:r>
            <w:r w:rsidRPr="000B41B7">
              <w:t xml:space="preserve"> записи о планируемых к посещению населенных пункт</w:t>
            </w:r>
            <w:r w:rsidR="00E83451" w:rsidRPr="000B41B7">
              <w:t>ах</w:t>
            </w:r>
            <w:r w:rsidRPr="000B41B7">
              <w:t xml:space="preserve"> необходимо </w:t>
            </w:r>
            <w:r w:rsidR="00652F99" w:rsidRPr="000B41B7">
              <w:t>нажать на кнопку</w:t>
            </w:r>
            <w:r w:rsidRPr="000B41B7">
              <w:t xml:space="preserve"> </w:t>
            </w:r>
            <w:r w:rsidRPr="000B41B7">
              <w:rPr>
                <w:noProof/>
              </w:rPr>
              <w:drawing>
                <wp:inline distT="0" distB="0" distL="0" distR="0" wp14:anchorId="7AC773DE" wp14:editId="50B4F3DF">
                  <wp:extent cx="285714" cy="228571"/>
                  <wp:effectExtent l="0" t="0" r="635" b="635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14" cy="228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77C79" w:rsidRPr="000B41B7">
              <w:t xml:space="preserve">. Откроется форма </w:t>
            </w:r>
            <w:r w:rsidR="000A169F" w:rsidRPr="000B41B7">
              <w:t>ввода сведений о</w:t>
            </w:r>
            <w:r w:rsidR="00177C79" w:rsidRPr="000B41B7">
              <w:t xml:space="preserve"> посещаемо</w:t>
            </w:r>
            <w:r w:rsidR="000A169F" w:rsidRPr="000B41B7">
              <w:t>м</w:t>
            </w:r>
            <w:r w:rsidR="00177C79" w:rsidRPr="000B41B7">
              <w:t xml:space="preserve"> населенн</w:t>
            </w:r>
            <w:r w:rsidR="000A169F" w:rsidRPr="000B41B7">
              <w:t>ом</w:t>
            </w:r>
            <w:r w:rsidR="00177C79" w:rsidRPr="000B41B7">
              <w:t xml:space="preserve"> пунк</w:t>
            </w:r>
            <w:r w:rsidR="000A169F" w:rsidRPr="000B41B7">
              <w:t>те</w:t>
            </w:r>
            <w:r w:rsidR="00177C79" w:rsidRPr="000B41B7">
              <w:t xml:space="preserve"> </w:t>
            </w:r>
            <w:r w:rsidR="0036573B" w:rsidRPr="000B41B7">
              <w:t>(</w:t>
            </w:r>
            <w:r w:rsidR="00445B65" w:rsidRPr="000B41B7">
              <w:fldChar w:fldCharType="begin"/>
            </w:r>
            <w:r w:rsidR="000A169F" w:rsidRPr="000B41B7">
              <w:instrText xml:space="preserve"> REF _Ref16237807 \h </w:instrText>
            </w:r>
            <w:r w:rsidR="00445B65" w:rsidRPr="000B41B7">
              <w:fldChar w:fldCharType="separate"/>
            </w:r>
            <w:r w:rsidR="00E10E0C" w:rsidRPr="000B41B7">
              <w:t>Рисунок </w:t>
            </w:r>
            <w:r w:rsidR="00E10E0C" w:rsidRPr="000B41B7">
              <w:rPr>
                <w:noProof/>
              </w:rPr>
              <w:t>47</w:t>
            </w:r>
            <w:r w:rsidR="00445B65" w:rsidRPr="000B41B7">
              <w:fldChar w:fldCharType="end"/>
            </w:r>
            <w:r w:rsidR="0036573B" w:rsidRPr="000B41B7">
              <w:t>).</w:t>
            </w:r>
            <w:r w:rsidR="001E39B1" w:rsidRPr="000B41B7">
              <w:t xml:space="preserve"> </w:t>
            </w:r>
          </w:p>
          <w:p w14:paraId="76EA8E48" w14:textId="77777777" w:rsidR="009516FF" w:rsidRPr="000B41B7" w:rsidRDefault="001E39B1" w:rsidP="000A169F">
            <w:pPr>
              <w:pStyle w:val="phtablecellleft"/>
            </w:pPr>
            <w:r w:rsidRPr="000B41B7">
              <w:t>Описание полей приведено в п. 8</w:t>
            </w:r>
            <w:r w:rsidR="00ED489E" w:rsidRPr="000B41B7">
              <w:t>.</w:t>
            </w:r>
          </w:p>
          <w:p w14:paraId="1F6167DB" w14:textId="2D97F906" w:rsidR="00ED489E" w:rsidRPr="000B41B7" w:rsidRDefault="00ED489E" w:rsidP="000471A2">
            <w:pPr>
              <w:pStyle w:val="phtablecellleft"/>
            </w:pPr>
            <w:r w:rsidRPr="000B41B7">
              <w:rPr>
                <w:b/>
              </w:rPr>
              <w:t>Примечание</w:t>
            </w:r>
            <w:r w:rsidR="007F4B12" w:rsidRPr="000B41B7">
              <w:rPr>
                <w:b/>
              </w:rPr>
              <w:t>.</w:t>
            </w:r>
            <w:r w:rsidRPr="000B41B7">
              <w:t xml:space="preserve">  В </w:t>
            </w:r>
            <w:r w:rsidR="00D94ABF" w:rsidRPr="000B41B7">
              <w:t>блок</w:t>
            </w:r>
            <w:r w:rsidR="00B44528" w:rsidRPr="000B41B7">
              <w:t>е</w:t>
            </w:r>
            <w:r w:rsidRPr="000B41B7">
              <w:t xml:space="preserve"> «Посещаемые населенные пункты» </w:t>
            </w:r>
            <w:r w:rsidR="00B44528" w:rsidRPr="000B41B7">
              <w:t xml:space="preserve">адреса населенных пунктов не должны повторяться. При попытке сохранить населенный пункт </w:t>
            </w:r>
            <w:r w:rsidR="00195DBD" w:rsidRPr="000B41B7">
              <w:t xml:space="preserve">с уже добавленным адресом, Подсистема </w:t>
            </w:r>
            <w:r w:rsidR="000471A2" w:rsidRPr="000B41B7">
              <w:t>выведет</w:t>
            </w:r>
            <w:r w:rsidR="00195DBD" w:rsidRPr="000B41B7">
              <w:t xml:space="preserve"> предупреждающее сообщение «Пункт посещения с таким адресом уже существует»</w:t>
            </w:r>
          </w:p>
        </w:tc>
      </w:tr>
      <w:tr w:rsidR="000B41B7" w:rsidRPr="000B41B7" w14:paraId="3105C9C4" w14:textId="77777777" w:rsidTr="00BE7268">
        <w:trPr>
          <w:trHeight w:val="3801"/>
        </w:trPr>
        <w:tc>
          <w:tcPr>
            <w:tcW w:w="353" w:type="pct"/>
          </w:tcPr>
          <w:p w14:paraId="21955E0C" w14:textId="77777777" w:rsidR="001E39B1" w:rsidRPr="000B41B7" w:rsidRDefault="001E39B1" w:rsidP="00BE7268">
            <w:pPr>
              <w:pStyle w:val="phtablecellleft"/>
            </w:pPr>
            <w:r w:rsidRPr="000B41B7">
              <w:lastRenderedPageBreak/>
              <w:t>8</w:t>
            </w:r>
          </w:p>
        </w:tc>
        <w:tc>
          <w:tcPr>
            <w:tcW w:w="1333" w:type="pct"/>
          </w:tcPr>
          <w:p w14:paraId="7A45BBB6" w14:textId="3EBBF21F" w:rsidR="001E39B1" w:rsidRPr="000B41B7" w:rsidRDefault="001E39B1" w:rsidP="00BE7268">
            <w:pPr>
              <w:pStyle w:val="phtablecellleft"/>
            </w:pPr>
            <w:r w:rsidRPr="000B41B7">
              <w:t>Сведени</w:t>
            </w:r>
            <w:r w:rsidR="00FF01D6" w:rsidRPr="000B41B7">
              <w:t>я</w:t>
            </w:r>
            <w:r w:rsidRPr="000B41B7">
              <w:t xml:space="preserve"> о посещаемом населенном пункте</w:t>
            </w:r>
          </w:p>
        </w:tc>
        <w:tc>
          <w:tcPr>
            <w:tcW w:w="1407" w:type="pct"/>
          </w:tcPr>
          <w:p w14:paraId="603F2EA6" w14:textId="170E63D3" w:rsidR="001E39B1" w:rsidRPr="000B41B7" w:rsidRDefault="001E39B1" w:rsidP="00E83451">
            <w:pPr>
              <w:pStyle w:val="phtablecellleft"/>
            </w:pPr>
            <w:r w:rsidRPr="000B41B7">
              <w:t>Сведени</w:t>
            </w:r>
            <w:r w:rsidR="00FF01D6" w:rsidRPr="000B41B7">
              <w:t>я</w:t>
            </w:r>
            <w:r w:rsidRPr="000B41B7">
              <w:t xml:space="preserve"> о посещаемом населенном пункте</w:t>
            </w:r>
          </w:p>
        </w:tc>
        <w:tc>
          <w:tcPr>
            <w:tcW w:w="1907" w:type="pct"/>
          </w:tcPr>
          <w:p w14:paraId="72ED881E" w14:textId="1ED1C752" w:rsidR="001E39B1" w:rsidRPr="000B41B7" w:rsidRDefault="008C5E01" w:rsidP="009516FF">
            <w:pPr>
              <w:pStyle w:val="phtablecellleft"/>
            </w:pPr>
            <w:r w:rsidRPr="000B41B7">
              <w:t>В о</w:t>
            </w:r>
            <w:r w:rsidR="001E39B1" w:rsidRPr="000B41B7">
              <w:t xml:space="preserve">кне </w:t>
            </w:r>
            <w:r w:rsidR="00D667B5" w:rsidRPr="000B41B7">
              <w:t xml:space="preserve">сведений о посещаемом населенном пункте </w:t>
            </w:r>
            <w:r w:rsidR="001E39B1" w:rsidRPr="000B41B7">
              <w:t xml:space="preserve">необходимо заполнить информацию в поле «Адрес». Для указания адреса необходимо </w:t>
            </w:r>
            <w:r w:rsidR="00652F99" w:rsidRPr="000B41B7">
              <w:t>нажать на кнопку</w:t>
            </w:r>
            <w:r w:rsidR="001E39B1" w:rsidRPr="000B41B7">
              <w:t xml:space="preserve"> </w:t>
            </w:r>
            <w:r w:rsidR="001E39B1" w:rsidRPr="000B41B7">
              <w:rPr>
                <w:noProof/>
              </w:rPr>
              <w:drawing>
                <wp:inline distT="0" distB="0" distL="0" distR="0" wp14:anchorId="48FCA553" wp14:editId="1F5F4FE6">
                  <wp:extent cx="320675" cy="249555"/>
                  <wp:effectExtent l="0" t="0" r="3175" b="0"/>
                  <wp:docPr id="130" name="Рисунок 130" descr="https://i.gyazo.com/a0195f9f5042d308dc0729ca43779f4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.gyazo.com/a0195f9f5042d308dc0729ca43779f4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675" cy="249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E39B1" w:rsidRPr="000B41B7">
              <w:t xml:space="preserve"> на форме ввода адреса. В открывшемся окне необходимо заполнить поля: «Субъект», «Населенный пункт».</w:t>
            </w:r>
          </w:p>
          <w:p w14:paraId="1D8BE3BB" w14:textId="77777777" w:rsidR="001E39B1" w:rsidRPr="000B41B7" w:rsidRDefault="001E39B1" w:rsidP="009516FF">
            <w:pPr>
              <w:pStyle w:val="phtablecellleft"/>
            </w:pPr>
            <w:r w:rsidRPr="000B41B7">
              <w:t xml:space="preserve">Описание полей табличной части приведено в </w:t>
            </w:r>
            <w:proofErr w:type="spellStart"/>
            <w:r w:rsidRPr="000B41B7">
              <w:t>пп</w:t>
            </w:r>
            <w:proofErr w:type="spellEnd"/>
            <w:r w:rsidRPr="000B41B7">
              <w:t xml:space="preserve">. </w:t>
            </w:r>
            <w:r w:rsidR="00D667B5" w:rsidRPr="000B41B7">
              <w:t>8</w:t>
            </w:r>
            <w:r w:rsidRPr="000B41B7">
              <w:t xml:space="preserve">.1 – </w:t>
            </w:r>
            <w:r w:rsidR="00D667B5" w:rsidRPr="000B41B7">
              <w:t>8</w:t>
            </w:r>
            <w:r w:rsidRPr="000B41B7">
              <w:t>.2.</w:t>
            </w:r>
          </w:p>
          <w:p w14:paraId="1AAC4817" w14:textId="77777777" w:rsidR="001E39B1" w:rsidRPr="000B41B7" w:rsidRDefault="001E39B1" w:rsidP="009516FF">
            <w:pPr>
              <w:pStyle w:val="phtablecellleft"/>
            </w:pPr>
            <w:r w:rsidRPr="000B41B7">
              <w:t>Кнопка «Создать» инициирует сохранение введенных данных и закрытие окна добавления передвижного подразделения.</w:t>
            </w:r>
          </w:p>
          <w:p w14:paraId="5E5654F3" w14:textId="77777777" w:rsidR="001E39B1" w:rsidRPr="000B41B7" w:rsidRDefault="001E39B1" w:rsidP="009516FF">
            <w:pPr>
              <w:pStyle w:val="phtablecellleft"/>
            </w:pPr>
            <w:r w:rsidRPr="000B41B7">
              <w:t>Кнопка «Отменить» инициирует закрытие окна без сохранения введенных данных</w:t>
            </w:r>
          </w:p>
        </w:tc>
      </w:tr>
      <w:tr w:rsidR="000B41B7" w:rsidRPr="000B41B7" w14:paraId="59DFC089" w14:textId="77777777" w:rsidTr="00BE7268">
        <w:tc>
          <w:tcPr>
            <w:tcW w:w="353" w:type="pct"/>
          </w:tcPr>
          <w:p w14:paraId="461A35BA" w14:textId="77777777" w:rsidR="00F9337C" w:rsidRPr="000B41B7" w:rsidRDefault="00D667B5" w:rsidP="00BE7268">
            <w:pPr>
              <w:pStyle w:val="phtablecellleft"/>
            </w:pPr>
            <w:r w:rsidRPr="000B41B7">
              <w:t>8</w:t>
            </w:r>
            <w:r w:rsidR="00F9337C" w:rsidRPr="000B41B7">
              <w:t>.1</w:t>
            </w:r>
          </w:p>
        </w:tc>
        <w:tc>
          <w:tcPr>
            <w:tcW w:w="1333" w:type="pct"/>
          </w:tcPr>
          <w:p w14:paraId="768BEC05" w14:textId="77777777" w:rsidR="00F9337C" w:rsidRPr="000B41B7" w:rsidRDefault="00F9337C" w:rsidP="00BE7268">
            <w:pPr>
              <w:pStyle w:val="phtablecellleft"/>
            </w:pPr>
            <w:r w:rsidRPr="000B41B7">
              <w:t>Субъект</w:t>
            </w:r>
          </w:p>
        </w:tc>
        <w:tc>
          <w:tcPr>
            <w:tcW w:w="1407" w:type="pct"/>
          </w:tcPr>
          <w:p w14:paraId="70EA78A5" w14:textId="77777777" w:rsidR="00F9337C" w:rsidRPr="000B41B7" w:rsidRDefault="00F9337C" w:rsidP="00BE7268">
            <w:pPr>
              <w:pStyle w:val="phtablecellleft"/>
            </w:pPr>
            <w:r w:rsidRPr="000B41B7">
              <w:t>Субъект РФ</w:t>
            </w:r>
          </w:p>
        </w:tc>
        <w:tc>
          <w:tcPr>
            <w:tcW w:w="1907" w:type="pct"/>
          </w:tcPr>
          <w:p w14:paraId="6E234375" w14:textId="77777777" w:rsidR="00F9337C" w:rsidRPr="000B41B7" w:rsidRDefault="00F9337C" w:rsidP="00BE7268">
            <w:pPr>
              <w:pStyle w:val="phtablecellleft"/>
            </w:pPr>
            <w:r w:rsidRPr="000B41B7">
              <w:t xml:space="preserve">Выбор значения из выпадающего списка с помощью кнопки </w:t>
            </w:r>
            <w:r w:rsidRPr="000B41B7">
              <w:rPr>
                <w:noProof/>
              </w:rPr>
              <w:drawing>
                <wp:inline distT="0" distB="0" distL="0" distR="0" wp14:anchorId="2688EFDE" wp14:editId="6E66CBCC">
                  <wp:extent cx="228600" cy="228600"/>
                  <wp:effectExtent l="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5C53" w:rsidRPr="000B41B7" w14:paraId="27468B3B" w14:textId="77777777" w:rsidTr="00BE7268">
        <w:tc>
          <w:tcPr>
            <w:tcW w:w="353" w:type="pct"/>
          </w:tcPr>
          <w:p w14:paraId="77EA2A4C" w14:textId="77777777" w:rsidR="00F9337C" w:rsidRPr="000B41B7" w:rsidRDefault="00D667B5" w:rsidP="00BE7268">
            <w:pPr>
              <w:pStyle w:val="phtablecellleft"/>
            </w:pPr>
            <w:r w:rsidRPr="000B41B7">
              <w:t>8</w:t>
            </w:r>
            <w:r w:rsidR="00F9337C" w:rsidRPr="000B41B7">
              <w:t>.2</w:t>
            </w:r>
          </w:p>
        </w:tc>
        <w:tc>
          <w:tcPr>
            <w:tcW w:w="1333" w:type="pct"/>
          </w:tcPr>
          <w:p w14:paraId="6D65A057" w14:textId="77777777" w:rsidR="00F9337C" w:rsidRPr="000B41B7" w:rsidRDefault="00F9337C" w:rsidP="00BE7268">
            <w:pPr>
              <w:pStyle w:val="phtablecellleft"/>
            </w:pPr>
            <w:r w:rsidRPr="000B41B7">
              <w:t>Населенный пункт</w:t>
            </w:r>
          </w:p>
        </w:tc>
        <w:tc>
          <w:tcPr>
            <w:tcW w:w="1407" w:type="pct"/>
          </w:tcPr>
          <w:p w14:paraId="6EC517D3" w14:textId="77777777" w:rsidR="00F9337C" w:rsidRPr="000B41B7" w:rsidRDefault="00F9337C" w:rsidP="00BE7268">
            <w:pPr>
              <w:pStyle w:val="phtablecellleft"/>
            </w:pPr>
            <w:r w:rsidRPr="000B41B7">
              <w:t>Населенный пункт</w:t>
            </w:r>
          </w:p>
        </w:tc>
        <w:tc>
          <w:tcPr>
            <w:tcW w:w="1907" w:type="pct"/>
          </w:tcPr>
          <w:p w14:paraId="1A2FDAFD" w14:textId="4A31292C" w:rsidR="00F9337C" w:rsidRPr="000B41B7" w:rsidRDefault="003220F7" w:rsidP="00BE7268">
            <w:pPr>
              <w:pStyle w:val="phtablecellleft"/>
            </w:pPr>
            <w:r w:rsidRPr="000B41B7">
              <w:t>Справочное поле. Не</w:t>
            </w:r>
            <w:r w:rsidR="00F9337C" w:rsidRPr="000B41B7">
              <w:t>доступно для заполнения до указания субъекта РФ.</w:t>
            </w:r>
          </w:p>
          <w:p w14:paraId="38F0CD97" w14:textId="77777777" w:rsidR="00F9337C" w:rsidRPr="000B41B7" w:rsidRDefault="00F9337C" w:rsidP="00BE7268">
            <w:pPr>
              <w:pStyle w:val="phtablecellleft"/>
            </w:pPr>
            <w:r w:rsidRPr="000B41B7">
              <w:t>Необходимо ввести первые несколько символов наименования населенного пункта, а затем выбрать значение из выпадающего списка, предложенного Подсистемой.</w:t>
            </w:r>
          </w:p>
          <w:p w14:paraId="090BDDBF" w14:textId="77777777" w:rsidR="00F9337C" w:rsidRPr="000B41B7" w:rsidRDefault="00F9337C" w:rsidP="00BE7268">
            <w:pPr>
              <w:pStyle w:val="phtablecellleft"/>
            </w:pPr>
            <w:r w:rsidRPr="000B41B7">
              <w:t>Ввод информации осуществляется согласно справочнику ФИАС</w:t>
            </w:r>
          </w:p>
        </w:tc>
      </w:tr>
    </w:tbl>
    <w:p w14:paraId="58581BAB" w14:textId="77777777" w:rsidR="00D469C2" w:rsidRPr="000B41B7" w:rsidRDefault="00D469C2" w:rsidP="0036573B">
      <w:pPr>
        <w:pStyle w:val="phfigure"/>
      </w:pPr>
    </w:p>
    <w:p w14:paraId="472A42AB" w14:textId="77777777" w:rsidR="0036573B" w:rsidRPr="000B41B7" w:rsidRDefault="0036573B" w:rsidP="0036573B">
      <w:pPr>
        <w:pStyle w:val="phfigure"/>
      </w:pPr>
      <w:r w:rsidRPr="000B41B7">
        <w:rPr>
          <w:noProof/>
        </w:rPr>
        <w:drawing>
          <wp:inline distT="0" distB="0" distL="0" distR="0" wp14:anchorId="78A53B21" wp14:editId="75DA6216">
            <wp:extent cx="5609524" cy="1200000"/>
            <wp:effectExtent l="0" t="0" r="0" b="635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9524" cy="1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4C61E7" w14:textId="2913CEDF" w:rsidR="00F9337C" w:rsidRPr="000B41B7" w:rsidRDefault="0036573B" w:rsidP="0036573B">
      <w:pPr>
        <w:pStyle w:val="phfiguretitle"/>
      </w:pPr>
      <w:bookmarkStart w:id="138" w:name="_Ref16237807"/>
      <w:r w:rsidRPr="000B41B7">
        <w:t>Рисунок</w:t>
      </w:r>
      <w:r w:rsidR="000A169F" w:rsidRPr="000B41B7">
        <w:t> </w:t>
      </w:r>
      <w:r w:rsidR="00445B65" w:rsidRPr="000B41B7">
        <w:fldChar w:fldCharType="begin"/>
      </w:r>
      <w:r w:rsidR="00A66E38" w:rsidRPr="000B41B7">
        <w:instrText xml:space="preserve"> SEQ Рисунок \* ARABIC </w:instrText>
      </w:r>
      <w:r w:rsidR="00445B65" w:rsidRPr="000B41B7">
        <w:fldChar w:fldCharType="separate"/>
      </w:r>
      <w:r w:rsidR="00E10E0C" w:rsidRPr="000B41B7">
        <w:rPr>
          <w:noProof/>
        </w:rPr>
        <w:t>47</w:t>
      </w:r>
      <w:r w:rsidR="00445B65" w:rsidRPr="000B41B7">
        <w:rPr>
          <w:noProof/>
        </w:rPr>
        <w:fldChar w:fldCharType="end"/>
      </w:r>
      <w:bookmarkEnd w:id="138"/>
      <w:r w:rsidRPr="000B41B7">
        <w:t xml:space="preserve"> – </w:t>
      </w:r>
      <w:r w:rsidR="000A169F" w:rsidRPr="000B41B7">
        <w:t>Форма ввода сведений о посещаемом населенном пункте</w:t>
      </w:r>
    </w:p>
    <w:p w14:paraId="7C54B534" w14:textId="55761E5A" w:rsidR="00D30DD0" w:rsidRPr="000B41B7" w:rsidRDefault="00D30DD0" w:rsidP="00D30DD0">
      <w:pPr>
        <w:pStyle w:val="phnormal"/>
      </w:pPr>
      <w:r w:rsidRPr="000B41B7">
        <w:t xml:space="preserve">После введения информации в поле «Адрес» в окне создания </w:t>
      </w:r>
      <w:r w:rsidR="004C5FFF" w:rsidRPr="000B41B7">
        <w:t>посещаемого населенного пункта</w:t>
      </w:r>
      <w:r w:rsidRPr="000B41B7">
        <w:t xml:space="preserve"> становится доступной информация о географических координатах (</w:t>
      </w:r>
      <w:r w:rsidR="00445B65" w:rsidRPr="000B41B7">
        <w:fldChar w:fldCharType="begin"/>
      </w:r>
      <w:r w:rsidRPr="000B41B7">
        <w:instrText xml:space="preserve"> REF _Ref16238858 \h </w:instrText>
      </w:r>
      <w:r w:rsidR="00445B65" w:rsidRPr="000B41B7">
        <w:fldChar w:fldCharType="separate"/>
      </w:r>
      <w:r w:rsidR="00E10E0C" w:rsidRPr="000B41B7">
        <w:t xml:space="preserve">Рисунок </w:t>
      </w:r>
      <w:r w:rsidR="00E10E0C" w:rsidRPr="000B41B7">
        <w:rPr>
          <w:noProof/>
        </w:rPr>
        <w:t>48</w:t>
      </w:r>
      <w:r w:rsidR="00445B65" w:rsidRPr="000B41B7">
        <w:fldChar w:fldCharType="end"/>
      </w:r>
      <w:r w:rsidRPr="000B41B7">
        <w:t>).</w:t>
      </w:r>
    </w:p>
    <w:p w14:paraId="58B8875F" w14:textId="77777777" w:rsidR="00D30DD0" w:rsidRPr="000B41B7" w:rsidRDefault="00D30DD0" w:rsidP="00D30DD0">
      <w:pPr>
        <w:pStyle w:val="phfigure"/>
      </w:pPr>
      <w:r w:rsidRPr="000B41B7">
        <w:rPr>
          <w:noProof/>
        </w:rPr>
        <w:lastRenderedPageBreak/>
        <w:drawing>
          <wp:inline distT="0" distB="0" distL="0" distR="0" wp14:anchorId="55F1E4FF" wp14:editId="3BEADFFB">
            <wp:extent cx="5580952" cy="1790476"/>
            <wp:effectExtent l="0" t="0" r="1270" b="635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0952" cy="17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2E2E8A" w14:textId="4908F43E" w:rsidR="00D30DD0" w:rsidRPr="000B41B7" w:rsidRDefault="00D30DD0" w:rsidP="00D30DD0">
      <w:pPr>
        <w:pStyle w:val="phfiguretitle"/>
      </w:pPr>
      <w:bookmarkStart w:id="139" w:name="_Ref16238858"/>
      <w:r w:rsidRPr="000B41B7">
        <w:t xml:space="preserve">Рисунок </w:t>
      </w:r>
      <w:r w:rsidR="00445B65" w:rsidRPr="000B41B7">
        <w:fldChar w:fldCharType="begin"/>
      </w:r>
      <w:r w:rsidR="00A66E38" w:rsidRPr="000B41B7">
        <w:instrText xml:space="preserve"> SEQ Рисунок \* ARABIC </w:instrText>
      </w:r>
      <w:r w:rsidR="00445B65" w:rsidRPr="000B41B7">
        <w:fldChar w:fldCharType="separate"/>
      </w:r>
      <w:r w:rsidR="00E10E0C" w:rsidRPr="000B41B7">
        <w:rPr>
          <w:noProof/>
        </w:rPr>
        <w:t>48</w:t>
      </w:r>
      <w:r w:rsidR="00445B65" w:rsidRPr="000B41B7">
        <w:rPr>
          <w:noProof/>
        </w:rPr>
        <w:fldChar w:fldCharType="end"/>
      </w:r>
      <w:bookmarkEnd w:id="139"/>
      <w:r w:rsidRPr="000B41B7">
        <w:t xml:space="preserve"> – Отображение информации о географических координатах</w:t>
      </w:r>
    </w:p>
    <w:p w14:paraId="18BC349C" w14:textId="7E5921C0" w:rsidR="00D30DD0" w:rsidRPr="000B41B7" w:rsidRDefault="00D30DD0" w:rsidP="00D30DD0">
      <w:pPr>
        <w:pStyle w:val="phnormal"/>
      </w:pPr>
      <w:r w:rsidRPr="000B41B7">
        <w:t>Описание полей формы для ввода информации о географических координатах представлено в таблице (</w:t>
      </w:r>
      <w:r w:rsidR="00FE7396" w:rsidRPr="000B41B7">
        <w:fldChar w:fldCharType="begin"/>
      </w:r>
      <w:r w:rsidR="00FE7396" w:rsidRPr="000B41B7">
        <w:instrText xml:space="preserve"> REF _Ref513552790 \h  \* MERGEFORMAT </w:instrText>
      </w:r>
      <w:r w:rsidR="00FE7396" w:rsidRPr="000B41B7">
        <w:fldChar w:fldCharType="separate"/>
      </w:r>
      <w:r w:rsidR="00E10E0C" w:rsidRPr="000B41B7">
        <w:t>Таблица 3</w:t>
      </w:r>
      <w:r w:rsidR="00FE7396" w:rsidRPr="000B41B7">
        <w:fldChar w:fldCharType="end"/>
      </w:r>
      <w:r w:rsidRPr="000B41B7">
        <w:t>).</w:t>
      </w:r>
    </w:p>
    <w:p w14:paraId="073AFB4C" w14:textId="6F90F4CB" w:rsidR="00CD3B7B" w:rsidRPr="000B41B7" w:rsidRDefault="00CD3B7B" w:rsidP="00D30DD0">
      <w:pPr>
        <w:pStyle w:val="phnormal"/>
      </w:pPr>
      <w:r w:rsidRPr="000B41B7">
        <w:t xml:space="preserve">Для редактирования данных в </w:t>
      </w:r>
      <w:r w:rsidR="00D94ABF" w:rsidRPr="000B41B7">
        <w:t>блоке</w:t>
      </w:r>
      <w:r w:rsidRPr="000B41B7">
        <w:t xml:space="preserve"> «Посещаемые населенные </w:t>
      </w:r>
      <w:r w:rsidR="00067C03" w:rsidRPr="000B41B7">
        <w:t>пункты</w:t>
      </w:r>
      <w:r w:rsidRPr="000B41B7">
        <w:t>»</w:t>
      </w:r>
      <w:r w:rsidR="00067C03" w:rsidRPr="000B41B7">
        <w:t xml:space="preserve">, нажмите на кнопку </w:t>
      </w:r>
      <w:r w:rsidR="00067C03" w:rsidRPr="000B41B7">
        <w:rPr>
          <w:noProof/>
        </w:rPr>
        <w:drawing>
          <wp:inline distT="0" distB="0" distL="0" distR="0" wp14:anchorId="3C9F75C1" wp14:editId="4C753139">
            <wp:extent cx="276190" cy="266667"/>
            <wp:effectExtent l="0" t="0" r="0" b="635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190" cy="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7C03" w:rsidRPr="000B41B7">
        <w:t xml:space="preserve"> (</w:t>
      </w:r>
      <w:r w:rsidR="00445B65" w:rsidRPr="000B41B7">
        <w:fldChar w:fldCharType="begin"/>
      </w:r>
      <w:r w:rsidR="00067C03" w:rsidRPr="000B41B7">
        <w:instrText xml:space="preserve"> REF _Ref16239799 \h </w:instrText>
      </w:r>
      <w:r w:rsidR="00445B65" w:rsidRPr="000B41B7">
        <w:fldChar w:fldCharType="separate"/>
      </w:r>
      <w:r w:rsidR="00E10E0C" w:rsidRPr="000B41B7">
        <w:t xml:space="preserve">Рисунок </w:t>
      </w:r>
      <w:r w:rsidR="00E10E0C" w:rsidRPr="000B41B7">
        <w:rPr>
          <w:noProof/>
        </w:rPr>
        <w:t>49</w:t>
      </w:r>
      <w:r w:rsidR="00445B65" w:rsidRPr="000B41B7">
        <w:fldChar w:fldCharType="end"/>
      </w:r>
      <w:r w:rsidR="00067C03" w:rsidRPr="000B41B7">
        <w:t>).</w:t>
      </w:r>
    </w:p>
    <w:p w14:paraId="7CC7560B" w14:textId="77777777" w:rsidR="00067C03" w:rsidRPr="000B41B7" w:rsidRDefault="00067C03" w:rsidP="00067C03">
      <w:pPr>
        <w:pStyle w:val="phfigure"/>
      </w:pPr>
      <w:r w:rsidRPr="000B41B7">
        <w:rPr>
          <w:noProof/>
        </w:rPr>
        <w:drawing>
          <wp:inline distT="0" distB="0" distL="0" distR="0" wp14:anchorId="46EE35D1" wp14:editId="3B937229">
            <wp:extent cx="4784651" cy="2248376"/>
            <wp:effectExtent l="0" t="0" r="0" b="0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3160" cy="2247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3CD01F" w14:textId="0BC30A87" w:rsidR="00067C03" w:rsidRPr="000B41B7" w:rsidRDefault="00067C03" w:rsidP="00067C03">
      <w:pPr>
        <w:pStyle w:val="phfiguretitle"/>
      </w:pPr>
      <w:bookmarkStart w:id="140" w:name="_Ref16239799"/>
      <w:r w:rsidRPr="000B41B7">
        <w:t xml:space="preserve">Рисунок </w:t>
      </w:r>
      <w:r w:rsidR="00445B65" w:rsidRPr="000B41B7">
        <w:fldChar w:fldCharType="begin"/>
      </w:r>
      <w:r w:rsidR="00A66E38" w:rsidRPr="000B41B7">
        <w:instrText xml:space="preserve"> SEQ Рисунок \* ARABIC </w:instrText>
      </w:r>
      <w:r w:rsidR="00445B65" w:rsidRPr="000B41B7">
        <w:fldChar w:fldCharType="separate"/>
      </w:r>
      <w:r w:rsidR="00E10E0C" w:rsidRPr="000B41B7">
        <w:rPr>
          <w:noProof/>
        </w:rPr>
        <w:t>49</w:t>
      </w:r>
      <w:r w:rsidR="00445B65" w:rsidRPr="000B41B7">
        <w:rPr>
          <w:noProof/>
        </w:rPr>
        <w:fldChar w:fldCharType="end"/>
      </w:r>
      <w:bookmarkEnd w:id="140"/>
      <w:r w:rsidRPr="000B41B7">
        <w:t xml:space="preserve"> – Редактировани</w:t>
      </w:r>
      <w:r w:rsidR="00FF01D6" w:rsidRPr="000B41B7">
        <w:t>е</w:t>
      </w:r>
      <w:r w:rsidRPr="000B41B7">
        <w:t xml:space="preserve"> данных в </w:t>
      </w:r>
      <w:r w:rsidR="00FF01D6" w:rsidRPr="000B41B7">
        <w:t>блоке</w:t>
      </w:r>
      <w:r w:rsidRPr="000B41B7">
        <w:t xml:space="preserve"> «Посещаемые населенные пункты»</w:t>
      </w:r>
    </w:p>
    <w:p w14:paraId="6608ECEE" w14:textId="5CCD65F5" w:rsidR="00AD4465" w:rsidRPr="000B41B7" w:rsidRDefault="00AD4465" w:rsidP="00AD4465">
      <w:pPr>
        <w:pStyle w:val="phnormal"/>
      </w:pPr>
      <w:r w:rsidRPr="000B41B7">
        <w:t xml:space="preserve">Откроется окно редактирования информации о географических данных </w:t>
      </w:r>
      <w:r w:rsidR="004C5FFF" w:rsidRPr="000B41B7">
        <w:t>посещаемого передвижным подразделением населенного пункта</w:t>
      </w:r>
      <w:r w:rsidRPr="000B41B7">
        <w:t xml:space="preserve"> аналогичное окну создания (</w:t>
      </w:r>
      <w:r w:rsidR="00445B65" w:rsidRPr="000B41B7">
        <w:fldChar w:fldCharType="begin"/>
      </w:r>
      <w:r w:rsidRPr="000B41B7">
        <w:instrText xml:space="preserve"> REF _Ref16238858 \h </w:instrText>
      </w:r>
      <w:r w:rsidR="00445B65" w:rsidRPr="000B41B7">
        <w:fldChar w:fldCharType="separate"/>
      </w:r>
      <w:r w:rsidR="00E10E0C" w:rsidRPr="000B41B7">
        <w:t xml:space="preserve">Рисунок </w:t>
      </w:r>
      <w:r w:rsidR="00E10E0C" w:rsidRPr="000B41B7">
        <w:rPr>
          <w:noProof/>
        </w:rPr>
        <w:t>48</w:t>
      </w:r>
      <w:r w:rsidR="00445B65" w:rsidRPr="000B41B7">
        <w:fldChar w:fldCharType="end"/>
      </w:r>
      <w:r w:rsidRPr="000B41B7">
        <w:t>).</w:t>
      </w:r>
    </w:p>
    <w:p w14:paraId="7F766516" w14:textId="4B35CFA1" w:rsidR="00D30DD0" w:rsidRPr="000B41B7" w:rsidRDefault="00D30DD0" w:rsidP="00D30DD0">
      <w:pPr>
        <w:pStyle w:val="phnormal"/>
      </w:pPr>
      <w:r w:rsidRPr="000B41B7">
        <w:t xml:space="preserve">Для сохранения внесенных данных </w:t>
      </w:r>
      <w:r w:rsidR="004477E2" w:rsidRPr="000B41B7">
        <w:t xml:space="preserve">о передвижном подразделении </w:t>
      </w:r>
      <w:r w:rsidRPr="000B41B7">
        <w:t xml:space="preserve">необходимо нажать на кнопку «Создать». Окно создания передвижного подразделения закроется, внесенные данные отобразятся в </w:t>
      </w:r>
      <w:r w:rsidR="0074735A" w:rsidRPr="000B41B7">
        <w:t>блоке</w:t>
      </w:r>
      <w:r w:rsidRPr="000B41B7">
        <w:t xml:space="preserve"> «Передвижные подразделения».</w:t>
      </w:r>
    </w:p>
    <w:p w14:paraId="7C10FC24" w14:textId="77777777" w:rsidR="00D30DD0" w:rsidRPr="000B41B7" w:rsidRDefault="00D30DD0" w:rsidP="00D30DD0">
      <w:pPr>
        <w:pStyle w:val="phnormal"/>
      </w:pPr>
      <w:r w:rsidRPr="000B41B7">
        <w:t>Нажатие кнопки «Отменить» инициирует закрытие окна без сохранения изменений.</w:t>
      </w:r>
    </w:p>
    <w:p w14:paraId="01847C72" w14:textId="3E7AFE51" w:rsidR="00FF01D6" w:rsidRPr="000B41B7" w:rsidRDefault="00D30DD0" w:rsidP="00FF01D6">
      <w:pPr>
        <w:pStyle w:val="phnormal"/>
      </w:pPr>
      <w:r w:rsidRPr="000B41B7">
        <w:t xml:space="preserve">Для редактирования записи в </w:t>
      </w:r>
      <w:r w:rsidR="0074735A" w:rsidRPr="000B41B7">
        <w:t>блоке</w:t>
      </w:r>
      <w:r w:rsidRPr="000B41B7">
        <w:t xml:space="preserve"> «</w:t>
      </w:r>
      <w:r w:rsidR="00F1167C" w:rsidRPr="000B41B7">
        <w:t>Передвижные подразделения</w:t>
      </w:r>
      <w:r w:rsidRPr="000B41B7">
        <w:t xml:space="preserve">» необходимо выбрать строку и </w:t>
      </w:r>
      <w:r w:rsidR="00652F99" w:rsidRPr="000B41B7">
        <w:t>нажать на кнопку</w:t>
      </w:r>
      <w:r w:rsidRPr="000B41B7">
        <w:t xml:space="preserve"> «Изменить», откроется окно редактирования данных. Окно редактиро</w:t>
      </w:r>
      <w:r w:rsidR="00F1167C" w:rsidRPr="000B41B7">
        <w:t xml:space="preserve">вания </w:t>
      </w:r>
      <w:r w:rsidR="00FF01D6" w:rsidRPr="000B41B7">
        <w:t xml:space="preserve">данных </w:t>
      </w:r>
      <w:r w:rsidR="00F1167C" w:rsidRPr="000B41B7">
        <w:t>аналогично окну создания</w:t>
      </w:r>
      <w:r w:rsidR="00FF01D6" w:rsidRPr="000B41B7">
        <w:t xml:space="preserve"> (</w:t>
      </w:r>
      <w:r w:rsidR="00FF01D6" w:rsidRPr="000B41B7">
        <w:fldChar w:fldCharType="begin"/>
      </w:r>
      <w:r w:rsidR="00FF01D6" w:rsidRPr="000B41B7">
        <w:instrText xml:space="preserve"> REF _Ref16238858 \h </w:instrText>
      </w:r>
      <w:r w:rsidR="00FF01D6" w:rsidRPr="000B41B7">
        <w:fldChar w:fldCharType="separate"/>
      </w:r>
      <w:r w:rsidR="00E10E0C" w:rsidRPr="000B41B7">
        <w:t xml:space="preserve">Рисунок </w:t>
      </w:r>
      <w:r w:rsidR="00E10E0C" w:rsidRPr="000B41B7">
        <w:rPr>
          <w:noProof/>
        </w:rPr>
        <w:t>4</w:t>
      </w:r>
      <w:r w:rsidR="00F409DA" w:rsidRPr="000B41B7">
        <w:rPr>
          <w:noProof/>
        </w:rPr>
        <w:t>4</w:t>
      </w:r>
      <w:r w:rsidR="00FF01D6" w:rsidRPr="000B41B7">
        <w:fldChar w:fldCharType="end"/>
      </w:r>
      <w:r w:rsidR="00FF01D6" w:rsidRPr="000B41B7">
        <w:t>).</w:t>
      </w:r>
    </w:p>
    <w:p w14:paraId="32A5FAB9" w14:textId="52A6C262" w:rsidR="00D30DD0" w:rsidRPr="000B41B7" w:rsidRDefault="00D30DD0" w:rsidP="00D30DD0">
      <w:pPr>
        <w:pStyle w:val="phnormal"/>
      </w:pPr>
    </w:p>
    <w:p w14:paraId="2490589C" w14:textId="77777777" w:rsidR="00D30DD0" w:rsidRPr="000B41B7" w:rsidRDefault="00D30DD0" w:rsidP="00D30DD0">
      <w:pPr>
        <w:pStyle w:val="phnormal"/>
      </w:pPr>
      <w:r w:rsidRPr="000B41B7">
        <w:t>Для удаления данных необходимо выбрать запись и нажать на кнопку «Удалить», Подсистема выведет сообщение о подтверждении действий по удалению. В случае подтверждения удаления данные будут удалены без возможности восстановления.</w:t>
      </w:r>
    </w:p>
    <w:p w14:paraId="50A42480" w14:textId="77777777" w:rsidR="005266C7" w:rsidRPr="000B41B7" w:rsidRDefault="005266C7" w:rsidP="00CA6719">
      <w:pPr>
        <w:pStyle w:val="4"/>
      </w:pPr>
      <w:r w:rsidRPr="000B41B7">
        <w:rPr>
          <w:szCs w:val="24"/>
        </w:rPr>
        <w:t>Ввод</w:t>
      </w:r>
      <w:r w:rsidRPr="000B41B7">
        <w:t xml:space="preserve"> </w:t>
      </w:r>
      <w:r w:rsidRPr="000B41B7">
        <w:rPr>
          <w:szCs w:val="24"/>
        </w:rPr>
        <w:t>сведений</w:t>
      </w:r>
      <w:r w:rsidRPr="000B41B7">
        <w:t xml:space="preserve"> о домовых хозяйствах</w:t>
      </w:r>
    </w:p>
    <w:p w14:paraId="44191572" w14:textId="7E9BE1F0" w:rsidR="000C341E" w:rsidRPr="000B41B7" w:rsidRDefault="005266C7" w:rsidP="00CA6719">
      <w:pPr>
        <w:pStyle w:val="phnormal"/>
      </w:pPr>
      <w:r w:rsidRPr="000B41B7">
        <w:t xml:space="preserve">Для добавления записи о </w:t>
      </w:r>
      <w:r w:rsidR="00227D1D" w:rsidRPr="000B41B7">
        <w:t>домовых хозяйствах</w:t>
      </w:r>
      <w:r w:rsidRPr="000B41B7">
        <w:t xml:space="preserve"> медицинск</w:t>
      </w:r>
      <w:r w:rsidR="00152200" w:rsidRPr="000B41B7">
        <w:t>ой</w:t>
      </w:r>
      <w:r w:rsidRPr="000B41B7">
        <w:t xml:space="preserve"> организаци</w:t>
      </w:r>
      <w:r w:rsidR="00152200" w:rsidRPr="000B41B7">
        <w:t>и</w:t>
      </w:r>
      <w:r w:rsidRPr="000B41B7">
        <w:t xml:space="preserve"> </w:t>
      </w:r>
      <w:r w:rsidR="00D56BBC" w:rsidRPr="000B41B7">
        <w:t xml:space="preserve">необходимо </w:t>
      </w:r>
      <w:r w:rsidRPr="000B41B7">
        <w:t>наж</w:t>
      </w:r>
      <w:r w:rsidR="00D56BBC" w:rsidRPr="000B41B7">
        <w:t>ать</w:t>
      </w:r>
      <w:r w:rsidRPr="000B41B7">
        <w:t xml:space="preserve"> на кнопку </w:t>
      </w:r>
      <w:r w:rsidRPr="000B41B7">
        <w:rPr>
          <w:noProof/>
        </w:rPr>
        <w:drawing>
          <wp:inline distT="0" distB="0" distL="0" distR="0" wp14:anchorId="228F6391" wp14:editId="71EB6EE4">
            <wp:extent cx="838200" cy="3048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2200" w:rsidRPr="000B41B7">
        <w:t xml:space="preserve"> в блоке «Домовые хозяйства»</w:t>
      </w:r>
      <w:r w:rsidRPr="000B41B7">
        <w:t xml:space="preserve">, откроется форма для ввода данных о </w:t>
      </w:r>
      <w:r w:rsidR="00152200" w:rsidRPr="000B41B7">
        <w:t>домовом хозяйстве</w:t>
      </w:r>
      <w:r w:rsidRPr="000B41B7">
        <w:t xml:space="preserve"> (</w:t>
      </w:r>
      <w:r w:rsidR="00445B65" w:rsidRPr="000B41B7">
        <w:fldChar w:fldCharType="begin"/>
      </w:r>
      <w:r w:rsidR="00CA6719" w:rsidRPr="000B41B7">
        <w:instrText xml:space="preserve"> REF _Ref531955654 \h </w:instrText>
      </w:r>
      <w:r w:rsidR="00445B65" w:rsidRPr="000B41B7">
        <w:fldChar w:fldCharType="separate"/>
      </w:r>
      <w:r w:rsidR="00E10E0C" w:rsidRPr="000B41B7">
        <w:t>Рисунок </w:t>
      </w:r>
      <w:r w:rsidR="00E10E0C" w:rsidRPr="000B41B7">
        <w:rPr>
          <w:noProof/>
        </w:rPr>
        <w:t>50</w:t>
      </w:r>
      <w:r w:rsidR="00445B65" w:rsidRPr="000B41B7">
        <w:fldChar w:fldCharType="end"/>
      </w:r>
      <w:r w:rsidRPr="000B41B7">
        <w:t>).</w:t>
      </w:r>
    </w:p>
    <w:p w14:paraId="1158932E" w14:textId="77777777" w:rsidR="00CA6719" w:rsidRPr="000B41B7" w:rsidRDefault="00152200" w:rsidP="002830AD">
      <w:pPr>
        <w:pStyle w:val="phfigure"/>
      </w:pPr>
      <w:r w:rsidRPr="000B41B7">
        <w:rPr>
          <w:noProof/>
        </w:rPr>
        <w:drawing>
          <wp:inline distT="0" distB="0" distL="0" distR="0" wp14:anchorId="700A0A06" wp14:editId="4C2F8948">
            <wp:extent cx="4980688" cy="205879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795" cy="2073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12FA3F" w14:textId="777770C4" w:rsidR="00DB3633" w:rsidRPr="000B41B7" w:rsidRDefault="00CA6719" w:rsidP="001D2B9B">
      <w:pPr>
        <w:pStyle w:val="phfiguretitle"/>
      </w:pPr>
      <w:bookmarkStart w:id="141" w:name="_Ref531955654"/>
      <w:r w:rsidRPr="000B41B7">
        <w:t>Рисунок</w:t>
      </w:r>
      <w:r w:rsidR="008D168E" w:rsidRPr="000B41B7">
        <w:t> </w:t>
      </w:r>
      <w:r w:rsidR="00445B65" w:rsidRPr="000B41B7">
        <w:fldChar w:fldCharType="begin"/>
      </w:r>
      <w:r w:rsidR="00A66E38" w:rsidRPr="000B41B7">
        <w:instrText xml:space="preserve"> SEQ Рисунок \* ARABIC </w:instrText>
      </w:r>
      <w:r w:rsidR="00445B65" w:rsidRPr="000B41B7">
        <w:fldChar w:fldCharType="separate"/>
      </w:r>
      <w:r w:rsidR="00E10E0C" w:rsidRPr="000B41B7">
        <w:rPr>
          <w:noProof/>
        </w:rPr>
        <w:t>50</w:t>
      </w:r>
      <w:r w:rsidR="00445B65" w:rsidRPr="000B41B7">
        <w:rPr>
          <w:noProof/>
        </w:rPr>
        <w:fldChar w:fldCharType="end"/>
      </w:r>
      <w:bookmarkEnd w:id="141"/>
      <w:r w:rsidRPr="000B41B7">
        <w:t xml:space="preserve"> – Форма ввода сведений о домовых хозяйствах</w:t>
      </w:r>
    </w:p>
    <w:p w14:paraId="0916EEA6" w14:textId="77777777" w:rsidR="00C8134E" w:rsidRPr="000B41B7" w:rsidRDefault="00C8134E" w:rsidP="00CA6719">
      <w:pPr>
        <w:pStyle w:val="phnormal"/>
      </w:pPr>
      <w:r w:rsidRPr="000B41B7">
        <w:t>Поля, отмеченные знаком «*» («звездочка</w:t>
      </w:r>
      <w:r w:rsidR="00152200" w:rsidRPr="000B41B7">
        <w:t>»), обязательны для заполнения.</w:t>
      </w:r>
    </w:p>
    <w:p w14:paraId="4FCE0CC7" w14:textId="5BF95D64" w:rsidR="00C8134E" w:rsidRPr="000B41B7" w:rsidRDefault="008427AE" w:rsidP="00CA6719">
      <w:pPr>
        <w:pStyle w:val="phnormal"/>
      </w:pPr>
      <w:r w:rsidRPr="000B41B7">
        <w:t>При попытке сохранить данные</w:t>
      </w:r>
      <w:r w:rsidR="0035296B" w:rsidRPr="000B41B7">
        <w:t>,</w:t>
      </w:r>
      <w:r w:rsidRPr="000B41B7">
        <w:t xml:space="preserve"> не заполнив обязательные поля, Подсистема выдаст предупреждающие сообщения с указанием, какие из обязательных полей не заполнены</w:t>
      </w:r>
      <w:r w:rsidR="00C8134E" w:rsidRPr="000B41B7">
        <w:t xml:space="preserve"> (</w:t>
      </w:r>
      <w:r w:rsidR="00445B65" w:rsidRPr="000B41B7">
        <w:fldChar w:fldCharType="begin"/>
      </w:r>
      <w:r w:rsidR="00CA6719" w:rsidRPr="000B41B7">
        <w:instrText xml:space="preserve"> REF _Ref531955742 \h </w:instrText>
      </w:r>
      <w:r w:rsidR="00445B65" w:rsidRPr="000B41B7">
        <w:fldChar w:fldCharType="separate"/>
      </w:r>
      <w:r w:rsidR="00E10E0C" w:rsidRPr="000B41B7">
        <w:t>Рисунок </w:t>
      </w:r>
      <w:r w:rsidR="00E10E0C" w:rsidRPr="000B41B7">
        <w:rPr>
          <w:noProof/>
        </w:rPr>
        <w:t>51</w:t>
      </w:r>
      <w:r w:rsidR="00445B65" w:rsidRPr="000B41B7">
        <w:fldChar w:fldCharType="end"/>
      </w:r>
      <w:r w:rsidR="00C8134E" w:rsidRPr="000B41B7">
        <w:t>).</w:t>
      </w:r>
    </w:p>
    <w:p w14:paraId="2ECD0A28" w14:textId="77777777" w:rsidR="00CA6719" w:rsidRPr="000B41B7" w:rsidRDefault="00152200" w:rsidP="002830AD">
      <w:pPr>
        <w:pStyle w:val="phfigure"/>
      </w:pPr>
      <w:r w:rsidRPr="000B41B7">
        <w:rPr>
          <w:noProof/>
        </w:rPr>
        <w:lastRenderedPageBreak/>
        <w:drawing>
          <wp:inline distT="0" distB="0" distL="0" distR="0" wp14:anchorId="56B267CC" wp14:editId="1544D261">
            <wp:extent cx="4815840" cy="2807338"/>
            <wp:effectExtent l="0" t="0" r="381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8640" cy="2820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0B6E89" w14:textId="203B2EE9" w:rsidR="00A96A3A" w:rsidRPr="000B41B7" w:rsidRDefault="00CA6719" w:rsidP="001D2B9B">
      <w:pPr>
        <w:pStyle w:val="phfiguretitle"/>
        <w:rPr>
          <w:sz w:val="20"/>
          <w:szCs w:val="24"/>
        </w:rPr>
      </w:pPr>
      <w:bookmarkStart w:id="142" w:name="_Ref531955742"/>
      <w:r w:rsidRPr="000B41B7">
        <w:t>Рисунок</w:t>
      </w:r>
      <w:r w:rsidR="00963FCD" w:rsidRPr="000B41B7">
        <w:t> </w:t>
      </w:r>
      <w:r w:rsidR="00445B65" w:rsidRPr="000B41B7">
        <w:fldChar w:fldCharType="begin"/>
      </w:r>
      <w:r w:rsidR="00A66E38" w:rsidRPr="000B41B7">
        <w:instrText xml:space="preserve"> SEQ Рисунок \* ARABIC </w:instrText>
      </w:r>
      <w:r w:rsidR="00445B65" w:rsidRPr="000B41B7">
        <w:fldChar w:fldCharType="separate"/>
      </w:r>
      <w:r w:rsidR="00E10E0C" w:rsidRPr="000B41B7">
        <w:rPr>
          <w:noProof/>
        </w:rPr>
        <w:t>51</w:t>
      </w:r>
      <w:r w:rsidR="00445B65" w:rsidRPr="000B41B7">
        <w:rPr>
          <w:noProof/>
        </w:rPr>
        <w:fldChar w:fldCharType="end"/>
      </w:r>
      <w:bookmarkEnd w:id="142"/>
      <w:r w:rsidRPr="000B41B7">
        <w:t xml:space="preserve"> – Отображение сообщения о незаполненных полях </w:t>
      </w:r>
    </w:p>
    <w:p w14:paraId="509C349E" w14:textId="59C7A8D7" w:rsidR="00152200" w:rsidRPr="000B41B7" w:rsidRDefault="00A96A3A" w:rsidP="00775C1E">
      <w:pPr>
        <w:pStyle w:val="phnormal"/>
      </w:pPr>
      <w:r w:rsidRPr="000B41B7">
        <w:t xml:space="preserve">Описание полей формы ввода сведений о домовых хозяйствах </w:t>
      </w:r>
      <w:r w:rsidR="002E4A09" w:rsidRPr="000B41B7">
        <w:t xml:space="preserve">представлено </w:t>
      </w:r>
      <w:r w:rsidR="00FF01D6" w:rsidRPr="000B41B7">
        <w:br/>
      </w:r>
      <w:r w:rsidR="002E4A09" w:rsidRPr="000B41B7">
        <w:t xml:space="preserve">в </w:t>
      </w:r>
      <w:r w:rsidR="00CA6719" w:rsidRPr="000B41B7">
        <w:t>таблице</w:t>
      </w:r>
      <w:r w:rsidR="00775C1E" w:rsidRPr="000B41B7">
        <w:t xml:space="preserve"> </w:t>
      </w:r>
      <w:r w:rsidR="00CA6719" w:rsidRPr="000B41B7">
        <w:t>(</w:t>
      </w:r>
      <w:r w:rsidR="00FE7396" w:rsidRPr="000B41B7">
        <w:fldChar w:fldCharType="begin"/>
      </w:r>
      <w:r w:rsidR="00FE7396" w:rsidRPr="000B41B7">
        <w:instrText xml:space="preserve"> REF _Ref531955812 \h  \* MERGEFORMAT </w:instrText>
      </w:r>
      <w:r w:rsidR="00FE7396" w:rsidRPr="000B41B7">
        <w:fldChar w:fldCharType="separate"/>
      </w:r>
      <w:r w:rsidR="00E10E0C" w:rsidRPr="000B41B7">
        <w:t>Таблица 16</w:t>
      </w:r>
      <w:r w:rsidR="00FE7396" w:rsidRPr="000B41B7">
        <w:fldChar w:fldCharType="end"/>
      </w:r>
      <w:r w:rsidR="00CA6719" w:rsidRPr="000B41B7">
        <w:t>)</w:t>
      </w:r>
      <w:bookmarkStart w:id="143" w:name="_Ref513554672"/>
      <w:r w:rsidR="00FF01D6" w:rsidRPr="000B41B7">
        <w:t>.</w:t>
      </w:r>
    </w:p>
    <w:p w14:paraId="139B69BE" w14:textId="216BDD65" w:rsidR="00BC3647" w:rsidRPr="000B41B7" w:rsidRDefault="00BC3647" w:rsidP="00CA6719">
      <w:pPr>
        <w:pStyle w:val="phtabletitle"/>
      </w:pPr>
      <w:bookmarkStart w:id="144" w:name="_Ref531955812"/>
      <w:r w:rsidRPr="000B41B7">
        <w:t>Таблица</w:t>
      </w:r>
      <w:r w:rsidR="008D168E" w:rsidRPr="000B41B7">
        <w:t> </w:t>
      </w:r>
      <w:r w:rsidR="00445B65" w:rsidRPr="000B41B7">
        <w:rPr>
          <w:noProof/>
        </w:rPr>
        <w:fldChar w:fldCharType="begin"/>
      </w:r>
      <w:r w:rsidR="00F454FB" w:rsidRPr="000B41B7">
        <w:rPr>
          <w:noProof/>
        </w:rPr>
        <w:instrText xml:space="preserve"> SEQ Таблица \* ARABIC </w:instrText>
      </w:r>
      <w:r w:rsidR="00445B65" w:rsidRPr="000B41B7">
        <w:rPr>
          <w:noProof/>
        </w:rPr>
        <w:fldChar w:fldCharType="separate"/>
      </w:r>
      <w:r w:rsidR="00E10E0C" w:rsidRPr="000B41B7">
        <w:rPr>
          <w:noProof/>
        </w:rPr>
        <w:t>16</w:t>
      </w:r>
      <w:r w:rsidR="00445B65" w:rsidRPr="000B41B7">
        <w:rPr>
          <w:noProof/>
        </w:rPr>
        <w:fldChar w:fldCharType="end"/>
      </w:r>
      <w:bookmarkEnd w:id="143"/>
      <w:bookmarkEnd w:id="144"/>
      <w:r w:rsidRPr="000B41B7">
        <w:t xml:space="preserve"> – Описание полей формы ввода сведений о домовых хозяйствах</w:t>
      </w:r>
    </w:p>
    <w:tbl>
      <w:tblPr>
        <w:tblStyle w:val="a7"/>
        <w:tblW w:w="5000" w:type="pct"/>
        <w:tblLook w:val="04A0" w:firstRow="1" w:lastRow="0" w:firstColumn="1" w:lastColumn="0" w:noHBand="0" w:noVBand="1"/>
      </w:tblPr>
      <w:tblGrid>
        <w:gridCol w:w="660"/>
        <w:gridCol w:w="2491"/>
        <w:gridCol w:w="2629"/>
        <w:gridCol w:w="3564"/>
      </w:tblGrid>
      <w:tr w:rsidR="000B41B7" w:rsidRPr="000B41B7" w14:paraId="5F77CE59" w14:textId="77777777" w:rsidTr="00824005">
        <w:trPr>
          <w:tblHeader/>
        </w:trPr>
        <w:tc>
          <w:tcPr>
            <w:tcW w:w="353" w:type="pct"/>
          </w:tcPr>
          <w:p w14:paraId="4C34576B" w14:textId="77777777" w:rsidR="009B6AA2" w:rsidRPr="000B41B7" w:rsidRDefault="009B6AA2" w:rsidP="00CA6719">
            <w:pPr>
              <w:pStyle w:val="phtablecolcaption"/>
            </w:pPr>
            <w:r w:rsidRPr="000B41B7">
              <w:t>№</w:t>
            </w:r>
          </w:p>
        </w:tc>
        <w:tc>
          <w:tcPr>
            <w:tcW w:w="1333" w:type="pct"/>
          </w:tcPr>
          <w:p w14:paraId="0F0A82F5" w14:textId="77777777" w:rsidR="009B6AA2" w:rsidRPr="000B41B7" w:rsidRDefault="009B6AA2" w:rsidP="00CA6719">
            <w:pPr>
              <w:pStyle w:val="phtablecolcaption"/>
            </w:pPr>
            <w:r w:rsidRPr="000B41B7">
              <w:t>Наименование поля</w:t>
            </w:r>
          </w:p>
        </w:tc>
        <w:tc>
          <w:tcPr>
            <w:tcW w:w="1407" w:type="pct"/>
          </w:tcPr>
          <w:p w14:paraId="214EB7BD" w14:textId="77777777" w:rsidR="009B6AA2" w:rsidRPr="000B41B7" w:rsidRDefault="009B6AA2" w:rsidP="00CA6719">
            <w:pPr>
              <w:pStyle w:val="phtablecolcaption"/>
            </w:pPr>
            <w:r w:rsidRPr="000B41B7">
              <w:t>Описание</w:t>
            </w:r>
          </w:p>
        </w:tc>
        <w:tc>
          <w:tcPr>
            <w:tcW w:w="1907" w:type="pct"/>
          </w:tcPr>
          <w:p w14:paraId="63EB931E" w14:textId="77777777" w:rsidR="009B6AA2" w:rsidRPr="000B41B7" w:rsidRDefault="009B6AA2" w:rsidP="00CA6719">
            <w:pPr>
              <w:pStyle w:val="phtablecolcaption"/>
            </w:pPr>
            <w:r w:rsidRPr="000B41B7">
              <w:t>Вид, способ ввода</w:t>
            </w:r>
          </w:p>
        </w:tc>
      </w:tr>
      <w:tr w:rsidR="000B41B7" w:rsidRPr="000B41B7" w14:paraId="2565199B" w14:textId="77777777" w:rsidTr="00824005">
        <w:tc>
          <w:tcPr>
            <w:tcW w:w="353" w:type="pct"/>
          </w:tcPr>
          <w:p w14:paraId="12340E1E" w14:textId="77777777" w:rsidR="002E4A09" w:rsidRPr="000B41B7" w:rsidRDefault="009B6AA2" w:rsidP="00CA6719">
            <w:pPr>
              <w:pStyle w:val="phtablecellleft"/>
            </w:pPr>
            <w:r w:rsidRPr="000B41B7">
              <w:t>1</w:t>
            </w:r>
          </w:p>
        </w:tc>
        <w:tc>
          <w:tcPr>
            <w:tcW w:w="1333" w:type="pct"/>
          </w:tcPr>
          <w:p w14:paraId="720E49F2" w14:textId="77777777" w:rsidR="002E4A09" w:rsidRPr="000B41B7" w:rsidRDefault="009B6AA2" w:rsidP="00CA6719">
            <w:pPr>
              <w:pStyle w:val="phtablecellleft"/>
            </w:pPr>
            <w:r w:rsidRPr="000B41B7">
              <w:t>Наименование</w:t>
            </w:r>
          </w:p>
        </w:tc>
        <w:tc>
          <w:tcPr>
            <w:tcW w:w="1407" w:type="pct"/>
          </w:tcPr>
          <w:p w14:paraId="2937B9D5" w14:textId="77777777" w:rsidR="002E4A09" w:rsidRPr="000B41B7" w:rsidRDefault="009B6AA2" w:rsidP="00CA6719">
            <w:pPr>
              <w:pStyle w:val="phtablecellleft"/>
            </w:pPr>
            <w:r w:rsidRPr="000B41B7">
              <w:t>Наименование домового хозяйства</w:t>
            </w:r>
          </w:p>
        </w:tc>
        <w:tc>
          <w:tcPr>
            <w:tcW w:w="1907" w:type="pct"/>
          </w:tcPr>
          <w:p w14:paraId="59E0F007" w14:textId="114484A6" w:rsidR="002E4A09" w:rsidRPr="000B41B7" w:rsidRDefault="009B6AA2" w:rsidP="00CA6719">
            <w:pPr>
              <w:pStyle w:val="phtablecellleft"/>
            </w:pPr>
            <w:r w:rsidRPr="000B41B7">
              <w:t xml:space="preserve">Текстовое поле </w:t>
            </w:r>
            <w:r w:rsidR="00EE22F6" w:rsidRPr="000B41B7">
              <w:t xml:space="preserve">для ввода с ограничением до 256-ти </w:t>
            </w:r>
            <w:r w:rsidRPr="000B41B7">
              <w:t>символов</w:t>
            </w:r>
          </w:p>
        </w:tc>
      </w:tr>
      <w:tr w:rsidR="000B41B7" w:rsidRPr="000B41B7" w14:paraId="7A2DC293" w14:textId="77777777" w:rsidTr="00824005">
        <w:tc>
          <w:tcPr>
            <w:tcW w:w="353" w:type="pct"/>
          </w:tcPr>
          <w:p w14:paraId="329419B7" w14:textId="77777777" w:rsidR="002E4A09" w:rsidRPr="000B41B7" w:rsidRDefault="009B6AA2" w:rsidP="00CA6719">
            <w:pPr>
              <w:pStyle w:val="phtablecellleft"/>
            </w:pPr>
            <w:r w:rsidRPr="000B41B7">
              <w:t>2</w:t>
            </w:r>
          </w:p>
        </w:tc>
        <w:tc>
          <w:tcPr>
            <w:tcW w:w="1333" w:type="pct"/>
          </w:tcPr>
          <w:p w14:paraId="76AB431D" w14:textId="77777777" w:rsidR="002E4A09" w:rsidRPr="000B41B7" w:rsidRDefault="009B6AA2" w:rsidP="00CA6719">
            <w:pPr>
              <w:pStyle w:val="phtablecellleft"/>
            </w:pPr>
            <w:r w:rsidRPr="000B41B7">
              <w:t>Телефон (+7)</w:t>
            </w:r>
          </w:p>
        </w:tc>
        <w:tc>
          <w:tcPr>
            <w:tcW w:w="1407" w:type="pct"/>
          </w:tcPr>
          <w:p w14:paraId="233AB43C" w14:textId="77777777" w:rsidR="002E4A09" w:rsidRPr="000B41B7" w:rsidRDefault="009B6AA2" w:rsidP="00CA6719">
            <w:pPr>
              <w:pStyle w:val="phtablecellleft"/>
            </w:pPr>
            <w:r w:rsidRPr="000B41B7">
              <w:t>Контактный номер телефона</w:t>
            </w:r>
          </w:p>
        </w:tc>
        <w:tc>
          <w:tcPr>
            <w:tcW w:w="1907" w:type="pct"/>
          </w:tcPr>
          <w:p w14:paraId="1E212FA6" w14:textId="6CCD7C49" w:rsidR="002E4A09" w:rsidRPr="000B41B7" w:rsidRDefault="009B6AA2" w:rsidP="00CA6719">
            <w:pPr>
              <w:pStyle w:val="phtablecellleft"/>
            </w:pPr>
            <w:r w:rsidRPr="000B41B7">
              <w:t>Числовое поле для ввода с ограничением в 10 символов</w:t>
            </w:r>
          </w:p>
        </w:tc>
      </w:tr>
      <w:tr w:rsidR="000B41B7" w:rsidRPr="000B41B7" w14:paraId="138982A9" w14:textId="77777777" w:rsidTr="00824005">
        <w:tc>
          <w:tcPr>
            <w:tcW w:w="353" w:type="pct"/>
          </w:tcPr>
          <w:p w14:paraId="488E8859" w14:textId="77777777" w:rsidR="002E4A09" w:rsidRPr="000B41B7" w:rsidRDefault="009B6AA2" w:rsidP="00CA6719">
            <w:pPr>
              <w:pStyle w:val="phtablecellleft"/>
            </w:pPr>
            <w:r w:rsidRPr="000B41B7">
              <w:t>3</w:t>
            </w:r>
          </w:p>
        </w:tc>
        <w:tc>
          <w:tcPr>
            <w:tcW w:w="1333" w:type="pct"/>
          </w:tcPr>
          <w:p w14:paraId="1F119D6B" w14:textId="77777777" w:rsidR="002E4A09" w:rsidRPr="000B41B7" w:rsidRDefault="009B6AA2" w:rsidP="00CA6719">
            <w:pPr>
              <w:pStyle w:val="phtablecellleft"/>
            </w:pPr>
            <w:r w:rsidRPr="000B41B7">
              <w:t>Контактное лицо</w:t>
            </w:r>
          </w:p>
        </w:tc>
        <w:tc>
          <w:tcPr>
            <w:tcW w:w="1407" w:type="pct"/>
          </w:tcPr>
          <w:p w14:paraId="01D0D89C" w14:textId="54F6B20E" w:rsidR="002E4A09" w:rsidRPr="000B41B7" w:rsidRDefault="009B6AA2" w:rsidP="00CA6719">
            <w:pPr>
              <w:pStyle w:val="phtablecellleft"/>
            </w:pPr>
            <w:r w:rsidRPr="000B41B7">
              <w:t>ФИО контактного лица</w:t>
            </w:r>
            <w:r w:rsidR="00FF01D6" w:rsidRPr="000B41B7">
              <w:t xml:space="preserve"> домового хозяйства</w:t>
            </w:r>
          </w:p>
        </w:tc>
        <w:tc>
          <w:tcPr>
            <w:tcW w:w="1907" w:type="pct"/>
          </w:tcPr>
          <w:p w14:paraId="441277C4" w14:textId="3D4E7FF7" w:rsidR="002E4A09" w:rsidRPr="000B41B7" w:rsidRDefault="00F3269E" w:rsidP="00CA6719">
            <w:pPr>
              <w:pStyle w:val="phtablecellleft"/>
            </w:pPr>
            <w:r w:rsidRPr="000B41B7">
              <w:t>Текстовое поле для ввода с ограничением до 128</w:t>
            </w:r>
            <w:r w:rsidR="00FF01D6" w:rsidRPr="000B41B7">
              <w:t>-ми</w:t>
            </w:r>
            <w:r w:rsidRPr="000B41B7">
              <w:t xml:space="preserve"> символов</w:t>
            </w:r>
          </w:p>
        </w:tc>
      </w:tr>
      <w:tr w:rsidR="000B41B7" w:rsidRPr="000B41B7" w14:paraId="5A96F3D4" w14:textId="77777777" w:rsidTr="00824005">
        <w:tc>
          <w:tcPr>
            <w:tcW w:w="353" w:type="pct"/>
          </w:tcPr>
          <w:p w14:paraId="1D663974" w14:textId="77777777" w:rsidR="002E4A09" w:rsidRPr="000B41B7" w:rsidRDefault="00F3269E" w:rsidP="00CA6719">
            <w:pPr>
              <w:pStyle w:val="phtablecellleft"/>
            </w:pPr>
            <w:r w:rsidRPr="000B41B7">
              <w:t>4</w:t>
            </w:r>
          </w:p>
        </w:tc>
        <w:tc>
          <w:tcPr>
            <w:tcW w:w="1333" w:type="pct"/>
          </w:tcPr>
          <w:p w14:paraId="75B6E97C" w14:textId="77777777" w:rsidR="002E4A09" w:rsidRPr="000B41B7" w:rsidRDefault="00F3269E" w:rsidP="00CA6719">
            <w:pPr>
              <w:pStyle w:val="phtablecellleft"/>
            </w:pPr>
            <w:r w:rsidRPr="000B41B7">
              <w:t>Адрес</w:t>
            </w:r>
          </w:p>
        </w:tc>
        <w:tc>
          <w:tcPr>
            <w:tcW w:w="1407" w:type="pct"/>
          </w:tcPr>
          <w:p w14:paraId="05282BCB" w14:textId="77777777" w:rsidR="002E4A09" w:rsidRPr="000B41B7" w:rsidRDefault="00F3269E" w:rsidP="00CA6719">
            <w:pPr>
              <w:pStyle w:val="phtablecellleft"/>
            </w:pPr>
            <w:r w:rsidRPr="000B41B7">
              <w:t>Параметры адреса домового хозяйства</w:t>
            </w:r>
          </w:p>
        </w:tc>
        <w:tc>
          <w:tcPr>
            <w:tcW w:w="1907" w:type="pct"/>
          </w:tcPr>
          <w:p w14:paraId="7124B407" w14:textId="7FFDB781" w:rsidR="00633280" w:rsidRPr="000B41B7" w:rsidRDefault="00F3269E" w:rsidP="00CC7E3B">
            <w:pPr>
              <w:pStyle w:val="phtablecellleft"/>
            </w:pPr>
            <w:r w:rsidRPr="000B41B7">
              <w:t xml:space="preserve">Для указания адреса </w:t>
            </w:r>
            <w:r w:rsidR="0022336B" w:rsidRPr="000B41B7">
              <w:t xml:space="preserve">необходимо </w:t>
            </w:r>
            <w:r w:rsidR="00652F99" w:rsidRPr="000B41B7">
              <w:t>нажать на кнопку</w:t>
            </w:r>
            <w:r w:rsidRPr="000B41B7">
              <w:t xml:space="preserve"> </w:t>
            </w:r>
            <w:r w:rsidRPr="000B41B7">
              <w:rPr>
                <w:noProof/>
              </w:rPr>
              <w:drawing>
                <wp:inline distT="0" distB="0" distL="0" distR="0" wp14:anchorId="0C47A1D7" wp14:editId="33187D56">
                  <wp:extent cx="320675" cy="249555"/>
                  <wp:effectExtent l="0" t="0" r="3175" b="0"/>
                  <wp:docPr id="88" name="Рисунок 88" descr="https://i.gyazo.com/a0195f9f5042d308dc0729ca43779f4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.gyazo.com/a0195f9f5042d308dc0729ca43779f4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675" cy="249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B41B7">
              <w:t xml:space="preserve"> на форме ввода адреса. В открывшемся окне </w:t>
            </w:r>
            <w:r w:rsidR="0022336B" w:rsidRPr="000B41B7">
              <w:t xml:space="preserve">необходимо </w:t>
            </w:r>
            <w:r w:rsidRPr="000B41B7">
              <w:t>заполнит</w:t>
            </w:r>
            <w:r w:rsidR="0022336B" w:rsidRPr="000B41B7">
              <w:t>ь</w:t>
            </w:r>
            <w:r w:rsidRPr="000B41B7">
              <w:t xml:space="preserve"> дополнительную информацию об адресе: «Субъект», «На</w:t>
            </w:r>
            <w:r w:rsidR="006F07A0" w:rsidRPr="000B41B7">
              <w:t>селенный пункт», «Улица», «Дом»</w:t>
            </w:r>
            <w:r w:rsidR="00581B7B" w:rsidRPr="000B41B7">
              <w:t xml:space="preserve">. </w:t>
            </w:r>
          </w:p>
          <w:p w14:paraId="281B73F8" w14:textId="77777777" w:rsidR="00581B7B" w:rsidRPr="000B41B7" w:rsidRDefault="00581B7B" w:rsidP="00CC7E3B">
            <w:pPr>
              <w:pStyle w:val="phtablecellleft"/>
            </w:pPr>
            <w:r w:rsidRPr="000B41B7">
              <w:t xml:space="preserve">Описание полей табличной части приведено в </w:t>
            </w:r>
            <w:proofErr w:type="spellStart"/>
            <w:r w:rsidRPr="000B41B7">
              <w:t>пп</w:t>
            </w:r>
            <w:proofErr w:type="spellEnd"/>
            <w:r w:rsidRPr="000B41B7">
              <w:t>. 4.1 – 4.4.</w:t>
            </w:r>
          </w:p>
          <w:p w14:paraId="403CBBA6" w14:textId="77777777" w:rsidR="007F7788" w:rsidRPr="000B41B7" w:rsidRDefault="007F7788" w:rsidP="007F7788">
            <w:pPr>
              <w:pStyle w:val="phtablecellleft"/>
            </w:pPr>
            <w:r w:rsidRPr="000B41B7">
              <w:t xml:space="preserve">Кнопка «Создать» инициирует сохранение введенных данных и закрытие окна добавления телефона. </w:t>
            </w:r>
          </w:p>
          <w:p w14:paraId="74F79EE0" w14:textId="77777777" w:rsidR="007F7788" w:rsidRPr="000B41B7" w:rsidRDefault="007F7788" w:rsidP="007F7788">
            <w:pPr>
              <w:pStyle w:val="phtablecellleft"/>
            </w:pPr>
            <w:r w:rsidRPr="000B41B7">
              <w:t>Кнопка «Отменить» инициирует закрытие окна без сохранения введенных данных</w:t>
            </w:r>
          </w:p>
        </w:tc>
      </w:tr>
      <w:tr w:rsidR="000B41B7" w:rsidRPr="000B41B7" w14:paraId="56327EF0" w14:textId="77777777" w:rsidTr="00824005">
        <w:tc>
          <w:tcPr>
            <w:tcW w:w="353" w:type="pct"/>
          </w:tcPr>
          <w:p w14:paraId="6C1500FA" w14:textId="77777777" w:rsidR="002E4A09" w:rsidRPr="000B41B7" w:rsidRDefault="00F3269E" w:rsidP="00CA6719">
            <w:pPr>
              <w:pStyle w:val="phtablecellleft"/>
            </w:pPr>
            <w:r w:rsidRPr="000B41B7">
              <w:t>4.1</w:t>
            </w:r>
          </w:p>
        </w:tc>
        <w:tc>
          <w:tcPr>
            <w:tcW w:w="1333" w:type="pct"/>
          </w:tcPr>
          <w:p w14:paraId="7CD36569" w14:textId="77777777" w:rsidR="002E4A09" w:rsidRPr="000B41B7" w:rsidRDefault="00F3269E" w:rsidP="00CA6719">
            <w:pPr>
              <w:pStyle w:val="phtablecellleft"/>
            </w:pPr>
            <w:r w:rsidRPr="000B41B7">
              <w:t>Субъект</w:t>
            </w:r>
          </w:p>
        </w:tc>
        <w:tc>
          <w:tcPr>
            <w:tcW w:w="1407" w:type="pct"/>
          </w:tcPr>
          <w:p w14:paraId="54E6713E" w14:textId="77777777" w:rsidR="002E4A09" w:rsidRPr="000B41B7" w:rsidRDefault="00F3269E" w:rsidP="00CA6719">
            <w:pPr>
              <w:pStyle w:val="phtablecellleft"/>
            </w:pPr>
            <w:r w:rsidRPr="000B41B7">
              <w:t>Субъект РФ</w:t>
            </w:r>
          </w:p>
        </w:tc>
        <w:tc>
          <w:tcPr>
            <w:tcW w:w="1907" w:type="pct"/>
          </w:tcPr>
          <w:p w14:paraId="27933A5B" w14:textId="77777777" w:rsidR="002E4A09" w:rsidRPr="000B41B7" w:rsidRDefault="00DC290B" w:rsidP="00CA6719">
            <w:pPr>
              <w:pStyle w:val="phtablecellleft"/>
            </w:pPr>
            <w:r w:rsidRPr="000B41B7">
              <w:t xml:space="preserve">Выбор значения из выпадающего списка с помощью кнопки </w:t>
            </w:r>
            <w:r w:rsidRPr="000B41B7">
              <w:rPr>
                <w:noProof/>
              </w:rPr>
              <w:drawing>
                <wp:inline distT="0" distB="0" distL="0" distR="0" wp14:anchorId="4D8D29FA" wp14:editId="3B903E94">
                  <wp:extent cx="228600" cy="228600"/>
                  <wp:effectExtent l="0" t="0" r="0" b="0"/>
                  <wp:docPr id="97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41B7" w:rsidRPr="000B41B7" w14:paraId="5B23FFA7" w14:textId="77777777" w:rsidTr="00824005">
        <w:tc>
          <w:tcPr>
            <w:tcW w:w="353" w:type="pct"/>
          </w:tcPr>
          <w:p w14:paraId="6A3C9AC5" w14:textId="77777777" w:rsidR="002E4A09" w:rsidRPr="000B41B7" w:rsidRDefault="00F3269E" w:rsidP="00CA6719">
            <w:pPr>
              <w:pStyle w:val="phtablecellleft"/>
            </w:pPr>
            <w:r w:rsidRPr="000B41B7">
              <w:lastRenderedPageBreak/>
              <w:t>4.2</w:t>
            </w:r>
          </w:p>
        </w:tc>
        <w:tc>
          <w:tcPr>
            <w:tcW w:w="1333" w:type="pct"/>
          </w:tcPr>
          <w:p w14:paraId="320A72C0" w14:textId="77777777" w:rsidR="002E4A09" w:rsidRPr="000B41B7" w:rsidRDefault="00F3269E" w:rsidP="00CA6719">
            <w:pPr>
              <w:pStyle w:val="phtablecellleft"/>
            </w:pPr>
            <w:r w:rsidRPr="000B41B7">
              <w:t>Населенный пункт</w:t>
            </w:r>
          </w:p>
        </w:tc>
        <w:tc>
          <w:tcPr>
            <w:tcW w:w="1407" w:type="pct"/>
          </w:tcPr>
          <w:p w14:paraId="55E0FAE7" w14:textId="77777777" w:rsidR="002E4A09" w:rsidRPr="000B41B7" w:rsidRDefault="00F3269E" w:rsidP="00CA6719">
            <w:pPr>
              <w:pStyle w:val="phtablecellleft"/>
            </w:pPr>
            <w:r w:rsidRPr="000B41B7">
              <w:t>Населенный пункт</w:t>
            </w:r>
          </w:p>
        </w:tc>
        <w:tc>
          <w:tcPr>
            <w:tcW w:w="1907" w:type="pct"/>
          </w:tcPr>
          <w:p w14:paraId="330650E0" w14:textId="512B827F" w:rsidR="0036718D" w:rsidRPr="000B41B7" w:rsidRDefault="003220F7" w:rsidP="00CA6719">
            <w:pPr>
              <w:pStyle w:val="phtablecellleft"/>
            </w:pPr>
            <w:r w:rsidRPr="000B41B7">
              <w:t>Справочное поле. Не</w:t>
            </w:r>
            <w:r w:rsidR="0036718D" w:rsidRPr="000B41B7">
              <w:t>доступно для заполнения до указания субъекта</w:t>
            </w:r>
            <w:r w:rsidR="00ED2C02" w:rsidRPr="000B41B7">
              <w:t xml:space="preserve"> РФ</w:t>
            </w:r>
            <w:r w:rsidR="0036718D" w:rsidRPr="000B41B7">
              <w:t>.</w:t>
            </w:r>
          </w:p>
          <w:p w14:paraId="14597CDE" w14:textId="77777777" w:rsidR="0036718D" w:rsidRPr="000B41B7" w:rsidRDefault="00372E49" w:rsidP="00CA6719">
            <w:pPr>
              <w:pStyle w:val="phtablecellleft"/>
            </w:pPr>
            <w:r w:rsidRPr="000B41B7">
              <w:t>Необходимо в</w:t>
            </w:r>
            <w:r w:rsidR="0036718D" w:rsidRPr="000B41B7">
              <w:t>ве</w:t>
            </w:r>
            <w:r w:rsidR="00AF545C" w:rsidRPr="000B41B7">
              <w:t>сти</w:t>
            </w:r>
            <w:r w:rsidR="0036718D" w:rsidRPr="000B41B7">
              <w:t xml:space="preserve"> первые несколько символов наименования населенного пункта, а затем выб</w:t>
            </w:r>
            <w:r w:rsidR="00AF545C" w:rsidRPr="000B41B7">
              <w:t>рать</w:t>
            </w:r>
            <w:r w:rsidR="0036718D" w:rsidRPr="000B41B7">
              <w:t xml:space="preserve"> значение из выпадающего списка, предложенного </w:t>
            </w:r>
            <w:r w:rsidR="00853CB2" w:rsidRPr="000B41B7">
              <w:t>Подс</w:t>
            </w:r>
            <w:r w:rsidR="0036718D" w:rsidRPr="000B41B7">
              <w:t>истемой.</w:t>
            </w:r>
          </w:p>
          <w:p w14:paraId="4817FBCF" w14:textId="77777777" w:rsidR="00F3269E" w:rsidRPr="000B41B7" w:rsidRDefault="0036718D" w:rsidP="00CA6719">
            <w:pPr>
              <w:pStyle w:val="phtablecellleft"/>
            </w:pPr>
            <w:r w:rsidRPr="000B41B7">
              <w:t>Ввод информации осуществляется согласно справочнику ФИАС</w:t>
            </w:r>
          </w:p>
        </w:tc>
      </w:tr>
      <w:tr w:rsidR="000B41B7" w:rsidRPr="000B41B7" w14:paraId="104BAB74" w14:textId="77777777" w:rsidTr="00824005">
        <w:tc>
          <w:tcPr>
            <w:tcW w:w="353" w:type="pct"/>
          </w:tcPr>
          <w:p w14:paraId="0F138023" w14:textId="77777777" w:rsidR="002E4A09" w:rsidRPr="000B41B7" w:rsidRDefault="00184C23" w:rsidP="00CA6719">
            <w:pPr>
              <w:pStyle w:val="phtablecellleft"/>
            </w:pPr>
            <w:r w:rsidRPr="000B41B7">
              <w:t>4.3</w:t>
            </w:r>
          </w:p>
        </w:tc>
        <w:tc>
          <w:tcPr>
            <w:tcW w:w="1333" w:type="pct"/>
          </w:tcPr>
          <w:p w14:paraId="7A2789B7" w14:textId="77777777" w:rsidR="002E4A09" w:rsidRPr="000B41B7" w:rsidRDefault="00184C23" w:rsidP="00CA6719">
            <w:pPr>
              <w:pStyle w:val="phtablecellleft"/>
            </w:pPr>
            <w:r w:rsidRPr="000B41B7">
              <w:t>Улица</w:t>
            </w:r>
          </w:p>
        </w:tc>
        <w:tc>
          <w:tcPr>
            <w:tcW w:w="1407" w:type="pct"/>
          </w:tcPr>
          <w:p w14:paraId="59DB2ADD" w14:textId="77777777" w:rsidR="002E4A09" w:rsidRPr="000B41B7" w:rsidRDefault="00184C23" w:rsidP="00CA6719">
            <w:pPr>
              <w:pStyle w:val="phtablecellleft"/>
            </w:pPr>
            <w:r w:rsidRPr="000B41B7">
              <w:t>Улица</w:t>
            </w:r>
          </w:p>
          <w:p w14:paraId="48084404" w14:textId="77777777" w:rsidR="000B76D3" w:rsidRPr="000B41B7" w:rsidRDefault="000B76D3" w:rsidP="000B76D3">
            <w:pPr>
              <w:pStyle w:val="phtablecellleft"/>
            </w:pPr>
          </w:p>
        </w:tc>
        <w:tc>
          <w:tcPr>
            <w:tcW w:w="1907" w:type="pct"/>
          </w:tcPr>
          <w:p w14:paraId="00261E3B" w14:textId="77777777" w:rsidR="00184C23" w:rsidRPr="000B41B7" w:rsidRDefault="000B76D3" w:rsidP="00CA6719">
            <w:pPr>
              <w:pStyle w:val="phtablecellleft"/>
            </w:pPr>
            <w:r w:rsidRPr="000B41B7">
              <w:t>По умолчанию справочное поле (установлен «флажок» для параметра «</w:t>
            </w:r>
            <w:proofErr w:type="spellStart"/>
            <w:r w:rsidRPr="000B41B7">
              <w:t>Справочно</w:t>
            </w:r>
            <w:proofErr w:type="spellEnd"/>
            <w:r w:rsidRPr="000B41B7">
              <w:t>»)</w:t>
            </w:r>
            <w:r w:rsidR="00184C23" w:rsidRPr="000B41B7">
              <w:t>.</w:t>
            </w:r>
          </w:p>
          <w:p w14:paraId="51626991" w14:textId="77777777" w:rsidR="00184C23" w:rsidRPr="000B41B7" w:rsidRDefault="00AF545C" w:rsidP="00CA6719">
            <w:pPr>
              <w:pStyle w:val="phtablecellleft"/>
            </w:pPr>
            <w:r w:rsidRPr="000B41B7">
              <w:t>Необходимо ввести</w:t>
            </w:r>
            <w:r w:rsidR="00184C23" w:rsidRPr="000B41B7">
              <w:t xml:space="preserve"> первые несколько символов наименования </w:t>
            </w:r>
            <w:r w:rsidR="007E0E52" w:rsidRPr="000B41B7">
              <w:t>улицы</w:t>
            </w:r>
            <w:r w:rsidR="00184C23" w:rsidRPr="000B41B7">
              <w:t>, а затем выб</w:t>
            </w:r>
            <w:r w:rsidRPr="000B41B7">
              <w:t>рать</w:t>
            </w:r>
            <w:r w:rsidR="00184C23" w:rsidRPr="000B41B7">
              <w:t xml:space="preserve"> значение из выпадающего списка, предложенного </w:t>
            </w:r>
            <w:r w:rsidR="000B76D3" w:rsidRPr="000B41B7">
              <w:t>Подсистемой</w:t>
            </w:r>
            <w:r w:rsidR="00184C23" w:rsidRPr="000B41B7">
              <w:t>.</w:t>
            </w:r>
          </w:p>
          <w:p w14:paraId="4778B8FE" w14:textId="77777777" w:rsidR="00184C23" w:rsidRPr="000B41B7" w:rsidRDefault="00184C23" w:rsidP="00CA6719">
            <w:pPr>
              <w:pStyle w:val="phtablecellleft"/>
            </w:pPr>
            <w:r w:rsidRPr="000B41B7">
              <w:t>Ввод информации осуществляется согласно справочнику ФИАС.</w:t>
            </w:r>
            <w:r w:rsidR="00AF545C" w:rsidRPr="000B41B7">
              <w:t xml:space="preserve"> </w:t>
            </w:r>
          </w:p>
          <w:p w14:paraId="7D5DBDEA" w14:textId="77777777" w:rsidR="002E4A09" w:rsidRPr="000B41B7" w:rsidRDefault="00184C23" w:rsidP="00CA6719">
            <w:pPr>
              <w:pStyle w:val="phtablecellleft"/>
            </w:pPr>
            <w:r w:rsidRPr="000B41B7">
              <w:t xml:space="preserve">В случае если </w:t>
            </w:r>
            <w:r w:rsidR="000B76D3" w:rsidRPr="000B41B7">
              <w:t>для параметра «</w:t>
            </w:r>
            <w:proofErr w:type="spellStart"/>
            <w:r w:rsidR="000B76D3" w:rsidRPr="000B41B7">
              <w:t>Справочно</w:t>
            </w:r>
            <w:proofErr w:type="spellEnd"/>
            <w:r w:rsidR="000B76D3" w:rsidRPr="000B41B7">
              <w:t>» не установлен «флажок», поле «Улица»</w:t>
            </w:r>
            <w:r w:rsidRPr="000B41B7">
              <w:t xml:space="preserve"> –</w:t>
            </w:r>
            <w:r w:rsidR="007E0E52" w:rsidRPr="000B41B7">
              <w:t xml:space="preserve"> текстов</w:t>
            </w:r>
            <w:r w:rsidR="00AE237C" w:rsidRPr="000B41B7">
              <w:t xml:space="preserve">ое </w:t>
            </w:r>
            <w:r w:rsidR="003E38BB" w:rsidRPr="000B41B7">
              <w:t>поле</w:t>
            </w:r>
            <w:r w:rsidR="000B76D3" w:rsidRPr="000B41B7">
              <w:t xml:space="preserve"> </w:t>
            </w:r>
          </w:p>
        </w:tc>
      </w:tr>
      <w:tr w:rsidR="000B41B7" w:rsidRPr="000B41B7" w14:paraId="3030F40F" w14:textId="77777777" w:rsidTr="00824005">
        <w:tc>
          <w:tcPr>
            <w:tcW w:w="353" w:type="pct"/>
          </w:tcPr>
          <w:p w14:paraId="41FD34EB" w14:textId="77777777" w:rsidR="00184C23" w:rsidRPr="000B41B7" w:rsidRDefault="00184C23" w:rsidP="00CA6719">
            <w:pPr>
              <w:pStyle w:val="phtablecellleft"/>
            </w:pPr>
            <w:r w:rsidRPr="000B41B7">
              <w:t>4.4</w:t>
            </w:r>
          </w:p>
        </w:tc>
        <w:tc>
          <w:tcPr>
            <w:tcW w:w="1333" w:type="pct"/>
          </w:tcPr>
          <w:p w14:paraId="29E3E28E" w14:textId="77777777" w:rsidR="00184C23" w:rsidRPr="000B41B7" w:rsidRDefault="00184C23" w:rsidP="00CA6719">
            <w:pPr>
              <w:pStyle w:val="phtablecellleft"/>
            </w:pPr>
            <w:r w:rsidRPr="000B41B7">
              <w:t>Дом</w:t>
            </w:r>
          </w:p>
        </w:tc>
        <w:tc>
          <w:tcPr>
            <w:tcW w:w="1407" w:type="pct"/>
          </w:tcPr>
          <w:p w14:paraId="26772A7E" w14:textId="77777777" w:rsidR="00184C23" w:rsidRPr="000B41B7" w:rsidRDefault="00184C23" w:rsidP="00CA6719">
            <w:pPr>
              <w:pStyle w:val="phtablecellleft"/>
            </w:pPr>
            <w:r w:rsidRPr="000B41B7">
              <w:t>Дом</w:t>
            </w:r>
          </w:p>
        </w:tc>
        <w:tc>
          <w:tcPr>
            <w:tcW w:w="1907" w:type="pct"/>
          </w:tcPr>
          <w:p w14:paraId="44A5F37F" w14:textId="77777777" w:rsidR="000B76D3" w:rsidRPr="000B41B7" w:rsidRDefault="000B76D3" w:rsidP="000B76D3">
            <w:pPr>
              <w:pStyle w:val="phtablecellleft"/>
            </w:pPr>
            <w:r w:rsidRPr="000B41B7">
              <w:t>По умолчанию справочное поле (установлен «флажок» для параметра «</w:t>
            </w:r>
            <w:proofErr w:type="spellStart"/>
            <w:r w:rsidRPr="000B41B7">
              <w:t>Справочно</w:t>
            </w:r>
            <w:proofErr w:type="spellEnd"/>
            <w:r w:rsidRPr="000B41B7">
              <w:t>»).</w:t>
            </w:r>
          </w:p>
          <w:p w14:paraId="2D7B332B" w14:textId="77777777" w:rsidR="000B76D3" w:rsidRPr="000B41B7" w:rsidRDefault="00AF545C" w:rsidP="000B76D3">
            <w:pPr>
              <w:pStyle w:val="phtablecellleft"/>
            </w:pPr>
            <w:r w:rsidRPr="000B41B7">
              <w:t>Необходимо ввести</w:t>
            </w:r>
            <w:r w:rsidR="000B76D3" w:rsidRPr="000B41B7">
              <w:t xml:space="preserve"> первые несколько символов номера дома, а затем выб</w:t>
            </w:r>
            <w:r w:rsidRPr="000B41B7">
              <w:t>рать</w:t>
            </w:r>
            <w:r w:rsidR="000B76D3" w:rsidRPr="000B41B7">
              <w:t xml:space="preserve"> значение из выпадающего списка, предложенного Подсистемой.</w:t>
            </w:r>
          </w:p>
          <w:p w14:paraId="6A66BEE7" w14:textId="77777777" w:rsidR="000B76D3" w:rsidRPr="000B41B7" w:rsidRDefault="000B76D3" w:rsidP="000B76D3">
            <w:pPr>
              <w:pStyle w:val="phtablecellleft"/>
            </w:pPr>
            <w:r w:rsidRPr="000B41B7">
              <w:t>Ввод информации осуществляется согласно справочнику ФИАС.</w:t>
            </w:r>
          </w:p>
          <w:p w14:paraId="02B68C4C" w14:textId="77777777" w:rsidR="00184C23" w:rsidRPr="000B41B7" w:rsidRDefault="000B76D3" w:rsidP="000B76D3">
            <w:pPr>
              <w:pStyle w:val="phtablecellleft"/>
            </w:pPr>
            <w:r w:rsidRPr="000B41B7">
              <w:t>В случае если для параметра «</w:t>
            </w:r>
            <w:proofErr w:type="spellStart"/>
            <w:r w:rsidRPr="000B41B7">
              <w:t>Справочно</w:t>
            </w:r>
            <w:proofErr w:type="spellEnd"/>
            <w:r w:rsidRPr="000B41B7">
              <w:t xml:space="preserve">» не установлен «флажок», поле «Дом» – </w:t>
            </w:r>
            <w:proofErr w:type="spellStart"/>
            <w:r w:rsidRPr="000B41B7">
              <w:t>текстово</w:t>
            </w:r>
            <w:proofErr w:type="spellEnd"/>
            <w:r w:rsidRPr="000B41B7">
              <w:t>-числовое поле</w:t>
            </w:r>
          </w:p>
        </w:tc>
      </w:tr>
      <w:tr w:rsidR="000B41B7" w:rsidRPr="000B41B7" w14:paraId="5DDABC67" w14:textId="77777777" w:rsidTr="00824005">
        <w:tc>
          <w:tcPr>
            <w:tcW w:w="353" w:type="pct"/>
          </w:tcPr>
          <w:p w14:paraId="610FC2FC" w14:textId="77777777" w:rsidR="00AE237C" w:rsidRPr="000B41B7" w:rsidRDefault="00AE237C" w:rsidP="00CA6719">
            <w:pPr>
              <w:pStyle w:val="phtablecellleft"/>
            </w:pPr>
            <w:r w:rsidRPr="000B41B7">
              <w:t>5</w:t>
            </w:r>
          </w:p>
        </w:tc>
        <w:tc>
          <w:tcPr>
            <w:tcW w:w="1333" w:type="pct"/>
          </w:tcPr>
          <w:p w14:paraId="34B81EBB" w14:textId="77777777" w:rsidR="00AE237C" w:rsidRPr="000B41B7" w:rsidRDefault="00AE237C" w:rsidP="00CA6719">
            <w:pPr>
              <w:pStyle w:val="phtablecellleft"/>
            </w:pPr>
            <w:r w:rsidRPr="000B41B7">
              <w:t>Почтовый индекс</w:t>
            </w:r>
          </w:p>
        </w:tc>
        <w:tc>
          <w:tcPr>
            <w:tcW w:w="1407" w:type="pct"/>
          </w:tcPr>
          <w:p w14:paraId="167FB5F7" w14:textId="77777777" w:rsidR="00AE237C" w:rsidRPr="000B41B7" w:rsidRDefault="00AE237C" w:rsidP="00CA6719">
            <w:pPr>
              <w:pStyle w:val="phtablecellleft"/>
            </w:pPr>
            <w:r w:rsidRPr="000B41B7">
              <w:t>Почтовый индекс</w:t>
            </w:r>
          </w:p>
        </w:tc>
        <w:tc>
          <w:tcPr>
            <w:tcW w:w="1907" w:type="pct"/>
          </w:tcPr>
          <w:p w14:paraId="3C7489E4" w14:textId="77777777" w:rsidR="00AE237C" w:rsidRPr="000B41B7" w:rsidRDefault="00AE237C" w:rsidP="00CA6719">
            <w:pPr>
              <w:pStyle w:val="phtablecellleft"/>
            </w:pPr>
            <w:r w:rsidRPr="000B41B7">
              <w:t>Числовое поле для ввода</w:t>
            </w:r>
            <w:r w:rsidR="009E756D" w:rsidRPr="000B41B7">
              <w:t xml:space="preserve"> с ограничением в 6 символов</w:t>
            </w:r>
          </w:p>
        </w:tc>
      </w:tr>
      <w:tr w:rsidR="00E25C53" w:rsidRPr="000B41B7" w14:paraId="5B87F9DF" w14:textId="77777777" w:rsidTr="00824005">
        <w:tc>
          <w:tcPr>
            <w:tcW w:w="353" w:type="pct"/>
          </w:tcPr>
          <w:p w14:paraId="2B7AADAF" w14:textId="77777777" w:rsidR="00AE237C" w:rsidRPr="000B41B7" w:rsidRDefault="00AE237C" w:rsidP="00CA6719">
            <w:pPr>
              <w:pStyle w:val="phtablecellleft"/>
            </w:pPr>
            <w:r w:rsidRPr="000B41B7">
              <w:t>6</w:t>
            </w:r>
          </w:p>
        </w:tc>
        <w:tc>
          <w:tcPr>
            <w:tcW w:w="1333" w:type="pct"/>
          </w:tcPr>
          <w:p w14:paraId="1C65EC7E" w14:textId="77777777" w:rsidR="00AE237C" w:rsidRPr="000B41B7" w:rsidRDefault="00AE237C" w:rsidP="00CA6719">
            <w:pPr>
              <w:pStyle w:val="phtablecellleft"/>
            </w:pPr>
            <w:r w:rsidRPr="000B41B7">
              <w:t>Кадастровый номер</w:t>
            </w:r>
          </w:p>
        </w:tc>
        <w:tc>
          <w:tcPr>
            <w:tcW w:w="1407" w:type="pct"/>
          </w:tcPr>
          <w:p w14:paraId="0D2E500E" w14:textId="77777777" w:rsidR="00AE237C" w:rsidRPr="000B41B7" w:rsidRDefault="00AE237C" w:rsidP="00CA6719">
            <w:pPr>
              <w:pStyle w:val="phtablecellleft"/>
            </w:pPr>
            <w:r w:rsidRPr="000B41B7">
              <w:t>Кадастровый номер</w:t>
            </w:r>
          </w:p>
        </w:tc>
        <w:tc>
          <w:tcPr>
            <w:tcW w:w="1907" w:type="pct"/>
          </w:tcPr>
          <w:p w14:paraId="44C1D7FE" w14:textId="77777777" w:rsidR="00AE237C" w:rsidRPr="000B41B7" w:rsidRDefault="00AE237C" w:rsidP="00CA6719">
            <w:pPr>
              <w:pStyle w:val="phtablecellleft"/>
            </w:pPr>
            <w:r w:rsidRPr="000B41B7">
              <w:t xml:space="preserve">Числовое поле для ввода в формате </w:t>
            </w:r>
            <w:proofErr w:type="gramStart"/>
            <w:r w:rsidRPr="000B41B7">
              <w:t>ХХ:ХХ</w:t>
            </w:r>
            <w:proofErr w:type="gramEnd"/>
            <w:r w:rsidRPr="000B41B7">
              <w:t>:ХХХХХХ:ХХ</w:t>
            </w:r>
          </w:p>
        </w:tc>
      </w:tr>
    </w:tbl>
    <w:p w14:paraId="0A89CE9C" w14:textId="77777777" w:rsidR="00D469C2" w:rsidRPr="000B41B7" w:rsidRDefault="00D469C2" w:rsidP="00CC7E3B">
      <w:pPr>
        <w:pStyle w:val="phnormal"/>
      </w:pPr>
    </w:p>
    <w:p w14:paraId="63C7EE0B" w14:textId="392DB168" w:rsidR="0011395C" w:rsidRPr="000B41B7" w:rsidRDefault="0011395C" w:rsidP="00CC7E3B">
      <w:pPr>
        <w:pStyle w:val="phnormal"/>
      </w:pPr>
      <w:r w:rsidRPr="000B41B7">
        <w:t xml:space="preserve">После введения информации в поле «Адрес» </w:t>
      </w:r>
      <w:r w:rsidR="00297E24" w:rsidRPr="000B41B7">
        <w:t xml:space="preserve">в окне создания домового хозяйства </w:t>
      </w:r>
      <w:r w:rsidRPr="000B41B7">
        <w:t>становится доступной информация о географических координатах</w:t>
      </w:r>
      <w:r w:rsidR="00297E24" w:rsidRPr="000B41B7">
        <w:t xml:space="preserve"> (</w:t>
      </w:r>
      <w:r w:rsidR="00445B65" w:rsidRPr="000B41B7">
        <w:fldChar w:fldCharType="begin"/>
      </w:r>
      <w:r w:rsidR="006C28D5" w:rsidRPr="000B41B7">
        <w:instrText xml:space="preserve"> REF _Ref11312954 \h </w:instrText>
      </w:r>
      <w:r w:rsidR="00445B65" w:rsidRPr="000B41B7">
        <w:fldChar w:fldCharType="separate"/>
      </w:r>
      <w:r w:rsidR="00E10E0C" w:rsidRPr="000B41B7">
        <w:t xml:space="preserve">Рисунок </w:t>
      </w:r>
      <w:r w:rsidR="00E10E0C" w:rsidRPr="000B41B7">
        <w:rPr>
          <w:noProof/>
        </w:rPr>
        <w:t>52</w:t>
      </w:r>
      <w:r w:rsidR="00445B65" w:rsidRPr="000B41B7">
        <w:fldChar w:fldCharType="end"/>
      </w:r>
      <w:r w:rsidR="00297E24" w:rsidRPr="000B41B7">
        <w:t>).</w:t>
      </w:r>
    </w:p>
    <w:p w14:paraId="0803FEC1" w14:textId="77777777" w:rsidR="00297E24" w:rsidRPr="000B41B7" w:rsidRDefault="00297E24" w:rsidP="002830AD">
      <w:pPr>
        <w:pStyle w:val="phfigure"/>
      </w:pPr>
      <w:r w:rsidRPr="000B41B7">
        <w:rPr>
          <w:noProof/>
        </w:rPr>
        <w:lastRenderedPageBreak/>
        <w:drawing>
          <wp:inline distT="0" distB="0" distL="0" distR="0" wp14:anchorId="27BD76AE" wp14:editId="2A7EAC8E">
            <wp:extent cx="6048375" cy="346710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50F507" w14:textId="61F70E0F" w:rsidR="00297E24" w:rsidRPr="000B41B7" w:rsidRDefault="00297E24" w:rsidP="001D2B9B">
      <w:pPr>
        <w:pStyle w:val="phfiguretitle"/>
      </w:pPr>
      <w:bookmarkStart w:id="145" w:name="_Ref11312954"/>
      <w:r w:rsidRPr="000B41B7">
        <w:t xml:space="preserve">Рисунок </w:t>
      </w:r>
      <w:r w:rsidR="00445B65" w:rsidRPr="000B41B7">
        <w:fldChar w:fldCharType="begin"/>
      </w:r>
      <w:r w:rsidR="00A66E38" w:rsidRPr="000B41B7">
        <w:instrText xml:space="preserve"> SEQ Рисунок \* ARABIC </w:instrText>
      </w:r>
      <w:r w:rsidR="00445B65" w:rsidRPr="000B41B7">
        <w:fldChar w:fldCharType="separate"/>
      </w:r>
      <w:r w:rsidR="00E10E0C" w:rsidRPr="000B41B7">
        <w:rPr>
          <w:noProof/>
        </w:rPr>
        <w:t>52</w:t>
      </w:r>
      <w:r w:rsidR="00445B65" w:rsidRPr="000B41B7">
        <w:rPr>
          <w:noProof/>
        </w:rPr>
        <w:fldChar w:fldCharType="end"/>
      </w:r>
      <w:bookmarkEnd w:id="145"/>
      <w:r w:rsidRPr="000B41B7">
        <w:t xml:space="preserve"> – Отображение информации о географических координатах</w:t>
      </w:r>
    </w:p>
    <w:p w14:paraId="68D4C8E2" w14:textId="7AAAF195" w:rsidR="00297E24" w:rsidRPr="000B41B7" w:rsidRDefault="00297E24" w:rsidP="00297E24">
      <w:pPr>
        <w:pStyle w:val="phnormal"/>
      </w:pPr>
      <w:r w:rsidRPr="000B41B7">
        <w:t>Описание полей формы для ввода информации о географических координатах представлено в таблице (</w:t>
      </w:r>
      <w:r w:rsidR="00FE7396" w:rsidRPr="000B41B7">
        <w:fldChar w:fldCharType="begin"/>
      </w:r>
      <w:r w:rsidR="00FE7396" w:rsidRPr="000B41B7">
        <w:instrText xml:space="preserve"> REF _Ref513552790 \h  \* MERGEFORMAT </w:instrText>
      </w:r>
      <w:r w:rsidR="00FE7396" w:rsidRPr="000B41B7">
        <w:fldChar w:fldCharType="separate"/>
      </w:r>
      <w:r w:rsidR="00E10E0C" w:rsidRPr="000B41B7">
        <w:t>Таблица 3</w:t>
      </w:r>
      <w:r w:rsidR="00FE7396" w:rsidRPr="000B41B7">
        <w:fldChar w:fldCharType="end"/>
      </w:r>
      <w:r w:rsidRPr="000B41B7">
        <w:t>).</w:t>
      </w:r>
    </w:p>
    <w:p w14:paraId="462B80E9" w14:textId="67AA1833" w:rsidR="00CC7E3B" w:rsidRPr="000B41B7" w:rsidRDefault="00CC7E3B" w:rsidP="00CC7E3B">
      <w:pPr>
        <w:pStyle w:val="phnormal"/>
      </w:pPr>
      <w:r w:rsidRPr="000B41B7">
        <w:t xml:space="preserve">Для сохранения внесенных данных </w:t>
      </w:r>
      <w:r w:rsidR="00AF79C9" w:rsidRPr="000B41B7">
        <w:t xml:space="preserve">необходимо </w:t>
      </w:r>
      <w:r w:rsidRPr="000B41B7">
        <w:t>наж</w:t>
      </w:r>
      <w:r w:rsidR="00AF79C9" w:rsidRPr="000B41B7">
        <w:t>ать</w:t>
      </w:r>
      <w:r w:rsidRPr="000B41B7">
        <w:t xml:space="preserve"> на кнопку «Создать». </w:t>
      </w:r>
      <w:r w:rsidR="00FF01D6" w:rsidRPr="000B41B7">
        <w:br/>
      </w:r>
      <w:r w:rsidRPr="000B41B7">
        <w:t xml:space="preserve">Окно </w:t>
      </w:r>
      <w:r w:rsidR="00EB5B75" w:rsidRPr="000B41B7">
        <w:t>создания домового хозяйства</w:t>
      </w:r>
      <w:r w:rsidRPr="000B41B7">
        <w:t xml:space="preserve"> закроется, внесенные данные отобразятся в </w:t>
      </w:r>
      <w:r w:rsidR="00DA3FE7" w:rsidRPr="000B41B7">
        <w:t>блоке</w:t>
      </w:r>
      <w:r w:rsidRPr="000B41B7">
        <w:t xml:space="preserve"> «Домовые хозяйства».</w:t>
      </w:r>
    </w:p>
    <w:p w14:paraId="0DFD3953" w14:textId="77777777" w:rsidR="00CC7E3B" w:rsidRPr="000B41B7" w:rsidRDefault="00CC7E3B" w:rsidP="00CC7E3B">
      <w:pPr>
        <w:pStyle w:val="phnormal"/>
      </w:pPr>
      <w:r w:rsidRPr="000B41B7">
        <w:t>Нажатие кнопки «Отменить» инициирует закрытие окна без сохранения изменений.</w:t>
      </w:r>
    </w:p>
    <w:p w14:paraId="468CCDFD" w14:textId="7FF8774A" w:rsidR="00CC7E3B" w:rsidRPr="000B41B7" w:rsidRDefault="00CC7E3B" w:rsidP="00CC7E3B">
      <w:pPr>
        <w:pStyle w:val="phnormal"/>
      </w:pPr>
      <w:r w:rsidRPr="000B41B7">
        <w:t xml:space="preserve">Для редактирования записи в </w:t>
      </w:r>
      <w:r w:rsidR="00DA3FE7" w:rsidRPr="000B41B7">
        <w:t>блоке</w:t>
      </w:r>
      <w:r w:rsidRPr="000B41B7">
        <w:t xml:space="preserve"> «Домовые хозяйства» </w:t>
      </w:r>
      <w:r w:rsidR="00AF79C9" w:rsidRPr="000B41B7">
        <w:t xml:space="preserve">необходимо </w:t>
      </w:r>
      <w:r w:rsidRPr="000B41B7">
        <w:t>выб</w:t>
      </w:r>
      <w:r w:rsidR="00AF79C9" w:rsidRPr="000B41B7">
        <w:t xml:space="preserve">рать </w:t>
      </w:r>
      <w:r w:rsidRPr="000B41B7">
        <w:t xml:space="preserve">строку и </w:t>
      </w:r>
      <w:r w:rsidR="00652F99" w:rsidRPr="000B41B7">
        <w:t>нажать на кнопку</w:t>
      </w:r>
      <w:r w:rsidRPr="000B41B7">
        <w:t xml:space="preserve"> «Изменить», откроется окно редактирования данных.</w:t>
      </w:r>
      <w:r w:rsidR="0011395C" w:rsidRPr="000B41B7">
        <w:t xml:space="preserve"> Окно редактирования аналогично окну создания</w:t>
      </w:r>
      <w:r w:rsidR="00FF01D6" w:rsidRPr="000B41B7">
        <w:t xml:space="preserve"> (</w:t>
      </w:r>
      <w:r w:rsidR="00FF01D6" w:rsidRPr="000B41B7">
        <w:fldChar w:fldCharType="begin"/>
      </w:r>
      <w:r w:rsidR="00FF01D6" w:rsidRPr="000B41B7">
        <w:instrText xml:space="preserve"> REF _Ref531955654 \h </w:instrText>
      </w:r>
      <w:r w:rsidR="00FF01D6" w:rsidRPr="000B41B7">
        <w:fldChar w:fldCharType="separate"/>
      </w:r>
      <w:r w:rsidR="00E10E0C" w:rsidRPr="000B41B7">
        <w:t>Рисунок </w:t>
      </w:r>
      <w:r w:rsidR="00E10E0C" w:rsidRPr="000B41B7">
        <w:rPr>
          <w:noProof/>
        </w:rPr>
        <w:t>50</w:t>
      </w:r>
      <w:r w:rsidR="00FF01D6" w:rsidRPr="000B41B7">
        <w:fldChar w:fldCharType="end"/>
      </w:r>
      <w:r w:rsidR="00FF01D6" w:rsidRPr="000B41B7">
        <w:t>)</w:t>
      </w:r>
      <w:r w:rsidR="0011395C" w:rsidRPr="000B41B7">
        <w:t xml:space="preserve">. </w:t>
      </w:r>
    </w:p>
    <w:p w14:paraId="22C73C87" w14:textId="77777777" w:rsidR="00D03851" w:rsidRPr="000B41B7" w:rsidRDefault="00CC7E3B" w:rsidP="00CC7E3B">
      <w:pPr>
        <w:pStyle w:val="phnormal"/>
      </w:pPr>
      <w:r w:rsidRPr="000B41B7">
        <w:t xml:space="preserve">Для удаления данных </w:t>
      </w:r>
      <w:r w:rsidR="00AF79C9" w:rsidRPr="000B41B7">
        <w:t xml:space="preserve">необходимо </w:t>
      </w:r>
      <w:r w:rsidRPr="000B41B7">
        <w:t>выб</w:t>
      </w:r>
      <w:r w:rsidR="00AF79C9" w:rsidRPr="000B41B7">
        <w:t>рать</w:t>
      </w:r>
      <w:r w:rsidRPr="000B41B7">
        <w:t xml:space="preserve"> запись и наж</w:t>
      </w:r>
      <w:r w:rsidR="00AF79C9" w:rsidRPr="000B41B7">
        <w:t>ать</w:t>
      </w:r>
      <w:r w:rsidRPr="000B41B7">
        <w:t xml:space="preserve"> на кнопку «Удалить», Подсистема выведет сообщение о подтверждении действий по удалению. В случае подтверждения удаления данные будут удалены без возможности восстановления</w:t>
      </w:r>
      <w:r w:rsidR="006713D3" w:rsidRPr="000B41B7">
        <w:t>.</w:t>
      </w:r>
    </w:p>
    <w:p w14:paraId="5069C3CF" w14:textId="77777777" w:rsidR="008D0FB7" w:rsidRPr="000B41B7" w:rsidRDefault="008D0FB7" w:rsidP="00334E37">
      <w:pPr>
        <w:pStyle w:val="4"/>
      </w:pPr>
      <w:bookmarkStart w:id="146" w:name="_Просмотр_сведений_о"/>
      <w:bookmarkEnd w:id="146"/>
      <w:r w:rsidRPr="000B41B7">
        <w:t>Просмотр сведений о лицензиях</w:t>
      </w:r>
    </w:p>
    <w:p w14:paraId="0489C1F5" w14:textId="0F7B3542" w:rsidR="008D0FB7" w:rsidRPr="000B41B7" w:rsidRDefault="008D0FB7" w:rsidP="00334E37">
      <w:pPr>
        <w:pStyle w:val="phnormal"/>
      </w:pPr>
      <w:r w:rsidRPr="000B41B7">
        <w:t xml:space="preserve">Добавление сведений о лицензиях осуществляется автоматически с помощью интеграции </w:t>
      </w:r>
      <w:r w:rsidR="00EE22F6" w:rsidRPr="000B41B7">
        <w:t xml:space="preserve">с </w:t>
      </w:r>
      <w:r w:rsidR="00947734" w:rsidRPr="000B41B7">
        <w:t xml:space="preserve">видом сведений РЗН в </w:t>
      </w:r>
      <w:r w:rsidR="00EE22F6" w:rsidRPr="000B41B7">
        <w:t>Единой систем</w:t>
      </w:r>
      <w:r w:rsidR="00947734" w:rsidRPr="000B41B7">
        <w:t>е</w:t>
      </w:r>
      <w:r w:rsidR="00EE22F6" w:rsidRPr="000B41B7">
        <w:t xml:space="preserve"> межведомственного электронного взаимодействия</w:t>
      </w:r>
      <w:r w:rsidR="00FD757C" w:rsidRPr="000B41B7">
        <w:rPr>
          <w:i/>
          <w:iCs/>
        </w:rPr>
        <w:t xml:space="preserve"> </w:t>
      </w:r>
      <w:r w:rsidR="00FD757C" w:rsidRPr="000B41B7">
        <w:t>(СМЭВ</w:t>
      </w:r>
      <w:r w:rsidR="00FD757C" w:rsidRPr="000B41B7">
        <w:rPr>
          <w:i/>
          <w:iCs/>
        </w:rPr>
        <w:t>)</w:t>
      </w:r>
      <w:r w:rsidRPr="000B41B7">
        <w:t>.</w:t>
      </w:r>
      <w:r w:rsidR="00AF5741" w:rsidRPr="000B41B7">
        <w:t xml:space="preserve"> </w:t>
      </w:r>
      <w:r w:rsidR="00CA1C29" w:rsidRPr="000B41B7">
        <w:t xml:space="preserve">Сведения о лицензиях медицинских организаций заполняются только для головных организаций. </w:t>
      </w:r>
      <w:r w:rsidR="009331AB" w:rsidRPr="000B41B7">
        <w:t xml:space="preserve">Форма просмотра сведений о лицензиях представлена на </w:t>
      </w:r>
      <w:r w:rsidR="00334E37" w:rsidRPr="000B41B7">
        <w:t>р</w:t>
      </w:r>
      <w:r w:rsidR="009331AB" w:rsidRPr="000B41B7">
        <w:t xml:space="preserve">исунке </w:t>
      </w:r>
      <w:r w:rsidR="00334E37" w:rsidRPr="000B41B7">
        <w:t>(</w:t>
      </w:r>
      <w:r w:rsidR="00445B65" w:rsidRPr="000B41B7">
        <w:fldChar w:fldCharType="begin"/>
      </w:r>
      <w:r w:rsidR="00334E37" w:rsidRPr="000B41B7">
        <w:instrText xml:space="preserve"> REF _Ref531956259 \h </w:instrText>
      </w:r>
      <w:r w:rsidR="00445B65" w:rsidRPr="000B41B7">
        <w:fldChar w:fldCharType="separate"/>
      </w:r>
      <w:r w:rsidR="00E10E0C" w:rsidRPr="000B41B7">
        <w:t xml:space="preserve">Рисунок </w:t>
      </w:r>
      <w:r w:rsidR="00E10E0C" w:rsidRPr="000B41B7">
        <w:rPr>
          <w:noProof/>
        </w:rPr>
        <w:t>53</w:t>
      </w:r>
      <w:r w:rsidR="00445B65" w:rsidRPr="000B41B7">
        <w:fldChar w:fldCharType="end"/>
      </w:r>
      <w:r w:rsidR="00334E37" w:rsidRPr="000B41B7">
        <w:t>)</w:t>
      </w:r>
      <w:r w:rsidR="009331AB" w:rsidRPr="000B41B7">
        <w:t>.</w:t>
      </w:r>
    </w:p>
    <w:p w14:paraId="33E27ABE" w14:textId="7C42C6E0" w:rsidR="00334E37" w:rsidRPr="000B41B7" w:rsidRDefault="00392BCD" w:rsidP="002830AD">
      <w:pPr>
        <w:pStyle w:val="phfigure"/>
      </w:pPr>
      <w:r>
        <w:rPr>
          <w:noProof/>
        </w:rPr>
        <w:lastRenderedPageBreak/>
        <w:pict w14:anchorId="58AE9807">
          <v:shape id="_x0000_i1411" type="#_x0000_t75" style="width:487.5pt;height:135pt">
            <v:imagedata r:id="rId80" o:title="лиц"/>
          </v:shape>
        </w:pict>
      </w:r>
    </w:p>
    <w:p w14:paraId="128BA158" w14:textId="1AA279E5" w:rsidR="009331AB" w:rsidRPr="000B41B7" w:rsidRDefault="00334E37" w:rsidP="001D2B9B">
      <w:pPr>
        <w:pStyle w:val="phfiguretitle"/>
      </w:pPr>
      <w:bookmarkStart w:id="147" w:name="_Ref531956259"/>
      <w:r w:rsidRPr="000B41B7">
        <w:t xml:space="preserve">Рисунок </w:t>
      </w:r>
      <w:r w:rsidR="00445B65" w:rsidRPr="000B41B7">
        <w:fldChar w:fldCharType="begin"/>
      </w:r>
      <w:r w:rsidR="00A66E38" w:rsidRPr="000B41B7">
        <w:instrText xml:space="preserve"> SEQ Рисунок \* ARABIC </w:instrText>
      </w:r>
      <w:r w:rsidR="00445B65" w:rsidRPr="000B41B7">
        <w:fldChar w:fldCharType="separate"/>
      </w:r>
      <w:r w:rsidR="00E10E0C" w:rsidRPr="000B41B7">
        <w:rPr>
          <w:noProof/>
        </w:rPr>
        <w:t>53</w:t>
      </w:r>
      <w:r w:rsidR="00445B65" w:rsidRPr="000B41B7">
        <w:rPr>
          <w:noProof/>
        </w:rPr>
        <w:fldChar w:fldCharType="end"/>
      </w:r>
      <w:bookmarkEnd w:id="147"/>
      <w:r w:rsidRPr="000B41B7">
        <w:t xml:space="preserve"> – Форма просмотра сведений о лицензиях медицинской организации</w:t>
      </w:r>
    </w:p>
    <w:p w14:paraId="11B96A0A" w14:textId="77777777" w:rsidR="00711EAC" w:rsidRPr="000B41B7" w:rsidRDefault="00711EAC" w:rsidP="00711EAC">
      <w:pPr>
        <w:pStyle w:val="phnormal"/>
      </w:pPr>
      <w:r w:rsidRPr="000B41B7">
        <w:t xml:space="preserve">Для раскрытия сведений о лицензии необходимо нажать на </w:t>
      </w:r>
      <w:r w:rsidR="00B46D7D" w:rsidRPr="000B41B7">
        <w:t>«</w:t>
      </w:r>
      <w:r w:rsidRPr="000B41B7">
        <w:t>стрелку</w:t>
      </w:r>
      <w:r w:rsidR="00B46D7D" w:rsidRPr="000B41B7">
        <w:t>»</w:t>
      </w:r>
      <w:r w:rsidRPr="000B41B7">
        <w:t xml:space="preserve"> (</w:t>
      </w:r>
      <w:r w:rsidRPr="000B41B7">
        <w:rPr>
          <w:noProof/>
        </w:rPr>
        <w:drawing>
          <wp:inline distT="0" distB="0" distL="0" distR="0" wp14:anchorId="3D0B3995" wp14:editId="72ACD853">
            <wp:extent cx="171450" cy="133350"/>
            <wp:effectExtent l="0" t="0" r="0" b="0"/>
            <wp:docPr id="153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6D7D" w:rsidRPr="000B41B7">
        <w:t>) слева от записи:</w:t>
      </w:r>
    </w:p>
    <w:p w14:paraId="1125B689" w14:textId="77777777" w:rsidR="00B46D7D" w:rsidRPr="000B41B7" w:rsidRDefault="00711EAC" w:rsidP="00B46D7D">
      <w:pPr>
        <w:pStyle w:val="phnormal"/>
        <w:keepNext/>
        <w:ind w:firstLine="0"/>
        <w:jc w:val="left"/>
      </w:pPr>
      <w:r w:rsidRPr="000B41B7">
        <w:rPr>
          <w:noProof/>
        </w:rPr>
        <w:drawing>
          <wp:inline distT="0" distB="0" distL="0" distR="0" wp14:anchorId="6BF3E821" wp14:editId="1340B991">
            <wp:extent cx="6193766" cy="1821477"/>
            <wp:effectExtent l="0" t="0" r="0" b="7620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6246756" cy="1837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86262" w14:textId="2556454F" w:rsidR="00711EAC" w:rsidRPr="000B41B7" w:rsidRDefault="00B46D7D" w:rsidP="00843EF6">
      <w:pPr>
        <w:pStyle w:val="aff6"/>
      </w:pPr>
      <w:r w:rsidRPr="000B41B7">
        <w:t xml:space="preserve">Рисунок </w:t>
      </w:r>
      <w:r w:rsidR="00A12800">
        <w:fldChar w:fldCharType="begin"/>
      </w:r>
      <w:r w:rsidR="00A12800">
        <w:instrText xml:space="preserve"> SEQ Рисунок \* ARABIC </w:instrText>
      </w:r>
      <w:r w:rsidR="00A12800">
        <w:fldChar w:fldCharType="separate"/>
      </w:r>
      <w:r w:rsidR="00E10E0C" w:rsidRPr="000B41B7">
        <w:rPr>
          <w:noProof/>
        </w:rPr>
        <w:t>54</w:t>
      </w:r>
      <w:r w:rsidR="00A12800">
        <w:rPr>
          <w:noProof/>
        </w:rPr>
        <w:fldChar w:fldCharType="end"/>
      </w:r>
      <w:r w:rsidRPr="000B41B7">
        <w:t xml:space="preserve"> </w:t>
      </w:r>
      <w:r w:rsidR="00FF01D6" w:rsidRPr="000B41B7">
        <w:t>–</w:t>
      </w:r>
      <w:r w:rsidRPr="000B41B7">
        <w:t xml:space="preserve"> Просмотр сведений о лицензии</w:t>
      </w:r>
    </w:p>
    <w:p w14:paraId="7E4347C7" w14:textId="73110511" w:rsidR="00AF5741" w:rsidRPr="000B41B7" w:rsidRDefault="00AF5741" w:rsidP="00334E37">
      <w:pPr>
        <w:pStyle w:val="phnormal"/>
      </w:pPr>
      <w:r w:rsidRPr="000B41B7">
        <w:t xml:space="preserve">Описание полей сведений о лицензиях представлено в </w:t>
      </w:r>
      <w:r w:rsidR="006F07A0" w:rsidRPr="000B41B7">
        <w:t>таблице (</w:t>
      </w:r>
      <w:r w:rsidR="00FE7396" w:rsidRPr="000B41B7">
        <w:fldChar w:fldCharType="begin"/>
      </w:r>
      <w:r w:rsidR="00FE7396" w:rsidRPr="000B41B7">
        <w:instrText xml:space="preserve"> REF _Ref513554744 \h  \* MERGEFORMAT </w:instrText>
      </w:r>
      <w:r w:rsidR="00FE7396" w:rsidRPr="000B41B7">
        <w:fldChar w:fldCharType="separate"/>
      </w:r>
      <w:r w:rsidR="00E10E0C" w:rsidRPr="000B41B7">
        <w:t>Таблица 17</w:t>
      </w:r>
      <w:r w:rsidR="00FE7396" w:rsidRPr="000B41B7">
        <w:fldChar w:fldCharType="end"/>
      </w:r>
      <w:r w:rsidR="006F07A0" w:rsidRPr="000B41B7">
        <w:t>)</w:t>
      </w:r>
      <w:r w:rsidRPr="000B41B7">
        <w:t>.</w:t>
      </w:r>
    </w:p>
    <w:p w14:paraId="762598FF" w14:textId="056975C5" w:rsidR="00BC3647" w:rsidRPr="000B41B7" w:rsidRDefault="00BC3647" w:rsidP="00334E37">
      <w:pPr>
        <w:pStyle w:val="phtabletitle"/>
      </w:pPr>
      <w:bookmarkStart w:id="148" w:name="_Ref513554744"/>
      <w:r w:rsidRPr="000B41B7">
        <w:t xml:space="preserve">Таблица </w:t>
      </w:r>
      <w:r w:rsidR="00445B65" w:rsidRPr="000B41B7">
        <w:rPr>
          <w:noProof/>
        </w:rPr>
        <w:fldChar w:fldCharType="begin"/>
      </w:r>
      <w:r w:rsidR="00F454FB" w:rsidRPr="000B41B7">
        <w:rPr>
          <w:noProof/>
        </w:rPr>
        <w:instrText xml:space="preserve"> SEQ Таблица \* ARABIC </w:instrText>
      </w:r>
      <w:r w:rsidR="00445B65" w:rsidRPr="000B41B7">
        <w:rPr>
          <w:noProof/>
        </w:rPr>
        <w:fldChar w:fldCharType="separate"/>
      </w:r>
      <w:r w:rsidR="00E10E0C" w:rsidRPr="000B41B7">
        <w:rPr>
          <w:noProof/>
        </w:rPr>
        <w:t>17</w:t>
      </w:r>
      <w:r w:rsidR="00445B65" w:rsidRPr="000B41B7">
        <w:rPr>
          <w:noProof/>
        </w:rPr>
        <w:fldChar w:fldCharType="end"/>
      </w:r>
      <w:bookmarkEnd w:id="148"/>
      <w:r w:rsidRPr="000B41B7">
        <w:t xml:space="preserve"> – Описание полей формы сведений о лицензиях</w:t>
      </w:r>
    </w:p>
    <w:tbl>
      <w:tblPr>
        <w:tblStyle w:val="a7"/>
        <w:tblW w:w="5000" w:type="pct"/>
        <w:tblLook w:val="04A0" w:firstRow="1" w:lastRow="0" w:firstColumn="1" w:lastColumn="0" w:noHBand="0" w:noVBand="1"/>
      </w:tblPr>
      <w:tblGrid>
        <w:gridCol w:w="660"/>
        <w:gridCol w:w="2491"/>
        <w:gridCol w:w="2629"/>
        <w:gridCol w:w="3564"/>
      </w:tblGrid>
      <w:tr w:rsidR="000B41B7" w:rsidRPr="000B41B7" w14:paraId="3B1F97C5" w14:textId="77777777" w:rsidTr="00824005">
        <w:trPr>
          <w:tblHeader/>
        </w:trPr>
        <w:tc>
          <w:tcPr>
            <w:tcW w:w="353" w:type="pct"/>
          </w:tcPr>
          <w:p w14:paraId="1B6B6AA5" w14:textId="77777777" w:rsidR="00AF5741" w:rsidRPr="000B41B7" w:rsidRDefault="00AF5741" w:rsidP="00334E37">
            <w:pPr>
              <w:pStyle w:val="phtablecolcaption"/>
            </w:pPr>
            <w:r w:rsidRPr="000B41B7">
              <w:t>№</w:t>
            </w:r>
          </w:p>
        </w:tc>
        <w:tc>
          <w:tcPr>
            <w:tcW w:w="1333" w:type="pct"/>
          </w:tcPr>
          <w:p w14:paraId="02E70719" w14:textId="77777777" w:rsidR="00AF5741" w:rsidRPr="000B41B7" w:rsidRDefault="00AF5741" w:rsidP="00334E37">
            <w:pPr>
              <w:pStyle w:val="phtablecolcaption"/>
            </w:pPr>
            <w:r w:rsidRPr="000B41B7">
              <w:t>Наименование поля</w:t>
            </w:r>
          </w:p>
        </w:tc>
        <w:tc>
          <w:tcPr>
            <w:tcW w:w="1407" w:type="pct"/>
          </w:tcPr>
          <w:p w14:paraId="740804AC" w14:textId="77777777" w:rsidR="00AF5741" w:rsidRPr="000B41B7" w:rsidRDefault="00AF5741" w:rsidP="00334E37">
            <w:pPr>
              <w:pStyle w:val="phtablecolcaption"/>
            </w:pPr>
            <w:r w:rsidRPr="000B41B7">
              <w:t>Описание</w:t>
            </w:r>
          </w:p>
        </w:tc>
        <w:tc>
          <w:tcPr>
            <w:tcW w:w="1907" w:type="pct"/>
          </w:tcPr>
          <w:p w14:paraId="72A83C56" w14:textId="77777777" w:rsidR="004D7C81" w:rsidRPr="000B41B7" w:rsidRDefault="00AF5741" w:rsidP="00334E37">
            <w:pPr>
              <w:pStyle w:val="phtablecolcaption"/>
            </w:pPr>
            <w:r w:rsidRPr="000B41B7">
              <w:t>Вид, способ ввода</w:t>
            </w:r>
          </w:p>
        </w:tc>
      </w:tr>
      <w:tr w:rsidR="000B41B7" w:rsidRPr="000B41B7" w14:paraId="2762A1CE" w14:textId="77777777" w:rsidTr="00824005">
        <w:tc>
          <w:tcPr>
            <w:tcW w:w="5000" w:type="pct"/>
            <w:gridSpan w:val="4"/>
          </w:tcPr>
          <w:p w14:paraId="460E2307" w14:textId="77777777" w:rsidR="004D7C81" w:rsidRPr="000B41B7" w:rsidRDefault="00CA1C29" w:rsidP="00334E37">
            <w:pPr>
              <w:pStyle w:val="phtablecellleft"/>
            </w:pPr>
            <w:r w:rsidRPr="000B41B7">
              <w:t>«</w:t>
            </w:r>
            <w:r w:rsidR="004D7C81" w:rsidRPr="000B41B7">
              <w:t>Перечень лицензий</w:t>
            </w:r>
            <w:r w:rsidRPr="000B41B7">
              <w:t>»</w:t>
            </w:r>
          </w:p>
        </w:tc>
      </w:tr>
      <w:tr w:rsidR="000B41B7" w:rsidRPr="000B41B7" w14:paraId="49690C36" w14:textId="77777777" w:rsidTr="00824005">
        <w:tc>
          <w:tcPr>
            <w:tcW w:w="353" w:type="pct"/>
          </w:tcPr>
          <w:p w14:paraId="0DE622A6" w14:textId="77777777" w:rsidR="004D7C81" w:rsidRPr="000B41B7" w:rsidRDefault="004D7C81" w:rsidP="00334E37">
            <w:pPr>
              <w:pStyle w:val="phtablecellleft"/>
            </w:pPr>
            <w:r w:rsidRPr="000B41B7">
              <w:t>1</w:t>
            </w:r>
          </w:p>
        </w:tc>
        <w:tc>
          <w:tcPr>
            <w:tcW w:w="1333" w:type="pct"/>
          </w:tcPr>
          <w:p w14:paraId="50CBE05E" w14:textId="77777777" w:rsidR="004D7C81" w:rsidRPr="000B41B7" w:rsidRDefault="00212DD1" w:rsidP="00334E37">
            <w:pPr>
              <w:pStyle w:val="phtablecellleft"/>
            </w:pPr>
            <w:r w:rsidRPr="000B41B7">
              <w:t>Серия</w:t>
            </w:r>
          </w:p>
        </w:tc>
        <w:tc>
          <w:tcPr>
            <w:tcW w:w="1407" w:type="pct"/>
          </w:tcPr>
          <w:p w14:paraId="386B5A7A" w14:textId="77777777" w:rsidR="004D7C81" w:rsidRPr="000B41B7" w:rsidRDefault="00212DD1" w:rsidP="00334E37">
            <w:pPr>
              <w:pStyle w:val="phtablecellleft"/>
            </w:pPr>
            <w:r w:rsidRPr="000B41B7">
              <w:t>Серия лицензии</w:t>
            </w:r>
          </w:p>
        </w:tc>
        <w:tc>
          <w:tcPr>
            <w:tcW w:w="1907" w:type="pct"/>
          </w:tcPr>
          <w:p w14:paraId="097ADC7B" w14:textId="77777777" w:rsidR="004D7C81" w:rsidRPr="000B41B7" w:rsidRDefault="00212DD1" w:rsidP="00334E37">
            <w:pPr>
              <w:pStyle w:val="phtablecellleft"/>
            </w:pPr>
            <w:r w:rsidRPr="000B41B7">
              <w:t>Заполняется автоматически</w:t>
            </w:r>
          </w:p>
        </w:tc>
      </w:tr>
      <w:tr w:rsidR="000B41B7" w:rsidRPr="000B41B7" w14:paraId="287F6165" w14:textId="77777777" w:rsidTr="00824005">
        <w:tc>
          <w:tcPr>
            <w:tcW w:w="353" w:type="pct"/>
          </w:tcPr>
          <w:p w14:paraId="5E064FED" w14:textId="77777777" w:rsidR="00212DD1" w:rsidRPr="000B41B7" w:rsidRDefault="00212DD1" w:rsidP="00334E37">
            <w:pPr>
              <w:pStyle w:val="phtablecellleft"/>
            </w:pPr>
            <w:r w:rsidRPr="000B41B7">
              <w:t>2</w:t>
            </w:r>
          </w:p>
        </w:tc>
        <w:tc>
          <w:tcPr>
            <w:tcW w:w="1333" w:type="pct"/>
          </w:tcPr>
          <w:p w14:paraId="33352EE9" w14:textId="77777777" w:rsidR="00212DD1" w:rsidRPr="000B41B7" w:rsidRDefault="00212DD1" w:rsidP="00334E37">
            <w:pPr>
              <w:pStyle w:val="phtablecellleft"/>
            </w:pPr>
            <w:r w:rsidRPr="000B41B7">
              <w:t>Номер</w:t>
            </w:r>
          </w:p>
        </w:tc>
        <w:tc>
          <w:tcPr>
            <w:tcW w:w="1407" w:type="pct"/>
          </w:tcPr>
          <w:p w14:paraId="1A556522" w14:textId="77777777" w:rsidR="00212DD1" w:rsidRPr="000B41B7" w:rsidRDefault="00212DD1" w:rsidP="00334E37">
            <w:pPr>
              <w:pStyle w:val="phtablecellleft"/>
            </w:pPr>
            <w:r w:rsidRPr="000B41B7">
              <w:t>Номер лицензии</w:t>
            </w:r>
          </w:p>
        </w:tc>
        <w:tc>
          <w:tcPr>
            <w:tcW w:w="1907" w:type="pct"/>
          </w:tcPr>
          <w:p w14:paraId="59157D93" w14:textId="77777777" w:rsidR="00212DD1" w:rsidRPr="000B41B7" w:rsidRDefault="00212DD1" w:rsidP="00334E37">
            <w:pPr>
              <w:pStyle w:val="phtablecellleft"/>
            </w:pPr>
            <w:r w:rsidRPr="000B41B7">
              <w:t>Заполняется автоматически</w:t>
            </w:r>
          </w:p>
        </w:tc>
      </w:tr>
      <w:tr w:rsidR="000B41B7" w:rsidRPr="000B41B7" w14:paraId="6D4BFA7E" w14:textId="77777777" w:rsidTr="00824005">
        <w:tc>
          <w:tcPr>
            <w:tcW w:w="353" w:type="pct"/>
          </w:tcPr>
          <w:p w14:paraId="39C8363C" w14:textId="77777777" w:rsidR="00212DD1" w:rsidRPr="000B41B7" w:rsidRDefault="00212DD1" w:rsidP="00334E37">
            <w:pPr>
              <w:pStyle w:val="phtablecellleft"/>
            </w:pPr>
            <w:r w:rsidRPr="000B41B7">
              <w:t>3</w:t>
            </w:r>
          </w:p>
        </w:tc>
        <w:tc>
          <w:tcPr>
            <w:tcW w:w="1333" w:type="pct"/>
          </w:tcPr>
          <w:p w14:paraId="50D56DC5" w14:textId="77777777" w:rsidR="00212DD1" w:rsidRPr="000B41B7" w:rsidRDefault="00212DD1" w:rsidP="00334E37">
            <w:pPr>
              <w:pStyle w:val="phtablecellleft"/>
            </w:pPr>
            <w:r w:rsidRPr="000B41B7">
              <w:t>Статус</w:t>
            </w:r>
          </w:p>
        </w:tc>
        <w:tc>
          <w:tcPr>
            <w:tcW w:w="1407" w:type="pct"/>
          </w:tcPr>
          <w:p w14:paraId="26E0ED78" w14:textId="77777777" w:rsidR="00212DD1" w:rsidRPr="000B41B7" w:rsidRDefault="00212DD1" w:rsidP="00334E37">
            <w:pPr>
              <w:pStyle w:val="phtablecellleft"/>
            </w:pPr>
            <w:r w:rsidRPr="000B41B7">
              <w:t>Статус лицензии</w:t>
            </w:r>
          </w:p>
        </w:tc>
        <w:tc>
          <w:tcPr>
            <w:tcW w:w="1907" w:type="pct"/>
          </w:tcPr>
          <w:p w14:paraId="1E02D256" w14:textId="77777777" w:rsidR="00212DD1" w:rsidRPr="000B41B7" w:rsidRDefault="00212DD1" w:rsidP="00334E37">
            <w:pPr>
              <w:pStyle w:val="phtablecellleft"/>
            </w:pPr>
            <w:r w:rsidRPr="000B41B7">
              <w:t>Заполняется автоматически</w:t>
            </w:r>
          </w:p>
        </w:tc>
      </w:tr>
      <w:tr w:rsidR="000B41B7" w:rsidRPr="000B41B7" w14:paraId="0AB4A793" w14:textId="77777777" w:rsidTr="00824005">
        <w:tc>
          <w:tcPr>
            <w:tcW w:w="353" w:type="pct"/>
          </w:tcPr>
          <w:p w14:paraId="16D59808" w14:textId="77777777" w:rsidR="00212DD1" w:rsidRPr="000B41B7" w:rsidRDefault="00212DD1" w:rsidP="00334E37">
            <w:pPr>
              <w:pStyle w:val="phtablecellleft"/>
            </w:pPr>
            <w:r w:rsidRPr="000B41B7">
              <w:t>4</w:t>
            </w:r>
          </w:p>
        </w:tc>
        <w:tc>
          <w:tcPr>
            <w:tcW w:w="1333" w:type="pct"/>
          </w:tcPr>
          <w:p w14:paraId="1B361FE2" w14:textId="77777777" w:rsidR="00212DD1" w:rsidRPr="000B41B7" w:rsidRDefault="00212DD1" w:rsidP="00334E37">
            <w:pPr>
              <w:pStyle w:val="phtablecellleft"/>
            </w:pPr>
            <w:r w:rsidRPr="000B41B7">
              <w:t>Дата выдачи</w:t>
            </w:r>
          </w:p>
        </w:tc>
        <w:tc>
          <w:tcPr>
            <w:tcW w:w="1407" w:type="pct"/>
          </w:tcPr>
          <w:p w14:paraId="0671E4B1" w14:textId="77777777" w:rsidR="00212DD1" w:rsidRPr="000B41B7" w:rsidRDefault="00212DD1" w:rsidP="00334E37">
            <w:pPr>
              <w:pStyle w:val="phtablecellleft"/>
            </w:pPr>
            <w:r w:rsidRPr="000B41B7">
              <w:t>Дата выдачи лицензии</w:t>
            </w:r>
          </w:p>
        </w:tc>
        <w:tc>
          <w:tcPr>
            <w:tcW w:w="1907" w:type="pct"/>
          </w:tcPr>
          <w:p w14:paraId="5A5F07A2" w14:textId="77777777" w:rsidR="00212DD1" w:rsidRPr="000B41B7" w:rsidRDefault="00212DD1" w:rsidP="00334E37">
            <w:pPr>
              <w:pStyle w:val="phtablecellleft"/>
            </w:pPr>
            <w:r w:rsidRPr="000B41B7">
              <w:t>Заполняется автоматически</w:t>
            </w:r>
          </w:p>
        </w:tc>
      </w:tr>
      <w:tr w:rsidR="000B41B7" w:rsidRPr="000B41B7" w14:paraId="0A0D63E3" w14:textId="77777777" w:rsidTr="00824005">
        <w:tc>
          <w:tcPr>
            <w:tcW w:w="353" w:type="pct"/>
          </w:tcPr>
          <w:p w14:paraId="4F8D5E16" w14:textId="77777777" w:rsidR="00212DD1" w:rsidRPr="000B41B7" w:rsidRDefault="00212DD1" w:rsidP="00334E37">
            <w:pPr>
              <w:pStyle w:val="phtablecellleft"/>
            </w:pPr>
            <w:r w:rsidRPr="000B41B7">
              <w:t>5</w:t>
            </w:r>
          </w:p>
        </w:tc>
        <w:tc>
          <w:tcPr>
            <w:tcW w:w="1333" w:type="pct"/>
          </w:tcPr>
          <w:p w14:paraId="7D5F47DB" w14:textId="77777777" w:rsidR="00212DD1" w:rsidRPr="000B41B7" w:rsidRDefault="006920EF" w:rsidP="00334E37">
            <w:pPr>
              <w:pStyle w:val="phtablecellleft"/>
              <w:rPr>
                <w:i/>
              </w:rPr>
            </w:pPr>
            <w:r w:rsidRPr="000B41B7">
              <w:t>Дата начала действия</w:t>
            </w:r>
          </w:p>
        </w:tc>
        <w:tc>
          <w:tcPr>
            <w:tcW w:w="1407" w:type="pct"/>
          </w:tcPr>
          <w:p w14:paraId="4B54A2E8" w14:textId="77777777" w:rsidR="00212DD1" w:rsidRPr="000B41B7" w:rsidRDefault="006920EF" w:rsidP="00334E37">
            <w:pPr>
              <w:pStyle w:val="phtablecellleft"/>
              <w:rPr>
                <w:i/>
              </w:rPr>
            </w:pPr>
            <w:r w:rsidRPr="000B41B7">
              <w:t>Дата начала действия лицензии</w:t>
            </w:r>
          </w:p>
        </w:tc>
        <w:tc>
          <w:tcPr>
            <w:tcW w:w="1907" w:type="pct"/>
          </w:tcPr>
          <w:p w14:paraId="08FA6BFC" w14:textId="77777777" w:rsidR="00212DD1" w:rsidRPr="000B41B7" w:rsidRDefault="00212DD1" w:rsidP="00334E37">
            <w:pPr>
              <w:pStyle w:val="phtablecellleft"/>
              <w:rPr>
                <w:i/>
              </w:rPr>
            </w:pPr>
            <w:r w:rsidRPr="000B41B7">
              <w:t>Заполняется автоматически</w:t>
            </w:r>
          </w:p>
        </w:tc>
      </w:tr>
      <w:tr w:rsidR="000B41B7" w:rsidRPr="000B41B7" w14:paraId="46DB5A40" w14:textId="77777777" w:rsidTr="00824005">
        <w:tc>
          <w:tcPr>
            <w:tcW w:w="353" w:type="pct"/>
          </w:tcPr>
          <w:p w14:paraId="3EBDBDED" w14:textId="77777777" w:rsidR="006920EF" w:rsidRPr="000B41B7" w:rsidRDefault="006920EF" w:rsidP="00334E37">
            <w:pPr>
              <w:pStyle w:val="phtablecellleft"/>
            </w:pPr>
            <w:r w:rsidRPr="000B41B7">
              <w:t>6</w:t>
            </w:r>
          </w:p>
        </w:tc>
        <w:tc>
          <w:tcPr>
            <w:tcW w:w="1333" w:type="pct"/>
          </w:tcPr>
          <w:p w14:paraId="102C0B5C" w14:textId="77777777" w:rsidR="006920EF" w:rsidRPr="000B41B7" w:rsidRDefault="006920EF" w:rsidP="00334E37">
            <w:pPr>
              <w:pStyle w:val="phtablecellleft"/>
            </w:pPr>
            <w:r w:rsidRPr="000B41B7">
              <w:t>Дата окончания действия</w:t>
            </w:r>
          </w:p>
        </w:tc>
        <w:tc>
          <w:tcPr>
            <w:tcW w:w="1407" w:type="pct"/>
          </w:tcPr>
          <w:p w14:paraId="04BC8F3C" w14:textId="77777777" w:rsidR="006920EF" w:rsidRPr="000B41B7" w:rsidRDefault="006920EF" w:rsidP="00334E37">
            <w:pPr>
              <w:pStyle w:val="phtablecellleft"/>
            </w:pPr>
            <w:r w:rsidRPr="000B41B7">
              <w:t>Дата окончания действия лицензии</w:t>
            </w:r>
          </w:p>
        </w:tc>
        <w:tc>
          <w:tcPr>
            <w:tcW w:w="1907" w:type="pct"/>
          </w:tcPr>
          <w:p w14:paraId="50CF96DC" w14:textId="77777777" w:rsidR="006920EF" w:rsidRPr="000B41B7" w:rsidRDefault="006920EF" w:rsidP="00334E37">
            <w:pPr>
              <w:pStyle w:val="phtablecellleft"/>
            </w:pPr>
            <w:r w:rsidRPr="000B41B7">
              <w:t>Заполняется автоматически</w:t>
            </w:r>
          </w:p>
        </w:tc>
      </w:tr>
      <w:tr w:rsidR="000B41B7" w:rsidRPr="000B41B7" w14:paraId="566EAE70" w14:textId="77777777" w:rsidTr="00824005">
        <w:tc>
          <w:tcPr>
            <w:tcW w:w="353" w:type="pct"/>
          </w:tcPr>
          <w:p w14:paraId="68222B67" w14:textId="77777777" w:rsidR="00212DD1" w:rsidRPr="000B41B7" w:rsidRDefault="00212DD1" w:rsidP="00334E37">
            <w:pPr>
              <w:pStyle w:val="phtablecellleft"/>
            </w:pPr>
            <w:r w:rsidRPr="000B41B7">
              <w:t>7</w:t>
            </w:r>
          </w:p>
        </w:tc>
        <w:tc>
          <w:tcPr>
            <w:tcW w:w="1333" w:type="pct"/>
          </w:tcPr>
          <w:p w14:paraId="01E80CAD" w14:textId="77777777" w:rsidR="00212DD1" w:rsidRPr="000B41B7" w:rsidRDefault="006920EF" w:rsidP="00334E37">
            <w:pPr>
              <w:pStyle w:val="phtablecellleft"/>
            </w:pPr>
            <w:r w:rsidRPr="000B41B7">
              <w:t>Вид деятельности</w:t>
            </w:r>
          </w:p>
        </w:tc>
        <w:tc>
          <w:tcPr>
            <w:tcW w:w="1407" w:type="pct"/>
          </w:tcPr>
          <w:p w14:paraId="3E3AFECC" w14:textId="77777777" w:rsidR="00212DD1" w:rsidRPr="000B41B7" w:rsidRDefault="006920EF" w:rsidP="00334E37">
            <w:pPr>
              <w:pStyle w:val="phtablecellleft"/>
            </w:pPr>
            <w:r w:rsidRPr="000B41B7">
              <w:t>Вид деятельности лицензии</w:t>
            </w:r>
          </w:p>
        </w:tc>
        <w:tc>
          <w:tcPr>
            <w:tcW w:w="1907" w:type="pct"/>
          </w:tcPr>
          <w:p w14:paraId="784DA98E" w14:textId="77777777" w:rsidR="00212DD1" w:rsidRPr="000B41B7" w:rsidRDefault="00212DD1" w:rsidP="00334E37">
            <w:pPr>
              <w:pStyle w:val="phtablecellleft"/>
            </w:pPr>
            <w:r w:rsidRPr="000B41B7">
              <w:t>Заполняется автоматически</w:t>
            </w:r>
          </w:p>
        </w:tc>
      </w:tr>
      <w:tr w:rsidR="000B41B7" w:rsidRPr="000B41B7" w14:paraId="236CDB53" w14:textId="77777777" w:rsidTr="00824005">
        <w:tc>
          <w:tcPr>
            <w:tcW w:w="353" w:type="pct"/>
          </w:tcPr>
          <w:p w14:paraId="6F26D048" w14:textId="77777777" w:rsidR="006920EF" w:rsidRPr="000B41B7" w:rsidRDefault="006920EF" w:rsidP="00334E37">
            <w:pPr>
              <w:pStyle w:val="phtablecellleft"/>
            </w:pPr>
            <w:r w:rsidRPr="000B41B7">
              <w:t>8</w:t>
            </w:r>
          </w:p>
        </w:tc>
        <w:tc>
          <w:tcPr>
            <w:tcW w:w="1333" w:type="pct"/>
          </w:tcPr>
          <w:p w14:paraId="3F1152F1" w14:textId="77777777" w:rsidR="006920EF" w:rsidRPr="000B41B7" w:rsidRDefault="006920EF" w:rsidP="00334E37">
            <w:pPr>
              <w:pStyle w:val="phtablecellleft"/>
            </w:pPr>
            <w:r w:rsidRPr="000B41B7">
              <w:t>Лицензирующий орган</w:t>
            </w:r>
          </w:p>
        </w:tc>
        <w:tc>
          <w:tcPr>
            <w:tcW w:w="1407" w:type="pct"/>
          </w:tcPr>
          <w:p w14:paraId="16A7B9E6" w14:textId="77777777" w:rsidR="006920EF" w:rsidRPr="000B41B7" w:rsidRDefault="006920EF" w:rsidP="00334E37">
            <w:pPr>
              <w:pStyle w:val="phtablecellleft"/>
            </w:pPr>
            <w:r w:rsidRPr="000B41B7">
              <w:t>Лицензирующий орган</w:t>
            </w:r>
          </w:p>
        </w:tc>
        <w:tc>
          <w:tcPr>
            <w:tcW w:w="1907" w:type="pct"/>
          </w:tcPr>
          <w:p w14:paraId="3B9377EF" w14:textId="77777777" w:rsidR="006920EF" w:rsidRPr="000B41B7" w:rsidRDefault="006920EF" w:rsidP="00334E37">
            <w:pPr>
              <w:pStyle w:val="phtablecellleft"/>
            </w:pPr>
            <w:r w:rsidRPr="000B41B7">
              <w:t>Заполняется автоматически</w:t>
            </w:r>
          </w:p>
        </w:tc>
      </w:tr>
      <w:tr w:rsidR="000B41B7" w:rsidRPr="000B41B7" w14:paraId="45C44C70" w14:textId="77777777" w:rsidTr="00824005">
        <w:tc>
          <w:tcPr>
            <w:tcW w:w="5000" w:type="pct"/>
            <w:gridSpan w:val="4"/>
          </w:tcPr>
          <w:p w14:paraId="2226CE47" w14:textId="77777777" w:rsidR="006920EF" w:rsidRPr="000B41B7" w:rsidRDefault="00CA1C29" w:rsidP="00AB3300">
            <w:pPr>
              <w:pStyle w:val="phtablecellleft"/>
            </w:pPr>
            <w:r w:rsidRPr="000B41B7">
              <w:t>«</w:t>
            </w:r>
            <w:r w:rsidR="006920EF" w:rsidRPr="000B41B7">
              <w:t xml:space="preserve">Перечень </w:t>
            </w:r>
            <w:r w:rsidR="00205AB5" w:rsidRPr="000B41B7">
              <w:t>приложений</w:t>
            </w:r>
            <w:r w:rsidRPr="000B41B7">
              <w:t>»</w:t>
            </w:r>
          </w:p>
        </w:tc>
      </w:tr>
      <w:tr w:rsidR="000B41B7" w:rsidRPr="000B41B7" w14:paraId="754B42F6" w14:textId="77777777" w:rsidTr="00824005">
        <w:tc>
          <w:tcPr>
            <w:tcW w:w="353" w:type="pct"/>
          </w:tcPr>
          <w:p w14:paraId="16B54BF1" w14:textId="77777777" w:rsidR="002D7666" w:rsidRPr="000B41B7" w:rsidRDefault="001065FA" w:rsidP="00334E37">
            <w:pPr>
              <w:pStyle w:val="phtablecellleft"/>
            </w:pPr>
            <w:r w:rsidRPr="000B41B7">
              <w:t>1</w:t>
            </w:r>
          </w:p>
        </w:tc>
        <w:tc>
          <w:tcPr>
            <w:tcW w:w="1333" w:type="pct"/>
          </w:tcPr>
          <w:p w14:paraId="442F1B91" w14:textId="77777777" w:rsidR="002D7666" w:rsidRPr="000B41B7" w:rsidRDefault="00783B9A" w:rsidP="00334E37">
            <w:pPr>
              <w:pStyle w:val="phtablecellleft"/>
            </w:pPr>
            <w:r w:rsidRPr="000B41B7">
              <w:t xml:space="preserve">Номер приложения </w:t>
            </w:r>
          </w:p>
        </w:tc>
        <w:tc>
          <w:tcPr>
            <w:tcW w:w="1407" w:type="pct"/>
          </w:tcPr>
          <w:p w14:paraId="5E415A4C" w14:textId="77777777" w:rsidR="002D7666" w:rsidRPr="000B41B7" w:rsidRDefault="00783B9A" w:rsidP="00334E37">
            <w:pPr>
              <w:pStyle w:val="phtablecellleft"/>
            </w:pPr>
            <w:r w:rsidRPr="000B41B7">
              <w:t>Номер приложения</w:t>
            </w:r>
          </w:p>
        </w:tc>
        <w:tc>
          <w:tcPr>
            <w:tcW w:w="1907" w:type="pct"/>
          </w:tcPr>
          <w:p w14:paraId="0C320089" w14:textId="77777777" w:rsidR="002D7666" w:rsidRPr="000B41B7" w:rsidRDefault="002D7666" w:rsidP="00334E37">
            <w:pPr>
              <w:pStyle w:val="phtablecellleft"/>
            </w:pPr>
            <w:r w:rsidRPr="000B41B7">
              <w:t>Заполняется автоматически</w:t>
            </w:r>
          </w:p>
        </w:tc>
      </w:tr>
      <w:tr w:rsidR="000B41B7" w:rsidRPr="000B41B7" w14:paraId="1BC74DE6" w14:textId="77777777" w:rsidTr="00824005">
        <w:tc>
          <w:tcPr>
            <w:tcW w:w="353" w:type="pct"/>
          </w:tcPr>
          <w:p w14:paraId="6354C43C" w14:textId="77777777" w:rsidR="002D7666" w:rsidRPr="000B41B7" w:rsidRDefault="001065FA" w:rsidP="00334E37">
            <w:pPr>
              <w:pStyle w:val="phtablecellleft"/>
            </w:pPr>
            <w:r w:rsidRPr="000B41B7">
              <w:lastRenderedPageBreak/>
              <w:t>2</w:t>
            </w:r>
          </w:p>
        </w:tc>
        <w:tc>
          <w:tcPr>
            <w:tcW w:w="1333" w:type="pct"/>
          </w:tcPr>
          <w:p w14:paraId="45F92F27" w14:textId="77777777" w:rsidR="002D7666" w:rsidRPr="000B41B7" w:rsidRDefault="002D7666" w:rsidP="00334E37">
            <w:pPr>
              <w:pStyle w:val="phtablecellleft"/>
            </w:pPr>
            <w:r w:rsidRPr="000B41B7">
              <w:t xml:space="preserve">Дата </w:t>
            </w:r>
            <w:r w:rsidR="00783B9A" w:rsidRPr="000B41B7">
              <w:t>приложения</w:t>
            </w:r>
          </w:p>
        </w:tc>
        <w:tc>
          <w:tcPr>
            <w:tcW w:w="1407" w:type="pct"/>
          </w:tcPr>
          <w:p w14:paraId="0392C097" w14:textId="77777777" w:rsidR="002D7666" w:rsidRPr="000B41B7" w:rsidRDefault="00783B9A" w:rsidP="00334E37">
            <w:pPr>
              <w:pStyle w:val="phtablecellleft"/>
            </w:pPr>
            <w:r w:rsidRPr="000B41B7">
              <w:t>Дата приложения</w:t>
            </w:r>
          </w:p>
        </w:tc>
        <w:tc>
          <w:tcPr>
            <w:tcW w:w="1907" w:type="pct"/>
          </w:tcPr>
          <w:p w14:paraId="2FF31708" w14:textId="77777777" w:rsidR="002D7666" w:rsidRPr="000B41B7" w:rsidRDefault="002D7666" w:rsidP="00334E37">
            <w:pPr>
              <w:pStyle w:val="phtablecellleft"/>
            </w:pPr>
            <w:r w:rsidRPr="000B41B7">
              <w:t>Заполняется автоматически</w:t>
            </w:r>
          </w:p>
        </w:tc>
      </w:tr>
      <w:tr w:rsidR="000B41B7" w:rsidRPr="000B41B7" w14:paraId="76291A1B" w14:textId="77777777" w:rsidTr="00824005">
        <w:tc>
          <w:tcPr>
            <w:tcW w:w="353" w:type="pct"/>
          </w:tcPr>
          <w:p w14:paraId="480428AD" w14:textId="77777777" w:rsidR="002D7666" w:rsidRPr="000B41B7" w:rsidRDefault="001065FA" w:rsidP="00334E37">
            <w:pPr>
              <w:pStyle w:val="phtablecellleft"/>
            </w:pPr>
            <w:r w:rsidRPr="000B41B7">
              <w:t>3</w:t>
            </w:r>
          </w:p>
        </w:tc>
        <w:tc>
          <w:tcPr>
            <w:tcW w:w="1333" w:type="pct"/>
          </w:tcPr>
          <w:p w14:paraId="6299508F" w14:textId="77777777" w:rsidR="002D7666" w:rsidRPr="000B41B7" w:rsidRDefault="00783B9A" w:rsidP="00334E37">
            <w:pPr>
              <w:pStyle w:val="phtablecellleft"/>
            </w:pPr>
            <w:r w:rsidRPr="000B41B7">
              <w:t>Статус приложения</w:t>
            </w:r>
          </w:p>
        </w:tc>
        <w:tc>
          <w:tcPr>
            <w:tcW w:w="1407" w:type="pct"/>
          </w:tcPr>
          <w:p w14:paraId="2EB46461" w14:textId="77777777" w:rsidR="002D7666" w:rsidRPr="000B41B7" w:rsidRDefault="00783B9A" w:rsidP="00334E37">
            <w:pPr>
              <w:pStyle w:val="phtablecellleft"/>
            </w:pPr>
            <w:r w:rsidRPr="000B41B7">
              <w:t>Статус приложения</w:t>
            </w:r>
          </w:p>
        </w:tc>
        <w:tc>
          <w:tcPr>
            <w:tcW w:w="1907" w:type="pct"/>
          </w:tcPr>
          <w:p w14:paraId="597B9C54" w14:textId="77777777" w:rsidR="002D7666" w:rsidRPr="000B41B7" w:rsidRDefault="002D7666" w:rsidP="00334E37">
            <w:pPr>
              <w:pStyle w:val="phtablecellleft"/>
            </w:pPr>
            <w:r w:rsidRPr="000B41B7">
              <w:t>Заполняется автоматически</w:t>
            </w:r>
          </w:p>
        </w:tc>
      </w:tr>
      <w:tr w:rsidR="000B41B7" w:rsidRPr="000B41B7" w14:paraId="78AF969A" w14:textId="77777777" w:rsidTr="00824005">
        <w:tc>
          <w:tcPr>
            <w:tcW w:w="5000" w:type="pct"/>
            <w:gridSpan w:val="4"/>
          </w:tcPr>
          <w:p w14:paraId="21DB649D" w14:textId="77777777" w:rsidR="00783B9A" w:rsidRPr="000B41B7" w:rsidRDefault="00711EAC" w:rsidP="00334E37">
            <w:pPr>
              <w:pStyle w:val="phtablecellleft"/>
            </w:pPr>
            <w:r w:rsidRPr="000B41B7">
              <w:t>«Перечень объектов»</w:t>
            </w:r>
          </w:p>
        </w:tc>
      </w:tr>
      <w:tr w:rsidR="000B41B7" w:rsidRPr="000B41B7" w14:paraId="39C46AE1" w14:textId="77777777" w:rsidTr="00824005">
        <w:tc>
          <w:tcPr>
            <w:tcW w:w="353" w:type="pct"/>
          </w:tcPr>
          <w:p w14:paraId="03317B4C" w14:textId="77777777" w:rsidR="00783B9A" w:rsidRPr="000B41B7" w:rsidRDefault="00783B9A" w:rsidP="00334E37">
            <w:pPr>
              <w:pStyle w:val="phtablecellleft"/>
            </w:pPr>
            <w:r w:rsidRPr="000B41B7">
              <w:t>1</w:t>
            </w:r>
          </w:p>
        </w:tc>
        <w:tc>
          <w:tcPr>
            <w:tcW w:w="1333" w:type="pct"/>
          </w:tcPr>
          <w:p w14:paraId="1C53D513" w14:textId="77777777" w:rsidR="00783B9A" w:rsidRPr="000B41B7" w:rsidRDefault="00711EAC" w:rsidP="00334E37">
            <w:pPr>
              <w:pStyle w:val="phtablecellleft"/>
            </w:pPr>
            <w:r w:rsidRPr="000B41B7">
              <w:t>Адрес</w:t>
            </w:r>
          </w:p>
        </w:tc>
        <w:tc>
          <w:tcPr>
            <w:tcW w:w="1407" w:type="pct"/>
          </w:tcPr>
          <w:p w14:paraId="5721F1CD" w14:textId="77777777" w:rsidR="00783B9A" w:rsidRPr="000B41B7" w:rsidRDefault="00205AB5" w:rsidP="00334E37">
            <w:pPr>
              <w:pStyle w:val="phtablecellleft"/>
            </w:pPr>
            <w:r w:rsidRPr="000B41B7">
              <w:t>Адрес объекта</w:t>
            </w:r>
          </w:p>
        </w:tc>
        <w:tc>
          <w:tcPr>
            <w:tcW w:w="1907" w:type="pct"/>
          </w:tcPr>
          <w:p w14:paraId="4C462348" w14:textId="77777777" w:rsidR="00783B9A" w:rsidRPr="000B41B7" w:rsidRDefault="00205AB5" w:rsidP="00334E37">
            <w:pPr>
              <w:pStyle w:val="phtablecellleft"/>
            </w:pPr>
            <w:r w:rsidRPr="000B41B7">
              <w:t>Заполняется автоматически</w:t>
            </w:r>
          </w:p>
        </w:tc>
      </w:tr>
      <w:tr w:rsidR="000B41B7" w:rsidRPr="000B41B7" w14:paraId="17F8DF3F" w14:textId="77777777" w:rsidTr="00824005">
        <w:tc>
          <w:tcPr>
            <w:tcW w:w="353" w:type="pct"/>
          </w:tcPr>
          <w:p w14:paraId="3F451EE4" w14:textId="77777777" w:rsidR="00711EAC" w:rsidRPr="000B41B7" w:rsidRDefault="00AB3300" w:rsidP="00334E37">
            <w:pPr>
              <w:pStyle w:val="phtablecellleft"/>
            </w:pPr>
            <w:r w:rsidRPr="000B41B7">
              <w:t>2</w:t>
            </w:r>
          </w:p>
        </w:tc>
        <w:tc>
          <w:tcPr>
            <w:tcW w:w="1333" w:type="pct"/>
          </w:tcPr>
          <w:p w14:paraId="59BEF2E8" w14:textId="6602FE7B" w:rsidR="00711EAC" w:rsidRPr="000B41B7" w:rsidRDefault="00AB3300" w:rsidP="00334E37">
            <w:pPr>
              <w:pStyle w:val="phtablecellleft"/>
            </w:pPr>
            <w:r w:rsidRPr="000B41B7">
              <w:t>Здание</w:t>
            </w:r>
            <w:r w:rsidR="00F95659" w:rsidRPr="000B41B7">
              <w:t xml:space="preserve"> (</w:t>
            </w:r>
            <w:r w:rsidRPr="000B41B7">
              <w:t>ТВСП)</w:t>
            </w:r>
          </w:p>
        </w:tc>
        <w:tc>
          <w:tcPr>
            <w:tcW w:w="1407" w:type="pct"/>
          </w:tcPr>
          <w:p w14:paraId="0D79A592" w14:textId="45741812" w:rsidR="00711EAC" w:rsidRPr="000B41B7" w:rsidRDefault="00B46D7D" w:rsidP="00B46D7D">
            <w:pPr>
              <w:pStyle w:val="phtablecellleft"/>
            </w:pPr>
            <w:r w:rsidRPr="000B41B7">
              <w:t>Наименование лечебно-профилактического здания и ТВСП, соответствующие адресу объекта приложения лицензии</w:t>
            </w:r>
          </w:p>
        </w:tc>
        <w:tc>
          <w:tcPr>
            <w:tcW w:w="1907" w:type="pct"/>
          </w:tcPr>
          <w:p w14:paraId="0ED18C1D" w14:textId="77777777" w:rsidR="00711EAC" w:rsidRPr="000B41B7" w:rsidRDefault="00205AB5" w:rsidP="00205AB5">
            <w:pPr>
              <w:pStyle w:val="phtablecellleft"/>
            </w:pPr>
            <w:r w:rsidRPr="000B41B7">
              <w:t>Заполняется, если у объекта приложения лицензии найдено соответствие со зданием по адресу, в данном случае запись выделяется </w:t>
            </w:r>
            <w:r w:rsidRPr="000B41B7">
              <w:rPr>
                <w:bCs w:val="0"/>
              </w:rPr>
              <w:t>зеленым цветом</w:t>
            </w:r>
          </w:p>
        </w:tc>
      </w:tr>
      <w:tr w:rsidR="000B41B7" w:rsidRPr="000B41B7" w14:paraId="377A5FBB" w14:textId="77777777" w:rsidTr="00824005">
        <w:tc>
          <w:tcPr>
            <w:tcW w:w="353" w:type="pct"/>
          </w:tcPr>
          <w:p w14:paraId="41993BE5" w14:textId="77777777" w:rsidR="00205AB5" w:rsidRPr="000B41B7" w:rsidRDefault="00205AB5" w:rsidP="00205AB5">
            <w:pPr>
              <w:pStyle w:val="phtablecellleft"/>
            </w:pPr>
            <w:r w:rsidRPr="000B41B7">
              <w:t>3</w:t>
            </w:r>
          </w:p>
        </w:tc>
        <w:tc>
          <w:tcPr>
            <w:tcW w:w="1333" w:type="pct"/>
          </w:tcPr>
          <w:p w14:paraId="2E9B8906" w14:textId="77777777" w:rsidR="00205AB5" w:rsidRPr="000B41B7" w:rsidRDefault="00205AB5" w:rsidP="00205AB5">
            <w:pPr>
              <w:pStyle w:val="phtablecellleft"/>
            </w:pPr>
            <w:r w:rsidRPr="000B41B7">
              <w:t>Тип</w:t>
            </w:r>
          </w:p>
        </w:tc>
        <w:tc>
          <w:tcPr>
            <w:tcW w:w="1407" w:type="pct"/>
          </w:tcPr>
          <w:p w14:paraId="1FE473F0" w14:textId="77777777" w:rsidR="00205AB5" w:rsidRPr="000B41B7" w:rsidRDefault="00205AB5" w:rsidP="00205AB5">
            <w:pPr>
              <w:pStyle w:val="phtablecellleft"/>
              <w:rPr>
                <w:rFonts w:ascii="Arial" w:hAnsi="Arial"/>
                <w:sz w:val="21"/>
                <w:szCs w:val="21"/>
                <w:shd w:val="clear" w:color="auto" w:fill="FFFFFF"/>
              </w:rPr>
            </w:pPr>
            <w:r w:rsidRPr="000B41B7">
              <w:t>Тип объекта</w:t>
            </w:r>
          </w:p>
        </w:tc>
        <w:tc>
          <w:tcPr>
            <w:tcW w:w="1907" w:type="pct"/>
          </w:tcPr>
          <w:p w14:paraId="1A407FFA" w14:textId="77777777" w:rsidR="00205AB5" w:rsidRPr="000B41B7" w:rsidRDefault="00205AB5" w:rsidP="00205AB5">
            <w:pPr>
              <w:pStyle w:val="phtablecellleft"/>
            </w:pPr>
            <w:r w:rsidRPr="000B41B7">
              <w:t>Заполняется автоматически</w:t>
            </w:r>
          </w:p>
        </w:tc>
      </w:tr>
      <w:tr w:rsidR="000B41B7" w:rsidRPr="000B41B7" w14:paraId="4F4A1AA6" w14:textId="77777777" w:rsidTr="00AB3300">
        <w:tc>
          <w:tcPr>
            <w:tcW w:w="5000" w:type="pct"/>
            <w:gridSpan w:val="4"/>
          </w:tcPr>
          <w:p w14:paraId="6CB74E77" w14:textId="77777777" w:rsidR="00205AB5" w:rsidRPr="000B41B7" w:rsidRDefault="00205AB5" w:rsidP="00205AB5">
            <w:pPr>
              <w:pStyle w:val="phtablecellleft"/>
              <w:rPr>
                <w:lang w:val="en-US"/>
              </w:rPr>
            </w:pPr>
            <w:r w:rsidRPr="000B41B7">
              <w:t>«Перечень услуг»</w:t>
            </w:r>
          </w:p>
        </w:tc>
      </w:tr>
      <w:tr w:rsidR="00205AB5" w:rsidRPr="000B41B7" w14:paraId="1E86DAF7" w14:textId="77777777" w:rsidTr="00824005">
        <w:tc>
          <w:tcPr>
            <w:tcW w:w="353" w:type="pct"/>
          </w:tcPr>
          <w:p w14:paraId="68ED300A" w14:textId="77777777" w:rsidR="00205AB5" w:rsidRPr="000B41B7" w:rsidRDefault="00205AB5" w:rsidP="00205AB5">
            <w:pPr>
              <w:pStyle w:val="phtablecellleft"/>
              <w:rPr>
                <w:lang w:val="en-US"/>
              </w:rPr>
            </w:pPr>
            <w:r w:rsidRPr="000B41B7">
              <w:rPr>
                <w:lang w:val="en-US"/>
              </w:rPr>
              <w:t>1</w:t>
            </w:r>
          </w:p>
        </w:tc>
        <w:tc>
          <w:tcPr>
            <w:tcW w:w="1333" w:type="pct"/>
          </w:tcPr>
          <w:p w14:paraId="6E58D263" w14:textId="77777777" w:rsidR="00205AB5" w:rsidRPr="000B41B7" w:rsidRDefault="00205AB5" w:rsidP="00205AB5">
            <w:pPr>
              <w:pStyle w:val="phtablecellleft"/>
            </w:pPr>
            <w:proofErr w:type="spellStart"/>
            <w:r w:rsidRPr="000B41B7">
              <w:rPr>
                <w:lang w:val="en-US"/>
              </w:rPr>
              <w:t>Услуга</w:t>
            </w:r>
            <w:proofErr w:type="spellEnd"/>
          </w:p>
        </w:tc>
        <w:tc>
          <w:tcPr>
            <w:tcW w:w="1407" w:type="pct"/>
          </w:tcPr>
          <w:p w14:paraId="608C093D" w14:textId="77777777" w:rsidR="00205AB5" w:rsidRPr="000B41B7" w:rsidRDefault="00205AB5" w:rsidP="00205AB5">
            <w:pPr>
              <w:pStyle w:val="phtablecellleft"/>
            </w:pPr>
            <w:r w:rsidRPr="000B41B7">
              <w:t>Наименование услуги</w:t>
            </w:r>
          </w:p>
        </w:tc>
        <w:tc>
          <w:tcPr>
            <w:tcW w:w="1907" w:type="pct"/>
          </w:tcPr>
          <w:p w14:paraId="774B4AF0" w14:textId="77777777" w:rsidR="00205AB5" w:rsidRPr="000B41B7" w:rsidRDefault="00205AB5" w:rsidP="00205AB5">
            <w:pPr>
              <w:pStyle w:val="phtablecellleft"/>
            </w:pPr>
            <w:r w:rsidRPr="000B41B7">
              <w:t>Заполняется автоматически</w:t>
            </w:r>
          </w:p>
        </w:tc>
      </w:tr>
    </w:tbl>
    <w:p w14:paraId="47EE0FC1" w14:textId="77777777" w:rsidR="004418FA" w:rsidRPr="000B41B7" w:rsidRDefault="004418FA" w:rsidP="00843EF6">
      <w:bookmarkStart w:id="149" w:name="_Ввод_сведений_об_1"/>
      <w:bookmarkEnd w:id="149"/>
    </w:p>
    <w:p w14:paraId="368B0049" w14:textId="6856EE4C" w:rsidR="006713D3" w:rsidRPr="000B41B7" w:rsidRDefault="00032FB4" w:rsidP="00775C1E">
      <w:pPr>
        <w:pStyle w:val="3"/>
      </w:pPr>
      <w:bookmarkStart w:id="150" w:name="_Toc80968248"/>
      <w:r w:rsidRPr="000B41B7">
        <w:t>Перевод</w:t>
      </w:r>
      <w:r w:rsidR="00335719" w:rsidRPr="000B41B7">
        <w:t xml:space="preserve"> </w:t>
      </w:r>
      <w:r w:rsidR="006713D3" w:rsidRPr="000B41B7">
        <w:t>организации</w:t>
      </w:r>
      <w:r w:rsidR="00335719" w:rsidRPr="000B41B7">
        <w:t xml:space="preserve"> в архив</w:t>
      </w:r>
      <w:r w:rsidR="00511633" w:rsidRPr="000B41B7">
        <w:t xml:space="preserve"> ФРМО</w:t>
      </w:r>
      <w:bookmarkEnd w:id="150"/>
    </w:p>
    <w:p w14:paraId="0D96C019" w14:textId="51C4C5EA" w:rsidR="006713D3" w:rsidRPr="000B41B7" w:rsidRDefault="00983F77" w:rsidP="00334E37">
      <w:pPr>
        <w:pStyle w:val="phnormal"/>
      </w:pPr>
      <w:r w:rsidRPr="000B41B7">
        <w:t>Д</w:t>
      </w:r>
      <w:r w:rsidR="006713D3" w:rsidRPr="000B41B7">
        <w:t xml:space="preserve">ля </w:t>
      </w:r>
      <w:r w:rsidR="000E6C7C" w:rsidRPr="000B41B7">
        <w:t>перевода</w:t>
      </w:r>
      <w:r w:rsidRPr="000B41B7">
        <w:t xml:space="preserve"> </w:t>
      </w:r>
      <w:r w:rsidR="000E6C7C" w:rsidRPr="000B41B7">
        <w:t>МО</w:t>
      </w:r>
      <w:r w:rsidR="006713D3" w:rsidRPr="000B41B7">
        <w:t xml:space="preserve"> </w:t>
      </w:r>
      <w:r w:rsidR="000E6C7C" w:rsidRPr="000B41B7">
        <w:t xml:space="preserve">в архив </w:t>
      </w:r>
      <w:r w:rsidR="00511633" w:rsidRPr="000B41B7">
        <w:t xml:space="preserve">ФРМО </w:t>
      </w:r>
      <w:r w:rsidR="00567737" w:rsidRPr="000B41B7">
        <w:t>следует</w:t>
      </w:r>
      <w:r w:rsidR="00FD757C" w:rsidRPr="000B41B7">
        <w:t xml:space="preserve"> </w:t>
      </w:r>
      <w:r w:rsidR="006713D3" w:rsidRPr="000B41B7">
        <w:t>направ</w:t>
      </w:r>
      <w:r w:rsidR="00FD757C" w:rsidRPr="000B41B7">
        <w:t>ить</w:t>
      </w:r>
      <w:r w:rsidR="00EF4D70" w:rsidRPr="000B41B7">
        <w:t xml:space="preserve"> </w:t>
      </w:r>
      <w:r w:rsidR="006713D3" w:rsidRPr="000B41B7">
        <w:t>заявку</w:t>
      </w:r>
      <w:r w:rsidR="008248D8" w:rsidRPr="000B41B7">
        <w:t xml:space="preserve"> (форма заявки приведена в</w:t>
      </w:r>
      <w:r w:rsidR="0035296B" w:rsidRPr="000B41B7">
        <w:t xml:space="preserve"> </w:t>
      </w:r>
      <w:r w:rsidR="00FF01D6" w:rsidRPr="000B41B7">
        <w:t>П</w:t>
      </w:r>
      <w:r w:rsidR="0035296B" w:rsidRPr="000B41B7">
        <w:t>риложении</w:t>
      </w:r>
      <w:r w:rsidR="00FF01D6" w:rsidRPr="000B41B7">
        <w:t xml:space="preserve"> 2 к данному руководству пользователя)</w:t>
      </w:r>
      <w:r w:rsidR="006713D3" w:rsidRPr="000B41B7">
        <w:t xml:space="preserve"> в </w:t>
      </w:r>
      <w:r w:rsidR="009D261A" w:rsidRPr="000B41B7">
        <w:t>СТП</w:t>
      </w:r>
      <w:r w:rsidR="006713D3" w:rsidRPr="000B41B7">
        <w:t xml:space="preserve"> ЕГИСЗ по адресу</w:t>
      </w:r>
      <w:r w:rsidR="007E0E52" w:rsidRPr="000B41B7">
        <w:rPr>
          <w:rFonts w:eastAsiaTheme="minorHAnsi"/>
        </w:rPr>
        <w:t xml:space="preserve"> </w:t>
      </w:r>
      <w:r w:rsidR="00567737" w:rsidRPr="000B41B7">
        <w:rPr>
          <w:rFonts w:eastAsiaTheme="minorHAnsi"/>
        </w:rPr>
        <w:br/>
      </w:r>
      <w:proofErr w:type="spellStart"/>
      <w:r w:rsidR="00567737" w:rsidRPr="000B41B7">
        <w:rPr>
          <w:rFonts w:eastAsiaTheme="minorHAnsi"/>
          <w:b/>
          <w:szCs w:val="24"/>
          <w:lang w:val="en-US"/>
        </w:rPr>
        <w:t>egisz</w:t>
      </w:r>
      <w:proofErr w:type="spellEnd"/>
      <w:r w:rsidR="00567737" w:rsidRPr="000B41B7">
        <w:rPr>
          <w:rFonts w:eastAsiaTheme="minorHAnsi"/>
          <w:b/>
          <w:szCs w:val="24"/>
        </w:rPr>
        <w:t>@rt-eu.ru</w:t>
      </w:r>
      <w:r w:rsidR="000E6C7C" w:rsidRPr="000B41B7">
        <w:rPr>
          <w:rStyle w:val="a9"/>
          <w:rFonts w:eastAsiaTheme="minorHAnsi"/>
          <w:color w:val="auto"/>
          <w:szCs w:val="24"/>
          <w:u w:val="none"/>
        </w:rPr>
        <w:t xml:space="preserve"> с обоснованием причины необходимости </w:t>
      </w:r>
      <w:r w:rsidR="00FD757C" w:rsidRPr="000B41B7">
        <w:rPr>
          <w:rStyle w:val="a9"/>
          <w:rFonts w:eastAsiaTheme="minorHAnsi"/>
          <w:color w:val="auto"/>
          <w:szCs w:val="24"/>
          <w:u w:val="none"/>
        </w:rPr>
        <w:t>перевода</w:t>
      </w:r>
      <w:r w:rsidR="000E6C7C" w:rsidRPr="000B41B7">
        <w:rPr>
          <w:rStyle w:val="a9"/>
          <w:rFonts w:eastAsiaTheme="minorHAnsi"/>
          <w:color w:val="auto"/>
          <w:szCs w:val="24"/>
          <w:u w:val="none"/>
        </w:rPr>
        <w:t xml:space="preserve"> МО</w:t>
      </w:r>
      <w:r w:rsidR="00FD757C" w:rsidRPr="000B41B7">
        <w:rPr>
          <w:rStyle w:val="a9"/>
          <w:rFonts w:eastAsiaTheme="minorHAnsi"/>
          <w:color w:val="auto"/>
          <w:szCs w:val="24"/>
          <w:u w:val="none"/>
        </w:rPr>
        <w:t xml:space="preserve"> в архив</w:t>
      </w:r>
      <w:r w:rsidR="001B271C" w:rsidRPr="000B41B7">
        <w:rPr>
          <w:rStyle w:val="a9"/>
          <w:rFonts w:eastAsiaTheme="minorHAnsi"/>
          <w:color w:val="auto"/>
          <w:szCs w:val="24"/>
          <w:u w:val="none"/>
        </w:rPr>
        <w:t xml:space="preserve"> (например, приложить скан</w:t>
      </w:r>
      <w:r w:rsidR="007A0A87" w:rsidRPr="000B41B7">
        <w:rPr>
          <w:rStyle w:val="a9"/>
          <w:rFonts w:eastAsiaTheme="minorHAnsi"/>
          <w:color w:val="auto"/>
          <w:szCs w:val="24"/>
          <w:u w:val="none"/>
        </w:rPr>
        <w:t xml:space="preserve">ированную </w:t>
      </w:r>
      <w:r w:rsidR="001B271C" w:rsidRPr="000B41B7">
        <w:rPr>
          <w:rStyle w:val="a9"/>
          <w:rFonts w:eastAsiaTheme="minorHAnsi"/>
          <w:color w:val="auto"/>
          <w:szCs w:val="24"/>
          <w:u w:val="none"/>
        </w:rPr>
        <w:t xml:space="preserve">копию </w:t>
      </w:r>
      <w:r w:rsidR="0035296B" w:rsidRPr="000B41B7">
        <w:rPr>
          <w:rStyle w:val="a9"/>
          <w:rFonts w:eastAsiaTheme="minorHAnsi"/>
          <w:color w:val="auto"/>
          <w:szCs w:val="24"/>
          <w:u w:val="none"/>
        </w:rPr>
        <w:t>документа</w:t>
      </w:r>
      <w:r w:rsidR="001B271C" w:rsidRPr="000B41B7">
        <w:rPr>
          <w:rStyle w:val="a9"/>
          <w:rFonts w:eastAsiaTheme="minorHAnsi"/>
          <w:color w:val="auto"/>
          <w:szCs w:val="24"/>
          <w:u w:val="none"/>
        </w:rPr>
        <w:t xml:space="preserve"> о реорганизации</w:t>
      </w:r>
      <w:r w:rsidR="00567737" w:rsidRPr="000B41B7">
        <w:rPr>
          <w:rStyle w:val="a9"/>
          <w:rFonts w:eastAsiaTheme="minorHAnsi"/>
          <w:color w:val="auto"/>
          <w:szCs w:val="24"/>
          <w:u w:val="none"/>
        </w:rPr>
        <w:t xml:space="preserve"> или ликвидации</w:t>
      </w:r>
      <w:r w:rsidR="001B271C" w:rsidRPr="000B41B7">
        <w:rPr>
          <w:rStyle w:val="a9"/>
          <w:rFonts w:eastAsiaTheme="minorHAnsi"/>
          <w:color w:val="auto"/>
          <w:szCs w:val="24"/>
          <w:u w:val="none"/>
        </w:rPr>
        <w:t>)</w:t>
      </w:r>
      <w:r w:rsidR="006713D3" w:rsidRPr="000B41B7">
        <w:t>,</w:t>
      </w:r>
      <w:r w:rsidR="00335719" w:rsidRPr="000B41B7">
        <w:t xml:space="preserve"> предварительно убедивши</w:t>
      </w:r>
      <w:r w:rsidR="000E6C7C" w:rsidRPr="000B41B7">
        <w:t>сь</w:t>
      </w:r>
      <w:r w:rsidR="0008687B" w:rsidRPr="000B41B7">
        <w:t>,</w:t>
      </w:r>
      <w:r w:rsidR="00335719" w:rsidRPr="000B41B7">
        <w:t xml:space="preserve"> что все личные дела сотрудников </w:t>
      </w:r>
      <w:r w:rsidR="00567737" w:rsidRPr="000B41B7">
        <w:t xml:space="preserve">организации </w:t>
      </w:r>
      <w:r w:rsidR="00335719" w:rsidRPr="000B41B7">
        <w:t>были закрыты</w:t>
      </w:r>
      <w:r w:rsidR="0008687B" w:rsidRPr="000B41B7">
        <w:t xml:space="preserve">, </w:t>
      </w:r>
      <w:r w:rsidR="00567737" w:rsidRPr="000B41B7">
        <w:t>а</w:t>
      </w:r>
      <w:r w:rsidR="00335719" w:rsidRPr="000B41B7">
        <w:t xml:space="preserve"> </w:t>
      </w:r>
      <w:r w:rsidR="000E6C7C" w:rsidRPr="000B41B7">
        <w:t xml:space="preserve">карты </w:t>
      </w:r>
      <w:r w:rsidR="00335719" w:rsidRPr="000B41B7">
        <w:t>пациент</w:t>
      </w:r>
      <w:r w:rsidR="000E6C7C" w:rsidRPr="000B41B7">
        <w:t>ов, заведенные</w:t>
      </w:r>
      <w:r w:rsidR="00335719" w:rsidRPr="000B41B7">
        <w:t xml:space="preserve"> в </w:t>
      </w:r>
      <w:r w:rsidR="000E6C7C" w:rsidRPr="000B41B7">
        <w:t>«Федеральном регистре лиц, инфицированных вирусом иммунодефицита человека»</w:t>
      </w:r>
      <w:r w:rsidR="00FD757C" w:rsidRPr="000B41B7">
        <w:t>,</w:t>
      </w:r>
      <w:r w:rsidR="002E4C23" w:rsidRPr="000B41B7">
        <w:t xml:space="preserve"> «</w:t>
      </w:r>
      <w:r w:rsidR="00EC038B" w:rsidRPr="000B41B7">
        <w:t>Федеральном регистре лиц, больных туберкулезом</w:t>
      </w:r>
      <w:r w:rsidR="002E4C23" w:rsidRPr="000B41B7">
        <w:t>»</w:t>
      </w:r>
      <w:r w:rsidR="00A05F89" w:rsidRPr="000B41B7">
        <w:t xml:space="preserve">, «Федеральном регистре лиц, больных </w:t>
      </w:r>
      <w:r w:rsidR="00A05F89" w:rsidRPr="000B41B7">
        <w:rPr>
          <w:lang w:val="en-US"/>
        </w:rPr>
        <w:t>COVID</w:t>
      </w:r>
      <w:r w:rsidR="00A05F89" w:rsidRPr="000B41B7">
        <w:t>-19», «Федеральном регистре вакцинированных от COVID-19»</w:t>
      </w:r>
      <w:r w:rsidR="00FD757C" w:rsidRPr="000B41B7">
        <w:t xml:space="preserve"> </w:t>
      </w:r>
      <w:r w:rsidR="00EC038B" w:rsidRPr="000B41B7">
        <w:t xml:space="preserve">и </w:t>
      </w:r>
      <w:r w:rsidR="00EE3D83" w:rsidRPr="000B41B7">
        <w:t>иных федеральных регистрах</w:t>
      </w:r>
      <w:r w:rsidR="001B271C" w:rsidRPr="000B41B7">
        <w:t xml:space="preserve"> </w:t>
      </w:r>
      <w:r w:rsidR="00335719" w:rsidRPr="000B41B7">
        <w:t>были переведены в новую МО</w:t>
      </w:r>
      <w:r w:rsidR="00567737" w:rsidRPr="000B41B7">
        <w:t xml:space="preserve"> (при наличии карт пациентов)</w:t>
      </w:r>
      <w:r w:rsidR="00EC038B" w:rsidRPr="000B41B7">
        <w:t>.</w:t>
      </w:r>
      <w:r w:rsidR="009071C9" w:rsidRPr="000B41B7">
        <w:t xml:space="preserve"> </w:t>
      </w:r>
    </w:p>
    <w:p w14:paraId="7B3678AD" w14:textId="0F0CF670" w:rsidR="00883281" w:rsidRPr="000B41B7" w:rsidRDefault="009071C9" w:rsidP="00883281">
      <w:pPr>
        <w:pStyle w:val="phlistitemizedtitle"/>
        <w:rPr>
          <w:rStyle w:val="a9"/>
          <w:color w:val="auto"/>
        </w:rPr>
      </w:pPr>
      <w:r w:rsidRPr="000B41B7">
        <w:t xml:space="preserve">При переводе МО в архив доступы к ФРМО и ФРМР отзываются у пользователей автоматически. </w:t>
      </w:r>
      <w:r w:rsidR="004418FA" w:rsidRPr="000B41B7">
        <w:t>В случае реорганизации д</w:t>
      </w:r>
      <w:r w:rsidR="00883281" w:rsidRPr="000B41B7">
        <w:t xml:space="preserve">ля предоставления доступа к организации-правопреемнику следует направить </w:t>
      </w:r>
      <w:r w:rsidR="004418FA" w:rsidRPr="000B41B7">
        <w:t>в СТП ЕГИСЗ по адресу</w:t>
      </w:r>
      <w:r w:rsidR="004418FA" w:rsidRPr="000B41B7">
        <w:rPr>
          <w:rFonts w:eastAsiaTheme="minorHAnsi"/>
        </w:rPr>
        <w:t xml:space="preserve"> </w:t>
      </w:r>
      <w:proofErr w:type="spellStart"/>
      <w:r w:rsidR="004418FA" w:rsidRPr="000B41B7">
        <w:rPr>
          <w:rFonts w:eastAsiaTheme="minorHAnsi"/>
          <w:b/>
          <w:szCs w:val="24"/>
          <w:lang w:val="en-US"/>
        </w:rPr>
        <w:t>egisz</w:t>
      </w:r>
      <w:proofErr w:type="spellEnd"/>
      <w:r w:rsidR="004418FA" w:rsidRPr="000B41B7">
        <w:rPr>
          <w:rFonts w:eastAsiaTheme="minorHAnsi"/>
          <w:b/>
          <w:szCs w:val="24"/>
        </w:rPr>
        <w:t>@rt-eu.ru</w:t>
      </w:r>
      <w:r w:rsidR="004418FA" w:rsidRPr="000B41B7">
        <w:rPr>
          <w:rStyle w:val="a9"/>
          <w:rFonts w:eastAsiaTheme="minorHAnsi"/>
          <w:color w:val="auto"/>
          <w:szCs w:val="24"/>
          <w:u w:val="none"/>
        </w:rPr>
        <w:t xml:space="preserve"> </w:t>
      </w:r>
      <w:r w:rsidR="00883281" w:rsidRPr="000B41B7">
        <w:t>заявку</w:t>
      </w:r>
      <w:r w:rsidR="004418FA" w:rsidRPr="000B41B7">
        <w:br/>
      </w:r>
      <w:r w:rsidR="00FC756D" w:rsidRPr="000B41B7">
        <w:t xml:space="preserve">по форме и </w:t>
      </w:r>
      <w:r w:rsidR="00883281" w:rsidRPr="000B41B7">
        <w:t>в порядке, предусмотренн</w:t>
      </w:r>
      <w:r w:rsidR="00FC756D" w:rsidRPr="000B41B7">
        <w:t>ы</w:t>
      </w:r>
      <w:r w:rsidR="00883281" w:rsidRPr="000B41B7">
        <w:t>м Инструкци</w:t>
      </w:r>
      <w:r w:rsidR="004418FA" w:rsidRPr="000B41B7">
        <w:t xml:space="preserve">ей </w:t>
      </w:r>
      <w:r w:rsidR="00883281" w:rsidRPr="000B41B7">
        <w:t xml:space="preserve">по получению доступа </w:t>
      </w:r>
      <w:r w:rsidR="00FC756D" w:rsidRPr="000B41B7">
        <w:br/>
      </w:r>
      <w:r w:rsidR="00883281" w:rsidRPr="000B41B7">
        <w:t xml:space="preserve">к Федеральному реестру медицинских организаций и Федеральному регистру медицинских работников, размещенной по адресу </w:t>
      </w:r>
      <w:hyperlink r:id="rId83" w:history="1">
        <w:r w:rsidR="00883281" w:rsidRPr="000B41B7">
          <w:rPr>
            <w:rStyle w:val="a9"/>
            <w:color w:val="auto"/>
          </w:rPr>
          <w:t>https://portal.egisz.rosminzdrav.ru/materials/3549</w:t>
        </w:r>
      </w:hyperlink>
    </w:p>
    <w:p w14:paraId="7734F3A6" w14:textId="77777777" w:rsidR="004418FA" w:rsidRPr="000B41B7" w:rsidRDefault="004418FA" w:rsidP="004418FA">
      <w:pPr>
        <w:pStyle w:val="phlistitemized1"/>
        <w:rPr>
          <w:lang w:eastAsia="ru-RU"/>
        </w:rPr>
        <w:sectPr w:rsidR="004418FA" w:rsidRPr="000B41B7" w:rsidSect="009756C6">
          <w:headerReference w:type="default" r:id="rId84"/>
          <w:endnotePr>
            <w:numFmt w:val="decimal"/>
          </w:endnotePr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14:paraId="6B542ECF" w14:textId="77777777" w:rsidR="005741A9" w:rsidRPr="000B41B7" w:rsidRDefault="00254267" w:rsidP="00334E37">
      <w:pPr>
        <w:pStyle w:val="3"/>
      </w:pPr>
      <w:bookmarkStart w:id="151" w:name="_Toc80968249"/>
      <w:r w:rsidRPr="000B41B7">
        <w:lastRenderedPageBreak/>
        <w:t>Добавление образовательной организации</w:t>
      </w:r>
      <w:r w:rsidR="00660B1D" w:rsidRPr="000B41B7">
        <w:t xml:space="preserve"> или НИИ</w:t>
      </w:r>
      <w:r w:rsidRPr="000B41B7">
        <w:t xml:space="preserve"> в </w:t>
      </w:r>
      <w:r w:rsidR="00334E37" w:rsidRPr="000B41B7">
        <w:rPr>
          <w:szCs w:val="24"/>
        </w:rPr>
        <w:t>Подс</w:t>
      </w:r>
      <w:r w:rsidR="00032FB4" w:rsidRPr="000B41B7">
        <w:rPr>
          <w:szCs w:val="24"/>
        </w:rPr>
        <w:t>истему</w:t>
      </w:r>
      <w:bookmarkEnd w:id="151"/>
    </w:p>
    <w:p w14:paraId="0A3FA108" w14:textId="77777777" w:rsidR="00D50CFB" w:rsidRPr="000B41B7" w:rsidRDefault="00254267" w:rsidP="00334E37">
      <w:pPr>
        <w:pStyle w:val="phnormal"/>
      </w:pPr>
      <w:r w:rsidRPr="000B41B7">
        <w:t>Для добавления образовательной организации</w:t>
      </w:r>
      <w:r w:rsidR="00660B1D" w:rsidRPr="000B41B7">
        <w:t xml:space="preserve"> или НИИ</w:t>
      </w:r>
      <w:r w:rsidRPr="000B41B7">
        <w:t xml:space="preserve"> в </w:t>
      </w:r>
      <w:r w:rsidR="00EB618F" w:rsidRPr="000B41B7">
        <w:t>ФРМО</w:t>
      </w:r>
      <w:r w:rsidRPr="000B41B7">
        <w:t xml:space="preserve"> </w:t>
      </w:r>
      <w:r w:rsidR="00567737" w:rsidRPr="000B41B7">
        <w:t xml:space="preserve">следует направить </w:t>
      </w:r>
      <w:r w:rsidRPr="000B41B7">
        <w:t xml:space="preserve">заявку </w:t>
      </w:r>
      <w:r w:rsidR="00567737" w:rsidRPr="000B41B7">
        <w:t>(форма заявки приведена в пункте 1.</w:t>
      </w:r>
      <w:r w:rsidR="00BC2F87" w:rsidRPr="000B41B7">
        <w:t>7</w:t>
      </w:r>
      <w:r w:rsidR="00567737" w:rsidRPr="000B41B7">
        <w:t xml:space="preserve"> Приложения 1 к данному руководству пользователя) </w:t>
      </w:r>
      <w:r w:rsidRPr="000B41B7">
        <w:t xml:space="preserve">в </w:t>
      </w:r>
      <w:r w:rsidR="009D261A" w:rsidRPr="000B41B7">
        <w:t>СТП</w:t>
      </w:r>
      <w:r w:rsidRPr="000B41B7">
        <w:t xml:space="preserve"> ЕГИСЗ по адресу</w:t>
      </w:r>
      <w:r w:rsidRPr="000B41B7">
        <w:rPr>
          <w:rFonts w:eastAsiaTheme="minorHAnsi"/>
        </w:rPr>
        <w:t xml:space="preserve"> </w:t>
      </w:r>
      <w:proofErr w:type="spellStart"/>
      <w:r w:rsidRPr="000B41B7">
        <w:rPr>
          <w:rFonts w:eastAsiaTheme="minorHAnsi"/>
          <w:b/>
          <w:lang w:val="en-US"/>
        </w:rPr>
        <w:t>egisz</w:t>
      </w:r>
      <w:proofErr w:type="spellEnd"/>
      <w:r w:rsidRPr="000B41B7">
        <w:rPr>
          <w:rFonts w:eastAsiaTheme="minorHAnsi"/>
          <w:b/>
        </w:rPr>
        <w:t>@rt-eu.ru</w:t>
      </w:r>
      <w:r w:rsidRPr="000B41B7">
        <w:t xml:space="preserve"> </w:t>
      </w:r>
    </w:p>
    <w:p w14:paraId="1794B017" w14:textId="4FCBA0DD" w:rsidR="001B271C" w:rsidRPr="000B41B7" w:rsidRDefault="00254267" w:rsidP="00334E37">
      <w:pPr>
        <w:pStyle w:val="phnormal"/>
      </w:pPr>
      <w:r w:rsidRPr="000B41B7">
        <w:t xml:space="preserve">После добавления </w:t>
      </w:r>
      <w:r w:rsidR="001B271C" w:rsidRPr="000B41B7">
        <w:t xml:space="preserve">образовательной </w:t>
      </w:r>
      <w:r w:rsidRPr="000B41B7">
        <w:t>организации</w:t>
      </w:r>
      <w:r w:rsidR="00660B1D" w:rsidRPr="000B41B7">
        <w:t xml:space="preserve"> или НИИ</w:t>
      </w:r>
      <w:r w:rsidRPr="000B41B7">
        <w:t xml:space="preserve"> в </w:t>
      </w:r>
      <w:r w:rsidR="001B271C" w:rsidRPr="000B41B7">
        <w:t>ФРМО</w:t>
      </w:r>
      <w:r w:rsidRPr="000B41B7">
        <w:t xml:space="preserve"> пользователю, отправившему заявку, будет направлен ответ</w:t>
      </w:r>
      <w:r w:rsidR="00EC038B" w:rsidRPr="000B41B7">
        <w:t xml:space="preserve"> на адрес электронной почты, с которого </w:t>
      </w:r>
      <w:r w:rsidR="00D50CFB" w:rsidRPr="000B41B7">
        <w:br/>
      </w:r>
      <w:r w:rsidR="00EC038B" w:rsidRPr="000B41B7">
        <w:t>была направлена заявка</w:t>
      </w:r>
      <w:r w:rsidRPr="000B41B7">
        <w:t xml:space="preserve">, </w:t>
      </w:r>
      <w:r w:rsidR="00EC038B" w:rsidRPr="000B41B7">
        <w:t>в ответе</w:t>
      </w:r>
      <w:r w:rsidRPr="000B41B7">
        <w:t xml:space="preserve"> будет указан уникальный идентификатор организации </w:t>
      </w:r>
      <w:r w:rsidR="00D50CFB" w:rsidRPr="000B41B7">
        <w:br/>
      </w:r>
      <w:r w:rsidRPr="000B41B7">
        <w:t xml:space="preserve">в </w:t>
      </w:r>
      <w:r w:rsidR="00FF3ADB" w:rsidRPr="000B41B7">
        <w:t>реестр</w:t>
      </w:r>
      <w:r w:rsidRPr="000B41B7">
        <w:t xml:space="preserve">е – </w:t>
      </w:r>
      <w:r w:rsidRPr="000B41B7">
        <w:rPr>
          <w:lang w:val="en-US"/>
        </w:rPr>
        <w:t>OID</w:t>
      </w:r>
      <w:r w:rsidRPr="000B41B7">
        <w:t>.</w:t>
      </w:r>
    </w:p>
    <w:p w14:paraId="3E34239E" w14:textId="3737C2AE" w:rsidR="00254267" w:rsidRPr="000B41B7" w:rsidRDefault="002631CE" w:rsidP="00334E37">
      <w:pPr>
        <w:pStyle w:val="phlistitemizedtitle"/>
      </w:pPr>
      <w:r w:rsidRPr="000B41B7">
        <w:t>Данный раздел</w:t>
      </w:r>
      <w:r w:rsidR="00110A91" w:rsidRPr="000B41B7">
        <w:t xml:space="preserve"> руководства пользователя </w:t>
      </w:r>
      <w:r w:rsidRPr="000B41B7">
        <w:t>содержит следующие пункты</w:t>
      </w:r>
      <w:r w:rsidR="001B271C" w:rsidRPr="000B41B7">
        <w:t>:</w:t>
      </w:r>
    </w:p>
    <w:p w14:paraId="71474641" w14:textId="05E2145B" w:rsidR="002631CE" w:rsidRPr="000B41B7" w:rsidRDefault="005C11D3" w:rsidP="00000471">
      <w:pPr>
        <w:pStyle w:val="phlistitemized1"/>
      </w:pPr>
      <w:hyperlink w:anchor="_Ввод_общих_сведений" w:history="1">
        <w:r w:rsidR="002631CE" w:rsidRPr="000B41B7">
          <w:rPr>
            <w:rStyle w:val="a9"/>
            <w:color w:val="auto"/>
            <w:u w:val="none"/>
          </w:rPr>
          <w:t>описание процесса ре</w:t>
        </w:r>
        <w:r w:rsidR="001B271C" w:rsidRPr="000B41B7">
          <w:rPr>
            <w:rStyle w:val="a9"/>
            <w:color w:val="auto"/>
            <w:u w:val="none"/>
          </w:rPr>
          <w:t xml:space="preserve">дактирования основных сведений </w:t>
        </w:r>
        <w:r w:rsidR="003F13ED" w:rsidRPr="000B41B7">
          <w:rPr>
            <w:rStyle w:val="a9"/>
            <w:color w:val="auto"/>
            <w:u w:val="none"/>
          </w:rPr>
          <w:t xml:space="preserve">об </w:t>
        </w:r>
        <w:r w:rsidR="002631CE" w:rsidRPr="000B41B7">
          <w:rPr>
            <w:rStyle w:val="a9"/>
            <w:color w:val="auto"/>
            <w:u w:val="none"/>
          </w:rPr>
          <w:t>образовательной организации</w:t>
        </w:r>
      </w:hyperlink>
      <w:r w:rsidR="00934BC1" w:rsidRPr="000B41B7">
        <w:t xml:space="preserve"> или НИИ</w:t>
      </w:r>
      <w:r w:rsidR="002631CE" w:rsidRPr="000B41B7">
        <w:t>;</w:t>
      </w:r>
    </w:p>
    <w:p w14:paraId="565F0DFE" w14:textId="77777777" w:rsidR="002631CE" w:rsidRPr="000B41B7" w:rsidRDefault="005C11D3" w:rsidP="00000471">
      <w:pPr>
        <w:pStyle w:val="phlistitemized1"/>
      </w:pPr>
      <w:hyperlink w:anchor="_Ввод_сведений_об" w:history="1">
        <w:r w:rsidR="002631CE" w:rsidRPr="000B41B7">
          <w:rPr>
            <w:rStyle w:val="a9"/>
            <w:color w:val="auto"/>
            <w:u w:val="none"/>
          </w:rPr>
          <w:t>описание процесса ввода сведений об адресе</w:t>
        </w:r>
      </w:hyperlink>
      <w:r w:rsidR="002631CE" w:rsidRPr="000B41B7">
        <w:rPr>
          <w:rStyle w:val="a9"/>
          <w:color w:val="auto"/>
          <w:u w:val="none"/>
        </w:rPr>
        <w:t xml:space="preserve"> местонахождения</w:t>
      </w:r>
      <w:r w:rsidR="001B271C" w:rsidRPr="000B41B7">
        <w:rPr>
          <w:rStyle w:val="a9"/>
          <w:color w:val="auto"/>
          <w:u w:val="none"/>
        </w:rPr>
        <w:t xml:space="preserve"> образовательной организации</w:t>
      </w:r>
      <w:r w:rsidR="00934BC1" w:rsidRPr="000B41B7">
        <w:rPr>
          <w:rStyle w:val="a9"/>
          <w:color w:val="auto"/>
          <w:u w:val="none"/>
        </w:rPr>
        <w:t xml:space="preserve"> или НИИ</w:t>
      </w:r>
      <w:r w:rsidR="001B271C" w:rsidRPr="000B41B7">
        <w:t>.</w:t>
      </w:r>
    </w:p>
    <w:p w14:paraId="17A8B626" w14:textId="75CF27FE" w:rsidR="002631CE" w:rsidRPr="000B41B7" w:rsidRDefault="002631CE" w:rsidP="00334E37">
      <w:pPr>
        <w:pStyle w:val="4"/>
      </w:pPr>
      <w:r w:rsidRPr="000B41B7">
        <w:t xml:space="preserve">Редактирование основных сведений </w:t>
      </w:r>
      <w:r w:rsidR="003F13ED" w:rsidRPr="000B41B7">
        <w:t xml:space="preserve">об </w:t>
      </w:r>
      <w:r w:rsidRPr="000B41B7">
        <w:t>об</w:t>
      </w:r>
      <w:r w:rsidR="00B26DCB" w:rsidRPr="000B41B7">
        <w:t>разовательной</w:t>
      </w:r>
      <w:r w:rsidRPr="000B41B7">
        <w:t xml:space="preserve"> организации</w:t>
      </w:r>
      <w:r w:rsidR="00660B1D" w:rsidRPr="000B41B7">
        <w:t xml:space="preserve"> или НИИ</w:t>
      </w:r>
    </w:p>
    <w:p w14:paraId="3E60805C" w14:textId="2C3A28A0" w:rsidR="002631CE" w:rsidRPr="000B41B7" w:rsidRDefault="002631CE" w:rsidP="00334E37">
      <w:pPr>
        <w:pStyle w:val="phnormal"/>
        <w:rPr>
          <w:sz w:val="20"/>
        </w:rPr>
      </w:pPr>
      <w:r w:rsidRPr="000B41B7">
        <w:t>Для редактирования основных сведений</w:t>
      </w:r>
      <w:r w:rsidR="003F13ED" w:rsidRPr="000B41B7">
        <w:t xml:space="preserve"> об</w:t>
      </w:r>
      <w:r w:rsidRPr="000B41B7">
        <w:t xml:space="preserve"> образовательной организации</w:t>
      </w:r>
      <w:r w:rsidR="00934BC1" w:rsidRPr="000B41B7">
        <w:t xml:space="preserve"> </w:t>
      </w:r>
      <w:r w:rsidR="00F159C6" w:rsidRPr="000B41B7">
        <w:br/>
      </w:r>
      <w:r w:rsidR="00934BC1" w:rsidRPr="000B41B7">
        <w:t>или НИИ</w:t>
      </w:r>
      <w:r w:rsidR="00660B1D" w:rsidRPr="000B41B7">
        <w:t xml:space="preserve"> </w:t>
      </w:r>
      <w:r w:rsidR="00AF79C9" w:rsidRPr="000B41B7">
        <w:t xml:space="preserve">необходимо </w:t>
      </w:r>
      <w:r w:rsidRPr="000B41B7">
        <w:t>наж</w:t>
      </w:r>
      <w:r w:rsidR="00AF79C9" w:rsidRPr="000B41B7">
        <w:t>ать</w:t>
      </w:r>
      <w:r w:rsidRPr="000B41B7">
        <w:t xml:space="preserve"> на кнопку «Изменить» (</w:t>
      </w:r>
      <w:r w:rsidR="00445B65" w:rsidRPr="000B41B7">
        <w:fldChar w:fldCharType="begin"/>
      </w:r>
      <w:r w:rsidR="003F14DC" w:rsidRPr="000B41B7">
        <w:instrText xml:space="preserve"> REF _Ref531957223 \h </w:instrText>
      </w:r>
      <w:r w:rsidR="00445B65" w:rsidRPr="000B41B7">
        <w:fldChar w:fldCharType="separate"/>
      </w:r>
      <w:r w:rsidR="00E10E0C" w:rsidRPr="000B41B7">
        <w:t xml:space="preserve">Рисунок </w:t>
      </w:r>
      <w:r w:rsidR="00E10E0C" w:rsidRPr="000B41B7">
        <w:rPr>
          <w:noProof/>
        </w:rPr>
        <w:t>55</w:t>
      </w:r>
      <w:r w:rsidR="00445B65" w:rsidRPr="000B41B7">
        <w:fldChar w:fldCharType="end"/>
      </w:r>
      <w:r w:rsidRPr="000B41B7">
        <w:t xml:space="preserve">) в </w:t>
      </w:r>
      <w:r w:rsidR="00110A91" w:rsidRPr="000B41B7">
        <w:t>кар</w:t>
      </w:r>
      <w:r w:rsidR="00EC038B" w:rsidRPr="000B41B7">
        <w:t xml:space="preserve">точке сведений </w:t>
      </w:r>
      <w:r w:rsidR="00F159C6" w:rsidRPr="000B41B7">
        <w:br/>
        <w:t xml:space="preserve">об </w:t>
      </w:r>
      <w:r w:rsidR="00EC038B" w:rsidRPr="000B41B7">
        <w:t>образовательной</w:t>
      </w:r>
      <w:r w:rsidRPr="000B41B7">
        <w:t xml:space="preserve"> организации. Переход в </w:t>
      </w:r>
      <w:r w:rsidR="00EC038B" w:rsidRPr="000B41B7">
        <w:t xml:space="preserve">карточку сведений </w:t>
      </w:r>
      <w:r w:rsidR="00F159C6" w:rsidRPr="000B41B7">
        <w:t xml:space="preserve">об </w:t>
      </w:r>
      <w:r w:rsidR="00EC038B" w:rsidRPr="000B41B7">
        <w:t>образовательной</w:t>
      </w:r>
      <w:r w:rsidR="006570BF" w:rsidRPr="000B41B7">
        <w:t xml:space="preserve"> </w:t>
      </w:r>
      <w:r w:rsidRPr="000B41B7">
        <w:t>организации</w:t>
      </w:r>
      <w:r w:rsidR="00934BC1" w:rsidRPr="000B41B7">
        <w:t xml:space="preserve"> или НИИ</w:t>
      </w:r>
      <w:r w:rsidRPr="000B41B7">
        <w:t xml:space="preserve"> осуществляется на </w:t>
      </w:r>
      <w:r w:rsidR="00EC038B" w:rsidRPr="000B41B7">
        <w:t>главной</w:t>
      </w:r>
      <w:r w:rsidRPr="000B41B7">
        <w:t xml:space="preserve"> странице </w:t>
      </w:r>
      <w:r w:rsidR="00EC038B" w:rsidRPr="000B41B7">
        <w:t>реестра по нажатии</w:t>
      </w:r>
      <w:r w:rsidRPr="000B41B7">
        <w:t xml:space="preserve"> на кнопку </w:t>
      </w:r>
      <w:r w:rsidRPr="000B41B7">
        <w:rPr>
          <w:noProof/>
        </w:rPr>
        <w:drawing>
          <wp:inline distT="0" distB="0" distL="0" distR="0" wp14:anchorId="02F2EDBB" wp14:editId="3C96CCA4">
            <wp:extent cx="318770" cy="255270"/>
            <wp:effectExtent l="0" t="0" r="5080" b="0"/>
            <wp:docPr id="32" name="Рисунок 32" descr="https://i.gyazo.com/59eff314bf1cf53eb70bf319f52512c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gyazo.com/59eff314bf1cf53eb70bf319f52512c3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1CC9" w:rsidRPr="000B41B7">
        <w:t>.</w:t>
      </w:r>
    </w:p>
    <w:p w14:paraId="172917E0" w14:textId="77777777" w:rsidR="003F14DC" w:rsidRPr="000B41B7" w:rsidRDefault="003F2E6D" w:rsidP="002830AD">
      <w:pPr>
        <w:pStyle w:val="phfigure"/>
        <w:rPr>
          <w:lang w:val="en-US"/>
        </w:rPr>
      </w:pPr>
      <w:r w:rsidRPr="000B41B7">
        <w:rPr>
          <w:noProof/>
        </w:rPr>
        <w:drawing>
          <wp:inline distT="0" distB="0" distL="0" distR="0" wp14:anchorId="003581C8" wp14:editId="11F16056">
            <wp:extent cx="6055743" cy="2160812"/>
            <wp:effectExtent l="0" t="0" r="2540" b="0"/>
            <wp:docPr id="30" name="Рисунок 30" descr="C:\Users\e.koroleva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.koroleva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3623" cy="2163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85A6AC" w14:textId="4B81C871" w:rsidR="002631CE" w:rsidRPr="000B41B7" w:rsidRDefault="003F14DC" w:rsidP="001D2B9B">
      <w:pPr>
        <w:pStyle w:val="phfiguretitle"/>
      </w:pPr>
      <w:bookmarkStart w:id="152" w:name="_Ref531957223"/>
      <w:r w:rsidRPr="000B41B7">
        <w:t xml:space="preserve">Рисунок </w:t>
      </w:r>
      <w:r w:rsidR="00445B65" w:rsidRPr="000B41B7">
        <w:fldChar w:fldCharType="begin"/>
      </w:r>
      <w:r w:rsidR="00A66E38" w:rsidRPr="000B41B7">
        <w:instrText xml:space="preserve"> SEQ Рисунок \* ARABIC </w:instrText>
      </w:r>
      <w:r w:rsidR="00445B65" w:rsidRPr="000B41B7">
        <w:fldChar w:fldCharType="separate"/>
      </w:r>
      <w:r w:rsidR="00E10E0C" w:rsidRPr="000B41B7">
        <w:rPr>
          <w:noProof/>
        </w:rPr>
        <w:t>55</w:t>
      </w:r>
      <w:r w:rsidR="00445B65" w:rsidRPr="000B41B7">
        <w:rPr>
          <w:noProof/>
        </w:rPr>
        <w:fldChar w:fldCharType="end"/>
      </w:r>
      <w:bookmarkEnd w:id="152"/>
      <w:r w:rsidRPr="000B41B7">
        <w:t xml:space="preserve"> –</w:t>
      </w:r>
      <w:r w:rsidR="003F13ED" w:rsidRPr="000B41B7">
        <w:t xml:space="preserve"> Б</w:t>
      </w:r>
      <w:r w:rsidR="00110A91" w:rsidRPr="000B41B7">
        <w:t>лок</w:t>
      </w:r>
      <w:r w:rsidRPr="000B41B7">
        <w:t xml:space="preserve"> «Основные сведения</w:t>
      </w:r>
      <w:r w:rsidR="003F13ED" w:rsidRPr="000B41B7">
        <w:t xml:space="preserve"> об образовательной организации</w:t>
      </w:r>
      <w:r w:rsidRPr="000B41B7">
        <w:t>»</w:t>
      </w:r>
    </w:p>
    <w:p w14:paraId="0857D41A" w14:textId="7B189BA6" w:rsidR="002631CE" w:rsidRPr="000B41B7" w:rsidRDefault="002631CE" w:rsidP="003F14DC">
      <w:pPr>
        <w:pStyle w:val="phnormal"/>
      </w:pPr>
      <w:r w:rsidRPr="000B41B7">
        <w:t>После нажатия на кнопку «Изменить» откроется форма для редактирования основных сведений</w:t>
      </w:r>
      <w:r w:rsidR="006570BF" w:rsidRPr="000B41B7">
        <w:t xml:space="preserve"> </w:t>
      </w:r>
      <w:r w:rsidR="00C57E29" w:rsidRPr="000B41B7">
        <w:t xml:space="preserve">об </w:t>
      </w:r>
      <w:r w:rsidR="006570BF" w:rsidRPr="000B41B7">
        <w:t>образовательной организации</w:t>
      </w:r>
      <w:r w:rsidR="00934BC1" w:rsidRPr="000B41B7">
        <w:t xml:space="preserve"> или НИИ</w:t>
      </w:r>
      <w:r w:rsidRPr="000B41B7">
        <w:t xml:space="preserve"> (</w:t>
      </w:r>
      <w:r w:rsidR="00445B65" w:rsidRPr="000B41B7">
        <w:fldChar w:fldCharType="begin"/>
      </w:r>
      <w:r w:rsidR="003F14DC" w:rsidRPr="000B41B7">
        <w:instrText xml:space="preserve"> REF _Ref531957323 \h </w:instrText>
      </w:r>
      <w:r w:rsidR="00445B65" w:rsidRPr="000B41B7">
        <w:fldChar w:fldCharType="separate"/>
      </w:r>
      <w:r w:rsidR="00E10E0C" w:rsidRPr="000B41B7">
        <w:t xml:space="preserve">Рисунок </w:t>
      </w:r>
      <w:r w:rsidR="00E10E0C" w:rsidRPr="000B41B7">
        <w:rPr>
          <w:noProof/>
        </w:rPr>
        <w:t>56</w:t>
      </w:r>
      <w:r w:rsidR="00445B65" w:rsidRPr="000B41B7">
        <w:fldChar w:fldCharType="end"/>
      </w:r>
      <w:r w:rsidR="003F14DC" w:rsidRPr="000B41B7">
        <w:t xml:space="preserve">, </w:t>
      </w:r>
      <w:r w:rsidR="00445B65" w:rsidRPr="000B41B7">
        <w:fldChar w:fldCharType="begin"/>
      </w:r>
      <w:r w:rsidR="003F14DC" w:rsidRPr="000B41B7">
        <w:instrText xml:space="preserve"> REF _Ref531957646 \h </w:instrText>
      </w:r>
      <w:r w:rsidR="00445B65" w:rsidRPr="000B41B7">
        <w:fldChar w:fldCharType="separate"/>
      </w:r>
      <w:r w:rsidR="00E10E0C" w:rsidRPr="000B41B7">
        <w:t xml:space="preserve">Рисунок </w:t>
      </w:r>
      <w:r w:rsidR="00E10E0C" w:rsidRPr="000B41B7">
        <w:rPr>
          <w:noProof/>
        </w:rPr>
        <w:t>57</w:t>
      </w:r>
      <w:r w:rsidR="00445B65" w:rsidRPr="000B41B7">
        <w:fldChar w:fldCharType="end"/>
      </w:r>
      <w:r w:rsidRPr="000B41B7">
        <w:t xml:space="preserve">). Набор полей на </w:t>
      </w:r>
      <w:r w:rsidRPr="000B41B7">
        <w:lastRenderedPageBreak/>
        <w:t xml:space="preserve">форме зависит от </w:t>
      </w:r>
      <w:r w:rsidR="009D662F" w:rsidRPr="000B41B7">
        <w:t>типа организации</w:t>
      </w:r>
      <w:r w:rsidRPr="000B41B7">
        <w:t xml:space="preserve">. В открывшемся окне </w:t>
      </w:r>
      <w:r w:rsidR="00AF79C9" w:rsidRPr="000B41B7">
        <w:t xml:space="preserve">необходимо </w:t>
      </w:r>
      <w:r w:rsidRPr="000B41B7">
        <w:t>заполнит</w:t>
      </w:r>
      <w:r w:rsidR="00AF79C9" w:rsidRPr="000B41B7">
        <w:t>ь</w:t>
      </w:r>
      <w:r w:rsidRPr="000B41B7">
        <w:t xml:space="preserve"> поля формы редактирования</w:t>
      </w:r>
      <w:r w:rsidR="00D31CC9" w:rsidRPr="000B41B7">
        <w:t xml:space="preserve"> </w:t>
      </w:r>
      <w:r w:rsidRPr="000B41B7">
        <w:t xml:space="preserve">(описание полей представлено в </w:t>
      </w:r>
      <w:r w:rsidR="00BD6D11" w:rsidRPr="000B41B7">
        <w:t xml:space="preserve">таблице </w:t>
      </w:r>
      <w:r w:rsidR="00567737" w:rsidRPr="000B41B7">
        <w:br/>
      </w:r>
      <w:r w:rsidR="00BD6D11" w:rsidRPr="000B41B7">
        <w:t>[</w:t>
      </w:r>
      <w:r w:rsidR="00445B65" w:rsidRPr="000B41B7">
        <w:fldChar w:fldCharType="begin"/>
      </w:r>
      <w:r w:rsidR="003F14DC" w:rsidRPr="000B41B7">
        <w:instrText xml:space="preserve"> REF _Ref531957387 \h </w:instrText>
      </w:r>
      <w:r w:rsidR="00445B65" w:rsidRPr="000B41B7">
        <w:fldChar w:fldCharType="separate"/>
      </w:r>
      <w:r w:rsidR="00E10E0C" w:rsidRPr="000B41B7">
        <w:t xml:space="preserve">Таблица </w:t>
      </w:r>
      <w:r w:rsidR="00E10E0C" w:rsidRPr="000B41B7">
        <w:rPr>
          <w:noProof/>
        </w:rPr>
        <w:t>18</w:t>
      </w:r>
      <w:r w:rsidR="00445B65" w:rsidRPr="000B41B7">
        <w:fldChar w:fldCharType="end"/>
      </w:r>
      <w:r w:rsidR="00BD6D11" w:rsidRPr="000B41B7">
        <w:t>]</w:t>
      </w:r>
      <w:r w:rsidR="003F14DC" w:rsidRPr="000B41B7">
        <w:t>).</w:t>
      </w:r>
      <w:r w:rsidRPr="000B41B7">
        <w:t xml:space="preserve"> Поля, отмеченные знаком «*» («звездочка»), обязательны для заполнения.</w:t>
      </w:r>
    </w:p>
    <w:p w14:paraId="2C70A517" w14:textId="77777777" w:rsidR="003F14DC" w:rsidRPr="000B41B7" w:rsidRDefault="004C5FFF" w:rsidP="002830AD">
      <w:pPr>
        <w:pStyle w:val="phfigure"/>
      </w:pPr>
      <w:r w:rsidRPr="000B41B7">
        <w:rPr>
          <w:noProof/>
        </w:rPr>
        <w:drawing>
          <wp:inline distT="0" distB="0" distL="0" distR="0" wp14:anchorId="378AB856" wp14:editId="357FD14F">
            <wp:extent cx="6078400" cy="5175850"/>
            <wp:effectExtent l="0" t="0" r="0" b="6350"/>
            <wp:docPr id="9" name="Рисунок 1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499" cy="5177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7A2D4E" w14:textId="54E59127" w:rsidR="006570BF" w:rsidRPr="000B41B7" w:rsidRDefault="003F14DC" w:rsidP="001D2B9B">
      <w:pPr>
        <w:pStyle w:val="phfiguretitle"/>
      </w:pPr>
      <w:bookmarkStart w:id="153" w:name="_Ref531957323"/>
      <w:r w:rsidRPr="000B41B7">
        <w:t xml:space="preserve">Рисунок </w:t>
      </w:r>
      <w:r w:rsidR="00445B65" w:rsidRPr="000B41B7">
        <w:fldChar w:fldCharType="begin"/>
      </w:r>
      <w:r w:rsidR="00A66E38" w:rsidRPr="000B41B7">
        <w:instrText xml:space="preserve"> SEQ Рисунок \* ARABIC </w:instrText>
      </w:r>
      <w:r w:rsidR="00445B65" w:rsidRPr="000B41B7">
        <w:fldChar w:fldCharType="separate"/>
      </w:r>
      <w:r w:rsidR="00E10E0C" w:rsidRPr="000B41B7">
        <w:rPr>
          <w:noProof/>
        </w:rPr>
        <w:t>56</w:t>
      </w:r>
      <w:r w:rsidR="00445B65" w:rsidRPr="000B41B7">
        <w:rPr>
          <w:noProof/>
        </w:rPr>
        <w:fldChar w:fldCharType="end"/>
      </w:r>
      <w:bookmarkEnd w:id="153"/>
      <w:r w:rsidRPr="000B41B7">
        <w:t xml:space="preserve"> – Форма редактирования основных сведений </w:t>
      </w:r>
      <w:r w:rsidR="00567737" w:rsidRPr="000B41B7">
        <w:br/>
      </w:r>
      <w:r w:rsidRPr="000B41B7">
        <w:t>для государственных организаций</w:t>
      </w:r>
    </w:p>
    <w:p w14:paraId="02291442" w14:textId="77777777" w:rsidR="003F14DC" w:rsidRPr="000B41B7" w:rsidRDefault="004C5FFF" w:rsidP="002830AD">
      <w:pPr>
        <w:pStyle w:val="phfigure"/>
      </w:pPr>
      <w:r w:rsidRPr="000B41B7">
        <w:rPr>
          <w:noProof/>
        </w:rPr>
        <w:lastRenderedPageBreak/>
        <w:drawing>
          <wp:inline distT="0" distB="0" distL="0" distR="0" wp14:anchorId="13C9D1D6" wp14:editId="4083C9E5">
            <wp:extent cx="6286500" cy="5372100"/>
            <wp:effectExtent l="0" t="0" r="0" b="0"/>
            <wp:docPr id="5" name="Рисунок 2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537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FAD275" w14:textId="6E3A3790" w:rsidR="006570BF" w:rsidRPr="000B41B7" w:rsidRDefault="003F14DC" w:rsidP="001D2B9B">
      <w:pPr>
        <w:pStyle w:val="phfiguretitle"/>
      </w:pPr>
      <w:bookmarkStart w:id="154" w:name="_Ref531957646"/>
      <w:r w:rsidRPr="000B41B7">
        <w:t xml:space="preserve">Рисунок </w:t>
      </w:r>
      <w:r w:rsidR="00445B65" w:rsidRPr="000B41B7">
        <w:fldChar w:fldCharType="begin"/>
      </w:r>
      <w:r w:rsidR="00A66E38" w:rsidRPr="000B41B7">
        <w:instrText xml:space="preserve"> SEQ Рисунок \* ARABIC </w:instrText>
      </w:r>
      <w:r w:rsidR="00445B65" w:rsidRPr="000B41B7">
        <w:fldChar w:fldCharType="separate"/>
      </w:r>
      <w:r w:rsidR="00E10E0C" w:rsidRPr="000B41B7">
        <w:rPr>
          <w:noProof/>
        </w:rPr>
        <w:t>57</w:t>
      </w:r>
      <w:r w:rsidR="00445B65" w:rsidRPr="000B41B7">
        <w:rPr>
          <w:noProof/>
        </w:rPr>
        <w:fldChar w:fldCharType="end"/>
      </w:r>
      <w:bookmarkEnd w:id="154"/>
      <w:r w:rsidRPr="000B41B7">
        <w:t xml:space="preserve"> – Форма редактирования основных сведений </w:t>
      </w:r>
      <w:r w:rsidR="00567737" w:rsidRPr="000B41B7">
        <w:br/>
      </w:r>
      <w:r w:rsidRPr="000B41B7">
        <w:t>для частных организаций</w:t>
      </w:r>
    </w:p>
    <w:p w14:paraId="3D68D256" w14:textId="5ABCE317" w:rsidR="00CC560A" w:rsidRPr="000B41B7" w:rsidRDefault="00CC560A" w:rsidP="003F14DC">
      <w:pPr>
        <w:pStyle w:val="phtabletitle"/>
      </w:pPr>
      <w:bookmarkStart w:id="155" w:name="_Ref513554849"/>
      <w:bookmarkStart w:id="156" w:name="_Ref531957387"/>
      <w:r w:rsidRPr="000B41B7">
        <w:t xml:space="preserve">Таблица </w:t>
      </w:r>
      <w:r w:rsidR="00445B65" w:rsidRPr="000B41B7">
        <w:fldChar w:fldCharType="begin"/>
      </w:r>
      <w:r w:rsidR="00A66E38" w:rsidRPr="000B41B7">
        <w:instrText xml:space="preserve"> SEQ Таблица \* ARABIC </w:instrText>
      </w:r>
      <w:r w:rsidR="00445B65" w:rsidRPr="000B41B7">
        <w:fldChar w:fldCharType="separate"/>
      </w:r>
      <w:r w:rsidR="00E10E0C" w:rsidRPr="000B41B7">
        <w:rPr>
          <w:noProof/>
        </w:rPr>
        <w:t>18</w:t>
      </w:r>
      <w:r w:rsidR="00445B65" w:rsidRPr="000B41B7">
        <w:rPr>
          <w:noProof/>
        </w:rPr>
        <w:fldChar w:fldCharType="end"/>
      </w:r>
      <w:bookmarkEnd w:id="155"/>
      <w:bookmarkEnd w:id="156"/>
      <w:r w:rsidRPr="000B41B7">
        <w:t xml:space="preserve"> – Описание полей для редактирования основных сведений </w:t>
      </w:r>
      <w:r w:rsidR="00C57E29" w:rsidRPr="000B41B7">
        <w:t xml:space="preserve">об </w:t>
      </w:r>
      <w:r w:rsidRPr="000B41B7">
        <w:t>организации</w:t>
      </w:r>
    </w:p>
    <w:tbl>
      <w:tblPr>
        <w:tblStyle w:val="a7"/>
        <w:tblW w:w="5000" w:type="pct"/>
        <w:tblLook w:val="04A0" w:firstRow="1" w:lastRow="0" w:firstColumn="1" w:lastColumn="0" w:noHBand="0" w:noVBand="1"/>
      </w:tblPr>
      <w:tblGrid>
        <w:gridCol w:w="721"/>
        <w:gridCol w:w="2325"/>
        <w:gridCol w:w="2663"/>
        <w:gridCol w:w="4060"/>
      </w:tblGrid>
      <w:tr w:rsidR="000B41B7" w:rsidRPr="000B41B7" w14:paraId="6DADC1B0" w14:textId="77777777" w:rsidTr="00824005">
        <w:trPr>
          <w:tblHeader/>
        </w:trPr>
        <w:tc>
          <w:tcPr>
            <w:tcW w:w="369" w:type="pct"/>
          </w:tcPr>
          <w:p w14:paraId="7959F326" w14:textId="77777777" w:rsidR="000E03F4" w:rsidRPr="000B41B7" w:rsidRDefault="000E03F4" w:rsidP="003F14DC">
            <w:pPr>
              <w:pStyle w:val="phtablecolcaption"/>
            </w:pPr>
            <w:r w:rsidRPr="000B41B7">
              <w:t>№</w:t>
            </w:r>
          </w:p>
        </w:tc>
        <w:tc>
          <w:tcPr>
            <w:tcW w:w="1190" w:type="pct"/>
          </w:tcPr>
          <w:p w14:paraId="0AD1E4B4" w14:textId="77777777" w:rsidR="000E03F4" w:rsidRPr="000B41B7" w:rsidRDefault="000E03F4" w:rsidP="003F14DC">
            <w:pPr>
              <w:pStyle w:val="phtablecolcaption"/>
            </w:pPr>
            <w:r w:rsidRPr="000B41B7">
              <w:t>Наименование поля</w:t>
            </w:r>
          </w:p>
        </w:tc>
        <w:tc>
          <w:tcPr>
            <w:tcW w:w="1363" w:type="pct"/>
          </w:tcPr>
          <w:p w14:paraId="313F9672" w14:textId="77777777" w:rsidR="000E03F4" w:rsidRPr="000B41B7" w:rsidRDefault="000E03F4" w:rsidP="003F14DC">
            <w:pPr>
              <w:pStyle w:val="phtablecolcaption"/>
            </w:pPr>
            <w:r w:rsidRPr="000B41B7">
              <w:t>Описание</w:t>
            </w:r>
          </w:p>
        </w:tc>
        <w:tc>
          <w:tcPr>
            <w:tcW w:w="2078" w:type="pct"/>
          </w:tcPr>
          <w:p w14:paraId="6F7B7112" w14:textId="77777777" w:rsidR="000E03F4" w:rsidRPr="000B41B7" w:rsidRDefault="000E03F4" w:rsidP="003F14DC">
            <w:pPr>
              <w:pStyle w:val="phtablecolcaption"/>
            </w:pPr>
            <w:r w:rsidRPr="000B41B7">
              <w:t>Вид, способ ввода</w:t>
            </w:r>
          </w:p>
        </w:tc>
      </w:tr>
      <w:tr w:rsidR="000B41B7" w:rsidRPr="000B41B7" w14:paraId="7579F31D" w14:textId="77777777" w:rsidTr="00824005">
        <w:trPr>
          <w:trHeight w:val="655"/>
        </w:trPr>
        <w:tc>
          <w:tcPr>
            <w:tcW w:w="369" w:type="pct"/>
          </w:tcPr>
          <w:p w14:paraId="3DEC6A68" w14:textId="77777777" w:rsidR="000E03F4" w:rsidRPr="000B41B7" w:rsidRDefault="000E03F4" w:rsidP="003F14DC">
            <w:pPr>
              <w:pStyle w:val="phtablecellleft"/>
            </w:pPr>
            <w:r w:rsidRPr="000B41B7">
              <w:t>1</w:t>
            </w:r>
          </w:p>
        </w:tc>
        <w:tc>
          <w:tcPr>
            <w:tcW w:w="1190" w:type="pct"/>
          </w:tcPr>
          <w:p w14:paraId="31BB0028" w14:textId="77777777" w:rsidR="000E03F4" w:rsidRPr="000B41B7" w:rsidRDefault="000E03F4" w:rsidP="003F14DC">
            <w:pPr>
              <w:pStyle w:val="phtablecellleft"/>
              <w:rPr>
                <w:lang w:val="en-US"/>
              </w:rPr>
            </w:pPr>
            <w:r w:rsidRPr="000B41B7">
              <w:rPr>
                <w:lang w:val="en-US"/>
              </w:rPr>
              <w:t>OID</w:t>
            </w:r>
          </w:p>
        </w:tc>
        <w:tc>
          <w:tcPr>
            <w:tcW w:w="1363" w:type="pct"/>
          </w:tcPr>
          <w:p w14:paraId="6E01D958" w14:textId="77777777" w:rsidR="000E03F4" w:rsidRPr="000B41B7" w:rsidRDefault="000E03F4" w:rsidP="003F14DC">
            <w:pPr>
              <w:pStyle w:val="phtablecellleft"/>
            </w:pPr>
            <w:r w:rsidRPr="000B41B7">
              <w:t>Уникальный идентификатор организации, присвоенный в рамках ФРМО</w:t>
            </w:r>
          </w:p>
        </w:tc>
        <w:tc>
          <w:tcPr>
            <w:tcW w:w="2078" w:type="pct"/>
          </w:tcPr>
          <w:p w14:paraId="2CF5430D" w14:textId="77777777" w:rsidR="00D63109" w:rsidRPr="000B41B7" w:rsidRDefault="000E03F4" w:rsidP="003F14DC">
            <w:pPr>
              <w:pStyle w:val="phtablecellleft"/>
            </w:pPr>
            <w:r w:rsidRPr="000B41B7">
              <w:t xml:space="preserve">Присваивается автоматически при создании организации в </w:t>
            </w:r>
            <w:r w:rsidR="003F14DC" w:rsidRPr="000B41B7">
              <w:t>Подс</w:t>
            </w:r>
            <w:r w:rsidRPr="000B41B7">
              <w:t xml:space="preserve">истеме. </w:t>
            </w:r>
          </w:p>
          <w:p w14:paraId="57FBE480" w14:textId="2EA28C83" w:rsidR="000E03F4" w:rsidRPr="000B41B7" w:rsidRDefault="000E03F4" w:rsidP="003F14DC">
            <w:pPr>
              <w:pStyle w:val="phtablecellleft"/>
            </w:pPr>
            <w:r w:rsidRPr="000B41B7">
              <w:t>Поле</w:t>
            </w:r>
            <w:r w:rsidR="00947AAC" w:rsidRPr="000B41B7">
              <w:t xml:space="preserve"> не</w:t>
            </w:r>
            <w:r w:rsidR="00CA1C29" w:rsidRPr="000B41B7">
              <w:t>доступно для редактирования</w:t>
            </w:r>
          </w:p>
        </w:tc>
      </w:tr>
      <w:tr w:rsidR="000B41B7" w:rsidRPr="000B41B7" w14:paraId="2C9D7231" w14:textId="77777777" w:rsidTr="00824005">
        <w:tc>
          <w:tcPr>
            <w:tcW w:w="369" w:type="pct"/>
          </w:tcPr>
          <w:p w14:paraId="62709FF6" w14:textId="77777777" w:rsidR="000E03F4" w:rsidRPr="000B41B7" w:rsidRDefault="000D149C" w:rsidP="003F14DC">
            <w:pPr>
              <w:pStyle w:val="phtablecellleft"/>
            </w:pPr>
            <w:r w:rsidRPr="000B41B7">
              <w:t>2</w:t>
            </w:r>
          </w:p>
        </w:tc>
        <w:tc>
          <w:tcPr>
            <w:tcW w:w="1190" w:type="pct"/>
          </w:tcPr>
          <w:p w14:paraId="15B58719" w14:textId="77777777" w:rsidR="000E03F4" w:rsidRPr="000B41B7" w:rsidRDefault="000E03F4" w:rsidP="003F14DC">
            <w:pPr>
              <w:pStyle w:val="phtablecellleft"/>
            </w:pPr>
            <w:r w:rsidRPr="000B41B7">
              <w:t>Головная организация</w:t>
            </w:r>
          </w:p>
        </w:tc>
        <w:tc>
          <w:tcPr>
            <w:tcW w:w="1363" w:type="pct"/>
          </w:tcPr>
          <w:p w14:paraId="700C7EAE" w14:textId="77777777" w:rsidR="000E03F4" w:rsidRPr="000B41B7" w:rsidRDefault="000E03F4" w:rsidP="003F14DC">
            <w:pPr>
              <w:pStyle w:val="phtablecellleft"/>
            </w:pPr>
            <w:r w:rsidRPr="000B41B7">
              <w:t>Головная организация для редактируемой организации</w:t>
            </w:r>
          </w:p>
        </w:tc>
        <w:tc>
          <w:tcPr>
            <w:tcW w:w="2078" w:type="pct"/>
          </w:tcPr>
          <w:p w14:paraId="2A64C6AF" w14:textId="77777777" w:rsidR="000E03F4" w:rsidRPr="000B41B7" w:rsidRDefault="000E03F4" w:rsidP="003F14DC">
            <w:pPr>
              <w:pStyle w:val="phtablecellleft"/>
            </w:pPr>
            <w:r w:rsidRPr="000B41B7">
              <w:t>Указывается в случае, если редактируемая организация является филиалом.</w:t>
            </w:r>
          </w:p>
          <w:p w14:paraId="7726E995" w14:textId="116A38F2" w:rsidR="00BB2F58" w:rsidRPr="000B41B7" w:rsidRDefault="00947AAC" w:rsidP="003F14DC">
            <w:pPr>
              <w:pStyle w:val="phtablecellleft"/>
            </w:pPr>
            <w:r w:rsidRPr="000B41B7">
              <w:t>Поле не</w:t>
            </w:r>
            <w:r w:rsidR="00BB2F58" w:rsidRPr="000B41B7">
              <w:t>доступно для редактирования</w:t>
            </w:r>
            <w:r w:rsidR="00C124D4" w:rsidRPr="000B41B7">
              <w:t>.</w:t>
            </w:r>
            <w:r w:rsidR="00BB2F58" w:rsidRPr="000B41B7">
              <w:t xml:space="preserve"> </w:t>
            </w:r>
          </w:p>
          <w:p w14:paraId="2ADBFA4F" w14:textId="77777777" w:rsidR="000E03F4" w:rsidRPr="000B41B7" w:rsidRDefault="000E03F4" w:rsidP="003F14DC">
            <w:pPr>
              <w:pStyle w:val="phtablecellleft"/>
            </w:pPr>
            <w:r w:rsidRPr="000B41B7">
              <w:t xml:space="preserve">В случае указания </w:t>
            </w:r>
            <w:r w:rsidR="000E3DE0" w:rsidRPr="000B41B7">
              <w:t xml:space="preserve">головной организации поля формы </w:t>
            </w:r>
            <w:r w:rsidRPr="000B41B7">
              <w:t>«ИНН»</w:t>
            </w:r>
            <w:r w:rsidR="000E3DE0" w:rsidRPr="000B41B7">
              <w:t xml:space="preserve"> и «ОГРН»</w:t>
            </w:r>
            <w:r w:rsidRPr="000B41B7">
              <w:t xml:space="preserve"> скрываются </w:t>
            </w:r>
            <w:r w:rsidR="00F5297E" w:rsidRPr="000B41B7">
              <w:t xml:space="preserve">на </w:t>
            </w:r>
            <w:r w:rsidR="000E3DE0" w:rsidRPr="000B41B7">
              <w:t>форме.</w:t>
            </w:r>
          </w:p>
          <w:p w14:paraId="541E61DE" w14:textId="10F02F1C" w:rsidR="000E03F4" w:rsidRPr="000B41B7" w:rsidRDefault="000E3DE0" w:rsidP="003F14DC">
            <w:pPr>
              <w:pStyle w:val="phtablecellleft"/>
            </w:pPr>
            <w:r w:rsidRPr="000B41B7">
              <w:t xml:space="preserve">Поля </w:t>
            </w:r>
            <w:r w:rsidR="000E03F4" w:rsidRPr="000B41B7">
              <w:t>«Тип организации», «Ведомственная принадлежность»</w:t>
            </w:r>
            <w:proofErr w:type="gramStart"/>
            <w:r w:rsidR="000E03F4" w:rsidRPr="000B41B7">
              <w:t>/«</w:t>
            </w:r>
            <w:proofErr w:type="gramEnd"/>
            <w:r w:rsidR="000E03F4" w:rsidRPr="000B41B7">
              <w:t>Учредитель</w:t>
            </w:r>
            <w:r w:rsidR="00F5297E" w:rsidRPr="000B41B7">
              <w:t>»</w:t>
            </w:r>
            <w:r w:rsidR="00110A91" w:rsidRPr="000B41B7">
              <w:t xml:space="preserve"> становятся не</w:t>
            </w:r>
            <w:r w:rsidR="000E03F4" w:rsidRPr="000B41B7">
              <w:t xml:space="preserve">доступными для изменения. Значения вышеуказанных полей наследуются от </w:t>
            </w:r>
            <w:r w:rsidR="000E03F4" w:rsidRPr="000B41B7">
              <w:lastRenderedPageBreak/>
              <w:t>головной организации, т.к. организации я</w:t>
            </w:r>
            <w:r w:rsidR="00CA1C29" w:rsidRPr="000B41B7">
              <w:t>вляются одним юридическим лицом</w:t>
            </w:r>
          </w:p>
        </w:tc>
      </w:tr>
      <w:tr w:rsidR="000B41B7" w:rsidRPr="000B41B7" w14:paraId="5738A461" w14:textId="77777777" w:rsidTr="00824005">
        <w:tc>
          <w:tcPr>
            <w:tcW w:w="369" w:type="pct"/>
          </w:tcPr>
          <w:p w14:paraId="2F3294E6" w14:textId="77777777" w:rsidR="000E03F4" w:rsidRPr="000B41B7" w:rsidRDefault="000D149C" w:rsidP="003F14DC">
            <w:pPr>
              <w:pStyle w:val="phtablecellleft"/>
            </w:pPr>
            <w:r w:rsidRPr="000B41B7">
              <w:lastRenderedPageBreak/>
              <w:t>3</w:t>
            </w:r>
          </w:p>
        </w:tc>
        <w:tc>
          <w:tcPr>
            <w:tcW w:w="1190" w:type="pct"/>
          </w:tcPr>
          <w:p w14:paraId="4286FFE4" w14:textId="77777777" w:rsidR="000E03F4" w:rsidRPr="000B41B7" w:rsidRDefault="000E03F4" w:rsidP="003F14DC">
            <w:pPr>
              <w:pStyle w:val="phtablecellleft"/>
            </w:pPr>
            <w:r w:rsidRPr="000B41B7">
              <w:t>Полное наименование</w:t>
            </w:r>
          </w:p>
        </w:tc>
        <w:tc>
          <w:tcPr>
            <w:tcW w:w="1363" w:type="pct"/>
          </w:tcPr>
          <w:p w14:paraId="50139A7B" w14:textId="77777777" w:rsidR="000E03F4" w:rsidRPr="000B41B7" w:rsidRDefault="000E03F4" w:rsidP="003F14DC">
            <w:pPr>
              <w:pStyle w:val="phtablecellleft"/>
            </w:pPr>
            <w:r w:rsidRPr="000B41B7">
              <w:t>Полное наименование редактируемой организации</w:t>
            </w:r>
          </w:p>
        </w:tc>
        <w:tc>
          <w:tcPr>
            <w:tcW w:w="2078" w:type="pct"/>
          </w:tcPr>
          <w:p w14:paraId="1B1A338F" w14:textId="77777777" w:rsidR="000E03F4" w:rsidRPr="000B41B7" w:rsidRDefault="000E03F4" w:rsidP="003F14DC">
            <w:pPr>
              <w:pStyle w:val="phtablecellleft"/>
            </w:pPr>
            <w:r w:rsidRPr="000B41B7">
              <w:t xml:space="preserve">Текстовое поле для ввода </w:t>
            </w:r>
          </w:p>
        </w:tc>
      </w:tr>
      <w:tr w:rsidR="000B41B7" w:rsidRPr="000B41B7" w14:paraId="1A03D0F8" w14:textId="77777777" w:rsidTr="00824005">
        <w:tc>
          <w:tcPr>
            <w:tcW w:w="369" w:type="pct"/>
          </w:tcPr>
          <w:p w14:paraId="3306F641" w14:textId="77777777" w:rsidR="000E03F4" w:rsidRPr="000B41B7" w:rsidRDefault="000D149C" w:rsidP="003F14DC">
            <w:pPr>
              <w:pStyle w:val="phtablecellleft"/>
            </w:pPr>
            <w:r w:rsidRPr="000B41B7">
              <w:t>4</w:t>
            </w:r>
          </w:p>
        </w:tc>
        <w:tc>
          <w:tcPr>
            <w:tcW w:w="1190" w:type="pct"/>
          </w:tcPr>
          <w:p w14:paraId="2D21ED5D" w14:textId="77777777" w:rsidR="000E03F4" w:rsidRPr="000B41B7" w:rsidRDefault="000E03F4" w:rsidP="003F14DC">
            <w:pPr>
              <w:pStyle w:val="phtablecellleft"/>
            </w:pPr>
            <w:r w:rsidRPr="000B41B7">
              <w:t>Сокращенное наименование</w:t>
            </w:r>
          </w:p>
        </w:tc>
        <w:tc>
          <w:tcPr>
            <w:tcW w:w="1363" w:type="pct"/>
          </w:tcPr>
          <w:p w14:paraId="099BC2C9" w14:textId="77777777" w:rsidR="000E03F4" w:rsidRPr="000B41B7" w:rsidRDefault="000E03F4" w:rsidP="003F14DC">
            <w:pPr>
              <w:pStyle w:val="phtablecellleft"/>
            </w:pPr>
            <w:r w:rsidRPr="000B41B7">
              <w:t>Сокращенное наименование редактируемой организации</w:t>
            </w:r>
          </w:p>
        </w:tc>
        <w:tc>
          <w:tcPr>
            <w:tcW w:w="2078" w:type="pct"/>
          </w:tcPr>
          <w:p w14:paraId="378C3CC3" w14:textId="77777777" w:rsidR="000E03F4" w:rsidRPr="000B41B7" w:rsidRDefault="000E03F4" w:rsidP="003F14DC">
            <w:pPr>
              <w:pStyle w:val="phtablecellleft"/>
            </w:pPr>
            <w:r w:rsidRPr="000B41B7">
              <w:t>Текстовое поле для ввода</w:t>
            </w:r>
          </w:p>
        </w:tc>
      </w:tr>
      <w:tr w:rsidR="000B41B7" w:rsidRPr="000B41B7" w14:paraId="11A31037" w14:textId="77777777" w:rsidTr="00824005">
        <w:tc>
          <w:tcPr>
            <w:tcW w:w="369" w:type="pct"/>
          </w:tcPr>
          <w:p w14:paraId="1F74828D" w14:textId="77777777" w:rsidR="000E03F4" w:rsidRPr="000B41B7" w:rsidRDefault="000D149C" w:rsidP="003F14DC">
            <w:pPr>
              <w:pStyle w:val="phtablecellleft"/>
            </w:pPr>
            <w:r w:rsidRPr="000B41B7">
              <w:t>5</w:t>
            </w:r>
          </w:p>
        </w:tc>
        <w:tc>
          <w:tcPr>
            <w:tcW w:w="1190" w:type="pct"/>
          </w:tcPr>
          <w:p w14:paraId="53C12780" w14:textId="77777777" w:rsidR="000E03F4" w:rsidRPr="000B41B7" w:rsidRDefault="000E03F4" w:rsidP="003F14DC">
            <w:pPr>
              <w:pStyle w:val="phtablecellleft"/>
            </w:pPr>
            <w:r w:rsidRPr="000B41B7">
              <w:t>Субъект РФ</w:t>
            </w:r>
          </w:p>
        </w:tc>
        <w:tc>
          <w:tcPr>
            <w:tcW w:w="1363" w:type="pct"/>
          </w:tcPr>
          <w:p w14:paraId="34152FE5" w14:textId="77777777" w:rsidR="000E03F4" w:rsidRPr="000B41B7" w:rsidRDefault="000E03F4" w:rsidP="003F14DC">
            <w:pPr>
              <w:pStyle w:val="phtablecellleft"/>
            </w:pPr>
            <w:r w:rsidRPr="000B41B7">
              <w:t>Субъект РФ, к которому относится организация</w:t>
            </w:r>
          </w:p>
        </w:tc>
        <w:tc>
          <w:tcPr>
            <w:tcW w:w="2078" w:type="pct"/>
          </w:tcPr>
          <w:p w14:paraId="7A43E5FA" w14:textId="77777777" w:rsidR="00D63109" w:rsidRPr="000B41B7" w:rsidRDefault="00D63109" w:rsidP="00D63109">
            <w:pPr>
              <w:pStyle w:val="phtablecellleft"/>
            </w:pPr>
            <w:r w:rsidRPr="000B41B7">
              <w:t xml:space="preserve">Значение устанавливается при создании организации в Подсистеме. </w:t>
            </w:r>
          </w:p>
          <w:p w14:paraId="2BDB283A" w14:textId="61EDEAC9" w:rsidR="00C36E3E" w:rsidRPr="000B41B7" w:rsidRDefault="00C36E3E" w:rsidP="003F14DC">
            <w:pPr>
              <w:pStyle w:val="phtablecellleft"/>
            </w:pPr>
            <w:r w:rsidRPr="000B41B7">
              <w:t>Поле недоступно для редактирования</w:t>
            </w:r>
          </w:p>
        </w:tc>
      </w:tr>
      <w:tr w:rsidR="000B41B7" w:rsidRPr="000B41B7" w14:paraId="48342A14" w14:textId="77777777" w:rsidTr="00824005">
        <w:tc>
          <w:tcPr>
            <w:tcW w:w="369" w:type="pct"/>
          </w:tcPr>
          <w:p w14:paraId="37B1CAF9" w14:textId="77777777" w:rsidR="000E03F4" w:rsidRPr="000B41B7" w:rsidRDefault="000D149C" w:rsidP="003F14DC">
            <w:pPr>
              <w:pStyle w:val="phtablecellleft"/>
            </w:pPr>
            <w:r w:rsidRPr="000B41B7">
              <w:t>6</w:t>
            </w:r>
          </w:p>
        </w:tc>
        <w:tc>
          <w:tcPr>
            <w:tcW w:w="1190" w:type="pct"/>
          </w:tcPr>
          <w:p w14:paraId="3AC486C1" w14:textId="77777777" w:rsidR="000E03F4" w:rsidRPr="000B41B7" w:rsidRDefault="000E03F4" w:rsidP="003F14DC">
            <w:pPr>
              <w:pStyle w:val="phtablecellleft"/>
            </w:pPr>
            <w:r w:rsidRPr="000B41B7">
              <w:t>Субъект системы здравоохранения</w:t>
            </w:r>
          </w:p>
        </w:tc>
        <w:tc>
          <w:tcPr>
            <w:tcW w:w="1363" w:type="pct"/>
          </w:tcPr>
          <w:p w14:paraId="20725ADB" w14:textId="77777777" w:rsidR="000E03F4" w:rsidRPr="000B41B7" w:rsidRDefault="000E03F4" w:rsidP="003F14DC">
            <w:pPr>
              <w:pStyle w:val="phtablecellleft"/>
            </w:pPr>
            <w:r w:rsidRPr="000B41B7">
              <w:t>Вид организации</w:t>
            </w:r>
          </w:p>
        </w:tc>
        <w:tc>
          <w:tcPr>
            <w:tcW w:w="2078" w:type="pct"/>
          </w:tcPr>
          <w:p w14:paraId="0C65AD30" w14:textId="77777777" w:rsidR="00C36E3E" w:rsidRPr="000B41B7" w:rsidRDefault="000E03F4" w:rsidP="003F14DC">
            <w:pPr>
              <w:pStyle w:val="phtablecellleft"/>
            </w:pPr>
            <w:r w:rsidRPr="000B41B7">
              <w:t xml:space="preserve">Значение устанавливается при создании организации в </w:t>
            </w:r>
            <w:r w:rsidR="003F14DC" w:rsidRPr="000B41B7">
              <w:t>Подс</w:t>
            </w:r>
            <w:r w:rsidRPr="000B41B7">
              <w:t xml:space="preserve">истеме. </w:t>
            </w:r>
          </w:p>
          <w:p w14:paraId="5E1434A3" w14:textId="43E03BDF" w:rsidR="000E03F4" w:rsidRPr="000B41B7" w:rsidRDefault="000E03F4" w:rsidP="003F14DC">
            <w:pPr>
              <w:pStyle w:val="phtablecellleft"/>
            </w:pPr>
            <w:r w:rsidRPr="000B41B7">
              <w:t xml:space="preserve">Поле </w:t>
            </w:r>
            <w:r w:rsidR="00947AAC" w:rsidRPr="000B41B7">
              <w:t>не</w:t>
            </w:r>
            <w:r w:rsidR="00F5297E" w:rsidRPr="000B41B7">
              <w:t>доступно для редактирования</w:t>
            </w:r>
          </w:p>
        </w:tc>
      </w:tr>
      <w:tr w:rsidR="000B41B7" w:rsidRPr="000B41B7" w14:paraId="3144F335" w14:textId="77777777" w:rsidTr="00824005">
        <w:tc>
          <w:tcPr>
            <w:tcW w:w="369" w:type="pct"/>
          </w:tcPr>
          <w:p w14:paraId="143F2B71" w14:textId="77777777" w:rsidR="000E03F4" w:rsidRPr="000B41B7" w:rsidRDefault="000D149C" w:rsidP="003F14DC">
            <w:pPr>
              <w:pStyle w:val="phtablecellleft"/>
            </w:pPr>
            <w:r w:rsidRPr="000B41B7">
              <w:t>7</w:t>
            </w:r>
          </w:p>
        </w:tc>
        <w:tc>
          <w:tcPr>
            <w:tcW w:w="1190" w:type="pct"/>
          </w:tcPr>
          <w:p w14:paraId="56725049" w14:textId="77777777" w:rsidR="000E03F4" w:rsidRPr="000B41B7" w:rsidRDefault="000E03F4" w:rsidP="003F14DC">
            <w:pPr>
              <w:pStyle w:val="phtablecellleft"/>
            </w:pPr>
            <w:r w:rsidRPr="000B41B7">
              <w:t>Тип организации</w:t>
            </w:r>
          </w:p>
        </w:tc>
        <w:tc>
          <w:tcPr>
            <w:tcW w:w="1363" w:type="pct"/>
          </w:tcPr>
          <w:p w14:paraId="7A7EF03C" w14:textId="77777777" w:rsidR="000E03F4" w:rsidRPr="000B41B7" w:rsidRDefault="000E03F4" w:rsidP="003F14DC">
            <w:pPr>
              <w:pStyle w:val="phtablecellleft"/>
            </w:pPr>
            <w:r w:rsidRPr="000B41B7">
              <w:t>Тип организации</w:t>
            </w:r>
          </w:p>
        </w:tc>
        <w:tc>
          <w:tcPr>
            <w:tcW w:w="2078" w:type="pct"/>
          </w:tcPr>
          <w:p w14:paraId="54695016" w14:textId="77777777" w:rsidR="00D63109" w:rsidRPr="000B41B7" w:rsidRDefault="00D63109" w:rsidP="00D63109">
            <w:pPr>
              <w:pStyle w:val="phtablecellleft"/>
            </w:pPr>
            <w:r w:rsidRPr="000B41B7">
              <w:t xml:space="preserve">Значение устанавливается при создании организации в Подсистеме. </w:t>
            </w:r>
          </w:p>
          <w:p w14:paraId="74A91D22" w14:textId="0D1CB47C" w:rsidR="00D63109" w:rsidRPr="000B41B7" w:rsidRDefault="00D63109" w:rsidP="00D63109">
            <w:pPr>
              <w:pStyle w:val="phtablecellleft"/>
            </w:pPr>
            <w:r w:rsidRPr="000B41B7">
              <w:t>Поле недоступно для редактирования.</w:t>
            </w:r>
          </w:p>
          <w:p w14:paraId="2998B355" w14:textId="19DAA999" w:rsidR="000E03F4" w:rsidRPr="000B41B7" w:rsidRDefault="000E03F4" w:rsidP="003F14DC">
            <w:pPr>
              <w:pStyle w:val="phtablecellleft"/>
            </w:pPr>
            <w:r w:rsidRPr="000B41B7">
              <w:t>При выборе значения «Государственное юридическое лицо» появляется дополнительное поле «Ведомственная принадлежность»</w:t>
            </w:r>
            <w:r w:rsidR="00270306" w:rsidRPr="000B41B7">
              <w:t>.</w:t>
            </w:r>
            <w:r w:rsidRPr="000B41B7">
              <w:t xml:space="preserve"> </w:t>
            </w:r>
            <w:r w:rsidR="00270306" w:rsidRPr="000B41B7">
              <w:t>Описание полей табличной части приведено</w:t>
            </w:r>
            <w:r w:rsidRPr="000B41B7">
              <w:t xml:space="preserve"> в п.</w:t>
            </w:r>
            <w:r w:rsidR="00F5297E" w:rsidRPr="000B41B7">
              <w:t>7</w:t>
            </w:r>
            <w:r w:rsidR="00270306" w:rsidRPr="000B41B7">
              <w:t>.1.</w:t>
            </w:r>
          </w:p>
          <w:p w14:paraId="62249A6B" w14:textId="2C4AEF7D" w:rsidR="00C36E3E" w:rsidRPr="000B41B7" w:rsidRDefault="000E03F4" w:rsidP="00D63109">
            <w:pPr>
              <w:pStyle w:val="phtablecellleft"/>
            </w:pPr>
            <w:r w:rsidRPr="000B41B7">
              <w:t>При выборе значения «Частное юридическое лицо» или «Индивидуальный предприниматель» появляется дополнительное поле «Учредитель»</w:t>
            </w:r>
            <w:r w:rsidR="00270306" w:rsidRPr="000B41B7">
              <w:t>.</w:t>
            </w:r>
            <w:r w:rsidRPr="000B41B7">
              <w:t xml:space="preserve"> </w:t>
            </w:r>
            <w:r w:rsidR="00270306" w:rsidRPr="000B41B7">
              <w:t>Описание полей табличной части приведено</w:t>
            </w:r>
            <w:r w:rsidRPr="000B41B7">
              <w:t xml:space="preserve"> в п.</w:t>
            </w:r>
            <w:r w:rsidR="00F5297E" w:rsidRPr="000B41B7">
              <w:t>7</w:t>
            </w:r>
            <w:r w:rsidR="00270306" w:rsidRPr="000B41B7">
              <w:t>.2</w:t>
            </w:r>
          </w:p>
        </w:tc>
      </w:tr>
      <w:tr w:rsidR="000B41B7" w:rsidRPr="000B41B7" w14:paraId="20EB2CE3" w14:textId="77777777" w:rsidTr="00824005">
        <w:tc>
          <w:tcPr>
            <w:tcW w:w="369" w:type="pct"/>
          </w:tcPr>
          <w:p w14:paraId="3D330727" w14:textId="77777777" w:rsidR="000E03F4" w:rsidRPr="000B41B7" w:rsidRDefault="000D149C" w:rsidP="003F14DC">
            <w:pPr>
              <w:pStyle w:val="phtablecellleft"/>
            </w:pPr>
            <w:r w:rsidRPr="000B41B7">
              <w:t>7</w:t>
            </w:r>
            <w:r w:rsidR="000E03F4" w:rsidRPr="000B41B7">
              <w:t>.1</w:t>
            </w:r>
          </w:p>
        </w:tc>
        <w:tc>
          <w:tcPr>
            <w:tcW w:w="1190" w:type="pct"/>
          </w:tcPr>
          <w:p w14:paraId="69A64745" w14:textId="77777777" w:rsidR="000E03F4" w:rsidRPr="000B41B7" w:rsidRDefault="000E03F4" w:rsidP="003F14DC">
            <w:pPr>
              <w:pStyle w:val="phtablecellleft"/>
            </w:pPr>
            <w:r w:rsidRPr="000B41B7">
              <w:t>Ведомственная принадлежность</w:t>
            </w:r>
          </w:p>
        </w:tc>
        <w:tc>
          <w:tcPr>
            <w:tcW w:w="1363" w:type="pct"/>
          </w:tcPr>
          <w:p w14:paraId="2B0915AF" w14:textId="77777777" w:rsidR="000E03F4" w:rsidRPr="000B41B7" w:rsidRDefault="000E03F4" w:rsidP="003F14DC">
            <w:pPr>
              <w:pStyle w:val="phtablecellleft"/>
            </w:pPr>
            <w:r w:rsidRPr="000B41B7">
              <w:t>Ведомственная принадлежность</w:t>
            </w:r>
            <w:r w:rsidR="00F5297E" w:rsidRPr="000B41B7">
              <w:t xml:space="preserve"> организации</w:t>
            </w:r>
          </w:p>
        </w:tc>
        <w:tc>
          <w:tcPr>
            <w:tcW w:w="2078" w:type="pct"/>
          </w:tcPr>
          <w:p w14:paraId="724BD490" w14:textId="77777777" w:rsidR="00D63109" w:rsidRPr="000B41B7" w:rsidRDefault="00D63109" w:rsidP="00D63109">
            <w:pPr>
              <w:pStyle w:val="phtablecellleft"/>
            </w:pPr>
            <w:r w:rsidRPr="000B41B7">
              <w:t>Значение устанавливается при создании организации в Подсистеме.</w:t>
            </w:r>
          </w:p>
          <w:p w14:paraId="622682EF" w14:textId="77777777" w:rsidR="00D63109" w:rsidRPr="000B41B7" w:rsidRDefault="00D63109" w:rsidP="00D63109">
            <w:pPr>
              <w:pStyle w:val="phtablecellleft"/>
            </w:pPr>
            <w:r w:rsidRPr="000B41B7">
              <w:t>Поле недоступно для редактирования</w:t>
            </w:r>
            <w:r w:rsidRPr="000B41B7">
              <w:rPr>
                <w:rStyle w:val="ae"/>
              </w:rPr>
              <w:footnoteReference w:id="2"/>
            </w:r>
            <w:r w:rsidRPr="000B41B7">
              <w:t>.</w:t>
            </w:r>
          </w:p>
          <w:p w14:paraId="6A92E86A" w14:textId="7A79F6F1" w:rsidR="000E03F4" w:rsidRPr="000B41B7" w:rsidRDefault="00D63109" w:rsidP="00D63109">
            <w:pPr>
              <w:pStyle w:val="phtablecellleft"/>
            </w:pPr>
            <w:r w:rsidRPr="000B41B7">
              <w:t>Поле доступно только для организаций типа «Государственное юридическое лицо»</w:t>
            </w:r>
          </w:p>
        </w:tc>
      </w:tr>
      <w:tr w:rsidR="000B41B7" w:rsidRPr="000B41B7" w14:paraId="25FE78E8" w14:textId="77777777" w:rsidTr="00824005">
        <w:tc>
          <w:tcPr>
            <w:tcW w:w="369" w:type="pct"/>
          </w:tcPr>
          <w:p w14:paraId="7925B609" w14:textId="77777777" w:rsidR="000E03F4" w:rsidRPr="000B41B7" w:rsidRDefault="000D149C" w:rsidP="003F14DC">
            <w:pPr>
              <w:pStyle w:val="phtablecellleft"/>
            </w:pPr>
            <w:r w:rsidRPr="000B41B7">
              <w:t>7</w:t>
            </w:r>
            <w:r w:rsidR="000E03F4" w:rsidRPr="000B41B7">
              <w:t>.2</w:t>
            </w:r>
          </w:p>
        </w:tc>
        <w:tc>
          <w:tcPr>
            <w:tcW w:w="1190" w:type="pct"/>
          </w:tcPr>
          <w:p w14:paraId="36C5729A" w14:textId="77777777" w:rsidR="000E03F4" w:rsidRPr="000B41B7" w:rsidRDefault="000E03F4" w:rsidP="003F14DC">
            <w:pPr>
              <w:pStyle w:val="phtablecellleft"/>
            </w:pPr>
            <w:r w:rsidRPr="000B41B7">
              <w:t>Учредитель</w:t>
            </w:r>
          </w:p>
        </w:tc>
        <w:tc>
          <w:tcPr>
            <w:tcW w:w="1363" w:type="pct"/>
          </w:tcPr>
          <w:p w14:paraId="4FCA572F" w14:textId="77777777" w:rsidR="000E03F4" w:rsidRPr="000B41B7" w:rsidRDefault="000E03F4" w:rsidP="003F14DC">
            <w:pPr>
              <w:pStyle w:val="phtablecellleft"/>
            </w:pPr>
            <w:r w:rsidRPr="000B41B7">
              <w:t>Учредитель</w:t>
            </w:r>
            <w:r w:rsidR="00F5297E" w:rsidRPr="000B41B7">
              <w:t xml:space="preserve"> организации</w:t>
            </w:r>
          </w:p>
        </w:tc>
        <w:tc>
          <w:tcPr>
            <w:tcW w:w="2078" w:type="pct"/>
          </w:tcPr>
          <w:p w14:paraId="207F8CBA" w14:textId="0A3F7096" w:rsidR="000E03F4" w:rsidRPr="000B41B7" w:rsidRDefault="000E03F4" w:rsidP="003F14DC">
            <w:pPr>
              <w:pStyle w:val="phtablecellleft"/>
            </w:pPr>
            <w:r w:rsidRPr="000B41B7">
              <w:t>Текстовое поле для ввода с ограничением до 512</w:t>
            </w:r>
            <w:r w:rsidR="00947AAC" w:rsidRPr="000B41B7">
              <w:t>-ти</w:t>
            </w:r>
            <w:r w:rsidRPr="000B41B7">
              <w:t xml:space="preserve"> символов.</w:t>
            </w:r>
          </w:p>
          <w:p w14:paraId="58468F90" w14:textId="77777777" w:rsidR="000E03F4" w:rsidRPr="000B41B7" w:rsidRDefault="000E03F4" w:rsidP="003F14DC">
            <w:pPr>
              <w:pStyle w:val="phtablecellleft"/>
            </w:pPr>
            <w:r w:rsidRPr="000B41B7">
              <w:lastRenderedPageBreak/>
              <w:t xml:space="preserve">Поле доступно только для организаций </w:t>
            </w:r>
            <w:r w:rsidR="00F5297E" w:rsidRPr="000B41B7">
              <w:t xml:space="preserve">с </w:t>
            </w:r>
            <w:r w:rsidRPr="000B41B7">
              <w:t>тип</w:t>
            </w:r>
            <w:r w:rsidR="00F5297E" w:rsidRPr="000B41B7">
              <w:t>ом</w:t>
            </w:r>
            <w:r w:rsidRPr="000B41B7">
              <w:t xml:space="preserve"> «Частное юридическое лицо» или «</w:t>
            </w:r>
            <w:r w:rsidR="00CA1C29" w:rsidRPr="000B41B7">
              <w:t>Индивидуальный предприниматель»</w:t>
            </w:r>
          </w:p>
        </w:tc>
      </w:tr>
      <w:tr w:rsidR="000B41B7" w:rsidRPr="000B41B7" w14:paraId="1B1EF34D" w14:textId="77777777" w:rsidTr="00824005">
        <w:tc>
          <w:tcPr>
            <w:tcW w:w="369" w:type="pct"/>
          </w:tcPr>
          <w:p w14:paraId="2E711DD8" w14:textId="77777777" w:rsidR="000D149C" w:rsidRPr="000B41B7" w:rsidRDefault="00F5297E" w:rsidP="003F14DC">
            <w:pPr>
              <w:pStyle w:val="phtablecellleft"/>
            </w:pPr>
            <w:r w:rsidRPr="000B41B7">
              <w:lastRenderedPageBreak/>
              <w:t>8</w:t>
            </w:r>
          </w:p>
        </w:tc>
        <w:tc>
          <w:tcPr>
            <w:tcW w:w="1190" w:type="pct"/>
          </w:tcPr>
          <w:p w14:paraId="4492BED6" w14:textId="77777777" w:rsidR="000D149C" w:rsidRPr="000B41B7" w:rsidRDefault="000D149C" w:rsidP="003F14DC">
            <w:pPr>
              <w:pStyle w:val="phtablecellleft"/>
            </w:pPr>
            <w:r w:rsidRPr="000B41B7">
              <w:t>Тип образовательной организации</w:t>
            </w:r>
          </w:p>
        </w:tc>
        <w:tc>
          <w:tcPr>
            <w:tcW w:w="1363" w:type="pct"/>
          </w:tcPr>
          <w:p w14:paraId="4CAFE9A3" w14:textId="77777777" w:rsidR="000D149C" w:rsidRPr="000B41B7" w:rsidRDefault="000D149C" w:rsidP="003F14DC">
            <w:pPr>
              <w:pStyle w:val="phtablecellleft"/>
            </w:pPr>
            <w:r w:rsidRPr="000B41B7">
              <w:t>Тип образовательной организации</w:t>
            </w:r>
          </w:p>
        </w:tc>
        <w:tc>
          <w:tcPr>
            <w:tcW w:w="2078" w:type="pct"/>
            <w:vAlign w:val="center"/>
          </w:tcPr>
          <w:p w14:paraId="13A30083" w14:textId="77777777" w:rsidR="000D149C" w:rsidRPr="000B41B7" w:rsidRDefault="00BB2F58" w:rsidP="003F14DC">
            <w:pPr>
              <w:pStyle w:val="phtablecellleft"/>
            </w:pPr>
            <w:r w:rsidRPr="000B41B7">
              <w:t>Имеющиеся з</w:t>
            </w:r>
            <w:r w:rsidR="000D0AD1" w:rsidRPr="000B41B7">
              <w:t>начения</w:t>
            </w:r>
            <w:r w:rsidR="00F5297E" w:rsidRPr="000B41B7">
              <w:t>:</w:t>
            </w:r>
          </w:p>
          <w:p w14:paraId="6F576373" w14:textId="77777777" w:rsidR="000D149C" w:rsidRPr="000B41B7" w:rsidRDefault="000D149C" w:rsidP="000D0AD1">
            <w:pPr>
              <w:pStyle w:val="phtableitemizedlist1"/>
            </w:pPr>
            <w:r w:rsidRPr="000B41B7">
              <w:t>«</w:t>
            </w:r>
            <w:r w:rsidR="000D0AD1" w:rsidRPr="000B41B7">
              <w:t>П</w:t>
            </w:r>
            <w:r w:rsidRPr="000B41B7">
              <w:t>рофессиональная образовательная организация»</w:t>
            </w:r>
            <w:r w:rsidR="000D0AD1" w:rsidRPr="000B41B7">
              <w:t>;</w:t>
            </w:r>
          </w:p>
          <w:p w14:paraId="068F2605" w14:textId="77777777" w:rsidR="000D149C" w:rsidRPr="000B41B7" w:rsidRDefault="000D149C" w:rsidP="000D0AD1">
            <w:pPr>
              <w:pStyle w:val="phtableitemizedlist1"/>
            </w:pPr>
            <w:r w:rsidRPr="000B41B7">
              <w:t>«</w:t>
            </w:r>
            <w:r w:rsidR="000D0AD1" w:rsidRPr="000B41B7">
              <w:t>О</w:t>
            </w:r>
            <w:r w:rsidRPr="000B41B7">
              <w:t>бразовательная организация высшего образования»</w:t>
            </w:r>
            <w:r w:rsidR="000D0AD1" w:rsidRPr="000B41B7">
              <w:t>;</w:t>
            </w:r>
          </w:p>
          <w:p w14:paraId="3CB24F61" w14:textId="77777777" w:rsidR="000D149C" w:rsidRPr="000B41B7" w:rsidRDefault="000D149C" w:rsidP="000D0AD1">
            <w:pPr>
              <w:pStyle w:val="phtableitemizedlist1"/>
            </w:pPr>
            <w:r w:rsidRPr="000B41B7">
              <w:t>«</w:t>
            </w:r>
            <w:r w:rsidR="000D0AD1" w:rsidRPr="000B41B7">
              <w:t>О</w:t>
            </w:r>
            <w:r w:rsidRPr="000B41B7">
              <w:t>рганизация дополнительного «профессионального» образован</w:t>
            </w:r>
            <w:r w:rsidR="00F5297E" w:rsidRPr="000B41B7">
              <w:t>ия</w:t>
            </w:r>
            <w:r w:rsidR="000D0AD1" w:rsidRPr="000B41B7">
              <w:t>;</w:t>
            </w:r>
          </w:p>
          <w:p w14:paraId="1F9C139B" w14:textId="77777777" w:rsidR="000D149C" w:rsidRPr="000B41B7" w:rsidRDefault="000D149C" w:rsidP="000D0AD1">
            <w:pPr>
              <w:pStyle w:val="phtableitemizedlist1"/>
            </w:pPr>
            <w:r w:rsidRPr="000B41B7">
              <w:t>«</w:t>
            </w:r>
            <w:r w:rsidR="000D0AD1" w:rsidRPr="000B41B7">
              <w:t>Н</w:t>
            </w:r>
            <w:r w:rsidRPr="000B41B7">
              <w:t>аучная организация»</w:t>
            </w:r>
            <w:r w:rsidR="000D0AD1" w:rsidRPr="000B41B7">
              <w:t>;</w:t>
            </w:r>
          </w:p>
          <w:p w14:paraId="41A8F335" w14:textId="77777777" w:rsidR="000D149C" w:rsidRPr="000B41B7" w:rsidRDefault="000D149C" w:rsidP="000D0AD1">
            <w:pPr>
              <w:pStyle w:val="phtableitemizedlist1"/>
              <w:rPr>
                <w:lang w:val="en-US"/>
              </w:rPr>
            </w:pPr>
            <w:r w:rsidRPr="000B41B7">
              <w:t>«</w:t>
            </w:r>
            <w:r w:rsidR="000D0AD1" w:rsidRPr="000B41B7">
              <w:t>М</w:t>
            </w:r>
            <w:r w:rsidRPr="000B41B7">
              <w:t>едицинская организация»</w:t>
            </w:r>
            <w:r w:rsidR="00D850BA" w:rsidRPr="000B41B7">
              <w:t>.</w:t>
            </w:r>
          </w:p>
          <w:p w14:paraId="09870030" w14:textId="13DD9E36" w:rsidR="00BB2F58" w:rsidRPr="000B41B7" w:rsidRDefault="00BB2F58" w:rsidP="00947AAC">
            <w:pPr>
              <w:pStyle w:val="phtableitemizedlist1"/>
              <w:numPr>
                <w:ilvl w:val="0"/>
                <w:numId w:val="0"/>
              </w:numPr>
              <w:ind w:left="6"/>
            </w:pPr>
            <w:r w:rsidRPr="000B41B7">
              <w:t>Поле недоступно для редактирования</w:t>
            </w:r>
          </w:p>
        </w:tc>
      </w:tr>
      <w:tr w:rsidR="000B41B7" w:rsidRPr="000B41B7" w14:paraId="22B0DCE7" w14:textId="77777777" w:rsidTr="00824005">
        <w:tc>
          <w:tcPr>
            <w:tcW w:w="369" w:type="pct"/>
          </w:tcPr>
          <w:p w14:paraId="0D689DDA" w14:textId="77777777" w:rsidR="000D149C" w:rsidRPr="000B41B7" w:rsidRDefault="00F5297E" w:rsidP="003F14DC">
            <w:pPr>
              <w:pStyle w:val="phtablecellleft"/>
            </w:pPr>
            <w:r w:rsidRPr="000B41B7">
              <w:t>9</w:t>
            </w:r>
          </w:p>
        </w:tc>
        <w:tc>
          <w:tcPr>
            <w:tcW w:w="1190" w:type="pct"/>
          </w:tcPr>
          <w:p w14:paraId="017C759D" w14:textId="77777777" w:rsidR="000D149C" w:rsidRPr="000B41B7" w:rsidRDefault="000D149C" w:rsidP="003F14DC">
            <w:pPr>
              <w:pStyle w:val="phtablecellleft"/>
            </w:pPr>
            <w:r w:rsidRPr="000B41B7">
              <w:t>ИНН</w:t>
            </w:r>
          </w:p>
        </w:tc>
        <w:tc>
          <w:tcPr>
            <w:tcW w:w="1363" w:type="pct"/>
          </w:tcPr>
          <w:p w14:paraId="1EB8AB1B" w14:textId="77777777" w:rsidR="000D149C" w:rsidRPr="000B41B7" w:rsidRDefault="000D149C" w:rsidP="003F14DC">
            <w:pPr>
              <w:pStyle w:val="phtablecellleft"/>
            </w:pPr>
            <w:r w:rsidRPr="000B41B7">
              <w:t>ИНН организации</w:t>
            </w:r>
          </w:p>
        </w:tc>
        <w:tc>
          <w:tcPr>
            <w:tcW w:w="2078" w:type="pct"/>
          </w:tcPr>
          <w:p w14:paraId="2D88DE96" w14:textId="77777777" w:rsidR="000D149C" w:rsidRPr="000B41B7" w:rsidRDefault="000D149C" w:rsidP="003F14DC">
            <w:pPr>
              <w:pStyle w:val="phtablecellleft"/>
            </w:pPr>
            <w:r w:rsidRPr="000B41B7">
              <w:rPr>
                <w:shd w:val="clear" w:color="auto" w:fill="FFFFFF"/>
              </w:rPr>
              <w:t xml:space="preserve">Числовое поле для ввода с ограничением в 10 символов </w:t>
            </w:r>
            <w:r w:rsidRPr="000B41B7">
              <w:t>для организаций типа «Государственное юридическое лицо</w:t>
            </w:r>
            <w:r w:rsidR="00CA1C29" w:rsidRPr="000B41B7">
              <w:t xml:space="preserve"> или «Частное юридическое лицо»</w:t>
            </w:r>
            <w:r w:rsidR="00F5297E" w:rsidRPr="000B41B7">
              <w:t>.</w:t>
            </w:r>
          </w:p>
          <w:p w14:paraId="76CFF32C" w14:textId="77777777" w:rsidR="000D149C" w:rsidRPr="000B41B7" w:rsidRDefault="000D149C" w:rsidP="003F14DC">
            <w:pPr>
              <w:pStyle w:val="phtablecellleft"/>
            </w:pPr>
            <w:r w:rsidRPr="000B41B7">
              <w:rPr>
                <w:shd w:val="clear" w:color="auto" w:fill="FFFFFF"/>
              </w:rPr>
              <w:t xml:space="preserve">Числовое поле для ввода с ограничением в 12 символов </w:t>
            </w:r>
            <w:r w:rsidRPr="000B41B7">
              <w:t>для организаций типа «</w:t>
            </w:r>
            <w:r w:rsidR="00CA1C29" w:rsidRPr="000B41B7">
              <w:t>Индивидуальный предприниматель»</w:t>
            </w:r>
          </w:p>
        </w:tc>
      </w:tr>
      <w:tr w:rsidR="000B41B7" w:rsidRPr="000B41B7" w14:paraId="2FDF5DE1" w14:textId="77777777" w:rsidTr="00824005">
        <w:tc>
          <w:tcPr>
            <w:tcW w:w="369" w:type="pct"/>
          </w:tcPr>
          <w:p w14:paraId="76175A2A" w14:textId="77777777" w:rsidR="000D149C" w:rsidRPr="000B41B7" w:rsidRDefault="000D149C" w:rsidP="003F14DC">
            <w:pPr>
              <w:pStyle w:val="phtablecellleft"/>
            </w:pPr>
            <w:r w:rsidRPr="000B41B7">
              <w:t>1</w:t>
            </w:r>
            <w:r w:rsidR="00F5297E" w:rsidRPr="000B41B7">
              <w:t>0</w:t>
            </w:r>
          </w:p>
        </w:tc>
        <w:tc>
          <w:tcPr>
            <w:tcW w:w="1190" w:type="pct"/>
          </w:tcPr>
          <w:p w14:paraId="78EAEBB3" w14:textId="77777777" w:rsidR="000D149C" w:rsidRPr="000B41B7" w:rsidRDefault="000D149C" w:rsidP="003F14DC">
            <w:pPr>
              <w:pStyle w:val="phtablecellleft"/>
            </w:pPr>
            <w:r w:rsidRPr="000B41B7">
              <w:t>КПП</w:t>
            </w:r>
          </w:p>
        </w:tc>
        <w:tc>
          <w:tcPr>
            <w:tcW w:w="1363" w:type="pct"/>
          </w:tcPr>
          <w:p w14:paraId="67612856" w14:textId="77777777" w:rsidR="000D149C" w:rsidRPr="000B41B7" w:rsidRDefault="000D149C" w:rsidP="003F14DC">
            <w:pPr>
              <w:pStyle w:val="phtablecellleft"/>
            </w:pPr>
            <w:r w:rsidRPr="000B41B7">
              <w:t>КПП организации</w:t>
            </w:r>
          </w:p>
        </w:tc>
        <w:tc>
          <w:tcPr>
            <w:tcW w:w="2078" w:type="pct"/>
          </w:tcPr>
          <w:p w14:paraId="15556441" w14:textId="77777777" w:rsidR="000D149C" w:rsidRPr="000B41B7" w:rsidRDefault="000D149C" w:rsidP="003F14DC">
            <w:pPr>
              <w:pStyle w:val="phtablecellleft"/>
              <w:rPr>
                <w:shd w:val="clear" w:color="auto" w:fill="FFFFFF"/>
              </w:rPr>
            </w:pPr>
            <w:r w:rsidRPr="000B41B7">
              <w:rPr>
                <w:shd w:val="clear" w:color="auto" w:fill="FFFFFF"/>
              </w:rPr>
              <w:t>Числовое поле для ввода с ограничением в 9 символов</w:t>
            </w:r>
            <w:r w:rsidR="00F5297E" w:rsidRPr="000B41B7">
              <w:rPr>
                <w:shd w:val="clear" w:color="auto" w:fill="FFFFFF"/>
              </w:rPr>
              <w:t>.</w:t>
            </w:r>
          </w:p>
          <w:p w14:paraId="07F3D281" w14:textId="77777777" w:rsidR="000D149C" w:rsidRPr="000B41B7" w:rsidRDefault="000D149C" w:rsidP="003F14DC">
            <w:pPr>
              <w:pStyle w:val="phtablecellleft"/>
            </w:pPr>
            <w:r w:rsidRPr="000B41B7">
              <w:t>Поле доступно только для организаций типа «Государственное юридическое лицо»</w:t>
            </w:r>
            <w:r w:rsidR="00CA1C29" w:rsidRPr="000B41B7">
              <w:t xml:space="preserve"> или «Частное юридическое лицо»</w:t>
            </w:r>
          </w:p>
        </w:tc>
      </w:tr>
      <w:tr w:rsidR="000B41B7" w:rsidRPr="000B41B7" w14:paraId="71375A86" w14:textId="77777777" w:rsidTr="00824005">
        <w:tc>
          <w:tcPr>
            <w:tcW w:w="369" w:type="pct"/>
          </w:tcPr>
          <w:p w14:paraId="2721515D" w14:textId="77777777" w:rsidR="000D149C" w:rsidRPr="000B41B7" w:rsidRDefault="000D149C" w:rsidP="003F14DC">
            <w:pPr>
              <w:pStyle w:val="phtablecellleft"/>
            </w:pPr>
            <w:r w:rsidRPr="000B41B7">
              <w:t>1</w:t>
            </w:r>
            <w:r w:rsidR="00F5297E" w:rsidRPr="000B41B7">
              <w:t>1</w:t>
            </w:r>
          </w:p>
        </w:tc>
        <w:tc>
          <w:tcPr>
            <w:tcW w:w="1190" w:type="pct"/>
          </w:tcPr>
          <w:p w14:paraId="443B2158" w14:textId="77777777" w:rsidR="000D149C" w:rsidRPr="000B41B7" w:rsidRDefault="000D149C" w:rsidP="003F14DC">
            <w:pPr>
              <w:pStyle w:val="phtablecellleft"/>
            </w:pPr>
            <w:r w:rsidRPr="000B41B7">
              <w:t>ОГРН</w:t>
            </w:r>
            <w:r w:rsidR="00F5297E" w:rsidRPr="000B41B7">
              <w:t>/ОГРН ИП</w:t>
            </w:r>
          </w:p>
        </w:tc>
        <w:tc>
          <w:tcPr>
            <w:tcW w:w="1363" w:type="pct"/>
          </w:tcPr>
          <w:p w14:paraId="2B7B0E87" w14:textId="77777777" w:rsidR="000D149C" w:rsidRPr="000B41B7" w:rsidRDefault="000D149C" w:rsidP="003F14DC">
            <w:pPr>
              <w:pStyle w:val="phtablecellleft"/>
            </w:pPr>
            <w:r w:rsidRPr="000B41B7">
              <w:t>ОГРН организации</w:t>
            </w:r>
          </w:p>
        </w:tc>
        <w:tc>
          <w:tcPr>
            <w:tcW w:w="2078" w:type="pct"/>
          </w:tcPr>
          <w:p w14:paraId="2AE9178D" w14:textId="77777777" w:rsidR="000D149C" w:rsidRPr="000B41B7" w:rsidRDefault="000D149C" w:rsidP="003F14DC">
            <w:pPr>
              <w:pStyle w:val="phtablecellleft"/>
            </w:pPr>
            <w:r w:rsidRPr="000B41B7">
              <w:rPr>
                <w:shd w:val="clear" w:color="auto" w:fill="FFFFFF"/>
              </w:rPr>
              <w:t xml:space="preserve">Числовое поле для ввода с ограничением в 13 символов </w:t>
            </w:r>
            <w:r w:rsidRPr="000B41B7">
              <w:t>для организаций типа «Государственное юридическое лицо или «Частное юридическое лицо».</w:t>
            </w:r>
          </w:p>
          <w:p w14:paraId="4B395324" w14:textId="77777777" w:rsidR="000D149C" w:rsidRPr="000B41B7" w:rsidRDefault="000D149C" w:rsidP="003F14DC">
            <w:pPr>
              <w:pStyle w:val="phtablecellleft"/>
            </w:pPr>
            <w:r w:rsidRPr="000B41B7">
              <w:rPr>
                <w:shd w:val="clear" w:color="auto" w:fill="FFFFFF"/>
              </w:rPr>
              <w:t xml:space="preserve">Числовое поле для ввода с ограничением в 15 символов </w:t>
            </w:r>
            <w:r w:rsidRPr="000B41B7">
              <w:t>для организаций типа «Индивидуальный пр</w:t>
            </w:r>
            <w:r w:rsidR="00CA1C29" w:rsidRPr="000B41B7">
              <w:t>едприниматель»</w:t>
            </w:r>
          </w:p>
        </w:tc>
      </w:tr>
      <w:tr w:rsidR="000B41B7" w:rsidRPr="000B41B7" w14:paraId="455F3415" w14:textId="77777777" w:rsidTr="00824005">
        <w:tc>
          <w:tcPr>
            <w:tcW w:w="369" w:type="pct"/>
          </w:tcPr>
          <w:p w14:paraId="7398CDB3" w14:textId="77777777" w:rsidR="000D149C" w:rsidRPr="000B41B7" w:rsidRDefault="000D149C" w:rsidP="003F14DC">
            <w:pPr>
              <w:pStyle w:val="phtablecellleft"/>
            </w:pPr>
            <w:r w:rsidRPr="000B41B7">
              <w:t>13</w:t>
            </w:r>
          </w:p>
        </w:tc>
        <w:tc>
          <w:tcPr>
            <w:tcW w:w="1190" w:type="pct"/>
          </w:tcPr>
          <w:p w14:paraId="48183228" w14:textId="77777777" w:rsidR="000D149C" w:rsidRPr="000B41B7" w:rsidRDefault="000D149C" w:rsidP="003F14DC">
            <w:pPr>
              <w:pStyle w:val="phtablecellleft"/>
            </w:pPr>
            <w:r w:rsidRPr="000B41B7">
              <w:t>ОКОПФ</w:t>
            </w:r>
          </w:p>
        </w:tc>
        <w:tc>
          <w:tcPr>
            <w:tcW w:w="1363" w:type="pct"/>
          </w:tcPr>
          <w:p w14:paraId="6348F22F" w14:textId="77777777" w:rsidR="000D149C" w:rsidRPr="000B41B7" w:rsidRDefault="000D149C" w:rsidP="003F14DC">
            <w:pPr>
              <w:pStyle w:val="phtablecellleft"/>
            </w:pPr>
            <w:r w:rsidRPr="000B41B7">
              <w:t>ОКОПФ организации</w:t>
            </w:r>
          </w:p>
        </w:tc>
        <w:tc>
          <w:tcPr>
            <w:tcW w:w="2078" w:type="pct"/>
          </w:tcPr>
          <w:p w14:paraId="007FE41F" w14:textId="77777777" w:rsidR="000D149C" w:rsidRPr="000B41B7" w:rsidRDefault="00DC290B" w:rsidP="00AF79C9">
            <w:pPr>
              <w:pStyle w:val="phtablecellleft"/>
            </w:pPr>
            <w:r w:rsidRPr="000B41B7">
              <w:t xml:space="preserve">Выбор значения из выпадающего списка с помощью кнопки </w:t>
            </w:r>
            <w:r w:rsidRPr="000B41B7">
              <w:rPr>
                <w:noProof/>
              </w:rPr>
              <w:drawing>
                <wp:inline distT="0" distB="0" distL="0" distR="0" wp14:anchorId="0673A94A" wp14:editId="1E322086">
                  <wp:extent cx="228600" cy="228600"/>
                  <wp:effectExtent l="0" t="0" r="0" b="0"/>
                  <wp:docPr id="102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B41B7">
              <w:t>. Чтобы очистить поле</w:t>
            </w:r>
            <w:r w:rsidR="00AF79C9" w:rsidRPr="000B41B7">
              <w:t xml:space="preserve"> необходимо</w:t>
            </w:r>
            <w:r w:rsidRPr="000B41B7">
              <w:t xml:space="preserve"> наж</w:t>
            </w:r>
            <w:r w:rsidR="00AF79C9" w:rsidRPr="000B41B7">
              <w:t>ать</w:t>
            </w:r>
            <w:r w:rsidR="00335F49" w:rsidRPr="000B41B7">
              <w:t xml:space="preserve"> </w:t>
            </w:r>
            <w:r w:rsidRPr="000B41B7">
              <w:t xml:space="preserve">на кнопку </w:t>
            </w:r>
            <w:r w:rsidRPr="000B41B7">
              <w:rPr>
                <w:noProof/>
              </w:rPr>
              <w:drawing>
                <wp:inline distT="0" distB="0" distL="0" distR="0" wp14:anchorId="041687B4" wp14:editId="6F60C1C1">
                  <wp:extent cx="304800" cy="266700"/>
                  <wp:effectExtent l="0" t="0" r="0" b="0"/>
                  <wp:docPr id="104" name="Рисунок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DCF9B6F" w14:textId="672501F2" w:rsidR="00B3347E" w:rsidRPr="000B41B7" w:rsidRDefault="00B3347E" w:rsidP="003F14DC">
      <w:pPr>
        <w:pStyle w:val="phnormal"/>
      </w:pPr>
      <w:r w:rsidRPr="000B41B7">
        <w:t xml:space="preserve">Нажатие кнопки «Сохранить» инициирует сохранение внесенных изменений </w:t>
      </w:r>
      <w:r w:rsidR="00567737" w:rsidRPr="000B41B7">
        <w:br/>
      </w:r>
      <w:r w:rsidRPr="000B41B7">
        <w:t xml:space="preserve">и переход на страницу </w:t>
      </w:r>
      <w:r w:rsidR="00456BE6" w:rsidRPr="000B41B7">
        <w:t xml:space="preserve">карточки сведений </w:t>
      </w:r>
      <w:r w:rsidR="00F14A4B" w:rsidRPr="000B41B7">
        <w:t xml:space="preserve">об </w:t>
      </w:r>
      <w:r w:rsidR="00456BE6" w:rsidRPr="000B41B7">
        <w:t>образовательной</w:t>
      </w:r>
      <w:r w:rsidRPr="000B41B7">
        <w:t xml:space="preserve"> организации.</w:t>
      </w:r>
    </w:p>
    <w:p w14:paraId="108AB7D6" w14:textId="77777777" w:rsidR="000D149C" w:rsidRPr="000B41B7" w:rsidRDefault="00B3347E" w:rsidP="003F14DC">
      <w:pPr>
        <w:pStyle w:val="phnormal"/>
      </w:pPr>
      <w:r w:rsidRPr="000B41B7">
        <w:t xml:space="preserve">Нажатие кнопки «Отменить» инициирует </w:t>
      </w:r>
      <w:r w:rsidR="000D149C" w:rsidRPr="000B41B7">
        <w:t>закрыти</w:t>
      </w:r>
      <w:r w:rsidR="00791F28" w:rsidRPr="000B41B7">
        <w:t>е</w:t>
      </w:r>
      <w:r w:rsidR="000D149C" w:rsidRPr="000B41B7">
        <w:t xml:space="preserve"> формы редактирования основных сведени</w:t>
      </w:r>
      <w:r w:rsidR="009A4D59" w:rsidRPr="000B41B7">
        <w:t>й образовательной</w:t>
      </w:r>
      <w:r w:rsidR="000D149C" w:rsidRPr="000B41B7">
        <w:t xml:space="preserve"> организации без сохранения изменений.</w:t>
      </w:r>
    </w:p>
    <w:p w14:paraId="34BB3D4C" w14:textId="6EDEB055" w:rsidR="000D149C" w:rsidRPr="000B41B7" w:rsidRDefault="000D149C" w:rsidP="003F14DC">
      <w:pPr>
        <w:pStyle w:val="4"/>
      </w:pPr>
      <w:r w:rsidRPr="000B41B7">
        <w:lastRenderedPageBreak/>
        <w:t>Ввод сведений об адресе</w:t>
      </w:r>
      <w:r w:rsidR="00B26DCB" w:rsidRPr="000B41B7">
        <w:t xml:space="preserve"> </w:t>
      </w:r>
      <w:r w:rsidRPr="000B41B7">
        <w:t>образовательной организации</w:t>
      </w:r>
    </w:p>
    <w:p w14:paraId="0E2B5B10" w14:textId="4F93C8BC" w:rsidR="000D149C" w:rsidRPr="000B41B7" w:rsidRDefault="000D149C" w:rsidP="003F14DC">
      <w:pPr>
        <w:pStyle w:val="phnormal"/>
      </w:pPr>
      <w:r w:rsidRPr="000B41B7">
        <w:t xml:space="preserve">Для добавления записи об адресе образовательной организации в </w:t>
      </w:r>
      <w:r w:rsidR="00110A91" w:rsidRPr="000B41B7">
        <w:t>блоке</w:t>
      </w:r>
      <w:r w:rsidRPr="000B41B7">
        <w:t xml:space="preserve"> «Адрес местонахождения» </w:t>
      </w:r>
      <w:r w:rsidR="004D54C3" w:rsidRPr="000B41B7">
        <w:t xml:space="preserve">необходимо </w:t>
      </w:r>
      <w:r w:rsidRPr="000B41B7">
        <w:t>наж</w:t>
      </w:r>
      <w:r w:rsidR="004D54C3" w:rsidRPr="000B41B7">
        <w:t>ать</w:t>
      </w:r>
      <w:r w:rsidRPr="000B41B7">
        <w:t xml:space="preserve"> на кнопку </w:t>
      </w:r>
      <w:r w:rsidRPr="000B41B7">
        <w:rPr>
          <w:noProof/>
        </w:rPr>
        <w:drawing>
          <wp:inline distT="0" distB="0" distL="0" distR="0" wp14:anchorId="3A0F5D85" wp14:editId="7A837D4C">
            <wp:extent cx="762000" cy="238125"/>
            <wp:effectExtent l="0" t="0" r="0" b="952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41B7">
        <w:t xml:space="preserve">, откроется форма для ввода данных </w:t>
      </w:r>
      <w:r w:rsidR="00D50CFB" w:rsidRPr="000B41B7">
        <w:t>(</w:t>
      </w:r>
      <w:r w:rsidR="00D50CFB" w:rsidRPr="000B41B7">
        <w:fldChar w:fldCharType="begin"/>
      </w:r>
      <w:r w:rsidR="00D50CFB" w:rsidRPr="000B41B7">
        <w:instrText xml:space="preserve"> REF _Ref531958207 \h </w:instrText>
      </w:r>
      <w:r w:rsidR="00D50CFB" w:rsidRPr="000B41B7">
        <w:fldChar w:fldCharType="separate"/>
      </w:r>
      <w:r w:rsidR="00D50CFB" w:rsidRPr="000B41B7">
        <w:t xml:space="preserve">Рисунок </w:t>
      </w:r>
      <w:r w:rsidR="00D50CFB" w:rsidRPr="000B41B7">
        <w:rPr>
          <w:noProof/>
        </w:rPr>
        <w:t>58</w:t>
      </w:r>
      <w:r w:rsidR="00D50CFB" w:rsidRPr="000B41B7">
        <w:fldChar w:fldCharType="end"/>
      </w:r>
      <w:r w:rsidR="00D50CFB" w:rsidRPr="000B41B7">
        <w:t>).</w:t>
      </w:r>
    </w:p>
    <w:p w14:paraId="54664949" w14:textId="73164637" w:rsidR="00D50CFB" w:rsidRPr="000B41B7" w:rsidRDefault="00D50CFB" w:rsidP="00D50CFB">
      <w:pPr>
        <w:pStyle w:val="phnormal"/>
        <w:ind w:firstLine="0"/>
        <w:jc w:val="center"/>
      </w:pPr>
      <w:r w:rsidRPr="000B41B7">
        <w:rPr>
          <w:noProof/>
        </w:rPr>
        <w:drawing>
          <wp:inline distT="0" distB="0" distL="0" distR="0" wp14:anchorId="38909DDF" wp14:editId="4DC5D91D">
            <wp:extent cx="6111013" cy="696942"/>
            <wp:effectExtent l="19050" t="19050" r="23495" b="2730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44130" cy="700719"/>
                    </a:xfrm>
                    <a:prstGeom prst="rect">
                      <a:avLst/>
                    </a:prstGeom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14:paraId="358904C9" w14:textId="0C2A5C32" w:rsidR="000D149C" w:rsidRPr="000B41B7" w:rsidRDefault="003F14DC" w:rsidP="001D2B9B">
      <w:pPr>
        <w:pStyle w:val="phfiguretitle"/>
      </w:pPr>
      <w:bookmarkStart w:id="157" w:name="_Ref531958207"/>
      <w:r w:rsidRPr="000B41B7">
        <w:t xml:space="preserve">Рисунок </w:t>
      </w:r>
      <w:r w:rsidR="00445B65" w:rsidRPr="000B41B7">
        <w:fldChar w:fldCharType="begin"/>
      </w:r>
      <w:r w:rsidR="00A66E38" w:rsidRPr="000B41B7">
        <w:instrText xml:space="preserve"> SEQ Рисунок \* ARABIC </w:instrText>
      </w:r>
      <w:r w:rsidR="00445B65" w:rsidRPr="000B41B7">
        <w:fldChar w:fldCharType="separate"/>
      </w:r>
      <w:r w:rsidR="00E10E0C" w:rsidRPr="000B41B7">
        <w:rPr>
          <w:noProof/>
        </w:rPr>
        <w:t>58</w:t>
      </w:r>
      <w:r w:rsidR="00445B65" w:rsidRPr="000B41B7">
        <w:rPr>
          <w:noProof/>
        </w:rPr>
        <w:fldChar w:fldCharType="end"/>
      </w:r>
      <w:bookmarkEnd w:id="157"/>
      <w:r w:rsidRPr="000B41B7">
        <w:t xml:space="preserve"> – Форма для ввода данных адреса</w:t>
      </w:r>
    </w:p>
    <w:p w14:paraId="64897506" w14:textId="77777777" w:rsidR="000D149C" w:rsidRPr="000B41B7" w:rsidRDefault="000D149C" w:rsidP="00441409">
      <w:pPr>
        <w:pStyle w:val="phnormal"/>
      </w:pPr>
      <w:r w:rsidRPr="000B41B7">
        <w:t>Поля, отмеченные знаком «*» («звездочка»), обязательны для заполнения.</w:t>
      </w:r>
    </w:p>
    <w:p w14:paraId="085B5780" w14:textId="720940B1" w:rsidR="000D149C" w:rsidRPr="000B41B7" w:rsidRDefault="00E636FD" w:rsidP="00441409">
      <w:pPr>
        <w:pStyle w:val="phnormal"/>
      </w:pPr>
      <w:r w:rsidRPr="000B41B7">
        <w:t>При попытке сохранить данные</w:t>
      </w:r>
      <w:r w:rsidR="00357F41" w:rsidRPr="000B41B7">
        <w:t>,</w:t>
      </w:r>
      <w:r w:rsidRPr="000B41B7">
        <w:t xml:space="preserve"> не заполнив обязательные поля, Подсистема выдаст предупреждающие сообщения с указанием, какие из обязательных полей </w:t>
      </w:r>
      <w:r w:rsidR="00F14A4B" w:rsidRPr="000B41B7">
        <w:br/>
      </w:r>
      <w:r w:rsidRPr="000B41B7">
        <w:t xml:space="preserve">не заполнены </w:t>
      </w:r>
      <w:r w:rsidR="000D149C" w:rsidRPr="000B41B7">
        <w:t>(</w:t>
      </w:r>
      <w:r w:rsidR="00445B65" w:rsidRPr="000B41B7">
        <w:fldChar w:fldCharType="begin"/>
      </w:r>
      <w:r w:rsidR="00441409" w:rsidRPr="000B41B7">
        <w:instrText xml:space="preserve"> REF _Ref531960141 \h </w:instrText>
      </w:r>
      <w:r w:rsidR="00445B65" w:rsidRPr="000B41B7">
        <w:fldChar w:fldCharType="separate"/>
      </w:r>
      <w:r w:rsidR="00E10E0C" w:rsidRPr="000B41B7">
        <w:t>Рисунок </w:t>
      </w:r>
      <w:r w:rsidR="00E10E0C" w:rsidRPr="000B41B7">
        <w:rPr>
          <w:noProof/>
        </w:rPr>
        <w:t>59</w:t>
      </w:r>
      <w:r w:rsidR="00445B65" w:rsidRPr="000B41B7">
        <w:fldChar w:fldCharType="end"/>
      </w:r>
      <w:r w:rsidR="00D55113" w:rsidRPr="000B41B7">
        <w:t>)</w:t>
      </w:r>
      <w:r w:rsidR="000D149C" w:rsidRPr="000B41B7">
        <w:t>.</w:t>
      </w:r>
    </w:p>
    <w:p w14:paraId="333887B1" w14:textId="77777777" w:rsidR="00441409" w:rsidRPr="000B41B7" w:rsidRDefault="00686687" w:rsidP="002830AD">
      <w:pPr>
        <w:pStyle w:val="phfigure"/>
      </w:pPr>
      <w:r w:rsidRPr="000B41B7">
        <w:rPr>
          <w:noProof/>
        </w:rPr>
        <w:drawing>
          <wp:inline distT="0" distB="0" distL="0" distR="0" wp14:anchorId="1E222B85" wp14:editId="23B74849">
            <wp:extent cx="6057900" cy="1312820"/>
            <wp:effectExtent l="0" t="0" r="0" b="190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6711" cy="1327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BA6200" w14:textId="714A2DF4" w:rsidR="000D149C" w:rsidRPr="000B41B7" w:rsidRDefault="00441409" w:rsidP="001D2B9B">
      <w:pPr>
        <w:pStyle w:val="phfiguretitle"/>
        <w:rPr>
          <w:szCs w:val="24"/>
        </w:rPr>
      </w:pPr>
      <w:bookmarkStart w:id="158" w:name="_Ref531960141"/>
      <w:r w:rsidRPr="000B41B7">
        <w:t>Рисунок</w:t>
      </w:r>
      <w:r w:rsidR="0091458F" w:rsidRPr="000B41B7">
        <w:t> </w:t>
      </w:r>
      <w:r w:rsidR="00445B65" w:rsidRPr="000B41B7">
        <w:fldChar w:fldCharType="begin"/>
      </w:r>
      <w:r w:rsidR="00A66E38" w:rsidRPr="000B41B7">
        <w:instrText xml:space="preserve"> SEQ Рисунок \* ARABIC </w:instrText>
      </w:r>
      <w:r w:rsidR="00445B65" w:rsidRPr="000B41B7">
        <w:fldChar w:fldCharType="separate"/>
      </w:r>
      <w:r w:rsidR="00E10E0C" w:rsidRPr="000B41B7">
        <w:rPr>
          <w:noProof/>
        </w:rPr>
        <w:t>59</w:t>
      </w:r>
      <w:r w:rsidR="00445B65" w:rsidRPr="000B41B7">
        <w:rPr>
          <w:noProof/>
        </w:rPr>
        <w:fldChar w:fldCharType="end"/>
      </w:r>
      <w:bookmarkEnd w:id="158"/>
      <w:r w:rsidR="00D55113" w:rsidRPr="000B41B7">
        <w:rPr>
          <w:noProof/>
        </w:rPr>
        <w:t xml:space="preserve"> </w:t>
      </w:r>
      <w:r w:rsidR="00E61422" w:rsidRPr="000B41B7">
        <w:t>–</w:t>
      </w:r>
      <w:r w:rsidRPr="000B41B7">
        <w:t xml:space="preserve"> Отображение сообщения о незаполненных полях</w:t>
      </w:r>
    </w:p>
    <w:p w14:paraId="7B4E6586" w14:textId="2E26582E" w:rsidR="000D149C" w:rsidRPr="000B41B7" w:rsidRDefault="000D149C" w:rsidP="00441409">
      <w:pPr>
        <w:pStyle w:val="phnormal"/>
      </w:pPr>
      <w:r w:rsidRPr="000B41B7">
        <w:t xml:space="preserve">Описание полей формы для ввода информации об адресе представлено в </w:t>
      </w:r>
      <w:r w:rsidR="00441409" w:rsidRPr="000B41B7">
        <w:t>таблице (</w:t>
      </w:r>
      <w:r w:rsidR="00FE7396" w:rsidRPr="000B41B7">
        <w:fldChar w:fldCharType="begin"/>
      </w:r>
      <w:r w:rsidR="00FE7396" w:rsidRPr="000B41B7">
        <w:instrText xml:space="preserve"> REF _Ref513554920 \h  \* MERGEFORMAT </w:instrText>
      </w:r>
      <w:r w:rsidR="00FE7396" w:rsidRPr="000B41B7">
        <w:fldChar w:fldCharType="separate"/>
      </w:r>
      <w:r w:rsidR="00E10E0C" w:rsidRPr="000B41B7">
        <w:t>Таблица 19</w:t>
      </w:r>
      <w:r w:rsidR="00FE7396" w:rsidRPr="000B41B7">
        <w:fldChar w:fldCharType="end"/>
      </w:r>
      <w:r w:rsidR="00441409" w:rsidRPr="000B41B7">
        <w:t>)</w:t>
      </w:r>
      <w:r w:rsidRPr="000B41B7">
        <w:t>.</w:t>
      </w:r>
    </w:p>
    <w:p w14:paraId="0999C97B" w14:textId="08E8C91E" w:rsidR="00CC560A" w:rsidRPr="000B41B7" w:rsidRDefault="00CC560A" w:rsidP="00441409">
      <w:pPr>
        <w:pStyle w:val="phtabletitle"/>
      </w:pPr>
      <w:bookmarkStart w:id="159" w:name="_Ref513554920"/>
      <w:r w:rsidRPr="000B41B7">
        <w:t xml:space="preserve">Таблица </w:t>
      </w:r>
      <w:r w:rsidR="00445B65" w:rsidRPr="000B41B7">
        <w:rPr>
          <w:noProof/>
        </w:rPr>
        <w:fldChar w:fldCharType="begin"/>
      </w:r>
      <w:r w:rsidR="00F454FB" w:rsidRPr="000B41B7">
        <w:rPr>
          <w:noProof/>
        </w:rPr>
        <w:instrText xml:space="preserve"> SEQ Таблица \* ARABIC </w:instrText>
      </w:r>
      <w:r w:rsidR="00445B65" w:rsidRPr="000B41B7">
        <w:rPr>
          <w:noProof/>
        </w:rPr>
        <w:fldChar w:fldCharType="separate"/>
      </w:r>
      <w:r w:rsidR="00E10E0C" w:rsidRPr="000B41B7">
        <w:rPr>
          <w:noProof/>
        </w:rPr>
        <w:t>19</w:t>
      </w:r>
      <w:r w:rsidR="00445B65" w:rsidRPr="000B41B7">
        <w:rPr>
          <w:noProof/>
        </w:rPr>
        <w:fldChar w:fldCharType="end"/>
      </w:r>
      <w:bookmarkEnd w:id="159"/>
      <w:r w:rsidRPr="000B41B7">
        <w:t xml:space="preserve"> – Описание полей при вводе информации об адресе </w:t>
      </w:r>
      <w:r w:rsidR="00EB618F" w:rsidRPr="000B41B7">
        <w:t xml:space="preserve">образовательной </w:t>
      </w:r>
      <w:r w:rsidRPr="000B41B7">
        <w:t>организации</w:t>
      </w:r>
      <w:r w:rsidR="00934BC1" w:rsidRPr="000B41B7">
        <w:t xml:space="preserve"> или НИИ</w:t>
      </w:r>
    </w:p>
    <w:tbl>
      <w:tblPr>
        <w:tblStyle w:val="a7"/>
        <w:tblW w:w="5000" w:type="pct"/>
        <w:tblLook w:val="04A0" w:firstRow="1" w:lastRow="0" w:firstColumn="1" w:lastColumn="0" w:noHBand="0" w:noVBand="1"/>
      </w:tblPr>
      <w:tblGrid>
        <w:gridCol w:w="656"/>
        <w:gridCol w:w="2470"/>
        <w:gridCol w:w="2724"/>
        <w:gridCol w:w="3919"/>
      </w:tblGrid>
      <w:tr w:rsidR="000B41B7" w:rsidRPr="000B41B7" w14:paraId="060055E5" w14:textId="77777777" w:rsidTr="00824005">
        <w:trPr>
          <w:tblHeader/>
        </w:trPr>
        <w:tc>
          <w:tcPr>
            <w:tcW w:w="336" w:type="pct"/>
          </w:tcPr>
          <w:p w14:paraId="6BD33AA3" w14:textId="77777777" w:rsidR="000D149C" w:rsidRPr="000B41B7" w:rsidRDefault="000D149C" w:rsidP="00441409">
            <w:pPr>
              <w:pStyle w:val="phtablecolcaption"/>
            </w:pPr>
            <w:r w:rsidRPr="000B41B7">
              <w:t>№</w:t>
            </w:r>
          </w:p>
        </w:tc>
        <w:tc>
          <w:tcPr>
            <w:tcW w:w="1264" w:type="pct"/>
          </w:tcPr>
          <w:p w14:paraId="217D7FF2" w14:textId="77777777" w:rsidR="000D149C" w:rsidRPr="000B41B7" w:rsidRDefault="000D149C" w:rsidP="00441409">
            <w:pPr>
              <w:pStyle w:val="phtablecolcaption"/>
            </w:pPr>
            <w:r w:rsidRPr="000B41B7">
              <w:t>Наименование поля</w:t>
            </w:r>
          </w:p>
        </w:tc>
        <w:tc>
          <w:tcPr>
            <w:tcW w:w="1394" w:type="pct"/>
          </w:tcPr>
          <w:p w14:paraId="66A21CC9" w14:textId="77777777" w:rsidR="000D149C" w:rsidRPr="000B41B7" w:rsidRDefault="000D149C" w:rsidP="00441409">
            <w:pPr>
              <w:pStyle w:val="phtablecolcaption"/>
            </w:pPr>
            <w:r w:rsidRPr="000B41B7">
              <w:t>Описание</w:t>
            </w:r>
          </w:p>
        </w:tc>
        <w:tc>
          <w:tcPr>
            <w:tcW w:w="2006" w:type="pct"/>
          </w:tcPr>
          <w:p w14:paraId="74373BDC" w14:textId="77777777" w:rsidR="000D149C" w:rsidRPr="000B41B7" w:rsidRDefault="000D149C" w:rsidP="00441409">
            <w:pPr>
              <w:pStyle w:val="phtablecolcaption"/>
            </w:pPr>
            <w:r w:rsidRPr="000B41B7">
              <w:t>Вид, способ ввода</w:t>
            </w:r>
          </w:p>
        </w:tc>
      </w:tr>
      <w:tr w:rsidR="000B41B7" w:rsidRPr="000B41B7" w14:paraId="32CAE6DF" w14:textId="77777777" w:rsidTr="00824005">
        <w:tc>
          <w:tcPr>
            <w:tcW w:w="336" w:type="pct"/>
          </w:tcPr>
          <w:p w14:paraId="55EBE61E" w14:textId="77777777" w:rsidR="000D149C" w:rsidRPr="000B41B7" w:rsidRDefault="000D149C" w:rsidP="00441409">
            <w:pPr>
              <w:pStyle w:val="phtablecellleft"/>
            </w:pPr>
            <w:r w:rsidRPr="000B41B7">
              <w:t>1</w:t>
            </w:r>
          </w:p>
        </w:tc>
        <w:tc>
          <w:tcPr>
            <w:tcW w:w="1264" w:type="pct"/>
          </w:tcPr>
          <w:p w14:paraId="55E7E204" w14:textId="77777777" w:rsidR="000D149C" w:rsidRPr="000B41B7" w:rsidRDefault="000D149C" w:rsidP="00441409">
            <w:pPr>
              <w:pStyle w:val="phtablecellleft"/>
            </w:pPr>
            <w:r w:rsidRPr="000B41B7">
              <w:t>Адрес</w:t>
            </w:r>
          </w:p>
        </w:tc>
        <w:tc>
          <w:tcPr>
            <w:tcW w:w="1394" w:type="pct"/>
          </w:tcPr>
          <w:p w14:paraId="3BD69A7B" w14:textId="77777777" w:rsidR="000D149C" w:rsidRPr="000B41B7" w:rsidRDefault="000D149C" w:rsidP="00441409">
            <w:pPr>
              <w:pStyle w:val="phtablecellleft"/>
            </w:pPr>
            <w:r w:rsidRPr="000B41B7">
              <w:t xml:space="preserve">Адрес </w:t>
            </w:r>
            <w:r w:rsidR="008E4138" w:rsidRPr="000B41B7">
              <w:t>образовательной</w:t>
            </w:r>
            <w:r w:rsidRPr="000B41B7">
              <w:t xml:space="preserve"> организации</w:t>
            </w:r>
            <w:r w:rsidR="00934BC1" w:rsidRPr="000B41B7">
              <w:t xml:space="preserve"> или НИИ</w:t>
            </w:r>
          </w:p>
        </w:tc>
        <w:tc>
          <w:tcPr>
            <w:tcW w:w="2006" w:type="pct"/>
          </w:tcPr>
          <w:p w14:paraId="32F13128" w14:textId="0DCCFF7C" w:rsidR="000D149C" w:rsidRPr="000B41B7" w:rsidRDefault="000D149C" w:rsidP="00441409">
            <w:pPr>
              <w:pStyle w:val="phtablecellleft"/>
            </w:pPr>
            <w:r w:rsidRPr="000B41B7">
              <w:t xml:space="preserve">Для указания адреса </w:t>
            </w:r>
            <w:r w:rsidR="00C2759F" w:rsidRPr="000B41B7">
              <w:t xml:space="preserve">необходимо </w:t>
            </w:r>
            <w:r w:rsidR="00652F99" w:rsidRPr="000B41B7">
              <w:t>нажать на кнопку</w:t>
            </w:r>
            <w:r w:rsidRPr="000B41B7">
              <w:t xml:space="preserve"> </w:t>
            </w:r>
            <w:r w:rsidRPr="000B41B7">
              <w:rPr>
                <w:noProof/>
              </w:rPr>
              <w:drawing>
                <wp:inline distT="0" distB="0" distL="0" distR="0" wp14:anchorId="4A63C508" wp14:editId="708AA396">
                  <wp:extent cx="320675" cy="249555"/>
                  <wp:effectExtent l="0" t="0" r="3175" b="0"/>
                  <wp:docPr id="42" name="Рисунок 42" descr="https://i.gyazo.com/a0195f9f5042d308dc0729ca43779f4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.gyazo.com/a0195f9f5042d308dc0729ca43779f4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675" cy="249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B41B7">
              <w:t xml:space="preserve"> на форме ввода адреса в поле «Адрес». В появившейся форме </w:t>
            </w:r>
            <w:r w:rsidR="00C2759F" w:rsidRPr="000B41B7">
              <w:t xml:space="preserve">необходимо </w:t>
            </w:r>
            <w:r w:rsidRPr="000B41B7">
              <w:t>заполнит</w:t>
            </w:r>
            <w:r w:rsidR="00C2759F" w:rsidRPr="000B41B7">
              <w:t>ь</w:t>
            </w:r>
            <w:r w:rsidRPr="000B41B7">
              <w:t xml:space="preserve"> поля «Субъект», «Населенный пункт», «Улица», «Дом». </w:t>
            </w:r>
            <w:r w:rsidR="00275EEF" w:rsidRPr="000B41B7">
              <w:t xml:space="preserve">Описание полей табличной части приведено в </w:t>
            </w:r>
            <w:proofErr w:type="spellStart"/>
            <w:r w:rsidR="00275EEF" w:rsidRPr="000B41B7">
              <w:t>пп</w:t>
            </w:r>
            <w:proofErr w:type="spellEnd"/>
            <w:r w:rsidR="00275EEF" w:rsidRPr="000B41B7">
              <w:t>. 1.1 – 1.4.</w:t>
            </w:r>
          </w:p>
          <w:p w14:paraId="69F7A884" w14:textId="77777777" w:rsidR="00275EEF" w:rsidRPr="000B41B7" w:rsidRDefault="00275EEF" w:rsidP="00275EEF">
            <w:pPr>
              <w:pStyle w:val="phtablecellleft"/>
            </w:pPr>
            <w:r w:rsidRPr="000B41B7">
              <w:t xml:space="preserve">Кнопка «Создать» инициирует сохранение введенных данных и закрытие окна добавления телефона. </w:t>
            </w:r>
          </w:p>
          <w:p w14:paraId="5D08B9C0" w14:textId="77777777" w:rsidR="000D149C" w:rsidRPr="000B41B7" w:rsidRDefault="00275EEF" w:rsidP="00275EEF">
            <w:pPr>
              <w:pStyle w:val="phtablecellleft"/>
            </w:pPr>
            <w:r w:rsidRPr="000B41B7">
              <w:t>Кнопка «Отменить» инициирует закрытие окна без сохранения введенных данных</w:t>
            </w:r>
          </w:p>
        </w:tc>
      </w:tr>
      <w:tr w:rsidR="000B41B7" w:rsidRPr="000B41B7" w14:paraId="2E5B6DF8" w14:textId="77777777" w:rsidTr="00824005">
        <w:tc>
          <w:tcPr>
            <w:tcW w:w="336" w:type="pct"/>
          </w:tcPr>
          <w:p w14:paraId="2D07D6F9" w14:textId="77777777" w:rsidR="000D149C" w:rsidRPr="000B41B7" w:rsidRDefault="000D149C" w:rsidP="00441409">
            <w:pPr>
              <w:pStyle w:val="phtablecellleft"/>
            </w:pPr>
            <w:r w:rsidRPr="000B41B7">
              <w:lastRenderedPageBreak/>
              <w:t>1.1</w:t>
            </w:r>
          </w:p>
        </w:tc>
        <w:tc>
          <w:tcPr>
            <w:tcW w:w="1264" w:type="pct"/>
          </w:tcPr>
          <w:p w14:paraId="20CEDFC2" w14:textId="77777777" w:rsidR="000D149C" w:rsidRPr="000B41B7" w:rsidRDefault="000D149C" w:rsidP="00441409">
            <w:pPr>
              <w:pStyle w:val="phtablecellleft"/>
            </w:pPr>
            <w:r w:rsidRPr="000B41B7">
              <w:t>Субъект</w:t>
            </w:r>
          </w:p>
        </w:tc>
        <w:tc>
          <w:tcPr>
            <w:tcW w:w="1394" w:type="pct"/>
          </w:tcPr>
          <w:p w14:paraId="3B6ACC06" w14:textId="77777777" w:rsidR="000D149C" w:rsidRPr="000B41B7" w:rsidRDefault="000D149C" w:rsidP="00441409">
            <w:pPr>
              <w:pStyle w:val="phtablecellleft"/>
            </w:pPr>
            <w:r w:rsidRPr="000B41B7">
              <w:t>Субъект РФ</w:t>
            </w:r>
          </w:p>
        </w:tc>
        <w:tc>
          <w:tcPr>
            <w:tcW w:w="2006" w:type="pct"/>
          </w:tcPr>
          <w:p w14:paraId="0B21E503" w14:textId="77777777" w:rsidR="000D149C" w:rsidRPr="000B41B7" w:rsidRDefault="00677DD8" w:rsidP="00DC290B">
            <w:pPr>
              <w:pStyle w:val="phtablecellleft"/>
            </w:pPr>
            <w:r w:rsidRPr="000B41B7">
              <w:t>Выб</w:t>
            </w:r>
            <w:r w:rsidR="00DC290B" w:rsidRPr="000B41B7">
              <w:t>о</w:t>
            </w:r>
            <w:r w:rsidRPr="000B41B7">
              <w:t>р значени</w:t>
            </w:r>
            <w:r w:rsidR="00DC290B" w:rsidRPr="000B41B7">
              <w:t>я</w:t>
            </w:r>
            <w:r w:rsidRPr="000B41B7">
              <w:t xml:space="preserve"> из выпадающего списка с помощью кнопки</w:t>
            </w:r>
            <w:r w:rsidR="00DC290B" w:rsidRPr="000B41B7">
              <w:t xml:space="preserve"> </w:t>
            </w:r>
            <w:r w:rsidR="00DC290B" w:rsidRPr="000B41B7">
              <w:rPr>
                <w:noProof/>
              </w:rPr>
              <w:drawing>
                <wp:inline distT="0" distB="0" distL="0" distR="0" wp14:anchorId="11B2AFF9" wp14:editId="0F15AE50">
                  <wp:extent cx="228600" cy="228600"/>
                  <wp:effectExtent l="0" t="0" r="0" b="0"/>
                  <wp:docPr id="105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41B7" w:rsidRPr="000B41B7" w14:paraId="22E13493" w14:textId="77777777" w:rsidTr="00824005">
        <w:tc>
          <w:tcPr>
            <w:tcW w:w="336" w:type="pct"/>
          </w:tcPr>
          <w:p w14:paraId="0496A0AF" w14:textId="77777777" w:rsidR="000D149C" w:rsidRPr="000B41B7" w:rsidRDefault="000D149C" w:rsidP="00441409">
            <w:pPr>
              <w:pStyle w:val="phtablecellleft"/>
            </w:pPr>
            <w:r w:rsidRPr="000B41B7">
              <w:t>1.2</w:t>
            </w:r>
          </w:p>
        </w:tc>
        <w:tc>
          <w:tcPr>
            <w:tcW w:w="1264" w:type="pct"/>
          </w:tcPr>
          <w:p w14:paraId="219F0808" w14:textId="77777777" w:rsidR="000D149C" w:rsidRPr="000B41B7" w:rsidRDefault="000D149C" w:rsidP="00441409">
            <w:pPr>
              <w:pStyle w:val="phtablecellleft"/>
            </w:pPr>
            <w:r w:rsidRPr="000B41B7">
              <w:t>Населенный пункт</w:t>
            </w:r>
          </w:p>
        </w:tc>
        <w:tc>
          <w:tcPr>
            <w:tcW w:w="1394" w:type="pct"/>
          </w:tcPr>
          <w:p w14:paraId="6D03E60F" w14:textId="77777777" w:rsidR="000D149C" w:rsidRPr="000B41B7" w:rsidRDefault="000D149C" w:rsidP="00441409">
            <w:pPr>
              <w:pStyle w:val="phtablecellleft"/>
            </w:pPr>
            <w:r w:rsidRPr="000B41B7">
              <w:t>Наименование населенного пункта</w:t>
            </w:r>
          </w:p>
        </w:tc>
        <w:tc>
          <w:tcPr>
            <w:tcW w:w="2006" w:type="pct"/>
          </w:tcPr>
          <w:p w14:paraId="499DAE68" w14:textId="77777777" w:rsidR="008E4138" w:rsidRPr="000B41B7" w:rsidRDefault="008E4138" w:rsidP="00441409">
            <w:pPr>
              <w:pStyle w:val="phtablecellleft"/>
            </w:pPr>
            <w:r w:rsidRPr="000B41B7">
              <w:t>Справочное поле.</w:t>
            </w:r>
          </w:p>
          <w:p w14:paraId="4138A76B" w14:textId="4DCE7B34" w:rsidR="000D149C" w:rsidRPr="000B41B7" w:rsidRDefault="00110A91" w:rsidP="00441409">
            <w:pPr>
              <w:pStyle w:val="phtablecellleft"/>
            </w:pPr>
            <w:r w:rsidRPr="000B41B7">
              <w:t>Не</w:t>
            </w:r>
            <w:r w:rsidR="000D149C" w:rsidRPr="000B41B7">
              <w:t>доступно для заполнения до указания субъекта</w:t>
            </w:r>
            <w:r w:rsidR="00EB618F" w:rsidRPr="000B41B7">
              <w:t xml:space="preserve"> РФ</w:t>
            </w:r>
            <w:r w:rsidR="000D149C" w:rsidRPr="000B41B7">
              <w:t>.</w:t>
            </w:r>
          </w:p>
          <w:p w14:paraId="357B9355" w14:textId="77777777" w:rsidR="000D149C" w:rsidRPr="000B41B7" w:rsidRDefault="00C2759F" w:rsidP="00441409">
            <w:pPr>
              <w:pStyle w:val="phtablecellleft"/>
            </w:pPr>
            <w:r w:rsidRPr="000B41B7">
              <w:t>Необходимо в</w:t>
            </w:r>
            <w:r w:rsidR="000D149C" w:rsidRPr="000B41B7">
              <w:t>ве</w:t>
            </w:r>
            <w:r w:rsidRPr="000B41B7">
              <w:t>сти</w:t>
            </w:r>
            <w:r w:rsidR="000D149C" w:rsidRPr="000B41B7">
              <w:t xml:space="preserve"> первые несколько символов наименования населенного пункта, а затем выб</w:t>
            </w:r>
            <w:r w:rsidRPr="000B41B7">
              <w:t>рать</w:t>
            </w:r>
            <w:r w:rsidR="000D149C" w:rsidRPr="000B41B7">
              <w:t xml:space="preserve"> значение из выпадающего списка, предложенного </w:t>
            </w:r>
            <w:r w:rsidR="00441409" w:rsidRPr="000B41B7">
              <w:t>Подс</w:t>
            </w:r>
            <w:r w:rsidR="000D149C" w:rsidRPr="000B41B7">
              <w:t>истемой.</w:t>
            </w:r>
          </w:p>
          <w:p w14:paraId="60CFE717" w14:textId="77777777" w:rsidR="000D149C" w:rsidRPr="000B41B7" w:rsidRDefault="000D149C" w:rsidP="00441409">
            <w:pPr>
              <w:pStyle w:val="phtablecellleft"/>
            </w:pPr>
            <w:r w:rsidRPr="000B41B7">
              <w:t>Ввод информации осуществляется согласно справочнику ФИАС</w:t>
            </w:r>
          </w:p>
        </w:tc>
      </w:tr>
      <w:tr w:rsidR="000B41B7" w:rsidRPr="000B41B7" w14:paraId="3C35A9D6" w14:textId="77777777" w:rsidTr="00824005">
        <w:tc>
          <w:tcPr>
            <w:tcW w:w="336" w:type="pct"/>
          </w:tcPr>
          <w:p w14:paraId="34AAAF5D" w14:textId="77777777" w:rsidR="000D149C" w:rsidRPr="000B41B7" w:rsidRDefault="000D149C" w:rsidP="00441409">
            <w:pPr>
              <w:pStyle w:val="phtablecellleft"/>
            </w:pPr>
            <w:r w:rsidRPr="000B41B7">
              <w:t>1.3</w:t>
            </w:r>
          </w:p>
        </w:tc>
        <w:tc>
          <w:tcPr>
            <w:tcW w:w="1264" w:type="pct"/>
          </w:tcPr>
          <w:p w14:paraId="131652F6" w14:textId="77777777" w:rsidR="000D149C" w:rsidRPr="000B41B7" w:rsidRDefault="000D149C" w:rsidP="00441409">
            <w:pPr>
              <w:pStyle w:val="phtablecellleft"/>
            </w:pPr>
            <w:r w:rsidRPr="000B41B7">
              <w:t>Улица</w:t>
            </w:r>
          </w:p>
        </w:tc>
        <w:tc>
          <w:tcPr>
            <w:tcW w:w="1394" w:type="pct"/>
          </w:tcPr>
          <w:p w14:paraId="5A79687B" w14:textId="77777777" w:rsidR="000D149C" w:rsidRPr="000B41B7" w:rsidRDefault="000D149C" w:rsidP="00441409">
            <w:pPr>
              <w:pStyle w:val="phtablecellleft"/>
            </w:pPr>
            <w:r w:rsidRPr="000B41B7">
              <w:t>Наименование улицы</w:t>
            </w:r>
          </w:p>
        </w:tc>
        <w:tc>
          <w:tcPr>
            <w:tcW w:w="2006" w:type="pct"/>
          </w:tcPr>
          <w:p w14:paraId="7EAA0A9A" w14:textId="77777777" w:rsidR="008E4138" w:rsidRPr="000B41B7" w:rsidRDefault="008E4138" w:rsidP="00441409">
            <w:pPr>
              <w:pStyle w:val="phtablecellleft"/>
            </w:pPr>
            <w:r w:rsidRPr="000B41B7">
              <w:t>Справочное поле.</w:t>
            </w:r>
          </w:p>
          <w:p w14:paraId="5C65A091" w14:textId="40B37759" w:rsidR="000D149C" w:rsidRPr="000B41B7" w:rsidRDefault="00110A91" w:rsidP="00441409">
            <w:pPr>
              <w:pStyle w:val="phtablecellleft"/>
            </w:pPr>
            <w:r w:rsidRPr="000B41B7">
              <w:t>Не</w:t>
            </w:r>
            <w:r w:rsidR="000D149C" w:rsidRPr="000B41B7">
              <w:t>доступно для заполнения до указания населенного пункта.</w:t>
            </w:r>
          </w:p>
          <w:p w14:paraId="41CDC6CC" w14:textId="77777777" w:rsidR="000D149C" w:rsidRPr="000B41B7" w:rsidRDefault="00C2759F" w:rsidP="00441409">
            <w:pPr>
              <w:pStyle w:val="phtablecellleft"/>
            </w:pPr>
            <w:r w:rsidRPr="000B41B7">
              <w:t>Необходимо ввести</w:t>
            </w:r>
            <w:r w:rsidR="000D149C" w:rsidRPr="000B41B7">
              <w:t xml:space="preserve"> первые несколько символов наименования улицы, а затем выб</w:t>
            </w:r>
            <w:r w:rsidRPr="000B41B7">
              <w:t>рать</w:t>
            </w:r>
            <w:r w:rsidR="000D149C" w:rsidRPr="000B41B7">
              <w:t xml:space="preserve"> значение из выпадающего списка, предложенного </w:t>
            </w:r>
            <w:r w:rsidR="00441409" w:rsidRPr="000B41B7">
              <w:t>Подс</w:t>
            </w:r>
            <w:r w:rsidR="000D149C" w:rsidRPr="000B41B7">
              <w:t>истемой.</w:t>
            </w:r>
          </w:p>
          <w:p w14:paraId="0E505E13" w14:textId="77777777" w:rsidR="000D149C" w:rsidRPr="000B41B7" w:rsidRDefault="000D149C" w:rsidP="00441409">
            <w:pPr>
              <w:pStyle w:val="phtablecellleft"/>
            </w:pPr>
            <w:r w:rsidRPr="000B41B7">
              <w:t>Ввод информации осуществляется согласно справочнику ФИАС</w:t>
            </w:r>
          </w:p>
        </w:tc>
      </w:tr>
      <w:tr w:rsidR="000B41B7" w:rsidRPr="000B41B7" w14:paraId="4C12B962" w14:textId="77777777" w:rsidTr="00824005">
        <w:tc>
          <w:tcPr>
            <w:tcW w:w="336" w:type="pct"/>
          </w:tcPr>
          <w:p w14:paraId="71C153A7" w14:textId="77777777" w:rsidR="000D149C" w:rsidRPr="000B41B7" w:rsidRDefault="000D149C" w:rsidP="00441409">
            <w:pPr>
              <w:pStyle w:val="phtablecellleft"/>
            </w:pPr>
            <w:r w:rsidRPr="000B41B7">
              <w:t>1.4</w:t>
            </w:r>
          </w:p>
        </w:tc>
        <w:tc>
          <w:tcPr>
            <w:tcW w:w="1264" w:type="pct"/>
          </w:tcPr>
          <w:p w14:paraId="20B31080" w14:textId="77777777" w:rsidR="000D149C" w:rsidRPr="000B41B7" w:rsidRDefault="000D149C" w:rsidP="00441409">
            <w:pPr>
              <w:pStyle w:val="phtablecellleft"/>
            </w:pPr>
            <w:r w:rsidRPr="000B41B7">
              <w:t>Дом</w:t>
            </w:r>
          </w:p>
        </w:tc>
        <w:tc>
          <w:tcPr>
            <w:tcW w:w="1394" w:type="pct"/>
          </w:tcPr>
          <w:p w14:paraId="108CC875" w14:textId="77777777" w:rsidR="000D149C" w:rsidRPr="000B41B7" w:rsidRDefault="000D149C" w:rsidP="00441409">
            <w:pPr>
              <w:pStyle w:val="phtablecellleft"/>
            </w:pPr>
            <w:r w:rsidRPr="000B41B7">
              <w:t>Номер дома</w:t>
            </w:r>
          </w:p>
        </w:tc>
        <w:tc>
          <w:tcPr>
            <w:tcW w:w="2006" w:type="pct"/>
          </w:tcPr>
          <w:p w14:paraId="03F2EEB3" w14:textId="77777777" w:rsidR="005621CE" w:rsidRPr="000B41B7" w:rsidRDefault="005621CE" w:rsidP="005621CE">
            <w:pPr>
              <w:pStyle w:val="phtablecellleft"/>
            </w:pPr>
            <w:r w:rsidRPr="000B41B7">
              <w:t>По умолчанию справочное поле (установлен «флажок» для параметра «</w:t>
            </w:r>
            <w:proofErr w:type="spellStart"/>
            <w:r w:rsidRPr="000B41B7">
              <w:t>Справочно</w:t>
            </w:r>
            <w:proofErr w:type="spellEnd"/>
            <w:r w:rsidRPr="000B41B7">
              <w:t>»).</w:t>
            </w:r>
          </w:p>
          <w:p w14:paraId="19BBF35D" w14:textId="77777777" w:rsidR="005621CE" w:rsidRPr="000B41B7" w:rsidRDefault="00C2759F" w:rsidP="005621CE">
            <w:pPr>
              <w:pStyle w:val="phtablecellleft"/>
            </w:pPr>
            <w:r w:rsidRPr="000B41B7">
              <w:t>Необходимо ввести</w:t>
            </w:r>
            <w:r w:rsidR="005621CE" w:rsidRPr="000B41B7">
              <w:t xml:space="preserve"> первые несколько символов номера дома, а затем выб</w:t>
            </w:r>
            <w:r w:rsidRPr="000B41B7">
              <w:t>рать</w:t>
            </w:r>
            <w:r w:rsidR="005621CE" w:rsidRPr="000B41B7">
              <w:t xml:space="preserve"> значение из выпадающего списка, предложенного Подсистемой.</w:t>
            </w:r>
          </w:p>
          <w:p w14:paraId="5A740250" w14:textId="77777777" w:rsidR="005621CE" w:rsidRPr="000B41B7" w:rsidRDefault="005621CE" w:rsidP="005621CE">
            <w:pPr>
              <w:pStyle w:val="phtablecellleft"/>
            </w:pPr>
            <w:r w:rsidRPr="000B41B7">
              <w:t>Ввод информации осуществляется согласно справочнику ФИАС.</w:t>
            </w:r>
          </w:p>
          <w:p w14:paraId="2F899480" w14:textId="77777777" w:rsidR="000D149C" w:rsidRPr="000B41B7" w:rsidRDefault="005621CE" w:rsidP="005621CE">
            <w:pPr>
              <w:pStyle w:val="phtablecellleft"/>
            </w:pPr>
            <w:r w:rsidRPr="000B41B7">
              <w:t>В случае если для параметра «</w:t>
            </w:r>
            <w:proofErr w:type="spellStart"/>
            <w:r w:rsidRPr="000B41B7">
              <w:t>Справочно</w:t>
            </w:r>
            <w:proofErr w:type="spellEnd"/>
            <w:r w:rsidRPr="000B41B7">
              <w:t xml:space="preserve">» не установлен «флажок», поле «Дом» – </w:t>
            </w:r>
            <w:proofErr w:type="spellStart"/>
            <w:r w:rsidRPr="000B41B7">
              <w:t>текстово</w:t>
            </w:r>
            <w:proofErr w:type="spellEnd"/>
            <w:r w:rsidRPr="000B41B7">
              <w:t>-числовое поле</w:t>
            </w:r>
          </w:p>
        </w:tc>
      </w:tr>
      <w:tr w:rsidR="000B41B7" w:rsidRPr="000B41B7" w14:paraId="05E4E639" w14:textId="77777777" w:rsidTr="00824005">
        <w:tc>
          <w:tcPr>
            <w:tcW w:w="336" w:type="pct"/>
          </w:tcPr>
          <w:p w14:paraId="055EB800" w14:textId="77777777" w:rsidR="000D149C" w:rsidRPr="000B41B7" w:rsidRDefault="000D149C" w:rsidP="00441409">
            <w:pPr>
              <w:pStyle w:val="phtablecellleft"/>
            </w:pPr>
            <w:r w:rsidRPr="000B41B7">
              <w:t>2</w:t>
            </w:r>
          </w:p>
        </w:tc>
        <w:tc>
          <w:tcPr>
            <w:tcW w:w="1264" w:type="pct"/>
          </w:tcPr>
          <w:p w14:paraId="1DC591D9" w14:textId="77777777" w:rsidR="000D149C" w:rsidRPr="000B41B7" w:rsidRDefault="000D149C" w:rsidP="00441409">
            <w:pPr>
              <w:pStyle w:val="phtablecellleft"/>
            </w:pPr>
            <w:r w:rsidRPr="000B41B7">
              <w:t>Почтовый индекс</w:t>
            </w:r>
          </w:p>
        </w:tc>
        <w:tc>
          <w:tcPr>
            <w:tcW w:w="1394" w:type="pct"/>
          </w:tcPr>
          <w:p w14:paraId="3F78EE00" w14:textId="77777777" w:rsidR="000D149C" w:rsidRPr="000B41B7" w:rsidRDefault="000D149C" w:rsidP="00441409">
            <w:pPr>
              <w:pStyle w:val="phtablecellleft"/>
            </w:pPr>
            <w:r w:rsidRPr="000B41B7">
              <w:t>Почтовый индекс</w:t>
            </w:r>
          </w:p>
        </w:tc>
        <w:tc>
          <w:tcPr>
            <w:tcW w:w="2006" w:type="pct"/>
          </w:tcPr>
          <w:p w14:paraId="1D4F4A5F" w14:textId="77777777" w:rsidR="000D149C" w:rsidRPr="000B41B7" w:rsidRDefault="000D149C" w:rsidP="00441409">
            <w:pPr>
              <w:pStyle w:val="phtablecellleft"/>
            </w:pPr>
            <w:r w:rsidRPr="000B41B7">
              <w:t>Числовое поле для ввода с ограничением в 6 символов</w:t>
            </w:r>
          </w:p>
        </w:tc>
      </w:tr>
      <w:tr w:rsidR="000B41B7" w:rsidRPr="000B41B7" w14:paraId="2F38B8F8" w14:textId="77777777" w:rsidTr="00824005">
        <w:tc>
          <w:tcPr>
            <w:tcW w:w="336" w:type="pct"/>
          </w:tcPr>
          <w:p w14:paraId="3960C5AA" w14:textId="77777777" w:rsidR="000D149C" w:rsidRPr="000B41B7" w:rsidRDefault="000D149C" w:rsidP="00441409">
            <w:pPr>
              <w:pStyle w:val="phtablecellleft"/>
            </w:pPr>
            <w:r w:rsidRPr="000B41B7">
              <w:t>3</w:t>
            </w:r>
          </w:p>
        </w:tc>
        <w:tc>
          <w:tcPr>
            <w:tcW w:w="1264" w:type="pct"/>
          </w:tcPr>
          <w:p w14:paraId="508BE3FF" w14:textId="77777777" w:rsidR="000D149C" w:rsidRPr="000B41B7" w:rsidRDefault="000D149C" w:rsidP="00441409">
            <w:pPr>
              <w:pStyle w:val="phtablecellleft"/>
            </w:pPr>
            <w:r w:rsidRPr="000B41B7">
              <w:t>Кадастровый номер</w:t>
            </w:r>
          </w:p>
        </w:tc>
        <w:tc>
          <w:tcPr>
            <w:tcW w:w="1394" w:type="pct"/>
          </w:tcPr>
          <w:p w14:paraId="21B6944A" w14:textId="77777777" w:rsidR="000D149C" w:rsidRPr="000B41B7" w:rsidRDefault="000D149C" w:rsidP="00441409">
            <w:pPr>
              <w:pStyle w:val="phtablecellleft"/>
            </w:pPr>
            <w:r w:rsidRPr="000B41B7">
              <w:t>Кадастровый номер</w:t>
            </w:r>
          </w:p>
        </w:tc>
        <w:tc>
          <w:tcPr>
            <w:tcW w:w="2006" w:type="pct"/>
          </w:tcPr>
          <w:p w14:paraId="7463AEE0" w14:textId="77777777" w:rsidR="000D149C" w:rsidRPr="000B41B7" w:rsidRDefault="000D149C" w:rsidP="00441409">
            <w:pPr>
              <w:pStyle w:val="phtablecellleft"/>
            </w:pPr>
            <w:r w:rsidRPr="000B41B7">
              <w:t xml:space="preserve">Числовое поле для ввода в формате </w:t>
            </w:r>
            <w:proofErr w:type="gramStart"/>
            <w:r w:rsidRPr="000B41B7">
              <w:t>ХХ:ХХ</w:t>
            </w:r>
            <w:proofErr w:type="gramEnd"/>
            <w:r w:rsidRPr="000B41B7">
              <w:t>:ХХХХХХ:ХХ</w:t>
            </w:r>
          </w:p>
        </w:tc>
      </w:tr>
    </w:tbl>
    <w:p w14:paraId="6A0305AD" w14:textId="77777777" w:rsidR="00D55113" w:rsidRPr="000B41B7" w:rsidRDefault="00D55113" w:rsidP="00791F28">
      <w:pPr>
        <w:pStyle w:val="phnormal"/>
      </w:pPr>
      <w:bookmarkStart w:id="160" w:name="_Toc468721586"/>
    </w:p>
    <w:p w14:paraId="2E1CC3A8" w14:textId="227E800C" w:rsidR="00791F28" w:rsidRPr="000B41B7" w:rsidRDefault="00791F28" w:rsidP="00791F28">
      <w:pPr>
        <w:pStyle w:val="phnormal"/>
      </w:pPr>
      <w:r w:rsidRPr="000B41B7">
        <w:t xml:space="preserve">Нажатие кнопки «Сохранить» инициирует сохранение внесенных изменений </w:t>
      </w:r>
      <w:r w:rsidR="002142E5" w:rsidRPr="000B41B7">
        <w:br/>
      </w:r>
      <w:r w:rsidRPr="000B41B7">
        <w:t xml:space="preserve">и переход на страницу </w:t>
      </w:r>
      <w:r w:rsidR="00456BE6" w:rsidRPr="000B41B7">
        <w:t xml:space="preserve">карточки сведений </w:t>
      </w:r>
      <w:r w:rsidR="00F14A4B" w:rsidRPr="000B41B7">
        <w:t xml:space="preserve">об </w:t>
      </w:r>
      <w:r w:rsidR="00456BE6" w:rsidRPr="000B41B7">
        <w:t>образовательной</w:t>
      </w:r>
      <w:r w:rsidRPr="000B41B7">
        <w:t xml:space="preserve"> организации.</w:t>
      </w:r>
    </w:p>
    <w:p w14:paraId="208ADB66" w14:textId="77777777" w:rsidR="00791F28" w:rsidRPr="000B41B7" w:rsidRDefault="00791F28" w:rsidP="00791F28">
      <w:pPr>
        <w:pStyle w:val="phnormal"/>
      </w:pPr>
      <w:r w:rsidRPr="000B41B7">
        <w:t>Нажатие кнопки «Отменить» инициирует закрытие формы редактирования адреса местонахождения образовательной организации без сохранения изменений.</w:t>
      </w:r>
    </w:p>
    <w:p w14:paraId="0A0FA9F4" w14:textId="77777777" w:rsidR="00877058" w:rsidRPr="000B41B7" w:rsidRDefault="00877058">
      <w:pPr>
        <w:pStyle w:val="11"/>
      </w:pPr>
      <w:bookmarkStart w:id="161" w:name="_Toc80968250"/>
      <w:r w:rsidRPr="000B41B7">
        <w:lastRenderedPageBreak/>
        <w:t>Отчеты об эксплуатации ФРМО</w:t>
      </w:r>
      <w:bookmarkEnd w:id="161"/>
    </w:p>
    <w:p w14:paraId="15F7BD93" w14:textId="258AA90F" w:rsidR="000B4C8E" w:rsidRPr="000B41B7" w:rsidRDefault="00DA3FE7" w:rsidP="000B4C8E">
      <w:pPr>
        <w:pStyle w:val="phnormal"/>
      </w:pPr>
      <w:r w:rsidRPr="000B41B7">
        <w:t>Модуль</w:t>
      </w:r>
      <w:r w:rsidR="000B4C8E" w:rsidRPr="000B41B7">
        <w:t xml:space="preserve"> «Отчеты» </w:t>
      </w:r>
      <w:r w:rsidR="002A431B" w:rsidRPr="000B41B7">
        <w:t>(</w:t>
      </w:r>
      <w:r w:rsidR="005E7D6F" w:rsidRPr="000B41B7">
        <w:fldChar w:fldCharType="begin"/>
      </w:r>
      <w:r w:rsidR="005E7D6F" w:rsidRPr="000B41B7">
        <w:instrText xml:space="preserve"> REF _Ref37346987 \h  \* MERGEFORMAT </w:instrText>
      </w:r>
      <w:r w:rsidR="005E7D6F" w:rsidRPr="000B41B7">
        <w:fldChar w:fldCharType="separate"/>
      </w:r>
      <w:r w:rsidR="00E10E0C" w:rsidRPr="000B41B7">
        <w:t>Рисунок 60</w:t>
      </w:r>
      <w:r w:rsidR="005E7D6F" w:rsidRPr="000B41B7">
        <w:fldChar w:fldCharType="end"/>
      </w:r>
      <w:r w:rsidR="002A431B" w:rsidRPr="000B41B7">
        <w:t xml:space="preserve">) </w:t>
      </w:r>
      <w:r w:rsidR="000B4C8E" w:rsidRPr="000B41B7">
        <w:t>предназначен для выгрузки следующих сведений:</w:t>
      </w:r>
    </w:p>
    <w:p w14:paraId="5C307243" w14:textId="635A42D8" w:rsidR="000B4C8E" w:rsidRPr="000B41B7" w:rsidRDefault="000B4C8E" w:rsidP="000B4C8E">
      <w:pPr>
        <w:pStyle w:val="phnormal"/>
      </w:pPr>
      <w:r w:rsidRPr="000B41B7">
        <w:t xml:space="preserve">- Сведения по структурным подразделениям (96. ФП ЦКЗ: Выгрузка сведений </w:t>
      </w:r>
      <w:r w:rsidR="00F14A4B" w:rsidRPr="000B41B7">
        <w:br/>
      </w:r>
      <w:r w:rsidRPr="000B41B7">
        <w:t>по структурным подразделениям);</w:t>
      </w:r>
    </w:p>
    <w:p w14:paraId="499C6794" w14:textId="77777777" w:rsidR="000B4C8E" w:rsidRPr="000B41B7" w:rsidRDefault="002A431B" w:rsidP="000B4C8E">
      <w:pPr>
        <w:pStyle w:val="phnormal"/>
      </w:pPr>
      <w:r w:rsidRPr="000B41B7">
        <w:t xml:space="preserve">- Сведения о наполняемости ФРМО (86. Отчет о наполняемости ФРМО). </w:t>
      </w:r>
    </w:p>
    <w:p w14:paraId="103E808B" w14:textId="77777777" w:rsidR="002A431B" w:rsidRPr="000B41B7" w:rsidRDefault="002A431B" w:rsidP="000B4C8E">
      <w:pPr>
        <w:pStyle w:val="phnormal"/>
      </w:pPr>
    </w:p>
    <w:p w14:paraId="48D61DED" w14:textId="7A7CDF06" w:rsidR="005E7D6F" w:rsidRPr="000B41B7" w:rsidRDefault="00392BCD" w:rsidP="005E7D6F">
      <w:pPr>
        <w:pStyle w:val="phnormal"/>
        <w:keepNext/>
        <w:ind w:firstLine="0"/>
      </w:pPr>
      <w:r>
        <w:pict w14:anchorId="4DCCF825">
          <v:shape id="_x0000_i1412" type="#_x0000_t75" style="width:498.75pt;height:125.25pt">
            <v:imagedata r:id="rId89" o:title="отчеты"/>
          </v:shape>
        </w:pict>
      </w:r>
    </w:p>
    <w:p w14:paraId="5946E73C" w14:textId="369459B3" w:rsidR="002A431B" w:rsidRPr="000B41B7" w:rsidRDefault="005E7D6F" w:rsidP="00843EF6">
      <w:pPr>
        <w:pStyle w:val="aff6"/>
      </w:pPr>
      <w:bookmarkStart w:id="162" w:name="_Ref37346987"/>
      <w:r w:rsidRPr="000B41B7">
        <w:t xml:space="preserve">Рисунок </w:t>
      </w:r>
      <w:r w:rsidR="00A12800">
        <w:fldChar w:fldCharType="begin"/>
      </w:r>
      <w:r w:rsidR="00A12800">
        <w:instrText xml:space="preserve"> SEQ Рисунок \* ARABIC </w:instrText>
      </w:r>
      <w:r w:rsidR="00A12800">
        <w:fldChar w:fldCharType="separate"/>
      </w:r>
      <w:r w:rsidR="00E10E0C" w:rsidRPr="000B41B7">
        <w:rPr>
          <w:noProof/>
        </w:rPr>
        <w:t>60</w:t>
      </w:r>
      <w:r w:rsidR="00A12800">
        <w:rPr>
          <w:noProof/>
        </w:rPr>
        <w:fldChar w:fldCharType="end"/>
      </w:r>
      <w:bookmarkEnd w:id="162"/>
      <w:r w:rsidRPr="000B41B7">
        <w:t xml:space="preserve"> – Отчеты</w:t>
      </w:r>
    </w:p>
    <w:p w14:paraId="1021D658" w14:textId="77777777" w:rsidR="000B4C8E" w:rsidRPr="000B41B7" w:rsidRDefault="002A431B" w:rsidP="000B4C8E">
      <w:pPr>
        <w:pStyle w:val="2"/>
      </w:pPr>
      <w:bookmarkStart w:id="163" w:name="_Toc80968251"/>
      <w:r w:rsidRPr="000B41B7">
        <w:t>96. ФП ЦКЗ: Выгрузка сведений по структурным подразделениям</w:t>
      </w:r>
      <w:bookmarkEnd w:id="163"/>
    </w:p>
    <w:p w14:paraId="7D28B6DF" w14:textId="77777777" w:rsidR="002A431B" w:rsidRPr="000B41B7" w:rsidRDefault="002A431B" w:rsidP="002A431B">
      <w:pPr>
        <w:pStyle w:val="phnormal"/>
      </w:pPr>
      <w:r w:rsidRPr="000B41B7">
        <w:t>Отчёт «96. ФП ЦКЗ: Выгрузка сведений по структурным подразделениям» предоставляет информацию о структурных подразделениях в разрезе субъектов РФ, МО.</w:t>
      </w:r>
    </w:p>
    <w:p w14:paraId="1DFC7F1A" w14:textId="77777777" w:rsidR="000B00B6" w:rsidRPr="000B41B7" w:rsidRDefault="000B00B6" w:rsidP="002A431B">
      <w:pPr>
        <w:pStyle w:val="phnormal"/>
      </w:pPr>
      <w:r w:rsidRPr="000B41B7">
        <w:t>Доступ к данному отчету имеют пользователи со следующими ролями:</w:t>
      </w:r>
    </w:p>
    <w:p w14:paraId="7AA4C61C" w14:textId="77777777" w:rsidR="000B00B6" w:rsidRPr="000B41B7" w:rsidRDefault="000B00B6" w:rsidP="00C74595">
      <w:pPr>
        <w:pStyle w:val="phnormal"/>
        <w:numPr>
          <w:ilvl w:val="0"/>
          <w:numId w:val="17"/>
        </w:numPr>
      </w:pPr>
      <w:r w:rsidRPr="000B41B7">
        <w:t>Работник МО (ФРМО)</w:t>
      </w:r>
    </w:p>
    <w:p w14:paraId="1E510CD2" w14:textId="77777777" w:rsidR="000B00B6" w:rsidRPr="000B41B7" w:rsidRDefault="000B00B6" w:rsidP="00C74595">
      <w:pPr>
        <w:pStyle w:val="phnormal"/>
        <w:numPr>
          <w:ilvl w:val="0"/>
          <w:numId w:val="17"/>
        </w:numPr>
      </w:pPr>
      <w:r w:rsidRPr="000B41B7">
        <w:t>Работник ОУЗ (ФРМО)</w:t>
      </w:r>
    </w:p>
    <w:p w14:paraId="26659674" w14:textId="77777777" w:rsidR="000B00B6" w:rsidRPr="000B41B7" w:rsidRDefault="000B00B6" w:rsidP="00C74595">
      <w:pPr>
        <w:pStyle w:val="phnormal"/>
        <w:numPr>
          <w:ilvl w:val="0"/>
          <w:numId w:val="17"/>
        </w:numPr>
      </w:pPr>
      <w:r w:rsidRPr="000B41B7">
        <w:t>Работник МЗ (ФРМО)</w:t>
      </w:r>
    </w:p>
    <w:p w14:paraId="2249A287" w14:textId="00583F8D" w:rsidR="002A431B" w:rsidRPr="000B41B7" w:rsidRDefault="002A431B" w:rsidP="002A431B">
      <w:pPr>
        <w:pStyle w:val="phnormal"/>
      </w:pPr>
      <w:r w:rsidRPr="000B41B7">
        <w:t>Для выгрузки отчета необходимо выбрать соответствующий пункт в разделе «146. Отчеты об эксплуатации ФРМО» и нажать на кнопку «Сформировать отчет». Откроется окно для заказа отчета (</w:t>
      </w:r>
      <w:r w:rsidR="005E7D6F" w:rsidRPr="000B41B7">
        <w:fldChar w:fldCharType="begin"/>
      </w:r>
      <w:r w:rsidR="005E7D6F" w:rsidRPr="000B41B7">
        <w:instrText xml:space="preserve"> REF _Ref37347043 \h  \* MERGEFORMAT </w:instrText>
      </w:r>
      <w:r w:rsidR="005E7D6F" w:rsidRPr="000B41B7">
        <w:fldChar w:fldCharType="separate"/>
      </w:r>
      <w:r w:rsidR="00E10E0C" w:rsidRPr="000B41B7">
        <w:t>Рисунок 61</w:t>
      </w:r>
      <w:r w:rsidR="005E7D6F" w:rsidRPr="000B41B7">
        <w:fldChar w:fldCharType="end"/>
      </w:r>
      <w:r w:rsidRPr="000B41B7">
        <w:t>).</w:t>
      </w:r>
    </w:p>
    <w:p w14:paraId="7DECEC55" w14:textId="77777777" w:rsidR="005E7D6F" w:rsidRPr="000B41B7" w:rsidRDefault="00392BCD" w:rsidP="005E7D6F">
      <w:pPr>
        <w:pStyle w:val="phnormal"/>
        <w:keepNext/>
        <w:ind w:firstLine="0"/>
        <w:jc w:val="center"/>
      </w:pPr>
      <w:r>
        <w:lastRenderedPageBreak/>
        <w:pict w14:anchorId="4B588F6A">
          <v:shape id="_x0000_i1413" type="#_x0000_t75" style="width:460.5pt;height:196.5pt">
            <v:imagedata r:id="rId90" o:title="196"/>
          </v:shape>
        </w:pict>
      </w:r>
    </w:p>
    <w:p w14:paraId="05336A2D" w14:textId="5D4B0098" w:rsidR="002A431B" w:rsidRPr="000B41B7" w:rsidRDefault="005E7D6F" w:rsidP="00843EF6">
      <w:pPr>
        <w:pStyle w:val="aff6"/>
      </w:pPr>
      <w:bookmarkStart w:id="164" w:name="_Ref37347043"/>
      <w:r w:rsidRPr="000B41B7">
        <w:t xml:space="preserve">Рисунок </w:t>
      </w:r>
      <w:r w:rsidR="00A12800">
        <w:fldChar w:fldCharType="begin"/>
      </w:r>
      <w:r w:rsidR="00A12800">
        <w:instrText xml:space="preserve"> SEQ Рисунок \* ARABIC </w:instrText>
      </w:r>
      <w:r w:rsidR="00A12800">
        <w:fldChar w:fldCharType="separate"/>
      </w:r>
      <w:r w:rsidR="00E10E0C" w:rsidRPr="000B41B7">
        <w:rPr>
          <w:noProof/>
        </w:rPr>
        <w:t>61</w:t>
      </w:r>
      <w:r w:rsidR="00A12800">
        <w:rPr>
          <w:noProof/>
        </w:rPr>
        <w:fldChar w:fldCharType="end"/>
      </w:r>
      <w:bookmarkEnd w:id="164"/>
      <w:r w:rsidRPr="000B41B7">
        <w:t xml:space="preserve"> – Входные параметры отчета</w:t>
      </w:r>
    </w:p>
    <w:p w14:paraId="207CE60A" w14:textId="233E810C" w:rsidR="006A65A0" w:rsidRPr="000B41B7" w:rsidRDefault="006A65A0" w:rsidP="00843EF6">
      <w:pPr>
        <w:pStyle w:val="aff6"/>
      </w:pPr>
      <w:r w:rsidRPr="000B41B7">
        <w:t xml:space="preserve">Таблица </w:t>
      </w:r>
      <w:r w:rsidR="00A12800">
        <w:fldChar w:fldCharType="begin"/>
      </w:r>
      <w:r w:rsidR="00A12800">
        <w:instrText xml:space="preserve"> SEQ Таблица \* ARABIC </w:instrText>
      </w:r>
      <w:r w:rsidR="00A12800">
        <w:fldChar w:fldCharType="separate"/>
      </w:r>
      <w:r w:rsidR="00E10E0C" w:rsidRPr="000B41B7">
        <w:rPr>
          <w:noProof/>
        </w:rPr>
        <w:t>20</w:t>
      </w:r>
      <w:r w:rsidR="00A12800">
        <w:rPr>
          <w:noProof/>
        </w:rPr>
        <w:fldChar w:fldCharType="end"/>
      </w:r>
      <w:r w:rsidRPr="000B41B7">
        <w:t xml:space="preserve"> – Описание полей для ввода данных для формирования отчета</w:t>
      </w:r>
    </w:p>
    <w:tbl>
      <w:tblPr>
        <w:tblStyle w:val="a7"/>
        <w:tblW w:w="5000" w:type="pct"/>
        <w:tblLook w:val="04A0" w:firstRow="1" w:lastRow="0" w:firstColumn="1" w:lastColumn="0" w:noHBand="0" w:noVBand="1"/>
      </w:tblPr>
      <w:tblGrid>
        <w:gridCol w:w="447"/>
        <w:gridCol w:w="2747"/>
        <w:gridCol w:w="2591"/>
        <w:gridCol w:w="3984"/>
      </w:tblGrid>
      <w:tr w:rsidR="000B41B7" w:rsidRPr="000B41B7" w14:paraId="6548F673" w14:textId="77777777" w:rsidTr="00B45EEC">
        <w:trPr>
          <w:tblHeader/>
        </w:trPr>
        <w:tc>
          <w:tcPr>
            <w:tcW w:w="229" w:type="pct"/>
          </w:tcPr>
          <w:p w14:paraId="7291CF1E" w14:textId="77777777" w:rsidR="00AB3DB4" w:rsidRPr="000B41B7" w:rsidRDefault="00AB3DB4" w:rsidP="00B45EEC">
            <w:pPr>
              <w:pStyle w:val="phtablecolcaption"/>
            </w:pPr>
            <w:r w:rsidRPr="000B41B7">
              <w:t>№</w:t>
            </w:r>
          </w:p>
        </w:tc>
        <w:tc>
          <w:tcPr>
            <w:tcW w:w="1406" w:type="pct"/>
          </w:tcPr>
          <w:p w14:paraId="5EC3A8A9" w14:textId="77777777" w:rsidR="00AB3DB4" w:rsidRPr="000B41B7" w:rsidRDefault="00AB3DB4" w:rsidP="00B45EEC">
            <w:pPr>
              <w:pStyle w:val="phtablecolcaption"/>
            </w:pPr>
            <w:r w:rsidRPr="000B41B7">
              <w:t>Наименование поля</w:t>
            </w:r>
          </w:p>
        </w:tc>
        <w:tc>
          <w:tcPr>
            <w:tcW w:w="1326" w:type="pct"/>
          </w:tcPr>
          <w:p w14:paraId="132A317D" w14:textId="77777777" w:rsidR="00AB3DB4" w:rsidRPr="000B41B7" w:rsidRDefault="00AB3DB4" w:rsidP="00B45EEC">
            <w:pPr>
              <w:pStyle w:val="phtablecolcaption"/>
            </w:pPr>
            <w:r w:rsidRPr="000B41B7">
              <w:t>Описание</w:t>
            </w:r>
          </w:p>
        </w:tc>
        <w:tc>
          <w:tcPr>
            <w:tcW w:w="2039" w:type="pct"/>
          </w:tcPr>
          <w:p w14:paraId="54B956EF" w14:textId="77777777" w:rsidR="00AB3DB4" w:rsidRPr="000B41B7" w:rsidRDefault="00AB3DB4" w:rsidP="00B45EEC">
            <w:pPr>
              <w:pStyle w:val="phtablecolcaption"/>
            </w:pPr>
            <w:r w:rsidRPr="000B41B7">
              <w:t>Вид, способ ввода</w:t>
            </w:r>
          </w:p>
        </w:tc>
      </w:tr>
      <w:tr w:rsidR="000B41B7" w:rsidRPr="000B41B7" w14:paraId="1C37FD45" w14:textId="77777777" w:rsidTr="00B45EEC">
        <w:trPr>
          <w:trHeight w:val="655"/>
        </w:trPr>
        <w:tc>
          <w:tcPr>
            <w:tcW w:w="229" w:type="pct"/>
          </w:tcPr>
          <w:p w14:paraId="3B237BA2" w14:textId="77777777" w:rsidR="00AB3DB4" w:rsidRPr="000B41B7" w:rsidRDefault="00AB3DB4" w:rsidP="00B45EEC">
            <w:pPr>
              <w:pStyle w:val="phtablecellleft"/>
            </w:pPr>
            <w:r w:rsidRPr="000B41B7">
              <w:t>1</w:t>
            </w:r>
          </w:p>
        </w:tc>
        <w:tc>
          <w:tcPr>
            <w:tcW w:w="1406" w:type="pct"/>
          </w:tcPr>
          <w:p w14:paraId="5B4AD83B" w14:textId="77777777" w:rsidR="00AB3DB4" w:rsidRPr="000B41B7" w:rsidRDefault="00AB3DB4" w:rsidP="00B45EEC">
            <w:pPr>
              <w:pStyle w:val="phtablecellleft"/>
              <w:rPr>
                <w:lang w:val="en-US"/>
              </w:rPr>
            </w:pPr>
            <w:r w:rsidRPr="000B41B7">
              <w:t>Субъект РФ</w:t>
            </w:r>
          </w:p>
        </w:tc>
        <w:tc>
          <w:tcPr>
            <w:tcW w:w="1326" w:type="pct"/>
          </w:tcPr>
          <w:p w14:paraId="61563C3A" w14:textId="77777777" w:rsidR="00AB3DB4" w:rsidRPr="000B41B7" w:rsidRDefault="00AB3DB4" w:rsidP="00B45EEC">
            <w:pPr>
              <w:pStyle w:val="phtablecellleft"/>
            </w:pPr>
            <w:r w:rsidRPr="000B41B7">
              <w:t>Субъект РФ, к которому относится организация</w:t>
            </w:r>
          </w:p>
        </w:tc>
        <w:tc>
          <w:tcPr>
            <w:tcW w:w="2039" w:type="pct"/>
          </w:tcPr>
          <w:p w14:paraId="44517362" w14:textId="77777777" w:rsidR="00E8750D" w:rsidRPr="000B41B7" w:rsidRDefault="00E8750D" w:rsidP="00B45EEC">
            <w:pPr>
              <w:pStyle w:val="phtablecellleft"/>
            </w:pPr>
            <w:r w:rsidRPr="000B41B7">
              <w:t xml:space="preserve">Выбор значения из выпадающего списка с помощью кнопки </w:t>
            </w:r>
            <w:r w:rsidRPr="000B41B7">
              <w:rPr>
                <w:noProof/>
              </w:rPr>
              <w:drawing>
                <wp:inline distT="0" distB="0" distL="0" distR="0" wp14:anchorId="1F82A589" wp14:editId="72152BF1">
                  <wp:extent cx="228600" cy="2286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C4492D" w14:textId="77777777" w:rsidR="00AB3DB4" w:rsidRPr="000B41B7" w:rsidRDefault="00E8750D" w:rsidP="00B45EEC">
            <w:pPr>
              <w:pStyle w:val="phtablecellleft"/>
            </w:pPr>
            <w:r w:rsidRPr="000B41B7">
              <w:t>Для определенных ролей поле автоматически заполняется значением из профиля пользователя.</w:t>
            </w:r>
          </w:p>
        </w:tc>
      </w:tr>
      <w:tr w:rsidR="000B41B7" w:rsidRPr="000B41B7" w14:paraId="3F32E44C" w14:textId="77777777" w:rsidTr="00B45EEC">
        <w:trPr>
          <w:trHeight w:val="655"/>
        </w:trPr>
        <w:tc>
          <w:tcPr>
            <w:tcW w:w="229" w:type="pct"/>
          </w:tcPr>
          <w:p w14:paraId="2AFC0334" w14:textId="77777777" w:rsidR="00956DE1" w:rsidRPr="000B41B7" w:rsidRDefault="00956DE1" w:rsidP="00B45EEC">
            <w:pPr>
              <w:pStyle w:val="phtablecellleft"/>
              <w:rPr>
                <w:lang w:val="en-US"/>
              </w:rPr>
            </w:pPr>
            <w:r w:rsidRPr="000B41B7">
              <w:rPr>
                <w:lang w:val="en-US"/>
              </w:rPr>
              <w:t>2</w:t>
            </w:r>
          </w:p>
        </w:tc>
        <w:tc>
          <w:tcPr>
            <w:tcW w:w="1406" w:type="pct"/>
          </w:tcPr>
          <w:p w14:paraId="2113B224" w14:textId="77777777" w:rsidR="00956DE1" w:rsidRPr="000B41B7" w:rsidRDefault="00956DE1" w:rsidP="00B45EEC">
            <w:pPr>
              <w:pStyle w:val="phtablecellleft"/>
            </w:pPr>
            <w:r w:rsidRPr="000B41B7">
              <w:t>Тип организации</w:t>
            </w:r>
          </w:p>
        </w:tc>
        <w:tc>
          <w:tcPr>
            <w:tcW w:w="1326" w:type="pct"/>
          </w:tcPr>
          <w:p w14:paraId="0BA5D72A" w14:textId="77777777" w:rsidR="00956DE1" w:rsidRPr="000B41B7" w:rsidRDefault="00956DE1" w:rsidP="00B45EEC">
            <w:pPr>
              <w:pStyle w:val="phtablecellleft"/>
            </w:pPr>
            <w:r w:rsidRPr="000B41B7">
              <w:t>Тип организации</w:t>
            </w:r>
          </w:p>
        </w:tc>
        <w:tc>
          <w:tcPr>
            <w:tcW w:w="2039" w:type="pct"/>
          </w:tcPr>
          <w:p w14:paraId="743C0FB1" w14:textId="77777777" w:rsidR="00956DE1" w:rsidRPr="000B41B7" w:rsidRDefault="00956DE1" w:rsidP="00B45EEC">
            <w:pPr>
              <w:pStyle w:val="phtablecellleft"/>
            </w:pPr>
            <w:r w:rsidRPr="000B41B7">
              <w:t xml:space="preserve">Выбор значения из выпадающего списка с помощью кнопки </w:t>
            </w:r>
            <w:r w:rsidRPr="000B41B7">
              <w:rPr>
                <w:noProof/>
              </w:rPr>
              <w:drawing>
                <wp:inline distT="0" distB="0" distL="0" distR="0" wp14:anchorId="3143BF14" wp14:editId="0F0625EE">
                  <wp:extent cx="228600" cy="228600"/>
                  <wp:effectExtent l="0" t="0" r="0" b="0"/>
                  <wp:docPr id="149" name="Рисунок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41B7" w:rsidRPr="000B41B7" w14:paraId="1C69B6E9" w14:textId="77777777" w:rsidTr="00B45EEC">
        <w:trPr>
          <w:trHeight w:val="655"/>
        </w:trPr>
        <w:tc>
          <w:tcPr>
            <w:tcW w:w="229" w:type="pct"/>
          </w:tcPr>
          <w:p w14:paraId="1E6D2023" w14:textId="77777777" w:rsidR="00AB3DB4" w:rsidRPr="000B41B7" w:rsidRDefault="00956DE1" w:rsidP="00B45EEC">
            <w:pPr>
              <w:pStyle w:val="phtablecellleft"/>
            </w:pPr>
            <w:r w:rsidRPr="000B41B7">
              <w:t>3</w:t>
            </w:r>
          </w:p>
        </w:tc>
        <w:tc>
          <w:tcPr>
            <w:tcW w:w="1406" w:type="pct"/>
          </w:tcPr>
          <w:p w14:paraId="5B76A11A" w14:textId="77777777" w:rsidR="00AB3DB4" w:rsidRPr="000B41B7" w:rsidRDefault="00AB3DB4" w:rsidP="00B45EEC">
            <w:pPr>
              <w:pStyle w:val="phtablecellleft"/>
            </w:pPr>
            <w:r w:rsidRPr="000B41B7">
              <w:t>Ведомственная принадлежность</w:t>
            </w:r>
          </w:p>
        </w:tc>
        <w:tc>
          <w:tcPr>
            <w:tcW w:w="1326" w:type="pct"/>
          </w:tcPr>
          <w:p w14:paraId="710F39BC" w14:textId="77777777" w:rsidR="00AB3DB4" w:rsidRPr="000B41B7" w:rsidRDefault="00AB3DB4" w:rsidP="00B45EEC">
            <w:pPr>
              <w:pStyle w:val="phtablecellleft"/>
            </w:pPr>
            <w:r w:rsidRPr="000B41B7">
              <w:t>Ведомственная принадлежность организации</w:t>
            </w:r>
          </w:p>
        </w:tc>
        <w:tc>
          <w:tcPr>
            <w:tcW w:w="2039" w:type="pct"/>
          </w:tcPr>
          <w:p w14:paraId="7026D296" w14:textId="77777777" w:rsidR="00AB3DB4" w:rsidRPr="000B41B7" w:rsidRDefault="00AB3DB4" w:rsidP="00B45EEC">
            <w:pPr>
              <w:pStyle w:val="phtablecellleft"/>
            </w:pPr>
            <w:r w:rsidRPr="000B41B7">
              <w:t xml:space="preserve">Выбор значения из выпадающего списка с помощью кнопки </w:t>
            </w:r>
            <w:r w:rsidRPr="000B41B7">
              <w:rPr>
                <w:noProof/>
              </w:rPr>
              <w:drawing>
                <wp:inline distT="0" distB="0" distL="0" distR="0" wp14:anchorId="79E9CFC2" wp14:editId="19D43D70">
                  <wp:extent cx="228600" cy="2286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41B7" w:rsidRPr="000B41B7" w14:paraId="3BEE041E" w14:textId="77777777" w:rsidTr="00B45EEC">
        <w:trPr>
          <w:trHeight w:val="655"/>
        </w:trPr>
        <w:tc>
          <w:tcPr>
            <w:tcW w:w="229" w:type="pct"/>
          </w:tcPr>
          <w:p w14:paraId="1E9ACA36" w14:textId="77777777" w:rsidR="00AB3DB4" w:rsidRPr="000B41B7" w:rsidRDefault="00956DE1" w:rsidP="00B45EEC">
            <w:pPr>
              <w:pStyle w:val="phtablecellleft"/>
              <w:rPr>
                <w:lang w:val="en-US"/>
              </w:rPr>
            </w:pPr>
            <w:r w:rsidRPr="000B41B7">
              <w:rPr>
                <w:lang w:val="en-US"/>
              </w:rPr>
              <w:t>4</w:t>
            </w:r>
          </w:p>
        </w:tc>
        <w:tc>
          <w:tcPr>
            <w:tcW w:w="1406" w:type="pct"/>
          </w:tcPr>
          <w:p w14:paraId="334C2A9F" w14:textId="77777777" w:rsidR="00AB3DB4" w:rsidRPr="000B41B7" w:rsidRDefault="00AB3DB4" w:rsidP="00B45EEC">
            <w:pPr>
              <w:pStyle w:val="phtablecellleft"/>
            </w:pPr>
            <w:r w:rsidRPr="000B41B7">
              <w:t>Наименование организации *</w:t>
            </w:r>
          </w:p>
        </w:tc>
        <w:tc>
          <w:tcPr>
            <w:tcW w:w="1326" w:type="pct"/>
          </w:tcPr>
          <w:p w14:paraId="0C0BE7A9" w14:textId="77777777" w:rsidR="00AB3DB4" w:rsidRPr="000B41B7" w:rsidRDefault="00AB3DB4" w:rsidP="00B45EEC">
            <w:pPr>
              <w:pStyle w:val="phtablecellleft"/>
            </w:pPr>
            <w:r w:rsidRPr="000B41B7">
              <w:t xml:space="preserve">Наименование </w:t>
            </w:r>
            <w:r w:rsidR="007155EA" w:rsidRPr="000B41B7">
              <w:t xml:space="preserve">медицинской </w:t>
            </w:r>
            <w:r w:rsidRPr="000B41B7">
              <w:t>организации</w:t>
            </w:r>
          </w:p>
        </w:tc>
        <w:tc>
          <w:tcPr>
            <w:tcW w:w="2039" w:type="pct"/>
          </w:tcPr>
          <w:p w14:paraId="3FC30653" w14:textId="77777777" w:rsidR="00AB3DB4" w:rsidRPr="000B41B7" w:rsidRDefault="00AB3DB4" w:rsidP="00B45EEC">
            <w:pPr>
              <w:pStyle w:val="phtablecellleft"/>
            </w:pPr>
            <w:r w:rsidRPr="000B41B7">
              <w:t xml:space="preserve">Выбор значения из выпадающего списка с помощью кнопки </w:t>
            </w:r>
            <w:r w:rsidRPr="000B41B7">
              <w:rPr>
                <w:noProof/>
              </w:rPr>
              <w:drawing>
                <wp:inline distT="0" distB="0" distL="0" distR="0" wp14:anchorId="7E45C42E" wp14:editId="55841863">
                  <wp:extent cx="228600" cy="228600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D68661" w14:textId="77777777" w:rsidR="00AB3DB4" w:rsidRPr="000B41B7" w:rsidRDefault="00AB3DB4" w:rsidP="00B45EEC">
            <w:pPr>
              <w:pStyle w:val="phtablecellleft"/>
            </w:pPr>
            <w:r w:rsidRPr="000B41B7">
              <w:t xml:space="preserve">В окне для ввода наименования организации необходимо ввести наименование или ОГРН/ИНН организации </w:t>
            </w:r>
          </w:p>
        </w:tc>
      </w:tr>
      <w:tr w:rsidR="000B41B7" w:rsidRPr="000B41B7" w14:paraId="1651187B" w14:textId="77777777" w:rsidTr="00B45EEC">
        <w:trPr>
          <w:trHeight w:val="655"/>
        </w:trPr>
        <w:tc>
          <w:tcPr>
            <w:tcW w:w="229" w:type="pct"/>
          </w:tcPr>
          <w:p w14:paraId="3520B450" w14:textId="77777777" w:rsidR="00AB3DB4" w:rsidRPr="000B41B7" w:rsidRDefault="00956DE1" w:rsidP="00B45EEC">
            <w:pPr>
              <w:pStyle w:val="phtablecellleft"/>
              <w:rPr>
                <w:lang w:val="en-US"/>
              </w:rPr>
            </w:pPr>
            <w:r w:rsidRPr="000B41B7">
              <w:rPr>
                <w:lang w:val="en-US"/>
              </w:rPr>
              <w:t>5</w:t>
            </w:r>
          </w:p>
        </w:tc>
        <w:tc>
          <w:tcPr>
            <w:tcW w:w="1406" w:type="pct"/>
          </w:tcPr>
          <w:p w14:paraId="42B22A7E" w14:textId="77777777" w:rsidR="00AB3DB4" w:rsidRPr="000B41B7" w:rsidRDefault="00AB3DB4" w:rsidP="00B45EEC">
            <w:pPr>
              <w:pStyle w:val="phtablecellleft"/>
            </w:pPr>
            <w:r w:rsidRPr="000B41B7">
              <w:t>Признак удаления у медицинской организации</w:t>
            </w:r>
          </w:p>
        </w:tc>
        <w:tc>
          <w:tcPr>
            <w:tcW w:w="1326" w:type="pct"/>
          </w:tcPr>
          <w:p w14:paraId="4814FDE9" w14:textId="77777777" w:rsidR="00AB3DB4" w:rsidRPr="000B41B7" w:rsidRDefault="00AB3DB4" w:rsidP="00B45EEC">
            <w:pPr>
              <w:pStyle w:val="phtablecellleft"/>
            </w:pPr>
            <w:r w:rsidRPr="000B41B7">
              <w:t>Признак удаления у медицинской организации</w:t>
            </w:r>
          </w:p>
        </w:tc>
        <w:tc>
          <w:tcPr>
            <w:tcW w:w="2039" w:type="pct"/>
          </w:tcPr>
          <w:p w14:paraId="685DC130" w14:textId="77777777" w:rsidR="00AB3DB4" w:rsidRPr="000B41B7" w:rsidRDefault="00AB3DB4" w:rsidP="00B45EEC">
            <w:pPr>
              <w:pStyle w:val="phtablecellleft"/>
            </w:pPr>
            <w:r w:rsidRPr="000B41B7">
              <w:t xml:space="preserve">Выбор значения (Да/Нет/Все) из выпадающего списка с помощью кнопки </w:t>
            </w:r>
            <w:r w:rsidRPr="000B41B7">
              <w:rPr>
                <w:noProof/>
              </w:rPr>
              <w:drawing>
                <wp:inline distT="0" distB="0" distL="0" distR="0" wp14:anchorId="47A87B96" wp14:editId="2599F95E">
                  <wp:extent cx="228600" cy="228600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C93DB4" w14:textId="77777777" w:rsidR="00D75A93" w:rsidRPr="000B41B7" w:rsidRDefault="00D75A93" w:rsidP="00D75A93">
            <w:pPr>
              <w:pStyle w:val="phtablecellleft"/>
            </w:pPr>
            <w:r w:rsidRPr="000B41B7">
              <w:rPr>
                <w:bCs w:val="0"/>
              </w:rPr>
              <w:t>Если при формировании отчета данный параметр не указан (оставлен пустым), по умолчанию</w:t>
            </w:r>
            <w:r w:rsidRPr="000B41B7">
              <w:t xml:space="preserve"> в отчет попадают сведения только по не удаленным МО</w:t>
            </w:r>
          </w:p>
        </w:tc>
      </w:tr>
      <w:tr w:rsidR="000B41B7" w:rsidRPr="000B41B7" w14:paraId="76E1943C" w14:textId="77777777" w:rsidTr="00B45EEC">
        <w:trPr>
          <w:trHeight w:val="655"/>
        </w:trPr>
        <w:tc>
          <w:tcPr>
            <w:tcW w:w="229" w:type="pct"/>
          </w:tcPr>
          <w:p w14:paraId="4024E45A" w14:textId="77777777" w:rsidR="00AB3DB4" w:rsidRPr="000B41B7" w:rsidRDefault="00956DE1" w:rsidP="00B45EEC">
            <w:pPr>
              <w:pStyle w:val="phtablecellleft"/>
              <w:rPr>
                <w:lang w:val="en-US"/>
              </w:rPr>
            </w:pPr>
            <w:r w:rsidRPr="000B41B7">
              <w:rPr>
                <w:lang w:val="en-US"/>
              </w:rPr>
              <w:t>6</w:t>
            </w:r>
          </w:p>
        </w:tc>
        <w:tc>
          <w:tcPr>
            <w:tcW w:w="1406" w:type="pct"/>
          </w:tcPr>
          <w:p w14:paraId="625916FA" w14:textId="77777777" w:rsidR="00AB3DB4" w:rsidRPr="000B41B7" w:rsidRDefault="00AB3DB4" w:rsidP="00B45EEC">
            <w:pPr>
              <w:pStyle w:val="phtablecellleft"/>
            </w:pPr>
            <w:r w:rsidRPr="000B41B7">
              <w:t>Признак удаления у структурного подразделения</w:t>
            </w:r>
          </w:p>
        </w:tc>
        <w:tc>
          <w:tcPr>
            <w:tcW w:w="1326" w:type="pct"/>
          </w:tcPr>
          <w:p w14:paraId="0ED35D33" w14:textId="77777777" w:rsidR="00AB3DB4" w:rsidRPr="000B41B7" w:rsidRDefault="00AB3DB4" w:rsidP="00B45EEC">
            <w:pPr>
              <w:pStyle w:val="phtablecellleft"/>
            </w:pPr>
            <w:r w:rsidRPr="000B41B7">
              <w:t>Признак удаления у структурного подразделения</w:t>
            </w:r>
          </w:p>
        </w:tc>
        <w:tc>
          <w:tcPr>
            <w:tcW w:w="2039" w:type="pct"/>
          </w:tcPr>
          <w:p w14:paraId="5DAB21FA" w14:textId="77777777" w:rsidR="00AB3DB4" w:rsidRPr="000B41B7" w:rsidRDefault="00AB3DB4" w:rsidP="00B45EEC">
            <w:pPr>
              <w:pStyle w:val="phtablecellleft"/>
            </w:pPr>
            <w:r w:rsidRPr="000B41B7">
              <w:t xml:space="preserve">Выбор значения (Да/Нет/Все) из выпадающего списка с помощью кнопки </w:t>
            </w:r>
            <w:r w:rsidRPr="000B41B7">
              <w:rPr>
                <w:noProof/>
              </w:rPr>
              <w:drawing>
                <wp:inline distT="0" distB="0" distL="0" distR="0" wp14:anchorId="1F0056C1" wp14:editId="6B0CE827">
                  <wp:extent cx="228600" cy="228600"/>
                  <wp:effectExtent l="0" t="0" r="0" b="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43535C" w14:textId="77777777" w:rsidR="00D75A93" w:rsidRPr="000B41B7" w:rsidRDefault="00D75A93" w:rsidP="00D75A93">
            <w:pPr>
              <w:pStyle w:val="phtablecellleft"/>
            </w:pPr>
            <w:r w:rsidRPr="000B41B7">
              <w:rPr>
                <w:bCs w:val="0"/>
              </w:rPr>
              <w:t>Если при формировании отчета данный параметр не указан (оставлен пустым), по умолчанию</w:t>
            </w:r>
            <w:r w:rsidRPr="000B41B7">
              <w:t xml:space="preserve"> в отчет попадают только </w:t>
            </w:r>
            <w:r w:rsidRPr="000B41B7">
              <w:lastRenderedPageBreak/>
              <w:t>неупраздненные структурные подразделения</w:t>
            </w:r>
          </w:p>
        </w:tc>
      </w:tr>
      <w:tr w:rsidR="000B41B7" w:rsidRPr="000B41B7" w14:paraId="44148B8E" w14:textId="77777777" w:rsidTr="00B45EEC">
        <w:trPr>
          <w:trHeight w:val="655"/>
        </w:trPr>
        <w:tc>
          <w:tcPr>
            <w:tcW w:w="229" w:type="pct"/>
          </w:tcPr>
          <w:p w14:paraId="4700BB41" w14:textId="77777777" w:rsidR="00AB3DB4" w:rsidRPr="000B41B7" w:rsidRDefault="00956DE1" w:rsidP="00B45EEC">
            <w:pPr>
              <w:pStyle w:val="phtablecellleft"/>
              <w:rPr>
                <w:lang w:val="en-US"/>
              </w:rPr>
            </w:pPr>
            <w:r w:rsidRPr="000B41B7">
              <w:rPr>
                <w:lang w:val="en-US"/>
              </w:rPr>
              <w:lastRenderedPageBreak/>
              <w:t>7</w:t>
            </w:r>
          </w:p>
        </w:tc>
        <w:tc>
          <w:tcPr>
            <w:tcW w:w="1406" w:type="pct"/>
          </w:tcPr>
          <w:p w14:paraId="021C9764" w14:textId="77777777" w:rsidR="00AB3DB4" w:rsidRPr="000B41B7" w:rsidRDefault="00AB3DB4" w:rsidP="00B45EEC">
            <w:pPr>
              <w:pStyle w:val="phtablecellleft"/>
            </w:pPr>
            <w:r w:rsidRPr="000B41B7">
              <w:t>Наличие дочерних элементов в структурных подразделениях</w:t>
            </w:r>
          </w:p>
        </w:tc>
        <w:tc>
          <w:tcPr>
            <w:tcW w:w="1326" w:type="pct"/>
          </w:tcPr>
          <w:p w14:paraId="1DE88496" w14:textId="77777777" w:rsidR="00AB3DB4" w:rsidRPr="000B41B7" w:rsidRDefault="00AB3DB4" w:rsidP="00B45EEC">
            <w:pPr>
              <w:pStyle w:val="phtablecellleft"/>
            </w:pPr>
            <w:r w:rsidRPr="000B41B7">
              <w:t>Наличие дочерних элементов в структурных подразделениях</w:t>
            </w:r>
          </w:p>
        </w:tc>
        <w:tc>
          <w:tcPr>
            <w:tcW w:w="2039" w:type="pct"/>
          </w:tcPr>
          <w:p w14:paraId="7C333D3E" w14:textId="77777777" w:rsidR="00AB3DB4" w:rsidRPr="000B41B7" w:rsidRDefault="00AB3DB4" w:rsidP="00B45EEC">
            <w:pPr>
              <w:pStyle w:val="phtablecellleft"/>
            </w:pPr>
            <w:r w:rsidRPr="000B41B7">
              <w:t xml:space="preserve">Выбор значения (Да/Нет/Все) из выпадающего списка с помощью кнопки </w:t>
            </w:r>
            <w:r w:rsidRPr="000B41B7">
              <w:rPr>
                <w:noProof/>
              </w:rPr>
              <w:drawing>
                <wp:inline distT="0" distB="0" distL="0" distR="0" wp14:anchorId="6933094A" wp14:editId="65F85617">
                  <wp:extent cx="228600" cy="228600"/>
                  <wp:effectExtent l="0" t="0" r="0" b="0"/>
                  <wp:docPr id="100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C160B1" w14:textId="4F65A319" w:rsidR="00D75A93" w:rsidRPr="000B41B7" w:rsidRDefault="00D75A93" w:rsidP="00843EF6">
            <w:r w:rsidRPr="000B41B7">
              <w:t>Если при формировании отчета данный параметр не указан (оставлен пустым), по умолчанию в отчет</w:t>
            </w:r>
            <w:r w:rsidRPr="000B41B7">
              <w:rPr>
                <w:rFonts w:ascii="Arial" w:hAnsi="Arial" w:cs="Arial"/>
                <w:shd w:val="clear" w:color="auto" w:fill="F8F8F8"/>
              </w:rPr>
              <w:t xml:space="preserve"> </w:t>
            </w:r>
            <w:r w:rsidRPr="000B41B7">
              <w:t>попадают те структурные подразделения, у которых отсутствуют дочерние элементы (кабинеты/отделения/бригады)</w:t>
            </w:r>
            <w:r w:rsidR="00F14A4B" w:rsidRPr="000B41B7">
              <w:t>.</w:t>
            </w:r>
          </w:p>
          <w:p w14:paraId="092EDDF0" w14:textId="77777777" w:rsidR="00F14A4B" w:rsidRPr="000B41B7" w:rsidRDefault="00F14A4B" w:rsidP="00843EF6"/>
          <w:p w14:paraId="19A7592B" w14:textId="77777777" w:rsidR="00D75A93" w:rsidRPr="000B41B7" w:rsidRDefault="00D75A93" w:rsidP="00843EF6">
            <w:r w:rsidRPr="000B41B7">
              <w:t>Для получения списка всех подразделений необходимо при формировании отчета в данном поле выбрать значение «Все».</w:t>
            </w:r>
          </w:p>
        </w:tc>
      </w:tr>
      <w:tr w:rsidR="000B41B7" w:rsidRPr="000B41B7" w14:paraId="290C3F5A" w14:textId="77777777" w:rsidTr="00B45EEC">
        <w:trPr>
          <w:trHeight w:val="655"/>
        </w:trPr>
        <w:tc>
          <w:tcPr>
            <w:tcW w:w="229" w:type="pct"/>
          </w:tcPr>
          <w:p w14:paraId="633AA49E" w14:textId="77777777" w:rsidR="00AB3DB4" w:rsidRPr="000B41B7" w:rsidRDefault="00956DE1" w:rsidP="00B45EEC">
            <w:pPr>
              <w:pStyle w:val="phtablecellleft"/>
              <w:rPr>
                <w:lang w:val="en-US"/>
              </w:rPr>
            </w:pPr>
            <w:r w:rsidRPr="000B41B7">
              <w:rPr>
                <w:lang w:val="en-US"/>
              </w:rPr>
              <w:t>8</w:t>
            </w:r>
          </w:p>
        </w:tc>
        <w:tc>
          <w:tcPr>
            <w:tcW w:w="1406" w:type="pct"/>
          </w:tcPr>
          <w:p w14:paraId="5BCA4007" w14:textId="77777777" w:rsidR="00AB3DB4" w:rsidRPr="000B41B7" w:rsidRDefault="00AB3DB4" w:rsidP="00B45EEC">
            <w:pPr>
              <w:pStyle w:val="phtablecellleft"/>
            </w:pPr>
            <w:r w:rsidRPr="000B41B7">
              <w:t>Уведомить о готовности</w:t>
            </w:r>
          </w:p>
        </w:tc>
        <w:tc>
          <w:tcPr>
            <w:tcW w:w="1326" w:type="pct"/>
          </w:tcPr>
          <w:p w14:paraId="79072554" w14:textId="6604EA38" w:rsidR="00AB3DB4" w:rsidRPr="000B41B7" w:rsidRDefault="00AB3DB4" w:rsidP="00B45EEC">
            <w:pPr>
              <w:pStyle w:val="phtablecellleft"/>
            </w:pPr>
            <w:r w:rsidRPr="000B41B7">
              <w:t xml:space="preserve">Уведомление </w:t>
            </w:r>
            <w:r w:rsidR="00F14A4B" w:rsidRPr="000B41B7">
              <w:br/>
            </w:r>
            <w:r w:rsidRPr="000B41B7">
              <w:t>о готовности отчета</w:t>
            </w:r>
          </w:p>
        </w:tc>
        <w:tc>
          <w:tcPr>
            <w:tcW w:w="2039" w:type="pct"/>
          </w:tcPr>
          <w:p w14:paraId="22301116" w14:textId="77777777" w:rsidR="00AB3DB4" w:rsidRPr="000B41B7" w:rsidRDefault="00AB3DB4" w:rsidP="00B45EEC">
            <w:pPr>
              <w:pStyle w:val="phtablecellleft"/>
            </w:pPr>
            <w:r w:rsidRPr="000B41B7">
              <w:t>В случае нажатия на кнопку</w:t>
            </w:r>
            <w:r w:rsidRPr="000B41B7">
              <w:rPr>
                <w:noProof/>
              </w:rPr>
              <w:drawing>
                <wp:inline distT="0" distB="0" distL="0" distR="0" wp14:anchorId="030B9404" wp14:editId="6E3A00E4">
                  <wp:extent cx="312420" cy="303741"/>
                  <wp:effectExtent l="0" t="0" r="0" b="1270"/>
                  <wp:docPr id="107" name="Рисунок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1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312420" cy="3037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B41B7">
              <w:t>придет уведомление о готовности заказанного отчета</w:t>
            </w:r>
          </w:p>
        </w:tc>
      </w:tr>
    </w:tbl>
    <w:p w14:paraId="55E728AD" w14:textId="77777777" w:rsidR="00B813F0" w:rsidRPr="000B41B7" w:rsidRDefault="00B813F0" w:rsidP="00B813F0">
      <w:pPr>
        <w:pStyle w:val="phnormal"/>
        <w:ind w:firstLine="0"/>
      </w:pPr>
    </w:p>
    <w:p w14:paraId="20104B8B" w14:textId="77777777" w:rsidR="00B813F0" w:rsidRPr="000B41B7" w:rsidRDefault="00B813F0" w:rsidP="00B813F0">
      <w:pPr>
        <w:pStyle w:val="phnormal"/>
      </w:pPr>
      <w:r w:rsidRPr="000B41B7">
        <w:t xml:space="preserve">После внесения данных необходимо нажать на кнопку </w:t>
      </w:r>
      <w:r w:rsidRPr="000B41B7">
        <w:rPr>
          <w:noProof/>
        </w:rPr>
        <w:drawing>
          <wp:inline distT="0" distB="0" distL="0" distR="0" wp14:anchorId="424127D0" wp14:editId="58A12037">
            <wp:extent cx="891540" cy="247650"/>
            <wp:effectExtent l="0" t="0" r="381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911401" cy="253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41B7">
        <w:t>. Окно редактирования закроется, сформированный отчет отобразится на странице «Заказанные отчеты».</w:t>
      </w:r>
    </w:p>
    <w:p w14:paraId="2C2ECD0B" w14:textId="39D79993" w:rsidR="00956DE1" w:rsidRPr="000B41B7" w:rsidRDefault="00956DE1" w:rsidP="00B813F0">
      <w:pPr>
        <w:pStyle w:val="phnormal"/>
      </w:pPr>
      <w:r w:rsidRPr="000B41B7">
        <w:t>Описание полей, которые содержатся в отчете, приведен</w:t>
      </w:r>
      <w:r w:rsidR="003A5BA8" w:rsidRPr="000B41B7">
        <w:t>о</w:t>
      </w:r>
      <w:r w:rsidRPr="000B41B7">
        <w:t xml:space="preserve"> в </w:t>
      </w:r>
      <w:r w:rsidR="005655E1" w:rsidRPr="000B41B7">
        <w:t>таблице (</w:t>
      </w:r>
      <w:r w:rsidRPr="000B41B7">
        <w:fldChar w:fldCharType="begin"/>
      </w:r>
      <w:r w:rsidRPr="000B41B7">
        <w:instrText xml:space="preserve"> REF _Ref42094893 \h  \* MERGEFORMAT </w:instrText>
      </w:r>
      <w:r w:rsidRPr="000B41B7">
        <w:fldChar w:fldCharType="separate"/>
      </w:r>
      <w:r w:rsidR="00E10E0C" w:rsidRPr="000B41B7">
        <w:t>Таблица 21</w:t>
      </w:r>
      <w:r w:rsidRPr="000B41B7">
        <w:fldChar w:fldCharType="end"/>
      </w:r>
      <w:r w:rsidR="005655E1" w:rsidRPr="000B41B7">
        <w:t>)</w:t>
      </w:r>
      <w:r w:rsidR="003A5BA8" w:rsidRPr="000B41B7">
        <w:t>.</w:t>
      </w:r>
    </w:p>
    <w:p w14:paraId="1A7CE5A8" w14:textId="744DA046" w:rsidR="00956DE1" w:rsidRPr="000B41B7" w:rsidRDefault="00956DE1" w:rsidP="00843EF6">
      <w:pPr>
        <w:pStyle w:val="aff6"/>
      </w:pPr>
      <w:bookmarkStart w:id="165" w:name="_Ref42094893"/>
      <w:bookmarkStart w:id="166" w:name="_Ref42094886"/>
      <w:r w:rsidRPr="000B41B7">
        <w:t xml:space="preserve">Таблица </w:t>
      </w:r>
      <w:r w:rsidR="00A12800">
        <w:fldChar w:fldCharType="begin"/>
      </w:r>
      <w:r w:rsidR="00A12800">
        <w:instrText xml:space="preserve"> SEQ Таблица \* ARABIC </w:instrText>
      </w:r>
      <w:r w:rsidR="00A12800">
        <w:fldChar w:fldCharType="separate"/>
      </w:r>
      <w:r w:rsidR="00E10E0C" w:rsidRPr="000B41B7">
        <w:rPr>
          <w:noProof/>
        </w:rPr>
        <w:t>21</w:t>
      </w:r>
      <w:r w:rsidR="00A12800">
        <w:rPr>
          <w:noProof/>
        </w:rPr>
        <w:fldChar w:fldCharType="end"/>
      </w:r>
      <w:bookmarkEnd w:id="165"/>
      <w:r w:rsidRPr="000B41B7">
        <w:t xml:space="preserve"> – Описание полей отчета</w:t>
      </w:r>
      <w:bookmarkEnd w:id="166"/>
    </w:p>
    <w:tbl>
      <w:tblPr>
        <w:tblStyle w:val="a7"/>
        <w:tblW w:w="4864" w:type="pct"/>
        <w:tblLook w:val="04A0" w:firstRow="1" w:lastRow="0" w:firstColumn="1" w:lastColumn="0" w:noHBand="0" w:noVBand="1"/>
      </w:tblPr>
      <w:tblGrid>
        <w:gridCol w:w="446"/>
        <w:gridCol w:w="3351"/>
        <w:gridCol w:w="5706"/>
      </w:tblGrid>
      <w:tr w:rsidR="000B41B7" w:rsidRPr="000B41B7" w14:paraId="7D6230F1" w14:textId="77777777" w:rsidTr="00A018FE">
        <w:trPr>
          <w:tblHeader/>
        </w:trPr>
        <w:tc>
          <w:tcPr>
            <w:tcW w:w="235" w:type="pct"/>
          </w:tcPr>
          <w:p w14:paraId="44831C86" w14:textId="77777777" w:rsidR="00956DE1" w:rsidRPr="000B41B7" w:rsidRDefault="00956DE1" w:rsidP="00AB3300">
            <w:pPr>
              <w:pStyle w:val="phtablecolcaption"/>
            </w:pPr>
            <w:r w:rsidRPr="000B41B7">
              <w:t>№</w:t>
            </w:r>
          </w:p>
        </w:tc>
        <w:tc>
          <w:tcPr>
            <w:tcW w:w="1763" w:type="pct"/>
          </w:tcPr>
          <w:p w14:paraId="74EA06E2" w14:textId="77777777" w:rsidR="00956DE1" w:rsidRPr="000B41B7" w:rsidRDefault="00956DE1" w:rsidP="00AB3300">
            <w:pPr>
              <w:pStyle w:val="phtablecolcaption"/>
            </w:pPr>
            <w:r w:rsidRPr="000B41B7">
              <w:t>Наименование поля</w:t>
            </w:r>
          </w:p>
        </w:tc>
        <w:tc>
          <w:tcPr>
            <w:tcW w:w="3002" w:type="pct"/>
          </w:tcPr>
          <w:p w14:paraId="511713DF" w14:textId="77777777" w:rsidR="00956DE1" w:rsidRPr="000B41B7" w:rsidRDefault="00956DE1" w:rsidP="00AB3300">
            <w:pPr>
              <w:pStyle w:val="phtablecolcaption"/>
            </w:pPr>
            <w:r w:rsidRPr="000B41B7">
              <w:t>Описание</w:t>
            </w:r>
          </w:p>
        </w:tc>
      </w:tr>
      <w:tr w:rsidR="000B41B7" w:rsidRPr="000B41B7" w14:paraId="74A4DA8B" w14:textId="77777777" w:rsidTr="00A018FE">
        <w:trPr>
          <w:trHeight w:val="352"/>
        </w:trPr>
        <w:tc>
          <w:tcPr>
            <w:tcW w:w="235" w:type="pct"/>
          </w:tcPr>
          <w:p w14:paraId="3AFC9313" w14:textId="77777777" w:rsidR="00956DE1" w:rsidRPr="000B41B7" w:rsidRDefault="00956DE1" w:rsidP="00AB3300">
            <w:pPr>
              <w:pStyle w:val="phtablecellleft"/>
            </w:pPr>
            <w:r w:rsidRPr="000B41B7">
              <w:t>1</w:t>
            </w:r>
          </w:p>
        </w:tc>
        <w:tc>
          <w:tcPr>
            <w:tcW w:w="1763" w:type="pct"/>
          </w:tcPr>
          <w:p w14:paraId="06A30DC2" w14:textId="77777777" w:rsidR="00956DE1" w:rsidRPr="000B41B7" w:rsidRDefault="00956DE1" w:rsidP="00AB3300">
            <w:pPr>
              <w:pStyle w:val="phtablecellleft"/>
              <w:rPr>
                <w:lang w:val="en-US"/>
              </w:rPr>
            </w:pPr>
            <w:r w:rsidRPr="000B41B7">
              <w:t>Субъект РФ</w:t>
            </w:r>
          </w:p>
        </w:tc>
        <w:tc>
          <w:tcPr>
            <w:tcW w:w="3002" w:type="pct"/>
          </w:tcPr>
          <w:p w14:paraId="38537463" w14:textId="77777777" w:rsidR="00956DE1" w:rsidRPr="000B41B7" w:rsidRDefault="00956DE1" w:rsidP="00A018FE">
            <w:pPr>
              <w:pStyle w:val="phtablecellleft"/>
            </w:pPr>
            <w:r w:rsidRPr="000B41B7">
              <w:t>Субъект РФ</w:t>
            </w:r>
            <w:r w:rsidR="00A018FE" w:rsidRPr="000B41B7">
              <w:t xml:space="preserve"> медицинской организации</w:t>
            </w:r>
          </w:p>
        </w:tc>
      </w:tr>
      <w:tr w:rsidR="000B41B7" w:rsidRPr="000B41B7" w14:paraId="316BB309" w14:textId="77777777" w:rsidTr="00A018FE">
        <w:trPr>
          <w:trHeight w:val="404"/>
        </w:trPr>
        <w:tc>
          <w:tcPr>
            <w:tcW w:w="235" w:type="pct"/>
          </w:tcPr>
          <w:p w14:paraId="73610BDE" w14:textId="77777777" w:rsidR="00956DE1" w:rsidRPr="000B41B7" w:rsidRDefault="00956DE1" w:rsidP="00AB3300">
            <w:pPr>
              <w:pStyle w:val="phtablecellleft"/>
            </w:pPr>
            <w:r w:rsidRPr="000B41B7">
              <w:t>2</w:t>
            </w:r>
          </w:p>
        </w:tc>
        <w:tc>
          <w:tcPr>
            <w:tcW w:w="1763" w:type="pct"/>
          </w:tcPr>
          <w:p w14:paraId="6D1129C6" w14:textId="39D988CC" w:rsidR="00956DE1" w:rsidRPr="000B41B7" w:rsidRDefault="00F14A4B" w:rsidP="00A018FE">
            <w:pPr>
              <w:pStyle w:val="phtablecellleft"/>
            </w:pPr>
            <w:r w:rsidRPr="000B41B7">
              <w:t>OID</w:t>
            </w:r>
            <w:r w:rsidR="00956DE1" w:rsidRPr="000B41B7">
              <w:t xml:space="preserve"> медицинской организации</w:t>
            </w:r>
          </w:p>
        </w:tc>
        <w:tc>
          <w:tcPr>
            <w:tcW w:w="3002" w:type="pct"/>
          </w:tcPr>
          <w:p w14:paraId="467C80F3" w14:textId="77777777" w:rsidR="00956DE1" w:rsidRPr="000B41B7" w:rsidRDefault="00956DE1" w:rsidP="00A018FE">
            <w:pPr>
              <w:pStyle w:val="phtablecellleft"/>
            </w:pPr>
            <w:r w:rsidRPr="000B41B7">
              <w:t>OID медицинской организации</w:t>
            </w:r>
          </w:p>
        </w:tc>
      </w:tr>
      <w:tr w:rsidR="000B41B7" w:rsidRPr="000B41B7" w14:paraId="50B7AD0F" w14:textId="77777777" w:rsidTr="00A018FE">
        <w:trPr>
          <w:trHeight w:val="505"/>
        </w:trPr>
        <w:tc>
          <w:tcPr>
            <w:tcW w:w="235" w:type="pct"/>
          </w:tcPr>
          <w:p w14:paraId="0BC0220F" w14:textId="77777777" w:rsidR="00956DE1" w:rsidRPr="000B41B7" w:rsidRDefault="00956DE1" w:rsidP="00AB3300">
            <w:pPr>
              <w:pStyle w:val="phtablecellleft"/>
            </w:pPr>
            <w:r w:rsidRPr="000B41B7">
              <w:t>3</w:t>
            </w:r>
          </w:p>
        </w:tc>
        <w:tc>
          <w:tcPr>
            <w:tcW w:w="1763" w:type="pct"/>
          </w:tcPr>
          <w:p w14:paraId="64E75F5B" w14:textId="77777777" w:rsidR="00956DE1" w:rsidRPr="000B41B7" w:rsidRDefault="00956DE1" w:rsidP="00AB3300">
            <w:pPr>
              <w:pStyle w:val="phtablecellleft"/>
            </w:pPr>
            <w:r w:rsidRPr="000B41B7">
              <w:t>Краткое наименование медицинской организации</w:t>
            </w:r>
          </w:p>
        </w:tc>
        <w:tc>
          <w:tcPr>
            <w:tcW w:w="3002" w:type="pct"/>
          </w:tcPr>
          <w:p w14:paraId="1B4211F5" w14:textId="77777777" w:rsidR="00956DE1" w:rsidRPr="000B41B7" w:rsidRDefault="00A018FE" w:rsidP="00AB3300">
            <w:pPr>
              <w:pStyle w:val="phtablecellleft"/>
            </w:pPr>
            <w:r w:rsidRPr="000B41B7">
              <w:t>Краткое наименование медицинской организации</w:t>
            </w:r>
          </w:p>
        </w:tc>
      </w:tr>
      <w:tr w:rsidR="000B41B7" w:rsidRPr="000B41B7" w14:paraId="0DFBC164" w14:textId="77777777" w:rsidTr="00A018FE">
        <w:trPr>
          <w:trHeight w:val="571"/>
        </w:trPr>
        <w:tc>
          <w:tcPr>
            <w:tcW w:w="235" w:type="pct"/>
          </w:tcPr>
          <w:p w14:paraId="3176F61C" w14:textId="77777777" w:rsidR="00956DE1" w:rsidRPr="000B41B7" w:rsidRDefault="00956DE1" w:rsidP="00AB3300">
            <w:pPr>
              <w:pStyle w:val="phtablecellleft"/>
            </w:pPr>
            <w:r w:rsidRPr="000B41B7">
              <w:t>4</w:t>
            </w:r>
          </w:p>
        </w:tc>
        <w:tc>
          <w:tcPr>
            <w:tcW w:w="1763" w:type="pct"/>
          </w:tcPr>
          <w:p w14:paraId="3BCC6BF6" w14:textId="77777777" w:rsidR="00956DE1" w:rsidRPr="000B41B7" w:rsidRDefault="00956DE1" w:rsidP="00AB3300">
            <w:pPr>
              <w:pStyle w:val="phtablecellleft"/>
            </w:pPr>
            <w:r w:rsidRPr="000B41B7">
              <w:t>Дата удаления медицинской организации</w:t>
            </w:r>
          </w:p>
        </w:tc>
        <w:tc>
          <w:tcPr>
            <w:tcW w:w="3002" w:type="pct"/>
          </w:tcPr>
          <w:p w14:paraId="2C568367" w14:textId="77777777" w:rsidR="00956DE1" w:rsidRPr="000B41B7" w:rsidRDefault="00A018FE" w:rsidP="00AB3300">
            <w:pPr>
              <w:pStyle w:val="phtablecellleft"/>
            </w:pPr>
            <w:r w:rsidRPr="000B41B7">
              <w:t>Дата удаления медицинской организации</w:t>
            </w:r>
          </w:p>
        </w:tc>
      </w:tr>
      <w:tr w:rsidR="000B41B7" w:rsidRPr="000B41B7" w14:paraId="1096568F" w14:textId="77777777" w:rsidTr="00A018FE">
        <w:trPr>
          <w:trHeight w:val="325"/>
        </w:trPr>
        <w:tc>
          <w:tcPr>
            <w:tcW w:w="235" w:type="pct"/>
          </w:tcPr>
          <w:p w14:paraId="0E36CAEF" w14:textId="77777777" w:rsidR="00956DE1" w:rsidRPr="000B41B7" w:rsidRDefault="00956DE1" w:rsidP="00AB3300">
            <w:pPr>
              <w:pStyle w:val="phtablecellleft"/>
            </w:pPr>
            <w:r w:rsidRPr="000B41B7">
              <w:t>5</w:t>
            </w:r>
          </w:p>
        </w:tc>
        <w:tc>
          <w:tcPr>
            <w:tcW w:w="1763" w:type="pct"/>
          </w:tcPr>
          <w:p w14:paraId="6713EFBD" w14:textId="77777777" w:rsidR="00956DE1" w:rsidRPr="000B41B7" w:rsidRDefault="00956DE1" w:rsidP="00AB3300">
            <w:pPr>
              <w:pStyle w:val="phtablecellleft"/>
            </w:pPr>
            <w:r w:rsidRPr="000B41B7">
              <w:t>Тип организации</w:t>
            </w:r>
          </w:p>
        </w:tc>
        <w:tc>
          <w:tcPr>
            <w:tcW w:w="3002" w:type="pct"/>
          </w:tcPr>
          <w:p w14:paraId="02E1195A" w14:textId="77777777" w:rsidR="00956DE1" w:rsidRPr="000B41B7" w:rsidRDefault="00A018FE" w:rsidP="00AB3300">
            <w:pPr>
              <w:pStyle w:val="phtablecellleft"/>
            </w:pPr>
            <w:r w:rsidRPr="000B41B7">
              <w:t>Наименование типа организации</w:t>
            </w:r>
          </w:p>
        </w:tc>
      </w:tr>
      <w:tr w:rsidR="000B41B7" w:rsidRPr="000B41B7" w14:paraId="3C8BA5A9" w14:textId="77777777" w:rsidTr="00A018FE">
        <w:trPr>
          <w:trHeight w:val="655"/>
        </w:trPr>
        <w:tc>
          <w:tcPr>
            <w:tcW w:w="235" w:type="pct"/>
          </w:tcPr>
          <w:p w14:paraId="72835CA7" w14:textId="77777777" w:rsidR="00956DE1" w:rsidRPr="000B41B7" w:rsidRDefault="00956DE1" w:rsidP="00AB3300">
            <w:pPr>
              <w:pStyle w:val="phtablecellleft"/>
            </w:pPr>
            <w:r w:rsidRPr="000B41B7">
              <w:t>6</w:t>
            </w:r>
          </w:p>
        </w:tc>
        <w:tc>
          <w:tcPr>
            <w:tcW w:w="1763" w:type="pct"/>
          </w:tcPr>
          <w:p w14:paraId="3486660F" w14:textId="77777777" w:rsidR="00956DE1" w:rsidRPr="000B41B7" w:rsidRDefault="00A018FE" w:rsidP="00AB3300">
            <w:pPr>
              <w:pStyle w:val="phtablecellleft"/>
            </w:pPr>
            <w:r w:rsidRPr="000B41B7">
              <w:t>Ведомственная принадлежность медицинской организации</w:t>
            </w:r>
          </w:p>
        </w:tc>
        <w:tc>
          <w:tcPr>
            <w:tcW w:w="3002" w:type="pct"/>
          </w:tcPr>
          <w:p w14:paraId="23061CCD" w14:textId="77777777" w:rsidR="00956DE1" w:rsidRPr="000B41B7" w:rsidRDefault="00A018FE" w:rsidP="00AB3300">
            <w:pPr>
              <w:pStyle w:val="phtablecellleft"/>
            </w:pPr>
            <w:r w:rsidRPr="000B41B7">
              <w:t>Ведомственная принадлежность медицинской организации</w:t>
            </w:r>
          </w:p>
        </w:tc>
      </w:tr>
      <w:tr w:rsidR="000B41B7" w:rsidRPr="000B41B7" w14:paraId="3548159D" w14:textId="77777777" w:rsidTr="00A018FE">
        <w:trPr>
          <w:trHeight w:val="655"/>
        </w:trPr>
        <w:tc>
          <w:tcPr>
            <w:tcW w:w="235" w:type="pct"/>
          </w:tcPr>
          <w:p w14:paraId="545F1F48" w14:textId="77777777" w:rsidR="00956DE1" w:rsidRPr="000B41B7" w:rsidRDefault="00956DE1" w:rsidP="00AB3300">
            <w:pPr>
              <w:pStyle w:val="phtablecellleft"/>
            </w:pPr>
            <w:r w:rsidRPr="000B41B7">
              <w:t>7</w:t>
            </w:r>
          </w:p>
        </w:tc>
        <w:tc>
          <w:tcPr>
            <w:tcW w:w="1763" w:type="pct"/>
          </w:tcPr>
          <w:p w14:paraId="603FF3A8" w14:textId="77777777" w:rsidR="00956DE1" w:rsidRPr="000B41B7" w:rsidRDefault="00A018FE" w:rsidP="00AB3300">
            <w:pPr>
              <w:pStyle w:val="phtablecellleft"/>
            </w:pPr>
            <w:r w:rsidRPr="000B41B7">
              <w:t>Вид деятельности медицинской организации</w:t>
            </w:r>
          </w:p>
        </w:tc>
        <w:tc>
          <w:tcPr>
            <w:tcW w:w="3002" w:type="pct"/>
          </w:tcPr>
          <w:p w14:paraId="10736075" w14:textId="77777777" w:rsidR="00956DE1" w:rsidRPr="000B41B7" w:rsidRDefault="00A018FE" w:rsidP="00AB3300">
            <w:pPr>
              <w:pStyle w:val="phtablecellleft"/>
            </w:pPr>
            <w:r w:rsidRPr="000B41B7">
              <w:t>Вид деятельности медицинской организации</w:t>
            </w:r>
          </w:p>
        </w:tc>
      </w:tr>
      <w:tr w:rsidR="000B41B7" w:rsidRPr="000B41B7" w14:paraId="74EDA140" w14:textId="77777777" w:rsidTr="00A018FE">
        <w:trPr>
          <w:trHeight w:val="655"/>
        </w:trPr>
        <w:tc>
          <w:tcPr>
            <w:tcW w:w="235" w:type="pct"/>
          </w:tcPr>
          <w:p w14:paraId="2971E8DA" w14:textId="77777777" w:rsidR="00A018FE" w:rsidRPr="000B41B7" w:rsidRDefault="00A018FE" w:rsidP="00AB3300">
            <w:pPr>
              <w:pStyle w:val="phtablecellleft"/>
              <w:rPr>
                <w:lang w:val="en-US"/>
              </w:rPr>
            </w:pPr>
            <w:r w:rsidRPr="000B41B7">
              <w:rPr>
                <w:lang w:val="en-US"/>
              </w:rPr>
              <w:t>8</w:t>
            </w:r>
          </w:p>
        </w:tc>
        <w:tc>
          <w:tcPr>
            <w:tcW w:w="1763" w:type="pct"/>
          </w:tcPr>
          <w:p w14:paraId="11FEAB3F" w14:textId="77777777" w:rsidR="00A018FE" w:rsidRPr="000B41B7" w:rsidRDefault="00A018FE" w:rsidP="00AB3300">
            <w:pPr>
              <w:pStyle w:val="phtablecellleft"/>
            </w:pPr>
            <w:r w:rsidRPr="000B41B7">
              <w:t>Профиль деятельности медицинской организации</w:t>
            </w:r>
          </w:p>
        </w:tc>
        <w:tc>
          <w:tcPr>
            <w:tcW w:w="3002" w:type="pct"/>
          </w:tcPr>
          <w:p w14:paraId="71FC3E44" w14:textId="77777777" w:rsidR="00A018FE" w:rsidRPr="000B41B7" w:rsidRDefault="00A018FE" w:rsidP="00AB3300">
            <w:pPr>
              <w:pStyle w:val="phtablecellleft"/>
            </w:pPr>
            <w:r w:rsidRPr="000B41B7">
              <w:t>Профиль деятельности медицинской организации</w:t>
            </w:r>
          </w:p>
        </w:tc>
      </w:tr>
      <w:tr w:rsidR="000B41B7" w:rsidRPr="000B41B7" w14:paraId="4549E2C3" w14:textId="77777777" w:rsidTr="00A018FE">
        <w:trPr>
          <w:trHeight w:val="655"/>
        </w:trPr>
        <w:tc>
          <w:tcPr>
            <w:tcW w:w="235" w:type="pct"/>
          </w:tcPr>
          <w:p w14:paraId="5B4FF97A" w14:textId="77777777" w:rsidR="00A018FE" w:rsidRPr="000B41B7" w:rsidRDefault="00A018FE" w:rsidP="00AB3300">
            <w:pPr>
              <w:pStyle w:val="phtablecellleft"/>
              <w:rPr>
                <w:lang w:val="en-US"/>
              </w:rPr>
            </w:pPr>
            <w:r w:rsidRPr="000B41B7">
              <w:rPr>
                <w:lang w:val="en-US"/>
              </w:rPr>
              <w:lastRenderedPageBreak/>
              <w:t>9</w:t>
            </w:r>
          </w:p>
        </w:tc>
        <w:tc>
          <w:tcPr>
            <w:tcW w:w="1763" w:type="pct"/>
          </w:tcPr>
          <w:p w14:paraId="2622A672" w14:textId="043860B2" w:rsidR="00A018FE" w:rsidRPr="000B41B7" w:rsidRDefault="00F14A4B" w:rsidP="00AB3300">
            <w:pPr>
              <w:pStyle w:val="phtablecellleft"/>
            </w:pPr>
            <w:r w:rsidRPr="000B41B7">
              <w:t>OID</w:t>
            </w:r>
            <w:r w:rsidR="00A018FE" w:rsidRPr="000B41B7">
              <w:t xml:space="preserve"> структурного подразделения</w:t>
            </w:r>
          </w:p>
        </w:tc>
        <w:tc>
          <w:tcPr>
            <w:tcW w:w="3002" w:type="pct"/>
          </w:tcPr>
          <w:p w14:paraId="1A583730" w14:textId="77777777" w:rsidR="00A018FE" w:rsidRPr="000B41B7" w:rsidRDefault="00A018FE" w:rsidP="00AB3300">
            <w:pPr>
              <w:pStyle w:val="phtablecellleft"/>
            </w:pPr>
            <w:r w:rsidRPr="000B41B7">
              <w:rPr>
                <w:lang w:val="en-US"/>
              </w:rPr>
              <w:t>OID</w:t>
            </w:r>
            <w:r w:rsidRPr="000B41B7">
              <w:t xml:space="preserve"> структурного подразделения</w:t>
            </w:r>
          </w:p>
        </w:tc>
      </w:tr>
      <w:tr w:rsidR="000B41B7" w:rsidRPr="000B41B7" w14:paraId="48DB3AC2" w14:textId="77777777" w:rsidTr="00A018FE">
        <w:trPr>
          <w:trHeight w:val="655"/>
        </w:trPr>
        <w:tc>
          <w:tcPr>
            <w:tcW w:w="235" w:type="pct"/>
          </w:tcPr>
          <w:p w14:paraId="3E8D20C4" w14:textId="77777777" w:rsidR="00A018FE" w:rsidRPr="000B41B7" w:rsidRDefault="00A018FE" w:rsidP="00AB3300">
            <w:pPr>
              <w:pStyle w:val="phtablecellleft"/>
              <w:rPr>
                <w:lang w:val="en-US"/>
              </w:rPr>
            </w:pPr>
            <w:r w:rsidRPr="000B41B7">
              <w:rPr>
                <w:lang w:val="en-US"/>
              </w:rPr>
              <w:t>10</w:t>
            </w:r>
          </w:p>
        </w:tc>
        <w:tc>
          <w:tcPr>
            <w:tcW w:w="1763" w:type="pct"/>
          </w:tcPr>
          <w:p w14:paraId="472ED572" w14:textId="77777777" w:rsidR="00A018FE" w:rsidRPr="000B41B7" w:rsidRDefault="00A018FE" w:rsidP="00AB3300">
            <w:pPr>
              <w:pStyle w:val="phtablecellleft"/>
            </w:pPr>
            <w:r w:rsidRPr="000B41B7">
              <w:t>Наименование структурного подразделения</w:t>
            </w:r>
          </w:p>
        </w:tc>
        <w:tc>
          <w:tcPr>
            <w:tcW w:w="3002" w:type="pct"/>
          </w:tcPr>
          <w:p w14:paraId="6ABF52E0" w14:textId="77777777" w:rsidR="00A018FE" w:rsidRPr="000B41B7" w:rsidRDefault="00A018FE" w:rsidP="00AB3300">
            <w:pPr>
              <w:pStyle w:val="phtablecellleft"/>
            </w:pPr>
            <w:r w:rsidRPr="000B41B7">
              <w:t>Наименование структурного подразделения</w:t>
            </w:r>
          </w:p>
        </w:tc>
      </w:tr>
      <w:tr w:rsidR="000B41B7" w:rsidRPr="000B41B7" w14:paraId="229222E8" w14:textId="77777777" w:rsidTr="00A018FE">
        <w:trPr>
          <w:trHeight w:val="655"/>
        </w:trPr>
        <w:tc>
          <w:tcPr>
            <w:tcW w:w="235" w:type="pct"/>
          </w:tcPr>
          <w:p w14:paraId="1D6A0716" w14:textId="77777777" w:rsidR="00A018FE" w:rsidRPr="000B41B7" w:rsidRDefault="00A018FE" w:rsidP="00AB3300">
            <w:pPr>
              <w:pStyle w:val="phtablecellleft"/>
              <w:rPr>
                <w:lang w:val="en-US"/>
              </w:rPr>
            </w:pPr>
            <w:r w:rsidRPr="000B41B7">
              <w:rPr>
                <w:lang w:val="en-US"/>
              </w:rPr>
              <w:t>11</w:t>
            </w:r>
          </w:p>
        </w:tc>
        <w:tc>
          <w:tcPr>
            <w:tcW w:w="1763" w:type="pct"/>
          </w:tcPr>
          <w:p w14:paraId="079E8BF8" w14:textId="77777777" w:rsidR="00A018FE" w:rsidRPr="000B41B7" w:rsidRDefault="00A018FE" w:rsidP="00AB3300">
            <w:pPr>
              <w:pStyle w:val="phtablecellleft"/>
            </w:pPr>
            <w:r w:rsidRPr="000B41B7">
              <w:t>Дата ликвидации структурного подразделения</w:t>
            </w:r>
          </w:p>
        </w:tc>
        <w:tc>
          <w:tcPr>
            <w:tcW w:w="3002" w:type="pct"/>
          </w:tcPr>
          <w:p w14:paraId="686C6CAD" w14:textId="77777777" w:rsidR="00A018FE" w:rsidRPr="000B41B7" w:rsidRDefault="00A018FE" w:rsidP="00AB3300">
            <w:pPr>
              <w:pStyle w:val="phtablecellleft"/>
            </w:pPr>
            <w:r w:rsidRPr="000B41B7">
              <w:t>Дата ликвидации структурного подразделения</w:t>
            </w:r>
          </w:p>
        </w:tc>
      </w:tr>
      <w:tr w:rsidR="000B41B7" w:rsidRPr="000B41B7" w14:paraId="37EBD374" w14:textId="77777777" w:rsidTr="00A018FE">
        <w:trPr>
          <w:trHeight w:val="655"/>
        </w:trPr>
        <w:tc>
          <w:tcPr>
            <w:tcW w:w="235" w:type="pct"/>
          </w:tcPr>
          <w:p w14:paraId="5B51F3FF" w14:textId="77777777" w:rsidR="00A018FE" w:rsidRPr="000B41B7" w:rsidRDefault="00A018FE" w:rsidP="00AB3300">
            <w:pPr>
              <w:pStyle w:val="phtablecellleft"/>
              <w:rPr>
                <w:lang w:val="en-US"/>
              </w:rPr>
            </w:pPr>
            <w:r w:rsidRPr="000B41B7">
              <w:rPr>
                <w:lang w:val="en-US"/>
              </w:rPr>
              <w:t>12</w:t>
            </w:r>
          </w:p>
        </w:tc>
        <w:tc>
          <w:tcPr>
            <w:tcW w:w="1763" w:type="pct"/>
          </w:tcPr>
          <w:p w14:paraId="720A760B" w14:textId="77777777" w:rsidR="00A018FE" w:rsidRPr="000B41B7" w:rsidRDefault="00A018FE" w:rsidP="00AB3300">
            <w:pPr>
              <w:pStyle w:val="phtablecellleft"/>
            </w:pPr>
            <w:r w:rsidRPr="000B41B7">
              <w:t>Признак обособленности структурного подразделения</w:t>
            </w:r>
          </w:p>
        </w:tc>
        <w:tc>
          <w:tcPr>
            <w:tcW w:w="3002" w:type="pct"/>
          </w:tcPr>
          <w:p w14:paraId="165F803B" w14:textId="77777777" w:rsidR="00A018FE" w:rsidRPr="000B41B7" w:rsidRDefault="00A018FE" w:rsidP="00843EF6">
            <w:pPr>
              <w:pStyle w:val="af2"/>
            </w:pPr>
            <w:r w:rsidRPr="000B41B7">
              <w:t>Признак обособленности структурного подразделения.</w:t>
            </w:r>
          </w:p>
          <w:p w14:paraId="68C71133" w14:textId="77777777" w:rsidR="00A018FE" w:rsidRPr="000B41B7" w:rsidRDefault="00A018FE" w:rsidP="00843EF6">
            <w:pPr>
              <w:pStyle w:val="af2"/>
            </w:pPr>
            <w:r w:rsidRPr="000B41B7">
              <w:t>Указывается значение «Да», если структурное подразделение обособленное, «Нет» - если не обособленное</w:t>
            </w:r>
          </w:p>
        </w:tc>
      </w:tr>
      <w:tr w:rsidR="000B41B7" w:rsidRPr="000B41B7" w14:paraId="5E901EDA" w14:textId="77777777" w:rsidTr="00A018FE">
        <w:trPr>
          <w:trHeight w:val="273"/>
        </w:trPr>
        <w:tc>
          <w:tcPr>
            <w:tcW w:w="235" w:type="pct"/>
          </w:tcPr>
          <w:p w14:paraId="6D1BE1A1" w14:textId="77777777" w:rsidR="00A018FE" w:rsidRPr="000B41B7" w:rsidRDefault="00A018FE" w:rsidP="00AB3300">
            <w:pPr>
              <w:pStyle w:val="phtablecellleft"/>
            </w:pPr>
            <w:r w:rsidRPr="000B41B7">
              <w:t>13</w:t>
            </w:r>
          </w:p>
        </w:tc>
        <w:tc>
          <w:tcPr>
            <w:tcW w:w="1763" w:type="pct"/>
          </w:tcPr>
          <w:p w14:paraId="61ABCB2E" w14:textId="77777777" w:rsidR="00A018FE" w:rsidRPr="000B41B7" w:rsidRDefault="00A018FE" w:rsidP="00AB3300">
            <w:pPr>
              <w:pStyle w:val="phtablecellleft"/>
            </w:pPr>
            <w:r w:rsidRPr="000B41B7">
              <w:t>Тип структурного подразделения</w:t>
            </w:r>
          </w:p>
        </w:tc>
        <w:tc>
          <w:tcPr>
            <w:tcW w:w="3002" w:type="pct"/>
          </w:tcPr>
          <w:p w14:paraId="169EA0EB" w14:textId="77777777" w:rsidR="00A018FE" w:rsidRPr="000B41B7" w:rsidRDefault="00A018FE" w:rsidP="00AB3300">
            <w:pPr>
              <w:pStyle w:val="phtablecellleft"/>
            </w:pPr>
            <w:r w:rsidRPr="000B41B7">
              <w:t>Наименование типа структурного подразделения</w:t>
            </w:r>
          </w:p>
        </w:tc>
      </w:tr>
      <w:tr w:rsidR="000B41B7" w:rsidRPr="000B41B7" w14:paraId="51AB1861" w14:textId="77777777" w:rsidTr="00A018FE">
        <w:trPr>
          <w:trHeight w:val="279"/>
        </w:trPr>
        <w:tc>
          <w:tcPr>
            <w:tcW w:w="235" w:type="pct"/>
          </w:tcPr>
          <w:p w14:paraId="59FC75F9" w14:textId="77777777" w:rsidR="00A018FE" w:rsidRPr="000B41B7" w:rsidRDefault="00A018FE" w:rsidP="00AB3300">
            <w:pPr>
              <w:pStyle w:val="phtablecellleft"/>
            </w:pPr>
            <w:r w:rsidRPr="000B41B7">
              <w:t>14</w:t>
            </w:r>
          </w:p>
        </w:tc>
        <w:tc>
          <w:tcPr>
            <w:tcW w:w="1763" w:type="pct"/>
          </w:tcPr>
          <w:p w14:paraId="4546B70F" w14:textId="77777777" w:rsidR="00A018FE" w:rsidRPr="000B41B7" w:rsidRDefault="00A018FE" w:rsidP="00AB3300">
            <w:pPr>
              <w:pStyle w:val="phtablecellleft"/>
            </w:pPr>
            <w:r w:rsidRPr="000B41B7">
              <w:t>Вид структурного подразделения</w:t>
            </w:r>
          </w:p>
        </w:tc>
        <w:tc>
          <w:tcPr>
            <w:tcW w:w="3002" w:type="pct"/>
          </w:tcPr>
          <w:p w14:paraId="44E99FFA" w14:textId="77777777" w:rsidR="00A018FE" w:rsidRPr="000B41B7" w:rsidRDefault="00A018FE" w:rsidP="00AB3300">
            <w:pPr>
              <w:pStyle w:val="phtablecellleft"/>
            </w:pPr>
            <w:r w:rsidRPr="000B41B7">
              <w:t>Наименование вида структурного подразделения</w:t>
            </w:r>
          </w:p>
        </w:tc>
      </w:tr>
      <w:tr w:rsidR="000B41B7" w:rsidRPr="000B41B7" w14:paraId="651D5AEA" w14:textId="77777777" w:rsidTr="00A018FE">
        <w:trPr>
          <w:trHeight w:val="655"/>
        </w:trPr>
        <w:tc>
          <w:tcPr>
            <w:tcW w:w="235" w:type="pct"/>
          </w:tcPr>
          <w:p w14:paraId="2BD323EC" w14:textId="77777777" w:rsidR="00A018FE" w:rsidRPr="000B41B7" w:rsidRDefault="00A018FE" w:rsidP="00AB3300">
            <w:pPr>
              <w:pStyle w:val="phtablecellleft"/>
            </w:pPr>
            <w:r w:rsidRPr="000B41B7">
              <w:t>15</w:t>
            </w:r>
          </w:p>
        </w:tc>
        <w:tc>
          <w:tcPr>
            <w:tcW w:w="1763" w:type="pct"/>
          </w:tcPr>
          <w:p w14:paraId="5E15D0AD" w14:textId="77777777" w:rsidR="00A018FE" w:rsidRPr="000B41B7" w:rsidRDefault="00A018FE" w:rsidP="00AB3300">
            <w:pPr>
              <w:pStyle w:val="phtablecellleft"/>
            </w:pPr>
            <w:r w:rsidRPr="000B41B7">
              <w:t>Идентификатор здания (при обособленности)</w:t>
            </w:r>
          </w:p>
        </w:tc>
        <w:tc>
          <w:tcPr>
            <w:tcW w:w="3002" w:type="pct"/>
          </w:tcPr>
          <w:p w14:paraId="05F362AE" w14:textId="77777777" w:rsidR="00A018FE" w:rsidRPr="000B41B7" w:rsidRDefault="00A018FE" w:rsidP="00843EF6">
            <w:pPr>
              <w:pStyle w:val="af2"/>
            </w:pPr>
            <w:r w:rsidRPr="000B41B7">
              <w:t>Идентификатор здания, которое указывается для обособленных СП</w:t>
            </w:r>
          </w:p>
        </w:tc>
      </w:tr>
      <w:tr w:rsidR="000B41B7" w:rsidRPr="000B41B7" w14:paraId="6ED646F8" w14:textId="77777777" w:rsidTr="00A018FE">
        <w:trPr>
          <w:trHeight w:val="655"/>
        </w:trPr>
        <w:tc>
          <w:tcPr>
            <w:tcW w:w="235" w:type="pct"/>
          </w:tcPr>
          <w:p w14:paraId="3235BB92" w14:textId="77777777" w:rsidR="00A018FE" w:rsidRPr="000B41B7" w:rsidRDefault="00A018FE" w:rsidP="00AB3300">
            <w:pPr>
              <w:pStyle w:val="phtablecellleft"/>
            </w:pPr>
            <w:r w:rsidRPr="000B41B7">
              <w:t>16</w:t>
            </w:r>
          </w:p>
        </w:tc>
        <w:tc>
          <w:tcPr>
            <w:tcW w:w="1763" w:type="pct"/>
          </w:tcPr>
          <w:p w14:paraId="52698D7B" w14:textId="77777777" w:rsidR="00A018FE" w:rsidRPr="000B41B7" w:rsidRDefault="00A018FE" w:rsidP="00AB3300">
            <w:pPr>
              <w:pStyle w:val="phtablecellleft"/>
            </w:pPr>
            <w:r w:rsidRPr="000B41B7">
              <w:t>Наименование здания (при обособленности)</w:t>
            </w:r>
          </w:p>
        </w:tc>
        <w:tc>
          <w:tcPr>
            <w:tcW w:w="3002" w:type="pct"/>
          </w:tcPr>
          <w:p w14:paraId="36657F6D" w14:textId="77777777" w:rsidR="00A018FE" w:rsidRPr="000B41B7" w:rsidRDefault="00A018FE" w:rsidP="00843EF6">
            <w:pPr>
              <w:pStyle w:val="af2"/>
            </w:pPr>
            <w:r w:rsidRPr="000B41B7">
              <w:t>Наименование здания, которое указывается для обособленных СП.</w:t>
            </w:r>
          </w:p>
        </w:tc>
      </w:tr>
      <w:tr w:rsidR="000B41B7" w:rsidRPr="000B41B7" w14:paraId="149EDA36" w14:textId="77777777" w:rsidTr="00A018FE">
        <w:trPr>
          <w:trHeight w:val="655"/>
        </w:trPr>
        <w:tc>
          <w:tcPr>
            <w:tcW w:w="235" w:type="pct"/>
          </w:tcPr>
          <w:p w14:paraId="2D6D9826" w14:textId="77777777" w:rsidR="00A018FE" w:rsidRPr="000B41B7" w:rsidRDefault="00A018FE" w:rsidP="00F14A4B">
            <w:pPr>
              <w:pStyle w:val="phtablecellleft"/>
            </w:pPr>
            <w:r w:rsidRPr="000B41B7">
              <w:t>17</w:t>
            </w:r>
          </w:p>
        </w:tc>
        <w:tc>
          <w:tcPr>
            <w:tcW w:w="1763" w:type="pct"/>
          </w:tcPr>
          <w:p w14:paraId="6072AD9D" w14:textId="77777777" w:rsidR="00A018FE" w:rsidRPr="000B41B7" w:rsidRDefault="00A018FE" w:rsidP="00F14A4B">
            <w:pPr>
              <w:pStyle w:val="phtablecellleft"/>
            </w:pPr>
            <w:r w:rsidRPr="000B41B7">
              <w:t>Наличие дочерних элементов в структурном подразделении</w:t>
            </w:r>
          </w:p>
        </w:tc>
        <w:tc>
          <w:tcPr>
            <w:tcW w:w="3002" w:type="pct"/>
          </w:tcPr>
          <w:p w14:paraId="2A7B48A3" w14:textId="77777777" w:rsidR="00A018FE" w:rsidRPr="000B41B7" w:rsidRDefault="00A018FE" w:rsidP="00843EF6">
            <w:pPr>
              <w:pStyle w:val="af2"/>
            </w:pPr>
            <w:r w:rsidRPr="000B41B7">
              <w:t>Признак наличия дочерних элементов в структурном подразделении</w:t>
            </w:r>
            <w:r w:rsidR="003A5BA8" w:rsidRPr="000B41B7">
              <w:t>.</w:t>
            </w:r>
          </w:p>
          <w:p w14:paraId="569E5E92" w14:textId="42D9EFAA" w:rsidR="00A018FE" w:rsidRPr="000B41B7" w:rsidRDefault="003A5BA8" w:rsidP="00843EF6">
            <w:pPr>
              <w:rPr>
                <w:rFonts w:ascii="Arial" w:hAnsi="Arial"/>
                <w:shd w:val="clear" w:color="auto" w:fill="F8F8F8"/>
              </w:rPr>
            </w:pPr>
            <w:r w:rsidRPr="000B41B7">
              <w:t xml:space="preserve">Указывается значение «Да», если структурное </w:t>
            </w:r>
            <w:r w:rsidR="00F14A4B" w:rsidRPr="000B41B7">
              <w:t>п</w:t>
            </w:r>
            <w:r w:rsidRPr="000B41B7">
              <w:t xml:space="preserve">одразделение имеет дочерние элементы (кабинеты/отделения/бригады), «Нет» - в противном случае. </w:t>
            </w:r>
          </w:p>
        </w:tc>
      </w:tr>
    </w:tbl>
    <w:p w14:paraId="2D2614EC" w14:textId="77777777" w:rsidR="00956DE1" w:rsidRPr="000B41B7" w:rsidRDefault="00956DE1" w:rsidP="00F14A4B">
      <w:pPr>
        <w:pStyle w:val="phnormal"/>
        <w:spacing w:line="240" w:lineRule="auto"/>
      </w:pPr>
    </w:p>
    <w:p w14:paraId="1CE285F3" w14:textId="77777777" w:rsidR="00B45EEC" w:rsidRPr="000B41B7" w:rsidRDefault="00B45EEC">
      <w:pPr>
        <w:pStyle w:val="2"/>
      </w:pPr>
      <w:bookmarkStart w:id="167" w:name="_Toc80968252"/>
      <w:r w:rsidRPr="000B41B7">
        <w:t>86. Отчет о наполняемости ФРМО</w:t>
      </w:r>
      <w:bookmarkEnd w:id="167"/>
    </w:p>
    <w:p w14:paraId="39398D8D" w14:textId="659A62B9" w:rsidR="00B45EEC" w:rsidRPr="000B41B7" w:rsidRDefault="00B45EEC" w:rsidP="00B45EEC">
      <w:pPr>
        <w:pStyle w:val="phnormal"/>
      </w:pPr>
      <w:r w:rsidRPr="000B41B7">
        <w:t>Отчет о наполняемости ФРМО</w:t>
      </w:r>
      <w:r w:rsidR="000D48BD" w:rsidRPr="000B41B7">
        <w:t xml:space="preserve"> предназначен для выгрузки сведений</w:t>
      </w:r>
      <w:r w:rsidR="008534A0" w:rsidRPr="000B41B7">
        <w:t xml:space="preserve"> </w:t>
      </w:r>
      <w:r w:rsidR="00F14A4B" w:rsidRPr="000B41B7">
        <w:br/>
      </w:r>
      <w:r w:rsidR="008534A0" w:rsidRPr="000B41B7">
        <w:t>о медицинских организациях</w:t>
      </w:r>
      <w:r w:rsidR="000D48BD" w:rsidRPr="000B41B7">
        <w:t xml:space="preserve"> с</w:t>
      </w:r>
      <w:r w:rsidR="008534A0" w:rsidRPr="000B41B7">
        <w:t xml:space="preserve"> учетом </w:t>
      </w:r>
      <w:r w:rsidR="000D48BD" w:rsidRPr="000B41B7">
        <w:t>следующи</w:t>
      </w:r>
      <w:r w:rsidR="008534A0" w:rsidRPr="000B41B7">
        <w:t>х</w:t>
      </w:r>
      <w:r w:rsidR="000D48BD" w:rsidRPr="000B41B7">
        <w:t xml:space="preserve"> параметр</w:t>
      </w:r>
      <w:r w:rsidR="008534A0" w:rsidRPr="000B41B7">
        <w:t>ов</w:t>
      </w:r>
      <w:r w:rsidR="000D48BD" w:rsidRPr="000B41B7">
        <w:t xml:space="preserve">: </w:t>
      </w:r>
    </w:p>
    <w:p w14:paraId="6FF81EA1" w14:textId="77777777" w:rsidR="000D48BD" w:rsidRPr="000B41B7" w:rsidRDefault="000D48BD" w:rsidP="00B45EEC">
      <w:pPr>
        <w:pStyle w:val="phnormal"/>
      </w:pPr>
      <w:r w:rsidRPr="000B41B7">
        <w:t>- Уровни МО;</w:t>
      </w:r>
    </w:p>
    <w:p w14:paraId="1CBC0079" w14:textId="77777777" w:rsidR="000D48BD" w:rsidRPr="000B41B7" w:rsidRDefault="000D48BD" w:rsidP="00B45EEC">
      <w:pPr>
        <w:pStyle w:val="phnormal"/>
      </w:pPr>
      <w:r w:rsidRPr="000B41B7">
        <w:t>- Территориальный признак;</w:t>
      </w:r>
    </w:p>
    <w:p w14:paraId="736AF0B4" w14:textId="77777777" w:rsidR="008534A0" w:rsidRPr="000B41B7" w:rsidRDefault="000D48BD" w:rsidP="00B45EEC">
      <w:pPr>
        <w:pStyle w:val="phnormal"/>
      </w:pPr>
      <w:r w:rsidRPr="000B41B7">
        <w:t>- Вид (профиль) деятельности медицинской организации</w:t>
      </w:r>
      <w:r w:rsidR="008534A0" w:rsidRPr="000B41B7">
        <w:t>;</w:t>
      </w:r>
    </w:p>
    <w:p w14:paraId="68A125EB" w14:textId="77777777" w:rsidR="000B00B6" w:rsidRPr="000B41B7" w:rsidRDefault="008534A0" w:rsidP="00B45EEC">
      <w:pPr>
        <w:pStyle w:val="phnormal"/>
      </w:pPr>
      <w:r w:rsidRPr="000B41B7">
        <w:t>- Вид (профиль) деятельности входящих подразделений в МО.</w:t>
      </w:r>
    </w:p>
    <w:p w14:paraId="0938A462" w14:textId="77777777" w:rsidR="000B00B6" w:rsidRPr="000B41B7" w:rsidRDefault="000B00B6" w:rsidP="000B00B6">
      <w:pPr>
        <w:pStyle w:val="phnormal"/>
      </w:pPr>
      <w:r w:rsidRPr="000B41B7">
        <w:t>Доступ к данному отчету имеют пользователи со следующими ролями:</w:t>
      </w:r>
    </w:p>
    <w:p w14:paraId="5D06E851" w14:textId="77777777" w:rsidR="000B00B6" w:rsidRPr="000B41B7" w:rsidRDefault="000B00B6" w:rsidP="00C74595">
      <w:pPr>
        <w:pStyle w:val="phnormal"/>
        <w:numPr>
          <w:ilvl w:val="0"/>
          <w:numId w:val="17"/>
        </w:numPr>
      </w:pPr>
      <w:r w:rsidRPr="000B41B7">
        <w:t>Работник МО (ФРМО)</w:t>
      </w:r>
    </w:p>
    <w:p w14:paraId="6D0B456A" w14:textId="77777777" w:rsidR="000B00B6" w:rsidRPr="000B41B7" w:rsidRDefault="000B00B6" w:rsidP="00C74595">
      <w:pPr>
        <w:pStyle w:val="phnormal"/>
        <w:numPr>
          <w:ilvl w:val="0"/>
          <w:numId w:val="17"/>
        </w:numPr>
      </w:pPr>
      <w:r w:rsidRPr="000B41B7">
        <w:t>Работник ОУЗ (ФРМО)</w:t>
      </w:r>
    </w:p>
    <w:p w14:paraId="6472D31D" w14:textId="77777777" w:rsidR="000D48BD" w:rsidRPr="000B41B7" w:rsidRDefault="000B00B6" w:rsidP="00C74595">
      <w:pPr>
        <w:pStyle w:val="phnormal"/>
        <w:numPr>
          <w:ilvl w:val="0"/>
          <w:numId w:val="17"/>
        </w:numPr>
      </w:pPr>
      <w:r w:rsidRPr="000B41B7">
        <w:t>Работник МЗ (ФРМО)</w:t>
      </w:r>
      <w:r w:rsidR="008534A0" w:rsidRPr="000B41B7">
        <w:tab/>
      </w:r>
      <w:r w:rsidR="008534A0" w:rsidRPr="000B41B7">
        <w:tab/>
      </w:r>
      <w:r w:rsidR="008534A0" w:rsidRPr="000B41B7">
        <w:tab/>
      </w:r>
      <w:r w:rsidR="008534A0" w:rsidRPr="000B41B7">
        <w:tab/>
      </w:r>
    </w:p>
    <w:p w14:paraId="2419F70C" w14:textId="0C59C973" w:rsidR="007155EA" w:rsidRPr="000B41B7" w:rsidRDefault="007155EA" w:rsidP="007155EA">
      <w:pPr>
        <w:pStyle w:val="phnormal"/>
      </w:pPr>
      <w:r w:rsidRPr="000B41B7">
        <w:lastRenderedPageBreak/>
        <w:t>Для выгрузки отчета необходимо выбрать пункт «86. Отчет о наполняемости ФРМО» в разделе «146. Отчеты об эксплуатации ФРМО» и нажать на кнопку «Сформировать отчет». Откроется окно для заказа отчета (</w:t>
      </w:r>
      <w:r w:rsidR="005E7D6F" w:rsidRPr="000B41B7">
        <w:fldChar w:fldCharType="begin"/>
      </w:r>
      <w:r w:rsidR="005E7D6F" w:rsidRPr="000B41B7">
        <w:instrText xml:space="preserve"> REF _Ref37347099 \h  \* MERGEFORMAT </w:instrText>
      </w:r>
      <w:r w:rsidR="005E7D6F" w:rsidRPr="000B41B7">
        <w:fldChar w:fldCharType="separate"/>
      </w:r>
      <w:r w:rsidR="00E10E0C" w:rsidRPr="000B41B7">
        <w:t xml:space="preserve">Рисунок </w:t>
      </w:r>
      <w:r w:rsidR="00E10E0C" w:rsidRPr="000B41B7">
        <w:rPr>
          <w:noProof/>
        </w:rPr>
        <w:t>62</w:t>
      </w:r>
      <w:r w:rsidR="005E7D6F" w:rsidRPr="000B41B7">
        <w:fldChar w:fldCharType="end"/>
      </w:r>
      <w:r w:rsidRPr="000B41B7">
        <w:t>).</w:t>
      </w:r>
    </w:p>
    <w:p w14:paraId="13275656" w14:textId="77777777" w:rsidR="007155EA" w:rsidRPr="000B41B7" w:rsidRDefault="007155EA" w:rsidP="00B45EEC">
      <w:pPr>
        <w:pStyle w:val="phnormal"/>
        <w:rPr>
          <w:lang w:val="en-US"/>
        </w:rPr>
      </w:pPr>
    </w:p>
    <w:p w14:paraId="6727E5F3" w14:textId="77777777" w:rsidR="005E7D6F" w:rsidRPr="000B41B7" w:rsidRDefault="00392BCD" w:rsidP="005E7D6F">
      <w:pPr>
        <w:pStyle w:val="phnormal"/>
        <w:keepNext/>
        <w:ind w:firstLine="0"/>
        <w:jc w:val="center"/>
      </w:pPr>
      <w:r>
        <w:pict w14:anchorId="385DCD06">
          <v:shape id="_x0000_i1414" type="#_x0000_t75" style="width:495.75pt;height:177.75pt">
            <v:imagedata r:id="rId93" o:title="Снимок2"/>
          </v:shape>
        </w:pict>
      </w:r>
    </w:p>
    <w:p w14:paraId="00AD8AC6" w14:textId="51672B53" w:rsidR="007155EA" w:rsidRPr="000B41B7" w:rsidRDefault="005E7D6F" w:rsidP="00843EF6">
      <w:pPr>
        <w:pStyle w:val="aff6"/>
      </w:pPr>
      <w:bookmarkStart w:id="168" w:name="_Ref37347099"/>
      <w:r w:rsidRPr="000B41B7">
        <w:t xml:space="preserve">Рисунок </w:t>
      </w:r>
      <w:r w:rsidR="00A12800">
        <w:fldChar w:fldCharType="begin"/>
      </w:r>
      <w:r w:rsidR="00A12800">
        <w:instrText xml:space="preserve"> SEQ Рисунок \* ARABIC </w:instrText>
      </w:r>
      <w:r w:rsidR="00A12800">
        <w:fldChar w:fldCharType="separate"/>
      </w:r>
      <w:r w:rsidR="00E10E0C" w:rsidRPr="000B41B7">
        <w:rPr>
          <w:noProof/>
        </w:rPr>
        <w:t>62</w:t>
      </w:r>
      <w:r w:rsidR="00A12800">
        <w:rPr>
          <w:noProof/>
        </w:rPr>
        <w:fldChar w:fldCharType="end"/>
      </w:r>
      <w:bookmarkEnd w:id="168"/>
      <w:r w:rsidRPr="000B41B7">
        <w:t xml:space="preserve"> – Входные параметры отчета</w:t>
      </w:r>
    </w:p>
    <w:p w14:paraId="1CB18C33" w14:textId="7AC01B7C" w:rsidR="006A65A0" w:rsidRPr="000B41B7" w:rsidRDefault="006A65A0" w:rsidP="00843EF6">
      <w:pPr>
        <w:pStyle w:val="aff6"/>
      </w:pPr>
      <w:r w:rsidRPr="000B41B7">
        <w:t xml:space="preserve">Таблица </w:t>
      </w:r>
      <w:r w:rsidR="00A12800">
        <w:fldChar w:fldCharType="begin"/>
      </w:r>
      <w:r w:rsidR="00A12800">
        <w:instrText xml:space="preserve"> SEQ Таблица \* ARABIC </w:instrText>
      </w:r>
      <w:r w:rsidR="00A12800">
        <w:fldChar w:fldCharType="separate"/>
      </w:r>
      <w:r w:rsidR="00E10E0C" w:rsidRPr="000B41B7">
        <w:rPr>
          <w:noProof/>
        </w:rPr>
        <w:t>22</w:t>
      </w:r>
      <w:r w:rsidR="00A12800">
        <w:rPr>
          <w:noProof/>
        </w:rPr>
        <w:fldChar w:fldCharType="end"/>
      </w:r>
      <w:r w:rsidRPr="000B41B7">
        <w:t xml:space="preserve"> – Описание полей для ввода данных для формирования отчета</w:t>
      </w:r>
    </w:p>
    <w:tbl>
      <w:tblPr>
        <w:tblStyle w:val="a7"/>
        <w:tblW w:w="5000" w:type="pct"/>
        <w:tblLook w:val="04A0" w:firstRow="1" w:lastRow="0" w:firstColumn="1" w:lastColumn="0" w:noHBand="0" w:noVBand="1"/>
      </w:tblPr>
      <w:tblGrid>
        <w:gridCol w:w="447"/>
        <w:gridCol w:w="2747"/>
        <w:gridCol w:w="2591"/>
        <w:gridCol w:w="3984"/>
      </w:tblGrid>
      <w:tr w:rsidR="000B41B7" w:rsidRPr="000B41B7" w14:paraId="505410F5" w14:textId="77777777" w:rsidTr="000D48BD">
        <w:trPr>
          <w:tblHeader/>
        </w:trPr>
        <w:tc>
          <w:tcPr>
            <w:tcW w:w="229" w:type="pct"/>
          </w:tcPr>
          <w:p w14:paraId="625C31D4" w14:textId="77777777" w:rsidR="007155EA" w:rsidRPr="000B41B7" w:rsidRDefault="007155EA" w:rsidP="000D48BD">
            <w:pPr>
              <w:pStyle w:val="phtablecolcaption"/>
            </w:pPr>
            <w:r w:rsidRPr="000B41B7">
              <w:t>№</w:t>
            </w:r>
          </w:p>
        </w:tc>
        <w:tc>
          <w:tcPr>
            <w:tcW w:w="1406" w:type="pct"/>
          </w:tcPr>
          <w:p w14:paraId="05F08B4A" w14:textId="77777777" w:rsidR="007155EA" w:rsidRPr="000B41B7" w:rsidRDefault="007155EA" w:rsidP="000D48BD">
            <w:pPr>
              <w:pStyle w:val="phtablecolcaption"/>
            </w:pPr>
            <w:r w:rsidRPr="000B41B7">
              <w:t>Наименование поля</w:t>
            </w:r>
          </w:p>
        </w:tc>
        <w:tc>
          <w:tcPr>
            <w:tcW w:w="1326" w:type="pct"/>
          </w:tcPr>
          <w:p w14:paraId="781C5C03" w14:textId="77777777" w:rsidR="007155EA" w:rsidRPr="000B41B7" w:rsidRDefault="007155EA" w:rsidP="000D48BD">
            <w:pPr>
              <w:pStyle w:val="phtablecolcaption"/>
            </w:pPr>
            <w:r w:rsidRPr="000B41B7">
              <w:t>Описание</w:t>
            </w:r>
          </w:p>
        </w:tc>
        <w:tc>
          <w:tcPr>
            <w:tcW w:w="2039" w:type="pct"/>
          </w:tcPr>
          <w:p w14:paraId="7302DFE4" w14:textId="77777777" w:rsidR="007155EA" w:rsidRPr="000B41B7" w:rsidRDefault="007155EA" w:rsidP="000D48BD">
            <w:pPr>
              <w:pStyle w:val="phtablecolcaption"/>
            </w:pPr>
            <w:r w:rsidRPr="000B41B7">
              <w:t>Вид, способ ввода</w:t>
            </w:r>
          </w:p>
        </w:tc>
      </w:tr>
      <w:tr w:rsidR="000B41B7" w:rsidRPr="000B41B7" w14:paraId="2A2EC207" w14:textId="77777777" w:rsidTr="000D48BD">
        <w:trPr>
          <w:trHeight w:val="655"/>
        </w:trPr>
        <w:tc>
          <w:tcPr>
            <w:tcW w:w="229" w:type="pct"/>
          </w:tcPr>
          <w:p w14:paraId="441B6CD5" w14:textId="77777777" w:rsidR="007155EA" w:rsidRPr="000B41B7" w:rsidRDefault="007155EA" w:rsidP="000D48BD">
            <w:pPr>
              <w:pStyle w:val="phtablecellleft"/>
            </w:pPr>
            <w:r w:rsidRPr="000B41B7">
              <w:t>1</w:t>
            </w:r>
          </w:p>
        </w:tc>
        <w:tc>
          <w:tcPr>
            <w:tcW w:w="1406" w:type="pct"/>
          </w:tcPr>
          <w:p w14:paraId="6B2AFB72" w14:textId="7FF1342A" w:rsidR="007155EA" w:rsidRPr="000B41B7" w:rsidRDefault="007155EA" w:rsidP="000D48BD">
            <w:pPr>
              <w:pStyle w:val="phtablecellleft"/>
            </w:pPr>
            <w:r w:rsidRPr="000B41B7">
              <w:t>Дата*</w:t>
            </w:r>
          </w:p>
        </w:tc>
        <w:tc>
          <w:tcPr>
            <w:tcW w:w="1326" w:type="pct"/>
          </w:tcPr>
          <w:p w14:paraId="6AFD3CF9" w14:textId="77777777" w:rsidR="007155EA" w:rsidRPr="000B41B7" w:rsidRDefault="00C75BAC" w:rsidP="000D48BD">
            <w:pPr>
              <w:pStyle w:val="phtablecellleft"/>
            </w:pPr>
            <w:r w:rsidRPr="000B41B7">
              <w:t xml:space="preserve">Дата запроса отчета </w:t>
            </w:r>
          </w:p>
        </w:tc>
        <w:tc>
          <w:tcPr>
            <w:tcW w:w="2039" w:type="pct"/>
          </w:tcPr>
          <w:p w14:paraId="10190057" w14:textId="77777777" w:rsidR="007155EA" w:rsidRPr="000B41B7" w:rsidRDefault="00C75BAC" w:rsidP="000D48BD">
            <w:pPr>
              <w:pStyle w:val="phtablecellleft"/>
            </w:pPr>
            <w:r w:rsidRPr="000B41B7">
              <w:t xml:space="preserve">Выбор числового параметра из выпадающего календаря при нажатии на кнопку </w:t>
            </w:r>
            <w:r w:rsidRPr="000B41B7">
              <w:rPr>
                <w:noProof/>
              </w:rPr>
              <w:drawing>
                <wp:inline distT="0" distB="0" distL="0" distR="0" wp14:anchorId="018F405E" wp14:editId="6FA4F9D0">
                  <wp:extent cx="251460" cy="206326"/>
                  <wp:effectExtent l="0" t="0" r="0" b="3810"/>
                  <wp:docPr id="147" name="Рисунок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103" cy="209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41B7" w:rsidRPr="000B41B7" w14:paraId="7747197D" w14:textId="77777777" w:rsidTr="000D48BD">
        <w:trPr>
          <w:trHeight w:val="655"/>
        </w:trPr>
        <w:tc>
          <w:tcPr>
            <w:tcW w:w="229" w:type="pct"/>
          </w:tcPr>
          <w:p w14:paraId="5ED657C4" w14:textId="77777777" w:rsidR="007155EA" w:rsidRPr="000B41B7" w:rsidRDefault="007155EA" w:rsidP="000D48BD">
            <w:pPr>
              <w:pStyle w:val="phtablecellleft"/>
            </w:pPr>
            <w:r w:rsidRPr="000B41B7">
              <w:t>2</w:t>
            </w:r>
          </w:p>
        </w:tc>
        <w:tc>
          <w:tcPr>
            <w:tcW w:w="1406" w:type="pct"/>
          </w:tcPr>
          <w:p w14:paraId="5FF1D025" w14:textId="77777777" w:rsidR="007155EA" w:rsidRPr="000B41B7" w:rsidRDefault="007155EA" w:rsidP="000D48BD">
            <w:pPr>
              <w:pStyle w:val="phtablecellleft"/>
              <w:rPr>
                <w:lang w:val="en-US"/>
              </w:rPr>
            </w:pPr>
            <w:r w:rsidRPr="000B41B7">
              <w:t>Субъект РФ</w:t>
            </w:r>
          </w:p>
        </w:tc>
        <w:tc>
          <w:tcPr>
            <w:tcW w:w="1326" w:type="pct"/>
          </w:tcPr>
          <w:p w14:paraId="5ACB0264" w14:textId="77777777" w:rsidR="007155EA" w:rsidRPr="000B41B7" w:rsidRDefault="007155EA" w:rsidP="000D48BD">
            <w:pPr>
              <w:pStyle w:val="phtablecellleft"/>
            </w:pPr>
            <w:r w:rsidRPr="000B41B7">
              <w:t>Субъект РФ, к которому относится организация</w:t>
            </w:r>
          </w:p>
        </w:tc>
        <w:tc>
          <w:tcPr>
            <w:tcW w:w="2039" w:type="pct"/>
          </w:tcPr>
          <w:p w14:paraId="3927A632" w14:textId="77777777" w:rsidR="003A5BA8" w:rsidRPr="000B41B7" w:rsidRDefault="003A5BA8" w:rsidP="003A5BA8">
            <w:pPr>
              <w:pStyle w:val="phtablecellleft"/>
            </w:pPr>
            <w:r w:rsidRPr="000B41B7">
              <w:t xml:space="preserve">Выбор значения из выпадающего списка с помощью кнопки </w:t>
            </w:r>
            <w:r w:rsidRPr="000B41B7">
              <w:rPr>
                <w:noProof/>
              </w:rPr>
              <w:drawing>
                <wp:inline distT="0" distB="0" distL="0" distR="0" wp14:anchorId="27108C16" wp14:editId="40DB002F">
                  <wp:extent cx="228600" cy="228600"/>
                  <wp:effectExtent l="0" t="0" r="0" b="0"/>
                  <wp:docPr id="150" name="Рисунок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1FAD45" w14:textId="77777777" w:rsidR="007155EA" w:rsidRPr="000B41B7" w:rsidRDefault="003A5BA8" w:rsidP="000D48BD">
            <w:pPr>
              <w:pStyle w:val="phtablecellleft"/>
            </w:pPr>
            <w:r w:rsidRPr="000B41B7">
              <w:t>Для определенных ролей поле автоматически заполняется значением из профиля пользователя.</w:t>
            </w:r>
          </w:p>
        </w:tc>
      </w:tr>
      <w:tr w:rsidR="000B41B7" w:rsidRPr="000B41B7" w14:paraId="610EC77E" w14:textId="77777777" w:rsidTr="000D48BD">
        <w:trPr>
          <w:trHeight w:val="655"/>
        </w:trPr>
        <w:tc>
          <w:tcPr>
            <w:tcW w:w="229" w:type="pct"/>
          </w:tcPr>
          <w:p w14:paraId="7DA9C00D" w14:textId="77777777" w:rsidR="007155EA" w:rsidRPr="000B41B7" w:rsidRDefault="007155EA" w:rsidP="000D48BD">
            <w:pPr>
              <w:pStyle w:val="phtablecellleft"/>
            </w:pPr>
            <w:r w:rsidRPr="000B41B7">
              <w:t>3</w:t>
            </w:r>
          </w:p>
        </w:tc>
        <w:tc>
          <w:tcPr>
            <w:tcW w:w="1406" w:type="pct"/>
          </w:tcPr>
          <w:p w14:paraId="7439A56F" w14:textId="77777777" w:rsidR="007155EA" w:rsidRPr="000B41B7" w:rsidRDefault="007155EA" w:rsidP="000D48BD">
            <w:pPr>
              <w:pStyle w:val="phtablecellleft"/>
            </w:pPr>
            <w:r w:rsidRPr="000B41B7">
              <w:t>Ведомственная принадлежность</w:t>
            </w:r>
          </w:p>
        </w:tc>
        <w:tc>
          <w:tcPr>
            <w:tcW w:w="1326" w:type="pct"/>
          </w:tcPr>
          <w:p w14:paraId="628C971F" w14:textId="77777777" w:rsidR="007155EA" w:rsidRPr="000B41B7" w:rsidRDefault="007155EA" w:rsidP="000D48BD">
            <w:pPr>
              <w:pStyle w:val="phtablecellleft"/>
            </w:pPr>
            <w:r w:rsidRPr="000B41B7">
              <w:t>Ведомственная принадлежность организации</w:t>
            </w:r>
          </w:p>
        </w:tc>
        <w:tc>
          <w:tcPr>
            <w:tcW w:w="2039" w:type="pct"/>
          </w:tcPr>
          <w:p w14:paraId="468E6D95" w14:textId="77777777" w:rsidR="007155EA" w:rsidRPr="000B41B7" w:rsidRDefault="007155EA" w:rsidP="000D48BD">
            <w:pPr>
              <w:pStyle w:val="phtablecellleft"/>
            </w:pPr>
            <w:r w:rsidRPr="000B41B7">
              <w:t xml:space="preserve">Выбор значения из выпадающего списка с помощью кнопки </w:t>
            </w:r>
            <w:r w:rsidRPr="000B41B7">
              <w:rPr>
                <w:noProof/>
              </w:rPr>
              <w:drawing>
                <wp:inline distT="0" distB="0" distL="0" distR="0" wp14:anchorId="2CA2DCE6" wp14:editId="7F012484">
                  <wp:extent cx="228600" cy="228600"/>
                  <wp:effectExtent l="0" t="0" r="0" b="0"/>
                  <wp:docPr id="108" name="Рисунок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41B7" w:rsidRPr="000B41B7" w14:paraId="045CF74A" w14:textId="77777777" w:rsidTr="000D48BD">
        <w:trPr>
          <w:trHeight w:val="655"/>
        </w:trPr>
        <w:tc>
          <w:tcPr>
            <w:tcW w:w="229" w:type="pct"/>
          </w:tcPr>
          <w:p w14:paraId="0F0808DD" w14:textId="77777777" w:rsidR="007155EA" w:rsidRPr="000B41B7" w:rsidRDefault="007155EA" w:rsidP="000D48BD">
            <w:pPr>
              <w:pStyle w:val="phtablecellleft"/>
            </w:pPr>
            <w:r w:rsidRPr="000B41B7">
              <w:t>4</w:t>
            </w:r>
          </w:p>
        </w:tc>
        <w:tc>
          <w:tcPr>
            <w:tcW w:w="1406" w:type="pct"/>
          </w:tcPr>
          <w:p w14:paraId="4248C2D4" w14:textId="77777777" w:rsidR="007155EA" w:rsidRPr="000B41B7" w:rsidRDefault="007155EA" w:rsidP="000D48BD">
            <w:pPr>
              <w:pStyle w:val="phtablecellleft"/>
            </w:pPr>
            <w:r w:rsidRPr="000B41B7">
              <w:t>Перечень медицинских организаций *</w:t>
            </w:r>
          </w:p>
        </w:tc>
        <w:tc>
          <w:tcPr>
            <w:tcW w:w="1326" w:type="pct"/>
          </w:tcPr>
          <w:p w14:paraId="7C670FDC" w14:textId="77777777" w:rsidR="007155EA" w:rsidRPr="000B41B7" w:rsidRDefault="007155EA" w:rsidP="000D48BD">
            <w:pPr>
              <w:pStyle w:val="phtablecellleft"/>
            </w:pPr>
            <w:r w:rsidRPr="000B41B7">
              <w:t>Перечень медицинских организаций</w:t>
            </w:r>
          </w:p>
        </w:tc>
        <w:tc>
          <w:tcPr>
            <w:tcW w:w="2039" w:type="pct"/>
          </w:tcPr>
          <w:p w14:paraId="18D86AC1" w14:textId="77777777" w:rsidR="007155EA" w:rsidRPr="000B41B7" w:rsidRDefault="007155EA" w:rsidP="007155EA">
            <w:pPr>
              <w:pStyle w:val="phtablecellleft"/>
            </w:pPr>
            <w:r w:rsidRPr="000B41B7">
              <w:t xml:space="preserve">Выбор значения (Организации, которые вносят данные в регистр / Полный перечень организаций регистра) из выпадающего списка с помощью кнопки </w:t>
            </w:r>
            <w:r w:rsidRPr="000B41B7">
              <w:rPr>
                <w:noProof/>
              </w:rPr>
              <w:drawing>
                <wp:inline distT="0" distB="0" distL="0" distR="0" wp14:anchorId="69E2C84C" wp14:editId="3C2AFEA0">
                  <wp:extent cx="228600" cy="228600"/>
                  <wp:effectExtent l="0" t="0" r="0" b="0"/>
                  <wp:docPr id="146" name="Рисунок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841D18" w14:textId="77777777" w:rsidR="003A5BA8" w:rsidRPr="000B41B7" w:rsidRDefault="003A5BA8" w:rsidP="003A5BA8">
            <w:pPr>
              <w:pStyle w:val="phtablecellleft"/>
            </w:pPr>
            <w:r w:rsidRPr="000B41B7">
              <w:t>При выборе значения «Организации, которые вносят данные в регистр», в отчет попадают сведения только по тем МО, к которым прикреплён хотя бы один пользователь, при выборе значения "Полный перечень организаций регистра", отчет формируется по всем МО</w:t>
            </w:r>
          </w:p>
        </w:tc>
      </w:tr>
      <w:tr w:rsidR="000B41B7" w:rsidRPr="000B41B7" w14:paraId="62F80068" w14:textId="77777777" w:rsidTr="000D48BD">
        <w:trPr>
          <w:trHeight w:val="655"/>
        </w:trPr>
        <w:tc>
          <w:tcPr>
            <w:tcW w:w="229" w:type="pct"/>
          </w:tcPr>
          <w:p w14:paraId="7D8795FD" w14:textId="77777777" w:rsidR="007155EA" w:rsidRPr="000B41B7" w:rsidRDefault="007155EA" w:rsidP="000D48BD">
            <w:pPr>
              <w:pStyle w:val="phtablecellleft"/>
            </w:pPr>
            <w:r w:rsidRPr="000B41B7">
              <w:t>5</w:t>
            </w:r>
          </w:p>
        </w:tc>
        <w:tc>
          <w:tcPr>
            <w:tcW w:w="1406" w:type="pct"/>
          </w:tcPr>
          <w:p w14:paraId="55920F62" w14:textId="77777777" w:rsidR="007155EA" w:rsidRPr="000B41B7" w:rsidRDefault="007155EA" w:rsidP="000D48BD">
            <w:pPr>
              <w:pStyle w:val="phtablecellleft"/>
            </w:pPr>
            <w:r w:rsidRPr="000B41B7">
              <w:t>Наименование медицинской организации *</w:t>
            </w:r>
          </w:p>
        </w:tc>
        <w:tc>
          <w:tcPr>
            <w:tcW w:w="1326" w:type="pct"/>
          </w:tcPr>
          <w:p w14:paraId="5F6501D5" w14:textId="77777777" w:rsidR="007155EA" w:rsidRPr="000B41B7" w:rsidRDefault="007155EA" w:rsidP="000D48BD">
            <w:pPr>
              <w:pStyle w:val="phtablecellleft"/>
            </w:pPr>
            <w:r w:rsidRPr="000B41B7">
              <w:t>Наименование медицинской организации</w:t>
            </w:r>
          </w:p>
        </w:tc>
        <w:tc>
          <w:tcPr>
            <w:tcW w:w="2039" w:type="pct"/>
          </w:tcPr>
          <w:p w14:paraId="41044369" w14:textId="77777777" w:rsidR="007155EA" w:rsidRPr="000B41B7" w:rsidRDefault="007155EA" w:rsidP="007155EA">
            <w:pPr>
              <w:pStyle w:val="phtablecellleft"/>
            </w:pPr>
            <w:r w:rsidRPr="000B41B7">
              <w:t xml:space="preserve">Выбор значения из выпадающего списка с помощью кнопки </w:t>
            </w:r>
            <w:r w:rsidRPr="000B41B7">
              <w:rPr>
                <w:noProof/>
              </w:rPr>
              <w:drawing>
                <wp:inline distT="0" distB="0" distL="0" distR="0" wp14:anchorId="587712FF" wp14:editId="6B20966D">
                  <wp:extent cx="228600" cy="228600"/>
                  <wp:effectExtent l="0" t="0" r="0" b="0"/>
                  <wp:docPr id="145" name="Рисунок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9AF6B9" w14:textId="77777777" w:rsidR="007155EA" w:rsidRPr="000B41B7" w:rsidRDefault="007155EA" w:rsidP="007155EA">
            <w:pPr>
              <w:pStyle w:val="phtablecellleft"/>
            </w:pPr>
            <w:r w:rsidRPr="000B41B7">
              <w:lastRenderedPageBreak/>
              <w:t>В окне для ввода наименования организации необходимо ввести наименование или ОГРН/ИНН организации</w:t>
            </w:r>
          </w:p>
        </w:tc>
      </w:tr>
      <w:tr w:rsidR="000B41B7" w:rsidRPr="000B41B7" w14:paraId="6DF960CD" w14:textId="77777777" w:rsidTr="000D48BD">
        <w:trPr>
          <w:trHeight w:val="655"/>
        </w:trPr>
        <w:tc>
          <w:tcPr>
            <w:tcW w:w="229" w:type="pct"/>
          </w:tcPr>
          <w:p w14:paraId="5F347085" w14:textId="77777777" w:rsidR="007155EA" w:rsidRPr="000B41B7" w:rsidRDefault="007155EA" w:rsidP="000D48BD">
            <w:pPr>
              <w:pStyle w:val="phtablecellleft"/>
            </w:pPr>
            <w:r w:rsidRPr="000B41B7">
              <w:lastRenderedPageBreak/>
              <w:t>6</w:t>
            </w:r>
          </w:p>
        </w:tc>
        <w:tc>
          <w:tcPr>
            <w:tcW w:w="1406" w:type="pct"/>
          </w:tcPr>
          <w:p w14:paraId="79CD76E1" w14:textId="77777777" w:rsidR="007155EA" w:rsidRPr="000B41B7" w:rsidRDefault="007155EA" w:rsidP="000D48BD">
            <w:pPr>
              <w:pStyle w:val="phtablecellleft"/>
            </w:pPr>
            <w:r w:rsidRPr="000B41B7">
              <w:t>Уведомить о готовности</w:t>
            </w:r>
          </w:p>
        </w:tc>
        <w:tc>
          <w:tcPr>
            <w:tcW w:w="1326" w:type="pct"/>
          </w:tcPr>
          <w:p w14:paraId="5A568A66" w14:textId="77777777" w:rsidR="007155EA" w:rsidRPr="000B41B7" w:rsidRDefault="007155EA" w:rsidP="000D48BD">
            <w:pPr>
              <w:pStyle w:val="phtablecellleft"/>
            </w:pPr>
            <w:r w:rsidRPr="000B41B7">
              <w:t>Уведомление о готовности отчета</w:t>
            </w:r>
          </w:p>
        </w:tc>
        <w:tc>
          <w:tcPr>
            <w:tcW w:w="2039" w:type="pct"/>
          </w:tcPr>
          <w:p w14:paraId="45086437" w14:textId="77777777" w:rsidR="007155EA" w:rsidRPr="000B41B7" w:rsidRDefault="007155EA" w:rsidP="000D48BD">
            <w:pPr>
              <w:pStyle w:val="phtablecellleft"/>
            </w:pPr>
            <w:r w:rsidRPr="000B41B7">
              <w:t>В случае нажатия на кнопку</w:t>
            </w:r>
            <w:r w:rsidRPr="000B41B7">
              <w:rPr>
                <w:noProof/>
              </w:rPr>
              <w:drawing>
                <wp:inline distT="0" distB="0" distL="0" distR="0" wp14:anchorId="5C37D2F9" wp14:editId="64A59291">
                  <wp:extent cx="312420" cy="303741"/>
                  <wp:effectExtent l="0" t="0" r="0" b="1270"/>
                  <wp:docPr id="144" name="Рисунок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1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312420" cy="3037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B41B7">
              <w:t>придет уведомление о готовности заказанного отчета</w:t>
            </w:r>
          </w:p>
        </w:tc>
      </w:tr>
    </w:tbl>
    <w:p w14:paraId="13039BFA" w14:textId="77777777" w:rsidR="00B813F0" w:rsidRPr="000B41B7" w:rsidRDefault="00B813F0" w:rsidP="00B813F0">
      <w:pPr>
        <w:pStyle w:val="phnormal"/>
      </w:pPr>
    </w:p>
    <w:p w14:paraId="0C8370E8" w14:textId="77777777" w:rsidR="00B813F0" w:rsidRPr="000B41B7" w:rsidRDefault="00B813F0" w:rsidP="00B813F0">
      <w:pPr>
        <w:pStyle w:val="phnormal"/>
      </w:pPr>
      <w:r w:rsidRPr="000B41B7">
        <w:t xml:space="preserve">После внесения данных необходимо нажать на кнопку </w:t>
      </w:r>
      <w:r w:rsidRPr="000B41B7">
        <w:rPr>
          <w:noProof/>
        </w:rPr>
        <w:drawing>
          <wp:inline distT="0" distB="0" distL="0" distR="0" wp14:anchorId="3EF4A509" wp14:editId="4A6C1460">
            <wp:extent cx="891540" cy="247650"/>
            <wp:effectExtent l="0" t="0" r="3810" b="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911401" cy="253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41B7">
        <w:t>. Окно редактирования закроется, сформированный отчет отобразится на странице «Заказанные отчеты».</w:t>
      </w:r>
    </w:p>
    <w:p w14:paraId="768191CA" w14:textId="1A5ECC63" w:rsidR="0046362B" w:rsidRPr="000B41B7" w:rsidRDefault="0046362B" w:rsidP="0046362B">
      <w:pPr>
        <w:pStyle w:val="phnormal"/>
        <w:jc w:val="left"/>
      </w:pPr>
      <w:r w:rsidRPr="000B41B7">
        <w:t xml:space="preserve">Для просмотра заказанных отчетов в </w:t>
      </w:r>
      <w:r w:rsidR="00DA3FE7" w:rsidRPr="000B41B7">
        <w:t>модуле</w:t>
      </w:r>
      <w:r w:rsidRPr="000B41B7">
        <w:t xml:space="preserve"> «Отчеты» (</w:t>
      </w:r>
      <w:r w:rsidR="005E7D6F" w:rsidRPr="000B41B7">
        <w:fldChar w:fldCharType="begin"/>
      </w:r>
      <w:r w:rsidR="005E7D6F" w:rsidRPr="000B41B7">
        <w:instrText xml:space="preserve"> REF _Ref37346987 \h  \* MERGEFORMAT </w:instrText>
      </w:r>
      <w:r w:rsidR="005E7D6F" w:rsidRPr="000B41B7">
        <w:fldChar w:fldCharType="separate"/>
      </w:r>
      <w:r w:rsidR="00E10E0C" w:rsidRPr="000B41B7">
        <w:t xml:space="preserve">Рисунок </w:t>
      </w:r>
      <w:r w:rsidR="00E10E0C" w:rsidRPr="000B41B7">
        <w:rPr>
          <w:noProof/>
        </w:rPr>
        <w:t>60</w:t>
      </w:r>
      <w:r w:rsidR="005E7D6F" w:rsidRPr="000B41B7">
        <w:fldChar w:fldCharType="end"/>
      </w:r>
      <w:r w:rsidRPr="000B41B7">
        <w:t xml:space="preserve">)  необходимо нажать на кнопку </w:t>
      </w:r>
      <w:r w:rsidRPr="000B41B7">
        <w:rPr>
          <w:noProof/>
        </w:rPr>
        <w:drawing>
          <wp:inline distT="0" distB="0" distL="0" distR="0" wp14:anchorId="2F567301" wp14:editId="2286B5D2">
            <wp:extent cx="1150620" cy="25013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1170077" cy="25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41B7">
        <w:t>. Появ</w:t>
      </w:r>
      <w:r w:rsidR="0069015C" w:rsidRPr="000B41B7">
        <w:t>ится список заказанных отчетов (</w:t>
      </w:r>
      <w:r w:rsidR="005E7D6F" w:rsidRPr="000B41B7">
        <w:fldChar w:fldCharType="begin"/>
      </w:r>
      <w:r w:rsidR="005E7D6F" w:rsidRPr="000B41B7">
        <w:instrText xml:space="preserve"> REF _Ref37347169 \h  \* MERGEFORMAT </w:instrText>
      </w:r>
      <w:r w:rsidR="005E7D6F" w:rsidRPr="000B41B7">
        <w:fldChar w:fldCharType="separate"/>
      </w:r>
      <w:r w:rsidR="00E10E0C" w:rsidRPr="000B41B7">
        <w:t xml:space="preserve">Рисунок </w:t>
      </w:r>
      <w:r w:rsidR="00E10E0C" w:rsidRPr="000B41B7">
        <w:rPr>
          <w:noProof/>
          <w:szCs w:val="24"/>
        </w:rPr>
        <w:t>63</w:t>
      </w:r>
      <w:r w:rsidR="005E7D6F" w:rsidRPr="000B41B7">
        <w:fldChar w:fldCharType="end"/>
      </w:r>
      <w:r w:rsidR="0069015C" w:rsidRPr="000B41B7">
        <w:t>).</w:t>
      </w:r>
    </w:p>
    <w:p w14:paraId="63C2E35F" w14:textId="72EC792A" w:rsidR="005E7D6F" w:rsidRPr="000B41B7" w:rsidRDefault="00392BCD" w:rsidP="005E7D6F">
      <w:pPr>
        <w:pStyle w:val="phnormal"/>
        <w:keepNext/>
        <w:ind w:firstLine="0"/>
        <w:jc w:val="left"/>
      </w:pPr>
      <w:r>
        <w:pict w14:anchorId="24FA0591">
          <v:shape id="_x0000_i1415" type="#_x0000_t75" style="width:465.75pt;height:113.25pt">
            <v:imagedata r:id="rId96" o:title="зака"/>
          </v:shape>
        </w:pict>
      </w:r>
    </w:p>
    <w:p w14:paraId="4699B06B" w14:textId="7808FA9B" w:rsidR="0069015C" w:rsidRPr="000B41B7" w:rsidRDefault="005E7D6F" w:rsidP="00843EF6">
      <w:pPr>
        <w:pStyle w:val="aff6"/>
      </w:pPr>
      <w:bookmarkStart w:id="169" w:name="_Ref37347169"/>
      <w:r w:rsidRPr="000B41B7">
        <w:t xml:space="preserve">Рисунок </w:t>
      </w:r>
      <w:r w:rsidR="00A12800">
        <w:fldChar w:fldCharType="begin"/>
      </w:r>
      <w:r w:rsidR="00A12800">
        <w:instrText xml:space="preserve"> SEQ Рисунок \* ARABIC </w:instrText>
      </w:r>
      <w:r w:rsidR="00A12800">
        <w:fldChar w:fldCharType="separate"/>
      </w:r>
      <w:r w:rsidR="00E10E0C" w:rsidRPr="000B41B7">
        <w:rPr>
          <w:noProof/>
        </w:rPr>
        <w:t>63</w:t>
      </w:r>
      <w:r w:rsidR="00A12800">
        <w:rPr>
          <w:noProof/>
        </w:rPr>
        <w:fldChar w:fldCharType="end"/>
      </w:r>
      <w:bookmarkEnd w:id="169"/>
      <w:r w:rsidRPr="000B41B7">
        <w:t xml:space="preserve"> – Заказанные отчеты</w:t>
      </w:r>
    </w:p>
    <w:p w14:paraId="1111CAD9" w14:textId="6E3C213D" w:rsidR="0069015C" w:rsidRPr="000B41B7" w:rsidRDefault="0069015C" w:rsidP="0069015C">
      <w:pPr>
        <w:pStyle w:val="phnormal"/>
        <w:jc w:val="left"/>
      </w:pPr>
      <w:r w:rsidRPr="000B41B7">
        <w:t xml:space="preserve">При нажатии на кнопку </w:t>
      </w:r>
      <w:r w:rsidRPr="000B41B7">
        <w:rPr>
          <w:noProof/>
        </w:rPr>
        <w:drawing>
          <wp:inline distT="0" distB="0" distL="0" distR="0" wp14:anchorId="26B46212" wp14:editId="71231092">
            <wp:extent cx="289560" cy="2286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292494" cy="230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41B7">
        <w:t xml:space="preserve"> произойдет выгрузка выбранного из списка отчета </w:t>
      </w:r>
      <w:r w:rsidR="00F14A4B" w:rsidRPr="000B41B7">
        <w:br/>
      </w:r>
      <w:r w:rsidRPr="000B41B7">
        <w:t xml:space="preserve">в формате </w:t>
      </w:r>
      <w:r w:rsidR="00AB2E7D" w:rsidRPr="000B41B7">
        <w:rPr>
          <w:lang w:val="en-US"/>
        </w:rPr>
        <w:t>xlsx</w:t>
      </w:r>
      <w:r w:rsidR="00AB2E7D" w:rsidRPr="000B41B7">
        <w:t>.</w:t>
      </w:r>
    </w:p>
    <w:p w14:paraId="729F8F5E" w14:textId="12A0CB17" w:rsidR="00A326D9" w:rsidRPr="000B41B7" w:rsidRDefault="00A326D9" w:rsidP="00A326D9">
      <w:pPr>
        <w:pStyle w:val="phnormal"/>
      </w:pPr>
      <w:r w:rsidRPr="000B41B7">
        <w:t>Описание полей, которые содержатся в отчете, приведено в</w:t>
      </w:r>
      <w:r w:rsidR="005655E1" w:rsidRPr="000B41B7">
        <w:t xml:space="preserve"> таблице (</w:t>
      </w:r>
      <w:r w:rsidRPr="000B41B7">
        <w:fldChar w:fldCharType="begin"/>
      </w:r>
      <w:r w:rsidRPr="000B41B7">
        <w:instrText xml:space="preserve"> REF _Ref42094893 \h  \* MERGEFORMAT </w:instrText>
      </w:r>
      <w:r w:rsidRPr="000B41B7">
        <w:fldChar w:fldCharType="separate"/>
      </w:r>
      <w:r w:rsidR="00E10E0C" w:rsidRPr="000B41B7">
        <w:rPr>
          <w:noProof/>
        </w:rPr>
        <w:t>Таблица 2</w:t>
      </w:r>
      <w:r w:rsidR="005655E1" w:rsidRPr="000B41B7">
        <w:rPr>
          <w:noProof/>
        </w:rPr>
        <w:t>3</w:t>
      </w:r>
      <w:r w:rsidRPr="000B41B7">
        <w:fldChar w:fldCharType="end"/>
      </w:r>
      <w:r w:rsidR="005655E1" w:rsidRPr="000B41B7">
        <w:t>)</w:t>
      </w:r>
      <w:r w:rsidRPr="000B41B7">
        <w:t>.</w:t>
      </w:r>
    </w:p>
    <w:p w14:paraId="6E4BED40" w14:textId="04B5F4DB" w:rsidR="00A326D9" w:rsidRPr="000B41B7" w:rsidRDefault="00A326D9" w:rsidP="00843EF6">
      <w:pPr>
        <w:pStyle w:val="aff6"/>
      </w:pPr>
      <w:bookmarkStart w:id="170" w:name="_Ref42096566"/>
      <w:r w:rsidRPr="000B41B7">
        <w:t xml:space="preserve">Таблица </w:t>
      </w:r>
      <w:r w:rsidR="00A12800">
        <w:fldChar w:fldCharType="begin"/>
      </w:r>
      <w:r w:rsidR="00A12800">
        <w:instrText xml:space="preserve"> SEQ Таблица \* ARABIC </w:instrText>
      </w:r>
      <w:r w:rsidR="00A12800">
        <w:fldChar w:fldCharType="separate"/>
      </w:r>
      <w:r w:rsidR="00E10E0C" w:rsidRPr="000B41B7">
        <w:rPr>
          <w:noProof/>
        </w:rPr>
        <w:t>23</w:t>
      </w:r>
      <w:r w:rsidR="00A12800">
        <w:rPr>
          <w:noProof/>
        </w:rPr>
        <w:fldChar w:fldCharType="end"/>
      </w:r>
      <w:bookmarkEnd w:id="170"/>
      <w:r w:rsidRPr="000B41B7">
        <w:t xml:space="preserve"> – Описание полей отчета</w:t>
      </w:r>
    </w:p>
    <w:tbl>
      <w:tblPr>
        <w:tblStyle w:val="a7"/>
        <w:tblW w:w="4864" w:type="pct"/>
        <w:tblLook w:val="04A0" w:firstRow="1" w:lastRow="0" w:firstColumn="1" w:lastColumn="0" w:noHBand="0" w:noVBand="1"/>
      </w:tblPr>
      <w:tblGrid>
        <w:gridCol w:w="417"/>
        <w:gridCol w:w="2065"/>
        <w:gridCol w:w="3344"/>
        <w:gridCol w:w="3677"/>
      </w:tblGrid>
      <w:tr w:rsidR="000B41B7" w:rsidRPr="000B41B7" w14:paraId="4518F590" w14:textId="77777777" w:rsidTr="00DD5EF1">
        <w:trPr>
          <w:tblHeader/>
        </w:trPr>
        <w:tc>
          <w:tcPr>
            <w:tcW w:w="210" w:type="pct"/>
          </w:tcPr>
          <w:p w14:paraId="71D9A3DD" w14:textId="77777777" w:rsidR="00A326D9" w:rsidRPr="000B41B7" w:rsidRDefault="00A326D9" w:rsidP="00AB3300">
            <w:pPr>
              <w:pStyle w:val="phtablecolcaption"/>
            </w:pPr>
            <w:r w:rsidRPr="000B41B7">
              <w:t>№</w:t>
            </w:r>
          </w:p>
        </w:tc>
        <w:tc>
          <w:tcPr>
            <w:tcW w:w="2852" w:type="pct"/>
            <w:gridSpan w:val="2"/>
          </w:tcPr>
          <w:p w14:paraId="4570399D" w14:textId="77777777" w:rsidR="00A326D9" w:rsidRPr="000B41B7" w:rsidRDefault="00A326D9" w:rsidP="00AB3300">
            <w:pPr>
              <w:pStyle w:val="phtablecolcaption"/>
            </w:pPr>
            <w:r w:rsidRPr="000B41B7">
              <w:t>Наименование поля</w:t>
            </w:r>
          </w:p>
        </w:tc>
        <w:tc>
          <w:tcPr>
            <w:tcW w:w="1938" w:type="pct"/>
          </w:tcPr>
          <w:p w14:paraId="7D5F1E43" w14:textId="77777777" w:rsidR="00A326D9" w:rsidRPr="000B41B7" w:rsidRDefault="00A326D9" w:rsidP="00AB3300">
            <w:pPr>
              <w:pStyle w:val="phtablecolcaption"/>
            </w:pPr>
            <w:r w:rsidRPr="000B41B7">
              <w:t>Описание</w:t>
            </w:r>
          </w:p>
        </w:tc>
      </w:tr>
      <w:tr w:rsidR="000B41B7" w:rsidRPr="000B41B7" w14:paraId="34099B4F" w14:textId="77777777" w:rsidTr="00DD5EF1">
        <w:trPr>
          <w:trHeight w:val="352"/>
        </w:trPr>
        <w:tc>
          <w:tcPr>
            <w:tcW w:w="210" w:type="pct"/>
          </w:tcPr>
          <w:p w14:paraId="69916DA7" w14:textId="77777777" w:rsidR="00A326D9" w:rsidRPr="000B41B7" w:rsidRDefault="00A326D9" w:rsidP="00B76CA0">
            <w:pPr>
              <w:pStyle w:val="phtablecellleft"/>
              <w:spacing w:before="0" w:after="0"/>
            </w:pPr>
            <w:r w:rsidRPr="000B41B7">
              <w:t>1</w:t>
            </w:r>
          </w:p>
        </w:tc>
        <w:tc>
          <w:tcPr>
            <w:tcW w:w="2852" w:type="pct"/>
            <w:gridSpan w:val="2"/>
          </w:tcPr>
          <w:p w14:paraId="0B287F6E" w14:textId="77777777" w:rsidR="00A326D9" w:rsidRPr="000B41B7" w:rsidRDefault="00A326D9" w:rsidP="00B76CA0">
            <w:pPr>
              <w:pStyle w:val="phtablecellleft"/>
              <w:spacing w:before="0" w:after="0"/>
              <w:rPr>
                <w:lang w:val="en-US"/>
              </w:rPr>
            </w:pPr>
            <w:r w:rsidRPr="000B41B7">
              <w:t>Субъект РФ</w:t>
            </w:r>
          </w:p>
        </w:tc>
        <w:tc>
          <w:tcPr>
            <w:tcW w:w="1938" w:type="pct"/>
          </w:tcPr>
          <w:p w14:paraId="2BAD57AF" w14:textId="77777777" w:rsidR="00A326D9" w:rsidRPr="000B41B7" w:rsidRDefault="00A326D9" w:rsidP="00B76CA0">
            <w:pPr>
              <w:pStyle w:val="phtablecellleft"/>
              <w:spacing w:before="0" w:after="0"/>
            </w:pPr>
            <w:r w:rsidRPr="000B41B7">
              <w:t>Субъект РФ медицинской организации</w:t>
            </w:r>
          </w:p>
        </w:tc>
      </w:tr>
      <w:tr w:rsidR="000B41B7" w:rsidRPr="000B41B7" w14:paraId="597791E2" w14:textId="77777777" w:rsidTr="00DD5EF1">
        <w:trPr>
          <w:trHeight w:val="404"/>
        </w:trPr>
        <w:tc>
          <w:tcPr>
            <w:tcW w:w="210" w:type="pct"/>
          </w:tcPr>
          <w:p w14:paraId="6F97EB28" w14:textId="77777777" w:rsidR="00A326D9" w:rsidRPr="000B41B7" w:rsidRDefault="00A326D9" w:rsidP="00B76CA0">
            <w:pPr>
              <w:pStyle w:val="phtablecellleft"/>
              <w:spacing w:before="0" w:after="0"/>
            </w:pPr>
            <w:r w:rsidRPr="000B41B7">
              <w:t>2</w:t>
            </w:r>
          </w:p>
        </w:tc>
        <w:tc>
          <w:tcPr>
            <w:tcW w:w="2852" w:type="pct"/>
            <w:gridSpan w:val="2"/>
          </w:tcPr>
          <w:p w14:paraId="322545FC" w14:textId="77777777" w:rsidR="00A326D9" w:rsidRPr="000B41B7" w:rsidRDefault="00A326D9" w:rsidP="00B76CA0">
            <w:pPr>
              <w:pStyle w:val="phtablecellleft"/>
              <w:spacing w:before="0" w:after="0"/>
            </w:pPr>
            <w:r w:rsidRPr="000B41B7">
              <w:t>OID</w:t>
            </w:r>
          </w:p>
        </w:tc>
        <w:tc>
          <w:tcPr>
            <w:tcW w:w="1938" w:type="pct"/>
          </w:tcPr>
          <w:p w14:paraId="5AFA901D" w14:textId="77777777" w:rsidR="00A326D9" w:rsidRPr="000B41B7" w:rsidRDefault="00A326D9" w:rsidP="00B76CA0">
            <w:pPr>
              <w:pStyle w:val="phtablecellleft"/>
              <w:spacing w:before="0" w:after="0"/>
            </w:pPr>
            <w:r w:rsidRPr="000B41B7">
              <w:t>OID медицинской организации</w:t>
            </w:r>
          </w:p>
        </w:tc>
      </w:tr>
      <w:tr w:rsidR="000B41B7" w:rsidRPr="000B41B7" w14:paraId="18688475" w14:textId="77777777" w:rsidTr="00DD5EF1">
        <w:trPr>
          <w:trHeight w:val="505"/>
        </w:trPr>
        <w:tc>
          <w:tcPr>
            <w:tcW w:w="210" w:type="pct"/>
          </w:tcPr>
          <w:p w14:paraId="5B2473C6" w14:textId="77777777" w:rsidR="00A326D9" w:rsidRPr="000B41B7" w:rsidRDefault="00A326D9" w:rsidP="00B76CA0">
            <w:pPr>
              <w:pStyle w:val="phtablecellleft"/>
              <w:spacing w:before="0" w:after="0"/>
            </w:pPr>
            <w:r w:rsidRPr="000B41B7">
              <w:t>3</w:t>
            </w:r>
          </w:p>
        </w:tc>
        <w:tc>
          <w:tcPr>
            <w:tcW w:w="2852" w:type="pct"/>
            <w:gridSpan w:val="2"/>
          </w:tcPr>
          <w:p w14:paraId="207A699E" w14:textId="77777777" w:rsidR="00A326D9" w:rsidRPr="000B41B7" w:rsidRDefault="00A326D9" w:rsidP="00B76CA0">
            <w:pPr>
              <w:pStyle w:val="phtablecellleft"/>
              <w:spacing w:before="0" w:after="0"/>
            </w:pPr>
            <w:r w:rsidRPr="000B41B7">
              <w:t>Наименование медицинской организации</w:t>
            </w:r>
          </w:p>
        </w:tc>
        <w:tc>
          <w:tcPr>
            <w:tcW w:w="1938" w:type="pct"/>
          </w:tcPr>
          <w:p w14:paraId="1332A173" w14:textId="77777777" w:rsidR="00A326D9" w:rsidRPr="000B41B7" w:rsidRDefault="00A326D9" w:rsidP="00B76CA0">
            <w:pPr>
              <w:pStyle w:val="phtablecellleft"/>
              <w:spacing w:before="0" w:after="0"/>
            </w:pPr>
            <w:r w:rsidRPr="000B41B7">
              <w:t>Наименование медицинской организации</w:t>
            </w:r>
          </w:p>
        </w:tc>
      </w:tr>
      <w:tr w:rsidR="000B41B7" w:rsidRPr="000B41B7" w14:paraId="2EB292F4" w14:textId="77777777" w:rsidTr="00DD5EF1">
        <w:trPr>
          <w:trHeight w:val="335"/>
        </w:trPr>
        <w:tc>
          <w:tcPr>
            <w:tcW w:w="210" w:type="pct"/>
          </w:tcPr>
          <w:p w14:paraId="7CAE4182" w14:textId="77777777" w:rsidR="00A326D9" w:rsidRPr="000B41B7" w:rsidRDefault="00A326D9" w:rsidP="00B76CA0">
            <w:pPr>
              <w:pStyle w:val="phtablecellleft"/>
              <w:spacing w:before="0" w:after="0"/>
            </w:pPr>
            <w:r w:rsidRPr="000B41B7">
              <w:t>4</w:t>
            </w:r>
          </w:p>
        </w:tc>
        <w:tc>
          <w:tcPr>
            <w:tcW w:w="2852" w:type="pct"/>
            <w:gridSpan w:val="2"/>
          </w:tcPr>
          <w:p w14:paraId="44142398" w14:textId="77777777" w:rsidR="00A326D9" w:rsidRPr="000B41B7" w:rsidRDefault="00A326D9" w:rsidP="00B76CA0">
            <w:pPr>
              <w:pStyle w:val="phtablecellleft"/>
              <w:spacing w:before="0" w:after="0"/>
            </w:pPr>
            <w:r w:rsidRPr="000B41B7">
              <w:t xml:space="preserve">Ведомственная принадлежность </w:t>
            </w:r>
          </w:p>
        </w:tc>
        <w:tc>
          <w:tcPr>
            <w:tcW w:w="1938" w:type="pct"/>
          </w:tcPr>
          <w:p w14:paraId="53A6525D" w14:textId="77777777" w:rsidR="00A326D9" w:rsidRPr="000B41B7" w:rsidRDefault="00A326D9" w:rsidP="00B76CA0">
            <w:pPr>
              <w:pStyle w:val="phtablecellleft"/>
              <w:spacing w:before="0" w:after="0"/>
            </w:pPr>
            <w:r w:rsidRPr="000B41B7">
              <w:t>Ведомственная принадлежность медицинской организации</w:t>
            </w:r>
          </w:p>
        </w:tc>
      </w:tr>
      <w:tr w:rsidR="000B41B7" w:rsidRPr="000B41B7" w14:paraId="21DCA201" w14:textId="77777777" w:rsidTr="00DD5EF1">
        <w:trPr>
          <w:trHeight w:val="325"/>
        </w:trPr>
        <w:tc>
          <w:tcPr>
            <w:tcW w:w="210" w:type="pct"/>
          </w:tcPr>
          <w:p w14:paraId="13BC53F7" w14:textId="77777777" w:rsidR="00A326D9" w:rsidRPr="000B41B7" w:rsidRDefault="00A326D9" w:rsidP="00B76CA0">
            <w:pPr>
              <w:pStyle w:val="phtablecellleft"/>
              <w:spacing w:before="0" w:after="0"/>
            </w:pPr>
            <w:r w:rsidRPr="000B41B7">
              <w:t>5</w:t>
            </w:r>
          </w:p>
        </w:tc>
        <w:tc>
          <w:tcPr>
            <w:tcW w:w="2852" w:type="pct"/>
            <w:gridSpan w:val="2"/>
          </w:tcPr>
          <w:p w14:paraId="3AEDDC7C" w14:textId="77777777" w:rsidR="00A326D9" w:rsidRPr="000B41B7" w:rsidRDefault="00A326D9" w:rsidP="00B76CA0">
            <w:pPr>
              <w:pStyle w:val="phtablecellleft"/>
              <w:spacing w:before="0" w:after="0"/>
            </w:pPr>
            <w:r w:rsidRPr="000B41B7">
              <w:t>Всего медицинских организаций</w:t>
            </w:r>
          </w:p>
        </w:tc>
        <w:tc>
          <w:tcPr>
            <w:tcW w:w="1938" w:type="pct"/>
          </w:tcPr>
          <w:p w14:paraId="52304BE6" w14:textId="77777777" w:rsidR="00A326D9" w:rsidRPr="000B41B7" w:rsidRDefault="00B93C5D" w:rsidP="00B76CA0">
            <w:pPr>
              <w:pStyle w:val="phtablecellleft"/>
              <w:spacing w:before="0" w:after="0"/>
            </w:pPr>
            <w:r w:rsidRPr="000B41B7">
              <w:t>Количество медицинских организаций</w:t>
            </w:r>
          </w:p>
        </w:tc>
      </w:tr>
      <w:tr w:rsidR="000B41B7" w:rsidRPr="000B41B7" w14:paraId="701D3985" w14:textId="77777777" w:rsidTr="00DD5EF1">
        <w:trPr>
          <w:trHeight w:val="300"/>
        </w:trPr>
        <w:tc>
          <w:tcPr>
            <w:tcW w:w="210" w:type="pct"/>
            <w:vMerge w:val="restart"/>
          </w:tcPr>
          <w:p w14:paraId="283FC5F9" w14:textId="77777777" w:rsidR="00A326D9" w:rsidRPr="000B41B7" w:rsidRDefault="00A326D9" w:rsidP="00B76CA0">
            <w:pPr>
              <w:pStyle w:val="phtablecellleft"/>
              <w:spacing w:before="0" w:after="0"/>
            </w:pPr>
            <w:r w:rsidRPr="000B41B7">
              <w:t>6</w:t>
            </w:r>
          </w:p>
        </w:tc>
        <w:tc>
          <w:tcPr>
            <w:tcW w:w="1089" w:type="pct"/>
            <w:vMerge w:val="restart"/>
          </w:tcPr>
          <w:p w14:paraId="319AB17B" w14:textId="77777777" w:rsidR="00A326D9" w:rsidRPr="000B41B7" w:rsidRDefault="00A326D9" w:rsidP="00843EF6">
            <w:pPr>
              <w:pStyle w:val="af2"/>
            </w:pPr>
            <w:r w:rsidRPr="000B41B7">
              <w:t>Уровни медицинских организаций</w:t>
            </w:r>
          </w:p>
        </w:tc>
        <w:tc>
          <w:tcPr>
            <w:tcW w:w="1763" w:type="pct"/>
          </w:tcPr>
          <w:p w14:paraId="1697953A" w14:textId="77777777" w:rsidR="00A326D9" w:rsidRPr="000B41B7" w:rsidRDefault="00A326D9" w:rsidP="00843EF6">
            <w:pPr>
              <w:pStyle w:val="af2"/>
            </w:pPr>
            <w:r w:rsidRPr="000B41B7">
              <w:t>I</w:t>
            </w:r>
          </w:p>
        </w:tc>
        <w:tc>
          <w:tcPr>
            <w:tcW w:w="1938" w:type="pct"/>
            <w:vMerge w:val="restart"/>
          </w:tcPr>
          <w:p w14:paraId="504487DE" w14:textId="5C11E78F" w:rsidR="00A326D9" w:rsidRPr="000B41B7" w:rsidRDefault="00B93C5D" w:rsidP="00B76CA0">
            <w:pPr>
              <w:pStyle w:val="phtablecellleft"/>
              <w:spacing w:before="0" w:after="0"/>
            </w:pPr>
            <w:r w:rsidRPr="000B41B7">
              <w:t>Количество медицинских организаций с выбранным уровнем организации</w:t>
            </w:r>
          </w:p>
        </w:tc>
      </w:tr>
      <w:tr w:rsidR="000B41B7" w:rsidRPr="000B41B7" w14:paraId="084AD773" w14:textId="77777777" w:rsidTr="00DD5EF1">
        <w:trPr>
          <w:trHeight w:val="345"/>
        </w:trPr>
        <w:tc>
          <w:tcPr>
            <w:tcW w:w="210" w:type="pct"/>
            <w:vMerge/>
          </w:tcPr>
          <w:p w14:paraId="2C349668" w14:textId="77777777" w:rsidR="00A326D9" w:rsidRPr="000B41B7" w:rsidRDefault="00A326D9" w:rsidP="00B76CA0">
            <w:pPr>
              <w:pStyle w:val="phtablecellleft"/>
              <w:spacing w:before="0" w:after="0"/>
            </w:pPr>
          </w:p>
        </w:tc>
        <w:tc>
          <w:tcPr>
            <w:tcW w:w="1089" w:type="pct"/>
            <w:vMerge/>
          </w:tcPr>
          <w:p w14:paraId="787AED9E" w14:textId="77777777" w:rsidR="00A326D9" w:rsidRPr="000B41B7" w:rsidRDefault="00A326D9" w:rsidP="00843EF6">
            <w:pPr>
              <w:pStyle w:val="af2"/>
            </w:pPr>
          </w:p>
        </w:tc>
        <w:tc>
          <w:tcPr>
            <w:tcW w:w="1763" w:type="pct"/>
          </w:tcPr>
          <w:p w14:paraId="1EFABE70" w14:textId="77777777" w:rsidR="00A326D9" w:rsidRPr="000B41B7" w:rsidRDefault="00A326D9" w:rsidP="00843EF6">
            <w:pPr>
              <w:pStyle w:val="af2"/>
            </w:pPr>
            <w:r w:rsidRPr="000B41B7">
              <w:t>II</w:t>
            </w:r>
          </w:p>
        </w:tc>
        <w:tc>
          <w:tcPr>
            <w:tcW w:w="1938" w:type="pct"/>
            <w:vMerge/>
          </w:tcPr>
          <w:p w14:paraId="146881DE" w14:textId="77777777" w:rsidR="00A326D9" w:rsidRPr="000B41B7" w:rsidRDefault="00A326D9" w:rsidP="00B76CA0">
            <w:pPr>
              <w:pStyle w:val="phtablecellleft"/>
              <w:spacing w:before="0" w:after="0"/>
            </w:pPr>
          </w:p>
        </w:tc>
      </w:tr>
      <w:tr w:rsidR="000B41B7" w:rsidRPr="000B41B7" w14:paraId="3F48DDBB" w14:textId="77777777" w:rsidTr="00DD5EF1">
        <w:trPr>
          <w:trHeight w:val="360"/>
        </w:trPr>
        <w:tc>
          <w:tcPr>
            <w:tcW w:w="210" w:type="pct"/>
            <w:vMerge/>
          </w:tcPr>
          <w:p w14:paraId="3A381A4A" w14:textId="77777777" w:rsidR="00A326D9" w:rsidRPr="000B41B7" w:rsidRDefault="00A326D9" w:rsidP="00B76CA0">
            <w:pPr>
              <w:pStyle w:val="phtablecellleft"/>
              <w:spacing w:before="0" w:after="0"/>
            </w:pPr>
          </w:p>
        </w:tc>
        <w:tc>
          <w:tcPr>
            <w:tcW w:w="1089" w:type="pct"/>
            <w:vMerge/>
          </w:tcPr>
          <w:p w14:paraId="1555559D" w14:textId="77777777" w:rsidR="00A326D9" w:rsidRPr="000B41B7" w:rsidRDefault="00A326D9" w:rsidP="00843EF6">
            <w:pPr>
              <w:pStyle w:val="af2"/>
            </w:pPr>
          </w:p>
        </w:tc>
        <w:tc>
          <w:tcPr>
            <w:tcW w:w="1763" w:type="pct"/>
          </w:tcPr>
          <w:p w14:paraId="05C21B84" w14:textId="77777777" w:rsidR="00A326D9" w:rsidRPr="000B41B7" w:rsidRDefault="00A326D9" w:rsidP="00843EF6">
            <w:pPr>
              <w:pStyle w:val="af2"/>
            </w:pPr>
            <w:r w:rsidRPr="000B41B7">
              <w:t>III</w:t>
            </w:r>
          </w:p>
        </w:tc>
        <w:tc>
          <w:tcPr>
            <w:tcW w:w="1938" w:type="pct"/>
            <w:vMerge/>
          </w:tcPr>
          <w:p w14:paraId="02A64244" w14:textId="77777777" w:rsidR="00A326D9" w:rsidRPr="000B41B7" w:rsidRDefault="00A326D9" w:rsidP="00B76CA0">
            <w:pPr>
              <w:pStyle w:val="phtablecellleft"/>
              <w:spacing w:before="0" w:after="0"/>
            </w:pPr>
          </w:p>
        </w:tc>
      </w:tr>
      <w:tr w:rsidR="000B41B7" w:rsidRPr="000B41B7" w14:paraId="6A5E0A66" w14:textId="77777777" w:rsidTr="00DD5EF1">
        <w:trPr>
          <w:trHeight w:val="330"/>
        </w:trPr>
        <w:tc>
          <w:tcPr>
            <w:tcW w:w="210" w:type="pct"/>
            <w:vMerge/>
          </w:tcPr>
          <w:p w14:paraId="696F1D29" w14:textId="77777777" w:rsidR="00A326D9" w:rsidRPr="000B41B7" w:rsidRDefault="00A326D9" w:rsidP="00B76CA0">
            <w:pPr>
              <w:pStyle w:val="phtablecellleft"/>
              <w:spacing w:before="0" w:after="0"/>
            </w:pPr>
          </w:p>
        </w:tc>
        <w:tc>
          <w:tcPr>
            <w:tcW w:w="1089" w:type="pct"/>
            <w:vMerge/>
          </w:tcPr>
          <w:p w14:paraId="66BE90A6" w14:textId="77777777" w:rsidR="00A326D9" w:rsidRPr="000B41B7" w:rsidRDefault="00A326D9" w:rsidP="00843EF6">
            <w:pPr>
              <w:pStyle w:val="af2"/>
            </w:pPr>
          </w:p>
        </w:tc>
        <w:tc>
          <w:tcPr>
            <w:tcW w:w="1763" w:type="pct"/>
          </w:tcPr>
          <w:p w14:paraId="37C01994" w14:textId="77777777" w:rsidR="00A326D9" w:rsidRPr="000B41B7" w:rsidRDefault="00A326D9" w:rsidP="00843EF6">
            <w:pPr>
              <w:pStyle w:val="af2"/>
            </w:pPr>
            <w:r w:rsidRPr="000B41B7">
              <w:t>Иное</w:t>
            </w:r>
          </w:p>
        </w:tc>
        <w:tc>
          <w:tcPr>
            <w:tcW w:w="1938" w:type="pct"/>
            <w:vMerge/>
          </w:tcPr>
          <w:p w14:paraId="5FA22478" w14:textId="77777777" w:rsidR="00A326D9" w:rsidRPr="000B41B7" w:rsidRDefault="00A326D9" w:rsidP="00B76CA0">
            <w:pPr>
              <w:pStyle w:val="phtablecellleft"/>
              <w:spacing w:before="0" w:after="0"/>
            </w:pPr>
          </w:p>
        </w:tc>
      </w:tr>
      <w:tr w:rsidR="000B41B7" w:rsidRPr="000B41B7" w14:paraId="22FE4833" w14:textId="77777777" w:rsidTr="00F14A4B">
        <w:trPr>
          <w:trHeight w:val="460"/>
        </w:trPr>
        <w:tc>
          <w:tcPr>
            <w:tcW w:w="210" w:type="pct"/>
            <w:vMerge w:val="restart"/>
          </w:tcPr>
          <w:p w14:paraId="34C1E018" w14:textId="77777777" w:rsidR="00A326D9" w:rsidRPr="000B41B7" w:rsidRDefault="00A326D9" w:rsidP="00B76CA0">
            <w:pPr>
              <w:pStyle w:val="phtablecellleft"/>
              <w:spacing w:before="0" w:after="0"/>
            </w:pPr>
            <w:r w:rsidRPr="000B41B7">
              <w:t>7</w:t>
            </w:r>
          </w:p>
        </w:tc>
        <w:tc>
          <w:tcPr>
            <w:tcW w:w="1089" w:type="pct"/>
            <w:vMerge w:val="restart"/>
          </w:tcPr>
          <w:p w14:paraId="0CBEC7EC" w14:textId="77777777" w:rsidR="00A326D9" w:rsidRPr="000B41B7" w:rsidRDefault="00A326D9" w:rsidP="00843EF6">
            <w:r w:rsidRPr="000B41B7">
              <w:t>Территориальный признак</w:t>
            </w:r>
          </w:p>
          <w:p w14:paraId="0E085BFD" w14:textId="77777777" w:rsidR="00A326D9" w:rsidRPr="000B41B7" w:rsidRDefault="00A326D9" w:rsidP="00B76CA0">
            <w:pPr>
              <w:pStyle w:val="phtablecellleft"/>
              <w:spacing w:before="0" w:after="0"/>
            </w:pPr>
          </w:p>
        </w:tc>
        <w:tc>
          <w:tcPr>
            <w:tcW w:w="1763" w:type="pct"/>
          </w:tcPr>
          <w:p w14:paraId="71BDB5AD" w14:textId="77777777" w:rsidR="00A326D9" w:rsidRPr="000B41B7" w:rsidRDefault="00A326D9" w:rsidP="00B76CA0">
            <w:pPr>
              <w:pStyle w:val="phtablecellleft"/>
              <w:spacing w:before="0" w:after="0"/>
            </w:pPr>
            <w:r w:rsidRPr="000B41B7">
              <w:t>Федеральные</w:t>
            </w:r>
          </w:p>
        </w:tc>
        <w:tc>
          <w:tcPr>
            <w:tcW w:w="1938" w:type="pct"/>
            <w:vMerge w:val="restart"/>
          </w:tcPr>
          <w:p w14:paraId="15EF939A" w14:textId="1C0A8EB8" w:rsidR="00A326D9" w:rsidRPr="000B41B7" w:rsidRDefault="00B93C5D" w:rsidP="00B76CA0">
            <w:pPr>
              <w:pStyle w:val="phtablecellleft"/>
              <w:spacing w:before="0" w:after="0"/>
            </w:pPr>
            <w:r w:rsidRPr="000B41B7">
              <w:t>Количество медицинских организаций с выбранным территориальным признаком</w:t>
            </w:r>
          </w:p>
        </w:tc>
      </w:tr>
      <w:tr w:rsidR="000B41B7" w:rsidRPr="000B41B7" w14:paraId="2F9626CE" w14:textId="77777777" w:rsidTr="00F14A4B">
        <w:trPr>
          <w:trHeight w:val="460"/>
        </w:trPr>
        <w:tc>
          <w:tcPr>
            <w:tcW w:w="210" w:type="pct"/>
            <w:vMerge/>
          </w:tcPr>
          <w:p w14:paraId="10248A6C" w14:textId="77777777" w:rsidR="00A326D9" w:rsidRPr="000B41B7" w:rsidRDefault="00A326D9" w:rsidP="00B76CA0">
            <w:pPr>
              <w:pStyle w:val="phtablecellleft"/>
              <w:spacing w:before="0" w:after="0"/>
            </w:pPr>
          </w:p>
        </w:tc>
        <w:tc>
          <w:tcPr>
            <w:tcW w:w="1089" w:type="pct"/>
            <w:vMerge/>
          </w:tcPr>
          <w:p w14:paraId="64DF060F" w14:textId="77777777" w:rsidR="00A326D9" w:rsidRPr="000B41B7" w:rsidRDefault="00A326D9" w:rsidP="00843EF6"/>
        </w:tc>
        <w:tc>
          <w:tcPr>
            <w:tcW w:w="1763" w:type="pct"/>
          </w:tcPr>
          <w:p w14:paraId="5AF84976" w14:textId="77777777" w:rsidR="00A326D9" w:rsidRPr="000B41B7" w:rsidRDefault="00A326D9" w:rsidP="00B76CA0">
            <w:pPr>
              <w:pStyle w:val="phtablecellleft"/>
              <w:spacing w:before="0" w:after="0"/>
            </w:pPr>
            <w:r w:rsidRPr="000B41B7">
              <w:t>Краевые, республиканские, областные, окружные</w:t>
            </w:r>
          </w:p>
        </w:tc>
        <w:tc>
          <w:tcPr>
            <w:tcW w:w="1938" w:type="pct"/>
            <w:vMerge/>
          </w:tcPr>
          <w:p w14:paraId="02270FCF" w14:textId="77777777" w:rsidR="00A326D9" w:rsidRPr="000B41B7" w:rsidRDefault="00A326D9" w:rsidP="00B76CA0">
            <w:pPr>
              <w:pStyle w:val="phtablecellleft"/>
              <w:spacing w:before="0" w:after="0"/>
            </w:pPr>
          </w:p>
        </w:tc>
      </w:tr>
      <w:tr w:rsidR="000B41B7" w:rsidRPr="000B41B7" w14:paraId="6298A17E" w14:textId="77777777" w:rsidTr="00F14A4B">
        <w:trPr>
          <w:trHeight w:val="460"/>
        </w:trPr>
        <w:tc>
          <w:tcPr>
            <w:tcW w:w="210" w:type="pct"/>
            <w:vMerge/>
          </w:tcPr>
          <w:p w14:paraId="2E5B85EE" w14:textId="77777777" w:rsidR="00A326D9" w:rsidRPr="000B41B7" w:rsidRDefault="00A326D9" w:rsidP="00B76CA0">
            <w:pPr>
              <w:pStyle w:val="phtablecellleft"/>
              <w:spacing w:before="0" w:after="0"/>
            </w:pPr>
          </w:p>
        </w:tc>
        <w:tc>
          <w:tcPr>
            <w:tcW w:w="1089" w:type="pct"/>
            <w:vMerge/>
          </w:tcPr>
          <w:p w14:paraId="082DC4D2" w14:textId="77777777" w:rsidR="00A326D9" w:rsidRPr="000B41B7" w:rsidRDefault="00A326D9" w:rsidP="00843EF6"/>
        </w:tc>
        <w:tc>
          <w:tcPr>
            <w:tcW w:w="1763" w:type="pct"/>
          </w:tcPr>
          <w:p w14:paraId="5EE45918" w14:textId="77777777" w:rsidR="00A326D9" w:rsidRPr="000B41B7" w:rsidRDefault="00A326D9" w:rsidP="00F14A4B">
            <w:pPr>
              <w:pStyle w:val="phtablecellleft"/>
              <w:spacing w:before="0" w:after="0"/>
            </w:pPr>
            <w:r w:rsidRPr="000B41B7">
              <w:t>Межрайонные</w:t>
            </w:r>
          </w:p>
        </w:tc>
        <w:tc>
          <w:tcPr>
            <w:tcW w:w="1938" w:type="pct"/>
            <w:vMerge/>
          </w:tcPr>
          <w:p w14:paraId="793ADF62" w14:textId="77777777" w:rsidR="00A326D9" w:rsidRPr="000B41B7" w:rsidRDefault="00A326D9" w:rsidP="00B76CA0">
            <w:pPr>
              <w:pStyle w:val="phtablecellleft"/>
              <w:spacing w:before="0" w:after="0"/>
            </w:pPr>
          </w:p>
        </w:tc>
      </w:tr>
      <w:tr w:rsidR="000B41B7" w:rsidRPr="000B41B7" w14:paraId="49C66654" w14:textId="77777777" w:rsidTr="00F14A4B">
        <w:trPr>
          <w:trHeight w:val="460"/>
        </w:trPr>
        <w:tc>
          <w:tcPr>
            <w:tcW w:w="210" w:type="pct"/>
            <w:vMerge/>
          </w:tcPr>
          <w:p w14:paraId="14785863" w14:textId="77777777" w:rsidR="00A326D9" w:rsidRPr="000B41B7" w:rsidRDefault="00A326D9" w:rsidP="00B76CA0">
            <w:pPr>
              <w:pStyle w:val="phtablecellleft"/>
              <w:spacing w:before="0" w:after="0"/>
            </w:pPr>
          </w:p>
        </w:tc>
        <w:tc>
          <w:tcPr>
            <w:tcW w:w="1089" w:type="pct"/>
            <w:vMerge/>
          </w:tcPr>
          <w:p w14:paraId="67E379DF" w14:textId="77777777" w:rsidR="00A326D9" w:rsidRPr="000B41B7" w:rsidRDefault="00A326D9" w:rsidP="00843EF6"/>
        </w:tc>
        <w:tc>
          <w:tcPr>
            <w:tcW w:w="1763" w:type="pct"/>
          </w:tcPr>
          <w:p w14:paraId="1CC74AC9" w14:textId="77777777" w:rsidR="00A326D9" w:rsidRPr="000B41B7" w:rsidRDefault="00A326D9" w:rsidP="00F14A4B">
            <w:pPr>
              <w:pStyle w:val="phtablecellleft"/>
              <w:spacing w:before="0" w:after="0"/>
            </w:pPr>
            <w:r w:rsidRPr="000B41B7">
              <w:t>Районные</w:t>
            </w:r>
          </w:p>
        </w:tc>
        <w:tc>
          <w:tcPr>
            <w:tcW w:w="1938" w:type="pct"/>
            <w:vMerge/>
          </w:tcPr>
          <w:p w14:paraId="248CD4A4" w14:textId="77777777" w:rsidR="00A326D9" w:rsidRPr="000B41B7" w:rsidRDefault="00A326D9" w:rsidP="00B76CA0">
            <w:pPr>
              <w:pStyle w:val="phtablecellleft"/>
              <w:spacing w:before="0" w:after="0"/>
            </w:pPr>
          </w:p>
        </w:tc>
      </w:tr>
      <w:tr w:rsidR="000B41B7" w:rsidRPr="000B41B7" w14:paraId="4BF8DAE9" w14:textId="77777777" w:rsidTr="00F14A4B">
        <w:trPr>
          <w:trHeight w:val="460"/>
        </w:trPr>
        <w:tc>
          <w:tcPr>
            <w:tcW w:w="210" w:type="pct"/>
            <w:vMerge/>
          </w:tcPr>
          <w:p w14:paraId="5B507AAF" w14:textId="77777777" w:rsidR="00A326D9" w:rsidRPr="000B41B7" w:rsidRDefault="00A326D9" w:rsidP="00B76CA0">
            <w:pPr>
              <w:pStyle w:val="phtablecellleft"/>
              <w:spacing w:before="0" w:after="0"/>
            </w:pPr>
          </w:p>
        </w:tc>
        <w:tc>
          <w:tcPr>
            <w:tcW w:w="1089" w:type="pct"/>
            <w:vMerge/>
          </w:tcPr>
          <w:p w14:paraId="397F6111" w14:textId="77777777" w:rsidR="00A326D9" w:rsidRPr="000B41B7" w:rsidRDefault="00A326D9" w:rsidP="00843EF6"/>
        </w:tc>
        <w:tc>
          <w:tcPr>
            <w:tcW w:w="1763" w:type="pct"/>
          </w:tcPr>
          <w:p w14:paraId="66BBACAE" w14:textId="77777777" w:rsidR="00A326D9" w:rsidRPr="000B41B7" w:rsidRDefault="00A326D9" w:rsidP="00F14A4B">
            <w:pPr>
              <w:pStyle w:val="phtablecellleft"/>
              <w:spacing w:before="0" w:after="0"/>
            </w:pPr>
            <w:r w:rsidRPr="000B41B7">
              <w:t>Городские</w:t>
            </w:r>
          </w:p>
        </w:tc>
        <w:tc>
          <w:tcPr>
            <w:tcW w:w="1938" w:type="pct"/>
            <w:vMerge/>
          </w:tcPr>
          <w:p w14:paraId="48DC7171" w14:textId="77777777" w:rsidR="00A326D9" w:rsidRPr="000B41B7" w:rsidRDefault="00A326D9" w:rsidP="00B76CA0">
            <w:pPr>
              <w:pStyle w:val="phtablecellleft"/>
              <w:spacing w:before="0" w:after="0"/>
            </w:pPr>
          </w:p>
        </w:tc>
      </w:tr>
      <w:tr w:rsidR="000B41B7" w:rsidRPr="000B41B7" w14:paraId="2788EBD1" w14:textId="77777777" w:rsidTr="00F14A4B">
        <w:trPr>
          <w:trHeight w:val="460"/>
        </w:trPr>
        <w:tc>
          <w:tcPr>
            <w:tcW w:w="210" w:type="pct"/>
            <w:vMerge/>
          </w:tcPr>
          <w:p w14:paraId="24F2F4D6" w14:textId="77777777" w:rsidR="00A326D9" w:rsidRPr="000B41B7" w:rsidRDefault="00A326D9" w:rsidP="00B76CA0">
            <w:pPr>
              <w:pStyle w:val="phtablecellleft"/>
              <w:spacing w:before="0" w:after="0"/>
            </w:pPr>
          </w:p>
        </w:tc>
        <w:tc>
          <w:tcPr>
            <w:tcW w:w="1089" w:type="pct"/>
            <w:vMerge/>
          </w:tcPr>
          <w:p w14:paraId="17A78791" w14:textId="77777777" w:rsidR="00A326D9" w:rsidRPr="000B41B7" w:rsidRDefault="00A326D9" w:rsidP="00843EF6"/>
        </w:tc>
        <w:tc>
          <w:tcPr>
            <w:tcW w:w="1763" w:type="pct"/>
          </w:tcPr>
          <w:p w14:paraId="110886A4" w14:textId="77777777" w:rsidR="00A326D9" w:rsidRPr="000B41B7" w:rsidRDefault="00A326D9" w:rsidP="00F14A4B">
            <w:pPr>
              <w:pStyle w:val="phtablecellleft"/>
              <w:spacing w:before="0" w:after="0"/>
              <w:rPr>
                <w:bCs w:val="0"/>
              </w:rPr>
            </w:pPr>
            <w:r w:rsidRPr="000B41B7">
              <w:rPr>
                <w:bCs w:val="0"/>
              </w:rPr>
              <w:t>Муниципальные</w:t>
            </w:r>
          </w:p>
        </w:tc>
        <w:tc>
          <w:tcPr>
            <w:tcW w:w="1938" w:type="pct"/>
            <w:vMerge/>
          </w:tcPr>
          <w:p w14:paraId="0F220791" w14:textId="77777777" w:rsidR="00A326D9" w:rsidRPr="000B41B7" w:rsidRDefault="00A326D9" w:rsidP="00B76CA0">
            <w:pPr>
              <w:pStyle w:val="phtablecellleft"/>
              <w:spacing w:before="0" w:after="0"/>
            </w:pPr>
          </w:p>
        </w:tc>
      </w:tr>
      <w:tr w:rsidR="000B41B7" w:rsidRPr="000B41B7" w14:paraId="5AF1092C" w14:textId="77777777" w:rsidTr="00DD5EF1">
        <w:trPr>
          <w:trHeight w:val="170"/>
        </w:trPr>
        <w:tc>
          <w:tcPr>
            <w:tcW w:w="210" w:type="pct"/>
            <w:vMerge w:val="restart"/>
          </w:tcPr>
          <w:p w14:paraId="4ACB75DC" w14:textId="77777777" w:rsidR="00CA2A83" w:rsidRPr="000B41B7" w:rsidRDefault="00CA2A83" w:rsidP="00B76CA0">
            <w:pPr>
              <w:pStyle w:val="phtablecellleft"/>
              <w:spacing w:before="0" w:after="0"/>
              <w:rPr>
                <w:lang w:val="en-US"/>
              </w:rPr>
            </w:pPr>
            <w:r w:rsidRPr="000B41B7">
              <w:rPr>
                <w:lang w:val="en-US"/>
              </w:rPr>
              <w:t>8</w:t>
            </w:r>
          </w:p>
        </w:tc>
        <w:tc>
          <w:tcPr>
            <w:tcW w:w="1089" w:type="pct"/>
            <w:vMerge w:val="restart"/>
          </w:tcPr>
          <w:p w14:paraId="7A7556F4" w14:textId="77777777" w:rsidR="00CA2A83" w:rsidRPr="000B41B7" w:rsidRDefault="00CA2A83" w:rsidP="00B76CA0">
            <w:pPr>
              <w:pStyle w:val="phtablecellleft"/>
              <w:spacing w:before="0" w:after="0"/>
            </w:pPr>
            <w:r w:rsidRPr="000B41B7">
              <w:t>Вид (профиль) деятельности медицинской организации</w:t>
            </w:r>
          </w:p>
        </w:tc>
        <w:tc>
          <w:tcPr>
            <w:tcW w:w="1763" w:type="pct"/>
          </w:tcPr>
          <w:p w14:paraId="0295CD46" w14:textId="77777777" w:rsidR="00CA2A83" w:rsidRPr="000B41B7" w:rsidRDefault="00CA2A83" w:rsidP="00843EF6">
            <w:r w:rsidRPr="000B41B7">
              <w:t>Больницы</w:t>
            </w:r>
          </w:p>
        </w:tc>
        <w:tc>
          <w:tcPr>
            <w:tcW w:w="1938" w:type="pct"/>
          </w:tcPr>
          <w:p w14:paraId="47F0A902" w14:textId="77777777" w:rsidR="00B93C5D" w:rsidRPr="000B41B7" w:rsidRDefault="00B93C5D" w:rsidP="00B76CA0">
            <w:pPr>
              <w:pStyle w:val="phtablecellleft"/>
              <w:spacing w:before="0" w:after="0"/>
            </w:pPr>
            <w:r w:rsidRPr="000B41B7">
              <w:t>Количество медицинских организаций со следующими видами деятельности:</w:t>
            </w:r>
          </w:p>
          <w:p w14:paraId="76907C81" w14:textId="77777777" w:rsidR="00B93C5D" w:rsidRPr="000B41B7" w:rsidRDefault="00B93C5D" w:rsidP="00C74595">
            <w:pPr>
              <w:pStyle w:val="phtablecellleft"/>
              <w:numPr>
                <w:ilvl w:val="0"/>
                <w:numId w:val="18"/>
              </w:numPr>
              <w:spacing w:before="0" w:after="0"/>
            </w:pPr>
            <w:r w:rsidRPr="000B41B7">
              <w:t xml:space="preserve">"Больница (в том числе детская)" </w:t>
            </w:r>
          </w:p>
          <w:p w14:paraId="20055C59" w14:textId="77777777" w:rsidR="00B93C5D" w:rsidRPr="000B41B7" w:rsidRDefault="00B93C5D" w:rsidP="00C74595">
            <w:pPr>
              <w:pStyle w:val="phtablecellleft"/>
              <w:numPr>
                <w:ilvl w:val="0"/>
                <w:numId w:val="18"/>
              </w:numPr>
              <w:spacing w:before="0" w:after="0"/>
            </w:pPr>
            <w:r w:rsidRPr="000B41B7">
              <w:t>"Специализированная больница"</w:t>
            </w:r>
          </w:p>
          <w:p w14:paraId="08B48300" w14:textId="77777777" w:rsidR="00B93C5D" w:rsidRPr="000B41B7" w:rsidRDefault="00B93C5D" w:rsidP="00C74595">
            <w:pPr>
              <w:pStyle w:val="phtablecellleft"/>
              <w:numPr>
                <w:ilvl w:val="0"/>
                <w:numId w:val="18"/>
              </w:numPr>
              <w:spacing w:before="0" w:after="0"/>
            </w:pPr>
            <w:r w:rsidRPr="000B41B7">
              <w:t>"Участковая больница"</w:t>
            </w:r>
          </w:p>
          <w:p w14:paraId="1012411D" w14:textId="77777777" w:rsidR="00B93C5D" w:rsidRPr="000B41B7" w:rsidRDefault="00B93C5D" w:rsidP="00C74595">
            <w:pPr>
              <w:pStyle w:val="phtablecellleft"/>
              <w:numPr>
                <w:ilvl w:val="0"/>
                <w:numId w:val="18"/>
              </w:numPr>
              <w:spacing w:before="0" w:after="0"/>
            </w:pPr>
            <w:r w:rsidRPr="000B41B7">
              <w:t>"Больница скорой медицинской помощи"</w:t>
            </w:r>
          </w:p>
          <w:p w14:paraId="2758AC29" w14:textId="77777777" w:rsidR="00B93C5D" w:rsidRPr="000B41B7" w:rsidRDefault="00B93C5D" w:rsidP="00C74595">
            <w:pPr>
              <w:pStyle w:val="phtablecellleft"/>
              <w:numPr>
                <w:ilvl w:val="0"/>
                <w:numId w:val="18"/>
              </w:numPr>
              <w:spacing w:before="0" w:after="0"/>
            </w:pPr>
            <w:r w:rsidRPr="000B41B7">
              <w:t>"Госпиталь"</w:t>
            </w:r>
          </w:p>
          <w:p w14:paraId="0FD16455" w14:textId="77777777" w:rsidR="00B93C5D" w:rsidRPr="000B41B7" w:rsidRDefault="00B93C5D" w:rsidP="00C74595">
            <w:pPr>
              <w:pStyle w:val="phtablecellleft"/>
              <w:numPr>
                <w:ilvl w:val="0"/>
                <w:numId w:val="18"/>
              </w:numPr>
              <w:spacing w:before="0" w:after="0"/>
            </w:pPr>
            <w:r w:rsidRPr="000B41B7">
              <w:t>"Дом (больница) сестринского ухода"</w:t>
            </w:r>
          </w:p>
          <w:p w14:paraId="6F02D6A2" w14:textId="77777777" w:rsidR="00CA2A83" w:rsidRPr="000B41B7" w:rsidRDefault="00B93C5D" w:rsidP="00C74595">
            <w:pPr>
              <w:pStyle w:val="phtablecellleft"/>
              <w:numPr>
                <w:ilvl w:val="0"/>
                <w:numId w:val="18"/>
              </w:numPr>
              <w:spacing w:before="0" w:after="0"/>
            </w:pPr>
            <w:r w:rsidRPr="000B41B7">
              <w:t>"Медико-санитарная часть, в том числе центральная"</w:t>
            </w:r>
          </w:p>
        </w:tc>
      </w:tr>
      <w:tr w:rsidR="000B41B7" w:rsidRPr="000B41B7" w14:paraId="037ECD58" w14:textId="77777777" w:rsidTr="00DD5EF1">
        <w:trPr>
          <w:trHeight w:val="225"/>
        </w:trPr>
        <w:tc>
          <w:tcPr>
            <w:tcW w:w="210" w:type="pct"/>
            <w:vMerge/>
          </w:tcPr>
          <w:p w14:paraId="6BF9D4CB" w14:textId="77777777" w:rsidR="00CA2A83" w:rsidRPr="000B41B7" w:rsidRDefault="00CA2A83" w:rsidP="00B76CA0">
            <w:pPr>
              <w:pStyle w:val="phtablecellleft"/>
              <w:spacing w:before="0" w:after="0"/>
            </w:pPr>
          </w:p>
        </w:tc>
        <w:tc>
          <w:tcPr>
            <w:tcW w:w="1089" w:type="pct"/>
            <w:vMerge/>
          </w:tcPr>
          <w:p w14:paraId="6A655A97" w14:textId="77777777" w:rsidR="00CA2A83" w:rsidRPr="000B41B7" w:rsidRDefault="00CA2A83" w:rsidP="00B76CA0">
            <w:pPr>
              <w:pStyle w:val="phtablecellleft"/>
              <w:spacing w:before="0" w:after="0"/>
            </w:pPr>
          </w:p>
        </w:tc>
        <w:tc>
          <w:tcPr>
            <w:tcW w:w="1763" w:type="pct"/>
          </w:tcPr>
          <w:p w14:paraId="4D5153F5" w14:textId="77777777" w:rsidR="00CA2A83" w:rsidRPr="000B41B7" w:rsidRDefault="00CA2A83" w:rsidP="00B76CA0">
            <w:pPr>
              <w:pStyle w:val="phtablecellleft"/>
              <w:spacing w:before="0" w:after="0"/>
            </w:pPr>
            <w:r w:rsidRPr="000B41B7">
              <w:t>СПК</w:t>
            </w:r>
          </w:p>
        </w:tc>
        <w:tc>
          <w:tcPr>
            <w:tcW w:w="1938" w:type="pct"/>
          </w:tcPr>
          <w:p w14:paraId="440EB692" w14:textId="77777777" w:rsidR="00CA2A83" w:rsidRPr="000B41B7" w:rsidRDefault="00B93C5D" w:rsidP="00B76CA0">
            <w:pPr>
              <w:pStyle w:val="phtablecellleft"/>
              <w:spacing w:before="0" w:after="0"/>
            </w:pPr>
            <w:r w:rsidRPr="000B41B7">
              <w:t>Количество медицинских организаций с видом деятельности "Медицинские организации скорой медицинской помощи и переливания крови" и профилем деятельности "Станция переливания крови" или "Центр крови"</w:t>
            </w:r>
          </w:p>
        </w:tc>
      </w:tr>
      <w:tr w:rsidR="000B41B7" w:rsidRPr="000B41B7" w14:paraId="3D79B9B7" w14:textId="77777777" w:rsidTr="00DD5EF1">
        <w:trPr>
          <w:trHeight w:val="155"/>
        </w:trPr>
        <w:tc>
          <w:tcPr>
            <w:tcW w:w="210" w:type="pct"/>
            <w:vMerge/>
          </w:tcPr>
          <w:p w14:paraId="32985554" w14:textId="77777777" w:rsidR="00CA2A83" w:rsidRPr="000B41B7" w:rsidRDefault="00CA2A83" w:rsidP="00B76CA0">
            <w:pPr>
              <w:pStyle w:val="phtablecellleft"/>
              <w:spacing w:before="0" w:after="0"/>
            </w:pPr>
          </w:p>
        </w:tc>
        <w:tc>
          <w:tcPr>
            <w:tcW w:w="1089" w:type="pct"/>
            <w:vMerge/>
          </w:tcPr>
          <w:p w14:paraId="190E3F60" w14:textId="77777777" w:rsidR="00CA2A83" w:rsidRPr="000B41B7" w:rsidRDefault="00CA2A83" w:rsidP="00B76CA0">
            <w:pPr>
              <w:pStyle w:val="phtablecellleft"/>
              <w:spacing w:before="0" w:after="0"/>
            </w:pPr>
          </w:p>
        </w:tc>
        <w:tc>
          <w:tcPr>
            <w:tcW w:w="1763" w:type="pct"/>
          </w:tcPr>
          <w:p w14:paraId="52A200C5" w14:textId="77777777" w:rsidR="00CA2A83" w:rsidRPr="000B41B7" w:rsidRDefault="00CA2A83" w:rsidP="00B76CA0">
            <w:pPr>
              <w:pStyle w:val="phtablecellleft"/>
              <w:spacing w:before="0" w:after="0"/>
            </w:pPr>
            <w:r w:rsidRPr="000B41B7">
              <w:t>СМП</w:t>
            </w:r>
          </w:p>
        </w:tc>
        <w:tc>
          <w:tcPr>
            <w:tcW w:w="1938" w:type="pct"/>
          </w:tcPr>
          <w:p w14:paraId="2C045691" w14:textId="77777777" w:rsidR="00CA2A83" w:rsidRPr="000B41B7" w:rsidRDefault="00B93C5D" w:rsidP="00B76CA0">
            <w:pPr>
              <w:pStyle w:val="phtablecellleft"/>
              <w:spacing w:before="0" w:after="0"/>
            </w:pPr>
            <w:r w:rsidRPr="000B41B7">
              <w:t>Количество медицинских организаций с видом деятельности "Медицинские организации скорой медицинской помощи и переливания крови" и профилем деятельности "Станция скорой медицинской помощи"</w:t>
            </w:r>
          </w:p>
        </w:tc>
      </w:tr>
      <w:tr w:rsidR="000B41B7" w:rsidRPr="000B41B7" w14:paraId="3EAEBF79" w14:textId="77777777" w:rsidTr="00DD5EF1">
        <w:trPr>
          <w:trHeight w:val="185"/>
        </w:trPr>
        <w:tc>
          <w:tcPr>
            <w:tcW w:w="210" w:type="pct"/>
            <w:vMerge/>
          </w:tcPr>
          <w:p w14:paraId="01D66E70" w14:textId="77777777" w:rsidR="00CA2A83" w:rsidRPr="000B41B7" w:rsidRDefault="00CA2A83" w:rsidP="00B76CA0">
            <w:pPr>
              <w:pStyle w:val="phtablecellleft"/>
              <w:spacing w:before="0" w:after="0"/>
            </w:pPr>
          </w:p>
        </w:tc>
        <w:tc>
          <w:tcPr>
            <w:tcW w:w="1089" w:type="pct"/>
            <w:vMerge/>
          </w:tcPr>
          <w:p w14:paraId="1A5760B5" w14:textId="77777777" w:rsidR="00CA2A83" w:rsidRPr="000B41B7" w:rsidRDefault="00CA2A83" w:rsidP="00B76CA0">
            <w:pPr>
              <w:pStyle w:val="phtablecellleft"/>
              <w:spacing w:before="0" w:after="0"/>
            </w:pPr>
          </w:p>
        </w:tc>
        <w:tc>
          <w:tcPr>
            <w:tcW w:w="1763" w:type="pct"/>
          </w:tcPr>
          <w:p w14:paraId="2525C511" w14:textId="77777777" w:rsidR="00CA2A83" w:rsidRPr="000B41B7" w:rsidRDefault="00CA2A83" w:rsidP="00B76CA0">
            <w:pPr>
              <w:pStyle w:val="phtablecellleft"/>
              <w:spacing w:before="0" w:after="0"/>
            </w:pPr>
            <w:r w:rsidRPr="000B41B7">
              <w:t>Диспансеры</w:t>
            </w:r>
          </w:p>
        </w:tc>
        <w:tc>
          <w:tcPr>
            <w:tcW w:w="1938" w:type="pct"/>
          </w:tcPr>
          <w:p w14:paraId="3505E854" w14:textId="77777777" w:rsidR="00CA2A83" w:rsidRPr="000B41B7" w:rsidRDefault="00B93C5D" w:rsidP="00B76CA0">
            <w:pPr>
              <w:pStyle w:val="phtablecellleft"/>
              <w:spacing w:before="0" w:after="0"/>
            </w:pPr>
            <w:r w:rsidRPr="000B41B7">
              <w:t>Количество медицинских организаций с видом деятельности "Диспансер"</w:t>
            </w:r>
          </w:p>
        </w:tc>
      </w:tr>
      <w:tr w:rsidR="000B41B7" w:rsidRPr="000B41B7" w14:paraId="73342498" w14:textId="77777777" w:rsidTr="00DD5EF1">
        <w:trPr>
          <w:trHeight w:val="225"/>
        </w:trPr>
        <w:tc>
          <w:tcPr>
            <w:tcW w:w="210" w:type="pct"/>
            <w:vMerge/>
          </w:tcPr>
          <w:p w14:paraId="50F46072" w14:textId="77777777" w:rsidR="00B93C5D" w:rsidRPr="000B41B7" w:rsidRDefault="00B93C5D" w:rsidP="00B76CA0">
            <w:pPr>
              <w:pStyle w:val="phtablecellleft"/>
              <w:spacing w:before="0" w:after="0"/>
            </w:pPr>
          </w:p>
        </w:tc>
        <w:tc>
          <w:tcPr>
            <w:tcW w:w="1089" w:type="pct"/>
            <w:vMerge/>
          </w:tcPr>
          <w:p w14:paraId="4A24C6F0" w14:textId="77777777" w:rsidR="00B93C5D" w:rsidRPr="000B41B7" w:rsidRDefault="00B93C5D" w:rsidP="00B76CA0">
            <w:pPr>
              <w:pStyle w:val="phtablecellleft"/>
              <w:spacing w:before="0" w:after="0"/>
            </w:pPr>
          </w:p>
        </w:tc>
        <w:tc>
          <w:tcPr>
            <w:tcW w:w="1763" w:type="pct"/>
          </w:tcPr>
          <w:p w14:paraId="7FF0B0A3" w14:textId="77777777" w:rsidR="00B93C5D" w:rsidRPr="000B41B7" w:rsidRDefault="00B93C5D" w:rsidP="00B76CA0">
            <w:pPr>
              <w:pStyle w:val="phtablecellleft"/>
              <w:spacing w:before="0" w:after="0"/>
            </w:pPr>
            <w:r w:rsidRPr="000B41B7">
              <w:t>АПУ сам.</w:t>
            </w:r>
          </w:p>
        </w:tc>
        <w:tc>
          <w:tcPr>
            <w:tcW w:w="1938" w:type="pct"/>
          </w:tcPr>
          <w:p w14:paraId="4FB55A0B" w14:textId="77777777" w:rsidR="00B93C5D" w:rsidRPr="000B41B7" w:rsidRDefault="00B93C5D" w:rsidP="00B76CA0">
            <w:pPr>
              <w:pStyle w:val="phtablecellleft"/>
              <w:spacing w:before="0" w:after="0"/>
            </w:pPr>
            <w:r w:rsidRPr="000B41B7">
              <w:t>Количество медицинских организаций со следующими видами деятельности:</w:t>
            </w:r>
          </w:p>
          <w:p w14:paraId="7B4C4982" w14:textId="77777777" w:rsidR="00B93C5D" w:rsidRPr="000B41B7" w:rsidRDefault="00B93C5D" w:rsidP="00C74595">
            <w:pPr>
              <w:pStyle w:val="phtablecellleft"/>
              <w:numPr>
                <w:ilvl w:val="0"/>
                <w:numId w:val="18"/>
              </w:numPr>
              <w:spacing w:before="0" w:after="0"/>
            </w:pPr>
            <w:r w:rsidRPr="000B41B7">
              <w:t>"Амбулатория, в том числе врачебная"</w:t>
            </w:r>
          </w:p>
          <w:p w14:paraId="38AD078C" w14:textId="77777777" w:rsidR="00B93C5D" w:rsidRPr="000B41B7" w:rsidRDefault="00B93C5D" w:rsidP="00C74595">
            <w:pPr>
              <w:pStyle w:val="phtablecellleft"/>
              <w:numPr>
                <w:ilvl w:val="0"/>
                <w:numId w:val="18"/>
              </w:numPr>
              <w:spacing w:before="0" w:after="0"/>
            </w:pPr>
            <w:r w:rsidRPr="000B41B7">
              <w:t>"Поликлиника", кроме профиля деятельности "стоматологическая, в том числе детская"</w:t>
            </w:r>
          </w:p>
          <w:p w14:paraId="6107617F" w14:textId="77777777" w:rsidR="00B93C5D" w:rsidRPr="000B41B7" w:rsidRDefault="00B93C5D" w:rsidP="00C74595">
            <w:pPr>
              <w:pStyle w:val="phtablecellleft"/>
              <w:numPr>
                <w:ilvl w:val="0"/>
                <w:numId w:val="18"/>
              </w:numPr>
              <w:spacing w:before="0" w:after="0"/>
            </w:pPr>
            <w:r w:rsidRPr="000B41B7">
              <w:t>"Центр (Лечебно-профилактические медицинские организации", кроме профиля деятельности "перинатальный"</w:t>
            </w:r>
          </w:p>
        </w:tc>
      </w:tr>
      <w:tr w:rsidR="000B41B7" w:rsidRPr="000B41B7" w14:paraId="0C8A24A4" w14:textId="77777777" w:rsidTr="00DD5EF1">
        <w:trPr>
          <w:trHeight w:val="200"/>
        </w:trPr>
        <w:tc>
          <w:tcPr>
            <w:tcW w:w="210" w:type="pct"/>
            <w:vMerge/>
          </w:tcPr>
          <w:p w14:paraId="326CC4CB" w14:textId="77777777" w:rsidR="00B93C5D" w:rsidRPr="000B41B7" w:rsidRDefault="00B93C5D" w:rsidP="00B76CA0">
            <w:pPr>
              <w:pStyle w:val="phtablecellleft"/>
              <w:spacing w:before="0" w:after="0"/>
            </w:pPr>
          </w:p>
        </w:tc>
        <w:tc>
          <w:tcPr>
            <w:tcW w:w="1089" w:type="pct"/>
            <w:vMerge/>
          </w:tcPr>
          <w:p w14:paraId="11C6770A" w14:textId="77777777" w:rsidR="00B93C5D" w:rsidRPr="000B41B7" w:rsidRDefault="00B93C5D" w:rsidP="00B76CA0">
            <w:pPr>
              <w:pStyle w:val="phtablecellleft"/>
              <w:spacing w:before="0" w:after="0"/>
            </w:pPr>
          </w:p>
        </w:tc>
        <w:tc>
          <w:tcPr>
            <w:tcW w:w="1763" w:type="pct"/>
          </w:tcPr>
          <w:p w14:paraId="05D18591" w14:textId="77777777" w:rsidR="00B93C5D" w:rsidRPr="000B41B7" w:rsidRDefault="00B93C5D" w:rsidP="00B76CA0">
            <w:pPr>
              <w:pStyle w:val="phtablecellleft"/>
              <w:spacing w:before="0" w:after="0"/>
            </w:pPr>
            <w:r w:rsidRPr="000B41B7">
              <w:t xml:space="preserve">Стоматологические </w:t>
            </w:r>
            <w:proofErr w:type="spellStart"/>
            <w:proofErr w:type="gramStart"/>
            <w:r w:rsidRPr="000B41B7">
              <w:t>пол-ки</w:t>
            </w:r>
            <w:proofErr w:type="spellEnd"/>
            <w:proofErr w:type="gramEnd"/>
          </w:p>
        </w:tc>
        <w:tc>
          <w:tcPr>
            <w:tcW w:w="1938" w:type="pct"/>
          </w:tcPr>
          <w:p w14:paraId="51FDB15D" w14:textId="77777777" w:rsidR="00B93C5D" w:rsidRPr="000B41B7" w:rsidRDefault="00DD5EF1" w:rsidP="00B76CA0">
            <w:pPr>
              <w:pStyle w:val="phtablecellleft"/>
              <w:spacing w:before="0" w:after="0"/>
            </w:pPr>
            <w:r w:rsidRPr="000B41B7">
              <w:t>Количество медицинских организаций с видом деятельности "Поликлиника" и профилем деятельности " стоматологическая, в том числе детская"</w:t>
            </w:r>
          </w:p>
        </w:tc>
      </w:tr>
      <w:tr w:rsidR="000B41B7" w:rsidRPr="000B41B7" w14:paraId="5E23A066" w14:textId="77777777" w:rsidTr="00DD5EF1">
        <w:trPr>
          <w:trHeight w:val="240"/>
        </w:trPr>
        <w:tc>
          <w:tcPr>
            <w:tcW w:w="210" w:type="pct"/>
            <w:vMerge/>
          </w:tcPr>
          <w:p w14:paraId="2AAC519D" w14:textId="77777777" w:rsidR="00B93C5D" w:rsidRPr="000B41B7" w:rsidRDefault="00B93C5D" w:rsidP="00B76CA0">
            <w:pPr>
              <w:pStyle w:val="phtablecellleft"/>
              <w:spacing w:before="0" w:after="0"/>
            </w:pPr>
          </w:p>
        </w:tc>
        <w:tc>
          <w:tcPr>
            <w:tcW w:w="1089" w:type="pct"/>
            <w:vMerge/>
          </w:tcPr>
          <w:p w14:paraId="2FC3CA0E" w14:textId="77777777" w:rsidR="00B93C5D" w:rsidRPr="000B41B7" w:rsidRDefault="00B93C5D" w:rsidP="00B76CA0">
            <w:pPr>
              <w:pStyle w:val="phtablecellleft"/>
              <w:spacing w:before="0" w:after="0"/>
            </w:pPr>
          </w:p>
        </w:tc>
        <w:tc>
          <w:tcPr>
            <w:tcW w:w="1763" w:type="pct"/>
          </w:tcPr>
          <w:p w14:paraId="052B42A5" w14:textId="77777777" w:rsidR="00B93C5D" w:rsidRPr="000B41B7" w:rsidRDefault="00B93C5D" w:rsidP="00B76CA0">
            <w:pPr>
              <w:pStyle w:val="phtablecellleft"/>
              <w:spacing w:before="0" w:after="0"/>
            </w:pPr>
            <w:r w:rsidRPr="000B41B7">
              <w:t>Особого типа</w:t>
            </w:r>
          </w:p>
        </w:tc>
        <w:tc>
          <w:tcPr>
            <w:tcW w:w="1938" w:type="pct"/>
          </w:tcPr>
          <w:p w14:paraId="67A87953" w14:textId="77777777" w:rsidR="00DD5EF1" w:rsidRPr="000B41B7" w:rsidRDefault="00DD5EF1" w:rsidP="00B76CA0">
            <w:pPr>
              <w:pStyle w:val="phtablecellleft"/>
              <w:spacing w:before="0" w:after="0"/>
            </w:pPr>
            <w:r w:rsidRPr="000B41B7">
              <w:t>Количество медицинских организаций со следующими видами деятельности:</w:t>
            </w:r>
          </w:p>
          <w:p w14:paraId="454346A2" w14:textId="77777777" w:rsidR="00DD5EF1" w:rsidRPr="000B41B7" w:rsidRDefault="00DD5EF1" w:rsidP="00C74595">
            <w:pPr>
              <w:pStyle w:val="phtablecellleft"/>
              <w:numPr>
                <w:ilvl w:val="0"/>
                <w:numId w:val="18"/>
              </w:numPr>
              <w:spacing w:before="0" w:after="0"/>
            </w:pPr>
            <w:r w:rsidRPr="000B41B7">
              <w:t>"Центр (Медицинские организации особого типа)"</w:t>
            </w:r>
          </w:p>
          <w:p w14:paraId="40F99AC1" w14:textId="77777777" w:rsidR="00DD5EF1" w:rsidRPr="000B41B7" w:rsidRDefault="00DD5EF1" w:rsidP="00C74595">
            <w:pPr>
              <w:pStyle w:val="phtablecellleft"/>
              <w:numPr>
                <w:ilvl w:val="0"/>
                <w:numId w:val="18"/>
              </w:numPr>
              <w:spacing w:before="0" w:after="0"/>
            </w:pPr>
            <w:r w:rsidRPr="000B41B7">
              <w:t>"Бюро"</w:t>
            </w:r>
          </w:p>
          <w:p w14:paraId="42B2B927" w14:textId="77777777" w:rsidR="00DD5EF1" w:rsidRPr="000B41B7" w:rsidRDefault="00DD5EF1" w:rsidP="00C74595">
            <w:pPr>
              <w:pStyle w:val="phtablecellleft"/>
              <w:numPr>
                <w:ilvl w:val="0"/>
                <w:numId w:val="18"/>
              </w:numPr>
              <w:spacing w:before="0" w:after="0"/>
            </w:pPr>
            <w:r w:rsidRPr="000B41B7">
              <w:lastRenderedPageBreak/>
              <w:t>"Хоспис"</w:t>
            </w:r>
          </w:p>
          <w:p w14:paraId="5D75DB3E" w14:textId="77777777" w:rsidR="00B93C5D" w:rsidRPr="000B41B7" w:rsidRDefault="00DD5EF1" w:rsidP="00C74595">
            <w:pPr>
              <w:pStyle w:val="phtablecellleft"/>
              <w:numPr>
                <w:ilvl w:val="0"/>
                <w:numId w:val="18"/>
              </w:numPr>
              <w:spacing w:before="0" w:after="0"/>
            </w:pPr>
            <w:r w:rsidRPr="000B41B7">
              <w:t>"Лепрозорий"</w:t>
            </w:r>
          </w:p>
          <w:p w14:paraId="0D68BDB5" w14:textId="77777777" w:rsidR="00DD5EF1" w:rsidRPr="000B41B7" w:rsidRDefault="00DD5EF1" w:rsidP="00C74595">
            <w:pPr>
              <w:pStyle w:val="phtablecellleft"/>
              <w:numPr>
                <w:ilvl w:val="0"/>
                <w:numId w:val="18"/>
              </w:numPr>
              <w:spacing w:before="0" w:after="0"/>
            </w:pPr>
            <w:r w:rsidRPr="000B41B7">
              <w:t>"Дезинфекционный центр (станция)"</w:t>
            </w:r>
          </w:p>
          <w:p w14:paraId="0642769D" w14:textId="77777777" w:rsidR="00DD5EF1" w:rsidRPr="000B41B7" w:rsidRDefault="00DD5EF1" w:rsidP="00C74595">
            <w:pPr>
              <w:pStyle w:val="phtablecellleft"/>
              <w:numPr>
                <w:ilvl w:val="0"/>
                <w:numId w:val="18"/>
              </w:numPr>
              <w:spacing w:before="0" w:after="0"/>
            </w:pPr>
            <w:r w:rsidRPr="000B41B7">
              <w:t>"Центр гигиенического образования населения"</w:t>
            </w:r>
          </w:p>
          <w:p w14:paraId="3ECD1ECE" w14:textId="77777777" w:rsidR="00DD5EF1" w:rsidRPr="000B41B7" w:rsidRDefault="00DD5EF1" w:rsidP="00C74595">
            <w:pPr>
              <w:pStyle w:val="phtablecellleft"/>
              <w:numPr>
                <w:ilvl w:val="0"/>
                <w:numId w:val="18"/>
              </w:numPr>
              <w:spacing w:before="0" w:after="0"/>
            </w:pPr>
            <w:r w:rsidRPr="000B41B7">
              <w:t>"Центр гигиены и эпидемиологии"</w:t>
            </w:r>
          </w:p>
        </w:tc>
      </w:tr>
      <w:tr w:rsidR="000B41B7" w:rsidRPr="000B41B7" w14:paraId="74A2EA03" w14:textId="77777777" w:rsidTr="00DD5EF1">
        <w:trPr>
          <w:trHeight w:val="230"/>
        </w:trPr>
        <w:tc>
          <w:tcPr>
            <w:tcW w:w="210" w:type="pct"/>
            <w:vMerge/>
          </w:tcPr>
          <w:p w14:paraId="17CD418C" w14:textId="77777777" w:rsidR="00B93C5D" w:rsidRPr="000B41B7" w:rsidRDefault="00B93C5D" w:rsidP="00B76CA0">
            <w:pPr>
              <w:pStyle w:val="phtablecellleft"/>
              <w:spacing w:before="0" w:after="0"/>
            </w:pPr>
          </w:p>
        </w:tc>
        <w:tc>
          <w:tcPr>
            <w:tcW w:w="1089" w:type="pct"/>
            <w:vMerge/>
          </w:tcPr>
          <w:p w14:paraId="38585F31" w14:textId="77777777" w:rsidR="00B93C5D" w:rsidRPr="000B41B7" w:rsidRDefault="00B93C5D" w:rsidP="00B76CA0">
            <w:pPr>
              <w:pStyle w:val="phtablecellleft"/>
              <w:spacing w:before="0" w:after="0"/>
            </w:pPr>
          </w:p>
        </w:tc>
        <w:tc>
          <w:tcPr>
            <w:tcW w:w="1763" w:type="pct"/>
          </w:tcPr>
          <w:p w14:paraId="3148B1A5" w14:textId="77777777" w:rsidR="00B93C5D" w:rsidRPr="000B41B7" w:rsidRDefault="00B93C5D" w:rsidP="00B76CA0">
            <w:pPr>
              <w:pStyle w:val="phtablecellleft"/>
              <w:spacing w:before="0" w:after="0"/>
            </w:pPr>
            <w:r w:rsidRPr="000B41B7">
              <w:t>Дом ребенка</w:t>
            </w:r>
          </w:p>
        </w:tc>
        <w:tc>
          <w:tcPr>
            <w:tcW w:w="1938" w:type="pct"/>
          </w:tcPr>
          <w:p w14:paraId="4CD3CE6C" w14:textId="77777777" w:rsidR="00B93C5D" w:rsidRPr="000B41B7" w:rsidRDefault="00DD5EF1" w:rsidP="00B76CA0">
            <w:pPr>
              <w:pStyle w:val="phtablecellleft"/>
              <w:spacing w:before="0" w:after="0"/>
            </w:pPr>
            <w:r w:rsidRPr="000B41B7">
              <w:t>Количество медицинских организаций с видом деятельности "Дом ребенка, в том числе специализированный"</w:t>
            </w:r>
          </w:p>
        </w:tc>
      </w:tr>
      <w:tr w:rsidR="000B41B7" w:rsidRPr="000B41B7" w14:paraId="30329603" w14:textId="77777777" w:rsidTr="00DD5EF1">
        <w:trPr>
          <w:trHeight w:val="285"/>
        </w:trPr>
        <w:tc>
          <w:tcPr>
            <w:tcW w:w="210" w:type="pct"/>
            <w:vMerge/>
          </w:tcPr>
          <w:p w14:paraId="28F85AB2" w14:textId="77777777" w:rsidR="00B93C5D" w:rsidRPr="000B41B7" w:rsidRDefault="00B93C5D" w:rsidP="00B76CA0">
            <w:pPr>
              <w:pStyle w:val="phtablecellleft"/>
              <w:spacing w:before="0" w:after="0"/>
            </w:pPr>
          </w:p>
        </w:tc>
        <w:tc>
          <w:tcPr>
            <w:tcW w:w="1089" w:type="pct"/>
            <w:vMerge/>
          </w:tcPr>
          <w:p w14:paraId="5ABC1DD4" w14:textId="77777777" w:rsidR="00B93C5D" w:rsidRPr="000B41B7" w:rsidRDefault="00B93C5D" w:rsidP="00B76CA0">
            <w:pPr>
              <w:pStyle w:val="phtablecellleft"/>
              <w:spacing w:before="0" w:after="0"/>
            </w:pPr>
          </w:p>
        </w:tc>
        <w:tc>
          <w:tcPr>
            <w:tcW w:w="1763" w:type="pct"/>
          </w:tcPr>
          <w:p w14:paraId="7DD12C92" w14:textId="77777777" w:rsidR="00B93C5D" w:rsidRPr="000B41B7" w:rsidRDefault="00B93C5D" w:rsidP="00B76CA0">
            <w:pPr>
              <w:pStyle w:val="phtablecellleft"/>
              <w:spacing w:before="0" w:after="0"/>
            </w:pPr>
            <w:r w:rsidRPr="000B41B7">
              <w:t>Санатории</w:t>
            </w:r>
          </w:p>
        </w:tc>
        <w:tc>
          <w:tcPr>
            <w:tcW w:w="1938" w:type="pct"/>
          </w:tcPr>
          <w:p w14:paraId="5CA7E615" w14:textId="77777777" w:rsidR="00B93C5D" w:rsidRPr="000B41B7" w:rsidRDefault="00DD5EF1" w:rsidP="00B76CA0">
            <w:pPr>
              <w:pStyle w:val="phtablecellleft"/>
              <w:spacing w:before="0" w:after="0"/>
            </w:pPr>
            <w:r w:rsidRPr="000B41B7">
              <w:t>Количество медицинских организаций с видом деятельности "Санаторно-курортные организации"</w:t>
            </w:r>
          </w:p>
        </w:tc>
      </w:tr>
      <w:tr w:rsidR="000B41B7" w:rsidRPr="000B41B7" w14:paraId="74209A8B" w14:textId="77777777" w:rsidTr="00DD5EF1">
        <w:trPr>
          <w:trHeight w:val="315"/>
        </w:trPr>
        <w:tc>
          <w:tcPr>
            <w:tcW w:w="210" w:type="pct"/>
            <w:vMerge w:val="restart"/>
          </w:tcPr>
          <w:p w14:paraId="1FB1B786" w14:textId="77777777" w:rsidR="00B93C5D" w:rsidRPr="000B41B7" w:rsidRDefault="00B93C5D" w:rsidP="00B76CA0">
            <w:pPr>
              <w:pStyle w:val="phtablecellleft"/>
              <w:spacing w:before="0" w:after="0"/>
              <w:rPr>
                <w:lang w:val="en-US"/>
              </w:rPr>
            </w:pPr>
            <w:r w:rsidRPr="000B41B7">
              <w:rPr>
                <w:lang w:val="en-US"/>
              </w:rPr>
              <w:t>9</w:t>
            </w:r>
          </w:p>
        </w:tc>
        <w:tc>
          <w:tcPr>
            <w:tcW w:w="1089" w:type="pct"/>
            <w:vMerge w:val="restart"/>
          </w:tcPr>
          <w:p w14:paraId="7FDA5FA0" w14:textId="77777777" w:rsidR="00B93C5D" w:rsidRPr="000B41B7" w:rsidRDefault="00B93C5D" w:rsidP="00B76CA0">
            <w:pPr>
              <w:pStyle w:val="phtablecellleft"/>
              <w:spacing w:before="0" w:after="0"/>
            </w:pPr>
            <w:r w:rsidRPr="000B41B7">
              <w:t>Вид (профиль) деятельности входящих подразделений в МО</w:t>
            </w:r>
          </w:p>
        </w:tc>
        <w:tc>
          <w:tcPr>
            <w:tcW w:w="1763" w:type="pct"/>
          </w:tcPr>
          <w:p w14:paraId="7793760E" w14:textId="77777777" w:rsidR="00B93C5D" w:rsidRPr="000B41B7" w:rsidRDefault="00B93C5D" w:rsidP="00B76CA0">
            <w:pPr>
              <w:pStyle w:val="phtablecellleft"/>
              <w:spacing w:before="0" w:after="0"/>
            </w:pPr>
            <w:r w:rsidRPr="000B41B7">
              <w:t>АПУ входящие</w:t>
            </w:r>
          </w:p>
        </w:tc>
        <w:tc>
          <w:tcPr>
            <w:tcW w:w="1938" w:type="pct"/>
          </w:tcPr>
          <w:p w14:paraId="6F24FDE1" w14:textId="58F907B3" w:rsidR="00B93C5D" w:rsidRPr="000B41B7" w:rsidRDefault="00DD5EF1" w:rsidP="00B76CA0">
            <w:pPr>
              <w:pStyle w:val="phtablecellleft"/>
              <w:spacing w:before="0" w:after="0"/>
            </w:pPr>
            <w:r w:rsidRPr="000B41B7">
              <w:t>Количество структурных подразделений со следующими видами:</w:t>
            </w:r>
          </w:p>
          <w:p w14:paraId="792C983F" w14:textId="77777777" w:rsidR="00DD5EF1" w:rsidRPr="000B41B7" w:rsidRDefault="00DD5EF1" w:rsidP="00C74595">
            <w:pPr>
              <w:pStyle w:val="phtablecellleft"/>
              <w:numPr>
                <w:ilvl w:val="0"/>
                <w:numId w:val="19"/>
              </w:numPr>
              <w:spacing w:before="0" w:after="0"/>
            </w:pPr>
            <w:r w:rsidRPr="000B41B7">
              <w:t>"Амбулатории"</w:t>
            </w:r>
          </w:p>
          <w:p w14:paraId="3ED99E4D" w14:textId="77777777" w:rsidR="00DD5EF1" w:rsidRPr="000B41B7" w:rsidRDefault="00DD5EF1" w:rsidP="00C74595">
            <w:pPr>
              <w:pStyle w:val="phtablecellleft"/>
              <w:numPr>
                <w:ilvl w:val="0"/>
                <w:numId w:val="19"/>
              </w:numPr>
              <w:spacing w:before="0" w:after="0"/>
            </w:pPr>
            <w:r w:rsidRPr="000B41B7">
              <w:t>"Поликлиники (поликлинические отделения)"</w:t>
            </w:r>
          </w:p>
          <w:p w14:paraId="3D9ABBBA" w14:textId="77777777" w:rsidR="00DD5EF1" w:rsidRPr="000B41B7" w:rsidRDefault="00DD5EF1" w:rsidP="00C74595">
            <w:pPr>
              <w:pStyle w:val="phtablecellleft"/>
              <w:numPr>
                <w:ilvl w:val="0"/>
                <w:numId w:val="19"/>
              </w:numPr>
              <w:spacing w:before="0" w:after="0"/>
            </w:pPr>
            <w:r w:rsidRPr="000B41B7">
              <w:t>"Детские поликлиники (отделения)"</w:t>
            </w:r>
          </w:p>
        </w:tc>
      </w:tr>
      <w:tr w:rsidR="000B41B7" w:rsidRPr="000B41B7" w14:paraId="2D08F0CD" w14:textId="77777777" w:rsidTr="00DD5EF1">
        <w:trPr>
          <w:trHeight w:val="225"/>
        </w:trPr>
        <w:tc>
          <w:tcPr>
            <w:tcW w:w="210" w:type="pct"/>
            <w:vMerge/>
          </w:tcPr>
          <w:p w14:paraId="21D5CDBE" w14:textId="77777777" w:rsidR="00B93C5D" w:rsidRPr="000B41B7" w:rsidRDefault="00B93C5D" w:rsidP="00B76CA0">
            <w:pPr>
              <w:pStyle w:val="phtablecellleft"/>
              <w:spacing w:before="0" w:after="0"/>
            </w:pPr>
          </w:p>
        </w:tc>
        <w:tc>
          <w:tcPr>
            <w:tcW w:w="1089" w:type="pct"/>
            <w:vMerge/>
          </w:tcPr>
          <w:p w14:paraId="2242C69F" w14:textId="77777777" w:rsidR="00B93C5D" w:rsidRPr="000B41B7" w:rsidRDefault="00B93C5D" w:rsidP="00B76CA0">
            <w:pPr>
              <w:pStyle w:val="phtablecellleft"/>
              <w:spacing w:before="0" w:after="0"/>
            </w:pPr>
          </w:p>
        </w:tc>
        <w:tc>
          <w:tcPr>
            <w:tcW w:w="1763" w:type="pct"/>
          </w:tcPr>
          <w:p w14:paraId="76CA7802" w14:textId="77777777" w:rsidR="00B93C5D" w:rsidRPr="000B41B7" w:rsidRDefault="00B93C5D" w:rsidP="00B76CA0">
            <w:pPr>
              <w:pStyle w:val="phtablecellleft"/>
              <w:spacing w:before="0" w:after="0"/>
            </w:pPr>
            <w:r w:rsidRPr="000B41B7">
              <w:t>ФАП</w:t>
            </w:r>
          </w:p>
        </w:tc>
        <w:tc>
          <w:tcPr>
            <w:tcW w:w="1938" w:type="pct"/>
          </w:tcPr>
          <w:p w14:paraId="506AD20C" w14:textId="20F0F920" w:rsidR="00B93C5D" w:rsidRPr="000B41B7" w:rsidRDefault="00DD5EF1" w:rsidP="00D24850">
            <w:pPr>
              <w:pStyle w:val="phtablecellleft"/>
              <w:spacing w:before="0" w:after="0"/>
            </w:pPr>
            <w:r w:rsidRPr="000B41B7">
              <w:t>Количество структурных подразделений с видом "Фельдшерско-акушерские пункты (включая передвижные)"</w:t>
            </w:r>
          </w:p>
        </w:tc>
      </w:tr>
      <w:tr w:rsidR="000B41B7" w:rsidRPr="000B41B7" w14:paraId="17E3DF79" w14:textId="77777777" w:rsidTr="00DD5EF1">
        <w:trPr>
          <w:trHeight w:val="240"/>
        </w:trPr>
        <w:tc>
          <w:tcPr>
            <w:tcW w:w="210" w:type="pct"/>
            <w:vMerge/>
          </w:tcPr>
          <w:p w14:paraId="4B0AA52A" w14:textId="77777777" w:rsidR="00B93C5D" w:rsidRPr="000B41B7" w:rsidRDefault="00B93C5D" w:rsidP="00B76CA0">
            <w:pPr>
              <w:pStyle w:val="phtablecellleft"/>
              <w:spacing w:before="0" w:after="0"/>
            </w:pPr>
          </w:p>
        </w:tc>
        <w:tc>
          <w:tcPr>
            <w:tcW w:w="1089" w:type="pct"/>
            <w:vMerge/>
          </w:tcPr>
          <w:p w14:paraId="726F1B0A" w14:textId="77777777" w:rsidR="00B93C5D" w:rsidRPr="000B41B7" w:rsidRDefault="00B93C5D" w:rsidP="00B76CA0">
            <w:pPr>
              <w:pStyle w:val="phtablecellleft"/>
              <w:spacing w:before="0" w:after="0"/>
            </w:pPr>
          </w:p>
        </w:tc>
        <w:tc>
          <w:tcPr>
            <w:tcW w:w="1763" w:type="pct"/>
          </w:tcPr>
          <w:p w14:paraId="2B6D4638" w14:textId="77777777" w:rsidR="00B93C5D" w:rsidRPr="000B41B7" w:rsidRDefault="00B93C5D" w:rsidP="00B76CA0">
            <w:pPr>
              <w:pStyle w:val="phtablecellleft"/>
              <w:spacing w:before="0" w:after="0"/>
            </w:pPr>
            <w:r w:rsidRPr="000B41B7">
              <w:t>ФП</w:t>
            </w:r>
          </w:p>
        </w:tc>
        <w:tc>
          <w:tcPr>
            <w:tcW w:w="1938" w:type="pct"/>
          </w:tcPr>
          <w:p w14:paraId="1A2BA84A" w14:textId="7B6D4DA1" w:rsidR="00B93C5D" w:rsidRPr="000B41B7" w:rsidRDefault="00DD5EF1" w:rsidP="00D24850">
            <w:pPr>
              <w:pStyle w:val="phtablecellleft"/>
              <w:spacing w:before="0" w:after="0"/>
            </w:pPr>
            <w:r w:rsidRPr="000B41B7">
              <w:t>Количество структурных подразделений с видом "Фельдшерские пункты (включая передвижные)"</w:t>
            </w:r>
          </w:p>
        </w:tc>
      </w:tr>
      <w:tr w:rsidR="000B41B7" w:rsidRPr="000B41B7" w14:paraId="1E33E0AD" w14:textId="77777777" w:rsidTr="00DD5EF1">
        <w:trPr>
          <w:trHeight w:val="155"/>
        </w:trPr>
        <w:tc>
          <w:tcPr>
            <w:tcW w:w="210" w:type="pct"/>
            <w:vMerge/>
          </w:tcPr>
          <w:p w14:paraId="1C00EE77" w14:textId="77777777" w:rsidR="00DD5EF1" w:rsidRPr="000B41B7" w:rsidRDefault="00DD5EF1" w:rsidP="00B76CA0">
            <w:pPr>
              <w:pStyle w:val="phtablecellleft"/>
              <w:spacing w:before="0" w:after="0"/>
            </w:pPr>
          </w:p>
        </w:tc>
        <w:tc>
          <w:tcPr>
            <w:tcW w:w="1089" w:type="pct"/>
            <w:vMerge/>
          </w:tcPr>
          <w:p w14:paraId="6AC905F9" w14:textId="77777777" w:rsidR="00DD5EF1" w:rsidRPr="000B41B7" w:rsidRDefault="00DD5EF1" w:rsidP="00B76CA0">
            <w:pPr>
              <w:pStyle w:val="phtablecellleft"/>
              <w:spacing w:before="0" w:after="0"/>
            </w:pPr>
          </w:p>
        </w:tc>
        <w:tc>
          <w:tcPr>
            <w:tcW w:w="1763" w:type="pct"/>
          </w:tcPr>
          <w:p w14:paraId="3CF70AE2" w14:textId="77777777" w:rsidR="00DD5EF1" w:rsidRPr="000B41B7" w:rsidRDefault="00DD5EF1" w:rsidP="00B76CA0">
            <w:pPr>
              <w:pStyle w:val="phtablecellleft"/>
              <w:spacing w:before="0" w:after="0"/>
            </w:pPr>
            <w:r w:rsidRPr="000B41B7">
              <w:t>Врач здравпункты</w:t>
            </w:r>
          </w:p>
        </w:tc>
        <w:tc>
          <w:tcPr>
            <w:tcW w:w="1938" w:type="pct"/>
          </w:tcPr>
          <w:p w14:paraId="6C694974" w14:textId="0A88B4F9" w:rsidR="00DD5EF1" w:rsidRPr="000B41B7" w:rsidRDefault="00DD5EF1" w:rsidP="00D24850">
            <w:pPr>
              <w:pStyle w:val="phtablecellleft"/>
              <w:spacing w:before="0" w:after="0"/>
            </w:pPr>
            <w:r w:rsidRPr="000B41B7">
              <w:t>Количество структурных подразделений с видом "Здравпункты врачебные"</w:t>
            </w:r>
          </w:p>
        </w:tc>
      </w:tr>
      <w:tr w:rsidR="000B41B7" w:rsidRPr="000B41B7" w14:paraId="68D22D89" w14:textId="77777777" w:rsidTr="00DD5EF1">
        <w:trPr>
          <w:trHeight w:val="210"/>
        </w:trPr>
        <w:tc>
          <w:tcPr>
            <w:tcW w:w="210" w:type="pct"/>
            <w:vMerge/>
          </w:tcPr>
          <w:p w14:paraId="473F184D" w14:textId="77777777" w:rsidR="00DD5EF1" w:rsidRPr="000B41B7" w:rsidRDefault="00DD5EF1" w:rsidP="00B76CA0">
            <w:pPr>
              <w:pStyle w:val="phtablecellleft"/>
              <w:spacing w:before="0" w:after="0"/>
            </w:pPr>
          </w:p>
        </w:tc>
        <w:tc>
          <w:tcPr>
            <w:tcW w:w="1089" w:type="pct"/>
            <w:vMerge/>
          </w:tcPr>
          <w:p w14:paraId="5A941870" w14:textId="77777777" w:rsidR="00DD5EF1" w:rsidRPr="000B41B7" w:rsidRDefault="00DD5EF1" w:rsidP="00B76CA0">
            <w:pPr>
              <w:pStyle w:val="phtablecellleft"/>
              <w:spacing w:before="0" w:after="0"/>
            </w:pPr>
          </w:p>
        </w:tc>
        <w:tc>
          <w:tcPr>
            <w:tcW w:w="1763" w:type="pct"/>
          </w:tcPr>
          <w:p w14:paraId="7E7A720D" w14:textId="77777777" w:rsidR="00DD5EF1" w:rsidRPr="000B41B7" w:rsidRDefault="00DD5EF1" w:rsidP="00B76CA0">
            <w:pPr>
              <w:pStyle w:val="phtablecellleft"/>
              <w:spacing w:before="0" w:after="0"/>
            </w:pPr>
            <w:proofErr w:type="spellStart"/>
            <w:r w:rsidRPr="000B41B7">
              <w:t>Фельд</w:t>
            </w:r>
            <w:proofErr w:type="spellEnd"/>
            <w:r w:rsidRPr="000B41B7">
              <w:t xml:space="preserve"> здравпункты</w:t>
            </w:r>
          </w:p>
        </w:tc>
        <w:tc>
          <w:tcPr>
            <w:tcW w:w="1938" w:type="pct"/>
          </w:tcPr>
          <w:p w14:paraId="3A76561B" w14:textId="273746F2" w:rsidR="00DD5EF1" w:rsidRPr="000B41B7" w:rsidRDefault="00DD5EF1" w:rsidP="00D24850">
            <w:pPr>
              <w:pStyle w:val="phtablecellleft"/>
              <w:spacing w:before="0" w:after="0"/>
            </w:pPr>
            <w:r w:rsidRPr="000B41B7">
              <w:t>Количество структурных подразделений с видом "Здравпункты фельдшерские"</w:t>
            </w:r>
          </w:p>
        </w:tc>
      </w:tr>
      <w:tr w:rsidR="000B41B7" w:rsidRPr="000B41B7" w14:paraId="5788FED7" w14:textId="77777777" w:rsidTr="00DD5EF1">
        <w:trPr>
          <w:trHeight w:val="240"/>
        </w:trPr>
        <w:tc>
          <w:tcPr>
            <w:tcW w:w="210" w:type="pct"/>
            <w:vMerge/>
          </w:tcPr>
          <w:p w14:paraId="6229D7E7" w14:textId="77777777" w:rsidR="00DD5EF1" w:rsidRPr="000B41B7" w:rsidRDefault="00DD5EF1" w:rsidP="00B76CA0">
            <w:pPr>
              <w:pStyle w:val="phtablecellleft"/>
              <w:spacing w:before="0" w:after="0"/>
            </w:pPr>
          </w:p>
        </w:tc>
        <w:tc>
          <w:tcPr>
            <w:tcW w:w="1089" w:type="pct"/>
            <w:vMerge/>
          </w:tcPr>
          <w:p w14:paraId="7A4CB1C6" w14:textId="77777777" w:rsidR="00DD5EF1" w:rsidRPr="000B41B7" w:rsidRDefault="00DD5EF1" w:rsidP="00B76CA0">
            <w:pPr>
              <w:pStyle w:val="phtablecellleft"/>
              <w:spacing w:before="0" w:after="0"/>
            </w:pPr>
          </w:p>
        </w:tc>
        <w:tc>
          <w:tcPr>
            <w:tcW w:w="1763" w:type="pct"/>
          </w:tcPr>
          <w:p w14:paraId="6B4CF89B" w14:textId="77777777" w:rsidR="00DD5EF1" w:rsidRPr="000B41B7" w:rsidRDefault="00DD5EF1" w:rsidP="00B76CA0">
            <w:pPr>
              <w:pStyle w:val="phtablecellleft"/>
              <w:spacing w:before="0" w:after="0"/>
            </w:pPr>
            <w:r w:rsidRPr="000B41B7">
              <w:t>Врач амбулатории</w:t>
            </w:r>
          </w:p>
        </w:tc>
        <w:tc>
          <w:tcPr>
            <w:tcW w:w="1938" w:type="pct"/>
          </w:tcPr>
          <w:p w14:paraId="02EA3FEF" w14:textId="3AD3916B" w:rsidR="00B76CA0" w:rsidRPr="000B41B7" w:rsidRDefault="00B76CA0" w:rsidP="00B76CA0">
            <w:pPr>
              <w:pStyle w:val="phtablecellleft"/>
              <w:spacing w:before="0" w:after="0"/>
            </w:pPr>
            <w:r w:rsidRPr="000B41B7">
              <w:t>Количество структурных подразделений со следующими видами:</w:t>
            </w:r>
          </w:p>
          <w:p w14:paraId="6FA35D68" w14:textId="77777777" w:rsidR="00B76CA0" w:rsidRPr="000B41B7" w:rsidRDefault="00B76CA0" w:rsidP="00C74595">
            <w:pPr>
              <w:pStyle w:val="phtablecellleft"/>
              <w:numPr>
                <w:ilvl w:val="0"/>
                <w:numId w:val="19"/>
              </w:numPr>
              <w:spacing w:before="0" w:after="0"/>
            </w:pPr>
            <w:r w:rsidRPr="000B41B7">
              <w:t>"Отделения (кабинеты) врача общей практики</w:t>
            </w:r>
            <w:r w:rsidRPr="000B41B7">
              <w:br/>
              <w:t>(семейного врача)"</w:t>
            </w:r>
          </w:p>
          <w:p w14:paraId="694357B7" w14:textId="77777777" w:rsidR="00DD5EF1" w:rsidRPr="000B41B7" w:rsidRDefault="00B76CA0" w:rsidP="00C74595">
            <w:pPr>
              <w:pStyle w:val="phtablecellleft"/>
              <w:numPr>
                <w:ilvl w:val="0"/>
                <w:numId w:val="19"/>
              </w:numPr>
              <w:spacing w:before="0" w:after="0"/>
            </w:pPr>
            <w:r w:rsidRPr="000B41B7">
              <w:t>"Центры врача общей практики (семейного врача)"</w:t>
            </w:r>
          </w:p>
        </w:tc>
      </w:tr>
      <w:tr w:rsidR="000B41B7" w:rsidRPr="000B41B7" w14:paraId="51ABBF0E" w14:textId="77777777" w:rsidTr="00DD5EF1">
        <w:trPr>
          <w:trHeight w:val="155"/>
        </w:trPr>
        <w:tc>
          <w:tcPr>
            <w:tcW w:w="210" w:type="pct"/>
            <w:vMerge/>
          </w:tcPr>
          <w:p w14:paraId="3DA56582" w14:textId="77777777" w:rsidR="00DD5EF1" w:rsidRPr="000B41B7" w:rsidRDefault="00DD5EF1" w:rsidP="00B76CA0">
            <w:pPr>
              <w:pStyle w:val="phtablecellleft"/>
              <w:spacing w:before="0" w:after="0"/>
            </w:pPr>
          </w:p>
        </w:tc>
        <w:tc>
          <w:tcPr>
            <w:tcW w:w="1089" w:type="pct"/>
            <w:vMerge/>
          </w:tcPr>
          <w:p w14:paraId="0D33F92E" w14:textId="77777777" w:rsidR="00DD5EF1" w:rsidRPr="000B41B7" w:rsidRDefault="00DD5EF1" w:rsidP="00B76CA0">
            <w:pPr>
              <w:pStyle w:val="phtablecellleft"/>
              <w:spacing w:before="0" w:after="0"/>
            </w:pPr>
          </w:p>
        </w:tc>
        <w:tc>
          <w:tcPr>
            <w:tcW w:w="1763" w:type="pct"/>
          </w:tcPr>
          <w:p w14:paraId="1DEB2218" w14:textId="77777777" w:rsidR="00DD5EF1" w:rsidRPr="000B41B7" w:rsidRDefault="00DD5EF1" w:rsidP="00B76CA0">
            <w:pPr>
              <w:pStyle w:val="phtablecellleft"/>
              <w:spacing w:before="0" w:after="0"/>
            </w:pPr>
            <w:r w:rsidRPr="000B41B7">
              <w:t>Участковые больницы</w:t>
            </w:r>
          </w:p>
        </w:tc>
        <w:tc>
          <w:tcPr>
            <w:tcW w:w="1938" w:type="pct"/>
          </w:tcPr>
          <w:p w14:paraId="6087B807" w14:textId="77777777" w:rsidR="00DD5EF1" w:rsidRPr="000B41B7" w:rsidRDefault="00B76CA0" w:rsidP="00B76CA0">
            <w:pPr>
              <w:pStyle w:val="phtablecellleft"/>
              <w:spacing w:before="0" w:after="0"/>
            </w:pPr>
            <w:r w:rsidRPr="000B41B7">
              <w:t>Количество структурных подразделений с видом подразделения "Участковые больницы в составе медицинской организации"</w:t>
            </w:r>
          </w:p>
        </w:tc>
      </w:tr>
      <w:tr w:rsidR="000B41B7" w:rsidRPr="000B41B7" w14:paraId="71B327F2" w14:textId="77777777" w:rsidTr="00DD5EF1">
        <w:trPr>
          <w:trHeight w:val="230"/>
        </w:trPr>
        <w:tc>
          <w:tcPr>
            <w:tcW w:w="210" w:type="pct"/>
            <w:vMerge/>
          </w:tcPr>
          <w:p w14:paraId="44CD661C" w14:textId="77777777" w:rsidR="00DD5EF1" w:rsidRPr="000B41B7" w:rsidRDefault="00DD5EF1" w:rsidP="00DD5EF1">
            <w:pPr>
              <w:pStyle w:val="phtablecellleft"/>
            </w:pPr>
          </w:p>
        </w:tc>
        <w:tc>
          <w:tcPr>
            <w:tcW w:w="1089" w:type="pct"/>
            <w:vMerge/>
          </w:tcPr>
          <w:p w14:paraId="16D31AD7" w14:textId="77777777" w:rsidR="00DD5EF1" w:rsidRPr="000B41B7" w:rsidRDefault="00DD5EF1" w:rsidP="00DD5EF1">
            <w:pPr>
              <w:pStyle w:val="phtablecellleft"/>
            </w:pPr>
          </w:p>
        </w:tc>
        <w:tc>
          <w:tcPr>
            <w:tcW w:w="1763" w:type="pct"/>
          </w:tcPr>
          <w:p w14:paraId="3BB95557" w14:textId="77777777" w:rsidR="00DD5EF1" w:rsidRPr="000B41B7" w:rsidRDefault="00DD5EF1" w:rsidP="00DD5EF1">
            <w:pPr>
              <w:pStyle w:val="phtablecellleft"/>
            </w:pPr>
            <w:r w:rsidRPr="000B41B7">
              <w:t>ВСЕГО</w:t>
            </w:r>
          </w:p>
        </w:tc>
        <w:tc>
          <w:tcPr>
            <w:tcW w:w="1938" w:type="pct"/>
          </w:tcPr>
          <w:p w14:paraId="500BBD07" w14:textId="77777777" w:rsidR="00B76CA0" w:rsidRPr="000B41B7" w:rsidRDefault="00B76CA0" w:rsidP="00B76CA0">
            <w:pPr>
              <w:pStyle w:val="phtablecellleft"/>
              <w:spacing w:before="0" w:after="0"/>
            </w:pPr>
            <w:r w:rsidRPr="000B41B7">
              <w:t>Сумма по следующим столбцам: </w:t>
            </w:r>
          </w:p>
          <w:p w14:paraId="6D5F87E3" w14:textId="77777777" w:rsidR="00B76CA0" w:rsidRPr="000B41B7" w:rsidRDefault="00B76CA0" w:rsidP="00C74595">
            <w:pPr>
              <w:pStyle w:val="phtablecellleft"/>
              <w:numPr>
                <w:ilvl w:val="0"/>
                <w:numId w:val="20"/>
              </w:numPr>
              <w:spacing w:before="0" w:after="0"/>
            </w:pPr>
            <w:r w:rsidRPr="000B41B7">
              <w:t>АПУ входящие</w:t>
            </w:r>
          </w:p>
          <w:p w14:paraId="04ED0136" w14:textId="77777777" w:rsidR="00B76CA0" w:rsidRPr="000B41B7" w:rsidRDefault="00B76CA0" w:rsidP="00C74595">
            <w:pPr>
              <w:pStyle w:val="phtablecellleft"/>
              <w:numPr>
                <w:ilvl w:val="0"/>
                <w:numId w:val="20"/>
              </w:numPr>
              <w:spacing w:before="0" w:after="0"/>
            </w:pPr>
            <w:r w:rsidRPr="000B41B7">
              <w:t>ФАП</w:t>
            </w:r>
          </w:p>
          <w:p w14:paraId="13541DE8" w14:textId="77777777" w:rsidR="00B76CA0" w:rsidRPr="000B41B7" w:rsidRDefault="00B76CA0" w:rsidP="00C74595">
            <w:pPr>
              <w:pStyle w:val="phtablecellleft"/>
              <w:numPr>
                <w:ilvl w:val="0"/>
                <w:numId w:val="20"/>
              </w:numPr>
              <w:spacing w:before="0" w:after="0"/>
            </w:pPr>
            <w:r w:rsidRPr="000B41B7">
              <w:t>ФП</w:t>
            </w:r>
          </w:p>
          <w:p w14:paraId="1D0C03FB" w14:textId="77777777" w:rsidR="00B76CA0" w:rsidRPr="000B41B7" w:rsidRDefault="00B76CA0" w:rsidP="00C74595">
            <w:pPr>
              <w:pStyle w:val="phtablecellleft"/>
              <w:numPr>
                <w:ilvl w:val="0"/>
                <w:numId w:val="20"/>
              </w:numPr>
              <w:spacing w:before="0" w:after="0"/>
            </w:pPr>
            <w:r w:rsidRPr="000B41B7">
              <w:t>Врач здравпункты</w:t>
            </w:r>
          </w:p>
          <w:p w14:paraId="71017E96" w14:textId="77777777" w:rsidR="00B76CA0" w:rsidRPr="000B41B7" w:rsidRDefault="00B76CA0" w:rsidP="00C74595">
            <w:pPr>
              <w:pStyle w:val="phtablecellleft"/>
              <w:numPr>
                <w:ilvl w:val="0"/>
                <w:numId w:val="20"/>
              </w:numPr>
              <w:spacing w:before="0" w:after="0"/>
            </w:pPr>
            <w:proofErr w:type="spellStart"/>
            <w:r w:rsidRPr="000B41B7">
              <w:t>Фельд</w:t>
            </w:r>
            <w:proofErr w:type="spellEnd"/>
            <w:r w:rsidRPr="000B41B7">
              <w:t xml:space="preserve"> здравпункты</w:t>
            </w:r>
          </w:p>
          <w:p w14:paraId="6162287E" w14:textId="77777777" w:rsidR="00B76CA0" w:rsidRPr="000B41B7" w:rsidRDefault="00B76CA0" w:rsidP="00C74595">
            <w:pPr>
              <w:pStyle w:val="phtablecellleft"/>
              <w:numPr>
                <w:ilvl w:val="0"/>
                <w:numId w:val="20"/>
              </w:numPr>
              <w:spacing w:before="0" w:after="0"/>
            </w:pPr>
            <w:r w:rsidRPr="000B41B7">
              <w:t>Врач амбулатории</w:t>
            </w:r>
          </w:p>
          <w:p w14:paraId="0DB8481D" w14:textId="77777777" w:rsidR="00DD5EF1" w:rsidRPr="000B41B7" w:rsidRDefault="00B76CA0" w:rsidP="00C74595">
            <w:pPr>
              <w:pStyle w:val="phtablecellleft"/>
              <w:numPr>
                <w:ilvl w:val="0"/>
                <w:numId w:val="20"/>
              </w:numPr>
              <w:spacing w:before="0" w:after="0"/>
            </w:pPr>
            <w:r w:rsidRPr="000B41B7">
              <w:t>Участковые больницы</w:t>
            </w:r>
          </w:p>
        </w:tc>
      </w:tr>
    </w:tbl>
    <w:p w14:paraId="01105D96" w14:textId="77777777" w:rsidR="00A326D9" w:rsidRPr="000B41B7" w:rsidRDefault="00A326D9" w:rsidP="0069015C">
      <w:pPr>
        <w:pStyle w:val="phnormal"/>
        <w:jc w:val="left"/>
      </w:pPr>
    </w:p>
    <w:p w14:paraId="6BE301E8" w14:textId="03FB7036" w:rsidR="004C5815" w:rsidRPr="000B41B7" w:rsidRDefault="00A71870" w:rsidP="00441409">
      <w:pPr>
        <w:pStyle w:val="11"/>
      </w:pPr>
      <w:bookmarkStart w:id="171" w:name="_Toc80968253"/>
      <w:r w:rsidRPr="000B41B7">
        <w:lastRenderedPageBreak/>
        <w:t>Аварийные ситуации</w:t>
      </w:r>
      <w:bookmarkEnd w:id="160"/>
      <w:bookmarkEnd w:id="171"/>
    </w:p>
    <w:p w14:paraId="022EBABC" w14:textId="77777777" w:rsidR="004057D1" w:rsidRPr="004057D1" w:rsidRDefault="004057D1" w:rsidP="004057D1">
      <w:pPr>
        <w:pStyle w:val="aa"/>
        <w:keepNext/>
        <w:keepLines/>
        <w:numPr>
          <w:ilvl w:val="0"/>
          <w:numId w:val="37"/>
        </w:numPr>
        <w:spacing w:before="360" w:after="360" w:line="360" w:lineRule="auto"/>
        <w:ind w:right="-2"/>
        <w:jc w:val="both"/>
        <w:outlineLvl w:val="1"/>
        <w:rPr>
          <w:b/>
          <w:vanish/>
        </w:rPr>
      </w:pPr>
      <w:bookmarkStart w:id="172" w:name="_Toc76029480"/>
      <w:bookmarkStart w:id="173" w:name="_Toc76393524"/>
      <w:bookmarkStart w:id="174" w:name="_Toc76396314"/>
      <w:bookmarkStart w:id="175" w:name="_Toc76399617"/>
      <w:bookmarkStart w:id="176" w:name="_Toc76029481"/>
      <w:bookmarkStart w:id="177" w:name="_Toc76393525"/>
      <w:bookmarkStart w:id="178" w:name="_Toc76396315"/>
      <w:bookmarkStart w:id="179" w:name="_Toc76399618"/>
      <w:bookmarkStart w:id="180" w:name="_Toc76029482"/>
      <w:bookmarkStart w:id="181" w:name="_Toc76393526"/>
      <w:bookmarkStart w:id="182" w:name="_Toc76396316"/>
      <w:bookmarkStart w:id="183" w:name="_Toc76399619"/>
      <w:bookmarkStart w:id="184" w:name="_Toc76029483"/>
      <w:bookmarkStart w:id="185" w:name="_Toc76393527"/>
      <w:bookmarkStart w:id="186" w:name="_Toc76396317"/>
      <w:bookmarkStart w:id="187" w:name="_Toc76399620"/>
      <w:bookmarkStart w:id="188" w:name="_Toc76029484"/>
      <w:bookmarkStart w:id="189" w:name="_Toc76393528"/>
      <w:bookmarkStart w:id="190" w:name="_Toc76396318"/>
      <w:bookmarkStart w:id="191" w:name="_Toc76399621"/>
      <w:bookmarkStart w:id="192" w:name="_Toc76029485"/>
      <w:bookmarkStart w:id="193" w:name="_Toc76393529"/>
      <w:bookmarkStart w:id="194" w:name="_Toc76396319"/>
      <w:bookmarkStart w:id="195" w:name="_Toc76399622"/>
      <w:bookmarkStart w:id="196" w:name="_Toc76471567"/>
      <w:bookmarkStart w:id="197" w:name="_Toc76471897"/>
      <w:bookmarkStart w:id="198" w:name="_Toc76645843"/>
      <w:bookmarkStart w:id="199" w:name="_Toc76646006"/>
      <w:bookmarkStart w:id="200" w:name="_Toc76646057"/>
      <w:bookmarkStart w:id="201" w:name="_Toc76646185"/>
      <w:bookmarkStart w:id="202" w:name="_Toc76648663"/>
      <w:bookmarkStart w:id="203" w:name="_Toc76725940"/>
      <w:bookmarkStart w:id="204" w:name="_Toc77159997"/>
      <w:bookmarkStart w:id="205" w:name="_Toc76471568"/>
      <w:bookmarkStart w:id="206" w:name="_Toc76471898"/>
      <w:bookmarkStart w:id="207" w:name="_Toc76645844"/>
      <w:bookmarkStart w:id="208" w:name="_Toc76646007"/>
      <w:bookmarkStart w:id="209" w:name="_Toc76646058"/>
      <w:bookmarkStart w:id="210" w:name="_Toc76646186"/>
      <w:bookmarkStart w:id="211" w:name="_Toc76648664"/>
      <w:bookmarkStart w:id="212" w:name="_Toc76725941"/>
      <w:bookmarkStart w:id="213" w:name="_Toc77159998"/>
      <w:bookmarkStart w:id="214" w:name="_Toc76471569"/>
      <w:bookmarkStart w:id="215" w:name="_Toc76471899"/>
      <w:bookmarkStart w:id="216" w:name="_Toc76645845"/>
      <w:bookmarkStart w:id="217" w:name="_Toc76646008"/>
      <w:bookmarkStart w:id="218" w:name="_Toc76646059"/>
      <w:bookmarkStart w:id="219" w:name="_Toc76646187"/>
      <w:bookmarkStart w:id="220" w:name="_Toc76648665"/>
      <w:bookmarkStart w:id="221" w:name="_Toc76725942"/>
      <w:bookmarkStart w:id="222" w:name="_Toc77159999"/>
      <w:bookmarkStart w:id="223" w:name="_Toc76471570"/>
      <w:bookmarkStart w:id="224" w:name="_Toc76471900"/>
      <w:bookmarkStart w:id="225" w:name="_Toc76645846"/>
      <w:bookmarkStart w:id="226" w:name="_Toc76646009"/>
      <w:bookmarkStart w:id="227" w:name="_Toc76646060"/>
      <w:bookmarkStart w:id="228" w:name="_Toc76646188"/>
      <w:bookmarkStart w:id="229" w:name="_Toc76648666"/>
      <w:bookmarkStart w:id="230" w:name="_Toc76725943"/>
      <w:bookmarkStart w:id="231" w:name="_Toc77160000"/>
      <w:bookmarkStart w:id="232" w:name="_Toc76471571"/>
      <w:bookmarkStart w:id="233" w:name="_Toc76471901"/>
      <w:bookmarkStart w:id="234" w:name="_Toc76645847"/>
      <w:bookmarkStart w:id="235" w:name="_Toc76646010"/>
      <w:bookmarkStart w:id="236" w:name="_Toc76646061"/>
      <w:bookmarkStart w:id="237" w:name="_Toc76646189"/>
      <w:bookmarkStart w:id="238" w:name="_Toc76648667"/>
      <w:bookmarkStart w:id="239" w:name="_Toc76725944"/>
      <w:bookmarkStart w:id="240" w:name="_Toc77160001"/>
      <w:bookmarkStart w:id="241" w:name="_Toc76471572"/>
      <w:bookmarkStart w:id="242" w:name="_Toc76471902"/>
      <w:bookmarkStart w:id="243" w:name="_Toc76645848"/>
      <w:bookmarkStart w:id="244" w:name="_Toc76646011"/>
      <w:bookmarkStart w:id="245" w:name="_Toc76646062"/>
      <w:bookmarkStart w:id="246" w:name="_Toc76646190"/>
      <w:bookmarkStart w:id="247" w:name="_Toc76648668"/>
      <w:bookmarkStart w:id="248" w:name="_Toc76725945"/>
      <w:bookmarkStart w:id="249" w:name="_Toc77160002"/>
      <w:bookmarkStart w:id="250" w:name="_Toc65072319"/>
      <w:bookmarkStart w:id="251" w:name="_Toc65084456"/>
      <w:bookmarkStart w:id="252" w:name="_Toc80968254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2"/>
    </w:p>
    <w:p w14:paraId="05BDCF01" w14:textId="77777777" w:rsidR="004057D1" w:rsidRPr="004057D1" w:rsidRDefault="004057D1" w:rsidP="004057D1">
      <w:pPr>
        <w:pStyle w:val="aa"/>
        <w:keepNext/>
        <w:keepLines/>
        <w:numPr>
          <w:ilvl w:val="0"/>
          <w:numId w:val="37"/>
        </w:numPr>
        <w:spacing w:before="360" w:after="360" w:line="360" w:lineRule="auto"/>
        <w:ind w:right="-2"/>
        <w:jc w:val="both"/>
        <w:outlineLvl w:val="1"/>
        <w:rPr>
          <w:b/>
          <w:vanish/>
        </w:rPr>
      </w:pPr>
      <w:bookmarkStart w:id="253" w:name="_Toc80968255"/>
      <w:bookmarkEnd w:id="253"/>
    </w:p>
    <w:p w14:paraId="6D49F5DE" w14:textId="77777777" w:rsidR="004057D1" w:rsidRPr="004057D1" w:rsidRDefault="004057D1" w:rsidP="004057D1">
      <w:pPr>
        <w:pStyle w:val="aa"/>
        <w:keepNext/>
        <w:keepLines/>
        <w:numPr>
          <w:ilvl w:val="0"/>
          <w:numId w:val="37"/>
        </w:numPr>
        <w:spacing w:before="360" w:after="360" w:line="360" w:lineRule="auto"/>
        <w:ind w:right="-2"/>
        <w:jc w:val="both"/>
        <w:outlineLvl w:val="1"/>
        <w:rPr>
          <w:b/>
          <w:vanish/>
        </w:rPr>
      </w:pPr>
      <w:bookmarkStart w:id="254" w:name="_Toc80968256"/>
      <w:bookmarkEnd w:id="254"/>
    </w:p>
    <w:p w14:paraId="0BBBFCBE" w14:textId="77777777" w:rsidR="004057D1" w:rsidRPr="004057D1" w:rsidRDefault="004057D1" w:rsidP="004057D1">
      <w:pPr>
        <w:pStyle w:val="aa"/>
        <w:keepNext/>
        <w:keepLines/>
        <w:numPr>
          <w:ilvl w:val="0"/>
          <w:numId w:val="37"/>
        </w:numPr>
        <w:spacing w:before="360" w:after="360" w:line="360" w:lineRule="auto"/>
        <w:ind w:right="-2"/>
        <w:jc w:val="both"/>
        <w:outlineLvl w:val="1"/>
        <w:rPr>
          <w:b/>
          <w:vanish/>
        </w:rPr>
      </w:pPr>
      <w:bookmarkStart w:id="255" w:name="_Toc80968257"/>
      <w:bookmarkEnd w:id="255"/>
    </w:p>
    <w:p w14:paraId="1B38E18B" w14:textId="77777777" w:rsidR="004057D1" w:rsidRPr="004057D1" w:rsidRDefault="004057D1" w:rsidP="004057D1">
      <w:pPr>
        <w:pStyle w:val="aa"/>
        <w:keepNext/>
        <w:keepLines/>
        <w:numPr>
          <w:ilvl w:val="0"/>
          <w:numId w:val="37"/>
        </w:numPr>
        <w:spacing w:before="360" w:after="360" w:line="360" w:lineRule="auto"/>
        <w:ind w:right="-2"/>
        <w:jc w:val="both"/>
        <w:outlineLvl w:val="1"/>
        <w:rPr>
          <w:b/>
          <w:vanish/>
        </w:rPr>
      </w:pPr>
      <w:bookmarkStart w:id="256" w:name="_Toc80968258"/>
      <w:bookmarkEnd w:id="256"/>
    </w:p>
    <w:p w14:paraId="2E46A996" w14:textId="77777777" w:rsidR="004057D1" w:rsidRPr="004057D1" w:rsidRDefault="004057D1" w:rsidP="004057D1">
      <w:pPr>
        <w:pStyle w:val="aa"/>
        <w:keepNext/>
        <w:keepLines/>
        <w:numPr>
          <w:ilvl w:val="0"/>
          <w:numId w:val="37"/>
        </w:numPr>
        <w:spacing w:before="360" w:after="360" w:line="360" w:lineRule="auto"/>
        <w:ind w:right="-2"/>
        <w:jc w:val="both"/>
        <w:outlineLvl w:val="1"/>
        <w:rPr>
          <w:b/>
          <w:vanish/>
        </w:rPr>
      </w:pPr>
      <w:bookmarkStart w:id="257" w:name="_Toc80968259"/>
      <w:bookmarkEnd w:id="257"/>
    </w:p>
    <w:p w14:paraId="33437A2E" w14:textId="672CF220" w:rsidR="00C91FCF" w:rsidRPr="000B41B7" w:rsidRDefault="00C91FCF" w:rsidP="004057D1">
      <w:pPr>
        <w:pStyle w:val="2"/>
        <w:numPr>
          <w:ilvl w:val="1"/>
          <w:numId w:val="37"/>
        </w:numPr>
      </w:pPr>
      <w:r w:rsidRPr="000B41B7">
        <w:t xml:space="preserve"> </w:t>
      </w:r>
      <w:bookmarkStart w:id="258" w:name="_Toc80968260"/>
      <w:r w:rsidRPr="000B41B7">
        <w:t>Действия при аварийных ситуациях</w:t>
      </w:r>
      <w:bookmarkEnd w:id="250"/>
      <w:bookmarkEnd w:id="251"/>
      <w:bookmarkEnd w:id="258"/>
    </w:p>
    <w:p w14:paraId="3EB318CB" w14:textId="77777777" w:rsidR="00C91FCF" w:rsidRPr="000B41B7" w:rsidRDefault="00C91FCF" w:rsidP="00C91FCF">
      <w:pPr>
        <w:pStyle w:val="phnormal"/>
      </w:pPr>
      <w:r w:rsidRPr="000B41B7">
        <w:t>В случае возникновения аварийных ситуаций, связанных с Подсистемой, необходимо обратиться в СТП ЕГИСЗ.</w:t>
      </w:r>
    </w:p>
    <w:p w14:paraId="77CAF4AA" w14:textId="65C8F915" w:rsidR="00C91FCF" w:rsidRPr="000B41B7" w:rsidRDefault="00C91FCF" w:rsidP="00C91FCF">
      <w:pPr>
        <w:pStyle w:val="2"/>
        <w:numPr>
          <w:ilvl w:val="1"/>
          <w:numId w:val="37"/>
        </w:numPr>
      </w:pPr>
      <w:bookmarkStart w:id="259" w:name="_Toc65072320"/>
      <w:bookmarkStart w:id="260" w:name="_Toc65084457"/>
      <w:r w:rsidRPr="000B41B7">
        <w:t xml:space="preserve"> </w:t>
      </w:r>
      <w:bookmarkStart w:id="261" w:name="_Toc80968261"/>
      <w:r w:rsidRPr="000B41B7">
        <w:t>Контактная информация</w:t>
      </w:r>
      <w:bookmarkEnd w:id="259"/>
      <w:bookmarkEnd w:id="260"/>
      <w:bookmarkEnd w:id="261"/>
    </w:p>
    <w:tbl>
      <w:tblPr>
        <w:tblStyle w:val="a7"/>
        <w:tblW w:w="5000" w:type="pct"/>
        <w:tblLook w:val="04A0" w:firstRow="1" w:lastRow="0" w:firstColumn="1" w:lastColumn="0" w:noHBand="0" w:noVBand="1"/>
      </w:tblPr>
      <w:tblGrid>
        <w:gridCol w:w="4453"/>
        <w:gridCol w:w="5316"/>
      </w:tblGrid>
      <w:tr w:rsidR="000B41B7" w:rsidRPr="000B41B7" w14:paraId="456CF745" w14:textId="77777777" w:rsidTr="00105F45">
        <w:trPr>
          <w:trHeight w:val="567"/>
        </w:trPr>
        <w:tc>
          <w:tcPr>
            <w:tcW w:w="2279" w:type="pct"/>
            <w:vAlign w:val="center"/>
          </w:tcPr>
          <w:p w14:paraId="4019248E" w14:textId="77777777" w:rsidR="00C91FCF" w:rsidRPr="000B41B7" w:rsidRDefault="00C91FCF" w:rsidP="00105F45">
            <w:pPr>
              <w:pStyle w:val="phtablecellleft"/>
              <w:spacing w:before="0" w:after="0"/>
            </w:pPr>
            <w:r w:rsidRPr="000B41B7">
              <w:t>Телефон СТП ЕГИСЗ</w:t>
            </w:r>
          </w:p>
        </w:tc>
        <w:tc>
          <w:tcPr>
            <w:tcW w:w="2721" w:type="pct"/>
            <w:vAlign w:val="center"/>
          </w:tcPr>
          <w:p w14:paraId="1F9C2CBC" w14:textId="77777777" w:rsidR="00C91FCF" w:rsidRPr="000B41B7" w:rsidRDefault="00C91FCF" w:rsidP="00105F45">
            <w:pPr>
              <w:pStyle w:val="phtablecellleft"/>
              <w:spacing w:before="0" w:after="0"/>
            </w:pPr>
            <w:r w:rsidRPr="000B41B7">
              <w:t>8-800-500-74-78</w:t>
            </w:r>
          </w:p>
        </w:tc>
      </w:tr>
      <w:tr w:rsidR="000B41B7" w:rsidRPr="000B41B7" w14:paraId="639930E2" w14:textId="77777777" w:rsidTr="00105F45">
        <w:trPr>
          <w:trHeight w:val="567"/>
        </w:trPr>
        <w:tc>
          <w:tcPr>
            <w:tcW w:w="2279" w:type="pct"/>
            <w:vAlign w:val="center"/>
          </w:tcPr>
          <w:p w14:paraId="0056FD25" w14:textId="77777777" w:rsidR="00C91FCF" w:rsidRPr="000B41B7" w:rsidRDefault="00C91FCF" w:rsidP="00105F45">
            <w:pPr>
              <w:pStyle w:val="phtablecellleft"/>
              <w:spacing w:before="0" w:after="0"/>
            </w:pPr>
            <w:r w:rsidRPr="000B41B7">
              <w:t>Адрес электронной почты</w:t>
            </w:r>
          </w:p>
        </w:tc>
        <w:tc>
          <w:tcPr>
            <w:tcW w:w="2721" w:type="pct"/>
            <w:vAlign w:val="center"/>
          </w:tcPr>
          <w:p w14:paraId="243A1736" w14:textId="77777777" w:rsidR="00C91FCF" w:rsidRPr="000B41B7" w:rsidRDefault="005C11D3" w:rsidP="00105F45">
            <w:pPr>
              <w:pStyle w:val="phtablecellleft"/>
              <w:spacing w:before="0" w:after="0"/>
            </w:pPr>
            <w:hyperlink r:id="rId98" w:history="1">
              <w:r w:rsidR="00C91FCF" w:rsidRPr="000B41B7">
                <w:t>egisz@rt-eu.ru</w:t>
              </w:r>
            </w:hyperlink>
          </w:p>
        </w:tc>
      </w:tr>
      <w:tr w:rsidR="000B41B7" w:rsidRPr="000B41B7" w14:paraId="03724247" w14:textId="77777777" w:rsidTr="00105F45">
        <w:trPr>
          <w:trHeight w:val="567"/>
        </w:trPr>
        <w:tc>
          <w:tcPr>
            <w:tcW w:w="2279" w:type="pct"/>
            <w:vAlign w:val="center"/>
          </w:tcPr>
          <w:p w14:paraId="06F53428" w14:textId="77777777" w:rsidR="00C91FCF" w:rsidRPr="000B41B7" w:rsidRDefault="00C91FCF" w:rsidP="00105F45">
            <w:pPr>
              <w:pStyle w:val="phtablecellleft"/>
              <w:spacing w:before="0" w:after="0"/>
            </w:pPr>
            <w:r w:rsidRPr="000B41B7">
              <w:t xml:space="preserve">Официальный сайт </w:t>
            </w:r>
          </w:p>
        </w:tc>
        <w:tc>
          <w:tcPr>
            <w:tcW w:w="2721" w:type="pct"/>
            <w:vAlign w:val="center"/>
          </w:tcPr>
          <w:p w14:paraId="07DEA525" w14:textId="77777777" w:rsidR="00C91FCF" w:rsidRPr="000B41B7" w:rsidRDefault="005C11D3" w:rsidP="00105F45">
            <w:pPr>
              <w:pStyle w:val="phtablecellleft"/>
              <w:spacing w:before="0" w:after="0"/>
            </w:pPr>
            <w:hyperlink r:id="rId99" w:tgtFrame="_blank" w:history="1">
              <w:r w:rsidR="00C91FCF" w:rsidRPr="000B41B7">
                <w:t>ЕГИСЗ.РФ</w:t>
              </w:r>
            </w:hyperlink>
          </w:p>
        </w:tc>
      </w:tr>
    </w:tbl>
    <w:p w14:paraId="51655C5B" w14:textId="0281E3F2" w:rsidR="00C91FCF" w:rsidRPr="000B41B7" w:rsidRDefault="00C91FCF" w:rsidP="00C91FCF">
      <w:pPr>
        <w:pStyle w:val="2"/>
        <w:numPr>
          <w:ilvl w:val="1"/>
          <w:numId w:val="37"/>
        </w:numPr>
      </w:pPr>
      <w:bookmarkStart w:id="262" w:name="_Toc65072321"/>
      <w:bookmarkStart w:id="263" w:name="_Toc65084458"/>
      <w:r w:rsidRPr="000B41B7">
        <w:t xml:space="preserve"> </w:t>
      </w:r>
      <w:bookmarkStart w:id="264" w:name="_Toc80968262"/>
      <w:r w:rsidRPr="000B41B7">
        <w:t>Порядок обращения в службу технической поддержки</w:t>
      </w:r>
      <w:bookmarkEnd w:id="262"/>
      <w:bookmarkEnd w:id="263"/>
      <w:bookmarkEnd w:id="264"/>
    </w:p>
    <w:p w14:paraId="38950299" w14:textId="77777777" w:rsidR="00C91FCF" w:rsidRPr="000B41B7" w:rsidRDefault="00C91FCF" w:rsidP="00C91FCF">
      <w:pPr>
        <w:pStyle w:val="phlistitemizedtitle"/>
      </w:pPr>
      <w:r w:rsidRPr="000B41B7">
        <w:t>При обращении в СТП пользователь должен сообщить следующие сведения:</w:t>
      </w:r>
    </w:p>
    <w:p w14:paraId="479184DE" w14:textId="77777777" w:rsidR="00C91FCF" w:rsidRPr="000B41B7" w:rsidRDefault="00C91FCF" w:rsidP="00C91FCF">
      <w:pPr>
        <w:pStyle w:val="phlistitemized1"/>
      </w:pPr>
      <w:r w:rsidRPr="000B41B7">
        <w:t>название Подсистемы, по поводу которой происходит обращение в СТП ЕГИСЗ (ФРМО);</w:t>
      </w:r>
    </w:p>
    <w:p w14:paraId="34A317F5" w14:textId="77777777" w:rsidR="00C91FCF" w:rsidRPr="000B41B7" w:rsidRDefault="00C91FCF" w:rsidP="00C91FCF">
      <w:pPr>
        <w:pStyle w:val="phlistitemized1"/>
      </w:pPr>
      <w:r w:rsidRPr="000B41B7">
        <w:t>ФИО;</w:t>
      </w:r>
    </w:p>
    <w:p w14:paraId="6FDAEDA3" w14:textId="77777777" w:rsidR="00C91FCF" w:rsidRPr="000B41B7" w:rsidRDefault="00C91FCF" w:rsidP="00C91FCF">
      <w:pPr>
        <w:pStyle w:val="phlistitemized1"/>
      </w:pPr>
      <w:r w:rsidRPr="000B41B7">
        <w:t>субъект РФ;</w:t>
      </w:r>
    </w:p>
    <w:p w14:paraId="3CDB8C0A" w14:textId="77777777" w:rsidR="00C91FCF" w:rsidRPr="000B41B7" w:rsidRDefault="00C91FCF" w:rsidP="00C91FCF">
      <w:pPr>
        <w:pStyle w:val="phlistitemized1"/>
      </w:pPr>
      <w:r w:rsidRPr="000B41B7">
        <w:t>организация;</w:t>
      </w:r>
    </w:p>
    <w:p w14:paraId="4D981EFE" w14:textId="77777777" w:rsidR="00C91FCF" w:rsidRPr="000B41B7" w:rsidRDefault="00C91FCF" w:rsidP="00C91FCF">
      <w:pPr>
        <w:pStyle w:val="phlistitemized1"/>
      </w:pPr>
      <w:r w:rsidRPr="000B41B7">
        <w:t>контактный телефон;</w:t>
      </w:r>
    </w:p>
    <w:p w14:paraId="5FE9DB6D" w14:textId="77777777" w:rsidR="00C91FCF" w:rsidRPr="000B41B7" w:rsidRDefault="00C91FCF" w:rsidP="00C91FCF">
      <w:pPr>
        <w:pStyle w:val="phlistitemized1"/>
      </w:pPr>
      <w:r w:rsidRPr="000B41B7">
        <w:t>адрес электронной почты (при наличии);</w:t>
      </w:r>
    </w:p>
    <w:p w14:paraId="2993C6AE" w14:textId="77777777" w:rsidR="00C91FCF" w:rsidRPr="000B41B7" w:rsidRDefault="00C91FCF" w:rsidP="00C91FCF">
      <w:pPr>
        <w:pStyle w:val="phlistitemized1"/>
      </w:pPr>
      <w:r w:rsidRPr="000B41B7">
        <w:t>вопрос/предложение/замечание/сообщение об ошибке.</w:t>
      </w:r>
    </w:p>
    <w:p w14:paraId="2539D223" w14:textId="74F13837" w:rsidR="00C91FCF" w:rsidRPr="000B41B7" w:rsidRDefault="00054488" w:rsidP="00C91FCF">
      <w:pPr>
        <w:pStyle w:val="2"/>
        <w:numPr>
          <w:ilvl w:val="1"/>
          <w:numId w:val="37"/>
        </w:numPr>
        <w:tabs>
          <w:tab w:val="left" w:pos="1701"/>
        </w:tabs>
        <w:spacing w:before="240" w:after="240"/>
      </w:pPr>
      <w:bookmarkStart w:id="265" w:name="_Toc65072322"/>
      <w:bookmarkStart w:id="266" w:name="_Toc65084459"/>
      <w:r w:rsidRPr="000B41B7">
        <w:t xml:space="preserve"> </w:t>
      </w:r>
      <w:bookmarkStart w:id="267" w:name="_Toc80968263"/>
      <w:r w:rsidR="00C91FCF" w:rsidRPr="000B41B7">
        <w:t>Создание снимков экрана – «скриншотов»</w:t>
      </w:r>
      <w:bookmarkEnd w:id="265"/>
      <w:bookmarkEnd w:id="266"/>
      <w:bookmarkEnd w:id="267"/>
    </w:p>
    <w:p w14:paraId="363F42C9" w14:textId="77777777" w:rsidR="00C91FCF" w:rsidRPr="000B41B7" w:rsidRDefault="00C91FCF" w:rsidP="00C91FCF">
      <w:pPr>
        <w:pStyle w:val="phlistitemizedtitle"/>
      </w:pPr>
      <w:r w:rsidRPr="000B41B7">
        <w:t>Для того чтобы сделать снимок экрана Подсистемы с ошибкой, необходимо выполнить следующие действия:</w:t>
      </w:r>
    </w:p>
    <w:p w14:paraId="33F1EA18" w14:textId="7183E06D" w:rsidR="00C91FCF" w:rsidRPr="000B41B7" w:rsidRDefault="00C91FCF" w:rsidP="00C91FCF">
      <w:pPr>
        <w:pStyle w:val="phlistitemized1"/>
      </w:pPr>
      <w:r w:rsidRPr="000B41B7">
        <w:t xml:space="preserve">сделать копию экрана с ошибкой (например, при помощи клавиши </w:t>
      </w:r>
      <w:r w:rsidR="00E576F5" w:rsidRPr="000B41B7">
        <w:br/>
      </w:r>
      <w:r w:rsidRPr="000B41B7">
        <w:t>«</w:t>
      </w:r>
      <w:proofErr w:type="spellStart"/>
      <w:r w:rsidRPr="000B41B7">
        <w:t>Pr</w:t>
      </w:r>
      <w:r w:rsidRPr="000B41B7">
        <w:rPr>
          <w:lang w:val="en-US"/>
        </w:rPr>
        <w:t>i</w:t>
      </w:r>
      <w:proofErr w:type="spellEnd"/>
      <w:r w:rsidRPr="000B41B7">
        <w:t>n</w:t>
      </w:r>
      <w:r w:rsidRPr="000B41B7">
        <w:rPr>
          <w:lang w:val="en-US"/>
        </w:rPr>
        <w:t>t</w:t>
      </w:r>
      <w:r w:rsidRPr="000B41B7">
        <w:t xml:space="preserve"> </w:t>
      </w:r>
      <w:proofErr w:type="spellStart"/>
      <w:r w:rsidRPr="000B41B7">
        <w:t>Scr</w:t>
      </w:r>
      <w:r w:rsidRPr="000B41B7">
        <w:rPr>
          <w:lang w:val="en-US"/>
        </w:rPr>
        <w:t>ee</w:t>
      </w:r>
      <w:proofErr w:type="spellEnd"/>
      <w:r w:rsidRPr="000B41B7">
        <w:t>n» на клавиатуре);</w:t>
      </w:r>
    </w:p>
    <w:p w14:paraId="62AE62B9" w14:textId="77777777" w:rsidR="00C91FCF" w:rsidRPr="000B41B7" w:rsidRDefault="00C91FCF" w:rsidP="00C91FCF">
      <w:pPr>
        <w:pStyle w:val="phlistitemized1"/>
      </w:pPr>
      <w:r w:rsidRPr="000B41B7">
        <w:t>создать документ Microsoft Word;</w:t>
      </w:r>
    </w:p>
    <w:p w14:paraId="570E4266" w14:textId="6B45AB02" w:rsidR="00C91FCF" w:rsidRPr="000B41B7" w:rsidRDefault="00C91FCF" w:rsidP="00C91FCF">
      <w:pPr>
        <w:pStyle w:val="phlistitemized1"/>
      </w:pPr>
      <w:r w:rsidRPr="000B41B7">
        <w:t xml:space="preserve">при помощи пункта меню «Правка – Вставить» добавить изображение </w:t>
      </w:r>
      <w:r w:rsidR="00E576F5" w:rsidRPr="000B41B7">
        <w:br/>
      </w:r>
      <w:r w:rsidRPr="000B41B7">
        <w:t>с ошибкой в документ;</w:t>
      </w:r>
    </w:p>
    <w:p w14:paraId="5916322C" w14:textId="6ABE5DD7" w:rsidR="00C91FCF" w:rsidRPr="000B41B7" w:rsidRDefault="00C91FCF" w:rsidP="00C91FCF">
      <w:pPr>
        <w:pStyle w:val="phlistitemized1"/>
      </w:pPr>
      <w:r w:rsidRPr="000B41B7">
        <w:lastRenderedPageBreak/>
        <w:t xml:space="preserve">под изображением написать комментарий, описывающий действия, </w:t>
      </w:r>
      <w:r w:rsidR="00E576F5" w:rsidRPr="000B41B7">
        <w:br/>
      </w:r>
      <w:r w:rsidRPr="000B41B7">
        <w:t>в результате которых возникла ошибка;</w:t>
      </w:r>
    </w:p>
    <w:p w14:paraId="438FAA23" w14:textId="096B099C" w:rsidR="00C91FCF" w:rsidRPr="000B41B7" w:rsidRDefault="00C91FCF" w:rsidP="00C91FCF">
      <w:pPr>
        <w:pStyle w:val="phlistitemized1"/>
      </w:pPr>
      <w:r w:rsidRPr="000B41B7">
        <w:t xml:space="preserve">сохранить и отправить созданный документ на электронную почту СТП ЕГИСЗ </w:t>
      </w:r>
      <w:bookmarkStart w:id="268" w:name="_Hlk76567312"/>
      <w:r w:rsidR="00BA47E4" w:rsidRPr="000B41B7">
        <w:fldChar w:fldCharType="begin"/>
      </w:r>
      <w:r w:rsidR="00BA47E4" w:rsidRPr="000B41B7">
        <w:instrText xml:space="preserve"> HYPERLINK "mailto:egisz@rt-eu.ru" </w:instrText>
      </w:r>
      <w:r w:rsidR="00BA47E4" w:rsidRPr="000B41B7">
        <w:fldChar w:fldCharType="separate"/>
      </w:r>
      <w:r w:rsidRPr="000B41B7">
        <w:rPr>
          <w:b/>
          <w:bCs/>
        </w:rPr>
        <w:t>egisz@rt-eu.ru</w:t>
      </w:r>
      <w:r w:rsidR="00BA47E4" w:rsidRPr="000B41B7">
        <w:rPr>
          <w:b/>
          <w:bCs/>
        </w:rPr>
        <w:fldChar w:fldCharType="end"/>
      </w:r>
    </w:p>
    <w:bookmarkEnd w:id="268"/>
    <w:p w14:paraId="797EC69F" w14:textId="77777777" w:rsidR="00C91FCF" w:rsidRPr="000B41B7" w:rsidRDefault="00C91FCF" w:rsidP="00843EF6"/>
    <w:p w14:paraId="0F96ADA9" w14:textId="77777777" w:rsidR="00C91FCF" w:rsidRPr="000B41B7" w:rsidRDefault="00C91FCF" w:rsidP="00843EF6">
      <w:r w:rsidRPr="000B41B7">
        <w:br w:type="page"/>
      </w:r>
    </w:p>
    <w:p w14:paraId="0E4FAAC2" w14:textId="05B1C3D7" w:rsidR="00C91FCF" w:rsidRPr="000B41B7" w:rsidRDefault="00C91FCF" w:rsidP="00C91FCF">
      <w:pPr>
        <w:pStyle w:val="11"/>
        <w:numPr>
          <w:ilvl w:val="0"/>
          <w:numId w:val="0"/>
        </w:numPr>
        <w:jc w:val="center"/>
      </w:pPr>
      <w:bookmarkStart w:id="269" w:name="_Toc65072324"/>
      <w:bookmarkStart w:id="270" w:name="_Toc65084461"/>
      <w:bookmarkStart w:id="271" w:name="_Toc80968264"/>
      <w:r w:rsidRPr="000B41B7">
        <w:lastRenderedPageBreak/>
        <w:t>ПРИЛОЖЕНИЕ 1. Формы заявок на добавление организаций в ФРМО</w:t>
      </w:r>
      <w:bookmarkEnd w:id="269"/>
      <w:bookmarkEnd w:id="270"/>
      <w:bookmarkEnd w:id="271"/>
    </w:p>
    <w:p w14:paraId="21568EEA" w14:textId="4C5A5BCE" w:rsidR="00C91FCF" w:rsidRPr="000B41B7" w:rsidRDefault="00C91FCF" w:rsidP="00C91FCF">
      <w:pPr>
        <w:pStyle w:val="phadditiontitle2"/>
        <w:spacing w:before="0" w:after="0"/>
        <w:jc w:val="center"/>
        <w:rPr>
          <w:sz w:val="22"/>
          <w:szCs w:val="22"/>
        </w:rPr>
      </w:pPr>
      <w:bookmarkStart w:id="272" w:name="_Toc80968265"/>
      <w:r w:rsidRPr="000B41B7">
        <w:t>1.1</w:t>
      </w:r>
      <w:r w:rsidR="005E324C" w:rsidRPr="000B41B7">
        <w:t xml:space="preserve"> </w:t>
      </w:r>
      <w:r w:rsidRPr="000B41B7">
        <w:t>Общее описание содержания заявок на добавление организаций в ФРМО</w:t>
      </w:r>
      <w:bookmarkEnd w:id="272"/>
      <w:r w:rsidRPr="000B41B7">
        <w:br/>
      </w:r>
    </w:p>
    <w:p w14:paraId="10B56550" w14:textId="77777777" w:rsidR="00C91FCF" w:rsidRPr="000B41B7" w:rsidRDefault="00C91FCF" w:rsidP="00C91FCF">
      <w:pPr>
        <w:pStyle w:val="phnormal"/>
        <w:rPr>
          <w:rStyle w:val="phnormal1"/>
        </w:rPr>
      </w:pPr>
      <w:r w:rsidRPr="000B41B7">
        <w:rPr>
          <w:rStyle w:val="phnormal1"/>
        </w:rPr>
        <w:t xml:space="preserve">Заявка на добавление организации в ФРМО представляет собой таблицу установленного образца. </w:t>
      </w:r>
    </w:p>
    <w:p w14:paraId="19FC7609" w14:textId="77777777" w:rsidR="00C91FCF" w:rsidRPr="000B41B7" w:rsidRDefault="00C91FCF" w:rsidP="00C91FCF">
      <w:pPr>
        <w:pStyle w:val="phnormal"/>
        <w:rPr>
          <w:rStyle w:val="phnormal1"/>
        </w:rPr>
      </w:pPr>
      <w:r w:rsidRPr="000B41B7">
        <w:rPr>
          <w:rStyle w:val="phnormal1"/>
        </w:rPr>
        <w:t>В первом столбце таблицы «</w:t>
      </w:r>
      <w:r w:rsidRPr="001E2CC5">
        <w:rPr>
          <w:rStyle w:val="phnormal1"/>
          <w:i/>
          <w:iCs/>
        </w:rPr>
        <w:t>Наименование поля</w:t>
      </w:r>
      <w:r w:rsidRPr="000B41B7">
        <w:rPr>
          <w:rStyle w:val="phnormal1"/>
        </w:rPr>
        <w:t xml:space="preserve">» указываются сведения, которые необходимо предоставить для добавления организации в Подсистему. </w:t>
      </w:r>
    </w:p>
    <w:p w14:paraId="0548E970" w14:textId="74BB4C7D" w:rsidR="00C91FCF" w:rsidRPr="000B41B7" w:rsidRDefault="00C91FCF" w:rsidP="00B16263">
      <w:pPr>
        <w:pStyle w:val="phnormal"/>
        <w:ind w:right="0"/>
        <w:rPr>
          <w:rStyle w:val="phnormal1"/>
        </w:rPr>
      </w:pPr>
      <w:r w:rsidRPr="000B41B7">
        <w:rPr>
          <w:rStyle w:val="phnormal1"/>
        </w:rPr>
        <w:t>Во втором столбце таблицы «</w:t>
      </w:r>
      <w:r w:rsidRPr="001E2CC5">
        <w:rPr>
          <w:rStyle w:val="phnormal1"/>
          <w:i/>
          <w:iCs/>
        </w:rPr>
        <w:t>Описание</w:t>
      </w:r>
      <w:r w:rsidRPr="000B41B7">
        <w:rPr>
          <w:rStyle w:val="phnormal1"/>
        </w:rPr>
        <w:t xml:space="preserve">» </w:t>
      </w:r>
      <w:r w:rsidR="00666EE2" w:rsidRPr="000B41B7">
        <w:t xml:space="preserve">указывается </w:t>
      </w:r>
      <w:r w:rsidRPr="000B41B7">
        <w:rPr>
          <w:rStyle w:val="phnormal1"/>
        </w:rPr>
        <w:t>информаци</w:t>
      </w:r>
      <w:r w:rsidR="00666EE2" w:rsidRPr="000B41B7">
        <w:rPr>
          <w:rStyle w:val="phnormal1"/>
        </w:rPr>
        <w:t xml:space="preserve">я </w:t>
      </w:r>
      <w:r w:rsidRPr="000B41B7">
        <w:rPr>
          <w:rStyle w:val="phnormal1"/>
        </w:rPr>
        <w:t xml:space="preserve">о добавляемой организации. Заполнение всех строк в данном столбце является обязательным. </w:t>
      </w:r>
      <w:r w:rsidRPr="000B41B7">
        <w:rPr>
          <w:rStyle w:val="phnormal1"/>
        </w:rPr>
        <w:br/>
      </w:r>
      <w:r w:rsidRPr="000B41B7">
        <w:t>Для выбора значения в полях с выпадающим списком необходимо нажать на пункт «</w:t>
      </w:r>
      <w:r w:rsidRPr="001E2CC5">
        <w:rPr>
          <w:i/>
          <w:iCs/>
        </w:rPr>
        <w:t>Выберите элемент</w:t>
      </w:r>
      <w:r w:rsidRPr="000B41B7">
        <w:t>», раскр</w:t>
      </w:r>
      <w:r w:rsidR="000C238F" w:rsidRPr="000B41B7">
        <w:t>ыть</w:t>
      </w:r>
      <w:r w:rsidRPr="000B41B7">
        <w:t xml:space="preserve"> список нажатием на кнопку «▼» (стрелка вниз) и выбрать необходимое значение</w:t>
      </w:r>
      <w:r w:rsidRPr="000B41B7">
        <w:rPr>
          <w:i/>
        </w:rPr>
        <w:t>.</w:t>
      </w:r>
    </w:p>
    <w:p w14:paraId="59302552" w14:textId="77777777" w:rsidR="00C91FCF" w:rsidRPr="000B41B7" w:rsidRDefault="00C91FCF" w:rsidP="00B16263">
      <w:pPr>
        <w:pStyle w:val="phnormal"/>
        <w:ind w:right="0"/>
        <w:rPr>
          <w:rStyle w:val="phnormal1"/>
        </w:rPr>
      </w:pPr>
      <w:r w:rsidRPr="000B41B7">
        <w:rPr>
          <w:rStyle w:val="phnormal1"/>
        </w:rPr>
        <w:t>Третий столбец таблицы «</w:t>
      </w:r>
      <w:r w:rsidRPr="001E2CC5">
        <w:rPr>
          <w:rStyle w:val="phnormal1"/>
          <w:i/>
          <w:iCs/>
        </w:rPr>
        <w:t>Вид, способ ввода</w:t>
      </w:r>
      <w:r w:rsidRPr="000B41B7">
        <w:rPr>
          <w:rStyle w:val="phnormal1"/>
        </w:rPr>
        <w:t>» носит справочный характер, содержит комментарии для заполнения полей формы и может быть удален.</w:t>
      </w:r>
    </w:p>
    <w:p w14:paraId="2714A2C1" w14:textId="50725FA2" w:rsidR="00C91FCF" w:rsidRPr="000B41B7" w:rsidRDefault="00C91FCF" w:rsidP="00C91FCF">
      <w:pPr>
        <w:pStyle w:val="phnormal"/>
        <w:rPr>
          <w:rStyle w:val="phnormal1"/>
          <w:szCs w:val="24"/>
        </w:rPr>
      </w:pPr>
      <w:r w:rsidRPr="000B41B7">
        <w:rPr>
          <w:rStyle w:val="phnormal1"/>
        </w:rPr>
        <w:t xml:space="preserve">Заявка подписывается руководителем организации (лицом, его замещающим)/индивидуальным предпринимателем либо уполномоченным лицом, действующим на основании доверенности, оформленной в соответствии с требованиями действующего законодательства РФ. В случае, если заявка подписана лицом на основании доверенности, сканированная копия доверенности направляется вместе с заявкой. </w:t>
      </w:r>
      <w:r w:rsidRPr="000B41B7">
        <w:rPr>
          <w:rStyle w:val="phnormal1"/>
        </w:rPr>
        <w:br/>
        <w:t>На заявке должен быть проставлен оттиск печати организации/</w:t>
      </w:r>
      <w:r w:rsidR="00F233FB" w:rsidRPr="000B41B7">
        <w:rPr>
          <w:rStyle w:val="phnormal1"/>
        </w:rPr>
        <w:t>ИП</w:t>
      </w:r>
      <w:r w:rsidRPr="000B41B7">
        <w:rPr>
          <w:rStyle w:val="phnormal1"/>
        </w:rPr>
        <w:t xml:space="preserve"> (при наличии печати</w:t>
      </w:r>
      <w:r w:rsidR="00F233FB" w:rsidRPr="000B41B7">
        <w:rPr>
          <w:rStyle w:val="phnormal1"/>
        </w:rPr>
        <w:t xml:space="preserve"> </w:t>
      </w:r>
      <w:r w:rsidR="00F233FB" w:rsidRPr="000B41B7">
        <w:rPr>
          <w:rStyle w:val="phnormal1"/>
        </w:rPr>
        <w:br/>
      </w:r>
      <w:r w:rsidR="00F233FB" w:rsidRPr="000B41B7">
        <w:rPr>
          <w:rStyle w:val="phnormal1"/>
          <w:szCs w:val="24"/>
        </w:rPr>
        <w:t>у организации/ИП</w:t>
      </w:r>
      <w:r w:rsidRPr="000B41B7">
        <w:rPr>
          <w:rStyle w:val="phnormal1"/>
          <w:szCs w:val="24"/>
        </w:rPr>
        <w:t>).</w:t>
      </w:r>
    </w:p>
    <w:p w14:paraId="07C13475" w14:textId="0F7AF241" w:rsidR="00705146" w:rsidRPr="00705146" w:rsidRDefault="008D06C1" w:rsidP="00705146">
      <w:pPr>
        <w:pStyle w:val="phnormal"/>
        <w:rPr>
          <w:rStyle w:val="phnormal1"/>
          <w:szCs w:val="24"/>
        </w:rPr>
      </w:pPr>
      <w:r>
        <w:rPr>
          <w:rStyle w:val="phnormal1"/>
          <w:szCs w:val="24"/>
        </w:rPr>
        <w:t xml:space="preserve">При направлении заявки на добавление организации в Подсистему </w:t>
      </w:r>
      <w:r w:rsidRPr="000B41B7">
        <w:t>соискател</w:t>
      </w:r>
      <w:r>
        <w:t>ем</w:t>
      </w:r>
      <w:r w:rsidRPr="000B41B7">
        <w:t xml:space="preserve"> лицензии на осуществление медицинской деятельности</w:t>
      </w:r>
      <w:r>
        <w:t xml:space="preserve"> обязательным приложением </w:t>
      </w:r>
      <w:r>
        <w:br/>
        <w:t xml:space="preserve">к ней </w:t>
      </w:r>
      <w:r w:rsidR="00666EE2" w:rsidRPr="000B41B7">
        <w:rPr>
          <w:rStyle w:val="phnormal1"/>
          <w:szCs w:val="24"/>
        </w:rPr>
        <w:t xml:space="preserve">является </w:t>
      </w:r>
      <w:r w:rsidR="000B41B7" w:rsidRPr="000B41B7">
        <w:rPr>
          <w:rStyle w:val="phnormal1"/>
          <w:szCs w:val="24"/>
        </w:rPr>
        <w:t xml:space="preserve">сканированная копия </w:t>
      </w:r>
      <w:r w:rsidR="00666EE2" w:rsidRPr="000B41B7">
        <w:rPr>
          <w:rStyle w:val="phnormal1"/>
          <w:szCs w:val="24"/>
        </w:rPr>
        <w:t>проект</w:t>
      </w:r>
      <w:r w:rsidR="000B41B7" w:rsidRPr="000B41B7">
        <w:rPr>
          <w:rStyle w:val="phnormal1"/>
          <w:szCs w:val="24"/>
        </w:rPr>
        <w:t>а</w:t>
      </w:r>
      <w:r w:rsidR="00666EE2" w:rsidRPr="000B41B7">
        <w:rPr>
          <w:rStyle w:val="phnormal1"/>
          <w:szCs w:val="24"/>
        </w:rPr>
        <w:t xml:space="preserve"> заявления о предоставлении лицензии</w:t>
      </w:r>
      <w:r w:rsidR="000B41B7" w:rsidRPr="000B41B7">
        <w:rPr>
          <w:rStyle w:val="phnormal1"/>
          <w:szCs w:val="24"/>
        </w:rPr>
        <w:t>, направляемого</w:t>
      </w:r>
      <w:r w:rsidR="000B41B7">
        <w:rPr>
          <w:rStyle w:val="phnormal1"/>
          <w:szCs w:val="24"/>
        </w:rPr>
        <w:t xml:space="preserve"> или </w:t>
      </w:r>
      <w:r w:rsidR="000B41B7" w:rsidRPr="000B41B7">
        <w:rPr>
          <w:rStyle w:val="phnormal1"/>
          <w:szCs w:val="24"/>
        </w:rPr>
        <w:t xml:space="preserve">представляемого </w:t>
      </w:r>
      <w:r w:rsidR="000B41B7" w:rsidRPr="000B41B7">
        <w:rPr>
          <w:szCs w:val="24"/>
          <w:shd w:val="clear" w:color="auto" w:fill="FFFFFF"/>
        </w:rPr>
        <w:t>в лицензирующий орган в соответствии</w:t>
      </w:r>
      <w:r>
        <w:rPr>
          <w:szCs w:val="24"/>
          <w:shd w:val="clear" w:color="auto" w:fill="FFFFFF"/>
        </w:rPr>
        <w:t xml:space="preserve"> </w:t>
      </w:r>
      <w:r w:rsidR="000B41B7" w:rsidRPr="000B41B7">
        <w:rPr>
          <w:szCs w:val="24"/>
          <w:shd w:val="clear" w:color="auto" w:fill="FFFFFF"/>
        </w:rPr>
        <w:t>с</w:t>
      </w:r>
      <w:r>
        <w:rPr>
          <w:szCs w:val="24"/>
          <w:shd w:val="clear" w:color="auto" w:fill="FFFFFF"/>
        </w:rPr>
        <w:t xml:space="preserve"> </w:t>
      </w:r>
      <w:r w:rsidR="000B41B7" w:rsidRPr="000B41B7">
        <w:rPr>
          <w:szCs w:val="24"/>
          <w:shd w:val="clear" w:color="auto" w:fill="FFFFFF"/>
        </w:rPr>
        <w:t xml:space="preserve">частью 1 </w:t>
      </w:r>
      <w:r w:rsidR="00991892">
        <w:rPr>
          <w:szCs w:val="24"/>
          <w:shd w:val="clear" w:color="auto" w:fill="FFFFFF"/>
        </w:rPr>
        <w:br/>
      </w:r>
      <w:r w:rsidR="000B41B7" w:rsidRPr="000B41B7">
        <w:rPr>
          <w:szCs w:val="24"/>
          <w:shd w:val="clear" w:color="auto" w:fill="FFFFFF"/>
        </w:rPr>
        <w:t xml:space="preserve">статьи 13 Федерального закона </w:t>
      </w:r>
      <w:r w:rsidR="000B41B7">
        <w:rPr>
          <w:szCs w:val="24"/>
          <w:shd w:val="clear" w:color="auto" w:fill="FFFFFF"/>
        </w:rPr>
        <w:t>«</w:t>
      </w:r>
      <w:r w:rsidR="000B41B7" w:rsidRPr="000B41B7">
        <w:rPr>
          <w:szCs w:val="24"/>
          <w:shd w:val="clear" w:color="auto" w:fill="FFFFFF"/>
        </w:rPr>
        <w:t>О лицензировании отдельных видов деятельности</w:t>
      </w:r>
      <w:r w:rsidR="000B41B7">
        <w:rPr>
          <w:szCs w:val="24"/>
          <w:shd w:val="clear" w:color="auto" w:fill="FFFFFF"/>
        </w:rPr>
        <w:t>»</w:t>
      </w:r>
      <w:r w:rsidR="000B41B7" w:rsidRPr="000B41B7">
        <w:rPr>
          <w:rStyle w:val="phnormal1"/>
          <w:szCs w:val="24"/>
        </w:rPr>
        <w:t>.</w:t>
      </w:r>
      <w:r w:rsidR="000B41B7">
        <w:rPr>
          <w:rStyle w:val="phnormal1"/>
          <w:szCs w:val="24"/>
        </w:rPr>
        <w:t xml:space="preserve"> Проект заявления </w:t>
      </w:r>
      <w:r w:rsidR="00705146">
        <w:rPr>
          <w:rStyle w:val="phnormal1"/>
          <w:szCs w:val="24"/>
        </w:rPr>
        <w:t xml:space="preserve">о предоставлении лицензии направляется без приложений, требуемых в соответствии </w:t>
      </w:r>
      <w:r w:rsidR="001E2CC5">
        <w:rPr>
          <w:rStyle w:val="phnormal1"/>
          <w:szCs w:val="24"/>
        </w:rPr>
        <w:br/>
      </w:r>
      <w:r w:rsidR="00705146">
        <w:rPr>
          <w:rStyle w:val="phnormal1"/>
          <w:szCs w:val="24"/>
        </w:rPr>
        <w:t xml:space="preserve">с пунктом 8 </w:t>
      </w:r>
      <w:r w:rsidR="00705146" w:rsidRPr="00705146">
        <w:rPr>
          <w:rStyle w:val="phnormal1"/>
          <w:szCs w:val="24"/>
        </w:rPr>
        <w:t>Положени</w:t>
      </w:r>
      <w:r w:rsidR="00705146">
        <w:rPr>
          <w:rStyle w:val="phnormal1"/>
          <w:szCs w:val="24"/>
        </w:rPr>
        <w:t xml:space="preserve">я </w:t>
      </w:r>
      <w:r w:rsidR="00705146" w:rsidRPr="00705146">
        <w:rPr>
          <w:rStyle w:val="phnormal1"/>
          <w:szCs w:val="24"/>
        </w:rPr>
        <w:t>о лицензировании медицинской деятельности (за исключением указанной деятельности, осуществляемой медицинскими организациями и другими организациями, входящими в частную систему здравоохранения, на территории инновационного центра "Сколково")</w:t>
      </w:r>
      <w:r w:rsidR="00705146">
        <w:rPr>
          <w:rStyle w:val="phnormal1"/>
          <w:szCs w:val="24"/>
        </w:rPr>
        <w:t xml:space="preserve">, утвержденного </w:t>
      </w:r>
      <w:r w:rsidR="00705146" w:rsidRPr="00705146">
        <w:rPr>
          <w:rStyle w:val="phnormal1"/>
          <w:szCs w:val="24"/>
        </w:rPr>
        <w:t>Постановление</w:t>
      </w:r>
      <w:r w:rsidR="00705146">
        <w:rPr>
          <w:rStyle w:val="phnormal1"/>
          <w:szCs w:val="24"/>
        </w:rPr>
        <w:t>м</w:t>
      </w:r>
      <w:r w:rsidR="00705146" w:rsidRPr="00705146">
        <w:rPr>
          <w:rStyle w:val="phnormal1"/>
          <w:szCs w:val="24"/>
        </w:rPr>
        <w:t xml:space="preserve"> Правительства РФ </w:t>
      </w:r>
      <w:r w:rsidR="001E2CC5">
        <w:rPr>
          <w:rStyle w:val="phnormal1"/>
          <w:szCs w:val="24"/>
        </w:rPr>
        <w:br/>
      </w:r>
      <w:r w:rsidR="00705146" w:rsidRPr="00705146">
        <w:rPr>
          <w:rStyle w:val="phnormal1"/>
          <w:szCs w:val="24"/>
        </w:rPr>
        <w:t xml:space="preserve">от 1 июня 2021 г. </w:t>
      </w:r>
      <w:r w:rsidR="00705146">
        <w:rPr>
          <w:rStyle w:val="phnormal1"/>
          <w:szCs w:val="24"/>
        </w:rPr>
        <w:t>№</w:t>
      </w:r>
      <w:r w:rsidR="00705146" w:rsidRPr="00705146">
        <w:rPr>
          <w:rStyle w:val="phnormal1"/>
          <w:szCs w:val="24"/>
        </w:rPr>
        <w:t xml:space="preserve"> 852</w:t>
      </w:r>
      <w:r w:rsidR="001E2CC5">
        <w:rPr>
          <w:rStyle w:val="phnormal1"/>
          <w:szCs w:val="24"/>
        </w:rPr>
        <w:t xml:space="preserve"> </w:t>
      </w:r>
      <w:r w:rsidR="00705146">
        <w:rPr>
          <w:rStyle w:val="phnormal1"/>
          <w:szCs w:val="24"/>
        </w:rPr>
        <w:t>«</w:t>
      </w:r>
      <w:r w:rsidR="00705146" w:rsidRPr="00705146">
        <w:rPr>
          <w:rStyle w:val="phnormal1"/>
          <w:szCs w:val="24"/>
        </w:rPr>
        <w:t xml:space="preserve">О лицензировании медицинской деятельности (за исключением указанной деятельности, осуществляемой медицинскими организациями и другими организациями, входящими в частную систему здравоохранения, на территории </w:t>
      </w:r>
      <w:r w:rsidR="00705146" w:rsidRPr="00705146">
        <w:rPr>
          <w:rStyle w:val="phnormal1"/>
          <w:szCs w:val="24"/>
        </w:rPr>
        <w:lastRenderedPageBreak/>
        <w:t>инновационного центра "Сколково") и признании утратившими силу некоторых актов Правительства Российской Федерации</w:t>
      </w:r>
      <w:r w:rsidR="00705146">
        <w:rPr>
          <w:rStyle w:val="phnormal1"/>
          <w:szCs w:val="24"/>
        </w:rPr>
        <w:t>».</w:t>
      </w:r>
    </w:p>
    <w:p w14:paraId="258EB2A5" w14:textId="4C94FB91" w:rsidR="00666EE2" w:rsidRPr="000B41B7" w:rsidRDefault="000B41B7" w:rsidP="00666EE2">
      <w:pPr>
        <w:pStyle w:val="phnormal"/>
        <w:rPr>
          <w:rStyle w:val="phnormal1"/>
        </w:rPr>
      </w:pPr>
      <w:r w:rsidRPr="000B41B7">
        <w:rPr>
          <w:rStyle w:val="phnormal1"/>
          <w:szCs w:val="24"/>
        </w:rPr>
        <w:t xml:space="preserve">Проект заявления о предоставлении лицензии </w:t>
      </w:r>
      <w:r w:rsidR="00666EE2" w:rsidRPr="000B41B7">
        <w:rPr>
          <w:rStyle w:val="phnormal1"/>
          <w:szCs w:val="24"/>
        </w:rPr>
        <w:t>завер</w:t>
      </w:r>
      <w:r w:rsidRPr="000B41B7">
        <w:rPr>
          <w:rStyle w:val="phnormal1"/>
          <w:szCs w:val="24"/>
        </w:rPr>
        <w:t xml:space="preserve">яется </w:t>
      </w:r>
      <w:r w:rsidR="00666EE2" w:rsidRPr="000B41B7">
        <w:rPr>
          <w:rStyle w:val="phnormal1"/>
          <w:szCs w:val="24"/>
        </w:rPr>
        <w:t>руководителем организации (лицом, его замещающим)/индивидуальным предпринимателем либо уполномоченным лицом, действующим на основании доверенности, оформленной в</w:t>
      </w:r>
      <w:r w:rsidR="00666EE2" w:rsidRPr="000B41B7">
        <w:rPr>
          <w:rStyle w:val="phnormal1"/>
        </w:rPr>
        <w:t xml:space="preserve"> соответствии с требованиями действующего законодательства РФ. В случае, если проект заявления о предоставлении лицензии заверен лицом на основании доверенности, сканированная копия доверенности направляется вместе с заявкой на добавление организации в ФРМО. П</w:t>
      </w:r>
      <w:r w:rsidR="00DF3EF3">
        <w:rPr>
          <w:rStyle w:val="phnormal1"/>
        </w:rPr>
        <w:t>одлинность п</w:t>
      </w:r>
      <w:r w:rsidR="00666EE2" w:rsidRPr="000B41B7">
        <w:rPr>
          <w:rStyle w:val="phnormal1"/>
        </w:rPr>
        <w:t>одпис</w:t>
      </w:r>
      <w:r w:rsidR="00DF3EF3">
        <w:rPr>
          <w:rStyle w:val="phnormal1"/>
        </w:rPr>
        <w:t>и</w:t>
      </w:r>
      <w:r w:rsidR="00666EE2" w:rsidRPr="000B41B7">
        <w:rPr>
          <w:rStyle w:val="phnormal1"/>
        </w:rPr>
        <w:t xml:space="preserve"> уполномоченного лица на проекте заявления о предоставлении лицензии заверяется оттиском печати организации/ИП (при наличии печати у организации/ИП).</w:t>
      </w:r>
      <w:r>
        <w:rPr>
          <w:rStyle w:val="phnormal1"/>
        </w:rPr>
        <w:t xml:space="preserve"> </w:t>
      </w:r>
    </w:p>
    <w:p w14:paraId="3185ABFF" w14:textId="77777777" w:rsidR="00013B9F" w:rsidRDefault="00013B9F" w:rsidP="00C91FCF">
      <w:pPr>
        <w:pStyle w:val="phnormal"/>
        <w:rPr>
          <w:rStyle w:val="phnormal1"/>
        </w:rPr>
      </w:pPr>
    </w:p>
    <w:p w14:paraId="565983F2" w14:textId="125B66C3" w:rsidR="002A2771" w:rsidRDefault="00C91FCF" w:rsidP="00C91FCF">
      <w:pPr>
        <w:pStyle w:val="phnormal"/>
        <w:rPr>
          <w:rStyle w:val="a9"/>
          <w:color w:val="auto"/>
        </w:rPr>
      </w:pPr>
      <w:r w:rsidRPr="000B41B7">
        <w:rPr>
          <w:rStyle w:val="phnormal1"/>
        </w:rPr>
        <w:t xml:space="preserve">Заявка на добавление организации в ФРМО является приложением к обращению пользователя в СТП ЕГИСЗ, направляемому по электронной почте </w:t>
      </w:r>
      <w:r w:rsidR="002A2771" w:rsidRPr="000B41B7">
        <w:rPr>
          <w:rStyle w:val="phnormal1"/>
          <w:b/>
          <w:bCs/>
        </w:rPr>
        <w:t>egisz@rt-eu.ru</w:t>
      </w:r>
      <w:r w:rsidR="002A2771" w:rsidRPr="000B41B7">
        <w:rPr>
          <w:rStyle w:val="phnormal1"/>
        </w:rPr>
        <w:t xml:space="preserve"> </w:t>
      </w:r>
      <w:r w:rsidRPr="000B41B7">
        <w:rPr>
          <w:rStyle w:val="phnormal1"/>
        </w:rPr>
        <w:t>или через сайт Центра поддержки ЕГИСЗ</w:t>
      </w:r>
      <w:r w:rsidR="002A2771" w:rsidRPr="000B41B7">
        <w:rPr>
          <w:rStyle w:val="phnormal1"/>
        </w:rPr>
        <w:t xml:space="preserve"> </w:t>
      </w:r>
      <w:hyperlink r:id="rId100" w:history="1">
        <w:r w:rsidR="002A2771" w:rsidRPr="000B41B7">
          <w:rPr>
            <w:rStyle w:val="a9"/>
            <w:color w:val="auto"/>
          </w:rPr>
          <w:t>https://support.egisz.rosminzdrav.ru/</w:t>
        </w:r>
      </w:hyperlink>
    </w:p>
    <w:p w14:paraId="5DB48DBE" w14:textId="26613506" w:rsidR="00C91FCF" w:rsidRPr="000B41B7" w:rsidRDefault="00C91FCF" w:rsidP="00C91FCF">
      <w:pPr>
        <w:pStyle w:val="phnormal"/>
        <w:rPr>
          <w:rStyle w:val="phnormal1"/>
        </w:rPr>
      </w:pPr>
      <w:r w:rsidRPr="000B41B7">
        <w:rPr>
          <w:rStyle w:val="phnormal1"/>
        </w:rPr>
        <w:t>Рекомендуемый текст обращения:</w:t>
      </w:r>
    </w:p>
    <w:p w14:paraId="72AEA4BC" w14:textId="77777777" w:rsidR="00C91FCF" w:rsidRPr="000B41B7" w:rsidRDefault="00C91FCF" w:rsidP="00C91FCF">
      <w:pPr>
        <w:pStyle w:val="phnormal"/>
        <w:rPr>
          <w:rFonts w:eastAsiaTheme="majorEastAsia"/>
          <w:b/>
          <w:bCs/>
          <w:iCs/>
        </w:rPr>
      </w:pPr>
      <w:r w:rsidRPr="000B41B7">
        <w:rPr>
          <w:rFonts w:eastAsiaTheme="majorEastAsia"/>
          <w:b/>
          <w:bCs/>
        </w:rPr>
        <w:t xml:space="preserve">«Прошу добавить в Федеральный реестр медицинских организаций </w:t>
      </w:r>
      <w:r w:rsidRPr="000B41B7">
        <w:rPr>
          <w:rFonts w:eastAsiaTheme="majorEastAsia"/>
          <w:b/>
          <w:bCs/>
          <w:i/>
        </w:rPr>
        <w:t xml:space="preserve">{Сокращенное наименование организации}. </w:t>
      </w:r>
    </w:p>
    <w:p w14:paraId="30F2C406" w14:textId="77777777" w:rsidR="00C91FCF" w:rsidRPr="000B41B7" w:rsidRDefault="00C91FCF" w:rsidP="00C91FCF">
      <w:pPr>
        <w:pStyle w:val="phnormal"/>
        <w:tabs>
          <w:tab w:val="right" w:pos="1276"/>
          <w:tab w:val="right" w:pos="1560"/>
          <w:tab w:val="right" w:pos="1985"/>
        </w:tabs>
        <w:ind w:firstLine="0"/>
        <w:rPr>
          <w:rStyle w:val="phnormal1"/>
          <w:b/>
          <w:bCs/>
        </w:rPr>
      </w:pPr>
      <w:r w:rsidRPr="000B41B7">
        <w:rPr>
          <w:rStyle w:val="phnormal1"/>
          <w:b/>
          <w:bCs/>
        </w:rPr>
        <w:t xml:space="preserve">Приложение: </w:t>
      </w:r>
    </w:p>
    <w:p w14:paraId="6C56DA3E" w14:textId="20FF9F2D" w:rsidR="00C91FCF" w:rsidRPr="000B41B7" w:rsidRDefault="00C91FCF" w:rsidP="00C91FCF">
      <w:pPr>
        <w:pStyle w:val="phnormal"/>
        <w:numPr>
          <w:ilvl w:val="3"/>
          <w:numId w:val="5"/>
        </w:numPr>
        <w:tabs>
          <w:tab w:val="clear" w:pos="3780"/>
          <w:tab w:val="right" w:pos="1276"/>
          <w:tab w:val="right" w:pos="1560"/>
          <w:tab w:val="right" w:pos="1985"/>
          <w:tab w:val="num" w:pos="3420"/>
        </w:tabs>
        <w:ind w:left="0" w:firstLine="851"/>
        <w:rPr>
          <w:b/>
          <w:bCs/>
        </w:rPr>
      </w:pPr>
      <w:r w:rsidRPr="000B41B7">
        <w:rPr>
          <w:b/>
          <w:bCs/>
        </w:rPr>
        <w:t>Сканированная копия заявки в формате .</w:t>
      </w:r>
      <w:proofErr w:type="spellStart"/>
      <w:r w:rsidRPr="000B41B7">
        <w:rPr>
          <w:b/>
          <w:bCs/>
        </w:rPr>
        <w:t>pdf</w:t>
      </w:r>
      <w:proofErr w:type="spellEnd"/>
      <w:r w:rsidRPr="000B41B7">
        <w:rPr>
          <w:b/>
          <w:bCs/>
        </w:rPr>
        <w:t xml:space="preserve"> или .</w:t>
      </w:r>
      <w:proofErr w:type="spellStart"/>
      <w:r w:rsidRPr="000B41B7">
        <w:rPr>
          <w:b/>
          <w:bCs/>
        </w:rPr>
        <w:t>jpg</w:t>
      </w:r>
      <w:proofErr w:type="spellEnd"/>
      <w:r w:rsidR="000B41B7">
        <w:rPr>
          <w:b/>
          <w:bCs/>
        </w:rPr>
        <w:t>.</w:t>
      </w:r>
    </w:p>
    <w:p w14:paraId="5AFF61FA" w14:textId="094A4685" w:rsidR="00C91FCF" w:rsidRPr="000B41B7" w:rsidRDefault="00C91FCF" w:rsidP="00C91FCF">
      <w:pPr>
        <w:pStyle w:val="phnormal"/>
        <w:numPr>
          <w:ilvl w:val="3"/>
          <w:numId w:val="5"/>
        </w:numPr>
        <w:tabs>
          <w:tab w:val="clear" w:pos="3780"/>
          <w:tab w:val="right" w:pos="1276"/>
          <w:tab w:val="right" w:pos="1560"/>
          <w:tab w:val="right" w:pos="1985"/>
          <w:tab w:val="num" w:pos="3420"/>
        </w:tabs>
        <w:ind w:left="0" w:firstLine="851"/>
        <w:rPr>
          <w:b/>
          <w:bCs/>
          <w:szCs w:val="24"/>
        </w:rPr>
      </w:pPr>
      <w:r w:rsidRPr="000B41B7">
        <w:rPr>
          <w:b/>
          <w:bCs/>
        </w:rPr>
        <w:t>Заявка в формате .</w:t>
      </w:r>
      <w:proofErr w:type="spellStart"/>
      <w:r w:rsidRPr="000B41B7">
        <w:rPr>
          <w:b/>
          <w:bCs/>
        </w:rPr>
        <w:t>doc</w:t>
      </w:r>
      <w:proofErr w:type="spellEnd"/>
      <w:r w:rsidRPr="000B41B7">
        <w:rPr>
          <w:b/>
          <w:bCs/>
        </w:rPr>
        <w:t xml:space="preserve"> или .</w:t>
      </w:r>
      <w:proofErr w:type="spellStart"/>
      <w:r w:rsidRPr="000B41B7">
        <w:rPr>
          <w:b/>
          <w:bCs/>
        </w:rPr>
        <w:t>xlsx</w:t>
      </w:r>
      <w:proofErr w:type="spellEnd"/>
      <w:r w:rsidR="000C238F" w:rsidRPr="000B41B7">
        <w:rPr>
          <w:b/>
          <w:bCs/>
        </w:rPr>
        <w:t xml:space="preserve"> (редактируемая)</w:t>
      </w:r>
      <w:r w:rsidR="000B41B7">
        <w:rPr>
          <w:b/>
          <w:bCs/>
        </w:rPr>
        <w:t>.</w:t>
      </w:r>
    </w:p>
    <w:p w14:paraId="1F86D503" w14:textId="18E25300" w:rsidR="000B41B7" w:rsidRDefault="000B41B7" w:rsidP="00C91FCF">
      <w:pPr>
        <w:pStyle w:val="phnormal"/>
        <w:numPr>
          <w:ilvl w:val="3"/>
          <w:numId w:val="5"/>
        </w:numPr>
        <w:tabs>
          <w:tab w:val="clear" w:pos="3780"/>
          <w:tab w:val="right" w:pos="1276"/>
          <w:tab w:val="right" w:pos="1560"/>
          <w:tab w:val="right" w:pos="1985"/>
          <w:tab w:val="num" w:pos="3420"/>
        </w:tabs>
        <w:ind w:left="0" w:firstLine="851"/>
        <w:rPr>
          <w:b/>
          <w:bCs/>
          <w:szCs w:val="24"/>
        </w:rPr>
      </w:pPr>
      <w:r>
        <w:rPr>
          <w:b/>
          <w:bCs/>
          <w:szCs w:val="24"/>
        </w:rPr>
        <w:t>С</w:t>
      </w:r>
      <w:r w:rsidRPr="000B41B7">
        <w:rPr>
          <w:b/>
          <w:bCs/>
          <w:szCs w:val="24"/>
        </w:rPr>
        <w:t>канированная копия проекта заявления о предоставлении лицензии</w:t>
      </w:r>
      <w:r>
        <w:rPr>
          <w:b/>
          <w:bCs/>
          <w:szCs w:val="24"/>
        </w:rPr>
        <w:t xml:space="preserve"> </w:t>
      </w:r>
      <w:r>
        <w:rPr>
          <w:b/>
          <w:bCs/>
          <w:szCs w:val="24"/>
        </w:rPr>
        <w:br/>
      </w:r>
      <w:r w:rsidRPr="000B41B7">
        <w:rPr>
          <w:b/>
          <w:bCs/>
        </w:rPr>
        <w:t>в формате .</w:t>
      </w:r>
      <w:proofErr w:type="spellStart"/>
      <w:r w:rsidRPr="000B41B7">
        <w:rPr>
          <w:b/>
          <w:bCs/>
        </w:rPr>
        <w:t>pdf</w:t>
      </w:r>
      <w:proofErr w:type="spellEnd"/>
      <w:r w:rsidRPr="000B41B7">
        <w:rPr>
          <w:b/>
          <w:bCs/>
        </w:rPr>
        <w:t xml:space="preserve"> или .</w:t>
      </w:r>
      <w:proofErr w:type="spellStart"/>
      <w:r w:rsidRPr="000B41B7">
        <w:rPr>
          <w:b/>
          <w:bCs/>
        </w:rPr>
        <w:t>jpg</w:t>
      </w:r>
      <w:proofErr w:type="spellEnd"/>
      <w:r w:rsidR="00705146">
        <w:rPr>
          <w:b/>
          <w:bCs/>
        </w:rPr>
        <w:t xml:space="preserve"> (без приложений)</w:t>
      </w:r>
      <w:r w:rsidR="008D06C1">
        <w:rPr>
          <w:rStyle w:val="ae"/>
          <w:b/>
          <w:bCs/>
        </w:rPr>
        <w:footnoteReference w:id="3"/>
      </w:r>
      <w:r>
        <w:rPr>
          <w:b/>
          <w:bCs/>
        </w:rPr>
        <w:t>.</w:t>
      </w:r>
    </w:p>
    <w:p w14:paraId="125E8B91" w14:textId="2F373150" w:rsidR="00C91FCF" w:rsidRPr="000B41B7" w:rsidRDefault="00C91FCF" w:rsidP="00C91FCF">
      <w:pPr>
        <w:pStyle w:val="phnormal"/>
        <w:numPr>
          <w:ilvl w:val="3"/>
          <w:numId w:val="5"/>
        </w:numPr>
        <w:tabs>
          <w:tab w:val="clear" w:pos="3780"/>
          <w:tab w:val="right" w:pos="1276"/>
          <w:tab w:val="right" w:pos="1560"/>
          <w:tab w:val="right" w:pos="1985"/>
          <w:tab w:val="num" w:pos="3420"/>
        </w:tabs>
        <w:ind w:left="0" w:firstLine="851"/>
        <w:rPr>
          <w:b/>
          <w:bCs/>
          <w:szCs w:val="24"/>
        </w:rPr>
      </w:pPr>
      <w:r w:rsidRPr="000B41B7">
        <w:rPr>
          <w:b/>
          <w:bCs/>
          <w:szCs w:val="24"/>
        </w:rPr>
        <w:t>Сканированная копия доверенности (если подписант</w:t>
      </w:r>
      <w:r w:rsidR="000B41B7">
        <w:rPr>
          <w:b/>
          <w:bCs/>
          <w:szCs w:val="24"/>
        </w:rPr>
        <w:t xml:space="preserve"> заявки или лицо, заверяющее проект заявления о предоставлении лицензии,</w:t>
      </w:r>
      <w:r w:rsidRPr="000B41B7">
        <w:rPr>
          <w:b/>
          <w:bCs/>
          <w:szCs w:val="24"/>
        </w:rPr>
        <w:t xml:space="preserve"> действует на основании доверенности).</w:t>
      </w:r>
    </w:p>
    <w:p w14:paraId="65637ADC" w14:textId="77777777" w:rsidR="00013B9F" w:rsidRDefault="00C91FCF" w:rsidP="00C91FCF">
      <w:pPr>
        <w:pStyle w:val="phnormal"/>
        <w:tabs>
          <w:tab w:val="right" w:pos="1276"/>
          <w:tab w:val="right" w:pos="1560"/>
          <w:tab w:val="right" w:pos="1985"/>
        </w:tabs>
        <w:ind w:firstLine="0"/>
        <w:rPr>
          <w:b/>
          <w:bCs/>
          <w:szCs w:val="24"/>
        </w:rPr>
      </w:pPr>
      <w:r w:rsidRPr="000B41B7">
        <w:rPr>
          <w:b/>
          <w:bCs/>
          <w:szCs w:val="24"/>
        </w:rPr>
        <w:t>{Наименование должности</w:t>
      </w:r>
      <w:r w:rsidR="00BC5366" w:rsidRPr="000B41B7">
        <w:rPr>
          <w:b/>
          <w:bCs/>
          <w:szCs w:val="24"/>
        </w:rPr>
        <w:t xml:space="preserve"> и</w:t>
      </w:r>
      <w:r w:rsidRPr="000B41B7">
        <w:rPr>
          <w:b/>
          <w:bCs/>
          <w:szCs w:val="24"/>
        </w:rPr>
        <w:t xml:space="preserve"> ФИО уполномоченного лица}». </w:t>
      </w:r>
    </w:p>
    <w:p w14:paraId="5ADF178D" w14:textId="77777777" w:rsidR="00013B9F" w:rsidRDefault="00013B9F" w:rsidP="00C91FCF">
      <w:pPr>
        <w:pStyle w:val="phnormal"/>
        <w:tabs>
          <w:tab w:val="right" w:pos="1276"/>
          <w:tab w:val="right" w:pos="1560"/>
          <w:tab w:val="right" w:pos="1985"/>
        </w:tabs>
        <w:ind w:firstLine="0"/>
        <w:rPr>
          <w:b/>
          <w:bCs/>
          <w:szCs w:val="24"/>
        </w:rPr>
      </w:pPr>
    </w:p>
    <w:p w14:paraId="6EC67D31" w14:textId="6B7A60EF" w:rsidR="000B41B7" w:rsidRDefault="00013B9F" w:rsidP="001B0CF9">
      <w:pPr>
        <w:pStyle w:val="phnormal"/>
        <w:tabs>
          <w:tab w:val="right" w:pos="1276"/>
          <w:tab w:val="right" w:pos="1560"/>
          <w:tab w:val="right" w:pos="1985"/>
        </w:tabs>
      </w:pPr>
      <w:r w:rsidRPr="00013B9F">
        <w:rPr>
          <w:szCs w:val="24"/>
        </w:rPr>
        <w:t>Одновременно с подачей заявки на добавление организации</w:t>
      </w:r>
      <w:r w:rsidR="00C91FCF" w:rsidRPr="00013B9F">
        <w:rPr>
          <w:szCs w:val="24"/>
        </w:rPr>
        <w:t xml:space="preserve"> </w:t>
      </w:r>
      <w:r>
        <w:rPr>
          <w:szCs w:val="24"/>
        </w:rPr>
        <w:t>в ФРМО рекомендуется направлять заявку на предоставление доступа к ФРМО</w:t>
      </w:r>
      <w:r w:rsidR="007C2D4C">
        <w:rPr>
          <w:szCs w:val="24"/>
        </w:rPr>
        <w:t>/</w:t>
      </w:r>
      <w:r>
        <w:rPr>
          <w:szCs w:val="24"/>
        </w:rPr>
        <w:t>ФРМР.</w:t>
      </w:r>
      <w:r w:rsidR="00C91FCF" w:rsidRPr="00013B9F">
        <w:rPr>
          <w:szCs w:val="24"/>
        </w:rPr>
        <w:t xml:space="preserve"> </w:t>
      </w:r>
      <w:r w:rsidRPr="00013B9F">
        <w:rPr>
          <w:szCs w:val="24"/>
        </w:rPr>
        <w:t xml:space="preserve">Форма заявки приведена </w:t>
      </w:r>
      <w:r w:rsidR="007C2D4C">
        <w:rPr>
          <w:szCs w:val="24"/>
        </w:rPr>
        <w:br/>
      </w:r>
      <w:r w:rsidRPr="00013B9F">
        <w:rPr>
          <w:szCs w:val="24"/>
        </w:rPr>
        <w:t xml:space="preserve">в Инструкции по получению доступа к Федеральному реестру медицинских организаций </w:t>
      </w:r>
      <w:r w:rsidR="007C2D4C">
        <w:rPr>
          <w:szCs w:val="24"/>
        </w:rPr>
        <w:br/>
      </w:r>
      <w:r w:rsidRPr="00F43F12">
        <w:rPr>
          <w:szCs w:val="24"/>
        </w:rPr>
        <w:lastRenderedPageBreak/>
        <w:t xml:space="preserve">и Федеральному регистру медицинских работников, размещенной по адресу </w:t>
      </w:r>
      <w:hyperlink r:id="rId101" w:history="1">
        <w:r w:rsidR="00F43F12" w:rsidRPr="00F43F12">
          <w:rPr>
            <w:rStyle w:val="a9"/>
            <w:color w:val="auto"/>
            <w:szCs w:val="24"/>
          </w:rPr>
          <w:t>https://portal.egisz.rosminzdrav.ru/materials/3549</w:t>
        </w:r>
      </w:hyperlink>
      <w:r w:rsidR="000B41B7">
        <w:br w:type="page"/>
      </w:r>
    </w:p>
    <w:p w14:paraId="7F0AF6A0" w14:textId="235E3EC8" w:rsidR="00C91FCF" w:rsidRPr="000B41B7" w:rsidRDefault="00C91FCF" w:rsidP="00512049">
      <w:pPr>
        <w:pStyle w:val="2"/>
        <w:numPr>
          <w:ilvl w:val="0"/>
          <w:numId w:val="0"/>
        </w:numPr>
        <w:ind w:left="710"/>
        <w:jc w:val="center"/>
        <w:rPr>
          <w:rStyle w:val="afffc"/>
          <w:b/>
          <w:bCs w:val="0"/>
        </w:rPr>
      </w:pPr>
      <w:bookmarkStart w:id="273" w:name="_Toc65072326"/>
      <w:bookmarkStart w:id="274" w:name="_Toc65084463"/>
      <w:bookmarkStart w:id="275" w:name="_Toc80968266"/>
      <w:r w:rsidRPr="000B41B7">
        <w:rPr>
          <w:rStyle w:val="phnormal1"/>
        </w:rPr>
        <w:lastRenderedPageBreak/>
        <w:t>1.2</w:t>
      </w:r>
      <w:r w:rsidRPr="000B41B7">
        <w:rPr>
          <w:rStyle w:val="phnormal1"/>
          <w:b w:val="0"/>
          <w:bCs/>
        </w:rPr>
        <w:t xml:space="preserve"> </w:t>
      </w:r>
      <w:r w:rsidRPr="000B41B7">
        <w:rPr>
          <w:rStyle w:val="afffc"/>
          <w:b/>
          <w:bCs w:val="0"/>
        </w:rPr>
        <w:t>Форма заявки на добавление государственной медицинской организации</w:t>
      </w:r>
      <w:bookmarkEnd w:id="273"/>
      <w:bookmarkEnd w:id="274"/>
      <w:bookmarkEnd w:id="275"/>
    </w:p>
    <w:tbl>
      <w:tblPr>
        <w:tblW w:w="4859" w:type="pct"/>
        <w:tblLook w:val="04A0" w:firstRow="1" w:lastRow="0" w:firstColumn="1" w:lastColumn="0" w:noHBand="0" w:noVBand="1"/>
      </w:tblPr>
      <w:tblGrid>
        <w:gridCol w:w="2257"/>
        <w:gridCol w:w="2488"/>
        <w:gridCol w:w="4749"/>
      </w:tblGrid>
      <w:tr w:rsidR="000B41B7" w:rsidRPr="000B41B7" w14:paraId="18B0296D" w14:textId="77777777" w:rsidTr="00811059">
        <w:trPr>
          <w:trHeight w:val="600"/>
          <w:tblHeader/>
        </w:trPr>
        <w:tc>
          <w:tcPr>
            <w:tcW w:w="1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A44239" w14:textId="77777777" w:rsidR="00C91FCF" w:rsidRPr="000B41B7" w:rsidRDefault="00C91FCF" w:rsidP="00105F45">
            <w:pPr>
              <w:pStyle w:val="phtablecolcaption"/>
            </w:pPr>
            <w:r w:rsidRPr="000B41B7">
              <w:t>Наименование поля</w:t>
            </w:r>
          </w:p>
        </w:tc>
        <w:tc>
          <w:tcPr>
            <w:tcW w:w="13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8D6656" w14:textId="77777777" w:rsidR="00C91FCF" w:rsidRPr="000B41B7" w:rsidRDefault="00C91FCF" w:rsidP="00105F45">
            <w:pPr>
              <w:pStyle w:val="phtablecolcaption"/>
            </w:pPr>
            <w:r w:rsidRPr="000B41B7">
              <w:t>Описание</w:t>
            </w:r>
          </w:p>
        </w:tc>
        <w:tc>
          <w:tcPr>
            <w:tcW w:w="25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59BE516" w14:textId="77777777" w:rsidR="00C91FCF" w:rsidRPr="000B41B7" w:rsidRDefault="00C91FCF" w:rsidP="00105F45">
            <w:pPr>
              <w:pStyle w:val="phtablecolcaption"/>
            </w:pPr>
            <w:r w:rsidRPr="000B41B7">
              <w:t>Вид, способ ввода</w:t>
            </w:r>
          </w:p>
        </w:tc>
      </w:tr>
      <w:tr w:rsidR="000B41B7" w:rsidRPr="000B41B7" w14:paraId="701462E4" w14:textId="77777777" w:rsidTr="00811059">
        <w:trPr>
          <w:trHeight w:val="600"/>
        </w:trPr>
        <w:tc>
          <w:tcPr>
            <w:tcW w:w="1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32096C" w14:textId="77777777" w:rsidR="00C91FCF" w:rsidRPr="000B41B7" w:rsidRDefault="00C91FCF" w:rsidP="00811059">
            <w:pPr>
              <w:pStyle w:val="phtablecellleft"/>
              <w:spacing w:before="0" w:after="0"/>
              <w:jc w:val="left"/>
            </w:pPr>
            <w:r w:rsidRPr="000B41B7">
              <w:t>Полное наименование</w:t>
            </w:r>
          </w:p>
        </w:tc>
        <w:tc>
          <w:tcPr>
            <w:tcW w:w="13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A0515F" w14:textId="77777777" w:rsidR="00C91FCF" w:rsidRPr="000B41B7" w:rsidRDefault="00C91FCF" w:rsidP="00811059">
            <w:pPr>
              <w:pStyle w:val="phtablecellleft"/>
              <w:spacing w:before="0" w:after="0"/>
              <w:jc w:val="left"/>
            </w:pPr>
          </w:p>
        </w:tc>
        <w:tc>
          <w:tcPr>
            <w:tcW w:w="25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5E7AE2" w14:textId="2D5CAACF" w:rsidR="00C91FCF" w:rsidRPr="000B41B7" w:rsidRDefault="00C91FCF" w:rsidP="000C238F">
            <w:pPr>
              <w:pStyle w:val="phtablecellleft"/>
              <w:spacing w:before="0" w:after="0"/>
            </w:pPr>
            <w:r w:rsidRPr="000B41B7">
              <w:t xml:space="preserve">Указать полное наименование организации </w:t>
            </w:r>
            <w:r w:rsidR="00E4195D" w:rsidRPr="000B41B7">
              <w:br/>
            </w:r>
            <w:r w:rsidRPr="000B41B7">
              <w:t xml:space="preserve">в соответствии с выпиской из ЕГРЮЛ. </w:t>
            </w:r>
          </w:p>
          <w:p w14:paraId="479D13FB" w14:textId="77777777" w:rsidR="00C91FCF" w:rsidRPr="000B41B7" w:rsidRDefault="00C91FCF" w:rsidP="000C238F">
            <w:pPr>
              <w:pStyle w:val="phtablecellleft"/>
              <w:spacing w:before="0" w:after="0"/>
            </w:pPr>
            <w:r w:rsidRPr="000B41B7">
              <w:t>Допускается только кириллица</w:t>
            </w:r>
          </w:p>
        </w:tc>
      </w:tr>
      <w:tr w:rsidR="000B41B7" w:rsidRPr="000B41B7" w14:paraId="689AB5AE" w14:textId="77777777" w:rsidTr="00811059">
        <w:trPr>
          <w:trHeight w:val="300"/>
        </w:trPr>
        <w:tc>
          <w:tcPr>
            <w:tcW w:w="1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22B572" w14:textId="77777777" w:rsidR="00C91FCF" w:rsidRPr="000B41B7" w:rsidRDefault="00C91FCF" w:rsidP="00811059">
            <w:pPr>
              <w:pStyle w:val="phtablecellleft"/>
              <w:spacing w:before="0" w:after="0"/>
              <w:jc w:val="left"/>
            </w:pPr>
            <w:r w:rsidRPr="000B41B7">
              <w:t>Сокращенное наименование</w:t>
            </w:r>
          </w:p>
        </w:tc>
        <w:tc>
          <w:tcPr>
            <w:tcW w:w="13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7B08E" w14:textId="77777777" w:rsidR="00C91FCF" w:rsidRPr="000B41B7" w:rsidRDefault="00C91FCF" w:rsidP="00811059">
            <w:pPr>
              <w:pStyle w:val="phtablecellleft"/>
              <w:spacing w:before="0" w:after="0"/>
              <w:jc w:val="left"/>
            </w:pPr>
          </w:p>
        </w:tc>
        <w:tc>
          <w:tcPr>
            <w:tcW w:w="25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D5CFEC5" w14:textId="5711A216" w:rsidR="00C91FCF" w:rsidRPr="000B41B7" w:rsidRDefault="00C91FCF" w:rsidP="000C238F">
            <w:pPr>
              <w:pStyle w:val="phtablecellleft"/>
              <w:spacing w:before="0" w:after="0"/>
            </w:pPr>
            <w:r w:rsidRPr="000B41B7">
              <w:t xml:space="preserve">Указать сокращенное наименование организации </w:t>
            </w:r>
            <w:r w:rsidR="00E4195D" w:rsidRPr="000B41B7">
              <w:br/>
            </w:r>
            <w:r w:rsidRPr="000B41B7">
              <w:t xml:space="preserve">в соответствии с выпиской из ЕГРЮЛ. </w:t>
            </w:r>
          </w:p>
          <w:p w14:paraId="43A69479" w14:textId="77777777" w:rsidR="00C91FCF" w:rsidRPr="000B41B7" w:rsidRDefault="00C91FCF" w:rsidP="000C238F">
            <w:pPr>
              <w:pStyle w:val="phtablecellleft"/>
              <w:spacing w:before="0" w:after="0"/>
            </w:pPr>
            <w:r w:rsidRPr="000B41B7">
              <w:t>Допускается только кириллица</w:t>
            </w:r>
          </w:p>
        </w:tc>
      </w:tr>
      <w:tr w:rsidR="000B41B7" w:rsidRPr="000B41B7" w14:paraId="4A84656E" w14:textId="77777777" w:rsidTr="00811059">
        <w:trPr>
          <w:trHeight w:val="300"/>
        </w:trPr>
        <w:tc>
          <w:tcPr>
            <w:tcW w:w="1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38B83E" w14:textId="73164034" w:rsidR="00C91FCF" w:rsidRPr="000B41B7" w:rsidRDefault="005375AB" w:rsidP="00811059">
            <w:pPr>
              <w:pStyle w:val="phtablecellleft"/>
              <w:spacing w:before="0" w:after="0"/>
              <w:jc w:val="left"/>
            </w:pPr>
            <w:r w:rsidRPr="000B41B7">
              <w:t xml:space="preserve">Субъект </w:t>
            </w:r>
            <w:r w:rsidR="00C91FCF" w:rsidRPr="000B41B7">
              <w:t>РФ</w:t>
            </w:r>
          </w:p>
        </w:tc>
        <w:tc>
          <w:tcPr>
            <w:tcW w:w="13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00E8CF" w14:textId="77777777" w:rsidR="00C91FCF" w:rsidRPr="000B41B7" w:rsidRDefault="00C91FCF" w:rsidP="00811059">
            <w:pPr>
              <w:pStyle w:val="phtablecellleft"/>
              <w:spacing w:before="0" w:after="0"/>
              <w:jc w:val="left"/>
            </w:pPr>
          </w:p>
        </w:tc>
        <w:tc>
          <w:tcPr>
            <w:tcW w:w="25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F00F36" w14:textId="1D2A31BA" w:rsidR="00C91FCF" w:rsidRPr="000B41B7" w:rsidRDefault="00C91FCF" w:rsidP="000C238F">
            <w:pPr>
              <w:pStyle w:val="phtablecellleft"/>
              <w:spacing w:before="0" w:after="0"/>
            </w:pPr>
            <w:r w:rsidRPr="000B41B7">
              <w:t>Указ</w:t>
            </w:r>
            <w:r w:rsidR="00811059" w:rsidRPr="000B41B7">
              <w:t xml:space="preserve">ать </w:t>
            </w:r>
            <w:r w:rsidRPr="000B41B7">
              <w:t xml:space="preserve">наименование субъекта РФ (исходя </w:t>
            </w:r>
            <w:r w:rsidR="00E4195D" w:rsidRPr="000B41B7">
              <w:br/>
            </w:r>
            <w:r w:rsidRPr="000B41B7">
              <w:t>из юридического адреса головной организации)</w:t>
            </w:r>
          </w:p>
        </w:tc>
      </w:tr>
      <w:tr w:rsidR="000B41B7" w:rsidRPr="000B41B7" w14:paraId="3D6D26FA" w14:textId="77777777" w:rsidTr="00811059">
        <w:trPr>
          <w:trHeight w:val="300"/>
        </w:trPr>
        <w:tc>
          <w:tcPr>
            <w:tcW w:w="1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340C7E" w14:textId="77777777" w:rsidR="00C91FCF" w:rsidRPr="000B41B7" w:rsidRDefault="00C91FCF" w:rsidP="00811059">
            <w:pPr>
              <w:pStyle w:val="phtablecellleft"/>
              <w:spacing w:before="0" w:after="0"/>
              <w:jc w:val="left"/>
            </w:pPr>
            <w:r w:rsidRPr="000B41B7">
              <w:t>ИНН</w:t>
            </w:r>
          </w:p>
        </w:tc>
        <w:tc>
          <w:tcPr>
            <w:tcW w:w="13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D02E50" w14:textId="77777777" w:rsidR="00C91FCF" w:rsidRPr="000B41B7" w:rsidRDefault="00C91FCF" w:rsidP="00811059">
            <w:pPr>
              <w:pStyle w:val="phtablecellleft"/>
              <w:spacing w:before="0" w:after="0"/>
              <w:jc w:val="left"/>
            </w:pPr>
          </w:p>
        </w:tc>
        <w:tc>
          <w:tcPr>
            <w:tcW w:w="25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205517" w14:textId="373BD0ED" w:rsidR="00C91FCF" w:rsidRPr="000B41B7" w:rsidRDefault="00C91FCF" w:rsidP="000C238F">
            <w:pPr>
              <w:pStyle w:val="phtablecellleft"/>
              <w:spacing w:before="0" w:after="0"/>
            </w:pPr>
            <w:r w:rsidRPr="000B41B7">
              <w:t>Указ</w:t>
            </w:r>
            <w:r w:rsidR="00811059" w:rsidRPr="000B41B7">
              <w:t xml:space="preserve">ать </w:t>
            </w:r>
            <w:r w:rsidRPr="000B41B7">
              <w:t xml:space="preserve">ИНН </w:t>
            </w:r>
            <w:r w:rsidR="000C238F" w:rsidRPr="000B41B7">
              <w:t xml:space="preserve">организации </w:t>
            </w:r>
            <w:r w:rsidRPr="000B41B7">
              <w:t>согласно выписке из ЕГРЮЛ.</w:t>
            </w:r>
            <w:r w:rsidR="000C238F" w:rsidRPr="000B41B7">
              <w:t xml:space="preserve"> </w:t>
            </w:r>
            <w:r w:rsidRPr="000B41B7">
              <w:t xml:space="preserve">Допускается только 10-значное число. </w:t>
            </w:r>
            <w:r w:rsidR="00E4195D" w:rsidRPr="000B41B7">
              <w:br/>
            </w:r>
            <w:r w:rsidRPr="000B41B7">
              <w:t>Без пробелов, тире, точек и т.п.</w:t>
            </w:r>
          </w:p>
        </w:tc>
      </w:tr>
      <w:tr w:rsidR="000B41B7" w:rsidRPr="000B41B7" w14:paraId="5973D30F" w14:textId="77777777" w:rsidTr="00811059">
        <w:trPr>
          <w:trHeight w:val="300"/>
        </w:trPr>
        <w:tc>
          <w:tcPr>
            <w:tcW w:w="1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7D1392" w14:textId="77777777" w:rsidR="00C91FCF" w:rsidRPr="000B41B7" w:rsidRDefault="00C91FCF" w:rsidP="00811059">
            <w:pPr>
              <w:pStyle w:val="phtablecellleft"/>
              <w:spacing w:before="0" w:after="0"/>
              <w:jc w:val="left"/>
            </w:pPr>
            <w:r w:rsidRPr="000B41B7">
              <w:t>ОГРН</w:t>
            </w:r>
          </w:p>
        </w:tc>
        <w:tc>
          <w:tcPr>
            <w:tcW w:w="13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649E36" w14:textId="77777777" w:rsidR="00C91FCF" w:rsidRPr="000B41B7" w:rsidRDefault="00C91FCF" w:rsidP="00811059">
            <w:pPr>
              <w:pStyle w:val="phtablecellleft"/>
              <w:spacing w:before="0" w:after="0"/>
              <w:jc w:val="left"/>
            </w:pPr>
          </w:p>
        </w:tc>
        <w:tc>
          <w:tcPr>
            <w:tcW w:w="25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B162CBF" w14:textId="6F0A3AF4" w:rsidR="00C91FCF" w:rsidRPr="000B41B7" w:rsidRDefault="00811059" w:rsidP="000C238F">
            <w:pPr>
              <w:pStyle w:val="phtablecellleft"/>
              <w:spacing w:before="0" w:after="0"/>
            </w:pPr>
            <w:r w:rsidRPr="000B41B7">
              <w:t>Указать</w:t>
            </w:r>
            <w:r w:rsidR="00C91FCF" w:rsidRPr="000B41B7">
              <w:t xml:space="preserve"> ОГРН </w:t>
            </w:r>
            <w:r w:rsidR="000C238F" w:rsidRPr="000B41B7">
              <w:t xml:space="preserve">организации </w:t>
            </w:r>
            <w:r w:rsidR="00C91FCF" w:rsidRPr="000B41B7">
              <w:t xml:space="preserve">в соответствии </w:t>
            </w:r>
            <w:r w:rsidR="000C238F" w:rsidRPr="000B41B7">
              <w:br/>
            </w:r>
            <w:r w:rsidR="00C91FCF" w:rsidRPr="000B41B7">
              <w:t>с выпиской из ЕГРЮЛ.</w:t>
            </w:r>
            <w:r w:rsidR="000C238F" w:rsidRPr="000B41B7">
              <w:t xml:space="preserve"> </w:t>
            </w:r>
          </w:p>
          <w:p w14:paraId="7CBF7EE3" w14:textId="16E02A33" w:rsidR="00C91FCF" w:rsidRPr="000B41B7" w:rsidRDefault="00C91FCF" w:rsidP="000C238F">
            <w:pPr>
              <w:pStyle w:val="phtablecellleft"/>
              <w:spacing w:before="0" w:after="0"/>
            </w:pPr>
            <w:r w:rsidRPr="000B41B7">
              <w:t xml:space="preserve">Допускается только 13-значное число. </w:t>
            </w:r>
            <w:r w:rsidR="00E4195D" w:rsidRPr="000B41B7">
              <w:br/>
            </w:r>
            <w:r w:rsidRPr="000B41B7">
              <w:t>Без пробелов, тире, точек и т.п.</w:t>
            </w:r>
          </w:p>
        </w:tc>
      </w:tr>
      <w:tr w:rsidR="000B41B7" w:rsidRPr="000B41B7" w14:paraId="14FC4635" w14:textId="77777777" w:rsidTr="00811059">
        <w:trPr>
          <w:trHeight w:val="300"/>
        </w:trPr>
        <w:tc>
          <w:tcPr>
            <w:tcW w:w="1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74C562" w14:textId="77777777" w:rsidR="00C91FCF" w:rsidRPr="000B41B7" w:rsidRDefault="00C91FCF" w:rsidP="00811059">
            <w:pPr>
              <w:pStyle w:val="phtablecellleft"/>
              <w:spacing w:before="0" w:after="0"/>
              <w:jc w:val="left"/>
            </w:pPr>
            <w:r w:rsidRPr="000B41B7">
              <w:t>КПП</w:t>
            </w:r>
          </w:p>
        </w:tc>
        <w:tc>
          <w:tcPr>
            <w:tcW w:w="13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C51FC2" w14:textId="77777777" w:rsidR="00C91FCF" w:rsidRPr="000B41B7" w:rsidRDefault="00C91FCF" w:rsidP="00811059">
            <w:pPr>
              <w:pStyle w:val="phtablecellleft"/>
              <w:spacing w:before="0" w:after="0"/>
              <w:jc w:val="left"/>
            </w:pPr>
          </w:p>
        </w:tc>
        <w:tc>
          <w:tcPr>
            <w:tcW w:w="25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60498A" w14:textId="2117857C" w:rsidR="00C91FCF" w:rsidRPr="000B41B7" w:rsidRDefault="00811059" w:rsidP="000C238F">
            <w:pPr>
              <w:pStyle w:val="phtablecellleft"/>
              <w:spacing w:before="0" w:after="0"/>
            </w:pPr>
            <w:r w:rsidRPr="000B41B7">
              <w:t>Указать</w:t>
            </w:r>
            <w:r w:rsidR="00C91FCF" w:rsidRPr="000B41B7">
              <w:t xml:space="preserve"> КПП </w:t>
            </w:r>
            <w:r w:rsidR="000C238F" w:rsidRPr="000B41B7">
              <w:t xml:space="preserve">организации </w:t>
            </w:r>
            <w:r w:rsidR="00C91FCF" w:rsidRPr="000B41B7">
              <w:t xml:space="preserve">согласно выписке из ЕГРЮЛ. </w:t>
            </w:r>
          </w:p>
          <w:p w14:paraId="5AF21AD5" w14:textId="0EFAF1F0" w:rsidR="00C91FCF" w:rsidRPr="000B41B7" w:rsidRDefault="00C91FCF" w:rsidP="000C238F">
            <w:pPr>
              <w:pStyle w:val="phtablecellleft"/>
              <w:spacing w:before="0" w:after="0"/>
            </w:pPr>
            <w:r w:rsidRPr="000B41B7">
              <w:t xml:space="preserve">Допускается только 9-значное число. </w:t>
            </w:r>
            <w:r w:rsidR="00811059" w:rsidRPr="000B41B7">
              <w:br/>
            </w:r>
            <w:r w:rsidRPr="000B41B7">
              <w:t>Без пробелов, тире, точек и т.п.</w:t>
            </w:r>
          </w:p>
        </w:tc>
      </w:tr>
      <w:tr w:rsidR="000B41B7" w:rsidRPr="000B41B7" w14:paraId="2D1D2D38" w14:textId="77777777" w:rsidTr="00811059">
        <w:trPr>
          <w:trHeight w:val="300"/>
        </w:trPr>
        <w:tc>
          <w:tcPr>
            <w:tcW w:w="1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1E1727" w14:textId="77777777" w:rsidR="00C91FCF" w:rsidRPr="000B41B7" w:rsidRDefault="00C91FCF" w:rsidP="00811059">
            <w:pPr>
              <w:pStyle w:val="phtablecellleft"/>
              <w:spacing w:before="0" w:after="0"/>
              <w:jc w:val="left"/>
            </w:pPr>
            <w:r w:rsidRPr="000B41B7">
              <w:t>Субъект системы здравоохранения</w:t>
            </w:r>
          </w:p>
        </w:tc>
        <w:tc>
          <w:tcPr>
            <w:tcW w:w="13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6AF9F9" w14:textId="564A8280" w:rsidR="00C91FCF" w:rsidRPr="000B41B7" w:rsidRDefault="00C91FCF" w:rsidP="00811059">
            <w:pPr>
              <w:pStyle w:val="phtablecellleft"/>
              <w:spacing w:before="0" w:after="0"/>
              <w:jc w:val="left"/>
            </w:pPr>
            <w:r w:rsidRPr="000B41B7">
              <w:t>Медицинская организация</w:t>
            </w:r>
          </w:p>
        </w:tc>
        <w:tc>
          <w:tcPr>
            <w:tcW w:w="25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104B840" w14:textId="77777777" w:rsidR="00C91FCF" w:rsidRPr="000B41B7" w:rsidRDefault="00C91FCF" w:rsidP="000C238F">
            <w:pPr>
              <w:pStyle w:val="phtablecellleft"/>
              <w:spacing w:before="0" w:after="0"/>
            </w:pPr>
            <w:r w:rsidRPr="000B41B7">
              <w:t>Оставить значение «Медицинская организация»</w:t>
            </w:r>
          </w:p>
        </w:tc>
      </w:tr>
      <w:tr w:rsidR="000B41B7" w:rsidRPr="000B41B7" w14:paraId="1186345D" w14:textId="77777777" w:rsidTr="00811059">
        <w:trPr>
          <w:trHeight w:val="300"/>
        </w:trPr>
        <w:tc>
          <w:tcPr>
            <w:tcW w:w="1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5C7923" w14:textId="77777777" w:rsidR="00C91FCF" w:rsidRPr="000B41B7" w:rsidRDefault="00C91FCF" w:rsidP="00811059">
            <w:pPr>
              <w:pStyle w:val="phtablecellleft"/>
              <w:spacing w:before="0" w:after="0"/>
              <w:jc w:val="left"/>
            </w:pPr>
            <w:r w:rsidRPr="000B41B7">
              <w:t>Ведомственная принадлежность</w:t>
            </w:r>
          </w:p>
        </w:tc>
        <w:tc>
          <w:tcPr>
            <w:tcW w:w="13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A0171C" w14:textId="77777777" w:rsidR="00C91FCF" w:rsidRPr="000B41B7" w:rsidRDefault="00C91FCF" w:rsidP="00811059">
            <w:pPr>
              <w:pStyle w:val="phtablecellleft"/>
              <w:spacing w:before="0" w:after="0"/>
              <w:jc w:val="left"/>
            </w:pPr>
          </w:p>
        </w:tc>
        <w:tc>
          <w:tcPr>
            <w:tcW w:w="25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1A351CF" w14:textId="39F69FBA" w:rsidR="00C91FCF" w:rsidRPr="000B41B7" w:rsidRDefault="00811059" w:rsidP="000C238F">
            <w:pPr>
              <w:pStyle w:val="phtablecellleft"/>
              <w:spacing w:before="0" w:after="0"/>
              <w:rPr>
                <w:i/>
              </w:rPr>
            </w:pPr>
            <w:r w:rsidRPr="000B41B7">
              <w:t>Указать</w:t>
            </w:r>
            <w:r w:rsidR="00C91FCF" w:rsidRPr="000B41B7">
              <w:t xml:space="preserve"> ведомственн</w:t>
            </w:r>
            <w:r w:rsidRPr="000B41B7">
              <w:t>ую</w:t>
            </w:r>
            <w:r w:rsidR="00C91FCF" w:rsidRPr="000B41B7">
              <w:t xml:space="preserve"> принадлежность организации в соответствии с учредительными документами</w:t>
            </w:r>
          </w:p>
        </w:tc>
      </w:tr>
      <w:tr w:rsidR="000B41B7" w:rsidRPr="000B41B7" w14:paraId="3F469042" w14:textId="77777777" w:rsidTr="00811059">
        <w:trPr>
          <w:trHeight w:val="300"/>
        </w:trPr>
        <w:tc>
          <w:tcPr>
            <w:tcW w:w="1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93962B" w14:textId="77777777" w:rsidR="00C91FCF" w:rsidRPr="000B41B7" w:rsidRDefault="00C91FCF" w:rsidP="00811059">
            <w:pPr>
              <w:pStyle w:val="phtablecellleft"/>
              <w:spacing w:before="0" w:after="0"/>
              <w:jc w:val="left"/>
            </w:pPr>
            <w:r w:rsidRPr="000B41B7">
              <w:t>Вид деятельности</w:t>
            </w:r>
          </w:p>
        </w:tc>
        <w:sdt>
          <w:sdtPr>
            <w:id w:val="273066595"/>
            <w:placeholder>
              <w:docPart w:val="B25CBF59392040E78C64C35DB38CB567"/>
            </w:placeholder>
            <w:showingPlcHdr/>
            <w:dropDownList>
              <w:listItem w:displayText="Больница (в том числе детская)" w:value="Больница (в том числе детская)"/>
              <w:listItem w:displayText="Больница скорой медицинской помощи" w:value="Больница скорой медицинской помощи"/>
              <w:listItem w:displayText="Участковая больница" w:value="Участковая больница"/>
              <w:listItem w:displayText="Специализированная больница" w:value="Специализированная больница"/>
              <w:listItem w:displayText="Родильный дом" w:value="Родильный дом"/>
              <w:listItem w:displayText="Госпиталь" w:value="Госпиталь"/>
              <w:listItem w:displayText="Медико-санитарная часть, в том числе центральная" w:value="Медико-санитарная часть, в том числе центральная"/>
              <w:listItem w:displayText="Дом (больница) сестринского ухода" w:value="Дом (больница) сестринского ухода"/>
              <w:listItem w:displayText="Хоспис" w:value="Хоспис"/>
              <w:listItem w:displayText="Лепрозорий" w:value="Лепрозорий"/>
              <w:listItem w:displayText="Диспансер" w:value="Диспансер"/>
              <w:listItem w:displayText="Амбулатория, в том числе врачебная" w:value="Амбулатория, в том числе врачебная"/>
              <w:listItem w:displayText="Поликлиника" w:value="Поликлиника"/>
              <w:listItem w:displayText="Женская консультация" w:value="Женская консультация"/>
              <w:listItem w:displayText="Дом ребенка, в том числе специализированный" w:value="Дом ребенка, в том числе специализированный"/>
              <w:listItem w:displayText="Молочная кухня" w:value="Молочная кухня"/>
              <w:listItem w:displayText="Центр (Лечебно-профилактические медицинские организации)" w:value="Центр (Лечебно-профилактические медицинские организации)"/>
              <w:listItem w:displayText="Медицинские организации скорой медицинской помощи и переливания крови" w:value="Медицинские организации скорой медицинской помощи и переливания крови"/>
              <w:listItem w:displayText="Санаторно-курортные организации" w:value="Санаторно-курортные организации"/>
              <w:listItem w:displayText="Центр (Медицинские организации особого типа)" w:value="Центр (Медицинские организации особого типа)"/>
              <w:listItem w:displayText="Бюро" w:value="Бюро"/>
              <w:listItem w:displayText="Лаборатория" w:value="Лаборатория"/>
              <w:listItem w:displayText="Медицинский отряд, в том числе специального назначения (военного округа, флота)" w:value="Медицинский отряд, в том числе специального назначения (военного округа, флота)"/>
              <w:listItem w:displayText="Центр гигиены и эпидемиологии" w:value="Центр гигиены и эпидемиологии"/>
              <w:listItem w:displayText="Противочумный центр (станция)" w:value="Противочумный центр (станция)"/>
              <w:listItem w:displayText="Дезинфекционный центр (станция)" w:value="Дезинфекционный центр (станция)"/>
              <w:listItem w:displayText="Центр гигиенического образования населения" w:value="Центр гигиенического образования населения"/>
              <w:listItem w:displayText="Центр государственного санитарно-эпидемиологического надзора" w:value="Центр государственного санитарно-эпидемиологического надзора"/>
            </w:dropDownList>
          </w:sdtPr>
          <w:sdtEndPr/>
          <w:sdtContent>
            <w:tc>
              <w:tcPr>
                <w:tcW w:w="1310" w:type="pct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14:paraId="0CF4ED47" w14:textId="77777777" w:rsidR="00C91FCF" w:rsidRPr="000B41B7" w:rsidRDefault="00C91FCF" w:rsidP="00811059">
                <w:pPr>
                  <w:pStyle w:val="phtablecellleft"/>
                  <w:spacing w:before="0" w:after="0"/>
                  <w:jc w:val="left"/>
                </w:pPr>
                <w:r w:rsidRPr="000B41B7">
                  <w:rPr>
                    <w:rStyle w:val="aff5"/>
                    <w:color w:val="auto"/>
                  </w:rPr>
                  <w:t>Выберите элемент.</w:t>
                </w:r>
              </w:p>
            </w:tc>
          </w:sdtContent>
        </w:sdt>
        <w:tc>
          <w:tcPr>
            <w:tcW w:w="25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3F87B9" w14:textId="20CEAEFF" w:rsidR="00C91FCF" w:rsidRPr="000B41B7" w:rsidRDefault="00811059" w:rsidP="000C238F">
            <w:pPr>
              <w:pStyle w:val="phtablecellleft"/>
              <w:spacing w:before="0" w:after="0"/>
            </w:pPr>
            <w:r w:rsidRPr="000B41B7">
              <w:t>Указать вид деятельности</w:t>
            </w:r>
            <w:r w:rsidR="00C91FCF" w:rsidRPr="000B41B7">
              <w:t xml:space="preserve"> </w:t>
            </w:r>
            <w:r w:rsidR="000C238F" w:rsidRPr="000B41B7">
              <w:t>организации</w:t>
            </w:r>
            <w:r w:rsidR="000C238F" w:rsidRPr="000B41B7">
              <w:br/>
            </w:r>
            <w:r w:rsidR="00C91FCF" w:rsidRPr="000B41B7">
              <w:t>в соответствии</w:t>
            </w:r>
            <w:r w:rsidR="000C238F" w:rsidRPr="000B41B7">
              <w:t xml:space="preserve"> </w:t>
            </w:r>
            <w:r w:rsidR="00C91FCF" w:rsidRPr="000B41B7">
              <w:t>с Приказом МЗ РФ</w:t>
            </w:r>
            <w:r w:rsidRPr="000B41B7">
              <w:t xml:space="preserve"> </w:t>
            </w:r>
            <w:r w:rsidR="00C91FCF" w:rsidRPr="000B41B7">
              <w:t xml:space="preserve">от 06.08.2013 </w:t>
            </w:r>
            <w:r w:rsidR="000C238F" w:rsidRPr="000B41B7">
              <w:br/>
            </w:r>
            <w:r w:rsidR="00C91FCF" w:rsidRPr="000B41B7">
              <w:t>№ 529н (Раздел I)</w:t>
            </w:r>
          </w:p>
        </w:tc>
      </w:tr>
      <w:tr w:rsidR="000B41B7" w:rsidRPr="000B41B7" w14:paraId="56775E99" w14:textId="77777777" w:rsidTr="00811059">
        <w:trPr>
          <w:trHeight w:val="300"/>
        </w:trPr>
        <w:tc>
          <w:tcPr>
            <w:tcW w:w="1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191BD5" w14:textId="77777777" w:rsidR="00C91FCF" w:rsidRPr="000B41B7" w:rsidRDefault="00C91FCF" w:rsidP="00811059">
            <w:pPr>
              <w:pStyle w:val="phtablecellleft"/>
              <w:spacing w:before="0" w:after="0"/>
              <w:jc w:val="left"/>
            </w:pPr>
            <w:r w:rsidRPr="000B41B7">
              <w:t>Профиль деятельности</w:t>
            </w:r>
          </w:p>
        </w:tc>
        <w:sdt>
          <w:sdtPr>
            <w:id w:val="-40988312"/>
            <w:placeholder>
              <w:docPart w:val="B8A13E749A344BCD8CF2762B827FEADC"/>
            </w:placeholder>
            <w:showingPlcHdr/>
            <w:dropDownList>
              <w:listItem w:displayText="Нет профиля" w:value="Нет профиля"/>
              <w:listItem w:displayText="гинекологическая" w:value="гинекологическая"/>
              <w:listItem w:displayText="гериатрическая" w:value="гериатрическая"/>
              <w:listItem w:displayText="инфекционная, в том числе детская" w:value="инфекционная, в том числе детская"/>
              <w:listItem w:displayText="медицинской реабилитации, в том числе детская" w:value="медицинской реабилитации, в том числе детская"/>
              <w:listItem w:displayText="наркологическая" w:value="наркологическая"/>
              <w:listItem w:displayText="онкологическая" w:value="онкологическая"/>
              <w:listItem w:displayText="офтальмологическая" w:value="офтальмологическая"/>
              <w:listItem w:displayText="психиатрическая, в том числе детская" w:value="психиатрическая, в том числе детская"/>
              <w:listItem w:displayText="психиатрическая (стационар) специализированного типа" w:value="психиатрическая (стационар) специализированного типа"/>
              <w:listItem w:displayText="психиатрическая (стационар) специализированного типа с интенсивным наблюдением" w:value="психиатрическая (стационар) специализированного типа с интенсивным наблюдением"/>
              <w:listItem w:displayText="психоневрологическая, в том числе детская" w:value="психоневрологическая, в том числе детская"/>
              <w:listItem w:displayText="туберкулезная, в том числе детская" w:value="туберкулезная, в том числе детская"/>
              <w:listItem w:displayText="врачебно-физкультурный" w:value="врачебно-физкультурный"/>
              <w:listItem w:displayText="кардиологический" w:value="кардиологический"/>
              <w:listItem w:displayText="кожно-венерологический" w:value="кожно-венерологический"/>
              <w:listItem w:displayText="наркологический" w:value="наркологический"/>
              <w:listItem w:displayText="онкологический" w:value="онкологический"/>
              <w:listItem w:displayText="офтальмологический" w:value="офтальмологический"/>
              <w:listItem w:displayText="противотуберкулезный" w:value="противотуберкулезный"/>
              <w:listItem w:displayText="психоневрологический" w:value="психоневрологический"/>
              <w:listItem w:displayText="эндокринологический" w:value="эндокринологический"/>
              <w:listItem w:displayText="консультативно-диагностическая, в том числе детская" w:value="консультативно-диагностическая, в том числе детская"/>
              <w:listItem w:displayText="медицинской реабилитации" w:value="медицинской реабилитации"/>
              <w:listItem w:displayText="психотерапевтическая" w:value="психотерапевтическая"/>
              <w:listItem w:displayText="стоматологическая, в том числе детская" w:value="стоматологическая, в том числе детская"/>
              <w:listItem w:displayText="физиотерапевтическая" w:value="физиотерапевтическая"/>
              <w:listItem w:displayText="вспомогательных репродуктивных технологий" w:value="вспомогательных репродуктивных технологий"/>
              <w:listItem w:displayText="высоких медицинских технологий, в том числе по профилю медицинской помощи" w:value="высоких медицинских технологий, в том числе по профилю медицинской помощи"/>
              <w:listItem w:displayText="гериатрический" w:value="гериатрический"/>
              <w:listItem w:displayText="диабетологический" w:value="диабетологический"/>
              <w:listItem w:displayText="диагностический" w:value="диагностический"/>
              <w:listItem w:displayText="здоровья" w:value="здоровья"/>
              <w:listItem w:displayText="консультативно-диагностический, в том числе детский" w:value="консультативно-диагностический, в том числе детский"/>
              <w:listItem w:displayText="клинико-диагностический" w:value="клинико-диагностический"/>
              <w:listItem w:displayText="лечебного и профилактического питания" w:value="лечебного и профилактического питания"/>
              <w:listItem w:displayText="лечебно-реабилитационный" w:value="лечебно-реабилитационный"/>
              <w:listItem w:displayText="лечебной физкультуры и спортивной медицины" w:value="лечебной физкультуры и спортивной медицины"/>
              <w:listItem w:displayText="мануальной терапии" w:value="мануальной терапии"/>
              <w:listItem w:displayText="медицинский" w:value="медицинский"/>
              <w:listItem w:displayText="медико-генетический (консультация)" w:value="медико-генетический (консультация)"/>
              <w:listItem w:displayText="медицинской реабилитации для воинов-интернационалистов" w:value="медицинской реабилитации для воинов-интернационалистов"/>
              <w:listItem w:displayText="медицинской реабилитации, в том числе детский" w:value="медицинской реабилитации, в том числе детский"/>
              <w:listItem w:displayText="медицинской реабилитации для инвалидов и детей-инвалидов с последствиями детского церебрального паралича" w:value="медицинской реабилитации для инвалидов и детей-инвалидов с последствиями детского церебрального паралича"/>
              <w:listItem w:displayText="медико-социальной экспертизы и реабилитации инвалидов" w:value="медико-социальной экспертизы и реабилитации инвалидов"/>
              <w:listItem w:displayText="медицинской и социальной реабилитации, в том числе с отделением постоянного проживания инвалидов и детей-инвалидов с тяжелыми формами детского церебрального паралича" w:value="медицинской и социальной реабилитации, в том числе с отделением постоянного проживания инвалидов и детей-инвалидов с тяжелыми формами детского церебрального паралича"/>
              <w:listItem w:displayText="медико-социальной реабилитации больных наркоманией" w:value="медико-социальной реабилитации больных наркоманией"/>
              <w:listItem w:displayText="медико-хирургический" w:value="медико-хирургический"/>
              <w:listItem w:displayText="многопрофильный" w:value="многопрофильный"/>
              <w:listItem w:displayText="общей врачебной практики (семейной медицины)" w:value="общей врачебной практики (семейной медицины)"/>
              <w:listItem w:displayText="охраны материнства и детства" w:value="охраны материнства и детства"/>
              <w:listItem w:displayText="охраны здоровья семьи и репродукции" w:value="охраны здоровья семьи и репродукции"/>
              <w:listItem w:displayText="охраны репродуктивного здоровья подростков" w:value="охраны репродуктивного здоровья подростков"/>
              <w:listItem w:displayText="паллиативной медицинской помощи" w:value="паллиативной медицинской помощи"/>
              <w:listItem w:displayText="патологии речи и нейрореабилитации" w:value="патологии речи и нейрореабилитации"/>
              <w:listItem w:displayText="перинатальный" w:value="перинатальный"/>
              <w:listItem w:displayText="профессиональной патологии" w:value="профессиональной патологии"/>
              <w:listItem w:displayText="профилактики и борьбы со СПИД" w:value="профилактики и борьбы со СПИД"/>
              <w:listItem w:displayText="психофизиологической диагностики" w:value="психофизиологической диагностики"/>
              <w:listItem w:displayText="реабилитации слуха" w:value="реабилитации слуха"/>
              <w:listItem w:displayText="реабилитационный" w:value="реабилитационный"/>
              <w:listItem w:displayText="специализированные (по профилям медицинской помощи)" w:value="специализированные (по профилям медицинской помощи)"/>
              <w:listItem w:displayText="специализированных видов медицинской помощи" w:value="специализированных видов медицинской помощи"/>
              <w:listItem w:displayText="сурдологический" w:value="сурдологический"/>
              <w:listItem w:displayText="Медицинские организации скорой медицинской помощи и переливания крови" w:value="Медицинские организации скорой медицинской помощи и переливания крови"/>
              <w:listItem w:displayText="станция скорой медицинской помощи" w:value="станция скорой медицинской помощи"/>
              <w:listItem w:displayText="станция переливания крови" w:value="станция переливания крови"/>
              <w:listItem w:displayText="центр крови" w:value="центр крови"/>
              <w:listItem w:displayText="бальнеологическая лечебница" w:value="бальнеологическая лечебница"/>
              <w:listItem w:displayText="грязелечебница" w:value="грязелечебница"/>
              <w:listItem w:displayText="курортная поликлиника" w:value="курортная поликлиника"/>
              <w:listItem w:displayText="санаторий" w:value="санаторий"/>
              <w:listItem w:displayText="санатории для детей, в том числе для детей с родителями" w:value="санатории для детей, в том числе для детей с родителями"/>
              <w:listItem w:displayText="санаторий-профилакторий" w:value="санаторий-профилакторий"/>
              <w:listItem w:displayText="санаторный оздоровительный лагерь круглогодичного действия" w:value="санаторный оздоровительный лагерь круглогодичного действия"/>
              <w:listItem w:displayText="медицинской профилактики" w:value="медицинской профилактики"/>
              <w:listItem w:displayText="медицины катастроф" w:value="медицины катастроф"/>
              <w:listItem w:displayText="медицинский мобилизационных резервов &quot;Резерв&quot;" w:value="медицинский мобилизационных резервов &quot;Резерв&quot;"/>
              <w:listItem w:displayText="медицинский информационно-аналитический" w:value="медицинский информационно-аналитический"/>
              <w:listItem w:displayText="медицинский биофизический" w:value="медицинский биофизический"/>
              <w:listItem w:displayText="военно-врачебной экспертизы" w:value="военно-врачебной экспертизы"/>
              <w:listItem w:displayText="судебно-медицинской экспертизы" w:value="судебно-медицинской экспертизы"/>
              <w:listItem w:displayText="медико-социальной экспертизы" w:value="медико-социальной экспертизы"/>
              <w:listItem w:displayText="медицинской статистики" w:value="медицинской статистики"/>
              <w:listItem w:displayText="патолого-анатомическое" w:value="патолого-анатомическое"/>
              <w:listItem w:displayText="клинико-диагностическая" w:value="клинико-диагностическая"/>
              <w:listItem w:displayText="бактериологическая, в том числе по диагностике туберкулеза" w:value="бактериологическая, в том числе по диагностике туберкулеза"/>
            </w:dropDownList>
          </w:sdtPr>
          <w:sdtEndPr/>
          <w:sdtContent>
            <w:tc>
              <w:tcPr>
                <w:tcW w:w="1310" w:type="pct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14:paraId="0B4D646B" w14:textId="77777777" w:rsidR="00C91FCF" w:rsidRPr="000B41B7" w:rsidRDefault="00C91FCF" w:rsidP="00811059">
                <w:pPr>
                  <w:pStyle w:val="phtablecellleft"/>
                  <w:spacing w:before="0" w:after="0"/>
                  <w:jc w:val="left"/>
                </w:pPr>
                <w:r w:rsidRPr="000B41B7">
                  <w:rPr>
                    <w:rStyle w:val="aff5"/>
                    <w:color w:val="auto"/>
                  </w:rPr>
                  <w:t>Выберите элемент.</w:t>
                </w:r>
              </w:p>
            </w:tc>
          </w:sdtContent>
        </w:sdt>
        <w:tc>
          <w:tcPr>
            <w:tcW w:w="25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120C87" w14:textId="0D55028C" w:rsidR="00C91FCF" w:rsidRPr="000B41B7" w:rsidRDefault="00811059" w:rsidP="000C238F">
            <w:pPr>
              <w:pStyle w:val="phtablecellleft"/>
              <w:spacing w:before="0" w:after="0"/>
            </w:pPr>
            <w:r w:rsidRPr="000B41B7">
              <w:t>Указать</w:t>
            </w:r>
            <w:r w:rsidR="00C91FCF" w:rsidRPr="000B41B7">
              <w:t xml:space="preserve"> (при наличии) </w:t>
            </w:r>
            <w:r w:rsidRPr="000B41B7">
              <w:t xml:space="preserve">профиль деятельности </w:t>
            </w:r>
            <w:r w:rsidRPr="000B41B7">
              <w:br/>
            </w:r>
            <w:r w:rsidR="000C238F" w:rsidRPr="000B41B7">
              <w:t xml:space="preserve">организации </w:t>
            </w:r>
            <w:r w:rsidR="00C91FCF" w:rsidRPr="000B41B7">
              <w:t xml:space="preserve">в соответствии с Приказом МЗ РФ </w:t>
            </w:r>
            <w:r w:rsidR="000C238F" w:rsidRPr="000B41B7">
              <w:br/>
            </w:r>
            <w:r w:rsidR="00C91FCF" w:rsidRPr="000B41B7">
              <w:t xml:space="preserve">от 06.08.2013 № 529н (Раздел I) </w:t>
            </w:r>
          </w:p>
        </w:tc>
      </w:tr>
      <w:tr w:rsidR="000B41B7" w:rsidRPr="000B41B7" w14:paraId="7A6E6BE2" w14:textId="77777777" w:rsidTr="00811059">
        <w:trPr>
          <w:trHeight w:val="300"/>
        </w:trPr>
        <w:tc>
          <w:tcPr>
            <w:tcW w:w="1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74FF54" w14:textId="77777777" w:rsidR="00C91FCF" w:rsidRPr="000B41B7" w:rsidRDefault="00C91FCF" w:rsidP="00811059">
            <w:pPr>
              <w:pStyle w:val="phtablecellleft"/>
              <w:spacing w:before="0" w:after="0"/>
              <w:jc w:val="left"/>
            </w:pPr>
            <w:r w:rsidRPr="000B41B7">
              <w:t>Уровень организации</w:t>
            </w:r>
          </w:p>
        </w:tc>
        <w:sdt>
          <w:sdtPr>
            <w:id w:val="-1540512028"/>
            <w:placeholder>
              <w:docPart w:val="EBDAFAA88A574105971B0EB3F828010F"/>
            </w:placeholder>
            <w:showingPlcHdr/>
            <w:dropDownList>
              <w:listItem w:value="Выберите элемент."/>
              <w:listItem w:displayText="I Уровень" w:value="I Уровень"/>
              <w:listItem w:displayText="II Уровень" w:value="II Уровень"/>
              <w:listItem w:displayText="III Уровень" w:value="III Уровень"/>
              <w:listItem w:displayText="Иное" w:value="Иное"/>
            </w:dropDownList>
          </w:sdtPr>
          <w:sdtEndPr/>
          <w:sdtContent>
            <w:tc>
              <w:tcPr>
                <w:tcW w:w="1310" w:type="pct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14:paraId="6F741AFF" w14:textId="77777777" w:rsidR="00C91FCF" w:rsidRPr="000B41B7" w:rsidRDefault="00C91FCF" w:rsidP="00811059">
                <w:pPr>
                  <w:pStyle w:val="phtablecellleft"/>
                  <w:spacing w:before="0" w:after="0"/>
                  <w:jc w:val="left"/>
                </w:pPr>
                <w:r w:rsidRPr="000B41B7">
                  <w:rPr>
                    <w:rStyle w:val="aff5"/>
                    <w:color w:val="auto"/>
                  </w:rPr>
                  <w:t>Выберите элемент.</w:t>
                </w:r>
              </w:p>
            </w:tc>
          </w:sdtContent>
        </w:sdt>
        <w:tc>
          <w:tcPr>
            <w:tcW w:w="25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3C8E8A" w14:textId="022F4ED3" w:rsidR="00C91FCF" w:rsidRPr="000B41B7" w:rsidRDefault="00C91FCF" w:rsidP="000C238F">
            <w:pPr>
              <w:pStyle w:val="phtablecellleft"/>
              <w:spacing w:before="0" w:after="0"/>
            </w:pPr>
            <w:r w:rsidRPr="000B41B7">
              <w:t>Указ</w:t>
            </w:r>
            <w:r w:rsidR="00811059" w:rsidRPr="000B41B7">
              <w:t xml:space="preserve">ать </w:t>
            </w:r>
            <w:r w:rsidRPr="000B41B7">
              <w:t>одно из следующих значений:</w:t>
            </w:r>
          </w:p>
          <w:p w14:paraId="32351F2C" w14:textId="77777777" w:rsidR="00C91FCF" w:rsidRPr="000B41B7" w:rsidRDefault="00C91FCF" w:rsidP="000C238F">
            <w:pPr>
              <w:pStyle w:val="phtableitemizedlist1"/>
              <w:spacing w:before="0" w:after="0"/>
            </w:pPr>
            <w:r w:rsidRPr="000B41B7">
              <w:t>«I уровень»;</w:t>
            </w:r>
          </w:p>
          <w:p w14:paraId="3AF9A90F" w14:textId="77777777" w:rsidR="00C91FCF" w:rsidRPr="000B41B7" w:rsidRDefault="00C91FCF" w:rsidP="000C238F">
            <w:pPr>
              <w:pStyle w:val="phtableitemizedlist1"/>
              <w:spacing w:before="0" w:after="0"/>
            </w:pPr>
            <w:r w:rsidRPr="000B41B7">
              <w:t>«II уровень»;</w:t>
            </w:r>
          </w:p>
          <w:p w14:paraId="16D788A2" w14:textId="77777777" w:rsidR="00C91FCF" w:rsidRPr="000B41B7" w:rsidRDefault="00C91FCF" w:rsidP="000C238F">
            <w:pPr>
              <w:pStyle w:val="phtableitemizedlist1"/>
              <w:spacing w:before="0" w:after="0"/>
            </w:pPr>
            <w:r w:rsidRPr="000B41B7">
              <w:t>«III уровень»;</w:t>
            </w:r>
          </w:p>
          <w:p w14:paraId="65A15CB5" w14:textId="77777777" w:rsidR="00C91FCF" w:rsidRPr="000B41B7" w:rsidRDefault="00C91FCF" w:rsidP="000C238F">
            <w:pPr>
              <w:pStyle w:val="phtableitemizedlist1"/>
              <w:spacing w:before="0" w:after="0"/>
            </w:pPr>
            <w:r w:rsidRPr="000B41B7">
              <w:t>«Иное»</w:t>
            </w:r>
          </w:p>
        </w:tc>
      </w:tr>
      <w:tr w:rsidR="00E25C53" w:rsidRPr="000B41B7" w14:paraId="47ABC684" w14:textId="77777777" w:rsidTr="00811059">
        <w:trPr>
          <w:trHeight w:val="300"/>
        </w:trPr>
        <w:tc>
          <w:tcPr>
            <w:tcW w:w="1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2DBF06" w14:textId="77777777" w:rsidR="00C91FCF" w:rsidRPr="000B41B7" w:rsidRDefault="00C91FCF" w:rsidP="00811059">
            <w:pPr>
              <w:pStyle w:val="phtablecellleft"/>
              <w:spacing w:before="0" w:after="0"/>
              <w:jc w:val="left"/>
            </w:pPr>
            <w:r w:rsidRPr="000B41B7">
              <w:t>Территориальный признак</w:t>
            </w:r>
          </w:p>
        </w:tc>
        <w:sdt>
          <w:sdtPr>
            <w:id w:val="-298306365"/>
            <w:placeholder>
              <w:docPart w:val="701E5F22709B4AD0AA354A1B4D35B12E"/>
            </w:placeholder>
            <w:showingPlcHdr/>
            <w:dropDownList>
              <w:listItem w:value="Выберите элемент."/>
              <w:listItem w:displayText="Федеральные" w:value="Федеральные"/>
              <w:listItem w:displayText="Краевые,республиканские,областные,окружные" w:value="Краевые,республиканские,областные,окружные"/>
              <w:listItem w:displayText="Муниципальные" w:value="Муниципальные"/>
              <w:listItem w:displayText="Межрайонные" w:value="Межрайонные"/>
              <w:listItem w:displayText="Районные" w:value="Районные"/>
              <w:listItem w:displayText="Городские" w:value="Городские"/>
            </w:dropDownList>
          </w:sdtPr>
          <w:sdtEndPr/>
          <w:sdtContent>
            <w:tc>
              <w:tcPr>
                <w:tcW w:w="1310" w:type="pct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14:paraId="6B06482E" w14:textId="77777777" w:rsidR="00C91FCF" w:rsidRPr="000B41B7" w:rsidRDefault="00C91FCF" w:rsidP="00811059">
                <w:pPr>
                  <w:pStyle w:val="phtablecellleft"/>
                  <w:spacing w:before="0" w:after="0"/>
                  <w:jc w:val="left"/>
                </w:pPr>
                <w:r w:rsidRPr="000B41B7">
                  <w:rPr>
                    <w:rStyle w:val="aff5"/>
                    <w:color w:val="auto"/>
                  </w:rPr>
                  <w:t>Выберите элемент.</w:t>
                </w:r>
              </w:p>
            </w:tc>
          </w:sdtContent>
        </w:sdt>
        <w:tc>
          <w:tcPr>
            <w:tcW w:w="25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0C086A" w14:textId="7BC64825" w:rsidR="00C91FCF" w:rsidRPr="000B41B7" w:rsidRDefault="00811059" w:rsidP="000C238F">
            <w:pPr>
              <w:pStyle w:val="phtablecellleft"/>
              <w:spacing w:before="0" w:after="0"/>
            </w:pPr>
            <w:r w:rsidRPr="000B41B7">
              <w:rPr>
                <w:shd w:val="clear" w:color="auto" w:fill="FFFFFF"/>
              </w:rPr>
              <w:t xml:space="preserve">Указать территориальный признак </w:t>
            </w:r>
            <w:r w:rsidR="00C91FCF" w:rsidRPr="000B41B7">
              <w:rPr>
                <w:shd w:val="clear" w:color="auto" w:fill="FFFFFF"/>
              </w:rPr>
              <w:t xml:space="preserve">в соответствии </w:t>
            </w:r>
            <w:r w:rsidRPr="000B41B7">
              <w:rPr>
                <w:shd w:val="clear" w:color="auto" w:fill="FFFFFF"/>
              </w:rPr>
              <w:br/>
            </w:r>
            <w:r w:rsidR="00C91FCF" w:rsidRPr="000B41B7">
              <w:rPr>
                <w:shd w:val="clear" w:color="auto" w:fill="FFFFFF"/>
              </w:rPr>
              <w:t>с Приказом МЗ РФ</w:t>
            </w:r>
            <w:r w:rsidRPr="000B41B7">
              <w:rPr>
                <w:shd w:val="clear" w:color="auto" w:fill="FFFFFF"/>
              </w:rPr>
              <w:t xml:space="preserve"> </w:t>
            </w:r>
            <w:r w:rsidR="00C91FCF" w:rsidRPr="000B41B7">
              <w:rPr>
                <w:shd w:val="clear" w:color="auto" w:fill="FFFFFF"/>
              </w:rPr>
              <w:t>от 06.08.2013 № 529н (Раздел II)</w:t>
            </w:r>
          </w:p>
        </w:tc>
      </w:tr>
    </w:tbl>
    <w:p w14:paraId="4248E1E2" w14:textId="4B40490E" w:rsidR="00E576F5" w:rsidRPr="00843EF6" w:rsidRDefault="00E576F5" w:rsidP="00843EF6">
      <w:pPr>
        <w:pStyle w:val="afffb"/>
        <w:ind w:firstLine="0"/>
        <w:rPr>
          <w:sz w:val="20"/>
          <w:szCs w:val="20"/>
        </w:rPr>
      </w:pPr>
    </w:p>
    <w:p w14:paraId="7C3F6FD4" w14:textId="77777777" w:rsidR="00811059" w:rsidRPr="00843EF6" w:rsidRDefault="00811059" w:rsidP="00843EF6">
      <w:pPr>
        <w:pStyle w:val="afffb"/>
        <w:ind w:firstLine="0"/>
        <w:rPr>
          <w:sz w:val="20"/>
          <w:szCs w:val="20"/>
        </w:rPr>
      </w:pPr>
    </w:p>
    <w:p w14:paraId="23EB811C" w14:textId="0ECF5051" w:rsidR="00C91FCF" w:rsidRPr="00843EF6" w:rsidRDefault="00C91FCF" w:rsidP="00843EF6">
      <w:pPr>
        <w:pStyle w:val="afffb"/>
        <w:ind w:firstLine="0"/>
        <w:rPr>
          <w:sz w:val="20"/>
          <w:szCs w:val="20"/>
        </w:rPr>
      </w:pPr>
      <w:r w:rsidRPr="00843EF6">
        <w:rPr>
          <w:sz w:val="20"/>
          <w:szCs w:val="20"/>
        </w:rPr>
        <w:t>{Наименование должности</w:t>
      </w:r>
    </w:p>
    <w:p w14:paraId="1CC4C9C5" w14:textId="02F3769A" w:rsidR="00C91FCF" w:rsidRPr="00843EF6" w:rsidRDefault="00C91FCF" w:rsidP="00843EF6">
      <w:pPr>
        <w:pStyle w:val="afffb"/>
        <w:ind w:firstLine="0"/>
        <w:rPr>
          <w:sz w:val="20"/>
          <w:szCs w:val="20"/>
        </w:rPr>
      </w:pPr>
      <w:r w:rsidRPr="00843EF6">
        <w:rPr>
          <w:sz w:val="20"/>
          <w:szCs w:val="20"/>
        </w:rPr>
        <w:t>уполномоченного лица}</w:t>
      </w:r>
      <w:r w:rsidR="00B90EB0" w:rsidRPr="00843EF6">
        <w:rPr>
          <w:rStyle w:val="ae"/>
          <w:sz w:val="20"/>
          <w:szCs w:val="20"/>
        </w:rPr>
        <w:footnoteReference w:id="4"/>
      </w:r>
      <w:r w:rsidRPr="00843EF6">
        <w:rPr>
          <w:sz w:val="20"/>
          <w:szCs w:val="20"/>
        </w:rPr>
        <w:t xml:space="preserve">                                     </w:t>
      </w:r>
      <w:r w:rsidR="008F385B" w:rsidRPr="00843EF6">
        <w:rPr>
          <w:sz w:val="20"/>
          <w:szCs w:val="20"/>
        </w:rPr>
        <w:tab/>
      </w:r>
      <w:r w:rsidRPr="00843EF6">
        <w:rPr>
          <w:sz w:val="20"/>
          <w:szCs w:val="20"/>
        </w:rPr>
        <w:t xml:space="preserve">   </w:t>
      </w:r>
      <w:r w:rsidR="00F43F12" w:rsidRPr="00843EF6">
        <w:rPr>
          <w:sz w:val="20"/>
          <w:szCs w:val="20"/>
        </w:rPr>
        <w:tab/>
      </w:r>
      <w:r w:rsidR="00F43F12" w:rsidRPr="00843EF6">
        <w:rPr>
          <w:sz w:val="20"/>
          <w:szCs w:val="20"/>
        </w:rPr>
        <w:tab/>
      </w:r>
      <w:r w:rsidRPr="00843EF6">
        <w:rPr>
          <w:sz w:val="20"/>
          <w:szCs w:val="20"/>
        </w:rPr>
        <w:t xml:space="preserve">    ____________________</w:t>
      </w:r>
      <w:proofErr w:type="gramStart"/>
      <w:r w:rsidRPr="00843EF6">
        <w:rPr>
          <w:sz w:val="20"/>
          <w:szCs w:val="20"/>
        </w:rPr>
        <w:t>/{</w:t>
      </w:r>
      <w:proofErr w:type="gramEnd"/>
      <w:r w:rsidRPr="00843EF6">
        <w:rPr>
          <w:sz w:val="20"/>
          <w:szCs w:val="20"/>
        </w:rPr>
        <w:t xml:space="preserve">И.О. Фамилия }/ </w:t>
      </w:r>
    </w:p>
    <w:p w14:paraId="447D3FB1" w14:textId="21F074EA" w:rsidR="00C91FCF" w:rsidRPr="00843EF6" w:rsidRDefault="00C91FCF" w:rsidP="00843EF6">
      <w:pPr>
        <w:pStyle w:val="afffb"/>
        <w:ind w:firstLine="0"/>
        <w:rPr>
          <w:sz w:val="20"/>
          <w:szCs w:val="20"/>
        </w:rPr>
      </w:pPr>
      <w:r w:rsidRPr="00843EF6">
        <w:rPr>
          <w:sz w:val="20"/>
          <w:szCs w:val="20"/>
        </w:rPr>
        <w:t>МП</w:t>
      </w:r>
    </w:p>
    <w:p w14:paraId="14013AD3" w14:textId="77777777" w:rsidR="00C91FCF" w:rsidRPr="000B41B7" w:rsidRDefault="00C91FCF" w:rsidP="00843EF6">
      <w:pPr>
        <w:rPr>
          <w:rFonts w:eastAsia="SimSun"/>
          <w:lang w:eastAsia="zh-CN"/>
        </w:rPr>
      </w:pPr>
      <w:r w:rsidRPr="000B41B7">
        <w:br w:type="page"/>
      </w:r>
    </w:p>
    <w:p w14:paraId="0E3A7C1C" w14:textId="2B46C772" w:rsidR="00C91FCF" w:rsidRPr="000B41B7" w:rsidRDefault="00C91FCF" w:rsidP="00512049">
      <w:pPr>
        <w:pStyle w:val="phadditiontitle2"/>
        <w:ind w:left="710"/>
        <w:jc w:val="center"/>
        <w:rPr>
          <w:sz w:val="6"/>
          <w:szCs w:val="6"/>
        </w:rPr>
      </w:pPr>
      <w:bookmarkStart w:id="277" w:name="_Toc65072327"/>
      <w:bookmarkStart w:id="278" w:name="_Toc65084464"/>
      <w:bookmarkStart w:id="279" w:name="_Toc80968267"/>
      <w:r w:rsidRPr="000B41B7">
        <w:lastRenderedPageBreak/>
        <w:t>1.3 Форма заявки на добавление частной медицинской организации</w:t>
      </w:r>
      <w:bookmarkEnd w:id="277"/>
      <w:bookmarkEnd w:id="278"/>
      <w:bookmarkEnd w:id="279"/>
      <w:r w:rsidR="00512049" w:rsidRPr="000B41B7">
        <w:t xml:space="preserve"> </w:t>
      </w:r>
      <w:r w:rsidR="00512049" w:rsidRPr="000B41B7">
        <w:br/>
      </w:r>
    </w:p>
    <w:tbl>
      <w:tblPr>
        <w:tblW w:w="4859" w:type="pct"/>
        <w:tblLook w:val="04A0" w:firstRow="1" w:lastRow="0" w:firstColumn="1" w:lastColumn="0" w:noHBand="0" w:noVBand="1"/>
      </w:tblPr>
      <w:tblGrid>
        <w:gridCol w:w="2401"/>
        <w:gridCol w:w="2550"/>
        <w:gridCol w:w="4543"/>
      </w:tblGrid>
      <w:tr w:rsidR="000B41B7" w:rsidRPr="000B41B7" w14:paraId="31F96A97" w14:textId="77777777" w:rsidTr="00707422">
        <w:trPr>
          <w:trHeight w:val="524"/>
          <w:tblHeader/>
        </w:trPr>
        <w:tc>
          <w:tcPr>
            <w:tcW w:w="1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B7EE46" w14:textId="77777777" w:rsidR="00C91FCF" w:rsidRPr="000B41B7" w:rsidRDefault="00C91FCF" w:rsidP="00105F45">
            <w:pPr>
              <w:pStyle w:val="phtablecolcaption"/>
            </w:pPr>
            <w:r w:rsidRPr="000B41B7">
              <w:t>Наименование поля</w:t>
            </w:r>
          </w:p>
        </w:tc>
        <w:tc>
          <w:tcPr>
            <w:tcW w:w="13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3CE4CC" w14:textId="77777777" w:rsidR="00C91FCF" w:rsidRPr="000B41B7" w:rsidRDefault="00C91FCF" w:rsidP="00105F45">
            <w:pPr>
              <w:pStyle w:val="phtablecolcaption"/>
            </w:pPr>
            <w:r w:rsidRPr="000B41B7">
              <w:t>Описание</w:t>
            </w:r>
          </w:p>
        </w:tc>
        <w:tc>
          <w:tcPr>
            <w:tcW w:w="24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E223934" w14:textId="77777777" w:rsidR="00C91FCF" w:rsidRPr="000B41B7" w:rsidRDefault="00C91FCF" w:rsidP="00105F45">
            <w:pPr>
              <w:pStyle w:val="phtablecolcaption"/>
            </w:pPr>
            <w:r w:rsidRPr="000B41B7">
              <w:t>Вид, способ ввода</w:t>
            </w:r>
          </w:p>
        </w:tc>
      </w:tr>
      <w:tr w:rsidR="000B41B7" w:rsidRPr="000B41B7" w14:paraId="75789E42" w14:textId="77777777" w:rsidTr="00811059">
        <w:trPr>
          <w:trHeight w:val="600"/>
        </w:trPr>
        <w:tc>
          <w:tcPr>
            <w:tcW w:w="1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7AEF82" w14:textId="77777777" w:rsidR="00C91FCF" w:rsidRPr="000B41B7" w:rsidRDefault="00C91FCF" w:rsidP="00295873">
            <w:pPr>
              <w:pStyle w:val="phtablecellleft"/>
              <w:spacing w:before="0" w:after="0"/>
              <w:jc w:val="left"/>
            </w:pPr>
            <w:r w:rsidRPr="000B41B7">
              <w:t>Тип организации</w:t>
            </w:r>
          </w:p>
        </w:tc>
        <w:tc>
          <w:tcPr>
            <w:tcW w:w="13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432119" w14:textId="71ED9572" w:rsidR="00C91FCF" w:rsidRPr="000B41B7" w:rsidRDefault="005375AB" w:rsidP="00295873">
            <w:pPr>
              <w:pStyle w:val="phtablecellleft"/>
              <w:spacing w:before="0" w:after="0"/>
              <w:jc w:val="left"/>
            </w:pPr>
            <w:r w:rsidRPr="000B41B7">
              <w:t>Частное юридическое лицо</w:t>
            </w:r>
          </w:p>
        </w:tc>
        <w:tc>
          <w:tcPr>
            <w:tcW w:w="24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142913" w14:textId="2D5AD977" w:rsidR="00C91FCF" w:rsidRPr="000B41B7" w:rsidRDefault="005375AB" w:rsidP="00BA4716">
            <w:pPr>
              <w:pStyle w:val="phtablecellleft"/>
              <w:spacing w:before="0" w:after="0"/>
            </w:pPr>
            <w:r w:rsidRPr="000B41B7">
              <w:t xml:space="preserve">Оставить значение </w:t>
            </w:r>
            <w:r w:rsidR="00C91FCF" w:rsidRPr="000B41B7">
              <w:t>«Частное юридическое лицо»</w:t>
            </w:r>
          </w:p>
        </w:tc>
      </w:tr>
      <w:tr w:rsidR="000B41B7" w:rsidRPr="000B41B7" w14:paraId="2CA1136E" w14:textId="77777777" w:rsidTr="00811059">
        <w:trPr>
          <w:trHeight w:val="600"/>
        </w:trPr>
        <w:tc>
          <w:tcPr>
            <w:tcW w:w="1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5C3A72" w14:textId="77777777" w:rsidR="00C91FCF" w:rsidRPr="000B41B7" w:rsidRDefault="00C91FCF" w:rsidP="00295873">
            <w:pPr>
              <w:pStyle w:val="phtablecellleft"/>
              <w:spacing w:before="0" w:after="0"/>
              <w:jc w:val="left"/>
            </w:pPr>
            <w:r w:rsidRPr="000B41B7">
              <w:t>Полное наименование</w:t>
            </w:r>
          </w:p>
        </w:tc>
        <w:tc>
          <w:tcPr>
            <w:tcW w:w="13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3AF39F" w14:textId="77777777" w:rsidR="00C91FCF" w:rsidRPr="000B41B7" w:rsidRDefault="00C91FCF" w:rsidP="00295873">
            <w:pPr>
              <w:pStyle w:val="phtablecellleft"/>
              <w:spacing w:before="0" w:after="0"/>
              <w:jc w:val="left"/>
            </w:pPr>
          </w:p>
        </w:tc>
        <w:tc>
          <w:tcPr>
            <w:tcW w:w="24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0A0C3D2" w14:textId="7BF48B58" w:rsidR="00C91FCF" w:rsidRPr="000B41B7" w:rsidRDefault="00C91FCF" w:rsidP="00BA4716">
            <w:pPr>
              <w:pStyle w:val="phtablecellleft"/>
              <w:spacing w:before="0" w:after="0"/>
            </w:pPr>
            <w:r w:rsidRPr="000B41B7">
              <w:t xml:space="preserve">Указать полное наименование организации </w:t>
            </w:r>
            <w:r w:rsidR="00E4195D" w:rsidRPr="000B41B7">
              <w:br/>
            </w:r>
            <w:r w:rsidRPr="000B41B7">
              <w:t>в соответствии с выпиской из ЕГРЮЛ</w:t>
            </w:r>
            <w:r w:rsidR="005375AB" w:rsidRPr="000B41B7">
              <w:t>.</w:t>
            </w:r>
            <w:r w:rsidRPr="000B41B7">
              <w:t xml:space="preserve"> </w:t>
            </w:r>
          </w:p>
          <w:p w14:paraId="62853DCF" w14:textId="77777777" w:rsidR="00C91FCF" w:rsidRPr="000B41B7" w:rsidRDefault="00C91FCF" w:rsidP="00BA4716">
            <w:pPr>
              <w:pStyle w:val="phtablecellleft"/>
              <w:spacing w:before="0" w:after="0"/>
            </w:pPr>
            <w:r w:rsidRPr="000B41B7">
              <w:t>Допускается только кириллица</w:t>
            </w:r>
          </w:p>
        </w:tc>
      </w:tr>
      <w:tr w:rsidR="000B41B7" w:rsidRPr="000B41B7" w14:paraId="6DDB780A" w14:textId="77777777" w:rsidTr="00811059">
        <w:trPr>
          <w:trHeight w:val="300"/>
        </w:trPr>
        <w:tc>
          <w:tcPr>
            <w:tcW w:w="1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7325A6" w14:textId="77777777" w:rsidR="00C91FCF" w:rsidRPr="000B41B7" w:rsidRDefault="00C91FCF" w:rsidP="00295873">
            <w:pPr>
              <w:pStyle w:val="phtablecellleft"/>
              <w:spacing w:before="0" w:after="0"/>
              <w:jc w:val="left"/>
            </w:pPr>
            <w:r w:rsidRPr="000B41B7">
              <w:t>Сокращенное наименование</w:t>
            </w:r>
          </w:p>
        </w:tc>
        <w:tc>
          <w:tcPr>
            <w:tcW w:w="13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81E1B" w14:textId="77777777" w:rsidR="00C91FCF" w:rsidRPr="000B41B7" w:rsidRDefault="00C91FCF" w:rsidP="00295873">
            <w:pPr>
              <w:pStyle w:val="phtablecellleft"/>
              <w:spacing w:before="0" w:after="0"/>
              <w:jc w:val="left"/>
            </w:pPr>
          </w:p>
        </w:tc>
        <w:tc>
          <w:tcPr>
            <w:tcW w:w="24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C7C4F3" w14:textId="6F92B430" w:rsidR="00C91FCF" w:rsidRPr="000B41B7" w:rsidRDefault="00C91FCF" w:rsidP="00BA4716">
            <w:pPr>
              <w:pStyle w:val="phtablecellleft"/>
              <w:spacing w:before="0" w:after="0"/>
            </w:pPr>
            <w:r w:rsidRPr="000B41B7">
              <w:t xml:space="preserve">Указать полное сокращенное наименование организации в соответствии с выпиской </w:t>
            </w:r>
            <w:r w:rsidR="00512049" w:rsidRPr="000B41B7">
              <w:br/>
            </w:r>
            <w:r w:rsidRPr="000B41B7">
              <w:t xml:space="preserve">из ЕГРЮЛ. </w:t>
            </w:r>
            <w:r w:rsidR="00295873" w:rsidRPr="000B41B7">
              <w:br/>
            </w:r>
            <w:r w:rsidRPr="000B41B7">
              <w:t>Допускается только кириллица</w:t>
            </w:r>
          </w:p>
        </w:tc>
      </w:tr>
      <w:tr w:rsidR="000B41B7" w:rsidRPr="000B41B7" w14:paraId="683B03B6" w14:textId="77777777" w:rsidTr="00811059">
        <w:trPr>
          <w:trHeight w:val="300"/>
        </w:trPr>
        <w:tc>
          <w:tcPr>
            <w:tcW w:w="1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9908B4" w14:textId="3EAA68D9" w:rsidR="00C91FCF" w:rsidRPr="000B41B7" w:rsidRDefault="00B16263" w:rsidP="00295873">
            <w:pPr>
              <w:pStyle w:val="phtablecellleft"/>
              <w:spacing w:before="0" w:after="0"/>
              <w:jc w:val="left"/>
            </w:pPr>
            <w:r w:rsidRPr="000B41B7">
              <w:t xml:space="preserve">Субъект </w:t>
            </w:r>
            <w:r w:rsidR="00C91FCF" w:rsidRPr="000B41B7">
              <w:t>РФ</w:t>
            </w:r>
          </w:p>
        </w:tc>
        <w:tc>
          <w:tcPr>
            <w:tcW w:w="13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EF989C" w14:textId="77777777" w:rsidR="00C91FCF" w:rsidRPr="000B41B7" w:rsidRDefault="00C91FCF" w:rsidP="00295873">
            <w:pPr>
              <w:pStyle w:val="phtablecellleft"/>
              <w:spacing w:before="0" w:after="0"/>
              <w:jc w:val="left"/>
            </w:pPr>
          </w:p>
        </w:tc>
        <w:tc>
          <w:tcPr>
            <w:tcW w:w="24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BE93DA" w14:textId="4714AF94" w:rsidR="00C91FCF" w:rsidRPr="000B41B7" w:rsidRDefault="00C91FCF" w:rsidP="00BA4716">
            <w:pPr>
              <w:pStyle w:val="phtablecellleft"/>
              <w:spacing w:before="0" w:after="0"/>
            </w:pPr>
            <w:r w:rsidRPr="000B41B7">
              <w:t>Указ</w:t>
            </w:r>
            <w:r w:rsidR="00295873" w:rsidRPr="000B41B7">
              <w:t xml:space="preserve">ать </w:t>
            </w:r>
            <w:r w:rsidRPr="000B41B7">
              <w:t>наименование субъекта РФ (исходя из юридического адреса головной организации</w:t>
            </w:r>
            <w:r w:rsidR="00B16263" w:rsidRPr="000B41B7">
              <w:t>)</w:t>
            </w:r>
          </w:p>
        </w:tc>
      </w:tr>
      <w:tr w:rsidR="000B41B7" w:rsidRPr="000B41B7" w14:paraId="20BF0E9C" w14:textId="77777777" w:rsidTr="00811059">
        <w:trPr>
          <w:trHeight w:val="300"/>
        </w:trPr>
        <w:tc>
          <w:tcPr>
            <w:tcW w:w="1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0A3E13" w14:textId="77777777" w:rsidR="00C91FCF" w:rsidRPr="000B41B7" w:rsidRDefault="00C91FCF" w:rsidP="00295873">
            <w:pPr>
              <w:pStyle w:val="phtablecellleft"/>
              <w:spacing w:before="0" w:after="0"/>
              <w:jc w:val="left"/>
            </w:pPr>
            <w:r w:rsidRPr="000B41B7">
              <w:t>ИНН</w:t>
            </w:r>
          </w:p>
        </w:tc>
        <w:tc>
          <w:tcPr>
            <w:tcW w:w="13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FC3A65" w14:textId="77777777" w:rsidR="00C91FCF" w:rsidRPr="000B41B7" w:rsidRDefault="00C91FCF" w:rsidP="00295873">
            <w:pPr>
              <w:pStyle w:val="phtablecellleft"/>
              <w:spacing w:before="0" w:after="0"/>
              <w:jc w:val="left"/>
            </w:pPr>
          </w:p>
        </w:tc>
        <w:tc>
          <w:tcPr>
            <w:tcW w:w="24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58DFD9" w14:textId="59014047" w:rsidR="00C91FCF" w:rsidRPr="000B41B7" w:rsidRDefault="00C91FCF" w:rsidP="00BA4716">
            <w:pPr>
              <w:pStyle w:val="phtablecellleft"/>
              <w:spacing w:before="0" w:after="0"/>
            </w:pPr>
            <w:r w:rsidRPr="000B41B7">
              <w:t>Указ</w:t>
            </w:r>
            <w:r w:rsidR="00295873" w:rsidRPr="000B41B7">
              <w:t xml:space="preserve">ать </w:t>
            </w:r>
            <w:r w:rsidRPr="000B41B7">
              <w:t xml:space="preserve">ИНН </w:t>
            </w:r>
            <w:r w:rsidR="000C238F" w:rsidRPr="000B41B7">
              <w:t xml:space="preserve">организации </w:t>
            </w:r>
            <w:r w:rsidRPr="000B41B7">
              <w:t xml:space="preserve">согласно выписке </w:t>
            </w:r>
            <w:r w:rsidR="000C238F" w:rsidRPr="000B41B7">
              <w:br/>
            </w:r>
            <w:r w:rsidRPr="000B41B7">
              <w:t>из ЕГРЮЛ</w:t>
            </w:r>
            <w:r w:rsidR="005375AB" w:rsidRPr="000B41B7">
              <w:t>.</w:t>
            </w:r>
          </w:p>
          <w:p w14:paraId="799079A5" w14:textId="6C932F74" w:rsidR="00C91FCF" w:rsidRPr="000B41B7" w:rsidRDefault="005375AB" w:rsidP="00BA4716">
            <w:pPr>
              <w:pStyle w:val="phtablecellleft"/>
              <w:spacing w:before="0" w:after="0"/>
            </w:pPr>
            <w:r w:rsidRPr="000B41B7">
              <w:t>Д</w:t>
            </w:r>
            <w:r w:rsidR="00C91FCF" w:rsidRPr="000B41B7">
              <w:t>опускается только 10-значное число.</w:t>
            </w:r>
          </w:p>
          <w:p w14:paraId="73A875E0" w14:textId="77777777" w:rsidR="00C91FCF" w:rsidRPr="000B41B7" w:rsidRDefault="00C91FCF" w:rsidP="00BA4716">
            <w:pPr>
              <w:pStyle w:val="phtablecellleft"/>
              <w:spacing w:before="0" w:after="0"/>
            </w:pPr>
            <w:r w:rsidRPr="000B41B7">
              <w:t>Без пробелов, тире, точек и т.п.</w:t>
            </w:r>
          </w:p>
        </w:tc>
      </w:tr>
      <w:tr w:rsidR="000B41B7" w:rsidRPr="000B41B7" w14:paraId="1206BD58" w14:textId="77777777" w:rsidTr="00811059">
        <w:trPr>
          <w:trHeight w:val="300"/>
        </w:trPr>
        <w:tc>
          <w:tcPr>
            <w:tcW w:w="1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287187" w14:textId="4D91D26A" w:rsidR="00C91FCF" w:rsidRPr="000B41B7" w:rsidRDefault="00C91FCF" w:rsidP="00B16263">
            <w:pPr>
              <w:pStyle w:val="phtablecellleft"/>
              <w:spacing w:before="0" w:after="0"/>
              <w:jc w:val="left"/>
            </w:pPr>
            <w:r w:rsidRPr="000B41B7">
              <w:t>ОГРН</w:t>
            </w:r>
          </w:p>
        </w:tc>
        <w:tc>
          <w:tcPr>
            <w:tcW w:w="13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980F5F" w14:textId="77777777" w:rsidR="00C91FCF" w:rsidRPr="000B41B7" w:rsidRDefault="00C91FCF" w:rsidP="00295873">
            <w:pPr>
              <w:pStyle w:val="phtablecellleft"/>
              <w:spacing w:before="0" w:after="0"/>
              <w:jc w:val="left"/>
            </w:pPr>
          </w:p>
        </w:tc>
        <w:tc>
          <w:tcPr>
            <w:tcW w:w="24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92ACB8" w14:textId="200BD709" w:rsidR="00C91FCF" w:rsidRPr="000B41B7" w:rsidRDefault="00C91FCF" w:rsidP="00BA4716">
            <w:pPr>
              <w:pStyle w:val="phtablecellleft"/>
              <w:spacing w:before="0" w:after="0"/>
            </w:pPr>
            <w:r w:rsidRPr="000B41B7">
              <w:t>Указ</w:t>
            </w:r>
            <w:r w:rsidR="00295873" w:rsidRPr="000B41B7">
              <w:t xml:space="preserve">ать </w:t>
            </w:r>
            <w:r w:rsidRPr="000B41B7">
              <w:t xml:space="preserve">ОГРН </w:t>
            </w:r>
            <w:r w:rsidR="000C238F" w:rsidRPr="000B41B7">
              <w:t xml:space="preserve">организации </w:t>
            </w:r>
            <w:r w:rsidRPr="000B41B7">
              <w:t xml:space="preserve">согласно выписке </w:t>
            </w:r>
            <w:r w:rsidR="000C238F" w:rsidRPr="000B41B7">
              <w:br/>
            </w:r>
            <w:r w:rsidRPr="000B41B7">
              <w:t>из ЕГРЮЛ</w:t>
            </w:r>
            <w:r w:rsidR="005375AB" w:rsidRPr="000B41B7">
              <w:t>.</w:t>
            </w:r>
          </w:p>
          <w:p w14:paraId="49F8D653" w14:textId="78C5B9D2" w:rsidR="00C91FCF" w:rsidRPr="000B41B7" w:rsidRDefault="005375AB" w:rsidP="00BA4716">
            <w:pPr>
              <w:pStyle w:val="phtablecellleft"/>
              <w:spacing w:before="0" w:after="0"/>
            </w:pPr>
            <w:r w:rsidRPr="000B41B7">
              <w:t>Д</w:t>
            </w:r>
            <w:r w:rsidR="00C91FCF" w:rsidRPr="000B41B7">
              <w:t>опускается только 13-значное число.</w:t>
            </w:r>
          </w:p>
          <w:p w14:paraId="2A3A1A11" w14:textId="77777777" w:rsidR="00C91FCF" w:rsidRPr="000B41B7" w:rsidRDefault="00C91FCF" w:rsidP="00BA4716">
            <w:pPr>
              <w:pStyle w:val="phtablecellleft"/>
              <w:spacing w:before="0" w:after="0"/>
            </w:pPr>
            <w:r w:rsidRPr="000B41B7">
              <w:t>Без пробелов, тире, точек и т.п.</w:t>
            </w:r>
          </w:p>
        </w:tc>
      </w:tr>
      <w:tr w:rsidR="000B41B7" w:rsidRPr="000B41B7" w14:paraId="3F3A29A6" w14:textId="77777777" w:rsidTr="00811059">
        <w:trPr>
          <w:trHeight w:val="300"/>
        </w:trPr>
        <w:tc>
          <w:tcPr>
            <w:tcW w:w="1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9A912B" w14:textId="77777777" w:rsidR="00C91FCF" w:rsidRPr="000B41B7" w:rsidRDefault="00C91FCF" w:rsidP="00295873">
            <w:pPr>
              <w:pStyle w:val="phtablecellleft"/>
              <w:spacing w:before="0" w:after="0"/>
              <w:jc w:val="left"/>
            </w:pPr>
            <w:r w:rsidRPr="000B41B7">
              <w:t>КПП</w:t>
            </w:r>
          </w:p>
        </w:tc>
        <w:tc>
          <w:tcPr>
            <w:tcW w:w="13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BFDAF0" w14:textId="77777777" w:rsidR="00C91FCF" w:rsidRPr="000B41B7" w:rsidRDefault="00C91FCF" w:rsidP="00295873">
            <w:pPr>
              <w:pStyle w:val="phtablecellleft"/>
              <w:spacing w:before="0" w:after="0"/>
              <w:jc w:val="left"/>
            </w:pPr>
          </w:p>
        </w:tc>
        <w:tc>
          <w:tcPr>
            <w:tcW w:w="24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3F0B7F" w14:textId="6522B480" w:rsidR="00C91FCF" w:rsidRPr="000B41B7" w:rsidRDefault="00C91FCF" w:rsidP="00BA4716">
            <w:pPr>
              <w:pStyle w:val="phtablecellleft"/>
              <w:spacing w:before="0" w:after="0"/>
            </w:pPr>
            <w:r w:rsidRPr="000B41B7">
              <w:t>Указ</w:t>
            </w:r>
            <w:r w:rsidR="00295873" w:rsidRPr="000B41B7">
              <w:t xml:space="preserve">ать </w:t>
            </w:r>
            <w:r w:rsidRPr="000B41B7">
              <w:t xml:space="preserve">КПП </w:t>
            </w:r>
            <w:r w:rsidR="000C238F" w:rsidRPr="000B41B7">
              <w:t xml:space="preserve">организации </w:t>
            </w:r>
            <w:r w:rsidRPr="000B41B7">
              <w:t xml:space="preserve">согласно выписке </w:t>
            </w:r>
            <w:r w:rsidR="000C238F" w:rsidRPr="000B41B7">
              <w:br/>
            </w:r>
            <w:r w:rsidRPr="000B41B7">
              <w:t>из ЕГРЮЛ.</w:t>
            </w:r>
          </w:p>
          <w:p w14:paraId="3CD7D604" w14:textId="3A5CD022" w:rsidR="00C91FCF" w:rsidRPr="000B41B7" w:rsidRDefault="005375AB" w:rsidP="00BA4716">
            <w:pPr>
              <w:pStyle w:val="phtablecellleft"/>
              <w:spacing w:before="0" w:after="0"/>
            </w:pPr>
            <w:r w:rsidRPr="000B41B7">
              <w:t>Д</w:t>
            </w:r>
            <w:r w:rsidR="00C91FCF" w:rsidRPr="000B41B7">
              <w:t xml:space="preserve">опускается только </w:t>
            </w:r>
            <w:r w:rsidR="00512049" w:rsidRPr="000B41B7">
              <w:t>9-</w:t>
            </w:r>
            <w:r w:rsidR="00C91FCF" w:rsidRPr="000B41B7">
              <w:t>значное число.</w:t>
            </w:r>
            <w:r w:rsidR="00295873" w:rsidRPr="000B41B7">
              <w:br/>
            </w:r>
            <w:r w:rsidR="00C91FCF" w:rsidRPr="000B41B7">
              <w:t>Без пробелов, тире, точек и т.п.</w:t>
            </w:r>
          </w:p>
        </w:tc>
      </w:tr>
      <w:tr w:rsidR="000B41B7" w:rsidRPr="000B41B7" w14:paraId="5B75EA4A" w14:textId="77777777" w:rsidTr="00811059">
        <w:trPr>
          <w:trHeight w:val="300"/>
        </w:trPr>
        <w:tc>
          <w:tcPr>
            <w:tcW w:w="1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5CA91C" w14:textId="77777777" w:rsidR="00C91FCF" w:rsidRPr="000B41B7" w:rsidRDefault="00C91FCF" w:rsidP="00295873">
            <w:pPr>
              <w:pStyle w:val="phtablecellleft"/>
              <w:spacing w:before="0" w:after="0"/>
              <w:jc w:val="left"/>
            </w:pPr>
            <w:r w:rsidRPr="000B41B7">
              <w:t>Субъект системы здравоохранения</w:t>
            </w:r>
          </w:p>
        </w:tc>
        <w:tc>
          <w:tcPr>
            <w:tcW w:w="13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D06EEA" w14:textId="7B12CAFC" w:rsidR="00C91FCF" w:rsidRPr="000B41B7" w:rsidRDefault="00C91FCF" w:rsidP="00295873">
            <w:pPr>
              <w:pStyle w:val="phtablecellleft"/>
              <w:spacing w:before="0" w:after="0"/>
              <w:jc w:val="left"/>
            </w:pPr>
            <w:r w:rsidRPr="000B41B7">
              <w:t>Медицинская организация</w:t>
            </w:r>
          </w:p>
        </w:tc>
        <w:tc>
          <w:tcPr>
            <w:tcW w:w="24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3BD562" w14:textId="77777777" w:rsidR="00C91FCF" w:rsidRPr="000B41B7" w:rsidRDefault="00C91FCF" w:rsidP="00BA4716">
            <w:pPr>
              <w:pStyle w:val="phtablecellleft"/>
              <w:spacing w:before="0" w:after="0"/>
            </w:pPr>
            <w:r w:rsidRPr="000B41B7">
              <w:t>Оставить значение «Медицинская организация»</w:t>
            </w:r>
          </w:p>
        </w:tc>
      </w:tr>
      <w:tr w:rsidR="000B41B7" w:rsidRPr="000B41B7" w14:paraId="4E4A7D5D" w14:textId="77777777" w:rsidTr="00811059">
        <w:trPr>
          <w:trHeight w:val="300"/>
        </w:trPr>
        <w:tc>
          <w:tcPr>
            <w:tcW w:w="1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AA02FB" w14:textId="77777777" w:rsidR="00C91FCF" w:rsidRPr="000B41B7" w:rsidRDefault="00C91FCF" w:rsidP="00295873">
            <w:pPr>
              <w:pStyle w:val="phtablecellleft"/>
              <w:spacing w:before="0" w:after="0"/>
              <w:jc w:val="left"/>
            </w:pPr>
            <w:r w:rsidRPr="000B41B7">
              <w:t>Учредитель</w:t>
            </w:r>
          </w:p>
        </w:tc>
        <w:tc>
          <w:tcPr>
            <w:tcW w:w="13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4138D0" w14:textId="77777777" w:rsidR="00C91FCF" w:rsidRPr="000B41B7" w:rsidRDefault="00C91FCF" w:rsidP="00295873">
            <w:pPr>
              <w:pStyle w:val="phtablecellleft"/>
              <w:spacing w:before="0" w:after="0"/>
              <w:jc w:val="left"/>
            </w:pPr>
          </w:p>
        </w:tc>
        <w:tc>
          <w:tcPr>
            <w:tcW w:w="24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2D7767" w14:textId="4C0A013E" w:rsidR="00C91FCF" w:rsidRPr="000B41B7" w:rsidRDefault="00C91FCF" w:rsidP="00BA4716">
            <w:pPr>
              <w:pStyle w:val="phtablecellleft"/>
              <w:spacing w:before="0" w:after="0"/>
              <w:rPr>
                <w:i/>
              </w:rPr>
            </w:pPr>
            <w:r w:rsidRPr="000B41B7">
              <w:t>Указ</w:t>
            </w:r>
            <w:r w:rsidR="00295873" w:rsidRPr="000B41B7">
              <w:t xml:space="preserve">ать </w:t>
            </w:r>
            <w:r w:rsidRPr="000B41B7">
              <w:t xml:space="preserve">наименование учредителя организации </w:t>
            </w:r>
            <w:r w:rsidR="00295873" w:rsidRPr="000B41B7">
              <w:br/>
            </w:r>
            <w:r w:rsidRPr="000B41B7">
              <w:t>в соответствии с учредительными документами</w:t>
            </w:r>
          </w:p>
        </w:tc>
      </w:tr>
      <w:tr w:rsidR="000B41B7" w:rsidRPr="000B41B7" w14:paraId="3394D2CA" w14:textId="77777777" w:rsidTr="00811059">
        <w:trPr>
          <w:trHeight w:val="300"/>
        </w:trPr>
        <w:tc>
          <w:tcPr>
            <w:tcW w:w="1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B8358D" w14:textId="77777777" w:rsidR="00C91FCF" w:rsidRPr="000B41B7" w:rsidRDefault="00C91FCF" w:rsidP="00295873">
            <w:pPr>
              <w:pStyle w:val="phtablecellleft"/>
              <w:spacing w:before="0" w:after="0"/>
              <w:jc w:val="left"/>
            </w:pPr>
            <w:r w:rsidRPr="000B41B7">
              <w:t>Вид деятельности</w:t>
            </w:r>
          </w:p>
        </w:tc>
        <w:sdt>
          <w:sdtPr>
            <w:id w:val="1723404484"/>
            <w:showingPlcHdr/>
            <w:dropDownList>
              <w:listItem w:value="Выберите элемент."/>
              <w:listItem w:displayText="Больница (в том числе детская)" w:value="Больница (в том числе детская)"/>
              <w:listItem w:displayText="Больница скорой медицинской помощи" w:value="Больница скорой медицинской помощи"/>
              <w:listItem w:displayText="Участковая больница" w:value="Участковая больница"/>
              <w:listItem w:displayText="Специализированная больница" w:value="Специализированная больница"/>
              <w:listItem w:displayText="Родильный дом" w:value="Родильный дом"/>
              <w:listItem w:displayText="Госпиталь" w:value="Госпиталь"/>
              <w:listItem w:displayText="Медико-санитарная часть, в том числе центральная" w:value="Медико-санитарная часть, в том числе центральная"/>
              <w:listItem w:displayText="Дом (больница) сестринского ухода" w:value="Дом (больница) сестринского ухода"/>
              <w:listItem w:displayText="Хоспис" w:value="Хоспис"/>
              <w:listItem w:displayText="Лепрозорий" w:value="Лепрозорий"/>
              <w:listItem w:displayText="Диспансер" w:value="Диспансер"/>
              <w:listItem w:displayText="Амбулатория, в том числе врачебная" w:value="Амбулатория, в том числе врачебная"/>
              <w:listItem w:displayText="Поликлиника" w:value="Поликлиника"/>
              <w:listItem w:displayText="Женская консультация" w:value="Женская консультация"/>
              <w:listItem w:displayText="Дом ребенка, в том числе специализированный" w:value="Дом ребенка, в том числе специализированный"/>
              <w:listItem w:displayText="Молочная кухня" w:value="Молочная кухня"/>
              <w:listItem w:displayText="Центр (Лечебно-профилактические медицинские организации)" w:value="Центр (Лечебно-профилактические медицинские организации)"/>
              <w:listItem w:displayText="Медицинские организации скорой медицинской помощи и переливания крови" w:value="Медицинские организации скорой медицинской помощи и переливания крови"/>
              <w:listItem w:displayText="Санаторно-курортные организации" w:value="Санаторно-курортные организации"/>
              <w:listItem w:displayText="Центр (Медицинские организации особого типа)" w:value="Центр (Медицинские организации особого типа)"/>
              <w:listItem w:displayText="Бюро" w:value="Бюро"/>
              <w:listItem w:displayText="Лаборатория" w:value="Лаборатория"/>
              <w:listItem w:displayText="Медицинский отряд, в том числе специального назначения (военного округа, флота)" w:value="Медицинский отряд, в том числе специального назначения (военного округа, флота)"/>
              <w:listItem w:displayText="Центр гигиены и эпидемиологии" w:value="Центр гигиены и эпидемиологии"/>
              <w:listItem w:displayText="Противочумный центр (станция)" w:value="Противочумный центр (станция)"/>
              <w:listItem w:displayText="Дезинфекционный центр (станция)" w:value="Дезинфекционный центр (станция)"/>
              <w:listItem w:displayText="Центр гигиенического образования населения" w:value="Центр гигиенического образования населения"/>
              <w:listItem w:displayText="Центр государственного санитарно-эпидемиологического надзора" w:value="Центр государственного санитарно-эпидемиологического надзора"/>
            </w:dropDownList>
          </w:sdtPr>
          <w:sdtEndPr/>
          <w:sdtContent>
            <w:tc>
              <w:tcPr>
                <w:tcW w:w="1310" w:type="pct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14:paraId="27EB10C1" w14:textId="77777777" w:rsidR="00C91FCF" w:rsidRPr="000B41B7" w:rsidRDefault="00C91FCF" w:rsidP="00295873">
                <w:pPr>
                  <w:pStyle w:val="phtablecellleft"/>
                  <w:spacing w:before="0" w:after="0"/>
                  <w:jc w:val="left"/>
                </w:pPr>
                <w:r w:rsidRPr="000B41B7">
                  <w:rPr>
                    <w:rStyle w:val="aff5"/>
                    <w:color w:val="auto"/>
                  </w:rPr>
                  <w:t>Выберите элемент.</w:t>
                </w:r>
              </w:p>
            </w:tc>
          </w:sdtContent>
        </w:sdt>
        <w:tc>
          <w:tcPr>
            <w:tcW w:w="24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D370A1" w14:textId="3BCF6564" w:rsidR="00C91FCF" w:rsidRPr="000B41B7" w:rsidRDefault="00C91FCF" w:rsidP="00BA4716">
            <w:pPr>
              <w:pStyle w:val="phtablecellleft"/>
              <w:spacing w:before="0" w:after="0"/>
            </w:pPr>
            <w:r w:rsidRPr="000B41B7">
              <w:t>Указ</w:t>
            </w:r>
            <w:r w:rsidR="00295873" w:rsidRPr="000B41B7">
              <w:t xml:space="preserve">ать вид деятельности </w:t>
            </w:r>
            <w:r w:rsidR="000C238F" w:rsidRPr="000B41B7">
              <w:t xml:space="preserve">организации </w:t>
            </w:r>
            <w:r w:rsidR="000C238F" w:rsidRPr="000B41B7">
              <w:br/>
            </w:r>
            <w:r w:rsidRPr="000B41B7">
              <w:t>в соответствии</w:t>
            </w:r>
            <w:r w:rsidR="00295873" w:rsidRPr="000B41B7">
              <w:t xml:space="preserve"> </w:t>
            </w:r>
            <w:r w:rsidRPr="000B41B7">
              <w:t>с Приказом МЗ РФ от 06.08.2013 № 529н (Раздел I)</w:t>
            </w:r>
          </w:p>
        </w:tc>
      </w:tr>
      <w:tr w:rsidR="000B41B7" w:rsidRPr="000B41B7" w14:paraId="7F110144" w14:textId="77777777" w:rsidTr="00811059">
        <w:trPr>
          <w:trHeight w:val="300"/>
        </w:trPr>
        <w:tc>
          <w:tcPr>
            <w:tcW w:w="1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67646D" w14:textId="77777777" w:rsidR="00C91FCF" w:rsidRPr="000B41B7" w:rsidRDefault="00C91FCF" w:rsidP="00295873">
            <w:pPr>
              <w:pStyle w:val="phtablecellleft"/>
              <w:spacing w:before="0" w:after="0"/>
              <w:jc w:val="left"/>
            </w:pPr>
            <w:r w:rsidRPr="000B41B7">
              <w:t>Профиль деятельности</w:t>
            </w:r>
          </w:p>
        </w:tc>
        <w:sdt>
          <w:sdtPr>
            <w:id w:val="-2009673361"/>
            <w:showingPlcHdr/>
            <w:dropDownList>
              <w:listItem w:value="Выберите элемент."/>
              <w:listItem w:displayText="Нет профиля" w:value="Нет профиля"/>
              <w:listItem w:displayText="гинекологическая" w:value="гинекологическая"/>
              <w:listItem w:displayText="гериатрическая" w:value="гериатрическая"/>
              <w:listItem w:displayText="инфекционная, в том числе детская" w:value="инфекционная, в том числе детская"/>
              <w:listItem w:displayText="медицинской реабилитации, в том числе детская" w:value="медицинской реабилитации, в том числе детская"/>
              <w:listItem w:displayText="наркологическая" w:value="наркологическая"/>
              <w:listItem w:displayText="онкологическая" w:value="онкологическая"/>
              <w:listItem w:displayText="офтальмологическая" w:value="офтальмологическая"/>
              <w:listItem w:displayText="психиатрическая, в том числе детская" w:value="психиатрическая, в том числе детская"/>
              <w:listItem w:displayText="психиатрическая (стационар) специализированного типа" w:value="психиатрическая (стационар) специализированного типа"/>
              <w:listItem w:displayText="психиатрическая (стационар) специализированного типа с интенсивным наблюдением" w:value="психиатрическая (стационар) специализированного типа с интенсивным наблюдением"/>
              <w:listItem w:displayText="психоневрологическая, в том числе детская" w:value="психоневрологическая, в том числе детская"/>
              <w:listItem w:displayText="туберкулезная, в том числе детская" w:value="туберкулезная, в том числе детская"/>
              <w:listItem w:displayText="врачебно-физкультурный" w:value="врачебно-физкультурный"/>
              <w:listItem w:displayText="кардиологический" w:value="кардиологический"/>
              <w:listItem w:displayText="кожно-венерологический" w:value="кожно-венерологический"/>
              <w:listItem w:displayText="наркологический" w:value="наркологический"/>
              <w:listItem w:displayText="онкологический" w:value="онкологический"/>
              <w:listItem w:displayText="офтальмологический" w:value="офтальмологический"/>
              <w:listItem w:displayText="противотуберкулезный" w:value="противотуберкулезный"/>
              <w:listItem w:displayText="психоневрологический" w:value="психоневрологический"/>
              <w:listItem w:displayText="эндокринологический" w:value="эндокринологический"/>
              <w:listItem w:displayText="консультативно-диагностическая, в том числе детская" w:value="консультативно-диагностическая, в том числе детская"/>
              <w:listItem w:displayText="медицинской реабилитации" w:value="медицинской реабилитации"/>
              <w:listItem w:displayText="психотерапевтическая" w:value="психотерапевтическая"/>
              <w:listItem w:displayText="стоматологическая, в том числе детская" w:value="стоматологическая, в том числе детская"/>
              <w:listItem w:displayText="физиотерапевтическая" w:value="физиотерапевтическая"/>
              <w:listItem w:displayText="вспомогательных репродуктивных технологий" w:value="вспомогательных репродуктивных технологий"/>
              <w:listItem w:displayText="высоких медицинских технологий, в том числе по профилю медицинской помощи" w:value="высоких медицинских технологий, в том числе по профилю медицинской помощи"/>
              <w:listItem w:displayText="гериатрический" w:value="гериатрический"/>
              <w:listItem w:displayText="диабетологический" w:value="диабетологический"/>
              <w:listItem w:displayText="диагностический" w:value="диагностический"/>
              <w:listItem w:displayText="здоровья" w:value="здоровья"/>
              <w:listItem w:displayText="консультативно-диагностический, в том числе детский" w:value="консультативно-диагностический, в том числе детский"/>
              <w:listItem w:displayText="клинико-диагностический" w:value="клинико-диагностический"/>
              <w:listItem w:displayText="лечебного и профилактического питания" w:value="лечебного и профилактического питания"/>
              <w:listItem w:displayText="лечебно-реабилитационный" w:value="лечебно-реабилитационный"/>
              <w:listItem w:displayText="лечебной физкультуры и спортивной медицины" w:value="лечебной физкультуры и спортивной медицины"/>
              <w:listItem w:displayText="мануальной терапии" w:value="мануальной терапии"/>
              <w:listItem w:displayText="медицинский" w:value="медицинский"/>
              <w:listItem w:displayText="медико-генетический (консультация)" w:value="медико-генетический (консультация)"/>
              <w:listItem w:displayText="медицинской реабилитации для воинов-интернационалистов" w:value="медицинской реабилитации для воинов-интернационалистов"/>
              <w:listItem w:displayText="медицинской реабилитации, в том числе детский" w:value="медицинской реабилитации, в том числе детский"/>
              <w:listItem w:displayText="медицинской реабилитации для инвалидов и детей-инвалидов с последствиями детского церебрального паралича" w:value="медицинской реабилитации для инвалидов и детей-инвалидов с последствиями детского церебрального паралича"/>
              <w:listItem w:displayText="медико-социальной экспертизы и реабилитации инвалидов" w:value="медико-социальной экспертизы и реабилитации инвалидов"/>
              <w:listItem w:displayText="медицинской и социальной реабилитации, в том числе с отделением постоянного проживания инвалидов и детей-инвалидов с тяжелыми формами детского церебрального паралича" w:value="медицинской и социальной реабилитации, в том числе с отделением постоянного проживания инвалидов и детей-инвалидов с тяжелыми формами детского церебрального паралича"/>
              <w:listItem w:displayText="медико-социальной реабилитации больных наркоманией" w:value="медико-социальной реабилитации больных наркоманией"/>
              <w:listItem w:displayText="медико-хирургический" w:value="медико-хирургический"/>
              <w:listItem w:displayText="многопрофильный" w:value="многопрофильный"/>
              <w:listItem w:displayText="общей врачебной практики (семейной медицины)" w:value="общей врачебной практики (семейной медицины)"/>
              <w:listItem w:displayText="охраны материнства и детства" w:value="охраны материнства и детства"/>
              <w:listItem w:displayText="охраны здоровья семьи и репродукции" w:value="охраны здоровья семьи и репродукции"/>
              <w:listItem w:displayText="охраны репродуктивного здоровья подростков" w:value="охраны репродуктивного здоровья подростков"/>
              <w:listItem w:displayText="паллиативной медицинской помощи" w:value="паллиативной медицинской помощи"/>
              <w:listItem w:displayText="патологии речи и нейрореабилитации" w:value="патологии речи и нейрореабилитации"/>
              <w:listItem w:displayText="перинатальный" w:value="перинатальный"/>
              <w:listItem w:displayText="профессиональной патологии" w:value="профессиональной патологии"/>
              <w:listItem w:displayText="профилактики и борьбы со СПИД" w:value="профилактики и борьбы со СПИД"/>
              <w:listItem w:displayText="психофизиологической диагностики" w:value="психофизиологической диагностики"/>
              <w:listItem w:displayText="реабилитации слуха" w:value="реабилитации слуха"/>
              <w:listItem w:displayText="реабилитационный" w:value="реабилитационный"/>
              <w:listItem w:displayText="специализированные (по профилям медицинской помощи)" w:value="специализированные (по профилям медицинской помощи)"/>
              <w:listItem w:displayText="специализированных видов медицинской помощи" w:value="специализированных видов медицинской помощи"/>
              <w:listItem w:displayText="сурдологический" w:value="сурдологический"/>
              <w:listItem w:displayText="Медицинские организации скорой медицинской помощи и переливания крови" w:value="Медицинские организации скорой медицинской помощи и переливания крови"/>
              <w:listItem w:displayText="станция скорой медицинской помощи" w:value="станция скорой медицинской помощи"/>
              <w:listItem w:displayText="станция переливания крови" w:value="станция переливания крови"/>
              <w:listItem w:displayText="центр крови" w:value="центр крови"/>
              <w:listItem w:displayText="бальнеологическая лечебница" w:value="бальнеологическая лечебница"/>
              <w:listItem w:displayText="грязелечебница" w:value="грязелечебница"/>
              <w:listItem w:displayText="курортная поликлиника" w:value="курортная поликлиника"/>
              <w:listItem w:displayText="санаторий" w:value="санаторий"/>
              <w:listItem w:displayText="санатории для детей, в том числе для детей с родителями" w:value="санатории для детей, в том числе для детей с родителями"/>
              <w:listItem w:displayText="санаторий-профилакторий" w:value="санаторий-профилакторий"/>
              <w:listItem w:displayText="санаторный оздоровительный лагерь круглогодичного действия" w:value="санаторный оздоровительный лагерь круглогодичного действия"/>
              <w:listItem w:displayText="медицинской профилактики" w:value="медицинской профилактики"/>
              <w:listItem w:displayText="медицины катастроф" w:value="медицины катастроф"/>
              <w:listItem w:displayText="медицинский мобилизационных резервов &quot;Резерв&quot;" w:value="медицинский мобилизационных резервов &quot;Резерв&quot;"/>
              <w:listItem w:displayText="медицинский информационно-аналитический" w:value="медицинский информационно-аналитический"/>
              <w:listItem w:displayText="медицинский биофизический" w:value="медицинский биофизический"/>
              <w:listItem w:displayText="военно-врачебной экспертизы" w:value="военно-врачебной экспертизы"/>
              <w:listItem w:displayText="судебно-медицинской экспертизы" w:value="судебно-медицинской экспертизы"/>
              <w:listItem w:displayText="медико-социальной экспертизы" w:value="медико-социальной экспертизы"/>
              <w:listItem w:displayText="медицинской статистики" w:value="медицинской статистики"/>
              <w:listItem w:displayText="патолого-анатомическое" w:value="патолого-анатомическое"/>
              <w:listItem w:displayText="клинико-диагностическая" w:value="клинико-диагностическая"/>
              <w:listItem w:displayText="бактериологическая, в том числе по диагностике туберкулеза" w:value="бактериологическая, в том числе по диагностике туберкулеза"/>
            </w:dropDownList>
          </w:sdtPr>
          <w:sdtEndPr/>
          <w:sdtContent>
            <w:tc>
              <w:tcPr>
                <w:tcW w:w="1310" w:type="pct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14:paraId="6C8489A7" w14:textId="77777777" w:rsidR="00C91FCF" w:rsidRPr="000B41B7" w:rsidRDefault="00C91FCF" w:rsidP="00295873">
                <w:pPr>
                  <w:pStyle w:val="phtablecellleft"/>
                  <w:spacing w:before="0" w:after="0"/>
                  <w:jc w:val="left"/>
                </w:pPr>
                <w:r w:rsidRPr="000B41B7">
                  <w:rPr>
                    <w:rStyle w:val="aff5"/>
                    <w:color w:val="auto"/>
                  </w:rPr>
                  <w:t>Выберите элемент.</w:t>
                </w:r>
              </w:p>
            </w:tc>
          </w:sdtContent>
        </w:sdt>
        <w:tc>
          <w:tcPr>
            <w:tcW w:w="24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053848D" w14:textId="3D381CD9" w:rsidR="00C91FCF" w:rsidRPr="000B41B7" w:rsidRDefault="00C91FCF" w:rsidP="00BA4716">
            <w:pPr>
              <w:pStyle w:val="phtablecellleft"/>
              <w:spacing w:before="0" w:after="0"/>
            </w:pPr>
            <w:r w:rsidRPr="000B41B7">
              <w:t>Указ</w:t>
            </w:r>
            <w:r w:rsidR="00295873" w:rsidRPr="000B41B7">
              <w:t xml:space="preserve">ать </w:t>
            </w:r>
            <w:r w:rsidR="000C238F" w:rsidRPr="000B41B7">
              <w:t xml:space="preserve">(при наличии) </w:t>
            </w:r>
            <w:r w:rsidR="00295873" w:rsidRPr="000B41B7">
              <w:t>профиль деятельности</w:t>
            </w:r>
            <w:r w:rsidRPr="000B41B7">
              <w:t xml:space="preserve"> </w:t>
            </w:r>
            <w:r w:rsidR="000C238F" w:rsidRPr="000B41B7">
              <w:t xml:space="preserve">организации </w:t>
            </w:r>
            <w:r w:rsidRPr="000B41B7">
              <w:t xml:space="preserve">в соответствии с Приказом МЗ РФ </w:t>
            </w:r>
            <w:r w:rsidR="000C238F" w:rsidRPr="000B41B7">
              <w:br/>
            </w:r>
            <w:r w:rsidRPr="000B41B7">
              <w:t>от 06.08.2013 № 529н (Раздел I)</w:t>
            </w:r>
          </w:p>
        </w:tc>
      </w:tr>
      <w:tr w:rsidR="00E25C53" w:rsidRPr="000B41B7" w14:paraId="44582B4E" w14:textId="77777777" w:rsidTr="00811059">
        <w:trPr>
          <w:trHeight w:val="300"/>
        </w:trPr>
        <w:tc>
          <w:tcPr>
            <w:tcW w:w="1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6A8B0F" w14:textId="77777777" w:rsidR="00C91FCF" w:rsidRPr="000B41B7" w:rsidRDefault="00C91FCF" w:rsidP="00295873">
            <w:pPr>
              <w:pStyle w:val="phtablecellleft"/>
              <w:spacing w:before="0" w:after="0"/>
              <w:jc w:val="left"/>
            </w:pPr>
            <w:r w:rsidRPr="000B41B7">
              <w:t>Уровень организации</w:t>
            </w:r>
          </w:p>
        </w:tc>
        <w:sdt>
          <w:sdtPr>
            <w:id w:val="-349102005"/>
            <w:showingPlcHdr/>
            <w:dropDownList>
              <w:listItem w:value="Выберите элемент."/>
              <w:listItem w:displayText="I Уровень" w:value="I Уровень"/>
              <w:listItem w:displayText="II Уровень" w:value="II Уровень"/>
              <w:listItem w:displayText="III Уровень" w:value="III Уровень"/>
              <w:listItem w:displayText="Иное" w:value="Иное"/>
            </w:dropDownList>
          </w:sdtPr>
          <w:sdtEndPr/>
          <w:sdtContent>
            <w:tc>
              <w:tcPr>
                <w:tcW w:w="1310" w:type="pct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14:paraId="746593F1" w14:textId="77777777" w:rsidR="00C91FCF" w:rsidRPr="000B41B7" w:rsidRDefault="00C91FCF" w:rsidP="00295873">
                <w:pPr>
                  <w:pStyle w:val="phtablecellleft"/>
                  <w:spacing w:before="0" w:after="0"/>
                  <w:jc w:val="left"/>
                </w:pPr>
                <w:r w:rsidRPr="000B41B7">
                  <w:rPr>
                    <w:rStyle w:val="aff5"/>
                    <w:color w:val="auto"/>
                  </w:rPr>
                  <w:t>Выберите элемент.</w:t>
                </w:r>
              </w:p>
            </w:tc>
          </w:sdtContent>
        </w:sdt>
        <w:tc>
          <w:tcPr>
            <w:tcW w:w="24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87F318" w14:textId="77777777" w:rsidR="00B16263" w:rsidRPr="000B41B7" w:rsidRDefault="00B16263" w:rsidP="00BA4716">
            <w:pPr>
              <w:pStyle w:val="phtablecellleft"/>
              <w:spacing w:before="0" w:after="0"/>
            </w:pPr>
            <w:r w:rsidRPr="000B41B7">
              <w:t>Указать одно из следующих значений:</w:t>
            </w:r>
          </w:p>
          <w:p w14:paraId="5049C351" w14:textId="77777777" w:rsidR="00C91FCF" w:rsidRPr="000B41B7" w:rsidRDefault="00C91FCF" w:rsidP="00BA4716">
            <w:pPr>
              <w:pStyle w:val="phtableitemizedlist1"/>
              <w:spacing w:before="0" w:after="0"/>
            </w:pPr>
            <w:r w:rsidRPr="000B41B7">
              <w:t>«I уровень»;</w:t>
            </w:r>
          </w:p>
          <w:p w14:paraId="38D6D95C" w14:textId="77777777" w:rsidR="00C91FCF" w:rsidRPr="000B41B7" w:rsidRDefault="00C91FCF" w:rsidP="00BA4716">
            <w:pPr>
              <w:pStyle w:val="phtableitemizedlist1"/>
              <w:spacing w:before="0" w:after="0"/>
            </w:pPr>
            <w:r w:rsidRPr="000B41B7">
              <w:t>«II уровень»;</w:t>
            </w:r>
          </w:p>
          <w:p w14:paraId="255D7D95" w14:textId="77777777" w:rsidR="00C91FCF" w:rsidRPr="000B41B7" w:rsidRDefault="00C91FCF" w:rsidP="00BA4716">
            <w:pPr>
              <w:pStyle w:val="phtableitemizedlist1"/>
              <w:spacing w:before="0" w:after="0"/>
            </w:pPr>
            <w:r w:rsidRPr="000B41B7">
              <w:t>«III уровень»;</w:t>
            </w:r>
          </w:p>
          <w:p w14:paraId="4C85CEB7" w14:textId="33731ACF" w:rsidR="00C91FCF" w:rsidRPr="000B41B7" w:rsidRDefault="00C91FCF" w:rsidP="00BA4716">
            <w:pPr>
              <w:pStyle w:val="phtableitemizedlist1"/>
              <w:spacing w:before="0" w:after="0"/>
            </w:pPr>
            <w:r w:rsidRPr="000B41B7">
              <w:t>«Иное»</w:t>
            </w:r>
          </w:p>
        </w:tc>
      </w:tr>
    </w:tbl>
    <w:p w14:paraId="12CA68F4" w14:textId="5162D980" w:rsidR="00E576F5" w:rsidRPr="00843EF6" w:rsidRDefault="00E576F5" w:rsidP="00843EF6">
      <w:pPr>
        <w:pStyle w:val="afffb"/>
        <w:ind w:firstLine="0"/>
        <w:rPr>
          <w:sz w:val="20"/>
          <w:szCs w:val="20"/>
        </w:rPr>
      </w:pPr>
    </w:p>
    <w:p w14:paraId="1ABCE3EB" w14:textId="77777777" w:rsidR="00F43F12" w:rsidRPr="00843EF6" w:rsidRDefault="00F43F12" w:rsidP="00843EF6">
      <w:pPr>
        <w:pStyle w:val="afffb"/>
        <w:ind w:firstLine="0"/>
        <w:rPr>
          <w:sz w:val="20"/>
          <w:szCs w:val="20"/>
        </w:rPr>
      </w:pPr>
      <w:r w:rsidRPr="00843EF6">
        <w:rPr>
          <w:sz w:val="20"/>
          <w:szCs w:val="20"/>
        </w:rPr>
        <w:t>{Наименование должности</w:t>
      </w:r>
    </w:p>
    <w:p w14:paraId="5B80745A" w14:textId="77777777" w:rsidR="00F43F12" w:rsidRPr="00843EF6" w:rsidRDefault="00F43F12" w:rsidP="00843EF6">
      <w:pPr>
        <w:pStyle w:val="afffb"/>
        <w:ind w:firstLine="0"/>
        <w:rPr>
          <w:sz w:val="20"/>
          <w:szCs w:val="20"/>
        </w:rPr>
      </w:pPr>
      <w:r w:rsidRPr="00843EF6">
        <w:rPr>
          <w:sz w:val="20"/>
          <w:szCs w:val="20"/>
        </w:rPr>
        <w:t>уполномоченного лица}</w:t>
      </w:r>
      <w:r w:rsidRPr="00843EF6">
        <w:rPr>
          <w:rStyle w:val="ae"/>
          <w:sz w:val="20"/>
          <w:szCs w:val="20"/>
        </w:rPr>
        <w:footnoteReference w:id="5"/>
      </w:r>
      <w:r w:rsidRPr="00843EF6">
        <w:rPr>
          <w:sz w:val="20"/>
          <w:szCs w:val="20"/>
        </w:rPr>
        <w:t xml:space="preserve">                                     </w:t>
      </w:r>
      <w:r w:rsidRPr="00843EF6">
        <w:rPr>
          <w:sz w:val="20"/>
          <w:szCs w:val="20"/>
        </w:rPr>
        <w:tab/>
        <w:t xml:space="preserve">   </w:t>
      </w:r>
      <w:r w:rsidRPr="00843EF6">
        <w:rPr>
          <w:sz w:val="20"/>
          <w:szCs w:val="20"/>
        </w:rPr>
        <w:tab/>
      </w:r>
      <w:r w:rsidRPr="00843EF6">
        <w:rPr>
          <w:sz w:val="20"/>
          <w:szCs w:val="20"/>
        </w:rPr>
        <w:tab/>
        <w:t xml:space="preserve">    ____________________</w:t>
      </w:r>
      <w:proofErr w:type="gramStart"/>
      <w:r w:rsidRPr="00843EF6">
        <w:rPr>
          <w:sz w:val="20"/>
          <w:szCs w:val="20"/>
        </w:rPr>
        <w:t>/{</w:t>
      </w:r>
      <w:proofErr w:type="gramEnd"/>
      <w:r w:rsidRPr="00843EF6">
        <w:rPr>
          <w:sz w:val="20"/>
          <w:szCs w:val="20"/>
        </w:rPr>
        <w:t xml:space="preserve">И.О. Фамилия }/ </w:t>
      </w:r>
    </w:p>
    <w:p w14:paraId="2EC15779" w14:textId="4AA517EE" w:rsidR="00B90EB0" w:rsidRPr="00843EF6" w:rsidRDefault="00F43F12" w:rsidP="00843EF6">
      <w:pPr>
        <w:pStyle w:val="afffb"/>
        <w:ind w:firstLine="0"/>
        <w:rPr>
          <w:sz w:val="20"/>
          <w:szCs w:val="20"/>
        </w:rPr>
      </w:pPr>
      <w:r w:rsidRPr="00843EF6">
        <w:rPr>
          <w:sz w:val="20"/>
          <w:szCs w:val="20"/>
        </w:rPr>
        <w:lastRenderedPageBreak/>
        <w:t>МП</w:t>
      </w:r>
      <w:bookmarkStart w:id="280" w:name="_Toc65072328"/>
      <w:bookmarkStart w:id="281" w:name="_Toc65084465"/>
      <w:r w:rsidR="00707422" w:rsidRPr="00843EF6">
        <w:rPr>
          <w:rStyle w:val="ae"/>
          <w:sz w:val="20"/>
          <w:szCs w:val="20"/>
        </w:rPr>
        <w:footnoteReference w:id="6"/>
      </w:r>
    </w:p>
    <w:p w14:paraId="5C7D634D" w14:textId="6E2C7517" w:rsidR="00376C46" w:rsidRPr="000B41B7" w:rsidRDefault="00376C46" w:rsidP="00376C46">
      <w:pPr>
        <w:pStyle w:val="phadditiontitle2"/>
        <w:ind w:left="710"/>
        <w:jc w:val="center"/>
      </w:pPr>
      <w:bookmarkStart w:id="282" w:name="_Toc80968268"/>
      <w:r w:rsidRPr="000B41B7">
        <w:t>1.4 Форма заявки на добавление филиала медицинской организации</w:t>
      </w:r>
      <w:bookmarkEnd w:id="282"/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2679"/>
        <w:gridCol w:w="2688"/>
        <w:gridCol w:w="4402"/>
      </w:tblGrid>
      <w:tr w:rsidR="000B41B7" w:rsidRPr="000B41B7" w14:paraId="49A60905" w14:textId="77777777" w:rsidTr="008D1414">
        <w:trPr>
          <w:trHeight w:val="600"/>
          <w:tblHeader/>
          <w:jc w:val="center"/>
        </w:trPr>
        <w:tc>
          <w:tcPr>
            <w:tcW w:w="1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576F44" w14:textId="77777777" w:rsidR="00376C46" w:rsidRPr="000B41B7" w:rsidRDefault="00376C46" w:rsidP="008D1414">
            <w:pPr>
              <w:pStyle w:val="phtablecolcaption"/>
              <w:spacing w:before="0" w:after="0"/>
            </w:pPr>
            <w:r w:rsidRPr="000B41B7">
              <w:t>Наименование поля</w:t>
            </w:r>
          </w:p>
        </w:tc>
        <w:tc>
          <w:tcPr>
            <w:tcW w:w="1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546BEE" w14:textId="77777777" w:rsidR="00376C46" w:rsidRPr="000B41B7" w:rsidRDefault="00376C46" w:rsidP="008D1414">
            <w:pPr>
              <w:pStyle w:val="phtablecolcaption"/>
              <w:spacing w:before="0" w:after="0"/>
            </w:pPr>
            <w:r w:rsidRPr="000B41B7">
              <w:t>Описание</w:t>
            </w:r>
          </w:p>
        </w:tc>
        <w:tc>
          <w:tcPr>
            <w:tcW w:w="22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BBD5657" w14:textId="77777777" w:rsidR="00376C46" w:rsidRPr="000B41B7" w:rsidRDefault="00376C46" w:rsidP="008D1414">
            <w:pPr>
              <w:pStyle w:val="phtablecolcaption"/>
              <w:spacing w:before="0" w:after="0"/>
            </w:pPr>
            <w:r w:rsidRPr="000B41B7">
              <w:t>Вид, способ ввода</w:t>
            </w:r>
          </w:p>
        </w:tc>
      </w:tr>
      <w:tr w:rsidR="000B41B7" w:rsidRPr="000B41B7" w14:paraId="0B6DE858" w14:textId="77777777" w:rsidTr="008D1414">
        <w:trPr>
          <w:trHeight w:val="600"/>
          <w:jc w:val="center"/>
        </w:trPr>
        <w:tc>
          <w:tcPr>
            <w:tcW w:w="1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B4CE40" w14:textId="77777777" w:rsidR="00376C46" w:rsidRPr="000B41B7" w:rsidRDefault="00376C46" w:rsidP="008D1414">
            <w:pPr>
              <w:pStyle w:val="phtablecellleft"/>
              <w:spacing w:before="0" w:after="0"/>
            </w:pPr>
            <w:r w:rsidRPr="000B41B7">
              <w:t>Головная организация</w:t>
            </w:r>
          </w:p>
        </w:tc>
        <w:tc>
          <w:tcPr>
            <w:tcW w:w="1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592107" w14:textId="77777777" w:rsidR="00376C46" w:rsidRPr="000B41B7" w:rsidRDefault="00376C46" w:rsidP="008D1414">
            <w:pPr>
              <w:pStyle w:val="phtablecellleft"/>
              <w:spacing w:before="0" w:after="0"/>
            </w:pPr>
          </w:p>
        </w:tc>
        <w:tc>
          <w:tcPr>
            <w:tcW w:w="22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654D0BA" w14:textId="7B014AC3" w:rsidR="00376C46" w:rsidRPr="000B41B7" w:rsidRDefault="00376C46" w:rsidP="008D1414">
            <w:pPr>
              <w:pStyle w:val="phtablecellleft"/>
              <w:spacing w:before="0" w:after="0"/>
            </w:pPr>
            <w:r w:rsidRPr="000B41B7">
              <w:t xml:space="preserve">Указать полное и сокращенное наименование головной организации согласно выписке из ЕГРЮЛ. </w:t>
            </w:r>
          </w:p>
          <w:p w14:paraId="3ED84F7B" w14:textId="77777777" w:rsidR="00376C46" w:rsidRPr="000B41B7" w:rsidRDefault="00376C46" w:rsidP="008D1414">
            <w:pPr>
              <w:pStyle w:val="phtablecellleft"/>
              <w:spacing w:before="0" w:after="0"/>
            </w:pPr>
            <w:r w:rsidRPr="000B41B7">
              <w:t>Допускается только кириллица</w:t>
            </w:r>
          </w:p>
        </w:tc>
      </w:tr>
      <w:tr w:rsidR="000B41B7" w:rsidRPr="000B41B7" w14:paraId="4BB56703" w14:textId="77777777" w:rsidTr="008D1414">
        <w:trPr>
          <w:trHeight w:val="600"/>
          <w:jc w:val="center"/>
        </w:trPr>
        <w:tc>
          <w:tcPr>
            <w:tcW w:w="1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773676" w14:textId="77777777" w:rsidR="00376C46" w:rsidRPr="000B41B7" w:rsidRDefault="00376C46" w:rsidP="008D1414">
            <w:pPr>
              <w:pStyle w:val="phtablecellleft"/>
              <w:spacing w:before="0" w:after="0"/>
            </w:pPr>
            <w:r w:rsidRPr="000B41B7">
              <w:t>Полное наименование</w:t>
            </w:r>
          </w:p>
        </w:tc>
        <w:tc>
          <w:tcPr>
            <w:tcW w:w="1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711314" w14:textId="77777777" w:rsidR="00376C46" w:rsidRPr="000B41B7" w:rsidRDefault="00376C46" w:rsidP="008D1414">
            <w:pPr>
              <w:pStyle w:val="phtablecellleft"/>
              <w:spacing w:before="0" w:after="0"/>
            </w:pPr>
          </w:p>
        </w:tc>
        <w:tc>
          <w:tcPr>
            <w:tcW w:w="22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6F5A14F" w14:textId="77777777" w:rsidR="00376C46" w:rsidRPr="000B41B7" w:rsidRDefault="00376C46" w:rsidP="008D1414">
            <w:pPr>
              <w:pStyle w:val="phtablecellleft"/>
              <w:spacing w:before="0" w:after="0"/>
            </w:pPr>
            <w:r w:rsidRPr="000B41B7">
              <w:t xml:space="preserve">Указать полное наименование филиала согласно выписке из ЕГРЮЛ.  </w:t>
            </w:r>
          </w:p>
          <w:p w14:paraId="583A32A2" w14:textId="77777777" w:rsidR="00376C46" w:rsidRPr="000B41B7" w:rsidRDefault="00376C46" w:rsidP="008D1414">
            <w:pPr>
              <w:pStyle w:val="phtablecellleft"/>
              <w:spacing w:before="0" w:after="0"/>
            </w:pPr>
            <w:r w:rsidRPr="000B41B7">
              <w:t>Допускается только кириллица</w:t>
            </w:r>
          </w:p>
        </w:tc>
      </w:tr>
      <w:tr w:rsidR="000B41B7" w:rsidRPr="000B41B7" w14:paraId="708181AE" w14:textId="77777777" w:rsidTr="008D1414">
        <w:trPr>
          <w:trHeight w:val="300"/>
          <w:jc w:val="center"/>
        </w:trPr>
        <w:tc>
          <w:tcPr>
            <w:tcW w:w="1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3DC917" w14:textId="77777777" w:rsidR="00376C46" w:rsidRPr="000B41B7" w:rsidRDefault="00376C46" w:rsidP="008D1414">
            <w:pPr>
              <w:pStyle w:val="phtablecellleft"/>
              <w:spacing w:before="0" w:after="0"/>
            </w:pPr>
            <w:r w:rsidRPr="000B41B7">
              <w:t>Сокращенное наименование</w:t>
            </w:r>
          </w:p>
        </w:tc>
        <w:tc>
          <w:tcPr>
            <w:tcW w:w="1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583985" w14:textId="77777777" w:rsidR="00376C46" w:rsidRPr="000B41B7" w:rsidRDefault="00376C46" w:rsidP="008D1414">
            <w:pPr>
              <w:pStyle w:val="phtablecellleft"/>
              <w:spacing w:before="0" w:after="0"/>
            </w:pPr>
          </w:p>
        </w:tc>
        <w:tc>
          <w:tcPr>
            <w:tcW w:w="22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A365B4" w14:textId="77777777" w:rsidR="00376C46" w:rsidRPr="000B41B7" w:rsidRDefault="00376C46" w:rsidP="008D1414">
            <w:pPr>
              <w:pStyle w:val="phtablecellleft"/>
              <w:spacing w:before="0" w:after="0"/>
            </w:pPr>
            <w:r w:rsidRPr="000B41B7">
              <w:t>Указать сокращенное наименование филиала согласно выписке из ЕГРЮЛ. Допускается только кириллица</w:t>
            </w:r>
          </w:p>
        </w:tc>
      </w:tr>
      <w:tr w:rsidR="000B41B7" w:rsidRPr="000B41B7" w14:paraId="61C86578" w14:textId="77777777" w:rsidTr="008D1414">
        <w:trPr>
          <w:trHeight w:val="300"/>
          <w:jc w:val="center"/>
        </w:trPr>
        <w:tc>
          <w:tcPr>
            <w:tcW w:w="1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58E181" w14:textId="77777777" w:rsidR="00376C46" w:rsidRPr="000B41B7" w:rsidRDefault="00376C46" w:rsidP="008D1414">
            <w:pPr>
              <w:pStyle w:val="phtablecellleft"/>
              <w:spacing w:before="0" w:after="0"/>
            </w:pPr>
            <w:r w:rsidRPr="000B41B7">
              <w:t>Субъект РФ</w:t>
            </w:r>
          </w:p>
        </w:tc>
        <w:tc>
          <w:tcPr>
            <w:tcW w:w="1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CFDDEA" w14:textId="77777777" w:rsidR="00376C46" w:rsidRPr="000B41B7" w:rsidRDefault="00376C46" w:rsidP="008D1414">
            <w:pPr>
              <w:pStyle w:val="phtablecellleft"/>
              <w:spacing w:before="0" w:after="0"/>
            </w:pPr>
          </w:p>
        </w:tc>
        <w:tc>
          <w:tcPr>
            <w:tcW w:w="22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88141DD" w14:textId="77777777" w:rsidR="00376C46" w:rsidRPr="000B41B7" w:rsidRDefault="00376C46" w:rsidP="008D1414">
            <w:pPr>
              <w:pStyle w:val="phtablecellleft"/>
              <w:spacing w:before="0" w:after="0"/>
            </w:pPr>
            <w:r w:rsidRPr="000B41B7">
              <w:t xml:space="preserve">Указать наименование субъекта РФ, в котором расположен филиал </w:t>
            </w:r>
          </w:p>
        </w:tc>
      </w:tr>
      <w:tr w:rsidR="000B41B7" w:rsidRPr="000B41B7" w14:paraId="4F434B22" w14:textId="77777777" w:rsidTr="008D1414">
        <w:trPr>
          <w:trHeight w:val="300"/>
          <w:jc w:val="center"/>
        </w:trPr>
        <w:tc>
          <w:tcPr>
            <w:tcW w:w="1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E9908C" w14:textId="77777777" w:rsidR="00376C46" w:rsidRPr="000B41B7" w:rsidRDefault="00376C46" w:rsidP="008D1414">
            <w:pPr>
              <w:pStyle w:val="phtablecellleft"/>
              <w:spacing w:before="0" w:after="0"/>
            </w:pPr>
            <w:r w:rsidRPr="000B41B7">
              <w:t xml:space="preserve">ИНН </w:t>
            </w:r>
          </w:p>
        </w:tc>
        <w:tc>
          <w:tcPr>
            <w:tcW w:w="1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5B308A" w14:textId="77777777" w:rsidR="00376C46" w:rsidRPr="000B41B7" w:rsidRDefault="00376C46" w:rsidP="008D1414">
            <w:pPr>
              <w:pStyle w:val="phtablecellleft"/>
              <w:spacing w:before="0" w:after="0"/>
            </w:pPr>
          </w:p>
        </w:tc>
        <w:tc>
          <w:tcPr>
            <w:tcW w:w="22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61E444" w14:textId="77777777" w:rsidR="00376C46" w:rsidRPr="000B41B7" w:rsidRDefault="00376C46" w:rsidP="008D1414">
            <w:pPr>
              <w:pStyle w:val="phtablecellleft"/>
              <w:spacing w:before="0" w:after="0"/>
              <w:jc w:val="left"/>
            </w:pPr>
            <w:r w:rsidRPr="000B41B7">
              <w:t>Указать ИНН головной организации согласно выписке из ЕГРЮЛ.</w:t>
            </w:r>
          </w:p>
          <w:p w14:paraId="657EDF24" w14:textId="77777777" w:rsidR="00376C46" w:rsidRPr="000B41B7" w:rsidRDefault="00376C46" w:rsidP="008D1414">
            <w:pPr>
              <w:pStyle w:val="phtablecellleft"/>
              <w:spacing w:before="0" w:after="0"/>
            </w:pPr>
            <w:r w:rsidRPr="000B41B7">
              <w:t xml:space="preserve">Допускается только 10-значное число. </w:t>
            </w:r>
            <w:r w:rsidRPr="000B41B7">
              <w:br/>
              <w:t>Без пробелов, тире, точек и т.п.</w:t>
            </w:r>
          </w:p>
        </w:tc>
      </w:tr>
      <w:tr w:rsidR="000B41B7" w:rsidRPr="000B41B7" w14:paraId="64E794ED" w14:textId="77777777" w:rsidTr="008D1414">
        <w:trPr>
          <w:trHeight w:val="300"/>
          <w:jc w:val="center"/>
        </w:trPr>
        <w:tc>
          <w:tcPr>
            <w:tcW w:w="1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A63622" w14:textId="77777777" w:rsidR="00376C46" w:rsidRPr="000B41B7" w:rsidRDefault="00376C46" w:rsidP="008D1414">
            <w:pPr>
              <w:pStyle w:val="phtablecellleft"/>
              <w:spacing w:before="0" w:after="0"/>
            </w:pPr>
            <w:r w:rsidRPr="000B41B7">
              <w:t>КПП</w:t>
            </w:r>
          </w:p>
        </w:tc>
        <w:tc>
          <w:tcPr>
            <w:tcW w:w="1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77ADEF" w14:textId="77777777" w:rsidR="00376C46" w:rsidRPr="000B41B7" w:rsidRDefault="00376C46" w:rsidP="008D1414">
            <w:pPr>
              <w:pStyle w:val="phtablecellleft"/>
              <w:spacing w:before="0" w:after="0"/>
            </w:pPr>
          </w:p>
        </w:tc>
        <w:tc>
          <w:tcPr>
            <w:tcW w:w="22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58A621" w14:textId="77777777" w:rsidR="00376C46" w:rsidRPr="000B41B7" w:rsidRDefault="00376C46" w:rsidP="008D1414">
            <w:pPr>
              <w:pStyle w:val="phtablecellleft"/>
              <w:spacing w:before="0" w:after="0"/>
            </w:pPr>
            <w:r w:rsidRPr="000B41B7">
              <w:t>Указать КПП филиала согласно выписке из ЕГРЮЛ.</w:t>
            </w:r>
          </w:p>
          <w:p w14:paraId="4FEA2704" w14:textId="77777777" w:rsidR="00376C46" w:rsidRPr="000B41B7" w:rsidRDefault="00376C46" w:rsidP="008D1414">
            <w:pPr>
              <w:pStyle w:val="phtablecellleft"/>
              <w:spacing w:before="0" w:after="0"/>
            </w:pPr>
            <w:r w:rsidRPr="000B41B7">
              <w:t xml:space="preserve">Допускается только 9-значное число. </w:t>
            </w:r>
            <w:r w:rsidRPr="000B41B7">
              <w:br/>
              <w:t>Без пробелов, тире, точек и т.п.</w:t>
            </w:r>
          </w:p>
        </w:tc>
      </w:tr>
      <w:tr w:rsidR="000B41B7" w:rsidRPr="000B41B7" w14:paraId="6C738DCD" w14:textId="77777777" w:rsidTr="008D1414">
        <w:trPr>
          <w:trHeight w:val="300"/>
          <w:jc w:val="center"/>
        </w:trPr>
        <w:tc>
          <w:tcPr>
            <w:tcW w:w="1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492516" w14:textId="77777777" w:rsidR="00376C46" w:rsidRPr="000B41B7" w:rsidRDefault="00376C46" w:rsidP="008D1414">
            <w:pPr>
              <w:pStyle w:val="phtablecellleft"/>
              <w:spacing w:before="0" w:after="0"/>
            </w:pPr>
            <w:r w:rsidRPr="000B41B7">
              <w:t>Субъект системы здравоохранения</w:t>
            </w:r>
          </w:p>
        </w:tc>
        <w:tc>
          <w:tcPr>
            <w:tcW w:w="1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20806D" w14:textId="77777777" w:rsidR="00376C46" w:rsidRPr="000B41B7" w:rsidRDefault="00376C46" w:rsidP="008D1414">
            <w:pPr>
              <w:pStyle w:val="phtablecellleft"/>
              <w:spacing w:before="0" w:after="0"/>
            </w:pPr>
            <w:r w:rsidRPr="000B41B7">
              <w:t>Медицинская организация</w:t>
            </w:r>
          </w:p>
        </w:tc>
        <w:tc>
          <w:tcPr>
            <w:tcW w:w="22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1EBC1B9" w14:textId="77777777" w:rsidR="00376C46" w:rsidRPr="000B41B7" w:rsidRDefault="00376C46" w:rsidP="008D1414">
            <w:pPr>
              <w:pStyle w:val="phtablecellleft"/>
              <w:spacing w:before="0" w:after="0"/>
            </w:pPr>
            <w:r w:rsidRPr="000B41B7">
              <w:t>Оставить значение «Медицинская организация»</w:t>
            </w:r>
          </w:p>
        </w:tc>
      </w:tr>
      <w:tr w:rsidR="00E25C53" w:rsidRPr="000B41B7" w14:paraId="414DF64D" w14:textId="77777777" w:rsidTr="008D1414">
        <w:trPr>
          <w:trHeight w:val="300"/>
          <w:jc w:val="center"/>
        </w:trPr>
        <w:tc>
          <w:tcPr>
            <w:tcW w:w="1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13E923" w14:textId="77777777" w:rsidR="00376C46" w:rsidRPr="000B41B7" w:rsidRDefault="00376C46" w:rsidP="008D1414">
            <w:pPr>
              <w:pStyle w:val="phtablecellleft"/>
              <w:spacing w:before="0" w:after="0"/>
            </w:pPr>
            <w:r w:rsidRPr="000B41B7">
              <w:t>Уровень организации</w:t>
            </w:r>
          </w:p>
        </w:tc>
        <w:sdt>
          <w:sdtPr>
            <w:id w:val="962307102"/>
            <w:showingPlcHdr/>
            <w:dropDownList>
              <w:listItem w:value="Выберите элемент."/>
              <w:listItem w:displayText="I Уровень" w:value="I Уровень"/>
              <w:listItem w:displayText="II Уровень" w:value="II Уровень"/>
              <w:listItem w:displayText="III Уровень" w:value="III Уровень"/>
              <w:listItem w:displayText="Иное" w:value="Иное"/>
            </w:dropDownList>
          </w:sdtPr>
          <w:sdtEndPr/>
          <w:sdtContent>
            <w:tc>
              <w:tcPr>
                <w:tcW w:w="1376" w:type="pct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14:paraId="1EE39A57" w14:textId="77777777" w:rsidR="00376C46" w:rsidRPr="000B41B7" w:rsidRDefault="00376C46" w:rsidP="008D1414">
                <w:pPr>
                  <w:pStyle w:val="phtablecellleft"/>
                  <w:spacing w:before="0" w:after="0"/>
                </w:pPr>
                <w:r w:rsidRPr="000B41B7">
                  <w:rPr>
                    <w:rStyle w:val="aff5"/>
                    <w:color w:val="auto"/>
                  </w:rPr>
                  <w:t>Выберите элемент.</w:t>
                </w:r>
              </w:p>
            </w:tc>
          </w:sdtContent>
        </w:sdt>
        <w:tc>
          <w:tcPr>
            <w:tcW w:w="22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CA4BF0B" w14:textId="77777777" w:rsidR="00376C46" w:rsidRPr="000B41B7" w:rsidRDefault="00376C46" w:rsidP="008D1414">
            <w:pPr>
              <w:pStyle w:val="phtablecellleft"/>
              <w:spacing w:before="0" w:after="0"/>
            </w:pPr>
            <w:r w:rsidRPr="000B41B7">
              <w:t>Указать одно из следующих значений:</w:t>
            </w:r>
          </w:p>
          <w:p w14:paraId="7741CEC0" w14:textId="77777777" w:rsidR="00376C46" w:rsidRPr="000B41B7" w:rsidRDefault="00376C46" w:rsidP="008D1414">
            <w:pPr>
              <w:pStyle w:val="phtableitemizedlist1"/>
              <w:spacing w:before="0" w:after="0"/>
            </w:pPr>
            <w:r w:rsidRPr="000B41B7">
              <w:t>«I уровень»;</w:t>
            </w:r>
          </w:p>
          <w:p w14:paraId="32A5A013" w14:textId="77777777" w:rsidR="00376C46" w:rsidRPr="000B41B7" w:rsidRDefault="00376C46" w:rsidP="008D1414">
            <w:pPr>
              <w:pStyle w:val="phtableitemizedlist1"/>
              <w:spacing w:before="0" w:after="0"/>
            </w:pPr>
            <w:r w:rsidRPr="000B41B7">
              <w:t>«II уровень»;</w:t>
            </w:r>
          </w:p>
          <w:p w14:paraId="16FACA5A" w14:textId="77777777" w:rsidR="00376C46" w:rsidRPr="000B41B7" w:rsidRDefault="00376C46" w:rsidP="008D1414">
            <w:pPr>
              <w:pStyle w:val="phtableitemizedlist1"/>
              <w:spacing w:before="0" w:after="0"/>
            </w:pPr>
            <w:r w:rsidRPr="000B41B7">
              <w:t>«III уровень»;</w:t>
            </w:r>
          </w:p>
          <w:p w14:paraId="2E31A32E" w14:textId="77777777" w:rsidR="00376C46" w:rsidRPr="000B41B7" w:rsidRDefault="00376C46" w:rsidP="008D1414">
            <w:pPr>
              <w:pStyle w:val="phtableitemizedlist1"/>
              <w:spacing w:before="0" w:after="0"/>
            </w:pPr>
            <w:r w:rsidRPr="000B41B7">
              <w:t>«Иное»</w:t>
            </w:r>
          </w:p>
        </w:tc>
      </w:tr>
    </w:tbl>
    <w:p w14:paraId="66EEB299" w14:textId="77777777" w:rsidR="00376C46" w:rsidRPr="000B41B7" w:rsidRDefault="00376C46" w:rsidP="00843EF6">
      <w:pPr>
        <w:pStyle w:val="afffb"/>
      </w:pPr>
    </w:p>
    <w:p w14:paraId="6E46947C" w14:textId="77777777" w:rsidR="00376C46" w:rsidRPr="00843EF6" w:rsidRDefault="00376C46" w:rsidP="00843EF6">
      <w:pPr>
        <w:pStyle w:val="afffb"/>
        <w:ind w:firstLine="0"/>
        <w:rPr>
          <w:sz w:val="20"/>
          <w:szCs w:val="20"/>
        </w:rPr>
      </w:pPr>
    </w:p>
    <w:p w14:paraId="24BB5162" w14:textId="77777777" w:rsidR="00376C46" w:rsidRPr="00843EF6" w:rsidRDefault="00376C46" w:rsidP="00843EF6">
      <w:pPr>
        <w:pStyle w:val="afffb"/>
        <w:ind w:firstLine="0"/>
        <w:rPr>
          <w:sz w:val="20"/>
          <w:szCs w:val="20"/>
        </w:rPr>
      </w:pPr>
      <w:r w:rsidRPr="00843EF6">
        <w:rPr>
          <w:sz w:val="20"/>
          <w:szCs w:val="20"/>
        </w:rPr>
        <w:t>{Наименование должности</w:t>
      </w:r>
    </w:p>
    <w:p w14:paraId="412DEBA7" w14:textId="6D7AF6D6" w:rsidR="00376C46" w:rsidRPr="00843EF6" w:rsidRDefault="00376C46" w:rsidP="00843EF6">
      <w:pPr>
        <w:pStyle w:val="afffb"/>
        <w:ind w:firstLine="0"/>
        <w:rPr>
          <w:sz w:val="20"/>
          <w:szCs w:val="20"/>
        </w:rPr>
      </w:pPr>
      <w:r w:rsidRPr="00843EF6">
        <w:rPr>
          <w:sz w:val="20"/>
          <w:szCs w:val="20"/>
        </w:rPr>
        <w:t>уполномоченного лица}</w:t>
      </w:r>
      <w:r w:rsidRPr="00843EF6">
        <w:rPr>
          <w:rStyle w:val="ae"/>
          <w:sz w:val="20"/>
          <w:szCs w:val="20"/>
        </w:rPr>
        <w:footnoteReference w:id="7"/>
      </w:r>
      <w:r w:rsidRPr="00843EF6">
        <w:rPr>
          <w:sz w:val="20"/>
          <w:szCs w:val="20"/>
        </w:rPr>
        <w:t xml:space="preserve">                                       </w:t>
      </w:r>
      <w:r w:rsidR="008F385B" w:rsidRPr="00843EF6">
        <w:rPr>
          <w:sz w:val="20"/>
          <w:szCs w:val="20"/>
        </w:rPr>
        <w:tab/>
      </w:r>
      <w:r w:rsidR="008F385B" w:rsidRPr="00843EF6">
        <w:rPr>
          <w:sz w:val="20"/>
          <w:szCs w:val="20"/>
        </w:rPr>
        <w:tab/>
      </w:r>
      <w:r w:rsidRPr="00843EF6">
        <w:rPr>
          <w:sz w:val="20"/>
          <w:szCs w:val="20"/>
        </w:rPr>
        <w:t xml:space="preserve">             ____________________</w:t>
      </w:r>
      <w:proofErr w:type="gramStart"/>
      <w:r w:rsidRPr="00843EF6">
        <w:rPr>
          <w:sz w:val="20"/>
          <w:szCs w:val="20"/>
        </w:rPr>
        <w:t>/{</w:t>
      </w:r>
      <w:proofErr w:type="gramEnd"/>
      <w:r w:rsidRPr="00843EF6">
        <w:rPr>
          <w:sz w:val="20"/>
          <w:szCs w:val="20"/>
        </w:rPr>
        <w:t xml:space="preserve">И.О. Фамилия }/ </w:t>
      </w:r>
    </w:p>
    <w:p w14:paraId="19B63159" w14:textId="636E2CB9" w:rsidR="00376C46" w:rsidRPr="00843EF6" w:rsidRDefault="00376C46" w:rsidP="00843EF6">
      <w:pPr>
        <w:pStyle w:val="afffb"/>
        <w:ind w:firstLine="0"/>
        <w:rPr>
          <w:sz w:val="20"/>
          <w:szCs w:val="20"/>
        </w:rPr>
      </w:pPr>
      <w:r w:rsidRPr="00843EF6">
        <w:rPr>
          <w:sz w:val="20"/>
          <w:szCs w:val="20"/>
        </w:rPr>
        <w:t>МП</w:t>
      </w:r>
      <w:r w:rsidR="00707422" w:rsidRPr="00843EF6">
        <w:rPr>
          <w:rStyle w:val="ae"/>
          <w:sz w:val="20"/>
          <w:szCs w:val="20"/>
        </w:rPr>
        <w:footnoteReference w:id="8"/>
      </w:r>
    </w:p>
    <w:p w14:paraId="7D8FE856" w14:textId="77777777" w:rsidR="00376C46" w:rsidRPr="000B41B7" w:rsidRDefault="00376C46" w:rsidP="00843EF6">
      <w:pPr>
        <w:rPr>
          <w:rFonts w:eastAsia="SimSun"/>
          <w:lang w:eastAsia="zh-CN"/>
        </w:rPr>
      </w:pPr>
      <w:r w:rsidRPr="000B41B7">
        <w:br w:type="page"/>
      </w:r>
    </w:p>
    <w:p w14:paraId="7384B411" w14:textId="007CCB89" w:rsidR="00376C46" w:rsidRPr="000B41B7" w:rsidRDefault="00376C46" w:rsidP="00843EF6">
      <w:pPr>
        <w:pStyle w:val="afffb"/>
        <w:sectPr w:rsidR="00376C46" w:rsidRPr="000B41B7" w:rsidSect="006D0667">
          <w:endnotePr>
            <w:numFmt w:val="decimal"/>
          </w:endnotePr>
          <w:pgSz w:w="11906" w:h="16838"/>
          <w:pgMar w:top="1276" w:right="851" w:bottom="851" w:left="1276" w:header="709" w:footer="709" w:gutter="0"/>
          <w:cols w:space="708"/>
          <w:docGrid w:linePitch="360"/>
        </w:sectPr>
      </w:pPr>
    </w:p>
    <w:p w14:paraId="23EDE004" w14:textId="7A70FED2" w:rsidR="00B90EB0" w:rsidRPr="000B41B7" w:rsidRDefault="00B90EB0" w:rsidP="00B90EB0">
      <w:pPr>
        <w:pStyle w:val="phadditiontitle2"/>
        <w:ind w:left="710"/>
        <w:jc w:val="center"/>
      </w:pPr>
      <w:bookmarkStart w:id="283" w:name="_Toc80968269"/>
      <w:r w:rsidRPr="000B41B7">
        <w:lastRenderedPageBreak/>
        <w:t>1.</w:t>
      </w:r>
      <w:r w:rsidR="00376C46" w:rsidRPr="000B41B7">
        <w:t>5</w:t>
      </w:r>
      <w:r w:rsidRPr="000B41B7">
        <w:t xml:space="preserve"> Форма заявки на добавление индивидуального предпринимателя</w:t>
      </w:r>
      <w:bookmarkEnd w:id="283"/>
    </w:p>
    <w:tbl>
      <w:tblPr>
        <w:tblW w:w="4859" w:type="pct"/>
        <w:tblLook w:val="04A0" w:firstRow="1" w:lastRow="0" w:firstColumn="1" w:lastColumn="0" w:noHBand="0" w:noVBand="1"/>
      </w:tblPr>
      <w:tblGrid>
        <w:gridCol w:w="2118"/>
        <w:gridCol w:w="3266"/>
        <w:gridCol w:w="4110"/>
      </w:tblGrid>
      <w:tr w:rsidR="000B41B7" w:rsidRPr="000B41B7" w14:paraId="4983DA97" w14:textId="77777777" w:rsidTr="00B94B65">
        <w:trPr>
          <w:trHeight w:val="600"/>
          <w:tblHeader/>
        </w:trPr>
        <w:tc>
          <w:tcPr>
            <w:tcW w:w="1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B7B252" w14:textId="77777777" w:rsidR="00B90EB0" w:rsidRPr="000B41B7" w:rsidRDefault="00B90EB0" w:rsidP="00FD7652">
            <w:pPr>
              <w:pStyle w:val="phtablecolcaption"/>
            </w:pPr>
            <w:r w:rsidRPr="000B41B7">
              <w:t>Наименование поля</w:t>
            </w:r>
          </w:p>
        </w:tc>
        <w:tc>
          <w:tcPr>
            <w:tcW w:w="17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40EED2" w14:textId="77777777" w:rsidR="00B90EB0" w:rsidRPr="000B41B7" w:rsidRDefault="00B90EB0" w:rsidP="00FD7652">
            <w:pPr>
              <w:pStyle w:val="phtablecolcaption"/>
            </w:pPr>
            <w:r w:rsidRPr="000B41B7">
              <w:t>Описание</w:t>
            </w:r>
          </w:p>
        </w:tc>
        <w:tc>
          <w:tcPr>
            <w:tcW w:w="21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F16D205" w14:textId="77777777" w:rsidR="00B90EB0" w:rsidRPr="000B41B7" w:rsidRDefault="00B90EB0" w:rsidP="00FD7652">
            <w:pPr>
              <w:pStyle w:val="phtablecolcaption"/>
            </w:pPr>
            <w:r w:rsidRPr="000B41B7">
              <w:t>Вид, способ ввода</w:t>
            </w:r>
          </w:p>
        </w:tc>
      </w:tr>
      <w:tr w:rsidR="000B41B7" w:rsidRPr="000B41B7" w14:paraId="6A6C5ADA" w14:textId="77777777" w:rsidTr="00B94B65">
        <w:trPr>
          <w:trHeight w:val="600"/>
        </w:trPr>
        <w:tc>
          <w:tcPr>
            <w:tcW w:w="1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65A55A" w14:textId="77777777" w:rsidR="00B90EB0" w:rsidRPr="000B41B7" w:rsidRDefault="00B90EB0" w:rsidP="00FD7652">
            <w:pPr>
              <w:pStyle w:val="phtablecellleft"/>
              <w:spacing w:before="0" w:after="0"/>
              <w:jc w:val="left"/>
            </w:pPr>
            <w:r w:rsidRPr="000B41B7">
              <w:t>Тип организации</w:t>
            </w:r>
          </w:p>
        </w:tc>
        <w:tc>
          <w:tcPr>
            <w:tcW w:w="17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854702" w14:textId="2AA6CB35" w:rsidR="00B90EB0" w:rsidRPr="000B41B7" w:rsidRDefault="00B16263" w:rsidP="00FD7652">
            <w:pPr>
              <w:pStyle w:val="phtablecellleft"/>
              <w:spacing w:before="0" w:after="0"/>
              <w:jc w:val="left"/>
            </w:pPr>
            <w:r w:rsidRPr="000B41B7">
              <w:t>Индивидуальный предприниматель</w:t>
            </w:r>
          </w:p>
        </w:tc>
        <w:tc>
          <w:tcPr>
            <w:tcW w:w="21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8257B9" w14:textId="7D7BBF71" w:rsidR="00B90EB0" w:rsidRPr="000B41B7" w:rsidRDefault="00B16263" w:rsidP="00BA4716">
            <w:pPr>
              <w:pStyle w:val="phtableitemizedlist1"/>
              <w:numPr>
                <w:ilvl w:val="0"/>
                <w:numId w:val="0"/>
              </w:numPr>
              <w:spacing w:before="0" w:after="0"/>
              <w:ind w:left="32" w:hanging="25"/>
            </w:pPr>
            <w:r w:rsidRPr="000B41B7">
              <w:t xml:space="preserve">Оставить значение </w:t>
            </w:r>
            <w:r w:rsidR="00B90EB0" w:rsidRPr="000B41B7">
              <w:t>«Индивидуальный</w:t>
            </w:r>
            <w:r w:rsidRPr="000B41B7">
              <w:t xml:space="preserve"> </w:t>
            </w:r>
            <w:r w:rsidR="00B90EB0" w:rsidRPr="000B41B7">
              <w:t>предприниматель»</w:t>
            </w:r>
          </w:p>
        </w:tc>
      </w:tr>
      <w:tr w:rsidR="000B41B7" w:rsidRPr="000B41B7" w14:paraId="52FF6768" w14:textId="77777777" w:rsidTr="00B94B65">
        <w:trPr>
          <w:trHeight w:val="600"/>
        </w:trPr>
        <w:tc>
          <w:tcPr>
            <w:tcW w:w="1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E646C5" w14:textId="77777777" w:rsidR="00B90EB0" w:rsidRPr="000B41B7" w:rsidRDefault="00B90EB0" w:rsidP="00FD7652">
            <w:pPr>
              <w:pStyle w:val="phtablecellleft"/>
              <w:spacing w:before="0" w:after="0"/>
              <w:jc w:val="left"/>
            </w:pPr>
            <w:r w:rsidRPr="000B41B7">
              <w:t>Полное наименование</w:t>
            </w:r>
          </w:p>
        </w:tc>
        <w:tc>
          <w:tcPr>
            <w:tcW w:w="17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35CAC8" w14:textId="77777777" w:rsidR="00B90EB0" w:rsidRPr="000B41B7" w:rsidRDefault="00B90EB0" w:rsidP="00FD7652">
            <w:pPr>
              <w:pStyle w:val="phtablecellleft"/>
              <w:spacing w:before="0" w:after="0"/>
              <w:jc w:val="left"/>
            </w:pPr>
          </w:p>
        </w:tc>
        <w:tc>
          <w:tcPr>
            <w:tcW w:w="21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4B144FC" w14:textId="683B1E67" w:rsidR="00B90EB0" w:rsidRPr="000B41B7" w:rsidRDefault="00B90EB0" w:rsidP="00BA4716">
            <w:pPr>
              <w:pStyle w:val="phtablecellleft"/>
              <w:spacing w:before="0" w:after="0"/>
            </w:pPr>
            <w:r w:rsidRPr="000B41B7">
              <w:t xml:space="preserve">Указать полное наименование </w:t>
            </w:r>
            <w:r w:rsidR="00B94B65" w:rsidRPr="000B41B7">
              <w:t>ИП</w:t>
            </w:r>
            <w:r w:rsidR="00312FB7" w:rsidRPr="000B41B7">
              <w:br/>
            </w:r>
            <w:r w:rsidRPr="000B41B7">
              <w:t xml:space="preserve">в соответствии с выпиской из ЕГРИП. </w:t>
            </w:r>
          </w:p>
          <w:p w14:paraId="6FB0216E" w14:textId="77777777" w:rsidR="00B90EB0" w:rsidRPr="000B41B7" w:rsidRDefault="00B90EB0" w:rsidP="00BA4716">
            <w:pPr>
              <w:pStyle w:val="phtablecellleft"/>
              <w:spacing w:before="0" w:after="0"/>
            </w:pPr>
            <w:r w:rsidRPr="000B41B7">
              <w:t>Допускается только кириллица</w:t>
            </w:r>
          </w:p>
        </w:tc>
      </w:tr>
      <w:tr w:rsidR="000B41B7" w:rsidRPr="000B41B7" w14:paraId="5BFBB6CC" w14:textId="77777777" w:rsidTr="00B94B65">
        <w:trPr>
          <w:trHeight w:val="300"/>
        </w:trPr>
        <w:tc>
          <w:tcPr>
            <w:tcW w:w="1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2ED0BB" w14:textId="77777777" w:rsidR="00B90EB0" w:rsidRPr="000B41B7" w:rsidRDefault="00B90EB0" w:rsidP="00FD7652">
            <w:pPr>
              <w:pStyle w:val="phtablecellleft"/>
              <w:spacing w:before="0" w:after="0"/>
              <w:jc w:val="left"/>
            </w:pPr>
            <w:r w:rsidRPr="000B41B7">
              <w:t>Сокращенное наименование</w:t>
            </w:r>
          </w:p>
        </w:tc>
        <w:tc>
          <w:tcPr>
            <w:tcW w:w="17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0A6881" w14:textId="77777777" w:rsidR="00B90EB0" w:rsidRPr="000B41B7" w:rsidRDefault="00B90EB0" w:rsidP="00FD7652">
            <w:pPr>
              <w:pStyle w:val="phtablecellleft"/>
              <w:spacing w:before="0" w:after="0"/>
              <w:jc w:val="left"/>
            </w:pPr>
          </w:p>
        </w:tc>
        <w:tc>
          <w:tcPr>
            <w:tcW w:w="21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57FD26" w14:textId="0702AEC9" w:rsidR="00B90EB0" w:rsidRPr="000B41B7" w:rsidRDefault="00312FB7" w:rsidP="00BA4716">
            <w:pPr>
              <w:pStyle w:val="phtablecellleft"/>
              <w:spacing w:before="0" w:after="0"/>
            </w:pPr>
            <w:r w:rsidRPr="000B41B7">
              <w:t>У</w:t>
            </w:r>
            <w:r w:rsidR="00B90EB0" w:rsidRPr="000B41B7">
              <w:t xml:space="preserve">казать </w:t>
            </w:r>
            <w:r w:rsidR="000C238F" w:rsidRPr="000B41B7">
              <w:t xml:space="preserve">сокращенное наименование </w:t>
            </w:r>
            <w:r w:rsidR="00B94B65" w:rsidRPr="000B41B7">
              <w:t>ИП</w:t>
            </w:r>
            <w:r w:rsidR="000C238F" w:rsidRPr="000B41B7">
              <w:br/>
              <w:t xml:space="preserve">по шаблону </w:t>
            </w:r>
            <w:r w:rsidR="00B90EB0" w:rsidRPr="000B41B7">
              <w:t>«ИП Фамилия И.О.».</w:t>
            </w:r>
          </w:p>
          <w:p w14:paraId="3A975DF1" w14:textId="77777777" w:rsidR="00B90EB0" w:rsidRPr="000B41B7" w:rsidRDefault="00B90EB0" w:rsidP="00BA4716">
            <w:pPr>
              <w:pStyle w:val="phtablecellleft"/>
              <w:spacing w:before="0" w:after="0"/>
            </w:pPr>
            <w:r w:rsidRPr="000B41B7">
              <w:t>Допускается только кириллица</w:t>
            </w:r>
          </w:p>
        </w:tc>
      </w:tr>
      <w:tr w:rsidR="000B41B7" w:rsidRPr="000B41B7" w14:paraId="5158ED1B" w14:textId="77777777" w:rsidTr="00B94B65">
        <w:trPr>
          <w:trHeight w:val="300"/>
        </w:trPr>
        <w:tc>
          <w:tcPr>
            <w:tcW w:w="1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A09E8D" w14:textId="577995DA" w:rsidR="00B90EB0" w:rsidRPr="000B41B7" w:rsidRDefault="00312FB7" w:rsidP="00FD7652">
            <w:pPr>
              <w:pStyle w:val="phtablecellleft"/>
              <w:spacing w:before="0" w:after="0"/>
              <w:jc w:val="left"/>
            </w:pPr>
            <w:r w:rsidRPr="000B41B7">
              <w:t>Субъект</w:t>
            </w:r>
            <w:r w:rsidR="00B90EB0" w:rsidRPr="000B41B7">
              <w:t xml:space="preserve"> РФ</w:t>
            </w:r>
          </w:p>
        </w:tc>
        <w:tc>
          <w:tcPr>
            <w:tcW w:w="17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EF7D62" w14:textId="77777777" w:rsidR="00B90EB0" w:rsidRPr="000B41B7" w:rsidRDefault="00B90EB0" w:rsidP="00FD7652">
            <w:pPr>
              <w:pStyle w:val="phtablecellleft"/>
              <w:spacing w:before="0" w:after="0"/>
              <w:jc w:val="left"/>
            </w:pPr>
          </w:p>
        </w:tc>
        <w:tc>
          <w:tcPr>
            <w:tcW w:w="21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D9341C" w14:textId="77777777" w:rsidR="00312FB7" w:rsidRPr="000B41B7" w:rsidRDefault="00B90EB0" w:rsidP="00BA4716">
            <w:pPr>
              <w:pStyle w:val="phtablecellleft"/>
              <w:spacing w:before="0" w:after="0"/>
            </w:pPr>
            <w:r w:rsidRPr="000B41B7">
              <w:t xml:space="preserve">Указать наименование субъекта РФ </w:t>
            </w:r>
          </w:p>
          <w:p w14:paraId="6CAA0399" w14:textId="5BF71478" w:rsidR="00B90EB0" w:rsidRPr="000B41B7" w:rsidRDefault="00B90EB0" w:rsidP="00BA4716">
            <w:pPr>
              <w:pStyle w:val="phtablecellleft"/>
              <w:spacing w:before="0" w:after="0"/>
            </w:pPr>
            <w:r w:rsidRPr="000B41B7">
              <w:t>(исходя из адреса местожительства ИП)</w:t>
            </w:r>
          </w:p>
        </w:tc>
      </w:tr>
      <w:tr w:rsidR="000B41B7" w:rsidRPr="000B41B7" w14:paraId="67F2E57F" w14:textId="77777777" w:rsidTr="00B94B65">
        <w:trPr>
          <w:trHeight w:val="300"/>
        </w:trPr>
        <w:tc>
          <w:tcPr>
            <w:tcW w:w="1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8D0DA2" w14:textId="77777777" w:rsidR="00B90EB0" w:rsidRPr="000B41B7" w:rsidRDefault="00B90EB0" w:rsidP="00FD7652">
            <w:pPr>
              <w:pStyle w:val="phtablecellleft"/>
              <w:spacing w:before="0" w:after="0"/>
              <w:jc w:val="left"/>
            </w:pPr>
            <w:r w:rsidRPr="000B41B7">
              <w:t>ИНН</w:t>
            </w:r>
          </w:p>
        </w:tc>
        <w:tc>
          <w:tcPr>
            <w:tcW w:w="17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50DE1C" w14:textId="77777777" w:rsidR="00B90EB0" w:rsidRPr="000B41B7" w:rsidRDefault="00B90EB0" w:rsidP="00FD7652">
            <w:pPr>
              <w:pStyle w:val="phtablecellleft"/>
              <w:spacing w:before="0" w:after="0"/>
              <w:jc w:val="left"/>
            </w:pPr>
          </w:p>
        </w:tc>
        <w:tc>
          <w:tcPr>
            <w:tcW w:w="21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F9E7A3" w14:textId="77777777" w:rsidR="00B94B65" w:rsidRPr="000B41B7" w:rsidRDefault="00B90EB0" w:rsidP="00BA4716">
            <w:pPr>
              <w:pStyle w:val="phtablecellleft"/>
              <w:spacing w:before="0" w:after="0"/>
            </w:pPr>
            <w:r w:rsidRPr="000B41B7">
              <w:t xml:space="preserve">Указать ИНН </w:t>
            </w:r>
            <w:r w:rsidR="00B94B65" w:rsidRPr="000B41B7">
              <w:t xml:space="preserve">ИП </w:t>
            </w:r>
            <w:r w:rsidRPr="000B41B7">
              <w:t>согласно выписке из ЕГРИП.</w:t>
            </w:r>
            <w:r w:rsidR="00B94B65" w:rsidRPr="000B41B7">
              <w:t xml:space="preserve"> </w:t>
            </w:r>
          </w:p>
          <w:p w14:paraId="7E4D4004" w14:textId="313456FD" w:rsidR="00B90EB0" w:rsidRPr="000B41B7" w:rsidRDefault="00312FB7" w:rsidP="00BA4716">
            <w:pPr>
              <w:pStyle w:val="phtablecellleft"/>
              <w:spacing w:before="0" w:after="0"/>
            </w:pPr>
            <w:r w:rsidRPr="000B41B7">
              <w:t>Д</w:t>
            </w:r>
            <w:r w:rsidR="00B90EB0" w:rsidRPr="000B41B7">
              <w:t>опускается только 12-значное число.</w:t>
            </w:r>
          </w:p>
          <w:p w14:paraId="749DE1F8" w14:textId="77777777" w:rsidR="00B90EB0" w:rsidRPr="000B41B7" w:rsidRDefault="00B90EB0" w:rsidP="00BA4716">
            <w:pPr>
              <w:pStyle w:val="phtablecellleft"/>
              <w:spacing w:before="0" w:after="0"/>
            </w:pPr>
            <w:r w:rsidRPr="000B41B7">
              <w:t>Без пробелов, тире, точек и т.п.</w:t>
            </w:r>
          </w:p>
        </w:tc>
      </w:tr>
      <w:tr w:rsidR="000B41B7" w:rsidRPr="000B41B7" w14:paraId="7F44B9C1" w14:textId="77777777" w:rsidTr="00B94B65">
        <w:trPr>
          <w:trHeight w:val="300"/>
        </w:trPr>
        <w:tc>
          <w:tcPr>
            <w:tcW w:w="1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620541" w14:textId="77777777" w:rsidR="00B90EB0" w:rsidRPr="000B41B7" w:rsidRDefault="00B90EB0" w:rsidP="00FD7652">
            <w:pPr>
              <w:pStyle w:val="phtablecellleft"/>
              <w:spacing w:before="0" w:after="0"/>
              <w:jc w:val="left"/>
            </w:pPr>
            <w:r w:rsidRPr="000B41B7">
              <w:t>ОГРН ИП</w:t>
            </w:r>
          </w:p>
        </w:tc>
        <w:tc>
          <w:tcPr>
            <w:tcW w:w="17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7096E8" w14:textId="77777777" w:rsidR="00B90EB0" w:rsidRPr="000B41B7" w:rsidRDefault="00B90EB0" w:rsidP="00FD7652">
            <w:pPr>
              <w:pStyle w:val="phtablecellleft"/>
              <w:spacing w:before="0" w:after="0"/>
              <w:jc w:val="left"/>
            </w:pPr>
          </w:p>
        </w:tc>
        <w:tc>
          <w:tcPr>
            <w:tcW w:w="21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5A2BB5" w14:textId="7D1AE380" w:rsidR="00B90EB0" w:rsidRPr="000B41B7" w:rsidRDefault="00B90EB0" w:rsidP="00BA4716">
            <w:pPr>
              <w:pStyle w:val="phtablecellleft"/>
              <w:spacing w:before="0" w:after="0"/>
            </w:pPr>
            <w:r w:rsidRPr="000B41B7">
              <w:t>Указать ОГРН ИП согласно выписке из ЕГРИП.</w:t>
            </w:r>
          </w:p>
          <w:p w14:paraId="18AE8D79" w14:textId="0E229F35" w:rsidR="00B90EB0" w:rsidRPr="000B41B7" w:rsidRDefault="00312FB7" w:rsidP="00BA4716">
            <w:pPr>
              <w:pStyle w:val="phtablecellleft"/>
              <w:spacing w:before="0" w:after="0"/>
            </w:pPr>
            <w:r w:rsidRPr="000B41B7">
              <w:t>Д</w:t>
            </w:r>
            <w:r w:rsidR="00B90EB0" w:rsidRPr="000B41B7">
              <w:t xml:space="preserve">опускается только 15-значное число. </w:t>
            </w:r>
          </w:p>
          <w:p w14:paraId="7B762A61" w14:textId="77777777" w:rsidR="00B90EB0" w:rsidRPr="000B41B7" w:rsidRDefault="00B90EB0" w:rsidP="00BA4716">
            <w:pPr>
              <w:pStyle w:val="phtablecellleft"/>
              <w:spacing w:before="0" w:after="0"/>
            </w:pPr>
            <w:r w:rsidRPr="000B41B7">
              <w:t>Без пробелов, тире, точек и т.п.</w:t>
            </w:r>
          </w:p>
        </w:tc>
      </w:tr>
      <w:tr w:rsidR="00E25C53" w:rsidRPr="000B41B7" w14:paraId="5057E6EA" w14:textId="77777777" w:rsidTr="00B94B65">
        <w:trPr>
          <w:trHeight w:val="300"/>
        </w:trPr>
        <w:tc>
          <w:tcPr>
            <w:tcW w:w="1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2ABFC6" w14:textId="77777777" w:rsidR="00B90EB0" w:rsidRPr="000B41B7" w:rsidRDefault="00B90EB0" w:rsidP="00FD7652">
            <w:pPr>
              <w:pStyle w:val="phtablecellleft"/>
              <w:spacing w:before="0" w:after="0"/>
              <w:jc w:val="left"/>
            </w:pPr>
            <w:r w:rsidRPr="000B41B7">
              <w:t>Субъект системы здравоохранения</w:t>
            </w:r>
          </w:p>
        </w:tc>
        <w:tc>
          <w:tcPr>
            <w:tcW w:w="17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0BF37C" w14:textId="77777777" w:rsidR="00B90EB0" w:rsidRPr="000B41B7" w:rsidRDefault="00B90EB0" w:rsidP="00FD7652">
            <w:pPr>
              <w:pStyle w:val="phtablecellleft"/>
              <w:spacing w:before="0" w:after="0"/>
              <w:jc w:val="left"/>
            </w:pPr>
            <w:r w:rsidRPr="000B41B7">
              <w:t>Медицинская организация</w:t>
            </w:r>
          </w:p>
        </w:tc>
        <w:tc>
          <w:tcPr>
            <w:tcW w:w="21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88ACC0" w14:textId="77777777" w:rsidR="00B90EB0" w:rsidRPr="000B41B7" w:rsidRDefault="00B90EB0" w:rsidP="00BA4716">
            <w:pPr>
              <w:pStyle w:val="phtablecellleft"/>
              <w:spacing w:before="0" w:after="0"/>
            </w:pPr>
            <w:r w:rsidRPr="000B41B7">
              <w:t>Оставить значение «Медицинская организация»</w:t>
            </w:r>
          </w:p>
        </w:tc>
      </w:tr>
    </w:tbl>
    <w:p w14:paraId="1A84B5E4" w14:textId="77777777" w:rsidR="00B90EB0" w:rsidRPr="00843EF6" w:rsidRDefault="00B90EB0" w:rsidP="00843EF6">
      <w:pPr>
        <w:pStyle w:val="afffb"/>
        <w:ind w:firstLine="0"/>
        <w:rPr>
          <w:sz w:val="20"/>
          <w:szCs w:val="20"/>
        </w:rPr>
      </w:pPr>
    </w:p>
    <w:p w14:paraId="7042A359" w14:textId="77777777" w:rsidR="00B90EB0" w:rsidRPr="00843EF6" w:rsidRDefault="00B90EB0" w:rsidP="00843EF6">
      <w:pPr>
        <w:pStyle w:val="afffb"/>
        <w:ind w:firstLine="0"/>
        <w:rPr>
          <w:sz w:val="20"/>
          <w:szCs w:val="20"/>
        </w:rPr>
      </w:pPr>
    </w:p>
    <w:p w14:paraId="4DCC8D36" w14:textId="0AE68FC0" w:rsidR="00B90EB0" w:rsidRPr="00843EF6" w:rsidRDefault="00B90EB0" w:rsidP="00843EF6">
      <w:pPr>
        <w:pStyle w:val="afffb"/>
        <w:ind w:firstLine="0"/>
        <w:rPr>
          <w:sz w:val="20"/>
          <w:szCs w:val="20"/>
        </w:rPr>
      </w:pPr>
      <w:r w:rsidRPr="00843EF6">
        <w:rPr>
          <w:sz w:val="20"/>
          <w:szCs w:val="20"/>
        </w:rPr>
        <w:t>{</w:t>
      </w:r>
      <w:r w:rsidR="00B94B65" w:rsidRPr="00843EF6">
        <w:rPr>
          <w:sz w:val="20"/>
          <w:szCs w:val="20"/>
        </w:rPr>
        <w:t>Индивидуальный предприниматель</w:t>
      </w:r>
      <w:r w:rsidRPr="00843EF6">
        <w:rPr>
          <w:sz w:val="20"/>
          <w:szCs w:val="20"/>
        </w:rPr>
        <w:t>}</w:t>
      </w:r>
      <w:r w:rsidRPr="00843EF6">
        <w:rPr>
          <w:rStyle w:val="ae"/>
          <w:sz w:val="20"/>
          <w:szCs w:val="20"/>
        </w:rPr>
        <w:footnoteReference w:id="9"/>
      </w:r>
      <w:r w:rsidRPr="00843EF6">
        <w:rPr>
          <w:sz w:val="20"/>
          <w:szCs w:val="20"/>
        </w:rPr>
        <w:t xml:space="preserve">                                                    ____________________</w:t>
      </w:r>
      <w:proofErr w:type="gramStart"/>
      <w:r w:rsidRPr="00843EF6">
        <w:rPr>
          <w:sz w:val="20"/>
          <w:szCs w:val="20"/>
        </w:rPr>
        <w:t>/{</w:t>
      </w:r>
      <w:proofErr w:type="gramEnd"/>
      <w:r w:rsidRPr="00843EF6">
        <w:rPr>
          <w:sz w:val="20"/>
          <w:szCs w:val="20"/>
        </w:rPr>
        <w:t xml:space="preserve">И.О. Фамилия }/ </w:t>
      </w:r>
    </w:p>
    <w:p w14:paraId="3B523313" w14:textId="61056571" w:rsidR="00B90EB0" w:rsidRPr="00843EF6" w:rsidRDefault="00B90EB0" w:rsidP="00843EF6">
      <w:pPr>
        <w:pStyle w:val="afffb"/>
        <w:ind w:firstLine="0"/>
        <w:rPr>
          <w:sz w:val="20"/>
          <w:szCs w:val="20"/>
        </w:rPr>
      </w:pPr>
      <w:r w:rsidRPr="00843EF6">
        <w:rPr>
          <w:sz w:val="20"/>
          <w:szCs w:val="20"/>
        </w:rPr>
        <w:t>МП</w:t>
      </w:r>
      <w:r w:rsidR="00707422" w:rsidRPr="00843EF6">
        <w:rPr>
          <w:rStyle w:val="ae"/>
          <w:sz w:val="20"/>
          <w:szCs w:val="20"/>
        </w:rPr>
        <w:footnoteReference w:id="10"/>
      </w:r>
    </w:p>
    <w:p w14:paraId="27339816" w14:textId="77777777" w:rsidR="00B90EB0" w:rsidRPr="00843EF6" w:rsidRDefault="00B90EB0" w:rsidP="00843EF6">
      <w:pPr>
        <w:pStyle w:val="afffb"/>
        <w:ind w:firstLine="0"/>
        <w:rPr>
          <w:sz w:val="20"/>
          <w:szCs w:val="20"/>
        </w:rPr>
      </w:pPr>
    </w:p>
    <w:p w14:paraId="342AE0E5" w14:textId="15337E65" w:rsidR="00B90EB0" w:rsidRPr="000B41B7" w:rsidRDefault="00B90EB0" w:rsidP="00843EF6">
      <w:pPr>
        <w:pStyle w:val="afffb"/>
        <w:sectPr w:rsidR="00B90EB0" w:rsidRPr="000B41B7" w:rsidSect="006D0667">
          <w:endnotePr>
            <w:numFmt w:val="decimal"/>
          </w:endnotePr>
          <w:pgSz w:w="11906" w:h="16838"/>
          <w:pgMar w:top="1276" w:right="851" w:bottom="851" w:left="1276" w:header="709" w:footer="709" w:gutter="0"/>
          <w:cols w:space="708"/>
          <w:docGrid w:linePitch="360"/>
        </w:sectPr>
      </w:pPr>
    </w:p>
    <w:p w14:paraId="311FB7AB" w14:textId="1C074F2A" w:rsidR="00C91FCF" w:rsidRPr="000B41B7" w:rsidRDefault="00C91FCF" w:rsidP="00524B73">
      <w:pPr>
        <w:pStyle w:val="phadditiontitle2"/>
        <w:ind w:left="710"/>
        <w:jc w:val="center"/>
        <w:rPr>
          <w:sz w:val="2"/>
          <w:szCs w:val="2"/>
        </w:rPr>
      </w:pPr>
      <w:bookmarkStart w:id="284" w:name="_Toc65072329"/>
      <w:bookmarkStart w:id="285" w:name="_Toc65084466"/>
      <w:bookmarkStart w:id="286" w:name="_Toc80968270"/>
      <w:bookmarkEnd w:id="280"/>
      <w:bookmarkEnd w:id="281"/>
      <w:r w:rsidRPr="000B41B7">
        <w:lastRenderedPageBreak/>
        <w:t>1.</w:t>
      </w:r>
      <w:r w:rsidR="00376C46" w:rsidRPr="000B41B7">
        <w:t>6</w:t>
      </w:r>
      <w:r w:rsidRPr="000B41B7">
        <w:t xml:space="preserve"> Форма заявки на добавление организации здравоохранения</w:t>
      </w:r>
      <w:bookmarkEnd w:id="286"/>
      <w:r w:rsidRPr="000B41B7">
        <w:t xml:space="preserve"> </w:t>
      </w:r>
      <w:r w:rsidR="00524B73" w:rsidRPr="000B41B7">
        <w:br/>
      </w:r>
      <w:bookmarkEnd w:id="284"/>
      <w:bookmarkEnd w:id="285"/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2597"/>
        <w:gridCol w:w="3317"/>
        <w:gridCol w:w="3855"/>
      </w:tblGrid>
      <w:tr w:rsidR="000B41B7" w:rsidRPr="000B41B7" w14:paraId="5837E69E" w14:textId="77777777" w:rsidTr="00E76B42">
        <w:trPr>
          <w:trHeight w:val="600"/>
          <w:tblHeader/>
          <w:jc w:val="center"/>
        </w:trPr>
        <w:tc>
          <w:tcPr>
            <w:tcW w:w="1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D5EFDE" w14:textId="77777777" w:rsidR="00C91FCF" w:rsidRPr="000B41B7" w:rsidRDefault="00C91FCF" w:rsidP="00105F45">
            <w:pPr>
              <w:pStyle w:val="phtablecolcaption"/>
            </w:pPr>
            <w:r w:rsidRPr="000B41B7">
              <w:t>Наименование поля</w:t>
            </w:r>
          </w:p>
        </w:tc>
        <w:tc>
          <w:tcPr>
            <w:tcW w:w="16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5FDBD6" w14:textId="77777777" w:rsidR="00C91FCF" w:rsidRPr="000B41B7" w:rsidRDefault="00C91FCF" w:rsidP="00105F45">
            <w:pPr>
              <w:pStyle w:val="phtablecolcaption"/>
            </w:pPr>
            <w:r w:rsidRPr="000B41B7">
              <w:t>Описание</w:t>
            </w:r>
          </w:p>
        </w:tc>
        <w:tc>
          <w:tcPr>
            <w:tcW w:w="20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2815F76" w14:textId="77777777" w:rsidR="00C91FCF" w:rsidRPr="000B41B7" w:rsidRDefault="00C91FCF" w:rsidP="00105F45">
            <w:pPr>
              <w:pStyle w:val="phtablecolcaption"/>
            </w:pPr>
            <w:r w:rsidRPr="000B41B7">
              <w:t>Вид, способ ввода</w:t>
            </w:r>
          </w:p>
        </w:tc>
      </w:tr>
      <w:tr w:rsidR="000B41B7" w:rsidRPr="000B41B7" w14:paraId="2398500F" w14:textId="77777777" w:rsidTr="00E76B42">
        <w:trPr>
          <w:trHeight w:val="600"/>
          <w:jc w:val="center"/>
        </w:trPr>
        <w:tc>
          <w:tcPr>
            <w:tcW w:w="1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971070" w14:textId="77777777" w:rsidR="00C91FCF" w:rsidRPr="000B41B7" w:rsidRDefault="00C91FCF" w:rsidP="00376C46">
            <w:pPr>
              <w:pStyle w:val="phtablecellleft"/>
              <w:spacing w:before="0" w:after="0"/>
            </w:pPr>
            <w:r w:rsidRPr="000B41B7">
              <w:t>Тип организации</w:t>
            </w:r>
          </w:p>
        </w:tc>
        <w:tc>
          <w:tcPr>
            <w:tcW w:w="16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5E9F1D" w14:textId="1AD18348" w:rsidR="00C91FCF" w:rsidRPr="000B41B7" w:rsidRDefault="00376C46" w:rsidP="00376C46">
            <w:pPr>
              <w:pStyle w:val="phtablecellleft"/>
              <w:spacing w:before="0" w:after="0"/>
            </w:pPr>
            <w:r w:rsidRPr="000B41B7">
              <w:t>Государственное юридическое лицо</w:t>
            </w:r>
          </w:p>
        </w:tc>
        <w:tc>
          <w:tcPr>
            <w:tcW w:w="20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5150DF" w14:textId="62B7BD0F" w:rsidR="00C91FCF" w:rsidRPr="000B41B7" w:rsidRDefault="00376C46" w:rsidP="00376C46">
            <w:pPr>
              <w:pStyle w:val="phtablecellleft"/>
              <w:spacing w:before="0" w:after="0"/>
            </w:pPr>
            <w:r w:rsidRPr="000B41B7">
              <w:t>Оставить значение «</w:t>
            </w:r>
            <w:r w:rsidR="00C91FCF" w:rsidRPr="000B41B7">
              <w:t>Государственное юридическое лицо»</w:t>
            </w:r>
          </w:p>
        </w:tc>
      </w:tr>
      <w:tr w:rsidR="000B41B7" w:rsidRPr="000B41B7" w14:paraId="1C4DE0D1" w14:textId="77777777" w:rsidTr="00E76B42">
        <w:trPr>
          <w:trHeight w:val="600"/>
          <w:jc w:val="center"/>
        </w:trPr>
        <w:tc>
          <w:tcPr>
            <w:tcW w:w="1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440925" w14:textId="77777777" w:rsidR="00C91FCF" w:rsidRPr="000B41B7" w:rsidRDefault="00C91FCF" w:rsidP="00376C46">
            <w:pPr>
              <w:pStyle w:val="phtablecellleft"/>
              <w:spacing w:before="0" w:after="0"/>
            </w:pPr>
            <w:r w:rsidRPr="000B41B7">
              <w:t>Полное наименование</w:t>
            </w:r>
          </w:p>
        </w:tc>
        <w:tc>
          <w:tcPr>
            <w:tcW w:w="16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1FA509" w14:textId="77777777" w:rsidR="00C91FCF" w:rsidRPr="000B41B7" w:rsidRDefault="00C91FCF" w:rsidP="00376C46">
            <w:pPr>
              <w:pStyle w:val="phtablecellleft"/>
              <w:spacing w:before="0" w:after="0"/>
            </w:pPr>
          </w:p>
        </w:tc>
        <w:tc>
          <w:tcPr>
            <w:tcW w:w="20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699FE8" w14:textId="77777777" w:rsidR="00376C46" w:rsidRPr="000B41B7" w:rsidRDefault="00C91FCF" w:rsidP="00376C46">
            <w:pPr>
              <w:pStyle w:val="phtablecellleft"/>
              <w:spacing w:before="0" w:after="0"/>
            </w:pPr>
            <w:r w:rsidRPr="000B41B7">
              <w:t xml:space="preserve">Указать полное наименование организации в соответствии с выпиской </w:t>
            </w:r>
            <w:r w:rsidR="00524B73" w:rsidRPr="000B41B7">
              <w:br/>
            </w:r>
            <w:r w:rsidRPr="000B41B7">
              <w:t>из ЕГРЮЛ</w:t>
            </w:r>
            <w:r w:rsidR="00376C46" w:rsidRPr="000B41B7">
              <w:t>.</w:t>
            </w:r>
          </w:p>
          <w:p w14:paraId="49DF730F" w14:textId="46EDD0A2" w:rsidR="00C91FCF" w:rsidRPr="000B41B7" w:rsidRDefault="00C91FCF" w:rsidP="00376C46">
            <w:pPr>
              <w:pStyle w:val="phtablecellleft"/>
              <w:spacing w:before="0" w:after="0"/>
            </w:pPr>
            <w:r w:rsidRPr="000B41B7">
              <w:t>Допускается только кириллица</w:t>
            </w:r>
          </w:p>
        </w:tc>
      </w:tr>
      <w:tr w:rsidR="000B41B7" w:rsidRPr="000B41B7" w14:paraId="7942C5DB" w14:textId="77777777" w:rsidTr="00E76B42">
        <w:trPr>
          <w:trHeight w:val="300"/>
          <w:jc w:val="center"/>
        </w:trPr>
        <w:tc>
          <w:tcPr>
            <w:tcW w:w="1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B667A6" w14:textId="77777777" w:rsidR="00C91FCF" w:rsidRPr="000B41B7" w:rsidRDefault="00C91FCF" w:rsidP="00376C46">
            <w:pPr>
              <w:pStyle w:val="phtablecellleft"/>
              <w:spacing w:before="0" w:after="0"/>
            </w:pPr>
            <w:r w:rsidRPr="000B41B7">
              <w:t>Сокращенное наименование</w:t>
            </w:r>
          </w:p>
        </w:tc>
        <w:tc>
          <w:tcPr>
            <w:tcW w:w="16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32E35" w14:textId="77777777" w:rsidR="00C91FCF" w:rsidRPr="000B41B7" w:rsidRDefault="00C91FCF" w:rsidP="00376C46">
            <w:pPr>
              <w:pStyle w:val="phtablecellleft"/>
              <w:spacing w:before="0" w:after="0"/>
            </w:pPr>
          </w:p>
        </w:tc>
        <w:tc>
          <w:tcPr>
            <w:tcW w:w="20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68BD385" w14:textId="77777777" w:rsidR="00376C46" w:rsidRPr="000B41B7" w:rsidRDefault="00C91FCF" w:rsidP="00376C46">
            <w:pPr>
              <w:pStyle w:val="phtablecellleft"/>
              <w:spacing w:before="0" w:after="0"/>
            </w:pPr>
            <w:r w:rsidRPr="000B41B7">
              <w:t xml:space="preserve">Указать сокращенное наименование организации в соответствии с выпиской </w:t>
            </w:r>
            <w:r w:rsidR="00524B73" w:rsidRPr="000B41B7">
              <w:br/>
            </w:r>
            <w:r w:rsidRPr="000B41B7">
              <w:t xml:space="preserve">из ЕГРЮЛ. </w:t>
            </w:r>
          </w:p>
          <w:p w14:paraId="5DCC14B1" w14:textId="0ACE4723" w:rsidR="00C91FCF" w:rsidRPr="000B41B7" w:rsidRDefault="00C91FCF" w:rsidP="00376C46">
            <w:pPr>
              <w:pStyle w:val="phtablecellleft"/>
              <w:spacing w:before="0" w:after="0"/>
            </w:pPr>
            <w:r w:rsidRPr="000B41B7">
              <w:t>Допускается только кириллица</w:t>
            </w:r>
          </w:p>
        </w:tc>
      </w:tr>
      <w:tr w:rsidR="000B41B7" w:rsidRPr="000B41B7" w14:paraId="0D016024" w14:textId="77777777" w:rsidTr="00E76B42">
        <w:trPr>
          <w:trHeight w:val="300"/>
          <w:jc w:val="center"/>
        </w:trPr>
        <w:tc>
          <w:tcPr>
            <w:tcW w:w="1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AD508E" w14:textId="5F632EA9" w:rsidR="00C91FCF" w:rsidRPr="000B41B7" w:rsidRDefault="00376C46" w:rsidP="00376C46">
            <w:pPr>
              <w:pStyle w:val="phtablecellleft"/>
              <w:spacing w:before="0" w:after="0"/>
            </w:pPr>
            <w:r w:rsidRPr="000B41B7">
              <w:t>С</w:t>
            </w:r>
            <w:r w:rsidR="00C91FCF" w:rsidRPr="000B41B7">
              <w:t>убъект РФ</w:t>
            </w:r>
          </w:p>
        </w:tc>
        <w:tc>
          <w:tcPr>
            <w:tcW w:w="16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F823F0" w14:textId="77777777" w:rsidR="00C91FCF" w:rsidRPr="000B41B7" w:rsidRDefault="00C91FCF" w:rsidP="00376C46">
            <w:pPr>
              <w:pStyle w:val="phtablecellleft"/>
              <w:spacing w:before="0" w:after="0"/>
            </w:pPr>
          </w:p>
        </w:tc>
        <w:tc>
          <w:tcPr>
            <w:tcW w:w="20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A878B8D" w14:textId="3BC4E080" w:rsidR="00C91FCF" w:rsidRPr="000B41B7" w:rsidRDefault="00376C46" w:rsidP="00376C46">
            <w:pPr>
              <w:pStyle w:val="phtablecellleft"/>
              <w:spacing w:before="0" w:after="0"/>
            </w:pPr>
            <w:r w:rsidRPr="000B41B7">
              <w:t>Указать</w:t>
            </w:r>
            <w:r w:rsidR="00C91FCF" w:rsidRPr="000B41B7">
              <w:t xml:space="preserve"> наименование субъекта РФ (исходя из юридического адреса организации</w:t>
            </w:r>
            <w:r w:rsidRPr="000B41B7">
              <w:t>)</w:t>
            </w:r>
          </w:p>
        </w:tc>
      </w:tr>
      <w:tr w:rsidR="000B41B7" w:rsidRPr="000B41B7" w14:paraId="0B2309BC" w14:textId="77777777" w:rsidTr="00E76B42">
        <w:trPr>
          <w:trHeight w:val="300"/>
          <w:jc w:val="center"/>
        </w:trPr>
        <w:tc>
          <w:tcPr>
            <w:tcW w:w="1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D1F63C" w14:textId="77777777" w:rsidR="00C91FCF" w:rsidRPr="000B41B7" w:rsidRDefault="00C91FCF" w:rsidP="00376C46">
            <w:pPr>
              <w:pStyle w:val="phtablecellleft"/>
              <w:spacing w:before="0" w:after="0"/>
            </w:pPr>
            <w:r w:rsidRPr="000B41B7">
              <w:t>ИНН</w:t>
            </w:r>
          </w:p>
        </w:tc>
        <w:tc>
          <w:tcPr>
            <w:tcW w:w="16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E01543" w14:textId="77777777" w:rsidR="00C91FCF" w:rsidRPr="000B41B7" w:rsidRDefault="00C91FCF" w:rsidP="00376C46">
            <w:pPr>
              <w:pStyle w:val="phtablecellleft"/>
              <w:spacing w:before="0" w:after="0"/>
            </w:pPr>
          </w:p>
        </w:tc>
        <w:tc>
          <w:tcPr>
            <w:tcW w:w="20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9CB7C2" w14:textId="0AE570CF" w:rsidR="00C91FCF" w:rsidRPr="000B41B7" w:rsidRDefault="00376C46" w:rsidP="00376C46">
            <w:pPr>
              <w:pStyle w:val="phtablecellleft"/>
              <w:spacing w:before="0" w:after="0"/>
            </w:pPr>
            <w:r w:rsidRPr="000B41B7">
              <w:t>Указать</w:t>
            </w:r>
            <w:r w:rsidR="00C91FCF" w:rsidRPr="000B41B7">
              <w:t xml:space="preserve"> ИНН </w:t>
            </w:r>
            <w:r w:rsidRPr="000B41B7">
              <w:t xml:space="preserve">организации </w:t>
            </w:r>
            <w:r w:rsidR="00C91FCF" w:rsidRPr="000B41B7">
              <w:t>согласно выписке из ЕГРЮЛ.</w:t>
            </w:r>
          </w:p>
          <w:p w14:paraId="2B42503D" w14:textId="206523FB" w:rsidR="00C91FCF" w:rsidRPr="000B41B7" w:rsidRDefault="00376C46" w:rsidP="00376C46">
            <w:pPr>
              <w:pStyle w:val="phtablecellleft"/>
              <w:spacing w:before="0" w:after="0"/>
            </w:pPr>
            <w:r w:rsidRPr="000B41B7">
              <w:t>Д</w:t>
            </w:r>
            <w:r w:rsidR="00C91FCF" w:rsidRPr="000B41B7">
              <w:t>опускается только</w:t>
            </w:r>
            <w:r w:rsidRPr="000B41B7">
              <w:t xml:space="preserve"> </w:t>
            </w:r>
            <w:r w:rsidR="00C91FCF" w:rsidRPr="000B41B7">
              <w:t>10-значное число.</w:t>
            </w:r>
          </w:p>
          <w:p w14:paraId="50F61226" w14:textId="77777777" w:rsidR="00C91FCF" w:rsidRPr="000B41B7" w:rsidRDefault="00C91FCF" w:rsidP="00376C46">
            <w:pPr>
              <w:pStyle w:val="phtablecellleft"/>
              <w:spacing w:before="0" w:after="0"/>
            </w:pPr>
            <w:r w:rsidRPr="000B41B7">
              <w:t>Без пробелов, тире, точек и т.п.</w:t>
            </w:r>
          </w:p>
        </w:tc>
      </w:tr>
      <w:tr w:rsidR="000B41B7" w:rsidRPr="000B41B7" w14:paraId="3842782B" w14:textId="77777777" w:rsidTr="00E76B42">
        <w:trPr>
          <w:trHeight w:val="300"/>
          <w:jc w:val="center"/>
        </w:trPr>
        <w:tc>
          <w:tcPr>
            <w:tcW w:w="1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39212D" w14:textId="51BF5F20" w:rsidR="00C91FCF" w:rsidRPr="000B41B7" w:rsidRDefault="00C91FCF" w:rsidP="00376C46">
            <w:pPr>
              <w:pStyle w:val="phtablecellleft"/>
              <w:spacing w:before="0" w:after="0"/>
            </w:pPr>
            <w:r w:rsidRPr="000B41B7">
              <w:t xml:space="preserve">ОГРН </w:t>
            </w:r>
          </w:p>
        </w:tc>
        <w:tc>
          <w:tcPr>
            <w:tcW w:w="16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BA97CF" w14:textId="77777777" w:rsidR="00C91FCF" w:rsidRPr="000B41B7" w:rsidRDefault="00C91FCF" w:rsidP="00376C46">
            <w:pPr>
              <w:pStyle w:val="phtablecellleft"/>
              <w:spacing w:before="0" w:after="0"/>
            </w:pPr>
          </w:p>
        </w:tc>
        <w:tc>
          <w:tcPr>
            <w:tcW w:w="20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5EBF94" w14:textId="6F3C11CF" w:rsidR="00C91FCF" w:rsidRPr="000B41B7" w:rsidRDefault="00376C46" w:rsidP="00376C46">
            <w:pPr>
              <w:pStyle w:val="phtablecellleft"/>
              <w:spacing w:before="0" w:after="0"/>
            </w:pPr>
            <w:r w:rsidRPr="000B41B7">
              <w:t xml:space="preserve">Указать </w:t>
            </w:r>
            <w:r w:rsidR="00C91FCF" w:rsidRPr="000B41B7">
              <w:t>ОГРН</w:t>
            </w:r>
            <w:r w:rsidRPr="000B41B7">
              <w:t xml:space="preserve"> </w:t>
            </w:r>
            <w:r w:rsidR="00C91FCF" w:rsidRPr="000B41B7">
              <w:t>согласно выписке из ЕГРЮЛ.</w:t>
            </w:r>
          </w:p>
          <w:p w14:paraId="36E899BC" w14:textId="7A502CE5" w:rsidR="00C91FCF" w:rsidRPr="000B41B7" w:rsidRDefault="00376C46" w:rsidP="00376C46">
            <w:pPr>
              <w:pStyle w:val="phtablecellleft"/>
              <w:spacing w:before="0" w:after="0"/>
            </w:pPr>
            <w:r w:rsidRPr="000B41B7">
              <w:t>Д</w:t>
            </w:r>
            <w:r w:rsidR="00C91FCF" w:rsidRPr="000B41B7">
              <w:t>опускается только</w:t>
            </w:r>
            <w:r w:rsidRPr="000B41B7">
              <w:t xml:space="preserve"> </w:t>
            </w:r>
            <w:r w:rsidR="00C91FCF" w:rsidRPr="000B41B7">
              <w:t>13-значное число.</w:t>
            </w:r>
          </w:p>
          <w:p w14:paraId="0CABDCCE" w14:textId="77777777" w:rsidR="00C91FCF" w:rsidRPr="000B41B7" w:rsidRDefault="00C91FCF" w:rsidP="00376C46">
            <w:pPr>
              <w:pStyle w:val="phtablecellleft"/>
              <w:spacing w:before="0" w:after="0"/>
            </w:pPr>
            <w:r w:rsidRPr="000B41B7">
              <w:t>Без пробелов, тире, точек и т.п.</w:t>
            </w:r>
          </w:p>
        </w:tc>
      </w:tr>
      <w:tr w:rsidR="000B41B7" w:rsidRPr="000B41B7" w14:paraId="23DCD165" w14:textId="77777777" w:rsidTr="00E76B42">
        <w:trPr>
          <w:trHeight w:val="300"/>
          <w:jc w:val="center"/>
        </w:trPr>
        <w:tc>
          <w:tcPr>
            <w:tcW w:w="1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08DF56" w14:textId="77777777" w:rsidR="00C91FCF" w:rsidRPr="000B41B7" w:rsidRDefault="00C91FCF" w:rsidP="00376C46">
            <w:pPr>
              <w:pStyle w:val="phtablecellleft"/>
              <w:spacing w:before="0" w:after="0"/>
            </w:pPr>
            <w:r w:rsidRPr="000B41B7">
              <w:t>КПП</w:t>
            </w:r>
          </w:p>
        </w:tc>
        <w:tc>
          <w:tcPr>
            <w:tcW w:w="16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6CDEA8" w14:textId="77777777" w:rsidR="00C91FCF" w:rsidRPr="000B41B7" w:rsidRDefault="00C91FCF" w:rsidP="00376C46">
            <w:pPr>
              <w:pStyle w:val="phtablecellleft"/>
              <w:spacing w:before="0" w:after="0"/>
            </w:pPr>
          </w:p>
        </w:tc>
        <w:tc>
          <w:tcPr>
            <w:tcW w:w="20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A6828A" w14:textId="552108BD" w:rsidR="00C91FCF" w:rsidRPr="000B41B7" w:rsidRDefault="00376C46" w:rsidP="00376C46">
            <w:pPr>
              <w:pStyle w:val="phtablecellleft"/>
              <w:spacing w:before="0" w:after="0"/>
            </w:pPr>
            <w:r w:rsidRPr="000B41B7">
              <w:t xml:space="preserve">Указать </w:t>
            </w:r>
            <w:r w:rsidR="00C91FCF" w:rsidRPr="000B41B7">
              <w:t xml:space="preserve">КПП </w:t>
            </w:r>
            <w:r w:rsidRPr="000B41B7">
              <w:t xml:space="preserve">организации </w:t>
            </w:r>
            <w:r w:rsidR="00C91FCF" w:rsidRPr="000B41B7">
              <w:t>согласно выписке из ЕГРЮЛ.</w:t>
            </w:r>
          </w:p>
          <w:p w14:paraId="48230BBE" w14:textId="77777777" w:rsidR="00376C46" w:rsidRPr="000B41B7" w:rsidRDefault="00376C46" w:rsidP="00376C46">
            <w:pPr>
              <w:pStyle w:val="phtablecellleft"/>
              <w:spacing w:before="0" w:after="0"/>
            </w:pPr>
            <w:r w:rsidRPr="000B41B7">
              <w:t>Д</w:t>
            </w:r>
            <w:r w:rsidR="00C91FCF" w:rsidRPr="000B41B7">
              <w:t>опускается только</w:t>
            </w:r>
            <w:r w:rsidRPr="000B41B7">
              <w:t xml:space="preserve"> </w:t>
            </w:r>
            <w:r w:rsidR="00524B73" w:rsidRPr="000B41B7">
              <w:t>9-</w:t>
            </w:r>
            <w:r w:rsidR="00C91FCF" w:rsidRPr="000B41B7">
              <w:t>значное число.</w:t>
            </w:r>
          </w:p>
          <w:p w14:paraId="414C36BD" w14:textId="48C6EC0E" w:rsidR="00C91FCF" w:rsidRPr="000B41B7" w:rsidRDefault="00C91FCF" w:rsidP="00376C46">
            <w:pPr>
              <w:pStyle w:val="phtablecellleft"/>
              <w:spacing w:before="0" w:after="0"/>
            </w:pPr>
            <w:r w:rsidRPr="000B41B7">
              <w:t>Без пробелов, тире, точек и т.п.</w:t>
            </w:r>
          </w:p>
        </w:tc>
      </w:tr>
      <w:tr w:rsidR="000B41B7" w:rsidRPr="000B41B7" w14:paraId="6EA4B453" w14:textId="77777777" w:rsidTr="00E76B42">
        <w:trPr>
          <w:trHeight w:val="300"/>
          <w:jc w:val="center"/>
        </w:trPr>
        <w:tc>
          <w:tcPr>
            <w:tcW w:w="1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59D646" w14:textId="77777777" w:rsidR="00C91FCF" w:rsidRPr="000B41B7" w:rsidRDefault="00C91FCF" w:rsidP="00376C46">
            <w:pPr>
              <w:pStyle w:val="phtablecellleft"/>
              <w:spacing w:before="0" w:after="0"/>
            </w:pPr>
            <w:r w:rsidRPr="000B41B7">
              <w:t>Субъект системы здравоохранения</w:t>
            </w:r>
          </w:p>
        </w:tc>
        <w:tc>
          <w:tcPr>
            <w:tcW w:w="16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DC8726" w14:textId="35B13CB2" w:rsidR="00C91FCF" w:rsidRPr="000B41B7" w:rsidRDefault="00376C46" w:rsidP="00376C46">
            <w:pPr>
              <w:pStyle w:val="phtablecellleft"/>
              <w:spacing w:before="0" w:after="0"/>
              <w:jc w:val="left"/>
            </w:pPr>
            <w:r w:rsidRPr="000B41B7">
              <w:t>Организация здравоохранения</w:t>
            </w:r>
          </w:p>
        </w:tc>
        <w:tc>
          <w:tcPr>
            <w:tcW w:w="20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72C6ED5" w14:textId="3D8C8F7E" w:rsidR="00C91FCF" w:rsidRPr="000B41B7" w:rsidRDefault="00376C46" w:rsidP="00376C46">
            <w:pPr>
              <w:pStyle w:val="phtablecellleft"/>
              <w:spacing w:before="0" w:after="0"/>
            </w:pPr>
            <w:r w:rsidRPr="000B41B7">
              <w:t>Оставить значение «</w:t>
            </w:r>
            <w:r w:rsidR="00C91FCF" w:rsidRPr="000B41B7">
              <w:t>Организация здравоохранения»</w:t>
            </w:r>
          </w:p>
        </w:tc>
      </w:tr>
      <w:tr w:rsidR="00E25C53" w:rsidRPr="000B41B7" w14:paraId="0EBC958B" w14:textId="77777777" w:rsidTr="00E76B42">
        <w:trPr>
          <w:trHeight w:val="300"/>
          <w:jc w:val="center"/>
        </w:trPr>
        <w:tc>
          <w:tcPr>
            <w:tcW w:w="1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A6BC6A" w14:textId="43468AEE" w:rsidR="00C91FCF" w:rsidRPr="000B41B7" w:rsidRDefault="00C91FCF" w:rsidP="00376C46">
            <w:pPr>
              <w:pStyle w:val="phtablecellleft"/>
              <w:spacing w:before="0" w:after="0"/>
            </w:pPr>
            <w:r w:rsidRPr="000B41B7">
              <w:t>Ведомственная принадлежность</w:t>
            </w:r>
          </w:p>
        </w:tc>
        <w:tc>
          <w:tcPr>
            <w:tcW w:w="16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4A6B0F" w14:textId="3B1F711C" w:rsidR="00E76B42" w:rsidRPr="000B41B7" w:rsidRDefault="00E76B42" w:rsidP="00376C46">
            <w:pPr>
              <w:pStyle w:val="phtablecellleft"/>
              <w:spacing w:before="0" w:after="0"/>
              <w:jc w:val="center"/>
              <w:rPr>
                <w:rFonts w:cs="Times New Roman"/>
                <w:bCs w:val="0"/>
                <w:sz w:val="24"/>
              </w:rPr>
            </w:pPr>
          </w:p>
          <w:p w14:paraId="7A971216" w14:textId="77777777" w:rsidR="00C91FCF" w:rsidRPr="000B41B7" w:rsidRDefault="00C91FCF" w:rsidP="00376C46">
            <w:pPr>
              <w:pStyle w:val="phtablecellleft"/>
              <w:spacing w:before="0" w:after="0"/>
            </w:pPr>
          </w:p>
        </w:tc>
        <w:tc>
          <w:tcPr>
            <w:tcW w:w="20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9DBF32" w14:textId="3E3F4DDE" w:rsidR="00C91FCF" w:rsidRPr="000B41B7" w:rsidRDefault="00376C46" w:rsidP="00376C46">
            <w:pPr>
              <w:pStyle w:val="phtablecellleft"/>
              <w:spacing w:before="0" w:after="0"/>
              <w:rPr>
                <w:i/>
              </w:rPr>
            </w:pPr>
            <w:r w:rsidRPr="000B41B7">
              <w:t>Указать</w:t>
            </w:r>
            <w:r w:rsidR="00C91FCF" w:rsidRPr="000B41B7">
              <w:t xml:space="preserve"> ведомственн</w:t>
            </w:r>
            <w:r w:rsidRPr="000B41B7">
              <w:t xml:space="preserve">ую </w:t>
            </w:r>
            <w:r w:rsidR="00C91FCF" w:rsidRPr="000B41B7">
              <w:t>принадлежность организации с учредительными документами</w:t>
            </w:r>
          </w:p>
        </w:tc>
      </w:tr>
    </w:tbl>
    <w:p w14:paraId="73C1A7B2" w14:textId="5316106A" w:rsidR="00C91FCF" w:rsidRPr="000B41B7" w:rsidRDefault="00C91FCF" w:rsidP="00843EF6">
      <w:pPr>
        <w:pStyle w:val="afffb"/>
      </w:pPr>
    </w:p>
    <w:p w14:paraId="1080956B" w14:textId="77777777" w:rsidR="00376C46" w:rsidRPr="00843EF6" w:rsidRDefault="00376C46" w:rsidP="00843EF6">
      <w:pPr>
        <w:pStyle w:val="afffb"/>
        <w:ind w:firstLine="0"/>
        <w:rPr>
          <w:sz w:val="20"/>
          <w:szCs w:val="20"/>
        </w:rPr>
      </w:pPr>
    </w:p>
    <w:p w14:paraId="674B4C53" w14:textId="77777777" w:rsidR="00C91FCF" w:rsidRPr="00843EF6" w:rsidRDefault="00C91FCF" w:rsidP="00843EF6">
      <w:pPr>
        <w:pStyle w:val="afffb"/>
        <w:ind w:firstLine="0"/>
        <w:rPr>
          <w:sz w:val="20"/>
          <w:szCs w:val="20"/>
        </w:rPr>
      </w:pPr>
      <w:r w:rsidRPr="00843EF6">
        <w:rPr>
          <w:sz w:val="20"/>
          <w:szCs w:val="20"/>
        </w:rPr>
        <w:t>{Наименование должности</w:t>
      </w:r>
    </w:p>
    <w:p w14:paraId="4EBC0550" w14:textId="717BF174" w:rsidR="00C91FCF" w:rsidRPr="00843EF6" w:rsidRDefault="00C91FCF" w:rsidP="00843EF6">
      <w:pPr>
        <w:pStyle w:val="afffb"/>
        <w:ind w:firstLine="0"/>
        <w:rPr>
          <w:sz w:val="20"/>
          <w:szCs w:val="20"/>
        </w:rPr>
      </w:pPr>
      <w:r w:rsidRPr="00843EF6">
        <w:rPr>
          <w:sz w:val="20"/>
          <w:szCs w:val="20"/>
        </w:rPr>
        <w:t>уполномоченного лица}</w:t>
      </w:r>
      <w:r w:rsidR="00376C46" w:rsidRPr="00843EF6">
        <w:rPr>
          <w:rStyle w:val="ae"/>
          <w:sz w:val="20"/>
          <w:szCs w:val="20"/>
        </w:rPr>
        <w:footnoteReference w:id="11"/>
      </w:r>
      <w:r w:rsidRPr="00843EF6">
        <w:rPr>
          <w:sz w:val="20"/>
          <w:szCs w:val="20"/>
        </w:rPr>
        <w:t xml:space="preserve">                                      </w:t>
      </w:r>
      <w:r w:rsidR="008F385B" w:rsidRPr="00843EF6">
        <w:rPr>
          <w:sz w:val="20"/>
          <w:szCs w:val="20"/>
        </w:rPr>
        <w:tab/>
      </w:r>
      <w:r w:rsidR="008F385B" w:rsidRPr="00843EF6">
        <w:rPr>
          <w:sz w:val="20"/>
          <w:szCs w:val="20"/>
        </w:rPr>
        <w:tab/>
      </w:r>
      <w:r w:rsidRPr="00843EF6">
        <w:rPr>
          <w:sz w:val="20"/>
          <w:szCs w:val="20"/>
        </w:rPr>
        <w:t xml:space="preserve">              ____________________</w:t>
      </w:r>
      <w:proofErr w:type="gramStart"/>
      <w:r w:rsidRPr="00843EF6">
        <w:rPr>
          <w:sz w:val="20"/>
          <w:szCs w:val="20"/>
        </w:rPr>
        <w:t>/{</w:t>
      </w:r>
      <w:proofErr w:type="gramEnd"/>
      <w:r w:rsidRPr="00843EF6">
        <w:rPr>
          <w:sz w:val="20"/>
          <w:szCs w:val="20"/>
        </w:rPr>
        <w:t xml:space="preserve">И.О. Фамилия }/ </w:t>
      </w:r>
    </w:p>
    <w:p w14:paraId="1E249CE4" w14:textId="77777777" w:rsidR="00C91FCF" w:rsidRPr="00843EF6" w:rsidRDefault="00C91FCF" w:rsidP="00843EF6">
      <w:pPr>
        <w:pStyle w:val="afffb"/>
        <w:ind w:firstLine="0"/>
        <w:rPr>
          <w:sz w:val="20"/>
          <w:szCs w:val="20"/>
        </w:rPr>
      </w:pPr>
      <w:r w:rsidRPr="00843EF6">
        <w:rPr>
          <w:sz w:val="20"/>
          <w:szCs w:val="20"/>
        </w:rPr>
        <w:t>МП</w:t>
      </w:r>
    </w:p>
    <w:p w14:paraId="1DA56227" w14:textId="03CE433D" w:rsidR="00376C46" w:rsidRPr="000B41B7" w:rsidRDefault="00376C46" w:rsidP="00376C46">
      <w:pPr>
        <w:pStyle w:val="phadditiontitle2"/>
        <w:ind w:left="710"/>
        <w:jc w:val="center"/>
      </w:pPr>
      <w:bookmarkStart w:id="287" w:name="_Toc80968271"/>
      <w:r w:rsidRPr="000B41B7">
        <w:lastRenderedPageBreak/>
        <w:t>1.</w:t>
      </w:r>
      <w:r w:rsidR="00955529" w:rsidRPr="000B41B7">
        <w:t>7</w:t>
      </w:r>
      <w:r w:rsidRPr="000B41B7">
        <w:t xml:space="preserve"> Форма заявки на добавление фармацевтической организации</w:t>
      </w:r>
      <w:bookmarkEnd w:id="287"/>
    </w:p>
    <w:tbl>
      <w:tblPr>
        <w:tblW w:w="4931" w:type="pct"/>
        <w:jc w:val="center"/>
        <w:tblLook w:val="04A0" w:firstRow="1" w:lastRow="0" w:firstColumn="1" w:lastColumn="0" w:noHBand="0" w:noVBand="1"/>
      </w:tblPr>
      <w:tblGrid>
        <w:gridCol w:w="2692"/>
        <w:gridCol w:w="2928"/>
        <w:gridCol w:w="4014"/>
      </w:tblGrid>
      <w:tr w:rsidR="000B41B7" w:rsidRPr="000B41B7" w14:paraId="6E7442BC" w14:textId="77777777" w:rsidTr="00955529">
        <w:trPr>
          <w:trHeight w:val="352"/>
          <w:tblHeader/>
          <w:jc w:val="center"/>
        </w:trPr>
        <w:tc>
          <w:tcPr>
            <w:tcW w:w="1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B33E5E" w14:textId="77777777" w:rsidR="00376C46" w:rsidRPr="000B41B7" w:rsidRDefault="00376C46" w:rsidP="008D1414">
            <w:pPr>
              <w:pStyle w:val="phtablecolcaption"/>
            </w:pPr>
            <w:r w:rsidRPr="000B41B7">
              <w:t>Наименование поля</w:t>
            </w:r>
          </w:p>
        </w:tc>
        <w:tc>
          <w:tcPr>
            <w:tcW w:w="15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36C91F0" w14:textId="77777777" w:rsidR="00376C46" w:rsidRPr="000B41B7" w:rsidRDefault="00376C46" w:rsidP="008D1414">
            <w:pPr>
              <w:pStyle w:val="phtablecolcaption"/>
            </w:pPr>
            <w:r w:rsidRPr="000B41B7">
              <w:t>Описание</w:t>
            </w:r>
          </w:p>
        </w:tc>
        <w:tc>
          <w:tcPr>
            <w:tcW w:w="20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7276C57" w14:textId="77777777" w:rsidR="00376C46" w:rsidRPr="000B41B7" w:rsidRDefault="00376C46" w:rsidP="008D1414">
            <w:pPr>
              <w:pStyle w:val="phtablecolcaption"/>
            </w:pPr>
            <w:r w:rsidRPr="000B41B7">
              <w:t>Вид, способ ввода</w:t>
            </w:r>
          </w:p>
        </w:tc>
      </w:tr>
      <w:tr w:rsidR="000B41B7" w:rsidRPr="000B41B7" w14:paraId="230C10B0" w14:textId="77777777" w:rsidTr="00955529">
        <w:trPr>
          <w:trHeight w:val="600"/>
          <w:jc w:val="center"/>
        </w:trPr>
        <w:tc>
          <w:tcPr>
            <w:tcW w:w="1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310D2C" w14:textId="77777777" w:rsidR="00376C46" w:rsidRPr="000B41B7" w:rsidRDefault="00376C46" w:rsidP="00955529">
            <w:pPr>
              <w:pStyle w:val="phtablecellleft"/>
              <w:spacing w:before="0" w:after="0"/>
            </w:pPr>
            <w:r w:rsidRPr="000B41B7">
              <w:t>Тип организации</w:t>
            </w:r>
          </w:p>
        </w:tc>
        <w:sdt>
          <w:sdtPr>
            <w:id w:val="789791800"/>
            <w:placeholder>
              <w:docPart w:val="C6F34D799567453EAB26B9205D433E43"/>
            </w:placeholder>
            <w:showingPlcHdr/>
            <w:dropDownList>
              <w:listItem w:value="Выберите элемент."/>
              <w:listItem w:displayText="Государственное юридическое лицо" w:value="Государственное юридическое лицо"/>
              <w:listItem w:displayText="Частное юридическое лицо" w:value="Частное юридическое лицо"/>
              <w:listItem w:displayText="Индивидуальный предприниматель" w:value="Индивидуальный предприниматель"/>
            </w:dropDownList>
          </w:sdtPr>
          <w:sdtEndPr/>
          <w:sdtContent>
            <w:tc>
              <w:tcPr>
                <w:tcW w:w="1520" w:type="pct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14:paraId="5DD339F5" w14:textId="77777777" w:rsidR="00376C46" w:rsidRPr="000B41B7" w:rsidRDefault="00376C46" w:rsidP="00955529">
                <w:pPr>
                  <w:pStyle w:val="phtablecellleft"/>
                  <w:spacing w:before="0" w:after="0"/>
                </w:pPr>
                <w:r w:rsidRPr="000B41B7">
                  <w:rPr>
                    <w:rStyle w:val="aff5"/>
                    <w:color w:val="auto"/>
                  </w:rPr>
                  <w:t>Выберите элемент.</w:t>
                </w:r>
              </w:p>
            </w:tc>
          </w:sdtContent>
        </w:sdt>
        <w:tc>
          <w:tcPr>
            <w:tcW w:w="20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635847" w14:textId="0F3C3172" w:rsidR="00376C46" w:rsidRPr="000B41B7" w:rsidRDefault="00955529" w:rsidP="00955529">
            <w:pPr>
              <w:pStyle w:val="phtablecellleft"/>
              <w:spacing w:before="0" w:after="0"/>
            </w:pPr>
            <w:r w:rsidRPr="000B41B7">
              <w:t>У</w:t>
            </w:r>
            <w:r w:rsidR="00376C46" w:rsidRPr="000B41B7">
              <w:t>казать одно из значений:</w:t>
            </w:r>
          </w:p>
          <w:p w14:paraId="7D3E6153" w14:textId="77777777" w:rsidR="00376C46" w:rsidRPr="000B41B7" w:rsidRDefault="00376C46" w:rsidP="00955529">
            <w:pPr>
              <w:pStyle w:val="phtableitemizedlist1"/>
              <w:spacing w:before="0" w:after="0"/>
            </w:pPr>
            <w:r w:rsidRPr="000B41B7">
              <w:t>«Государственное юридическое лицо»;</w:t>
            </w:r>
          </w:p>
          <w:p w14:paraId="5D289C92" w14:textId="77777777" w:rsidR="00376C46" w:rsidRPr="000B41B7" w:rsidRDefault="00376C46" w:rsidP="00955529">
            <w:pPr>
              <w:pStyle w:val="phtableitemizedlist1"/>
              <w:spacing w:before="0" w:after="0"/>
            </w:pPr>
            <w:r w:rsidRPr="000B41B7">
              <w:t>«Частное юридическое лицо»;</w:t>
            </w:r>
          </w:p>
          <w:p w14:paraId="7A0B6AC5" w14:textId="77777777" w:rsidR="00376C46" w:rsidRPr="000B41B7" w:rsidRDefault="00376C46" w:rsidP="00955529">
            <w:pPr>
              <w:pStyle w:val="phtableitemizedlist1"/>
              <w:spacing w:before="0" w:after="0"/>
            </w:pPr>
            <w:r w:rsidRPr="000B41B7">
              <w:t>«Индивидуальный предприниматель»</w:t>
            </w:r>
          </w:p>
        </w:tc>
      </w:tr>
      <w:tr w:rsidR="000B41B7" w:rsidRPr="000B41B7" w14:paraId="26E49AFD" w14:textId="77777777" w:rsidTr="00955529">
        <w:trPr>
          <w:trHeight w:val="600"/>
          <w:jc w:val="center"/>
        </w:trPr>
        <w:tc>
          <w:tcPr>
            <w:tcW w:w="1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E8F300" w14:textId="77777777" w:rsidR="00376C46" w:rsidRPr="000B41B7" w:rsidRDefault="00376C46" w:rsidP="00955529">
            <w:pPr>
              <w:pStyle w:val="phtablecellleft"/>
              <w:spacing w:before="0" w:after="0"/>
            </w:pPr>
            <w:r w:rsidRPr="000B41B7">
              <w:t>Полное наименование</w:t>
            </w:r>
          </w:p>
        </w:tc>
        <w:tc>
          <w:tcPr>
            <w:tcW w:w="15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BF1048" w14:textId="77777777" w:rsidR="00376C46" w:rsidRPr="000B41B7" w:rsidRDefault="00376C46" w:rsidP="00955529">
            <w:pPr>
              <w:pStyle w:val="phtablecellleft"/>
              <w:spacing w:before="0" w:after="0"/>
            </w:pPr>
          </w:p>
        </w:tc>
        <w:tc>
          <w:tcPr>
            <w:tcW w:w="20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E0665B" w14:textId="77777777" w:rsidR="00376C46" w:rsidRPr="000B41B7" w:rsidRDefault="00376C46" w:rsidP="00955529">
            <w:pPr>
              <w:pStyle w:val="phtablecellleft"/>
              <w:spacing w:before="0" w:after="0"/>
            </w:pPr>
            <w:r w:rsidRPr="000B41B7">
              <w:t xml:space="preserve">Указать полное наименование организации в соответствии с выпиской </w:t>
            </w:r>
            <w:r w:rsidRPr="000B41B7">
              <w:br/>
              <w:t xml:space="preserve">из ЕГРЮЛ/ЕГРИП. </w:t>
            </w:r>
          </w:p>
          <w:p w14:paraId="02C3A6DA" w14:textId="77777777" w:rsidR="00376C46" w:rsidRPr="000B41B7" w:rsidRDefault="00376C46" w:rsidP="00955529">
            <w:pPr>
              <w:pStyle w:val="phtablecellleft"/>
              <w:spacing w:before="0" w:after="0"/>
            </w:pPr>
            <w:r w:rsidRPr="000B41B7">
              <w:t>Допускается только кириллица</w:t>
            </w:r>
          </w:p>
        </w:tc>
      </w:tr>
      <w:tr w:rsidR="000B41B7" w:rsidRPr="000B41B7" w14:paraId="0D04A092" w14:textId="77777777" w:rsidTr="00955529">
        <w:trPr>
          <w:trHeight w:val="300"/>
          <w:jc w:val="center"/>
        </w:trPr>
        <w:tc>
          <w:tcPr>
            <w:tcW w:w="1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1AB2AE" w14:textId="77777777" w:rsidR="00376C46" w:rsidRPr="000B41B7" w:rsidRDefault="00376C46" w:rsidP="00955529">
            <w:pPr>
              <w:pStyle w:val="phtablecellleft"/>
              <w:spacing w:before="0" w:after="0"/>
            </w:pPr>
            <w:r w:rsidRPr="000B41B7">
              <w:t>Сокращенное наименование</w:t>
            </w:r>
          </w:p>
        </w:tc>
        <w:tc>
          <w:tcPr>
            <w:tcW w:w="15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4594BA" w14:textId="77777777" w:rsidR="00376C46" w:rsidRPr="000B41B7" w:rsidRDefault="00376C46" w:rsidP="00955529">
            <w:pPr>
              <w:pStyle w:val="phtablecellleft"/>
              <w:spacing w:before="0" w:after="0"/>
            </w:pPr>
          </w:p>
        </w:tc>
        <w:tc>
          <w:tcPr>
            <w:tcW w:w="20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678368" w14:textId="3723053E" w:rsidR="00376C46" w:rsidRPr="000B41B7" w:rsidRDefault="00376C46" w:rsidP="00955529">
            <w:pPr>
              <w:pStyle w:val="phtablecellleft"/>
              <w:spacing w:before="0" w:after="0"/>
            </w:pPr>
            <w:r w:rsidRPr="000B41B7">
              <w:t xml:space="preserve">Указать полное сокращенное наименование организации в соответствии с выпиской </w:t>
            </w:r>
            <w:r w:rsidRPr="000B41B7">
              <w:br/>
              <w:t xml:space="preserve">из ЕГРЮЛ. Для ИП указать </w:t>
            </w:r>
            <w:r w:rsidR="00955529" w:rsidRPr="000B41B7">
              <w:t xml:space="preserve">по шаблону </w:t>
            </w:r>
            <w:r w:rsidRPr="000B41B7">
              <w:t>«ИП Фамилия И.О.».</w:t>
            </w:r>
          </w:p>
          <w:p w14:paraId="1028EC79" w14:textId="77777777" w:rsidR="00376C46" w:rsidRPr="000B41B7" w:rsidRDefault="00376C46" w:rsidP="00955529">
            <w:pPr>
              <w:pStyle w:val="phtablecellleft"/>
              <w:spacing w:before="0" w:after="0"/>
            </w:pPr>
            <w:r w:rsidRPr="000B41B7">
              <w:t>Допускается только кириллица</w:t>
            </w:r>
          </w:p>
        </w:tc>
      </w:tr>
      <w:tr w:rsidR="000B41B7" w:rsidRPr="000B41B7" w14:paraId="1FDCA3DC" w14:textId="77777777" w:rsidTr="00955529">
        <w:trPr>
          <w:trHeight w:val="300"/>
          <w:jc w:val="center"/>
        </w:trPr>
        <w:tc>
          <w:tcPr>
            <w:tcW w:w="1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90C6E0" w14:textId="0FDA70AA" w:rsidR="00376C46" w:rsidRPr="000B41B7" w:rsidRDefault="00955529" w:rsidP="00955529">
            <w:pPr>
              <w:pStyle w:val="phtablecellleft"/>
              <w:spacing w:before="0" w:after="0"/>
            </w:pPr>
            <w:r w:rsidRPr="000B41B7">
              <w:t>С</w:t>
            </w:r>
            <w:r w:rsidR="00376C46" w:rsidRPr="000B41B7">
              <w:t>убъект РФ</w:t>
            </w:r>
          </w:p>
        </w:tc>
        <w:tc>
          <w:tcPr>
            <w:tcW w:w="15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2A3DF1" w14:textId="77777777" w:rsidR="00376C46" w:rsidRPr="000B41B7" w:rsidRDefault="00376C46" w:rsidP="00955529">
            <w:pPr>
              <w:pStyle w:val="phtablecellleft"/>
              <w:spacing w:before="0" w:after="0"/>
            </w:pPr>
          </w:p>
        </w:tc>
        <w:tc>
          <w:tcPr>
            <w:tcW w:w="20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9713BA" w14:textId="57D10550" w:rsidR="00376C46" w:rsidRPr="000B41B7" w:rsidRDefault="00376C46" w:rsidP="00955529">
            <w:pPr>
              <w:pStyle w:val="phtablecellleft"/>
              <w:spacing w:before="0" w:after="0"/>
            </w:pPr>
            <w:r w:rsidRPr="000B41B7">
              <w:t>Указ</w:t>
            </w:r>
            <w:r w:rsidR="00955529" w:rsidRPr="000B41B7">
              <w:t xml:space="preserve">ать </w:t>
            </w:r>
            <w:r w:rsidRPr="000B41B7">
              <w:t>наименование субъекта РФ (исходя из юридического адреса головной организации, адреса местожительства ИП)</w:t>
            </w:r>
          </w:p>
        </w:tc>
      </w:tr>
      <w:tr w:rsidR="000B41B7" w:rsidRPr="000B41B7" w14:paraId="157BA6DB" w14:textId="77777777" w:rsidTr="00955529">
        <w:trPr>
          <w:trHeight w:val="300"/>
          <w:jc w:val="center"/>
        </w:trPr>
        <w:tc>
          <w:tcPr>
            <w:tcW w:w="1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86E7DD" w14:textId="77777777" w:rsidR="00376C46" w:rsidRPr="000B41B7" w:rsidRDefault="00376C46" w:rsidP="00955529">
            <w:pPr>
              <w:pStyle w:val="phtablecellleft"/>
              <w:spacing w:before="0" w:after="0"/>
            </w:pPr>
            <w:r w:rsidRPr="000B41B7">
              <w:t>ИНН</w:t>
            </w:r>
          </w:p>
        </w:tc>
        <w:tc>
          <w:tcPr>
            <w:tcW w:w="15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7A0B49" w14:textId="77777777" w:rsidR="00376C46" w:rsidRPr="000B41B7" w:rsidRDefault="00376C46" w:rsidP="00955529">
            <w:pPr>
              <w:pStyle w:val="phtablecellleft"/>
              <w:spacing w:before="0" w:after="0"/>
            </w:pPr>
          </w:p>
        </w:tc>
        <w:tc>
          <w:tcPr>
            <w:tcW w:w="20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D0FCF0E" w14:textId="6BA60024" w:rsidR="00376C46" w:rsidRPr="000B41B7" w:rsidRDefault="00955529" w:rsidP="00955529">
            <w:pPr>
              <w:pStyle w:val="phtablecellleft"/>
              <w:spacing w:before="0" w:after="0"/>
            </w:pPr>
            <w:r w:rsidRPr="000B41B7">
              <w:t>Указать</w:t>
            </w:r>
            <w:r w:rsidR="00376C46" w:rsidRPr="000B41B7">
              <w:t xml:space="preserve"> ИНН </w:t>
            </w:r>
            <w:r w:rsidRPr="000B41B7">
              <w:t xml:space="preserve">организации </w:t>
            </w:r>
            <w:r w:rsidR="00376C46" w:rsidRPr="000B41B7">
              <w:t>согласно выписке из ЕГРЮЛ/ЕГРИП.</w:t>
            </w:r>
          </w:p>
          <w:p w14:paraId="32871644" w14:textId="77777777" w:rsidR="00376C46" w:rsidRPr="000B41B7" w:rsidRDefault="00376C46" w:rsidP="00955529">
            <w:pPr>
              <w:pStyle w:val="phtablecellleft"/>
              <w:spacing w:before="0" w:after="0"/>
            </w:pPr>
            <w:r w:rsidRPr="000B41B7">
              <w:t xml:space="preserve">Для типа организации «Частное юридическое лицо» допускается только </w:t>
            </w:r>
            <w:r w:rsidRPr="000B41B7">
              <w:br/>
              <w:t>10-значное число.</w:t>
            </w:r>
          </w:p>
          <w:p w14:paraId="036E01CD" w14:textId="77777777" w:rsidR="00376C46" w:rsidRPr="000B41B7" w:rsidRDefault="00376C46" w:rsidP="00955529">
            <w:pPr>
              <w:pStyle w:val="phtablecellleft"/>
              <w:spacing w:before="0" w:after="0"/>
            </w:pPr>
            <w:r w:rsidRPr="000B41B7">
              <w:t xml:space="preserve">Для типа организации «Индивидуальный предприниматель» допускается только </w:t>
            </w:r>
            <w:r w:rsidRPr="000B41B7">
              <w:br/>
              <w:t>12-значное число.</w:t>
            </w:r>
          </w:p>
          <w:p w14:paraId="2E47D9CF" w14:textId="77777777" w:rsidR="00376C46" w:rsidRPr="000B41B7" w:rsidRDefault="00376C46" w:rsidP="00955529">
            <w:pPr>
              <w:pStyle w:val="phtablecellleft"/>
              <w:spacing w:before="0" w:after="0"/>
            </w:pPr>
            <w:r w:rsidRPr="000B41B7">
              <w:t>Без пробелов, тире, точек и т.п.</w:t>
            </w:r>
          </w:p>
        </w:tc>
      </w:tr>
      <w:tr w:rsidR="000B41B7" w:rsidRPr="000B41B7" w14:paraId="3C248FA7" w14:textId="77777777" w:rsidTr="00955529">
        <w:trPr>
          <w:trHeight w:val="300"/>
          <w:jc w:val="center"/>
        </w:trPr>
        <w:tc>
          <w:tcPr>
            <w:tcW w:w="1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BCCC11" w14:textId="77777777" w:rsidR="00376C46" w:rsidRPr="000B41B7" w:rsidRDefault="00376C46" w:rsidP="00955529">
            <w:pPr>
              <w:pStyle w:val="phtablecellleft"/>
              <w:spacing w:before="0" w:after="0"/>
            </w:pPr>
            <w:r w:rsidRPr="000B41B7">
              <w:t>ОГРН или ОГРН ИП</w:t>
            </w:r>
          </w:p>
        </w:tc>
        <w:tc>
          <w:tcPr>
            <w:tcW w:w="15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ED7DF8" w14:textId="77777777" w:rsidR="00376C46" w:rsidRPr="000B41B7" w:rsidRDefault="00376C46" w:rsidP="00955529">
            <w:pPr>
              <w:pStyle w:val="phtablecellleft"/>
              <w:spacing w:before="0" w:after="0"/>
            </w:pPr>
          </w:p>
        </w:tc>
        <w:tc>
          <w:tcPr>
            <w:tcW w:w="20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066C1B" w14:textId="0331B43D" w:rsidR="00376C46" w:rsidRPr="000B41B7" w:rsidRDefault="00955529" w:rsidP="00955529">
            <w:pPr>
              <w:pStyle w:val="phtablecellleft"/>
              <w:spacing w:before="0" w:after="0"/>
            </w:pPr>
            <w:r w:rsidRPr="000B41B7">
              <w:t>Указать</w:t>
            </w:r>
            <w:r w:rsidR="00376C46" w:rsidRPr="000B41B7">
              <w:t xml:space="preserve"> ОГРН</w:t>
            </w:r>
            <w:r w:rsidR="00442CC7" w:rsidRPr="000B41B7">
              <w:t xml:space="preserve"> организации</w:t>
            </w:r>
            <w:r w:rsidR="00376C46" w:rsidRPr="000B41B7">
              <w:t xml:space="preserve">/ОГРН </w:t>
            </w:r>
            <w:proofErr w:type="gramStart"/>
            <w:r w:rsidR="00376C46" w:rsidRPr="000B41B7">
              <w:t>ИП</w:t>
            </w:r>
            <w:r w:rsidRPr="000B41B7">
              <w:t xml:space="preserve"> </w:t>
            </w:r>
            <w:r w:rsidR="00376C46" w:rsidRPr="000B41B7">
              <w:t xml:space="preserve"> согласно</w:t>
            </w:r>
            <w:proofErr w:type="gramEnd"/>
            <w:r w:rsidR="00376C46" w:rsidRPr="000B41B7">
              <w:t xml:space="preserve"> выписке из ЕГРЮЛ/ЕГРИП.</w:t>
            </w:r>
          </w:p>
          <w:p w14:paraId="576E3FEB" w14:textId="77777777" w:rsidR="00376C46" w:rsidRPr="000B41B7" w:rsidRDefault="00376C46" w:rsidP="00955529">
            <w:pPr>
              <w:pStyle w:val="phtablecellleft"/>
              <w:spacing w:before="0" w:after="0"/>
            </w:pPr>
            <w:r w:rsidRPr="000B41B7">
              <w:t xml:space="preserve">Для типа организации «Частное юридическое лицо» допускается только </w:t>
            </w:r>
            <w:r w:rsidRPr="000B41B7">
              <w:br/>
              <w:t>13-значное число.</w:t>
            </w:r>
          </w:p>
          <w:p w14:paraId="3B96FACE" w14:textId="77777777" w:rsidR="00376C46" w:rsidRPr="000B41B7" w:rsidRDefault="00376C46" w:rsidP="00955529">
            <w:pPr>
              <w:pStyle w:val="phtablecellleft"/>
              <w:spacing w:before="0" w:after="0"/>
            </w:pPr>
            <w:r w:rsidRPr="000B41B7">
              <w:t xml:space="preserve">Для типа организации «Индивидуальный предприниматель» допускается только </w:t>
            </w:r>
            <w:r w:rsidRPr="000B41B7">
              <w:br/>
              <w:t xml:space="preserve">15-значное число. </w:t>
            </w:r>
          </w:p>
          <w:p w14:paraId="2A2081E9" w14:textId="77777777" w:rsidR="00376C46" w:rsidRPr="000B41B7" w:rsidRDefault="00376C46" w:rsidP="00955529">
            <w:pPr>
              <w:pStyle w:val="phtablecellleft"/>
              <w:spacing w:before="0" w:after="0"/>
            </w:pPr>
            <w:r w:rsidRPr="000B41B7">
              <w:t>Без пробелов, тире, точек и т.п.</w:t>
            </w:r>
          </w:p>
        </w:tc>
      </w:tr>
      <w:tr w:rsidR="000B41B7" w:rsidRPr="000B41B7" w14:paraId="734C9C3E" w14:textId="77777777" w:rsidTr="00955529">
        <w:trPr>
          <w:trHeight w:val="300"/>
          <w:jc w:val="center"/>
        </w:trPr>
        <w:tc>
          <w:tcPr>
            <w:tcW w:w="1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A7C27F" w14:textId="77777777" w:rsidR="00376C46" w:rsidRPr="000B41B7" w:rsidRDefault="00376C46" w:rsidP="00955529">
            <w:pPr>
              <w:pStyle w:val="phtablecellleft"/>
              <w:spacing w:before="0" w:after="0"/>
            </w:pPr>
            <w:r w:rsidRPr="000B41B7">
              <w:t>КПП</w:t>
            </w:r>
          </w:p>
        </w:tc>
        <w:tc>
          <w:tcPr>
            <w:tcW w:w="15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DD7141" w14:textId="77777777" w:rsidR="00376C46" w:rsidRPr="000B41B7" w:rsidRDefault="00376C46" w:rsidP="00955529">
            <w:pPr>
              <w:pStyle w:val="phtablecellleft"/>
              <w:spacing w:before="0" w:after="0"/>
            </w:pPr>
          </w:p>
        </w:tc>
        <w:tc>
          <w:tcPr>
            <w:tcW w:w="20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94EB2C3" w14:textId="02610D3F" w:rsidR="00376C46" w:rsidRPr="000B41B7" w:rsidRDefault="00955529" w:rsidP="00955529">
            <w:pPr>
              <w:pStyle w:val="phtablecellleft"/>
              <w:spacing w:before="0" w:after="0"/>
            </w:pPr>
            <w:r w:rsidRPr="000B41B7">
              <w:t>Указать</w:t>
            </w:r>
            <w:r w:rsidR="00376C46" w:rsidRPr="000B41B7">
              <w:t xml:space="preserve"> КПП </w:t>
            </w:r>
            <w:r w:rsidRPr="000B41B7">
              <w:t xml:space="preserve">организации </w:t>
            </w:r>
            <w:r w:rsidR="00376C46" w:rsidRPr="000B41B7">
              <w:t>согласно выписке из ЕГРЮЛ.</w:t>
            </w:r>
          </w:p>
          <w:p w14:paraId="5B2CCF42" w14:textId="77777777" w:rsidR="00376C46" w:rsidRPr="000B41B7" w:rsidRDefault="00376C46" w:rsidP="00955529">
            <w:pPr>
              <w:pStyle w:val="phtablecellleft"/>
              <w:spacing w:before="0" w:after="0"/>
            </w:pPr>
            <w:r w:rsidRPr="000B41B7">
              <w:t>Для типа организации «Частное юридическое лицо» допускается только</w:t>
            </w:r>
            <w:r w:rsidRPr="000B41B7">
              <w:br/>
              <w:t>9-значное число. Без пробелов, тире, точек и т.п.</w:t>
            </w:r>
          </w:p>
          <w:p w14:paraId="611810E2" w14:textId="77777777" w:rsidR="00376C46" w:rsidRPr="000B41B7" w:rsidRDefault="00376C46" w:rsidP="00955529">
            <w:pPr>
              <w:pStyle w:val="phtablecellleft"/>
              <w:spacing w:before="0" w:after="0"/>
            </w:pPr>
            <w:r w:rsidRPr="000B41B7">
              <w:t>Для типа организации «Индивидуальный предприниматель» значение не указывается</w:t>
            </w:r>
          </w:p>
        </w:tc>
      </w:tr>
      <w:tr w:rsidR="000B41B7" w:rsidRPr="000B41B7" w14:paraId="3CA9043E" w14:textId="77777777" w:rsidTr="00955529">
        <w:trPr>
          <w:trHeight w:val="300"/>
          <w:jc w:val="center"/>
        </w:trPr>
        <w:tc>
          <w:tcPr>
            <w:tcW w:w="1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12F72D" w14:textId="77777777" w:rsidR="00376C46" w:rsidRPr="000B41B7" w:rsidRDefault="00376C46" w:rsidP="00955529">
            <w:pPr>
              <w:pStyle w:val="phtablecellleft"/>
              <w:spacing w:before="0" w:after="0"/>
            </w:pPr>
            <w:r w:rsidRPr="000B41B7">
              <w:t>Субъект системы здравоохранения</w:t>
            </w:r>
          </w:p>
        </w:tc>
        <w:tc>
          <w:tcPr>
            <w:tcW w:w="15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A14E8B" w14:textId="5265A8DB" w:rsidR="00376C46" w:rsidRPr="000B41B7" w:rsidRDefault="00376C46" w:rsidP="00955529">
            <w:pPr>
              <w:pStyle w:val="phtablecellleft"/>
              <w:spacing w:before="0" w:after="0"/>
              <w:jc w:val="left"/>
              <w:rPr>
                <w:rFonts w:cs="Times New Roman"/>
                <w:bCs w:val="0"/>
                <w:sz w:val="24"/>
              </w:rPr>
            </w:pPr>
            <w:r w:rsidRPr="000B41B7">
              <w:br/>
            </w:r>
            <w:r w:rsidR="00955529" w:rsidRPr="000B41B7">
              <w:t>Фармацевтическая организация</w:t>
            </w:r>
          </w:p>
          <w:p w14:paraId="364EF221" w14:textId="77777777" w:rsidR="00376C46" w:rsidRPr="000B41B7" w:rsidRDefault="00376C46" w:rsidP="00955529">
            <w:pPr>
              <w:pStyle w:val="phtablecellleft"/>
              <w:spacing w:before="0" w:after="0"/>
              <w:jc w:val="center"/>
            </w:pPr>
          </w:p>
        </w:tc>
        <w:tc>
          <w:tcPr>
            <w:tcW w:w="20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8D6003" w14:textId="34CD2311" w:rsidR="00376C46" w:rsidRPr="000B41B7" w:rsidRDefault="00955529" w:rsidP="00955529">
            <w:pPr>
              <w:pStyle w:val="phtablecellleft"/>
              <w:spacing w:before="0" w:after="0"/>
            </w:pPr>
            <w:r w:rsidRPr="000B41B7">
              <w:t>Оставить з</w:t>
            </w:r>
            <w:r w:rsidR="00376C46" w:rsidRPr="000B41B7">
              <w:t>начени</w:t>
            </w:r>
            <w:r w:rsidRPr="000B41B7">
              <w:t xml:space="preserve">е </w:t>
            </w:r>
            <w:r w:rsidR="00376C46" w:rsidRPr="000B41B7">
              <w:t>«Фармацевтическая организация»</w:t>
            </w:r>
          </w:p>
        </w:tc>
      </w:tr>
      <w:tr w:rsidR="00E25C53" w:rsidRPr="000B41B7" w14:paraId="29D56B25" w14:textId="77777777" w:rsidTr="00955529">
        <w:trPr>
          <w:trHeight w:val="300"/>
          <w:jc w:val="center"/>
        </w:trPr>
        <w:tc>
          <w:tcPr>
            <w:tcW w:w="1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149E5B" w14:textId="77777777" w:rsidR="00376C46" w:rsidRPr="000B41B7" w:rsidRDefault="00376C46" w:rsidP="00955529">
            <w:pPr>
              <w:pStyle w:val="phtablecellleft"/>
              <w:spacing w:before="0" w:after="0"/>
            </w:pPr>
            <w:r w:rsidRPr="000B41B7">
              <w:t>Ведомственная принадлежность/Учредитель</w:t>
            </w:r>
          </w:p>
        </w:tc>
        <w:tc>
          <w:tcPr>
            <w:tcW w:w="15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0BEF1D" w14:textId="77777777" w:rsidR="00376C46" w:rsidRPr="000B41B7" w:rsidRDefault="00376C46" w:rsidP="00955529">
            <w:pPr>
              <w:pStyle w:val="phtablecellleft"/>
              <w:spacing w:before="0" w:after="0"/>
              <w:jc w:val="center"/>
              <w:rPr>
                <w:rFonts w:cs="Times New Roman"/>
                <w:bCs w:val="0"/>
                <w:sz w:val="24"/>
              </w:rPr>
            </w:pPr>
          </w:p>
          <w:p w14:paraId="61E0EE25" w14:textId="77777777" w:rsidR="00376C46" w:rsidRPr="000B41B7" w:rsidRDefault="00376C46" w:rsidP="00955529">
            <w:pPr>
              <w:pStyle w:val="phtablecellleft"/>
              <w:spacing w:before="0" w:after="0"/>
            </w:pPr>
          </w:p>
        </w:tc>
        <w:tc>
          <w:tcPr>
            <w:tcW w:w="20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D1CEDA4" w14:textId="4C11653D" w:rsidR="00376C46" w:rsidRPr="000B41B7" w:rsidRDefault="00955529" w:rsidP="00955529">
            <w:pPr>
              <w:pStyle w:val="phtablecellleft"/>
              <w:spacing w:before="0" w:after="0"/>
              <w:rPr>
                <w:i/>
              </w:rPr>
            </w:pPr>
            <w:r w:rsidRPr="000B41B7">
              <w:t>Указать</w:t>
            </w:r>
            <w:r w:rsidR="00376C46" w:rsidRPr="000B41B7">
              <w:t xml:space="preserve"> </w:t>
            </w:r>
            <w:r w:rsidRPr="000B41B7">
              <w:t xml:space="preserve">(при наличии) </w:t>
            </w:r>
            <w:r w:rsidR="00376C46" w:rsidRPr="000B41B7">
              <w:t>ведомственн</w:t>
            </w:r>
            <w:r w:rsidRPr="000B41B7">
              <w:t>ую</w:t>
            </w:r>
            <w:r w:rsidR="00376C46" w:rsidRPr="000B41B7">
              <w:t xml:space="preserve"> принадлежность организации или наименование учредителя организации </w:t>
            </w:r>
            <w:r w:rsidRPr="000B41B7">
              <w:br/>
            </w:r>
            <w:r w:rsidR="00376C46" w:rsidRPr="000B41B7">
              <w:t>в соответствии с учредительными документами</w:t>
            </w:r>
          </w:p>
        </w:tc>
      </w:tr>
    </w:tbl>
    <w:p w14:paraId="691B13BF" w14:textId="77777777" w:rsidR="00955529" w:rsidRPr="000B41B7" w:rsidRDefault="00955529" w:rsidP="00843EF6">
      <w:pPr>
        <w:pStyle w:val="afffb"/>
      </w:pPr>
    </w:p>
    <w:p w14:paraId="526DD6D8" w14:textId="77777777" w:rsidR="00955529" w:rsidRPr="000B41B7" w:rsidRDefault="00955529" w:rsidP="00843EF6">
      <w:pPr>
        <w:pStyle w:val="afffb"/>
      </w:pPr>
    </w:p>
    <w:p w14:paraId="2AAC3F64" w14:textId="77777777" w:rsidR="00955529" w:rsidRPr="000B41B7" w:rsidRDefault="00955529" w:rsidP="00843EF6">
      <w:pPr>
        <w:pStyle w:val="afffb"/>
      </w:pPr>
    </w:p>
    <w:p w14:paraId="3E08AE18" w14:textId="77777777" w:rsidR="00955529" w:rsidRPr="000B41B7" w:rsidRDefault="00955529" w:rsidP="00843EF6">
      <w:pPr>
        <w:pStyle w:val="afffb"/>
      </w:pPr>
    </w:p>
    <w:p w14:paraId="4E711D17" w14:textId="77777777" w:rsidR="00955529" w:rsidRPr="000B41B7" w:rsidRDefault="00955529" w:rsidP="00843EF6">
      <w:pPr>
        <w:pStyle w:val="afffb"/>
      </w:pPr>
    </w:p>
    <w:p w14:paraId="16783CBD" w14:textId="77777777" w:rsidR="00955529" w:rsidRPr="00843EF6" w:rsidRDefault="00955529" w:rsidP="00843EF6">
      <w:pPr>
        <w:pStyle w:val="afffb"/>
        <w:ind w:firstLine="0"/>
        <w:rPr>
          <w:sz w:val="20"/>
          <w:szCs w:val="20"/>
        </w:rPr>
      </w:pPr>
    </w:p>
    <w:p w14:paraId="676E85AF" w14:textId="6475CE4D" w:rsidR="00376C46" w:rsidRPr="00843EF6" w:rsidRDefault="00376C46" w:rsidP="00843EF6">
      <w:pPr>
        <w:pStyle w:val="afffb"/>
        <w:ind w:firstLine="0"/>
        <w:rPr>
          <w:sz w:val="20"/>
          <w:szCs w:val="20"/>
        </w:rPr>
      </w:pPr>
      <w:r w:rsidRPr="00843EF6">
        <w:rPr>
          <w:sz w:val="20"/>
          <w:szCs w:val="20"/>
        </w:rPr>
        <w:t>{Наименование должности</w:t>
      </w:r>
    </w:p>
    <w:p w14:paraId="160B69F6" w14:textId="5EF97174" w:rsidR="00376C46" w:rsidRPr="00843EF6" w:rsidRDefault="00376C46" w:rsidP="00843EF6">
      <w:pPr>
        <w:pStyle w:val="afffb"/>
        <w:ind w:firstLine="0"/>
        <w:rPr>
          <w:sz w:val="20"/>
          <w:szCs w:val="20"/>
        </w:rPr>
      </w:pPr>
      <w:r w:rsidRPr="00843EF6">
        <w:rPr>
          <w:sz w:val="20"/>
          <w:szCs w:val="20"/>
        </w:rPr>
        <w:t>уполномоченного лица}</w:t>
      </w:r>
      <w:r w:rsidR="00955529" w:rsidRPr="00843EF6">
        <w:rPr>
          <w:rStyle w:val="ae"/>
          <w:sz w:val="20"/>
          <w:szCs w:val="20"/>
        </w:rPr>
        <w:footnoteReference w:id="12"/>
      </w:r>
      <w:r w:rsidR="00955529" w:rsidRPr="00843EF6">
        <w:rPr>
          <w:rStyle w:val="ae"/>
          <w:sz w:val="20"/>
          <w:szCs w:val="20"/>
        </w:rPr>
        <w:tab/>
      </w:r>
      <w:r w:rsidR="00955529" w:rsidRPr="00843EF6">
        <w:rPr>
          <w:sz w:val="20"/>
          <w:szCs w:val="20"/>
        </w:rPr>
        <w:tab/>
      </w:r>
      <w:r w:rsidR="00955529" w:rsidRPr="00843EF6">
        <w:rPr>
          <w:sz w:val="20"/>
          <w:szCs w:val="20"/>
        </w:rPr>
        <w:tab/>
      </w:r>
      <w:r w:rsidRPr="00843EF6">
        <w:rPr>
          <w:sz w:val="20"/>
          <w:szCs w:val="20"/>
        </w:rPr>
        <w:t xml:space="preserve">                                       ____________________</w:t>
      </w:r>
      <w:proofErr w:type="gramStart"/>
      <w:r w:rsidRPr="00843EF6">
        <w:rPr>
          <w:sz w:val="20"/>
          <w:szCs w:val="20"/>
        </w:rPr>
        <w:t>/{</w:t>
      </w:r>
      <w:proofErr w:type="gramEnd"/>
      <w:r w:rsidRPr="00843EF6">
        <w:rPr>
          <w:sz w:val="20"/>
          <w:szCs w:val="20"/>
        </w:rPr>
        <w:t>И.О. Фамилия }</w:t>
      </w:r>
    </w:p>
    <w:p w14:paraId="4EECBE9C" w14:textId="7EBC60C9" w:rsidR="00376C46" w:rsidRPr="00843EF6" w:rsidRDefault="00376C46" w:rsidP="00843EF6">
      <w:pPr>
        <w:pStyle w:val="afffb"/>
        <w:ind w:firstLine="0"/>
        <w:rPr>
          <w:sz w:val="20"/>
          <w:szCs w:val="20"/>
        </w:rPr>
      </w:pPr>
      <w:r w:rsidRPr="00843EF6">
        <w:rPr>
          <w:sz w:val="20"/>
          <w:szCs w:val="20"/>
        </w:rPr>
        <w:t>МП</w:t>
      </w:r>
      <w:r w:rsidR="00707422" w:rsidRPr="00843EF6">
        <w:rPr>
          <w:rStyle w:val="ae"/>
          <w:sz w:val="20"/>
          <w:szCs w:val="20"/>
        </w:rPr>
        <w:footnoteReference w:id="13"/>
      </w:r>
    </w:p>
    <w:p w14:paraId="1BB27238" w14:textId="29F4DE7C" w:rsidR="003264F7" w:rsidRPr="00843EF6" w:rsidRDefault="00376C46" w:rsidP="00843EF6">
      <w:pPr>
        <w:rPr>
          <w:sz w:val="20"/>
        </w:rPr>
      </w:pPr>
      <w:r w:rsidRPr="00843EF6">
        <w:rPr>
          <w:sz w:val="20"/>
        </w:rPr>
        <w:br w:type="page"/>
      </w:r>
    </w:p>
    <w:p w14:paraId="3BBD85E0" w14:textId="0EB55D37" w:rsidR="003264F7" w:rsidRPr="000B41B7" w:rsidRDefault="003264F7" w:rsidP="00524B73">
      <w:pPr>
        <w:pStyle w:val="phadditiontitle2"/>
        <w:ind w:left="710"/>
        <w:jc w:val="center"/>
      </w:pPr>
      <w:bookmarkStart w:id="288" w:name="_Toc80968272"/>
      <w:r w:rsidRPr="000B41B7">
        <w:lastRenderedPageBreak/>
        <w:t>1.</w:t>
      </w:r>
      <w:r w:rsidR="00955529" w:rsidRPr="000B41B7">
        <w:t>8</w:t>
      </w:r>
      <w:r w:rsidRPr="000B41B7">
        <w:t xml:space="preserve"> Форма заявки на добавление филиала фармацевтической организации</w:t>
      </w:r>
      <w:bookmarkEnd w:id="288"/>
    </w:p>
    <w:tbl>
      <w:tblPr>
        <w:tblW w:w="5000" w:type="pct"/>
        <w:tblLook w:val="04A0" w:firstRow="1" w:lastRow="0" w:firstColumn="1" w:lastColumn="0" w:noHBand="0" w:noVBand="1"/>
      </w:tblPr>
      <w:tblGrid>
        <w:gridCol w:w="2460"/>
        <w:gridCol w:w="3128"/>
        <w:gridCol w:w="4181"/>
      </w:tblGrid>
      <w:tr w:rsidR="000B41B7" w:rsidRPr="000B41B7" w14:paraId="57A972FF" w14:textId="77777777" w:rsidTr="00B10FF7">
        <w:trPr>
          <w:trHeight w:val="600"/>
          <w:tblHeader/>
        </w:trPr>
        <w:tc>
          <w:tcPr>
            <w:tcW w:w="1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C5AB6D" w14:textId="77777777" w:rsidR="003264F7" w:rsidRPr="000B41B7" w:rsidRDefault="003264F7" w:rsidP="00FD7652">
            <w:pPr>
              <w:pStyle w:val="phtablecolcaption"/>
            </w:pPr>
            <w:r w:rsidRPr="000B41B7">
              <w:t>Наименование поля</w:t>
            </w:r>
          </w:p>
        </w:tc>
        <w:tc>
          <w:tcPr>
            <w:tcW w:w="16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4E789E" w14:textId="77777777" w:rsidR="003264F7" w:rsidRPr="000B41B7" w:rsidRDefault="003264F7" w:rsidP="00FD7652">
            <w:pPr>
              <w:pStyle w:val="phtablecolcaption"/>
            </w:pPr>
            <w:r w:rsidRPr="000B41B7">
              <w:t>Описание</w:t>
            </w:r>
          </w:p>
        </w:tc>
        <w:tc>
          <w:tcPr>
            <w:tcW w:w="21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F7647B2" w14:textId="77777777" w:rsidR="003264F7" w:rsidRPr="000B41B7" w:rsidRDefault="003264F7" w:rsidP="00FD7652">
            <w:pPr>
              <w:pStyle w:val="phtablecolcaption"/>
            </w:pPr>
            <w:r w:rsidRPr="000B41B7">
              <w:t>Вид, способ ввода</w:t>
            </w:r>
          </w:p>
        </w:tc>
      </w:tr>
      <w:tr w:rsidR="000B41B7" w:rsidRPr="000B41B7" w14:paraId="6CD2CDF4" w14:textId="77777777" w:rsidTr="00B10FF7">
        <w:trPr>
          <w:trHeight w:val="600"/>
        </w:trPr>
        <w:tc>
          <w:tcPr>
            <w:tcW w:w="1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AD79BB" w14:textId="77777777" w:rsidR="003264F7" w:rsidRPr="000B41B7" w:rsidRDefault="003264F7" w:rsidP="00955529">
            <w:pPr>
              <w:pStyle w:val="phtablecellleft"/>
              <w:spacing w:before="0" w:after="0"/>
            </w:pPr>
            <w:r w:rsidRPr="000B41B7">
              <w:t>Головная организация</w:t>
            </w:r>
          </w:p>
        </w:tc>
        <w:tc>
          <w:tcPr>
            <w:tcW w:w="16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23AD4A" w14:textId="77777777" w:rsidR="003264F7" w:rsidRPr="000B41B7" w:rsidRDefault="003264F7" w:rsidP="00955529">
            <w:pPr>
              <w:pStyle w:val="phtablecellleft"/>
              <w:spacing w:before="0" w:after="0"/>
            </w:pPr>
          </w:p>
        </w:tc>
        <w:tc>
          <w:tcPr>
            <w:tcW w:w="21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BABE45" w14:textId="7A0A978D" w:rsidR="00955529" w:rsidRPr="000B41B7" w:rsidRDefault="00955529" w:rsidP="00955529">
            <w:pPr>
              <w:pStyle w:val="phtablecellleft"/>
              <w:spacing w:before="0" w:after="0"/>
            </w:pPr>
            <w:r w:rsidRPr="000B41B7">
              <w:t>Указать</w:t>
            </w:r>
            <w:r w:rsidR="003264F7" w:rsidRPr="000B41B7">
              <w:t xml:space="preserve"> полное и сокращенное наименование головной организации согласно выписке </w:t>
            </w:r>
            <w:r w:rsidRPr="000B41B7">
              <w:br/>
            </w:r>
            <w:r w:rsidR="003264F7" w:rsidRPr="000B41B7">
              <w:t xml:space="preserve">из ЕГРЮЛ. </w:t>
            </w:r>
          </w:p>
          <w:p w14:paraId="4FBBA5C1" w14:textId="309553C0" w:rsidR="003264F7" w:rsidRPr="000B41B7" w:rsidRDefault="003264F7" w:rsidP="00955529">
            <w:pPr>
              <w:pStyle w:val="phtablecellleft"/>
              <w:spacing w:before="0" w:after="0"/>
            </w:pPr>
            <w:r w:rsidRPr="000B41B7">
              <w:t>Допускается только кириллица</w:t>
            </w:r>
          </w:p>
        </w:tc>
      </w:tr>
      <w:tr w:rsidR="000B41B7" w:rsidRPr="000B41B7" w14:paraId="59A367F1" w14:textId="77777777" w:rsidTr="00B10FF7">
        <w:trPr>
          <w:trHeight w:val="600"/>
        </w:trPr>
        <w:tc>
          <w:tcPr>
            <w:tcW w:w="1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33F89B" w14:textId="77777777" w:rsidR="003264F7" w:rsidRPr="000B41B7" w:rsidRDefault="003264F7" w:rsidP="00955529">
            <w:pPr>
              <w:pStyle w:val="phtablecellleft"/>
              <w:spacing w:before="0" w:after="0"/>
            </w:pPr>
            <w:r w:rsidRPr="000B41B7">
              <w:t>Полное наименование</w:t>
            </w:r>
          </w:p>
        </w:tc>
        <w:tc>
          <w:tcPr>
            <w:tcW w:w="16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D552F6" w14:textId="77777777" w:rsidR="003264F7" w:rsidRPr="000B41B7" w:rsidRDefault="003264F7" w:rsidP="00955529">
            <w:pPr>
              <w:pStyle w:val="phtablecellleft"/>
              <w:spacing w:before="0" w:after="0"/>
            </w:pPr>
          </w:p>
        </w:tc>
        <w:tc>
          <w:tcPr>
            <w:tcW w:w="21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E6F202" w14:textId="77777777" w:rsidR="00841F77" w:rsidRPr="000B41B7" w:rsidRDefault="00955529" w:rsidP="00955529">
            <w:pPr>
              <w:pStyle w:val="phtablecellleft"/>
              <w:spacing w:before="0" w:after="0"/>
            </w:pPr>
            <w:r w:rsidRPr="000B41B7">
              <w:t>Указать</w:t>
            </w:r>
            <w:r w:rsidR="003264F7" w:rsidRPr="000B41B7">
              <w:t xml:space="preserve"> полное наименование </w:t>
            </w:r>
            <w:r w:rsidR="00841F77" w:rsidRPr="000B41B7">
              <w:t>филиала</w:t>
            </w:r>
            <w:r w:rsidR="003264F7" w:rsidRPr="000B41B7">
              <w:t xml:space="preserve"> согласно выписке из ЕГРЮЛ.  </w:t>
            </w:r>
          </w:p>
          <w:p w14:paraId="44DC7C90" w14:textId="6ACE7EE4" w:rsidR="003264F7" w:rsidRPr="000B41B7" w:rsidRDefault="003264F7" w:rsidP="00955529">
            <w:pPr>
              <w:pStyle w:val="phtablecellleft"/>
              <w:spacing w:before="0" w:after="0"/>
            </w:pPr>
            <w:r w:rsidRPr="000B41B7">
              <w:t>Допускается только кириллица</w:t>
            </w:r>
          </w:p>
        </w:tc>
      </w:tr>
      <w:tr w:rsidR="000B41B7" w:rsidRPr="000B41B7" w14:paraId="4AAA0A9D" w14:textId="77777777" w:rsidTr="00B10FF7">
        <w:trPr>
          <w:trHeight w:val="300"/>
        </w:trPr>
        <w:tc>
          <w:tcPr>
            <w:tcW w:w="1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D77B43" w14:textId="77777777" w:rsidR="003264F7" w:rsidRPr="000B41B7" w:rsidRDefault="003264F7" w:rsidP="00955529">
            <w:pPr>
              <w:pStyle w:val="phtablecellleft"/>
              <w:spacing w:before="0" w:after="0"/>
            </w:pPr>
            <w:r w:rsidRPr="000B41B7">
              <w:t>Сокращенное наименование</w:t>
            </w:r>
          </w:p>
        </w:tc>
        <w:tc>
          <w:tcPr>
            <w:tcW w:w="16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A0BD11" w14:textId="77777777" w:rsidR="003264F7" w:rsidRPr="000B41B7" w:rsidRDefault="003264F7" w:rsidP="00955529">
            <w:pPr>
              <w:pStyle w:val="phtablecellleft"/>
              <w:spacing w:before="0" w:after="0"/>
            </w:pPr>
          </w:p>
        </w:tc>
        <w:tc>
          <w:tcPr>
            <w:tcW w:w="21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FA1CA1" w14:textId="77777777" w:rsidR="00841F77" w:rsidRPr="000B41B7" w:rsidRDefault="00955529" w:rsidP="00955529">
            <w:pPr>
              <w:pStyle w:val="phtablecellleft"/>
              <w:spacing w:before="0" w:after="0"/>
            </w:pPr>
            <w:r w:rsidRPr="000B41B7">
              <w:t>Указать</w:t>
            </w:r>
            <w:r w:rsidR="003264F7" w:rsidRPr="000B41B7">
              <w:t xml:space="preserve"> сокращенное наименование </w:t>
            </w:r>
            <w:r w:rsidR="00841F77" w:rsidRPr="000B41B7">
              <w:t>филиала</w:t>
            </w:r>
            <w:r w:rsidR="003264F7" w:rsidRPr="000B41B7">
              <w:t xml:space="preserve"> согласно выписке из ЕГРЮЛ. </w:t>
            </w:r>
          </w:p>
          <w:p w14:paraId="2E81F53E" w14:textId="6C362A1A" w:rsidR="003264F7" w:rsidRPr="000B41B7" w:rsidRDefault="003264F7" w:rsidP="00955529">
            <w:pPr>
              <w:pStyle w:val="phtablecellleft"/>
              <w:spacing w:before="0" w:after="0"/>
            </w:pPr>
            <w:r w:rsidRPr="000B41B7">
              <w:t>Допускается только кириллица</w:t>
            </w:r>
          </w:p>
        </w:tc>
      </w:tr>
      <w:tr w:rsidR="000B41B7" w:rsidRPr="000B41B7" w14:paraId="5E18E3F7" w14:textId="77777777" w:rsidTr="00B10FF7">
        <w:trPr>
          <w:trHeight w:val="300"/>
        </w:trPr>
        <w:tc>
          <w:tcPr>
            <w:tcW w:w="1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6600A0" w14:textId="3E2D35DF" w:rsidR="003264F7" w:rsidRPr="000B41B7" w:rsidRDefault="00841F77" w:rsidP="00955529">
            <w:pPr>
              <w:pStyle w:val="phtablecellleft"/>
              <w:spacing w:before="0" w:after="0"/>
            </w:pPr>
            <w:r w:rsidRPr="000B41B7">
              <w:t>С</w:t>
            </w:r>
            <w:r w:rsidR="003264F7" w:rsidRPr="000B41B7">
              <w:t>убъект РФ</w:t>
            </w:r>
          </w:p>
        </w:tc>
        <w:tc>
          <w:tcPr>
            <w:tcW w:w="16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32E0EC" w14:textId="77777777" w:rsidR="003264F7" w:rsidRPr="000B41B7" w:rsidRDefault="003264F7" w:rsidP="00955529">
            <w:pPr>
              <w:pStyle w:val="phtablecellleft"/>
              <w:spacing w:before="0" w:after="0"/>
            </w:pPr>
          </w:p>
        </w:tc>
        <w:tc>
          <w:tcPr>
            <w:tcW w:w="21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6EBC607" w14:textId="3C179F3C" w:rsidR="003264F7" w:rsidRPr="000B41B7" w:rsidRDefault="00841F77" w:rsidP="00955529">
            <w:pPr>
              <w:pStyle w:val="phtablecellleft"/>
              <w:spacing w:before="0" w:after="0"/>
            </w:pPr>
            <w:r w:rsidRPr="000B41B7">
              <w:t xml:space="preserve">Указать наименование субъекта РФ, в котором расположен филиал </w:t>
            </w:r>
          </w:p>
        </w:tc>
      </w:tr>
      <w:tr w:rsidR="000B41B7" w:rsidRPr="000B41B7" w14:paraId="23C61FB8" w14:textId="77777777" w:rsidTr="00B10FF7">
        <w:trPr>
          <w:trHeight w:val="300"/>
        </w:trPr>
        <w:tc>
          <w:tcPr>
            <w:tcW w:w="1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765269" w14:textId="574FEF1F" w:rsidR="00955529" w:rsidRPr="000B41B7" w:rsidRDefault="00955529" w:rsidP="00955529">
            <w:pPr>
              <w:pStyle w:val="phtablecellleft"/>
              <w:spacing w:before="0" w:after="0"/>
            </w:pPr>
            <w:r w:rsidRPr="000B41B7">
              <w:t>ИНН</w:t>
            </w:r>
          </w:p>
        </w:tc>
        <w:tc>
          <w:tcPr>
            <w:tcW w:w="16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444337" w14:textId="77777777" w:rsidR="00955529" w:rsidRPr="000B41B7" w:rsidRDefault="00955529" w:rsidP="00955529">
            <w:pPr>
              <w:pStyle w:val="phtablecellleft"/>
              <w:spacing w:before="0" w:after="0"/>
            </w:pPr>
          </w:p>
        </w:tc>
        <w:tc>
          <w:tcPr>
            <w:tcW w:w="21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F1E462C" w14:textId="5AD52F3B" w:rsidR="00841F77" w:rsidRPr="000B41B7" w:rsidRDefault="00841F77" w:rsidP="00841F77">
            <w:pPr>
              <w:pStyle w:val="phtablecellleft"/>
              <w:spacing w:before="0" w:after="0"/>
            </w:pPr>
            <w:r w:rsidRPr="000B41B7">
              <w:t xml:space="preserve">Указать ИНН головной организации согласно выписке из ЕГРЮЛ. </w:t>
            </w:r>
          </w:p>
          <w:p w14:paraId="6BD349E1" w14:textId="71448FB2" w:rsidR="00955529" w:rsidRPr="000B41B7" w:rsidRDefault="00841F77" w:rsidP="00841F77">
            <w:pPr>
              <w:pStyle w:val="phtablecellleft"/>
              <w:spacing w:before="0" w:after="0"/>
            </w:pPr>
            <w:r w:rsidRPr="000B41B7">
              <w:t>Допускается только 10-значное число</w:t>
            </w:r>
          </w:p>
        </w:tc>
      </w:tr>
      <w:tr w:rsidR="000B41B7" w:rsidRPr="000B41B7" w14:paraId="3449522A" w14:textId="77777777" w:rsidTr="00B10FF7">
        <w:trPr>
          <w:trHeight w:val="300"/>
        </w:trPr>
        <w:tc>
          <w:tcPr>
            <w:tcW w:w="1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EE6A5F" w14:textId="77777777" w:rsidR="003264F7" w:rsidRPr="000B41B7" w:rsidRDefault="003264F7" w:rsidP="00955529">
            <w:pPr>
              <w:pStyle w:val="phtablecellleft"/>
              <w:spacing w:before="0" w:after="0"/>
            </w:pPr>
            <w:r w:rsidRPr="000B41B7">
              <w:t>КПП</w:t>
            </w:r>
          </w:p>
        </w:tc>
        <w:tc>
          <w:tcPr>
            <w:tcW w:w="16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73B115" w14:textId="77777777" w:rsidR="003264F7" w:rsidRPr="000B41B7" w:rsidRDefault="003264F7" w:rsidP="00955529">
            <w:pPr>
              <w:pStyle w:val="phtablecellleft"/>
              <w:spacing w:before="0" w:after="0"/>
            </w:pPr>
          </w:p>
        </w:tc>
        <w:tc>
          <w:tcPr>
            <w:tcW w:w="21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5D1BC3" w14:textId="2A69C129" w:rsidR="003264F7" w:rsidRPr="000B41B7" w:rsidRDefault="00955529" w:rsidP="00955529">
            <w:pPr>
              <w:pStyle w:val="phtablecellleft"/>
              <w:spacing w:before="0" w:after="0"/>
            </w:pPr>
            <w:r w:rsidRPr="000B41B7">
              <w:t xml:space="preserve">Указать </w:t>
            </w:r>
            <w:r w:rsidR="003264F7" w:rsidRPr="000B41B7">
              <w:t xml:space="preserve">КПП </w:t>
            </w:r>
            <w:r w:rsidR="00841F77" w:rsidRPr="000B41B7">
              <w:t xml:space="preserve">филиала </w:t>
            </w:r>
            <w:r w:rsidR="003264F7" w:rsidRPr="000B41B7">
              <w:t xml:space="preserve">согласно выписке </w:t>
            </w:r>
            <w:r w:rsidR="00841F77" w:rsidRPr="000B41B7">
              <w:br/>
            </w:r>
            <w:r w:rsidR="003264F7" w:rsidRPr="000B41B7">
              <w:t>из ЕГРЮЛ</w:t>
            </w:r>
            <w:r w:rsidR="00841F77" w:rsidRPr="000B41B7">
              <w:t>.</w:t>
            </w:r>
          </w:p>
          <w:p w14:paraId="0F7E81DF" w14:textId="77777777" w:rsidR="00841F77" w:rsidRPr="000B41B7" w:rsidRDefault="003264F7" w:rsidP="00955529">
            <w:pPr>
              <w:pStyle w:val="phtablecellleft"/>
              <w:spacing w:before="0" w:after="0"/>
            </w:pPr>
            <w:r w:rsidRPr="000B41B7">
              <w:t xml:space="preserve">Допускается только </w:t>
            </w:r>
            <w:r w:rsidR="00524B73" w:rsidRPr="000B41B7">
              <w:t>9-</w:t>
            </w:r>
            <w:r w:rsidRPr="000B41B7">
              <w:t xml:space="preserve">значное число. </w:t>
            </w:r>
          </w:p>
          <w:p w14:paraId="3FFEFD54" w14:textId="51CBB8D4" w:rsidR="003264F7" w:rsidRPr="000B41B7" w:rsidRDefault="003264F7" w:rsidP="00955529">
            <w:pPr>
              <w:pStyle w:val="phtablecellleft"/>
              <w:spacing w:before="0" w:after="0"/>
            </w:pPr>
            <w:r w:rsidRPr="000B41B7">
              <w:t>Без пробелов, тире, точек и т.п.</w:t>
            </w:r>
          </w:p>
        </w:tc>
      </w:tr>
      <w:tr w:rsidR="00E25C53" w:rsidRPr="000B41B7" w14:paraId="37BBFB70" w14:textId="77777777" w:rsidTr="00B10FF7">
        <w:trPr>
          <w:trHeight w:val="300"/>
        </w:trPr>
        <w:tc>
          <w:tcPr>
            <w:tcW w:w="1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E1D624" w14:textId="77777777" w:rsidR="003264F7" w:rsidRPr="000B41B7" w:rsidRDefault="003264F7" w:rsidP="00955529">
            <w:pPr>
              <w:pStyle w:val="phtablecellleft"/>
              <w:spacing w:before="0" w:after="0"/>
            </w:pPr>
            <w:r w:rsidRPr="000B41B7">
              <w:t>Субъект системы здравоохранения</w:t>
            </w:r>
          </w:p>
        </w:tc>
        <w:tc>
          <w:tcPr>
            <w:tcW w:w="16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E12ED2" w14:textId="3BA2F19B" w:rsidR="003264F7" w:rsidRPr="000B41B7" w:rsidRDefault="003264F7" w:rsidP="00955529">
            <w:pPr>
              <w:pStyle w:val="phtablecellleft"/>
              <w:spacing w:before="0" w:after="0"/>
            </w:pPr>
            <w:r w:rsidRPr="000B41B7">
              <w:t>Фармацевтическая организация</w:t>
            </w:r>
          </w:p>
        </w:tc>
        <w:tc>
          <w:tcPr>
            <w:tcW w:w="21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CDFEFC" w14:textId="310CA492" w:rsidR="003264F7" w:rsidRPr="000B41B7" w:rsidRDefault="003264F7" w:rsidP="00955529">
            <w:pPr>
              <w:pStyle w:val="phtablecellleft"/>
              <w:spacing w:before="0" w:after="0"/>
            </w:pPr>
            <w:r w:rsidRPr="000B41B7">
              <w:t>Оставить значение «Фармацевтическая организация»</w:t>
            </w:r>
          </w:p>
        </w:tc>
      </w:tr>
    </w:tbl>
    <w:p w14:paraId="4847D8D3" w14:textId="03490E39" w:rsidR="003264F7" w:rsidRPr="000B41B7" w:rsidRDefault="003264F7" w:rsidP="00843EF6">
      <w:pPr>
        <w:pStyle w:val="afffb"/>
      </w:pPr>
    </w:p>
    <w:p w14:paraId="24B35BC1" w14:textId="0FD3B3B1" w:rsidR="00841F77" w:rsidRPr="000B41B7" w:rsidRDefault="00841F77" w:rsidP="00843EF6">
      <w:pPr>
        <w:pStyle w:val="afffb"/>
      </w:pPr>
    </w:p>
    <w:p w14:paraId="47A136BC" w14:textId="77777777" w:rsidR="00841F77" w:rsidRPr="00843EF6" w:rsidRDefault="00841F77" w:rsidP="00843EF6">
      <w:pPr>
        <w:pStyle w:val="afffb"/>
        <w:ind w:firstLine="0"/>
        <w:rPr>
          <w:sz w:val="20"/>
          <w:szCs w:val="20"/>
        </w:rPr>
      </w:pPr>
    </w:p>
    <w:p w14:paraId="0755F9C9" w14:textId="77777777" w:rsidR="003264F7" w:rsidRPr="00843EF6" w:rsidRDefault="003264F7" w:rsidP="00843EF6">
      <w:pPr>
        <w:pStyle w:val="afffb"/>
        <w:ind w:firstLine="0"/>
        <w:rPr>
          <w:sz w:val="20"/>
          <w:szCs w:val="20"/>
        </w:rPr>
      </w:pPr>
      <w:r w:rsidRPr="00843EF6">
        <w:rPr>
          <w:sz w:val="20"/>
          <w:szCs w:val="20"/>
        </w:rPr>
        <w:t>{Наименование должности</w:t>
      </w:r>
    </w:p>
    <w:p w14:paraId="085C536A" w14:textId="1EE0E6C6" w:rsidR="003264F7" w:rsidRPr="00843EF6" w:rsidRDefault="003264F7" w:rsidP="00843EF6">
      <w:pPr>
        <w:pStyle w:val="afffb"/>
        <w:ind w:firstLine="0"/>
        <w:rPr>
          <w:sz w:val="20"/>
          <w:szCs w:val="20"/>
        </w:rPr>
      </w:pPr>
      <w:r w:rsidRPr="00843EF6">
        <w:rPr>
          <w:sz w:val="20"/>
          <w:szCs w:val="20"/>
        </w:rPr>
        <w:t>уполномоченного лица}</w:t>
      </w:r>
      <w:r w:rsidR="00955529" w:rsidRPr="00843EF6">
        <w:rPr>
          <w:rStyle w:val="ae"/>
          <w:sz w:val="20"/>
          <w:szCs w:val="20"/>
        </w:rPr>
        <w:footnoteReference w:id="14"/>
      </w:r>
      <w:r w:rsidRPr="00843EF6">
        <w:rPr>
          <w:sz w:val="20"/>
          <w:szCs w:val="20"/>
        </w:rPr>
        <w:t xml:space="preserve">                   </w:t>
      </w:r>
      <w:r w:rsidR="00841F77" w:rsidRPr="00843EF6">
        <w:rPr>
          <w:sz w:val="20"/>
          <w:szCs w:val="20"/>
        </w:rPr>
        <w:tab/>
      </w:r>
      <w:r w:rsidR="00841F77" w:rsidRPr="00843EF6">
        <w:rPr>
          <w:sz w:val="20"/>
          <w:szCs w:val="20"/>
        </w:rPr>
        <w:tab/>
      </w:r>
      <w:r w:rsidRPr="00843EF6">
        <w:rPr>
          <w:sz w:val="20"/>
          <w:szCs w:val="20"/>
        </w:rPr>
        <w:t xml:space="preserve">                                 ____________________</w:t>
      </w:r>
      <w:proofErr w:type="gramStart"/>
      <w:r w:rsidRPr="00843EF6">
        <w:rPr>
          <w:sz w:val="20"/>
          <w:szCs w:val="20"/>
        </w:rPr>
        <w:t>/{</w:t>
      </w:r>
      <w:proofErr w:type="gramEnd"/>
      <w:r w:rsidRPr="00843EF6">
        <w:rPr>
          <w:sz w:val="20"/>
          <w:szCs w:val="20"/>
        </w:rPr>
        <w:t xml:space="preserve">И.О. Фамилия }/ </w:t>
      </w:r>
    </w:p>
    <w:p w14:paraId="58F8B03F" w14:textId="234C0BEF" w:rsidR="003264F7" w:rsidRPr="00843EF6" w:rsidRDefault="003264F7" w:rsidP="00843EF6">
      <w:pPr>
        <w:pStyle w:val="afffb"/>
        <w:ind w:firstLine="0"/>
        <w:rPr>
          <w:sz w:val="20"/>
          <w:szCs w:val="20"/>
        </w:rPr>
      </w:pPr>
      <w:r w:rsidRPr="00843EF6">
        <w:rPr>
          <w:sz w:val="20"/>
          <w:szCs w:val="20"/>
        </w:rPr>
        <w:t>МП</w:t>
      </w:r>
      <w:r w:rsidR="00707422" w:rsidRPr="00843EF6">
        <w:rPr>
          <w:rStyle w:val="ae"/>
          <w:sz w:val="20"/>
          <w:szCs w:val="20"/>
        </w:rPr>
        <w:footnoteReference w:id="15"/>
      </w:r>
    </w:p>
    <w:p w14:paraId="578E3734" w14:textId="77777777" w:rsidR="003264F7" w:rsidRPr="000B41B7" w:rsidRDefault="003264F7" w:rsidP="00843EF6">
      <w:pPr>
        <w:rPr>
          <w:rFonts w:eastAsia="SimSun"/>
          <w:lang w:eastAsia="zh-CN"/>
        </w:rPr>
      </w:pPr>
      <w:r w:rsidRPr="000B41B7">
        <w:br w:type="page"/>
      </w:r>
    </w:p>
    <w:p w14:paraId="067C1E52" w14:textId="61935E5C" w:rsidR="00C91FCF" w:rsidRPr="000B41B7" w:rsidRDefault="00C91FCF" w:rsidP="00524B73">
      <w:pPr>
        <w:pStyle w:val="2"/>
        <w:numPr>
          <w:ilvl w:val="0"/>
          <w:numId w:val="0"/>
        </w:numPr>
        <w:ind w:left="710"/>
        <w:jc w:val="center"/>
      </w:pPr>
      <w:bookmarkStart w:id="289" w:name="_Toc65072330"/>
      <w:bookmarkStart w:id="290" w:name="_Toc65084467"/>
      <w:bookmarkStart w:id="291" w:name="_Toc80968273"/>
      <w:r w:rsidRPr="000B41B7">
        <w:lastRenderedPageBreak/>
        <w:t>1.</w:t>
      </w:r>
      <w:r w:rsidR="00724A93" w:rsidRPr="000B41B7">
        <w:t>9</w:t>
      </w:r>
      <w:r w:rsidRPr="000B41B7">
        <w:t xml:space="preserve"> Форма заявки на добавление образовательной организации или НИИ</w:t>
      </w:r>
      <w:bookmarkEnd w:id="289"/>
      <w:bookmarkEnd w:id="290"/>
      <w:bookmarkEnd w:id="291"/>
    </w:p>
    <w:tbl>
      <w:tblPr>
        <w:tblW w:w="4931" w:type="pct"/>
        <w:tblLook w:val="04A0" w:firstRow="1" w:lastRow="0" w:firstColumn="1" w:lastColumn="0" w:noHBand="0" w:noVBand="1"/>
      </w:tblPr>
      <w:tblGrid>
        <w:gridCol w:w="2692"/>
        <w:gridCol w:w="2777"/>
        <w:gridCol w:w="4165"/>
      </w:tblGrid>
      <w:tr w:rsidR="000B41B7" w:rsidRPr="000B41B7" w14:paraId="0E846782" w14:textId="77777777" w:rsidTr="00F43F12">
        <w:trPr>
          <w:trHeight w:val="600"/>
          <w:tblHeader/>
        </w:trPr>
        <w:tc>
          <w:tcPr>
            <w:tcW w:w="1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A3ED74" w14:textId="77777777" w:rsidR="00C91FCF" w:rsidRPr="000B41B7" w:rsidRDefault="00C91FCF" w:rsidP="00105F45">
            <w:pPr>
              <w:pStyle w:val="phtablecolcaption"/>
            </w:pPr>
            <w:r w:rsidRPr="000B41B7">
              <w:t>Наименование поля</w:t>
            </w:r>
          </w:p>
        </w:tc>
        <w:tc>
          <w:tcPr>
            <w:tcW w:w="11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D967C9" w14:textId="77777777" w:rsidR="00C91FCF" w:rsidRPr="000B41B7" w:rsidRDefault="00C91FCF" w:rsidP="00105F45">
            <w:pPr>
              <w:pStyle w:val="phtablecolcaption"/>
            </w:pPr>
            <w:r w:rsidRPr="000B41B7">
              <w:t>Описание</w:t>
            </w:r>
          </w:p>
        </w:tc>
        <w:tc>
          <w:tcPr>
            <w:tcW w:w="25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06F7265" w14:textId="77777777" w:rsidR="00C91FCF" w:rsidRPr="000B41B7" w:rsidRDefault="00C91FCF" w:rsidP="00105F45">
            <w:pPr>
              <w:pStyle w:val="phtablecolcaption"/>
            </w:pPr>
            <w:r w:rsidRPr="000B41B7">
              <w:t>Вид, способ ввода</w:t>
            </w:r>
          </w:p>
        </w:tc>
      </w:tr>
      <w:tr w:rsidR="000B41B7" w:rsidRPr="000B41B7" w14:paraId="423F3682" w14:textId="77777777" w:rsidTr="00F43F12">
        <w:trPr>
          <w:trHeight w:val="600"/>
        </w:trPr>
        <w:tc>
          <w:tcPr>
            <w:tcW w:w="1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839F67" w14:textId="77777777" w:rsidR="00C91FCF" w:rsidRPr="000B41B7" w:rsidRDefault="00C91FCF" w:rsidP="00841F77">
            <w:pPr>
              <w:pStyle w:val="phtablecellleft"/>
              <w:spacing w:before="0" w:after="0"/>
            </w:pPr>
            <w:r w:rsidRPr="000B41B7">
              <w:t>Тип организации</w:t>
            </w:r>
          </w:p>
        </w:tc>
        <w:sdt>
          <w:sdtPr>
            <w:id w:val="14975121"/>
            <w:placeholder>
              <w:docPart w:val="811A9A3D69654EF786075970A8E8D702"/>
            </w:placeholder>
            <w:showingPlcHdr/>
            <w:dropDownList>
              <w:listItem w:value="Выберите элемент."/>
              <w:listItem w:displayText="Государственное юридическое лицо" w:value="Государственное юридическое лицо"/>
              <w:listItem w:displayText="Частное юридическое лицо" w:value="Частное юридическое лицо"/>
              <w:listItem w:displayText="Индивидуальный предприниматель" w:value="Индивидуальный предприниматель"/>
            </w:dropDownList>
          </w:sdtPr>
          <w:sdtEndPr/>
          <w:sdtContent>
            <w:tc>
              <w:tcPr>
                <w:tcW w:w="1102" w:type="pct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14:paraId="3C86D63C" w14:textId="5104D635" w:rsidR="00C91FCF" w:rsidRPr="000B41B7" w:rsidRDefault="00524B73" w:rsidP="00841F77">
                <w:pPr>
                  <w:pStyle w:val="phtablecellleft"/>
                  <w:spacing w:before="0" w:after="0"/>
                </w:pPr>
                <w:r w:rsidRPr="000B41B7">
                  <w:rPr>
                    <w:rStyle w:val="aff5"/>
                    <w:color w:val="auto"/>
                  </w:rPr>
                  <w:t>Выберите элемент.</w:t>
                </w:r>
              </w:p>
            </w:tc>
          </w:sdtContent>
        </w:sdt>
        <w:tc>
          <w:tcPr>
            <w:tcW w:w="25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BD58EE5" w14:textId="6E1E38AD" w:rsidR="00C91FCF" w:rsidRPr="000B41B7" w:rsidRDefault="00442CC7" w:rsidP="00841F77">
            <w:pPr>
              <w:pStyle w:val="phtablecellleft"/>
              <w:spacing w:before="0" w:after="0"/>
            </w:pPr>
            <w:r w:rsidRPr="000B41B7">
              <w:t>У</w:t>
            </w:r>
            <w:r w:rsidR="00C91FCF" w:rsidRPr="000B41B7">
              <w:t>казать одно из значений:</w:t>
            </w:r>
          </w:p>
          <w:p w14:paraId="6AD7AB86" w14:textId="77777777" w:rsidR="00C91FCF" w:rsidRPr="000B41B7" w:rsidRDefault="00C91FCF" w:rsidP="00841F77">
            <w:pPr>
              <w:pStyle w:val="phtableitemizedlist1"/>
              <w:spacing w:before="0" w:after="0"/>
            </w:pPr>
            <w:r w:rsidRPr="000B41B7">
              <w:t>«Государственное юридическое лицо»;</w:t>
            </w:r>
          </w:p>
          <w:p w14:paraId="6EDC26B1" w14:textId="77777777" w:rsidR="00C91FCF" w:rsidRPr="000B41B7" w:rsidRDefault="00C91FCF" w:rsidP="00841F77">
            <w:pPr>
              <w:pStyle w:val="phtableitemizedlist1"/>
              <w:spacing w:before="0" w:after="0"/>
            </w:pPr>
            <w:r w:rsidRPr="000B41B7">
              <w:t>«Частное юридическое лицо»;</w:t>
            </w:r>
          </w:p>
          <w:p w14:paraId="0EC54D9D" w14:textId="77777777" w:rsidR="00C91FCF" w:rsidRPr="000B41B7" w:rsidRDefault="00C91FCF" w:rsidP="00841F77">
            <w:pPr>
              <w:pStyle w:val="phtableitemizedlist1"/>
              <w:spacing w:before="0" w:after="0"/>
            </w:pPr>
            <w:r w:rsidRPr="000B41B7">
              <w:t>«Индивидуальный предприниматель»</w:t>
            </w:r>
          </w:p>
        </w:tc>
      </w:tr>
      <w:tr w:rsidR="000B41B7" w:rsidRPr="000B41B7" w14:paraId="31B74D8A" w14:textId="77777777" w:rsidTr="00F43F12">
        <w:trPr>
          <w:trHeight w:val="600"/>
        </w:trPr>
        <w:tc>
          <w:tcPr>
            <w:tcW w:w="1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1AF518" w14:textId="77777777" w:rsidR="00C91FCF" w:rsidRPr="000B41B7" w:rsidRDefault="00C91FCF" w:rsidP="00841F77">
            <w:pPr>
              <w:pStyle w:val="phtablecellleft"/>
              <w:spacing w:before="0" w:after="0"/>
            </w:pPr>
            <w:r w:rsidRPr="000B41B7">
              <w:t>Полное наименование</w:t>
            </w:r>
          </w:p>
        </w:tc>
        <w:tc>
          <w:tcPr>
            <w:tcW w:w="11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39415B" w14:textId="77777777" w:rsidR="00C91FCF" w:rsidRPr="000B41B7" w:rsidRDefault="00C91FCF" w:rsidP="00841F77">
            <w:pPr>
              <w:pStyle w:val="phtablecellleft"/>
              <w:spacing w:before="0" w:after="0"/>
            </w:pPr>
          </w:p>
        </w:tc>
        <w:tc>
          <w:tcPr>
            <w:tcW w:w="25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8D1D46" w14:textId="1D962E9B" w:rsidR="00C91FCF" w:rsidRPr="000B41B7" w:rsidRDefault="00C91FCF" w:rsidP="00841F77">
            <w:pPr>
              <w:pStyle w:val="phtablecellleft"/>
              <w:spacing w:before="0" w:after="0"/>
            </w:pPr>
            <w:r w:rsidRPr="000B41B7">
              <w:t xml:space="preserve">Указать полное наименование организации </w:t>
            </w:r>
            <w:r w:rsidR="00464D1D" w:rsidRPr="000B41B7">
              <w:br/>
            </w:r>
            <w:r w:rsidRPr="000B41B7">
              <w:t xml:space="preserve">в соответствии с выпиской из ЕГРЮЛ/ЕГРИП. </w:t>
            </w:r>
          </w:p>
          <w:p w14:paraId="26A8B869" w14:textId="77777777" w:rsidR="00C91FCF" w:rsidRPr="000B41B7" w:rsidRDefault="00C91FCF" w:rsidP="00841F77">
            <w:pPr>
              <w:pStyle w:val="phtablecellleft"/>
              <w:spacing w:before="0" w:after="0"/>
            </w:pPr>
            <w:r w:rsidRPr="000B41B7">
              <w:t>Допускается только кириллица</w:t>
            </w:r>
          </w:p>
        </w:tc>
      </w:tr>
      <w:tr w:rsidR="000B41B7" w:rsidRPr="000B41B7" w14:paraId="6142ACF6" w14:textId="77777777" w:rsidTr="00F43F12">
        <w:trPr>
          <w:trHeight w:val="300"/>
        </w:trPr>
        <w:tc>
          <w:tcPr>
            <w:tcW w:w="1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268637" w14:textId="77777777" w:rsidR="00C91FCF" w:rsidRPr="000B41B7" w:rsidRDefault="00C91FCF" w:rsidP="00841F77">
            <w:pPr>
              <w:pStyle w:val="phtablecellleft"/>
              <w:spacing w:before="0" w:after="0"/>
            </w:pPr>
            <w:r w:rsidRPr="000B41B7">
              <w:t>Сокращенное наименование</w:t>
            </w:r>
          </w:p>
        </w:tc>
        <w:tc>
          <w:tcPr>
            <w:tcW w:w="11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F7D914" w14:textId="77777777" w:rsidR="00C91FCF" w:rsidRPr="000B41B7" w:rsidRDefault="00C91FCF" w:rsidP="00841F77">
            <w:pPr>
              <w:pStyle w:val="phtablecellleft"/>
              <w:spacing w:before="0" w:after="0"/>
            </w:pPr>
          </w:p>
        </w:tc>
        <w:tc>
          <w:tcPr>
            <w:tcW w:w="25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F4F99B8" w14:textId="68294AB6" w:rsidR="00C91FCF" w:rsidRPr="000B41B7" w:rsidRDefault="00C91FCF" w:rsidP="00841F77">
            <w:pPr>
              <w:pStyle w:val="phtablecellleft"/>
              <w:spacing w:before="0" w:after="0"/>
            </w:pPr>
            <w:r w:rsidRPr="000B41B7">
              <w:t xml:space="preserve">Указать сокращенное наименование организации в соответствии с выпиской </w:t>
            </w:r>
            <w:r w:rsidR="00C004E4" w:rsidRPr="000B41B7">
              <w:br/>
            </w:r>
            <w:r w:rsidRPr="000B41B7">
              <w:t xml:space="preserve">из ЕГРЮЛ. Для ИП указать </w:t>
            </w:r>
            <w:r w:rsidR="00442CC7" w:rsidRPr="000B41B7">
              <w:t xml:space="preserve">по шаблону </w:t>
            </w:r>
            <w:r w:rsidR="00442CC7" w:rsidRPr="000B41B7">
              <w:br/>
            </w:r>
            <w:r w:rsidRPr="000B41B7">
              <w:t>«ИП Фамилия И.О.».</w:t>
            </w:r>
          </w:p>
          <w:p w14:paraId="2BC936A9" w14:textId="77777777" w:rsidR="00C91FCF" w:rsidRPr="000B41B7" w:rsidRDefault="00C91FCF" w:rsidP="00841F77">
            <w:pPr>
              <w:pStyle w:val="phtablecellleft"/>
              <w:spacing w:before="0" w:after="0"/>
            </w:pPr>
            <w:r w:rsidRPr="000B41B7">
              <w:t>Допускается только кириллица</w:t>
            </w:r>
          </w:p>
        </w:tc>
      </w:tr>
      <w:tr w:rsidR="000B41B7" w:rsidRPr="000B41B7" w14:paraId="174D7D9C" w14:textId="77777777" w:rsidTr="00F43F12">
        <w:trPr>
          <w:trHeight w:val="300"/>
        </w:trPr>
        <w:tc>
          <w:tcPr>
            <w:tcW w:w="1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F242B7" w14:textId="38E691D9" w:rsidR="00C91FCF" w:rsidRPr="000B41B7" w:rsidRDefault="00442CC7" w:rsidP="00841F77">
            <w:pPr>
              <w:pStyle w:val="phtablecellleft"/>
              <w:spacing w:before="0" w:after="0"/>
            </w:pPr>
            <w:r w:rsidRPr="000B41B7">
              <w:t>С</w:t>
            </w:r>
            <w:r w:rsidR="00C91FCF" w:rsidRPr="000B41B7">
              <w:t>убъект РФ</w:t>
            </w:r>
          </w:p>
        </w:tc>
        <w:tc>
          <w:tcPr>
            <w:tcW w:w="11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F64F28" w14:textId="77777777" w:rsidR="00C91FCF" w:rsidRPr="000B41B7" w:rsidRDefault="00C91FCF" w:rsidP="00841F77">
            <w:pPr>
              <w:pStyle w:val="phtablecellleft"/>
              <w:spacing w:before="0" w:after="0"/>
            </w:pPr>
          </w:p>
        </w:tc>
        <w:tc>
          <w:tcPr>
            <w:tcW w:w="25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94781DC" w14:textId="1FA52052" w:rsidR="00C91FCF" w:rsidRPr="000B41B7" w:rsidRDefault="00C91FCF" w:rsidP="00841F77">
            <w:pPr>
              <w:pStyle w:val="phtablecellleft"/>
              <w:spacing w:before="0" w:after="0"/>
            </w:pPr>
            <w:r w:rsidRPr="000B41B7">
              <w:t>Указ</w:t>
            </w:r>
            <w:r w:rsidR="00442CC7" w:rsidRPr="000B41B7">
              <w:t xml:space="preserve">ать </w:t>
            </w:r>
            <w:r w:rsidRPr="000B41B7">
              <w:t>наименование субъекта РФ (исходя из юридического адреса головной организации, адрес мест</w:t>
            </w:r>
            <w:r w:rsidR="00E4195D" w:rsidRPr="000B41B7">
              <w:t>о</w:t>
            </w:r>
            <w:r w:rsidRPr="000B41B7">
              <w:t>жительства ИП)</w:t>
            </w:r>
          </w:p>
        </w:tc>
      </w:tr>
      <w:tr w:rsidR="000B41B7" w:rsidRPr="000B41B7" w14:paraId="00985297" w14:textId="77777777" w:rsidTr="00F43F12">
        <w:trPr>
          <w:trHeight w:val="300"/>
        </w:trPr>
        <w:tc>
          <w:tcPr>
            <w:tcW w:w="1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D8955A" w14:textId="77777777" w:rsidR="00C91FCF" w:rsidRPr="000B41B7" w:rsidRDefault="00C91FCF" w:rsidP="00841F77">
            <w:pPr>
              <w:pStyle w:val="phtablecellleft"/>
              <w:spacing w:before="0" w:after="0"/>
            </w:pPr>
            <w:r w:rsidRPr="000B41B7">
              <w:t>ИНН</w:t>
            </w:r>
          </w:p>
        </w:tc>
        <w:tc>
          <w:tcPr>
            <w:tcW w:w="11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E662B5" w14:textId="77777777" w:rsidR="00C91FCF" w:rsidRPr="000B41B7" w:rsidRDefault="00C91FCF" w:rsidP="00841F77">
            <w:pPr>
              <w:pStyle w:val="phtablecellleft"/>
              <w:spacing w:before="0" w:after="0"/>
            </w:pPr>
          </w:p>
        </w:tc>
        <w:tc>
          <w:tcPr>
            <w:tcW w:w="25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657865" w14:textId="3C4EE14B" w:rsidR="00C91FCF" w:rsidRPr="000B41B7" w:rsidRDefault="00C91FCF" w:rsidP="00841F77">
            <w:pPr>
              <w:pStyle w:val="phtablecellleft"/>
              <w:spacing w:before="0" w:after="0"/>
            </w:pPr>
            <w:r w:rsidRPr="000B41B7">
              <w:t>Указ</w:t>
            </w:r>
            <w:r w:rsidR="00442CC7" w:rsidRPr="000B41B7">
              <w:t xml:space="preserve">ать </w:t>
            </w:r>
            <w:r w:rsidRPr="000B41B7">
              <w:t>ИНН</w:t>
            </w:r>
            <w:r w:rsidR="00442CC7" w:rsidRPr="000B41B7">
              <w:t xml:space="preserve"> организации</w:t>
            </w:r>
            <w:r w:rsidRPr="000B41B7">
              <w:t xml:space="preserve"> согласно выписке из ЕГРЮЛ/ЕГРИП.</w:t>
            </w:r>
          </w:p>
          <w:p w14:paraId="6DC88ED5" w14:textId="77777777" w:rsidR="00C91FCF" w:rsidRPr="000B41B7" w:rsidRDefault="00C91FCF" w:rsidP="00841F77">
            <w:pPr>
              <w:pStyle w:val="phtablecellleft"/>
              <w:spacing w:before="0" w:after="0"/>
            </w:pPr>
            <w:r w:rsidRPr="000B41B7">
              <w:t>Для типа организации «Частное юридическое лицо» допускается только 10-значное число.</w:t>
            </w:r>
          </w:p>
          <w:p w14:paraId="421C80E8" w14:textId="27138074" w:rsidR="00C91FCF" w:rsidRPr="000B41B7" w:rsidRDefault="00C91FCF" w:rsidP="00841F77">
            <w:pPr>
              <w:pStyle w:val="phtablecellleft"/>
              <w:spacing w:before="0" w:after="0"/>
            </w:pPr>
            <w:r w:rsidRPr="000B41B7">
              <w:t xml:space="preserve">Для типа организации «Индивидуальный предприниматель» допускается только </w:t>
            </w:r>
            <w:r w:rsidR="00C004E4" w:rsidRPr="000B41B7">
              <w:br/>
            </w:r>
            <w:r w:rsidRPr="000B41B7">
              <w:t>12-значное число.</w:t>
            </w:r>
          </w:p>
          <w:p w14:paraId="5A8A241D" w14:textId="77777777" w:rsidR="00C91FCF" w:rsidRPr="000B41B7" w:rsidRDefault="00C91FCF" w:rsidP="00841F77">
            <w:pPr>
              <w:pStyle w:val="phtablecellleft"/>
              <w:spacing w:before="0" w:after="0"/>
            </w:pPr>
            <w:r w:rsidRPr="000B41B7">
              <w:t>Без пробелов, тире, точек и т.п.</w:t>
            </w:r>
          </w:p>
        </w:tc>
      </w:tr>
      <w:tr w:rsidR="000B41B7" w:rsidRPr="000B41B7" w14:paraId="3BE23C93" w14:textId="77777777" w:rsidTr="00F43F12">
        <w:trPr>
          <w:trHeight w:val="300"/>
        </w:trPr>
        <w:tc>
          <w:tcPr>
            <w:tcW w:w="1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A52D77" w14:textId="77777777" w:rsidR="00C91FCF" w:rsidRPr="000B41B7" w:rsidRDefault="00C91FCF" w:rsidP="00841F77">
            <w:pPr>
              <w:pStyle w:val="phtablecellleft"/>
              <w:spacing w:before="0" w:after="0"/>
            </w:pPr>
            <w:r w:rsidRPr="000B41B7">
              <w:t>ОГРН или ОГРН ИП</w:t>
            </w:r>
          </w:p>
        </w:tc>
        <w:tc>
          <w:tcPr>
            <w:tcW w:w="11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CE1A6D" w14:textId="77777777" w:rsidR="00C91FCF" w:rsidRPr="000B41B7" w:rsidRDefault="00C91FCF" w:rsidP="00841F77">
            <w:pPr>
              <w:pStyle w:val="phtablecellleft"/>
              <w:spacing w:before="0" w:after="0"/>
            </w:pPr>
          </w:p>
        </w:tc>
        <w:tc>
          <w:tcPr>
            <w:tcW w:w="25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D8B810" w14:textId="2F0F8506" w:rsidR="00C91FCF" w:rsidRPr="000B41B7" w:rsidRDefault="00C91FCF" w:rsidP="00841F77">
            <w:pPr>
              <w:pStyle w:val="phtablecellleft"/>
              <w:spacing w:before="0" w:after="0"/>
            </w:pPr>
            <w:r w:rsidRPr="000B41B7">
              <w:t>Указ</w:t>
            </w:r>
            <w:r w:rsidR="00442CC7" w:rsidRPr="000B41B7">
              <w:t xml:space="preserve">ать </w:t>
            </w:r>
            <w:r w:rsidRPr="000B41B7">
              <w:t>ОГРН</w:t>
            </w:r>
            <w:r w:rsidR="00442CC7" w:rsidRPr="000B41B7">
              <w:t xml:space="preserve"> организации</w:t>
            </w:r>
            <w:r w:rsidRPr="000B41B7">
              <w:t>/ОГРН ИП согласно выписке из ЕГРЮЛ/ЕГРИП.</w:t>
            </w:r>
          </w:p>
          <w:p w14:paraId="171A304E" w14:textId="77777777" w:rsidR="00C91FCF" w:rsidRPr="000B41B7" w:rsidRDefault="00C91FCF" w:rsidP="00841F77">
            <w:pPr>
              <w:pStyle w:val="phtablecellleft"/>
              <w:spacing w:before="0" w:after="0"/>
            </w:pPr>
            <w:r w:rsidRPr="000B41B7">
              <w:t>Для типа организации «Частное юридическое лицо» допускается только 13-значное число.</w:t>
            </w:r>
          </w:p>
          <w:p w14:paraId="62BBE8CA" w14:textId="3233970B" w:rsidR="00C91FCF" w:rsidRPr="000B41B7" w:rsidRDefault="00C91FCF" w:rsidP="00841F77">
            <w:pPr>
              <w:pStyle w:val="phtablecellleft"/>
              <w:spacing w:before="0" w:after="0"/>
            </w:pPr>
            <w:r w:rsidRPr="000B41B7">
              <w:t xml:space="preserve">Для типа организации «Индивидуальный предприниматель» допускается только </w:t>
            </w:r>
            <w:r w:rsidR="00C004E4" w:rsidRPr="000B41B7">
              <w:br/>
            </w:r>
            <w:r w:rsidRPr="000B41B7">
              <w:t xml:space="preserve">15-значное число. </w:t>
            </w:r>
          </w:p>
          <w:p w14:paraId="5DDE8006" w14:textId="77777777" w:rsidR="00C91FCF" w:rsidRPr="000B41B7" w:rsidRDefault="00C91FCF" w:rsidP="00841F77">
            <w:pPr>
              <w:pStyle w:val="phtablecellleft"/>
              <w:spacing w:before="0" w:after="0"/>
            </w:pPr>
            <w:r w:rsidRPr="000B41B7">
              <w:t>Без пробелов, тире, точек и т.п.</w:t>
            </w:r>
          </w:p>
        </w:tc>
      </w:tr>
      <w:tr w:rsidR="000B41B7" w:rsidRPr="000B41B7" w14:paraId="6B608BB8" w14:textId="77777777" w:rsidTr="00F43F12">
        <w:trPr>
          <w:trHeight w:val="300"/>
        </w:trPr>
        <w:tc>
          <w:tcPr>
            <w:tcW w:w="1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3A976F" w14:textId="77777777" w:rsidR="00C91FCF" w:rsidRPr="000B41B7" w:rsidRDefault="00C91FCF" w:rsidP="00841F77">
            <w:pPr>
              <w:pStyle w:val="phtablecellleft"/>
              <w:spacing w:before="0" w:after="0"/>
            </w:pPr>
            <w:r w:rsidRPr="000B41B7">
              <w:t>КПП</w:t>
            </w:r>
          </w:p>
        </w:tc>
        <w:tc>
          <w:tcPr>
            <w:tcW w:w="11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D07AD4" w14:textId="77777777" w:rsidR="00C91FCF" w:rsidRPr="000B41B7" w:rsidRDefault="00C91FCF" w:rsidP="00841F77">
            <w:pPr>
              <w:pStyle w:val="phtablecellleft"/>
              <w:spacing w:before="0" w:after="0"/>
            </w:pPr>
          </w:p>
        </w:tc>
        <w:tc>
          <w:tcPr>
            <w:tcW w:w="25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04FA72" w14:textId="3E67B7CE" w:rsidR="00C91FCF" w:rsidRPr="000B41B7" w:rsidRDefault="00C91FCF" w:rsidP="00841F77">
            <w:pPr>
              <w:pStyle w:val="phtablecellleft"/>
              <w:spacing w:before="0" w:after="0"/>
            </w:pPr>
            <w:r w:rsidRPr="000B41B7">
              <w:t>Указ</w:t>
            </w:r>
            <w:r w:rsidR="00442CC7" w:rsidRPr="000B41B7">
              <w:t xml:space="preserve">ать </w:t>
            </w:r>
            <w:r w:rsidRPr="000B41B7">
              <w:t>КПП</w:t>
            </w:r>
            <w:r w:rsidR="00442CC7" w:rsidRPr="000B41B7">
              <w:t xml:space="preserve"> организации</w:t>
            </w:r>
            <w:r w:rsidRPr="000B41B7">
              <w:t xml:space="preserve"> согласно выписке из ЕГРЮЛ.</w:t>
            </w:r>
          </w:p>
          <w:p w14:paraId="5608C2C0" w14:textId="15F68B8B" w:rsidR="00C91FCF" w:rsidRPr="000B41B7" w:rsidRDefault="00C91FCF" w:rsidP="00841F77">
            <w:pPr>
              <w:pStyle w:val="phtablecellleft"/>
              <w:spacing w:before="0" w:after="0"/>
            </w:pPr>
            <w:r w:rsidRPr="000B41B7">
              <w:t xml:space="preserve">Для типа организации «Частное юридическое лицо» допускается только </w:t>
            </w:r>
            <w:r w:rsidR="00C004E4" w:rsidRPr="000B41B7">
              <w:t>9-</w:t>
            </w:r>
            <w:r w:rsidRPr="000B41B7">
              <w:t>значное число. Без пробелов, тире, точек и т.п.</w:t>
            </w:r>
          </w:p>
          <w:p w14:paraId="292429B3" w14:textId="77777777" w:rsidR="00C91FCF" w:rsidRPr="000B41B7" w:rsidRDefault="00C91FCF" w:rsidP="00841F77">
            <w:pPr>
              <w:pStyle w:val="phtablecellleft"/>
              <w:spacing w:before="0" w:after="0"/>
            </w:pPr>
            <w:r w:rsidRPr="000B41B7">
              <w:t>Для типа организации «Индивидуальный предприниматель» значение не указывается</w:t>
            </w:r>
          </w:p>
        </w:tc>
      </w:tr>
      <w:tr w:rsidR="000B41B7" w:rsidRPr="000B41B7" w14:paraId="00199A8F" w14:textId="77777777" w:rsidTr="00F43F12">
        <w:trPr>
          <w:trHeight w:val="300"/>
        </w:trPr>
        <w:tc>
          <w:tcPr>
            <w:tcW w:w="1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DD0DEC" w14:textId="77777777" w:rsidR="00C91FCF" w:rsidRPr="000B41B7" w:rsidRDefault="00C91FCF" w:rsidP="00841F77">
            <w:pPr>
              <w:pStyle w:val="phtablecellleft"/>
              <w:spacing w:before="0" w:after="0"/>
            </w:pPr>
            <w:r w:rsidRPr="000B41B7">
              <w:t>Субъект системы здравоохранения</w:t>
            </w:r>
          </w:p>
        </w:tc>
        <w:tc>
          <w:tcPr>
            <w:tcW w:w="11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6C0F25" w14:textId="4B966A40" w:rsidR="00C91FCF" w:rsidRPr="000B41B7" w:rsidRDefault="00C91FCF" w:rsidP="00841F77">
            <w:pPr>
              <w:pStyle w:val="phtablecellleft"/>
              <w:spacing w:before="0" w:after="0"/>
            </w:pPr>
            <w:r w:rsidRPr="000B41B7">
              <w:t>Образовательная организация</w:t>
            </w:r>
          </w:p>
        </w:tc>
        <w:tc>
          <w:tcPr>
            <w:tcW w:w="25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8DD462" w14:textId="77777777" w:rsidR="00C91FCF" w:rsidRPr="000B41B7" w:rsidRDefault="00C91FCF" w:rsidP="00841F77">
            <w:pPr>
              <w:pStyle w:val="phtablecellleft"/>
              <w:spacing w:before="0" w:after="0"/>
            </w:pPr>
            <w:r w:rsidRPr="000B41B7">
              <w:t>Оставить значение «Образовательная организация»</w:t>
            </w:r>
          </w:p>
        </w:tc>
      </w:tr>
      <w:tr w:rsidR="000B41B7" w:rsidRPr="000B41B7" w14:paraId="63132C10" w14:textId="77777777" w:rsidTr="00F43F12">
        <w:trPr>
          <w:trHeight w:val="300"/>
        </w:trPr>
        <w:tc>
          <w:tcPr>
            <w:tcW w:w="1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4B033D" w14:textId="77777777" w:rsidR="00C91FCF" w:rsidRPr="000B41B7" w:rsidRDefault="00C91FCF" w:rsidP="00841F77">
            <w:pPr>
              <w:pStyle w:val="phtablecellleft"/>
              <w:spacing w:before="0" w:after="0"/>
            </w:pPr>
            <w:r w:rsidRPr="000B41B7">
              <w:t>Тип образовательной организации</w:t>
            </w:r>
          </w:p>
        </w:tc>
        <w:sdt>
          <w:sdtPr>
            <w:id w:val="2063519318"/>
            <w:showingPlcHdr/>
            <w:dropDownList>
              <w:listItem w:value="Выберите элемент."/>
              <w:listItem w:displayText="Профессиональная образовательная организация" w:value="Профессиональная образовательная организация"/>
              <w:listItem w:displayText="Образовательная организация высшего образования" w:value="Образовательная организация высшего образования"/>
              <w:listItem w:displayText="Организация дополнительного профессионального образования" w:value="Организация дополнительного профессионального образования"/>
              <w:listItem w:displayText="Научная организация" w:value="Научная организация"/>
              <w:listItem w:displayText="Медицинская организация" w:value="Медицинская организация"/>
            </w:dropDownList>
          </w:sdtPr>
          <w:sdtEndPr/>
          <w:sdtContent>
            <w:tc>
              <w:tcPr>
                <w:tcW w:w="1102" w:type="pct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14:paraId="65C82A34" w14:textId="77777777" w:rsidR="00C91FCF" w:rsidRPr="000B41B7" w:rsidRDefault="00C91FCF" w:rsidP="00841F77">
                <w:pPr>
                  <w:pStyle w:val="phtablecellleft"/>
                  <w:spacing w:before="0" w:after="0"/>
                  <w:jc w:val="left"/>
                </w:pPr>
                <w:r w:rsidRPr="000B41B7">
                  <w:rPr>
                    <w:rStyle w:val="aff5"/>
                    <w:color w:val="auto"/>
                  </w:rPr>
                  <w:t>Выберите элемент.</w:t>
                </w:r>
              </w:p>
            </w:tc>
          </w:sdtContent>
        </w:sdt>
        <w:tc>
          <w:tcPr>
            <w:tcW w:w="25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DCB29D" w14:textId="1318B78E" w:rsidR="00C004E4" w:rsidRPr="000B41B7" w:rsidRDefault="00442CC7" w:rsidP="00841F77">
            <w:pPr>
              <w:pStyle w:val="phtablecellleft"/>
              <w:spacing w:before="0" w:after="0"/>
            </w:pPr>
            <w:r w:rsidRPr="000B41B7">
              <w:t>У</w:t>
            </w:r>
            <w:r w:rsidR="00C004E4" w:rsidRPr="000B41B7">
              <w:t xml:space="preserve">казать одно из </w:t>
            </w:r>
            <w:r w:rsidR="0065718B" w:rsidRPr="000B41B7">
              <w:t xml:space="preserve">следующих </w:t>
            </w:r>
            <w:r w:rsidR="00C004E4" w:rsidRPr="000B41B7">
              <w:t>значений:</w:t>
            </w:r>
          </w:p>
          <w:p w14:paraId="0C560124" w14:textId="742DC1DF" w:rsidR="00C91FCF" w:rsidRPr="000B41B7" w:rsidRDefault="00C91FCF" w:rsidP="00841F77">
            <w:pPr>
              <w:pStyle w:val="phtableitemizedlist1"/>
              <w:spacing w:before="0" w:after="0"/>
            </w:pPr>
            <w:r w:rsidRPr="000B41B7">
              <w:t>Профессиональная образовательная организация;</w:t>
            </w:r>
          </w:p>
          <w:p w14:paraId="5A7669DD" w14:textId="5946C574" w:rsidR="00C91FCF" w:rsidRPr="000B41B7" w:rsidRDefault="00C91FCF" w:rsidP="00841F77">
            <w:pPr>
              <w:pStyle w:val="phtableitemizedlist1"/>
              <w:spacing w:before="0" w:after="0"/>
            </w:pPr>
            <w:r w:rsidRPr="000B41B7">
              <w:t>Образовательная организация высшего образования;</w:t>
            </w:r>
          </w:p>
          <w:p w14:paraId="0BC82E70" w14:textId="468118E1" w:rsidR="00C91FCF" w:rsidRPr="000B41B7" w:rsidRDefault="00C91FCF" w:rsidP="00841F77">
            <w:pPr>
              <w:pStyle w:val="phtableitemizedlist1"/>
              <w:spacing w:before="0" w:after="0"/>
            </w:pPr>
            <w:r w:rsidRPr="000B41B7">
              <w:t>Организация дополнительного профессионального образования;</w:t>
            </w:r>
          </w:p>
          <w:p w14:paraId="19AA286D" w14:textId="76FAE0AF" w:rsidR="00C91FCF" w:rsidRPr="000B41B7" w:rsidRDefault="00C91FCF" w:rsidP="00841F77">
            <w:pPr>
              <w:pStyle w:val="phtableitemizedlist1"/>
              <w:spacing w:before="0" w:after="0"/>
            </w:pPr>
            <w:r w:rsidRPr="000B41B7">
              <w:t>Научная организация;</w:t>
            </w:r>
          </w:p>
          <w:p w14:paraId="2FDD97BE" w14:textId="0C7F6186" w:rsidR="00C91FCF" w:rsidRPr="000B41B7" w:rsidRDefault="00C91FCF" w:rsidP="00841F77">
            <w:pPr>
              <w:pStyle w:val="phtableitemizedlist1"/>
              <w:spacing w:before="0" w:after="0"/>
            </w:pPr>
            <w:r w:rsidRPr="000B41B7">
              <w:t>Медицинская организация</w:t>
            </w:r>
          </w:p>
        </w:tc>
      </w:tr>
      <w:tr w:rsidR="00E25C53" w:rsidRPr="000B41B7" w14:paraId="7D7F5A36" w14:textId="77777777" w:rsidTr="00F43F12">
        <w:trPr>
          <w:trHeight w:val="300"/>
        </w:trPr>
        <w:tc>
          <w:tcPr>
            <w:tcW w:w="1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8E4C0F" w14:textId="77777777" w:rsidR="00C91FCF" w:rsidRPr="000B41B7" w:rsidRDefault="00C91FCF" w:rsidP="00841F77">
            <w:pPr>
              <w:pStyle w:val="phtablecellleft"/>
              <w:spacing w:before="0" w:after="0"/>
            </w:pPr>
            <w:r w:rsidRPr="000B41B7">
              <w:t>Ведомственная принадлежность/Учредитель</w:t>
            </w:r>
          </w:p>
        </w:tc>
        <w:tc>
          <w:tcPr>
            <w:tcW w:w="11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08CB04" w14:textId="77777777" w:rsidR="00C91FCF" w:rsidRPr="000B41B7" w:rsidRDefault="00C91FCF" w:rsidP="00841F77">
            <w:pPr>
              <w:pStyle w:val="phtablecellleft"/>
              <w:spacing w:before="0" w:after="0"/>
            </w:pPr>
          </w:p>
        </w:tc>
        <w:tc>
          <w:tcPr>
            <w:tcW w:w="25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B614421" w14:textId="4B9AB7A9" w:rsidR="00C91FCF" w:rsidRPr="000B41B7" w:rsidRDefault="00C91FCF" w:rsidP="00841F77">
            <w:pPr>
              <w:pStyle w:val="phtablecellleft"/>
              <w:spacing w:before="0" w:after="0"/>
              <w:rPr>
                <w:i/>
              </w:rPr>
            </w:pPr>
            <w:r w:rsidRPr="000B41B7">
              <w:t>Указ</w:t>
            </w:r>
            <w:r w:rsidR="00442CC7" w:rsidRPr="000B41B7">
              <w:t xml:space="preserve">ать (при наличии) </w:t>
            </w:r>
            <w:r w:rsidRPr="000B41B7">
              <w:t>ведомственн</w:t>
            </w:r>
            <w:r w:rsidR="00442CC7" w:rsidRPr="000B41B7">
              <w:t>ую</w:t>
            </w:r>
            <w:r w:rsidRPr="000B41B7">
              <w:t xml:space="preserve"> принадлежность организации или </w:t>
            </w:r>
            <w:r w:rsidR="00442CC7" w:rsidRPr="000B41B7">
              <w:t>н</w:t>
            </w:r>
            <w:r w:rsidRPr="000B41B7">
              <w:t xml:space="preserve">аименование учредителя организации </w:t>
            </w:r>
            <w:r w:rsidR="00442CC7" w:rsidRPr="000B41B7">
              <w:br/>
            </w:r>
            <w:r w:rsidRPr="000B41B7">
              <w:t>в</w:t>
            </w:r>
            <w:r w:rsidR="00442CC7" w:rsidRPr="000B41B7">
              <w:t xml:space="preserve"> </w:t>
            </w:r>
            <w:r w:rsidRPr="000B41B7">
              <w:t>соответствии с учредительными документами</w:t>
            </w:r>
          </w:p>
        </w:tc>
      </w:tr>
    </w:tbl>
    <w:p w14:paraId="19B4BA9D" w14:textId="77777777" w:rsidR="00C91FCF" w:rsidRPr="000B41B7" w:rsidRDefault="00C91FCF" w:rsidP="00843EF6">
      <w:pPr>
        <w:pStyle w:val="afffb"/>
      </w:pPr>
    </w:p>
    <w:p w14:paraId="4567C937" w14:textId="77777777" w:rsidR="00C91FCF" w:rsidRPr="00843EF6" w:rsidRDefault="00C91FCF" w:rsidP="00843EF6">
      <w:pPr>
        <w:pStyle w:val="afffb"/>
        <w:ind w:firstLine="0"/>
        <w:rPr>
          <w:sz w:val="20"/>
          <w:szCs w:val="20"/>
        </w:rPr>
      </w:pPr>
      <w:r w:rsidRPr="00843EF6">
        <w:rPr>
          <w:sz w:val="20"/>
          <w:szCs w:val="20"/>
        </w:rPr>
        <w:lastRenderedPageBreak/>
        <w:t>{Наименование должности</w:t>
      </w:r>
    </w:p>
    <w:p w14:paraId="399F14F4" w14:textId="2E766F60" w:rsidR="00C91FCF" w:rsidRPr="00843EF6" w:rsidRDefault="00C91FCF" w:rsidP="00843EF6">
      <w:pPr>
        <w:pStyle w:val="afffb"/>
        <w:ind w:firstLine="0"/>
        <w:rPr>
          <w:sz w:val="20"/>
          <w:szCs w:val="20"/>
        </w:rPr>
      </w:pPr>
      <w:r w:rsidRPr="00843EF6">
        <w:rPr>
          <w:sz w:val="20"/>
          <w:szCs w:val="20"/>
        </w:rPr>
        <w:t>уполномоченного лица}</w:t>
      </w:r>
      <w:r w:rsidR="00442CC7" w:rsidRPr="00843EF6">
        <w:rPr>
          <w:rStyle w:val="ae"/>
          <w:sz w:val="20"/>
          <w:szCs w:val="20"/>
        </w:rPr>
        <w:footnoteReference w:id="16"/>
      </w:r>
      <w:r w:rsidRPr="00843EF6">
        <w:rPr>
          <w:sz w:val="20"/>
          <w:szCs w:val="20"/>
        </w:rPr>
        <w:t xml:space="preserve">                                    </w:t>
      </w:r>
      <w:r w:rsidR="00442CC7" w:rsidRPr="00843EF6">
        <w:rPr>
          <w:sz w:val="20"/>
          <w:szCs w:val="20"/>
        </w:rPr>
        <w:tab/>
      </w:r>
      <w:r w:rsidR="00442CC7" w:rsidRPr="00843EF6">
        <w:rPr>
          <w:sz w:val="20"/>
          <w:szCs w:val="20"/>
        </w:rPr>
        <w:tab/>
      </w:r>
      <w:r w:rsidRPr="00843EF6">
        <w:rPr>
          <w:sz w:val="20"/>
          <w:szCs w:val="20"/>
        </w:rPr>
        <w:t xml:space="preserve">                ____________________</w:t>
      </w:r>
      <w:proofErr w:type="gramStart"/>
      <w:r w:rsidRPr="00843EF6">
        <w:rPr>
          <w:sz w:val="20"/>
          <w:szCs w:val="20"/>
        </w:rPr>
        <w:t>/{</w:t>
      </w:r>
      <w:proofErr w:type="gramEnd"/>
      <w:r w:rsidRPr="00843EF6">
        <w:rPr>
          <w:sz w:val="20"/>
          <w:szCs w:val="20"/>
        </w:rPr>
        <w:t xml:space="preserve">И.О. Фамилия }/ </w:t>
      </w:r>
    </w:p>
    <w:p w14:paraId="26F3A38B" w14:textId="450CE408" w:rsidR="00C91FCF" w:rsidRPr="00843EF6" w:rsidRDefault="00C91FCF" w:rsidP="00843EF6">
      <w:pPr>
        <w:pStyle w:val="afffb"/>
        <w:ind w:firstLine="0"/>
        <w:rPr>
          <w:sz w:val="20"/>
          <w:szCs w:val="20"/>
        </w:rPr>
      </w:pPr>
      <w:r w:rsidRPr="00843EF6">
        <w:rPr>
          <w:sz w:val="20"/>
          <w:szCs w:val="20"/>
        </w:rPr>
        <w:t>МП</w:t>
      </w:r>
      <w:r w:rsidR="00707422" w:rsidRPr="00843EF6">
        <w:rPr>
          <w:rStyle w:val="ae"/>
          <w:sz w:val="20"/>
          <w:szCs w:val="20"/>
        </w:rPr>
        <w:footnoteReference w:id="17"/>
      </w:r>
    </w:p>
    <w:p w14:paraId="47A6A725" w14:textId="77777777" w:rsidR="00F4114F" w:rsidRPr="00843EF6" w:rsidRDefault="00C91FCF" w:rsidP="00843EF6">
      <w:pPr>
        <w:rPr>
          <w:sz w:val="20"/>
        </w:rPr>
        <w:sectPr w:rsidR="00F4114F" w:rsidRPr="00843EF6" w:rsidSect="006D0667">
          <w:endnotePr>
            <w:numFmt w:val="decimal"/>
          </w:endnotePr>
          <w:pgSz w:w="11906" w:h="16838"/>
          <w:pgMar w:top="1276" w:right="851" w:bottom="851" w:left="1276" w:header="709" w:footer="709" w:gutter="0"/>
          <w:cols w:space="708"/>
          <w:docGrid w:linePitch="360"/>
        </w:sectPr>
      </w:pPr>
      <w:r w:rsidRPr="00843EF6">
        <w:rPr>
          <w:sz w:val="20"/>
        </w:rPr>
        <w:br w:type="page"/>
      </w:r>
    </w:p>
    <w:p w14:paraId="6D8BFA14" w14:textId="58B9D932" w:rsidR="00F4114F" w:rsidRPr="000B41B7" w:rsidRDefault="00F4114F" w:rsidP="00724A93">
      <w:pPr>
        <w:pStyle w:val="phadditiontitle2"/>
        <w:jc w:val="center"/>
      </w:pPr>
      <w:bookmarkStart w:id="292" w:name="_Toc80968274"/>
      <w:r w:rsidRPr="000B41B7">
        <w:lastRenderedPageBreak/>
        <w:t>1.</w:t>
      </w:r>
      <w:r w:rsidR="00724A93" w:rsidRPr="000B41B7">
        <w:t>10</w:t>
      </w:r>
      <w:r w:rsidRPr="000B41B7">
        <w:t xml:space="preserve"> Форма заявки на добавление филиала образовательной организации или НИИ</w:t>
      </w:r>
      <w:bookmarkEnd w:id="292"/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2460"/>
        <w:gridCol w:w="3128"/>
        <w:gridCol w:w="4181"/>
      </w:tblGrid>
      <w:tr w:rsidR="000B41B7" w:rsidRPr="000B41B7" w14:paraId="0AE69ECB" w14:textId="77777777" w:rsidTr="0065718B">
        <w:trPr>
          <w:trHeight w:val="600"/>
          <w:tblHeader/>
          <w:jc w:val="center"/>
        </w:trPr>
        <w:tc>
          <w:tcPr>
            <w:tcW w:w="1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05BA8B" w14:textId="77777777" w:rsidR="00F4114F" w:rsidRPr="000B41B7" w:rsidRDefault="00F4114F" w:rsidP="00FD7652">
            <w:pPr>
              <w:pStyle w:val="phtablecolcaption"/>
            </w:pPr>
            <w:r w:rsidRPr="000B41B7">
              <w:t>Наименование поля</w:t>
            </w:r>
          </w:p>
        </w:tc>
        <w:tc>
          <w:tcPr>
            <w:tcW w:w="16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D221EA" w14:textId="77777777" w:rsidR="00F4114F" w:rsidRPr="000B41B7" w:rsidRDefault="00F4114F" w:rsidP="00FD7652">
            <w:pPr>
              <w:pStyle w:val="phtablecolcaption"/>
            </w:pPr>
            <w:r w:rsidRPr="000B41B7">
              <w:t>Описание</w:t>
            </w:r>
          </w:p>
        </w:tc>
        <w:tc>
          <w:tcPr>
            <w:tcW w:w="21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46BE96C" w14:textId="77777777" w:rsidR="00F4114F" w:rsidRPr="000B41B7" w:rsidRDefault="00F4114F" w:rsidP="00FD7652">
            <w:pPr>
              <w:pStyle w:val="phtablecolcaption"/>
            </w:pPr>
            <w:r w:rsidRPr="000B41B7">
              <w:t>Вид, способ ввода</w:t>
            </w:r>
          </w:p>
        </w:tc>
      </w:tr>
      <w:tr w:rsidR="000B41B7" w:rsidRPr="000B41B7" w14:paraId="226671F0" w14:textId="77777777" w:rsidTr="0065718B">
        <w:trPr>
          <w:trHeight w:val="600"/>
          <w:jc w:val="center"/>
        </w:trPr>
        <w:tc>
          <w:tcPr>
            <w:tcW w:w="1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667AF5" w14:textId="77777777" w:rsidR="00F4114F" w:rsidRPr="000B41B7" w:rsidRDefault="00F4114F" w:rsidP="00724A93">
            <w:pPr>
              <w:pStyle w:val="phtablecellleft"/>
              <w:spacing w:before="0" w:after="0"/>
            </w:pPr>
            <w:r w:rsidRPr="000B41B7">
              <w:t>Головная организация</w:t>
            </w:r>
          </w:p>
        </w:tc>
        <w:tc>
          <w:tcPr>
            <w:tcW w:w="16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87DF1A" w14:textId="77777777" w:rsidR="00F4114F" w:rsidRPr="000B41B7" w:rsidRDefault="00F4114F" w:rsidP="00724A93">
            <w:pPr>
              <w:pStyle w:val="phtablecellleft"/>
              <w:spacing w:before="0" w:after="0"/>
            </w:pPr>
          </w:p>
        </w:tc>
        <w:tc>
          <w:tcPr>
            <w:tcW w:w="21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25268FC" w14:textId="1FB133DA" w:rsidR="00724A93" w:rsidRPr="000B41B7" w:rsidRDefault="00F4114F" w:rsidP="00724A93">
            <w:pPr>
              <w:pStyle w:val="phtablecellleft"/>
              <w:spacing w:before="0" w:after="0"/>
            </w:pPr>
            <w:r w:rsidRPr="000B41B7">
              <w:t>Указ</w:t>
            </w:r>
            <w:r w:rsidR="00053D00" w:rsidRPr="000B41B7">
              <w:t xml:space="preserve">ать </w:t>
            </w:r>
            <w:r w:rsidRPr="000B41B7">
              <w:t xml:space="preserve">полное и сокращенное наименование головной организации согласно выписке </w:t>
            </w:r>
            <w:r w:rsidR="00724A93" w:rsidRPr="000B41B7">
              <w:br/>
            </w:r>
            <w:r w:rsidRPr="000B41B7">
              <w:t>из ЕГРЮЛ.</w:t>
            </w:r>
          </w:p>
          <w:p w14:paraId="0186909C" w14:textId="1E92562E" w:rsidR="00F4114F" w:rsidRPr="000B41B7" w:rsidRDefault="00F4114F" w:rsidP="00724A93">
            <w:pPr>
              <w:pStyle w:val="phtablecellleft"/>
              <w:spacing w:before="0" w:after="0"/>
            </w:pPr>
            <w:r w:rsidRPr="000B41B7">
              <w:t>Допускается только кириллица</w:t>
            </w:r>
          </w:p>
        </w:tc>
      </w:tr>
      <w:tr w:rsidR="000B41B7" w:rsidRPr="000B41B7" w14:paraId="72CC15C4" w14:textId="77777777" w:rsidTr="0065718B">
        <w:trPr>
          <w:trHeight w:val="600"/>
          <w:jc w:val="center"/>
        </w:trPr>
        <w:tc>
          <w:tcPr>
            <w:tcW w:w="1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2DBFAE" w14:textId="77777777" w:rsidR="00F4114F" w:rsidRPr="000B41B7" w:rsidRDefault="00F4114F" w:rsidP="00724A93">
            <w:pPr>
              <w:pStyle w:val="phtablecellleft"/>
              <w:spacing w:before="0" w:after="0"/>
            </w:pPr>
            <w:r w:rsidRPr="000B41B7">
              <w:t>Полное наименование</w:t>
            </w:r>
          </w:p>
        </w:tc>
        <w:tc>
          <w:tcPr>
            <w:tcW w:w="16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1F6418" w14:textId="77777777" w:rsidR="00F4114F" w:rsidRPr="000B41B7" w:rsidRDefault="00F4114F" w:rsidP="00724A93">
            <w:pPr>
              <w:pStyle w:val="phtablecellleft"/>
              <w:spacing w:before="0" w:after="0"/>
            </w:pPr>
          </w:p>
        </w:tc>
        <w:tc>
          <w:tcPr>
            <w:tcW w:w="21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FDEA4A" w14:textId="77777777" w:rsidR="00724A93" w:rsidRPr="000B41B7" w:rsidRDefault="00053D00" w:rsidP="00724A93">
            <w:pPr>
              <w:pStyle w:val="phtablecellleft"/>
              <w:spacing w:before="0" w:after="0"/>
            </w:pPr>
            <w:r w:rsidRPr="000B41B7">
              <w:t>Указать</w:t>
            </w:r>
            <w:r w:rsidR="00F4114F" w:rsidRPr="000B41B7">
              <w:t xml:space="preserve"> полное наименование </w:t>
            </w:r>
            <w:r w:rsidR="00724A93" w:rsidRPr="000B41B7">
              <w:t>филиала</w:t>
            </w:r>
            <w:r w:rsidR="00F4114F" w:rsidRPr="000B41B7">
              <w:t xml:space="preserve"> согласно выписке из ЕГРЮЛ.  </w:t>
            </w:r>
          </w:p>
          <w:p w14:paraId="344FC1D7" w14:textId="036501AD" w:rsidR="00F4114F" w:rsidRPr="000B41B7" w:rsidRDefault="00F4114F" w:rsidP="00724A93">
            <w:pPr>
              <w:pStyle w:val="phtablecellleft"/>
              <w:spacing w:before="0" w:after="0"/>
            </w:pPr>
            <w:r w:rsidRPr="000B41B7">
              <w:t>Допускается только кириллица</w:t>
            </w:r>
          </w:p>
        </w:tc>
      </w:tr>
      <w:tr w:rsidR="000B41B7" w:rsidRPr="000B41B7" w14:paraId="309C2811" w14:textId="77777777" w:rsidTr="0065718B">
        <w:trPr>
          <w:trHeight w:val="300"/>
          <w:jc w:val="center"/>
        </w:trPr>
        <w:tc>
          <w:tcPr>
            <w:tcW w:w="1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6BF70B" w14:textId="77777777" w:rsidR="00F4114F" w:rsidRPr="000B41B7" w:rsidRDefault="00F4114F" w:rsidP="00724A93">
            <w:pPr>
              <w:pStyle w:val="phtablecellleft"/>
              <w:spacing w:before="0" w:after="0"/>
            </w:pPr>
            <w:r w:rsidRPr="000B41B7">
              <w:t>Сокращенное наименование</w:t>
            </w:r>
          </w:p>
        </w:tc>
        <w:tc>
          <w:tcPr>
            <w:tcW w:w="16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F117C5" w14:textId="77777777" w:rsidR="00F4114F" w:rsidRPr="000B41B7" w:rsidRDefault="00F4114F" w:rsidP="00724A93">
            <w:pPr>
              <w:pStyle w:val="phtablecellleft"/>
              <w:spacing w:before="0" w:after="0"/>
            </w:pPr>
          </w:p>
        </w:tc>
        <w:tc>
          <w:tcPr>
            <w:tcW w:w="21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CA3404" w14:textId="77777777" w:rsidR="00724A93" w:rsidRPr="000B41B7" w:rsidRDefault="00053D00" w:rsidP="00724A93">
            <w:pPr>
              <w:pStyle w:val="phtablecellleft"/>
              <w:spacing w:before="0" w:after="0"/>
            </w:pPr>
            <w:r w:rsidRPr="000B41B7">
              <w:t>Указать</w:t>
            </w:r>
            <w:r w:rsidR="00F4114F" w:rsidRPr="000B41B7">
              <w:t xml:space="preserve"> сокращенное наименование </w:t>
            </w:r>
            <w:r w:rsidR="00724A93" w:rsidRPr="000B41B7">
              <w:t>филиала</w:t>
            </w:r>
            <w:r w:rsidR="00F4114F" w:rsidRPr="000B41B7">
              <w:t xml:space="preserve"> согласно выписке из ЕГРЮЛ. </w:t>
            </w:r>
          </w:p>
          <w:p w14:paraId="4E29B1F0" w14:textId="5DF56255" w:rsidR="00F4114F" w:rsidRPr="000B41B7" w:rsidRDefault="00F4114F" w:rsidP="00724A93">
            <w:pPr>
              <w:pStyle w:val="phtablecellleft"/>
              <w:spacing w:before="0" w:after="0"/>
            </w:pPr>
            <w:r w:rsidRPr="000B41B7">
              <w:t>Допускается только кириллица</w:t>
            </w:r>
          </w:p>
        </w:tc>
      </w:tr>
      <w:tr w:rsidR="000B41B7" w:rsidRPr="000B41B7" w14:paraId="04713EBC" w14:textId="77777777" w:rsidTr="0065718B">
        <w:trPr>
          <w:trHeight w:val="300"/>
          <w:jc w:val="center"/>
        </w:trPr>
        <w:tc>
          <w:tcPr>
            <w:tcW w:w="1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B9F2E2" w14:textId="28D0E158" w:rsidR="00F4114F" w:rsidRPr="000B41B7" w:rsidRDefault="00724A93" w:rsidP="00724A93">
            <w:pPr>
              <w:pStyle w:val="phtablecellleft"/>
              <w:spacing w:before="0" w:after="0"/>
            </w:pPr>
            <w:r w:rsidRPr="000B41B7">
              <w:t>Субъект</w:t>
            </w:r>
            <w:r w:rsidR="00F4114F" w:rsidRPr="000B41B7">
              <w:t xml:space="preserve"> РФ</w:t>
            </w:r>
          </w:p>
        </w:tc>
        <w:tc>
          <w:tcPr>
            <w:tcW w:w="16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A7B8B9" w14:textId="77777777" w:rsidR="00F4114F" w:rsidRPr="000B41B7" w:rsidRDefault="00F4114F" w:rsidP="00724A93">
            <w:pPr>
              <w:pStyle w:val="phtablecellleft"/>
              <w:spacing w:before="0" w:after="0"/>
            </w:pPr>
          </w:p>
        </w:tc>
        <w:tc>
          <w:tcPr>
            <w:tcW w:w="21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6644FC" w14:textId="346F7A5D" w:rsidR="00F4114F" w:rsidRPr="000B41B7" w:rsidRDefault="00724A93" w:rsidP="00724A93">
            <w:pPr>
              <w:pStyle w:val="phtablecellleft"/>
              <w:spacing w:before="0" w:after="0"/>
            </w:pPr>
            <w:r w:rsidRPr="000B41B7">
              <w:t xml:space="preserve">Указать наименование субъекта РФ, в котором расположен филиал </w:t>
            </w:r>
          </w:p>
        </w:tc>
      </w:tr>
      <w:tr w:rsidR="000B41B7" w:rsidRPr="000B41B7" w14:paraId="119D3C87" w14:textId="77777777" w:rsidTr="0065718B">
        <w:trPr>
          <w:trHeight w:val="300"/>
          <w:jc w:val="center"/>
        </w:trPr>
        <w:tc>
          <w:tcPr>
            <w:tcW w:w="1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4BDC9F" w14:textId="0A4FD3F1" w:rsidR="00724A93" w:rsidRPr="000B41B7" w:rsidRDefault="00724A93" w:rsidP="00724A93">
            <w:pPr>
              <w:pStyle w:val="phtablecellleft"/>
              <w:spacing w:before="0" w:after="0"/>
            </w:pPr>
            <w:r w:rsidRPr="000B41B7">
              <w:t>ИНН</w:t>
            </w:r>
          </w:p>
        </w:tc>
        <w:tc>
          <w:tcPr>
            <w:tcW w:w="16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5BB0E7" w14:textId="77777777" w:rsidR="00724A93" w:rsidRPr="000B41B7" w:rsidRDefault="00724A93" w:rsidP="00724A93">
            <w:pPr>
              <w:pStyle w:val="phtablecellleft"/>
              <w:spacing w:before="0" w:after="0"/>
            </w:pPr>
          </w:p>
        </w:tc>
        <w:tc>
          <w:tcPr>
            <w:tcW w:w="21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827734" w14:textId="62FC9981" w:rsidR="00724A93" w:rsidRPr="000B41B7" w:rsidRDefault="00724A93" w:rsidP="00724A93">
            <w:pPr>
              <w:pStyle w:val="phtablecellleft"/>
              <w:spacing w:before="0" w:after="0"/>
            </w:pPr>
            <w:r w:rsidRPr="000B41B7">
              <w:t xml:space="preserve">Указать ИНН головной организации согласно выписке из ЕГРЮЛ. </w:t>
            </w:r>
          </w:p>
          <w:p w14:paraId="189E728D" w14:textId="2F23D7A4" w:rsidR="00724A93" w:rsidRPr="000B41B7" w:rsidRDefault="00724A93" w:rsidP="00724A93">
            <w:pPr>
              <w:pStyle w:val="phtablecellleft"/>
              <w:spacing w:before="0" w:after="0"/>
            </w:pPr>
            <w:r w:rsidRPr="000B41B7">
              <w:t>Допускается только 10-значное число</w:t>
            </w:r>
          </w:p>
        </w:tc>
      </w:tr>
      <w:tr w:rsidR="000B41B7" w:rsidRPr="000B41B7" w14:paraId="3ADBEE1B" w14:textId="77777777" w:rsidTr="0065718B">
        <w:trPr>
          <w:trHeight w:val="300"/>
          <w:jc w:val="center"/>
        </w:trPr>
        <w:tc>
          <w:tcPr>
            <w:tcW w:w="1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8054D8" w14:textId="77777777" w:rsidR="00F4114F" w:rsidRPr="000B41B7" w:rsidRDefault="00F4114F" w:rsidP="00724A93">
            <w:pPr>
              <w:pStyle w:val="phtablecellleft"/>
              <w:spacing w:before="0" w:after="0"/>
            </w:pPr>
            <w:r w:rsidRPr="000B41B7">
              <w:t>КПП</w:t>
            </w:r>
          </w:p>
        </w:tc>
        <w:tc>
          <w:tcPr>
            <w:tcW w:w="16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438BD4" w14:textId="77777777" w:rsidR="00F4114F" w:rsidRPr="000B41B7" w:rsidRDefault="00F4114F" w:rsidP="00724A93">
            <w:pPr>
              <w:pStyle w:val="phtablecellleft"/>
              <w:spacing w:before="0" w:after="0"/>
            </w:pPr>
          </w:p>
        </w:tc>
        <w:tc>
          <w:tcPr>
            <w:tcW w:w="21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58280B" w14:textId="0F99DC5B" w:rsidR="00F4114F" w:rsidRPr="000B41B7" w:rsidRDefault="00053D00" w:rsidP="00724A93">
            <w:pPr>
              <w:pStyle w:val="phtablecellleft"/>
              <w:spacing w:before="0" w:after="0"/>
            </w:pPr>
            <w:r w:rsidRPr="000B41B7">
              <w:t>Указать</w:t>
            </w:r>
            <w:r w:rsidR="00F4114F" w:rsidRPr="000B41B7">
              <w:t xml:space="preserve"> КПП </w:t>
            </w:r>
            <w:r w:rsidR="00724A93" w:rsidRPr="000B41B7">
              <w:t xml:space="preserve">филиала </w:t>
            </w:r>
            <w:r w:rsidR="00F4114F" w:rsidRPr="000B41B7">
              <w:t xml:space="preserve">согласно выписке </w:t>
            </w:r>
            <w:r w:rsidR="00C004E4" w:rsidRPr="000B41B7">
              <w:br/>
            </w:r>
            <w:r w:rsidR="00F4114F" w:rsidRPr="000B41B7">
              <w:t>из ЕГРЮЛ</w:t>
            </w:r>
            <w:r w:rsidR="00724A93" w:rsidRPr="000B41B7">
              <w:t>.</w:t>
            </w:r>
          </w:p>
          <w:p w14:paraId="0C051AA5" w14:textId="4E6CA868" w:rsidR="00F4114F" w:rsidRPr="000B41B7" w:rsidRDefault="00F4114F" w:rsidP="00724A93">
            <w:pPr>
              <w:pStyle w:val="phtablecellleft"/>
              <w:spacing w:before="0" w:after="0"/>
            </w:pPr>
            <w:r w:rsidRPr="000B41B7">
              <w:t xml:space="preserve">Допускается только </w:t>
            </w:r>
            <w:r w:rsidR="00C004E4" w:rsidRPr="000B41B7">
              <w:t>9-</w:t>
            </w:r>
            <w:r w:rsidRPr="000B41B7">
              <w:t xml:space="preserve">значное число. </w:t>
            </w:r>
            <w:r w:rsidR="00C004E4" w:rsidRPr="000B41B7">
              <w:br/>
            </w:r>
            <w:r w:rsidRPr="000B41B7">
              <w:t>Без пробелов, тире, точек и т.п.</w:t>
            </w:r>
          </w:p>
        </w:tc>
      </w:tr>
      <w:tr w:rsidR="000B41B7" w:rsidRPr="000B41B7" w14:paraId="62BEA660" w14:textId="77777777" w:rsidTr="0065718B">
        <w:trPr>
          <w:trHeight w:val="300"/>
          <w:jc w:val="center"/>
        </w:trPr>
        <w:tc>
          <w:tcPr>
            <w:tcW w:w="1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4A4432" w14:textId="77777777" w:rsidR="00BC2F87" w:rsidRPr="000B41B7" w:rsidRDefault="00BC2F87" w:rsidP="00724A93">
            <w:pPr>
              <w:pStyle w:val="phtablecellleft"/>
              <w:spacing w:before="0" w:after="0"/>
            </w:pPr>
            <w:r w:rsidRPr="000B41B7">
              <w:t>Субъект системы здравоохранения</w:t>
            </w:r>
          </w:p>
        </w:tc>
        <w:tc>
          <w:tcPr>
            <w:tcW w:w="16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270975" w14:textId="4E892C9A" w:rsidR="00BC2F87" w:rsidRPr="000B41B7" w:rsidRDefault="00BC2F87" w:rsidP="00724A93">
            <w:pPr>
              <w:pStyle w:val="phtablecellleft"/>
              <w:spacing w:before="0" w:after="0"/>
            </w:pPr>
            <w:r w:rsidRPr="000B41B7">
              <w:t>Образовательная организация</w:t>
            </w:r>
          </w:p>
        </w:tc>
        <w:tc>
          <w:tcPr>
            <w:tcW w:w="21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2A2986E" w14:textId="0D95ECB7" w:rsidR="00BC2F87" w:rsidRPr="000B41B7" w:rsidRDefault="00BC2F87" w:rsidP="00724A93">
            <w:pPr>
              <w:pStyle w:val="phtablecellleft"/>
              <w:spacing w:before="0" w:after="0"/>
            </w:pPr>
            <w:r w:rsidRPr="000B41B7">
              <w:t>Оставить значение «Образовательная организация»</w:t>
            </w:r>
          </w:p>
        </w:tc>
      </w:tr>
      <w:tr w:rsidR="000B41B7" w:rsidRPr="000B41B7" w14:paraId="56E577BB" w14:textId="77777777" w:rsidTr="0065718B">
        <w:trPr>
          <w:trHeight w:val="300"/>
          <w:jc w:val="center"/>
        </w:trPr>
        <w:tc>
          <w:tcPr>
            <w:tcW w:w="1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6E904B" w14:textId="130E5E17" w:rsidR="00C46FA7" w:rsidRPr="000B41B7" w:rsidRDefault="00C46FA7" w:rsidP="00724A93">
            <w:pPr>
              <w:pStyle w:val="phtablecellleft"/>
              <w:spacing w:before="0" w:after="0"/>
            </w:pPr>
            <w:r w:rsidRPr="000B41B7">
              <w:t>Тип образовательной организации</w:t>
            </w:r>
          </w:p>
        </w:tc>
        <w:sdt>
          <w:sdtPr>
            <w:id w:val="1979730234"/>
            <w:showingPlcHdr/>
            <w:dropDownList>
              <w:listItem w:value="Выберите элемент."/>
              <w:listItem w:displayText="Профессиональная образовательная организация" w:value="Профессиональная образовательная организация"/>
              <w:listItem w:displayText="Образовательная организация высшего образования" w:value="Образовательная организация высшего образования"/>
              <w:listItem w:displayText="Организация дополнительного профессионального образования" w:value="Организация дополнительного профессионального образования"/>
              <w:listItem w:displayText="Научная организация" w:value="Научная организация"/>
              <w:listItem w:displayText="Медицинская организация" w:value="Медицинская организация"/>
            </w:dropDownList>
          </w:sdtPr>
          <w:sdtEndPr/>
          <w:sdtContent>
            <w:tc>
              <w:tcPr>
                <w:tcW w:w="1601" w:type="pct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14:paraId="12A250C2" w14:textId="45D7C2C7" w:rsidR="00C46FA7" w:rsidRPr="000B41B7" w:rsidRDefault="00C004E4" w:rsidP="00724A93">
                <w:pPr>
                  <w:pStyle w:val="phtablecellleft"/>
                  <w:spacing w:before="0" w:after="0"/>
                  <w:jc w:val="left"/>
                </w:pPr>
                <w:r w:rsidRPr="000B41B7">
                  <w:rPr>
                    <w:rStyle w:val="aff5"/>
                    <w:color w:val="auto"/>
                  </w:rPr>
                  <w:t>Выберите элемент.</w:t>
                </w:r>
              </w:p>
            </w:tc>
          </w:sdtContent>
        </w:sdt>
        <w:tc>
          <w:tcPr>
            <w:tcW w:w="21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0E4C57" w14:textId="03988E30" w:rsidR="0065718B" w:rsidRPr="000B41B7" w:rsidRDefault="00053D00" w:rsidP="00724A93">
            <w:pPr>
              <w:pStyle w:val="phtablecellleft"/>
              <w:spacing w:before="0" w:after="0"/>
            </w:pPr>
            <w:r w:rsidRPr="000B41B7">
              <w:t xml:space="preserve">Указать </w:t>
            </w:r>
            <w:r w:rsidR="0065718B" w:rsidRPr="000B41B7">
              <w:t>одно из следующих значений:</w:t>
            </w:r>
          </w:p>
          <w:p w14:paraId="5E936DC3" w14:textId="77777777" w:rsidR="0065718B" w:rsidRPr="000B41B7" w:rsidRDefault="0065718B" w:rsidP="00724A93">
            <w:pPr>
              <w:pStyle w:val="phtableitemizedlist1"/>
              <w:spacing w:before="0" w:after="0"/>
            </w:pPr>
            <w:r w:rsidRPr="000B41B7">
              <w:t>Профессиональная образовательная организация;</w:t>
            </w:r>
          </w:p>
          <w:p w14:paraId="58E6A89B" w14:textId="77777777" w:rsidR="0065718B" w:rsidRPr="000B41B7" w:rsidRDefault="0065718B" w:rsidP="00724A93">
            <w:pPr>
              <w:pStyle w:val="phtableitemizedlist1"/>
              <w:spacing w:before="0" w:after="0"/>
            </w:pPr>
            <w:r w:rsidRPr="000B41B7">
              <w:t>Образовательная организация высшего образования;</w:t>
            </w:r>
          </w:p>
          <w:p w14:paraId="23DF2930" w14:textId="77777777" w:rsidR="0065718B" w:rsidRPr="000B41B7" w:rsidRDefault="0065718B" w:rsidP="00724A93">
            <w:pPr>
              <w:pStyle w:val="phtableitemizedlist1"/>
              <w:spacing w:before="0" w:after="0"/>
            </w:pPr>
            <w:r w:rsidRPr="000B41B7">
              <w:t>Организация дополнительного профессионального образования;</w:t>
            </w:r>
          </w:p>
          <w:p w14:paraId="5294BF24" w14:textId="77777777" w:rsidR="0065718B" w:rsidRPr="000B41B7" w:rsidRDefault="0065718B" w:rsidP="00724A93">
            <w:pPr>
              <w:pStyle w:val="phtableitemizedlist1"/>
              <w:spacing w:before="0" w:after="0"/>
            </w:pPr>
            <w:r w:rsidRPr="000B41B7">
              <w:t>Научная организация;</w:t>
            </w:r>
          </w:p>
          <w:p w14:paraId="7800EF33" w14:textId="035442D6" w:rsidR="00C46FA7" w:rsidRPr="000B41B7" w:rsidRDefault="0065718B" w:rsidP="00724A93">
            <w:pPr>
              <w:pStyle w:val="phtableitemizedlist1"/>
              <w:spacing w:before="0" w:after="0"/>
            </w:pPr>
            <w:r w:rsidRPr="000B41B7">
              <w:t>Медицинская организация</w:t>
            </w:r>
          </w:p>
        </w:tc>
      </w:tr>
    </w:tbl>
    <w:p w14:paraId="470198CD" w14:textId="6FCF490C" w:rsidR="00F4114F" w:rsidRPr="000B41B7" w:rsidRDefault="00F4114F" w:rsidP="00843EF6">
      <w:pPr>
        <w:pStyle w:val="afffb"/>
      </w:pPr>
    </w:p>
    <w:p w14:paraId="7E324EDC" w14:textId="77777777" w:rsidR="00724A93" w:rsidRPr="000B41B7" w:rsidRDefault="00724A93" w:rsidP="00843EF6">
      <w:pPr>
        <w:pStyle w:val="afffb"/>
      </w:pPr>
    </w:p>
    <w:p w14:paraId="234FC7D7" w14:textId="77777777" w:rsidR="00F4114F" w:rsidRPr="00843EF6" w:rsidRDefault="00F4114F" w:rsidP="00843EF6">
      <w:pPr>
        <w:pStyle w:val="afffb"/>
        <w:ind w:firstLine="0"/>
        <w:rPr>
          <w:sz w:val="20"/>
          <w:szCs w:val="20"/>
        </w:rPr>
      </w:pPr>
      <w:r w:rsidRPr="00843EF6">
        <w:rPr>
          <w:sz w:val="20"/>
          <w:szCs w:val="20"/>
        </w:rPr>
        <w:t>{Наименование должности</w:t>
      </w:r>
    </w:p>
    <w:p w14:paraId="46B25501" w14:textId="0FB1126D" w:rsidR="00F4114F" w:rsidRPr="00843EF6" w:rsidRDefault="00F4114F" w:rsidP="00843EF6">
      <w:pPr>
        <w:pStyle w:val="afffb"/>
        <w:ind w:firstLine="0"/>
        <w:rPr>
          <w:sz w:val="20"/>
          <w:szCs w:val="20"/>
        </w:rPr>
      </w:pPr>
      <w:r w:rsidRPr="00843EF6">
        <w:rPr>
          <w:sz w:val="20"/>
          <w:szCs w:val="20"/>
        </w:rPr>
        <w:t>уполномоченного лица</w:t>
      </w:r>
      <w:r w:rsidR="00724A93" w:rsidRPr="00843EF6">
        <w:rPr>
          <w:rStyle w:val="ae"/>
          <w:sz w:val="20"/>
          <w:szCs w:val="20"/>
        </w:rPr>
        <w:footnoteReference w:id="18"/>
      </w:r>
      <w:r w:rsidRPr="00843EF6">
        <w:rPr>
          <w:sz w:val="20"/>
          <w:szCs w:val="20"/>
        </w:rPr>
        <w:t xml:space="preserve">}                                           </w:t>
      </w:r>
      <w:r w:rsidR="00724A93" w:rsidRPr="00843EF6">
        <w:rPr>
          <w:sz w:val="20"/>
          <w:szCs w:val="20"/>
        </w:rPr>
        <w:tab/>
      </w:r>
      <w:r w:rsidR="00724A93" w:rsidRPr="00843EF6">
        <w:rPr>
          <w:sz w:val="20"/>
          <w:szCs w:val="20"/>
        </w:rPr>
        <w:tab/>
      </w:r>
      <w:r w:rsidRPr="00843EF6">
        <w:rPr>
          <w:sz w:val="20"/>
          <w:szCs w:val="20"/>
        </w:rPr>
        <w:t xml:space="preserve">         ____________________</w:t>
      </w:r>
      <w:proofErr w:type="gramStart"/>
      <w:r w:rsidRPr="00843EF6">
        <w:rPr>
          <w:sz w:val="20"/>
          <w:szCs w:val="20"/>
        </w:rPr>
        <w:t>/{</w:t>
      </w:r>
      <w:proofErr w:type="gramEnd"/>
      <w:r w:rsidRPr="00843EF6">
        <w:rPr>
          <w:sz w:val="20"/>
          <w:szCs w:val="20"/>
        </w:rPr>
        <w:t xml:space="preserve">И.О. Фамилия }/ </w:t>
      </w:r>
    </w:p>
    <w:p w14:paraId="4273CF4B" w14:textId="3D5780BC" w:rsidR="00F4114F" w:rsidRPr="00843EF6" w:rsidRDefault="00F4114F" w:rsidP="00843EF6">
      <w:pPr>
        <w:pStyle w:val="afffb"/>
        <w:ind w:firstLine="0"/>
        <w:rPr>
          <w:sz w:val="20"/>
          <w:szCs w:val="20"/>
        </w:rPr>
      </w:pPr>
      <w:r w:rsidRPr="00843EF6">
        <w:rPr>
          <w:sz w:val="20"/>
          <w:szCs w:val="20"/>
        </w:rPr>
        <w:t>МП</w:t>
      </w:r>
      <w:r w:rsidR="00707422" w:rsidRPr="00843EF6">
        <w:rPr>
          <w:rStyle w:val="ae"/>
          <w:sz w:val="20"/>
          <w:szCs w:val="20"/>
        </w:rPr>
        <w:footnoteReference w:id="19"/>
      </w:r>
    </w:p>
    <w:p w14:paraId="6BD5C93C" w14:textId="3667D016" w:rsidR="00C91FCF" w:rsidRPr="000B41B7" w:rsidRDefault="00C91FCF" w:rsidP="00843EF6">
      <w:pPr>
        <w:rPr>
          <w:rFonts w:eastAsia="SimSun"/>
          <w:lang w:eastAsia="zh-CN"/>
        </w:rPr>
      </w:pPr>
    </w:p>
    <w:p w14:paraId="0395F66A" w14:textId="790BA34D" w:rsidR="00C91FCF" w:rsidRPr="000B41B7" w:rsidRDefault="00C91FCF" w:rsidP="00C91FCF">
      <w:pPr>
        <w:pStyle w:val="11"/>
        <w:numPr>
          <w:ilvl w:val="0"/>
          <w:numId w:val="0"/>
        </w:numPr>
        <w:rPr>
          <w:rStyle w:val="afffc"/>
          <w:b/>
          <w:bCs w:val="0"/>
        </w:rPr>
      </w:pPr>
      <w:bookmarkStart w:id="293" w:name="_Toc65072331"/>
      <w:bookmarkStart w:id="294" w:name="_Toc65084468"/>
      <w:bookmarkStart w:id="295" w:name="_Toc80968275"/>
      <w:r w:rsidRPr="000B41B7">
        <w:rPr>
          <w:rStyle w:val="afffc"/>
          <w:b/>
          <w:bCs w:val="0"/>
        </w:rPr>
        <w:lastRenderedPageBreak/>
        <w:t>ПРИЛОЖЕНИЕ 2. Форма заявки на перевод организации в архив ФРМО</w:t>
      </w:r>
      <w:bookmarkEnd w:id="293"/>
      <w:bookmarkEnd w:id="294"/>
      <w:bookmarkEnd w:id="295"/>
    </w:p>
    <w:p w14:paraId="2B1AFE7A" w14:textId="6AD4DF02" w:rsidR="00C91FCF" w:rsidRPr="000B41B7" w:rsidRDefault="00C91FCF" w:rsidP="00C91FCF">
      <w:pPr>
        <w:pStyle w:val="phadditiontitle2"/>
      </w:pPr>
      <w:bookmarkStart w:id="296" w:name="_Toc65072332"/>
      <w:bookmarkStart w:id="297" w:name="_Toc65084469"/>
      <w:bookmarkStart w:id="298" w:name="_Toc80968276"/>
      <w:r w:rsidRPr="000B41B7">
        <w:t>1.1 Общее описание содержания заявки на перевод организации в архив ФРМО</w:t>
      </w:r>
      <w:bookmarkEnd w:id="296"/>
      <w:bookmarkEnd w:id="297"/>
      <w:bookmarkEnd w:id="298"/>
    </w:p>
    <w:p w14:paraId="4673EBA3" w14:textId="3ACBA6DA" w:rsidR="004C373E" w:rsidRPr="000B41B7" w:rsidRDefault="004C373E" w:rsidP="00C91FCF">
      <w:pPr>
        <w:pStyle w:val="phnormal"/>
        <w:rPr>
          <w:rStyle w:val="phnormal1"/>
        </w:rPr>
      </w:pPr>
      <w:r w:rsidRPr="000B41B7">
        <w:rPr>
          <w:rStyle w:val="phnormal1"/>
        </w:rPr>
        <w:t xml:space="preserve">До направления заявки на перевод организации в архив ФРМО необходимо осуществить действия, описанные в п.4.2.3 данного руководства пользователя. </w:t>
      </w:r>
    </w:p>
    <w:p w14:paraId="3D081593" w14:textId="77777777" w:rsidR="000B37FF" w:rsidRPr="000B41B7" w:rsidRDefault="00C91FCF" w:rsidP="00C91FCF">
      <w:pPr>
        <w:pStyle w:val="phnormal"/>
        <w:rPr>
          <w:rStyle w:val="phnormal1"/>
        </w:rPr>
      </w:pPr>
      <w:r w:rsidRPr="000B41B7">
        <w:rPr>
          <w:rStyle w:val="phnormal1"/>
        </w:rPr>
        <w:t xml:space="preserve">Заявка на перевод организации в архив ФРМО представляет собой таблицу установленного образца. </w:t>
      </w:r>
    </w:p>
    <w:p w14:paraId="3388449C" w14:textId="77777777" w:rsidR="000B37FF" w:rsidRPr="000B41B7" w:rsidRDefault="00C91FCF" w:rsidP="00C91FCF">
      <w:pPr>
        <w:pStyle w:val="phnormal"/>
        <w:rPr>
          <w:rStyle w:val="phnormal1"/>
        </w:rPr>
      </w:pPr>
      <w:r w:rsidRPr="000B41B7">
        <w:rPr>
          <w:rStyle w:val="phnormal1"/>
        </w:rPr>
        <w:t>В первом столбце таблицы «</w:t>
      </w:r>
      <w:r w:rsidRPr="00E25C53">
        <w:rPr>
          <w:rStyle w:val="phnormal1"/>
          <w:i/>
          <w:iCs/>
        </w:rPr>
        <w:t>Наименование поля</w:t>
      </w:r>
      <w:r w:rsidRPr="000B41B7">
        <w:rPr>
          <w:rStyle w:val="phnormal1"/>
        </w:rPr>
        <w:t xml:space="preserve">» указываются сведения, которые необходимо предоставить для перевода организации в архив Подсистемы. </w:t>
      </w:r>
    </w:p>
    <w:p w14:paraId="208A9222" w14:textId="1058ADA1" w:rsidR="000B37FF" w:rsidRPr="000B41B7" w:rsidRDefault="00C91FCF" w:rsidP="00C91FCF">
      <w:pPr>
        <w:pStyle w:val="phnormal"/>
        <w:rPr>
          <w:rStyle w:val="phnormal1"/>
        </w:rPr>
      </w:pPr>
      <w:r w:rsidRPr="000B41B7">
        <w:rPr>
          <w:rStyle w:val="phnormal1"/>
        </w:rPr>
        <w:t>Во втором столбце таблицы «</w:t>
      </w:r>
      <w:r w:rsidRPr="00E25C53">
        <w:rPr>
          <w:rStyle w:val="phnormal1"/>
          <w:i/>
          <w:iCs/>
        </w:rPr>
        <w:t>Описание</w:t>
      </w:r>
      <w:r w:rsidRPr="000B41B7">
        <w:rPr>
          <w:rStyle w:val="phnormal1"/>
        </w:rPr>
        <w:t xml:space="preserve">» </w:t>
      </w:r>
      <w:r w:rsidRPr="000B41B7">
        <w:t>необходимо</w:t>
      </w:r>
      <w:r w:rsidRPr="000B41B7">
        <w:rPr>
          <w:rStyle w:val="phnormal1"/>
        </w:rPr>
        <w:t xml:space="preserve"> указать информацию </w:t>
      </w:r>
      <w:r w:rsidR="00DC33BC" w:rsidRPr="000B41B7">
        <w:rPr>
          <w:rStyle w:val="phnormal1"/>
        </w:rPr>
        <w:br/>
      </w:r>
      <w:r w:rsidRPr="000B41B7">
        <w:rPr>
          <w:rStyle w:val="phnormal1"/>
        </w:rPr>
        <w:t xml:space="preserve">об организации. Заполнение всех строк в данном столбце является обязательным. </w:t>
      </w:r>
    </w:p>
    <w:p w14:paraId="66F5AB17" w14:textId="513F8C82" w:rsidR="00C91FCF" w:rsidRPr="000B41B7" w:rsidRDefault="00C91FCF" w:rsidP="00C91FCF">
      <w:pPr>
        <w:pStyle w:val="phnormal"/>
        <w:rPr>
          <w:rStyle w:val="phnormal1"/>
        </w:rPr>
      </w:pPr>
      <w:r w:rsidRPr="000B41B7">
        <w:rPr>
          <w:rStyle w:val="phnormal1"/>
        </w:rPr>
        <w:t>Третий столбец таблицы</w:t>
      </w:r>
      <w:r w:rsidR="000B37FF" w:rsidRPr="000B41B7">
        <w:rPr>
          <w:rStyle w:val="phnormal1"/>
        </w:rPr>
        <w:t xml:space="preserve"> </w:t>
      </w:r>
      <w:r w:rsidRPr="000B41B7">
        <w:rPr>
          <w:rStyle w:val="phnormal1"/>
        </w:rPr>
        <w:t>«</w:t>
      </w:r>
      <w:r w:rsidRPr="00E25C53">
        <w:rPr>
          <w:rStyle w:val="phnormal1"/>
          <w:i/>
          <w:iCs/>
        </w:rPr>
        <w:t>Вид, способ ввода</w:t>
      </w:r>
      <w:r w:rsidRPr="000B41B7">
        <w:rPr>
          <w:rStyle w:val="phnormal1"/>
        </w:rPr>
        <w:t>» носит справочный характер, содержит комментарии для заполнения полей формы и может быть удален.</w:t>
      </w:r>
    </w:p>
    <w:p w14:paraId="6B84ECA8" w14:textId="1F4E4017" w:rsidR="005E324C" w:rsidRPr="000B41B7" w:rsidRDefault="005E324C" w:rsidP="005E324C">
      <w:pPr>
        <w:pStyle w:val="phnormal"/>
        <w:rPr>
          <w:rStyle w:val="phnormal1"/>
        </w:rPr>
      </w:pPr>
      <w:r w:rsidRPr="000B41B7">
        <w:rPr>
          <w:rStyle w:val="phnormal1"/>
        </w:rPr>
        <w:t>Заявка от ОУЗ/ФОИВ может содержать просьбу о переводе в архив нескольких организаций; в этом случае форма заявки корректируется путем добавления необходимых строк.</w:t>
      </w:r>
    </w:p>
    <w:p w14:paraId="1685CF0F" w14:textId="27887A14" w:rsidR="002A2771" w:rsidRPr="000B41B7" w:rsidRDefault="00C91FCF" w:rsidP="00C91FCF">
      <w:pPr>
        <w:pStyle w:val="phnormal"/>
        <w:rPr>
          <w:rStyle w:val="phnormal1"/>
        </w:rPr>
      </w:pPr>
      <w:r w:rsidRPr="000B41B7">
        <w:rPr>
          <w:rStyle w:val="phnormal1"/>
        </w:rPr>
        <w:t xml:space="preserve">Заявка подписывается руководителем </w:t>
      </w:r>
      <w:r w:rsidR="00C07F1D" w:rsidRPr="000B41B7">
        <w:rPr>
          <w:rStyle w:val="phnormal1"/>
        </w:rPr>
        <w:t>ОУЗ/</w:t>
      </w:r>
      <w:r w:rsidR="005E324C" w:rsidRPr="000B41B7">
        <w:rPr>
          <w:rStyle w:val="phnormal1"/>
        </w:rPr>
        <w:t>ФОИВ/</w:t>
      </w:r>
      <w:r w:rsidRPr="000B41B7">
        <w:rPr>
          <w:rStyle w:val="phnormal1"/>
        </w:rPr>
        <w:t xml:space="preserve">организации (лицом, его замещающим)/индивидуальным предпринимателем либо уполномоченным лицом, действующим на основании доверенности, оформленной в соответствии с требованиями действующего законодательства РФ. В случае, если заявка подписана лицом на основании доверенности, сканированная копия доверенности направляется вместе с заявкой. </w:t>
      </w:r>
      <w:r w:rsidR="00DC33BC" w:rsidRPr="000B41B7">
        <w:rPr>
          <w:rStyle w:val="phnormal1"/>
        </w:rPr>
        <w:br/>
      </w:r>
      <w:r w:rsidRPr="000B41B7">
        <w:rPr>
          <w:rStyle w:val="phnormal1"/>
        </w:rPr>
        <w:t>На заявке должен быть проставлен оттиск печати организации/</w:t>
      </w:r>
      <w:r w:rsidR="00DC33BC" w:rsidRPr="000B41B7">
        <w:rPr>
          <w:rStyle w:val="phnormal1"/>
        </w:rPr>
        <w:t>ИП</w:t>
      </w:r>
      <w:r w:rsidRPr="000B41B7">
        <w:rPr>
          <w:rStyle w:val="phnormal1"/>
        </w:rPr>
        <w:t xml:space="preserve"> (при наличии печати</w:t>
      </w:r>
      <w:r w:rsidR="00DC33BC" w:rsidRPr="000B41B7">
        <w:rPr>
          <w:rStyle w:val="phnormal1"/>
        </w:rPr>
        <w:t xml:space="preserve"> </w:t>
      </w:r>
      <w:r w:rsidR="00DC33BC" w:rsidRPr="000B41B7">
        <w:rPr>
          <w:rStyle w:val="phnormal1"/>
        </w:rPr>
        <w:br/>
        <w:t>у организации/ИП</w:t>
      </w:r>
      <w:r w:rsidRPr="000B41B7">
        <w:rPr>
          <w:rStyle w:val="phnormal1"/>
        </w:rPr>
        <w:t>).</w:t>
      </w:r>
      <w:r w:rsidR="00724A93" w:rsidRPr="000B41B7">
        <w:rPr>
          <w:rStyle w:val="phnormal1"/>
        </w:rPr>
        <w:t xml:space="preserve"> </w:t>
      </w:r>
      <w:r w:rsidRPr="000B41B7">
        <w:rPr>
          <w:rStyle w:val="phnormal1"/>
        </w:rPr>
        <w:t xml:space="preserve">Заявка на перевод организации в архив ФРМО является приложением </w:t>
      </w:r>
      <w:r w:rsidR="00DC33BC" w:rsidRPr="000B41B7">
        <w:rPr>
          <w:rStyle w:val="phnormal1"/>
        </w:rPr>
        <w:br/>
      </w:r>
      <w:r w:rsidRPr="000B41B7">
        <w:rPr>
          <w:rStyle w:val="phnormal1"/>
        </w:rPr>
        <w:t>к обращению пользователя в СТП ЕГИСЗ, направляемому по электронной почте</w:t>
      </w:r>
      <w:r w:rsidR="002A2771" w:rsidRPr="000B41B7">
        <w:rPr>
          <w:rStyle w:val="phnormal1"/>
        </w:rPr>
        <w:t xml:space="preserve"> </w:t>
      </w:r>
      <w:r w:rsidR="00E25C53">
        <w:rPr>
          <w:rStyle w:val="phnormal1"/>
        </w:rPr>
        <w:br/>
      </w:r>
      <w:r w:rsidR="002A2771" w:rsidRPr="000B41B7">
        <w:rPr>
          <w:rStyle w:val="phnormal1"/>
          <w:b/>
          <w:bCs/>
        </w:rPr>
        <w:t>egisz@rt-eu.ru</w:t>
      </w:r>
      <w:r w:rsidRPr="000B41B7">
        <w:rPr>
          <w:rStyle w:val="phnormal1"/>
        </w:rPr>
        <w:t xml:space="preserve"> или через сайт Центра поддержки ЕГИСЗ</w:t>
      </w:r>
      <w:r w:rsidR="002A2771" w:rsidRPr="000B41B7">
        <w:rPr>
          <w:rStyle w:val="phnormal1"/>
        </w:rPr>
        <w:t xml:space="preserve"> </w:t>
      </w:r>
      <w:hyperlink r:id="rId102" w:history="1">
        <w:r w:rsidR="002A2771" w:rsidRPr="000B41B7">
          <w:rPr>
            <w:rStyle w:val="a9"/>
            <w:color w:val="auto"/>
          </w:rPr>
          <w:t>https://support.egisz.rosminzdrav.ru/</w:t>
        </w:r>
      </w:hyperlink>
    </w:p>
    <w:p w14:paraId="28F9915A" w14:textId="2665380F" w:rsidR="00C91FCF" w:rsidRPr="000B41B7" w:rsidRDefault="00C91FCF" w:rsidP="00C91FCF">
      <w:pPr>
        <w:pStyle w:val="phnormal"/>
        <w:rPr>
          <w:rStyle w:val="phnormal1"/>
        </w:rPr>
      </w:pPr>
      <w:r w:rsidRPr="000B41B7">
        <w:rPr>
          <w:rStyle w:val="phnormal1"/>
        </w:rPr>
        <w:t>Рекомендуемый текст обращения:</w:t>
      </w:r>
    </w:p>
    <w:p w14:paraId="0949F05B" w14:textId="3509BAE7" w:rsidR="00C91FCF" w:rsidRPr="000B41B7" w:rsidRDefault="00C91FCF" w:rsidP="00C91FCF">
      <w:pPr>
        <w:pStyle w:val="phnormal"/>
        <w:rPr>
          <w:rFonts w:eastAsiaTheme="majorEastAsia"/>
          <w:b/>
          <w:bCs/>
          <w:iCs/>
        </w:rPr>
      </w:pPr>
      <w:r w:rsidRPr="000B41B7">
        <w:rPr>
          <w:rFonts w:eastAsiaTheme="majorEastAsia"/>
          <w:b/>
          <w:bCs/>
        </w:rPr>
        <w:t xml:space="preserve">«Прошу перевести {Сокращенное наименование организации} в архив ФРМО </w:t>
      </w:r>
      <w:r w:rsidR="00DC33BC" w:rsidRPr="000B41B7">
        <w:rPr>
          <w:rFonts w:eastAsiaTheme="majorEastAsia"/>
          <w:b/>
          <w:bCs/>
        </w:rPr>
        <w:br/>
      </w:r>
      <w:r w:rsidRPr="000B41B7">
        <w:rPr>
          <w:rFonts w:eastAsiaTheme="majorEastAsia"/>
          <w:b/>
          <w:bCs/>
        </w:rPr>
        <w:t>на основании {Основание перевода организации в архив. Наименование и реквизиты документа о реорганизации/ликвидации либо документа о прекращении осуществления медицинской деятельности</w:t>
      </w:r>
      <w:r w:rsidRPr="000B41B7">
        <w:rPr>
          <w:b/>
          <w:bCs/>
          <w:szCs w:val="24"/>
        </w:rPr>
        <w:t>}.</w:t>
      </w:r>
    </w:p>
    <w:p w14:paraId="7496918C" w14:textId="77777777" w:rsidR="00C91FCF" w:rsidRPr="000B41B7" w:rsidRDefault="00C91FCF" w:rsidP="00C91FCF">
      <w:pPr>
        <w:pStyle w:val="phnormal"/>
        <w:tabs>
          <w:tab w:val="right" w:pos="1276"/>
          <w:tab w:val="right" w:pos="1560"/>
          <w:tab w:val="right" w:pos="1985"/>
        </w:tabs>
        <w:ind w:firstLine="0"/>
        <w:rPr>
          <w:rStyle w:val="phnormal1"/>
          <w:b/>
          <w:bCs/>
        </w:rPr>
      </w:pPr>
      <w:r w:rsidRPr="000B41B7">
        <w:rPr>
          <w:rStyle w:val="phnormal1"/>
          <w:b/>
          <w:bCs/>
        </w:rPr>
        <w:t xml:space="preserve">Приложение: </w:t>
      </w:r>
    </w:p>
    <w:p w14:paraId="4F5A946E" w14:textId="77777777" w:rsidR="00C91FCF" w:rsidRPr="000B41B7" w:rsidRDefault="00C91FCF" w:rsidP="00C91FCF">
      <w:pPr>
        <w:pStyle w:val="phnormal"/>
        <w:numPr>
          <w:ilvl w:val="3"/>
          <w:numId w:val="29"/>
        </w:numPr>
        <w:tabs>
          <w:tab w:val="clear" w:pos="3780"/>
          <w:tab w:val="right" w:pos="1276"/>
          <w:tab w:val="right" w:pos="1560"/>
          <w:tab w:val="right" w:pos="1985"/>
        </w:tabs>
        <w:ind w:left="1134" w:hanging="283"/>
        <w:rPr>
          <w:b/>
          <w:bCs/>
        </w:rPr>
      </w:pPr>
      <w:r w:rsidRPr="000B41B7">
        <w:rPr>
          <w:b/>
          <w:bCs/>
        </w:rPr>
        <w:t>Сканированная копия заявки в формате .</w:t>
      </w:r>
      <w:proofErr w:type="spellStart"/>
      <w:r w:rsidRPr="000B41B7">
        <w:rPr>
          <w:b/>
          <w:bCs/>
        </w:rPr>
        <w:t>pdf</w:t>
      </w:r>
      <w:proofErr w:type="spellEnd"/>
      <w:r w:rsidRPr="000B41B7">
        <w:rPr>
          <w:b/>
          <w:bCs/>
        </w:rPr>
        <w:t xml:space="preserve"> или .</w:t>
      </w:r>
      <w:proofErr w:type="spellStart"/>
      <w:r w:rsidRPr="000B41B7">
        <w:rPr>
          <w:b/>
          <w:bCs/>
        </w:rPr>
        <w:t>jpg</w:t>
      </w:r>
      <w:proofErr w:type="spellEnd"/>
      <w:r w:rsidRPr="000B41B7">
        <w:rPr>
          <w:b/>
          <w:bCs/>
        </w:rPr>
        <w:t>;</w:t>
      </w:r>
    </w:p>
    <w:p w14:paraId="60FD2171" w14:textId="5D36B535" w:rsidR="00C91FCF" w:rsidRPr="000B41B7" w:rsidRDefault="00C91FCF" w:rsidP="00C91FCF">
      <w:pPr>
        <w:pStyle w:val="phnormal"/>
        <w:numPr>
          <w:ilvl w:val="3"/>
          <w:numId w:val="5"/>
        </w:numPr>
        <w:tabs>
          <w:tab w:val="clear" w:pos="3780"/>
          <w:tab w:val="right" w:pos="1276"/>
          <w:tab w:val="right" w:pos="1560"/>
          <w:tab w:val="right" w:pos="1985"/>
          <w:tab w:val="num" w:pos="3420"/>
        </w:tabs>
        <w:ind w:left="1134" w:hanging="283"/>
        <w:rPr>
          <w:b/>
          <w:bCs/>
          <w:szCs w:val="24"/>
        </w:rPr>
      </w:pPr>
      <w:r w:rsidRPr="000B41B7">
        <w:rPr>
          <w:b/>
          <w:bCs/>
        </w:rPr>
        <w:t>Заявка в формате .</w:t>
      </w:r>
      <w:proofErr w:type="spellStart"/>
      <w:r w:rsidRPr="000B41B7">
        <w:rPr>
          <w:b/>
          <w:bCs/>
        </w:rPr>
        <w:t>doc</w:t>
      </w:r>
      <w:proofErr w:type="spellEnd"/>
      <w:r w:rsidRPr="000B41B7">
        <w:rPr>
          <w:b/>
          <w:bCs/>
        </w:rPr>
        <w:t xml:space="preserve"> или .</w:t>
      </w:r>
      <w:proofErr w:type="spellStart"/>
      <w:r w:rsidRPr="000B41B7">
        <w:rPr>
          <w:b/>
          <w:bCs/>
        </w:rPr>
        <w:t>xlsx</w:t>
      </w:r>
      <w:proofErr w:type="spellEnd"/>
      <w:r w:rsidR="000B37FF" w:rsidRPr="000B41B7">
        <w:rPr>
          <w:b/>
          <w:bCs/>
        </w:rPr>
        <w:t xml:space="preserve"> (редактируемая)</w:t>
      </w:r>
      <w:r w:rsidRPr="000B41B7">
        <w:rPr>
          <w:b/>
          <w:bCs/>
        </w:rPr>
        <w:t>.</w:t>
      </w:r>
      <w:r w:rsidRPr="000B41B7">
        <w:rPr>
          <w:b/>
          <w:bCs/>
          <w:szCs w:val="24"/>
        </w:rPr>
        <w:t xml:space="preserve"> </w:t>
      </w:r>
    </w:p>
    <w:p w14:paraId="69F8D1F3" w14:textId="77777777" w:rsidR="00C91FCF" w:rsidRPr="000B41B7" w:rsidRDefault="00C91FCF" w:rsidP="00C91FCF">
      <w:pPr>
        <w:pStyle w:val="phnormal"/>
        <w:numPr>
          <w:ilvl w:val="3"/>
          <w:numId w:val="5"/>
        </w:numPr>
        <w:tabs>
          <w:tab w:val="clear" w:pos="3780"/>
          <w:tab w:val="right" w:pos="1276"/>
          <w:tab w:val="right" w:pos="1560"/>
          <w:tab w:val="right" w:pos="1985"/>
          <w:tab w:val="num" w:pos="3420"/>
        </w:tabs>
        <w:ind w:left="1134" w:hanging="283"/>
        <w:rPr>
          <w:b/>
          <w:bCs/>
          <w:szCs w:val="24"/>
        </w:rPr>
      </w:pPr>
      <w:r w:rsidRPr="000B41B7">
        <w:rPr>
          <w:b/>
          <w:bCs/>
          <w:szCs w:val="24"/>
        </w:rPr>
        <w:lastRenderedPageBreak/>
        <w:t xml:space="preserve">Сканированная копия документа о реорганизации/ликвидации организации </w:t>
      </w:r>
      <w:r w:rsidRPr="000B41B7">
        <w:rPr>
          <w:rFonts w:eastAsiaTheme="majorEastAsia"/>
          <w:b/>
          <w:bCs/>
        </w:rPr>
        <w:t>либо документа о прекращении осуществления медицинской деятельности</w:t>
      </w:r>
      <w:r w:rsidRPr="000B41B7">
        <w:rPr>
          <w:b/>
          <w:bCs/>
          <w:szCs w:val="24"/>
        </w:rPr>
        <w:t>.</w:t>
      </w:r>
    </w:p>
    <w:p w14:paraId="099B58AF" w14:textId="77777777" w:rsidR="00C91FCF" w:rsidRPr="000B41B7" w:rsidRDefault="00C91FCF" w:rsidP="00C91FCF">
      <w:pPr>
        <w:pStyle w:val="phnormal"/>
        <w:numPr>
          <w:ilvl w:val="3"/>
          <w:numId w:val="5"/>
        </w:numPr>
        <w:tabs>
          <w:tab w:val="clear" w:pos="3780"/>
          <w:tab w:val="right" w:pos="1276"/>
          <w:tab w:val="right" w:pos="1560"/>
          <w:tab w:val="right" w:pos="1985"/>
          <w:tab w:val="num" w:pos="3420"/>
        </w:tabs>
        <w:ind w:left="1134" w:hanging="283"/>
        <w:rPr>
          <w:b/>
          <w:bCs/>
          <w:szCs w:val="24"/>
        </w:rPr>
      </w:pPr>
      <w:r w:rsidRPr="000B41B7">
        <w:rPr>
          <w:b/>
          <w:bCs/>
          <w:szCs w:val="24"/>
        </w:rPr>
        <w:t>Сканированная копия доверенности (если подписант действует на основании доверенности).</w:t>
      </w:r>
    </w:p>
    <w:p w14:paraId="7CE2CB64" w14:textId="77777777" w:rsidR="00DC33BC" w:rsidRPr="000B41B7" w:rsidRDefault="00C91FCF" w:rsidP="00C91FCF">
      <w:pPr>
        <w:pStyle w:val="phnormal"/>
        <w:tabs>
          <w:tab w:val="right" w:pos="1276"/>
          <w:tab w:val="right" w:pos="1560"/>
          <w:tab w:val="right" w:pos="1985"/>
        </w:tabs>
        <w:ind w:firstLine="0"/>
        <w:rPr>
          <w:b/>
          <w:bCs/>
          <w:szCs w:val="24"/>
        </w:rPr>
      </w:pPr>
      <w:r w:rsidRPr="000B41B7">
        <w:rPr>
          <w:b/>
          <w:bCs/>
          <w:szCs w:val="24"/>
        </w:rPr>
        <w:t>{Наименование должности</w:t>
      </w:r>
      <w:r w:rsidR="00BC5366" w:rsidRPr="000B41B7">
        <w:rPr>
          <w:b/>
          <w:bCs/>
          <w:szCs w:val="24"/>
        </w:rPr>
        <w:t xml:space="preserve"> и</w:t>
      </w:r>
      <w:r w:rsidRPr="000B41B7">
        <w:rPr>
          <w:b/>
          <w:bCs/>
          <w:szCs w:val="24"/>
        </w:rPr>
        <w:t xml:space="preserve"> ФИО уполномоченного лица}».             </w:t>
      </w:r>
    </w:p>
    <w:p w14:paraId="27A5D94A" w14:textId="337DD1B5" w:rsidR="00C91FCF" w:rsidRPr="000B41B7" w:rsidRDefault="00C91FCF" w:rsidP="00C91FCF">
      <w:pPr>
        <w:pStyle w:val="phnormal"/>
        <w:tabs>
          <w:tab w:val="right" w:pos="1276"/>
          <w:tab w:val="right" w:pos="1560"/>
          <w:tab w:val="right" w:pos="1985"/>
        </w:tabs>
        <w:ind w:firstLine="0"/>
        <w:rPr>
          <w:b/>
          <w:bCs/>
          <w:szCs w:val="24"/>
        </w:rPr>
      </w:pPr>
      <w:r w:rsidRPr="000B41B7">
        <w:rPr>
          <w:b/>
          <w:bCs/>
          <w:szCs w:val="24"/>
        </w:rPr>
        <w:t xml:space="preserve">                                       </w:t>
      </w:r>
    </w:p>
    <w:p w14:paraId="208DA9B3" w14:textId="616BB04A" w:rsidR="00C91FCF" w:rsidRPr="000B41B7" w:rsidRDefault="00C91FCF" w:rsidP="0065718B">
      <w:pPr>
        <w:pStyle w:val="phadditiontitle2"/>
        <w:jc w:val="center"/>
      </w:pPr>
      <w:bookmarkStart w:id="299" w:name="_Toc65072333"/>
      <w:bookmarkStart w:id="300" w:name="_Toc65084470"/>
      <w:bookmarkStart w:id="301" w:name="_Toc80968277"/>
      <w:r w:rsidRPr="000B41B7">
        <w:t>1.2 Форма заявки на перевод организации в архив ФРМО</w:t>
      </w:r>
      <w:r w:rsidRPr="000B41B7">
        <w:rPr>
          <w:rStyle w:val="ae"/>
        </w:rPr>
        <w:footnoteReference w:id="20"/>
      </w:r>
      <w:bookmarkEnd w:id="299"/>
      <w:bookmarkEnd w:id="300"/>
      <w:bookmarkEnd w:id="301"/>
    </w:p>
    <w:tbl>
      <w:tblPr>
        <w:tblW w:w="4931" w:type="pct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103" w:type="dxa"/>
        </w:tblCellMar>
        <w:tblLook w:val="04A0" w:firstRow="1" w:lastRow="0" w:firstColumn="1" w:lastColumn="0" w:noHBand="0" w:noVBand="1"/>
      </w:tblPr>
      <w:tblGrid>
        <w:gridCol w:w="562"/>
        <w:gridCol w:w="2083"/>
        <w:gridCol w:w="2455"/>
        <w:gridCol w:w="4534"/>
      </w:tblGrid>
      <w:tr w:rsidR="000B41B7" w:rsidRPr="000B41B7" w14:paraId="7B486599" w14:textId="77777777" w:rsidTr="00C07F1D">
        <w:trPr>
          <w:trHeight w:val="600"/>
        </w:trPr>
        <w:tc>
          <w:tcPr>
            <w:tcW w:w="29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58888F2A" w14:textId="523E85FA" w:rsidR="00C07F1D" w:rsidRPr="000B41B7" w:rsidRDefault="00C07F1D" w:rsidP="00105F45">
            <w:pPr>
              <w:pStyle w:val="phtablecolcaption"/>
              <w:spacing w:before="0" w:after="0"/>
            </w:pPr>
            <w:r w:rsidRPr="000B41B7">
              <w:t>№ п/п</w:t>
            </w:r>
          </w:p>
        </w:tc>
        <w:tc>
          <w:tcPr>
            <w:tcW w:w="1081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75B40C3E" w14:textId="4BF386D6" w:rsidR="00C07F1D" w:rsidRPr="000B41B7" w:rsidRDefault="00C07F1D" w:rsidP="00105F45">
            <w:pPr>
              <w:pStyle w:val="phtablecolcaption"/>
              <w:spacing w:before="0" w:after="0"/>
            </w:pPr>
            <w:r w:rsidRPr="000B41B7">
              <w:t>Наименование поля</w:t>
            </w:r>
          </w:p>
        </w:tc>
        <w:tc>
          <w:tcPr>
            <w:tcW w:w="1274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1746AD06" w14:textId="77777777" w:rsidR="00C07F1D" w:rsidRPr="000B41B7" w:rsidRDefault="00C07F1D" w:rsidP="00105F45">
            <w:pPr>
              <w:pStyle w:val="phtablecellleft"/>
              <w:spacing w:before="0" w:after="0"/>
              <w:jc w:val="center"/>
              <w:rPr>
                <w:b/>
              </w:rPr>
            </w:pPr>
            <w:r w:rsidRPr="000B41B7">
              <w:rPr>
                <w:b/>
              </w:rPr>
              <w:t>Описание</w:t>
            </w:r>
          </w:p>
        </w:tc>
        <w:tc>
          <w:tcPr>
            <w:tcW w:w="2354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0D687475" w14:textId="77777777" w:rsidR="00C07F1D" w:rsidRPr="000B41B7" w:rsidRDefault="00C07F1D" w:rsidP="00105F45">
            <w:pPr>
              <w:pStyle w:val="phtablecellleft"/>
              <w:spacing w:before="0" w:after="0"/>
              <w:jc w:val="center"/>
              <w:rPr>
                <w:b/>
              </w:rPr>
            </w:pPr>
            <w:r w:rsidRPr="000B41B7">
              <w:rPr>
                <w:b/>
              </w:rPr>
              <w:t>Вид, способ ввода</w:t>
            </w:r>
          </w:p>
        </w:tc>
      </w:tr>
      <w:tr w:rsidR="000B41B7" w:rsidRPr="000B41B7" w14:paraId="494E2A2E" w14:textId="77777777" w:rsidTr="00C07F1D">
        <w:trPr>
          <w:trHeight w:val="600"/>
        </w:trPr>
        <w:tc>
          <w:tcPr>
            <w:tcW w:w="292" w:type="pct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</w:tcPr>
          <w:p w14:paraId="5167A50F" w14:textId="02BD0754" w:rsidR="00C07F1D" w:rsidRPr="000B41B7" w:rsidRDefault="00C07F1D" w:rsidP="00C07F1D">
            <w:pPr>
              <w:pStyle w:val="phtablecolcaption"/>
              <w:spacing w:before="0" w:after="0"/>
              <w:rPr>
                <w:b w:val="0"/>
                <w:bCs w:val="0"/>
              </w:rPr>
            </w:pPr>
            <w:r w:rsidRPr="000B41B7">
              <w:rPr>
                <w:b w:val="0"/>
                <w:bCs w:val="0"/>
              </w:rPr>
              <w:t>1</w:t>
            </w:r>
          </w:p>
        </w:tc>
        <w:tc>
          <w:tcPr>
            <w:tcW w:w="1081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236E8828" w14:textId="09E92CC8" w:rsidR="00C07F1D" w:rsidRPr="000B41B7" w:rsidRDefault="00C07F1D" w:rsidP="00FC6D97">
            <w:pPr>
              <w:pStyle w:val="phtablecolcaption"/>
              <w:spacing w:before="0" w:after="0"/>
              <w:jc w:val="left"/>
              <w:rPr>
                <w:b w:val="0"/>
                <w:bCs w:val="0"/>
                <w:lang w:val="en-US"/>
              </w:rPr>
            </w:pPr>
            <w:r w:rsidRPr="000B41B7">
              <w:rPr>
                <w:b w:val="0"/>
                <w:bCs w:val="0"/>
                <w:lang w:val="en-US"/>
              </w:rPr>
              <w:t>OID</w:t>
            </w:r>
          </w:p>
        </w:tc>
        <w:tc>
          <w:tcPr>
            <w:tcW w:w="1274" w:type="pct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626A3DD2" w14:textId="77777777" w:rsidR="00C07F1D" w:rsidRPr="000B41B7" w:rsidRDefault="00C07F1D" w:rsidP="00724A93">
            <w:pPr>
              <w:pStyle w:val="phtablecellleft"/>
              <w:spacing w:before="0" w:after="0"/>
            </w:pPr>
          </w:p>
        </w:tc>
        <w:tc>
          <w:tcPr>
            <w:tcW w:w="2354" w:type="pct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20D29295" w14:textId="77777777" w:rsidR="00C07F1D" w:rsidRPr="000B41B7" w:rsidRDefault="00C07F1D" w:rsidP="00724A93">
            <w:pPr>
              <w:pStyle w:val="phtablecellleft"/>
              <w:spacing w:before="0" w:after="0"/>
            </w:pPr>
            <w:r w:rsidRPr="000B41B7">
              <w:t>Указать уникальный идентификатор организации в ФРМО</w:t>
            </w:r>
          </w:p>
        </w:tc>
      </w:tr>
      <w:tr w:rsidR="000B41B7" w:rsidRPr="000B41B7" w14:paraId="24EFCED1" w14:textId="77777777" w:rsidTr="00C07F1D">
        <w:trPr>
          <w:trHeight w:val="600"/>
        </w:trPr>
        <w:tc>
          <w:tcPr>
            <w:tcW w:w="292" w:type="pct"/>
            <w:vMerge/>
            <w:tcBorders>
              <w:left w:val="single" w:sz="4" w:space="0" w:color="00000A"/>
              <w:right w:val="single" w:sz="4" w:space="0" w:color="00000A"/>
            </w:tcBorders>
          </w:tcPr>
          <w:p w14:paraId="396FB40D" w14:textId="77777777" w:rsidR="00C07F1D" w:rsidRPr="000B41B7" w:rsidRDefault="00C07F1D" w:rsidP="00FC6D97">
            <w:pPr>
              <w:pStyle w:val="phtablecolcaption"/>
              <w:spacing w:before="0" w:after="0"/>
              <w:jc w:val="left"/>
              <w:rPr>
                <w:b w:val="0"/>
                <w:bCs w:val="0"/>
              </w:rPr>
            </w:pPr>
          </w:p>
        </w:tc>
        <w:tc>
          <w:tcPr>
            <w:tcW w:w="1081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56B50E8F" w14:textId="10341754" w:rsidR="00C07F1D" w:rsidRPr="000B41B7" w:rsidRDefault="00C07F1D" w:rsidP="00FC6D97">
            <w:pPr>
              <w:pStyle w:val="phtablecolcaption"/>
              <w:spacing w:before="0" w:after="0"/>
              <w:jc w:val="left"/>
              <w:rPr>
                <w:b w:val="0"/>
                <w:bCs w:val="0"/>
              </w:rPr>
            </w:pPr>
            <w:r w:rsidRPr="000B41B7">
              <w:rPr>
                <w:b w:val="0"/>
                <w:bCs w:val="0"/>
              </w:rPr>
              <w:t>Полное наименование</w:t>
            </w:r>
          </w:p>
        </w:tc>
        <w:tc>
          <w:tcPr>
            <w:tcW w:w="1274" w:type="pct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7AFC7AB5" w14:textId="77777777" w:rsidR="00C07F1D" w:rsidRPr="000B41B7" w:rsidRDefault="00C07F1D" w:rsidP="00724A93">
            <w:pPr>
              <w:pStyle w:val="phtablecellleft"/>
              <w:spacing w:before="0" w:after="0"/>
            </w:pPr>
          </w:p>
        </w:tc>
        <w:tc>
          <w:tcPr>
            <w:tcW w:w="2354" w:type="pct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42FC6E23" w14:textId="77777777" w:rsidR="00C07F1D" w:rsidRPr="000B41B7" w:rsidRDefault="00C07F1D" w:rsidP="00724A93">
            <w:pPr>
              <w:pStyle w:val="phtablecellleft"/>
              <w:spacing w:before="0" w:after="0"/>
            </w:pPr>
            <w:r w:rsidRPr="000B41B7">
              <w:t xml:space="preserve">Указать полное наименование организации согласно выписке из ЕГРЮЛ/ЕГРИП. </w:t>
            </w:r>
          </w:p>
          <w:p w14:paraId="6919FC45" w14:textId="77777777" w:rsidR="00C07F1D" w:rsidRPr="000B41B7" w:rsidRDefault="00C07F1D" w:rsidP="00724A93">
            <w:pPr>
              <w:pStyle w:val="phtablecellleft"/>
              <w:spacing w:before="0" w:after="0"/>
            </w:pPr>
            <w:r w:rsidRPr="000B41B7">
              <w:t>Допускается только кириллица</w:t>
            </w:r>
          </w:p>
        </w:tc>
      </w:tr>
      <w:tr w:rsidR="000B41B7" w:rsidRPr="000B41B7" w14:paraId="3E37F14B" w14:textId="77777777" w:rsidTr="00C07F1D">
        <w:trPr>
          <w:trHeight w:val="300"/>
        </w:trPr>
        <w:tc>
          <w:tcPr>
            <w:tcW w:w="292" w:type="pct"/>
            <w:vMerge/>
            <w:tcBorders>
              <w:left w:val="single" w:sz="4" w:space="0" w:color="00000A"/>
              <w:right w:val="single" w:sz="4" w:space="0" w:color="00000A"/>
            </w:tcBorders>
          </w:tcPr>
          <w:p w14:paraId="0017C255" w14:textId="77777777" w:rsidR="00C07F1D" w:rsidRPr="000B41B7" w:rsidRDefault="00C07F1D" w:rsidP="00FC6D97">
            <w:pPr>
              <w:pStyle w:val="phtablecolcaption"/>
              <w:spacing w:before="0" w:after="0"/>
              <w:jc w:val="left"/>
              <w:rPr>
                <w:b w:val="0"/>
                <w:bCs w:val="0"/>
              </w:rPr>
            </w:pPr>
          </w:p>
        </w:tc>
        <w:tc>
          <w:tcPr>
            <w:tcW w:w="1081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1EDDE30C" w14:textId="0D5B3BF4" w:rsidR="00C07F1D" w:rsidRPr="000B41B7" w:rsidRDefault="00C07F1D" w:rsidP="00FC6D97">
            <w:pPr>
              <w:pStyle w:val="phtablecolcaption"/>
              <w:spacing w:before="0" w:after="0"/>
              <w:jc w:val="left"/>
              <w:rPr>
                <w:b w:val="0"/>
                <w:bCs w:val="0"/>
              </w:rPr>
            </w:pPr>
            <w:r w:rsidRPr="000B41B7">
              <w:rPr>
                <w:b w:val="0"/>
                <w:bCs w:val="0"/>
              </w:rPr>
              <w:t>Субъект РФ</w:t>
            </w:r>
          </w:p>
        </w:tc>
        <w:tc>
          <w:tcPr>
            <w:tcW w:w="1274" w:type="pct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415C02E6" w14:textId="77777777" w:rsidR="00C07F1D" w:rsidRPr="000B41B7" w:rsidRDefault="00C07F1D" w:rsidP="00724A93">
            <w:pPr>
              <w:pStyle w:val="phtablecellleft"/>
              <w:spacing w:before="0" w:after="0"/>
            </w:pPr>
          </w:p>
        </w:tc>
        <w:tc>
          <w:tcPr>
            <w:tcW w:w="2354" w:type="pct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01E80C99" w14:textId="11106510" w:rsidR="00C07F1D" w:rsidRPr="000B41B7" w:rsidRDefault="00C07F1D" w:rsidP="00724A93">
            <w:pPr>
              <w:pStyle w:val="phtablecellleft"/>
              <w:spacing w:before="0" w:after="0"/>
            </w:pPr>
            <w:r w:rsidRPr="000B41B7">
              <w:t xml:space="preserve">Указать наименование субъекта РФ </w:t>
            </w:r>
            <w:r w:rsidRPr="000B41B7">
              <w:br/>
              <w:t>(в соответствии с юридическим адресом организации/филиала/адреса местожительства ИП)</w:t>
            </w:r>
          </w:p>
        </w:tc>
      </w:tr>
      <w:tr w:rsidR="000B41B7" w:rsidRPr="000B41B7" w14:paraId="3A6C118A" w14:textId="77777777" w:rsidTr="00C07F1D">
        <w:trPr>
          <w:trHeight w:val="300"/>
        </w:trPr>
        <w:tc>
          <w:tcPr>
            <w:tcW w:w="292" w:type="pct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12E54D3D" w14:textId="77777777" w:rsidR="00C07F1D" w:rsidRPr="000B41B7" w:rsidRDefault="00C07F1D" w:rsidP="00FC6D97">
            <w:pPr>
              <w:pStyle w:val="phtablecolcaption"/>
              <w:spacing w:before="0" w:after="0"/>
              <w:jc w:val="left"/>
              <w:rPr>
                <w:b w:val="0"/>
                <w:bCs w:val="0"/>
              </w:rPr>
            </w:pPr>
          </w:p>
        </w:tc>
        <w:tc>
          <w:tcPr>
            <w:tcW w:w="1081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06BFE93F" w14:textId="77777777" w:rsidR="00DC33BC" w:rsidRPr="000B41B7" w:rsidRDefault="00C07F1D" w:rsidP="00FC6D97">
            <w:pPr>
              <w:pStyle w:val="phtablecolcaption"/>
              <w:spacing w:before="0" w:after="0"/>
              <w:jc w:val="left"/>
              <w:rPr>
                <w:b w:val="0"/>
                <w:bCs w:val="0"/>
              </w:rPr>
            </w:pPr>
            <w:r w:rsidRPr="000B41B7">
              <w:rPr>
                <w:b w:val="0"/>
                <w:bCs w:val="0"/>
              </w:rPr>
              <w:t>Причина перевода</w:t>
            </w:r>
          </w:p>
          <w:p w14:paraId="0330AE6E" w14:textId="0B63D7C1" w:rsidR="00C07F1D" w:rsidRPr="000B41B7" w:rsidRDefault="00C07F1D" w:rsidP="00FC6D97">
            <w:pPr>
              <w:pStyle w:val="phtablecolcaption"/>
              <w:spacing w:before="0" w:after="0"/>
              <w:jc w:val="left"/>
              <w:rPr>
                <w:b w:val="0"/>
                <w:bCs w:val="0"/>
              </w:rPr>
            </w:pPr>
            <w:r w:rsidRPr="000B41B7">
              <w:rPr>
                <w:b w:val="0"/>
                <w:bCs w:val="0"/>
              </w:rPr>
              <w:t>в архив</w:t>
            </w:r>
          </w:p>
        </w:tc>
        <w:sdt>
          <w:sdtPr>
            <w:id w:val="490220481"/>
            <w:showingPlcHdr/>
            <w:dropDownList>
              <w:listItem w:value="Выберите элемент."/>
              <w:listItem w:displayText="В связи с реорганизацией" w:value="В связи с реорганизацией"/>
              <w:listItem w:displayText="Дубль МО" w:value="Дубль МО"/>
              <w:listItem w:displayText="По причине некорректного занесения МО" w:value="По причине некорректного занесения МО"/>
              <w:listItem w:displayText="В связи с прекращением осуществления медицинской деятельности" w:value="В связи с прекращением осуществления медицинской деятельности"/>
            </w:dropDownList>
          </w:sdtPr>
          <w:sdtEndPr/>
          <w:sdtContent>
            <w:tc>
              <w:tcPr>
                <w:tcW w:w="1274" w:type="pct"/>
                <w:tcBorders>
                  <w:top w:val="single" w:sz="4" w:space="0" w:color="00000A"/>
                  <w:bottom w:val="single" w:sz="4" w:space="0" w:color="00000A"/>
                  <w:right w:val="single" w:sz="4" w:space="0" w:color="00000A"/>
                </w:tcBorders>
                <w:shd w:val="clear" w:color="auto" w:fill="auto"/>
                <w:vAlign w:val="center"/>
              </w:tcPr>
              <w:p w14:paraId="7DA076D1" w14:textId="6AA8B08D" w:rsidR="00C07F1D" w:rsidRPr="000B41B7" w:rsidRDefault="00C07F1D" w:rsidP="00724A93">
                <w:pPr>
                  <w:pStyle w:val="phtablecellleft"/>
                  <w:spacing w:before="0" w:after="0"/>
                </w:pPr>
                <w:r w:rsidRPr="000B41B7">
                  <w:rPr>
                    <w:rStyle w:val="aff5"/>
                    <w:color w:val="auto"/>
                  </w:rPr>
                  <w:t>Выберите элемент.</w:t>
                </w:r>
              </w:p>
            </w:tc>
          </w:sdtContent>
        </w:sdt>
        <w:tc>
          <w:tcPr>
            <w:tcW w:w="2354" w:type="pct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0FFB2D5D" w14:textId="298219AF" w:rsidR="00C07F1D" w:rsidRPr="000B41B7" w:rsidRDefault="00C07F1D" w:rsidP="00724A93">
            <w:pPr>
              <w:pStyle w:val="phtablecellleft"/>
              <w:spacing w:before="0" w:after="0"/>
            </w:pPr>
            <w:r w:rsidRPr="000B41B7">
              <w:t>Указать одно из следующих значений:</w:t>
            </w:r>
          </w:p>
          <w:p w14:paraId="3207EF86" w14:textId="77777777" w:rsidR="00C07F1D" w:rsidRPr="000B41B7" w:rsidRDefault="00C07F1D" w:rsidP="00724A93">
            <w:pPr>
              <w:pStyle w:val="phtableitemizedlist1"/>
              <w:spacing w:before="0" w:after="0"/>
              <w:ind w:left="334"/>
            </w:pPr>
            <w:r w:rsidRPr="000B41B7">
              <w:t xml:space="preserve">В связи с реорганизацией; </w:t>
            </w:r>
            <w:r w:rsidRPr="000B41B7">
              <w:tab/>
            </w:r>
          </w:p>
          <w:p w14:paraId="757CBDFF" w14:textId="77777777" w:rsidR="00C07F1D" w:rsidRPr="000B41B7" w:rsidRDefault="00C07F1D" w:rsidP="00724A93">
            <w:pPr>
              <w:pStyle w:val="phtableitemizedlist1"/>
              <w:spacing w:before="0" w:after="0"/>
              <w:ind w:left="334"/>
            </w:pPr>
            <w:r w:rsidRPr="000B41B7">
              <w:t xml:space="preserve">Дубль МО; </w:t>
            </w:r>
            <w:r w:rsidRPr="000B41B7">
              <w:tab/>
            </w:r>
          </w:p>
          <w:p w14:paraId="4D91C311" w14:textId="77777777" w:rsidR="00C07F1D" w:rsidRPr="000B41B7" w:rsidRDefault="00C07F1D" w:rsidP="00724A93">
            <w:pPr>
              <w:pStyle w:val="phtableitemizedlist1"/>
              <w:spacing w:before="0" w:after="0"/>
              <w:ind w:left="334"/>
            </w:pPr>
            <w:r w:rsidRPr="000B41B7">
              <w:t xml:space="preserve">По причине некорректного занесения МО; </w:t>
            </w:r>
            <w:r w:rsidRPr="000B41B7">
              <w:tab/>
            </w:r>
          </w:p>
          <w:p w14:paraId="6BF53E83" w14:textId="77777777" w:rsidR="00C07F1D" w:rsidRPr="000B41B7" w:rsidRDefault="00C07F1D" w:rsidP="00724A93">
            <w:pPr>
              <w:pStyle w:val="phtableitemizedlist1"/>
              <w:spacing w:before="0" w:after="0"/>
              <w:ind w:left="334"/>
            </w:pPr>
            <w:r w:rsidRPr="000B41B7">
              <w:t xml:space="preserve">В связи с прекращением осуществления медицинской деятельности </w:t>
            </w:r>
          </w:p>
        </w:tc>
      </w:tr>
    </w:tbl>
    <w:p w14:paraId="5EE9AEFA" w14:textId="3D01DD78" w:rsidR="00C91FCF" w:rsidRPr="000B41B7" w:rsidRDefault="00C91FCF" w:rsidP="00843EF6">
      <w:pPr>
        <w:pStyle w:val="afffb"/>
      </w:pPr>
    </w:p>
    <w:p w14:paraId="0B9A2973" w14:textId="77777777" w:rsidR="00724A93" w:rsidRPr="000B41B7" w:rsidRDefault="00724A93" w:rsidP="00843EF6">
      <w:pPr>
        <w:pStyle w:val="afffb"/>
      </w:pPr>
    </w:p>
    <w:p w14:paraId="45EA907A" w14:textId="77777777" w:rsidR="00C91FCF" w:rsidRPr="00843EF6" w:rsidRDefault="00C91FCF" w:rsidP="00843EF6">
      <w:pPr>
        <w:pStyle w:val="afffb"/>
        <w:ind w:firstLine="0"/>
        <w:rPr>
          <w:sz w:val="20"/>
          <w:szCs w:val="20"/>
        </w:rPr>
      </w:pPr>
      <w:r w:rsidRPr="00843EF6">
        <w:rPr>
          <w:sz w:val="20"/>
          <w:szCs w:val="20"/>
        </w:rPr>
        <w:t>{Наименование должности</w:t>
      </w:r>
    </w:p>
    <w:p w14:paraId="52B56220" w14:textId="21DEAF38" w:rsidR="00C91FCF" w:rsidRPr="00843EF6" w:rsidRDefault="00C91FCF" w:rsidP="00843EF6">
      <w:pPr>
        <w:pStyle w:val="afffb"/>
        <w:ind w:firstLine="0"/>
        <w:rPr>
          <w:sz w:val="20"/>
          <w:szCs w:val="20"/>
        </w:rPr>
      </w:pPr>
      <w:r w:rsidRPr="00843EF6">
        <w:rPr>
          <w:sz w:val="20"/>
          <w:szCs w:val="20"/>
        </w:rPr>
        <w:t>уполномоченного лица}</w:t>
      </w:r>
      <w:r w:rsidR="00724A93" w:rsidRPr="00843EF6">
        <w:rPr>
          <w:rStyle w:val="ae"/>
          <w:sz w:val="20"/>
          <w:szCs w:val="20"/>
        </w:rPr>
        <w:footnoteReference w:id="21"/>
      </w:r>
      <w:r w:rsidRPr="00843EF6">
        <w:rPr>
          <w:sz w:val="20"/>
          <w:szCs w:val="20"/>
        </w:rPr>
        <w:t xml:space="preserve">                  </w:t>
      </w:r>
      <w:r w:rsidR="00724A93" w:rsidRPr="00843EF6">
        <w:rPr>
          <w:sz w:val="20"/>
          <w:szCs w:val="20"/>
        </w:rPr>
        <w:tab/>
      </w:r>
      <w:r w:rsidRPr="00843EF6">
        <w:rPr>
          <w:sz w:val="20"/>
          <w:szCs w:val="20"/>
        </w:rPr>
        <w:t xml:space="preserve">                       </w:t>
      </w:r>
      <w:r w:rsidR="00724A93" w:rsidRPr="00843EF6">
        <w:rPr>
          <w:sz w:val="20"/>
          <w:szCs w:val="20"/>
        </w:rPr>
        <w:t xml:space="preserve">        </w:t>
      </w:r>
      <w:r w:rsidRPr="00843EF6">
        <w:rPr>
          <w:sz w:val="20"/>
          <w:szCs w:val="20"/>
        </w:rPr>
        <w:t xml:space="preserve">           ____________________</w:t>
      </w:r>
      <w:proofErr w:type="gramStart"/>
      <w:r w:rsidRPr="00843EF6">
        <w:rPr>
          <w:sz w:val="20"/>
          <w:szCs w:val="20"/>
        </w:rPr>
        <w:t>/{</w:t>
      </w:r>
      <w:proofErr w:type="gramEnd"/>
      <w:r w:rsidRPr="00843EF6">
        <w:rPr>
          <w:sz w:val="20"/>
          <w:szCs w:val="20"/>
        </w:rPr>
        <w:t xml:space="preserve">И.О. Фамилия }/ </w:t>
      </w:r>
    </w:p>
    <w:p w14:paraId="064DEF78" w14:textId="23A1B5D7" w:rsidR="00C91FCF" w:rsidRPr="00843EF6" w:rsidRDefault="00C91FCF" w:rsidP="00843EF6">
      <w:pPr>
        <w:pStyle w:val="afffb"/>
        <w:ind w:firstLine="0"/>
        <w:rPr>
          <w:sz w:val="20"/>
          <w:szCs w:val="20"/>
        </w:rPr>
      </w:pPr>
      <w:r w:rsidRPr="00843EF6">
        <w:rPr>
          <w:sz w:val="20"/>
          <w:szCs w:val="20"/>
        </w:rPr>
        <w:t>МП</w:t>
      </w:r>
      <w:r w:rsidR="00DC33BC" w:rsidRPr="00843EF6">
        <w:rPr>
          <w:rStyle w:val="ae"/>
          <w:sz w:val="20"/>
          <w:szCs w:val="20"/>
        </w:rPr>
        <w:footnoteReference w:id="22"/>
      </w:r>
    </w:p>
    <w:p w14:paraId="705A9981" w14:textId="3D44C70F" w:rsidR="00650EFD" w:rsidRPr="000B41B7" w:rsidRDefault="00650EFD" w:rsidP="00650EFD">
      <w:pPr>
        <w:pStyle w:val="11"/>
        <w:numPr>
          <w:ilvl w:val="0"/>
          <w:numId w:val="0"/>
        </w:numPr>
      </w:pPr>
      <w:bookmarkStart w:id="302" w:name="_Toc35515959"/>
      <w:bookmarkStart w:id="303" w:name="_Toc75367482"/>
      <w:bookmarkStart w:id="304" w:name="_Toc80968278"/>
      <w:r w:rsidRPr="000B41B7">
        <w:lastRenderedPageBreak/>
        <w:t>ПРИЛОЖЕНИЕ 3</w:t>
      </w:r>
      <w:bookmarkStart w:id="305" w:name="_Toc522097561"/>
      <w:bookmarkStart w:id="306" w:name="_Toc527729065"/>
      <w:bookmarkStart w:id="307" w:name="_Toc522097562"/>
      <w:bookmarkStart w:id="308" w:name="_Toc527729066"/>
      <w:bookmarkStart w:id="309" w:name="_Toc522097563"/>
      <w:bookmarkStart w:id="310" w:name="_Toc527729067"/>
      <w:bookmarkStart w:id="311" w:name="_Toc522097564"/>
      <w:bookmarkStart w:id="312" w:name="_Toc527729068"/>
      <w:bookmarkStart w:id="313" w:name="_Toc522097565"/>
      <w:bookmarkStart w:id="314" w:name="_Toc527729069"/>
      <w:bookmarkStart w:id="315" w:name="_Toc522097566"/>
      <w:bookmarkStart w:id="316" w:name="_Toc527729070"/>
      <w:bookmarkEnd w:id="302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bookmarkEnd w:id="313"/>
      <w:bookmarkEnd w:id="314"/>
      <w:bookmarkEnd w:id="315"/>
      <w:bookmarkEnd w:id="316"/>
      <w:r w:rsidRPr="000B41B7">
        <w:t>. Матрица прав и ролей пользователей ФРМО</w:t>
      </w:r>
      <w:bookmarkEnd w:id="303"/>
      <w:bookmarkEnd w:id="304"/>
    </w:p>
    <w:p w14:paraId="5EBFD1CA" w14:textId="4DC2A676" w:rsidR="00650EFD" w:rsidRDefault="00650EFD" w:rsidP="00843EF6">
      <w:bookmarkStart w:id="317" w:name="_Ref507086864"/>
      <w:r w:rsidRPr="000B41B7">
        <w:t xml:space="preserve">Таблица </w:t>
      </w:r>
      <w:bookmarkEnd w:id="317"/>
      <w:r w:rsidRPr="000B41B7">
        <w:t>1 – Матрица прав и ролей пользователей ФРМО</w:t>
      </w:r>
    </w:p>
    <w:p w14:paraId="3F78E9F7" w14:textId="1CB46E31" w:rsidR="004057D1" w:rsidRDefault="004057D1" w:rsidP="00843EF6"/>
    <w:tbl>
      <w:tblPr>
        <w:tblStyle w:val="1b"/>
        <w:tblW w:w="5000" w:type="pct"/>
        <w:tblLook w:val="04A0" w:firstRow="1" w:lastRow="0" w:firstColumn="1" w:lastColumn="0" w:noHBand="0" w:noVBand="1"/>
      </w:tblPr>
      <w:tblGrid>
        <w:gridCol w:w="3358"/>
        <w:gridCol w:w="1256"/>
        <w:gridCol w:w="1256"/>
        <w:gridCol w:w="1256"/>
        <w:gridCol w:w="1385"/>
        <w:gridCol w:w="1258"/>
      </w:tblGrid>
      <w:tr w:rsidR="004057D1" w:rsidRPr="004057D1" w14:paraId="77A80C3D" w14:textId="77777777" w:rsidTr="00C025B5">
        <w:trPr>
          <w:trHeight w:val="612"/>
        </w:trPr>
        <w:tc>
          <w:tcPr>
            <w:tcW w:w="1718" w:type="pct"/>
            <w:shd w:val="clear" w:color="auto" w:fill="D9D9D9" w:themeFill="background1" w:themeFillShade="D9"/>
            <w:vAlign w:val="center"/>
          </w:tcPr>
          <w:p w14:paraId="70566915" w14:textId="77777777" w:rsidR="004057D1" w:rsidRPr="004057D1" w:rsidRDefault="004057D1" w:rsidP="004057D1">
            <w:pPr>
              <w:keepNext/>
              <w:keepLines/>
              <w:jc w:val="center"/>
              <w:rPr>
                <w:b/>
                <w:szCs w:val="24"/>
              </w:rPr>
            </w:pPr>
            <w:r w:rsidRPr="004057D1">
              <w:rPr>
                <w:b/>
                <w:szCs w:val="24"/>
              </w:rPr>
              <w:t>Привилегии/Роли ФРМО</w:t>
            </w:r>
          </w:p>
        </w:tc>
        <w:tc>
          <w:tcPr>
            <w:tcW w:w="643" w:type="pct"/>
            <w:shd w:val="clear" w:color="auto" w:fill="D9D9D9" w:themeFill="background1" w:themeFillShade="D9"/>
          </w:tcPr>
          <w:p w14:paraId="3E0A2D76" w14:textId="77777777" w:rsidR="004057D1" w:rsidRPr="004057D1" w:rsidRDefault="004057D1" w:rsidP="004057D1">
            <w:pPr>
              <w:keepNext/>
              <w:keepLines/>
              <w:jc w:val="center"/>
              <w:rPr>
                <w:b/>
                <w:szCs w:val="24"/>
              </w:rPr>
            </w:pPr>
            <w:r w:rsidRPr="004057D1">
              <w:rPr>
                <w:b/>
                <w:szCs w:val="24"/>
              </w:rPr>
              <w:t>Работник МЗ (ФРМО)</w:t>
            </w:r>
          </w:p>
        </w:tc>
        <w:tc>
          <w:tcPr>
            <w:tcW w:w="643" w:type="pct"/>
            <w:shd w:val="clear" w:color="auto" w:fill="D9D9D9" w:themeFill="background1" w:themeFillShade="D9"/>
          </w:tcPr>
          <w:p w14:paraId="277ED1D3" w14:textId="77777777" w:rsidR="004057D1" w:rsidRPr="004057D1" w:rsidRDefault="004057D1" w:rsidP="004057D1">
            <w:pPr>
              <w:keepNext/>
              <w:keepLines/>
              <w:jc w:val="center"/>
              <w:rPr>
                <w:b/>
                <w:szCs w:val="24"/>
              </w:rPr>
            </w:pPr>
            <w:r w:rsidRPr="004057D1">
              <w:rPr>
                <w:b/>
                <w:szCs w:val="24"/>
              </w:rPr>
              <w:t>Работник ОУЗ (ФРМО)</w:t>
            </w:r>
          </w:p>
        </w:tc>
        <w:tc>
          <w:tcPr>
            <w:tcW w:w="643" w:type="pct"/>
            <w:shd w:val="clear" w:color="auto" w:fill="D9D9D9" w:themeFill="background1" w:themeFillShade="D9"/>
          </w:tcPr>
          <w:p w14:paraId="474449D8" w14:textId="77777777" w:rsidR="004057D1" w:rsidRPr="004057D1" w:rsidRDefault="004057D1" w:rsidP="004057D1">
            <w:pPr>
              <w:keepNext/>
              <w:keepLines/>
              <w:jc w:val="center"/>
              <w:rPr>
                <w:b/>
                <w:szCs w:val="24"/>
              </w:rPr>
            </w:pPr>
            <w:r w:rsidRPr="004057D1">
              <w:rPr>
                <w:b/>
                <w:szCs w:val="24"/>
              </w:rPr>
              <w:t>Работник МО (ФРМО)</w:t>
            </w:r>
          </w:p>
        </w:tc>
        <w:tc>
          <w:tcPr>
            <w:tcW w:w="709" w:type="pct"/>
            <w:shd w:val="clear" w:color="auto" w:fill="D9D9D9" w:themeFill="background1" w:themeFillShade="D9"/>
          </w:tcPr>
          <w:p w14:paraId="21D1B42B" w14:textId="77777777" w:rsidR="004057D1" w:rsidRPr="004057D1" w:rsidRDefault="004057D1" w:rsidP="004057D1">
            <w:pPr>
              <w:keepNext/>
              <w:keepLines/>
              <w:jc w:val="center"/>
              <w:rPr>
                <w:b/>
                <w:szCs w:val="24"/>
              </w:rPr>
            </w:pPr>
            <w:r w:rsidRPr="004057D1">
              <w:rPr>
                <w:b/>
                <w:szCs w:val="24"/>
              </w:rPr>
              <w:t>Работник ФОИВ (ФРМО)</w:t>
            </w:r>
          </w:p>
        </w:tc>
        <w:tc>
          <w:tcPr>
            <w:tcW w:w="645" w:type="pct"/>
            <w:shd w:val="clear" w:color="auto" w:fill="D9D9D9" w:themeFill="background1" w:themeFillShade="D9"/>
          </w:tcPr>
          <w:p w14:paraId="04F9A127" w14:textId="77777777" w:rsidR="004057D1" w:rsidRPr="004057D1" w:rsidRDefault="004057D1" w:rsidP="004057D1">
            <w:pPr>
              <w:keepNext/>
              <w:keepLines/>
              <w:jc w:val="center"/>
              <w:rPr>
                <w:b/>
                <w:szCs w:val="24"/>
              </w:rPr>
            </w:pPr>
            <w:r w:rsidRPr="004057D1">
              <w:rPr>
                <w:b/>
                <w:szCs w:val="24"/>
              </w:rPr>
              <w:t>Работник ОО (ФРМО)</w:t>
            </w:r>
          </w:p>
        </w:tc>
      </w:tr>
      <w:tr w:rsidR="004057D1" w:rsidRPr="004057D1" w14:paraId="56E729F4" w14:textId="77777777" w:rsidTr="00C025B5">
        <w:trPr>
          <w:trHeight w:val="612"/>
        </w:trPr>
        <w:tc>
          <w:tcPr>
            <w:tcW w:w="1718" w:type="pct"/>
            <w:vAlign w:val="center"/>
          </w:tcPr>
          <w:p w14:paraId="04EA6D69" w14:textId="2716DC69" w:rsidR="004057D1" w:rsidRPr="004057D1" w:rsidRDefault="004057D1" w:rsidP="004057D1">
            <w:pPr>
              <w:rPr>
                <w:szCs w:val="24"/>
              </w:rPr>
            </w:pPr>
            <w:r w:rsidRPr="004057D1">
              <w:rPr>
                <w:szCs w:val="24"/>
              </w:rPr>
              <w:t xml:space="preserve">Просмотр сведений об организации </w:t>
            </w:r>
          </w:p>
        </w:tc>
        <w:tc>
          <w:tcPr>
            <w:tcW w:w="643" w:type="pct"/>
            <w:vAlign w:val="center"/>
          </w:tcPr>
          <w:p w14:paraId="30740254" w14:textId="77777777" w:rsidR="004057D1" w:rsidRPr="004057D1" w:rsidRDefault="004057D1" w:rsidP="004057D1">
            <w:pPr>
              <w:jc w:val="center"/>
              <w:rPr>
                <w:szCs w:val="24"/>
              </w:rPr>
            </w:pPr>
            <w:r w:rsidRPr="004057D1">
              <w:rPr>
                <w:szCs w:val="24"/>
              </w:rPr>
              <w:t>+</w:t>
            </w:r>
          </w:p>
        </w:tc>
        <w:tc>
          <w:tcPr>
            <w:tcW w:w="643" w:type="pct"/>
            <w:vAlign w:val="center"/>
          </w:tcPr>
          <w:p w14:paraId="6D8A184B" w14:textId="77777777" w:rsidR="004057D1" w:rsidRPr="004057D1" w:rsidRDefault="004057D1" w:rsidP="004057D1">
            <w:pPr>
              <w:jc w:val="center"/>
              <w:rPr>
                <w:szCs w:val="24"/>
              </w:rPr>
            </w:pPr>
            <w:r w:rsidRPr="004057D1">
              <w:rPr>
                <w:szCs w:val="24"/>
              </w:rPr>
              <w:t>+</w:t>
            </w:r>
          </w:p>
        </w:tc>
        <w:tc>
          <w:tcPr>
            <w:tcW w:w="643" w:type="pct"/>
            <w:vAlign w:val="center"/>
          </w:tcPr>
          <w:p w14:paraId="65D2F5E5" w14:textId="77777777" w:rsidR="004057D1" w:rsidRPr="004057D1" w:rsidRDefault="004057D1" w:rsidP="004057D1">
            <w:pPr>
              <w:jc w:val="center"/>
              <w:rPr>
                <w:szCs w:val="24"/>
              </w:rPr>
            </w:pPr>
            <w:r w:rsidRPr="004057D1">
              <w:rPr>
                <w:szCs w:val="24"/>
              </w:rPr>
              <w:t>+</w:t>
            </w:r>
          </w:p>
        </w:tc>
        <w:tc>
          <w:tcPr>
            <w:tcW w:w="709" w:type="pct"/>
            <w:vAlign w:val="center"/>
          </w:tcPr>
          <w:p w14:paraId="69304DBF" w14:textId="77777777" w:rsidR="004057D1" w:rsidRPr="004057D1" w:rsidRDefault="004057D1" w:rsidP="004057D1">
            <w:pPr>
              <w:jc w:val="center"/>
              <w:rPr>
                <w:szCs w:val="24"/>
              </w:rPr>
            </w:pPr>
            <w:r w:rsidRPr="004057D1">
              <w:rPr>
                <w:szCs w:val="24"/>
              </w:rPr>
              <w:t>+</w:t>
            </w:r>
          </w:p>
        </w:tc>
        <w:tc>
          <w:tcPr>
            <w:tcW w:w="645" w:type="pct"/>
            <w:vAlign w:val="center"/>
          </w:tcPr>
          <w:p w14:paraId="7D238661" w14:textId="77777777" w:rsidR="004057D1" w:rsidRPr="004057D1" w:rsidRDefault="004057D1" w:rsidP="004057D1">
            <w:pPr>
              <w:jc w:val="center"/>
              <w:rPr>
                <w:szCs w:val="24"/>
              </w:rPr>
            </w:pPr>
            <w:r w:rsidRPr="004057D1">
              <w:rPr>
                <w:szCs w:val="24"/>
              </w:rPr>
              <w:t>+</w:t>
            </w:r>
          </w:p>
        </w:tc>
      </w:tr>
      <w:tr w:rsidR="004057D1" w:rsidRPr="004057D1" w14:paraId="67D47168" w14:textId="77777777" w:rsidTr="00C025B5">
        <w:trPr>
          <w:trHeight w:val="612"/>
        </w:trPr>
        <w:tc>
          <w:tcPr>
            <w:tcW w:w="1718" w:type="pct"/>
            <w:vAlign w:val="center"/>
          </w:tcPr>
          <w:p w14:paraId="7D415313" w14:textId="31B7DEA3" w:rsidR="004057D1" w:rsidRPr="004057D1" w:rsidRDefault="004057D1" w:rsidP="004057D1">
            <w:pPr>
              <w:rPr>
                <w:szCs w:val="24"/>
              </w:rPr>
            </w:pPr>
            <w:r w:rsidRPr="004057D1">
              <w:rPr>
                <w:szCs w:val="24"/>
              </w:rPr>
              <w:t xml:space="preserve">Редактирование основных сведений об организации </w:t>
            </w:r>
          </w:p>
        </w:tc>
        <w:tc>
          <w:tcPr>
            <w:tcW w:w="643" w:type="pct"/>
            <w:vAlign w:val="center"/>
          </w:tcPr>
          <w:p w14:paraId="4E1CED26" w14:textId="77777777" w:rsidR="004057D1" w:rsidRPr="004057D1" w:rsidRDefault="004057D1" w:rsidP="004057D1">
            <w:pPr>
              <w:jc w:val="center"/>
              <w:rPr>
                <w:szCs w:val="24"/>
              </w:rPr>
            </w:pPr>
          </w:p>
        </w:tc>
        <w:tc>
          <w:tcPr>
            <w:tcW w:w="643" w:type="pct"/>
            <w:vAlign w:val="center"/>
          </w:tcPr>
          <w:p w14:paraId="46C29E5A" w14:textId="77777777" w:rsidR="004057D1" w:rsidRPr="004057D1" w:rsidRDefault="004057D1" w:rsidP="004057D1">
            <w:pPr>
              <w:jc w:val="center"/>
              <w:rPr>
                <w:szCs w:val="24"/>
              </w:rPr>
            </w:pPr>
          </w:p>
        </w:tc>
        <w:tc>
          <w:tcPr>
            <w:tcW w:w="643" w:type="pct"/>
            <w:vAlign w:val="center"/>
          </w:tcPr>
          <w:p w14:paraId="3341AA7A" w14:textId="77777777" w:rsidR="004057D1" w:rsidRPr="004057D1" w:rsidRDefault="004057D1" w:rsidP="004057D1">
            <w:pPr>
              <w:jc w:val="center"/>
              <w:rPr>
                <w:szCs w:val="24"/>
              </w:rPr>
            </w:pPr>
            <w:r w:rsidRPr="004057D1">
              <w:rPr>
                <w:szCs w:val="24"/>
              </w:rPr>
              <w:t>+</w:t>
            </w:r>
          </w:p>
        </w:tc>
        <w:tc>
          <w:tcPr>
            <w:tcW w:w="709" w:type="pct"/>
            <w:vAlign w:val="center"/>
          </w:tcPr>
          <w:p w14:paraId="7935E49B" w14:textId="77777777" w:rsidR="004057D1" w:rsidRPr="004057D1" w:rsidRDefault="004057D1" w:rsidP="004057D1">
            <w:pPr>
              <w:jc w:val="center"/>
              <w:rPr>
                <w:szCs w:val="24"/>
              </w:rPr>
            </w:pPr>
          </w:p>
        </w:tc>
        <w:tc>
          <w:tcPr>
            <w:tcW w:w="645" w:type="pct"/>
            <w:vAlign w:val="center"/>
          </w:tcPr>
          <w:p w14:paraId="239009CB" w14:textId="77777777" w:rsidR="004057D1" w:rsidRPr="004057D1" w:rsidRDefault="004057D1" w:rsidP="004057D1">
            <w:pPr>
              <w:jc w:val="center"/>
              <w:rPr>
                <w:szCs w:val="24"/>
              </w:rPr>
            </w:pPr>
            <w:r w:rsidRPr="004057D1">
              <w:rPr>
                <w:szCs w:val="24"/>
              </w:rPr>
              <w:t>+</w:t>
            </w:r>
          </w:p>
        </w:tc>
      </w:tr>
      <w:tr w:rsidR="004057D1" w:rsidRPr="004057D1" w14:paraId="4190DF8C" w14:textId="77777777" w:rsidTr="00C025B5">
        <w:trPr>
          <w:trHeight w:val="612"/>
        </w:trPr>
        <w:tc>
          <w:tcPr>
            <w:tcW w:w="1718" w:type="pct"/>
            <w:vAlign w:val="center"/>
          </w:tcPr>
          <w:p w14:paraId="7ACA9CBD" w14:textId="77777777" w:rsidR="004057D1" w:rsidRDefault="004057D1" w:rsidP="004057D1">
            <w:pPr>
              <w:rPr>
                <w:szCs w:val="24"/>
              </w:rPr>
            </w:pPr>
            <w:r w:rsidRPr="004057D1">
              <w:rPr>
                <w:szCs w:val="24"/>
              </w:rPr>
              <w:t xml:space="preserve">Создание записей в блоках карточки организации </w:t>
            </w:r>
          </w:p>
          <w:p w14:paraId="5C0F999E" w14:textId="35F7B43F" w:rsidR="004057D1" w:rsidRPr="004057D1" w:rsidRDefault="004057D1" w:rsidP="004057D1">
            <w:pPr>
              <w:rPr>
                <w:szCs w:val="24"/>
              </w:rPr>
            </w:pPr>
            <w:r w:rsidRPr="004057D1">
              <w:rPr>
                <w:szCs w:val="24"/>
              </w:rPr>
              <w:t xml:space="preserve">(кроме внесения сведений </w:t>
            </w:r>
            <w:r w:rsidRPr="004057D1">
              <w:rPr>
                <w:szCs w:val="24"/>
              </w:rPr>
              <w:br/>
              <w:t>о лицензиях)</w:t>
            </w:r>
          </w:p>
        </w:tc>
        <w:tc>
          <w:tcPr>
            <w:tcW w:w="643" w:type="pct"/>
            <w:vAlign w:val="center"/>
          </w:tcPr>
          <w:p w14:paraId="5D851F62" w14:textId="77777777" w:rsidR="004057D1" w:rsidRPr="004057D1" w:rsidRDefault="004057D1" w:rsidP="004057D1">
            <w:pPr>
              <w:jc w:val="center"/>
              <w:rPr>
                <w:szCs w:val="24"/>
              </w:rPr>
            </w:pPr>
          </w:p>
        </w:tc>
        <w:tc>
          <w:tcPr>
            <w:tcW w:w="643" w:type="pct"/>
            <w:vAlign w:val="center"/>
          </w:tcPr>
          <w:p w14:paraId="5711DC66" w14:textId="77777777" w:rsidR="004057D1" w:rsidRPr="004057D1" w:rsidRDefault="004057D1" w:rsidP="004057D1">
            <w:pPr>
              <w:jc w:val="center"/>
              <w:rPr>
                <w:szCs w:val="24"/>
              </w:rPr>
            </w:pPr>
          </w:p>
        </w:tc>
        <w:tc>
          <w:tcPr>
            <w:tcW w:w="643" w:type="pct"/>
            <w:vAlign w:val="center"/>
          </w:tcPr>
          <w:p w14:paraId="6341212D" w14:textId="77777777" w:rsidR="004057D1" w:rsidRPr="004057D1" w:rsidRDefault="004057D1" w:rsidP="004057D1">
            <w:pPr>
              <w:jc w:val="center"/>
              <w:rPr>
                <w:szCs w:val="24"/>
              </w:rPr>
            </w:pPr>
            <w:r w:rsidRPr="004057D1">
              <w:rPr>
                <w:szCs w:val="24"/>
              </w:rPr>
              <w:t>+</w:t>
            </w:r>
          </w:p>
        </w:tc>
        <w:tc>
          <w:tcPr>
            <w:tcW w:w="709" w:type="pct"/>
            <w:vAlign w:val="center"/>
          </w:tcPr>
          <w:p w14:paraId="54A2994F" w14:textId="77777777" w:rsidR="004057D1" w:rsidRPr="004057D1" w:rsidRDefault="004057D1" w:rsidP="004057D1">
            <w:pPr>
              <w:jc w:val="center"/>
              <w:rPr>
                <w:szCs w:val="24"/>
              </w:rPr>
            </w:pPr>
          </w:p>
        </w:tc>
        <w:tc>
          <w:tcPr>
            <w:tcW w:w="645" w:type="pct"/>
            <w:vAlign w:val="center"/>
          </w:tcPr>
          <w:p w14:paraId="7CE03CFE" w14:textId="77777777" w:rsidR="004057D1" w:rsidRPr="004057D1" w:rsidRDefault="004057D1" w:rsidP="004057D1">
            <w:pPr>
              <w:jc w:val="center"/>
              <w:rPr>
                <w:szCs w:val="24"/>
              </w:rPr>
            </w:pPr>
            <w:r w:rsidRPr="004057D1">
              <w:rPr>
                <w:szCs w:val="24"/>
              </w:rPr>
              <w:t>+</w:t>
            </w:r>
          </w:p>
        </w:tc>
      </w:tr>
      <w:tr w:rsidR="004057D1" w:rsidRPr="004057D1" w14:paraId="48A04A00" w14:textId="77777777" w:rsidTr="00C025B5">
        <w:trPr>
          <w:trHeight w:val="612"/>
        </w:trPr>
        <w:tc>
          <w:tcPr>
            <w:tcW w:w="1718" w:type="pct"/>
            <w:vAlign w:val="center"/>
          </w:tcPr>
          <w:p w14:paraId="7EB9C94D" w14:textId="77777777" w:rsidR="004057D1" w:rsidRDefault="004057D1" w:rsidP="004057D1">
            <w:pPr>
              <w:rPr>
                <w:szCs w:val="24"/>
              </w:rPr>
            </w:pPr>
            <w:r w:rsidRPr="004057D1">
              <w:rPr>
                <w:szCs w:val="24"/>
              </w:rPr>
              <w:t xml:space="preserve">Редактирование записей </w:t>
            </w:r>
            <w:r w:rsidRPr="004057D1">
              <w:rPr>
                <w:szCs w:val="24"/>
              </w:rPr>
              <w:br/>
              <w:t xml:space="preserve">в блоках карточки организации </w:t>
            </w:r>
          </w:p>
          <w:p w14:paraId="6DDCE0B0" w14:textId="49EC0648" w:rsidR="004057D1" w:rsidRPr="004057D1" w:rsidRDefault="004057D1" w:rsidP="004057D1">
            <w:pPr>
              <w:rPr>
                <w:szCs w:val="24"/>
              </w:rPr>
            </w:pPr>
            <w:r w:rsidRPr="004057D1">
              <w:rPr>
                <w:szCs w:val="24"/>
              </w:rPr>
              <w:t xml:space="preserve">(кроме изменения сведений </w:t>
            </w:r>
            <w:r w:rsidRPr="004057D1">
              <w:rPr>
                <w:szCs w:val="24"/>
              </w:rPr>
              <w:br/>
              <w:t>о лицензиях)</w:t>
            </w:r>
          </w:p>
        </w:tc>
        <w:tc>
          <w:tcPr>
            <w:tcW w:w="643" w:type="pct"/>
            <w:vAlign w:val="center"/>
          </w:tcPr>
          <w:p w14:paraId="4DA4B02E" w14:textId="77777777" w:rsidR="004057D1" w:rsidRPr="004057D1" w:rsidRDefault="004057D1" w:rsidP="004057D1">
            <w:pPr>
              <w:jc w:val="center"/>
              <w:rPr>
                <w:szCs w:val="24"/>
              </w:rPr>
            </w:pPr>
          </w:p>
        </w:tc>
        <w:tc>
          <w:tcPr>
            <w:tcW w:w="643" w:type="pct"/>
            <w:vAlign w:val="center"/>
          </w:tcPr>
          <w:p w14:paraId="4207B272" w14:textId="77777777" w:rsidR="004057D1" w:rsidRPr="004057D1" w:rsidRDefault="004057D1" w:rsidP="004057D1">
            <w:pPr>
              <w:jc w:val="center"/>
              <w:rPr>
                <w:szCs w:val="24"/>
              </w:rPr>
            </w:pPr>
          </w:p>
        </w:tc>
        <w:tc>
          <w:tcPr>
            <w:tcW w:w="643" w:type="pct"/>
            <w:vAlign w:val="center"/>
          </w:tcPr>
          <w:p w14:paraId="3C55A22C" w14:textId="77777777" w:rsidR="004057D1" w:rsidRPr="004057D1" w:rsidRDefault="004057D1" w:rsidP="004057D1">
            <w:pPr>
              <w:jc w:val="center"/>
              <w:rPr>
                <w:szCs w:val="24"/>
              </w:rPr>
            </w:pPr>
            <w:r w:rsidRPr="004057D1">
              <w:rPr>
                <w:szCs w:val="24"/>
              </w:rPr>
              <w:t>+</w:t>
            </w:r>
          </w:p>
        </w:tc>
        <w:tc>
          <w:tcPr>
            <w:tcW w:w="709" w:type="pct"/>
            <w:vAlign w:val="center"/>
          </w:tcPr>
          <w:p w14:paraId="3C3B34E5" w14:textId="77777777" w:rsidR="004057D1" w:rsidRPr="004057D1" w:rsidRDefault="004057D1" w:rsidP="004057D1">
            <w:pPr>
              <w:jc w:val="center"/>
              <w:rPr>
                <w:szCs w:val="24"/>
              </w:rPr>
            </w:pPr>
          </w:p>
        </w:tc>
        <w:tc>
          <w:tcPr>
            <w:tcW w:w="645" w:type="pct"/>
            <w:vAlign w:val="center"/>
          </w:tcPr>
          <w:p w14:paraId="466916E6" w14:textId="77777777" w:rsidR="004057D1" w:rsidRPr="004057D1" w:rsidRDefault="004057D1" w:rsidP="004057D1">
            <w:pPr>
              <w:jc w:val="center"/>
              <w:rPr>
                <w:szCs w:val="24"/>
              </w:rPr>
            </w:pPr>
            <w:r w:rsidRPr="004057D1">
              <w:rPr>
                <w:szCs w:val="24"/>
              </w:rPr>
              <w:t>+</w:t>
            </w:r>
          </w:p>
        </w:tc>
      </w:tr>
      <w:tr w:rsidR="004057D1" w:rsidRPr="004057D1" w14:paraId="0AAE393B" w14:textId="77777777" w:rsidTr="00C025B5">
        <w:trPr>
          <w:trHeight w:val="612"/>
        </w:trPr>
        <w:tc>
          <w:tcPr>
            <w:tcW w:w="1718" w:type="pct"/>
            <w:vAlign w:val="center"/>
          </w:tcPr>
          <w:p w14:paraId="361CB5EC" w14:textId="77777777" w:rsidR="004057D1" w:rsidRDefault="004057D1" w:rsidP="004057D1">
            <w:pPr>
              <w:rPr>
                <w:szCs w:val="24"/>
              </w:rPr>
            </w:pPr>
            <w:r w:rsidRPr="004057D1">
              <w:rPr>
                <w:szCs w:val="24"/>
              </w:rPr>
              <w:t xml:space="preserve">Удаление записей в блоках карточки организации </w:t>
            </w:r>
          </w:p>
          <w:p w14:paraId="4843B0AD" w14:textId="386C8450" w:rsidR="004057D1" w:rsidRPr="004057D1" w:rsidRDefault="004057D1" w:rsidP="004057D1">
            <w:pPr>
              <w:rPr>
                <w:szCs w:val="24"/>
              </w:rPr>
            </w:pPr>
            <w:r w:rsidRPr="004057D1">
              <w:rPr>
                <w:szCs w:val="24"/>
              </w:rPr>
              <w:t xml:space="preserve">(кроме удаления сведений </w:t>
            </w:r>
            <w:r w:rsidRPr="004057D1">
              <w:rPr>
                <w:szCs w:val="24"/>
              </w:rPr>
              <w:br/>
              <w:t>о лицензиях)</w:t>
            </w:r>
          </w:p>
        </w:tc>
        <w:tc>
          <w:tcPr>
            <w:tcW w:w="643" w:type="pct"/>
            <w:vAlign w:val="center"/>
          </w:tcPr>
          <w:p w14:paraId="67DDAC0B" w14:textId="77777777" w:rsidR="004057D1" w:rsidRPr="004057D1" w:rsidRDefault="004057D1" w:rsidP="004057D1">
            <w:pPr>
              <w:jc w:val="center"/>
              <w:rPr>
                <w:szCs w:val="24"/>
              </w:rPr>
            </w:pPr>
          </w:p>
        </w:tc>
        <w:tc>
          <w:tcPr>
            <w:tcW w:w="643" w:type="pct"/>
            <w:vAlign w:val="center"/>
          </w:tcPr>
          <w:p w14:paraId="3E1E21F9" w14:textId="77777777" w:rsidR="004057D1" w:rsidRPr="004057D1" w:rsidRDefault="004057D1" w:rsidP="004057D1">
            <w:pPr>
              <w:jc w:val="center"/>
              <w:rPr>
                <w:szCs w:val="24"/>
              </w:rPr>
            </w:pPr>
          </w:p>
        </w:tc>
        <w:tc>
          <w:tcPr>
            <w:tcW w:w="643" w:type="pct"/>
            <w:vAlign w:val="center"/>
          </w:tcPr>
          <w:p w14:paraId="250A3097" w14:textId="77777777" w:rsidR="004057D1" w:rsidRPr="004057D1" w:rsidRDefault="004057D1" w:rsidP="004057D1">
            <w:pPr>
              <w:jc w:val="center"/>
              <w:rPr>
                <w:szCs w:val="24"/>
              </w:rPr>
            </w:pPr>
            <w:r w:rsidRPr="004057D1">
              <w:rPr>
                <w:szCs w:val="24"/>
              </w:rPr>
              <w:t>+</w:t>
            </w:r>
          </w:p>
        </w:tc>
        <w:tc>
          <w:tcPr>
            <w:tcW w:w="709" w:type="pct"/>
            <w:vAlign w:val="center"/>
          </w:tcPr>
          <w:p w14:paraId="12F6D03F" w14:textId="77777777" w:rsidR="004057D1" w:rsidRPr="004057D1" w:rsidRDefault="004057D1" w:rsidP="004057D1">
            <w:pPr>
              <w:jc w:val="center"/>
              <w:rPr>
                <w:szCs w:val="24"/>
              </w:rPr>
            </w:pPr>
          </w:p>
        </w:tc>
        <w:tc>
          <w:tcPr>
            <w:tcW w:w="645" w:type="pct"/>
            <w:vAlign w:val="center"/>
          </w:tcPr>
          <w:p w14:paraId="219FCDFD" w14:textId="77777777" w:rsidR="004057D1" w:rsidRPr="004057D1" w:rsidRDefault="004057D1" w:rsidP="004057D1">
            <w:pPr>
              <w:jc w:val="center"/>
              <w:rPr>
                <w:szCs w:val="24"/>
              </w:rPr>
            </w:pPr>
            <w:r w:rsidRPr="004057D1">
              <w:rPr>
                <w:szCs w:val="24"/>
              </w:rPr>
              <w:t>+</w:t>
            </w:r>
          </w:p>
        </w:tc>
      </w:tr>
      <w:tr w:rsidR="004057D1" w:rsidRPr="004057D1" w14:paraId="5719A9EB" w14:textId="77777777" w:rsidTr="00C025B5">
        <w:trPr>
          <w:trHeight w:val="612"/>
        </w:trPr>
        <w:tc>
          <w:tcPr>
            <w:tcW w:w="1718" w:type="pct"/>
            <w:vAlign w:val="center"/>
          </w:tcPr>
          <w:p w14:paraId="58D64980" w14:textId="094AA473" w:rsidR="004057D1" w:rsidRPr="004057D1" w:rsidRDefault="004057D1" w:rsidP="004057D1">
            <w:pPr>
              <w:rPr>
                <w:szCs w:val="24"/>
              </w:rPr>
            </w:pPr>
            <w:r w:rsidRPr="000B41B7">
              <w:rPr>
                <w:szCs w:val="24"/>
              </w:rPr>
              <w:t>Перевод карточки организации в архив</w:t>
            </w:r>
          </w:p>
        </w:tc>
        <w:tc>
          <w:tcPr>
            <w:tcW w:w="643" w:type="pct"/>
            <w:vAlign w:val="center"/>
          </w:tcPr>
          <w:p w14:paraId="2FCE8EC4" w14:textId="77777777" w:rsidR="004057D1" w:rsidRPr="004057D1" w:rsidRDefault="004057D1" w:rsidP="004057D1">
            <w:pPr>
              <w:jc w:val="center"/>
              <w:rPr>
                <w:szCs w:val="24"/>
              </w:rPr>
            </w:pPr>
          </w:p>
        </w:tc>
        <w:tc>
          <w:tcPr>
            <w:tcW w:w="643" w:type="pct"/>
            <w:vAlign w:val="center"/>
          </w:tcPr>
          <w:p w14:paraId="2247B1D2" w14:textId="77777777" w:rsidR="004057D1" w:rsidRPr="004057D1" w:rsidRDefault="004057D1" w:rsidP="004057D1">
            <w:pPr>
              <w:jc w:val="center"/>
              <w:rPr>
                <w:szCs w:val="24"/>
              </w:rPr>
            </w:pPr>
          </w:p>
        </w:tc>
        <w:tc>
          <w:tcPr>
            <w:tcW w:w="643" w:type="pct"/>
            <w:vAlign w:val="center"/>
          </w:tcPr>
          <w:p w14:paraId="337D9D1B" w14:textId="77777777" w:rsidR="004057D1" w:rsidRPr="004057D1" w:rsidRDefault="004057D1" w:rsidP="004057D1">
            <w:pPr>
              <w:jc w:val="center"/>
              <w:rPr>
                <w:szCs w:val="24"/>
              </w:rPr>
            </w:pPr>
          </w:p>
        </w:tc>
        <w:tc>
          <w:tcPr>
            <w:tcW w:w="709" w:type="pct"/>
            <w:vAlign w:val="center"/>
          </w:tcPr>
          <w:p w14:paraId="7500EA26" w14:textId="77777777" w:rsidR="004057D1" w:rsidRPr="004057D1" w:rsidRDefault="004057D1" w:rsidP="004057D1">
            <w:pPr>
              <w:jc w:val="center"/>
              <w:rPr>
                <w:szCs w:val="24"/>
              </w:rPr>
            </w:pPr>
          </w:p>
        </w:tc>
        <w:tc>
          <w:tcPr>
            <w:tcW w:w="645" w:type="pct"/>
            <w:vAlign w:val="center"/>
          </w:tcPr>
          <w:p w14:paraId="3F23AFBD" w14:textId="77777777" w:rsidR="004057D1" w:rsidRPr="004057D1" w:rsidRDefault="004057D1" w:rsidP="004057D1">
            <w:pPr>
              <w:jc w:val="center"/>
              <w:rPr>
                <w:szCs w:val="24"/>
              </w:rPr>
            </w:pPr>
          </w:p>
        </w:tc>
      </w:tr>
      <w:tr w:rsidR="004057D1" w:rsidRPr="004057D1" w14:paraId="3F82D90D" w14:textId="77777777" w:rsidTr="00C025B5">
        <w:trPr>
          <w:trHeight w:val="612"/>
        </w:trPr>
        <w:tc>
          <w:tcPr>
            <w:tcW w:w="1718" w:type="pct"/>
            <w:vAlign w:val="center"/>
          </w:tcPr>
          <w:p w14:paraId="0E98886C" w14:textId="067BF5CE" w:rsidR="004057D1" w:rsidRPr="004057D1" w:rsidRDefault="004057D1" w:rsidP="004057D1">
            <w:pPr>
              <w:rPr>
                <w:szCs w:val="24"/>
              </w:rPr>
            </w:pPr>
            <w:r w:rsidRPr="004057D1">
              <w:rPr>
                <w:szCs w:val="24"/>
              </w:rPr>
              <w:t>Формирование отчетов (объем данных в отчете зависит от роли пользователя)</w:t>
            </w:r>
          </w:p>
        </w:tc>
        <w:tc>
          <w:tcPr>
            <w:tcW w:w="643" w:type="pct"/>
            <w:vAlign w:val="center"/>
          </w:tcPr>
          <w:p w14:paraId="0CB647DE" w14:textId="77777777" w:rsidR="004057D1" w:rsidRPr="004057D1" w:rsidRDefault="004057D1" w:rsidP="004057D1">
            <w:pPr>
              <w:jc w:val="center"/>
              <w:rPr>
                <w:szCs w:val="24"/>
              </w:rPr>
            </w:pPr>
            <w:r w:rsidRPr="004057D1">
              <w:rPr>
                <w:szCs w:val="24"/>
              </w:rPr>
              <w:t>+</w:t>
            </w:r>
          </w:p>
        </w:tc>
        <w:tc>
          <w:tcPr>
            <w:tcW w:w="643" w:type="pct"/>
            <w:vAlign w:val="center"/>
          </w:tcPr>
          <w:p w14:paraId="47EFBEB4" w14:textId="77777777" w:rsidR="004057D1" w:rsidRPr="004057D1" w:rsidRDefault="004057D1" w:rsidP="004057D1">
            <w:pPr>
              <w:jc w:val="center"/>
              <w:rPr>
                <w:szCs w:val="24"/>
              </w:rPr>
            </w:pPr>
            <w:r w:rsidRPr="004057D1">
              <w:rPr>
                <w:szCs w:val="24"/>
              </w:rPr>
              <w:t>+</w:t>
            </w:r>
          </w:p>
        </w:tc>
        <w:tc>
          <w:tcPr>
            <w:tcW w:w="643" w:type="pct"/>
            <w:vAlign w:val="center"/>
          </w:tcPr>
          <w:p w14:paraId="5373DBED" w14:textId="77777777" w:rsidR="004057D1" w:rsidRPr="004057D1" w:rsidRDefault="004057D1" w:rsidP="004057D1">
            <w:pPr>
              <w:jc w:val="center"/>
              <w:rPr>
                <w:szCs w:val="24"/>
              </w:rPr>
            </w:pPr>
            <w:r w:rsidRPr="004057D1">
              <w:rPr>
                <w:szCs w:val="24"/>
              </w:rPr>
              <w:t>+</w:t>
            </w:r>
          </w:p>
        </w:tc>
        <w:tc>
          <w:tcPr>
            <w:tcW w:w="709" w:type="pct"/>
            <w:vAlign w:val="center"/>
          </w:tcPr>
          <w:p w14:paraId="1EC8F974" w14:textId="77777777" w:rsidR="004057D1" w:rsidRPr="004057D1" w:rsidRDefault="004057D1" w:rsidP="004057D1">
            <w:pPr>
              <w:jc w:val="center"/>
              <w:rPr>
                <w:szCs w:val="24"/>
              </w:rPr>
            </w:pPr>
            <w:r w:rsidRPr="004057D1">
              <w:rPr>
                <w:szCs w:val="24"/>
              </w:rPr>
              <w:t>+</w:t>
            </w:r>
          </w:p>
        </w:tc>
        <w:tc>
          <w:tcPr>
            <w:tcW w:w="645" w:type="pct"/>
            <w:vAlign w:val="center"/>
          </w:tcPr>
          <w:p w14:paraId="1F168F44" w14:textId="77777777" w:rsidR="004057D1" w:rsidRPr="004057D1" w:rsidRDefault="004057D1" w:rsidP="004057D1">
            <w:pPr>
              <w:jc w:val="center"/>
              <w:rPr>
                <w:szCs w:val="24"/>
              </w:rPr>
            </w:pPr>
            <w:r w:rsidRPr="004057D1">
              <w:rPr>
                <w:szCs w:val="24"/>
              </w:rPr>
              <w:t>+</w:t>
            </w:r>
          </w:p>
        </w:tc>
      </w:tr>
      <w:tr w:rsidR="004057D1" w:rsidRPr="004057D1" w14:paraId="029ECD43" w14:textId="77777777" w:rsidTr="00C025B5">
        <w:trPr>
          <w:trHeight w:val="571"/>
        </w:trPr>
        <w:tc>
          <w:tcPr>
            <w:tcW w:w="5000" w:type="pct"/>
            <w:gridSpan w:val="6"/>
            <w:vAlign w:val="center"/>
          </w:tcPr>
          <w:p w14:paraId="19CDAE27" w14:textId="77777777" w:rsidR="004057D1" w:rsidRPr="004057D1" w:rsidRDefault="004057D1" w:rsidP="004057D1">
            <w:pPr>
              <w:jc w:val="center"/>
              <w:rPr>
                <w:b/>
                <w:bCs/>
                <w:szCs w:val="24"/>
              </w:rPr>
            </w:pPr>
            <w:r w:rsidRPr="004057D1">
              <w:rPr>
                <w:b/>
                <w:szCs w:val="24"/>
              </w:rPr>
              <w:t>Общие привилегии</w:t>
            </w:r>
          </w:p>
        </w:tc>
      </w:tr>
      <w:tr w:rsidR="004057D1" w:rsidRPr="004057D1" w14:paraId="3397F461" w14:textId="77777777" w:rsidTr="00C025B5">
        <w:trPr>
          <w:trHeight w:val="571"/>
        </w:trPr>
        <w:tc>
          <w:tcPr>
            <w:tcW w:w="1718" w:type="pct"/>
            <w:vAlign w:val="center"/>
          </w:tcPr>
          <w:p w14:paraId="21353492" w14:textId="77777777" w:rsidR="004057D1" w:rsidRPr="004057D1" w:rsidRDefault="004057D1" w:rsidP="004057D1">
            <w:pPr>
              <w:rPr>
                <w:szCs w:val="24"/>
              </w:rPr>
            </w:pPr>
            <w:r w:rsidRPr="004057D1">
              <w:rPr>
                <w:szCs w:val="24"/>
              </w:rPr>
              <w:t>Просмотр НСИ</w:t>
            </w:r>
          </w:p>
        </w:tc>
        <w:tc>
          <w:tcPr>
            <w:tcW w:w="643" w:type="pct"/>
            <w:vAlign w:val="center"/>
          </w:tcPr>
          <w:p w14:paraId="112E857C" w14:textId="77777777" w:rsidR="004057D1" w:rsidRPr="004057D1" w:rsidRDefault="004057D1" w:rsidP="004057D1">
            <w:pPr>
              <w:jc w:val="center"/>
              <w:rPr>
                <w:szCs w:val="24"/>
              </w:rPr>
            </w:pPr>
            <w:r w:rsidRPr="004057D1">
              <w:rPr>
                <w:szCs w:val="24"/>
              </w:rPr>
              <w:t>+</w:t>
            </w:r>
          </w:p>
        </w:tc>
        <w:tc>
          <w:tcPr>
            <w:tcW w:w="643" w:type="pct"/>
            <w:vAlign w:val="center"/>
          </w:tcPr>
          <w:p w14:paraId="40C39241" w14:textId="77777777" w:rsidR="004057D1" w:rsidRPr="004057D1" w:rsidRDefault="004057D1" w:rsidP="004057D1">
            <w:pPr>
              <w:jc w:val="center"/>
              <w:rPr>
                <w:szCs w:val="24"/>
              </w:rPr>
            </w:pPr>
            <w:r w:rsidRPr="004057D1">
              <w:rPr>
                <w:szCs w:val="24"/>
              </w:rPr>
              <w:t>+</w:t>
            </w:r>
          </w:p>
        </w:tc>
        <w:tc>
          <w:tcPr>
            <w:tcW w:w="643" w:type="pct"/>
            <w:vAlign w:val="center"/>
          </w:tcPr>
          <w:p w14:paraId="29CEA7E6" w14:textId="77777777" w:rsidR="004057D1" w:rsidRPr="004057D1" w:rsidRDefault="004057D1" w:rsidP="004057D1">
            <w:pPr>
              <w:jc w:val="center"/>
              <w:rPr>
                <w:szCs w:val="24"/>
              </w:rPr>
            </w:pPr>
            <w:r w:rsidRPr="004057D1">
              <w:rPr>
                <w:szCs w:val="24"/>
              </w:rPr>
              <w:t>+</w:t>
            </w:r>
          </w:p>
        </w:tc>
        <w:tc>
          <w:tcPr>
            <w:tcW w:w="709" w:type="pct"/>
            <w:vAlign w:val="center"/>
          </w:tcPr>
          <w:p w14:paraId="780BE5B0" w14:textId="77777777" w:rsidR="004057D1" w:rsidRPr="004057D1" w:rsidRDefault="004057D1" w:rsidP="004057D1">
            <w:pPr>
              <w:jc w:val="center"/>
              <w:rPr>
                <w:szCs w:val="24"/>
              </w:rPr>
            </w:pPr>
            <w:r w:rsidRPr="004057D1">
              <w:rPr>
                <w:szCs w:val="24"/>
              </w:rPr>
              <w:t>+</w:t>
            </w:r>
          </w:p>
        </w:tc>
        <w:tc>
          <w:tcPr>
            <w:tcW w:w="645" w:type="pct"/>
            <w:vAlign w:val="center"/>
          </w:tcPr>
          <w:p w14:paraId="7B77878C" w14:textId="77777777" w:rsidR="004057D1" w:rsidRPr="004057D1" w:rsidRDefault="004057D1" w:rsidP="004057D1">
            <w:pPr>
              <w:jc w:val="center"/>
              <w:rPr>
                <w:szCs w:val="24"/>
              </w:rPr>
            </w:pPr>
            <w:r w:rsidRPr="004057D1">
              <w:rPr>
                <w:szCs w:val="24"/>
              </w:rPr>
              <w:t>+</w:t>
            </w:r>
          </w:p>
        </w:tc>
      </w:tr>
      <w:tr w:rsidR="004057D1" w:rsidRPr="004057D1" w14:paraId="5FE8F305" w14:textId="77777777" w:rsidTr="00C025B5">
        <w:trPr>
          <w:trHeight w:val="571"/>
        </w:trPr>
        <w:tc>
          <w:tcPr>
            <w:tcW w:w="1718" w:type="pct"/>
            <w:vAlign w:val="center"/>
          </w:tcPr>
          <w:p w14:paraId="67870414" w14:textId="77777777" w:rsidR="004057D1" w:rsidRPr="004057D1" w:rsidRDefault="004057D1" w:rsidP="004057D1">
            <w:pPr>
              <w:rPr>
                <w:szCs w:val="24"/>
              </w:rPr>
            </w:pPr>
            <w:r w:rsidRPr="004057D1">
              <w:rPr>
                <w:szCs w:val="24"/>
              </w:rPr>
              <w:t>Доступ уровня федерации</w:t>
            </w:r>
          </w:p>
        </w:tc>
        <w:tc>
          <w:tcPr>
            <w:tcW w:w="643" w:type="pct"/>
            <w:vAlign w:val="center"/>
          </w:tcPr>
          <w:p w14:paraId="41B4611C" w14:textId="77777777" w:rsidR="004057D1" w:rsidRPr="004057D1" w:rsidRDefault="004057D1" w:rsidP="004057D1">
            <w:pPr>
              <w:jc w:val="center"/>
              <w:rPr>
                <w:szCs w:val="24"/>
              </w:rPr>
            </w:pPr>
            <w:r w:rsidRPr="004057D1">
              <w:rPr>
                <w:szCs w:val="24"/>
              </w:rPr>
              <w:t>+</w:t>
            </w:r>
          </w:p>
        </w:tc>
        <w:tc>
          <w:tcPr>
            <w:tcW w:w="643" w:type="pct"/>
            <w:vAlign w:val="center"/>
          </w:tcPr>
          <w:p w14:paraId="3FFE53F3" w14:textId="77777777" w:rsidR="004057D1" w:rsidRPr="004057D1" w:rsidRDefault="004057D1" w:rsidP="004057D1">
            <w:pPr>
              <w:jc w:val="center"/>
              <w:rPr>
                <w:szCs w:val="24"/>
              </w:rPr>
            </w:pPr>
          </w:p>
        </w:tc>
        <w:tc>
          <w:tcPr>
            <w:tcW w:w="643" w:type="pct"/>
            <w:vAlign w:val="center"/>
          </w:tcPr>
          <w:p w14:paraId="1AE776E2" w14:textId="77777777" w:rsidR="004057D1" w:rsidRPr="004057D1" w:rsidRDefault="004057D1" w:rsidP="004057D1">
            <w:pPr>
              <w:jc w:val="center"/>
              <w:rPr>
                <w:szCs w:val="24"/>
              </w:rPr>
            </w:pPr>
          </w:p>
        </w:tc>
        <w:tc>
          <w:tcPr>
            <w:tcW w:w="709" w:type="pct"/>
            <w:vAlign w:val="center"/>
          </w:tcPr>
          <w:p w14:paraId="3CC87B44" w14:textId="77777777" w:rsidR="004057D1" w:rsidRPr="004057D1" w:rsidRDefault="004057D1" w:rsidP="004057D1">
            <w:pPr>
              <w:jc w:val="center"/>
              <w:rPr>
                <w:szCs w:val="24"/>
              </w:rPr>
            </w:pPr>
            <w:r w:rsidRPr="004057D1">
              <w:rPr>
                <w:szCs w:val="24"/>
              </w:rPr>
              <w:t>+</w:t>
            </w:r>
          </w:p>
        </w:tc>
        <w:tc>
          <w:tcPr>
            <w:tcW w:w="645" w:type="pct"/>
            <w:vAlign w:val="center"/>
          </w:tcPr>
          <w:p w14:paraId="722DBE43" w14:textId="77777777" w:rsidR="004057D1" w:rsidRPr="004057D1" w:rsidRDefault="004057D1" w:rsidP="004057D1">
            <w:pPr>
              <w:jc w:val="center"/>
              <w:rPr>
                <w:szCs w:val="24"/>
              </w:rPr>
            </w:pPr>
          </w:p>
        </w:tc>
      </w:tr>
      <w:tr w:rsidR="004057D1" w:rsidRPr="004057D1" w14:paraId="219E0A43" w14:textId="77777777" w:rsidTr="00C025B5">
        <w:trPr>
          <w:trHeight w:val="571"/>
        </w:trPr>
        <w:tc>
          <w:tcPr>
            <w:tcW w:w="1718" w:type="pct"/>
            <w:vAlign w:val="center"/>
          </w:tcPr>
          <w:p w14:paraId="06BFE933" w14:textId="77777777" w:rsidR="004057D1" w:rsidRPr="004057D1" w:rsidRDefault="004057D1" w:rsidP="004057D1">
            <w:pPr>
              <w:rPr>
                <w:szCs w:val="24"/>
              </w:rPr>
            </w:pPr>
            <w:r w:rsidRPr="004057D1">
              <w:rPr>
                <w:szCs w:val="24"/>
              </w:rPr>
              <w:t>Доступ уровня региона</w:t>
            </w:r>
          </w:p>
        </w:tc>
        <w:tc>
          <w:tcPr>
            <w:tcW w:w="643" w:type="pct"/>
            <w:vAlign w:val="center"/>
          </w:tcPr>
          <w:p w14:paraId="0B620FF7" w14:textId="77777777" w:rsidR="004057D1" w:rsidRPr="004057D1" w:rsidRDefault="004057D1" w:rsidP="004057D1">
            <w:pPr>
              <w:jc w:val="center"/>
              <w:rPr>
                <w:szCs w:val="24"/>
              </w:rPr>
            </w:pPr>
          </w:p>
        </w:tc>
        <w:tc>
          <w:tcPr>
            <w:tcW w:w="643" w:type="pct"/>
            <w:vAlign w:val="center"/>
          </w:tcPr>
          <w:p w14:paraId="4C0B2051" w14:textId="77777777" w:rsidR="004057D1" w:rsidRPr="004057D1" w:rsidRDefault="004057D1" w:rsidP="004057D1">
            <w:pPr>
              <w:jc w:val="center"/>
              <w:rPr>
                <w:szCs w:val="24"/>
              </w:rPr>
            </w:pPr>
            <w:r w:rsidRPr="004057D1">
              <w:rPr>
                <w:szCs w:val="24"/>
              </w:rPr>
              <w:t>+</w:t>
            </w:r>
          </w:p>
        </w:tc>
        <w:tc>
          <w:tcPr>
            <w:tcW w:w="643" w:type="pct"/>
            <w:vAlign w:val="center"/>
          </w:tcPr>
          <w:p w14:paraId="61E395FF" w14:textId="77777777" w:rsidR="004057D1" w:rsidRPr="004057D1" w:rsidRDefault="004057D1" w:rsidP="004057D1">
            <w:pPr>
              <w:jc w:val="center"/>
              <w:rPr>
                <w:szCs w:val="24"/>
              </w:rPr>
            </w:pPr>
          </w:p>
        </w:tc>
        <w:tc>
          <w:tcPr>
            <w:tcW w:w="709" w:type="pct"/>
            <w:vAlign w:val="center"/>
          </w:tcPr>
          <w:p w14:paraId="72FE37EB" w14:textId="77777777" w:rsidR="004057D1" w:rsidRPr="004057D1" w:rsidRDefault="004057D1" w:rsidP="004057D1">
            <w:pPr>
              <w:jc w:val="center"/>
              <w:rPr>
                <w:szCs w:val="24"/>
              </w:rPr>
            </w:pPr>
          </w:p>
        </w:tc>
        <w:tc>
          <w:tcPr>
            <w:tcW w:w="645" w:type="pct"/>
            <w:vAlign w:val="center"/>
          </w:tcPr>
          <w:p w14:paraId="1DB41BDF" w14:textId="77777777" w:rsidR="004057D1" w:rsidRPr="004057D1" w:rsidRDefault="004057D1" w:rsidP="004057D1">
            <w:pPr>
              <w:jc w:val="center"/>
              <w:rPr>
                <w:szCs w:val="24"/>
              </w:rPr>
            </w:pPr>
          </w:p>
        </w:tc>
      </w:tr>
      <w:tr w:rsidR="004057D1" w:rsidRPr="004057D1" w14:paraId="21780806" w14:textId="77777777" w:rsidTr="00C025B5">
        <w:trPr>
          <w:trHeight w:val="571"/>
        </w:trPr>
        <w:tc>
          <w:tcPr>
            <w:tcW w:w="1718" w:type="pct"/>
            <w:vAlign w:val="center"/>
          </w:tcPr>
          <w:p w14:paraId="46FC746C" w14:textId="77777777" w:rsidR="004057D1" w:rsidRPr="004057D1" w:rsidRDefault="004057D1" w:rsidP="004057D1">
            <w:pPr>
              <w:rPr>
                <w:szCs w:val="24"/>
              </w:rPr>
            </w:pPr>
            <w:r w:rsidRPr="004057D1">
              <w:rPr>
                <w:szCs w:val="24"/>
              </w:rPr>
              <w:t>Доступ уровня ведомства</w:t>
            </w:r>
          </w:p>
        </w:tc>
        <w:tc>
          <w:tcPr>
            <w:tcW w:w="643" w:type="pct"/>
            <w:vAlign w:val="center"/>
          </w:tcPr>
          <w:p w14:paraId="5E0B2308" w14:textId="77777777" w:rsidR="004057D1" w:rsidRPr="004057D1" w:rsidRDefault="004057D1" w:rsidP="004057D1">
            <w:pPr>
              <w:jc w:val="center"/>
              <w:rPr>
                <w:szCs w:val="24"/>
                <w:lang w:val="en-US"/>
              </w:rPr>
            </w:pPr>
          </w:p>
        </w:tc>
        <w:tc>
          <w:tcPr>
            <w:tcW w:w="643" w:type="pct"/>
            <w:vAlign w:val="center"/>
          </w:tcPr>
          <w:p w14:paraId="6C4BD4E7" w14:textId="77777777" w:rsidR="004057D1" w:rsidRPr="004057D1" w:rsidRDefault="004057D1" w:rsidP="004057D1">
            <w:pPr>
              <w:jc w:val="center"/>
              <w:rPr>
                <w:szCs w:val="24"/>
                <w:lang w:val="en-US"/>
              </w:rPr>
            </w:pPr>
            <w:r w:rsidRPr="004057D1">
              <w:rPr>
                <w:szCs w:val="24"/>
                <w:lang w:val="en-US"/>
              </w:rPr>
              <w:t>+</w:t>
            </w:r>
          </w:p>
        </w:tc>
        <w:tc>
          <w:tcPr>
            <w:tcW w:w="643" w:type="pct"/>
            <w:vAlign w:val="center"/>
          </w:tcPr>
          <w:p w14:paraId="34338A72" w14:textId="77777777" w:rsidR="004057D1" w:rsidRPr="004057D1" w:rsidRDefault="004057D1" w:rsidP="004057D1">
            <w:pPr>
              <w:jc w:val="center"/>
              <w:rPr>
                <w:szCs w:val="24"/>
              </w:rPr>
            </w:pPr>
          </w:p>
        </w:tc>
        <w:tc>
          <w:tcPr>
            <w:tcW w:w="709" w:type="pct"/>
            <w:vAlign w:val="center"/>
          </w:tcPr>
          <w:p w14:paraId="3852F9E0" w14:textId="77777777" w:rsidR="004057D1" w:rsidRPr="004057D1" w:rsidRDefault="004057D1" w:rsidP="004057D1">
            <w:pPr>
              <w:jc w:val="center"/>
              <w:rPr>
                <w:szCs w:val="24"/>
              </w:rPr>
            </w:pPr>
            <w:r w:rsidRPr="004057D1">
              <w:rPr>
                <w:szCs w:val="24"/>
              </w:rPr>
              <w:t>+</w:t>
            </w:r>
          </w:p>
        </w:tc>
        <w:tc>
          <w:tcPr>
            <w:tcW w:w="645" w:type="pct"/>
            <w:vAlign w:val="center"/>
          </w:tcPr>
          <w:p w14:paraId="6248E4A2" w14:textId="77777777" w:rsidR="004057D1" w:rsidRPr="004057D1" w:rsidRDefault="004057D1" w:rsidP="004057D1">
            <w:pPr>
              <w:jc w:val="center"/>
              <w:rPr>
                <w:szCs w:val="24"/>
              </w:rPr>
            </w:pPr>
          </w:p>
        </w:tc>
      </w:tr>
    </w:tbl>
    <w:p w14:paraId="39549F79" w14:textId="77777777" w:rsidR="00650EFD" w:rsidRPr="000B41B7" w:rsidRDefault="00650EFD" w:rsidP="00843EF6">
      <w:pPr>
        <w:pStyle w:val="afffb"/>
      </w:pPr>
    </w:p>
    <w:p w14:paraId="754ABFD6" w14:textId="77777777" w:rsidR="00843EF6" w:rsidRDefault="00843EF6">
      <w:pPr>
        <w:spacing w:after="200" w:line="276" w:lineRule="auto"/>
        <w:rPr>
          <w:b/>
          <w:sz w:val="28"/>
          <w:szCs w:val="28"/>
        </w:rPr>
      </w:pPr>
      <w:bookmarkStart w:id="318" w:name="_Toc65072323"/>
      <w:bookmarkStart w:id="319" w:name="_Toc65084460"/>
      <w:r>
        <w:br w:type="page"/>
      </w:r>
    </w:p>
    <w:p w14:paraId="70B291B6" w14:textId="77777777" w:rsidR="00843EF6" w:rsidRDefault="00843EF6" w:rsidP="00650EFD">
      <w:pPr>
        <w:pStyle w:val="11"/>
        <w:numPr>
          <w:ilvl w:val="0"/>
          <w:numId w:val="0"/>
        </w:numPr>
        <w:sectPr w:rsidR="00843EF6" w:rsidSect="00B924FE">
          <w:endnotePr>
            <w:numFmt w:val="decimal"/>
          </w:endnotePr>
          <w:pgSz w:w="11906" w:h="16838"/>
          <w:pgMar w:top="1276" w:right="851" w:bottom="851" w:left="1276" w:header="709" w:footer="709" w:gutter="0"/>
          <w:cols w:space="708"/>
          <w:docGrid w:linePitch="360"/>
        </w:sectPr>
      </w:pPr>
    </w:p>
    <w:p w14:paraId="7E76ABFC" w14:textId="182686F1" w:rsidR="00650EFD" w:rsidRPr="000B41B7" w:rsidRDefault="00650EFD" w:rsidP="00650EFD">
      <w:pPr>
        <w:pStyle w:val="11"/>
        <w:numPr>
          <w:ilvl w:val="0"/>
          <w:numId w:val="0"/>
        </w:numPr>
      </w:pPr>
      <w:bookmarkStart w:id="320" w:name="_Toc80968279"/>
      <w:r w:rsidRPr="000B41B7">
        <w:lastRenderedPageBreak/>
        <w:t>ПРИЛОЖЕНИЕ 4. История изменений документа</w:t>
      </w:r>
      <w:bookmarkEnd w:id="318"/>
      <w:bookmarkEnd w:id="319"/>
      <w:bookmarkEnd w:id="320"/>
      <w:r w:rsidRPr="000B41B7">
        <w:t xml:space="preserve"> </w:t>
      </w:r>
    </w:p>
    <w:tbl>
      <w:tblPr>
        <w:tblW w:w="4927" w:type="pct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82"/>
        <w:gridCol w:w="2222"/>
        <w:gridCol w:w="5922"/>
      </w:tblGrid>
      <w:tr w:rsidR="000B41B7" w:rsidRPr="000B41B7" w14:paraId="741D6784" w14:textId="77777777" w:rsidTr="007F09AD">
        <w:trPr>
          <w:tblHeader/>
        </w:trPr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B0EA3E" w14:textId="77777777" w:rsidR="00650EFD" w:rsidRPr="00843EF6" w:rsidRDefault="00650EFD" w:rsidP="00843EF6">
            <w:pPr>
              <w:jc w:val="center"/>
              <w:rPr>
                <w:b/>
                <w:bCs/>
              </w:rPr>
            </w:pPr>
            <w:bookmarkStart w:id="321" w:name="_Hlk62642163"/>
            <w:r w:rsidRPr="00843EF6">
              <w:rPr>
                <w:b/>
                <w:bCs/>
              </w:rPr>
              <w:t>Дата изменения</w:t>
            </w:r>
          </w:p>
        </w:tc>
        <w:tc>
          <w:tcPr>
            <w:tcW w:w="1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172491" w14:textId="77777777" w:rsidR="00650EFD" w:rsidRPr="00843EF6" w:rsidRDefault="00650EFD" w:rsidP="00843EF6">
            <w:pPr>
              <w:jc w:val="center"/>
              <w:rPr>
                <w:b/>
                <w:bCs/>
              </w:rPr>
            </w:pPr>
            <w:r w:rsidRPr="00843EF6">
              <w:rPr>
                <w:b/>
                <w:bCs/>
              </w:rPr>
              <w:t>Место изменения</w:t>
            </w:r>
          </w:p>
        </w:tc>
        <w:tc>
          <w:tcPr>
            <w:tcW w:w="30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E29290" w14:textId="77777777" w:rsidR="00650EFD" w:rsidRPr="00843EF6" w:rsidRDefault="00650EFD" w:rsidP="00843EF6">
            <w:pPr>
              <w:jc w:val="center"/>
              <w:rPr>
                <w:b/>
                <w:bCs/>
              </w:rPr>
            </w:pPr>
            <w:r w:rsidRPr="00843EF6">
              <w:rPr>
                <w:b/>
                <w:bCs/>
              </w:rPr>
              <w:t>Описание изменения</w:t>
            </w:r>
          </w:p>
        </w:tc>
      </w:tr>
      <w:tr w:rsidR="000B41B7" w:rsidRPr="000B41B7" w14:paraId="2B6AEBC3" w14:textId="77777777" w:rsidTr="007F09AD"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19358E" w14:textId="77777777" w:rsidR="00650EFD" w:rsidRPr="000B41B7" w:rsidRDefault="00650EFD" w:rsidP="00843EF6">
            <w:r w:rsidRPr="000B41B7">
              <w:t>23.07.2021</w:t>
            </w:r>
          </w:p>
        </w:tc>
        <w:tc>
          <w:tcPr>
            <w:tcW w:w="1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285325" w14:textId="77777777" w:rsidR="00650EFD" w:rsidRPr="000B41B7" w:rsidRDefault="00650EFD" w:rsidP="00843EF6">
            <w:r w:rsidRPr="000B41B7">
              <w:t>Пункт 3.2</w:t>
            </w:r>
          </w:p>
        </w:tc>
        <w:tc>
          <w:tcPr>
            <w:tcW w:w="30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0A5BA7" w14:textId="77777777" w:rsidR="00650EFD" w:rsidRPr="000B41B7" w:rsidRDefault="00650EFD" w:rsidP="00843EF6">
            <w:r w:rsidRPr="000B41B7">
              <w:t>Внесены коррективы в формулировки</w:t>
            </w:r>
          </w:p>
        </w:tc>
      </w:tr>
      <w:tr w:rsidR="000B41B7" w:rsidRPr="000B41B7" w14:paraId="3FA21709" w14:textId="77777777" w:rsidTr="007F09AD"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E3665D" w14:textId="77777777" w:rsidR="00650EFD" w:rsidRPr="000B41B7" w:rsidRDefault="00650EFD" w:rsidP="00843EF6">
            <w:r w:rsidRPr="000B41B7">
              <w:t>23.07.2021</w:t>
            </w:r>
          </w:p>
        </w:tc>
        <w:tc>
          <w:tcPr>
            <w:tcW w:w="1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DAE56A" w14:textId="77777777" w:rsidR="00650EFD" w:rsidRPr="000B41B7" w:rsidRDefault="00650EFD" w:rsidP="00843EF6">
            <w:r w:rsidRPr="000B41B7">
              <w:t>Пункт 4.2.1</w:t>
            </w:r>
          </w:p>
        </w:tc>
        <w:tc>
          <w:tcPr>
            <w:tcW w:w="30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9FCF01" w14:textId="77777777" w:rsidR="00650EFD" w:rsidRPr="000B41B7" w:rsidRDefault="00650EFD" w:rsidP="00843EF6">
            <w:r w:rsidRPr="000B41B7">
              <w:t>Изменено название пункта (с «</w:t>
            </w:r>
            <w:bookmarkStart w:id="322" w:name="_Toc59703858"/>
            <w:r w:rsidRPr="000B41B7">
              <w:t>Добавление медицинской организации в Подсистему</w:t>
            </w:r>
            <w:bookmarkEnd w:id="322"/>
            <w:r w:rsidRPr="000B41B7">
              <w:t xml:space="preserve">» </w:t>
            </w:r>
            <w:r w:rsidRPr="000B41B7">
              <w:br/>
              <w:t>на «Добавление организаций в Подсистему»). Добавлено описание условий, при которых организация вносится в ФРМО.</w:t>
            </w:r>
          </w:p>
          <w:p w14:paraId="2ED51562" w14:textId="77777777" w:rsidR="00650EFD" w:rsidRPr="000B41B7" w:rsidRDefault="00650EFD" w:rsidP="00843EF6">
            <w:r w:rsidRPr="000B41B7">
              <w:t xml:space="preserve">Добавлено уточнение о возможности подачи в СТП ЕГИСЗ заявок без проставления оттиска печати </w:t>
            </w:r>
            <w:r w:rsidRPr="000B41B7">
              <w:br/>
              <w:t xml:space="preserve">организации/ИП в случае, если использование печати при осуществлении деятельности организации/ИП </w:t>
            </w:r>
            <w:r w:rsidRPr="000B41B7">
              <w:br/>
              <w:t>не предусмотрено</w:t>
            </w:r>
          </w:p>
        </w:tc>
      </w:tr>
      <w:tr w:rsidR="000B41B7" w:rsidRPr="000B41B7" w14:paraId="37DB9547" w14:textId="77777777" w:rsidTr="007F09AD"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5A8438" w14:textId="77777777" w:rsidR="00650EFD" w:rsidRPr="000B41B7" w:rsidRDefault="00650EFD" w:rsidP="00843EF6">
            <w:r w:rsidRPr="000B41B7">
              <w:t>23.07.2021</w:t>
            </w:r>
          </w:p>
        </w:tc>
        <w:tc>
          <w:tcPr>
            <w:tcW w:w="1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8F2AEA" w14:textId="77777777" w:rsidR="00650EFD" w:rsidRPr="000B41B7" w:rsidRDefault="00650EFD" w:rsidP="00843EF6">
            <w:r w:rsidRPr="000B41B7">
              <w:t xml:space="preserve">Пункт 4.2.2 </w:t>
            </w:r>
          </w:p>
          <w:p w14:paraId="366E334B" w14:textId="77777777" w:rsidR="00650EFD" w:rsidRPr="000B41B7" w:rsidRDefault="00650EFD" w:rsidP="00843EF6">
            <w:r w:rsidRPr="000B41B7">
              <w:t xml:space="preserve">(подпункт 8.1 </w:t>
            </w:r>
          </w:p>
          <w:p w14:paraId="3CB28762" w14:textId="77777777" w:rsidR="00650EFD" w:rsidRPr="000B41B7" w:rsidRDefault="00650EFD" w:rsidP="00843EF6">
            <w:r w:rsidRPr="000B41B7">
              <w:t>таблицы 1)</w:t>
            </w:r>
          </w:p>
        </w:tc>
        <w:tc>
          <w:tcPr>
            <w:tcW w:w="30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008ADA" w14:textId="77777777" w:rsidR="00650EFD" w:rsidRPr="000B41B7" w:rsidRDefault="00650EFD" w:rsidP="00843EF6">
            <w:r w:rsidRPr="000B41B7">
              <w:t xml:space="preserve">Добавлено описание порядка действий пользователя в случае необходимости изменения сведений </w:t>
            </w:r>
            <w:r w:rsidRPr="000B41B7">
              <w:br/>
              <w:t>о ведомственной принадлежности медицинской организации</w:t>
            </w:r>
          </w:p>
        </w:tc>
      </w:tr>
      <w:tr w:rsidR="000B41B7" w:rsidRPr="000B41B7" w14:paraId="3594E998" w14:textId="77777777" w:rsidTr="007F09AD"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FA9497" w14:textId="77777777" w:rsidR="00650EFD" w:rsidRPr="000B41B7" w:rsidRDefault="00650EFD" w:rsidP="00843EF6">
            <w:r w:rsidRPr="000B41B7">
              <w:t>23.07.2021</w:t>
            </w:r>
          </w:p>
        </w:tc>
        <w:tc>
          <w:tcPr>
            <w:tcW w:w="1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234FDB" w14:textId="77777777" w:rsidR="00650EFD" w:rsidRPr="000B41B7" w:rsidRDefault="00650EFD" w:rsidP="00843EF6">
            <w:r w:rsidRPr="000B41B7">
              <w:t>Пункт 4.2.3</w:t>
            </w:r>
          </w:p>
        </w:tc>
        <w:tc>
          <w:tcPr>
            <w:tcW w:w="30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BB46B9" w14:textId="77777777" w:rsidR="00650EFD" w:rsidRPr="000B41B7" w:rsidRDefault="00650EFD" w:rsidP="00843EF6">
            <w:r w:rsidRPr="000B41B7">
              <w:t xml:space="preserve">Расширен перечень федеральных регистров, содержащих карты пациентов, в которые требуется вносить изменения перед переводом медицинской организации в архив ФРМО.  Добавлено уточнение </w:t>
            </w:r>
            <w:r w:rsidRPr="000B41B7">
              <w:br/>
              <w:t xml:space="preserve">в части сохранения/получения доступов к ФРМО </w:t>
            </w:r>
            <w:r w:rsidRPr="000B41B7">
              <w:br/>
              <w:t xml:space="preserve">и ФРМР после перевода МО в архив ФРМО </w:t>
            </w:r>
          </w:p>
        </w:tc>
      </w:tr>
      <w:tr w:rsidR="000B41B7" w:rsidRPr="000B41B7" w14:paraId="1716F226" w14:textId="77777777" w:rsidTr="007F09AD"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D24383" w14:textId="77777777" w:rsidR="00650EFD" w:rsidRPr="000B41B7" w:rsidRDefault="00650EFD" w:rsidP="00843EF6">
            <w:r w:rsidRPr="000B41B7">
              <w:t>23.07.2021</w:t>
            </w:r>
          </w:p>
        </w:tc>
        <w:tc>
          <w:tcPr>
            <w:tcW w:w="1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74C385" w14:textId="77777777" w:rsidR="00650EFD" w:rsidRPr="000B41B7" w:rsidRDefault="00650EFD" w:rsidP="00843EF6">
            <w:r w:rsidRPr="000B41B7">
              <w:t xml:space="preserve">Пункт 4.2.4.1 </w:t>
            </w:r>
          </w:p>
          <w:p w14:paraId="2F7D915F" w14:textId="77777777" w:rsidR="00650EFD" w:rsidRPr="000B41B7" w:rsidRDefault="00650EFD" w:rsidP="00843EF6">
            <w:r w:rsidRPr="000B41B7">
              <w:t xml:space="preserve">(подпункт 7.1 </w:t>
            </w:r>
          </w:p>
          <w:p w14:paraId="7F3EAAFF" w14:textId="77777777" w:rsidR="00650EFD" w:rsidRPr="000B41B7" w:rsidRDefault="00650EFD" w:rsidP="00843EF6">
            <w:r w:rsidRPr="000B41B7">
              <w:t>таблицы 18)</w:t>
            </w:r>
          </w:p>
        </w:tc>
        <w:tc>
          <w:tcPr>
            <w:tcW w:w="30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32EF66" w14:textId="77777777" w:rsidR="00650EFD" w:rsidRPr="000B41B7" w:rsidRDefault="00650EFD" w:rsidP="00843EF6">
            <w:r w:rsidRPr="000B41B7">
              <w:t xml:space="preserve">Добавлено описание порядка действий пользователя в случае необходимости изменения сведений </w:t>
            </w:r>
            <w:r w:rsidRPr="000B41B7">
              <w:br/>
              <w:t>о ведомственной принадлежности образовательной организации или НИИ</w:t>
            </w:r>
          </w:p>
        </w:tc>
      </w:tr>
      <w:tr w:rsidR="000B41B7" w:rsidRPr="000B41B7" w14:paraId="12B82135" w14:textId="77777777" w:rsidTr="007F09AD"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546A54" w14:textId="77777777" w:rsidR="00650EFD" w:rsidRPr="000B41B7" w:rsidRDefault="00650EFD" w:rsidP="00843EF6">
            <w:r w:rsidRPr="000B41B7">
              <w:t>23.07.2021</w:t>
            </w:r>
          </w:p>
        </w:tc>
        <w:tc>
          <w:tcPr>
            <w:tcW w:w="1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800024" w14:textId="77777777" w:rsidR="00650EFD" w:rsidRPr="000B41B7" w:rsidRDefault="00650EFD" w:rsidP="00843EF6">
            <w:r w:rsidRPr="000B41B7">
              <w:t>Раздел 7</w:t>
            </w:r>
          </w:p>
        </w:tc>
        <w:tc>
          <w:tcPr>
            <w:tcW w:w="30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9246EE" w14:textId="77777777" w:rsidR="00650EFD" w:rsidRPr="000B41B7" w:rsidRDefault="00650EFD" w:rsidP="00843EF6">
            <w:r w:rsidRPr="000B41B7">
              <w:t>Добавлен раздел 7 «История изменений документа»</w:t>
            </w:r>
          </w:p>
        </w:tc>
      </w:tr>
      <w:tr w:rsidR="000B41B7" w:rsidRPr="000B41B7" w14:paraId="29B66ABE" w14:textId="77777777" w:rsidTr="007F09AD"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DEB4C3" w14:textId="77777777" w:rsidR="00650EFD" w:rsidRPr="000B41B7" w:rsidRDefault="00650EFD" w:rsidP="00843EF6">
            <w:r w:rsidRPr="000B41B7">
              <w:t>23.07.2021</w:t>
            </w:r>
          </w:p>
        </w:tc>
        <w:tc>
          <w:tcPr>
            <w:tcW w:w="1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C973C2" w14:textId="77777777" w:rsidR="00650EFD" w:rsidRPr="000B41B7" w:rsidRDefault="00650EFD" w:rsidP="00843EF6">
            <w:r w:rsidRPr="000B41B7">
              <w:t>Приложения</w:t>
            </w:r>
          </w:p>
        </w:tc>
        <w:tc>
          <w:tcPr>
            <w:tcW w:w="30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6AA7ED" w14:textId="77777777" w:rsidR="00650EFD" w:rsidRPr="000B41B7" w:rsidRDefault="00650EFD" w:rsidP="00843EF6">
            <w:r w:rsidRPr="000B41B7">
              <w:t xml:space="preserve">1. Исключено Приложение А «Заявка </w:t>
            </w:r>
            <w:r w:rsidRPr="000B41B7">
              <w:br/>
              <w:t>на предоставление доступа в Федеральный реестр медицинских организаций».</w:t>
            </w:r>
          </w:p>
          <w:p w14:paraId="4BB90FC1" w14:textId="77777777" w:rsidR="00650EFD" w:rsidRPr="000B41B7" w:rsidRDefault="00650EFD" w:rsidP="00843EF6">
            <w:r w:rsidRPr="000B41B7">
              <w:t xml:space="preserve">2. Приложение Б «Матрица прав и ролей пользователей ФРМО» переименовано </w:t>
            </w:r>
            <w:r w:rsidRPr="000B41B7">
              <w:br/>
              <w:t>в Приложение 3.</w:t>
            </w:r>
          </w:p>
          <w:p w14:paraId="159E4518" w14:textId="77777777" w:rsidR="00650EFD" w:rsidRPr="000B41B7" w:rsidRDefault="00650EFD" w:rsidP="00843EF6">
            <w:r w:rsidRPr="000B41B7">
              <w:t>3. Приложение В «Формы заявок на добавление медицинских организаций» изложено в новой редакции и переименовано в Приложение 1.</w:t>
            </w:r>
          </w:p>
          <w:p w14:paraId="73CD655C" w14:textId="77777777" w:rsidR="00650EFD" w:rsidRPr="000B41B7" w:rsidRDefault="00650EFD" w:rsidP="00843EF6">
            <w:r w:rsidRPr="000B41B7">
              <w:t xml:space="preserve">4. Приложение В.7 «Заявка на перевод медицинский организации в архив» изложено в новой редакции </w:t>
            </w:r>
            <w:r w:rsidRPr="000B41B7">
              <w:br/>
              <w:t>и переименовано в Приложение 2</w:t>
            </w:r>
          </w:p>
        </w:tc>
      </w:tr>
      <w:tr w:rsidR="00B924FE" w:rsidRPr="000B41B7" w14:paraId="0B590F8B" w14:textId="77777777" w:rsidTr="007F09AD"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453CE4" w14:textId="47292B65" w:rsidR="00650EFD" w:rsidRPr="000B41B7" w:rsidRDefault="00650EFD" w:rsidP="00843EF6">
            <w:r w:rsidRPr="000B41B7">
              <w:t>2</w:t>
            </w:r>
            <w:r w:rsidR="004057D1">
              <w:t>7</w:t>
            </w:r>
            <w:r w:rsidRPr="000B41B7">
              <w:t>.08.2021</w:t>
            </w:r>
          </w:p>
        </w:tc>
        <w:tc>
          <w:tcPr>
            <w:tcW w:w="1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4B0EF6" w14:textId="77777777" w:rsidR="007F4E29" w:rsidRDefault="00E25C53" w:rsidP="00843EF6">
            <w:r>
              <w:t>А</w:t>
            </w:r>
            <w:r w:rsidR="007F4E29">
              <w:t xml:space="preserve">ннотация </w:t>
            </w:r>
          </w:p>
          <w:p w14:paraId="2F3DCA3A" w14:textId="7A1B8F08" w:rsidR="00650EFD" w:rsidRPr="000B41B7" w:rsidRDefault="007F4E29" w:rsidP="00843EF6">
            <w:r>
              <w:t>(а</w:t>
            </w:r>
            <w:r w:rsidR="00E25C53">
              <w:t>бзац 2</w:t>
            </w:r>
            <w:r>
              <w:t>)</w:t>
            </w:r>
          </w:p>
        </w:tc>
        <w:tc>
          <w:tcPr>
            <w:tcW w:w="30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83CCEA" w14:textId="6B799877" w:rsidR="00650EFD" w:rsidRPr="000B41B7" w:rsidRDefault="00E25C53" w:rsidP="00843EF6">
            <w:r>
              <w:t xml:space="preserve">Исключено перечисление групп сведений, содержащихся в ФРМО. Добавлена информация </w:t>
            </w:r>
            <w:r>
              <w:br/>
              <w:t>о внесении в реестр сведений о соискателях лицензии на осуществление медицинской деятельности</w:t>
            </w:r>
          </w:p>
        </w:tc>
      </w:tr>
      <w:tr w:rsidR="00B924FE" w:rsidRPr="000B41B7" w14:paraId="7A4B7E2D" w14:textId="77777777" w:rsidTr="007F09AD"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97DB9B" w14:textId="72C0195B" w:rsidR="00650EFD" w:rsidRPr="000B41B7" w:rsidRDefault="00650EFD" w:rsidP="00843EF6">
            <w:r w:rsidRPr="000B41B7">
              <w:t>2</w:t>
            </w:r>
            <w:r w:rsidR="004057D1">
              <w:t>7</w:t>
            </w:r>
            <w:r w:rsidRPr="000B41B7">
              <w:t>.08.2021</w:t>
            </w:r>
          </w:p>
        </w:tc>
        <w:tc>
          <w:tcPr>
            <w:tcW w:w="1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D0A433" w14:textId="290E6245" w:rsidR="00650EFD" w:rsidRPr="000B41B7" w:rsidRDefault="00E25C53" w:rsidP="00843EF6">
            <w:r>
              <w:t>Пункт 1.2</w:t>
            </w:r>
          </w:p>
        </w:tc>
        <w:tc>
          <w:tcPr>
            <w:tcW w:w="30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37F8AB" w14:textId="4DA2947B" w:rsidR="00650EFD" w:rsidRPr="000B41B7" w:rsidRDefault="007F4E29" w:rsidP="00843EF6">
            <w:r>
              <w:t>В краткое описание возможностей ФРМО добавлена информация о возможности внесения в реестр сведений о соискателях лицензии на осуществление медицинской деятельности</w:t>
            </w:r>
          </w:p>
        </w:tc>
      </w:tr>
      <w:tr w:rsidR="00E25C53" w:rsidRPr="000B41B7" w14:paraId="3DD042B3" w14:textId="77777777" w:rsidTr="007F09AD"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2F2CE7" w14:textId="765C20D5" w:rsidR="00650EFD" w:rsidRPr="000B41B7" w:rsidRDefault="00650EFD" w:rsidP="00843EF6">
            <w:r w:rsidRPr="000B41B7">
              <w:lastRenderedPageBreak/>
              <w:t>2</w:t>
            </w:r>
            <w:r w:rsidR="004057D1">
              <w:t>7</w:t>
            </w:r>
            <w:r w:rsidRPr="000B41B7">
              <w:t>.08.2021</w:t>
            </w:r>
          </w:p>
        </w:tc>
        <w:tc>
          <w:tcPr>
            <w:tcW w:w="1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DA5EDB" w14:textId="33F9B718" w:rsidR="00650EFD" w:rsidRPr="000B41B7" w:rsidRDefault="007F4E29" w:rsidP="00843EF6">
            <w:r>
              <w:t>Пункт 2.1</w:t>
            </w:r>
          </w:p>
        </w:tc>
        <w:tc>
          <w:tcPr>
            <w:tcW w:w="30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75AF3C" w14:textId="1C64B3A0" w:rsidR="00650EFD" w:rsidRPr="000B41B7" w:rsidRDefault="00683CAE" w:rsidP="00843EF6">
            <w:r>
              <w:t>П</w:t>
            </w:r>
            <w:r w:rsidR="00C250D1">
              <w:t>еречень функций</w:t>
            </w:r>
            <w:r w:rsidR="007F4E29">
              <w:t xml:space="preserve">, для автоматизации которых предназначена Подсистема, </w:t>
            </w:r>
            <w:r>
              <w:t xml:space="preserve">дополнен </w:t>
            </w:r>
            <w:r w:rsidR="007F4E29">
              <w:t>функци</w:t>
            </w:r>
            <w:r w:rsidR="00C250D1">
              <w:t>ей</w:t>
            </w:r>
            <w:r w:rsidR="007F4E29">
              <w:t xml:space="preserve"> сбора информации о соискателях лицензии на осуществление медицинской деятельности</w:t>
            </w:r>
          </w:p>
        </w:tc>
      </w:tr>
      <w:tr w:rsidR="00B924FE" w:rsidRPr="000B41B7" w14:paraId="512B8E82" w14:textId="77777777" w:rsidTr="007F09AD"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00F53F" w14:textId="737D30A4" w:rsidR="00650EFD" w:rsidRPr="000B41B7" w:rsidRDefault="00650EFD" w:rsidP="00843EF6">
            <w:r w:rsidRPr="000B41B7">
              <w:t>2</w:t>
            </w:r>
            <w:r w:rsidR="004057D1">
              <w:t>7</w:t>
            </w:r>
            <w:r w:rsidRPr="000B41B7">
              <w:t>.08.2021</w:t>
            </w:r>
          </w:p>
        </w:tc>
        <w:tc>
          <w:tcPr>
            <w:tcW w:w="1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CD5790" w14:textId="187D1C86" w:rsidR="00650EFD" w:rsidRPr="000B41B7" w:rsidRDefault="008D06C1" w:rsidP="00843EF6">
            <w:r w:rsidRPr="008D06C1">
              <w:t>Пункт 4.</w:t>
            </w:r>
            <w:r>
              <w:t>2.</w:t>
            </w:r>
            <w:r w:rsidRPr="008D06C1">
              <w:t>1</w:t>
            </w:r>
          </w:p>
        </w:tc>
        <w:tc>
          <w:tcPr>
            <w:tcW w:w="30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A51BE2" w14:textId="5E4BCF46" w:rsidR="00650EFD" w:rsidRPr="000B41B7" w:rsidRDefault="008D06C1" w:rsidP="00843EF6">
            <w:r>
              <w:t xml:space="preserve">В перечень организаций, сведения о которых подлежат внесению в ФРМО, добавлены </w:t>
            </w:r>
            <w:r w:rsidRPr="008D06C1">
              <w:t xml:space="preserve">соискатели лицензии </w:t>
            </w:r>
            <w:r w:rsidR="00683CAE">
              <w:br/>
            </w:r>
            <w:r w:rsidRPr="008D06C1">
              <w:t>на осуществление медицинской деятельности</w:t>
            </w:r>
          </w:p>
        </w:tc>
      </w:tr>
      <w:tr w:rsidR="00B924FE" w:rsidRPr="000B41B7" w14:paraId="1FD8B75B" w14:textId="77777777" w:rsidTr="007F09AD"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3D68B8" w14:textId="71F128EB" w:rsidR="00650EFD" w:rsidRPr="000B41B7" w:rsidRDefault="008D06C1" w:rsidP="00843EF6">
            <w:r w:rsidRPr="000B41B7">
              <w:t>2</w:t>
            </w:r>
            <w:r w:rsidR="004057D1">
              <w:t>7</w:t>
            </w:r>
            <w:r w:rsidRPr="000B41B7">
              <w:t>.08.2021</w:t>
            </w:r>
          </w:p>
        </w:tc>
        <w:tc>
          <w:tcPr>
            <w:tcW w:w="1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0D4B69" w14:textId="77777777" w:rsidR="00650EFD" w:rsidRDefault="008D06C1" w:rsidP="00843EF6">
            <w:r>
              <w:t xml:space="preserve">Приложение 1 </w:t>
            </w:r>
          </w:p>
          <w:p w14:paraId="72E743AA" w14:textId="0B82F028" w:rsidR="008D06C1" w:rsidRPr="000B41B7" w:rsidRDefault="008D06C1" w:rsidP="00843EF6">
            <w:r>
              <w:t>(пункт 1.1)</w:t>
            </w:r>
          </w:p>
        </w:tc>
        <w:tc>
          <w:tcPr>
            <w:tcW w:w="30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9AC446" w14:textId="77777777" w:rsidR="00B80F38" w:rsidRDefault="00991892" w:rsidP="00843EF6">
            <w:r>
              <w:t>Добавлено</w:t>
            </w:r>
            <w:r w:rsidR="008D06C1">
              <w:t xml:space="preserve"> </w:t>
            </w:r>
            <w:r>
              <w:t xml:space="preserve">требование об обязательном приложении </w:t>
            </w:r>
          </w:p>
          <w:p w14:paraId="2D1BD575" w14:textId="29720767" w:rsidR="00650EFD" w:rsidRPr="000B41B7" w:rsidRDefault="00991892" w:rsidP="00843EF6">
            <w:r>
              <w:t xml:space="preserve">к </w:t>
            </w:r>
            <w:r w:rsidR="008D06C1" w:rsidRPr="008D06C1">
              <w:t>заяв</w:t>
            </w:r>
            <w:r>
              <w:t>ке</w:t>
            </w:r>
            <w:r w:rsidR="008D06C1" w:rsidRPr="008D06C1">
              <w:t xml:space="preserve"> на </w:t>
            </w:r>
            <w:r w:rsidR="00B924FE">
              <w:t>внесение</w:t>
            </w:r>
            <w:r w:rsidR="008D06C1" w:rsidRPr="008D06C1">
              <w:t xml:space="preserve"> в ФРМО</w:t>
            </w:r>
            <w:r w:rsidR="008D06C1">
              <w:t xml:space="preserve"> </w:t>
            </w:r>
            <w:r>
              <w:t>организации-</w:t>
            </w:r>
            <w:r w:rsidRPr="00991892">
              <w:t>соискател</w:t>
            </w:r>
            <w:r>
              <w:t xml:space="preserve">я </w:t>
            </w:r>
            <w:r w:rsidRPr="00991892">
              <w:t>лицензии на осуществление медицинской деятельности сканированн</w:t>
            </w:r>
            <w:r>
              <w:t xml:space="preserve">ой </w:t>
            </w:r>
            <w:r w:rsidRPr="00991892">
              <w:t>копи</w:t>
            </w:r>
            <w:r>
              <w:t>и</w:t>
            </w:r>
            <w:r w:rsidRPr="00991892">
              <w:t xml:space="preserve"> проекта заявления о предоставлении лицензии</w:t>
            </w:r>
            <w:r>
              <w:t xml:space="preserve"> (без приложений)</w:t>
            </w:r>
            <w:r w:rsidR="00B924FE">
              <w:t>. Описаны требования по заверению указанного заявления подписью уполномоченного лица и печатью организации</w:t>
            </w:r>
            <w:r w:rsidR="00F43F12">
              <w:t>. Добавлены рекомендации по одновременному направлению заявки на предоставление доступа к ФРМО/ФРМР</w:t>
            </w:r>
            <w:r>
              <w:t xml:space="preserve"> </w:t>
            </w:r>
          </w:p>
        </w:tc>
      </w:tr>
      <w:tr w:rsidR="004057D1" w:rsidRPr="000B41B7" w14:paraId="24321D9B" w14:textId="77777777" w:rsidTr="007F09AD"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263217" w14:textId="374BCA6E" w:rsidR="004057D1" w:rsidRPr="000B41B7" w:rsidRDefault="004057D1" w:rsidP="004057D1">
            <w:r w:rsidRPr="005E7E50">
              <w:t>2</w:t>
            </w:r>
            <w:r>
              <w:t>7</w:t>
            </w:r>
            <w:r w:rsidRPr="005E7E50">
              <w:t>.08.2021</w:t>
            </w:r>
          </w:p>
        </w:tc>
        <w:tc>
          <w:tcPr>
            <w:tcW w:w="1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5C9CEF" w14:textId="2BC17638" w:rsidR="004057D1" w:rsidRPr="000B41B7" w:rsidRDefault="004057D1" w:rsidP="004057D1">
            <w:r>
              <w:rPr>
                <w:szCs w:val="24"/>
              </w:rPr>
              <w:t xml:space="preserve">Приложение </w:t>
            </w:r>
            <w:r>
              <w:rPr>
                <w:szCs w:val="24"/>
              </w:rPr>
              <w:t>3</w:t>
            </w:r>
          </w:p>
        </w:tc>
        <w:tc>
          <w:tcPr>
            <w:tcW w:w="30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7AADF1" w14:textId="77777777" w:rsidR="004057D1" w:rsidRDefault="004057D1" w:rsidP="004057D1">
            <w:pPr>
              <w:rPr>
                <w:szCs w:val="24"/>
              </w:rPr>
            </w:pPr>
            <w:r>
              <w:rPr>
                <w:szCs w:val="24"/>
              </w:rPr>
              <w:t>Скорректирован</w:t>
            </w:r>
            <w:r>
              <w:rPr>
                <w:szCs w:val="24"/>
              </w:rPr>
              <w:t>а</w:t>
            </w:r>
            <w:r>
              <w:rPr>
                <w:szCs w:val="24"/>
              </w:rPr>
              <w:t xml:space="preserve"> матриц</w:t>
            </w:r>
            <w:r>
              <w:rPr>
                <w:szCs w:val="24"/>
              </w:rPr>
              <w:t xml:space="preserve">а прав </w:t>
            </w:r>
            <w:r>
              <w:rPr>
                <w:szCs w:val="24"/>
              </w:rPr>
              <w:t xml:space="preserve">и ролей пользователей </w:t>
            </w:r>
          </w:p>
          <w:p w14:paraId="24FD4AFA" w14:textId="3040833E" w:rsidR="004057D1" w:rsidRPr="000B41B7" w:rsidRDefault="004057D1" w:rsidP="004057D1">
            <w:r>
              <w:t>ФРМО</w:t>
            </w:r>
          </w:p>
        </w:tc>
      </w:tr>
      <w:bookmarkEnd w:id="321"/>
      <w:tr w:rsidR="00AA0ECE" w:rsidRPr="000B41B7" w14:paraId="0954967D" w14:textId="77777777" w:rsidTr="007F09AD"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744CD9" w14:textId="7D5AD497" w:rsidR="00AA0ECE" w:rsidRPr="000B41B7" w:rsidRDefault="00AA0ECE" w:rsidP="00843EF6">
            <w:r w:rsidRPr="000B41B7">
              <w:t>2</w:t>
            </w:r>
            <w:r w:rsidR="004057D1">
              <w:t>7</w:t>
            </w:r>
            <w:r w:rsidRPr="000B41B7">
              <w:t>.08.2021</w:t>
            </w:r>
          </w:p>
        </w:tc>
        <w:tc>
          <w:tcPr>
            <w:tcW w:w="1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B4C061" w14:textId="77777777" w:rsidR="00AA0ECE" w:rsidRPr="000B41B7" w:rsidRDefault="00AA0ECE" w:rsidP="00843EF6">
            <w:r w:rsidRPr="000B41B7">
              <w:t>Раздел 7</w:t>
            </w:r>
          </w:p>
        </w:tc>
        <w:tc>
          <w:tcPr>
            <w:tcW w:w="30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450EC7" w14:textId="77777777" w:rsidR="00AA0ECE" w:rsidRPr="000B41B7" w:rsidRDefault="00AA0ECE" w:rsidP="00843EF6">
            <w:r w:rsidRPr="000B41B7">
              <w:t xml:space="preserve">Раздел 7 «История изменений документа» </w:t>
            </w:r>
            <w:r>
              <w:t xml:space="preserve">преобразован в Приложение 4 </w:t>
            </w:r>
            <w:r w:rsidRPr="000B41B7">
              <w:t xml:space="preserve"> </w:t>
            </w:r>
          </w:p>
        </w:tc>
      </w:tr>
    </w:tbl>
    <w:p w14:paraId="2144C83B" w14:textId="77777777" w:rsidR="00B924FE" w:rsidRPr="000B41B7" w:rsidRDefault="00B924FE" w:rsidP="00843EF6"/>
    <w:sectPr w:rsidR="00B924FE" w:rsidRPr="000B41B7" w:rsidSect="00843EF6">
      <w:endnotePr>
        <w:numFmt w:val="decimal"/>
      </w:endnotePr>
      <w:type w:val="continuous"/>
      <w:pgSz w:w="11906" w:h="16838"/>
      <w:pgMar w:top="1276" w:right="851" w:bottom="851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5D8C3D" w14:textId="77777777" w:rsidR="005C11D3" w:rsidRDefault="005C11D3" w:rsidP="00843EF6">
      <w:r>
        <w:separator/>
      </w:r>
    </w:p>
    <w:p w14:paraId="53D9C638" w14:textId="77777777" w:rsidR="005C11D3" w:rsidRDefault="005C11D3" w:rsidP="00843EF6"/>
    <w:p w14:paraId="649625D0" w14:textId="77777777" w:rsidR="005C11D3" w:rsidRDefault="005C11D3" w:rsidP="00843EF6"/>
    <w:p w14:paraId="6F3583BC" w14:textId="77777777" w:rsidR="005C11D3" w:rsidRDefault="005C11D3" w:rsidP="00843EF6"/>
    <w:p w14:paraId="730BC811" w14:textId="77777777" w:rsidR="005C11D3" w:rsidRDefault="005C11D3" w:rsidP="00843EF6"/>
    <w:p w14:paraId="26072F49" w14:textId="77777777" w:rsidR="005C11D3" w:rsidRDefault="005C11D3"/>
  </w:endnote>
  <w:endnote w:type="continuationSeparator" w:id="0">
    <w:p w14:paraId="31D60957" w14:textId="77777777" w:rsidR="005C11D3" w:rsidRDefault="005C11D3" w:rsidP="00843EF6">
      <w:r>
        <w:continuationSeparator/>
      </w:r>
    </w:p>
    <w:p w14:paraId="7B3125BE" w14:textId="77777777" w:rsidR="005C11D3" w:rsidRDefault="005C11D3" w:rsidP="00843EF6"/>
    <w:p w14:paraId="2781F3BE" w14:textId="77777777" w:rsidR="005C11D3" w:rsidRDefault="005C11D3" w:rsidP="00843EF6"/>
    <w:p w14:paraId="3F709478" w14:textId="77777777" w:rsidR="005C11D3" w:rsidRDefault="005C11D3" w:rsidP="00843EF6"/>
    <w:p w14:paraId="5CFC8E44" w14:textId="77777777" w:rsidR="005C11D3" w:rsidRDefault="005C11D3" w:rsidP="00843EF6"/>
    <w:p w14:paraId="5FEABC44" w14:textId="77777777" w:rsidR="005C11D3" w:rsidRDefault="005C11D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Полужирный">
    <w:panose1 w:val="02020803070505020304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92D56C" w14:textId="77777777" w:rsidR="005C11D3" w:rsidRDefault="005C11D3" w:rsidP="00843EF6">
      <w:r>
        <w:separator/>
      </w:r>
    </w:p>
    <w:p w14:paraId="57129382" w14:textId="77777777" w:rsidR="005C11D3" w:rsidRDefault="005C11D3" w:rsidP="00843EF6"/>
    <w:p w14:paraId="7EB1C50E" w14:textId="77777777" w:rsidR="005C11D3" w:rsidRDefault="005C11D3" w:rsidP="00843EF6"/>
    <w:p w14:paraId="04E19A55" w14:textId="77777777" w:rsidR="005C11D3" w:rsidRDefault="005C11D3" w:rsidP="00843EF6"/>
    <w:p w14:paraId="5DEA6640" w14:textId="77777777" w:rsidR="005C11D3" w:rsidRDefault="005C11D3"/>
  </w:footnote>
  <w:footnote w:type="continuationSeparator" w:id="0">
    <w:p w14:paraId="2CAB77A4" w14:textId="77777777" w:rsidR="005C11D3" w:rsidRDefault="005C11D3" w:rsidP="00843EF6">
      <w:r>
        <w:continuationSeparator/>
      </w:r>
    </w:p>
    <w:p w14:paraId="491989EC" w14:textId="77777777" w:rsidR="005C11D3" w:rsidRDefault="005C11D3" w:rsidP="00843EF6"/>
    <w:p w14:paraId="73CCF72D" w14:textId="77777777" w:rsidR="005C11D3" w:rsidRDefault="005C11D3" w:rsidP="00843EF6"/>
    <w:p w14:paraId="19336E63" w14:textId="77777777" w:rsidR="005C11D3" w:rsidRDefault="005C11D3" w:rsidP="00843EF6"/>
    <w:p w14:paraId="651E9B50" w14:textId="77777777" w:rsidR="005C11D3" w:rsidRDefault="005C11D3" w:rsidP="00843EF6"/>
    <w:p w14:paraId="6239339D" w14:textId="77777777" w:rsidR="005C11D3" w:rsidRDefault="005C11D3"/>
  </w:footnote>
  <w:footnote w:id="1">
    <w:p w14:paraId="5ADADAB0" w14:textId="5BF2106F" w:rsidR="00E10E0C" w:rsidRDefault="00E10E0C" w:rsidP="00843EF6">
      <w:pPr>
        <w:pStyle w:val="ac"/>
      </w:pPr>
      <w:r>
        <w:rPr>
          <w:rStyle w:val="ae"/>
        </w:rPr>
        <w:footnoteRef/>
      </w:r>
      <w:r>
        <w:t xml:space="preserve"> </w:t>
      </w:r>
      <w:r w:rsidRPr="00E10E0C">
        <w:t>Для изменения сведений</w:t>
      </w:r>
      <w:r>
        <w:t xml:space="preserve"> о ведомственной принадлежности организации необходимо направить заявку </w:t>
      </w:r>
      <w:r w:rsidR="00D05327">
        <w:br/>
      </w:r>
      <w:r w:rsidR="00E57C32" w:rsidRPr="00E57C32">
        <w:t xml:space="preserve">с обоснованием причины требующихся изменений </w:t>
      </w:r>
      <w:r>
        <w:t xml:space="preserve">в СТП ЕГИСЗ </w:t>
      </w:r>
      <w:r w:rsidR="00E57C32">
        <w:t xml:space="preserve">по адресу egisz@rt-eu.ru </w:t>
      </w:r>
      <w:r>
        <w:t xml:space="preserve">в порядке, предусмотренном п.6.3 данного руководства пользователя. Заявка составляется </w:t>
      </w:r>
      <w:r w:rsidRPr="00E10E0C">
        <w:t>в свободной форме</w:t>
      </w:r>
      <w:r>
        <w:t xml:space="preserve">, подписывается руководителем организации (лицом, его замещающим) либо уполномоченным лицом, действующим на основании доверенности, оформленной в соответствии с требованиями действующего законодательства РФ. В случае, если заявка подписана лицом на основании доверенности, сканированная копия доверенности направляется вместе с заявкой. На заявке должен быть проставлен оттиск печати организации (при наличии печати). Обязательным приложением к заявке является </w:t>
      </w:r>
      <w:r w:rsidR="003608A9" w:rsidRPr="003608A9">
        <w:t xml:space="preserve">сканированная </w:t>
      </w:r>
      <w:r>
        <w:t xml:space="preserve">копия документа, подтверждающего изменение ведомственной принадлежности организации. </w:t>
      </w:r>
      <w:r w:rsidR="00BC2F87" w:rsidRPr="00BC2F87">
        <w:t>Заявка об изменении ведомственной принадлежности организации(-ий) может быть подана от имени соответствующего ведомства (предшественника или преемника).</w:t>
      </w:r>
    </w:p>
  </w:footnote>
  <w:footnote w:id="2">
    <w:p w14:paraId="34037FE0" w14:textId="77777777" w:rsidR="00D63109" w:rsidRDefault="00D63109" w:rsidP="00843EF6">
      <w:pPr>
        <w:pStyle w:val="ac"/>
      </w:pPr>
      <w:r>
        <w:rPr>
          <w:rStyle w:val="ae"/>
        </w:rPr>
        <w:footnoteRef/>
      </w:r>
      <w:r>
        <w:t xml:space="preserve"> </w:t>
      </w:r>
      <w:r w:rsidRPr="00E10E0C">
        <w:t>Для изменения сведений</w:t>
      </w:r>
      <w:r>
        <w:t xml:space="preserve"> о ведомственной принадлежности организации необходимо направить заявку </w:t>
      </w:r>
      <w:r>
        <w:br/>
      </w:r>
      <w:r w:rsidRPr="00E57C32">
        <w:t xml:space="preserve">с обоснованием причины требующихся изменений </w:t>
      </w:r>
      <w:r>
        <w:t xml:space="preserve">в СТП ЕГИСЗ по адресу egisz@rt-eu.ru в порядке, предусмотренном п.6.3 данного руководства пользователя. Заявка составляется </w:t>
      </w:r>
      <w:r w:rsidRPr="00E10E0C">
        <w:t>в свободной форме</w:t>
      </w:r>
      <w:r>
        <w:t xml:space="preserve">, подписывается руководителем организации (лицом, его замещающим) либо уполномоченным лицом, действующим на основании доверенности, оформленной в соответствии с требованиями действующего законодательства РФ. В случае, если заявка подписана лицом на основании доверенности, сканированная копия доверенности направляется вместе с заявкой. На заявке должен быть проставлен оттиск печати организации (при наличии печати). Обязательным приложением к заявке является </w:t>
      </w:r>
      <w:r w:rsidRPr="003608A9">
        <w:t xml:space="preserve">сканированная </w:t>
      </w:r>
      <w:r>
        <w:t xml:space="preserve">копия документа, подтверждающего изменение ведомственной принадлежности организации. </w:t>
      </w:r>
      <w:r w:rsidRPr="00BC2F87">
        <w:t>Заявка об изменении ведомственной принадлежности организации(-ий) может быть подана от имени соответствующего ведомства (предшественника или преемника).</w:t>
      </w:r>
    </w:p>
  </w:footnote>
  <w:footnote w:id="3">
    <w:p w14:paraId="3D96DF6C" w14:textId="4DF2041F" w:rsidR="008D06C1" w:rsidRDefault="008D06C1" w:rsidP="00843EF6">
      <w:pPr>
        <w:pStyle w:val="ac"/>
      </w:pPr>
      <w:r>
        <w:rPr>
          <w:rStyle w:val="ae"/>
        </w:rPr>
        <w:footnoteRef/>
      </w:r>
      <w:r>
        <w:t xml:space="preserve"> Только в случае, если заявка направляется </w:t>
      </w:r>
      <w:r w:rsidRPr="000B41B7">
        <w:t>соискател</w:t>
      </w:r>
      <w:r w:rsidR="00F43F12">
        <w:t>ем</w:t>
      </w:r>
      <w:r w:rsidRPr="000B41B7">
        <w:t xml:space="preserve"> лицензии на осуществление медицинской деятельности</w:t>
      </w:r>
      <w:r>
        <w:t>.</w:t>
      </w:r>
    </w:p>
  </w:footnote>
  <w:footnote w:id="4">
    <w:p w14:paraId="21B2D66B" w14:textId="10BCC2C1" w:rsidR="00B90EB0" w:rsidRDefault="00B90EB0" w:rsidP="00843EF6">
      <w:pPr>
        <w:pStyle w:val="ac"/>
      </w:pPr>
      <w:r>
        <w:rPr>
          <w:rStyle w:val="ae"/>
        </w:rPr>
        <w:footnoteRef/>
      </w:r>
      <w:r>
        <w:t xml:space="preserve"> </w:t>
      </w:r>
      <w:bookmarkStart w:id="276" w:name="_Hlk76642644"/>
      <w:r w:rsidRPr="00B90EB0">
        <w:t>Заявка подписывается руководителем организации (лицом, его замещающим) либо уполномоченным лицом, действующим на основании доверенности, оформленной в соответствии с требованиями действующего законодательства РФ. В случае, если заявка подписана лицом на основании доверенности, сканированная копия доверенности направляется вместе с заявкой.</w:t>
      </w:r>
      <w:bookmarkEnd w:id="276"/>
    </w:p>
  </w:footnote>
  <w:footnote w:id="5">
    <w:p w14:paraId="19B5C040" w14:textId="77777777" w:rsidR="00F43F12" w:rsidRDefault="00F43F12" w:rsidP="00843EF6">
      <w:pPr>
        <w:pStyle w:val="ac"/>
      </w:pPr>
      <w:r>
        <w:rPr>
          <w:rStyle w:val="ae"/>
        </w:rPr>
        <w:footnoteRef/>
      </w:r>
      <w:r>
        <w:t xml:space="preserve"> </w:t>
      </w:r>
      <w:r w:rsidRPr="00B90EB0">
        <w:t>Заявка подписывается руководителем организации (лицом, его замещающим) либо уполномоченным лицом, действующим на основании доверенности, оформленной в соответствии с требованиями действующего законодательства РФ. В случае, если заявка подписана лицом на основании доверенности, сканированная копия доверенности направляется вместе с заявкой.</w:t>
      </w:r>
    </w:p>
  </w:footnote>
  <w:footnote w:id="6">
    <w:p w14:paraId="02308F0C" w14:textId="4B623ED0" w:rsidR="00707422" w:rsidRDefault="00707422" w:rsidP="00843EF6">
      <w:pPr>
        <w:pStyle w:val="ac"/>
      </w:pPr>
      <w:r>
        <w:rPr>
          <w:rStyle w:val="ae"/>
        </w:rPr>
        <w:footnoteRef/>
      </w:r>
      <w:r>
        <w:t xml:space="preserve"> </w:t>
      </w:r>
      <w:r w:rsidRPr="00707422">
        <w:t xml:space="preserve">В случае, если организация осуществляет деятельность без использования печати, в нижней части заявки </w:t>
      </w:r>
      <w:r>
        <w:br/>
      </w:r>
      <w:r w:rsidRPr="00707422">
        <w:t xml:space="preserve">рядом с местом для проставления оттиска печати уполномоченным лицом собственноручно указывается: </w:t>
      </w:r>
      <w:r>
        <w:br/>
      </w:r>
      <w:r w:rsidRPr="00707422">
        <w:t>«Печать не предусмотрена».</w:t>
      </w:r>
    </w:p>
  </w:footnote>
  <w:footnote w:id="7">
    <w:p w14:paraId="14D1369D" w14:textId="77777777" w:rsidR="00376C46" w:rsidRDefault="00376C46" w:rsidP="00843EF6">
      <w:pPr>
        <w:pStyle w:val="ac"/>
      </w:pPr>
      <w:r>
        <w:rPr>
          <w:rStyle w:val="ae"/>
        </w:rPr>
        <w:footnoteRef/>
      </w:r>
      <w:r>
        <w:t xml:space="preserve"> </w:t>
      </w:r>
      <w:r w:rsidRPr="00376C46">
        <w:t xml:space="preserve">Заявка подписывается руководителем </w:t>
      </w:r>
      <w:r>
        <w:t xml:space="preserve">головной </w:t>
      </w:r>
      <w:r w:rsidRPr="00376C46">
        <w:t>организации</w:t>
      </w:r>
      <w:r>
        <w:t>/филиала</w:t>
      </w:r>
      <w:r w:rsidRPr="00376C46">
        <w:t xml:space="preserve"> (лицом, его замещающим) либо уполномоченным лицом, действующим на основании доверенности, оформленной в соответствии с требованиями действующего законодательства РФ. В случае, если заявка подписана лицом на основании доверенности, сканированная копия доверенности направляется вместе с заявкой.</w:t>
      </w:r>
    </w:p>
  </w:footnote>
  <w:footnote w:id="8">
    <w:p w14:paraId="5EBD56B0" w14:textId="7B762EF5" w:rsidR="00707422" w:rsidRDefault="00707422" w:rsidP="00843EF6">
      <w:pPr>
        <w:pStyle w:val="ac"/>
      </w:pPr>
      <w:r>
        <w:rPr>
          <w:rStyle w:val="ae"/>
        </w:rPr>
        <w:footnoteRef/>
      </w:r>
      <w:r>
        <w:t xml:space="preserve"> В случае, если организация осуществляет деятельность без использования печати, в нижней части заявки </w:t>
      </w:r>
      <w:r>
        <w:br/>
        <w:t xml:space="preserve">рядом с местом для проставления оттиска печати уполномоченным лицом собственноручно указывается: </w:t>
      </w:r>
      <w:r>
        <w:br/>
        <w:t>«Печать не предусмотрена».</w:t>
      </w:r>
    </w:p>
    <w:p w14:paraId="14B6A0BB" w14:textId="20B37694" w:rsidR="00707422" w:rsidRDefault="00707422" w:rsidP="00843EF6">
      <w:pPr>
        <w:pStyle w:val="ac"/>
      </w:pPr>
    </w:p>
  </w:footnote>
  <w:footnote w:id="9">
    <w:p w14:paraId="129CD52B" w14:textId="28433CD1" w:rsidR="00B90EB0" w:rsidRDefault="00B90EB0" w:rsidP="00843EF6">
      <w:pPr>
        <w:pStyle w:val="ac"/>
      </w:pPr>
      <w:r>
        <w:rPr>
          <w:rStyle w:val="ae"/>
        </w:rPr>
        <w:footnoteRef/>
      </w:r>
      <w:r>
        <w:t xml:space="preserve"> </w:t>
      </w:r>
      <w:r w:rsidRPr="00B90EB0">
        <w:t xml:space="preserve">Заявка подписывается индивидуальным предпринимателем либо уполномоченным лицом, действующим </w:t>
      </w:r>
      <w:r w:rsidR="00B94B65">
        <w:br/>
      </w:r>
      <w:r w:rsidRPr="00B90EB0">
        <w:t xml:space="preserve">на основании доверенности, оформленной в соответствии с требованиями действующего законодательства РФ. </w:t>
      </w:r>
      <w:r w:rsidR="00B94B65">
        <w:br/>
      </w:r>
      <w:r w:rsidRPr="00B90EB0">
        <w:t xml:space="preserve">В </w:t>
      </w:r>
      <w:r w:rsidR="00B94B65">
        <w:t>с</w:t>
      </w:r>
      <w:r w:rsidRPr="00B90EB0">
        <w:t>лучае, если заявка подписана лицом на основании доверенности, сканированная копия доверенности направляется вместе с заявкой.</w:t>
      </w:r>
    </w:p>
  </w:footnote>
  <w:footnote w:id="10">
    <w:p w14:paraId="27118F2C" w14:textId="7AD5FF9F" w:rsidR="00707422" w:rsidRDefault="00707422" w:rsidP="00843EF6">
      <w:pPr>
        <w:pStyle w:val="ac"/>
      </w:pPr>
      <w:r>
        <w:rPr>
          <w:rStyle w:val="ae"/>
        </w:rPr>
        <w:footnoteRef/>
      </w:r>
      <w:r>
        <w:t xml:space="preserve"> В случае, если </w:t>
      </w:r>
      <w:r w:rsidRPr="00B90EB0">
        <w:t>индивидуальны</w:t>
      </w:r>
      <w:r>
        <w:t>й</w:t>
      </w:r>
      <w:r w:rsidRPr="00B90EB0">
        <w:t xml:space="preserve"> предпринимател</w:t>
      </w:r>
      <w:r>
        <w:t xml:space="preserve">ь осуществляет деятельность без использования печати, </w:t>
      </w:r>
      <w:r>
        <w:br/>
        <w:t>в нижней части заявки рядом с местом для проставления оттиска печати уполномоченным лицом собственноручно указывается: «Печать не предусмотрена».</w:t>
      </w:r>
    </w:p>
  </w:footnote>
  <w:footnote w:id="11">
    <w:p w14:paraId="03647E03" w14:textId="1969820A" w:rsidR="00376C46" w:rsidRDefault="00376C46" w:rsidP="00843EF6">
      <w:pPr>
        <w:pStyle w:val="ac"/>
      </w:pPr>
      <w:r>
        <w:rPr>
          <w:rStyle w:val="ae"/>
        </w:rPr>
        <w:footnoteRef/>
      </w:r>
      <w:r>
        <w:t xml:space="preserve"> </w:t>
      </w:r>
      <w:r w:rsidRPr="00376C46">
        <w:t>Заявка подписывается руководителем организации (лицом, его замещающим) либо уполномоченным лицом, действующим на основании доверенности, оформленной в соответствии с требованиями действующего законодательства РФ. В случае, если заявка подписана лицом на основании доверенности, сканированная копия доверенности направляется вместе с заявкой.</w:t>
      </w:r>
    </w:p>
  </w:footnote>
  <w:footnote w:id="12">
    <w:p w14:paraId="461132A5" w14:textId="33BFE3F9" w:rsidR="00955529" w:rsidRPr="00955529" w:rsidRDefault="00955529" w:rsidP="00843EF6">
      <w:pPr>
        <w:pStyle w:val="ac"/>
        <w:rPr>
          <w:sz w:val="16"/>
        </w:rPr>
      </w:pPr>
      <w:r>
        <w:rPr>
          <w:rStyle w:val="ae"/>
        </w:rPr>
        <w:footnoteRef/>
      </w:r>
      <w:r>
        <w:t xml:space="preserve"> </w:t>
      </w:r>
      <w:r w:rsidRPr="00955529">
        <w:rPr>
          <w:rStyle w:val="phnormal1"/>
          <w:sz w:val="20"/>
          <w:szCs w:val="16"/>
        </w:rPr>
        <w:t xml:space="preserve">Заявка подписывается руководителем организации (лицом, его замещающим)/индивидуальным предпринимателем либо уполномоченным лицом, действующим на основании доверенности, оформленной </w:t>
      </w:r>
      <w:r w:rsidR="000B37FF">
        <w:rPr>
          <w:rStyle w:val="phnormal1"/>
          <w:sz w:val="20"/>
          <w:szCs w:val="16"/>
        </w:rPr>
        <w:br/>
      </w:r>
      <w:r w:rsidRPr="00955529">
        <w:rPr>
          <w:rStyle w:val="phnormal1"/>
          <w:sz w:val="20"/>
          <w:szCs w:val="16"/>
        </w:rPr>
        <w:t xml:space="preserve">в соответствии с требованиями действующего законодательства РФ. В случае, если заявка подписана лицом </w:t>
      </w:r>
      <w:r w:rsidR="000B37FF">
        <w:rPr>
          <w:rStyle w:val="phnormal1"/>
          <w:sz w:val="20"/>
          <w:szCs w:val="16"/>
        </w:rPr>
        <w:br/>
      </w:r>
      <w:r w:rsidRPr="00955529">
        <w:rPr>
          <w:rStyle w:val="phnormal1"/>
          <w:sz w:val="20"/>
          <w:szCs w:val="16"/>
        </w:rPr>
        <w:t xml:space="preserve">на основании доверенности, сканированная копия доверенности направляется вместе с заявкой. </w:t>
      </w:r>
    </w:p>
  </w:footnote>
  <w:footnote w:id="13">
    <w:p w14:paraId="1BD9F0B0" w14:textId="71CD84C7" w:rsidR="00707422" w:rsidRDefault="00707422" w:rsidP="00843EF6">
      <w:pPr>
        <w:pStyle w:val="ac"/>
      </w:pPr>
      <w:r>
        <w:rPr>
          <w:rStyle w:val="ae"/>
        </w:rPr>
        <w:footnoteRef/>
      </w:r>
      <w:r>
        <w:t xml:space="preserve"> В случае, если организация/</w:t>
      </w:r>
      <w:r w:rsidRPr="00707422">
        <w:t>индивидуальны</w:t>
      </w:r>
      <w:r>
        <w:t>й</w:t>
      </w:r>
      <w:r w:rsidRPr="00707422">
        <w:t xml:space="preserve"> предпринимател</w:t>
      </w:r>
      <w:r>
        <w:t>ь осуществляет деятельность без использования печати, в нижней части заявки рядом с местом для проставления оттиска печати уполномоченным лицом собственноручно указывается: «Печать не предусмотрена».</w:t>
      </w:r>
    </w:p>
  </w:footnote>
  <w:footnote w:id="14">
    <w:p w14:paraId="1ECBF36C" w14:textId="6399A497" w:rsidR="00955529" w:rsidRDefault="00955529" w:rsidP="00843EF6">
      <w:pPr>
        <w:pStyle w:val="ac"/>
      </w:pPr>
      <w:r>
        <w:rPr>
          <w:rStyle w:val="ae"/>
        </w:rPr>
        <w:footnoteRef/>
      </w:r>
      <w:r>
        <w:t xml:space="preserve"> </w:t>
      </w:r>
      <w:r w:rsidRPr="00376C46">
        <w:t xml:space="preserve">Заявка подписывается руководителем </w:t>
      </w:r>
      <w:r>
        <w:t xml:space="preserve">головной </w:t>
      </w:r>
      <w:r w:rsidRPr="00376C46">
        <w:t>организации</w:t>
      </w:r>
      <w:r>
        <w:t>/филиала</w:t>
      </w:r>
      <w:r w:rsidRPr="00376C46">
        <w:t xml:space="preserve"> (лицом, его замещающим) либо уполномоченным лицом, действующим на основании доверенности, оформленной в соответствии с требованиями действующего законодательства РФ. В случае, если заявка подписана лицом на основании доверенности, сканированная копия доверенности направляется вместе с заявкой.</w:t>
      </w:r>
    </w:p>
  </w:footnote>
  <w:footnote w:id="15">
    <w:p w14:paraId="37728579" w14:textId="0689FD61" w:rsidR="00707422" w:rsidRDefault="00707422" w:rsidP="00843EF6">
      <w:pPr>
        <w:pStyle w:val="ac"/>
      </w:pPr>
      <w:r>
        <w:rPr>
          <w:rStyle w:val="ae"/>
        </w:rPr>
        <w:footnoteRef/>
      </w:r>
      <w:r>
        <w:t xml:space="preserve"> </w:t>
      </w:r>
      <w:r w:rsidRPr="00707422">
        <w:t>В случае, если организация</w:t>
      </w:r>
      <w:r>
        <w:t xml:space="preserve"> </w:t>
      </w:r>
      <w:r w:rsidRPr="00707422">
        <w:t xml:space="preserve">осуществляет деятельность без использования печати, в нижней части заявки </w:t>
      </w:r>
      <w:r>
        <w:br/>
      </w:r>
      <w:r w:rsidRPr="00707422">
        <w:t>рядом с местом для проставления оттиска печати уполномоченным лицом собственноручно указывается:</w:t>
      </w:r>
      <w:r>
        <w:br/>
      </w:r>
      <w:r w:rsidRPr="00707422">
        <w:t>«Печать не предусмотрена».</w:t>
      </w:r>
    </w:p>
  </w:footnote>
  <w:footnote w:id="16">
    <w:p w14:paraId="6E6C94E3" w14:textId="184C2C98" w:rsidR="00707422" w:rsidRDefault="00442CC7" w:rsidP="00843EF6">
      <w:pPr>
        <w:pStyle w:val="ac"/>
      </w:pPr>
      <w:r>
        <w:rPr>
          <w:rStyle w:val="ae"/>
        </w:rPr>
        <w:footnoteRef/>
      </w:r>
      <w:r>
        <w:t xml:space="preserve"> </w:t>
      </w:r>
      <w:r w:rsidRPr="00955529">
        <w:rPr>
          <w:rStyle w:val="phnormal1"/>
          <w:sz w:val="20"/>
          <w:szCs w:val="16"/>
        </w:rPr>
        <w:t xml:space="preserve">Заявка подписывается руководителем организации (лицом, его замещающим)/индивидуальным предпринимателем либо уполномоченным лицом, действующим на основании доверенности, оформленной </w:t>
      </w:r>
      <w:r>
        <w:rPr>
          <w:rStyle w:val="phnormal1"/>
          <w:sz w:val="20"/>
          <w:szCs w:val="16"/>
        </w:rPr>
        <w:br/>
      </w:r>
      <w:r w:rsidRPr="00955529">
        <w:rPr>
          <w:rStyle w:val="phnormal1"/>
          <w:sz w:val="20"/>
          <w:szCs w:val="16"/>
        </w:rPr>
        <w:t xml:space="preserve">в соответствии с требованиями действующего законодательства РФ. В случае, если заявка подписана лицом </w:t>
      </w:r>
      <w:r>
        <w:rPr>
          <w:rStyle w:val="phnormal1"/>
          <w:sz w:val="20"/>
          <w:szCs w:val="16"/>
        </w:rPr>
        <w:br/>
      </w:r>
      <w:r w:rsidRPr="00955529">
        <w:rPr>
          <w:rStyle w:val="phnormal1"/>
          <w:sz w:val="20"/>
          <w:szCs w:val="16"/>
        </w:rPr>
        <w:t xml:space="preserve">на основании доверенности, сканированная копия доверенности направляется вместе с заявкой. </w:t>
      </w:r>
    </w:p>
  </w:footnote>
  <w:footnote w:id="17">
    <w:p w14:paraId="1A94D728" w14:textId="75C44563" w:rsidR="00707422" w:rsidRDefault="00707422" w:rsidP="00843EF6">
      <w:pPr>
        <w:pStyle w:val="ac"/>
      </w:pPr>
      <w:r>
        <w:rPr>
          <w:rStyle w:val="ae"/>
        </w:rPr>
        <w:footnoteRef/>
      </w:r>
      <w:r>
        <w:t xml:space="preserve"> </w:t>
      </w:r>
      <w:r w:rsidRPr="00707422">
        <w:t>В случае, если организация/индивидуальный предприниматель осуществляет деятельность без использования печати, в нижней части заявки рядом с местом для проставления оттиска печати уполномоченным лицом собственноручно указывается: «Печать не предусмотрена».</w:t>
      </w:r>
    </w:p>
  </w:footnote>
  <w:footnote w:id="18">
    <w:p w14:paraId="6F896025" w14:textId="68BC024C" w:rsidR="00724A93" w:rsidRDefault="00724A93" w:rsidP="00843EF6">
      <w:pPr>
        <w:pStyle w:val="ac"/>
      </w:pPr>
      <w:r>
        <w:rPr>
          <w:rStyle w:val="ae"/>
        </w:rPr>
        <w:footnoteRef/>
      </w:r>
      <w:r>
        <w:t xml:space="preserve"> </w:t>
      </w:r>
      <w:r w:rsidRPr="00724A93">
        <w:t>Заявка подписывается руководителем головной организации/филиала (лицом, его замещающим) либо уполномоченным лицом, действующим на основании доверенности, оформленной в соответствии с требованиями действующего законодательства РФ. В случае, если заявка подписана лицом на основании доверенности, сканированная копия доверенности направляется вместе с заявкой.</w:t>
      </w:r>
    </w:p>
  </w:footnote>
  <w:footnote w:id="19">
    <w:p w14:paraId="60F28B01" w14:textId="0292B4E8" w:rsidR="00707422" w:rsidRDefault="00707422" w:rsidP="00843EF6">
      <w:pPr>
        <w:pStyle w:val="ac"/>
      </w:pPr>
      <w:r>
        <w:rPr>
          <w:rStyle w:val="ae"/>
        </w:rPr>
        <w:footnoteRef/>
      </w:r>
      <w:r>
        <w:t xml:space="preserve"> </w:t>
      </w:r>
      <w:r w:rsidRPr="00707422">
        <w:t>В случае, если организация</w:t>
      </w:r>
      <w:r>
        <w:t xml:space="preserve"> </w:t>
      </w:r>
      <w:r w:rsidRPr="00707422">
        <w:t xml:space="preserve">осуществляет деятельность без использования печати, в нижней части заявки </w:t>
      </w:r>
      <w:r>
        <w:br/>
      </w:r>
      <w:r w:rsidRPr="00707422">
        <w:t xml:space="preserve">рядом с местом для проставления оттиска печати уполномоченным лицом собственноручно указывается: </w:t>
      </w:r>
      <w:r>
        <w:br/>
      </w:r>
      <w:r w:rsidRPr="00707422">
        <w:t>«Печать не предусмотрена».</w:t>
      </w:r>
    </w:p>
  </w:footnote>
  <w:footnote w:id="20">
    <w:p w14:paraId="0BF35453" w14:textId="2F75B926" w:rsidR="00397787" w:rsidRDefault="00C91FCF" w:rsidP="00843EF6">
      <w:pPr>
        <w:pStyle w:val="ac"/>
      </w:pPr>
      <w:r w:rsidRPr="002F33FD">
        <w:rPr>
          <w:rStyle w:val="ae"/>
        </w:rPr>
        <w:footnoteRef/>
      </w:r>
      <w:r>
        <w:t xml:space="preserve"> Перевод в архив подразумевает перевод карточки </w:t>
      </w:r>
      <w:r w:rsidR="00397787">
        <w:t xml:space="preserve">сведений об </w:t>
      </w:r>
      <w:r>
        <w:t xml:space="preserve">организации в неактивное состояние по любой </w:t>
      </w:r>
      <w:r w:rsidR="0065718B">
        <w:br/>
      </w:r>
      <w:r>
        <w:t>из причин, указанных в заявке. После перевода в архив карточка становится недоступной для просмотра пользователями. Сведения о</w:t>
      </w:r>
      <w:r w:rsidR="001917E8">
        <w:t>бо</w:t>
      </w:r>
      <w:r>
        <w:t xml:space="preserve"> </w:t>
      </w:r>
      <w:r w:rsidR="001917E8">
        <w:t xml:space="preserve">всех </w:t>
      </w:r>
      <w:r>
        <w:t>организаци</w:t>
      </w:r>
      <w:r w:rsidR="001917E8">
        <w:t xml:space="preserve">ях, внесенных </w:t>
      </w:r>
      <w:r>
        <w:t>в ФРМО</w:t>
      </w:r>
      <w:r w:rsidR="001917E8">
        <w:t>,</w:t>
      </w:r>
      <w:r>
        <w:t xml:space="preserve"> содержатся в Реестре медицинских организаций Российской Федерации, формируемом на основании данных ФРМО и расположенном по ссылке </w:t>
      </w:r>
      <w:hyperlink r:id="rId1" w:anchor="!/refbook/1.2.643.5.1.13.13.11.1461" w:history="1">
        <w:r w:rsidR="00397787" w:rsidRPr="008C1C5D">
          <w:rPr>
            <w:rStyle w:val="a9"/>
          </w:rPr>
          <w:t>https://nsi.rosminzdrav.ru/#!/refbook/1.2.643.5.1.13.13.11.1461</w:t>
        </w:r>
      </w:hyperlink>
    </w:p>
  </w:footnote>
  <w:footnote w:id="21">
    <w:p w14:paraId="57217BA3" w14:textId="36B6EB10" w:rsidR="00724A93" w:rsidRDefault="00724A93" w:rsidP="00843EF6">
      <w:pPr>
        <w:pStyle w:val="ac"/>
      </w:pPr>
      <w:r>
        <w:rPr>
          <w:rStyle w:val="ae"/>
        </w:rPr>
        <w:footnoteRef/>
      </w:r>
      <w:r>
        <w:t xml:space="preserve"> </w:t>
      </w:r>
      <w:r w:rsidRPr="00955529">
        <w:rPr>
          <w:rStyle w:val="phnormal1"/>
          <w:sz w:val="20"/>
          <w:szCs w:val="16"/>
        </w:rPr>
        <w:t xml:space="preserve">Заявка подписывается руководителем </w:t>
      </w:r>
      <w:r w:rsidR="00C07F1D">
        <w:rPr>
          <w:rStyle w:val="phnormal1"/>
          <w:sz w:val="20"/>
          <w:szCs w:val="16"/>
        </w:rPr>
        <w:t>ОУЗ/</w:t>
      </w:r>
      <w:r w:rsidR="005E324C">
        <w:rPr>
          <w:rStyle w:val="phnormal1"/>
          <w:sz w:val="20"/>
          <w:szCs w:val="16"/>
        </w:rPr>
        <w:t>ФОИВ/</w:t>
      </w:r>
      <w:r w:rsidRPr="00955529">
        <w:rPr>
          <w:rStyle w:val="phnormal1"/>
          <w:sz w:val="20"/>
          <w:szCs w:val="16"/>
        </w:rPr>
        <w:t xml:space="preserve">организации (лицом, его замещающим)/индивидуальным предпринимателем либо уполномоченным лицом, действующим на основании доверенности, оформленной </w:t>
      </w:r>
      <w:r>
        <w:rPr>
          <w:rStyle w:val="phnormal1"/>
          <w:sz w:val="20"/>
          <w:szCs w:val="16"/>
        </w:rPr>
        <w:br/>
      </w:r>
      <w:r w:rsidRPr="00955529">
        <w:rPr>
          <w:rStyle w:val="phnormal1"/>
          <w:sz w:val="20"/>
          <w:szCs w:val="16"/>
        </w:rPr>
        <w:t xml:space="preserve">в соответствии с требованиями действующего законодательства РФ. В случае, если заявка подписана лицом </w:t>
      </w:r>
      <w:r>
        <w:rPr>
          <w:rStyle w:val="phnormal1"/>
          <w:sz w:val="20"/>
          <w:szCs w:val="16"/>
        </w:rPr>
        <w:br/>
      </w:r>
      <w:r w:rsidRPr="00955529">
        <w:rPr>
          <w:rStyle w:val="phnormal1"/>
          <w:sz w:val="20"/>
          <w:szCs w:val="16"/>
        </w:rPr>
        <w:t>на основании доверенности, сканированная копия доверенности направляется вместе с заявкой</w:t>
      </w:r>
      <w:r>
        <w:rPr>
          <w:rStyle w:val="phnormal1"/>
          <w:sz w:val="20"/>
          <w:szCs w:val="16"/>
        </w:rPr>
        <w:t>.</w:t>
      </w:r>
    </w:p>
  </w:footnote>
  <w:footnote w:id="22">
    <w:p w14:paraId="0DC9ABFC" w14:textId="4A5E80E3" w:rsidR="00DC33BC" w:rsidRDefault="00DC33BC" w:rsidP="00843EF6">
      <w:pPr>
        <w:pStyle w:val="ac"/>
      </w:pPr>
      <w:r>
        <w:rPr>
          <w:rStyle w:val="ae"/>
        </w:rPr>
        <w:footnoteRef/>
      </w:r>
      <w:r>
        <w:t xml:space="preserve"> В случае, если организация/</w:t>
      </w:r>
      <w:r w:rsidRPr="00707422">
        <w:t>индивидуальны</w:t>
      </w:r>
      <w:r>
        <w:t>й</w:t>
      </w:r>
      <w:r w:rsidRPr="00707422">
        <w:t xml:space="preserve"> предпринимател</w:t>
      </w:r>
      <w:r>
        <w:t>ь осуществляет деятельность без использования печати, в нижней части заявки рядом с местом для проставления оттиска печати уполномоченным лицом собственноручно указывается: «Печать не предусмотрена».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16113198"/>
      <w:docPartObj>
        <w:docPartGallery w:val="Page Numbers (Top of Page)"/>
        <w:docPartUnique/>
      </w:docPartObj>
    </w:sdtPr>
    <w:sdtEndPr/>
    <w:sdtContent>
      <w:p w14:paraId="2C6F0AA5" w14:textId="77777777" w:rsidR="00C91FCF" w:rsidRDefault="00C91FCF" w:rsidP="001B0CF9">
        <w:pPr>
          <w:pStyle w:val="af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65</w:t>
        </w:r>
        <w:r>
          <w:rPr>
            <w:noProof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22459"/>
    <w:multiLevelType w:val="hybridMultilevel"/>
    <w:tmpl w:val="3CE44F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36631C"/>
    <w:multiLevelType w:val="hybridMultilevel"/>
    <w:tmpl w:val="9BA6DF8C"/>
    <w:lvl w:ilvl="0" w:tplc="04190011">
      <w:start w:val="1"/>
      <w:numFmt w:val="decimal"/>
      <w:pStyle w:val="1"/>
      <w:lvlText w:val="%1)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0E2136EB"/>
    <w:multiLevelType w:val="hybridMultilevel"/>
    <w:tmpl w:val="44B8B066"/>
    <w:lvl w:ilvl="0" w:tplc="0419000F">
      <w:start w:val="1"/>
      <w:numFmt w:val="decimal"/>
      <w:pStyle w:val="a"/>
      <w:lvlText w:val="%1."/>
      <w:lvlJc w:val="left"/>
      <w:pPr>
        <w:ind w:left="14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05" w:hanging="360"/>
      </w:pPr>
    </w:lvl>
    <w:lvl w:ilvl="2" w:tplc="0419001B" w:tentative="1">
      <w:start w:val="1"/>
      <w:numFmt w:val="lowerRoman"/>
      <w:lvlText w:val="%3."/>
      <w:lvlJc w:val="right"/>
      <w:pPr>
        <w:ind w:left="2925" w:hanging="180"/>
      </w:pPr>
    </w:lvl>
    <w:lvl w:ilvl="3" w:tplc="0419000F" w:tentative="1">
      <w:start w:val="1"/>
      <w:numFmt w:val="decimal"/>
      <w:lvlText w:val="%4."/>
      <w:lvlJc w:val="left"/>
      <w:pPr>
        <w:ind w:left="3645" w:hanging="360"/>
      </w:pPr>
    </w:lvl>
    <w:lvl w:ilvl="4" w:tplc="04190019" w:tentative="1">
      <w:start w:val="1"/>
      <w:numFmt w:val="lowerLetter"/>
      <w:lvlText w:val="%5."/>
      <w:lvlJc w:val="left"/>
      <w:pPr>
        <w:ind w:left="4365" w:hanging="360"/>
      </w:pPr>
    </w:lvl>
    <w:lvl w:ilvl="5" w:tplc="0419001B" w:tentative="1">
      <w:start w:val="1"/>
      <w:numFmt w:val="lowerRoman"/>
      <w:lvlText w:val="%6."/>
      <w:lvlJc w:val="right"/>
      <w:pPr>
        <w:ind w:left="5085" w:hanging="180"/>
      </w:pPr>
    </w:lvl>
    <w:lvl w:ilvl="6" w:tplc="0419000F" w:tentative="1">
      <w:start w:val="1"/>
      <w:numFmt w:val="decimal"/>
      <w:lvlText w:val="%7."/>
      <w:lvlJc w:val="left"/>
      <w:pPr>
        <w:ind w:left="5805" w:hanging="360"/>
      </w:pPr>
    </w:lvl>
    <w:lvl w:ilvl="7" w:tplc="04190019" w:tentative="1">
      <w:start w:val="1"/>
      <w:numFmt w:val="lowerLetter"/>
      <w:lvlText w:val="%8."/>
      <w:lvlJc w:val="left"/>
      <w:pPr>
        <w:ind w:left="6525" w:hanging="360"/>
      </w:pPr>
    </w:lvl>
    <w:lvl w:ilvl="8" w:tplc="041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3" w15:restartNumberingAfterBreak="0">
    <w:nsid w:val="11495CF7"/>
    <w:multiLevelType w:val="multilevel"/>
    <w:tmpl w:val="9F1A1698"/>
    <w:lvl w:ilvl="0">
      <w:start w:val="1"/>
      <w:numFmt w:val="bullet"/>
      <w:pStyle w:val="phlistitemized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phlistitemized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4" w15:restartNumberingAfterBreak="0">
    <w:nsid w:val="12101DB7"/>
    <w:multiLevelType w:val="hybridMultilevel"/>
    <w:tmpl w:val="56B23D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BA77A7"/>
    <w:multiLevelType w:val="multilevel"/>
    <w:tmpl w:val="4258A418"/>
    <w:lvl w:ilvl="0">
      <w:start w:val="1"/>
      <w:numFmt w:val="decimal"/>
      <w:pStyle w:val="phlistordered1"/>
      <w:lvlText w:val="%1)"/>
      <w:lvlJc w:val="left"/>
      <w:pPr>
        <w:tabs>
          <w:tab w:val="num" w:pos="1780"/>
        </w:tabs>
        <w:ind w:left="1780" w:hanging="465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6" w15:restartNumberingAfterBreak="0">
    <w:nsid w:val="14A54261"/>
    <w:multiLevelType w:val="hybridMultilevel"/>
    <w:tmpl w:val="BB66CC1E"/>
    <w:lvl w:ilvl="0" w:tplc="A9B2C088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 w15:restartNumberingAfterBreak="0">
    <w:nsid w:val="1560332E"/>
    <w:multiLevelType w:val="multilevel"/>
    <w:tmpl w:val="98D8224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5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1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80" w:hanging="1800"/>
      </w:pPr>
      <w:rPr>
        <w:rFonts w:hint="default"/>
      </w:rPr>
    </w:lvl>
  </w:abstractNum>
  <w:abstractNum w:abstractNumId="8" w15:restartNumberingAfterBreak="0">
    <w:nsid w:val="16A2769A"/>
    <w:multiLevelType w:val="multilevel"/>
    <w:tmpl w:val="88CA2596"/>
    <w:lvl w:ilvl="0">
      <w:start w:val="4"/>
      <w:numFmt w:val="decimal"/>
      <w:lvlText w:val="%1."/>
      <w:lvlJc w:val="left"/>
      <w:pPr>
        <w:ind w:left="900" w:hanging="90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12" w:hanging="90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24" w:hanging="900"/>
      </w:pPr>
      <w:rPr>
        <w:rFonts w:hint="default"/>
      </w:rPr>
    </w:lvl>
    <w:lvl w:ilvl="3">
      <w:start w:val="2"/>
      <w:numFmt w:val="decimal"/>
      <w:lvlText w:val="%1.%2.%3.%4."/>
      <w:lvlJc w:val="left"/>
      <w:pPr>
        <w:ind w:left="1536" w:hanging="900"/>
      </w:pPr>
      <w:rPr>
        <w:rFonts w:hint="default"/>
      </w:rPr>
    </w:lvl>
    <w:lvl w:ilvl="4">
      <w:start w:val="2"/>
      <w:numFmt w:val="decimal"/>
      <w:lvlText w:val="%1.%2.%3.%4.%5."/>
      <w:lvlJc w:val="left"/>
      <w:pPr>
        <w:ind w:left="192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4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71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92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496" w:hanging="1800"/>
      </w:pPr>
      <w:rPr>
        <w:rFonts w:hint="default"/>
      </w:rPr>
    </w:lvl>
  </w:abstractNum>
  <w:abstractNum w:abstractNumId="9" w15:restartNumberingAfterBreak="0">
    <w:nsid w:val="19952A7E"/>
    <w:multiLevelType w:val="multilevel"/>
    <w:tmpl w:val="4148CB76"/>
    <w:lvl w:ilvl="0">
      <w:start w:val="1"/>
      <w:numFmt w:val="russianLower"/>
      <w:pStyle w:val="phlistordereda"/>
      <w:lvlText w:val="%1)"/>
      <w:lvlJc w:val="left"/>
      <w:pPr>
        <w:ind w:left="1315" w:hanging="464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77"/>
        </w:tabs>
        <w:ind w:left="2477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3197"/>
        </w:tabs>
        <w:ind w:left="319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917"/>
        </w:tabs>
        <w:ind w:left="391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637"/>
        </w:tabs>
        <w:ind w:left="463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357"/>
        </w:tabs>
        <w:ind w:left="535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6077"/>
        </w:tabs>
        <w:ind w:left="607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797"/>
        </w:tabs>
        <w:ind w:left="679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517"/>
        </w:tabs>
        <w:ind w:left="7517" w:hanging="180"/>
      </w:pPr>
      <w:rPr>
        <w:rFonts w:hint="default"/>
      </w:rPr>
    </w:lvl>
  </w:abstractNum>
  <w:abstractNum w:abstractNumId="10" w15:restartNumberingAfterBreak="0">
    <w:nsid w:val="1DB014A0"/>
    <w:multiLevelType w:val="multilevel"/>
    <w:tmpl w:val="DF8697A0"/>
    <w:lvl w:ilvl="0">
      <w:start w:val="1"/>
      <w:numFmt w:val="russianUpper"/>
      <w:lvlText w:val="Приложение 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738"/>
        </w:tabs>
        <w:ind w:left="3738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882"/>
        </w:tabs>
        <w:ind w:left="3882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026"/>
        </w:tabs>
        <w:ind w:left="4026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170"/>
        </w:tabs>
        <w:ind w:left="417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14"/>
        </w:tabs>
        <w:ind w:left="431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458"/>
        </w:tabs>
        <w:ind w:left="4458" w:hanging="1584"/>
      </w:pPr>
      <w:rPr>
        <w:rFonts w:hint="default"/>
      </w:rPr>
    </w:lvl>
  </w:abstractNum>
  <w:abstractNum w:abstractNumId="11" w15:restartNumberingAfterBreak="0">
    <w:nsid w:val="1DB862E0"/>
    <w:multiLevelType w:val="hybridMultilevel"/>
    <w:tmpl w:val="5DAE4584"/>
    <w:lvl w:ilvl="0" w:tplc="5922E858">
      <w:start w:val="1"/>
      <w:numFmt w:val="decimal"/>
      <w:pStyle w:val="10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2502259"/>
    <w:multiLevelType w:val="hybridMultilevel"/>
    <w:tmpl w:val="DA52086C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3" w15:restartNumberingAfterBreak="0">
    <w:nsid w:val="2318117C"/>
    <w:multiLevelType w:val="multilevel"/>
    <w:tmpl w:val="076AC392"/>
    <w:lvl w:ilvl="0">
      <w:start w:val="1"/>
      <w:numFmt w:val="bullet"/>
      <w:lvlText w:val=""/>
      <w:lvlJc w:val="left"/>
      <w:pPr>
        <w:ind w:left="334" w:hanging="334"/>
      </w:pPr>
      <w:rPr>
        <w:rFonts w:ascii="Symbol" w:hAnsi="Symbol" w:hint="default"/>
      </w:rPr>
    </w:lvl>
    <w:lvl w:ilvl="1">
      <w:start w:val="1"/>
      <w:numFmt w:val="bullet"/>
      <w:pStyle w:val="phtableitemizedlist2"/>
      <w:lvlText w:val=""/>
      <w:lvlJc w:val="left"/>
      <w:pPr>
        <w:ind w:left="686" w:hanging="34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4CD7BE1"/>
    <w:multiLevelType w:val="hybridMultilevel"/>
    <w:tmpl w:val="B26C6980"/>
    <w:lvl w:ilvl="0" w:tplc="209C53BC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5" w15:restartNumberingAfterBreak="0">
    <w:nsid w:val="2D1C46EB"/>
    <w:multiLevelType w:val="hybridMultilevel"/>
    <w:tmpl w:val="D6E23980"/>
    <w:lvl w:ilvl="0" w:tplc="6E6495D8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621531B"/>
    <w:multiLevelType w:val="multilevel"/>
    <w:tmpl w:val="D430BC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3D2504B3"/>
    <w:multiLevelType w:val="multilevel"/>
    <w:tmpl w:val="FB382982"/>
    <w:lvl w:ilvl="0">
      <w:start w:val="1"/>
      <w:numFmt w:val="bullet"/>
      <w:pStyle w:val="phtableitemizedlist1"/>
      <w:lvlText w:val=""/>
      <w:lvlJc w:val="left"/>
      <w:pPr>
        <w:ind w:left="334" w:hanging="334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ind w:left="686" w:hanging="34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C42DA7"/>
    <w:multiLevelType w:val="multilevel"/>
    <w:tmpl w:val="AFF01260"/>
    <w:lvl w:ilvl="0">
      <w:start w:val="1"/>
      <w:numFmt w:val="decimal"/>
      <w:pStyle w:val="phtableorderedlist1"/>
      <w:lvlText w:val="%1)"/>
      <w:lvlJc w:val="left"/>
      <w:pPr>
        <w:ind w:left="340" w:hanging="33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9" w15:restartNumberingAfterBreak="0">
    <w:nsid w:val="3FAD0CBD"/>
    <w:multiLevelType w:val="hybridMultilevel"/>
    <w:tmpl w:val="8DBCCF58"/>
    <w:lvl w:ilvl="0" w:tplc="6D8AB0A0">
      <w:start w:val="1"/>
      <w:numFmt w:val="decimal"/>
      <w:lvlText w:val="%1)"/>
      <w:lvlJc w:val="left"/>
      <w:pPr>
        <w:ind w:left="16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95" w:hanging="360"/>
      </w:pPr>
    </w:lvl>
    <w:lvl w:ilvl="2" w:tplc="0419001B" w:tentative="1">
      <w:start w:val="1"/>
      <w:numFmt w:val="lowerRoman"/>
      <w:lvlText w:val="%3."/>
      <w:lvlJc w:val="right"/>
      <w:pPr>
        <w:ind w:left="3115" w:hanging="180"/>
      </w:pPr>
    </w:lvl>
    <w:lvl w:ilvl="3" w:tplc="0419000F" w:tentative="1">
      <w:start w:val="1"/>
      <w:numFmt w:val="decimal"/>
      <w:lvlText w:val="%4."/>
      <w:lvlJc w:val="left"/>
      <w:pPr>
        <w:ind w:left="3835" w:hanging="360"/>
      </w:pPr>
    </w:lvl>
    <w:lvl w:ilvl="4" w:tplc="04190019" w:tentative="1">
      <w:start w:val="1"/>
      <w:numFmt w:val="lowerLetter"/>
      <w:lvlText w:val="%5."/>
      <w:lvlJc w:val="left"/>
      <w:pPr>
        <w:ind w:left="4555" w:hanging="360"/>
      </w:pPr>
    </w:lvl>
    <w:lvl w:ilvl="5" w:tplc="0419001B" w:tentative="1">
      <w:start w:val="1"/>
      <w:numFmt w:val="lowerRoman"/>
      <w:lvlText w:val="%6."/>
      <w:lvlJc w:val="right"/>
      <w:pPr>
        <w:ind w:left="5275" w:hanging="180"/>
      </w:pPr>
    </w:lvl>
    <w:lvl w:ilvl="6" w:tplc="0419000F" w:tentative="1">
      <w:start w:val="1"/>
      <w:numFmt w:val="decimal"/>
      <w:lvlText w:val="%7."/>
      <w:lvlJc w:val="left"/>
      <w:pPr>
        <w:ind w:left="5995" w:hanging="360"/>
      </w:pPr>
    </w:lvl>
    <w:lvl w:ilvl="7" w:tplc="04190019" w:tentative="1">
      <w:start w:val="1"/>
      <w:numFmt w:val="lowerLetter"/>
      <w:lvlText w:val="%8."/>
      <w:lvlJc w:val="left"/>
      <w:pPr>
        <w:ind w:left="6715" w:hanging="360"/>
      </w:pPr>
    </w:lvl>
    <w:lvl w:ilvl="8" w:tplc="0419001B" w:tentative="1">
      <w:start w:val="1"/>
      <w:numFmt w:val="lowerRoman"/>
      <w:lvlText w:val="%9."/>
      <w:lvlJc w:val="right"/>
      <w:pPr>
        <w:ind w:left="7435" w:hanging="180"/>
      </w:pPr>
    </w:lvl>
  </w:abstractNum>
  <w:abstractNum w:abstractNumId="20" w15:restartNumberingAfterBreak="0">
    <w:nsid w:val="45772172"/>
    <w:multiLevelType w:val="hybridMultilevel"/>
    <w:tmpl w:val="4B8EEF08"/>
    <w:lvl w:ilvl="0" w:tplc="BE34701A">
      <w:start w:val="1"/>
      <w:numFmt w:val="decimal"/>
      <w:pStyle w:val="phtableorderlist1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BFB32A9"/>
    <w:multiLevelType w:val="multilevel"/>
    <w:tmpl w:val="DF8697A0"/>
    <w:styleLink w:val="phadditiontitle"/>
    <w:lvl w:ilvl="0">
      <w:start w:val="1"/>
      <w:numFmt w:val="russianUpper"/>
      <w:lvlText w:val="Приложение 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738"/>
        </w:tabs>
        <w:ind w:left="3738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882"/>
        </w:tabs>
        <w:ind w:left="3882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026"/>
        </w:tabs>
        <w:ind w:left="4026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170"/>
        </w:tabs>
        <w:ind w:left="417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14"/>
        </w:tabs>
        <w:ind w:left="431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458"/>
        </w:tabs>
        <w:ind w:left="4458" w:hanging="1584"/>
      </w:pPr>
      <w:rPr>
        <w:rFonts w:hint="default"/>
      </w:rPr>
    </w:lvl>
  </w:abstractNum>
  <w:abstractNum w:abstractNumId="22" w15:restartNumberingAfterBreak="0">
    <w:nsid w:val="4D917931"/>
    <w:multiLevelType w:val="multilevel"/>
    <w:tmpl w:val="40C08A76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5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13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0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14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98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69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764" w:hanging="1800"/>
      </w:pPr>
      <w:rPr>
        <w:rFonts w:hint="default"/>
      </w:rPr>
    </w:lvl>
  </w:abstractNum>
  <w:abstractNum w:abstractNumId="23" w15:restartNumberingAfterBreak="0">
    <w:nsid w:val="53F405B4"/>
    <w:multiLevelType w:val="multilevel"/>
    <w:tmpl w:val="21981FF4"/>
    <w:lvl w:ilvl="0">
      <w:start w:val="1"/>
      <w:numFmt w:val="decimal"/>
      <w:pStyle w:val="a0"/>
      <w:lvlText w:val="%1."/>
      <w:lvlJc w:val="left"/>
      <w:pPr>
        <w:ind w:left="720" w:hanging="720"/>
      </w:pPr>
      <w:rPr>
        <w:rFonts w:hint="default"/>
        <w:b w:val="0"/>
        <w:sz w:val="24"/>
      </w:rPr>
    </w:lvl>
    <w:lvl w:ilvl="1">
      <w:start w:val="1"/>
      <w:numFmt w:val="lowerLetter"/>
      <w:lvlText w:val="%2."/>
      <w:lvlJc w:val="left"/>
      <w:pPr>
        <w:ind w:left="1797" w:hanging="72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874" w:hanging="72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951" w:hanging="72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028" w:hanging="72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105" w:hanging="72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182" w:hanging="72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8259" w:hanging="72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9336" w:hanging="720"/>
      </w:pPr>
      <w:rPr>
        <w:rFonts w:hint="default"/>
      </w:rPr>
    </w:lvl>
  </w:abstractNum>
  <w:abstractNum w:abstractNumId="24" w15:restartNumberingAfterBreak="0">
    <w:nsid w:val="54C845EB"/>
    <w:multiLevelType w:val="multilevel"/>
    <w:tmpl w:val="5FAE034C"/>
    <w:lvl w:ilvl="0">
      <w:start w:val="1"/>
      <w:numFmt w:val="russianLower"/>
      <w:pStyle w:val="phtableorderlist"/>
      <w:lvlText w:val="%1)"/>
      <w:lvlJc w:val="left"/>
      <w:pPr>
        <w:ind w:left="340" w:hanging="334"/>
      </w:pPr>
      <w:rPr>
        <w:rFonts w:hint="default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5" w15:restartNumberingAfterBreak="0">
    <w:nsid w:val="61CD4EC7"/>
    <w:multiLevelType w:val="hybridMultilevel"/>
    <w:tmpl w:val="BF2ECCCC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6" w15:restartNumberingAfterBreak="0">
    <w:nsid w:val="63EC2B42"/>
    <w:multiLevelType w:val="hybridMultilevel"/>
    <w:tmpl w:val="E8303FC0"/>
    <w:lvl w:ilvl="0" w:tplc="F33AAB68">
      <w:start w:val="1"/>
      <w:numFmt w:val="decimal"/>
      <w:pStyle w:val="phbibliography"/>
      <w:lvlText w:val="[%1]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642D5693"/>
    <w:multiLevelType w:val="hybridMultilevel"/>
    <w:tmpl w:val="423C496A"/>
    <w:lvl w:ilvl="0" w:tplc="198EB26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6E737BAE"/>
    <w:multiLevelType w:val="hybridMultilevel"/>
    <w:tmpl w:val="1D2C9E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21E2ED4"/>
    <w:multiLevelType w:val="multilevel"/>
    <w:tmpl w:val="5796ABC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0" w15:restartNumberingAfterBreak="0">
    <w:nsid w:val="73012FC2"/>
    <w:multiLevelType w:val="multilevel"/>
    <w:tmpl w:val="73FE6D96"/>
    <w:lvl w:ilvl="0">
      <w:start w:val="1"/>
      <w:numFmt w:val="decimal"/>
      <w:pStyle w:val="11"/>
      <w:lvlText w:val="%1"/>
      <w:lvlJc w:val="left"/>
      <w:pPr>
        <w:tabs>
          <w:tab w:val="num" w:pos="1418"/>
        </w:tabs>
        <w:ind w:left="851" w:firstLine="0"/>
      </w:pPr>
      <w:rPr>
        <w:rFonts w:ascii="Times New Roman Полужирный" w:hAnsi="Times New Roman Полужирный" w:hint="default"/>
        <w:b/>
        <w:i w:val="0"/>
        <w:sz w:val="28"/>
      </w:rPr>
    </w:lvl>
    <w:lvl w:ilvl="1">
      <w:start w:val="1"/>
      <w:numFmt w:val="decimal"/>
      <w:pStyle w:val="2"/>
      <w:lvlText w:val="%1.%2"/>
      <w:lvlJc w:val="left"/>
      <w:pPr>
        <w:tabs>
          <w:tab w:val="num" w:pos="1571"/>
        </w:tabs>
        <w:ind w:left="851" w:firstLine="0"/>
      </w:pPr>
      <w:rPr>
        <w:rFonts w:ascii="Times New Roman Полужирный" w:hAnsi="Times New Roman Полужирный" w:hint="default"/>
        <w:b/>
        <w:i w:val="0"/>
        <w:sz w:val="24"/>
      </w:rPr>
    </w:lvl>
    <w:lvl w:ilvl="2">
      <w:start w:val="1"/>
      <w:numFmt w:val="decimal"/>
      <w:pStyle w:val="3"/>
      <w:lvlText w:val="%1.%2.%3"/>
      <w:lvlJc w:val="left"/>
      <w:pPr>
        <w:tabs>
          <w:tab w:val="num" w:pos="1843"/>
        </w:tabs>
        <w:ind w:left="851" w:firstLine="0"/>
      </w:pPr>
      <w:rPr>
        <w:rFonts w:ascii="Times New Roman Полужирный" w:hAnsi="Times New Roman Полужирный" w:hint="default"/>
        <w:b/>
        <w:i w:val="0"/>
        <w:sz w:val="24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985"/>
        </w:tabs>
        <w:ind w:left="851" w:firstLine="0"/>
      </w:pPr>
      <w:rPr>
        <w:rFonts w:ascii="Times New Roman Полужирный" w:hAnsi="Times New Roman Полужирный" w:hint="default"/>
        <w:b/>
        <w:i w:val="0"/>
        <w:sz w:val="24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985"/>
        </w:tabs>
        <w:ind w:left="851" w:firstLine="0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sz w:val="24"/>
        <w:vertAlign w:val="baseline"/>
      </w:rPr>
    </w:lvl>
    <w:lvl w:ilvl="5">
      <w:start w:val="1"/>
      <w:numFmt w:val="decimal"/>
      <w:lvlRestart w:val="3"/>
      <w:pStyle w:val="6"/>
      <w:lvlText w:val="%1.%2.%3.%4.%5.%6"/>
      <w:lvlJc w:val="left"/>
      <w:pPr>
        <w:tabs>
          <w:tab w:val="num" w:pos="2268"/>
        </w:tabs>
        <w:ind w:left="851" w:firstLine="0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</w:rPr>
    </w:lvl>
    <w:lvl w:ilvl="6">
      <w:start w:val="1"/>
      <w:numFmt w:val="decimal"/>
      <w:lvlText w:val="%1.%2.%3.%4.%5.%6.%7"/>
      <w:lvlJc w:val="left"/>
      <w:pPr>
        <w:tabs>
          <w:tab w:val="num" w:pos="1001"/>
        </w:tabs>
        <w:ind w:left="1001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45"/>
        </w:tabs>
        <w:ind w:left="114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89"/>
        </w:tabs>
        <w:ind w:left="1289" w:hanging="1584"/>
      </w:pPr>
      <w:rPr>
        <w:rFonts w:hint="default"/>
      </w:rPr>
    </w:lvl>
  </w:abstractNum>
  <w:abstractNum w:abstractNumId="31" w15:restartNumberingAfterBreak="0">
    <w:nsid w:val="75161AFA"/>
    <w:multiLevelType w:val="multilevel"/>
    <w:tmpl w:val="BE9AB800"/>
    <w:lvl w:ilvl="0">
      <w:start w:val="1"/>
      <w:numFmt w:val="bullet"/>
      <w:pStyle w:val="phlistitemized1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7579686D"/>
    <w:multiLevelType w:val="multilevel"/>
    <w:tmpl w:val="85BE704E"/>
    <w:lvl w:ilvl="0">
      <w:start w:val="1"/>
      <w:numFmt w:val="bullet"/>
      <w:lvlText w:val="–"/>
      <w:lvlJc w:val="left"/>
      <w:pPr>
        <w:tabs>
          <w:tab w:val="num" w:pos="1755"/>
        </w:tabs>
        <w:ind w:left="1755" w:hanging="360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2">
      <w:start w:val="1"/>
      <w:numFmt w:val="bullet"/>
      <w:pStyle w:val="phlistitemized4"/>
      <w:lvlText w:val=""/>
      <w:lvlJc w:val="left"/>
      <w:pPr>
        <w:tabs>
          <w:tab w:val="num" w:pos="2710"/>
        </w:tabs>
        <w:ind w:left="2710" w:hanging="465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33" w15:restartNumberingAfterBreak="0">
    <w:nsid w:val="78371568"/>
    <w:multiLevelType w:val="hybridMultilevel"/>
    <w:tmpl w:val="B538D1F4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4" w15:restartNumberingAfterBreak="0">
    <w:nsid w:val="78DA1851"/>
    <w:multiLevelType w:val="multilevel"/>
    <w:tmpl w:val="44921788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5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1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80" w:hanging="1800"/>
      </w:pPr>
      <w:rPr>
        <w:rFonts w:hint="default"/>
      </w:rPr>
    </w:lvl>
  </w:abstractNum>
  <w:abstractNum w:abstractNumId="35" w15:restartNumberingAfterBreak="0">
    <w:nsid w:val="7C7207C8"/>
    <w:multiLevelType w:val="hybridMultilevel"/>
    <w:tmpl w:val="744847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"/>
  </w:num>
  <w:num w:numId="3">
    <w:abstractNumId w:val="2"/>
  </w:num>
  <w:num w:numId="4">
    <w:abstractNumId w:val="26"/>
  </w:num>
  <w:num w:numId="5">
    <w:abstractNumId w:val="3"/>
  </w:num>
  <w:num w:numId="6">
    <w:abstractNumId w:val="5"/>
  </w:num>
  <w:num w:numId="7">
    <w:abstractNumId w:val="9"/>
  </w:num>
  <w:num w:numId="8">
    <w:abstractNumId w:val="32"/>
  </w:num>
  <w:num w:numId="9">
    <w:abstractNumId w:val="11"/>
  </w:num>
  <w:num w:numId="10">
    <w:abstractNumId w:val="24"/>
  </w:num>
  <w:num w:numId="11">
    <w:abstractNumId w:val="20"/>
  </w:num>
  <w:num w:numId="12">
    <w:abstractNumId w:val="21"/>
  </w:num>
  <w:num w:numId="13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8"/>
    <w:lvlOverride w:ilvl="0">
      <w:startOverride w:val="1"/>
    </w:lvlOverride>
  </w:num>
  <w:num w:numId="15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3"/>
  </w:num>
  <w:num w:numId="18">
    <w:abstractNumId w:val="25"/>
  </w:num>
  <w:num w:numId="19">
    <w:abstractNumId w:val="35"/>
  </w:num>
  <w:num w:numId="20">
    <w:abstractNumId w:val="4"/>
  </w:num>
  <w:num w:numId="21">
    <w:abstractNumId w:val="13"/>
  </w:num>
  <w:num w:numId="22">
    <w:abstractNumId w:val="10"/>
  </w:num>
  <w:num w:numId="23">
    <w:abstractNumId w:val="30"/>
  </w:num>
  <w:num w:numId="24">
    <w:abstractNumId w:val="8"/>
  </w:num>
  <w:num w:numId="25">
    <w:abstractNumId w:val="12"/>
  </w:num>
  <w:num w:numId="26">
    <w:abstractNumId w:val="30"/>
    <w:lvlOverride w:ilvl="0">
      <w:startOverride w:val="1"/>
    </w:lvlOverride>
    <w:lvlOverride w:ilvl="1">
      <w:startOverride w:val="6"/>
    </w:lvlOverride>
  </w:num>
  <w:num w:numId="27">
    <w:abstractNumId w:val="30"/>
    <w:lvlOverride w:ilvl="0">
      <w:startOverride w:val="1"/>
    </w:lvlOverride>
    <w:lvlOverride w:ilvl="1">
      <w:startOverride w:val="6"/>
    </w:lvlOverride>
  </w:num>
  <w:num w:numId="28">
    <w:abstractNumId w:val="30"/>
    <w:lvlOverride w:ilvl="0">
      <w:startOverride w:val="1"/>
    </w:lvlOverride>
    <w:lvlOverride w:ilvl="1">
      <w:startOverride w:val="6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9"/>
  </w:num>
  <w:num w:numId="31">
    <w:abstractNumId w:val="27"/>
  </w:num>
  <w:num w:numId="32">
    <w:abstractNumId w:val="15"/>
  </w:num>
  <w:num w:numId="33">
    <w:abstractNumId w:val="16"/>
  </w:num>
  <w:num w:numId="34">
    <w:abstractNumId w:val="0"/>
  </w:num>
  <w:num w:numId="35">
    <w:abstractNumId w:val="19"/>
  </w:num>
  <w:num w:numId="36">
    <w:abstractNumId w:val="34"/>
  </w:num>
  <w:num w:numId="37">
    <w:abstractNumId w:val="22"/>
  </w:num>
  <w:num w:numId="38">
    <w:abstractNumId w:val="7"/>
  </w:num>
  <w:num w:numId="39">
    <w:abstractNumId w:val="28"/>
  </w:num>
  <w:num w:numId="40">
    <w:abstractNumId w:val="6"/>
  </w:num>
  <w:num w:numId="41">
    <w:abstractNumId w:val="1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removePersonalInformation/>
  <w:removeDateAndTime/>
  <w:proofState w:spelling="clean" w:grammar="clean"/>
  <w:attachedTemplate r:id="rId1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3F68"/>
    <w:rsid w:val="00000471"/>
    <w:rsid w:val="00000CB1"/>
    <w:rsid w:val="00003A61"/>
    <w:rsid w:val="00003CAC"/>
    <w:rsid w:val="000042B0"/>
    <w:rsid w:val="0000537E"/>
    <w:rsid w:val="00005D15"/>
    <w:rsid w:val="000065F3"/>
    <w:rsid w:val="00012EB9"/>
    <w:rsid w:val="00013B9F"/>
    <w:rsid w:val="000144ED"/>
    <w:rsid w:val="0001581E"/>
    <w:rsid w:val="00015B1D"/>
    <w:rsid w:val="00016B2C"/>
    <w:rsid w:val="000172B1"/>
    <w:rsid w:val="000203F6"/>
    <w:rsid w:val="000211A1"/>
    <w:rsid w:val="0002215D"/>
    <w:rsid w:val="00022BAB"/>
    <w:rsid w:val="00022CAE"/>
    <w:rsid w:val="00023FC3"/>
    <w:rsid w:val="0003011B"/>
    <w:rsid w:val="0003051C"/>
    <w:rsid w:val="00030DF6"/>
    <w:rsid w:val="00032298"/>
    <w:rsid w:val="00032FB4"/>
    <w:rsid w:val="00033074"/>
    <w:rsid w:val="00034292"/>
    <w:rsid w:val="00034FCE"/>
    <w:rsid w:val="000356E5"/>
    <w:rsid w:val="000374CB"/>
    <w:rsid w:val="00037AA8"/>
    <w:rsid w:val="000400B3"/>
    <w:rsid w:val="00040258"/>
    <w:rsid w:val="0004066F"/>
    <w:rsid w:val="00040DF7"/>
    <w:rsid w:val="0004189A"/>
    <w:rsid w:val="000419E9"/>
    <w:rsid w:val="00043612"/>
    <w:rsid w:val="00046F7B"/>
    <w:rsid w:val="000471A2"/>
    <w:rsid w:val="00047AE0"/>
    <w:rsid w:val="000506E7"/>
    <w:rsid w:val="00051DC7"/>
    <w:rsid w:val="00053667"/>
    <w:rsid w:val="00053824"/>
    <w:rsid w:val="00053D00"/>
    <w:rsid w:val="00054488"/>
    <w:rsid w:val="00056A57"/>
    <w:rsid w:val="00056B8A"/>
    <w:rsid w:val="00056E58"/>
    <w:rsid w:val="00057A8A"/>
    <w:rsid w:val="00060AC0"/>
    <w:rsid w:val="00061BE2"/>
    <w:rsid w:val="00062831"/>
    <w:rsid w:val="00063D41"/>
    <w:rsid w:val="0006452B"/>
    <w:rsid w:val="0006589F"/>
    <w:rsid w:val="000677C9"/>
    <w:rsid w:val="00067C03"/>
    <w:rsid w:val="000705FC"/>
    <w:rsid w:val="00071A3C"/>
    <w:rsid w:val="00077F76"/>
    <w:rsid w:val="0008148B"/>
    <w:rsid w:val="00082FD3"/>
    <w:rsid w:val="0008687B"/>
    <w:rsid w:val="00087280"/>
    <w:rsid w:val="0009122E"/>
    <w:rsid w:val="00092BAB"/>
    <w:rsid w:val="00095F35"/>
    <w:rsid w:val="000A163F"/>
    <w:rsid w:val="000A169F"/>
    <w:rsid w:val="000A3C24"/>
    <w:rsid w:val="000A4159"/>
    <w:rsid w:val="000A5E3A"/>
    <w:rsid w:val="000A6A14"/>
    <w:rsid w:val="000A77FA"/>
    <w:rsid w:val="000B0067"/>
    <w:rsid w:val="000B00B6"/>
    <w:rsid w:val="000B1010"/>
    <w:rsid w:val="000B37FF"/>
    <w:rsid w:val="000B41B7"/>
    <w:rsid w:val="000B4593"/>
    <w:rsid w:val="000B4C8E"/>
    <w:rsid w:val="000B523C"/>
    <w:rsid w:val="000B76D3"/>
    <w:rsid w:val="000C0833"/>
    <w:rsid w:val="000C238F"/>
    <w:rsid w:val="000C341E"/>
    <w:rsid w:val="000C353E"/>
    <w:rsid w:val="000C37CA"/>
    <w:rsid w:val="000C54AC"/>
    <w:rsid w:val="000C5A8E"/>
    <w:rsid w:val="000C75C6"/>
    <w:rsid w:val="000D09F4"/>
    <w:rsid w:val="000D0AD1"/>
    <w:rsid w:val="000D0EB2"/>
    <w:rsid w:val="000D149C"/>
    <w:rsid w:val="000D45B3"/>
    <w:rsid w:val="000D48BD"/>
    <w:rsid w:val="000D7C9C"/>
    <w:rsid w:val="000D7F54"/>
    <w:rsid w:val="000E03F4"/>
    <w:rsid w:val="000E090F"/>
    <w:rsid w:val="000E3DE0"/>
    <w:rsid w:val="000E4ECB"/>
    <w:rsid w:val="000E6666"/>
    <w:rsid w:val="000E6C7C"/>
    <w:rsid w:val="000E7BFD"/>
    <w:rsid w:val="000F0234"/>
    <w:rsid w:val="000F0FE6"/>
    <w:rsid w:val="000F6B08"/>
    <w:rsid w:val="000F7D7A"/>
    <w:rsid w:val="00100668"/>
    <w:rsid w:val="00100BA5"/>
    <w:rsid w:val="00100BC9"/>
    <w:rsid w:val="001015D4"/>
    <w:rsid w:val="0010296F"/>
    <w:rsid w:val="001032FC"/>
    <w:rsid w:val="00105957"/>
    <w:rsid w:val="00106263"/>
    <w:rsid w:val="001065FA"/>
    <w:rsid w:val="00110A91"/>
    <w:rsid w:val="0011395C"/>
    <w:rsid w:val="00114BC6"/>
    <w:rsid w:val="00114CF4"/>
    <w:rsid w:val="00115B9D"/>
    <w:rsid w:val="00115BD7"/>
    <w:rsid w:val="00116258"/>
    <w:rsid w:val="00117869"/>
    <w:rsid w:val="00117C34"/>
    <w:rsid w:val="0012048F"/>
    <w:rsid w:val="00120F43"/>
    <w:rsid w:val="001214AC"/>
    <w:rsid w:val="0012183A"/>
    <w:rsid w:val="00121CC0"/>
    <w:rsid w:val="001223F1"/>
    <w:rsid w:val="00124A26"/>
    <w:rsid w:val="00124AC9"/>
    <w:rsid w:val="00125C7E"/>
    <w:rsid w:val="001307FC"/>
    <w:rsid w:val="00133BD1"/>
    <w:rsid w:val="00135B0F"/>
    <w:rsid w:val="00136794"/>
    <w:rsid w:val="00137111"/>
    <w:rsid w:val="0014141D"/>
    <w:rsid w:val="00142933"/>
    <w:rsid w:val="0014590F"/>
    <w:rsid w:val="001462A4"/>
    <w:rsid w:val="001468A5"/>
    <w:rsid w:val="001472C3"/>
    <w:rsid w:val="00147FD7"/>
    <w:rsid w:val="00150B71"/>
    <w:rsid w:val="001511F4"/>
    <w:rsid w:val="001514AB"/>
    <w:rsid w:val="001520E7"/>
    <w:rsid w:val="00152200"/>
    <w:rsid w:val="00152BB9"/>
    <w:rsid w:val="00154801"/>
    <w:rsid w:val="001550A8"/>
    <w:rsid w:val="00160BCC"/>
    <w:rsid w:val="0016153A"/>
    <w:rsid w:val="0016274C"/>
    <w:rsid w:val="001648A2"/>
    <w:rsid w:val="00165738"/>
    <w:rsid w:val="00166959"/>
    <w:rsid w:val="001669C6"/>
    <w:rsid w:val="00166C22"/>
    <w:rsid w:val="00167126"/>
    <w:rsid w:val="001679CE"/>
    <w:rsid w:val="00171761"/>
    <w:rsid w:val="0017282D"/>
    <w:rsid w:val="00177C79"/>
    <w:rsid w:val="0018016A"/>
    <w:rsid w:val="001825B0"/>
    <w:rsid w:val="00184C23"/>
    <w:rsid w:val="00185E6B"/>
    <w:rsid w:val="001869CB"/>
    <w:rsid w:val="00190BB9"/>
    <w:rsid w:val="0019171F"/>
    <w:rsid w:val="001917E8"/>
    <w:rsid w:val="001932A4"/>
    <w:rsid w:val="001953B8"/>
    <w:rsid w:val="00195DBD"/>
    <w:rsid w:val="00196436"/>
    <w:rsid w:val="00196C2F"/>
    <w:rsid w:val="00197147"/>
    <w:rsid w:val="001A0557"/>
    <w:rsid w:val="001A0F9F"/>
    <w:rsid w:val="001A39F2"/>
    <w:rsid w:val="001A3E55"/>
    <w:rsid w:val="001B0CF9"/>
    <w:rsid w:val="001B130F"/>
    <w:rsid w:val="001B18D0"/>
    <w:rsid w:val="001B25BD"/>
    <w:rsid w:val="001B271C"/>
    <w:rsid w:val="001B2740"/>
    <w:rsid w:val="001B2885"/>
    <w:rsid w:val="001B38F6"/>
    <w:rsid w:val="001B3DCA"/>
    <w:rsid w:val="001C4046"/>
    <w:rsid w:val="001C405A"/>
    <w:rsid w:val="001C4665"/>
    <w:rsid w:val="001C5915"/>
    <w:rsid w:val="001C783E"/>
    <w:rsid w:val="001D212C"/>
    <w:rsid w:val="001D2B9B"/>
    <w:rsid w:val="001D5893"/>
    <w:rsid w:val="001D5AEC"/>
    <w:rsid w:val="001D7C82"/>
    <w:rsid w:val="001E2CC5"/>
    <w:rsid w:val="001E39B1"/>
    <w:rsid w:val="001E3D7D"/>
    <w:rsid w:val="001E3E3F"/>
    <w:rsid w:val="001E69BC"/>
    <w:rsid w:val="001F261F"/>
    <w:rsid w:val="001F26A1"/>
    <w:rsid w:val="001F5E49"/>
    <w:rsid w:val="001F5F62"/>
    <w:rsid w:val="001F7306"/>
    <w:rsid w:val="001F77DC"/>
    <w:rsid w:val="0020074A"/>
    <w:rsid w:val="002011EC"/>
    <w:rsid w:val="00202875"/>
    <w:rsid w:val="002038B7"/>
    <w:rsid w:val="00205AB5"/>
    <w:rsid w:val="0020607F"/>
    <w:rsid w:val="00206253"/>
    <w:rsid w:val="00206F4F"/>
    <w:rsid w:val="00207234"/>
    <w:rsid w:val="00212DD1"/>
    <w:rsid w:val="00213747"/>
    <w:rsid w:val="002142E5"/>
    <w:rsid w:val="00222D0A"/>
    <w:rsid w:val="0022336B"/>
    <w:rsid w:val="00223DC0"/>
    <w:rsid w:val="00224DC0"/>
    <w:rsid w:val="00226124"/>
    <w:rsid w:val="00226811"/>
    <w:rsid w:val="00227087"/>
    <w:rsid w:val="00227D1D"/>
    <w:rsid w:val="0023461B"/>
    <w:rsid w:val="00240487"/>
    <w:rsid w:val="00244B29"/>
    <w:rsid w:val="00244CEC"/>
    <w:rsid w:val="00246245"/>
    <w:rsid w:val="0024687B"/>
    <w:rsid w:val="00246982"/>
    <w:rsid w:val="00250733"/>
    <w:rsid w:val="00251297"/>
    <w:rsid w:val="0025309C"/>
    <w:rsid w:val="00254267"/>
    <w:rsid w:val="00260B33"/>
    <w:rsid w:val="00261268"/>
    <w:rsid w:val="002631CE"/>
    <w:rsid w:val="002637A3"/>
    <w:rsid w:val="002646DF"/>
    <w:rsid w:val="00264CEC"/>
    <w:rsid w:val="002659C9"/>
    <w:rsid w:val="002677FF"/>
    <w:rsid w:val="00270306"/>
    <w:rsid w:val="0027387E"/>
    <w:rsid w:val="0027464B"/>
    <w:rsid w:val="00275EEF"/>
    <w:rsid w:val="00275F42"/>
    <w:rsid w:val="00276A4C"/>
    <w:rsid w:val="00276E0E"/>
    <w:rsid w:val="002811D0"/>
    <w:rsid w:val="002818FB"/>
    <w:rsid w:val="00282933"/>
    <w:rsid w:val="002830AD"/>
    <w:rsid w:val="00284A1A"/>
    <w:rsid w:val="00285933"/>
    <w:rsid w:val="002871EB"/>
    <w:rsid w:val="0029118A"/>
    <w:rsid w:val="00291FC7"/>
    <w:rsid w:val="00292CEB"/>
    <w:rsid w:val="00293586"/>
    <w:rsid w:val="00294666"/>
    <w:rsid w:val="00295873"/>
    <w:rsid w:val="002959FD"/>
    <w:rsid w:val="00297824"/>
    <w:rsid w:val="002979EE"/>
    <w:rsid w:val="00297E24"/>
    <w:rsid w:val="00297F8A"/>
    <w:rsid w:val="002A0A07"/>
    <w:rsid w:val="002A0DE7"/>
    <w:rsid w:val="002A2771"/>
    <w:rsid w:val="002A2B00"/>
    <w:rsid w:val="002A3A9F"/>
    <w:rsid w:val="002A431B"/>
    <w:rsid w:val="002A4EA1"/>
    <w:rsid w:val="002A654F"/>
    <w:rsid w:val="002B10F1"/>
    <w:rsid w:val="002B13A3"/>
    <w:rsid w:val="002B2622"/>
    <w:rsid w:val="002C04EB"/>
    <w:rsid w:val="002C0FDA"/>
    <w:rsid w:val="002C1F9C"/>
    <w:rsid w:val="002C3BC8"/>
    <w:rsid w:val="002C5277"/>
    <w:rsid w:val="002C592D"/>
    <w:rsid w:val="002C6B96"/>
    <w:rsid w:val="002D30DA"/>
    <w:rsid w:val="002D37AE"/>
    <w:rsid w:val="002D3D59"/>
    <w:rsid w:val="002D4E13"/>
    <w:rsid w:val="002D7666"/>
    <w:rsid w:val="002E0C8E"/>
    <w:rsid w:val="002E1C5F"/>
    <w:rsid w:val="002E4A09"/>
    <w:rsid w:val="002E4BF9"/>
    <w:rsid w:val="002E4C23"/>
    <w:rsid w:val="002E68EA"/>
    <w:rsid w:val="002E7076"/>
    <w:rsid w:val="002F230A"/>
    <w:rsid w:val="002F3DF2"/>
    <w:rsid w:val="002F63E6"/>
    <w:rsid w:val="002F6C3C"/>
    <w:rsid w:val="00302E1E"/>
    <w:rsid w:val="00304378"/>
    <w:rsid w:val="00305853"/>
    <w:rsid w:val="00305C7E"/>
    <w:rsid w:val="003068FC"/>
    <w:rsid w:val="00310D1E"/>
    <w:rsid w:val="00311387"/>
    <w:rsid w:val="00312BB5"/>
    <w:rsid w:val="00312FB7"/>
    <w:rsid w:val="00314C17"/>
    <w:rsid w:val="00314D43"/>
    <w:rsid w:val="00315065"/>
    <w:rsid w:val="0031518D"/>
    <w:rsid w:val="00315478"/>
    <w:rsid w:val="0031692F"/>
    <w:rsid w:val="00317803"/>
    <w:rsid w:val="00317BD2"/>
    <w:rsid w:val="00321686"/>
    <w:rsid w:val="003220F7"/>
    <w:rsid w:val="00322620"/>
    <w:rsid w:val="003235C1"/>
    <w:rsid w:val="003252CE"/>
    <w:rsid w:val="0032536C"/>
    <w:rsid w:val="003255E7"/>
    <w:rsid w:val="003264F7"/>
    <w:rsid w:val="00334DFD"/>
    <w:rsid w:val="00334E37"/>
    <w:rsid w:val="00335719"/>
    <w:rsid w:val="00335D64"/>
    <w:rsid w:val="00335E5F"/>
    <w:rsid w:val="00335F49"/>
    <w:rsid w:val="00340055"/>
    <w:rsid w:val="003400F0"/>
    <w:rsid w:val="003422A5"/>
    <w:rsid w:val="00344B1F"/>
    <w:rsid w:val="00350122"/>
    <w:rsid w:val="003516E4"/>
    <w:rsid w:val="00351949"/>
    <w:rsid w:val="0035296B"/>
    <w:rsid w:val="00353BFE"/>
    <w:rsid w:val="00356B1C"/>
    <w:rsid w:val="00356F68"/>
    <w:rsid w:val="003577AF"/>
    <w:rsid w:val="00357F41"/>
    <w:rsid w:val="003608A9"/>
    <w:rsid w:val="00361725"/>
    <w:rsid w:val="0036206A"/>
    <w:rsid w:val="003643DD"/>
    <w:rsid w:val="00364D70"/>
    <w:rsid w:val="0036573B"/>
    <w:rsid w:val="0036718D"/>
    <w:rsid w:val="00372E49"/>
    <w:rsid w:val="00376C46"/>
    <w:rsid w:val="00376C90"/>
    <w:rsid w:val="00377AFD"/>
    <w:rsid w:val="003812FE"/>
    <w:rsid w:val="003818FD"/>
    <w:rsid w:val="003822A0"/>
    <w:rsid w:val="00383C70"/>
    <w:rsid w:val="00387FD6"/>
    <w:rsid w:val="003919C6"/>
    <w:rsid w:val="00392BCD"/>
    <w:rsid w:val="00392E8A"/>
    <w:rsid w:val="003933FA"/>
    <w:rsid w:val="00393EA8"/>
    <w:rsid w:val="00394762"/>
    <w:rsid w:val="00395140"/>
    <w:rsid w:val="003967CC"/>
    <w:rsid w:val="00397787"/>
    <w:rsid w:val="00397A60"/>
    <w:rsid w:val="003A1AB4"/>
    <w:rsid w:val="003A295D"/>
    <w:rsid w:val="003A3B16"/>
    <w:rsid w:val="003A3DF9"/>
    <w:rsid w:val="003A3EFE"/>
    <w:rsid w:val="003A5BA8"/>
    <w:rsid w:val="003B005F"/>
    <w:rsid w:val="003B01CE"/>
    <w:rsid w:val="003B0523"/>
    <w:rsid w:val="003B0C1D"/>
    <w:rsid w:val="003B0CE6"/>
    <w:rsid w:val="003B1A6C"/>
    <w:rsid w:val="003B1EF9"/>
    <w:rsid w:val="003B2541"/>
    <w:rsid w:val="003B321F"/>
    <w:rsid w:val="003B5107"/>
    <w:rsid w:val="003B51A8"/>
    <w:rsid w:val="003B633F"/>
    <w:rsid w:val="003B6F74"/>
    <w:rsid w:val="003B70A1"/>
    <w:rsid w:val="003B7D7D"/>
    <w:rsid w:val="003C03FF"/>
    <w:rsid w:val="003C26A5"/>
    <w:rsid w:val="003C322A"/>
    <w:rsid w:val="003C4223"/>
    <w:rsid w:val="003C6E00"/>
    <w:rsid w:val="003C7579"/>
    <w:rsid w:val="003D02E9"/>
    <w:rsid w:val="003D247D"/>
    <w:rsid w:val="003D51E5"/>
    <w:rsid w:val="003E11BF"/>
    <w:rsid w:val="003E2874"/>
    <w:rsid w:val="003E2F48"/>
    <w:rsid w:val="003E37CC"/>
    <w:rsid w:val="003E38BB"/>
    <w:rsid w:val="003E5253"/>
    <w:rsid w:val="003E6DD5"/>
    <w:rsid w:val="003E716D"/>
    <w:rsid w:val="003E72FB"/>
    <w:rsid w:val="003E73DB"/>
    <w:rsid w:val="003E7A31"/>
    <w:rsid w:val="003F000F"/>
    <w:rsid w:val="003F0AC3"/>
    <w:rsid w:val="003F13CC"/>
    <w:rsid w:val="003F13ED"/>
    <w:rsid w:val="003F14DC"/>
    <w:rsid w:val="003F1717"/>
    <w:rsid w:val="003F1CA6"/>
    <w:rsid w:val="003F2AC8"/>
    <w:rsid w:val="003F2E6D"/>
    <w:rsid w:val="003F3515"/>
    <w:rsid w:val="003F4F5F"/>
    <w:rsid w:val="003F7369"/>
    <w:rsid w:val="00400938"/>
    <w:rsid w:val="00403DFF"/>
    <w:rsid w:val="00403E14"/>
    <w:rsid w:val="004042A9"/>
    <w:rsid w:val="0040437B"/>
    <w:rsid w:val="004057D1"/>
    <w:rsid w:val="00410029"/>
    <w:rsid w:val="00412084"/>
    <w:rsid w:val="004130A7"/>
    <w:rsid w:val="00413FD8"/>
    <w:rsid w:val="00415DE1"/>
    <w:rsid w:val="00417604"/>
    <w:rsid w:val="00417C8E"/>
    <w:rsid w:val="0042075F"/>
    <w:rsid w:val="004240FD"/>
    <w:rsid w:val="004263F1"/>
    <w:rsid w:val="00430724"/>
    <w:rsid w:val="004361B8"/>
    <w:rsid w:val="0043662C"/>
    <w:rsid w:val="00441409"/>
    <w:rsid w:val="004417C3"/>
    <w:rsid w:val="004418FA"/>
    <w:rsid w:val="004421E5"/>
    <w:rsid w:val="00442CC7"/>
    <w:rsid w:val="00445B65"/>
    <w:rsid w:val="004474EB"/>
    <w:rsid w:val="004477E2"/>
    <w:rsid w:val="004509AA"/>
    <w:rsid w:val="00450CF0"/>
    <w:rsid w:val="004516D6"/>
    <w:rsid w:val="00452719"/>
    <w:rsid w:val="0045580A"/>
    <w:rsid w:val="00456BE6"/>
    <w:rsid w:val="00461C66"/>
    <w:rsid w:val="0046240E"/>
    <w:rsid w:val="00462A08"/>
    <w:rsid w:val="0046362B"/>
    <w:rsid w:val="004647C7"/>
    <w:rsid w:val="00464D1D"/>
    <w:rsid w:val="0046522B"/>
    <w:rsid w:val="00465B61"/>
    <w:rsid w:val="00466075"/>
    <w:rsid w:val="0046714E"/>
    <w:rsid w:val="00467792"/>
    <w:rsid w:val="00467C6E"/>
    <w:rsid w:val="00470A68"/>
    <w:rsid w:val="00473FA2"/>
    <w:rsid w:val="00476BB2"/>
    <w:rsid w:val="004806A8"/>
    <w:rsid w:val="004809D1"/>
    <w:rsid w:val="00481665"/>
    <w:rsid w:val="00481BDD"/>
    <w:rsid w:val="00482997"/>
    <w:rsid w:val="00482C29"/>
    <w:rsid w:val="00483812"/>
    <w:rsid w:val="004878B1"/>
    <w:rsid w:val="0049284D"/>
    <w:rsid w:val="004954A2"/>
    <w:rsid w:val="00496543"/>
    <w:rsid w:val="004968E4"/>
    <w:rsid w:val="004969FD"/>
    <w:rsid w:val="004A0624"/>
    <w:rsid w:val="004A6ADB"/>
    <w:rsid w:val="004A70AF"/>
    <w:rsid w:val="004A7C1F"/>
    <w:rsid w:val="004B00EF"/>
    <w:rsid w:val="004B11E3"/>
    <w:rsid w:val="004B27D3"/>
    <w:rsid w:val="004B28E4"/>
    <w:rsid w:val="004B490F"/>
    <w:rsid w:val="004B7BF6"/>
    <w:rsid w:val="004B7E33"/>
    <w:rsid w:val="004B7ED7"/>
    <w:rsid w:val="004C0AD9"/>
    <w:rsid w:val="004C19CD"/>
    <w:rsid w:val="004C2E4A"/>
    <w:rsid w:val="004C373E"/>
    <w:rsid w:val="004C409B"/>
    <w:rsid w:val="004C5815"/>
    <w:rsid w:val="004C5FFF"/>
    <w:rsid w:val="004D43CB"/>
    <w:rsid w:val="004D456A"/>
    <w:rsid w:val="004D4756"/>
    <w:rsid w:val="004D4873"/>
    <w:rsid w:val="004D54C3"/>
    <w:rsid w:val="004D68B6"/>
    <w:rsid w:val="004D7C81"/>
    <w:rsid w:val="004E01A4"/>
    <w:rsid w:val="004E2016"/>
    <w:rsid w:val="004E2739"/>
    <w:rsid w:val="004E3290"/>
    <w:rsid w:val="004E43FD"/>
    <w:rsid w:val="004E458F"/>
    <w:rsid w:val="004E472B"/>
    <w:rsid w:val="004E538A"/>
    <w:rsid w:val="004E57D9"/>
    <w:rsid w:val="004E782A"/>
    <w:rsid w:val="004F00B5"/>
    <w:rsid w:val="004F00F8"/>
    <w:rsid w:val="004F2C84"/>
    <w:rsid w:val="004F65D7"/>
    <w:rsid w:val="005019C9"/>
    <w:rsid w:val="00503BC8"/>
    <w:rsid w:val="00505D85"/>
    <w:rsid w:val="005107FD"/>
    <w:rsid w:val="00511633"/>
    <w:rsid w:val="00512049"/>
    <w:rsid w:val="00513B91"/>
    <w:rsid w:val="00514D69"/>
    <w:rsid w:val="005156B8"/>
    <w:rsid w:val="005157A2"/>
    <w:rsid w:val="00515883"/>
    <w:rsid w:val="0051604F"/>
    <w:rsid w:val="0051697C"/>
    <w:rsid w:val="00516F6F"/>
    <w:rsid w:val="00520352"/>
    <w:rsid w:val="005221C0"/>
    <w:rsid w:val="005242CE"/>
    <w:rsid w:val="00524B73"/>
    <w:rsid w:val="005266C7"/>
    <w:rsid w:val="005270C4"/>
    <w:rsid w:val="005301E4"/>
    <w:rsid w:val="00530C30"/>
    <w:rsid w:val="00532FCD"/>
    <w:rsid w:val="00534DE9"/>
    <w:rsid w:val="005375AB"/>
    <w:rsid w:val="005411B6"/>
    <w:rsid w:val="005432B2"/>
    <w:rsid w:val="005439C4"/>
    <w:rsid w:val="00544965"/>
    <w:rsid w:val="00550339"/>
    <w:rsid w:val="00554EEA"/>
    <w:rsid w:val="00555ADA"/>
    <w:rsid w:val="0056081C"/>
    <w:rsid w:val="00560FD9"/>
    <w:rsid w:val="005621CE"/>
    <w:rsid w:val="005632F6"/>
    <w:rsid w:val="00563906"/>
    <w:rsid w:val="005644D3"/>
    <w:rsid w:val="00565371"/>
    <w:rsid w:val="005655E1"/>
    <w:rsid w:val="00567737"/>
    <w:rsid w:val="00567866"/>
    <w:rsid w:val="0057149E"/>
    <w:rsid w:val="00571F05"/>
    <w:rsid w:val="005741A9"/>
    <w:rsid w:val="005756A5"/>
    <w:rsid w:val="00576226"/>
    <w:rsid w:val="005768CE"/>
    <w:rsid w:val="00577D17"/>
    <w:rsid w:val="00581984"/>
    <w:rsid w:val="00581B7B"/>
    <w:rsid w:val="00585DA8"/>
    <w:rsid w:val="00586CDD"/>
    <w:rsid w:val="005900F4"/>
    <w:rsid w:val="005902A1"/>
    <w:rsid w:val="005A0EE7"/>
    <w:rsid w:val="005A16ED"/>
    <w:rsid w:val="005A252F"/>
    <w:rsid w:val="005A2D46"/>
    <w:rsid w:val="005A4C9D"/>
    <w:rsid w:val="005A50E0"/>
    <w:rsid w:val="005A5ED3"/>
    <w:rsid w:val="005B1834"/>
    <w:rsid w:val="005B345C"/>
    <w:rsid w:val="005B7B9A"/>
    <w:rsid w:val="005C063B"/>
    <w:rsid w:val="005C09FD"/>
    <w:rsid w:val="005C109F"/>
    <w:rsid w:val="005C11D3"/>
    <w:rsid w:val="005C2A24"/>
    <w:rsid w:val="005C3BAA"/>
    <w:rsid w:val="005C4A3C"/>
    <w:rsid w:val="005C5BCE"/>
    <w:rsid w:val="005C79E2"/>
    <w:rsid w:val="005C7B15"/>
    <w:rsid w:val="005D0AA4"/>
    <w:rsid w:val="005D1277"/>
    <w:rsid w:val="005D5865"/>
    <w:rsid w:val="005D5B44"/>
    <w:rsid w:val="005D6919"/>
    <w:rsid w:val="005E0ACE"/>
    <w:rsid w:val="005E294F"/>
    <w:rsid w:val="005E324C"/>
    <w:rsid w:val="005E60EB"/>
    <w:rsid w:val="005E6208"/>
    <w:rsid w:val="005E6A9C"/>
    <w:rsid w:val="005E7C9C"/>
    <w:rsid w:val="005E7CD0"/>
    <w:rsid w:val="005E7D6F"/>
    <w:rsid w:val="005F1068"/>
    <w:rsid w:val="005F1D9D"/>
    <w:rsid w:val="005F2DF2"/>
    <w:rsid w:val="005F4674"/>
    <w:rsid w:val="005F5E62"/>
    <w:rsid w:val="005F5EA5"/>
    <w:rsid w:val="005F7A38"/>
    <w:rsid w:val="00600DE6"/>
    <w:rsid w:val="00603B37"/>
    <w:rsid w:val="006065BB"/>
    <w:rsid w:val="00607520"/>
    <w:rsid w:val="00611B7C"/>
    <w:rsid w:val="006127AD"/>
    <w:rsid w:val="006136DA"/>
    <w:rsid w:val="0061592B"/>
    <w:rsid w:val="00615FED"/>
    <w:rsid w:val="0061616D"/>
    <w:rsid w:val="00616264"/>
    <w:rsid w:val="006162D4"/>
    <w:rsid w:val="00620AAC"/>
    <w:rsid w:val="00623781"/>
    <w:rsid w:val="00623CB1"/>
    <w:rsid w:val="00624089"/>
    <w:rsid w:val="00624AD7"/>
    <w:rsid w:val="00624FFB"/>
    <w:rsid w:val="00626CF2"/>
    <w:rsid w:val="00626D0F"/>
    <w:rsid w:val="0063094D"/>
    <w:rsid w:val="00631F57"/>
    <w:rsid w:val="00632FFB"/>
    <w:rsid w:val="00633280"/>
    <w:rsid w:val="00634943"/>
    <w:rsid w:val="006360A4"/>
    <w:rsid w:val="0064090E"/>
    <w:rsid w:val="00643772"/>
    <w:rsid w:val="00643B8F"/>
    <w:rsid w:val="00645691"/>
    <w:rsid w:val="006459A4"/>
    <w:rsid w:val="00646D89"/>
    <w:rsid w:val="00650EFD"/>
    <w:rsid w:val="00652F99"/>
    <w:rsid w:val="00655919"/>
    <w:rsid w:val="00656A1C"/>
    <w:rsid w:val="006570BF"/>
    <w:rsid w:val="0065718B"/>
    <w:rsid w:val="0065718C"/>
    <w:rsid w:val="00657617"/>
    <w:rsid w:val="006603CC"/>
    <w:rsid w:val="00660B1D"/>
    <w:rsid w:val="00660C05"/>
    <w:rsid w:val="00661BFE"/>
    <w:rsid w:val="00661F99"/>
    <w:rsid w:val="006648A3"/>
    <w:rsid w:val="00666EE2"/>
    <w:rsid w:val="006675C3"/>
    <w:rsid w:val="006713D3"/>
    <w:rsid w:val="006720CF"/>
    <w:rsid w:val="00672DEF"/>
    <w:rsid w:val="00673A06"/>
    <w:rsid w:val="00673B92"/>
    <w:rsid w:val="00673F68"/>
    <w:rsid w:val="00675F08"/>
    <w:rsid w:val="00677DD8"/>
    <w:rsid w:val="00681F9F"/>
    <w:rsid w:val="0068284E"/>
    <w:rsid w:val="0068335B"/>
    <w:rsid w:val="00683CAE"/>
    <w:rsid w:val="006845E5"/>
    <w:rsid w:val="00686687"/>
    <w:rsid w:val="00687E46"/>
    <w:rsid w:val="0069015C"/>
    <w:rsid w:val="00690DFE"/>
    <w:rsid w:val="0069145E"/>
    <w:rsid w:val="006920EF"/>
    <w:rsid w:val="006961BA"/>
    <w:rsid w:val="00696F46"/>
    <w:rsid w:val="006A01BB"/>
    <w:rsid w:val="006A1E23"/>
    <w:rsid w:val="006A2B8F"/>
    <w:rsid w:val="006A2C62"/>
    <w:rsid w:val="006A35FC"/>
    <w:rsid w:val="006A65A0"/>
    <w:rsid w:val="006B74A4"/>
    <w:rsid w:val="006C2828"/>
    <w:rsid w:val="006C28D5"/>
    <w:rsid w:val="006C5BDE"/>
    <w:rsid w:val="006D0667"/>
    <w:rsid w:val="006D4D01"/>
    <w:rsid w:val="006D6942"/>
    <w:rsid w:val="006E19A8"/>
    <w:rsid w:val="006E2B5B"/>
    <w:rsid w:val="006E3D2A"/>
    <w:rsid w:val="006E3DA5"/>
    <w:rsid w:val="006E5711"/>
    <w:rsid w:val="006E758A"/>
    <w:rsid w:val="006F07A0"/>
    <w:rsid w:val="006F159C"/>
    <w:rsid w:val="006F1A99"/>
    <w:rsid w:val="006F21CE"/>
    <w:rsid w:val="006F3D6B"/>
    <w:rsid w:val="006F41F5"/>
    <w:rsid w:val="006F4D2F"/>
    <w:rsid w:val="006F5DE7"/>
    <w:rsid w:val="006F6368"/>
    <w:rsid w:val="006F63CC"/>
    <w:rsid w:val="00702204"/>
    <w:rsid w:val="00702814"/>
    <w:rsid w:val="00705146"/>
    <w:rsid w:val="00705B7D"/>
    <w:rsid w:val="00707422"/>
    <w:rsid w:val="00711EAC"/>
    <w:rsid w:val="007153E5"/>
    <w:rsid w:val="007155EA"/>
    <w:rsid w:val="00716249"/>
    <w:rsid w:val="00716BF5"/>
    <w:rsid w:val="00717022"/>
    <w:rsid w:val="00717774"/>
    <w:rsid w:val="00720630"/>
    <w:rsid w:val="007222B0"/>
    <w:rsid w:val="00722C51"/>
    <w:rsid w:val="00723425"/>
    <w:rsid w:val="00724A93"/>
    <w:rsid w:val="00725D37"/>
    <w:rsid w:val="007311E5"/>
    <w:rsid w:val="00731769"/>
    <w:rsid w:val="00731CC7"/>
    <w:rsid w:val="00731FF9"/>
    <w:rsid w:val="00735187"/>
    <w:rsid w:val="00736811"/>
    <w:rsid w:val="00736C0C"/>
    <w:rsid w:val="00746D11"/>
    <w:rsid w:val="0074735A"/>
    <w:rsid w:val="007511DA"/>
    <w:rsid w:val="00753530"/>
    <w:rsid w:val="00755D0D"/>
    <w:rsid w:val="007570EC"/>
    <w:rsid w:val="00757CB4"/>
    <w:rsid w:val="00760B62"/>
    <w:rsid w:val="0076165D"/>
    <w:rsid w:val="007618A3"/>
    <w:rsid w:val="00762049"/>
    <w:rsid w:val="0076485D"/>
    <w:rsid w:val="00765925"/>
    <w:rsid w:val="00766BF6"/>
    <w:rsid w:val="00766C65"/>
    <w:rsid w:val="007702A5"/>
    <w:rsid w:val="00770368"/>
    <w:rsid w:val="00773EDD"/>
    <w:rsid w:val="007759BE"/>
    <w:rsid w:val="00775C1E"/>
    <w:rsid w:val="00775FEF"/>
    <w:rsid w:val="00776AA1"/>
    <w:rsid w:val="00782AB7"/>
    <w:rsid w:val="00782BA1"/>
    <w:rsid w:val="00783642"/>
    <w:rsid w:val="00783B9A"/>
    <w:rsid w:val="00785E54"/>
    <w:rsid w:val="00785E82"/>
    <w:rsid w:val="0078696F"/>
    <w:rsid w:val="00790768"/>
    <w:rsid w:val="00791A93"/>
    <w:rsid w:val="00791F28"/>
    <w:rsid w:val="00792B9C"/>
    <w:rsid w:val="00792E05"/>
    <w:rsid w:val="00793883"/>
    <w:rsid w:val="00793B33"/>
    <w:rsid w:val="0079413B"/>
    <w:rsid w:val="00796B56"/>
    <w:rsid w:val="007A0559"/>
    <w:rsid w:val="007A0746"/>
    <w:rsid w:val="007A0A87"/>
    <w:rsid w:val="007A0B1B"/>
    <w:rsid w:val="007A0FF9"/>
    <w:rsid w:val="007A135A"/>
    <w:rsid w:val="007A3069"/>
    <w:rsid w:val="007A3286"/>
    <w:rsid w:val="007B0886"/>
    <w:rsid w:val="007B1528"/>
    <w:rsid w:val="007B190D"/>
    <w:rsid w:val="007B20BC"/>
    <w:rsid w:val="007B24DC"/>
    <w:rsid w:val="007B5A2E"/>
    <w:rsid w:val="007B623A"/>
    <w:rsid w:val="007B694E"/>
    <w:rsid w:val="007B7FBF"/>
    <w:rsid w:val="007C179F"/>
    <w:rsid w:val="007C1E6D"/>
    <w:rsid w:val="007C2ABE"/>
    <w:rsid w:val="007C2D4C"/>
    <w:rsid w:val="007C39D9"/>
    <w:rsid w:val="007C450B"/>
    <w:rsid w:val="007D047B"/>
    <w:rsid w:val="007D6870"/>
    <w:rsid w:val="007E05D1"/>
    <w:rsid w:val="007E0E52"/>
    <w:rsid w:val="007E1835"/>
    <w:rsid w:val="007E2873"/>
    <w:rsid w:val="007E4409"/>
    <w:rsid w:val="007E540E"/>
    <w:rsid w:val="007E7805"/>
    <w:rsid w:val="007F019A"/>
    <w:rsid w:val="007F042C"/>
    <w:rsid w:val="007F129B"/>
    <w:rsid w:val="007F1B8D"/>
    <w:rsid w:val="007F2E06"/>
    <w:rsid w:val="007F4B12"/>
    <w:rsid w:val="007F4C41"/>
    <w:rsid w:val="007F4E29"/>
    <w:rsid w:val="007F6934"/>
    <w:rsid w:val="007F7788"/>
    <w:rsid w:val="00801C09"/>
    <w:rsid w:val="00804D4F"/>
    <w:rsid w:val="00804D55"/>
    <w:rsid w:val="00804F1E"/>
    <w:rsid w:val="008056E8"/>
    <w:rsid w:val="00805943"/>
    <w:rsid w:val="0081062E"/>
    <w:rsid w:val="00811059"/>
    <w:rsid w:val="008118E0"/>
    <w:rsid w:val="008120AF"/>
    <w:rsid w:val="00812764"/>
    <w:rsid w:val="00815523"/>
    <w:rsid w:val="00816A15"/>
    <w:rsid w:val="00816E66"/>
    <w:rsid w:val="00822AC7"/>
    <w:rsid w:val="008234C9"/>
    <w:rsid w:val="00824005"/>
    <w:rsid w:val="008242DB"/>
    <w:rsid w:val="008248D8"/>
    <w:rsid w:val="0082550A"/>
    <w:rsid w:val="008255E4"/>
    <w:rsid w:val="00825D8C"/>
    <w:rsid w:val="0082625E"/>
    <w:rsid w:val="008320F8"/>
    <w:rsid w:val="008333F8"/>
    <w:rsid w:val="00833B6B"/>
    <w:rsid w:val="008350CD"/>
    <w:rsid w:val="008362DC"/>
    <w:rsid w:val="00836D9D"/>
    <w:rsid w:val="00837325"/>
    <w:rsid w:val="00837DCD"/>
    <w:rsid w:val="00840AC8"/>
    <w:rsid w:val="008411AD"/>
    <w:rsid w:val="00841722"/>
    <w:rsid w:val="00841DA4"/>
    <w:rsid w:val="00841F77"/>
    <w:rsid w:val="008427AE"/>
    <w:rsid w:val="00843EF6"/>
    <w:rsid w:val="00844F21"/>
    <w:rsid w:val="0084536A"/>
    <w:rsid w:val="00846192"/>
    <w:rsid w:val="00847DFC"/>
    <w:rsid w:val="00850257"/>
    <w:rsid w:val="0085067A"/>
    <w:rsid w:val="00850C2F"/>
    <w:rsid w:val="0085105A"/>
    <w:rsid w:val="00851C73"/>
    <w:rsid w:val="008534A0"/>
    <w:rsid w:val="00853B2C"/>
    <w:rsid w:val="00853CB2"/>
    <w:rsid w:val="00853DFA"/>
    <w:rsid w:val="00855FAF"/>
    <w:rsid w:val="00857AEB"/>
    <w:rsid w:val="008617F8"/>
    <w:rsid w:val="00861CEE"/>
    <w:rsid w:val="00861D89"/>
    <w:rsid w:val="00861FCB"/>
    <w:rsid w:val="008632CD"/>
    <w:rsid w:val="00867535"/>
    <w:rsid w:val="00873840"/>
    <w:rsid w:val="00873E0B"/>
    <w:rsid w:val="0087474B"/>
    <w:rsid w:val="008749BD"/>
    <w:rsid w:val="00874FB2"/>
    <w:rsid w:val="0087586C"/>
    <w:rsid w:val="00875E30"/>
    <w:rsid w:val="00877058"/>
    <w:rsid w:val="00877277"/>
    <w:rsid w:val="00877383"/>
    <w:rsid w:val="00877A1A"/>
    <w:rsid w:val="00877FB8"/>
    <w:rsid w:val="00880080"/>
    <w:rsid w:val="00881F9D"/>
    <w:rsid w:val="00882128"/>
    <w:rsid w:val="008827C9"/>
    <w:rsid w:val="00883281"/>
    <w:rsid w:val="00885B8F"/>
    <w:rsid w:val="00886773"/>
    <w:rsid w:val="00886EC9"/>
    <w:rsid w:val="00886FC4"/>
    <w:rsid w:val="00887D88"/>
    <w:rsid w:val="00890016"/>
    <w:rsid w:val="0089079E"/>
    <w:rsid w:val="008915A8"/>
    <w:rsid w:val="00892780"/>
    <w:rsid w:val="00893CF1"/>
    <w:rsid w:val="00894060"/>
    <w:rsid w:val="00896AA9"/>
    <w:rsid w:val="00896B61"/>
    <w:rsid w:val="008A0226"/>
    <w:rsid w:val="008A34AE"/>
    <w:rsid w:val="008A5ACA"/>
    <w:rsid w:val="008A6896"/>
    <w:rsid w:val="008A7BC1"/>
    <w:rsid w:val="008B155B"/>
    <w:rsid w:val="008B31F5"/>
    <w:rsid w:val="008B41E0"/>
    <w:rsid w:val="008B460D"/>
    <w:rsid w:val="008B5487"/>
    <w:rsid w:val="008C0F1F"/>
    <w:rsid w:val="008C11A9"/>
    <w:rsid w:val="008C1580"/>
    <w:rsid w:val="008C16FF"/>
    <w:rsid w:val="008C38F3"/>
    <w:rsid w:val="008C5107"/>
    <w:rsid w:val="008C5249"/>
    <w:rsid w:val="008C5E01"/>
    <w:rsid w:val="008C6AD9"/>
    <w:rsid w:val="008D0572"/>
    <w:rsid w:val="008D06C1"/>
    <w:rsid w:val="008D0F2D"/>
    <w:rsid w:val="008D0FB7"/>
    <w:rsid w:val="008D168E"/>
    <w:rsid w:val="008D2C54"/>
    <w:rsid w:val="008D6681"/>
    <w:rsid w:val="008D7EFA"/>
    <w:rsid w:val="008E042E"/>
    <w:rsid w:val="008E2D48"/>
    <w:rsid w:val="008E2EA4"/>
    <w:rsid w:val="008E4138"/>
    <w:rsid w:val="008E580B"/>
    <w:rsid w:val="008E7591"/>
    <w:rsid w:val="008F0883"/>
    <w:rsid w:val="008F1711"/>
    <w:rsid w:val="008F385B"/>
    <w:rsid w:val="008F4344"/>
    <w:rsid w:val="008F4561"/>
    <w:rsid w:val="008F49AC"/>
    <w:rsid w:val="008F5211"/>
    <w:rsid w:val="008F6CD8"/>
    <w:rsid w:val="008F73EB"/>
    <w:rsid w:val="008F7893"/>
    <w:rsid w:val="00902594"/>
    <w:rsid w:val="00902FA7"/>
    <w:rsid w:val="009034B8"/>
    <w:rsid w:val="00903E1D"/>
    <w:rsid w:val="00906272"/>
    <w:rsid w:val="00906E97"/>
    <w:rsid w:val="009071C9"/>
    <w:rsid w:val="00907A09"/>
    <w:rsid w:val="00910DC9"/>
    <w:rsid w:val="00911BDD"/>
    <w:rsid w:val="0091458F"/>
    <w:rsid w:val="00915EC2"/>
    <w:rsid w:val="00920992"/>
    <w:rsid w:val="00920C25"/>
    <w:rsid w:val="0092137C"/>
    <w:rsid w:val="00921573"/>
    <w:rsid w:val="00922A6D"/>
    <w:rsid w:val="00924A33"/>
    <w:rsid w:val="009252C6"/>
    <w:rsid w:val="00925550"/>
    <w:rsid w:val="0092592A"/>
    <w:rsid w:val="00931110"/>
    <w:rsid w:val="009330FE"/>
    <w:rsid w:val="009331AB"/>
    <w:rsid w:val="00934574"/>
    <w:rsid w:val="00934BC1"/>
    <w:rsid w:val="009374FF"/>
    <w:rsid w:val="00941903"/>
    <w:rsid w:val="009420AF"/>
    <w:rsid w:val="00943C92"/>
    <w:rsid w:val="00943E4F"/>
    <w:rsid w:val="00943F24"/>
    <w:rsid w:val="0094480B"/>
    <w:rsid w:val="00947734"/>
    <w:rsid w:val="00947AAC"/>
    <w:rsid w:val="00947B70"/>
    <w:rsid w:val="009511BF"/>
    <w:rsid w:val="009516FF"/>
    <w:rsid w:val="009533E9"/>
    <w:rsid w:val="00954A9C"/>
    <w:rsid w:val="00954FD6"/>
    <w:rsid w:val="00955529"/>
    <w:rsid w:val="0095561C"/>
    <w:rsid w:val="00956652"/>
    <w:rsid w:val="00956DE1"/>
    <w:rsid w:val="0095735D"/>
    <w:rsid w:val="00957BF5"/>
    <w:rsid w:val="00960880"/>
    <w:rsid w:val="00961161"/>
    <w:rsid w:val="009612C3"/>
    <w:rsid w:val="00962EEA"/>
    <w:rsid w:val="00963B9D"/>
    <w:rsid w:val="00963FCD"/>
    <w:rsid w:val="00965FAC"/>
    <w:rsid w:val="00966C2B"/>
    <w:rsid w:val="009676C5"/>
    <w:rsid w:val="00967BA2"/>
    <w:rsid w:val="00970A8C"/>
    <w:rsid w:val="00971A1F"/>
    <w:rsid w:val="009752EB"/>
    <w:rsid w:val="00975A26"/>
    <w:rsid w:val="0098003B"/>
    <w:rsid w:val="009803A0"/>
    <w:rsid w:val="00980401"/>
    <w:rsid w:val="0098193A"/>
    <w:rsid w:val="00981C54"/>
    <w:rsid w:val="0098322A"/>
    <w:rsid w:val="009832BD"/>
    <w:rsid w:val="00983F77"/>
    <w:rsid w:val="00984314"/>
    <w:rsid w:val="009863C7"/>
    <w:rsid w:val="00987B78"/>
    <w:rsid w:val="00990BCD"/>
    <w:rsid w:val="00991892"/>
    <w:rsid w:val="00995410"/>
    <w:rsid w:val="00995AB9"/>
    <w:rsid w:val="00997817"/>
    <w:rsid w:val="009A0141"/>
    <w:rsid w:val="009A05D0"/>
    <w:rsid w:val="009A17C4"/>
    <w:rsid w:val="009A2E5B"/>
    <w:rsid w:val="009A368D"/>
    <w:rsid w:val="009A4D59"/>
    <w:rsid w:val="009B0D87"/>
    <w:rsid w:val="009B1338"/>
    <w:rsid w:val="009B2045"/>
    <w:rsid w:val="009B2D88"/>
    <w:rsid w:val="009B2FC0"/>
    <w:rsid w:val="009B505B"/>
    <w:rsid w:val="009B685C"/>
    <w:rsid w:val="009B6AA2"/>
    <w:rsid w:val="009C066C"/>
    <w:rsid w:val="009C16ED"/>
    <w:rsid w:val="009C275C"/>
    <w:rsid w:val="009C2F4C"/>
    <w:rsid w:val="009C3547"/>
    <w:rsid w:val="009C6B3D"/>
    <w:rsid w:val="009D1C7E"/>
    <w:rsid w:val="009D20A1"/>
    <w:rsid w:val="009D21E6"/>
    <w:rsid w:val="009D261A"/>
    <w:rsid w:val="009D4C22"/>
    <w:rsid w:val="009D4DD7"/>
    <w:rsid w:val="009D58CB"/>
    <w:rsid w:val="009D662F"/>
    <w:rsid w:val="009D67CC"/>
    <w:rsid w:val="009E1BBA"/>
    <w:rsid w:val="009E2EEE"/>
    <w:rsid w:val="009E354F"/>
    <w:rsid w:val="009E3991"/>
    <w:rsid w:val="009E42AD"/>
    <w:rsid w:val="009E73C3"/>
    <w:rsid w:val="009E756D"/>
    <w:rsid w:val="009E7944"/>
    <w:rsid w:val="009E7D14"/>
    <w:rsid w:val="009F1122"/>
    <w:rsid w:val="009F2481"/>
    <w:rsid w:val="009F51FE"/>
    <w:rsid w:val="009F5B39"/>
    <w:rsid w:val="009F5EB0"/>
    <w:rsid w:val="009F71AF"/>
    <w:rsid w:val="00A018FE"/>
    <w:rsid w:val="00A04035"/>
    <w:rsid w:val="00A05F89"/>
    <w:rsid w:val="00A07861"/>
    <w:rsid w:val="00A079FE"/>
    <w:rsid w:val="00A11988"/>
    <w:rsid w:val="00A12800"/>
    <w:rsid w:val="00A13FD3"/>
    <w:rsid w:val="00A21918"/>
    <w:rsid w:val="00A22558"/>
    <w:rsid w:val="00A227DC"/>
    <w:rsid w:val="00A22AA7"/>
    <w:rsid w:val="00A22C7C"/>
    <w:rsid w:val="00A241A0"/>
    <w:rsid w:val="00A24D27"/>
    <w:rsid w:val="00A275A4"/>
    <w:rsid w:val="00A27A8F"/>
    <w:rsid w:val="00A3059B"/>
    <w:rsid w:val="00A326D9"/>
    <w:rsid w:val="00A33F24"/>
    <w:rsid w:val="00A43444"/>
    <w:rsid w:val="00A452DF"/>
    <w:rsid w:val="00A45C39"/>
    <w:rsid w:val="00A50375"/>
    <w:rsid w:val="00A515D1"/>
    <w:rsid w:val="00A53A99"/>
    <w:rsid w:val="00A54C19"/>
    <w:rsid w:val="00A630A3"/>
    <w:rsid w:val="00A65217"/>
    <w:rsid w:val="00A66E38"/>
    <w:rsid w:val="00A71870"/>
    <w:rsid w:val="00A72804"/>
    <w:rsid w:val="00A7525C"/>
    <w:rsid w:val="00A77EFD"/>
    <w:rsid w:val="00A849AD"/>
    <w:rsid w:val="00A84FB0"/>
    <w:rsid w:val="00A86727"/>
    <w:rsid w:val="00A923AD"/>
    <w:rsid w:val="00A9461D"/>
    <w:rsid w:val="00A9595B"/>
    <w:rsid w:val="00A961F9"/>
    <w:rsid w:val="00A96648"/>
    <w:rsid w:val="00A967B3"/>
    <w:rsid w:val="00A9680A"/>
    <w:rsid w:val="00A96A3A"/>
    <w:rsid w:val="00AA09F3"/>
    <w:rsid w:val="00AA0ECE"/>
    <w:rsid w:val="00AA3BFE"/>
    <w:rsid w:val="00AA524E"/>
    <w:rsid w:val="00AA6009"/>
    <w:rsid w:val="00AB110A"/>
    <w:rsid w:val="00AB1CDB"/>
    <w:rsid w:val="00AB29F1"/>
    <w:rsid w:val="00AB2E7D"/>
    <w:rsid w:val="00AB3300"/>
    <w:rsid w:val="00AB39DC"/>
    <w:rsid w:val="00AB3DB4"/>
    <w:rsid w:val="00AB547D"/>
    <w:rsid w:val="00AB590F"/>
    <w:rsid w:val="00AB65F7"/>
    <w:rsid w:val="00AB6606"/>
    <w:rsid w:val="00AC152D"/>
    <w:rsid w:val="00AC1DFB"/>
    <w:rsid w:val="00AC3DA8"/>
    <w:rsid w:val="00AC4F81"/>
    <w:rsid w:val="00AC5A57"/>
    <w:rsid w:val="00AC6A50"/>
    <w:rsid w:val="00AC6AC5"/>
    <w:rsid w:val="00AC73F5"/>
    <w:rsid w:val="00AC7BE1"/>
    <w:rsid w:val="00AD2434"/>
    <w:rsid w:val="00AD3636"/>
    <w:rsid w:val="00AD4465"/>
    <w:rsid w:val="00AD478F"/>
    <w:rsid w:val="00AD6DA9"/>
    <w:rsid w:val="00AD792F"/>
    <w:rsid w:val="00AE0385"/>
    <w:rsid w:val="00AE237C"/>
    <w:rsid w:val="00AE2427"/>
    <w:rsid w:val="00AE290F"/>
    <w:rsid w:val="00AE35CE"/>
    <w:rsid w:val="00AE3B70"/>
    <w:rsid w:val="00AE4794"/>
    <w:rsid w:val="00AE5AB3"/>
    <w:rsid w:val="00AE763E"/>
    <w:rsid w:val="00AE76CE"/>
    <w:rsid w:val="00AE77F5"/>
    <w:rsid w:val="00AF0A5A"/>
    <w:rsid w:val="00AF15F0"/>
    <w:rsid w:val="00AF26DD"/>
    <w:rsid w:val="00AF49D9"/>
    <w:rsid w:val="00AF545C"/>
    <w:rsid w:val="00AF5741"/>
    <w:rsid w:val="00AF6A05"/>
    <w:rsid w:val="00AF79C9"/>
    <w:rsid w:val="00B00EB7"/>
    <w:rsid w:val="00B074CB"/>
    <w:rsid w:val="00B07B39"/>
    <w:rsid w:val="00B07DDB"/>
    <w:rsid w:val="00B102CA"/>
    <w:rsid w:val="00B10B4B"/>
    <w:rsid w:val="00B10FF7"/>
    <w:rsid w:val="00B114F7"/>
    <w:rsid w:val="00B12820"/>
    <w:rsid w:val="00B15CB5"/>
    <w:rsid w:val="00B16263"/>
    <w:rsid w:val="00B168C6"/>
    <w:rsid w:val="00B1712A"/>
    <w:rsid w:val="00B17615"/>
    <w:rsid w:val="00B17AAD"/>
    <w:rsid w:val="00B17F35"/>
    <w:rsid w:val="00B20136"/>
    <w:rsid w:val="00B20E28"/>
    <w:rsid w:val="00B23492"/>
    <w:rsid w:val="00B25B6E"/>
    <w:rsid w:val="00B26DCB"/>
    <w:rsid w:val="00B330F9"/>
    <w:rsid w:val="00B3347E"/>
    <w:rsid w:val="00B34225"/>
    <w:rsid w:val="00B37968"/>
    <w:rsid w:val="00B37A08"/>
    <w:rsid w:val="00B40977"/>
    <w:rsid w:val="00B418D9"/>
    <w:rsid w:val="00B422AC"/>
    <w:rsid w:val="00B424B1"/>
    <w:rsid w:val="00B439C4"/>
    <w:rsid w:val="00B44528"/>
    <w:rsid w:val="00B44C09"/>
    <w:rsid w:val="00B45EEC"/>
    <w:rsid w:val="00B46D7D"/>
    <w:rsid w:val="00B50953"/>
    <w:rsid w:val="00B50EB7"/>
    <w:rsid w:val="00B517ED"/>
    <w:rsid w:val="00B52132"/>
    <w:rsid w:val="00B538C1"/>
    <w:rsid w:val="00B539AF"/>
    <w:rsid w:val="00B53D97"/>
    <w:rsid w:val="00B55B55"/>
    <w:rsid w:val="00B56285"/>
    <w:rsid w:val="00B576A8"/>
    <w:rsid w:val="00B60339"/>
    <w:rsid w:val="00B60513"/>
    <w:rsid w:val="00B60E70"/>
    <w:rsid w:val="00B60ED9"/>
    <w:rsid w:val="00B63651"/>
    <w:rsid w:val="00B66490"/>
    <w:rsid w:val="00B669DB"/>
    <w:rsid w:val="00B70966"/>
    <w:rsid w:val="00B70E7C"/>
    <w:rsid w:val="00B718EC"/>
    <w:rsid w:val="00B71FA2"/>
    <w:rsid w:val="00B72720"/>
    <w:rsid w:val="00B728F3"/>
    <w:rsid w:val="00B73695"/>
    <w:rsid w:val="00B74EF2"/>
    <w:rsid w:val="00B76CA0"/>
    <w:rsid w:val="00B80718"/>
    <w:rsid w:val="00B80F38"/>
    <w:rsid w:val="00B813F0"/>
    <w:rsid w:val="00B82F09"/>
    <w:rsid w:val="00B84B35"/>
    <w:rsid w:val="00B855A1"/>
    <w:rsid w:val="00B859AF"/>
    <w:rsid w:val="00B87454"/>
    <w:rsid w:val="00B87F2E"/>
    <w:rsid w:val="00B87FC6"/>
    <w:rsid w:val="00B9028C"/>
    <w:rsid w:val="00B90EB0"/>
    <w:rsid w:val="00B924FE"/>
    <w:rsid w:val="00B9357A"/>
    <w:rsid w:val="00B93C5D"/>
    <w:rsid w:val="00B94B65"/>
    <w:rsid w:val="00B95AEF"/>
    <w:rsid w:val="00B97AC5"/>
    <w:rsid w:val="00BA4716"/>
    <w:rsid w:val="00BA47E4"/>
    <w:rsid w:val="00BA571C"/>
    <w:rsid w:val="00BA593B"/>
    <w:rsid w:val="00BB0CEF"/>
    <w:rsid w:val="00BB2F58"/>
    <w:rsid w:val="00BB4A4A"/>
    <w:rsid w:val="00BB63F7"/>
    <w:rsid w:val="00BB727C"/>
    <w:rsid w:val="00BB7EE6"/>
    <w:rsid w:val="00BC107A"/>
    <w:rsid w:val="00BC2F87"/>
    <w:rsid w:val="00BC3647"/>
    <w:rsid w:val="00BC3C5D"/>
    <w:rsid w:val="00BC5366"/>
    <w:rsid w:val="00BC5B16"/>
    <w:rsid w:val="00BC71AD"/>
    <w:rsid w:val="00BD0AE8"/>
    <w:rsid w:val="00BD0EA1"/>
    <w:rsid w:val="00BD1886"/>
    <w:rsid w:val="00BD6B55"/>
    <w:rsid w:val="00BD6C9F"/>
    <w:rsid w:val="00BD6D11"/>
    <w:rsid w:val="00BE2D7C"/>
    <w:rsid w:val="00BE3B41"/>
    <w:rsid w:val="00BE5F77"/>
    <w:rsid w:val="00BE7268"/>
    <w:rsid w:val="00BE73C8"/>
    <w:rsid w:val="00BF0C5D"/>
    <w:rsid w:val="00BF215A"/>
    <w:rsid w:val="00BF23FF"/>
    <w:rsid w:val="00BF2EF0"/>
    <w:rsid w:val="00BF3196"/>
    <w:rsid w:val="00BF38C2"/>
    <w:rsid w:val="00BF4227"/>
    <w:rsid w:val="00BF57CB"/>
    <w:rsid w:val="00C004E4"/>
    <w:rsid w:val="00C00D75"/>
    <w:rsid w:val="00C02598"/>
    <w:rsid w:val="00C03278"/>
    <w:rsid w:val="00C037A8"/>
    <w:rsid w:val="00C050FE"/>
    <w:rsid w:val="00C06871"/>
    <w:rsid w:val="00C07F1D"/>
    <w:rsid w:val="00C1099F"/>
    <w:rsid w:val="00C10E16"/>
    <w:rsid w:val="00C10E6F"/>
    <w:rsid w:val="00C116B4"/>
    <w:rsid w:val="00C123F3"/>
    <w:rsid w:val="00C124D4"/>
    <w:rsid w:val="00C13B9F"/>
    <w:rsid w:val="00C17637"/>
    <w:rsid w:val="00C20522"/>
    <w:rsid w:val="00C2166D"/>
    <w:rsid w:val="00C22445"/>
    <w:rsid w:val="00C22E37"/>
    <w:rsid w:val="00C250D1"/>
    <w:rsid w:val="00C270DA"/>
    <w:rsid w:val="00C271CF"/>
    <w:rsid w:val="00C2759F"/>
    <w:rsid w:val="00C30433"/>
    <w:rsid w:val="00C3218C"/>
    <w:rsid w:val="00C34332"/>
    <w:rsid w:val="00C356CA"/>
    <w:rsid w:val="00C35ABA"/>
    <w:rsid w:val="00C36078"/>
    <w:rsid w:val="00C36E3E"/>
    <w:rsid w:val="00C422C7"/>
    <w:rsid w:val="00C424CF"/>
    <w:rsid w:val="00C4271D"/>
    <w:rsid w:val="00C42B65"/>
    <w:rsid w:val="00C4619D"/>
    <w:rsid w:val="00C46FA7"/>
    <w:rsid w:val="00C471FE"/>
    <w:rsid w:val="00C47FE2"/>
    <w:rsid w:val="00C519E1"/>
    <w:rsid w:val="00C54BBE"/>
    <w:rsid w:val="00C55C27"/>
    <w:rsid w:val="00C57E29"/>
    <w:rsid w:val="00C60532"/>
    <w:rsid w:val="00C610C4"/>
    <w:rsid w:val="00C61E7B"/>
    <w:rsid w:val="00C64349"/>
    <w:rsid w:val="00C655DE"/>
    <w:rsid w:val="00C65725"/>
    <w:rsid w:val="00C65863"/>
    <w:rsid w:val="00C664D8"/>
    <w:rsid w:val="00C66568"/>
    <w:rsid w:val="00C73091"/>
    <w:rsid w:val="00C74595"/>
    <w:rsid w:val="00C75352"/>
    <w:rsid w:val="00C75BAC"/>
    <w:rsid w:val="00C76400"/>
    <w:rsid w:val="00C76E7F"/>
    <w:rsid w:val="00C8134E"/>
    <w:rsid w:val="00C822F0"/>
    <w:rsid w:val="00C83323"/>
    <w:rsid w:val="00C843C6"/>
    <w:rsid w:val="00C856A0"/>
    <w:rsid w:val="00C85A2F"/>
    <w:rsid w:val="00C8702C"/>
    <w:rsid w:val="00C87299"/>
    <w:rsid w:val="00C91FCF"/>
    <w:rsid w:val="00C95918"/>
    <w:rsid w:val="00C96AA4"/>
    <w:rsid w:val="00CA1C29"/>
    <w:rsid w:val="00CA2089"/>
    <w:rsid w:val="00CA2A83"/>
    <w:rsid w:val="00CA3509"/>
    <w:rsid w:val="00CA5FFC"/>
    <w:rsid w:val="00CA6719"/>
    <w:rsid w:val="00CB0425"/>
    <w:rsid w:val="00CB307B"/>
    <w:rsid w:val="00CB32E5"/>
    <w:rsid w:val="00CB7E26"/>
    <w:rsid w:val="00CC0669"/>
    <w:rsid w:val="00CC082B"/>
    <w:rsid w:val="00CC139C"/>
    <w:rsid w:val="00CC300C"/>
    <w:rsid w:val="00CC41E8"/>
    <w:rsid w:val="00CC43F2"/>
    <w:rsid w:val="00CC4950"/>
    <w:rsid w:val="00CC560A"/>
    <w:rsid w:val="00CC66E6"/>
    <w:rsid w:val="00CC72B3"/>
    <w:rsid w:val="00CC7A49"/>
    <w:rsid w:val="00CC7E3B"/>
    <w:rsid w:val="00CD2501"/>
    <w:rsid w:val="00CD3B7B"/>
    <w:rsid w:val="00CD6FE1"/>
    <w:rsid w:val="00CE149B"/>
    <w:rsid w:val="00CE3AB9"/>
    <w:rsid w:val="00CE45E8"/>
    <w:rsid w:val="00CE4ADC"/>
    <w:rsid w:val="00CE5223"/>
    <w:rsid w:val="00CF212D"/>
    <w:rsid w:val="00CF3C17"/>
    <w:rsid w:val="00CF4230"/>
    <w:rsid w:val="00D01B46"/>
    <w:rsid w:val="00D03851"/>
    <w:rsid w:val="00D040D2"/>
    <w:rsid w:val="00D05327"/>
    <w:rsid w:val="00D05A3A"/>
    <w:rsid w:val="00D119D1"/>
    <w:rsid w:val="00D11BAB"/>
    <w:rsid w:val="00D1213C"/>
    <w:rsid w:val="00D13F67"/>
    <w:rsid w:val="00D15FE4"/>
    <w:rsid w:val="00D20215"/>
    <w:rsid w:val="00D21BEB"/>
    <w:rsid w:val="00D22418"/>
    <w:rsid w:val="00D24850"/>
    <w:rsid w:val="00D24A44"/>
    <w:rsid w:val="00D254A2"/>
    <w:rsid w:val="00D277D7"/>
    <w:rsid w:val="00D30DD0"/>
    <w:rsid w:val="00D31628"/>
    <w:rsid w:val="00D31CC9"/>
    <w:rsid w:val="00D34A80"/>
    <w:rsid w:val="00D34D32"/>
    <w:rsid w:val="00D35CFD"/>
    <w:rsid w:val="00D37C76"/>
    <w:rsid w:val="00D4192F"/>
    <w:rsid w:val="00D4203B"/>
    <w:rsid w:val="00D428A0"/>
    <w:rsid w:val="00D42F64"/>
    <w:rsid w:val="00D43B50"/>
    <w:rsid w:val="00D44D28"/>
    <w:rsid w:val="00D455D4"/>
    <w:rsid w:val="00D469C2"/>
    <w:rsid w:val="00D47D68"/>
    <w:rsid w:val="00D50CFB"/>
    <w:rsid w:val="00D52E7D"/>
    <w:rsid w:val="00D53E17"/>
    <w:rsid w:val="00D54B0C"/>
    <w:rsid w:val="00D55113"/>
    <w:rsid w:val="00D55295"/>
    <w:rsid w:val="00D564CF"/>
    <w:rsid w:val="00D56B94"/>
    <w:rsid w:val="00D56BBC"/>
    <w:rsid w:val="00D619F0"/>
    <w:rsid w:val="00D622C0"/>
    <w:rsid w:val="00D62D25"/>
    <w:rsid w:val="00D63109"/>
    <w:rsid w:val="00D63BA7"/>
    <w:rsid w:val="00D64326"/>
    <w:rsid w:val="00D6503D"/>
    <w:rsid w:val="00D665BA"/>
    <w:rsid w:val="00D667B5"/>
    <w:rsid w:val="00D66CAA"/>
    <w:rsid w:val="00D67005"/>
    <w:rsid w:val="00D67B3F"/>
    <w:rsid w:val="00D727CB"/>
    <w:rsid w:val="00D72FE0"/>
    <w:rsid w:val="00D75A93"/>
    <w:rsid w:val="00D75AAA"/>
    <w:rsid w:val="00D80792"/>
    <w:rsid w:val="00D81DF9"/>
    <w:rsid w:val="00D84D2D"/>
    <w:rsid w:val="00D84EDC"/>
    <w:rsid w:val="00D850BA"/>
    <w:rsid w:val="00D85E41"/>
    <w:rsid w:val="00D86124"/>
    <w:rsid w:val="00D86F15"/>
    <w:rsid w:val="00D90B21"/>
    <w:rsid w:val="00D91301"/>
    <w:rsid w:val="00D91657"/>
    <w:rsid w:val="00D94ABF"/>
    <w:rsid w:val="00D97D67"/>
    <w:rsid w:val="00DA2993"/>
    <w:rsid w:val="00DA2FEC"/>
    <w:rsid w:val="00DA3E1D"/>
    <w:rsid w:val="00DA3FE7"/>
    <w:rsid w:val="00DA53B9"/>
    <w:rsid w:val="00DA7FF1"/>
    <w:rsid w:val="00DB0477"/>
    <w:rsid w:val="00DB053E"/>
    <w:rsid w:val="00DB0663"/>
    <w:rsid w:val="00DB231E"/>
    <w:rsid w:val="00DB23C5"/>
    <w:rsid w:val="00DB29F9"/>
    <w:rsid w:val="00DB30EB"/>
    <w:rsid w:val="00DB3633"/>
    <w:rsid w:val="00DB4062"/>
    <w:rsid w:val="00DB53DA"/>
    <w:rsid w:val="00DB6A89"/>
    <w:rsid w:val="00DB7D18"/>
    <w:rsid w:val="00DC290B"/>
    <w:rsid w:val="00DC33BC"/>
    <w:rsid w:val="00DC6852"/>
    <w:rsid w:val="00DD0203"/>
    <w:rsid w:val="00DD1E0A"/>
    <w:rsid w:val="00DD212C"/>
    <w:rsid w:val="00DD5EF1"/>
    <w:rsid w:val="00DD5F29"/>
    <w:rsid w:val="00DD6D0B"/>
    <w:rsid w:val="00DD6E3A"/>
    <w:rsid w:val="00DD70A0"/>
    <w:rsid w:val="00DE1915"/>
    <w:rsid w:val="00DE2AA0"/>
    <w:rsid w:val="00DE3AD6"/>
    <w:rsid w:val="00DE421C"/>
    <w:rsid w:val="00DE499E"/>
    <w:rsid w:val="00DE6015"/>
    <w:rsid w:val="00DF061B"/>
    <w:rsid w:val="00DF1302"/>
    <w:rsid w:val="00DF2127"/>
    <w:rsid w:val="00DF3EF3"/>
    <w:rsid w:val="00DF42E3"/>
    <w:rsid w:val="00DF4FF9"/>
    <w:rsid w:val="00DF5AA0"/>
    <w:rsid w:val="00DF6188"/>
    <w:rsid w:val="00E00759"/>
    <w:rsid w:val="00E022C0"/>
    <w:rsid w:val="00E04BB6"/>
    <w:rsid w:val="00E05252"/>
    <w:rsid w:val="00E05920"/>
    <w:rsid w:val="00E0675C"/>
    <w:rsid w:val="00E10E0C"/>
    <w:rsid w:val="00E11EDE"/>
    <w:rsid w:val="00E12591"/>
    <w:rsid w:val="00E14CD9"/>
    <w:rsid w:val="00E16404"/>
    <w:rsid w:val="00E1666B"/>
    <w:rsid w:val="00E168D8"/>
    <w:rsid w:val="00E16A3E"/>
    <w:rsid w:val="00E223D1"/>
    <w:rsid w:val="00E23071"/>
    <w:rsid w:val="00E25C53"/>
    <w:rsid w:val="00E31509"/>
    <w:rsid w:val="00E333D0"/>
    <w:rsid w:val="00E3394A"/>
    <w:rsid w:val="00E34E43"/>
    <w:rsid w:val="00E3592C"/>
    <w:rsid w:val="00E376AF"/>
    <w:rsid w:val="00E40816"/>
    <w:rsid w:val="00E4167D"/>
    <w:rsid w:val="00E4195D"/>
    <w:rsid w:val="00E41E42"/>
    <w:rsid w:val="00E421CB"/>
    <w:rsid w:val="00E43955"/>
    <w:rsid w:val="00E469AC"/>
    <w:rsid w:val="00E4742C"/>
    <w:rsid w:val="00E478B9"/>
    <w:rsid w:val="00E50026"/>
    <w:rsid w:val="00E518FD"/>
    <w:rsid w:val="00E53523"/>
    <w:rsid w:val="00E54598"/>
    <w:rsid w:val="00E56ED7"/>
    <w:rsid w:val="00E57530"/>
    <w:rsid w:val="00E576F5"/>
    <w:rsid w:val="00E5795C"/>
    <w:rsid w:val="00E57C32"/>
    <w:rsid w:val="00E61422"/>
    <w:rsid w:val="00E61CC8"/>
    <w:rsid w:val="00E62516"/>
    <w:rsid w:val="00E62916"/>
    <w:rsid w:val="00E62D4C"/>
    <w:rsid w:val="00E636FD"/>
    <w:rsid w:val="00E66E47"/>
    <w:rsid w:val="00E67196"/>
    <w:rsid w:val="00E67791"/>
    <w:rsid w:val="00E70CB9"/>
    <w:rsid w:val="00E71B69"/>
    <w:rsid w:val="00E74AB1"/>
    <w:rsid w:val="00E750D7"/>
    <w:rsid w:val="00E75B11"/>
    <w:rsid w:val="00E769C2"/>
    <w:rsid w:val="00E76B42"/>
    <w:rsid w:val="00E77684"/>
    <w:rsid w:val="00E83166"/>
    <w:rsid w:val="00E83451"/>
    <w:rsid w:val="00E83C05"/>
    <w:rsid w:val="00E8476D"/>
    <w:rsid w:val="00E860E4"/>
    <w:rsid w:val="00E8750D"/>
    <w:rsid w:val="00E87DEC"/>
    <w:rsid w:val="00E9075A"/>
    <w:rsid w:val="00E931C0"/>
    <w:rsid w:val="00E936E6"/>
    <w:rsid w:val="00E96E97"/>
    <w:rsid w:val="00EA0D7F"/>
    <w:rsid w:val="00EA1E15"/>
    <w:rsid w:val="00EA49E4"/>
    <w:rsid w:val="00EA59CE"/>
    <w:rsid w:val="00EA7B01"/>
    <w:rsid w:val="00EB48B8"/>
    <w:rsid w:val="00EB5B22"/>
    <w:rsid w:val="00EB5B75"/>
    <w:rsid w:val="00EB618F"/>
    <w:rsid w:val="00EB7C0D"/>
    <w:rsid w:val="00EC038B"/>
    <w:rsid w:val="00EC127C"/>
    <w:rsid w:val="00EC14D5"/>
    <w:rsid w:val="00EC6D12"/>
    <w:rsid w:val="00EC71CA"/>
    <w:rsid w:val="00ED0B00"/>
    <w:rsid w:val="00ED2C02"/>
    <w:rsid w:val="00ED3425"/>
    <w:rsid w:val="00ED360C"/>
    <w:rsid w:val="00ED3E07"/>
    <w:rsid w:val="00ED489E"/>
    <w:rsid w:val="00ED4FA8"/>
    <w:rsid w:val="00ED5102"/>
    <w:rsid w:val="00ED54EF"/>
    <w:rsid w:val="00ED6521"/>
    <w:rsid w:val="00ED67F4"/>
    <w:rsid w:val="00EE0CD0"/>
    <w:rsid w:val="00EE22F6"/>
    <w:rsid w:val="00EE3D83"/>
    <w:rsid w:val="00EE6E1F"/>
    <w:rsid w:val="00EE770C"/>
    <w:rsid w:val="00EF1EA4"/>
    <w:rsid w:val="00EF206B"/>
    <w:rsid w:val="00EF4247"/>
    <w:rsid w:val="00EF44C0"/>
    <w:rsid w:val="00EF4D70"/>
    <w:rsid w:val="00EF694C"/>
    <w:rsid w:val="00EF695C"/>
    <w:rsid w:val="00EF7131"/>
    <w:rsid w:val="00EF736B"/>
    <w:rsid w:val="00F0149A"/>
    <w:rsid w:val="00F0367E"/>
    <w:rsid w:val="00F03897"/>
    <w:rsid w:val="00F04471"/>
    <w:rsid w:val="00F0614A"/>
    <w:rsid w:val="00F06917"/>
    <w:rsid w:val="00F0771B"/>
    <w:rsid w:val="00F1081A"/>
    <w:rsid w:val="00F1167C"/>
    <w:rsid w:val="00F12173"/>
    <w:rsid w:val="00F133F3"/>
    <w:rsid w:val="00F14A4B"/>
    <w:rsid w:val="00F15813"/>
    <w:rsid w:val="00F158CD"/>
    <w:rsid w:val="00F159A5"/>
    <w:rsid w:val="00F159C6"/>
    <w:rsid w:val="00F232DA"/>
    <w:rsid w:val="00F233FB"/>
    <w:rsid w:val="00F254B1"/>
    <w:rsid w:val="00F25B09"/>
    <w:rsid w:val="00F25BDB"/>
    <w:rsid w:val="00F266CD"/>
    <w:rsid w:val="00F26AA7"/>
    <w:rsid w:val="00F27339"/>
    <w:rsid w:val="00F2773F"/>
    <w:rsid w:val="00F31A54"/>
    <w:rsid w:val="00F3269E"/>
    <w:rsid w:val="00F34B12"/>
    <w:rsid w:val="00F353CD"/>
    <w:rsid w:val="00F35A15"/>
    <w:rsid w:val="00F37972"/>
    <w:rsid w:val="00F409DA"/>
    <w:rsid w:val="00F4114F"/>
    <w:rsid w:val="00F43F12"/>
    <w:rsid w:val="00F4462B"/>
    <w:rsid w:val="00F454FB"/>
    <w:rsid w:val="00F5297E"/>
    <w:rsid w:val="00F52C71"/>
    <w:rsid w:val="00F56A7F"/>
    <w:rsid w:val="00F57650"/>
    <w:rsid w:val="00F62191"/>
    <w:rsid w:val="00F62F6C"/>
    <w:rsid w:val="00F630EF"/>
    <w:rsid w:val="00F65DEA"/>
    <w:rsid w:val="00F67083"/>
    <w:rsid w:val="00F67908"/>
    <w:rsid w:val="00F709E3"/>
    <w:rsid w:val="00F74989"/>
    <w:rsid w:val="00F75D85"/>
    <w:rsid w:val="00F76E09"/>
    <w:rsid w:val="00F77355"/>
    <w:rsid w:val="00F80057"/>
    <w:rsid w:val="00F81206"/>
    <w:rsid w:val="00F83106"/>
    <w:rsid w:val="00F84208"/>
    <w:rsid w:val="00F84D0E"/>
    <w:rsid w:val="00F84EF6"/>
    <w:rsid w:val="00F867A7"/>
    <w:rsid w:val="00F87B38"/>
    <w:rsid w:val="00F9034D"/>
    <w:rsid w:val="00F9060F"/>
    <w:rsid w:val="00F915B8"/>
    <w:rsid w:val="00F9337C"/>
    <w:rsid w:val="00F93AEA"/>
    <w:rsid w:val="00F94115"/>
    <w:rsid w:val="00F94D2F"/>
    <w:rsid w:val="00F95659"/>
    <w:rsid w:val="00F95D22"/>
    <w:rsid w:val="00F97D4D"/>
    <w:rsid w:val="00FA0BD5"/>
    <w:rsid w:val="00FA1B55"/>
    <w:rsid w:val="00FA23CB"/>
    <w:rsid w:val="00FA3403"/>
    <w:rsid w:val="00FA3EE6"/>
    <w:rsid w:val="00FA41B2"/>
    <w:rsid w:val="00FA6593"/>
    <w:rsid w:val="00FB0EA2"/>
    <w:rsid w:val="00FB10A4"/>
    <w:rsid w:val="00FB33A7"/>
    <w:rsid w:val="00FB3D85"/>
    <w:rsid w:val="00FB4B6B"/>
    <w:rsid w:val="00FB6BEC"/>
    <w:rsid w:val="00FC1106"/>
    <w:rsid w:val="00FC1735"/>
    <w:rsid w:val="00FC3008"/>
    <w:rsid w:val="00FC45AF"/>
    <w:rsid w:val="00FC4899"/>
    <w:rsid w:val="00FC49D7"/>
    <w:rsid w:val="00FC5D2C"/>
    <w:rsid w:val="00FC5E17"/>
    <w:rsid w:val="00FC6D97"/>
    <w:rsid w:val="00FC756D"/>
    <w:rsid w:val="00FC78CF"/>
    <w:rsid w:val="00FD0F44"/>
    <w:rsid w:val="00FD757C"/>
    <w:rsid w:val="00FE0317"/>
    <w:rsid w:val="00FE1764"/>
    <w:rsid w:val="00FE2F16"/>
    <w:rsid w:val="00FE4C02"/>
    <w:rsid w:val="00FE50B5"/>
    <w:rsid w:val="00FE580A"/>
    <w:rsid w:val="00FE7396"/>
    <w:rsid w:val="00FE7785"/>
    <w:rsid w:val="00FF01D6"/>
    <w:rsid w:val="00FF1074"/>
    <w:rsid w:val="00FF3ADB"/>
    <w:rsid w:val="00FF4943"/>
    <w:rsid w:val="00FF506E"/>
    <w:rsid w:val="00FF6AEF"/>
    <w:rsid w:val="00FF70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1F9926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iPriority="0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autoRedefine/>
    <w:qFormat/>
    <w:rsid w:val="00843EF6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11">
    <w:name w:val="heading 1"/>
    <w:basedOn w:val="phbase"/>
    <w:next w:val="phnormal"/>
    <w:link w:val="12"/>
    <w:uiPriority w:val="9"/>
    <w:qFormat/>
    <w:rsid w:val="00350122"/>
    <w:pPr>
      <w:keepNext/>
      <w:keepLines/>
      <w:pageBreakBefore/>
      <w:numPr>
        <w:numId w:val="13"/>
      </w:numPr>
      <w:spacing w:before="360" w:after="360"/>
      <w:ind w:right="-1"/>
      <w:outlineLvl w:val="0"/>
    </w:pPr>
    <w:rPr>
      <w:rFonts w:ascii="Times New Roman" w:hAnsi="Times New Roman"/>
      <w:b/>
      <w:sz w:val="28"/>
      <w:szCs w:val="28"/>
    </w:rPr>
  </w:style>
  <w:style w:type="paragraph" w:styleId="2">
    <w:name w:val="heading 2"/>
    <w:basedOn w:val="phbase"/>
    <w:next w:val="phnormal"/>
    <w:link w:val="20"/>
    <w:qFormat/>
    <w:rsid w:val="00350122"/>
    <w:pPr>
      <w:keepNext/>
      <w:keepLines/>
      <w:numPr>
        <w:ilvl w:val="1"/>
        <w:numId w:val="13"/>
      </w:numPr>
      <w:spacing w:before="360" w:after="360"/>
      <w:ind w:right="-2"/>
      <w:outlineLvl w:val="1"/>
    </w:pPr>
    <w:rPr>
      <w:rFonts w:ascii="Times New Roman" w:hAnsi="Times New Roman"/>
      <w:b/>
    </w:rPr>
  </w:style>
  <w:style w:type="paragraph" w:styleId="3">
    <w:name w:val="heading 3"/>
    <w:basedOn w:val="phbase"/>
    <w:next w:val="phnormal"/>
    <w:link w:val="30"/>
    <w:qFormat/>
    <w:rsid w:val="00350122"/>
    <w:pPr>
      <w:keepNext/>
      <w:keepLines/>
      <w:numPr>
        <w:ilvl w:val="2"/>
        <w:numId w:val="13"/>
      </w:numPr>
      <w:spacing w:before="240" w:after="240"/>
      <w:ind w:right="-1"/>
      <w:outlineLvl w:val="2"/>
    </w:pPr>
    <w:rPr>
      <w:rFonts w:ascii="Times New Roman" w:hAnsi="Times New Roman"/>
      <w:b/>
      <w:bCs/>
    </w:rPr>
  </w:style>
  <w:style w:type="paragraph" w:styleId="4">
    <w:name w:val="heading 4"/>
    <w:basedOn w:val="3"/>
    <w:next w:val="phnormal"/>
    <w:link w:val="40"/>
    <w:qFormat/>
    <w:rsid w:val="00350122"/>
    <w:pPr>
      <w:numPr>
        <w:ilvl w:val="3"/>
      </w:numPr>
      <w:outlineLvl w:val="3"/>
    </w:pPr>
  </w:style>
  <w:style w:type="paragraph" w:styleId="5">
    <w:name w:val="heading 5"/>
    <w:basedOn w:val="phnormal"/>
    <w:next w:val="phnormal"/>
    <w:link w:val="50"/>
    <w:uiPriority w:val="9"/>
    <w:unhideWhenUsed/>
    <w:qFormat/>
    <w:rsid w:val="00350122"/>
    <w:pPr>
      <w:keepNext/>
      <w:numPr>
        <w:ilvl w:val="4"/>
        <w:numId w:val="13"/>
      </w:numPr>
      <w:spacing w:before="240" w:after="240"/>
      <w:outlineLvl w:val="4"/>
    </w:pPr>
    <w:rPr>
      <w:b/>
      <w:bCs/>
      <w:iCs/>
      <w:szCs w:val="26"/>
    </w:rPr>
  </w:style>
  <w:style w:type="paragraph" w:styleId="6">
    <w:name w:val="heading 6"/>
    <w:basedOn w:val="a1"/>
    <w:next w:val="a1"/>
    <w:link w:val="60"/>
    <w:uiPriority w:val="9"/>
    <w:unhideWhenUsed/>
    <w:qFormat/>
    <w:rsid w:val="00350122"/>
    <w:pPr>
      <w:keepNext/>
      <w:keepLines/>
      <w:numPr>
        <w:ilvl w:val="5"/>
        <w:numId w:val="13"/>
      </w:numPr>
      <w:spacing w:before="240" w:after="60"/>
      <w:outlineLvl w:val="5"/>
    </w:pPr>
    <w:rPr>
      <w:b/>
      <w:bCs/>
      <w:szCs w:val="22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2830AD"/>
    <w:pPr>
      <w:tabs>
        <w:tab w:val="num" w:pos="1001"/>
      </w:tabs>
      <w:spacing w:before="240" w:after="60"/>
      <w:ind w:left="1001" w:hanging="1296"/>
      <w:outlineLvl w:val="6"/>
    </w:pPr>
    <w:rPr>
      <w:rFonts w:ascii="Calibri" w:hAnsi="Calibri"/>
      <w:szCs w:val="24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2830AD"/>
    <w:pPr>
      <w:tabs>
        <w:tab w:val="num" w:pos="1145"/>
      </w:tabs>
      <w:spacing w:before="240" w:after="60"/>
      <w:ind w:left="1145" w:hanging="1440"/>
      <w:outlineLvl w:val="7"/>
    </w:pPr>
    <w:rPr>
      <w:rFonts w:ascii="Calibri" w:hAnsi="Calibri"/>
      <w:i/>
      <w:iCs/>
      <w:szCs w:val="24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2830AD"/>
    <w:pPr>
      <w:tabs>
        <w:tab w:val="num" w:pos="1289"/>
      </w:tabs>
      <w:spacing w:before="240" w:after="60"/>
      <w:ind w:left="1289" w:hanging="1584"/>
      <w:outlineLvl w:val="8"/>
    </w:pPr>
    <w:rPr>
      <w:rFonts w:ascii="Cambria" w:hAnsi="Cambria"/>
      <w:sz w:val="22"/>
      <w:szCs w:val="22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Balloon Text"/>
    <w:basedOn w:val="a1"/>
    <w:link w:val="a6"/>
    <w:uiPriority w:val="99"/>
    <w:semiHidden/>
    <w:unhideWhenUsed/>
    <w:rsid w:val="0035012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2"/>
    <w:link w:val="a5"/>
    <w:uiPriority w:val="99"/>
    <w:semiHidden/>
    <w:rsid w:val="00350122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2">
    <w:name w:val="Заголовок 1 Знак"/>
    <w:basedOn w:val="a2"/>
    <w:link w:val="11"/>
    <w:uiPriority w:val="9"/>
    <w:rsid w:val="00BC71AD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table" w:styleId="a7">
    <w:name w:val="Table Grid"/>
    <w:basedOn w:val="a3"/>
    <w:uiPriority w:val="59"/>
    <w:rsid w:val="0035012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TOC Heading"/>
    <w:basedOn w:val="11"/>
    <w:next w:val="a1"/>
    <w:uiPriority w:val="39"/>
    <w:unhideWhenUsed/>
    <w:qFormat/>
    <w:rsid w:val="003812FE"/>
    <w:pPr>
      <w:outlineLvl w:val="9"/>
    </w:pPr>
  </w:style>
  <w:style w:type="paragraph" w:styleId="13">
    <w:name w:val="toc 1"/>
    <w:basedOn w:val="a1"/>
    <w:next w:val="a1"/>
    <w:autoRedefine/>
    <w:uiPriority w:val="39"/>
    <w:rsid w:val="00350122"/>
    <w:pPr>
      <w:tabs>
        <w:tab w:val="left" w:pos="426"/>
        <w:tab w:val="right" w:leader="dot" w:pos="9923"/>
      </w:tabs>
      <w:spacing w:before="120"/>
      <w:ind w:left="425" w:right="567" w:hanging="425"/>
    </w:pPr>
    <w:rPr>
      <w:b/>
      <w:szCs w:val="24"/>
    </w:rPr>
  </w:style>
  <w:style w:type="paragraph" w:styleId="21">
    <w:name w:val="toc 2"/>
    <w:basedOn w:val="a1"/>
    <w:next w:val="a1"/>
    <w:autoRedefine/>
    <w:uiPriority w:val="39"/>
    <w:rsid w:val="00350122"/>
    <w:pPr>
      <w:tabs>
        <w:tab w:val="left" w:pos="993"/>
        <w:tab w:val="right" w:leader="dot" w:pos="9923"/>
      </w:tabs>
      <w:ind w:left="993" w:right="566" w:hanging="567"/>
    </w:pPr>
    <w:rPr>
      <w:szCs w:val="24"/>
    </w:rPr>
  </w:style>
  <w:style w:type="character" w:styleId="a9">
    <w:name w:val="Hyperlink"/>
    <w:uiPriority w:val="99"/>
    <w:rsid w:val="00350122"/>
    <w:rPr>
      <w:color w:val="0000FF"/>
      <w:u w:val="single"/>
    </w:rPr>
  </w:style>
  <w:style w:type="paragraph" w:styleId="aa">
    <w:name w:val="List Paragraph"/>
    <w:aliases w:val="Bullet 1,Use Case List Paragraph"/>
    <w:basedOn w:val="a1"/>
    <w:link w:val="ab"/>
    <w:uiPriority w:val="34"/>
    <w:qFormat/>
    <w:rsid w:val="00D20215"/>
    <w:pPr>
      <w:ind w:left="720"/>
    </w:pPr>
  </w:style>
  <w:style w:type="character" w:customStyle="1" w:styleId="20">
    <w:name w:val="Заголовок 2 Знак"/>
    <w:basedOn w:val="a2"/>
    <w:link w:val="2"/>
    <w:rsid w:val="00BC71AD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30">
    <w:name w:val="Заголовок 3 Знак"/>
    <w:basedOn w:val="a2"/>
    <w:link w:val="3"/>
    <w:rsid w:val="00057A8A"/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paragraph" w:styleId="ac">
    <w:name w:val="footnote text"/>
    <w:basedOn w:val="a1"/>
    <w:link w:val="ad"/>
    <w:uiPriority w:val="99"/>
    <w:unhideWhenUsed/>
    <w:rsid w:val="000374CB"/>
    <w:rPr>
      <w:sz w:val="20"/>
    </w:rPr>
  </w:style>
  <w:style w:type="character" w:customStyle="1" w:styleId="ad">
    <w:name w:val="Текст сноски Знак"/>
    <w:basedOn w:val="a2"/>
    <w:link w:val="ac"/>
    <w:uiPriority w:val="99"/>
    <w:rsid w:val="000374CB"/>
    <w:rPr>
      <w:rFonts w:eastAsiaTheme="minorEastAsia"/>
      <w:sz w:val="20"/>
      <w:szCs w:val="20"/>
    </w:rPr>
  </w:style>
  <w:style w:type="character" w:styleId="ae">
    <w:name w:val="footnote reference"/>
    <w:basedOn w:val="a2"/>
    <w:uiPriority w:val="99"/>
    <w:semiHidden/>
    <w:unhideWhenUsed/>
    <w:rsid w:val="000374CB"/>
    <w:rPr>
      <w:vertAlign w:val="superscript"/>
    </w:rPr>
  </w:style>
  <w:style w:type="paragraph" w:styleId="af">
    <w:name w:val="endnote text"/>
    <w:basedOn w:val="a1"/>
    <w:link w:val="af0"/>
    <w:uiPriority w:val="99"/>
    <w:semiHidden/>
    <w:unhideWhenUsed/>
    <w:rsid w:val="000374CB"/>
    <w:rPr>
      <w:sz w:val="20"/>
    </w:rPr>
  </w:style>
  <w:style w:type="character" w:customStyle="1" w:styleId="af0">
    <w:name w:val="Текст концевой сноски Знак"/>
    <w:basedOn w:val="a2"/>
    <w:link w:val="af"/>
    <w:uiPriority w:val="99"/>
    <w:semiHidden/>
    <w:rsid w:val="000374CB"/>
    <w:rPr>
      <w:rFonts w:eastAsiaTheme="minorEastAsia"/>
      <w:sz w:val="20"/>
      <w:szCs w:val="20"/>
    </w:rPr>
  </w:style>
  <w:style w:type="character" w:styleId="af1">
    <w:name w:val="endnote reference"/>
    <w:basedOn w:val="a2"/>
    <w:uiPriority w:val="99"/>
    <w:unhideWhenUsed/>
    <w:rsid w:val="000374CB"/>
    <w:rPr>
      <w:vertAlign w:val="superscript"/>
    </w:rPr>
  </w:style>
  <w:style w:type="paragraph" w:styleId="31">
    <w:name w:val="toc 3"/>
    <w:basedOn w:val="a1"/>
    <w:next w:val="a1"/>
    <w:autoRedefine/>
    <w:uiPriority w:val="39"/>
    <w:rsid w:val="00350122"/>
    <w:pPr>
      <w:tabs>
        <w:tab w:val="left" w:pos="1843"/>
        <w:tab w:val="right" w:leader="dot" w:pos="9923"/>
      </w:tabs>
      <w:ind w:left="1843" w:right="566" w:hanging="850"/>
    </w:pPr>
    <w:rPr>
      <w:i/>
      <w:iCs/>
      <w:szCs w:val="24"/>
    </w:rPr>
  </w:style>
  <w:style w:type="paragraph" w:styleId="41">
    <w:name w:val="toc 4"/>
    <w:basedOn w:val="a1"/>
    <w:next w:val="a1"/>
    <w:autoRedefine/>
    <w:uiPriority w:val="39"/>
    <w:rsid w:val="00350122"/>
    <w:pPr>
      <w:tabs>
        <w:tab w:val="left" w:pos="2977"/>
        <w:tab w:val="right" w:leader="dot" w:pos="9923"/>
      </w:tabs>
      <w:ind w:left="2977" w:right="566" w:hanging="1134"/>
    </w:pPr>
    <w:rPr>
      <w:i/>
      <w:noProof/>
      <w:szCs w:val="21"/>
    </w:rPr>
  </w:style>
  <w:style w:type="paragraph" w:styleId="51">
    <w:name w:val="toc 5"/>
    <w:basedOn w:val="a1"/>
    <w:next w:val="a1"/>
    <w:autoRedefine/>
    <w:uiPriority w:val="39"/>
    <w:rsid w:val="00350122"/>
    <w:pPr>
      <w:tabs>
        <w:tab w:val="left" w:pos="4395"/>
        <w:tab w:val="right" w:leader="dot" w:pos="9923"/>
      </w:tabs>
      <w:ind w:left="4395" w:right="566" w:hanging="1418"/>
    </w:pPr>
  </w:style>
  <w:style w:type="paragraph" w:styleId="61">
    <w:name w:val="toc 6"/>
    <w:basedOn w:val="a1"/>
    <w:next w:val="a1"/>
    <w:autoRedefine/>
    <w:uiPriority w:val="39"/>
    <w:rsid w:val="00350122"/>
    <w:pPr>
      <w:tabs>
        <w:tab w:val="left" w:pos="4536"/>
        <w:tab w:val="right" w:leader="dot" w:pos="9923"/>
      </w:tabs>
      <w:ind w:left="4536" w:right="567" w:hanging="1559"/>
    </w:pPr>
  </w:style>
  <w:style w:type="paragraph" w:styleId="71">
    <w:name w:val="toc 7"/>
    <w:basedOn w:val="a1"/>
    <w:next w:val="a1"/>
    <w:autoRedefine/>
    <w:uiPriority w:val="39"/>
    <w:rsid w:val="00350122"/>
    <w:pPr>
      <w:ind w:left="1440"/>
    </w:pPr>
  </w:style>
  <w:style w:type="paragraph" w:styleId="81">
    <w:name w:val="toc 8"/>
    <w:basedOn w:val="a1"/>
    <w:next w:val="a1"/>
    <w:autoRedefine/>
    <w:uiPriority w:val="39"/>
    <w:rsid w:val="00350122"/>
    <w:pPr>
      <w:ind w:left="1680"/>
    </w:pPr>
  </w:style>
  <w:style w:type="paragraph" w:styleId="91">
    <w:name w:val="toc 9"/>
    <w:basedOn w:val="a1"/>
    <w:next w:val="a1"/>
    <w:autoRedefine/>
    <w:uiPriority w:val="39"/>
    <w:rsid w:val="00350122"/>
    <w:pPr>
      <w:ind w:left="1920"/>
    </w:pPr>
  </w:style>
  <w:style w:type="paragraph" w:styleId="af2">
    <w:name w:val="Normal (Web)"/>
    <w:basedOn w:val="a1"/>
    <w:uiPriority w:val="99"/>
    <w:unhideWhenUsed/>
    <w:rsid w:val="0084536A"/>
    <w:pPr>
      <w:spacing w:before="100" w:beforeAutospacing="1" w:after="100" w:afterAutospacing="1"/>
    </w:pPr>
    <w:rPr>
      <w:szCs w:val="24"/>
    </w:rPr>
  </w:style>
  <w:style w:type="paragraph" w:customStyle="1" w:styleId="af3">
    <w:name w:val="Таблица_текст"/>
    <w:link w:val="af4"/>
    <w:qFormat/>
    <w:rsid w:val="00544965"/>
    <w:pPr>
      <w:spacing w:after="0" w:line="240" w:lineRule="auto"/>
      <w:ind w:left="34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4">
    <w:name w:val="Таблица_текст Знак"/>
    <w:basedOn w:val="a2"/>
    <w:link w:val="af3"/>
    <w:rsid w:val="0054496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0">
    <w:name w:val="Таблица_нумерация"/>
    <w:link w:val="af5"/>
    <w:qFormat/>
    <w:rsid w:val="00544965"/>
    <w:pPr>
      <w:numPr>
        <w:numId w:val="1"/>
      </w:numPr>
      <w:tabs>
        <w:tab w:val="left" w:pos="28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5">
    <w:name w:val="Таблица_нумерация Знак"/>
    <w:basedOn w:val="a2"/>
    <w:link w:val="a0"/>
    <w:rsid w:val="0054496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6">
    <w:name w:val="Таблица_заголовок столбца"/>
    <w:link w:val="af7"/>
    <w:qFormat/>
    <w:rsid w:val="00544965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af7">
    <w:name w:val="Таблица_заголовок столбца Знак"/>
    <w:basedOn w:val="a2"/>
    <w:link w:val="af6"/>
    <w:rsid w:val="00544965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40">
    <w:name w:val="Заголовок 4 Знак"/>
    <w:basedOn w:val="a2"/>
    <w:link w:val="4"/>
    <w:rsid w:val="006065BB"/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paragraph" w:styleId="af8">
    <w:name w:val="header"/>
    <w:basedOn w:val="a1"/>
    <w:link w:val="af9"/>
    <w:uiPriority w:val="99"/>
    <w:rsid w:val="00350122"/>
    <w:pPr>
      <w:tabs>
        <w:tab w:val="center" w:pos="4677"/>
        <w:tab w:val="right" w:pos="9355"/>
      </w:tabs>
    </w:pPr>
  </w:style>
  <w:style w:type="character" w:customStyle="1" w:styleId="af9">
    <w:name w:val="Верхний колонтитул Знак"/>
    <w:basedOn w:val="a2"/>
    <w:link w:val="af8"/>
    <w:uiPriority w:val="99"/>
    <w:rsid w:val="00736811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a">
    <w:name w:val="footer"/>
    <w:basedOn w:val="a1"/>
    <w:link w:val="afb"/>
    <w:uiPriority w:val="99"/>
    <w:rsid w:val="00350122"/>
    <w:pPr>
      <w:tabs>
        <w:tab w:val="center" w:pos="4677"/>
        <w:tab w:val="right" w:pos="9355"/>
      </w:tabs>
    </w:pPr>
  </w:style>
  <w:style w:type="character" w:customStyle="1" w:styleId="afb">
    <w:name w:val="Нижний колонтитул Знак"/>
    <w:basedOn w:val="a2"/>
    <w:link w:val="afa"/>
    <w:uiPriority w:val="99"/>
    <w:rsid w:val="00350122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fc">
    <w:name w:val="annotation reference"/>
    <w:basedOn w:val="a2"/>
    <w:uiPriority w:val="99"/>
    <w:semiHidden/>
    <w:unhideWhenUsed/>
    <w:rsid w:val="00350122"/>
    <w:rPr>
      <w:sz w:val="16"/>
      <w:szCs w:val="16"/>
    </w:rPr>
  </w:style>
  <w:style w:type="paragraph" w:styleId="afd">
    <w:name w:val="annotation text"/>
    <w:basedOn w:val="a1"/>
    <w:link w:val="afe"/>
    <w:uiPriority w:val="99"/>
    <w:semiHidden/>
    <w:unhideWhenUsed/>
    <w:rsid w:val="00350122"/>
    <w:rPr>
      <w:sz w:val="20"/>
    </w:rPr>
  </w:style>
  <w:style w:type="character" w:customStyle="1" w:styleId="afe">
    <w:name w:val="Текст примечания Знак"/>
    <w:basedOn w:val="a2"/>
    <w:link w:val="afd"/>
    <w:uiPriority w:val="99"/>
    <w:semiHidden/>
    <w:rsid w:val="0035012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350122"/>
    <w:rPr>
      <w:b/>
      <w:bCs/>
    </w:rPr>
  </w:style>
  <w:style w:type="character" w:customStyle="1" w:styleId="aff0">
    <w:name w:val="Тема примечания Знак"/>
    <w:basedOn w:val="afe"/>
    <w:link w:val="aff"/>
    <w:uiPriority w:val="99"/>
    <w:semiHidden/>
    <w:rsid w:val="00350122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ab">
    <w:name w:val="Абзац списка Знак"/>
    <w:aliases w:val="Bullet 1 Знак,Use Case List Paragraph Знак"/>
    <w:link w:val="aa"/>
    <w:uiPriority w:val="34"/>
    <w:locked/>
    <w:rsid w:val="006127AD"/>
    <w:rPr>
      <w:rFonts w:eastAsiaTheme="minorEastAsia"/>
    </w:rPr>
  </w:style>
  <w:style w:type="character" w:styleId="aff1">
    <w:name w:val="FollowedHyperlink"/>
    <w:basedOn w:val="a2"/>
    <w:uiPriority w:val="99"/>
    <w:semiHidden/>
    <w:unhideWhenUsed/>
    <w:rsid w:val="00FE2F16"/>
    <w:rPr>
      <w:color w:val="800080" w:themeColor="followedHyperlink"/>
      <w:u w:val="single"/>
    </w:rPr>
  </w:style>
  <w:style w:type="paragraph" w:customStyle="1" w:styleId="1">
    <w:name w:val="маркированный список 1"/>
    <w:basedOn w:val="aff2"/>
    <w:locked/>
    <w:rsid w:val="004C5815"/>
    <w:pPr>
      <w:numPr>
        <w:numId w:val="2"/>
      </w:numPr>
      <w:tabs>
        <w:tab w:val="num" w:pos="360"/>
      </w:tabs>
      <w:ind w:left="283" w:firstLine="0"/>
    </w:pPr>
    <w:rPr>
      <w:szCs w:val="24"/>
    </w:rPr>
  </w:style>
  <w:style w:type="paragraph" w:styleId="a">
    <w:name w:val="List Number"/>
    <w:basedOn w:val="aa"/>
    <w:uiPriority w:val="99"/>
    <w:qFormat/>
    <w:rsid w:val="004C5815"/>
    <w:pPr>
      <w:numPr>
        <w:numId w:val="3"/>
      </w:numPr>
    </w:pPr>
    <w:rPr>
      <w:szCs w:val="24"/>
    </w:rPr>
  </w:style>
  <w:style w:type="paragraph" w:customStyle="1" w:styleId="aff3">
    <w:name w:val="Текст абзаца"/>
    <w:qFormat/>
    <w:rsid w:val="004C5815"/>
    <w:pPr>
      <w:widowControl w:val="0"/>
      <w:spacing w:after="0" w:line="360" w:lineRule="auto"/>
      <w:ind w:firstLine="709"/>
      <w:jc w:val="both"/>
    </w:pPr>
    <w:rPr>
      <w:rFonts w:ascii="Times New Roman" w:hAnsi="Times New Roman" w:cs="Times New Roman"/>
      <w:sz w:val="24"/>
      <w:szCs w:val="24"/>
    </w:rPr>
  </w:style>
  <w:style w:type="paragraph" w:styleId="aff2">
    <w:name w:val="Body Text Indent"/>
    <w:basedOn w:val="a1"/>
    <w:link w:val="aff4"/>
    <w:uiPriority w:val="99"/>
    <w:semiHidden/>
    <w:unhideWhenUsed/>
    <w:rsid w:val="004C5815"/>
    <w:pPr>
      <w:ind w:left="283"/>
    </w:pPr>
  </w:style>
  <w:style w:type="character" w:customStyle="1" w:styleId="aff4">
    <w:name w:val="Основной текст с отступом Знак"/>
    <w:basedOn w:val="a2"/>
    <w:link w:val="aff2"/>
    <w:uiPriority w:val="99"/>
    <w:semiHidden/>
    <w:rsid w:val="004C5815"/>
    <w:rPr>
      <w:rFonts w:eastAsiaTheme="minorEastAsia"/>
    </w:rPr>
  </w:style>
  <w:style w:type="character" w:customStyle="1" w:styleId="14">
    <w:name w:val="НЗП1 Знак"/>
    <w:basedOn w:val="a2"/>
    <w:link w:val="15"/>
    <w:uiPriority w:val="3"/>
    <w:qFormat/>
    <w:rsid w:val="0002215D"/>
    <w:rPr>
      <w:rFonts w:ascii="Times New Roman" w:hAnsi="Times New Roman"/>
      <w:color w:val="000000" w:themeColor="text1"/>
      <w:sz w:val="28"/>
      <w:szCs w:val="28"/>
    </w:rPr>
  </w:style>
  <w:style w:type="paragraph" w:customStyle="1" w:styleId="15">
    <w:name w:val="НЗП1"/>
    <w:link w:val="14"/>
    <w:uiPriority w:val="3"/>
    <w:qFormat/>
    <w:rsid w:val="0002215D"/>
    <w:pPr>
      <w:spacing w:beforeAutospacing="1" w:after="0" w:afterAutospacing="1" w:line="360" w:lineRule="auto"/>
      <w:jc w:val="both"/>
      <w:outlineLvl w:val="7"/>
    </w:pPr>
    <w:rPr>
      <w:rFonts w:ascii="Times New Roman" w:hAnsi="Times New Roman"/>
      <w:color w:val="000000" w:themeColor="text1"/>
      <w:sz w:val="28"/>
      <w:szCs w:val="28"/>
    </w:rPr>
  </w:style>
  <w:style w:type="character" w:styleId="aff5">
    <w:name w:val="Placeholder Text"/>
    <w:basedOn w:val="a2"/>
    <w:uiPriority w:val="99"/>
    <w:semiHidden/>
    <w:rsid w:val="009D58CB"/>
    <w:rPr>
      <w:color w:val="808080"/>
    </w:rPr>
  </w:style>
  <w:style w:type="paragraph" w:styleId="aff6">
    <w:name w:val="caption"/>
    <w:basedOn w:val="a1"/>
    <w:next w:val="a1"/>
    <w:uiPriority w:val="35"/>
    <w:unhideWhenUsed/>
    <w:qFormat/>
    <w:rsid w:val="00350122"/>
    <w:pPr>
      <w:spacing w:after="200"/>
    </w:pPr>
    <w:rPr>
      <w:b/>
      <w:bCs/>
      <w:color w:val="4F81BD" w:themeColor="accent1"/>
      <w:sz w:val="18"/>
      <w:szCs w:val="18"/>
    </w:rPr>
  </w:style>
  <w:style w:type="paragraph" w:customStyle="1" w:styleId="16">
    <w:name w:val="Стиль1"/>
    <w:basedOn w:val="2"/>
    <w:link w:val="17"/>
    <w:qFormat/>
    <w:rsid w:val="00F353CD"/>
  </w:style>
  <w:style w:type="character" w:customStyle="1" w:styleId="17">
    <w:name w:val="Стиль1 Знак"/>
    <w:basedOn w:val="20"/>
    <w:link w:val="16"/>
    <w:rsid w:val="00F353CD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18">
    <w:name w:val="Неразрешенное упоминание1"/>
    <w:basedOn w:val="a2"/>
    <w:uiPriority w:val="99"/>
    <w:semiHidden/>
    <w:unhideWhenUsed/>
    <w:rsid w:val="00022CAE"/>
    <w:rPr>
      <w:color w:val="605E5C"/>
      <w:shd w:val="clear" w:color="auto" w:fill="E1DFDD"/>
    </w:rPr>
  </w:style>
  <w:style w:type="character" w:customStyle="1" w:styleId="50">
    <w:name w:val="Заголовок 5 Знак"/>
    <w:link w:val="5"/>
    <w:uiPriority w:val="9"/>
    <w:rsid w:val="00317803"/>
    <w:rPr>
      <w:rFonts w:ascii="Times New Roman" w:eastAsia="Times New Roman" w:hAnsi="Times New Roman" w:cs="Times New Roman"/>
      <w:b/>
      <w:bCs/>
      <w:iCs/>
      <w:sz w:val="24"/>
      <w:szCs w:val="26"/>
      <w:lang w:eastAsia="ru-RU"/>
    </w:rPr>
  </w:style>
  <w:style w:type="character" w:customStyle="1" w:styleId="60">
    <w:name w:val="Заголовок 6 Знак"/>
    <w:link w:val="6"/>
    <w:uiPriority w:val="9"/>
    <w:rsid w:val="00350122"/>
    <w:rPr>
      <w:rFonts w:ascii="Times New Roman" w:eastAsia="Times New Roman" w:hAnsi="Times New Roman" w:cs="Times New Roman"/>
      <w:b/>
      <w:bCs/>
      <w:sz w:val="24"/>
      <w:lang w:eastAsia="ru-RU"/>
    </w:rPr>
  </w:style>
  <w:style w:type="paragraph" w:customStyle="1" w:styleId="phbase">
    <w:name w:val="ph_base"/>
    <w:link w:val="phbase0"/>
    <w:rsid w:val="00350122"/>
    <w:pPr>
      <w:spacing w:after="0" w:line="360" w:lineRule="auto"/>
      <w:jc w:val="both"/>
    </w:pPr>
    <w:rPr>
      <w:rFonts w:ascii="Arial" w:eastAsia="Times New Roman" w:hAnsi="Arial" w:cs="Times New Roman"/>
      <w:sz w:val="24"/>
      <w:szCs w:val="20"/>
      <w:lang w:eastAsia="ru-RU"/>
    </w:rPr>
  </w:style>
  <w:style w:type="paragraph" w:customStyle="1" w:styleId="phadditiontitle1">
    <w:name w:val="ph_addition_title_1"/>
    <w:basedOn w:val="phbase"/>
    <w:next w:val="phnormal"/>
    <w:rsid w:val="00350122"/>
    <w:pPr>
      <w:keepNext/>
      <w:keepLines/>
      <w:pageBreakBefore/>
      <w:spacing w:before="360"/>
      <w:jc w:val="center"/>
      <w:outlineLvl w:val="0"/>
    </w:pPr>
    <w:rPr>
      <w:rFonts w:ascii="Times New Roman" w:hAnsi="Times New Roman"/>
      <w:b/>
      <w:sz w:val="28"/>
      <w:szCs w:val="28"/>
    </w:rPr>
  </w:style>
  <w:style w:type="paragraph" w:customStyle="1" w:styleId="phadditiontitle2">
    <w:name w:val="ph_addition_title_2"/>
    <w:basedOn w:val="phbase"/>
    <w:next w:val="phnormal"/>
    <w:rsid w:val="00350122"/>
    <w:pPr>
      <w:keepNext/>
      <w:keepLines/>
      <w:spacing w:before="360" w:after="360"/>
      <w:outlineLvl w:val="1"/>
    </w:pPr>
    <w:rPr>
      <w:rFonts w:ascii="Times New Roman" w:hAnsi="Times New Roman"/>
      <w:b/>
      <w:szCs w:val="24"/>
    </w:rPr>
  </w:style>
  <w:style w:type="paragraph" w:customStyle="1" w:styleId="phadditiontitle3">
    <w:name w:val="ph_addition_title_3"/>
    <w:basedOn w:val="phbase"/>
    <w:next w:val="phnormal"/>
    <w:rsid w:val="00350122"/>
    <w:pPr>
      <w:keepNext/>
      <w:keepLines/>
      <w:spacing w:before="240" w:after="240"/>
      <w:outlineLvl w:val="2"/>
    </w:pPr>
    <w:rPr>
      <w:rFonts w:ascii="Times New Roman" w:hAnsi="Times New Roman"/>
      <w:b/>
      <w:sz w:val="22"/>
      <w:szCs w:val="22"/>
    </w:rPr>
  </w:style>
  <w:style w:type="numbering" w:customStyle="1" w:styleId="phadditiontitle">
    <w:name w:val="ph_additiontitle"/>
    <w:basedOn w:val="a4"/>
    <w:rsid w:val="00350122"/>
    <w:pPr>
      <w:numPr>
        <w:numId w:val="12"/>
      </w:numPr>
    </w:pPr>
  </w:style>
  <w:style w:type="paragraph" w:customStyle="1" w:styleId="phbibliography">
    <w:name w:val="ph_bibliography"/>
    <w:basedOn w:val="phbase"/>
    <w:rsid w:val="00350122"/>
    <w:pPr>
      <w:numPr>
        <w:numId w:val="4"/>
      </w:numPr>
      <w:spacing w:before="60" w:after="60" w:line="240" w:lineRule="auto"/>
    </w:pPr>
    <w:rPr>
      <w:rFonts w:ascii="Times New Roman" w:hAnsi="Times New Roman" w:cs="Arial"/>
      <w:bCs/>
      <w:szCs w:val="28"/>
    </w:rPr>
  </w:style>
  <w:style w:type="paragraph" w:customStyle="1" w:styleId="phcolontituldown">
    <w:name w:val="ph_colontituldown"/>
    <w:basedOn w:val="phbase"/>
    <w:rsid w:val="00350122"/>
    <w:pPr>
      <w:pBdr>
        <w:top w:val="single" w:sz="4" w:space="1" w:color="auto"/>
      </w:pBdr>
      <w:tabs>
        <w:tab w:val="right" w:pos="9497"/>
        <w:tab w:val="right" w:pos="14459"/>
      </w:tabs>
      <w:spacing w:before="20" w:after="120"/>
      <w:jc w:val="center"/>
    </w:pPr>
    <w:rPr>
      <w:rFonts w:ascii="Times New Roman" w:hAnsi="Times New Roman"/>
      <w:sz w:val="20"/>
    </w:rPr>
  </w:style>
  <w:style w:type="paragraph" w:customStyle="1" w:styleId="phcolontitulup">
    <w:name w:val="ph_colontitulup"/>
    <w:basedOn w:val="phbase"/>
    <w:rsid w:val="00350122"/>
    <w:pPr>
      <w:pBdr>
        <w:bottom w:val="single" w:sz="4" w:space="1" w:color="auto"/>
      </w:pBdr>
      <w:tabs>
        <w:tab w:val="right" w:pos="14600"/>
      </w:tabs>
      <w:spacing w:before="20" w:after="120"/>
      <w:jc w:val="center"/>
    </w:pPr>
    <w:rPr>
      <w:rFonts w:ascii="Times New Roman" w:hAnsi="Times New Roman"/>
      <w:sz w:val="20"/>
    </w:rPr>
  </w:style>
  <w:style w:type="paragraph" w:customStyle="1" w:styleId="phcomment">
    <w:name w:val="ph_comment"/>
    <w:basedOn w:val="phbase"/>
    <w:rsid w:val="00350122"/>
    <w:pPr>
      <w:ind w:firstLine="720"/>
    </w:pPr>
    <w:rPr>
      <w:rFonts w:ascii="Arial Narrow" w:hAnsi="Arial Narrow"/>
      <w:vanish/>
      <w:color w:val="0000FF"/>
    </w:rPr>
  </w:style>
  <w:style w:type="paragraph" w:customStyle="1" w:styleId="phconfirmlist">
    <w:name w:val="ph_confirmlist"/>
    <w:basedOn w:val="phbase"/>
    <w:rsid w:val="00350122"/>
    <w:pPr>
      <w:spacing w:before="20" w:after="120"/>
      <w:jc w:val="center"/>
    </w:pPr>
    <w:rPr>
      <w:rFonts w:ascii="Times New Roman" w:hAnsi="Times New Roman"/>
      <w:b/>
      <w:caps/>
      <w:sz w:val="28"/>
      <w:szCs w:val="28"/>
    </w:rPr>
  </w:style>
  <w:style w:type="paragraph" w:customStyle="1" w:styleId="phconfirmstamp">
    <w:name w:val="ph_confirmstamp"/>
    <w:basedOn w:val="phbase"/>
    <w:rsid w:val="00350122"/>
    <w:pPr>
      <w:spacing w:before="20" w:after="120" w:line="240" w:lineRule="auto"/>
      <w:jc w:val="left"/>
    </w:pPr>
    <w:rPr>
      <w:rFonts w:ascii="Times New Roman" w:hAnsi="Times New Roman"/>
    </w:rPr>
  </w:style>
  <w:style w:type="paragraph" w:customStyle="1" w:styleId="phconfirmstampstamp">
    <w:name w:val="ph_confirmstamp_stamp"/>
    <w:basedOn w:val="phconfirmstamp"/>
    <w:rsid w:val="00350122"/>
  </w:style>
  <w:style w:type="paragraph" w:customStyle="1" w:styleId="phconfirmstamptitle">
    <w:name w:val="ph_confirmstamp_title"/>
    <w:basedOn w:val="phconfirmstamp"/>
    <w:next w:val="phconfirmstampstamp"/>
    <w:rsid w:val="00350122"/>
    <w:rPr>
      <w:b/>
      <w:caps/>
      <w:szCs w:val="24"/>
    </w:rPr>
  </w:style>
  <w:style w:type="paragraph" w:customStyle="1" w:styleId="phcontent">
    <w:name w:val="ph_content"/>
    <w:basedOn w:val="phbase"/>
    <w:next w:val="13"/>
    <w:rsid w:val="00350122"/>
    <w:pPr>
      <w:keepNext/>
      <w:keepLines/>
      <w:pageBreakBefore/>
      <w:tabs>
        <w:tab w:val="left" w:pos="1134"/>
        <w:tab w:val="left" w:pos="1440"/>
        <w:tab w:val="left" w:pos="1797"/>
      </w:tabs>
      <w:spacing w:before="360" w:after="360"/>
      <w:jc w:val="center"/>
    </w:pPr>
    <w:rPr>
      <w:rFonts w:ascii="Times New Roman" w:hAnsi="Times New Roman" w:cs="Arial"/>
      <w:b/>
      <w:bCs/>
      <w:sz w:val="28"/>
      <w:szCs w:val="28"/>
    </w:rPr>
  </w:style>
  <w:style w:type="paragraph" w:customStyle="1" w:styleId="phexample">
    <w:name w:val="ph_example"/>
    <w:basedOn w:val="phbase"/>
    <w:rsid w:val="00350122"/>
    <w:pPr>
      <w:spacing w:before="20" w:after="120"/>
    </w:pPr>
    <w:rPr>
      <w:rFonts w:ascii="Times New Roman" w:hAnsi="Times New Roman"/>
      <w:b/>
      <w:i/>
      <w:sz w:val="20"/>
    </w:rPr>
  </w:style>
  <w:style w:type="paragraph" w:customStyle="1" w:styleId="phfigure">
    <w:name w:val="ph_figure"/>
    <w:basedOn w:val="phbase"/>
    <w:rsid w:val="00350122"/>
    <w:pPr>
      <w:keepNext/>
      <w:spacing w:before="20" w:after="120"/>
      <w:jc w:val="center"/>
    </w:pPr>
    <w:rPr>
      <w:rFonts w:ascii="Times New Roman" w:hAnsi="Times New Roman"/>
    </w:rPr>
  </w:style>
  <w:style w:type="paragraph" w:customStyle="1" w:styleId="phfiguregraphic">
    <w:name w:val="ph_figure_graphic"/>
    <w:basedOn w:val="phfigure"/>
    <w:next w:val="phfiguretitle"/>
    <w:rsid w:val="00350122"/>
    <w:pPr>
      <w:spacing w:before="120"/>
    </w:pPr>
  </w:style>
  <w:style w:type="paragraph" w:customStyle="1" w:styleId="phfiguretitle">
    <w:name w:val="ph_figure_title"/>
    <w:basedOn w:val="phfigure"/>
    <w:next w:val="phnormal"/>
    <w:rsid w:val="001D2B9B"/>
    <w:pPr>
      <w:keepNext w:val="0"/>
      <w:keepLines/>
      <w:spacing w:before="120"/>
    </w:pPr>
    <w:rPr>
      <w:rFonts w:cs="Arial"/>
    </w:rPr>
  </w:style>
  <w:style w:type="paragraph" w:customStyle="1" w:styleId="phfootnote">
    <w:name w:val="ph_footnote"/>
    <w:basedOn w:val="phbase"/>
    <w:rsid w:val="00350122"/>
    <w:pPr>
      <w:widowControl w:val="0"/>
    </w:pPr>
    <w:rPr>
      <w:rFonts w:ascii="Times New Roman" w:hAnsi="Times New Roman"/>
      <w:sz w:val="18"/>
    </w:rPr>
  </w:style>
  <w:style w:type="character" w:customStyle="1" w:styleId="phinline">
    <w:name w:val="ph_inline"/>
    <w:basedOn w:val="a2"/>
    <w:rsid w:val="00350122"/>
  </w:style>
  <w:style w:type="character" w:customStyle="1" w:styleId="phinline8">
    <w:name w:val="ph_inline_8"/>
    <w:rsid w:val="00350122"/>
    <w:rPr>
      <w:sz w:val="16"/>
    </w:rPr>
  </w:style>
  <w:style w:type="character" w:customStyle="1" w:styleId="phinlinebolditalic">
    <w:name w:val="ph_inline_bolditalic"/>
    <w:rsid w:val="00350122"/>
    <w:rPr>
      <w:rFonts w:ascii="Times New Roman" w:hAnsi="Times New Roman"/>
      <w:b/>
      <w:bCs/>
      <w:i/>
      <w:noProof/>
      <w:lang w:val="ru-RU" w:eastAsia="ru-RU" w:bidi="ar-SA"/>
    </w:rPr>
  </w:style>
  <w:style w:type="character" w:customStyle="1" w:styleId="phinlinecomputer">
    <w:name w:val="ph_inline_computer"/>
    <w:rsid w:val="00350122"/>
    <w:rPr>
      <w:rFonts w:ascii="Courier New" w:hAnsi="Courier New"/>
      <w:sz w:val="24"/>
    </w:rPr>
  </w:style>
  <w:style w:type="character" w:customStyle="1" w:styleId="phinlinefirstterm">
    <w:name w:val="ph_inline_firstterm"/>
    <w:rsid w:val="00350122"/>
    <w:rPr>
      <w:i/>
      <w:sz w:val="24"/>
    </w:rPr>
  </w:style>
  <w:style w:type="character" w:customStyle="1" w:styleId="phinlineguiitem">
    <w:name w:val="ph_inline_guiitem"/>
    <w:rsid w:val="00350122"/>
    <w:rPr>
      <w:rFonts w:ascii="Times New Roman" w:hAnsi="Times New Roman"/>
      <w:b/>
      <w:bCs/>
      <w:noProof/>
      <w:lang w:val="ru-RU" w:eastAsia="ru-RU" w:bidi="ar-SA"/>
    </w:rPr>
  </w:style>
  <w:style w:type="character" w:customStyle="1" w:styleId="phinlinekeycap">
    <w:name w:val="ph_inline_keycap"/>
    <w:rsid w:val="00350122"/>
    <w:rPr>
      <w:b/>
      <w:smallCaps/>
      <w:sz w:val="24"/>
    </w:rPr>
  </w:style>
  <w:style w:type="character" w:customStyle="1" w:styleId="phinlinespace">
    <w:name w:val="ph_inline_space"/>
    <w:rsid w:val="00350122"/>
    <w:rPr>
      <w:spacing w:val="60"/>
    </w:rPr>
  </w:style>
  <w:style w:type="character" w:customStyle="1" w:styleId="phinlinesuperline">
    <w:name w:val="ph_inline_superline"/>
    <w:rsid w:val="00350122"/>
    <w:rPr>
      <w:vertAlign w:val="superscript"/>
    </w:rPr>
  </w:style>
  <w:style w:type="character" w:customStyle="1" w:styleId="phinlineunderline">
    <w:name w:val="ph_inline_underline"/>
    <w:rsid w:val="00350122"/>
    <w:rPr>
      <w:u w:val="single"/>
      <w:lang w:val="ru-RU"/>
    </w:rPr>
  </w:style>
  <w:style w:type="character" w:customStyle="1" w:styleId="phinlineunderlineitalic">
    <w:name w:val="ph_inline_underlineitalic"/>
    <w:rsid w:val="00350122"/>
    <w:rPr>
      <w:i/>
      <w:u w:val="single"/>
      <w:lang w:val="ru-RU"/>
    </w:rPr>
  </w:style>
  <w:style w:type="character" w:customStyle="1" w:styleId="phinlineuppercase">
    <w:name w:val="ph_inline_uppercase"/>
    <w:rsid w:val="00350122"/>
    <w:rPr>
      <w:caps/>
      <w:lang w:val="ru-RU"/>
    </w:rPr>
  </w:style>
  <w:style w:type="paragraph" w:customStyle="1" w:styleId="phinset">
    <w:name w:val="ph_inset"/>
    <w:basedOn w:val="phnormal"/>
    <w:next w:val="phnormal"/>
    <w:rsid w:val="00350122"/>
  </w:style>
  <w:style w:type="paragraph" w:customStyle="1" w:styleId="phinsetcaution">
    <w:name w:val="ph_inset_caution"/>
    <w:basedOn w:val="phinset"/>
    <w:rsid w:val="00350122"/>
    <w:pPr>
      <w:keepLines/>
    </w:pPr>
  </w:style>
  <w:style w:type="paragraph" w:customStyle="1" w:styleId="phinsetnote">
    <w:name w:val="ph_inset_note"/>
    <w:basedOn w:val="phinset"/>
    <w:rsid w:val="00350122"/>
    <w:pPr>
      <w:keepLines/>
    </w:pPr>
  </w:style>
  <w:style w:type="paragraph" w:customStyle="1" w:styleId="phinsettitle">
    <w:name w:val="ph_inset_title"/>
    <w:basedOn w:val="phinset"/>
    <w:next w:val="phinsetnote"/>
    <w:rsid w:val="00350122"/>
    <w:pPr>
      <w:keepNext/>
    </w:pPr>
    <w:rPr>
      <w:caps/>
      <w:szCs w:val="24"/>
    </w:rPr>
  </w:style>
  <w:style w:type="paragraph" w:customStyle="1" w:styleId="phinsetwarning">
    <w:name w:val="ph_inset_warning"/>
    <w:basedOn w:val="phinset"/>
    <w:rsid w:val="00350122"/>
    <w:pPr>
      <w:keepLines/>
    </w:pPr>
  </w:style>
  <w:style w:type="paragraph" w:customStyle="1" w:styleId="phlistitemized1">
    <w:name w:val="ph_list_itemized_1"/>
    <w:basedOn w:val="phnormal"/>
    <w:link w:val="phlistitemized10"/>
    <w:rsid w:val="00350122"/>
    <w:pPr>
      <w:numPr>
        <w:numId w:val="15"/>
      </w:numPr>
      <w:ind w:right="-2"/>
    </w:pPr>
    <w:rPr>
      <w:rFonts w:cs="Arial"/>
      <w:lang w:eastAsia="en-US"/>
    </w:rPr>
  </w:style>
  <w:style w:type="paragraph" w:customStyle="1" w:styleId="phlistitemized2">
    <w:name w:val="ph_list_itemized_2"/>
    <w:basedOn w:val="phnormal"/>
    <w:link w:val="phlistitemized20"/>
    <w:rsid w:val="00350122"/>
    <w:pPr>
      <w:numPr>
        <w:numId w:val="5"/>
      </w:numPr>
    </w:pPr>
  </w:style>
  <w:style w:type="paragraph" w:customStyle="1" w:styleId="phlistitemizedtitle">
    <w:name w:val="ph_list_itemized_title"/>
    <w:basedOn w:val="phnormal"/>
    <w:next w:val="phlistitemized1"/>
    <w:rsid w:val="00350122"/>
    <w:pPr>
      <w:keepNext/>
    </w:pPr>
  </w:style>
  <w:style w:type="paragraph" w:customStyle="1" w:styleId="phlistordered1">
    <w:name w:val="ph_list_ordered_1"/>
    <w:basedOn w:val="phnormal"/>
    <w:rsid w:val="00350122"/>
    <w:pPr>
      <w:numPr>
        <w:numId w:val="6"/>
      </w:numPr>
      <w:ind w:right="-2"/>
    </w:pPr>
  </w:style>
  <w:style w:type="paragraph" w:customStyle="1" w:styleId="phlistordereda">
    <w:name w:val="ph_list_ordered_aбв"/>
    <w:basedOn w:val="phnormal"/>
    <w:rsid w:val="00350122"/>
    <w:pPr>
      <w:numPr>
        <w:numId w:val="7"/>
      </w:numPr>
      <w:ind w:right="-2"/>
    </w:pPr>
  </w:style>
  <w:style w:type="paragraph" w:customStyle="1" w:styleId="phlistorderedtitle">
    <w:name w:val="ph_list_ordered_title"/>
    <w:basedOn w:val="phnormal"/>
    <w:next w:val="phlistordered1"/>
    <w:rsid w:val="00350122"/>
    <w:pPr>
      <w:keepNext/>
    </w:pPr>
  </w:style>
  <w:style w:type="paragraph" w:customStyle="1" w:styleId="phnormal">
    <w:name w:val="ph_normal"/>
    <w:basedOn w:val="phbase"/>
    <w:link w:val="phnormal0"/>
    <w:rsid w:val="00350122"/>
    <w:pPr>
      <w:ind w:right="-1" w:firstLine="851"/>
    </w:pPr>
    <w:rPr>
      <w:rFonts w:ascii="Times New Roman" w:hAnsi="Times New Roman"/>
    </w:rPr>
  </w:style>
  <w:style w:type="paragraph" w:customStyle="1" w:styleId="phstamp">
    <w:name w:val="ph_stamp"/>
    <w:basedOn w:val="phbase"/>
    <w:rsid w:val="00350122"/>
    <w:pPr>
      <w:spacing w:before="20" w:after="20"/>
    </w:pPr>
    <w:rPr>
      <w:sz w:val="16"/>
    </w:rPr>
  </w:style>
  <w:style w:type="paragraph" w:customStyle="1" w:styleId="phstampcenter">
    <w:name w:val="ph_stamp_center"/>
    <w:basedOn w:val="phstamp"/>
    <w:locked/>
    <w:rsid w:val="00350122"/>
    <w:pPr>
      <w:tabs>
        <w:tab w:val="left" w:pos="284"/>
      </w:tabs>
      <w:spacing w:before="0" w:after="0"/>
      <w:jc w:val="center"/>
    </w:pPr>
    <w:rPr>
      <w:sz w:val="18"/>
      <w:szCs w:val="18"/>
    </w:rPr>
  </w:style>
  <w:style w:type="paragraph" w:customStyle="1" w:styleId="phstampcenteritalic">
    <w:name w:val="ph_stamp_center_italic"/>
    <w:basedOn w:val="phstamp"/>
    <w:rsid w:val="00350122"/>
    <w:pPr>
      <w:jc w:val="center"/>
    </w:pPr>
    <w:rPr>
      <w:bCs/>
      <w:i/>
    </w:rPr>
  </w:style>
  <w:style w:type="paragraph" w:customStyle="1" w:styleId="phstampitalic">
    <w:name w:val="ph_stamp_italic"/>
    <w:basedOn w:val="phstamp"/>
    <w:rsid w:val="00350122"/>
    <w:pPr>
      <w:ind w:left="57"/>
    </w:pPr>
    <w:rPr>
      <w:i/>
    </w:rPr>
  </w:style>
  <w:style w:type="paragraph" w:customStyle="1" w:styleId="phtablecell">
    <w:name w:val="ph_table_cell"/>
    <w:basedOn w:val="phbase"/>
    <w:rsid w:val="00350122"/>
    <w:pPr>
      <w:spacing w:before="20" w:line="240" w:lineRule="auto"/>
    </w:pPr>
    <w:rPr>
      <w:rFonts w:ascii="Times New Roman" w:hAnsi="Times New Roman" w:cs="Arial"/>
      <w:bCs/>
      <w:sz w:val="20"/>
    </w:rPr>
  </w:style>
  <w:style w:type="paragraph" w:customStyle="1" w:styleId="phtablecellcenter">
    <w:name w:val="ph_table_cellcenter"/>
    <w:basedOn w:val="phtablecell"/>
    <w:rsid w:val="00350122"/>
    <w:pPr>
      <w:jc w:val="center"/>
    </w:pPr>
  </w:style>
  <w:style w:type="paragraph" w:customStyle="1" w:styleId="phtablecellleft">
    <w:name w:val="ph_table_cellleft"/>
    <w:basedOn w:val="phtablecell"/>
    <w:rsid w:val="00350122"/>
    <w:pPr>
      <w:spacing w:after="160"/>
    </w:pPr>
  </w:style>
  <w:style w:type="paragraph" w:customStyle="1" w:styleId="phtablecolcaption">
    <w:name w:val="ph_table_colcaption"/>
    <w:basedOn w:val="phtablecell"/>
    <w:next w:val="phtablecell"/>
    <w:rsid w:val="00350122"/>
    <w:pPr>
      <w:keepNext/>
      <w:keepLines/>
      <w:spacing w:before="120" w:after="120"/>
      <w:jc w:val="center"/>
    </w:pPr>
    <w:rPr>
      <w:b/>
    </w:rPr>
  </w:style>
  <w:style w:type="paragraph" w:customStyle="1" w:styleId="phtabletitle">
    <w:name w:val="ph_table_title"/>
    <w:basedOn w:val="phbase"/>
    <w:next w:val="phtablecolcaption"/>
    <w:rsid w:val="00350122"/>
    <w:pPr>
      <w:keepNext/>
      <w:spacing w:before="20" w:after="120"/>
    </w:pPr>
    <w:rPr>
      <w:rFonts w:ascii="Times New Roman" w:hAnsi="Times New Roman"/>
      <w:szCs w:val="24"/>
    </w:rPr>
  </w:style>
  <w:style w:type="paragraph" w:customStyle="1" w:styleId="phtitlevoid">
    <w:name w:val="ph_title_void"/>
    <w:basedOn w:val="phbase"/>
    <w:next w:val="phnormal"/>
    <w:link w:val="phtitlevoid0"/>
    <w:rsid w:val="00350122"/>
    <w:pPr>
      <w:keepNext/>
      <w:keepLines/>
      <w:pageBreakBefore/>
      <w:spacing w:before="360" w:after="360"/>
      <w:jc w:val="center"/>
    </w:pPr>
    <w:rPr>
      <w:rFonts w:ascii="Times New Roman" w:hAnsi="Times New Roman" w:cs="Arial"/>
      <w:b/>
      <w:bCs/>
      <w:sz w:val="28"/>
      <w:szCs w:val="28"/>
    </w:rPr>
  </w:style>
  <w:style w:type="paragraph" w:customStyle="1" w:styleId="phtitlepage">
    <w:name w:val="ph_titlepage"/>
    <w:basedOn w:val="phbase"/>
    <w:rsid w:val="00350122"/>
    <w:pPr>
      <w:spacing w:after="120"/>
      <w:jc w:val="center"/>
    </w:pPr>
    <w:rPr>
      <w:rFonts w:ascii="Times New Roman" w:hAnsi="Times New Roman" w:cs="Arial"/>
      <w:szCs w:val="28"/>
      <w:lang w:eastAsia="en-US"/>
    </w:rPr>
  </w:style>
  <w:style w:type="paragraph" w:customStyle="1" w:styleId="phtitlepagecode">
    <w:name w:val="ph_titlepage_code"/>
    <w:basedOn w:val="phtitlepage"/>
    <w:rsid w:val="00350122"/>
    <w:pPr>
      <w:spacing w:after="240"/>
    </w:pPr>
    <w:rPr>
      <w:b/>
      <w:sz w:val="26"/>
    </w:rPr>
  </w:style>
  <w:style w:type="paragraph" w:customStyle="1" w:styleId="phtitlepageconfirmstamp">
    <w:name w:val="ph_titlepage_confirmstamp"/>
    <w:basedOn w:val="phbase"/>
    <w:autoRedefine/>
    <w:rsid w:val="00350122"/>
    <w:pPr>
      <w:suppressAutoHyphens/>
      <w:spacing w:before="60" w:after="60"/>
    </w:pPr>
    <w:rPr>
      <w:rFonts w:ascii="Times New Roman" w:hAnsi="Times New Roman"/>
      <w:color w:val="000000"/>
      <w:szCs w:val="24"/>
    </w:rPr>
  </w:style>
  <w:style w:type="paragraph" w:customStyle="1" w:styleId="phtitlepagecustomer">
    <w:name w:val="ph_titlepage_customer"/>
    <w:basedOn w:val="phtitlepage"/>
    <w:next w:val="phtitlepageconfirmstamp"/>
    <w:rsid w:val="00350122"/>
    <w:pPr>
      <w:spacing w:before="240"/>
    </w:pPr>
    <w:rPr>
      <w:b/>
      <w:sz w:val="26"/>
    </w:rPr>
  </w:style>
  <w:style w:type="paragraph" w:customStyle="1" w:styleId="phtitlepagedocpart">
    <w:name w:val="ph_titlepage_docpart"/>
    <w:basedOn w:val="phtitlepage"/>
    <w:next w:val="phtitlepagecode"/>
    <w:rsid w:val="00350122"/>
    <w:rPr>
      <w:b/>
    </w:rPr>
  </w:style>
  <w:style w:type="paragraph" w:customStyle="1" w:styleId="phtitlepagedocument">
    <w:name w:val="ph_titlepage_document"/>
    <w:basedOn w:val="phtitlepage"/>
    <w:autoRedefine/>
    <w:rsid w:val="00350122"/>
    <w:pPr>
      <w:spacing w:before="240"/>
    </w:pPr>
    <w:rPr>
      <w:b/>
      <w:sz w:val="26"/>
    </w:rPr>
  </w:style>
  <w:style w:type="paragraph" w:customStyle="1" w:styleId="phtitlepageother">
    <w:name w:val="ph_titlepage_other"/>
    <w:basedOn w:val="phtitlepage"/>
    <w:rsid w:val="00350122"/>
  </w:style>
  <w:style w:type="paragraph" w:customStyle="1" w:styleId="phtitlepagesystemfull">
    <w:name w:val="ph_titlepage_system_full"/>
    <w:basedOn w:val="phtitlepage"/>
    <w:next w:val="phtitlepagesystemshort"/>
    <w:rsid w:val="00350122"/>
    <w:rPr>
      <w:b/>
      <w:bCs/>
      <w:sz w:val="32"/>
      <w:szCs w:val="32"/>
    </w:rPr>
  </w:style>
  <w:style w:type="paragraph" w:customStyle="1" w:styleId="phtitlepagesystemshort">
    <w:name w:val="ph_titlepage_system_short"/>
    <w:basedOn w:val="phtitlepage"/>
    <w:next w:val="phtitlepageother"/>
    <w:rsid w:val="00350122"/>
    <w:rPr>
      <w:b/>
      <w:sz w:val="32"/>
    </w:rPr>
  </w:style>
  <w:style w:type="paragraph" w:styleId="HTML">
    <w:name w:val="HTML Address"/>
    <w:basedOn w:val="a1"/>
    <w:link w:val="HTML0"/>
    <w:semiHidden/>
    <w:rsid w:val="00350122"/>
    <w:rPr>
      <w:i/>
      <w:iCs/>
    </w:rPr>
  </w:style>
  <w:style w:type="character" w:customStyle="1" w:styleId="HTML0">
    <w:name w:val="Адрес HTML Знак"/>
    <w:basedOn w:val="a2"/>
    <w:link w:val="HTML"/>
    <w:semiHidden/>
    <w:rsid w:val="001C405A"/>
    <w:rPr>
      <w:rFonts w:ascii="Times New Roman" w:eastAsia="Times New Roman" w:hAnsi="Times New Roman" w:cs="Times New Roman"/>
      <w:i/>
      <w:iCs/>
      <w:sz w:val="24"/>
      <w:szCs w:val="20"/>
      <w:lang w:eastAsia="ru-RU"/>
    </w:rPr>
  </w:style>
  <w:style w:type="paragraph" w:styleId="aff7">
    <w:name w:val="Body Text"/>
    <w:basedOn w:val="a1"/>
    <w:link w:val="aff8"/>
    <w:rsid w:val="00350122"/>
  </w:style>
  <w:style w:type="character" w:customStyle="1" w:styleId="aff8">
    <w:name w:val="Основной текст Знак"/>
    <w:basedOn w:val="a2"/>
    <w:link w:val="aff7"/>
    <w:rsid w:val="001C405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phheader1withoutnum">
    <w:name w:val="ph_header_1_without_num"/>
    <w:basedOn w:val="11"/>
    <w:next w:val="phnormal"/>
    <w:rsid w:val="00350122"/>
    <w:pPr>
      <w:numPr>
        <w:numId w:val="0"/>
      </w:numPr>
      <w:ind w:left="720"/>
    </w:pPr>
  </w:style>
  <w:style w:type="paragraph" w:customStyle="1" w:styleId="phadditontype">
    <w:name w:val="ph_additon_type"/>
    <w:basedOn w:val="phbase"/>
    <w:next w:val="phnormal"/>
    <w:rsid w:val="00350122"/>
    <w:pPr>
      <w:jc w:val="center"/>
    </w:pPr>
    <w:rPr>
      <w:rFonts w:ascii="Times New Roman" w:hAnsi="Times New Roman"/>
      <w:i/>
    </w:rPr>
  </w:style>
  <w:style w:type="paragraph" w:customStyle="1" w:styleId="phtablecolcaptionunderline">
    <w:name w:val="ph_table_colcaption_underline"/>
    <w:basedOn w:val="phtablecolcaption"/>
    <w:next w:val="phtablecell"/>
    <w:rsid w:val="00350122"/>
    <w:rPr>
      <w:u w:val="single"/>
    </w:rPr>
  </w:style>
  <w:style w:type="paragraph" w:customStyle="1" w:styleId="phstampleft">
    <w:name w:val="ph_stamp_left"/>
    <w:basedOn w:val="phstamp"/>
    <w:rsid w:val="00350122"/>
    <w:pPr>
      <w:jc w:val="left"/>
    </w:pPr>
    <w:rPr>
      <w:sz w:val="18"/>
    </w:rPr>
  </w:style>
  <w:style w:type="paragraph" w:styleId="aff9">
    <w:name w:val="Document Map"/>
    <w:basedOn w:val="a1"/>
    <w:link w:val="affa"/>
    <w:rsid w:val="00350122"/>
    <w:pPr>
      <w:shd w:val="clear" w:color="auto" w:fill="000080"/>
    </w:pPr>
    <w:rPr>
      <w:rFonts w:ascii="Tahoma" w:hAnsi="Tahoma" w:cs="Tahoma"/>
      <w:sz w:val="20"/>
    </w:rPr>
  </w:style>
  <w:style w:type="character" w:customStyle="1" w:styleId="affa">
    <w:name w:val="Схема документа Знак"/>
    <w:basedOn w:val="a2"/>
    <w:link w:val="aff9"/>
    <w:rsid w:val="001C405A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customStyle="1" w:styleId="phlistitemized3">
    <w:name w:val="ph_list_itemized_3"/>
    <w:basedOn w:val="phlistitemized2"/>
    <w:link w:val="phlistitemized30"/>
    <w:autoRedefine/>
    <w:qFormat/>
    <w:rsid w:val="00350122"/>
    <w:pPr>
      <w:numPr>
        <w:ilvl w:val="1"/>
      </w:numPr>
      <w:tabs>
        <w:tab w:val="left" w:pos="2127"/>
      </w:tabs>
      <w:ind w:left="2127" w:hanging="426"/>
    </w:pPr>
  </w:style>
  <w:style w:type="paragraph" w:customStyle="1" w:styleId="phlistitemized4">
    <w:name w:val="ph_list_itemized_4"/>
    <w:basedOn w:val="phlistitemized3"/>
    <w:autoRedefine/>
    <w:qFormat/>
    <w:rsid w:val="00350122"/>
    <w:pPr>
      <w:numPr>
        <w:ilvl w:val="2"/>
        <w:numId w:val="8"/>
      </w:numPr>
      <w:tabs>
        <w:tab w:val="clear" w:pos="2127"/>
      </w:tabs>
      <w:ind w:right="0"/>
    </w:pPr>
    <w:rPr>
      <w:lang w:val="en-US"/>
    </w:rPr>
  </w:style>
  <w:style w:type="character" w:customStyle="1" w:styleId="phbase0">
    <w:name w:val="ph_base Знак"/>
    <w:basedOn w:val="a2"/>
    <w:link w:val="phbase"/>
    <w:rsid w:val="00350122"/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phnormal0">
    <w:name w:val="ph_normal Знак"/>
    <w:basedOn w:val="phbase0"/>
    <w:link w:val="phnormal"/>
    <w:rsid w:val="00350122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phlistitemized20">
    <w:name w:val="ph_list_itemized_2 Знак"/>
    <w:basedOn w:val="phnormal0"/>
    <w:link w:val="phlistitemized2"/>
    <w:rsid w:val="00350122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phlistitemized30">
    <w:name w:val="ph_list_itemized_3 Знак"/>
    <w:basedOn w:val="phlistitemized20"/>
    <w:link w:val="phlistitemized3"/>
    <w:rsid w:val="00350122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phpagenumber">
    <w:name w:val="ph_pagenumber"/>
    <w:basedOn w:val="afa"/>
    <w:link w:val="phpagenumber0"/>
    <w:autoRedefine/>
    <w:qFormat/>
    <w:rsid w:val="00350122"/>
  </w:style>
  <w:style w:type="character" w:customStyle="1" w:styleId="phpagenumber0">
    <w:name w:val="ph_pagenumber Знак"/>
    <w:basedOn w:val="afb"/>
    <w:link w:val="phpagenumber"/>
    <w:rsid w:val="00350122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phtableitemizedlist1">
    <w:name w:val="ph_table_itemizedlist_1"/>
    <w:basedOn w:val="phtablecellleft"/>
    <w:autoRedefine/>
    <w:qFormat/>
    <w:rsid w:val="00350122"/>
    <w:pPr>
      <w:numPr>
        <w:numId w:val="16"/>
      </w:numPr>
      <w:spacing w:after="120"/>
      <w:ind w:left="340"/>
    </w:pPr>
  </w:style>
  <w:style w:type="paragraph" w:customStyle="1" w:styleId="phtableitemizedlist2">
    <w:name w:val="ph_table_itemizedlist_2"/>
    <w:basedOn w:val="phtableitemizedlist1"/>
    <w:autoRedefine/>
    <w:qFormat/>
    <w:rsid w:val="0049284D"/>
    <w:pPr>
      <w:numPr>
        <w:ilvl w:val="1"/>
        <w:numId w:val="21"/>
      </w:numPr>
    </w:pPr>
  </w:style>
  <w:style w:type="paragraph" w:customStyle="1" w:styleId="10">
    <w:name w:val="Список_1)"/>
    <w:basedOn w:val="a1"/>
    <w:rsid w:val="00350122"/>
    <w:pPr>
      <w:numPr>
        <w:numId w:val="9"/>
      </w:numPr>
    </w:pPr>
  </w:style>
  <w:style w:type="paragraph" w:customStyle="1" w:styleId="phtableorderedlist1">
    <w:name w:val="ph_table_orderedlist_1)"/>
    <w:basedOn w:val="phtablecellleft"/>
    <w:autoRedefine/>
    <w:qFormat/>
    <w:rsid w:val="00350122"/>
    <w:pPr>
      <w:numPr>
        <w:numId w:val="14"/>
      </w:numPr>
      <w:spacing w:after="120"/>
    </w:pPr>
  </w:style>
  <w:style w:type="paragraph" w:customStyle="1" w:styleId="affb">
    <w:name w:val="Текст_программы"/>
    <w:rsid w:val="00350122"/>
    <w:pPr>
      <w:spacing w:after="0" w:line="240" w:lineRule="auto"/>
      <w:ind w:firstLine="851"/>
    </w:pPr>
    <w:rPr>
      <w:rFonts w:ascii="Courier New" w:eastAsia="Times New Roman" w:hAnsi="Courier New" w:cs="Times New Roman"/>
      <w:spacing w:val="-2"/>
      <w:sz w:val="24"/>
      <w:szCs w:val="23"/>
      <w:lang w:val="en-US"/>
    </w:rPr>
  </w:style>
  <w:style w:type="paragraph" w:customStyle="1" w:styleId="ph">
    <w:name w:val="ph_Рамка боковик"/>
    <w:basedOn w:val="a1"/>
    <w:autoRedefine/>
    <w:qFormat/>
    <w:rsid w:val="00350122"/>
    <w:rPr>
      <w:rFonts w:ascii="Arial" w:hAnsi="Arial" w:cs="Arial"/>
      <w:i/>
      <w:sz w:val="16"/>
      <w:szCs w:val="16"/>
    </w:rPr>
  </w:style>
  <w:style w:type="paragraph" w:customStyle="1" w:styleId="ph0">
    <w:name w:val="ph_Рамка_гориз_слева_мал"/>
    <w:basedOn w:val="a1"/>
    <w:autoRedefine/>
    <w:qFormat/>
    <w:rsid w:val="00350122"/>
    <w:pPr>
      <w:spacing w:after="20"/>
      <w:ind w:left="57"/>
    </w:pPr>
    <w:rPr>
      <w:rFonts w:ascii="Arial" w:hAnsi="Arial" w:cs="Arial"/>
      <w:i/>
      <w:sz w:val="16"/>
      <w:szCs w:val="16"/>
    </w:rPr>
  </w:style>
  <w:style w:type="paragraph" w:customStyle="1" w:styleId="phtableorderlist">
    <w:name w:val="ph_table_orderlist_абв"/>
    <w:basedOn w:val="phtablecellleft"/>
    <w:autoRedefine/>
    <w:qFormat/>
    <w:rsid w:val="00350122"/>
    <w:pPr>
      <w:numPr>
        <w:numId w:val="10"/>
      </w:numPr>
    </w:pPr>
  </w:style>
  <w:style w:type="paragraph" w:customStyle="1" w:styleId="phtableorderlist1">
    <w:name w:val="ph_table_orderlist_1_бок"/>
    <w:basedOn w:val="phtablecellleft"/>
    <w:autoRedefine/>
    <w:qFormat/>
    <w:rsid w:val="00350122"/>
    <w:pPr>
      <w:numPr>
        <w:numId w:val="11"/>
      </w:numPr>
      <w:ind w:left="284" w:hanging="284"/>
    </w:pPr>
  </w:style>
  <w:style w:type="paragraph" w:customStyle="1" w:styleId="ph1">
    <w:name w:val="ph_Рамка_гориз_цент_мал"/>
    <w:basedOn w:val="ph0"/>
    <w:autoRedefine/>
    <w:qFormat/>
    <w:rsid w:val="00350122"/>
    <w:pPr>
      <w:ind w:left="0"/>
      <w:jc w:val="center"/>
    </w:pPr>
  </w:style>
  <w:style w:type="paragraph" w:customStyle="1" w:styleId="ph2">
    <w:name w:val="ph_Рамка_гориз_круп"/>
    <w:basedOn w:val="a1"/>
    <w:autoRedefine/>
    <w:qFormat/>
    <w:rsid w:val="00350122"/>
    <w:pPr>
      <w:spacing w:after="20"/>
    </w:pPr>
    <w:rPr>
      <w:rFonts w:ascii="Arial" w:hAnsi="Arial"/>
      <w:i/>
    </w:rPr>
  </w:style>
  <w:style w:type="character" w:customStyle="1" w:styleId="phlistitemized10">
    <w:name w:val="ph_list_itemized_1 Знак"/>
    <w:link w:val="phlistitemized1"/>
    <w:rsid w:val="00350122"/>
    <w:rPr>
      <w:rFonts w:ascii="Times New Roman" w:eastAsia="Times New Roman" w:hAnsi="Times New Roman" w:cs="Arial"/>
      <w:sz w:val="24"/>
      <w:szCs w:val="20"/>
    </w:rPr>
  </w:style>
  <w:style w:type="character" w:customStyle="1" w:styleId="phnormal1">
    <w:name w:val="ph_normal Знак Знак"/>
    <w:rsid w:val="00350122"/>
    <w:rPr>
      <w:rFonts w:ascii="Times New Roman" w:hAnsi="Times New Roman"/>
      <w:sz w:val="24"/>
    </w:rPr>
  </w:style>
  <w:style w:type="character" w:customStyle="1" w:styleId="phtitlevoid0">
    <w:name w:val="ph_title_void Знак"/>
    <w:link w:val="phtitlevoid"/>
    <w:rsid w:val="00350122"/>
    <w:rPr>
      <w:rFonts w:ascii="Times New Roman" w:eastAsia="Times New Roman" w:hAnsi="Times New Roman" w:cs="Arial"/>
      <w:b/>
      <w:bCs/>
      <w:sz w:val="28"/>
      <w:szCs w:val="28"/>
      <w:lang w:eastAsia="ru-RU"/>
    </w:rPr>
  </w:style>
  <w:style w:type="paragraph" w:customStyle="1" w:styleId="affc">
    <w:name w:val="_Табл_Текст"/>
    <w:basedOn w:val="a1"/>
    <w:rsid w:val="00350122"/>
  </w:style>
  <w:style w:type="character" w:styleId="affd">
    <w:name w:val="Emphasis"/>
    <w:uiPriority w:val="20"/>
    <w:qFormat/>
    <w:rsid w:val="009A2E5B"/>
    <w:rPr>
      <w:i/>
      <w:iCs/>
    </w:rPr>
  </w:style>
  <w:style w:type="paragraph" w:customStyle="1" w:styleId="affe">
    <w:name w:val="Т_Утв_Согл"/>
    <w:link w:val="afff"/>
    <w:qFormat/>
    <w:rsid w:val="009A2E5B"/>
    <w:pPr>
      <w:spacing w:after="240" w:line="240" w:lineRule="auto"/>
      <w:ind w:left="992"/>
      <w:contextualSpacing/>
    </w:pPr>
    <w:rPr>
      <w:rFonts w:ascii="Times New Roman Полужирный" w:eastAsia="Times New Roman" w:hAnsi="Times New Roman Полужирный" w:cs="Times New Roman"/>
      <w:b/>
      <w:iCs/>
      <w:caps/>
      <w:sz w:val="24"/>
      <w:szCs w:val="20"/>
      <w:lang w:eastAsia="ru-RU"/>
    </w:rPr>
  </w:style>
  <w:style w:type="paragraph" w:customStyle="1" w:styleId="afff0">
    <w:name w:val="Текст таблицы_титул"/>
    <w:link w:val="afff1"/>
    <w:qFormat/>
    <w:rsid w:val="009A2E5B"/>
    <w:pPr>
      <w:framePr w:hSpace="180" w:wrap="around" w:vAnchor="text" w:hAnchor="margin" w:xAlign="center" w:y="186"/>
      <w:spacing w:after="0"/>
      <w:ind w:right="284"/>
    </w:pPr>
    <w:rPr>
      <w:rFonts w:ascii="Times New Roman" w:eastAsiaTheme="minorEastAsia" w:hAnsi="Times New Roman" w:cs="Times New Roman"/>
      <w:iCs/>
      <w:sz w:val="24"/>
      <w:szCs w:val="24"/>
      <w:lang w:eastAsia="ru-RU"/>
    </w:rPr>
  </w:style>
  <w:style w:type="character" w:customStyle="1" w:styleId="afff">
    <w:name w:val="Т_Утв_Согл Знак"/>
    <w:basedOn w:val="a2"/>
    <w:link w:val="affe"/>
    <w:rsid w:val="009A2E5B"/>
    <w:rPr>
      <w:rFonts w:ascii="Times New Roman Полужирный" w:eastAsia="Times New Roman" w:hAnsi="Times New Roman Полужирный" w:cs="Times New Roman"/>
      <w:b/>
      <w:iCs/>
      <w:caps/>
      <w:sz w:val="24"/>
      <w:szCs w:val="20"/>
      <w:lang w:eastAsia="ru-RU"/>
    </w:rPr>
  </w:style>
  <w:style w:type="character" w:customStyle="1" w:styleId="afff1">
    <w:name w:val="Текст таблицы_титул Знак"/>
    <w:basedOn w:val="a2"/>
    <w:link w:val="afff0"/>
    <w:rsid w:val="009A2E5B"/>
    <w:rPr>
      <w:rFonts w:ascii="Times New Roman" w:eastAsiaTheme="minorEastAsia" w:hAnsi="Times New Roman" w:cs="Times New Roman"/>
      <w:iCs/>
      <w:sz w:val="24"/>
      <w:szCs w:val="24"/>
      <w:lang w:eastAsia="ru-RU"/>
    </w:rPr>
  </w:style>
  <w:style w:type="paragraph" w:customStyle="1" w:styleId="afff2">
    <w:name w:val="Текст пункта"/>
    <w:link w:val="19"/>
    <w:locked/>
    <w:rsid w:val="009A2E5B"/>
    <w:pPr>
      <w:spacing w:before="120" w:after="0" w:line="360" w:lineRule="auto"/>
      <w:ind w:firstLine="624"/>
      <w:contextualSpacing/>
      <w:jc w:val="both"/>
    </w:pPr>
    <w:rPr>
      <w:rFonts w:ascii="Times New Roman" w:eastAsia="Times New Roman" w:hAnsi="Times New Roman" w:cs="Times New Roman"/>
      <w:iCs/>
      <w:sz w:val="24"/>
      <w:szCs w:val="24"/>
    </w:rPr>
  </w:style>
  <w:style w:type="character" w:customStyle="1" w:styleId="19">
    <w:name w:val="Текст пункта Знак1"/>
    <w:link w:val="afff2"/>
    <w:locked/>
    <w:rsid w:val="009A2E5B"/>
    <w:rPr>
      <w:rFonts w:ascii="Times New Roman" w:eastAsia="Times New Roman" w:hAnsi="Times New Roman" w:cs="Times New Roman"/>
      <w:iCs/>
      <w:sz w:val="24"/>
      <w:szCs w:val="24"/>
    </w:rPr>
  </w:style>
  <w:style w:type="paragraph" w:customStyle="1" w:styleId="afff3">
    <w:name w:val="Т_Название системы"/>
    <w:link w:val="afff4"/>
    <w:qFormat/>
    <w:rsid w:val="009A2E5B"/>
    <w:pPr>
      <w:spacing w:before="720" w:after="0" w:line="240" w:lineRule="auto"/>
      <w:contextualSpacing/>
      <w:jc w:val="center"/>
    </w:pPr>
    <w:rPr>
      <w:rFonts w:ascii="Times New Roman" w:eastAsia="Times New Roman" w:hAnsi="Times New Roman" w:cstheme="majorBidi"/>
      <w:b/>
      <w:caps/>
      <w:spacing w:val="-10"/>
      <w:kern w:val="28"/>
      <w:sz w:val="32"/>
      <w:szCs w:val="32"/>
      <w:lang w:eastAsia="ru-RU"/>
    </w:rPr>
  </w:style>
  <w:style w:type="character" w:customStyle="1" w:styleId="afff4">
    <w:name w:val="Т_Название системы Знак"/>
    <w:basedOn w:val="a2"/>
    <w:link w:val="afff3"/>
    <w:rsid w:val="009A2E5B"/>
    <w:rPr>
      <w:rFonts w:ascii="Times New Roman" w:eastAsia="Times New Roman" w:hAnsi="Times New Roman" w:cstheme="majorBidi"/>
      <w:b/>
      <w:caps/>
      <w:spacing w:val="-10"/>
      <w:kern w:val="28"/>
      <w:sz w:val="32"/>
      <w:szCs w:val="32"/>
      <w:lang w:eastAsia="ru-RU"/>
    </w:rPr>
  </w:style>
  <w:style w:type="paragraph" w:customStyle="1" w:styleId="afff5">
    <w:name w:val="_Т_Название подсистемы"/>
    <w:next w:val="a1"/>
    <w:link w:val="afff6"/>
    <w:qFormat/>
    <w:rsid w:val="009A2E5B"/>
    <w:pPr>
      <w:spacing w:before="720" w:after="120" w:line="240" w:lineRule="auto"/>
      <w:jc w:val="center"/>
    </w:pPr>
    <w:rPr>
      <w:rFonts w:ascii="Times New Roman Полужирный" w:eastAsia="Times New Roman" w:hAnsi="Times New Roman Полужирный" w:cstheme="majorBidi"/>
      <w:b/>
      <w:iCs/>
      <w:caps/>
      <w:spacing w:val="-10"/>
      <w:kern w:val="28"/>
      <w:sz w:val="32"/>
      <w:szCs w:val="32"/>
    </w:rPr>
  </w:style>
  <w:style w:type="character" w:customStyle="1" w:styleId="afff6">
    <w:name w:val="_Т_Название подсистемы Знак"/>
    <w:basedOn w:val="a2"/>
    <w:link w:val="afff5"/>
    <w:rsid w:val="009A2E5B"/>
    <w:rPr>
      <w:rFonts w:ascii="Times New Roman Полужирный" w:eastAsia="Times New Roman" w:hAnsi="Times New Roman Полужирный" w:cstheme="majorBidi"/>
      <w:b/>
      <w:iCs/>
      <w:caps/>
      <w:spacing w:val="-10"/>
      <w:kern w:val="28"/>
      <w:sz w:val="32"/>
      <w:szCs w:val="32"/>
    </w:rPr>
  </w:style>
  <w:style w:type="paragraph" w:customStyle="1" w:styleId="afff7">
    <w:name w:val="Титул_Название документа"/>
    <w:next w:val="a1"/>
    <w:link w:val="afff8"/>
    <w:qFormat/>
    <w:rsid w:val="009A2E5B"/>
    <w:pPr>
      <w:spacing w:before="480" w:after="0" w:line="360" w:lineRule="auto"/>
      <w:contextualSpacing/>
      <w:jc w:val="center"/>
    </w:pPr>
    <w:rPr>
      <w:rFonts w:ascii="Times New Roman" w:eastAsia="Times New Roman" w:hAnsi="Times New Roman" w:cs="Times New Roman"/>
      <w:iCs/>
      <w:caps/>
      <w:sz w:val="32"/>
      <w:szCs w:val="32"/>
      <w:lang w:eastAsia="ru-RU"/>
    </w:rPr>
  </w:style>
  <w:style w:type="character" w:customStyle="1" w:styleId="afff8">
    <w:name w:val="Титул_Название документа Знак"/>
    <w:basedOn w:val="a2"/>
    <w:link w:val="afff7"/>
    <w:rsid w:val="009A2E5B"/>
    <w:rPr>
      <w:rFonts w:ascii="Times New Roman" w:eastAsia="Times New Roman" w:hAnsi="Times New Roman" w:cs="Times New Roman"/>
      <w:iCs/>
      <w:caps/>
      <w:sz w:val="32"/>
      <w:szCs w:val="32"/>
      <w:lang w:eastAsia="ru-RU"/>
    </w:rPr>
  </w:style>
  <w:style w:type="paragraph" w:styleId="afff9">
    <w:name w:val="Subtitle"/>
    <w:basedOn w:val="a1"/>
    <w:next w:val="a1"/>
    <w:link w:val="afffa"/>
    <w:uiPriority w:val="11"/>
    <w:qFormat/>
    <w:rsid w:val="009A2E5B"/>
    <w:pPr>
      <w:spacing w:before="240"/>
      <w:ind w:right="6"/>
      <w:contextualSpacing/>
    </w:pPr>
    <w:rPr>
      <w:caps/>
      <w:sz w:val="32"/>
      <w:szCs w:val="32"/>
    </w:rPr>
  </w:style>
  <w:style w:type="character" w:customStyle="1" w:styleId="afffa">
    <w:name w:val="Подзаголовок Знак"/>
    <w:basedOn w:val="a2"/>
    <w:link w:val="afff9"/>
    <w:uiPriority w:val="11"/>
    <w:rsid w:val="009A2E5B"/>
    <w:rPr>
      <w:rFonts w:ascii="Times New Roman" w:eastAsia="Times New Roman" w:hAnsi="Times New Roman" w:cs="Times New Roman"/>
      <w:caps/>
      <w:sz w:val="32"/>
      <w:szCs w:val="32"/>
      <w:lang w:eastAsia="ru-RU"/>
    </w:rPr>
  </w:style>
  <w:style w:type="character" w:customStyle="1" w:styleId="70">
    <w:name w:val="Заголовок 7 Знак"/>
    <w:link w:val="7"/>
    <w:uiPriority w:val="9"/>
    <w:semiHidden/>
    <w:rsid w:val="002830AD"/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80">
    <w:name w:val="Заголовок 8 Знак"/>
    <w:link w:val="8"/>
    <w:uiPriority w:val="9"/>
    <w:semiHidden/>
    <w:rsid w:val="002830AD"/>
    <w:rPr>
      <w:rFonts w:ascii="Calibri" w:eastAsia="Times New Roman" w:hAnsi="Calibri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link w:val="9"/>
    <w:uiPriority w:val="9"/>
    <w:semiHidden/>
    <w:rsid w:val="002830AD"/>
    <w:rPr>
      <w:rFonts w:ascii="Cambria" w:eastAsia="Times New Roman" w:hAnsi="Cambria" w:cs="Times New Roman"/>
      <w:lang w:eastAsia="ru-RU"/>
    </w:rPr>
  </w:style>
  <w:style w:type="paragraph" w:customStyle="1" w:styleId="phlistordered2">
    <w:name w:val="ph_list_ordered_2"/>
    <w:basedOn w:val="phnormal"/>
    <w:rsid w:val="002830AD"/>
    <w:pPr>
      <w:tabs>
        <w:tab w:val="num" w:pos="1208"/>
      </w:tabs>
      <w:ind w:left="1077" w:hanging="357"/>
    </w:pPr>
  </w:style>
  <w:style w:type="paragraph" w:customStyle="1" w:styleId="1a">
    <w:name w:val="Стиль 1"/>
    <w:basedOn w:val="4"/>
    <w:autoRedefine/>
    <w:rsid w:val="002830AD"/>
    <w:pPr>
      <w:ind w:left="2694"/>
    </w:pPr>
  </w:style>
  <w:style w:type="paragraph" w:customStyle="1" w:styleId="afffb">
    <w:name w:val="Абзац основной"/>
    <w:basedOn w:val="a1"/>
    <w:qFormat/>
    <w:rsid w:val="00E3394A"/>
    <w:pPr>
      <w:spacing w:before="120"/>
      <w:ind w:firstLine="709"/>
    </w:pPr>
    <w:rPr>
      <w:rFonts w:eastAsia="SimSun"/>
      <w:sz w:val="28"/>
      <w:szCs w:val="28"/>
      <w:lang w:eastAsia="zh-CN"/>
    </w:rPr>
  </w:style>
  <w:style w:type="character" w:styleId="afffc">
    <w:name w:val="Strong"/>
    <w:basedOn w:val="a2"/>
    <w:uiPriority w:val="22"/>
    <w:qFormat/>
    <w:rsid w:val="00D75A93"/>
    <w:rPr>
      <w:b/>
      <w:bCs/>
    </w:rPr>
  </w:style>
  <w:style w:type="character" w:customStyle="1" w:styleId="sp-highlight-term">
    <w:name w:val="sp-highlight-term"/>
    <w:basedOn w:val="a2"/>
    <w:rsid w:val="00A018FE"/>
  </w:style>
  <w:style w:type="character" w:styleId="afffd">
    <w:name w:val="Unresolved Mention"/>
    <w:basedOn w:val="a2"/>
    <w:uiPriority w:val="99"/>
    <w:semiHidden/>
    <w:unhideWhenUsed/>
    <w:rsid w:val="00C91FCF"/>
    <w:rPr>
      <w:color w:val="605E5C"/>
      <w:shd w:val="clear" w:color="auto" w:fill="E1DFDD"/>
    </w:rPr>
  </w:style>
  <w:style w:type="paragraph" w:styleId="afffe">
    <w:name w:val="No Spacing"/>
    <w:uiPriority w:val="1"/>
    <w:qFormat/>
    <w:rsid w:val="00C91FCF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HTML1">
    <w:name w:val="HTML Preformatted"/>
    <w:basedOn w:val="a1"/>
    <w:link w:val="HTML2"/>
    <w:uiPriority w:val="99"/>
    <w:unhideWhenUsed/>
    <w:rsid w:val="00C91FC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</w:rPr>
  </w:style>
  <w:style w:type="character" w:customStyle="1" w:styleId="HTML2">
    <w:name w:val="Стандартный HTML Знак"/>
    <w:basedOn w:val="a2"/>
    <w:link w:val="HTML1"/>
    <w:uiPriority w:val="99"/>
    <w:rsid w:val="00C91FCF"/>
    <w:rPr>
      <w:rFonts w:ascii="Courier New" w:eastAsia="Times New Roman" w:hAnsi="Courier New" w:cs="Courier New"/>
      <w:sz w:val="20"/>
      <w:szCs w:val="20"/>
      <w:lang w:eastAsia="ru-RU"/>
    </w:rPr>
  </w:style>
  <w:style w:type="table" w:customStyle="1" w:styleId="1b">
    <w:name w:val="Сетка таблицы1"/>
    <w:basedOn w:val="a3"/>
    <w:next w:val="a7"/>
    <w:uiPriority w:val="59"/>
    <w:rsid w:val="004057D1"/>
    <w:pPr>
      <w:spacing w:after="0" w:line="240" w:lineRule="auto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03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5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9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2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9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9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1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45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39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8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9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8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0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8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3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69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7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6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10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1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08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3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41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2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1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3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84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9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0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95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55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7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42" Type="http://schemas.openxmlformats.org/officeDocument/2006/relationships/image" Target="media/image32.png"/><Relationship Id="rId47" Type="http://schemas.openxmlformats.org/officeDocument/2006/relationships/image" Target="media/image36.png"/><Relationship Id="rId63" Type="http://schemas.openxmlformats.org/officeDocument/2006/relationships/image" Target="media/image52.png"/><Relationship Id="rId68" Type="http://schemas.openxmlformats.org/officeDocument/2006/relationships/image" Target="media/image57.png"/><Relationship Id="rId84" Type="http://schemas.openxmlformats.org/officeDocument/2006/relationships/header" Target="header1.xml"/><Relationship Id="rId89" Type="http://schemas.openxmlformats.org/officeDocument/2006/relationships/image" Target="media/image76.png"/><Relationship Id="rId7" Type="http://schemas.openxmlformats.org/officeDocument/2006/relationships/endnotes" Target="endnotes.xml"/><Relationship Id="rId71" Type="http://schemas.openxmlformats.org/officeDocument/2006/relationships/image" Target="media/image60.png"/><Relationship Id="rId92" Type="http://schemas.openxmlformats.org/officeDocument/2006/relationships/image" Target="media/image79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1" Type="http://schemas.openxmlformats.org/officeDocument/2006/relationships/hyperlink" Target="https://portal.egisz.rosminzdrav.ru/materials/3549" TargetMode="External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hyperlink" Target="https://nsi.rosminzdrav.ru/" TargetMode="External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66" Type="http://schemas.openxmlformats.org/officeDocument/2006/relationships/image" Target="media/image55.png"/><Relationship Id="rId74" Type="http://schemas.openxmlformats.org/officeDocument/2006/relationships/image" Target="media/image63.png"/><Relationship Id="rId79" Type="http://schemas.openxmlformats.org/officeDocument/2006/relationships/image" Target="media/image68.png"/><Relationship Id="rId87" Type="http://schemas.openxmlformats.org/officeDocument/2006/relationships/image" Target="media/image74.png"/><Relationship Id="rId102" Type="http://schemas.openxmlformats.org/officeDocument/2006/relationships/hyperlink" Target="https://support.egisz.rosminzdrav.ru/" TargetMode="External"/><Relationship Id="rId5" Type="http://schemas.openxmlformats.org/officeDocument/2006/relationships/webSettings" Target="webSettings.xml"/><Relationship Id="rId61" Type="http://schemas.openxmlformats.org/officeDocument/2006/relationships/image" Target="media/image50.png"/><Relationship Id="rId82" Type="http://schemas.openxmlformats.org/officeDocument/2006/relationships/image" Target="media/image71.png"/><Relationship Id="rId90" Type="http://schemas.openxmlformats.org/officeDocument/2006/relationships/image" Target="media/image77.png"/><Relationship Id="rId95" Type="http://schemas.openxmlformats.org/officeDocument/2006/relationships/image" Target="media/image82.png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7.png"/><Relationship Id="rId56" Type="http://schemas.openxmlformats.org/officeDocument/2006/relationships/image" Target="media/image45.png"/><Relationship Id="rId64" Type="http://schemas.openxmlformats.org/officeDocument/2006/relationships/image" Target="media/image53.png"/><Relationship Id="rId69" Type="http://schemas.openxmlformats.org/officeDocument/2006/relationships/image" Target="media/image58.png"/><Relationship Id="rId77" Type="http://schemas.openxmlformats.org/officeDocument/2006/relationships/image" Target="media/image66.png"/><Relationship Id="rId100" Type="http://schemas.openxmlformats.org/officeDocument/2006/relationships/hyperlink" Target="https://support.egisz.rosminzdrav.ru/" TargetMode="External"/><Relationship Id="rId105" Type="http://schemas.openxmlformats.org/officeDocument/2006/relationships/theme" Target="theme/theme1.xml"/><Relationship Id="rId8" Type="http://schemas.openxmlformats.org/officeDocument/2006/relationships/hyperlink" Target="http://nr.egisz.rosminzdrav.ru/" TargetMode="External"/><Relationship Id="rId51" Type="http://schemas.openxmlformats.org/officeDocument/2006/relationships/image" Target="media/image40.png"/><Relationship Id="rId72" Type="http://schemas.openxmlformats.org/officeDocument/2006/relationships/image" Target="media/image61.png"/><Relationship Id="rId80" Type="http://schemas.openxmlformats.org/officeDocument/2006/relationships/image" Target="media/image69.png"/><Relationship Id="rId85" Type="http://schemas.openxmlformats.org/officeDocument/2006/relationships/image" Target="media/image72.png"/><Relationship Id="rId93" Type="http://schemas.openxmlformats.org/officeDocument/2006/relationships/image" Target="media/image80.png"/><Relationship Id="rId98" Type="http://schemas.openxmlformats.org/officeDocument/2006/relationships/hyperlink" Target="mailto:egisz@rt-eu.ru" TargetMode="External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5.png"/><Relationship Id="rId59" Type="http://schemas.openxmlformats.org/officeDocument/2006/relationships/image" Target="media/image48.png"/><Relationship Id="rId67" Type="http://schemas.openxmlformats.org/officeDocument/2006/relationships/image" Target="media/image56.png"/><Relationship Id="rId103" Type="http://schemas.openxmlformats.org/officeDocument/2006/relationships/fontTable" Target="fontTable.xml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3.png"/><Relationship Id="rId62" Type="http://schemas.openxmlformats.org/officeDocument/2006/relationships/image" Target="media/image51.png"/><Relationship Id="rId70" Type="http://schemas.openxmlformats.org/officeDocument/2006/relationships/image" Target="media/image59.png"/><Relationship Id="rId75" Type="http://schemas.openxmlformats.org/officeDocument/2006/relationships/image" Target="media/image64.png"/><Relationship Id="rId83" Type="http://schemas.openxmlformats.org/officeDocument/2006/relationships/hyperlink" Target="https://portal.egisz.rosminzdrav.ru/materials/3549" TargetMode="External"/><Relationship Id="rId88" Type="http://schemas.openxmlformats.org/officeDocument/2006/relationships/image" Target="media/image75.png"/><Relationship Id="rId91" Type="http://schemas.openxmlformats.org/officeDocument/2006/relationships/image" Target="media/image78.png"/><Relationship Id="rId96" Type="http://schemas.openxmlformats.org/officeDocument/2006/relationships/image" Target="media/image8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8.png"/><Relationship Id="rId57" Type="http://schemas.openxmlformats.org/officeDocument/2006/relationships/image" Target="media/image46.png"/><Relationship Id="rId10" Type="http://schemas.openxmlformats.org/officeDocument/2006/relationships/hyperlink" Target="https://www.gosuslugi.ru/" TargetMode="External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1.png"/><Relationship Id="rId60" Type="http://schemas.openxmlformats.org/officeDocument/2006/relationships/image" Target="media/image49.png"/><Relationship Id="rId65" Type="http://schemas.openxmlformats.org/officeDocument/2006/relationships/image" Target="media/image54.png"/><Relationship Id="rId73" Type="http://schemas.openxmlformats.org/officeDocument/2006/relationships/image" Target="media/image62.png"/><Relationship Id="rId78" Type="http://schemas.openxmlformats.org/officeDocument/2006/relationships/image" Target="media/image67.png"/><Relationship Id="rId81" Type="http://schemas.openxmlformats.org/officeDocument/2006/relationships/image" Target="media/image70.png"/><Relationship Id="rId86" Type="http://schemas.openxmlformats.org/officeDocument/2006/relationships/image" Target="media/image73.png"/><Relationship Id="rId94" Type="http://schemas.openxmlformats.org/officeDocument/2006/relationships/image" Target="media/image81.png"/><Relationship Id="rId99" Type="http://schemas.openxmlformats.org/officeDocument/2006/relationships/hyperlink" Target="http://egisz.rt-eu.ru/" TargetMode="External"/><Relationship Id="rId101" Type="http://schemas.openxmlformats.org/officeDocument/2006/relationships/hyperlink" Target="https://portal.egisz.rosminzdrav.ru/materials/3549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image" Target="media/image29.png"/><Relationship Id="rId34" Type="http://schemas.openxmlformats.org/officeDocument/2006/relationships/image" Target="media/image24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76" Type="http://schemas.openxmlformats.org/officeDocument/2006/relationships/image" Target="media/image65.png"/><Relationship Id="rId97" Type="http://schemas.openxmlformats.org/officeDocument/2006/relationships/image" Target="media/image84.png"/><Relationship Id="rId104" Type="http://schemas.openxmlformats.org/officeDocument/2006/relationships/glossaryDocument" Target="glossary/document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nsi.rosminzdrav.ru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.gaynanova\Desktop\&#1044;&#1080;&#1072;&#1085;&#1072;\&#1087;&#1088;&#1080;&#1084;&#1077;&#1088;&#1099;%20&#1080;%20&#1096;&#1088;&#1080;&#1092;&#1090;&#1099;\&#1043;&#1054;&#1057;&#1058;_2.105_&#1096;&#1072;&#1073;&#1083;&#1086;&#1085;_Times_NR%20(2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B25CBF59392040E78C64C35DB38CB56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CF3E8A8-9B50-4EE9-A692-F65D21A7D1F4}"/>
      </w:docPartPr>
      <w:docPartBody>
        <w:p w:rsidR="00127765" w:rsidRDefault="000755ED" w:rsidP="000755ED">
          <w:r w:rsidRPr="008E4C04">
            <w:rPr>
              <w:rStyle w:val="a3"/>
            </w:rPr>
            <w:t>Выберите элемент.</w:t>
          </w:r>
        </w:p>
      </w:docPartBody>
    </w:docPart>
    <w:docPart>
      <w:docPartPr>
        <w:name w:val="B8A13E749A344BCD8CF2762B827FEAD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E3D59FB-2DC1-4DCC-9FB5-9C735F66EBB8}"/>
      </w:docPartPr>
      <w:docPartBody>
        <w:p w:rsidR="00127765" w:rsidRDefault="000755ED" w:rsidP="000755ED">
          <w:r w:rsidRPr="007709E6">
            <w:rPr>
              <w:rStyle w:val="a3"/>
            </w:rPr>
            <w:t>Выберите элемент.</w:t>
          </w:r>
        </w:p>
      </w:docPartBody>
    </w:docPart>
    <w:docPart>
      <w:docPartPr>
        <w:name w:val="EBDAFAA88A574105971B0EB3F828010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9B99303-5D52-4CE3-8477-B829461F2CA7}"/>
      </w:docPartPr>
      <w:docPartBody>
        <w:p w:rsidR="00127765" w:rsidRDefault="000755ED" w:rsidP="000755ED">
          <w:r w:rsidRPr="008E4C04">
            <w:rPr>
              <w:rStyle w:val="a3"/>
            </w:rPr>
            <w:t>Выберите элемент.</w:t>
          </w:r>
        </w:p>
      </w:docPartBody>
    </w:docPart>
    <w:docPart>
      <w:docPartPr>
        <w:name w:val="701E5F22709B4AD0AA354A1B4D35B12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5540FFD-9F8D-4C6D-9684-80677B046175}"/>
      </w:docPartPr>
      <w:docPartBody>
        <w:p w:rsidR="00127765" w:rsidRDefault="000755ED" w:rsidP="000755ED">
          <w:r w:rsidRPr="00DC26EC">
            <w:rPr>
              <w:rStyle w:val="a3"/>
            </w:rPr>
            <w:t>Выберите элемент.</w:t>
          </w:r>
        </w:p>
      </w:docPartBody>
    </w:docPart>
    <w:docPart>
      <w:docPartPr>
        <w:name w:val="811A9A3D69654EF786075970A8E8D70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715C3CB-0C15-4307-A257-8319415000C6}"/>
      </w:docPartPr>
      <w:docPartBody>
        <w:p w:rsidR="007F4F87" w:rsidRDefault="000F4A4E" w:rsidP="000F4A4E">
          <w:pPr>
            <w:pStyle w:val="811A9A3D69654EF786075970A8E8D702"/>
          </w:pPr>
          <w:r w:rsidRPr="00DC26EC">
            <w:rPr>
              <w:rStyle w:val="a3"/>
            </w:rPr>
            <w:t>Выберите элемент.</w:t>
          </w:r>
        </w:p>
      </w:docPartBody>
    </w:docPart>
    <w:docPart>
      <w:docPartPr>
        <w:name w:val="C6F34D799567453EAB26B9205D433E4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D927D4D-8278-4F24-8558-BDA701EC2B4B}"/>
      </w:docPartPr>
      <w:docPartBody>
        <w:p w:rsidR="00CF2D5B" w:rsidRDefault="007F4F87" w:rsidP="007F4F87">
          <w:pPr>
            <w:pStyle w:val="C6F34D799567453EAB26B9205D433E43"/>
          </w:pPr>
          <w:r w:rsidRPr="00DC26EC">
            <w:rPr>
              <w:rStyle w:val="a3"/>
            </w:rPr>
            <w:t>Выберите элемент.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Полужирный">
    <w:panose1 w:val="02020803070505020304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390E"/>
    <w:rsid w:val="00037408"/>
    <w:rsid w:val="000755ED"/>
    <w:rsid w:val="00086584"/>
    <w:rsid w:val="000A2012"/>
    <w:rsid w:val="000A6706"/>
    <w:rsid w:val="000B6577"/>
    <w:rsid w:val="000C1E0B"/>
    <w:rsid w:val="000E51C8"/>
    <w:rsid w:val="000F4A4E"/>
    <w:rsid w:val="00122F7D"/>
    <w:rsid w:val="00127765"/>
    <w:rsid w:val="0018332E"/>
    <w:rsid w:val="001E6328"/>
    <w:rsid w:val="001F0F7D"/>
    <w:rsid w:val="002068CE"/>
    <w:rsid w:val="00236A95"/>
    <w:rsid w:val="00262296"/>
    <w:rsid w:val="00272114"/>
    <w:rsid w:val="00274E04"/>
    <w:rsid w:val="00290E9B"/>
    <w:rsid w:val="002B3D6E"/>
    <w:rsid w:val="002C127C"/>
    <w:rsid w:val="0033282A"/>
    <w:rsid w:val="00332DD1"/>
    <w:rsid w:val="00354642"/>
    <w:rsid w:val="00355979"/>
    <w:rsid w:val="00364237"/>
    <w:rsid w:val="00381D45"/>
    <w:rsid w:val="003D27E7"/>
    <w:rsid w:val="003F17FB"/>
    <w:rsid w:val="004233C6"/>
    <w:rsid w:val="00487A3B"/>
    <w:rsid w:val="004C0078"/>
    <w:rsid w:val="004C1B4D"/>
    <w:rsid w:val="004E6FBD"/>
    <w:rsid w:val="00501D49"/>
    <w:rsid w:val="00544A19"/>
    <w:rsid w:val="00572822"/>
    <w:rsid w:val="00573C32"/>
    <w:rsid w:val="00575A4A"/>
    <w:rsid w:val="005A56ED"/>
    <w:rsid w:val="005B5415"/>
    <w:rsid w:val="005F053E"/>
    <w:rsid w:val="005F2D70"/>
    <w:rsid w:val="005F7280"/>
    <w:rsid w:val="0060017F"/>
    <w:rsid w:val="006175E3"/>
    <w:rsid w:val="00640125"/>
    <w:rsid w:val="00641C64"/>
    <w:rsid w:val="00661210"/>
    <w:rsid w:val="006B0537"/>
    <w:rsid w:val="006C3E89"/>
    <w:rsid w:val="006C498E"/>
    <w:rsid w:val="00712FF5"/>
    <w:rsid w:val="00745FDB"/>
    <w:rsid w:val="00756EAA"/>
    <w:rsid w:val="00764634"/>
    <w:rsid w:val="00781948"/>
    <w:rsid w:val="00791587"/>
    <w:rsid w:val="007F4F87"/>
    <w:rsid w:val="008009D0"/>
    <w:rsid w:val="00803CD9"/>
    <w:rsid w:val="008344AA"/>
    <w:rsid w:val="00876E70"/>
    <w:rsid w:val="008A71F0"/>
    <w:rsid w:val="00960C11"/>
    <w:rsid w:val="00991099"/>
    <w:rsid w:val="00992FF5"/>
    <w:rsid w:val="009D308C"/>
    <w:rsid w:val="009F4E24"/>
    <w:rsid w:val="00A237AD"/>
    <w:rsid w:val="00A63D3E"/>
    <w:rsid w:val="00A83F7B"/>
    <w:rsid w:val="00A91DC2"/>
    <w:rsid w:val="00AA4F4F"/>
    <w:rsid w:val="00AC4C60"/>
    <w:rsid w:val="00B30A77"/>
    <w:rsid w:val="00B35086"/>
    <w:rsid w:val="00B720D6"/>
    <w:rsid w:val="00BB2AFA"/>
    <w:rsid w:val="00BB42D4"/>
    <w:rsid w:val="00BB4DA2"/>
    <w:rsid w:val="00BF263A"/>
    <w:rsid w:val="00C61C35"/>
    <w:rsid w:val="00C90CE6"/>
    <w:rsid w:val="00C92AE8"/>
    <w:rsid w:val="00CF2D5B"/>
    <w:rsid w:val="00D106A4"/>
    <w:rsid w:val="00D33326"/>
    <w:rsid w:val="00D363DB"/>
    <w:rsid w:val="00D4031C"/>
    <w:rsid w:val="00D96792"/>
    <w:rsid w:val="00DA5F44"/>
    <w:rsid w:val="00E05D98"/>
    <w:rsid w:val="00E10A1F"/>
    <w:rsid w:val="00E213B9"/>
    <w:rsid w:val="00E55AAF"/>
    <w:rsid w:val="00E72B62"/>
    <w:rsid w:val="00E816C3"/>
    <w:rsid w:val="00E868EF"/>
    <w:rsid w:val="00EA12A3"/>
    <w:rsid w:val="00EA1E2B"/>
    <w:rsid w:val="00EA2788"/>
    <w:rsid w:val="00EB5A8F"/>
    <w:rsid w:val="00EE1E0A"/>
    <w:rsid w:val="00EE278A"/>
    <w:rsid w:val="00F60845"/>
    <w:rsid w:val="00FA5483"/>
    <w:rsid w:val="00FC63BC"/>
    <w:rsid w:val="00FF39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728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7F4F87"/>
    <w:rPr>
      <w:color w:val="808080"/>
    </w:rPr>
  </w:style>
  <w:style w:type="paragraph" w:customStyle="1" w:styleId="C6F34D799567453EAB26B9205D433E43">
    <w:name w:val="C6F34D799567453EAB26B9205D433E43"/>
    <w:rsid w:val="007F4F87"/>
  </w:style>
  <w:style w:type="paragraph" w:customStyle="1" w:styleId="811A9A3D69654EF786075970A8E8D702">
    <w:name w:val="811A9A3D69654EF786075970A8E8D702"/>
    <w:rsid w:val="000F4A4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8F0B32-0993-4117-ADF0-07D49D48C6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ГОСТ_2.105_шаблон_Times_NR (2)</Template>
  <TotalTime>0</TotalTime>
  <Pages>112</Pages>
  <Words>20884</Words>
  <Characters>119042</Characters>
  <Application>Microsoft Office Word</Application>
  <DocSecurity>0</DocSecurity>
  <Lines>992</Lines>
  <Paragraphs>279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139647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2021-08-27T11:38:00Z</dcterms:created>
  <dcterms:modified xsi:type="dcterms:W3CDTF">2021-08-27T11:51:00Z</dcterms:modified>
</cp:coreProperties>
</file>