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08CEC94" w14:textId="6FBB1568" w:rsidR="004E6844" w:rsidRDefault="004E6844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0" w:name="_GoBack"/>
      <w:bookmarkEnd w:id="0"/>
    </w:p>
    <w:p w14:paraId="77312440" w14:textId="334893A0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02543C04" w14:textId="2509453A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6FB19683" w14:textId="0AE814A2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046C33D7" w14:textId="77777777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50CC09DD" w14:textId="77777777" w:rsidR="00B24BB8" w:rsidRDefault="00B24BB8" w:rsidP="00E579FD">
      <w:pPr>
        <w:pStyle w:val="affff1"/>
        <w:spacing w:line="276" w:lineRule="auto"/>
      </w:pPr>
    </w:p>
    <w:p w14:paraId="17363439" w14:textId="77777777" w:rsidR="00B24BB8" w:rsidRDefault="00B24BB8" w:rsidP="00E579FD">
      <w:pPr>
        <w:pStyle w:val="affff1"/>
        <w:spacing w:line="276" w:lineRule="auto"/>
      </w:pPr>
    </w:p>
    <w:p w14:paraId="21E9C2A5" w14:textId="2B06858D" w:rsidR="00B24BB8" w:rsidRDefault="00B24BB8" w:rsidP="00E579FD">
      <w:pPr>
        <w:pStyle w:val="affff1"/>
        <w:spacing w:line="276" w:lineRule="auto"/>
      </w:pPr>
    </w:p>
    <w:p w14:paraId="343E3968" w14:textId="42C7356D" w:rsidR="004C4B79" w:rsidRDefault="004C4B79" w:rsidP="00E579FD">
      <w:pPr>
        <w:pStyle w:val="affff1"/>
        <w:spacing w:line="276" w:lineRule="auto"/>
      </w:pPr>
    </w:p>
    <w:p w14:paraId="6F595CE1" w14:textId="77777777" w:rsidR="004C4B79" w:rsidRDefault="004C4B79" w:rsidP="00E579FD">
      <w:pPr>
        <w:pStyle w:val="affff1"/>
        <w:spacing w:line="276" w:lineRule="auto"/>
      </w:pPr>
    </w:p>
    <w:p w14:paraId="7DA8CBDC" w14:textId="77777777" w:rsidR="00B24BB8" w:rsidRDefault="00B24BB8" w:rsidP="00E579FD">
      <w:pPr>
        <w:pStyle w:val="affff1"/>
        <w:spacing w:line="276" w:lineRule="auto"/>
      </w:pPr>
    </w:p>
    <w:p w14:paraId="595CBD3C" w14:textId="3BE3607F" w:rsidR="004E6844" w:rsidRDefault="004E6844" w:rsidP="00E579FD">
      <w:pPr>
        <w:pStyle w:val="affff1"/>
        <w:spacing w:line="276" w:lineRule="auto"/>
      </w:pPr>
      <w:r w:rsidRPr="00663546">
        <w:t xml:space="preserve">ЕДИНая ГОСУДАРСТВЕННая ИНФОРМАЦИОННая </w:t>
      </w:r>
      <w:r>
        <w:t>СИСТЕМа В СФЕРЕ ЗДРАВООХРАНЕНИЯ</w:t>
      </w:r>
    </w:p>
    <w:p w14:paraId="55D48DF9" w14:textId="77777777" w:rsidR="004E6844" w:rsidRDefault="004E6844" w:rsidP="00E579FD">
      <w:pPr>
        <w:pStyle w:val="affff1"/>
        <w:spacing w:line="276" w:lineRule="auto"/>
      </w:pPr>
    </w:p>
    <w:p w14:paraId="565767DE" w14:textId="749E8575" w:rsidR="004E6844" w:rsidRPr="007F621D" w:rsidRDefault="004E6844" w:rsidP="00E579FD">
      <w:pPr>
        <w:pStyle w:val="affff1"/>
        <w:spacing w:line="276" w:lineRule="auto"/>
        <w:rPr>
          <w:sz w:val="28"/>
          <w:szCs w:val="22"/>
        </w:rPr>
      </w:pPr>
      <w:r w:rsidRPr="007F621D">
        <w:rPr>
          <w:sz w:val="28"/>
          <w:szCs w:val="22"/>
        </w:rPr>
        <w:t xml:space="preserve">федеральный </w:t>
      </w:r>
      <w:r w:rsidR="00AC4CA9" w:rsidRPr="007F621D">
        <w:rPr>
          <w:sz w:val="28"/>
          <w:szCs w:val="22"/>
        </w:rPr>
        <w:t>реестр</w:t>
      </w:r>
      <w:r w:rsidRPr="007F621D">
        <w:rPr>
          <w:sz w:val="28"/>
          <w:szCs w:val="22"/>
        </w:rPr>
        <w:t xml:space="preserve"> медицинских </w:t>
      </w:r>
      <w:r w:rsidR="00AC4CA9" w:rsidRPr="007F621D">
        <w:rPr>
          <w:sz w:val="28"/>
          <w:szCs w:val="22"/>
        </w:rPr>
        <w:t>организаций</w:t>
      </w:r>
    </w:p>
    <w:p w14:paraId="72388464" w14:textId="77777777" w:rsidR="004E6844" w:rsidRPr="007F621D" w:rsidRDefault="004E6844" w:rsidP="00E579FD">
      <w:pPr>
        <w:pStyle w:val="affff5"/>
        <w:spacing w:line="276" w:lineRule="auto"/>
        <w:rPr>
          <w:sz w:val="28"/>
          <w:szCs w:val="28"/>
        </w:rPr>
      </w:pPr>
      <w:r w:rsidRPr="007F621D">
        <w:rPr>
          <w:sz w:val="28"/>
          <w:szCs w:val="28"/>
        </w:rPr>
        <w:t>Руководство пользователя</w:t>
      </w:r>
    </w:p>
    <w:p w14:paraId="7C48A89A" w14:textId="77777777" w:rsidR="004E6844" w:rsidRPr="002A4582" w:rsidRDefault="004E6844" w:rsidP="00E579FD">
      <w:pPr>
        <w:spacing w:line="276" w:lineRule="auto"/>
      </w:pPr>
    </w:p>
    <w:p w14:paraId="37DA2836" w14:textId="78B73DAC" w:rsidR="00D131BF" w:rsidRPr="00D510AA" w:rsidRDefault="00D131BF" w:rsidP="00E579FD">
      <w:pPr>
        <w:pStyle w:val="affffff3"/>
        <w:spacing w:line="276" w:lineRule="auto"/>
        <w:rPr>
          <w:caps w:val="0"/>
        </w:rPr>
      </w:pPr>
      <w:r w:rsidRPr="00D510AA">
        <w:rPr>
          <w:caps w:val="0"/>
        </w:rPr>
        <w:t xml:space="preserve">На </w:t>
      </w:r>
      <w:r w:rsidR="004C4B79" w:rsidRPr="00D510AA">
        <w:rPr>
          <w:caps w:val="0"/>
        </w:rPr>
        <w:t>2</w:t>
      </w:r>
      <w:r w:rsidR="00A5496E">
        <w:rPr>
          <w:caps w:val="0"/>
        </w:rPr>
        <w:t>49</w:t>
      </w:r>
      <w:r w:rsidR="007212F5" w:rsidRPr="00D510AA">
        <w:rPr>
          <w:caps w:val="0"/>
        </w:rPr>
        <w:t xml:space="preserve"> листах</w:t>
      </w:r>
    </w:p>
    <w:p w14:paraId="5FC45762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0A592E43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1A5063C9" w14:textId="21B8D5FC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654F0800" w14:textId="23F2D40C" w:rsidR="006E5F2D" w:rsidRPr="004C4B79" w:rsidRDefault="006E5F2D" w:rsidP="00E579FD">
      <w:pPr>
        <w:spacing w:line="276" w:lineRule="auto"/>
        <w:rPr>
          <w:sz w:val="27"/>
          <w:szCs w:val="27"/>
        </w:rPr>
      </w:pPr>
    </w:p>
    <w:p w14:paraId="35BDA75A" w14:textId="77777777" w:rsidR="006E5F2D" w:rsidRPr="004C4B79" w:rsidRDefault="006E5F2D" w:rsidP="00E579FD">
      <w:pPr>
        <w:spacing w:line="276" w:lineRule="auto"/>
        <w:rPr>
          <w:sz w:val="27"/>
          <w:szCs w:val="27"/>
        </w:rPr>
      </w:pPr>
    </w:p>
    <w:p w14:paraId="78AC9F01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115CDA49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2DA44A91" w14:textId="0647D799" w:rsidR="00782C6D" w:rsidRPr="004C4B79" w:rsidRDefault="00782C6D" w:rsidP="00E579FD">
      <w:pPr>
        <w:spacing w:line="276" w:lineRule="auto"/>
        <w:rPr>
          <w:sz w:val="27"/>
          <w:szCs w:val="27"/>
        </w:rPr>
      </w:pPr>
    </w:p>
    <w:p w14:paraId="0D26ADE6" w14:textId="21091C10" w:rsidR="004C4B79" w:rsidRDefault="004C4B79" w:rsidP="00E579FD">
      <w:pPr>
        <w:spacing w:line="276" w:lineRule="auto"/>
        <w:rPr>
          <w:sz w:val="27"/>
          <w:szCs w:val="27"/>
        </w:rPr>
      </w:pPr>
    </w:p>
    <w:p w14:paraId="75865BCD" w14:textId="77777777" w:rsidR="007F621D" w:rsidRPr="004C4B79" w:rsidRDefault="007F621D" w:rsidP="00E579FD">
      <w:pPr>
        <w:spacing w:line="276" w:lineRule="auto"/>
        <w:rPr>
          <w:sz w:val="27"/>
          <w:szCs w:val="27"/>
        </w:rPr>
      </w:pPr>
    </w:p>
    <w:p w14:paraId="724A1A50" w14:textId="1FE06993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7F3EDF46" w14:textId="2A088D72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2527228F" w14:textId="6965A11D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7AE2B537" w14:textId="77777777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6AED29CD" w14:textId="77777777" w:rsidR="00782C6D" w:rsidRPr="004C4B79" w:rsidRDefault="00782C6D" w:rsidP="00E579FD">
      <w:pPr>
        <w:spacing w:line="276" w:lineRule="auto"/>
        <w:rPr>
          <w:sz w:val="27"/>
          <w:szCs w:val="27"/>
        </w:rPr>
      </w:pPr>
    </w:p>
    <w:p w14:paraId="772383C7" w14:textId="6C62415C" w:rsidR="00201D62" w:rsidRPr="00A5771F" w:rsidRDefault="004E6844" w:rsidP="00E14FA2">
      <w:pPr>
        <w:pStyle w:val="affff7"/>
        <w:spacing w:line="276" w:lineRule="auto"/>
        <w:rPr>
          <w:rStyle w:val="1f0"/>
          <w:rFonts w:eastAsiaTheme="minorHAnsi"/>
        </w:rPr>
      </w:pPr>
      <w:r w:rsidRPr="004C4B79">
        <w:rPr>
          <w:sz w:val="27"/>
        </w:rPr>
        <w:t>202</w:t>
      </w:r>
      <w:r w:rsidR="002B1C3E" w:rsidRPr="004C4B79">
        <w:rPr>
          <w:sz w:val="27"/>
        </w:rPr>
        <w:t>2</w:t>
      </w:r>
      <w:r w:rsidRPr="004C4B79">
        <w:rPr>
          <w:sz w:val="27"/>
        </w:rPr>
        <w:t xml:space="preserve"> год</w:t>
      </w:r>
      <w:r w:rsidR="00217E2F">
        <w:br w:type="page"/>
      </w:r>
      <w:bookmarkStart w:id="1" w:name="_Toc463884014"/>
      <w:r w:rsidR="00201D62" w:rsidRPr="00A5771F">
        <w:rPr>
          <w:rStyle w:val="1f0"/>
          <w:rFonts w:eastAsiaTheme="minorHAnsi"/>
        </w:rPr>
        <w:lastRenderedPageBreak/>
        <w:t>Аннотация</w:t>
      </w:r>
    </w:p>
    <w:p w14:paraId="496C0BC6" w14:textId="738C8087" w:rsidR="006E5F2D" w:rsidRDefault="00542894" w:rsidP="00E579FD">
      <w:pPr>
        <w:pStyle w:val="phnormal"/>
        <w:spacing w:line="276" w:lineRule="auto"/>
      </w:pPr>
      <w:r>
        <w:t>Настоящий документ является руководством пользователя по эксплуатации Федерального реестра медицинских организаций е</w:t>
      </w:r>
      <w:r>
        <w:rPr>
          <w:szCs w:val="24"/>
        </w:rPr>
        <w:t>диной государственной информационной системы в сфере здравоохранения</w:t>
      </w:r>
      <w:r w:rsidR="003F06DD">
        <w:rPr>
          <w:szCs w:val="24"/>
        </w:rPr>
        <w:t xml:space="preserve"> (далее – реестр)</w:t>
      </w:r>
      <w:r>
        <w:rPr>
          <w:szCs w:val="24"/>
        </w:rPr>
        <w:t>.</w:t>
      </w:r>
      <w:r w:rsidR="006E5F2D" w:rsidRPr="006E5F2D">
        <w:t xml:space="preserve"> </w:t>
      </w:r>
    </w:p>
    <w:p w14:paraId="589209FB" w14:textId="653CCF6E" w:rsidR="00542894" w:rsidRPr="0028390E" w:rsidRDefault="006E5F2D" w:rsidP="00E579FD">
      <w:pPr>
        <w:pStyle w:val="phnormal"/>
        <w:spacing w:line="276" w:lineRule="auto"/>
        <w:rPr>
          <w:szCs w:val="24"/>
        </w:rPr>
      </w:pPr>
      <w:r w:rsidRPr="006E5F2D">
        <w:rPr>
          <w:szCs w:val="24"/>
        </w:rPr>
        <w:t xml:space="preserve">Данное руководство содержит информацию об операциях, выполняемых пользователями при ведении реестра, в части ввода сведений о медицинских организациях, о соискателях лицензии на осуществление медицинской деятельности, о фармацевтических организациях, об организациях, осуществляющих образовательную деятельность </w:t>
      </w:r>
      <w:r>
        <w:rPr>
          <w:szCs w:val="24"/>
        </w:rPr>
        <w:br/>
      </w:r>
      <w:r w:rsidRPr="006E5F2D">
        <w:rPr>
          <w:szCs w:val="24"/>
        </w:rPr>
        <w:t>по реализации основных и дополнительных профессиональных образовательных программ медицинского образования и фармацевтического образования</w:t>
      </w:r>
      <w:r w:rsidR="0028390E">
        <w:rPr>
          <w:szCs w:val="24"/>
        </w:rPr>
        <w:t xml:space="preserve">, об </w:t>
      </w:r>
      <w:r w:rsidR="00DD0CC5">
        <w:rPr>
          <w:szCs w:val="24"/>
        </w:rPr>
        <w:t>организациях здравоохранения.</w:t>
      </w:r>
    </w:p>
    <w:p w14:paraId="52E11AD9" w14:textId="77777777" w:rsidR="00201D62" w:rsidRDefault="00201D62" w:rsidP="00E579FD">
      <w:pPr>
        <w:pStyle w:val="affff9"/>
        <w:spacing w:line="276" w:lineRule="auto"/>
      </w:pPr>
    </w:p>
    <w:p w14:paraId="402CB763" w14:textId="77777777" w:rsidR="00201D62" w:rsidRDefault="00201D62" w:rsidP="00E579FD">
      <w:pPr>
        <w:spacing w:line="276" w:lineRule="auto"/>
        <w:ind w:firstLine="0"/>
        <w:jc w:val="left"/>
        <w:rPr>
          <w:b/>
          <w:bCs/>
          <w:caps/>
          <w:noProof/>
        </w:rPr>
      </w:pPr>
      <w:r>
        <w:br w:type="page"/>
      </w:r>
    </w:p>
    <w:sdt>
      <w:sdtPr>
        <w:rPr>
          <w:b w:val="0"/>
          <w:caps w:val="0"/>
          <w:sz w:val="24"/>
          <w:szCs w:val="20"/>
        </w:rPr>
        <w:id w:val="1275292299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7DA262C8" w14:textId="186E4E6B" w:rsidR="0084637A" w:rsidRDefault="0084637A" w:rsidP="00A317C1">
          <w:pPr>
            <w:pStyle w:val="aa"/>
          </w:pPr>
          <w:r>
            <w:t>СОДЕРЖАНИЕ</w:t>
          </w:r>
        </w:p>
        <w:p w14:paraId="7181CCE0" w14:textId="45C6CA6B" w:rsidR="00F60293" w:rsidRDefault="0084637A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6299622" w:history="1">
            <w:r w:rsidR="00F60293" w:rsidRPr="00ED03F3">
              <w:rPr>
                <w:rStyle w:val="ab"/>
              </w:rPr>
              <w:t>ПЕРЕЧЕНЬ ПРИНЯТЫХ СОКРАЩЕНИЙ И ТЕРМИНОВ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_Toc116299622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6</w:t>
            </w:r>
            <w:r w:rsidR="00F60293">
              <w:rPr>
                <w:webHidden/>
              </w:rPr>
              <w:fldChar w:fldCharType="end"/>
            </w:r>
          </w:hyperlink>
        </w:p>
        <w:p w14:paraId="1B9D93E1" w14:textId="75164573" w:rsidR="00F60293" w:rsidRDefault="0015268E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23" w:history="1">
            <w:r w:rsidR="00F60293" w:rsidRPr="00ED03F3">
              <w:rPr>
                <w:rStyle w:val="ab"/>
              </w:rPr>
              <w:t>1.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Введение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_Toc116299623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8</w:t>
            </w:r>
            <w:r w:rsidR="00F60293">
              <w:rPr>
                <w:webHidden/>
              </w:rPr>
              <w:fldChar w:fldCharType="end"/>
            </w:r>
          </w:hyperlink>
        </w:p>
        <w:p w14:paraId="073EE4CD" w14:textId="2B1ABF9A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4" w:history="1">
            <w:r w:rsidR="00F60293" w:rsidRPr="00ED03F3">
              <w:rPr>
                <w:rStyle w:val="ab"/>
                <w:noProof/>
              </w:rPr>
              <w:t>1.1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Область применения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2DC3995" w14:textId="78C13010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5" w:history="1">
            <w:r w:rsidR="00F60293" w:rsidRPr="00ED03F3">
              <w:rPr>
                <w:rStyle w:val="ab"/>
                <w:noProof/>
              </w:rPr>
              <w:t>1.2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Перечень нормативно-правовых актов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599C9F2" w14:textId="6F767ECB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6" w:history="1">
            <w:r w:rsidR="00F60293" w:rsidRPr="00ED03F3">
              <w:rPr>
                <w:rStyle w:val="ab"/>
                <w:noProof/>
              </w:rPr>
              <w:t>1.3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Краткое описание возможностей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7E500F7" w14:textId="53E1CF09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7" w:history="1">
            <w:r w:rsidR="00F60293" w:rsidRPr="00ED03F3">
              <w:rPr>
                <w:rStyle w:val="ab"/>
                <w:noProof/>
              </w:rPr>
              <w:t>1.4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Уровень подготовки пользователей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762B21C" w14:textId="6F56F51C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8" w:history="1">
            <w:r w:rsidR="00F60293" w:rsidRPr="00ED03F3">
              <w:rPr>
                <w:rStyle w:val="ab"/>
                <w:noProof/>
              </w:rPr>
              <w:t>1.5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Перечень эксплуатационной документации, с которой необходимо ознакомиться пользователю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057C6B9" w14:textId="1DD4AF88" w:rsidR="00F60293" w:rsidRDefault="0015268E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29" w:history="1">
            <w:r w:rsidR="00F60293" w:rsidRPr="00ED03F3">
              <w:rPr>
                <w:rStyle w:val="ab"/>
              </w:rPr>
              <w:t>2.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Назначение и условия применения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_Toc116299629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10</w:t>
            </w:r>
            <w:r w:rsidR="00F60293">
              <w:rPr>
                <w:webHidden/>
              </w:rPr>
              <w:fldChar w:fldCharType="end"/>
            </w:r>
          </w:hyperlink>
        </w:p>
        <w:p w14:paraId="76A5E9D8" w14:textId="7A8C2F1F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1" w:history="1">
            <w:r w:rsidR="00F60293" w:rsidRPr="00ED03F3">
              <w:rPr>
                <w:rStyle w:val="ab"/>
                <w:noProof/>
              </w:rPr>
              <w:t>2.1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Виды деятельности, функции, для автоматизации которых предназначена Подсистема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608FEE0" w14:textId="65FD472F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2" w:history="1">
            <w:r w:rsidR="00F60293" w:rsidRPr="00ED03F3">
              <w:rPr>
                <w:rStyle w:val="ab"/>
                <w:noProof/>
              </w:rPr>
              <w:t>2.2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Условия, при соблюдении которых обеспечивается применение Подсистемы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226B782" w14:textId="01626A18" w:rsidR="00F60293" w:rsidRDefault="0015268E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33" w:history="1">
            <w:r w:rsidR="00F60293" w:rsidRPr="00ED03F3">
              <w:rPr>
                <w:rStyle w:val="ab"/>
              </w:rPr>
              <w:t>3.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Подготовка к работе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_Toc116299633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12</w:t>
            </w:r>
            <w:r w:rsidR="00F60293">
              <w:rPr>
                <w:webHidden/>
              </w:rPr>
              <w:fldChar w:fldCharType="end"/>
            </w:r>
          </w:hyperlink>
        </w:p>
        <w:p w14:paraId="412F0AE0" w14:textId="491B70F6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5" w:history="1">
            <w:r w:rsidR="00F60293" w:rsidRPr="00ED03F3">
              <w:rPr>
                <w:rStyle w:val="ab"/>
                <w:noProof/>
              </w:rPr>
              <w:t>3.1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Порядок загрузки данных и программ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4C0FAB5" w14:textId="660EDE05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6" w:history="1">
            <w:r w:rsidR="00F60293" w:rsidRPr="00ED03F3">
              <w:rPr>
                <w:rStyle w:val="ab"/>
                <w:noProof/>
              </w:rPr>
              <w:t>3.2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Вход в Подсистему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A5EC899" w14:textId="642B3867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7" w:history="1">
            <w:r w:rsidR="00F60293" w:rsidRPr="00ED03F3">
              <w:rPr>
                <w:rStyle w:val="ab"/>
                <w:noProof/>
              </w:rPr>
              <w:t>3.3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Выход из Подсистемы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1425D10" w14:textId="3D94B9B6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8" w:history="1">
            <w:r w:rsidR="00F60293" w:rsidRPr="00ED03F3">
              <w:rPr>
                <w:rStyle w:val="ab"/>
                <w:noProof/>
              </w:rPr>
              <w:t>3.4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Порядок проверки работоспособности Подсистемы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9F91397" w14:textId="63C38B79" w:rsidR="00F60293" w:rsidRDefault="0015268E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39" w:history="1">
            <w:r w:rsidR="00F60293" w:rsidRPr="00ED03F3">
              <w:rPr>
                <w:rStyle w:val="ab"/>
              </w:rPr>
              <w:t>4.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Описание операций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_Toc116299639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15</w:t>
            </w:r>
            <w:r w:rsidR="00F60293">
              <w:rPr>
                <w:webHidden/>
              </w:rPr>
              <w:fldChar w:fldCharType="end"/>
            </w:r>
          </w:hyperlink>
        </w:p>
        <w:p w14:paraId="61810708" w14:textId="472BD794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41" w:history="1">
            <w:r w:rsidR="00F60293" w:rsidRPr="00ED03F3">
              <w:rPr>
                <w:rStyle w:val="ab"/>
                <w:noProof/>
              </w:rPr>
              <w:t>4.1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Работа со списком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DF79C8B" w14:textId="2888150C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2" w:history="1">
            <w:r w:rsidR="00F60293" w:rsidRPr="00ED03F3">
              <w:rPr>
                <w:rStyle w:val="ab"/>
                <w:noProof/>
              </w:rPr>
              <w:t>4.1.1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списка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F3D43C9" w14:textId="09C23815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3" w:history="1">
            <w:r w:rsidR="00F60293" w:rsidRPr="00ED03F3">
              <w:rPr>
                <w:rStyle w:val="ab"/>
                <w:noProof/>
              </w:rPr>
              <w:t>4.1.2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Настройка отображения списка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16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C5E2DD7" w14:textId="6B24D708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4" w:history="1">
            <w:r w:rsidR="00F60293" w:rsidRPr="00ED03F3">
              <w:rPr>
                <w:rStyle w:val="ab"/>
                <w:noProof/>
              </w:rPr>
              <w:t>4.1.3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Фильтрация списка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4117750" w14:textId="68541F56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45" w:history="1">
            <w:r w:rsidR="00F60293" w:rsidRPr="00ED03F3">
              <w:rPr>
                <w:rStyle w:val="ab"/>
                <w:noProof/>
                <w:lang w:eastAsia="en-US"/>
              </w:rPr>
              <w:t>4.2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  <w:lang w:eastAsia="en-US"/>
              </w:rPr>
              <w:t>Работа с карточкой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D1AE240" w14:textId="65696E9F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6" w:history="1">
            <w:r w:rsidR="00F60293" w:rsidRPr="00ED03F3">
              <w:rPr>
                <w:rStyle w:val="ab"/>
                <w:noProof/>
                <w:lang w:eastAsia="en-US"/>
              </w:rPr>
              <w:t>4.2.1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  <w:lang w:eastAsia="en-US"/>
              </w:rPr>
              <w:t>Просмотр карточки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7B666ED6" w14:textId="49AAB056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7" w:history="1">
            <w:r w:rsidR="00F60293" w:rsidRPr="00ED03F3">
              <w:rPr>
                <w:rStyle w:val="ab"/>
                <w:noProof/>
              </w:rPr>
              <w:t>4.2.2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Редактирование карточки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3B713C9" w14:textId="025A13E1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8" w:history="1">
            <w:r w:rsidR="00F60293" w:rsidRPr="00ED03F3">
              <w:rPr>
                <w:rStyle w:val="ab"/>
                <w:noProof/>
              </w:rPr>
              <w:t>4.2.3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Удаление карточки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17ECC3A" w14:textId="664E6365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9" w:history="1">
            <w:r w:rsidR="00F60293" w:rsidRPr="00ED03F3">
              <w:rPr>
                <w:rStyle w:val="ab"/>
                <w:noProof/>
              </w:rPr>
              <w:t>4.2.4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Перевод карточки организации в архив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86DAE7A" w14:textId="7E564D8F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50" w:history="1">
            <w:r w:rsidR="00F60293" w:rsidRPr="00ED03F3">
              <w:rPr>
                <w:rStyle w:val="ab"/>
                <w:noProof/>
              </w:rPr>
              <w:t>4.3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Внесение сведений о медицинских организациях и соискателях лицензии на осуществление медицинской деятельности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2CB5D41" w14:textId="2144A6B8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1" w:history="1">
            <w:r w:rsidR="00F60293" w:rsidRPr="00ED03F3">
              <w:rPr>
                <w:rStyle w:val="ab"/>
                <w:noProof/>
              </w:rPr>
              <w:t>4.3.1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медицинских организаций и соискателей лицензии на осуществление медицинской деятельности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EC565C6" w14:textId="387D2974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52" w:history="1">
            <w:r w:rsidR="00F60293" w:rsidRPr="00ED03F3">
              <w:rPr>
                <w:rStyle w:val="ab"/>
                <w:noProof/>
              </w:rPr>
              <w:t>4.4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Внесение сведений об образовательных организациях или НИИ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169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5DE2AA1" w14:textId="35DF2AD7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3" w:history="1">
            <w:r w:rsidR="00F60293" w:rsidRPr="00ED03F3">
              <w:rPr>
                <w:rStyle w:val="ab"/>
                <w:noProof/>
              </w:rPr>
              <w:t>4.4.1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образовательной организации или НИИ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169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7164A31" w14:textId="76EF1447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4" w:history="1">
            <w:r w:rsidR="00F60293" w:rsidRPr="00ED03F3">
              <w:rPr>
                <w:rStyle w:val="ab"/>
                <w:noProof/>
              </w:rPr>
              <w:t>4.4.2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карточки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169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D28FC43" w14:textId="3EC4EFD2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5" w:history="1">
            <w:r w:rsidR="00F60293" w:rsidRPr="00ED03F3">
              <w:rPr>
                <w:rStyle w:val="ab"/>
                <w:noProof/>
              </w:rPr>
              <w:t>4.4.3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зданиях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170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862749A" w14:textId="7B63C8AE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6" w:history="1">
            <w:r w:rsidR="00F60293" w:rsidRPr="00ED03F3">
              <w:rPr>
                <w:rStyle w:val="ab"/>
                <w:noProof/>
              </w:rPr>
              <w:t>4.4.4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структурных подразделениях образовательной организации или НИИ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178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41FFEC1" w14:textId="1ADFBF54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7" w:history="1">
            <w:r w:rsidR="00F60293" w:rsidRPr="00ED03F3">
              <w:rPr>
                <w:rStyle w:val="ab"/>
                <w:noProof/>
              </w:rPr>
              <w:t>4.4.5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штатном расписании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A7CFE8A" w14:textId="4AF645B6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8" w:history="1">
            <w:r w:rsidR="00F60293" w:rsidRPr="00ED03F3">
              <w:rPr>
                <w:rStyle w:val="ab"/>
                <w:noProof/>
              </w:rPr>
              <w:t>4.4.6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об оборудовании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83DD876" w14:textId="43D7081D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9" w:history="1">
            <w:r w:rsidR="00F60293" w:rsidRPr="00ED03F3">
              <w:rPr>
                <w:rStyle w:val="ab"/>
                <w:noProof/>
              </w:rPr>
              <w:t>4.4.7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сведений о лицензиях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7A60906" w14:textId="7FFAD694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60" w:history="1">
            <w:r w:rsidR="00F60293" w:rsidRPr="00ED03F3">
              <w:rPr>
                <w:rStyle w:val="ab"/>
                <w:noProof/>
              </w:rPr>
              <w:t>4.5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Внесение сведений о фармацевтических организациях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77B50311" w14:textId="5F843ED6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1" w:history="1">
            <w:r w:rsidR="00F60293" w:rsidRPr="00ED03F3">
              <w:rPr>
                <w:rStyle w:val="ab"/>
                <w:noProof/>
              </w:rPr>
              <w:t>4.5.1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фармацевтических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7643A5D9" w14:textId="3B44ECB6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2" w:history="1">
            <w:r w:rsidR="00F60293" w:rsidRPr="00ED03F3">
              <w:rPr>
                <w:rStyle w:val="ab"/>
                <w:noProof/>
              </w:rPr>
              <w:t>4.5.2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карточки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C3E6DA5" w14:textId="4C423067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3" w:history="1">
            <w:r w:rsidR="00F60293" w:rsidRPr="00ED03F3">
              <w:rPr>
                <w:rStyle w:val="ab"/>
                <w:noProof/>
              </w:rPr>
              <w:t>4.5.3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зданиях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186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2011781" w14:textId="65437A82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4" w:history="1">
            <w:r w:rsidR="00F60293" w:rsidRPr="00ED03F3">
              <w:rPr>
                <w:rStyle w:val="ab"/>
                <w:noProof/>
              </w:rPr>
              <w:t>4.5.4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структурных подразделениях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186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EEF6B0F" w14:textId="3438E340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5" w:history="1">
            <w:r w:rsidR="00F60293" w:rsidRPr="00ED03F3">
              <w:rPr>
                <w:rStyle w:val="ab"/>
                <w:noProof/>
              </w:rPr>
              <w:t>4.5.5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штатном расписании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1EAE4F4" w14:textId="65E35DF3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6" w:history="1">
            <w:r w:rsidR="00F60293" w:rsidRPr="00ED03F3">
              <w:rPr>
                <w:rStyle w:val="ab"/>
                <w:noProof/>
              </w:rPr>
              <w:t>4.5.6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доходах и расходах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B5E61ED" w14:textId="5F9C0E8A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7" w:history="1">
            <w:r w:rsidR="00F60293" w:rsidRPr="00ED03F3">
              <w:rPr>
                <w:rStyle w:val="ab"/>
                <w:noProof/>
              </w:rPr>
              <w:t>4.5.7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об оборудовании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EDF692F" w14:textId="735098E2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8" w:history="1">
            <w:r w:rsidR="00F60293" w:rsidRPr="00ED03F3">
              <w:rPr>
                <w:rStyle w:val="ab"/>
                <w:noProof/>
              </w:rPr>
              <w:t>4.5.8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сведений о лицензиях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BD310BC" w14:textId="0640CFC9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69" w:history="1">
            <w:r w:rsidR="00F60293" w:rsidRPr="00ED03F3">
              <w:rPr>
                <w:rStyle w:val="ab"/>
                <w:noProof/>
              </w:rPr>
              <w:t>4.6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Внесение сведений об организациях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B35BBEA" w14:textId="50ECAFC6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0" w:history="1">
            <w:r w:rsidR="00F60293" w:rsidRPr="00ED03F3">
              <w:rPr>
                <w:rStyle w:val="ab"/>
                <w:noProof/>
              </w:rPr>
              <w:t>4.6.1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организации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776BBA7" w14:textId="6BE316E3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1" w:history="1">
            <w:r w:rsidR="00F60293" w:rsidRPr="00ED03F3">
              <w:rPr>
                <w:rStyle w:val="ab"/>
                <w:noProof/>
              </w:rPr>
              <w:t>4.6.2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карточки организации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109BFA0" w14:textId="5C3C8E96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2" w:history="1">
            <w:r w:rsidR="00F60293" w:rsidRPr="00ED03F3">
              <w:rPr>
                <w:rStyle w:val="ab"/>
                <w:noProof/>
              </w:rPr>
              <w:t>4.6.3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зданиях организации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E091B51" w14:textId="6A7E7EF8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73" w:history="1">
            <w:r w:rsidR="00F60293" w:rsidRPr="00ED03F3">
              <w:rPr>
                <w:rStyle w:val="ab"/>
                <w:noProof/>
              </w:rPr>
              <w:t>4.7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филиалов юридических лиц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7E69C31F" w14:textId="0F0D3D4C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74" w:history="1">
            <w:r w:rsidR="00F60293" w:rsidRPr="00ED03F3">
              <w:rPr>
                <w:rStyle w:val="ab"/>
                <w:noProof/>
              </w:rPr>
              <w:t>4.8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Отчеты об эксплуатации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A6F6E27" w14:textId="5E90BCBD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5" w:history="1">
            <w:r w:rsidR="00F60293" w:rsidRPr="00ED03F3">
              <w:rPr>
                <w:rStyle w:val="ab"/>
                <w:noProof/>
              </w:rPr>
              <w:t>4.8.1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Работа со списком отчетов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FE1AB9A" w14:textId="74A57760" w:rsidR="00F60293" w:rsidRDefault="0015268E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6" w:history="1">
            <w:r w:rsidR="00F60293" w:rsidRPr="00ED03F3">
              <w:rPr>
                <w:rStyle w:val="ab"/>
                <w:noProof/>
              </w:rPr>
              <w:t>4.8.2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Формирование отчета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196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F812030" w14:textId="035888B8" w:rsidR="00F60293" w:rsidRDefault="0015268E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77" w:history="1">
            <w:r w:rsidR="00F60293" w:rsidRPr="00ED03F3">
              <w:rPr>
                <w:rStyle w:val="ab"/>
              </w:rPr>
              <w:t>5.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Аварийные ситуации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_Toc116299677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217</w:t>
            </w:r>
            <w:r w:rsidR="00F60293">
              <w:rPr>
                <w:webHidden/>
              </w:rPr>
              <w:fldChar w:fldCharType="end"/>
            </w:r>
          </w:hyperlink>
        </w:p>
        <w:p w14:paraId="30CC1D73" w14:textId="30BB5BC9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79" w:history="1">
            <w:r w:rsidR="00F60293" w:rsidRPr="00ED03F3">
              <w:rPr>
                <w:rStyle w:val="ab"/>
                <w:noProof/>
              </w:rPr>
              <w:t>5.1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Действия при аварийных ситуациях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19287EA" w14:textId="06EA2F18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0" w:history="1">
            <w:r w:rsidR="00F60293" w:rsidRPr="00ED03F3">
              <w:rPr>
                <w:rStyle w:val="ab"/>
                <w:noProof/>
              </w:rPr>
              <w:t>5.2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Контактная информация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D74EC42" w14:textId="3F491483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1" w:history="1">
            <w:r w:rsidR="00F60293" w:rsidRPr="00ED03F3">
              <w:rPr>
                <w:rStyle w:val="ab"/>
                <w:noProof/>
              </w:rPr>
              <w:t>5.3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Порядок обращения в службу технической поддержки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998680E" w14:textId="3A298826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2" w:history="1">
            <w:r w:rsidR="00F60293" w:rsidRPr="00ED03F3">
              <w:rPr>
                <w:rStyle w:val="ab"/>
                <w:noProof/>
              </w:rPr>
              <w:t>5.4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Создание снимков экрана («скриншотов»)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6DCD73F" w14:textId="6AAC9457" w:rsidR="00F60293" w:rsidRDefault="0015268E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83" w:history="1">
            <w:r w:rsidR="00F60293" w:rsidRPr="00ED03F3">
              <w:rPr>
                <w:rStyle w:val="ab"/>
              </w:rPr>
              <w:t>6.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Рекомендации по освоению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_Toc116299683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218</w:t>
            </w:r>
            <w:r w:rsidR="00F60293">
              <w:rPr>
                <w:webHidden/>
              </w:rPr>
              <w:fldChar w:fldCharType="end"/>
            </w:r>
          </w:hyperlink>
        </w:p>
        <w:p w14:paraId="213A76E3" w14:textId="1C3E341C" w:rsidR="00F60293" w:rsidRDefault="0015268E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84" w:history="1">
            <w:r w:rsidR="00F60293" w:rsidRPr="00ED03F3">
              <w:rPr>
                <w:rStyle w:val="ab"/>
              </w:rPr>
              <w:t>ПРИЛОЖЕНИЕ 1. Описание услуги по добавлению  в ФРМО соискателей лицензии на осуществление медицинской деятельности на ЕПГУ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_Toc116299684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219</w:t>
            </w:r>
            <w:r w:rsidR="00F60293">
              <w:rPr>
                <w:webHidden/>
              </w:rPr>
              <w:fldChar w:fldCharType="end"/>
            </w:r>
          </w:hyperlink>
        </w:p>
        <w:p w14:paraId="5AEFA4A0" w14:textId="2FF6FFA3" w:rsidR="00F60293" w:rsidRDefault="0015268E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85" w:history="1">
            <w:r w:rsidR="00F60293" w:rsidRPr="00ED03F3">
              <w:rPr>
                <w:rStyle w:val="ab"/>
              </w:rPr>
              <w:t>ПРИЛОЖЕНИЕ 2. Формы заявок в СТП ЕГИСЗ  на добавление организаций в ФРМО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_Toc116299685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225</w:t>
            </w:r>
            <w:r w:rsidR="00F60293">
              <w:rPr>
                <w:webHidden/>
              </w:rPr>
              <w:fldChar w:fldCharType="end"/>
            </w:r>
          </w:hyperlink>
        </w:p>
        <w:p w14:paraId="368B76E0" w14:textId="67BD99EC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6" w:history="1">
            <w:r w:rsidR="00F60293" w:rsidRPr="00ED03F3">
              <w:rPr>
                <w:rStyle w:val="ab"/>
                <w:noProof/>
              </w:rPr>
              <w:t>1.1 Общее описание содержания заявок на добавление организаций в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F5C46AB" w14:textId="0D1FE0A7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7" w:history="1">
            <w:r w:rsidR="00F60293" w:rsidRPr="00ED03F3">
              <w:rPr>
                <w:rStyle w:val="ab"/>
                <w:noProof/>
              </w:rPr>
              <w:t>1.2</w:t>
            </w:r>
            <w:r w:rsidR="00F60293" w:rsidRPr="00ED03F3">
              <w:rPr>
                <w:rStyle w:val="ab"/>
                <w:bCs/>
                <w:noProof/>
              </w:rPr>
              <w:t xml:space="preserve"> </w:t>
            </w:r>
            <w:r w:rsidR="00F60293" w:rsidRPr="00ED03F3">
              <w:rPr>
                <w:rStyle w:val="ab"/>
                <w:noProof/>
              </w:rPr>
              <w:t>Форма заявки на добавление в ФРМО государственной или муниципальной  медицинской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20FD90D" w14:textId="643A8208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8" w:history="1">
            <w:r w:rsidR="00F60293" w:rsidRPr="00ED03F3">
              <w:rPr>
                <w:rStyle w:val="ab"/>
                <w:noProof/>
              </w:rPr>
              <w:t>1.3 Форма заявки на добавление в ФРМО частной медицинской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50693C7" w14:textId="4A485857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9" w:history="1">
            <w:r w:rsidR="00F60293" w:rsidRPr="00ED03F3">
              <w:rPr>
                <w:rStyle w:val="ab"/>
                <w:noProof/>
              </w:rPr>
              <w:t>1.4 Форма заявки на добавление в ФРМО филиала медицинской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85FFAC9" w14:textId="4DAB14D6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0" w:history="1">
            <w:r w:rsidR="00F60293" w:rsidRPr="00ED03F3">
              <w:rPr>
                <w:rStyle w:val="ab"/>
                <w:noProof/>
              </w:rPr>
              <w:t>1.5 Форма заявки на добавление в ФРМО индивидуального предпринимателя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5249B0D" w14:textId="2B672414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1" w:history="1">
            <w:r w:rsidR="00F60293" w:rsidRPr="00ED03F3">
              <w:rPr>
                <w:rStyle w:val="ab"/>
                <w:noProof/>
              </w:rPr>
              <w:t>1.6 Форма заявки на добавление в ФРМО организации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85D3E1A" w14:textId="2D40741C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2" w:history="1">
            <w:r w:rsidR="00F60293" w:rsidRPr="00ED03F3">
              <w:rPr>
                <w:rStyle w:val="ab"/>
                <w:noProof/>
              </w:rPr>
              <w:t>1.7 Форма заявки на добавление в ФРМО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C24595E" w14:textId="5B19B76A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3" w:history="1">
            <w:r w:rsidR="00F60293" w:rsidRPr="00ED03F3">
              <w:rPr>
                <w:rStyle w:val="ab"/>
                <w:noProof/>
              </w:rPr>
              <w:t>1.8 Форма заявки на добавление в ФРМО филиала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9853088" w14:textId="29FDA7A5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4" w:history="1">
            <w:r w:rsidR="00F60293" w:rsidRPr="00ED03F3">
              <w:rPr>
                <w:rStyle w:val="ab"/>
                <w:noProof/>
              </w:rPr>
              <w:t>1.9 Форма заявки на добавление в ФРМО образовательной организации или НИИ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5A3B2E3" w14:textId="3ACE174C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5" w:history="1">
            <w:r w:rsidR="00F60293" w:rsidRPr="00ED03F3">
              <w:rPr>
                <w:rStyle w:val="ab"/>
                <w:noProof/>
              </w:rPr>
              <w:t xml:space="preserve">1.10 Форма заявки на добавление в ФРМО филиала образовательной организации </w:t>
            </w:r>
            <w:r w:rsidR="009571F3">
              <w:rPr>
                <w:rStyle w:val="ab"/>
                <w:noProof/>
              </w:rPr>
              <w:br/>
            </w:r>
            <w:r w:rsidR="00F60293" w:rsidRPr="00ED03F3">
              <w:rPr>
                <w:rStyle w:val="ab"/>
                <w:noProof/>
              </w:rPr>
              <w:t>или НИИ</w:t>
            </w:r>
            <w:r w:rsidR="00F60293">
              <w:rPr>
                <w:noProof/>
                <w:webHidden/>
              </w:rPr>
              <w:tab/>
            </w:r>
            <w:r w:rsidR="009571F3">
              <w:rPr>
                <w:noProof/>
                <w:webHidden/>
              </w:rPr>
              <w:t xml:space="preserve">          </w:t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240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412945E" w14:textId="18C41A92" w:rsidR="00F60293" w:rsidRDefault="0015268E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96" w:history="1">
            <w:r w:rsidR="00F60293" w:rsidRPr="00ED03F3">
              <w:rPr>
                <w:rStyle w:val="ab"/>
              </w:rPr>
              <w:t>ПРИЛОЖЕНИЕ 3. Форма заявки в СТП ЕГИСЗ на перевод карточки организации в архив ФРМО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_Toc116299696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241</w:t>
            </w:r>
            <w:r w:rsidR="00F60293">
              <w:rPr>
                <w:webHidden/>
              </w:rPr>
              <w:fldChar w:fldCharType="end"/>
            </w:r>
          </w:hyperlink>
        </w:p>
        <w:p w14:paraId="67D2B52F" w14:textId="6EFC5780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7" w:history="1">
            <w:r w:rsidR="00F60293" w:rsidRPr="00ED03F3">
              <w:rPr>
                <w:rStyle w:val="ab"/>
                <w:noProof/>
              </w:rPr>
              <w:t>1.1 Общее описание содержания заявки на перевод карточки организации в архив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241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97DC084" w14:textId="40FAE6F2" w:rsidR="00F60293" w:rsidRDefault="0015268E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8" w:history="1">
            <w:r w:rsidR="00F60293" w:rsidRPr="00ED03F3">
              <w:rPr>
                <w:rStyle w:val="ab"/>
                <w:noProof/>
              </w:rPr>
              <w:t>1.2 Форма заявки на перевод карточки организации в архив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242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84F45C6" w14:textId="48FDE6C0" w:rsidR="00F60293" w:rsidRDefault="0015268E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99" w:history="1">
            <w:r w:rsidR="00F60293" w:rsidRPr="00ED03F3">
              <w:rPr>
                <w:rStyle w:val="ab"/>
              </w:rPr>
              <w:t>ПРИЛОЖЕНИЕ 4. Матрица прав и ролей пользователей ФРМО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_Toc116299699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243</w:t>
            </w:r>
            <w:r w:rsidR="00F60293">
              <w:rPr>
                <w:webHidden/>
              </w:rPr>
              <w:fldChar w:fldCharType="end"/>
            </w:r>
          </w:hyperlink>
        </w:p>
        <w:p w14:paraId="64346AC9" w14:textId="20118A1C" w:rsidR="00F60293" w:rsidRDefault="0015268E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700" w:history="1">
            <w:r w:rsidR="00F60293" w:rsidRPr="00ED03F3">
              <w:rPr>
                <w:rStyle w:val="ab"/>
              </w:rPr>
              <w:t>ПРИЛОЖЕНИЕ 5. Форма заявки в СТП ЕГИСЗ на предоставление доступа  к Федеральному реестру медицинских организаций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_Toc116299700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245</w:t>
            </w:r>
            <w:r w:rsidR="00F60293">
              <w:rPr>
                <w:webHidden/>
              </w:rPr>
              <w:fldChar w:fldCharType="end"/>
            </w:r>
          </w:hyperlink>
        </w:p>
        <w:p w14:paraId="49F18127" w14:textId="40289088" w:rsidR="00F60293" w:rsidRDefault="0015268E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701" w:history="1">
            <w:r w:rsidR="00F60293" w:rsidRPr="00ED03F3">
              <w:rPr>
                <w:rStyle w:val="ab"/>
              </w:rPr>
              <w:t xml:space="preserve">ПРИЛОЖЕНИЕ 6. Форма заявки в СТП ЕГИСЗ на прекращение доступа  </w:t>
            </w:r>
            <w:r w:rsidR="00672070">
              <w:rPr>
                <w:rStyle w:val="ab"/>
              </w:rPr>
              <w:br/>
            </w:r>
            <w:r w:rsidR="00F60293" w:rsidRPr="00ED03F3">
              <w:rPr>
                <w:rStyle w:val="ab"/>
              </w:rPr>
              <w:t>к Федеральному реестру медицинских организаций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_Toc116299701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246</w:t>
            </w:r>
            <w:r w:rsidR="00F60293">
              <w:rPr>
                <w:webHidden/>
              </w:rPr>
              <w:fldChar w:fldCharType="end"/>
            </w:r>
          </w:hyperlink>
        </w:p>
        <w:p w14:paraId="50F490BB" w14:textId="0D37FCEC" w:rsidR="00F60293" w:rsidRDefault="0015268E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702" w:history="1">
            <w:r w:rsidR="00F60293" w:rsidRPr="00ED03F3">
              <w:rPr>
                <w:rStyle w:val="ab"/>
              </w:rPr>
              <w:t>История изменений документа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_Toc116299702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247</w:t>
            </w:r>
            <w:r w:rsidR="00F60293">
              <w:rPr>
                <w:webHidden/>
              </w:rPr>
              <w:fldChar w:fldCharType="end"/>
            </w:r>
          </w:hyperlink>
        </w:p>
        <w:p w14:paraId="59B49674" w14:textId="51612E6C" w:rsidR="0084637A" w:rsidRDefault="0084637A">
          <w:r>
            <w:rPr>
              <w:b/>
              <w:bCs/>
            </w:rPr>
            <w:fldChar w:fldCharType="end"/>
          </w:r>
        </w:p>
      </w:sdtContent>
    </w:sdt>
    <w:p w14:paraId="5406CC85" w14:textId="77777777" w:rsidR="0084637A" w:rsidRPr="0084637A" w:rsidRDefault="0084637A" w:rsidP="0084637A"/>
    <w:p w14:paraId="5C5EC6BD" w14:textId="5892B313" w:rsidR="00BD6B55" w:rsidRPr="002536DA" w:rsidRDefault="008B7543" w:rsidP="00A317C1">
      <w:pPr>
        <w:pStyle w:val="15"/>
        <w:rPr>
          <w:rFonts w:asciiTheme="minorHAnsi" w:hAnsiTheme="minorHAnsi"/>
        </w:rPr>
      </w:pPr>
      <w:bookmarkStart w:id="2" w:name="_Toc89443918"/>
      <w:bookmarkStart w:id="3" w:name="_Toc111828826"/>
      <w:bookmarkStart w:id="4" w:name="_Toc116299622"/>
      <w:bookmarkEnd w:id="1"/>
      <w:r w:rsidRPr="00857868">
        <w:t>ПЕРЕЧЕНЬ ПРИНЯТЫХ СОКРАЩЕНИЙ</w:t>
      </w:r>
      <w:bookmarkEnd w:id="2"/>
      <w:r w:rsidR="002536DA" w:rsidRPr="002536DA">
        <w:t xml:space="preserve"> </w:t>
      </w:r>
      <w:r w:rsidR="005043CD">
        <w:t>И</w:t>
      </w:r>
      <w:r w:rsidR="002536DA">
        <w:rPr>
          <w:rFonts w:asciiTheme="minorHAnsi" w:hAnsiTheme="minorHAnsi"/>
        </w:rPr>
        <w:t xml:space="preserve"> </w:t>
      </w:r>
      <w:r w:rsidR="002536DA" w:rsidRPr="002536DA">
        <w:t>ТЕРМИНОВ</w:t>
      </w:r>
      <w:bookmarkEnd w:id="3"/>
      <w:bookmarkEnd w:id="4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10"/>
        <w:gridCol w:w="7034"/>
      </w:tblGrid>
      <w:tr w:rsidR="001A055B" w:rsidRPr="000B41B7" w14:paraId="062682F1" w14:textId="77777777" w:rsidTr="002A4F16">
        <w:trPr>
          <w:tblHeader/>
        </w:trPr>
        <w:tc>
          <w:tcPr>
            <w:tcW w:w="1235" w:type="pct"/>
            <w:shd w:val="clear" w:color="auto" w:fill="auto"/>
          </w:tcPr>
          <w:p w14:paraId="3AFB1ACD" w14:textId="52C611B7" w:rsidR="001A055B" w:rsidRPr="000B41B7" w:rsidRDefault="001A055B" w:rsidP="00E579FD">
            <w:pPr>
              <w:pStyle w:val="affffb"/>
              <w:spacing w:line="276" w:lineRule="auto"/>
            </w:pPr>
            <w:r>
              <w:t>Сокращение/Термин</w:t>
            </w:r>
          </w:p>
        </w:tc>
        <w:tc>
          <w:tcPr>
            <w:tcW w:w="3765" w:type="pct"/>
            <w:shd w:val="clear" w:color="auto" w:fill="auto"/>
          </w:tcPr>
          <w:p w14:paraId="4E3FF1A7" w14:textId="478D5479" w:rsidR="001A055B" w:rsidRPr="000B41B7" w:rsidRDefault="001A055B" w:rsidP="00E579FD">
            <w:pPr>
              <w:pStyle w:val="affffb"/>
              <w:spacing w:line="276" w:lineRule="auto"/>
            </w:pPr>
            <w:r>
              <w:t>Наименование/Определение</w:t>
            </w:r>
          </w:p>
        </w:tc>
      </w:tr>
      <w:tr w:rsidR="002A2C94" w:rsidRPr="000B41B7" w14:paraId="106F9794" w14:textId="77777777" w:rsidTr="002A4F16">
        <w:tc>
          <w:tcPr>
            <w:tcW w:w="1235" w:type="pct"/>
            <w:shd w:val="clear" w:color="auto" w:fill="auto"/>
          </w:tcPr>
          <w:p w14:paraId="0FEE736A" w14:textId="0D5D11C7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rPr>
                <w:lang w:val="en-US"/>
              </w:rPr>
              <w:t>OID</w:t>
            </w:r>
          </w:p>
        </w:tc>
        <w:tc>
          <w:tcPr>
            <w:tcW w:w="3765" w:type="pct"/>
            <w:shd w:val="clear" w:color="auto" w:fill="auto"/>
          </w:tcPr>
          <w:p w14:paraId="49CE751C" w14:textId="467FBF48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>(англ. Object Identifier) – идентификатор объекта</w:t>
            </w:r>
          </w:p>
        </w:tc>
      </w:tr>
      <w:tr w:rsidR="00415D35" w:rsidRPr="000B41B7" w14:paraId="439BF94A" w14:textId="77777777" w:rsidTr="002A4F16">
        <w:tc>
          <w:tcPr>
            <w:tcW w:w="1235" w:type="pct"/>
            <w:shd w:val="clear" w:color="auto" w:fill="auto"/>
          </w:tcPr>
          <w:p w14:paraId="18B08238" w14:textId="2BF37481" w:rsidR="00415D35" w:rsidRDefault="00415D35" w:rsidP="00E579FD">
            <w:pPr>
              <w:pStyle w:val="affffd"/>
              <w:spacing w:line="276" w:lineRule="auto"/>
            </w:pPr>
            <w:r>
              <w:t>АПУ</w:t>
            </w:r>
          </w:p>
        </w:tc>
        <w:tc>
          <w:tcPr>
            <w:tcW w:w="3765" w:type="pct"/>
            <w:shd w:val="clear" w:color="auto" w:fill="auto"/>
          </w:tcPr>
          <w:p w14:paraId="46805079" w14:textId="4EC286A0" w:rsidR="00415D35" w:rsidRDefault="003C3748" w:rsidP="00E579FD">
            <w:pPr>
              <w:pStyle w:val="affffd"/>
              <w:spacing w:line="276" w:lineRule="auto"/>
            </w:pPr>
            <w:r w:rsidRPr="003C3748">
              <w:t>Амбулаторно-поликлинические учреждения</w:t>
            </w:r>
          </w:p>
        </w:tc>
      </w:tr>
      <w:tr w:rsidR="002A2C94" w:rsidRPr="000B41B7" w14:paraId="5A471364" w14:textId="77777777" w:rsidTr="002A4F16">
        <w:tc>
          <w:tcPr>
            <w:tcW w:w="1235" w:type="pct"/>
            <w:shd w:val="clear" w:color="auto" w:fill="auto"/>
          </w:tcPr>
          <w:p w14:paraId="7D99422C" w14:textId="20FD6E4B" w:rsidR="002A2C94" w:rsidRPr="000B41B7" w:rsidRDefault="002A2C94" w:rsidP="00E579FD">
            <w:pPr>
              <w:pStyle w:val="affffd"/>
              <w:spacing w:line="276" w:lineRule="auto"/>
            </w:pPr>
            <w:r>
              <w:t>АРМ</w:t>
            </w:r>
          </w:p>
        </w:tc>
        <w:tc>
          <w:tcPr>
            <w:tcW w:w="3765" w:type="pct"/>
            <w:shd w:val="clear" w:color="auto" w:fill="auto"/>
          </w:tcPr>
          <w:p w14:paraId="7B8C8E96" w14:textId="1E384455" w:rsidR="002A2C94" w:rsidRPr="000B41B7" w:rsidRDefault="001478CA" w:rsidP="00E579FD">
            <w:pPr>
              <w:pStyle w:val="affffd"/>
              <w:spacing w:line="276" w:lineRule="auto"/>
            </w:pPr>
            <w:r>
              <w:t>Автоматизированное рабочее место</w:t>
            </w:r>
          </w:p>
        </w:tc>
      </w:tr>
      <w:tr w:rsidR="00C00557" w:rsidRPr="000B41B7" w14:paraId="697B0D73" w14:textId="77777777" w:rsidTr="002A4F16">
        <w:tc>
          <w:tcPr>
            <w:tcW w:w="1235" w:type="pct"/>
            <w:shd w:val="clear" w:color="auto" w:fill="auto"/>
          </w:tcPr>
          <w:p w14:paraId="1EBEB469" w14:textId="13645795" w:rsidR="00C00557" w:rsidRDefault="00C00557" w:rsidP="00E579FD">
            <w:pPr>
              <w:pStyle w:val="affffd"/>
              <w:spacing w:line="276" w:lineRule="auto"/>
            </w:pPr>
            <w:r>
              <w:t>В</w:t>
            </w:r>
            <w:r w:rsidRPr="006E00F4">
              <w:t>ЦМК</w:t>
            </w:r>
          </w:p>
        </w:tc>
        <w:tc>
          <w:tcPr>
            <w:tcW w:w="3765" w:type="pct"/>
            <w:shd w:val="clear" w:color="auto" w:fill="auto"/>
          </w:tcPr>
          <w:p w14:paraId="151BE05D" w14:textId="1377E451" w:rsidR="00C00557" w:rsidRDefault="00C00557" w:rsidP="00E579FD">
            <w:pPr>
              <w:pStyle w:val="affffd"/>
              <w:spacing w:line="276" w:lineRule="auto"/>
            </w:pPr>
            <w:r w:rsidRPr="00C00557">
              <w:t>Всероссийский центр медицины катастроф</w:t>
            </w:r>
          </w:p>
        </w:tc>
      </w:tr>
      <w:tr w:rsidR="002A2C94" w:rsidRPr="000B41B7" w14:paraId="1E53506B" w14:textId="77777777" w:rsidTr="002A4F16">
        <w:tc>
          <w:tcPr>
            <w:tcW w:w="1235" w:type="pct"/>
            <w:shd w:val="clear" w:color="auto" w:fill="auto"/>
          </w:tcPr>
          <w:p w14:paraId="73BFC9C1" w14:textId="357CF350" w:rsidR="002A2C94" w:rsidRPr="000B41B7" w:rsidRDefault="002A2C94" w:rsidP="00E579FD">
            <w:pPr>
              <w:pStyle w:val="affffd"/>
              <w:spacing w:line="276" w:lineRule="auto"/>
            </w:pPr>
            <w:r>
              <w:t>ГОСТ</w:t>
            </w:r>
          </w:p>
        </w:tc>
        <w:tc>
          <w:tcPr>
            <w:tcW w:w="3765" w:type="pct"/>
            <w:shd w:val="clear" w:color="auto" w:fill="auto"/>
          </w:tcPr>
          <w:p w14:paraId="1FABD692" w14:textId="3DDA2A92" w:rsidR="002A2C94" w:rsidRPr="000B41B7" w:rsidRDefault="00812783" w:rsidP="00E579FD">
            <w:pPr>
              <w:pStyle w:val="affffd"/>
              <w:spacing w:line="276" w:lineRule="auto"/>
            </w:pPr>
            <w:r w:rsidRPr="00120937">
              <w:t>Государственный стандарт</w:t>
            </w:r>
          </w:p>
        </w:tc>
      </w:tr>
      <w:tr w:rsidR="000B41B7" w:rsidRPr="000B41B7" w14:paraId="03E28922" w14:textId="77777777" w:rsidTr="002A4F16">
        <w:tc>
          <w:tcPr>
            <w:tcW w:w="1235" w:type="pct"/>
            <w:shd w:val="clear" w:color="auto" w:fill="auto"/>
          </w:tcPr>
          <w:p w14:paraId="0E7A00EA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ЕГИСЗ</w:t>
            </w:r>
            <w:r w:rsidR="00417604" w:rsidRPr="000B41B7">
              <w:t>, Система</w:t>
            </w:r>
          </w:p>
        </w:tc>
        <w:tc>
          <w:tcPr>
            <w:tcW w:w="3765" w:type="pct"/>
            <w:shd w:val="clear" w:color="auto" w:fill="auto"/>
          </w:tcPr>
          <w:p w14:paraId="7981CEA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Единая государственная информационная система в сфере здравоохранения</w:t>
            </w:r>
          </w:p>
        </w:tc>
      </w:tr>
      <w:tr w:rsidR="00FE639B" w:rsidRPr="000B41B7" w14:paraId="5910ECDB" w14:textId="77777777" w:rsidTr="002A4F16">
        <w:tc>
          <w:tcPr>
            <w:tcW w:w="1235" w:type="pct"/>
            <w:shd w:val="clear" w:color="auto" w:fill="auto"/>
          </w:tcPr>
          <w:p w14:paraId="387D3534" w14:textId="59733413" w:rsidR="00FE639B" w:rsidRDefault="00FE639B" w:rsidP="00E579FD">
            <w:pPr>
              <w:pStyle w:val="affffd"/>
              <w:spacing w:line="276" w:lineRule="auto"/>
            </w:pPr>
            <w:r>
              <w:t>ЕГРИП</w:t>
            </w:r>
          </w:p>
        </w:tc>
        <w:tc>
          <w:tcPr>
            <w:tcW w:w="3765" w:type="pct"/>
            <w:shd w:val="clear" w:color="auto" w:fill="auto"/>
          </w:tcPr>
          <w:p w14:paraId="366EF099" w14:textId="6DDD41E7" w:rsidR="00FE639B" w:rsidRDefault="00FE639B" w:rsidP="00E579FD">
            <w:pPr>
              <w:pStyle w:val="affffd"/>
              <w:spacing w:line="276" w:lineRule="auto"/>
            </w:pPr>
            <w:r>
              <w:t>Единый</w:t>
            </w:r>
            <w:r w:rsidR="000A4F88" w:rsidRPr="000B41B7">
              <w:t xml:space="preserve"> государственн</w:t>
            </w:r>
            <w:r w:rsidR="000A4F88">
              <w:t xml:space="preserve">ый </w:t>
            </w:r>
            <w:r>
              <w:t>реестр индивидуальных предпринимателей</w:t>
            </w:r>
          </w:p>
        </w:tc>
      </w:tr>
      <w:tr w:rsidR="002A2C94" w:rsidRPr="000B41B7" w14:paraId="694752A1" w14:textId="77777777" w:rsidTr="002A4F16">
        <w:tc>
          <w:tcPr>
            <w:tcW w:w="1235" w:type="pct"/>
            <w:shd w:val="clear" w:color="auto" w:fill="auto"/>
          </w:tcPr>
          <w:p w14:paraId="766DE746" w14:textId="7D7BAC80" w:rsidR="002A2C94" w:rsidRPr="000B41B7" w:rsidRDefault="002A2C94" w:rsidP="00E579FD">
            <w:pPr>
              <w:pStyle w:val="affffd"/>
              <w:spacing w:line="276" w:lineRule="auto"/>
            </w:pPr>
            <w:r>
              <w:t>ЕГРЮЛ</w:t>
            </w:r>
          </w:p>
        </w:tc>
        <w:tc>
          <w:tcPr>
            <w:tcW w:w="3765" w:type="pct"/>
            <w:shd w:val="clear" w:color="auto" w:fill="auto"/>
          </w:tcPr>
          <w:p w14:paraId="714E70B9" w14:textId="630D9A1C" w:rsidR="002A2C94" w:rsidRPr="000B41B7" w:rsidRDefault="002A2C94" w:rsidP="00E579FD">
            <w:pPr>
              <w:pStyle w:val="affffd"/>
              <w:spacing w:line="276" w:lineRule="auto"/>
            </w:pPr>
            <w:r>
              <w:t xml:space="preserve">Единый </w:t>
            </w:r>
            <w:r w:rsidR="000A4F88" w:rsidRPr="000B41B7">
              <w:t>государственн</w:t>
            </w:r>
            <w:r w:rsidR="000A4F88">
              <w:t xml:space="preserve">ый </w:t>
            </w:r>
            <w:r>
              <w:t>реестр юридических лиц</w:t>
            </w:r>
          </w:p>
        </w:tc>
      </w:tr>
      <w:tr w:rsidR="002A2C94" w:rsidRPr="000B41B7" w14:paraId="001E7F0E" w14:textId="77777777" w:rsidTr="002A4F16">
        <w:tc>
          <w:tcPr>
            <w:tcW w:w="1235" w:type="pct"/>
            <w:shd w:val="clear" w:color="auto" w:fill="auto"/>
          </w:tcPr>
          <w:p w14:paraId="7039DA34" w14:textId="69F7D8B3" w:rsidR="002A2C94" w:rsidRPr="000B41B7" w:rsidRDefault="00D10392" w:rsidP="00E579FD">
            <w:pPr>
              <w:pStyle w:val="affffd"/>
              <w:spacing w:line="276" w:lineRule="auto"/>
            </w:pPr>
            <w:r>
              <w:t>ЕПГУ</w:t>
            </w:r>
          </w:p>
        </w:tc>
        <w:tc>
          <w:tcPr>
            <w:tcW w:w="3765" w:type="pct"/>
            <w:shd w:val="clear" w:color="auto" w:fill="auto"/>
          </w:tcPr>
          <w:p w14:paraId="7674F66C" w14:textId="415A2D1F" w:rsidR="002A2C94" w:rsidRPr="000B41B7" w:rsidRDefault="000739C8" w:rsidP="00E579FD">
            <w:pPr>
              <w:pStyle w:val="affffd"/>
              <w:spacing w:line="276" w:lineRule="auto"/>
            </w:pPr>
            <w:r w:rsidRPr="000739C8">
              <w:t xml:space="preserve">Федеральная государственная информационная система </w:t>
            </w:r>
            <w:r w:rsidR="00401217">
              <w:br/>
            </w:r>
            <w:r w:rsidRPr="000739C8">
              <w:t>«Единый портал государственных и муниципальных услуг (функций)» (Госуслуги)</w:t>
            </w:r>
          </w:p>
        </w:tc>
      </w:tr>
      <w:tr w:rsidR="001D3F91" w:rsidRPr="000B41B7" w14:paraId="11BA0692" w14:textId="77777777" w:rsidTr="002A4F16">
        <w:trPr>
          <w:trHeight w:val="519"/>
        </w:trPr>
        <w:tc>
          <w:tcPr>
            <w:tcW w:w="1235" w:type="pct"/>
            <w:shd w:val="clear" w:color="auto" w:fill="auto"/>
          </w:tcPr>
          <w:p w14:paraId="77F5BE68" w14:textId="7D9E2059" w:rsidR="001D3F91" w:rsidRPr="000B41B7" w:rsidRDefault="001D3F91" w:rsidP="00E579FD">
            <w:pPr>
              <w:pStyle w:val="affffd"/>
              <w:spacing w:line="276" w:lineRule="auto"/>
            </w:pPr>
            <w:r w:rsidRPr="00D34C18">
              <w:t>Закон №</w:t>
            </w:r>
            <w:r>
              <w:t xml:space="preserve"> </w:t>
            </w:r>
            <w:r w:rsidRPr="00D34C18">
              <w:t>419-ФЗ</w:t>
            </w:r>
          </w:p>
        </w:tc>
        <w:tc>
          <w:tcPr>
            <w:tcW w:w="3765" w:type="pct"/>
            <w:shd w:val="clear" w:color="auto" w:fill="auto"/>
          </w:tcPr>
          <w:p w14:paraId="29969AB6" w14:textId="55CE5324" w:rsidR="001D3F91" w:rsidRPr="000B41B7" w:rsidRDefault="00026B3B" w:rsidP="00E579FD">
            <w:pPr>
              <w:pStyle w:val="affffd"/>
              <w:spacing w:line="276" w:lineRule="auto"/>
            </w:pPr>
            <w:r w:rsidRPr="00026B3B">
              <w:t xml:space="preserve">Федеральный закон от 1 декабря 2014 г. </w:t>
            </w:r>
            <w:r>
              <w:t>№</w:t>
            </w:r>
            <w:r w:rsidRPr="00026B3B">
              <w:t xml:space="preserve"> 419-ФЗ </w:t>
            </w:r>
            <w:r>
              <w:t>«</w:t>
            </w:r>
            <w:r w:rsidRPr="00026B3B">
              <w:t xml:space="preserve">О внесении изменений в отдельные законодательные акты Российской Федерации по вопросам социальной защиты инвалидов в связи </w:t>
            </w:r>
            <w:r>
              <w:br/>
            </w:r>
            <w:r w:rsidRPr="00026B3B">
              <w:t>с ратификацией Конвенции о правах инвалидов</w:t>
            </w:r>
            <w:r>
              <w:t>»</w:t>
            </w:r>
          </w:p>
        </w:tc>
      </w:tr>
      <w:tr w:rsidR="000B41B7" w:rsidRPr="000B41B7" w14:paraId="58D2D9E5" w14:textId="77777777" w:rsidTr="002A4F16">
        <w:trPr>
          <w:trHeight w:val="519"/>
        </w:trPr>
        <w:tc>
          <w:tcPr>
            <w:tcW w:w="1235" w:type="pct"/>
            <w:shd w:val="clear" w:color="auto" w:fill="auto"/>
          </w:tcPr>
          <w:p w14:paraId="24B39F8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ИА</w:t>
            </w:r>
          </w:p>
        </w:tc>
        <w:tc>
          <w:tcPr>
            <w:tcW w:w="3765" w:type="pct"/>
            <w:shd w:val="clear" w:color="auto" w:fill="auto"/>
          </w:tcPr>
          <w:p w14:paraId="19FB4D58" w14:textId="3490FD91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 xml:space="preserve">Единая система идентификации, аутентификации и авторизации пользователей </w:t>
            </w:r>
            <w:r w:rsidR="00E00CA7">
              <w:t>е</w:t>
            </w:r>
            <w:r w:rsidR="000213E7" w:rsidRPr="00120937">
              <w:t xml:space="preserve">диной государственной информационной системы </w:t>
            </w:r>
            <w:r w:rsidR="000213E7">
              <w:br/>
            </w:r>
            <w:r w:rsidR="000213E7" w:rsidRPr="00120937">
              <w:t>в сфере здравоохранения</w:t>
            </w:r>
          </w:p>
        </w:tc>
      </w:tr>
      <w:tr w:rsidR="00FE7BED" w:rsidRPr="000B41B7" w14:paraId="6EA7AADF" w14:textId="77777777" w:rsidTr="002A4F16">
        <w:tc>
          <w:tcPr>
            <w:tcW w:w="1235" w:type="pct"/>
            <w:shd w:val="clear" w:color="auto" w:fill="auto"/>
          </w:tcPr>
          <w:p w14:paraId="46D588C2" w14:textId="22F1264A" w:rsidR="00FE7BED" w:rsidRPr="000B41B7" w:rsidRDefault="00FE7BED" w:rsidP="00E579FD">
            <w:pPr>
              <w:pStyle w:val="affffd"/>
              <w:spacing w:line="276" w:lineRule="auto"/>
            </w:pPr>
            <w:r>
              <w:t>ИВЛ</w:t>
            </w:r>
          </w:p>
        </w:tc>
        <w:tc>
          <w:tcPr>
            <w:tcW w:w="3765" w:type="pct"/>
            <w:shd w:val="clear" w:color="auto" w:fill="auto"/>
          </w:tcPr>
          <w:p w14:paraId="08EC5C90" w14:textId="4140752F" w:rsidR="00FE7BED" w:rsidRPr="000B41B7" w:rsidRDefault="00415D35" w:rsidP="00E579FD">
            <w:pPr>
              <w:pStyle w:val="affffd"/>
              <w:spacing w:line="276" w:lineRule="auto"/>
            </w:pPr>
            <w:r w:rsidRPr="00415D35">
              <w:t>Аппарат искусственной вентиляции л</w:t>
            </w:r>
            <w:r>
              <w:t>е</w:t>
            </w:r>
            <w:r w:rsidRPr="00415D35">
              <w:t>гких</w:t>
            </w:r>
          </w:p>
        </w:tc>
      </w:tr>
      <w:tr w:rsidR="000B41B7" w:rsidRPr="000B41B7" w14:paraId="6857F2EE" w14:textId="77777777" w:rsidTr="002A4F16">
        <w:tc>
          <w:tcPr>
            <w:tcW w:w="1235" w:type="pct"/>
            <w:shd w:val="clear" w:color="auto" w:fill="auto"/>
          </w:tcPr>
          <w:p w14:paraId="2BFE177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ИНН</w:t>
            </w:r>
          </w:p>
        </w:tc>
        <w:tc>
          <w:tcPr>
            <w:tcW w:w="3765" w:type="pct"/>
            <w:shd w:val="clear" w:color="auto" w:fill="auto"/>
          </w:tcPr>
          <w:p w14:paraId="4DD7BC19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Идентификационный номер налогоплательщика</w:t>
            </w:r>
          </w:p>
        </w:tc>
      </w:tr>
      <w:tr w:rsidR="000B41B7" w:rsidRPr="000B41B7" w14:paraId="31FFAA21" w14:textId="77777777" w:rsidTr="002A4F16">
        <w:tc>
          <w:tcPr>
            <w:tcW w:w="1235" w:type="pct"/>
            <w:shd w:val="clear" w:color="auto" w:fill="auto"/>
          </w:tcPr>
          <w:p w14:paraId="110F8B3A" w14:textId="77777777" w:rsidR="000C238F" w:rsidRPr="000B41B7" w:rsidRDefault="000C238F" w:rsidP="00E579FD">
            <w:pPr>
              <w:pStyle w:val="affffd"/>
              <w:spacing w:line="276" w:lineRule="auto"/>
            </w:pPr>
            <w:r w:rsidRPr="000B41B7">
              <w:t>ИП</w:t>
            </w:r>
          </w:p>
        </w:tc>
        <w:tc>
          <w:tcPr>
            <w:tcW w:w="3765" w:type="pct"/>
            <w:shd w:val="clear" w:color="auto" w:fill="auto"/>
          </w:tcPr>
          <w:p w14:paraId="1C5CDFBA" w14:textId="77777777" w:rsidR="000C238F" w:rsidRPr="000B41B7" w:rsidRDefault="000C238F" w:rsidP="00E579FD">
            <w:pPr>
              <w:pStyle w:val="affffd"/>
              <w:spacing w:line="276" w:lineRule="auto"/>
            </w:pPr>
            <w:r w:rsidRPr="000B41B7">
              <w:t>Индивидуальный предприниматель</w:t>
            </w:r>
          </w:p>
        </w:tc>
      </w:tr>
      <w:tr w:rsidR="000B41B7" w:rsidRPr="000B41B7" w14:paraId="2D2C802D" w14:textId="77777777" w:rsidTr="002A4F16">
        <w:tc>
          <w:tcPr>
            <w:tcW w:w="1235" w:type="pct"/>
            <w:shd w:val="clear" w:color="auto" w:fill="auto"/>
          </w:tcPr>
          <w:p w14:paraId="382E795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КПП</w:t>
            </w:r>
          </w:p>
        </w:tc>
        <w:tc>
          <w:tcPr>
            <w:tcW w:w="3765" w:type="pct"/>
            <w:shd w:val="clear" w:color="auto" w:fill="auto"/>
          </w:tcPr>
          <w:p w14:paraId="69F312FE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Код причины постановки на учет</w:t>
            </w:r>
          </w:p>
        </w:tc>
      </w:tr>
      <w:tr w:rsidR="000B41B7" w:rsidRPr="000B41B7" w14:paraId="15A798D1" w14:textId="77777777" w:rsidTr="002A4F16">
        <w:tc>
          <w:tcPr>
            <w:tcW w:w="1235" w:type="pct"/>
            <w:shd w:val="clear" w:color="auto" w:fill="auto"/>
          </w:tcPr>
          <w:p w14:paraId="1F3E1963" w14:textId="6AB688FF" w:rsidR="003F0AC3" w:rsidRPr="000B41B7" w:rsidRDefault="00627732" w:rsidP="00E579FD">
            <w:pPr>
              <w:pStyle w:val="affffd"/>
              <w:spacing w:line="276" w:lineRule="auto"/>
            </w:pPr>
            <w:r>
              <w:t xml:space="preserve">Минздрав России, </w:t>
            </w:r>
            <w:r>
              <w:br/>
            </w:r>
            <w:r w:rsidR="003F0AC3" w:rsidRPr="000B41B7">
              <w:t>МЗ РФ</w:t>
            </w:r>
            <w:r w:rsidR="002A2C94">
              <w:t>, МЗ</w:t>
            </w:r>
          </w:p>
        </w:tc>
        <w:tc>
          <w:tcPr>
            <w:tcW w:w="3765" w:type="pct"/>
            <w:shd w:val="clear" w:color="auto" w:fill="auto"/>
          </w:tcPr>
          <w:p w14:paraId="2C60B90B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Министерство здравоохранения Российской Федерации</w:t>
            </w:r>
          </w:p>
        </w:tc>
      </w:tr>
      <w:tr w:rsidR="000B41B7" w:rsidRPr="000B41B7" w14:paraId="0A9FC7F3" w14:textId="77777777" w:rsidTr="002A4F16">
        <w:tc>
          <w:tcPr>
            <w:tcW w:w="1235" w:type="pct"/>
            <w:shd w:val="clear" w:color="auto" w:fill="auto"/>
          </w:tcPr>
          <w:p w14:paraId="599E37C8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МО</w:t>
            </w:r>
          </w:p>
        </w:tc>
        <w:tc>
          <w:tcPr>
            <w:tcW w:w="3765" w:type="pct"/>
            <w:shd w:val="clear" w:color="auto" w:fill="auto"/>
          </w:tcPr>
          <w:p w14:paraId="25CED3CB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Медицинская организация</w:t>
            </w:r>
          </w:p>
        </w:tc>
      </w:tr>
      <w:tr w:rsidR="00586A88" w:rsidRPr="000B41B7" w14:paraId="4DA09A34" w14:textId="77777777" w:rsidTr="002A4F16">
        <w:tc>
          <w:tcPr>
            <w:tcW w:w="1235" w:type="pct"/>
            <w:shd w:val="clear" w:color="auto" w:fill="auto"/>
          </w:tcPr>
          <w:p w14:paraId="2C18CFE3" w14:textId="05ACC033" w:rsidR="00586A88" w:rsidRPr="000B41B7" w:rsidRDefault="00586A88" w:rsidP="00586A88">
            <w:pPr>
              <w:pStyle w:val="affffd"/>
              <w:spacing w:line="276" w:lineRule="auto"/>
            </w:pPr>
            <w:r>
              <w:t>МП</w:t>
            </w:r>
          </w:p>
        </w:tc>
        <w:tc>
          <w:tcPr>
            <w:tcW w:w="3765" w:type="pct"/>
            <w:shd w:val="clear" w:color="auto" w:fill="auto"/>
          </w:tcPr>
          <w:p w14:paraId="4EEBF847" w14:textId="051CE0C4" w:rsidR="00586A88" w:rsidRPr="000B41B7" w:rsidRDefault="00586A88" w:rsidP="00586A88">
            <w:pPr>
              <w:pStyle w:val="affffd"/>
              <w:spacing w:line="276" w:lineRule="auto"/>
            </w:pPr>
            <w:r>
              <w:t>Место для проставления</w:t>
            </w:r>
            <w:r w:rsidR="00FE535E">
              <w:t xml:space="preserve"> оттиска</w:t>
            </w:r>
            <w:r>
              <w:t xml:space="preserve"> печати на документе</w:t>
            </w:r>
          </w:p>
        </w:tc>
      </w:tr>
      <w:tr w:rsidR="002A2C94" w:rsidRPr="000B41B7" w14:paraId="78109E19" w14:textId="77777777" w:rsidTr="002A4F16">
        <w:tc>
          <w:tcPr>
            <w:tcW w:w="1235" w:type="pct"/>
            <w:shd w:val="clear" w:color="auto" w:fill="auto"/>
          </w:tcPr>
          <w:p w14:paraId="749C4C9A" w14:textId="5C3265CC" w:rsidR="002A2C94" w:rsidRPr="000B41B7" w:rsidRDefault="002A2C94" w:rsidP="00E579FD">
            <w:pPr>
              <w:pStyle w:val="affffd"/>
              <w:spacing w:line="276" w:lineRule="auto"/>
            </w:pPr>
            <w:r>
              <w:t>НИИ</w:t>
            </w:r>
          </w:p>
        </w:tc>
        <w:tc>
          <w:tcPr>
            <w:tcW w:w="3765" w:type="pct"/>
            <w:shd w:val="clear" w:color="auto" w:fill="auto"/>
          </w:tcPr>
          <w:p w14:paraId="2B33AA14" w14:textId="14781DA0" w:rsidR="002A2C94" w:rsidRPr="000B41B7" w:rsidRDefault="002A2C94" w:rsidP="00E579FD">
            <w:pPr>
              <w:pStyle w:val="affffd"/>
              <w:spacing w:line="276" w:lineRule="auto"/>
            </w:pPr>
            <w:r>
              <w:t>Научно-исследовательский институт</w:t>
            </w:r>
          </w:p>
        </w:tc>
      </w:tr>
      <w:tr w:rsidR="006D731C" w:rsidRPr="000B41B7" w14:paraId="386BCD55" w14:textId="77777777" w:rsidTr="002A4F16">
        <w:tc>
          <w:tcPr>
            <w:tcW w:w="1235" w:type="pct"/>
            <w:shd w:val="clear" w:color="auto" w:fill="auto"/>
          </w:tcPr>
          <w:p w14:paraId="56AF02FA" w14:textId="1AB100CF" w:rsidR="006D731C" w:rsidRPr="000B41B7" w:rsidRDefault="006D731C" w:rsidP="00E579FD">
            <w:pPr>
              <w:pStyle w:val="affffd"/>
              <w:spacing w:line="276" w:lineRule="auto"/>
            </w:pPr>
            <w:r w:rsidRPr="00CD464F">
              <w:t>НП</w:t>
            </w:r>
          </w:p>
        </w:tc>
        <w:tc>
          <w:tcPr>
            <w:tcW w:w="3765" w:type="pct"/>
            <w:shd w:val="clear" w:color="auto" w:fill="auto"/>
          </w:tcPr>
          <w:p w14:paraId="13121993" w14:textId="08B58F9A" w:rsidR="006D731C" w:rsidRPr="006D731C" w:rsidRDefault="006D731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</w:tr>
      <w:tr w:rsidR="000B41B7" w:rsidRPr="000B41B7" w14:paraId="7CF5F75C" w14:textId="77777777" w:rsidTr="002A4F16">
        <w:tc>
          <w:tcPr>
            <w:tcW w:w="1235" w:type="pct"/>
            <w:shd w:val="clear" w:color="auto" w:fill="auto"/>
          </w:tcPr>
          <w:p w14:paraId="69996BB8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ОГРН</w:t>
            </w:r>
          </w:p>
        </w:tc>
        <w:tc>
          <w:tcPr>
            <w:tcW w:w="3765" w:type="pct"/>
            <w:shd w:val="clear" w:color="auto" w:fill="auto"/>
          </w:tcPr>
          <w:p w14:paraId="3DC6569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Основной государственный регистрационный номер</w:t>
            </w:r>
          </w:p>
        </w:tc>
      </w:tr>
      <w:tr w:rsidR="000B41B7" w:rsidRPr="000B41B7" w14:paraId="54C93550" w14:textId="77777777" w:rsidTr="002A4F16">
        <w:tc>
          <w:tcPr>
            <w:tcW w:w="1235" w:type="pct"/>
            <w:shd w:val="clear" w:color="auto" w:fill="auto"/>
          </w:tcPr>
          <w:p w14:paraId="031F9051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ОЗУ</w:t>
            </w:r>
          </w:p>
        </w:tc>
        <w:tc>
          <w:tcPr>
            <w:tcW w:w="3765" w:type="pct"/>
            <w:shd w:val="clear" w:color="auto" w:fill="auto"/>
          </w:tcPr>
          <w:p w14:paraId="6CF02BB2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Оперативное запоминающее устройство</w:t>
            </w:r>
          </w:p>
        </w:tc>
      </w:tr>
      <w:tr w:rsidR="000B41B7" w:rsidRPr="000B41B7" w14:paraId="7D584039" w14:textId="77777777" w:rsidTr="002A4F16">
        <w:tc>
          <w:tcPr>
            <w:tcW w:w="1235" w:type="pct"/>
            <w:shd w:val="clear" w:color="auto" w:fill="auto"/>
          </w:tcPr>
          <w:p w14:paraId="460F335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ОКОПФ</w:t>
            </w:r>
          </w:p>
        </w:tc>
        <w:tc>
          <w:tcPr>
            <w:tcW w:w="3765" w:type="pct"/>
            <w:shd w:val="clear" w:color="auto" w:fill="auto"/>
          </w:tcPr>
          <w:p w14:paraId="5030DB42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Общероссийский классификатор организационно-правовых форм</w:t>
            </w:r>
          </w:p>
        </w:tc>
      </w:tr>
      <w:tr w:rsidR="00714A9F" w:rsidRPr="000B41B7" w14:paraId="54FA63B4" w14:textId="77777777" w:rsidTr="002A4F16">
        <w:tc>
          <w:tcPr>
            <w:tcW w:w="1235" w:type="pct"/>
            <w:shd w:val="clear" w:color="auto" w:fill="auto"/>
          </w:tcPr>
          <w:p w14:paraId="5DBC40FC" w14:textId="1A89D83E" w:rsidR="00714A9F" w:rsidRDefault="00714A9F" w:rsidP="00E579FD">
            <w:pPr>
              <w:pStyle w:val="affffd"/>
              <w:spacing w:line="276" w:lineRule="auto"/>
            </w:pPr>
            <w:r>
              <w:t>ОКС</w:t>
            </w:r>
          </w:p>
        </w:tc>
        <w:tc>
          <w:tcPr>
            <w:tcW w:w="3765" w:type="pct"/>
            <w:shd w:val="clear" w:color="auto" w:fill="auto"/>
          </w:tcPr>
          <w:p w14:paraId="1A15E4E2" w14:textId="48586CD8" w:rsidR="00714A9F" w:rsidRDefault="00714A9F" w:rsidP="00E579FD">
            <w:pPr>
              <w:pStyle w:val="affffd"/>
              <w:spacing w:line="276" w:lineRule="auto"/>
            </w:pPr>
            <w:r w:rsidRPr="00714A9F">
              <w:t>Острый коронарный синдром</w:t>
            </w:r>
          </w:p>
        </w:tc>
      </w:tr>
      <w:tr w:rsidR="00E00CA7" w:rsidRPr="000B41B7" w14:paraId="67DB06E7" w14:textId="77777777" w:rsidTr="002A4F16">
        <w:tc>
          <w:tcPr>
            <w:tcW w:w="1235" w:type="pct"/>
            <w:shd w:val="clear" w:color="auto" w:fill="auto"/>
          </w:tcPr>
          <w:p w14:paraId="4F8A5A67" w14:textId="7AD47C72" w:rsidR="00E00CA7" w:rsidRPr="000B41B7" w:rsidRDefault="00E00CA7" w:rsidP="00E579FD">
            <w:pPr>
              <w:pStyle w:val="affffd"/>
              <w:spacing w:line="276" w:lineRule="auto"/>
            </w:pPr>
            <w:r>
              <w:t>ОМС</w:t>
            </w:r>
          </w:p>
        </w:tc>
        <w:tc>
          <w:tcPr>
            <w:tcW w:w="3765" w:type="pct"/>
            <w:shd w:val="clear" w:color="auto" w:fill="auto"/>
          </w:tcPr>
          <w:p w14:paraId="09BB0C7E" w14:textId="2032B094" w:rsidR="00E00CA7" w:rsidRPr="000B41B7" w:rsidRDefault="00FE7BED" w:rsidP="00E579FD">
            <w:pPr>
              <w:pStyle w:val="affffd"/>
              <w:spacing w:line="276" w:lineRule="auto"/>
            </w:pPr>
            <w:r>
              <w:t>О</w:t>
            </w:r>
            <w:r w:rsidRPr="00FE7BED">
              <w:t>бязательное медицинское страхование</w:t>
            </w:r>
          </w:p>
        </w:tc>
      </w:tr>
      <w:tr w:rsidR="000B41B7" w:rsidRPr="000B41B7" w14:paraId="371E215C" w14:textId="77777777" w:rsidTr="002A4F16">
        <w:tc>
          <w:tcPr>
            <w:tcW w:w="1235" w:type="pct"/>
            <w:shd w:val="clear" w:color="auto" w:fill="auto"/>
          </w:tcPr>
          <w:p w14:paraId="3DA4D55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ОО</w:t>
            </w:r>
          </w:p>
        </w:tc>
        <w:tc>
          <w:tcPr>
            <w:tcW w:w="3765" w:type="pct"/>
            <w:shd w:val="clear" w:color="auto" w:fill="auto"/>
          </w:tcPr>
          <w:p w14:paraId="7798AC7D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Образовательная организация</w:t>
            </w:r>
          </w:p>
        </w:tc>
      </w:tr>
      <w:tr w:rsidR="00763650" w:rsidRPr="000B41B7" w14:paraId="508261DA" w14:textId="77777777" w:rsidTr="002A4F16">
        <w:tc>
          <w:tcPr>
            <w:tcW w:w="1235" w:type="pct"/>
            <w:shd w:val="clear" w:color="auto" w:fill="auto"/>
          </w:tcPr>
          <w:p w14:paraId="49E2BE50" w14:textId="28C5FE9B" w:rsidR="00763650" w:rsidRPr="000B41B7" w:rsidRDefault="00763650" w:rsidP="00E579FD">
            <w:pPr>
              <w:pStyle w:val="affffd"/>
              <w:spacing w:line="276" w:lineRule="auto"/>
            </w:pPr>
            <w:r>
              <w:t>ОПФ</w:t>
            </w:r>
          </w:p>
        </w:tc>
        <w:tc>
          <w:tcPr>
            <w:tcW w:w="3765" w:type="pct"/>
            <w:shd w:val="clear" w:color="auto" w:fill="auto"/>
          </w:tcPr>
          <w:p w14:paraId="1AABEBD1" w14:textId="34D1B06C" w:rsidR="00763650" w:rsidRPr="000B41B7" w:rsidRDefault="00763650" w:rsidP="00E579FD">
            <w:pPr>
              <w:pStyle w:val="affffd"/>
              <w:spacing w:line="276" w:lineRule="auto"/>
            </w:pPr>
            <w:r>
              <w:t>О</w:t>
            </w:r>
            <w:r w:rsidRPr="00763650">
              <w:t>рганизационно-правов</w:t>
            </w:r>
            <w:r>
              <w:t>ая</w:t>
            </w:r>
            <w:r w:rsidRPr="00763650">
              <w:t xml:space="preserve"> форм</w:t>
            </w:r>
            <w:r>
              <w:t>а</w:t>
            </w:r>
          </w:p>
        </w:tc>
      </w:tr>
      <w:tr w:rsidR="000B41B7" w:rsidRPr="000B41B7" w14:paraId="40A1C13A" w14:textId="77777777" w:rsidTr="002A4F16">
        <w:tc>
          <w:tcPr>
            <w:tcW w:w="1235" w:type="pct"/>
            <w:shd w:val="clear" w:color="auto" w:fill="auto"/>
          </w:tcPr>
          <w:p w14:paraId="19F29A45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ОУЗ</w:t>
            </w:r>
          </w:p>
        </w:tc>
        <w:tc>
          <w:tcPr>
            <w:tcW w:w="3765" w:type="pct"/>
            <w:shd w:val="clear" w:color="auto" w:fill="auto"/>
          </w:tcPr>
          <w:p w14:paraId="0B15065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Орган управления здравоохранением</w:t>
            </w:r>
          </w:p>
        </w:tc>
      </w:tr>
      <w:tr w:rsidR="000B41B7" w:rsidRPr="000B41B7" w14:paraId="61409E84" w14:textId="77777777" w:rsidTr="002A4F16">
        <w:tc>
          <w:tcPr>
            <w:tcW w:w="1235" w:type="pct"/>
            <w:shd w:val="clear" w:color="auto" w:fill="auto"/>
          </w:tcPr>
          <w:p w14:paraId="187EA4B1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ПК</w:t>
            </w:r>
          </w:p>
        </w:tc>
        <w:tc>
          <w:tcPr>
            <w:tcW w:w="3765" w:type="pct"/>
            <w:shd w:val="clear" w:color="auto" w:fill="auto"/>
          </w:tcPr>
          <w:p w14:paraId="4D80CCE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Персональный компьютер</w:t>
            </w:r>
          </w:p>
        </w:tc>
      </w:tr>
      <w:tr w:rsidR="002A2C94" w:rsidRPr="000B41B7" w14:paraId="2CECC364" w14:textId="77777777" w:rsidTr="002A4F16">
        <w:tc>
          <w:tcPr>
            <w:tcW w:w="1235" w:type="pct"/>
            <w:shd w:val="clear" w:color="auto" w:fill="auto"/>
          </w:tcPr>
          <w:p w14:paraId="20C69ECD" w14:textId="022F16FE" w:rsidR="002A2C94" w:rsidRPr="00A74D4A" w:rsidRDefault="002A2C94" w:rsidP="00E579FD">
            <w:pPr>
              <w:pStyle w:val="affffd"/>
              <w:spacing w:line="276" w:lineRule="auto"/>
            </w:pPr>
            <w:r w:rsidRPr="00A74D4A">
              <w:t>ПТС</w:t>
            </w:r>
          </w:p>
        </w:tc>
        <w:tc>
          <w:tcPr>
            <w:tcW w:w="3765" w:type="pct"/>
            <w:shd w:val="clear" w:color="auto" w:fill="auto"/>
          </w:tcPr>
          <w:p w14:paraId="7EC6D52B" w14:textId="6391B1F0" w:rsidR="002A2C94" w:rsidRPr="00A74D4A" w:rsidRDefault="002A2C94" w:rsidP="00E579FD">
            <w:pPr>
              <w:pStyle w:val="affffd"/>
              <w:spacing w:line="276" w:lineRule="auto"/>
            </w:pPr>
            <w:r w:rsidRPr="00A74D4A">
              <w:t>Паспорт транспортного средства</w:t>
            </w:r>
          </w:p>
        </w:tc>
      </w:tr>
      <w:tr w:rsidR="000B41B7" w:rsidRPr="000B41B7" w14:paraId="2E1D46BC" w14:textId="77777777" w:rsidTr="002A4F16">
        <w:tc>
          <w:tcPr>
            <w:tcW w:w="1235" w:type="pct"/>
            <w:shd w:val="clear" w:color="auto" w:fill="auto"/>
          </w:tcPr>
          <w:p w14:paraId="070E127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РЗН</w:t>
            </w:r>
          </w:p>
        </w:tc>
        <w:tc>
          <w:tcPr>
            <w:tcW w:w="3765" w:type="pct"/>
            <w:shd w:val="clear" w:color="auto" w:fill="auto"/>
          </w:tcPr>
          <w:p w14:paraId="41E5F60E" w14:textId="77777777" w:rsidR="003F0AC3" w:rsidRPr="000B41B7" w:rsidRDefault="00FE7396" w:rsidP="00E579FD">
            <w:pPr>
              <w:pStyle w:val="affffd"/>
              <w:spacing w:line="276" w:lineRule="auto"/>
            </w:pPr>
            <w:r w:rsidRPr="000B41B7">
              <w:t xml:space="preserve">Федеральная служба по надзору в </w:t>
            </w:r>
            <w:r w:rsidR="007511DA" w:rsidRPr="000B41B7">
              <w:t>сфере здравоохранения (Росздравнадзор)</w:t>
            </w:r>
          </w:p>
        </w:tc>
      </w:tr>
      <w:tr w:rsidR="00EC0E78" w:rsidRPr="000B41B7" w14:paraId="7300463F" w14:textId="77777777" w:rsidTr="002A4F16">
        <w:tc>
          <w:tcPr>
            <w:tcW w:w="1235" w:type="pct"/>
            <w:shd w:val="clear" w:color="auto" w:fill="auto"/>
          </w:tcPr>
          <w:p w14:paraId="0441A14C" w14:textId="7B5EBB17" w:rsidR="00EC0E78" w:rsidRPr="000B41B7" w:rsidRDefault="00EC0E78" w:rsidP="00E579FD">
            <w:pPr>
              <w:pStyle w:val="affffd"/>
              <w:spacing w:line="276" w:lineRule="auto"/>
            </w:pPr>
            <w:r>
              <w:t>РУ</w:t>
            </w:r>
          </w:p>
        </w:tc>
        <w:tc>
          <w:tcPr>
            <w:tcW w:w="3765" w:type="pct"/>
            <w:shd w:val="clear" w:color="auto" w:fill="auto"/>
          </w:tcPr>
          <w:p w14:paraId="64D5A3F8" w14:textId="080B370D" w:rsidR="00EC0E78" w:rsidRPr="000B41B7" w:rsidRDefault="008D5050" w:rsidP="00E579FD">
            <w:pPr>
              <w:pStyle w:val="affffd"/>
              <w:spacing w:line="276" w:lineRule="auto"/>
            </w:pPr>
            <w:r w:rsidRPr="008D5050">
              <w:t>Регистрационное удостоверение Росздравнадзора</w:t>
            </w:r>
          </w:p>
        </w:tc>
      </w:tr>
      <w:tr w:rsidR="000B41B7" w:rsidRPr="000B41B7" w14:paraId="32C55CA7" w14:textId="77777777" w:rsidTr="002A4F16">
        <w:tc>
          <w:tcPr>
            <w:tcW w:w="1235" w:type="pct"/>
            <w:shd w:val="clear" w:color="auto" w:fill="auto"/>
          </w:tcPr>
          <w:p w14:paraId="342F775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РФ</w:t>
            </w:r>
          </w:p>
        </w:tc>
        <w:tc>
          <w:tcPr>
            <w:tcW w:w="3765" w:type="pct"/>
            <w:shd w:val="clear" w:color="auto" w:fill="auto"/>
          </w:tcPr>
          <w:p w14:paraId="1C02CED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Российская Федерация</w:t>
            </w:r>
          </w:p>
        </w:tc>
      </w:tr>
      <w:tr w:rsidR="000B41B7" w:rsidRPr="000B41B7" w14:paraId="028B6A63" w14:textId="77777777" w:rsidTr="002A4F16">
        <w:tc>
          <w:tcPr>
            <w:tcW w:w="1235" w:type="pct"/>
            <w:shd w:val="clear" w:color="auto" w:fill="auto"/>
          </w:tcPr>
          <w:p w14:paraId="5880510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СМЭВ</w:t>
            </w:r>
          </w:p>
        </w:tc>
        <w:tc>
          <w:tcPr>
            <w:tcW w:w="3765" w:type="pct"/>
            <w:shd w:val="clear" w:color="auto" w:fill="auto"/>
          </w:tcPr>
          <w:p w14:paraId="4DB0612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Единая система межведомственного электронного взаимодействия</w:t>
            </w:r>
          </w:p>
        </w:tc>
      </w:tr>
      <w:tr w:rsidR="000B41B7" w:rsidRPr="000B41B7" w14:paraId="7EA606BE" w14:textId="77777777" w:rsidTr="002A4F16">
        <w:tc>
          <w:tcPr>
            <w:tcW w:w="1235" w:type="pct"/>
            <w:shd w:val="clear" w:color="auto" w:fill="auto"/>
          </w:tcPr>
          <w:p w14:paraId="397D164E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СНИЛС</w:t>
            </w:r>
          </w:p>
        </w:tc>
        <w:tc>
          <w:tcPr>
            <w:tcW w:w="3765" w:type="pct"/>
            <w:shd w:val="clear" w:color="auto" w:fill="auto"/>
          </w:tcPr>
          <w:p w14:paraId="0ECD8CFA" w14:textId="59793560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Страховой номер индивидуального лицевого сч</w:t>
            </w:r>
            <w:r w:rsidR="005519DA">
              <w:t>е</w:t>
            </w:r>
            <w:r w:rsidRPr="000B41B7">
              <w:t>та</w:t>
            </w:r>
          </w:p>
        </w:tc>
      </w:tr>
      <w:tr w:rsidR="002A2C94" w:rsidRPr="000B41B7" w14:paraId="4E505CBF" w14:textId="77777777" w:rsidTr="002A4F16">
        <w:tc>
          <w:tcPr>
            <w:tcW w:w="1235" w:type="pct"/>
            <w:shd w:val="clear" w:color="auto" w:fill="auto"/>
          </w:tcPr>
          <w:p w14:paraId="243061DE" w14:textId="5C7A93FE" w:rsidR="002A2C94" w:rsidRPr="000B41B7" w:rsidRDefault="002A2C94" w:rsidP="00E579FD">
            <w:pPr>
              <w:pStyle w:val="affffd"/>
              <w:spacing w:line="276" w:lineRule="auto"/>
            </w:pPr>
            <w:r>
              <w:t>СП</w:t>
            </w:r>
          </w:p>
        </w:tc>
        <w:tc>
          <w:tcPr>
            <w:tcW w:w="3765" w:type="pct"/>
            <w:shd w:val="clear" w:color="auto" w:fill="auto"/>
          </w:tcPr>
          <w:p w14:paraId="6F273605" w14:textId="658C541C" w:rsidR="002A2C94" w:rsidRPr="000B41B7" w:rsidRDefault="002A2C94" w:rsidP="00E579FD">
            <w:pPr>
              <w:pStyle w:val="affffd"/>
              <w:spacing w:line="276" w:lineRule="auto"/>
            </w:pPr>
            <w:r>
              <w:t>Структурное подразделение</w:t>
            </w:r>
          </w:p>
        </w:tc>
      </w:tr>
      <w:tr w:rsidR="007036C8" w:rsidRPr="000B41B7" w14:paraId="3DE757CE" w14:textId="77777777" w:rsidTr="002A4F16">
        <w:tc>
          <w:tcPr>
            <w:tcW w:w="1235" w:type="pct"/>
            <w:shd w:val="clear" w:color="auto" w:fill="auto"/>
          </w:tcPr>
          <w:p w14:paraId="55921899" w14:textId="1765AAC6" w:rsidR="007036C8" w:rsidRDefault="007036C8" w:rsidP="00E579FD">
            <w:pPr>
              <w:pStyle w:val="affffd"/>
              <w:spacing w:line="276" w:lineRule="auto"/>
            </w:pPr>
            <w:r>
              <w:t>СПК</w:t>
            </w:r>
          </w:p>
        </w:tc>
        <w:tc>
          <w:tcPr>
            <w:tcW w:w="3765" w:type="pct"/>
            <w:shd w:val="clear" w:color="auto" w:fill="auto"/>
          </w:tcPr>
          <w:p w14:paraId="60C698F8" w14:textId="3A5912B8" w:rsidR="007036C8" w:rsidRPr="00EE4942" w:rsidRDefault="00EC0E78" w:rsidP="00E579FD">
            <w:pPr>
              <w:pStyle w:val="affffd"/>
              <w:spacing w:line="276" w:lineRule="auto"/>
            </w:pPr>
            <w:r>
              <w:t>Станция переливания крови</w:t>
            </w:r>
          </w:p>
        </w:tc>
      </w:tr>
      <w:tr w:rsidR="002A2C94" w:rsidRPr="000B41B7" w14:paraId="05CD7A30" w14:textId="77777777" w:rsidTr="002A4F16">
        <w:tc>
          <w:tcPr>
            <w:tcW w:w="1235" w:type="pct"/>
            <w:shd w:val="clear" w:color="auto" w:fill="auto"/>
          </w:tcPr>
          <w:p w14:paraId="7C02D9D5" w14:textId="2788769B" w:rsidR="002A2C94" w:rsidRPr="000B41B7" w:rsidRDefault="002A2C94" w:rsidP="00E579FD">
            <w:pPr>
              <w:pStyle w:val="affffd"/>
              <w:spacing w:line="276" w:lineRule="auto"/>
            </w:pPr>
            <w:r>
              <w:t>СТП ЕГИСЗ</w:t>
            </w:r>
            <w:r w:rsidR="00A37537">
              <w:t>, СТП</w:t>
            </w:r>
          </w:p>
        </w:tc>
        <w:tc>
          <w:tcPr>
            <w:tcW w:w="3765" w:type="pct"/>
            <w:shd w:val="clear" w:color="auto" w:fill="auto"/>
          </w:tcPr>
          <w:p w14:paraId="146BC767" w14:textId="225472BB" w:rsidR="002A2C94" w:rsidRPr="000B41B7" w:rsidRDefault="00A37537" w:rsidP="00E579FD">
            <w:pPr>
              <w:pStyle w:val="affffd"/>
              <w:spacing w:line="276" w:lineRule="auto"/>
            </w:pPr>
            <w:r w:rsidRPr="00EE4942">
              <w:t>Служба технической поддержки</w:t>
            </w:r>
            <w:r>
              <w:t xml:space="preserve"> е</w:t>
            </w:r>
            <w:r w:rsidRPr="000B41B7">
              <w:t>дин</w:t>
            </w:r>
            <w:r>
              <w:t>ой</w:t>
            </w:r>
            <w:r w:rsidRPr="000B41B7">
              <w:t xml:space="preserve"> государственн</w:t>
            </w:r>
            <w:r>
              <w:t>ой</w:t>
            </w:r>
            <w:r w:rsidRPr="000B41B7">
              <w:t xml:space="preserve"> информационн</w:t>
            </w:r>
            <w:r>
              <w:t>ой</w:t>
            </w:r>
            <w:r w:rsidRPr="000B41B7">
              <w:t xml:space="preserve"> систем</w:t>
            </w:r>
            <w:r>
              <w:t>ы</w:t>
            </w:r>
            <w:r w:rsidRPr="000B41B7">
              <w:t xml:space="preserve"> в сфере здравоохранения</w:t>
            </w:r>
          </w:p>
        </w:tc>
      </w:tr>
      <w:tr w:rsidR="000B41B7" w:rsidRPr="000B41B7" w14:paraId="58C49C4D" w14:textId="77777777" w:rsidTr="002A4F16">
        <w:tc>
          <w:tcPr>
            <w:tcW w:w="1235" w:type="pct"/>
            <w:shd w:val="clear" w:color="auto" w:fill="auto"/>
          </w:tcPr>
          <w:p w14:paraId="425DA281" w14:textId="77777777" w:rsidR="00837DCD" w:rsidRPr="00CD6BAE" w:rsidRDefault="00837DCD" w:rsidP="00E579FD">
            <w:pPr>
              <w:pStyle w:val="affffd"/>
              <w:spacing w:line="276" w:lineRule="auto"/>
              <w:rPr>
                <w:b/>
              </w:rPr>
            </w:pPr>
            <w:r w:rsidRPr="000B41B7">
              <w:t>ТВСП</w:t>
            </w:r>
          </w:p>
        </w:tc>
        <w:tc>
          <w:tcPr>
            <w:tcW w:w="3765" w:type="pct"/>
            <w:shd w:val="clear" w:color="auto" w:fill="auto"/>
          </w:tcPr>
          <w:p w14:paraId="1D3015E4" w14:textId="77777777" w:rsidR="00837DCD" w:rsidRPr="000B41B7" w:rsidRDefault="00837DCD" w:rsidP="00E579FD">
            <w:pPr>
              <w:pStyle w:val="affffd"/>
              <w:spacing w:line="276" w:lineRule="auto"/>
            </w:pPr>
            <w:r w:rsidRPr="000B41B7">
              <w:t>Территориально выделенные структурные подразделения медицинских организаций</w:t>
            </w:r>
          </w:p>
        </w:tc>
      </w:tr>
      <w:tr w:rsidR="002A2C94" w:rsidRPr="000B41B7" w14:paraId="13BD8A69" w14:textId="77777777" w:rsidTr="002A4F16">
        <w:tc>
          <w:tcPr>
            <w:tcW w:w="1235" w:type="pct"/>
            <w:shd w:val="clear" w:color="auto" w:fill="auto"/>
          </w:tcPr>
          <w:p w14:paraId="6FC6D921" w14:textId="3CAE882F" w:rsidR="002A2C94" w:rsidRPr="000B41B7" w:rsidRDefault="002A2C94" w:rsidP="00E579FD">
            <w:pPr>
              <w:pStyle w:val="affffd"/>
              <w:spacing w:line="276" w:lineRule="auto"/>
            </w:pPr>
            <w:r>
              <w:t>ТПГГ</w:t>
            </w:r>
          </w:p>
        </w:tc>
        <w:tc>
          <w:tcPr>
            <w:tcW w:w="3765" w:type="pct"/>
            <w:shd w:val="clear" w:color="auto" w:fill="auto"/>
          </w:tcPr>
          <w:p w14:paraId="3A84CD1C" w14:textId="62C578E9" w:rsidR="002A2C94" w:rsidRPr="000B41B7" w:rsidRDefault="00812783" w:rsidP="00E579FD">
            <w:pPr>
              <w:pStyle w:val="affffd"/>
              <w:spacing w:line="276" w:lineRule="auto"/>
            </w:pPr>
            <w:r>
              <w:t>Территориальная программа государственных гарантий</w:t>
            </w:r>
          </w:p>
        </w:tc>
      </w:tr>
      <w:tr w:rsidR="002A2C94" w:rsidRPr="000B41B7" w14:paraId="7BBABB41" w14:textId="77777777" w:rsidTr="002A4F16">
        <w:tc>
          <w:tcPr>
            <w:tcW w:w="1235" w:type="pct"/>
            <w:shd w:val="clear" w:color="auto" w:fill="auto"/>
          </w:tcPr>
          <w:p w14:paraId="69738C73" w14:textId="0EAB493F" w:rsidR="002A2C94" w:rsidRPr="000B41B7" w:rsidRDefault="002A2C94" w:rsidP="00E579FD">
            <w:pPr>
              <w:pStyle w:val="affffd"/>
              <w:spacing w:line="276" w:lineRule="auto"/>
            </w:pPr>
            <w:r>
              <w:t>УФРС</w:t>
            </w:r>
          </w:p>
        </w:tc>
        <w:tc>
          <w:tcPr>
            <w:tcW w:w="3765" w:type="pct"/>
            <w:shd w:val="clear" w:color="auto" w:fill="auto"/>
          </w:tcPr>
          <w:p w14:paraId="10DFFB5C" w14:textId="12EC6C4A" w:rsidR="002A2C94" w:rsidRPr="000B41B7" w:rsidRDefault="009A65EC" w:rsidP="00E579FD">
            <w:pPr>
              <w:pStyle w:val="affffd"/>
              <w:spacing w:line="276" w:lineRule="auto"/>
            </w:pPr>
            <w:r>
              <w:t>Управление федеральной регистрационной службы</w:t>
            </w:r>
          </w:p>
        </w:tc>
      </w:tr>
      <w:tr w:rsidR="002A2C94" w:rsidRPr="000B41B7" w14:paraId="13E7333A" w14:textId="77777777" w:rsidTr="002A4F16">
        <w:tc>
          <w:tcPr>
            <w:tcW w:w="1235" w:type="pct"/>
            <w:shd w:val="clear" w:color="auto" w:fill="auto"/>
          </w:tcPr>
          <w:p w14:paraId="2EDF323C" w14:textId="36552882" w:rsidR="002A2C94" w:rsidRPr="000B41B7" w:rsidRDefault="002A2C94" w:rsidP="00E579FD">
            <w:pPr>
              <w:pStyle w:val="affffd"/>
              <w:spacing w:line="276" w:lineRule="auto"/>
            </w:pPr>
            <w:r>
              <w:t>УКЭП</w:t>
            </w:r>
          </w:p>
        </w:tc>
        <w:tc>
          <w:tcPr>
            <w:tcW w:w="3765" w:type="pct"/>
            <w:shd w:val="clear" w:color="auto" w:fill="auto"/>
          </w:tcPr>
          <w:p w14:paraId="439706A8" w14:textId="7BFFCC34" w:rsidR="002A2C94" w:rsidRPr="000B41B7" w:rsidRDefault="002A2C94" w:rsidP="00E579FD">
            <w:pPr>
              <w:pStyle w:val="affffd"/>
              <w:spacing w:line="276" w:lineRule="auto"/>
            </w:pPr>
            <w:r>
              <w:t>Усиленная квалифицированная электронная подпись</w:t>
            </w:r>
          </w:p>
        </w:tc>
      </w:tr>
      <w:tr w:rsidR="002A2C94" w:rsidRPr="000B41B7" w14:paraId="1A3D977F" w14:textId="77777777" w:rsidTr="002A4F16">
        <w:tc>
          <w:tcPr>
            <w:tcW w:w="1235" w:type="pct"/>
            <w:shd w:val="clear" w:color="auto" w:fill="auto"/>
          </w:tcPr>
          <w:p w14:paraId="27A4E388" w14:textId="1F49E3F3" w:rsidR="002A2C94" w:rsidRPr="000B41B7" w:rsidRDefault="002A2C94" w:rsidP="00E579FD">
            <w:pPr>
              <w:pStyle w:val="affffd"/>
              <w:spacing w:line="276" w:lineRule="auto"/>
            </w:pPr>
            <w:r>
              <w:t>ФАП</w:t>
            </w:r>
          </w:p>
        </w:tc>
        <w:tc>
          <w:tcPr>
            <w:tcW w:w="3765" w:type="pct"/>
            <w:shd w:val="clear" w:color="auto" w:fill="auto"/>
          </w:tcPr>
          <w:p w14:paraId="7BB9995E" w14:textId="70BA9AE5" w:rsidR="002A2C94" w:rsidRPr="000B41B7" w:rsidRDefault="002A2C94" w:rsidP="00E579FD">
            <w:pPr>
              <w:pStyle w:val="affffd"/>
              <w:spacing w:line="276" w:lineRule="auto"/>
            </w:pPr>
            <w:r>
              <w:t>Фельдшерско-акушерский пункт</w:t>
            </w:r>
          </w:p>
        </w:tc>
      </w:tr>
      <w:tr w:rsidR="000B41B7" w:rsidRPr="000B41B7" w14:paraId="271FE699" w14:textId="77777777" w:rsidTr="002A4F16">
        <w:tc>
          <w:tcPr>
            <w:tcW w:w="1235" w:type="pct"/>
            <w:shd w:val="clear" w:color="auto" w:fill="auto"/>
          </w:tcPr>
          <w:p w14:paraId="09AD12F6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ФИАС</w:t>
            </w:r>
          </w:p>
        </w:tc>
        <w:tc>
          <w:tcPr>
            <w:tcW w:w="3765" w:type="pct"/>
            <w:shd w:val="clear" w:color="auto" w:fill="auto"/>
          </w:tcPr>
          <w:p w14:paraId="4FBD2ACD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Федеральная информационная адресная система</w:t>
            </w:r>
          </w:p>
        </w:tc>
      </w:tr>
      <w:tr w:rsidR="000B41B7" w:rsidRPr="000B41B7" w14:paraId="5A5752A3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0DDE332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ФИО</w:t>
            </w:r>
          </w:p>
        </w:tc>
        <w:tc>
          <w:tcPr>
            <w:tcW w:w="3765" w:type="pct"/>
            <w:shd w:val="clear" w:color="auto" w:fill="auto"/>
          </w:tcPr>
          <w:p w14:paraId="205E3D0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Фамилия, имя, отчество</w:t>
            </w:r>
          </w:p>
        </w:tc>
      </w:tr>
      <w:tr w:rsidR="0079738D" w:rsidRPr="000B41B7" w14:paraId="37C6E9BF" w14:textId="77777777" w:rsidTr="002A4F16">
        <w:tc>
          <w:tcPr>
            <w:tcW w:w="1235" w:type="pct"/>
            <w:shd w:val="clear" w:color="auto" w:fill="auto"/>
          </w:tcPr>
          <w:p w14:paraId="630A1A0B" w14:textId="77777777" w:rsidR="0079738D" w:rsidRPr="000B41B7" w:rsidRDefault="0079738D" w:rsidP="00E579FD">
            <w:pPr>
              <w:pStyle w:val="affffd"/>
              <w:spacing w:line="276" w:lineRule="auto"/>
            </w:pPr>
            <w:r>
              <w:t>Ф</w:t>
            </w:r>
            <w:r w:rsidRPr="000B41B7">
              <w:t>О</w:t>
            </w:r>
          </w:p>
        </w:tc>
        <w:tc>
          <w:tcPr>
            <w:tcW w:w="3765" w:type="pct"/>
            <w:shd w:val="clear" w:color="auto" w:fill="auto"/>
          </w:tcPr>
          <w:p w14:paraId="1596083E" w14:textId="77777777" w:rsidR="0079738D" w:rsidRPr="000B41B7" w:rsidRDefault="0079738D" w:rsidP="00E579FD">
            <w:pPr>
              <w:pStyle w:val="affffd"/>
              <w:spacing w:line="276" w:lineRule="auto"/>
            </w:pPr>
            <w:r>
              <w:t>Фармацевтическа</w:t>
            </w:r>
            <w:r w:rsidRPr="000B41B7">
              <w:t>я организация</w:t>
            </w:r>
          </w:p>
        </w:tc>
      </w:tr>
      <w:tr w:rsidR="000B41B7" w:rsidRPr="000B41B7" w14:paraId="07A763BE" w14:textId="77777777" w:rsidTr="002A4F16">
        <w:tc>
          <w:tcPr>
            <w:tcW w:w="1235" w:type="pct"/>
            <w:shd w:val="clear" w:color="auto" w:fill="auto"/>
          </w:tcPr>
          <w:p w14:paraId="6502193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ФОИВ</w:t>
            </w:r>
          </w:p>
        </w:tc>
        <w:tc>
          <w:tcPr>
            <w:tcW w:w="3765" w:type="pct"/>
            <w:shd w:val="clear" w:color="auto" w:fill="auto"/>
          </w:tcPr>
          <w:p w14:paraId="1C8DD169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Федеральный орган исполнительной власти</w:t>
            </w:r>
          </w:p>
        </w:tc>
      </w:tr>
      <w:tr w:rsidR="002A2C94" w:rsidRPr="000B41B7" w14:paraId="24BFC53A" w14:textId="77777777" w:rsidTr="002A4F16">
        <w:tc>
          <w:tcPr>
            <w:tcW w:w="1235" w:type="pct"/>
            <w:shd w:val="clear" w:color="auto" w:fill="auto"/>
          </w:tcPr>
          <w:p w14:paraId="47D2EBC2" w14:textId="2C2119CB" w:rsidR="002A2C94" w:rsidRPr="000B41B7" w:rsidRDefault="002A2C94" w:rsidP="00E579FD">
            <w:pPr>
              <w:pStyle w:val="affffd"/>
              <w:spacing w:line="276" w:lineRule="auto"/>
            </w:pPr>
            <w:r>
              <w:t>ФП</w:t>
            </w:r>
          </w:p>
        </w:tc>
        <w:tc>
          <w:tcPr>
            <w:tcW w:w="3765" w:type="pct"/>
            <w:shd w:val="clear" w:color="auto" w:fill="auto"/>
          </w:tcPr>
          <w:p w14:paraId="01AB53F0" w14:textId="0CE7399F" w:rsidR="002A2C94" w:rsidRPr="000B41B7" w:rsidRDefault="002A2C94" w:rsidP="00E579FD">
            <w:pPr>
              <w:pStyle w:val="affffd"/>
              <w:spacing w:line="276" w:lineRule="auto"/>
            </w:pPr>
            <w:r>
              <w:t>Фельдшерский пункт</w:t>
            </w:r>
          </w:p>
        </w:tc>
      </w:tr>
      <w:tr w:rsidR="003C3748" w:rsidRPr="000B41B7" w14:paraId="03CE486A" w14:textId="77777777" w:rsidTr="002A4F16">
        <w:tc>
          <w:tcPr>
            <w:tcW w:w="1235" w:type="pct"/>
            <w:shd w:val="clear" w:color="auto" w:fill="auto"/>
          </w:tcPr>
          <w:p w14:paraId="55474C6A" w14:textId="77777777" w:rsidR="003C3748" w:rsidRPr="000B41B7" w:rsidRDefault="003C3748" w:rsidP="00A06797">
            <w:pPr>
              <w:pStyle w:val="affffd"/>
              <w:spacing w:line="276" w:lineRule="auto"/>
            </w:pPr>
            <w:r>
              <w:t>ФРНСИ</w:t>
            </w:r>
          </w:p>
        </w:tc>
        <w:tc>
          <w:tcPr>
            <w:tcW w:w="3765" w:type="pct"/>
            <w:shd w:val="clear" w:color="auto" w:fill="auto"/>
          </w:tcPr>
          <w:p w14:paraId="2B4B537A" w14:textId="77777777" w:rsidR="003C3748" w:rsidRPr="000B41B7" w:rsidRDefault="003C3748" w:rsidP="00A06797">
            <w:pPr>
              <w:pStyle w:val="affffd"/>
              <w:spacing w:line="276" w:lineRule="auto"/>
            </w:pPr>
            <w:r w:rsidRPr="00120937">
              <w:t xml:space="preserve">Подсистема </w:t>
            </w:r>
            <w:r>
              <w:t>«Федеральный реестр нормативно-справочной информации» 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412D05F8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3BAA2526" w14:textId="004C0621" w:rsidR="002A2C94" w:rsidRPr="00CD6BAE" w:rsidRDefault="002A2C94" w:rsidP="00E579FD">
            <w:pPr>
              <w:pStyle w:val="affffd"/>
              <w:spacing w:line="276" w:lineRule="auto"/>
            </w:pPr>
            <w:r w:rsidRPr="000B41B7">
              <w:t xml:space="preserve">ФРМО, </w:t>
            </w:r>
            <w:r w:rsidRPr="00CD6BAE">
              <w:t>Подсистема</w:t>
            </w:r>
            <w:r w:rsidR="00363E30">
              <w:t>, реестр</w:t>
            </w:r>
          </w:p>
        </w:tc>
        <w:tc>
          <w:tcPr>
            <w:tcW w:w="3765" w:type="pct"/>
            <w:shd w:val="clear" w:color="auto" w:fill="auto"/>
          </w:tcPr>
          <w:p w14:paraId="095FF455" w14:textId="21100CAC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 xml:space="preserve">Подсистема «Федеральный реестр медицинских организаций» </w:t>
            </w:r>
            <w:r w:rsidR="00E00CA7">
              <w:t>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65BA9285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774AD18F" w14:textId="77777777" w:rsidR="002A2C94" w:rsidRPr="000B41B7" w:rsidRDefault="002A2C94" w:rsidP="00E579FD">
            <w:pPr>
              <w:pStyle w:val="affffd"/>
              <w:spacing w:line="276" w:lineRule="auto"/>
            </w:pPr>
            <w:r w:rsidRPr="000B41B7">
              <w:t>ФРМР</w:t>
            </w:r>
          </w:p>
        </w:tc>
        <w:tc>
          <w:tcPr>
            <w:tcW w:w="3765" w:type="pct"/>
            <w:shd w:val="clear" w:color="auto" w:fill="auto"/>
          </w:tcPr>
          <w:p w14:paraId="0C564C52" w14:textId="74DB5EE4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 xml:space="preserve">Подсистема «Федеральный регистр медицинских работников» </w:t>
            </w:r>
            <w:r w:rsidR="00E00CA7">
              <w:t>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1139D2FC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0F98FAB4" w14:textId="16BA7F15" w:rsidR="002A2C94" w:rsidRPr="000B41B7" w:rsidRDefault="002A2C94" w:rsidP="00E579FD">
            <w:pPr>
              <w:pStyle w:val="affffd"/>
              <w:spacing w:line="276" w:lineRule="auto"/>
            </w:pPr>
            <w:r>
              <w:t>ЭКГ</w:t>
            </w:r>
          </w:p>
        </w:tc>
        <w:tc>
          <w:tcPr>
            <w:tcW w:w="3765" w:type="pct"/>
            <w:shd w:val="clear" w:color="auto" w:fill="auto"/>
          </w:tcPr>
          <w:p w14:paraId="7AD67B01" w14:textId="0BAA1429" w:rsidR="002A2C94" w:rsidRPr="00120937" w:rsidRDefault="002A2C94" w:rsidP="00E579FD">
            <w:pPr>
              <w:pStyle w:val="affffd"/>
              <w:spacing w:line="276" w:lineRule="auto"/>
            </w:pPr>
            <w:r>
              <w:t>Электрокардиография</w:t>
            </w:r>
          </w:p>
        </w:tc>
      </w:tr>
      <w:tr w:rsidR="002A4F16" w:rsidRPr="000B41B7" w14:paraId="2B1DF6D8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2276B3F9" w14:textId="345EC1D8" w:rsidR="002A4F16" w:rsidRDefault="002A4F16" w:rsidP="00E579FD">
            <w:pPr>
              <w:pStyle w:val="affffd"/>
              <w:spacing w:line="276" w:lineRule="auto"/>
            </w:pPr>
            <w:r>
              <w:t>ЮЛ</w:t>
            </w:r>
          </w:p>
        </w:tc>
        <w:tc>
          <w:tcPr>
            <w:tcW w:w="3765" w:type="pct"/>
            <w:shd w:val="clear" w:color="auto" w:fill="auto"/>
          </w:tcPr>
          <w:p w14:paraId="3EE32562" w14:textId="59979DB4" w:rsidR="002A4F16" w:rsidRDefault="002A4F16" w:rsidP="00E579FD">
            <w:pPr>
              <w:pStyle w:val="affffd"/>
              <w:spacing w:line="276" w:lineRule="auto"/>
            </w:pPr>
            <w:r>
              <w:t>Юридическое лицо</w:t>
            </w:r>
          </w:p>
        </w:tc>
      </w:tr>
    </w:tbl>
    <w:p w14:paraId="4193E304" w14:textId="46B13AB7" w:rsidR="003812FE" w:rsidRPr="00C16FAA" w:rsidRDefault="00A71870" w:rsidP="001E4B18">
      <w:pPr>
        <w:pStyle w:val="13"/>
        <w:numPr>
          <w:ilvl w:val="0"/>
          <w:numId w:val="108"/>
        </w:numPr>
      </w:pPr>
      <w:bookmarkStart w:id="5" w:name="_Toc463884015"/>
      <w:bookmarkStart w:id="6" w:name="_Toc111828827"/>
      <w:bookmarkStart w:id="7" w:name="_Toc116299623"/>
      <w:r w:rsidRPr="00C16FAA">
        <w:t>Введение</w:t>
      </w:r>
      <w:bookmarkEnd w:id="5"/>
      <w:bookmarkEnd w:id="6"/>
      <w:bookmarkEnd w:id="7"/>
    </w:p>
    <w:p w14:paraId="6178DD1A" w14:textId="28631849" w:rsidR="003812FE" w:rsidRPr="00C16FAA" w:rsidRDefault="003812FE" w:rsidP="00E579FD">
      <w:pPr>
        <w:pStyle w:val="21"/>
        <w:spacing w:line="276" w:lineRule="auto"/>
      </w:pPr>
      <w:bookmarkStart w:id="8" w:name="_Toc463884016"/>
      <w:bookmarkStart w:id="9" w:name="_Toc111828828"/>
      <w:bookmarkStart w:id="10" w:name="_Toc116299624"/>
      <w:r w:rsidRPr="00C16FAA">
        <w:t>Область применения</w:t>
      </w:r>
      <w:bookmarkEnd w:id="8"/>
      <w:bookmarkEnd w:id="9"/>
      <w:bookmarkEnd w:id="10"/>
    </w:p>
    <w:p w14:paraId="47621394" w14:textId="692940CD" w:rsidR="003D5225" w:rsidRDefault="003D5225" w:rsidP="00AC2D3E">
      <w:pPr>
        <w:pStyle w:val="phnormal"/>
        <w:spacing w:line="276" w:lineRule="auto"/>
        <w:ind w:firstLine="709"/>
      </w:pPr>
      <w:bookmarkStart w:id="11" w:name="_Toc463884017"/>
      <w:r>
        <w:t>ФРМО</w:t>
      </w:r>
      <w:r w:rsidRPr="000B41B7">
        <w:t xml:space="preserve"> представляет собой подсистему </w:t>
      </w:r>
      <w:r>
        <w:t>ЕГИСЗ</w:t>
      </w:r>
      <w:r w:rsidRPr="000B41B7">
        <w:t xml:space="preserve"> и предназначен для учета сведений </w:t>
      </w:r>
      <w:r w:rsidR="00BF194A">
        <w:br/>
      </w:r>
      <w:r w:rsidR="009F5C78" w:rsidRPr="009F5C78">
        <w:t xml:space="preserve">о медицинских организациях и фармацевтических организациях, за исключением медицинских организаций и фармацевтических организаций, подведомственных федеральным органам исполнительной власти, в которых федеральными законами предусмотрена военная служба или приравненная к ней служба, а также медицинских </w:t>
      </w:r>
      <w:r w:rsidR="00BF194A">
        <w:br/>
      </w:r>
      <w:r w:rsidR="009F5C78" w:rsidRPr="009F5C78">
        <w:t>и фармацевтических организаций, подведомственных федеральным органам исполнительной власти, руководство деятельностью которых осуществляет Президент Р</w:t>
      </w:r>
      <w:r w:rsidR="00BF194A">
        <w:t>Ф</w:t>
      </w:r>
      <w:r w:rsidR="00815947">
        <w:t>;</w:t>
      </w:r>
      <w:r w:rsidR="002662AC">
        <w:t xml:space="preserve"> для учета сведений об </w:t>
      </w:r>
      <w:r w:rsidR="0045749A" w:rsidRPr="0045749A">
        <w:t>организаци</w:t>
      </w:r>
      <w:r w:rsidR="0045749A">
        <w:t>ях,</w:t>
      </w:r>
      <w:r w:rsidR="0045749A" w:rsidRPr="0045749A">
        <w:t xml:space="preserve"> являющихся соискателями лицензии </w:t>
      </w:r>
      <w:r w:rsidR="00815947">
        <w:br/>
      </w:r>
      <w:r w:rsidR="0045749A" w:rsidRPr="0045749A">
        <w:t>на осуществление медицинской деятельности</w:t>
      </w:r>
      <w:r w:rsidR="00D57C0F">
        <w:t>;</w:t>
      </w:r>
      <w:r w:rsidR="00312CDE">
        <w:t xml:space="preserve"> об организациях, </w:t>
      </w:r>
      <w:r w:rsidR="00CA4CA5" w:rsidRPr="00EA2186">
        <w:t xml:space="preserve">осуществляющих образовательную деятельность по реализации </w:t>
      </w:r>
      <w:r w:rsidR="00312CDE" w:rsidRPr="00312CDE">
        <w:t xml:space="preserve">программ среднего профессионального </w:t>
      </w:r>
      <w:r w:rsidR="00CE5F74">
        <w:br/>
      </w:r>
      <w:r w:rsidR="00312CDE" w:rsidRPr="00312CDE">
        <w:t>и высшего медицинского образования,  программ среднего профессионального и высшего фармацевтического образования</w:t>
      </w:r>
      <w:r w:rsidR="00D57C0F">
        <w:t>;</w:t>
      </w:r>
      <w:r w:rsidR="00FB4416">
        <w:t xml:space="preserve"> об организациях здравоохранения</w:t>
      </w:r>
      <w:r w:rsidR="004849C2">
        <w:t>.</w:t>
      </w:r>
      <w:r w:rsidR="00D41FD6">
        <w:t xml:space="preserve"> </w:t>
      </w:r>
      <w:r w:rsidRPr="000B41B7">
        <w:t xml:space="preserve">ФРМО используется медицинскими организациями, </w:t>
      </w:r>
      <w:r w:rsidR="00575865" w:rsidRPr="00575865">
        <w:t>организаци</w:t>
      </w:r>
      <w:r w:rsidR="00575865">
        <w:t xml:space="preserve">ями, </w:t>
      </w:r>
      <w:r w:rsidR="00575865" w:rsidRPr="00575865">
        <w:t>являющи</w:t>
      </w:r>
      <w:r w:rsidR="00575865">
        <w:t xml:space="preserve">мися </w:t>
      </w:r>
      <w:r w:rsidR="00575865" w:rsidRPr="00575865">
        <w:t xml:space="preserve">соискателями лицензии </w:t>
      </w:r>
      <w:r w:rsidR="00FB4416">
        <w:br/>
      </w:r>
      <w:r w:rsidR="00575865" w:rsidRPr="00575865">
        <w:t>на осуществление медицинской деятельности</w:t>
      </w:r>
      <w:r w:rsidR="00575865">
        <w:t>, фармацевтическими организациями,</w:t>
      </w:r>
      <w:r w:rsidR="00575865" w:rsidRPr="00575865">
        <w:t xml:space="preserve"> </w:t>
      </w:r>
      <w:r w:rsidR="00B9464F">
        <w:t xml:space="preserve">образовательными организациями, </w:t>
      </w:r>
      <w:r w:rsidR="007B2504" w:rsidRPr="00EA2186">
        <w:t>осуществляющи</w:t>
      </w:r>
      <w:r w:rsidR="007B2504">
        <w:t>ми</w:t>
      </w:r>
      <w:r w:rsidR="007B2504" w:rsidRPr="00EA2186">
        <w:t xml:space="preserve"> образовательную деятельность </w:t>
      </w:r>
      <w:r w:rsidR="00FB4416">
        <w:br/>
      </w:r>
      <w:r w:rsidR="007B2504" w:rsidRPr="00EA2186">
        <w:t xml:space="preserve">по реализации </w:t>
      </w:r>
      <w:r w:rsidR="00B9464F" w:rsidRPr="00B9464F">
        <w:t>программ среднего профессионального и высшего медицинского образования, программ среднего профессионального и высшего фармацевтического образования</w:t>
      </w:r>
      <w:r w:rsidR="00B9464F">
        <w:t xml:space="preserve">, </w:t>
      </w:r>
      <w:r w:rsidR="00343C21">
        <w:t xml:space="preserve">а также </w:t>
      </w:r>
      <w:r w:rsidRPr="000B41B7">
        <w:t xml:space="preserve">уполномоченными органами государственной власти субъектов </w:t>
      </w:r>
      <w:r w:rsidR="00627732">
        <w:t>РФ</w:t>
      </w:r>
      <w:r w:rsidRPr="000B41B7">
        <w:t xml:space="preserve">, </w:t>
      </w:r>
      <w:r w:rsidR="00627732">
        <w:t>РЗН</w:t>
      </w:r>
      <w:r w:rsidRPr="000B41B7">
        <w:t xml:space="preserve"> и </w:t>
      </w:r>
      <w:r w:rsidR="00627732">
        <w:t>Минздравом России</w:t>
      </w:r>
      <w:r w:rsidRPr="000B41B7">
        <w:t xml:space="preserve"> с целью осуществления информационно-аналитической поддержки принятия решений в сфере здравоохранения.</w:t>
      </w:r>
    </w:p>
    <w:p w14:paraId="4B2F932C" w14:textId="77777777" w:rsidR="004264FF" w:rsidRDefault="004264FF" w:rsidP="004264FF">
      <w:pPr>
        <w:pStyle w:val="21"/>
        <w:tabs>
          <w:tab w:val="left" w:pos="567"/>
        </w:tabs>
        <w:spacing w:line="276" w:lineRule="auto"/>
        <w:ind w:left="0" w:firstLine="709"/>
      </w:pPr>
      <w:bookmarkStart w:id="12" w:name="_Toc106284305"/>
      <w:bookmarkStart w:id="13" w:name="_Toc111828829"/>
      <w:bookmarkStart w:id="14" w:name="_Toc116299625"/>
      <w:r>
        <w:t>Перечень нормативно-правовых актов</w:t>
      </w:r>
      <w:bookmarkEnd w:id="12"/>
      <w:bookmarkEnd w:id="13"/>
      <w:bookmarkEnd w:id="14"/>
    </w:p>
    <w:p w14:paraId="7B2DEC00" w14:textId="77777777" w:rsidR="004264FF" w:rsidRDefault="004264FF" w:rsidP="00AC2D3E">
      <w:pPr>
        <w:pStyle w:val="phnormal"/>
        <w:spacing w:line="276" w:lineRule="auto"/>
        <w:ind w:firstLine="709"/>
      </w:pPr>
      <w:r>
        <w:t>Перечень нормативно-правовых актов, регулирующих создание Подсистемы:</w:t>
      </w:r>
    </w:p>
    <w:p w14:paraId="2BC3C738" w14:textId="77777777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>Федеральный закон от 21 ноября 2011 года № 323-ФЗ «Об основах охраны здоровья граждан в Российской Федерации»;</w:t>
      </w:r>
    </w:p>
    <w:p w14:paraId="10BE75B4" w14:textId="77777777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>Федеральный закон от 27 июля 2006 года № 149-ФЗ «Об информации, информационных технологиях и о защите информации»;</w:t>
      </w:r>
    </w:p>
    <w:p w14:paraId="75B6435E" w14:textId="77777777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9 февраля 2022 года </w:t>
      </w:r>
      <w:r>
        <w:br/>
        <w:t>№ 140 «О единой государственной информационной системе в сфере здравоохранения»;</w:t>
      </w:r>
    </w:p>
    <w:p w14:paraId="6C436A34" w14:textId="77777777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1 июня 2021 года </w:t>
      </w:r>
      <w:r>
        <w:br/>
        <w:t>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Федерации»;</w:t>
      </w:r>
    </w:p>
    <w:p w14:paraId="714E2CDF" w14:textId="0825649A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26 декабря 2017 года </w:t>
      </w:r>
      <w:r>
        <w:br/>
        <w:t>№ 1640 «Об утверждении государственной программы Российской Федерации «Развитие здравоохранения»</w:t>
      </w:r>
      <w:r w:rsidR="00194456">
        <w:t>.</w:t>
      </w:r>
    </w:p>
    <w:p w14:paraId="0FEE4375" w14:textId="72D53384" w:rsidR="003812FE" w:rsidRPr="00C16FAA" w:rsidRDefault="003812FE" w:rsidP="00E579FD">
      <w:pPr>
        <w:pStyle w:val="21"/>
        <w:spacing w:line="276" w:lineRule="auto"/>
      </w:pPr>
      <w:bookmarkStart w:id="15" w:name="_Toc111828830"/>
      <w:bookmarkStart w:id="16" w:name="_Toc116299626"/>
      <w:r w:rsidRPr="00C16FAA">
        <w:t>Краткое описание возможностей</w:t>
      </w:r>
      <w:bookmarkEnd w:id="11"/>
      <w:bookmarkEnd w:id="15"/>
      <w:bookmarkEnd w:id="16"/>
    </w:p>
    <w:p w14:paraId="5DA617A0" w14:textId="17B60DB5" w:rsidR="007103D3" w:rsidRPr="000B41B7" w:rsidRDefault="007103D3" w:rsidP="00AC2D3E">
      <w:pPr>
        <w:pStyle w:val="phnormal"/>
        <w:spacing w:line="276" w:lineRule="auto"/>
        <w:ind w:firstLine="709"/>
      </w:pPr>
      <w:bookmarkStart w:id="17" w:name="_Toc406506798"/>
      <w:bookmarkStart w:id="18" w:name="_Toc405544799"/>
      <w:bookmarkStart w:id="19" w:name="_Toc346552867"/>
      <w:bookmarkStart w:id="20" w:name="_Toc349055682"/>
      <w:bookmarkStart w:id="21" w:name="_Toc438134326"/>
      <w:bookmarkStart w:id="22" w:name="_Toc438137867"/>
      <w:bookmarkStart w:id="23" w:name="_Toc463884018"/>
      <w:r w:rsidRPr="00EA2186">
        <w:t xml:space="preserve">ФРМО обеспечивает сбор, накопление, хранение, обработку и передачу сведений </w:t>
      </w:r>
      <w:r w:rsidR="00716D18">
        <w:br/>
      </w:r>
      <w:r w:rsidRPr="00EA2186">
        <w:t>о медицинских организациях и их структурных подразделениях, в которых оказывается медицинская помощь</w:t>
      </w:r>
      <w:r>
        <w:t>;</w:t>
      </w:r>
      <w:r w:rsidRPr="00EA2186">
        <w:t xml:space="preserve"> о </w:t>
      </w:r>
      <w:r w:rsidRPr="00EA2186">
        <w:rPr>
          <w:szCs w:val="24"/>
          <w:shd w:val="clear" w:color="auto" w:fill="FFFFFF"/>
        </w:rPr>
        <w:t xml:space="preserve">соискателях лицензии на осуществление медицинской деятельности, </w:t>
      </w:r>
      <w:r w:rsidRPr="00F45F6B">
        <w:rPr>
          <w:szCs w:val="24"/>
          <w:shd w:val="clear" w:color="auto" w:fill="FFFFFF"/>
        </w:rPr>
        <w:t>представляющих сведения в ЕГИСЗ</w:t>
      </w:r>
      <w:r w:rsidR="00716D18">
        <w:rPr>
          <w:szCs w:val="24"/>
          <w:shd w:val="clear" w:color="auto" w:fill="FFFFFF"/>
        </w:rPr>
        <w:t xml:space="preserve"> в</w:t>
      </w:r>
      <w:r w:rsidRPr="00F45F6B">
        <w:rPr>
          <w:szCs w:val="24"/>
          <w:shd w:val="clear" w:color="auto" w:fill="FFFFFF"/>
        </w:rPr>
        <w:t xml:space="preserve"> соответствии с Положением </w:t>
      </w:r>
      <w:r w:rsidR="00716D18">
        <w:rPr>
          <w:szCs w:val="24"/>
          <w:shd w:val="clear" w:color="auto" w:fill="FFFFFF"/>
        </w:rPr>
        <w:br/>
      </w:r>
      <w:r w:rsidRPr="00F45F6B">
        <w:rPr>
          <w:szCs w:val="24"/>
          <w:shd w:val="clear" w:color="auto" w:fill="FFFFFF"/>
        </w:rPr>
        <w:t xml:space="preserve">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 w:rsidR="00716D18">
        <w:rPr>
          <w:szCs w:val="24"/>
          <w:shd w:val="clear" w:color="auto" w:fill="FFFFFF"/>
        </w:rPr>
        <w:br/>
      </w:r>
      <w:r w:rsidRPr="00F45F6B">
        <w:rPr>
          <w:szCs w:val="24"/>
          <w:shd w:val="clear" w:color="auto" w:fill="FFFFFF"/>
        </w:rPr>
        <w:t>в частную систему здравоохранения, на территории инновационного центра «Сколково»), утвержденным постановлением Правительства Российской Федерации от 1 июня 2021 года 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</w:t>
      </w:r>
      <w:r>
        <w:rPr>
          <w:szCs w:val="24"/>
          <w:shd w:val="clear" w:color="auto" w:fill="FFFFFF"/>
        </w:rPr>
        <w:t xml:space="preserve">; </w:t>
      </w:r>
      <w:r w:rsidRPr="00EA2186">
        <w:t>о фармацевтических организациях</w:t>
      </w:r>
      <w:r>
        <w:t>;</w:t>
      </w:r>
      <w:r w:rsidRPr="00EA2186">
        <w:t xml:space="preserve"> об организациях, осуществляющих образовательную деятельность по реализации основных и дополнительных профессиональных образовательных программ медицинского образования </w:t>
      </w:r>
      <w:r w:rsidR="002706B2">
        <w:br/>
      </w:r>
      <w:r w:rsidRPr="00EA2186">
        <w:t>и фармацевтического образования</w:t>
      </w:r>
      <w:r w:rsidR="008034E2">
        <w:t xml:space="preserve">; </w:t>
      </w:r>
      <w:r w:rsidR="008034E2" w:rsidRPr="00EA2186">
        <w:t>об организациях здравоохранения</w:t>
      </w:r>
      <w:r w:rsidRPr="00EA2186">
        <w:t>.</w:t>
      </w:r>
    </w:p>
    <w:p w14:paraId="584E5ACB" w14:textId="5E08788D" w:rsidR="003812FE" w:rsidRPr="00C16FAA" w:rsidRDefault="003812FE" w:rsidP="00E579FD">
      <w:pPr>
        <w:pStyle w:val="21"/>
        <w:spacing w:line="276" w:lineRule="auto"/>
      </w:pPr>
      <w:bookmarkStart w:id="24" w:name="_Ref111566655"/>
      <w:bookmarkStart w:id="25" w:name="_Toc111828831"/>
      <w:bookmarkStart w:id="26" w:name="_Toc116299627"/>
      <w:r w:rsidRPr="00C16FAA">
        <w:t>Уровень подготовки пользовател</w:t>
      </w:r>
      <w:r w:rsidR="00627147">
        <w:t>ей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</w:p>
    <w:p w14:paraId="50FE0E96" w14:textId="01874F6B" w:rsidR="003812FE" w:rsidRPr="00C16FAA" w:rsidRDefault="003812FE" w:rsidP="00E579FD">
      <w:pPr>
        <w:spacing w:line="276" w:lineRule="auto"/>
      </w:pPr>
      <w:r w:rsidRPr="00C16FAA">
        <w:t>При работе с ФРМ</w:t>
      </w:r>
      <w:r w:rsidR="00846192" w:rsidRPr="00C16FAA">
        <w:t>О</w:t>
      </w:r>
      <w:r w:rsidRPr="00C16FAA">
        <w:t xml:space="preserve"> пользователь должен обладать</w:t>
      </w:r>
      <w:r w:rsidRPr="000B41B7">
        <w:t xml:space="preserve"> знаниями предметной области, навыками работы с операционной системой </w:t>
      </w:r>
      <w:r w:rsidR="00C610C4" w:rsidRPr="000B41B7">
        <w:t>Microsoft Windows</w:t>
      </w:r>
      <w:r w:rsidRPr="000B41B7">
        <w:t xml:space="preserve"> и </w:t>
      </w:r>
      <w:r w:rsidR="005C3BAA" w:rsidRPr="000B41B7">
        <w:rPr>
          <w:lang w:val="en-US"/>
        </w:rPr>
        <w:t>web</w:t>
      </w:r>
      <w:r w:rsidRPr="000B41B7">
        <w:t>-браузером, а также пройти специаль</w:t>
      </w:r>
      <w:r w:rsidRPr="00C16FAA">
        <w:t>ное обучение работе с ФРМ</w:t>
      </w:r>
      <w:r w:rsidR="00846192" w:rsidRPr="00C16FAA">
        <w:t>О</w:t>
      </w:r>
      <w:r w:rsidRPr="00C16FAA">
        <w:t xml:space="preserve"> или ознакомиться с </w:t>
      </w:r>
      <w:r w:rsidR="005A5F32">
        <w:t xml:space="preserve">настоящим </w:t>
      </w:r>
      <w:r w:rsidRPr="00C16FAA">
        <w:t>руководством, входящим в комплект документации ФРМ</w:t>
      </w:r>
      <w:r w:rsidR="00846192" w:rsidRPr="00C16FAA">
        <w:t>О</w:t>
      </w:r>
      <w:r w:rsidRPr="00C16FAA">
        <w:t>.</w:t>
      </w:r>
    </w:p>
    <w:p w14:paraId="3D827F76" w14:textId="77777777" w:rsidR="003812FE" w:rsidRPr="00C16FAA" w:rsidRDefault="003812FE" w:rsidP="00E579FD">
      <w:pPr>
        <w:pStyle w:val="21"/>
        <w:spacing w:line="276" w:lineRule="auto"/>
      </w:pPr>
      <w:bookmarkStart w:id="27" w:name="_Toc463884019"/>
      <w:bookmarkStart w:id="28" w:name="_Toc349055683"/>
      <w:bookmarkStart w:id="29" w:name="_Toc346552868"/>
      <w:bookmarkStart w:id="30" w:name="_Toc405544800"/>
      <w:bookmarkStart w:id="31" w:name="_Toc406506799"/>
      <w:bookmarkStart w:id="32" w:name="_Toc433898670"/>
      <w:bookmarkStart w:id="33" w:name="_Toc111828832"/>
      <w:bookmarkStart w:id="34" w:name="_Toc116299628"/>
      <w:r w:rsidRPr="00C16FAA">
        <w:t>Перечень эксплуатационной документации, с которой необходимо ознакомиться пользователю</w:t>
      </w:r>
      <w:bookmarkEnd w:id="27"/>
      <w:bookmarkEnd w:id="28"/>
      <w:bookmarkEnd w:id="29"/>
      <w:bookmarkEnd w:id="30"/>
      <w:bookmarkEnd w:id="31"/>
      <w:bookmarkEnd w:id="32"/>
      <w:bookmarkEnd w:id="33"/>
      <w:bookmarkEnd w:id="34"/>
    </w:p>
    <w:p w14:paraId="5260AC14" w14:textId="0769D9D1" w:rsidR="003812FE" w:rsidRPr="000B41B7" w:rsidRDefault="003812FE" w:rsidP="00E579FD">
      <w:pPr>
        <w:spacing w:line="276" w:lineRule="auto"/>
      </w:pPr>
      <w:r w:rsidRPr="000B41B7">
        <w:t xml:space="preserve">Для успешной эксплуатации </w:t>
      </w:r>
      <w:r w:rsidR="00104F50">
        <w:t>Подсистемы</w:t>
      </w:r>
      <w:r w:rsidRPr="000B41B7">
        <w:t xml:space="preserve"> пользователю необходимо озна</w:t>
      </w:r>
      <w:r w:rsidR="009676C5" w:rsidRPr="000B41B7">
        <w:t>комиться с</w:t>
      </w:r>
      <w:r w:rsidR="00CC1450">
        <w:t> </w:t>
      </w:r>
      <w:r w:rsidR="00104F50">
        <w:t xml:space="preserve">настоящим </w:t>
      </w:r>
      <w:r w:rsidR="005A5F32" w:rsidRPr="00C16FAA">
        <w:t>руководством</w:t>
      </w:r>
      <w:r w:rsidR="009676C5" w:rsidRPr="000B41B7">
        <w:t>.</w:t>
      </w:r>
    </w:p>
    <w:p w14:paraId="61B66FC7" w14:textId="6A37D0F6" w:rsidR="003812FE" w:rsidRPr="00C16FAA" w:rsidRDefault="00A71870" w:rsidP="001E4B18">
      <w:pPr>
        <w:pStyle w:val="13"/>
        <w:numPr>
          <w:ilvl w:val="0"/>
          <w:numId w:val="108"/>
        </w:numPr>
      </w:pPr>
      <w:bookmarkStart w:id="35" w:name="_Toc463884020"/>
      <w:bookmarkStart w:id="36" w:name="_Toc111828833"/>
      <w:bookmarkStart w:id="37" w:name="_Toc116299629"/>
      <w:r w:rsidRPr="00C16FAA">
        <w:t xml:space="preserve">Назначение </w:t>
      </w:r>
      <w:bookmarkEnd w:id="35"/>
      <w:r w:rsidR="00A4182E" w:rsidRPr="00C16FAA">
        <w:t>и условия применения</w:t>
      </w:r>
      <w:bookmarkEnd w:id="36"/>
      <w:bookmarkEnd w:id="37"/>
    </w:p>
    <w:p w14:paraId="02EDD56D" w14:textId="77777777" w:rsidR="00502C55" w:rsidRPr="00502C55" w:rsidRDefault="00502C55" w:rsidP="00502C55">
      <w:pPr>
        <w:pStyle w:val="ac"/>
        <w:keepNext/>
        <w:keepLines/>
        <w:numPr>
          <w:ilvl w:val="0"/>
          <w:numId w:val="17"/>
        </w:numPr>
        <w:spacing w:before="120" w:after="120" w:line="276" w:lineRule="auto"/>
        <w:outlineLvl w:val="1"/>
        <w:rPr>
          <w:b/>
          <w:vanish/>
        </w:rPr>
      </w:pPr>
      <w:bookmarkStart w:id="38" w:name="_Toc115717617"/>
      <w:bookmarkStart w:id="39" w:name="_Toc116299630"/>
      <w:bookmarkStart w:id="40" w:name="_Toc463884021"/>
      <w:bookmarkStart w:id="41" w:name="_Toc111828834"/>
      <w:bookmarkEnd w:id="38"/>
      <w:bookmarkEnd w:id="39"/>
    </w:p>
    <w:p w14:paraId="2EEB1071" w14:textId="435ED64E" w:rsidR="003812FE" w:rsidRPr="00C16FAA" w:rsidRDefault="002104B1" w:rsidP="00502C55">
      <w:pPr>
        <w:pStyle w:val="21"/>
      </w:pPr>
      <w:bookmarkStart w:id="42" w:name="_Toc116299631"/>
      <w:r w:rsidRPr="002104B1">
        <w:t xml:space="preserve">Виды деятельности, функции, для автоматизации которых предназначена </w:t>
      </w:r>
      <w:r w:rsidR="00BC71AD" w:rsidRPr="00C16FAA">
        <w:t>Подс</w:t>
      </w:r>
      <w:r w:rsidR="003812FE" w:rsidRPr="00C16FAA">
        <w:t>истема</w:t>
      </w:r>
      <w:bookmarkEnd w:id="40"/>
      <w:bookmarkEnd w:id="41"/>
      <w:bookmarkEnd w:id="42"/>
    </w:p>
    <w:p w14:paraId="796A5855" w14:textId="77777777" w:rsidR="00703D5C" w:rsidRPr="000B41B7" w:rsidRDefault="00703D5C" w:rsidP="00AC2D3E">
      <w:pPr>
        <w:pStyle w:val="phlistitemizedtitle"/>
        <w:spacing w:line="276" w:lineRule="auto"/>
        <w:ind w:firstLine="709"/>
      </w:pPr>
      <w:bookmarkStart w:id="43" w:name="_Toc405902066"/>
      <w:bookmarkStart w:id="44" w:name="_Toc406506802"/>
      <w:bookmarkStart w:id="45" w:name="_Toc433898673"/>
      <w:bookmarkStart w:id="46" w:name="_Toc463884022"/>
      <w:r w:rsidRPr="000B41B7">
        <w:t>ФРМО предназначен для автоматизации следующих процессов:</w:t>
      </w:r>
    </w:p>
    <w:p w14:paraId="6129A6B4" w14:textId="35E14C96" w:rsidR="00327303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CA5AFA">
        <w:rPr>
          <w:szCs w:val="24"/>
          <w:shd w:val="clear" w:color="auto" w:fill="FFFFFF"/>
        </w:rPr>
        <w:t>о</w:t>
      </w:r>
      <w:r w:rsidRPr="000B41B7">
        <w:t xml:space="preserve"> </w:t>
      </w:r>
      <w:r w:rsidRPr="00CA5AFA">
        <w:rPr>
          <w:szCs w:val="24"/>
          <w:shd w:val="clear" w:color="auto" w:fill="FFFFFF"/>
        </w:rPr>
        <w:t xml:space="preserve">соискателях лицензии </w:t>
      </w:r>
      <w:r w:rsidRPr="00CA5AFA">
        <w:rPr>
          <w:szCs w:val="24"/>
          <w:shd w:val="clear" w:color="auto" w:fill="FFFFFF"/>
        </w:rPr>
        <w:br/>
        <w:t xml:space="preserve">на </w:t>
      </w:r>
      <w:r w:rsidRPr="00C751F4">
        <w:t>осуществление</w:t>
      </w:r>
      <w:r w:rsidRPr="00CA5AFA">
        <w:rPr>
          <w:szCs w:val="24"/>
          <w:shd w:val="clear" w:color="auto" w:fill="FFFFFF"/>
        </w:rPr>
        <w:t xml:space="preserve"> медицинской деятельности, представляющих сведения </w:t>
      </w:r>
      <w:r w:rsidRPr="00CA5AFA">
        <w:rPr>
          <w:szCs w:val="24"/>
          <w:shd w:val="clear" w:color="auto" w:fill="FFFFFF"/>
        </w:rPr>
        <w:br/>
        <w:t xml:space="preserve">в ЕГИСЗ в соответствии с Положением 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 w:rsidRPr="00CA5AFA">
        <w:rPr>
          <w:szCs w:val="24"/>
          <w:shd w:val="clear" w:color="auto" w:fill="FFFFFF"/>
        </w:rPr>
        <w:br/>
        <w:t xml:space="preserve">в частную систему здравоохранения, на территории инновационного центра «Сколково»), утвержденным постановлением Правительства Российской Федерации от 1 июня 2021 года 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>
        <w:rPr>
          <w:szCs w:val="24"/>
          <w:shd w:val="clear" w:color="auto" w:fill="FFFFFF"/>
        </w:rPr>
        <w:br/>
      </w:r>
      <w:r w:rsidRPr="00CA5AFA">
        <w:rPr>
          <w:szCs w:val="24"/>
          <w:shd w:val="clear" w:color="auto" w:fill="FFFFFF"/>
        </w:rPr>
        <w:t>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</w:t>
      </w:r>
      <w:r>
        <w:rPr>
          <w:szCs w:val="24"/>
          <w:shd w:val="clear" w:color="auto" w:fill="FFFFFF"/>
        </w:rPr>
        <w:t>»</w:t>
      </w:r>
      <w:r w:rsidR="00327303">
        <w:rPr>
          <w:szCs w:val="24"/>
          <w:shd w:val="clear" w:color="auto" w:fill="FFFFFF"/>
        </w:rPr>
        <w:t>.</w:t>
      </w:r>
      <w:r w:rsidR="00327303" w:rsidRPr="00327303">
        <w:t xml:space="preserve"> </w:t>
      </w:r>
      <w:r w:rsidR="00327303" w:rsidRPr="000B41B7">
        <w:t>Указанная информация включает в себя:</w:t>
      </w:r>
    </w:p>
    <w:p w14:paraId="15ED4127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49E92F03" w14:textId="14AF8588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 xml:space="preserve">сведения о </w:t>
      </w:r>
      <w:r>
        <w:t>планируемых</w:t>
      </w:r>
      <w:r w:rsidRPr="000B41B7">
        <w:t xml:space="preserve"> лицензиях;</w:t>
      </w:r>
    </w:p>
    <w:p w14:paraId="11BD68A0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зданиях;</w:t>
      </w:r>
    </w:p>
    <w:p w14:paraId="43D1900F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подразделениях;</w:t>
      </w:r>
    </w:p>
    <w:p w14:paraId="64C20A21" w14:textId="77777777" w:rsidR="00B16700" w:rsidRPr="000B41B7" w:rsidRDefault="00B16700" w:rsidP="00B16700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передвижных подразделениях;</w:t>
      </w:r>
    </w:p>
    <w:p w14:paraId="1329F8CF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штатном расписании;</w:t>
      </w:r>
    </w:p>
    <w:p w14:paraId="572DD902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</w:t>
      </w:r>
      <w:r>
        <w:t xml:space="preserve">б </w:t>
      </w:r>
      <w:r w:rsidRPr="000B41B7">
        <w:t>оборудовании;</w:t>
      </w:r>
    </w:p>
    <w:p w14:paraId="17DE230A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домовых хозяйствах;</w:t>
      </w:r>
    </w:p>
    <w:p w14:paraId="63DB538D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службе санавиации;</w:t>
      </w:r>
    </w:p>
    <w:p w14:paraId="444C78A7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земельных участках;</w:t>
      </w:r>
    </w:p>
    <w:p w14:paraId="44451FEE" w14:textId="77777777" w:rsidR="00703D5C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F45F6B">
        <w:rPr>
          <w:szCs w:val="24"/>
          <w:shd w:val="clear" w:color="auto" w:fill="FFFFFF"/>
        </w:rPr>
        <w:t>о</w:t>
      </w:r>
      <w:r w:rsidRPr="000B41B7">
        <w:t xml:space="preserve"> </w:t>
      </w:r>
      <w:r w:rsidRPr="000B41B7">
        <w:rPr>
          <w:szCs w:val="24"/>
          <w:shd w:val="clear" w:color="auto" w:fill="FFFFFF"/>
        </w:rPr>
        <w:t xml:space="preserve">медицинских организациях </w:t>
      </w:r>
      <w:r w:rsidRPr="000B41B7">
        <w:rPr>
          <w:szCs w:val="24"/>
          <w:shd w:val="clear" w:color="auto" w:fill="FFFFFF"/>
        </w:rPr>
        <w:br/>
      </w:r>
      <w:r w:rsidRPr="000B41B7">
        <w:t>и их структурных подразделениях, оказывающих медицинскую помощь</w:t>
      </w:r>
      <w:r>
        <w:t>.</w:t>
      </w:r>
      <w:r w:rsidRPr="000B41B7">
        <w:t xml:space="preserve"> </w:t>
      </w:r>
      <w:r w:rsidRPr="000B41B7">
        <w:rPr>
          <w:szCs w:val="24"/>
          <w:shd w:val="clear" w:color="auto" w:fill="FFFFFF"/>
        </w:rPr>
        <w:br/>
      </w:r>
      <w:r w:rsidRPr="000B41B7">
        <w:t>Указанная информация включает в себя:</w:t>
      </w:r>
    </w:p>
    <w:p w14:paraId="2AE6D3E4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0B6E5C26" w14:textId="3F7BBE20" w:rsidR="00572C55" w:rsidRDefault="00572C55" w:rsidP="00572C55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 w:rsidR="009110A5">
        <w:t>, в том</w:t>
      </w:r>
      <w:r w:rsidR="00286BD0">
        <w:t xml:space="preserve"> числе </w:t>
      </w:r>
      <w:r>
        <w:t>планируемых</w:t>
      </w:r>
      <w:r w:rsidRPr="000B41B7">
        <w:t>;</w:t>
      </w:r>
    </w:p>
    <w:p w14:paraId="77D35EF6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зданиях;</w:t>
      </w:r>
    </w:p>
    <w:p w14:paraId="02EEEA3F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территориально выделенных структурных подразделениях;</w:t>
      </w:r>
    </w:p>
    <w:p w14:paraId="229D3580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подразделениях;</w:t>
      </w:r>
    </w:p>
    <w:p w14:paraId="041A3557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врачебных участках;</w:t>
      </w:r>
    </w:p>
    <w:p w14:paraId="7C7CF9CF" w14:textId="081733B6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штатном расписании;</w:t>
      </w:r>
    </w:p>
    <w:p w14:paraId="618864AC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доходах и расходах;</w:t>
      </w:r>
    </w:p>
    <w:p w14:paraId="488AF8AB" w14:textId="3BB5B6E9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</w:t>
      </w:r>
      <w:r w:rsidR="00650340">
        <w:t xml:space="preserve">б </w:t>
      </w:r>
      <w:r w:rsidRPr="000B41B7">
        <w:t>оборудовании;</w:t>
      </w:r>
    </w:p>
    <w:p w14:paraId="16729E53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передвижных подразделениях;</w:t>
      </w:r>
    </w:p>
    <w:p w14:paraId="4630A6B3" w14:textId="135EF772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домовых хозяйствах;</w:t>
      </w:r>
    </w:p>
    <w:p w14:paraId="3D479B1E" w14:textId="3B6F5A66" w:rsidR="00370A23" w:rsidRDefault="00370A23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плановом объеме по ТПГГ;</w:t>
      </w:r>
    </w:p>
    <w:p w14:paraId="39EBBEB7" w14:textId="03818268" w:rsidR="00370A23" w:rsidRDefault="00370A23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службе санавиации;</w:t>
      </w:r>
    </w:p>
    <w:p w14:paraId="1A748B47" w14:textId="4B4952AD" w:rsidR="00370A23" w:rsidRDefault="00572C55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телемедицинской службе;</w:t>
      </w:r>
    </w:p>
    <w:p w14:paraId="56F58200" w14:textId="23D1D0E8" w:rsidR="00572C55" w:rsidRPr="000B41B7" w:rsidRDefault="00572C55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земельных участках;</w:t>
      </w:r>
    </w:p>
    <w:p w14:paraId="3E63F6DD" w14:textId="77777777" w:rsidR="00703D5C" w:rsidRPr="00333719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333719">
        <w:t xml:space="preserve">сбора, обработки и хранения информации </w:t>
      </w:r>
      <w:r w:rsidRPr="00333719">
        <w:rPr>
          <w:szCs w:val="24"/>
          <w:shd w:val="clear" w:color="auto" w:fill="FFFFFF"/>
        </w:rPr>
        <w:t>о</w:t>
      </w:r>
      <w:r w:rsidRPr="00333719">
        <w:t xml:space="preserve"> </w:t>
      </w:r>
      <w:r w:rsidRPr="00333719">
        <w:rPr>
          <w:szCs w:val="24"/>
          <w:shd w:val="clear" w:color="auto" w:fill="FFFFFF"/>
        </w:rPr>
        <w:t xml:space="preserve">фармацевтических организациях. </w:t>
      </w:r>
      <w:r w:rsidRPr="00333719">
        <w:t>Указанная информация включает в себя:</w:t>
      </w:r>
    </w:p>
    <w:p w14:paraId="1C02426C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основные сведения об организации;</w:t>
      </w:r>
    </w:p>
    <w:p w14:paraId="44675104" w14:textId="77777777" w:rsidR="00286BD0" w:rsidRDefault="00286BD0" w:rsidP="00286BD0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>
        <w:t>, в том числе планируемых</w:t>
      </w:r>
      <w:r w:rsidRPr="000B41B7">
        <w:t>;</w:t>
      </w:r>
    </w:p>
    <w:p w14:paraId="24C902C2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4E7B84E6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структурных подразделениях;</w:t>
      </w:r>
    </w:p>
    <w:p w14:paraId="73A63CC6" w14:textId="77777777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 штатном расписании;</w:t>
      </w:r>
    </w:p>
    <w:p w14:paraId="4B76743C" w14:textId="77777777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 доходах и расходах;</w:t>
      </w:r>
    </w:p>
    <w:p w14:paraId="1A5608D3" w14:textId="049A0E4E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</w:t>
      </w:r>
      <w:r w:rsidR="00286BD0">
        <w:t>б оборудовании;</w:t>
      </w:r>
    </w:p>
    <w:p w14:paraId="719D571F" w14:textId="4ECB9C0F" w:rsidR="00703D5C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DB61E5">
        <w:t xml:space="preserve">сбора, обработки и хранения информации </w:t>
      </w:r>
      <w:r w:rsidR="006D3979">
        <w:t xml:space="preserve">об организациях, </w:t>
      </w:r>
      <w:r w:rsidR="006D3979" w:rsidRPr="00EA2186">
        <w:t xml:space="preserve">осуществляющих образовательную деятельность по реализации </w:t>
      </w:r>
      <w:r w:rsidR="006D3979" w:rsidRPr="00312CDE">
        <w:t>программ среднего профессионального и высшего медицинского образования, программ среднего профессионального и высшего фармацевтического образования</w:t>
      </w:r>
      <w:r w:rsidRPr="006152B1">
        <w:t>.</w:t>
      </w:r>
      <w:r>
        <w:rPr>
          <w:szCs w:val="24"/>
          <w:shd w:val="clear" w:color="auto" w:fill="FFFFFF"/>
        </w:rPr>
        <w:t xml:space="preserve"> </w:t>
      </w:r>
      <w:r w:rsidRPr="000B41B7">
        <w:t>Указанная информация включает в себя:</w:t>
      </w:r>
    </w:p>
    <w:p w14:paraId="3C24439D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21393186" w14:textId="77777777" w:rsidR="001C7164" w:rsidRDefault="001C7164" w:rsidP="001C7164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>
        <w:t>, в том числе планируемых</w:t>
      </w:r>
      <w:r w:rsidRPr="000B41B7">
        <w:t>;</w:t>
      </w:r>
    </w:p>
    <w:p w14:paraId="1DD64F3B" w14:textId="77777777" w:rsidR="008C2537" w:rsidRPr="00333719" w:rsidRDefault="008C2537" w:rsidP="008C2537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553C4496" w14:textId="00C0C33E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</w:t>
      </w:r>
      <w:r>
        <w:t xml:space="preserve"> (факультетах/отделениях) образовательной организации</w:t>
      </w:r>
      <w:r w:rsidRPr="000B41B7">
        <w:t>;</w:t>
      </w:r>
    </w:p>
    <w:p w14:paraId="1078C9D1" w14:textId="77777777" w:rsidR="00097B63" w:rsidRPr="00333719" w:rsidRDefault="00097B63" w:rsidP="00097B63">
      <w:pPr>
        <w:pStyle w:val="phlistitemized2"/>
        <w:spacing w:line="276" w:lineRule="auto"/>
        <w:ind w:left="2268"/>
      </w:pPr>
      <w:r w:rsidRPr="00333719">
        <w:t>сведения о штатном расписании;</w:t>
      </w:r>
    </w:p>
    <w:p w14:paraId="1640B583" w14:textId="77777777" w:rsidR="00097B63" w:rsidRPr="00333719" w:rsidRDefault="00097B63" w:rsidP="00097B63">
      <w:pPr>
        <w:pStyle w:val="phlistitemized2"/>
        <w:spacing w:line="276" w:lineRule="auto"/>
        <w:ind w:left="2268"/>
      </w:pPr>
      <w:r w:rsidRPr="00333719">
        <w:t>сведения о</w:t>
      </w:r>
      <w:r>
        <w:t>б оборудовании;</w:t>
      </w:r>
    </w:p>
    <w:p w14:paraId="04200856" w14:textId="77777777" w:rsidR="00703D5C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0B41B7">
        <w:rPr>
          <w:szCs w:val="24"/>
          <w:shd w:val="clear" w:color="auto" w:fill="FFFFFF"/>
        </w:rPr>
        <w:t>о</w:t>
      </w:r>
      <w:r>
        <w:rPr>
          <w:szCs w:val="24"/>
          <w:shd w:val="clear" w:color="auto" w:fill="FFFFFF"/>
        </w:rPr>
        <w:t>б</w:t>
      </w:r>
      <w:r w:rsidRPr="000B41B7">
        <w:t xml:space="preserve"> организаци</w:t>
      </w:r>
      <w:r>
        <w:t>ях</w:t>
      </w:r>
      <w:r w:rsidRPr="000B41B7">
        <w:t xml:space="preserve"> </w:t>
      </w:r>
      <w:r>
        <w:t>здравоохранения</w:t>
      </w:r>
      <w:r>
        <w:rPr>
          <w:szCs w:val="24"/>
          <w:shd w:val="clear" w:color="auto" w:fill="FFFFFF"/>
        </w:rPr>
        <w:t>. У</w:t>
      </w:r>
      <w:r w:rsidRPr="000B41B7">
        <w:t>казанная информация включает в себя:</w:t>
      </w:r>
    </w:p>
    <w:p w14:paraId="5BEC768D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66530671" w14:textId="77777777" w:rsidR="00800A66" w:rsidRPr="00333719" w:rsidRDefault="00800A66" w:rsidP="00800A66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4B5ECD43" w14:textId="77777777" w:rsidR="00703D5C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0B41B7">
        <w:t>поиска организаций по ключевым параметрам.</w:t>
      </w:r>
    </w:p>
    <w:p w14:paraId="72CC166E" w14:textId="77777777" w:rsidR="003812FE" w:rsidRPr="00C16FAA" w:rsidRDefault="003812FE" w:rsidP="00E579FD">
      <w:pPr>
        <w:pStyle w:val="21"/>
        <w:spacing w:line="276" w:lineRule="auto"/>
      </w:pPr>
      <w:bookmarkStart w:id="47" w:name="_Toc111828835"/>
      <w:bookmarkStart w:id="48" w:name="_Toc116299632"/>
      <w:r w:rsidRPr="000B41B7">
        <w:t xml:space="preserve">Условия, при соблюдении которых обеспечивается применение </w:t>
      </w:r>
      <w:r w:rsidR="00BC71AD" w:rsidRPr="00C16FAA">
        <w:t>Подс</w:t>
      </w:r>
      <w:r w:rsidRPr="00C16FAA">
        <w:t>истемы</w:t>
      </w:r>
      <w:bookmarkEnd w:id="43"/>
      <w:bookmarkEnd w:id="44"/>
      <w:bookmarkEnd w:id="45"/>
      <w:bookmarkEnd w:id="46"/>
      <w:bookmarkEnd w:id="47"/>
      <w:bookmarkEnd w:id="48"/>
    </w:p>
    <w:p w14:paraId="4E5ED56A" w14:textId="77777777" w:rsidR="00EF73E8" w:rsidRPr="00D66C07" w:rsidRDefault="00EF73E8" w:rsidP="00E579FD">
      <w:pPr>
        <w:spacing w:line="276" w:lineRule="auto"/>
      </w:pPr>
      <w:bookmarkStart w:id="49" w:name="_Toc463884023"/>
      <w:r w:rsidRPr="00FC2FB7">
        <w:t>Для обеспеч</w:t>
      </w:r>
      <w:r w:rsidRPr="0077324C">
        <w:t xml:space="preserve">ения </w:t>
      </w:r>
      <w:r>
        <w:t>корректной работы с Подсистемой</w:t>
      </w:r>
      <w:r w:rsidRPr="00FC2FB7">
        <w:t xml:space="preserve"> </w:t>
      </w:r>
      <w:r w:rsidRPr="0077324C">
        <w:t xml:space="preserve">необходимо наличие следующих </w:t>
      </w:r>
      <w:r w:rsidRPr="00D66C07">
        <w:t>минимальных технических средств:</w:t>
      </w:r>
    </w:p>
    <w:p w14:paraId="272E33C1" w14:textId="25A35803" w:rsidR="00EF73E8" w:rsidRDefault="00EF73E8" w:rsidP="001E4B18">
      <w:pPr>
        <w:pStyle w:val="12"/>
        <w:spacing w:line="276" w:lineRule="auto"/>
      </w:pPr>
      <w:r>
        <w:t>центральный процессор с тактовой частотой не ниже 2 ГГц; количество ядер процессора не менее 2;</w:t>
      </w:r>
    </w:p>
    <w:p w14:paraId="32842A56" w14:textId="77777777" w:rsidR="00EF73E8" w:rsidRDefault="00EF73E8" w:rsidP="001E4B18">
      <w:pPr>
        <w:pStyle w:val="12"/>
        <w:spacing w:line="276" w:lineRule="auto"/>
      </w:pPr>
      <w:r>
        <w:t>оперативная память не менее 4 Гб;</w:t>
      </w:r>
    </w:p>
    <w:p w14:paraId="1358FA10" w14:textId="77777777" w:rsidR="00EF73E8" w:rsidRDefault="00EF73E8" w:rsidP="001E4B18">
      <w:pPr>
        <w:pStyle w:val="12"/>
        <w:spacing w:line="276" w:lineRule="auto"/>
      </w:pPr>
      <w:r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577E02F7" w14:textId="77777777" w:rsidR="00EF73E8" w:rsidRDefault="00EF73E8" w:rsidP="001E4B18">
      <w:pPr>
        <w:pStyle w:val="12"/>
        <w:spacing w:line="276" w:lineRule="auto"/>
      </w:pPr>
      <w:r>
        <w:t>жесткий диск с памятью не менее 300 Гб;</w:t>
      </w:r>
    </w:p>
    <w:p w14:paraId="18449EB1" w14:textId="77777777" w:rsidR="00EF73E8" w:rsidRDefault="00EF73E8" w:rsidP="001E4B18">
      <w:pPr>
        <w:pStyle w:val="12"/>
        <w:spacing w:line="276" w:lineRule="auto"/>
      </w:pPr>
      <w:r>
        <w:t>сетевая карта с пропускной способностью 100 Мбит/сек;</w:t>
      </w:r>
    </w:p>
    <w:p w14:paraId="1B88A16D" w14:textId="77777777" w:rsidR="00EF73E8" w:rsidRDefault="00EF73E8" w:rsidP="001E4B18">
      <w:pPr>
        <w:pStyle w:val="12"/>
        <w:spacing w:line="276" w:lineRule="auto"/>
      </w:pPr>
      <w:r>
        <w:t>монитор с разрешением не менее 1920х1080;</w:t>
      </w:r>
    </w:p>
    <w:p w14:paraId="63A5A41E" w14:textId="77777777" w:rsidR="00EF73E8" w:rsidRDefault="00EF73E8" w:rsidP="001E4B18">
      <w:pPr>
        <w:pStyle w:val="12"/>
        <w:spacing w:line="276" w:lineRule="auto"/>
      </w:pPr>
      <w:r>
        <w:t>доступ в сеть «Интернет» с пропускной способностью не менее 1 Мбит/сек.</w:t>
      </w:r>
    </w:p>
    <w:p w14:paraId="4179FED0" w14:textId="5E368C98" w:rsidR="003812FE" w:rsidRPr="002709D6" w:rsidRDefault="00A71870" w:rsidP="001E4B18">
      <w:pPr>
        <w:pStyle w:val="13"/>
        <w:numPr>
          <w:ilvl w:val="0"/>
          <w:numId w:val="108"/>
        </w:numPr>
      </w:pPr>
      <w:bookmarkStart w:id="50" w:name="_Toc111828836"/>
      <w:bookmarkStart w:id="51" w:name="_Toc116299633"/>
      <w:r w:rsidRPr="002709D6">
        <w:t>Подготовка к работе</w:t>
      </w:r>
      <w:bookmarkEnd w:id="49"/>
      <w:bookmarkEnd w:id="50"/>
      <w:bookmarkEnd w:id="51"/>
    </w:p>
    <w:p w14:paraId="43272C23" w14:textId="77777777" w:rsidR="00521133" w:rsidRPr="00521133" w:rsidRDefault="00521133" w:rsidP="00521133">
      <w:pPr>
        <w:pStyle w:val="ac"/>
        <w:keepNext/>
        <w:keepLines/>
        <w:numPr>
          <w:ilvl w:val="0"/>
          <w:numId w:val="17"/>
        </w:numPr>
        <w:spacing w:before="120" w:after="120"/>
        <w:outlineLvl w:val="1"/>
        <w:rPr>
          <w:b/>
          <w:vanish/>
        </w:rPr>
      </w:pPr>
      <w:bookmarkStart w:id="52" w:name="_Toc115703698"/>
      <w:bookmarkStart w:id="53" w:name="_Toc115717621"/>
      <w:bookmarkStart w:id="54" w:name="_Toc116299634"/>
      <w:bookmarkStart w:id="55" w:name="_Toc111828837"/>
      <w:bookmarkEnd w:id="52"/>
      <w:bookmarkEnd w:id="53"/>
      <w:bookmarkEnd w:id="54"/>
    </w:p>
    <w:p w14:paraId="00315273" w14:textId="7AFC7BD2" w:rsidR="003812FE" w:rsidRPr="002709D6" w:rsidRDefault="00095F35" w:rsidP="00521133">
      <w:pPr>
        <w:pStyle w:val="21"/>
      </w:pPr>
      <w:bookmarkStart w:id="56" w:name="_Toc116299635"/>
      <w:r w:rsidRPr="002709D6">
        <w:t>Порядок загрузки данных и программ</w:t>
      </w:r>
      <w:bookmarkEnd w:id="55"/>
      <w:bookmarkEnd w:id="56"/>
    </w:p>
    <w:p w14:paraId="7F34B3EE" w14:textId="38D74173" w:rsidR="0046522B" w:rsidRPr="000B41B7" w:rsidRDefault="0046522B" w:rsidP="00AC2D3E">
      <w:pPr>
        <w:pStyle w:val="phlistitemizedtitle"/>
        <w:spacing w:line="276" w:lineRule="auto"/>
        <w:ind w:firstLine="709"/>
      </w:pPr>
      <w:r w:rsidRPr="002709D6">
        <w:t xml:space="preserve">Для начала работы с </w:t>
      </w:r>
      <w:r w:rsidR="00422579">
        <w:t xml:space="preserve">ФРМО </w:t>
      </w:r>
      <w:r w:rsidRPr="000B41B7">
        <w:t xml:space="preserve">на рабочем месте пользователя должен быть настроен постоянный доступ к сети Интернет. Интерфейс пользователя </w:t>
      </w:r>
      <w:r w:rsidR="00BC71AD" w:rsidRPr="000B41B7">
        <w:t>Подс</w:t>
      </w:r>
      <w:r w:rsidRPr="000B41B7">
        <w:t xml:space="preserve">истемы поддерживает следующие </w:t>
      </w:r>
      <w:r w:rsidR="00E6756B">
        <w:t>веб</w:t>
      </w:r>
      <w:r w:rsidRPr="000B41B7">
        <w:t>-браузеры:</w:t>
      </w:r>
    </w:p>
    <w:p w14:paraId="2BFEB105" w14:textId="054482FB" w:rsidR="00526FAD" w:rsidRPr="00FC2FB7" w:rsidRDefault="00526FAD" w:rsidP="00526FAD">
      <w:pPr>
        <w:pStyle w:val="ul"/>
        <w:numPr>
          <w:ilvl w:val="0"/>
          <w:numId w:val="18"/>
        </w:numPr>
        <w:spacing w:line="276" w:lineRule="auto"/>
      </w:pPr>
      <w:bookmarkStart w:id="57" w:name="_Ref514664524"/>
      <w:r w:rsidRPr="00FC2FB7">
        <w:t xml:space="preserve">Yandex </w:t>
      </w:r>
      <w:r w:rsidRPr="00FC2FB7">
        <w:rPr>
          <w:lang w:val="en-US"/>
        </w:rPr>
        <w:t>Browser</w:t>
      </w:r>
      <w:r w:rsidR="004158D6">
        <w:t>,</w:t>
      </w:r>
      <w:r w:rsidRPr="00FC2FB7">
        <w:t xml:space="preserve"> версия не ниже 21.6</w:t>
      </w:r>
      <w:r w:rsidR="004158D6">
        <w:t>;</w:t>
      </w:r>
    </w:p>
    <w:p w14:paraId="31FF733D" w14:textId="2259DA61" w:rsidR="002709D6" w:rsidRPr="00FC2FB7" w:rsidRDefault="002709D6" w:rsidP="00E579FD">
      <w:pPr>
        <w:pStyle w:val="ul"/>
        <w:numPr>
          <w:ilvl w:val="0"/>
          <w:numId w:val="18"/>
        </w:numPr>
        <w:spacing w:line="276" w:lineRule="auto"/>
      </w:pPr>
      <w:r w:rsidRPr="00FC2FB7">
        <w:t>Mozilla Firefox</w:t>
      </w:r>
      <w:r w:rsidR="004158D6">
        <w:t>,</w:t>
      </w:r>
      <w:r w:rsidRPr="00FC2FB7">
        <w:t xml:space="preserve"> версия не ниже 86;</w:t>
      </w:r>
    </w:p>
    <w:p w14:paraId="2FF4C659" w14:textId="1E4512ED" w:rsidR="002709D6" w:rsidRPr="00FC2FB7" w:rsidRDefault="002709D6" w:rsidP="00E579FD">
      <w:pPr>
        <w:pStyle w:val="ul"/>
        <w:numPr>
          <w:ilvl w:val="0"/>
          <w:numId w:val="18"/>
        </w:numPr>
        <w:spacing w:line="276" w:lineRule="auto"/>
      </w:pPr>
      <w:r w:rsidRPr="00FC2FB7">
        <w:t>Google Chrome</w:t>
      </w:r>
      <w:r w:rsidR="004158D6">
        <w:t>,</w:t>
      </w:r>
      <w:r w:rsidRPr="00FC2FB7">
        <w:t xml:space="preserve"> версия не ниже 89</w:t>
      </w:r>
      <w:r w:rsidR="004158D6">
        <w:t>.</w:t>
      </w:r>
    </w:p>
    <w:p w14:paraId="5E02CD76" w14:textId="77777777" w:rsidR="003812FE" w:rsidRPr="000B41B7" w:rsidRDefault="00095F35" w:rsidP="00E579FD">
      <w:pPr>
        <w:pStyle w:val="21"/>
        <w:spacing w:line="276" w:lineRule="auto"/>
      </w:pPr>
      <w:bookmarkStart w:id="58" w:name="_Ref99027775"/>
      <w:bookmarkStart w:id="59" w:name="_Toc111828838"/>
      <w:bookmarkStart w:id="60" w:name="_Toc116299636"/>
      <w:r w:rsidRPr="000B41B7">
        <w:t xml:space="preserve">Вход в </w:t>
      </w:r>
      <w:r w:rsidR="00BC71AD" w:rsidRPr="000B41B7">
        <w:t>Подс</w:t>
      </w:r>
      <w:r w:rsidRPr="000B41B7">
        <w:t>истему</w:t>
      </w:r>
      <w:bookmarkEnd w:id="57"/>
      <w:bookmarkEnd w:id="58"/>
      <w:bookmarkEnd w:id="59"/>
      <w:bookmarkEnd w:id="60"/>
    </w:p>
    <w:p w14:paraId="55C402D8" w14:textId="151653CE" w:rsidR="00D66CAA" w:rsidRDefault="008069BD" w:rsidP="00E579FD">
      <w:pPr>
        <w:spacing w:line="276" w:lineRule="auto"/>
      </w:pPr>
      <w:r w:rsidRPr="008069BD">
        <w:rPr>
          <w:lang w:eastAsia="en-US"/>
        </w:rPr>
        <w:t xml:space="preserve">Для успешного входа в Подсистему необходимо открыть веб-браузер и в адресной строке ввести </w:t>
      </w:r>
      <w:bookmarkStart w:id="61" w:name="_Hlk104540190"/>
      <w:r w:rsidR="00362A63" w:rsidRPr="001C2020">
        <w:rPr>
          <w:rStyle w:val="ab"/>
          <w:rFonts w:eastAsiaTheme="minorHAnsi"/>
          <w:color w:val="0563C1" w:themeColor="hyperlink"/>
          <w:szCs w:val="24"/>
        </w:rPr>
        <w:t>https://portalmr.egisz.rosminzdrav.ru</w:t>
      </w:r>
      <w:r w:rsidR="0003754A" w:rsidRPr="001C2020">
        <w:rPr>
          <w:rStyle w:val="ab"/>
          <w:rFonts w:eastAsiaTheme="minorHAnsi"/>
          <w:color w:val="0563C1" w:themeColor="hyperlink"/>
          <w:szCs w:val="24"/>
        </w:rPr>
        <w:t>/</w:t>
      </w:r>
      <w:r w:rsidR="004B79AC">
        <w:rPr>
          <w:lang w:eastAsia="en-US"/>
        </w:rPr>
        <w:t xml:space="preserve"> </w:t>
      </w:r>
      <w:r w:rsidR="003812FE" w:rsidRPr="000B41B7">
        <w:t>На экране отобразится страница авторизации</w:t>
      </w:r>
      <w:r w:rsidR="004E2016" w:rsidRPr="000B41B7">
        <w:t> </w:t>
      </w:r>
      <w:r w:rsidR="004A0624" w:rsidRPr="000B41B7">
        <w:t>ИА</w:t>
      </w:r>
      <w:r w:rsidR="003A3B16" w:rsidRPr="000B41B7">
        <w:t xml:space="preserve"> (</w:t>
      </w:r>
      <w:r>
        <w:fldChar w:fldCharType="begin"/>
      </w:r>
      <w:r>
        <w:instrText xml:space="preserve"> REF _Ref13142776 \h </w:instrText>
      </w:r>
      <w:r>
        <w:fldChar w:fldCharType="separate"/>
      </w:r>
      <w:r w:rsidR="003814B9" w:rsidRPr="008069BD">
        <w:t xml:space="preserve">Рисунок </w:t>
      </w:r>
      <w:r w:rsidR="003814B9">
        <w:rPr>
          <w:noProof/>
        </w:rPr>
        <w:t>1</w:t>
      </w:r>
      <w:r>
        <w:fldChar w:fldCharType="end"/>
      </w:r>
      <w:r w:rsidR="00D66CAA" w:rsidRPr="000B41B7">
        <w:t>).</w:t>
      </w:r>
    </w:p>
    <w:p w14:paraId="307DBD23" w14:textId="385FD7D9" w:rsidR="009C4932" w:rsidRPr="00F365A1" w:rsidRDefault="009A100B" w:rsidP="00E579FD">
      <w:pPr>
        <w:pStyle w:val="afffff"/>
        <w:spacing w:line="276" w:lineRule="auto"/>
        <w:rPr>
          <w:lang w:val="en-US"/>
        </w:rPr>
      </w:pPr>
      <w:r>
        <w:drawing>
          <wp:inline distT="0" distB="0" distL="0" distR="0" wp14:anchorId="613D8E32" wp14:editId="11850D67">
            <wp:extent cx="3420000" cy="3791738"/>
            <wp:effectExtent l="19050" t="19050" r="28575" b="184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69" t="-1" r="25722" b="15874"/>
                    <a:stretch/>
                  </pic:blipFill>
                  <pic:spPr bwMode="auto">
                    <a:xfrm>
                      <a:off x="0" y="0"/>
                      <a:ext cx="3420000" cy="37917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ADEA24" w14:textId="49B9D20A" w:rsidR="005756A5" w:rsidRPr="008069BD" w:rsidRDefault="00CB307B" w:rsidP="00E00C82">
      <w:pPr>
        <w:pStyle w:val="afffff3"/>
      </w:pPr>
      <w:bookmarkStart w:id="62" w:name="_Ref13142776"/>
      <w:r w:rsidRPr="008069BD">
        <w:t xml:space="preserve">Рисунок </w:t>
      </w:r>
      <w:r w:rsidR="00445B65" w:rsidRPr="008069BD">
        <w:fldChar w:fldCharType="begin"/>
      </w:r>
      <w:r w:rsidR="00A66E38" w:rsidRPr="008069BD">
        <w:instrText xml:space="preserve"> SEQ Рисунок \* ARABIC </w:instrText>
      </w:r>
      <w:r w:rsidR="00445B65" w:rsidRPr="008069BD">
        <w:fldChar w:fldCharType="separate"/>
      </w:r>
      <w:r w:rsidR="003814B9">
        <w:rPr>
          <w:noProof/>
        </w:rPr>
        <w:t>1</w:t>
      </w:r>
      <w:r w:rsidR="00445B65" w:rsidRPr="008069BD">
        <w:fldChar w:fldCharType="end"/>
      </w:r>
      <w:bookmarkEnd w:id="62"/>
      <w:r w:rsidRPr="008069BD">
        <w:t xml:space="preserve"> – Страница авторизации ИА</w:t>
      </w:r>
    </w:p>
    <w:p w14:paraId="39FC4078" w14:textId="65211B24" w:rsidR="0019171F" w:rsidRPr="008455B5" w:rsidRDefault="00BE2D7C" w:rsidP="00AC2D3E">
      <w:pPr>
        <w:pStyle w:val="phlistitemizedtitle"/>
        <w:spacing w:line="276" w:lineRule="auto"/>
        <w:ind w:firstLine="709"/>
        <w:rPr>
          <w:szCs w:val="24"/>
        </w:rPr>
      </w:pPr>
      <w:r w:rsidRPr="002709D6">
        <w:t xml:space="preserve">Для предоставления доступа </w:t>
      </w:r>
      <w:r w:rsidR="001E3E3F" w:rsidRPr="002709D6">
        <w:t>к</w:t>
      </w:r>
      <w:r w:rsidRPr="002709D6">
        <w:t xml:space="preserve"> ФРМО через </w:t>
      </w:r>
      <w:r w:rsidR="00BF38C2" w:rsidRPr="002709D6">
        <w:t>ИА</w:t>
      </w:r>
      <w:r w:rsidRPr="002709D6">
        <w:t xml:space="preserve"> </w:t>
      </w:r>
      <w:r w:rsidR="008A5ACA" w:rsidRPr="002709D6">
        <w:t xml:space="preserve">необходимо зарегистрироваться </w:t>
      </w:r>
      <w:r w:rsidR="009C5DBA">
        <w:br/>
      </w:r>
      <w:r w:rsidR="008A5ACA" w:rsidRPr="002709D6">
        <w:t xml:space="preserve">на ЕПГУ по адресу </w:t>
      </w:r>
      <w:r w:rsidR="00C30433" w:rsidRPr="002709D6">
        <w:t xml:space="preserve"> </w:t>
      </w:r>
      <w:hyperlink r:id="rId9" w:history="1">
        <w:r w:rsidR="007F4B12" w:rsidRPr="000B1662">
          <w:rPr>
            <w:rStyle w:val="ab"/>
            <w:color w:val="6600FF"/>
            <w:szCs w:val="24"/>
          </w:rPr>
          <w:t>https://www.gosuslugi.ru/</w:t>
        </w:r>
      </w:hyperlink>
      <w:r w:rsidR="008455B5">
        <w:rPr>
          <w:rStyle w:val="ab"/>
          <w:color w:val="auto"/>
          <w:szCs w:val="24"/>
          <w:u w:val="none"/>
        </w:rPr>
        <w:t xml:space="preserve"> </w:t>
      </w:r>
      <w:r w:rsidR="00C457D9" w:rsidRPr="000B41B7">
        <w:t>и подтвердить учетную запись до 3-го уровня</w:t>
      </w:r>
      <w:r w:rsidR="00542C3F">
        <w:t xml:space="preserve">. Инструкция по подтверждению учетной записи на ЕПГУ размещена по адресу </w:t>
      </w:r>
      <w:hyperlink r:id="rId10" w:history="1">
        <w:r w:rsidR="00165804" w:rsidRPr="00C05670">
          <w:rPr>
            <w:rStyle w:val="ab"/>
          </w:rPr>
          <w:t>https://www.gosuslugi.ru/help/faq/c-1/1</w:t>
        </w:r>
      </w:hyperlink>
      <w:r w:rsidR="00C457D9" w:rsidRPr="000B41B7">
        <w:t xml:space="preserve"> </w:t>
      </w:r>
      <w:r w:rsidR="00542C3F">
        <w:t>З</w:t>
      </w:r>
      <w:r w:rsidR="00C457D9" w:rsidRPr="000B41B7">
        <w:t xml:space="preserve">атем </w:t>
      </w:r>
      <w:r w:rsidR="00542C3F">
        <w:t xml:space="preserve">следует </w:t>
      </w:r>
      <w:r w:rsidR="00C457D9" w:rsidRPr="000B41B7">
        <w:t xml:space="preserve">направить заявку </w:t>
      </w:r>
      <w:r w:rsidR="00C457D9" w:rsidRPr="006D242E">
        <w:t>в формат</w:t>
      </w:r>
      <w:r w:rsidR="00C457D9">
        <w:t xml:space="preserve">е файла </w:t>
      </w:r>
      <w:r w:rsidR="00C457D9" w:rsidRPr="006D242E">
        <w:t>Microsoft Word</w:t>
      </w:r>
      <w:r w:rsidR="00C457D9" w:rsidRPr="00205C14">
        <w:t xml:space="preserve"> </w:t>
      </w:r>
      <w:r w:rsidR="00C457D9">
        <w:t>или</w:t>
      </w:r>
      <w:r w:rsidR="00C457D9" w:rsidRPr="00F04078">
        <w:t xml:space="preserve"> </w:t>
      </w:r>
      <w:r w:rsidR="00C457D9" w:rsidRPr="00784874">
        <w:rPr>
          <w:lang w:val="en-US"/>
        </w:rPr>
        <w:t>Excel</w:t>
      </w:r>
      <w:r w:rsidR="00C457D9">
        <w:t xml:space="preserve"> </w:t>
      </w:r>
      <w:r w:rsidR="00C457D9" w:rsidRPr="000B41B7">
        <w:t xml:space="preserve">и ее сканированную копию </w:t>
      </w:r>
      <w:r w:rsidR="00C457D9">
        <w:t xml:space="preserve">в формате файла </w:t>
      </w:r>
      <w:r w:rsidR="00C457D9">
        <w:rPr>
          <w:lang w:val="en-US"/>
        </w:rPr>
        <w:t>PDF</w:t>
      </w:r>
      <w:r w:rsidR="00C457D9">
        <w:t xml:space="preserve"> или </w:t>
      </w:r>
      <w:r w:rsidR="00C457D9">
        <w:rPr>
          <w:szCs w:val="24"/>
          <w:lang w:val="en-US"/>
        </w:rPr>
        <w:t>JPG</w:t>
      </w:r>
      <w:r w:rsidR="00C457D9">
        <w:t xml:space="preserve"> </w:t>
      </w:r>
      <w:r w:rsidR="008D4D04">
        <w:br/>
      </w:r>
      <w:r w:rsidR="00C457D9" w:rsidRPr="000B41B7">
        <w:t xml:space="preserve">с подписью уполномоченного лица и печатью организации/ИП (при наличии печати у организации/ИП) в СТП ЕГИСЗ </w:t>
      </w:r>
      <w:r w:rsidR="00C457D9">
        <w:t>на</w:t>
      </w:r>
      <w:r w:rsidR="00C457D9" w:rsidRPr="000B41B7">
        <w:t xml:space="preserve"> адрес</w:t>
      </w:r>
      <w:r w:rsidR="00C457D9">
        <w:t xml:space="preserve"> электронной почты</w:t>
      </w:r>
      <w:r w:rsidR="00C457D9" w:rsidRPr="000B41B7">
        <w:t xml:space="preserve"> </w:t>
      </w:r>
      <w:r w:rsidR="00427E33" w:rsidRPr="00427E33">
        <w:rPr>
          <w:b/>
        </w:rPr>
        <w:t xml:space="preserve">egisz@stp-egisz.ru </w:t>
      </w:r>
      <w:r w:rsidR="007145B5" w:rsidRPr="005C386C">
        <w:t>(</w:t>
      </w:r>
      <w:r w:rsidR="007145B5" w:rsidRPr="009E7381">
        <w:t>форма заявки приведена в</w:t>
      </w:r>
      <w:r w:rsidR="007145B5">
        <w:t xml:space="preserve"> Приложении </w:t>
      </w:r>
      <w:r w:rsidR="00E6232A">
        <w:t>5</w:t>
      </w:r>
      <w:r w:rsidR="007145B5" w:rsidRPr="005C386C">
        <w:t>). Заявка должна содержать следующую информацию:</w:t>
      </w:r>
    </w:p>
    <w:p w14:paraId="2190C062" w14:textId="77777777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СНИЛС;</w:t>
      </w:r>
    </w:p>
    <w:p w14:paraId="49313C41" w14:textId="3A2CEB4C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ф</w:t>
      </w:r>
      <w:r w:rsidR="007145B5" w:rsidRPr="005C386C">
        <w:t>амилия;</w:t>
      </w:r>
    </w:p>
    <w:p w14:paraId="00E15C7D" w14:textId="5ABE9400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и</w:t>
      </w:r>
      <w:r w:rsidR="007145B5" w:rsidRPr="005C386C">
        <w:t>мя;</w:t>
      </w:r>
    </w:p>
    <w:p w14:paraId="60A5D6D7" w14:textId="39948901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о</w:t>
      </w:r>
      <w:r w:rsidR="007145B5" w:rsidRPr="005C386C">
        <w:t>тчество</w:t>
      </w:r>
      <w:r w:rsidR="007D3D7F">
        <w:t xml:space="preserve"> (при наличии)</w:t>
      </w:r>
      <w:r w:rsidR="007145B5" w:rsidRPr="005C386C">
        <w:t>;</w:t>
      </w:r>
    </w:p>
    <w:p w14:paraId="552FCF1F" w14:textId="5703092B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адрес электронной почты</w:t>
      </w:r>
      <w:r w:rsidR="00C0736A">
        <w:t xml:space="preserve"> (рекомендуется указывать адрес</w:t>
      </w:r>
      <w:r w:rsidR="00C0736A" w:rsidRPr="00C0736A">
        <w:t xml:space="preserve"> </w:t>
      </w:r>
      <w:r w:rsidR="00C0736A" w:rsidRPr="005C386C">
        <w:t>электронной почты</w:t>
      </w:r>
      <w:r w:rsidR="00C0736A">
        <w:t>, привязанный к личному кабинету на ЕПГУ)</w:t>
      </w:r>
      <w:r w:rsidRPr="005C386C">
        <w:t>;</w:t>
      </w:r>
    </w:p>
    <w:p w14:paraId="2629B579" w14:textId="733A8AF9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субъект РФ;</w:t>
      </w:r>
    </w:p>
    <w:p w14:paraId="2923BB4D" w14:textId="25422787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полное наименование организации;</w:t>
      </w:r>
    </w:p>
    <w:p w14:paraId="5AD5325E" w14:textId="655109D9" w:rsidR="007145B5" w:rsidRPr="005C386C" w:rsidRDefault="00874A29" w:rsidP="00E579FD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OID</w:t>
      </w:r>
      <w:r w:rsidR="00FF49C3">
        <w:t xml:space="preserve"> организации</w:t>
      </w:r>
      <w:r w:rsidR="0011375A">
        <w:rPr>
          <w:rStyle w:val="af0"/>
        </w:rPr>
        <w:footnoteReference w:id="2"/>
      </w:r>
      <w:r w:rsidR="007145B5" w:rsidRPr="005C386C">
        <w:t>;</w:t>
      </w:r>
    </w:p>
    <w:p w14:paraId="798D0787" w14:textId="25734DC5" w:rsidR="007145B5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н</w:t>
      </w:r>
      <w:r w:rsidRPr="005902A1">
        <w:t>аименование роли, которую необходимо присвоить</w:t>
      </w:r>
      <w:r>
        <w:t xml:space="preserve"> пользователю</w:t>
      </w:r>
      <w:r w:rsidR="007145B5" w:rsidRPr="005C386C">
        <w:t>.</w:t>
      </w:r>
    </w:p>
    <w:p w14:paraId="097F890C" w14:textId="491510DB" w:rsidR="003812FE" w:rsidRDefault="003812FE" w:rsidP="00AC2D3E">
      <w:pPr>
        <w:pStyle w:val="phnormal"/>
        <w:spacing w:line="276" w:lineRule="auto"/>
        <w:ind w:firstLine="709"/>
      </w:pPr>
      <w:r w:rsidRPr="002709D6">
        <w:t xml:space="preserve">Описание </w:t>
      </w:r>
      <w:r w:rsidR="00D66CAA" w:rsidRPr="002709D6">
        <w:t xml:space="preserve">прав и </w:t>
      </w:r>
      <w:r w:rsidRPr="002709D6">
        <w:t xml:space="preserve">ролей пользователей </w:t>
      </w:r>
      <w:r w:rsidR="00D66CAA" w:rsidRPr="002709D6">
        <w:t xml:space="preserve">ФРМО </w:t>
      </w:r>
      <w:r w:rsidRPr="002709D6">
        <w:t>приведено в</w:t>
      </w:r>
      <w:r w:rsidR="006D0667" w:rsidRPr="002709D6">
        <w:t xml:space="preserve"> </w:t>
      </w:r>
      <w:r w:rsidR="00FF1074" w:rsidRPr="002709D6">
        <w:t xml:space="preserve">Приложении </w:t>
      </w:r>
      <w:r w:rsidR="00E6232A">
        <w:t>4</w:t>
      </w:r>
      <w:r w:rsidR="007145B5">
        <w:t xml:space="preserve"> </w:t>
      </w:r>
      <w:r w:rsidR="002B1BD8">
        <w:br/>
      </w:r>
      <w:r w:rsidR="00FF1074" w:rsidRPr="002709D6">
        <w:t xml:space="preserve">к </w:t>
      </w:r>
      <w:r w:rsidR="002B1BD8">
        <w:t>настоящему</w:t>
      </w:r>
      <w:r w:rsidR="00D66CAA" w:rsidRPr="002709D6">
        <w:t xml:space="preserve"> руководству пользователя.</w:t>
      </w:r>
    </w:p>
    <w:p w14:paraId="6A3F2A2A" w14:textId="4D995233" w:rsidR="007145B5" w:rsidRPr="002709D6" w:rsidRDefault="007145B5" w:rsidP="00AC2D3E">
      <w:pPr>
        <w:pStyle w:val="phnormal"/>
        <w:spacing w:line="276" w:lineRule="auto"/>
        <w:ind w:firstLine="709"/>
      </w:pPr>
      <w:r>
        <w:t>Ф</w:t>
      </w:r>
      <w:r w:rsidRPr="009E7381">
        <w:t xml:space="preserve">орма заявки </w:t>
      </w:r>
      <w:r>
        <w:t xml:space="preserve">на прекращение доступа </w:t>
      </w:r>
      <w:r w:rsidR="0064343A">
        <w:t>к</w:t>
      </w:r>
      <w:r>
        <w:t xml:space="preserve"> Подсистем</w:t>
      </w:r>
      <w:r w:rsidR="0064343A">
        <w:t>е</w:t>
      </w:r>
      <w:r>
        <w:t xml:space="preserve"> </w:t>
      </w:r>
      <w:r w:rsidRPr="009E7381">
        <w:t>приведена в</w:t>
      </w:r>
      <w:r>
        <w:t xml:space="preserve"> Приложении </w:t>
      </w:r>
      <w:r w:rsidR="00E6232A">
        <w:t>6</w:t>
      </w:r>
      <w:r w:rsidR="001A7C23">
        <w:t xml:space="preserve"> </w:t>
      </w:r>
      <w:r w:rsidR="00380AC2">
        <w:br/>
      </w:r>
      <w:r w:rsidR="001A7C23" w:rsidRPr="002709D6">
        <w:t xml:space="preserve">к </w:t>
      </w:r>
      <w:r w:rsidR="001A7C23">
        <w:t>настоящему</w:t>
      </w:r>
      <w:r w:rsidR="001A7C23" w:rsidRPr="002709D6">
        <w:t xml:space="preserve"> руководству пользователя</w:t>
      </w:r>
      <w:r w:rsidR="00C4269F">
        <w:t>.</w:t>
      </w:r>
    </w:p>
    <w:p w14:paraId="5DF79C33" w14:textId="71059026" w:rsidR="00F365A1" w:rsidRPr="000B41B7" w:rsidRDefault="00F365A1" w:rsidP="00AC2D3E">
      <w:pPr>
        <w:pStyle w:val="phnormal"/>
        <w:spacing w:line="276" w:lineRule="auto"/>
        <w:ind w:firstLine="709"/>
      </w:pPr>
      <w:r w:rsidRPr="005C386C">
        <w:t>На странице авторизации ИА необходимо ввести логин</w:t>
      </w:r>
      <w:r>
        <w:t xml:space="preserve"> (СНИЛС)</w:t>
      </w:r>
      <w:r w:rsidRPr="005C386C">
        <w:t xml:space="preserve"> и пароль</w:t>
      </w:r>
      <w:r>
        <w:t xml:space="preserve"> </w:t>
      </w:r>
      <w:r w:rsidRPr="00EF2A8A">
        <w:t xml:space="preserve">пользователя </w:t>
      </w:r>
      <w:r>
        <w:t>(пароль соответствует паролю, используемому на ЕПГУ)</w:t>
      </w:r>
      <w:r w:rsidRPr="005C386C">
        <w:t xml:space="preserve"> и нажать на кнопку «Войти»</w:t>
      </w:r>
      <w:r w:rsidRPr="000B41B7">
        <w:t>. Произойдет переход на стартовую страниц</w:t>
      </w:r>
      <w:r w:rsidR="00C4269F">
        <w:t>у</w:t>
      </w:r>
      <w:r w:rsidRPr="000B41B7">
        <w:t>.</w:t>
      </w:r>
    </w:p>
    <w:p w14:paraId="38126209" w14:textId="68B7801C" w:rsidR="003812FE" w:rsidRPr="000B41B7" w:rsidRDefault="00F8641D" w:rsidP="00AC2D3E">
      <w:pPr>
        <w:pStyle w:val="phnormal"/>
        <w:spacing w:line="276" w:lineRule="auto"/>
        <w:ind w:firstLine="709"/>
      </w:pPr>
      <w:r>
        <w:t xml:space="preserve">Для перехода </w:t>
      </w:r>
      <w:r w:rsidR="00B56B18">
        <w:t>в Подсистему в</w:t>
      </w:r>
      <w:r w:rsidR="00B56B18" w:rsidRPr="00CA1A64">
        <w:t xml:space="preserve"> верхнем (главном) </w:t>
      </w:r>
      <w:r w:rsidR="00B56B18">
        <w:t xml:space="preserve">меню необходимо </w:t>
      </w:r>
      <w:r w:rsidR="007F2C05">
        <w:t>нажать на</w:t>
      </w:r>
      <w:r w:rsidR="00380AC2">
        <w:t xml:space="preserve"> кнопку</w:t>
      </w:r>
      <w:r w:rsidR="00B56B18">
        <w:t xml:space="preserve"> «</w:t>
      </w:r>
      <w:r w:rsidR="00B56B18" w:rsidRPr="0014797E">
        <w:t>ФРМ</w:t>
      </w:r>
      <w:r w:rsidR="00B56B18">
        <w:t>О</w:t>
      </w:r>
      <w:r w:rsidR="00B56B18">
        <w:rPr>
          <w:b/>
        </w:rPr>
        <w:t xml:space="preserve">» </w:t>
      </w:r>
      <w:r w:rsidR="003812FE" w:rsidRPr="000B41B7">
        <w:t>(</w:t>
      </w:r>
      <w:r w:rsidR="00445B65" w:rsidRPr="000B41B7">
        <w:fldChar w:fldCharType="begin"/>
      </w:r>
      <w:r w:rsidR="008B5487" w:rsidRPr="000B41B7">
        <w:instrText xml:space="preserve"> REF _Ref531770027 \h </w:instrText>
      </w:r>
      <w:r w:rsidR="00445B65" w:rsidRPr="000B41B7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2</w:t>
      </w:r>
      <w:r w:rsidR="00445B65" w:rsidRPr="000B41B7">
        <w:fldChar w:fldCharType="end"/>
      </w:r>
      <w:r w:rsidR="003812FE" w:rsidRPr="000B41B7">
        <w:t>).</w:t>
      </w:r>
    </w:p>
    <w:p w14:paraId="3447CDA2" w14:textId="5535ACC2" w:rsidR="008B5487" w:rsidRPr="00B56B18" w:rsidRDefault="00B56B18" w:rsidP="00E579FD">
      <w:pPr>
        <w:pStyle w:val="afffff"/>
        <w:spacing w:line="276" w:lineRule="auto"/>
        <w:rPr>
          <w:b/>
        </w:rPr>
      </w:pPr>
      <w:r>
        <w:drawing>
          <wp:inline distT="0" distB="0" distL="0" distR="0" wp14:anchorId="07315E94" wp14:editId="609D4CD3">
            <wp:extent cx="5940425" cy="344805"/>
            <wp:effectExtent l="19050" t="19050" r="22225" b="1714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8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28BEB0" w14:textId="42C6F7C5" w:rsidR="00B56B18" w:rsidRPr="00CE19AF" w:rsidRDefault="008B5487" w:rsidP="00E579FD">
      <w:pPr>
        <w:pStyle w:val="aff8"/>
      </w:pPr>
      <w:bookmarkStart w:id="63" w:name="_Ref531770027"/>
      <w:r w:rsidRPr="000B41B7">
        <w:t xml:space="preserve">Рисунок </w:t>
      </w:r>
      <w:r w:rsidR="00445B65" w:rsidRPr="000B41B7">
        <w:fldChar w:fldCharType="begin"/>
      </w:r>
      <w:r w:rsidR="00A66E38" w:rsidRPr="000B41B7">
        <w:instrText xml:space="preserve"> SEQ Рисунок \* ARABIC </w:instrText>
      </w:r>
      <w:r w:rsidR="00445B65" w:rsidRPr="000B41B7">
        <w:fldChar w:fldCharType="separate"/>
      </w:r>
      <w:r w:rsidR="003814B9">
        <w:rPr>
          <w:noProof/>
        </w:rPr>
        <w:t>2</w:t>
      </w:r>
      <w:r w:rsidR="00445B65" w:rsidRPr="000B41B7">
        <w:rPr>
          <w:noProof/>
        </w:rPr>
        <w:fldChar w:fldCharType="end"/>
      </w:r>
      <w:bookmarkEnd w:id="63"/>
      <w:r w:rsidR="00867535" w:rsidRPr="000B41B7">
        <w:t xml:space="preserve"> </w:t>
      </w:r>
      <w:r w:rsidRPr="000B41B7">
        <w:t xml:space="preserve">– </w:t>
      </w:r>
      <w:r w:rsidRPr="00B56B18">
        <w:t>Вход</w:t>
      </w:r>
      <w:r w:rsidRPr="000B41B7">
        <w:t xml:space="preserve"> в ФРМО через </w:t>
      </w:r>
      <w:r w:rsidR="00B56B18">
        <w:t>верхнее (</w:t>
      </w:r>
      <w:r w:rsidR="00B56B18" w:rsidRPr="00CE19AF">
        <w:t>главное</w:t>
      </w:r>
      <w:r w:rsidR="00B56B18">
        <w:t>)</w:t>
      </w:r>
      <w:r w:rsidR="00B56B18" w:rsidRPr="00CE19AF">
        <w:t xml:space="preserve"> меню</w:t>
      </w:r>
    </w:p>
    <w:p w14:paraId="7E4C1C24" w14:textId="2F3D1FD7" w:rsidR="003812FE" w:rsidRPr="000B41B7" w:rsidRDefault="005D3065" w:rsidP="00E579FD">
      <w:pPr>
        <w:spacing w:line="276" w:lineRule="auto"/>
      </w:pPr>
      <w:r>
        <w:t>П</w:t>
      </w:r>
      <w:r w:rsidR="003812FE" w:rsidRPr="000B41B7">
        <w:t xml:space="preserve">роизойдет переход на </w:t>
      </w:r>
      <w:r w:rsidR="00796B56" w:rsidRPr="000B41B7">
        <w:t xml:space="preserve">главную </w:t>
      </w:r>
      <w:r w:rsidR="003812FE" w:rsidRPr="000B41B7">
        <w:t>страницу</w:t>
      </w:r>
      <w:r w:rsidR="008A5ACA" w:rsidRPr="000B41B7">
        <w:t xml:space="preserve"> </w:t>
      </w:r>
      <w:r w:rsidR="00796B56" w:rsidRPr="000B41B7">
        <w:t>реестра</w:t>
      </w:r>
      <w:r w:rsidR="008A5ACA" w:rsidRPr="000B41B7">
        <w:t xml:space="preserve"> </w:t>
      </w:r>
      <w:r w:rsidR="003812FE" w:rsidRPr="000B41B7">
        <w:t>(</w:t>
      </w:r>
      <w:r w:rsidR="00445B65" w:rsidRPr="000B41B7">
        <w:fldChar w:fldCharType="begin"/>
      </w:r>
      <w:r w:rsidR="00E83C05" w:rsidRPr="000B41B7">
        <w:instrText xml:space="preserve"> REF _Ref532287339 \h </w:instrText>
      </w:r>
      <w:r w:rsidR="00445B65" w:rsidRPr="000B41B7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3</w:t>
      </w:r>
      <w:r w:rsidR="00445B65" w:rsidRPr="000B41B7">
        <w:fldChar w:fldCharType="end"/>
      </w:r>
      <w:r w:rsidR="003812FE" w:rsidRPr="000B41B7">
        <w:t>).</w:t>
      </w:r>
    </w:p>
    <w:p w14:paraId="48E07AF4" w14:textId="514DD236" w:rsidR="000B523C" w:rsidRPr="000B41B7" w:rsidRDefault="00B56B18" w:rsidP="00E579FD">
      <w:pPr>
        <w:pStyle w:val="afffff"/>
        <w:spacing w:line="276" w:lineRule="auto"/>
      </w:pPr>
      <w:r>
        <w:drawing>
          <wp:inline distT="0" distB="0" distL="0" distR="0" wp14:anchorId="31863769" wp14:editId="79049CA4">
            <wp:extent cx="5940425" cy="4222825"/>
            <wp:effectExtent l="0" t="0" r="3175" b="635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28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9AF71" w14:textId="16EB8C8C" w:rsidR="00990BCD" w:rsidRPr="000B41B7" w:rsidRDefault="000B523C" w:rsidP="00E00C82">
      <w:pPr>
        <w:pStyle w:val="afffff3"/>
      </w:pPr>
      <w:bookmarkStart w:id="64" w:name="_Ref532287339"/>
      <w:bookmarkStart w:id="65" w:name="_Ref531938908"/>
      <w:r w:rsidRPr="000B41B7">
        <w:t xml:space="preserve">Рисунок </w:t>
      </w:r>
      <w:r w:rsidR="00445B65" w:rsidRPr="000B41B7">
        <w:fldChar w:fldCharType="begin"/>
      </w:r>
      <w:r w:rsidR="00A66E38" w:rsidRPr="000B41B7">
        <w:instrText xml:space="preserve"> SEQ Рисунок \* ARABIC </w:instrText>
      </w:r>
      <w:r w:rsidR="00445B65" w:rsidRPr="000B41B7">
        <w:fldChar w:fldCharType="separate"/>
      </w:r>
      <w:r w:rsidR="003814B9">
        <w:rPr>
          <w:noProof/>
        </w:rPr>
        <w:t>3</w:t>
      </w:r>
      <w:r w:rsidR="00445B65" w:rsidRPr="000B41B7">
        <w:rPr>
          <w:noProof/>
        </w:rPr>
        <w:fldChar w:fldCharType="end"/>
      </w:r>
      <w:bookmarkEnd w:id="64"/>
      <w:r w:rsidRPr="000B41B7">
        <w:t xml:space="preserve"> – </w:t>
      </w:r>
      <w:r w:rsidR="00796B56" w:rsidRPr="000B41B7">
        <w:t>Главная</w:t>
      </w:r>
      <w:r w:rsidRPr="000B41B7">
        <w:t xml:space="preserve"> страница </w:t>
      </w:r>
      <w:bookmarkEnd w:id="65"/>
      <w:r w:rsidR="00796B56" w:rsidRPr="000B41B7">
        <w:t>реестра</w:t>
      </w:r>
    </w:p>
    <w:p w14:paraId="2E6001E3" w14:textId="77777777" w:rsidR="00F230C6" w:rsidRPr="00ED124F" w:rsidRDefault="00F230C6" w:rsidP="00E579FD">
      <w:pPr>
        <w:pStyle w:val="21"/>
        <w:spacing w:line="276" w:lineRule="auto"/>
      </w:pPr>
      <w:bookmarkStart w:id="66" w:name="_Toc83922646"/>
      <w:bookmarkStart w:id="67" w:name="_Toc463884026"/>
      <w:bookmarkStart w:id="68" w:name="_Toc97227499"/>
      <w:bookmarkStart w:id="69" w:name="_Toc98521629"/>
      <w:bookmarkStart w:id="70" w:name="_Toc98857695"/>
      <w:bookmarkStart w:id="71" w:name="_Toc111828839"/>
      <w:bookmarkStart w:id="72" w:name="_Toc116299637"/>
      <w:bookmarkStart w:id="73" w:name="_Hlk96435692"/>
      <w:bookmarkStart w:id="74" w:name="_Toc464809398"/>
      <w:r>
        <w:t>Выход из Подсистемы</w:t>
      </w:r>
      <w:bookmarkEnd w:id="66"/>
      <w:bookmarkEnd w:id="67"/>
      <w:bookmarkEnd w:id="68"/>
      <w:bookmarkEnd w:id="69"/>
      <w:bookmarkEnd w:id="70"/>
      <w:bookmarkEnd w:id="71"/>
      <w:bookmarkEnd w:id="72"/>
    </w:p>
    <w:p w14:paraId="34353922" w14:textId="48968C41" w:rsidR="00F230C6" w:rsidRDefault="00F230C6" w:rsidP="00AC2D3E">
      <w:pPr>
        <w:pStyle w:val="phnormal"/>
        <w:spacing w:line="276" w:lineRule="auto"/>
        <w:ind w:firstLine="709"/>
      </w:pPr>
      <w:bookmarkStart w:id="75" w:name="_Hlk97122163"/>
      <w:r>
        <w:t xml:space="preserve">Для корректного выхода из Подсистемы необходимо нажать на кнопку с ФИО пользователя в правом верхнем углу, затем в выпадающем списке выбрать кнопку </w:t>
      </w:r>
      <w:r>
        <w:rPr>
          <w:noProof/>
        </w:rPr>
        <w:drawing>
          <wp:inline distT="0" distB="0" distL="0" distR="0" wp14:anchorId="78DD94C1" wp14:editId="67A0B449">
            <wp:extent cx="690880" cy="2870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;</w:t>
      </w:r>
      <w:r>
        <w:t xml:space="preserve"> будет осуществл</w:t>
      </w:r>
      <w:r w:rsidR="005519DA">
        <w:t>е</w:t>
      </w:r>
      <w:r>
        <w:t>н выход из Подсистемы.</w:t>
      </w:r>
    </w:p>
    <w:p w14:paraId="53307EB8" w14:textId="77777777" w:rsidR="00095F35" w:rsidRPr="000B41B7" w:rsidRDefault="00095F35" w:rsidP="00E579FD">
      <w:pPr>
        <w:pStyle w:val="21"/>
        <w:spacing w:line="276" w:lineRule="auto"/>
      </w:pPr>
      <w:bookmarkStart w:id="76" w:name="_Toc111828840"/>
      <w:bookmarkStart w:id="77" w:name="_Toc116299638"/>
      <w:bookmarkEnd w:id="73"/>
      <w:bookmarkEnd w:id="75"/>
      <w:r w:rsidRPr="000B41B7">
        <w:t>Порядок проверки работоспособности</w:t>
      </w:r>
      <w:bookmarkEnd w:id="74"/>
      <w:r w:rsidR="00032FB4" w:rsidRPr="000B41B7">
        <w:t xml:space="preserve"> </w:t>
      </w:r>
      <w:r w:rsidR="000B523C" w:rsidRPr="000B41B7">
        <w:t>Подс</w:t>
      </w:r>
      <w:r w:rsidR="00032FB4" w:rsidRPr="000B41B7">
        <w:t>истемы</w:t>
      </w:r>
      <w:bookmarkEnd w:id="76"/>
      <w:bookmarkEnd w:id="77"/>
    </w:p>
    <w:p w14:paraId="067A49EA" w14:textId="36032016" w:rsidR="00095F35" w:rsidRPr="000B41B7" w:rsidRDefault="00095F35" w:rsidP="00E579FD">
      <w:pPr>
        <w:spacing w:line="276" w:lineRule="auto"/>
        <w:rPr>
          <w:b/>
          <w:sz w:val="32"/>
          <w:szCs w:val="24"/>
        </w:rPr>
      </w:pPr>
      <w:bookmarkStart w:id="78" w:name="_Hlk104540551"/>
      <w:r w:rsidRPr="000B41B7">
        <w:t>Программное обеспечение работоспособно, если в результате действий пользователя, изложенных в разделе</w:t>
      </w:r>
      <w:r w:rsidR="00532FCD" w:rsidRPr="000B41B7">
        <w:t xml:space="preserve"> </w:t>
      </w:r>
      <w:r w:rsidR="00F230C6">
        <w:fldChar w:fldCharType="begin"/>
      </w:r>
      <w:r w:rsidR="00F230C6">
        <w:instrText xml:space="preserve"> REF _Ref99027775 \r \h </w:instrText>
      </w:r>
      <w:r w:rsidR="00F230C6">
        <w:fldChar w:fldCharType="separate"/>
      </w:r>
      <w:r w:rsidR="003814B9">
        <w:t>3.2</w:t>
      </w:r>
      <w:r w:rsidR="00F230C6">
        <w:fldChar w:fldCharType="end"/>
      </w:r>
      <w:r w:rsidR="00532FCD" w:rsidRPr="000B41B7">
        <w:t xml:space="preserve"> «Вход в </w:t>
      </w:r>
      <w:r w:rsidR="00057A8A" w:rsidRPr="000B41B7">
        <w:t>Подс</w:t>
      </w:r>
      <w:r w:rsidR="00532FCD" w:rsidRPr="000B41B7">
        <w:t>истему»</w:t>
      </w:r>
      <w:r w:rsidR="00893CF1" w:rsidRPr="000B41B7">
        <w:t>,</w:t>
      </w:r>
      <w:r w:rsidRPr="000B41B7">
        <w:t xml:space="preserve"> загрузилась страница главного окна </w:t>
      </w:r>
      <w:r w:rsidR="00057A8A" w:rsidRPr="000B41B7">
        <w:t>Подс</w:t>
      </w:r>
      <w:r w:rsidRPr="000B41B7">
        <w:t>истемы без выдачи пользователю сообщени</w:t>
      </w:r>
      <w:r w:rsidR="00292CEB" w:rsidRPr="000B41B7">
        <w:t>я</w:t>
      </w:r>
      <w:r w:rsidRPr="000B41B7">
        <w:t xml:space="preserve"> об ошибке</w:t>
      </w:r>
      <w:r w:rsidRPr="000B41B7">
        <w:rPr>
          <w:noProof/>
          <w:szCs w:val="24"/>
        </w:rPr>
        <w:t>.</w:t>
      </w:r>
    </w:p>
    <w:p w14:paraId="1C724D28" w14:textId="06E2AC4B" w:rsidR="00BD6B55" w:rsidRPr="00237975" w:rsidRDefault="00A71870" w:rsidP="001E4B18">
      <w:pPr>
        <w:pStyle w:val="13"/>
        <w:numPr>
          <w:ilvl w:val="0"/>
          <w:numId w:val="108"/>
        </w:numPr>
      </w:pPr>
      <w:bookmarkStart w:id="79" w:name="_Toc463884027"/>
      <w:bookmarkStart w:id="80" w:name="_Toc111828841"/>
      <w:bookmarkStart w:id="81" w:name="_Toc116299639"/>
      <w:bookmarkEnd w:id="61"/>
      <w:bookmarkEnd w:id="78"/>
      <w:r w:rsidRPr="00237975">
        <w:t xml:space="preserve">Описание </w:t>
      </w:r>
      <w:bookmarkEnd w:id="79"/>
      <w:r w:rsidR="00B7325A" w:rsidRPr="00237975">
        <w:t>операций</w:t>
      </w:r>
      <w:bookmarkEnd w:id="80"/>
      <w:bookmarkEnd w:id="81"/>
    </w:p>
    <w:p w14:paraId="232D02B5" w14:textId="77777777" w:rsidR="00502C55" w:rsidRPr="00502C55" w:rsidRDefault="00502C55" w:rsidP="00502C55">
      <w:pPr>
        <w:pStyle w:val="ac"/>
        <w:keepNext/>
        <w:keepLines/>
        <w:numPr>
          <w:ilvl w:val="0"/>
          <w:numId w:val="17"/>
        </w:numPr>
        <w:spacing w:before="120" w:after="120" w:line="276" w:lineRule="auto"/>
        <w:outlineLvl w:val="1"/>
        <w:rPr>
          <w:b/>
          <w:vanish/>
        </w:rPr>
      </w:pPr>
      <w:bookmarkStart w:id="82" w:name="_Toc115703704"/>
      <w:bookmarkStart w:id="83" w:name="_Toc115717627"/>
      <w:bookmarkStart w:id="84" w:name="_Toc116299640"/>
      <w:bookmarkStart w:id="85" w:name="_Toc111828842"/>
      <w:bookmarkStart w:id="86" w:name="_Toc468721576"/>
      <w:bookmarkEnd w:id="82"/>
      <w:bookmarkEnd w:id="83"/>
      <w:bookmarkEnd w:id="84"/>
    </w:p>
    <w:p w14:paraId="2ACA30E9" w14:textId="4C603DBB" w:rsidR="00137A16" w:rsidRPr="00237975" w:rsidRDefault="00137A16" w:rsidP="00502C55">
      <w:pPr>
        <w:pStyle w:val="21"/>
      </w:pPr>
      <w:bookmarkStart w:id="87" w:name="_Toc116299641"/>
      <w:r w:rsidRPr="00237975">
        <w:t>Работа со списком организаций</w:t>
      </w:r>
      <w:bookmarkEnd w:id="85"/>
      <w:bookmarkEnd w:id="87"/>
    </w:p>
    <w:p w14:paraId="1C28F0D4" w14:textId="70BD5747" w:rsidR="00CE273D" w:rsidRDefault="00B56B18" w:rsidP="003D74C4">
      <w:pPr>
        <w:pStyle w:val="30"/>
      </w:pPr>
      <w:bookmarkStart w:id="88" w:name="_Toc111828843"/>
      <w:bookmarkStart w:id="89" w:name="_Toc116299642"/>
      <w:r>
        <w:t>Просмотр списка организаций</w:t>
      </w:r>
      <w:bookmarkEnd w:id="88"/>
      <w:bookmarkEnd w:id="89"/>
    </w:p>
    <w:p w14:paraId="7E631B3B" w14:textId="1D3E9F0C" w:rsidR="001E63BC" w:rsidRDefault="001E63BC" w:rsidP="00E579FD">
      <w:pPr>
        <w:spacing w:line="276" w:lineRule="auto"/>
      </w:pPr>
      <w:r>
        <w:t>На главной странице ФРМО осуществляется просмотр списка организаций (</w:t>
      </w:r>
      <w:r w:rsidR="001E00CB">
        <w:fldChar w:fldCharType="begin"/>
      </w:r>
      <w:r w:rsidR="001E00CB">
        <w:instrText xml:space="preserve"> REF _Ref100332209 \h </w:instrText>
      </w:r>
      <w:r w:rsidR="001E00CB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4</w:t>
      </w:r>
      <w:r w:rsidR="001E00CB">
        <w:fldChar w:fldCharType="end"/>
      </w:r>
      <w:r>
        <w:t xml:space="preserve">). </w:t>
      </w:r>
    </w:p>
    <w:p w14:paraId="3B18AF07" w14:textId="77777777" w:rsidR="001E63BC" w:rsidRDefault="001E63BC" w:rsidP="00E579FD">
      <w:pPr>
        <w:pStyle w:val="afffff"/>
        <w:spacing w:line="276" w:lineRule="auto"/>
        <w:rPr>
          <w:lang w:val="en-US"/>
        </w:rPr>
      </w:pPr>
      <w:r>
        <w:drawing>
          <wp:inline distT="0" distB="0" distL="0" distR="0" wp14:anchorId="2EEE6C53" wp14:editId="0B91DD5A">
            <wp:extent cx="5940000" cy="3890281"/>
            <wp:effectExtent l="0" t="0" r="3810" b="0"/>
            <wp:docPr id="10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89028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F7E7A" w14:textId="5914F63C" w:rsidR="001E63BC" w:rsidRDefault="001E63BC" w:rsidP="00E00C82">
      <w:pPr>
        <w:pStyle w:val="afffff3"/>
      </w:pPr>
      <w:bookmarkStart w:id="90" w:name="_Ref100332209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</w:t>
      </w:r>
      <w:r w:rsidR="00E37A55">
        <w:rPr>
          <w:noProof/>
        </w:rPr>
        <w:fldChar w:fldCharType="end"/>
      </w:r>
      <w:bookmarkEnd w:id="90"/>
      <w:r w:rsidRPr="000B41B7">
        <w:t xml:space="preserve"> –</w:t>
      </w:r>
      <w:r w:rsidRPr="00C3614B">
        <w:t xml:space="preserve"> </w:t>
      </w:r>
      <w:r>
        <w:t>Просмотр списка организаций</w:t>
      </w:r>
    </w:p>
    <w:p w14:paraId="30A3ED7B" w14:textId="77777777" w:rsidR="001E63BC" w:rsidRDefault="001E63BC" w:rsidP="00AC2D3E">
      <w:pPr>
        <w:spacing w:line="276" w:lineRule="auto"/>
      </w:pPr>
      <w:r>
        <w:t>Страница содержит элементы:</w:t>
      </w:r>
    </w:p>
    <w:p w14:paraId="1BDA5563" w14:textId="3DE2015E" w:rsidR="001E63BC" w:rsidRDefault="001E63BC" w:rsidP="00AC2D3E">
      <w:pPr>
        <w:pStyle w:val="ul"/>
        <w:numPr>
          <w:ilvl w:val="0"/>
          <w:numId w:val="18"/>
        </w:numPr>
        <w:spacing w:line="276" w:lineRule="auto"/>
      </w:pPr>
      <w:r>
        <w:t>область фильтрации списка</w:t>
      </w:r>
      <w:r w:rsidR="00494B4D">
        <w:t xml:space="preserve"> (1)</w:t>
      </w:r>
      <w:r>
        <w:t>. Возможен быстрый или расширенный поиск по заданным параметрам</w:t>
      </w:r>
      <w:r w:rsidR="00FE47B2">
        <w:t xml:space="preserve"> (см. п. </w:t>
      </w:r>
      <w:r w:rsidR="00FE47B2">
        <w:fldChar w:fldCharType="begin"/>
      </w:r>
      <w:r w:rsidR="00FE47B2">
        <w:instrText xml:space="preserve"> REF _Ref89773899 \r \h </w:instrText>
      </w:r>
      <w:r w:rsidR="00FE47B2">
        <w:fldChar w:fldCharType="separate"/>
      </w:r>
      <w:r w:rsidR="003814B9">
        <w:t>4.1.3</w:t>
      </w:r>
      <w:r w:rsidR="00FE47B2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E47B2">
        <w:t>)</w:t>
      </w:r>
      <w:r w:rsidR="004E24EA">
        <w:t>;</w:t>
      </w:r>
    </w:p>
    <w:p w14:paraId="220A784E" w14:textId="215AF1F7" w:rsidR="001E63BC" w:rsidRDefault="001E63BC" w:rsidP="00AC2D3E">
      <w:pPr>
        <w:pStyle w:val="ul"/>
        <w:numPr>
          <w:ilvl w:val="0"/>
          <w:numId w:val="18"/>
        </w:numPr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медицинских </w:t>
      </w:r>
      <w:r>
        <w:t>организаций</w:t>
      </w:r>
      <w:r w:rsidR="00494B4D">
        <w:t xml:space="preserve"> (2)</w:t>
      </w:r>
      <w:r>
        <w:t>. В таблице доступна настройка отображаемых столбцов, а также сортировка списка по возрастанию или убыванию параметров в выбранном столбце</w:t>
      </w:r>
      <w:r w:rsidR="00FE47B2">
        <w:t xml:space="preserve"> (см. п. </w:t>
      </w:r>
      <w:r w:rsidR="00FE47B2">
        <w:fldChar w:fldCharType="begin"/>
      </w:r>
      <w:r w:rsidR="00FE47B2">
        <w:instrText xml:space="preserve"> REF _Ref99088955 \r \h </w:instrText>
      </w:r>
      <w:r w:rsidR="00FE47B2">
        <w:fldChar w:fldCharType="separate"/>
      </w:r>
      <w:r w:rsidR="003814B9">
        <w:t>4.1.2</w:t>
      </w:r>
      <w:r w:rsidR="00FE47B2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E47B2">
        <w:t>)</w:t>
      </w:r>
      <w:r>
        <w:t>. Таблица содержит столбцы:</w:t>
      </w:r>
    </w:p>
    <w:p w14:paraId="06B60ACD" w14:textId="193BB8BF" w:rsidR="001E63BC" w:rsidRDefault="001E63BC" w:rsidP="00E579FD">
      <w:pPr>
        <w:pStyle w:val="ultab"/>
        <w:spacing w:line="276" w:lineRule="auto"/>
        <w:ind w:left="709" w:firstLine="567"/>
      </w:pPr>
      <w:r>
        <w:t>«</w:t>
      </w:r>
      <w:r w:rsidRPr="006107FB">
        <w:t>OID</w:t>
      </w:r>
      <w:r>
        <w:t>»</w:t>
      </w:r>
      <w:r w:rsidR="004E24EA">
        <w:t>;</w:t>
      </w:r>
    </w:p>
    <w:p w14:paraId="10C9125F" w14:textId="7CE2749D" w:rsidR="001E63BC" w:rsidRDefault="001E63BC" w:rsidP="00E579FD">
      <w:pPr>
        <w:pStyle w:val="ultab"/>
        <w:spacing w:line="276" w:lineRule="auto"/>
        <w:ind w:left="709" w:firstLine="567"/>
      </w:pPr>
      <w:r>
        <w:t>«Сокращенное наименование»</w:t>
      </w:r>
      <w:r w:rsidR="004E24EA">
        <w:t>;</w:t>
      </w:r>
    </w:p>
    <w:p w14:paraId="0CD28D53" w14:textId="3BC65F7B" w:rsidR="001E63BC" w:rsidRDefault="001E63BC" w:rsidP="00E579FD">
      <w:pPr>
        <w:pStyle w:val="ultab"/>
        <w:spacing w:line="276" w:lineRule="auto"/>
        <w:ind w:left="709" w:firstLine="567"/>
      </w:pPr>
      <w:r>
        <w:t>«Полное наименование»</w:t>
      </w:r>
      <w:r w:rsidR="004E24EA">
        <w:t>;</w:t>
      </w:r>
    </w:p>
    <w:p w14:paraId="04844F38" w14:textId="2A1E7435" w:rsidR="001E63BC" w:rsidRDefault="001E63BC" w:rsidP="00E579FD">
      <w:pPr>
        <w:pStyle w:val="ultab"/>
        <w:spacing w:line="276" w:lineRule="auto"/>
        <w:ind w:left="709" w:firstLine="567"/>
      </w:pPr>
      <w:r>
        <w:t>«Субъект РФ»</w:t>
      </w:r>
      <w:r w:rsidR="004E24EA">
        <w:t>;</w:t>
      </w:r>
    </w:p>
    <w:p w14:paraId="62DFD54F" w14:textId="5C65589F" w:rsidR="001E63BC" w:rsidRDefault="001E63BC" w:rsidP="00E579FD">
      <w:pPr>
        <w:pStyle w:val="ultab"/>
        <w:spacing w:line="276" w:lineRule="auto"/>
        <w:ind w:left="709" w:firstLine="567"/>
      </w:pPr>
      <w:r>
        <w:t>«Субъект системы здравоохранения»</w:t>
      </w:r>
      <w:r w:rsidR="004E24EA">
        <w:t>;</w:t>
      </w:r>
    </w:p>
    <w:p w14:paraId="400719DB" w14:textId="6EA63701" w:rsidR="001E63BC" w:rsidRDefault="001E63BC" w:rsidP="00E579FD">
      <w:pPr>
        <w:pStyle w:val="ultab"/>
        <w:spacing w:line="276" w:lineRule="auto"/>
        <w:ind w:left="709" w:firstLine="567"/>
      </w:pPr>
      <w:r>
        <w:t>«ИНН»</w:t>
      </w:r>
      <w:r w:rsidR="004E24EA">
        <w:t>;</w:t>
      </w:r>
    </w:p>
    <w:p w14:paraId="6B77BE72" w14:textId="7EB2D725" w:rsidR="001E63BC" w:rsidRDefault="001E63BC" w:rsidP="00E579FD">
      <w:pPr>
        <w:pStyle w:val="ultab"/>
        <w:spacing w:line="276" w:lineRule="auto"/>
        <w:ind w:left="709" w:firstLine="567"/>
      </w:pPr>
      <w:r>
        <w:t>«ОГРН»</w:t>
      </w:r>
      <w:r w:rsidR="004E24EA">
        <w:t>;</w:t>
      </w:r>
    </w:p>
    <w:p w14:paraId="6BD21E16" w14:textId="77777777" w:rsidR="001E63BC" w:rsidRDefault="001E63BC" w:rsidP="00E579FD">
      <w:pPr>
        <w:pStyle w:val="ultab"/>
        <w:spacing w:line="276" w:lineRule="auto"/>
        <w:ind w:left="709" w:firstLine="567"/>
      </w:pPr>
      <w:r>
        <w:t>«Ведомственная принадлежность».</w:t>
      </w:r>
    </w:p>
    <w:p w14:paraId="776DDF7E" w14:textId="4AB6DCBF" w:rsidR="00727A2C" w:rsidRDefault="00727A2C" w:rsidP="003D74C4">
      <w:pPr>
        <w:pStyle w:val="30"/>
      </w:pPr>
      <w:bookmarkStart w:id="91" w:name="_Toc89443934"/>
      <w:bookmarkStart w:id="92" w:name="_Ref99088955"/>
      <w:bookmarkStart w:id="93" w:name="_Toc111828844"/>
      <w:bookmarkStart w:id="94" w:name="_Toc116299643"/>
      <w:r w:rsidRPr="00D5319A">
        <w:t>Настройка</w:t>
      </w:r>
      <w:r>
        <w:t xml:space="preserve"> отображения списка</w:t>
      </w:r>
      <w:bookmarkEnd w:id="91"/>
      <w:bookmarkEnd w:id="92"/>
      <w:r w:rsidR="00331E1F">
        <w:t xml:space="preserve"> организаций</w:t>
      </w:r>
      <w:bookmarkEnd w:id="93"/>
      <w:bookmarkEnd w:id="94"/>
    </w:p>
    <w:p w14:paraId="4D23E846" w14:textId="6D4B2A33" w:rsidR="00727A2C" w:rsidRDefault="00727A2C" w:rsidP="00E579FD">
      <w:pPr>
        <w:spacing w:line="276" w:lineRule="auto"/>
      </w:pPr>
      <w:r>
        <w:t>Перечень отображаемых колонок в таблице можно настроить. Для этого необходимо нажать кнопку «Колонки» и выбрать требуемые параметры из списка (</w:t>
      </w:r>
      <w:r>
        <w:fldChar w:fldCharType="begin"/>
      </w:r>
      <w:r>
        <w:instrText xml:space="preserve"> REF _Ref89428866 \h </w:instrText>
      </w:r>
      <w:r>
        <w:fldChar w:fldCharType="separate"/>
      </w:r>
      <w:r w:rsidR="003814B9" w:rsidRPr="00C75D5C">
        <w:t xml:space="preserve">Рисунок </w:t>
      </w:r>
      <w:r w:rsidR="003814B9">
        <w:rPr>
          <w:noProof/>
        </w:rPr>
        <w:t>5</w:t>
      </w:r>
      <w:r>
        <w:fldChar w:fldCharType="end"/>
      </w:r>
      <w:r>
        <w:t xml:space="preserve">). </w:t>
      </w:r>
    </w:p>
    <w:p w14:paraId="759296E0" w14:textId="77777777" w:rsidR="00727A2C" w:rsidRDefault="00727A2C" w:rsidP="00E579FD">
      <w:pPr>
        <w:spacing w:line="276" w:lineRule="auto"/>
      </w:pPr>
      <w:r>
        <w:t>Для выбора доступны колонки:</w:t>
      </w:r>
    </w:p>
    <w:p w14:paraId="13B2FA3A" w14:textId="20D92EAC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Полное наименование</w:t>
      </w:r>
      <w:r>
        <w:t>»</w:t>
      </w:r>
      <w:r w:rsidR="00727A2C">
        <w:t>;</w:t>
      </w:r>
    </w:p>
    <w:p w14:paraId="54363772" w14:textId="0E14830A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Субъект РФ</w:t>
      </w:r>
      <w:r>
        <w:t>»</w:t>
      </w:r>
      <w:r w:rsidR="00727A2C">
        <w:t>;</w:t>
      </w:r>
    </w:p>
    <w:p w14:paraId="3EF9E8FB" w14:textId="2F8EE7D6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Субъект системы здравоохранения</w:t>
      </w:r>
      <w:r>
        <w:t>»</w:t>
      </w:r>
      <w:r w:rsidR="00727A2C">
        <w:t>;</w:t>
      </w:r>
    </w:p>
    <w:p w14:paraId="146BB37D" w14:textId="58BF8143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ИНН</w:t>
      </w:r>
      <w:r>
        <w:t>»</w:t>
      </w:r>
      <w:r w:rsidR="00727A2C">
        <w:t>;</w:t>
      </w:r>
    </w:p>
    <w:p w14:paraId="02D16EC6" w14:textId="26AB1351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ОГРН</w:t>
      </w:r>
      <w:r>
        <w:t>»</w:t>
      </w:r>
      <w:r w:rsidR="00727A2C">
        <w:t>;</w:t>
      </w:r>
    </w:p>
    <w:p w14:paraId="278E677F" w14:textId="56BCC734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Ведомственная принадлежность</w:t>
      </w:r>
      <w:r>
        <w:t>»</w:t>
      </w:r>
      <w:r w:rsidR="00727A2C">
        <w:t>.</w:t>
      </w:r>
    </w:p>
    <w:p w14:paraId="1D2534C7" w14:textId="0908BD1F" w:rsidR="00727A2C" w:rsidRDefault="00727A2C" w:rsidP="00E579FD">
      <w:pPr>
        <w:pStyle w:val="afffff"/>
        <w:spacing w:line="276" w:lineRule="auto"/>
      </w:pPr>
      <w:r>
        <w:drawing>
          <wp:inline distT="0" distB="0" distL="0" distR="0" wp14:anchorId="2F4C1465" wp14:editId="73D94E9E">
            <wp:extent cx="5940425" cy="3488339"/>
            <wp:effectExtent l="19050" t="19050" r="22225" b="1714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8833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666E44" w14:textId="17E4B651" w:rsidR="00727A2C" w:rsidRPr="00C75D5C" w:rsidRDefault="00727A2C" w:rsidP="00C75D5C">
      <w:pPr>
        <w:pStyle w:val="aff8"/>
      </w:pPr>
      <w:bookmarkStart w:id="95" w:name="_Ref89428866"/>
      <w:r w:rsidRPr="00C75D5C">
        <w:t xml:space="preserve">Рисунок </w:t>
      </w:r>
      <w:fldSimple w:instr=" SEQ Рисунок \* ARABIC ">
        <w:r w:rsidR="003814B9">
          <w:rPr>
            <w:noProof/>
          </w:rPr>
          <w:t>5</w:t>
        </w:r>
      </w:fldSimple>
      <w:bookmarkEnd w:id="95"/>
      <w:r w:rsidRPr="00C75D5C">
        <w:t xml:space="preserve"> – Настройка отображения колонок в списке</w:t>
      </w:r>
    </w:p>
    <w:p w14:paraId="6FA0F47A" w14:textId="01B98F8C" w:rsidR="00727A2C" w:rsidRDefault="00727A2C" w:rsidP="00E579FD">
      <w:pPr>
        <w:spacing w:line="276" w:lineRule="auto"/>
      </w:pPr>
      <w:r>
        <w:t>Список</w:t>
      </w:r>
      <w:r w:rsidR="00FE47B2">
        <w:t xml:space="preserve"> в таблице</w:t>
      </w:r>
      <w:r>
        <w:t xml:space="preserve"> можно отсортировать по возрастанию или убыванию значений </w:t>
      </w:r>
      <w:r w:rsidR="00412392">
        <w:br/>
      </w:r>
      <w:r>
        <w:t xml:space="preserve">в выбранной колонке. </w:t>
      </w:r>
      <w:r w:rsidR="00712DBD">
        <w:t xml:space="preserve">Для выбора </w:t>
      </w:r>
      <w:r>
        <w:t>колонк</w:t>
      </w:r>
      <w:r w:rsidR="00712DBD">
        <w:t xml:space="preserve">и </w:t>
      </w:r>
      <w:r>
        <w:t>нажмите на нее. Отобразится значок:</w:t>
      </w:r>
    </w:p>
    <w:p w14:paraId="0CCFDAFE" w14:textId="77777777" w:rsidR="00727A2C" w:rsidRDefault="00727A2C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671B34ED" wp14:editId="649A5039">
            <wp:extent cx="135918" cy="180000"/>
            <wp:effectExtent l="19050" t="19050" r="16510" b="10795"/>
            <wp:docPr id="20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возрастанию;</w:t>
      </w:r>
    </w:p>
    <w:p w14:paraId="1D1100B1" w14:textId="77777777" w:rsidR="00727A2C" w:rsidRDefault="00727A2C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03EAF0D7" wp14:editId="3B8FF2A8">
            <wp:extent cx="135918" cy="180000"/>
            <wp:effectExtent l="19050" t="19050" r="16510" b="10795"/>
            <wp:docPr id="20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убыванию.</w:t>
      </w:r>
    </w:p>
    <w:p w14:paraId="2BFCA4AA" w14:textId="2A925F32" w:rsidR="00727A2C" w:rsidRDefault="00727A2C" w:rsidP="00E579FD">
      <w:pPr>
        <w:spacing w:line="276" w:lineRule="auto"/>
      </w:pPr>
      <w:r>
        <w:t xml:space="preserve">Для списка доступна </w:t>
      </w:r>
      <w:r w:rsidR="00B02146">
        <w:t xml:space="preserve">нумерация </w:t>
      </w:r>
      <w:r>
        <w:t>страниц результатов поиска и фильтрации (</w:t>
      </w:r>
      <w:r>
        <w:fldChar w:fldCharType="begin"/>
      </w:r>
      <w:r>
        <w:instrText xml:space="preserve"> REF _Ref89430164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</w:t>
      </w:r>
      <w:r>
        <w:fldChar w:fldCharType="end"/>
      </w:r>
      <w:r>
        <w:t xml:space="preserve">, 1). Возможно переключение между страницами, а также переход на первую </w:t>
      </w:r>
      <w:r w:rsidR="00A03E72">
        <w:br/>
      </w:r>
      <w:r>
        <w:t>или последнюю страницу списка. Количество отображаемых на странице записей можно изменить в настройках пагинации (</w:t>
      </w:r>
      <w:r>
        <w:fldChar w:fldCharType="begin"/>
      </w:r>
      <w:r>
        <w:instrText xml:space="preserve"> REF _Ref89430164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</w:t>
      </w:r>
      <w:r>
        <w:fldChar w:fldCharType="end"/>
      </w:r>
      <w:r>
        <w:t xml:space="preserve">, 2). Доступны значения: 15, 30, 45 записей </w:t>
      </w:r>
      <w:r w:rsidR="00A03E72">
        <w:br/>
      </w:r>
      <w:r>
        <w:t>на странице.</w:t>
      </w:r>
    </w:p>
    <w:p w14:paraId="1645C5F5" w14:textId="70D5A40D" w:rsidR="00727A2C" w:rsidRDefault="00D5319A" w:rsidP="00E579FD">
      <w:pPr>
        <w:pStyle w:val="afffff"/>
        <w:spacing w:line="276" w:lineRule="auto"/>
      </w:pPr>
      <w:r>
        <w:drawing>
          <wp:inline distT="0" distB="0" distL="0" distR="0" wp14:anchorId="4F037684" wp14:editId="347A86F2">
            <wp:extent cx="5933968" cy="3488339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3968" cy="348833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80453" w14:textId="61B66C36" w:rsidR="00727A2C" w:rsidRDefault="00727A2C" w:rsidP="00E579FD">
      <w:pPr>
        <w:pStyle w:val="aff8"/>
      </w:pPr>
      <w:bookmarkStart w:id="96" w:name="_Ref8943016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</w:t>
      </w:r>
      <w:r w:rsidR="00E37A55">
        <w:rPr>
          <w:noProof/>
        </w:rPr>
        <w:fldChar w:fldCharType="end"/>
      </w:r>
      <w:bookmarkEnd w:id="96"/>
      <w:r>
        <w:t xml:space="preserve"> – Настройка отображения количества записей</w:t>
      </w:r>
    </w:p>
    <w:p w14:paraId="45985E63" w14:textId="28C6DA92" w:rsidR="00401808" w:rsidRDefault="00401808" w:rsidP="003D74C4">
      <w:pPr>
        <w:pStyle w:val="30"/>
      </w:pPr>
      <w:bookmarkStart w:id="97" w:name="_Ref89773899"/>
      <w:bookmarkStart w:id="98" w:name="_Toc111828845"/>
      <w:bookmarkStart w:id="99" w:name="_Toc116299644"/>
      <w:r>
        <w:t>Фильтрация списка организаций</w:t>
      </w:r>
      <w:bookmarkEnd w:id="97"/>
      <w:bookmarkEnd w:id="98"/>
      <w:bookmarkEnd w:id="99"/>
    </w:p>
    <w:p w14:paraId="3DAA36C2" w14:textId="201477F7" w:rsidR="00401808" w:rsidRDefault="00401808" w:rsidP="00E579FD">
      <w:pPr>
        <w:spacing w:line="276" w:lineRule="auto"/>
      </w:pPr>
      <w:r>
        <w:t>В Подсистеме существует возможность гибко настроить отображение списка организаций и найти определенную карточку организации. Доступны варианты фильтрации: быстрый фильтр по ключевым параметрам и расширенный фильтр. Перечень полей, по которым осуществляется поиск, представлен в таблице (</w:t>
      </w:r>
      <w:r>
        <w:fldChar w:fldCharType="begin"/>
      </w:r>
      <w:r>
        <w:instrText xml:space="preserve"> REF _Ref89771007 \h </w:instrText>
      </w:r>
      <w:r>
        <w:fldChar w:fldCharType="separate"/>
      </w:r>
      <w:r w:rsidR="003814B9">
        <w:t xml:space="preserve">Таблица </w:t>
      </w:r>
      <w:r w:rsidR="003814B9">
        <w:rPr>
          <w:noProof/>
        </w:rPr>
        <w:t>1</w:t>
      </w:r>
      <w:r>
        <w:fldChar w:fldCharType="end"/>
      </w:r>
      <w:r>
        <w:t xml:space="preserve">). </w:t>
      </w:r>
    </w:p>
    <w:p w14:paraId="46038062" w14:textId="327C8FC5" w:rsidR="00401808" w:rsidRDefault="00401808" w:rsidP="00E579FD">
      <w:pPr>
        <w:spacing w:line="276" w:lineRule="auto"/>
      </w:pPr>
      <w:r>
        <w:t>В полях с текстовым и числовым форматом ввода поиск осуществляется при вводе трех и более</w:t>
      </w:r>
      <w:r w:rsidR="00C5139F">
        <w:t xml:space="preserve"> символов.</w:t>
      </w:r>
    </w:p>
    <w:p w14:paraId="0A52F066" w14:textId="16EF004D" w:rsidR="00401808" w:rsidRDefault="00A03E72" w:rsidP="00C5139F">
      <w:pPr>
        <w:spacing w:line="276" w:lineRule="auto"/>
      </w:pPr>
      <w:r>
        <w:t>Для</w:t>
      </w:r>
      <w:r w:rsidR="00401808">
        <w:t xml:space="preserve"> фильтраци</w:t>
      </w:r>
      <w:r>
        <w:t>и</w:t>
      </w:r>
      <w:r w:rsidR="00401808">
        <w:t xml:space="preserve"> списка</w:t>
      </w:r>
      <w:r w:rsidR="00C5139F">
        <w:t xml:space="preserve"> организаций, внесенных в ФРМО, в</w:t>
      </w:r>
      <w:r w:rsidR="00401808">
        <w:t>ведите параметры поиска и нажмите</w:t>
      </w:r>
      <w:r>
        <w:t xml:space="preserve"> на</w:t>
      </w:r>
      <w:r w:rsidR="00401808">
        <w:t xml:space="preserve"> кнопку «Применить»</w:t>
      </w:r>
      <w:r w:rsidR="00C5139F">
        <w:t xml:space="preserve">. </w:t>
      </w:r>
      <w:r w:rsidR="00C5139F" w:rsidRPr="00C5139F">
        <w:t>Отфильтрованный список будет отображен в нижней части страницы</w:t>
      </w:r>
      <w:r w:rsidR="00C5139F">
        <w:t xml:space="preserve">. </w:t>
      </w:r>
      <w:r>
        <w:t xml:space="preserve">Для открытия </w:t>
      </w:r>
      <w:r w:rsidR="00401808">
        <w:t>полн</w:t>
      </w:r>
      <w:r>
        <w:t>ого</w:t>
      </w:r>
      <w:r w:rsidR="00401808">
        <w:t xml:space="preserve"> списк</w:t>
      </w:r>
      <w:r>
        <w:t>а</w:t>
      </w:r>
      <w:r w:rsidR="00401808">
        <w:t xml:space="preserve"> полей фильтрации нажмите</w:t>
      </w:r>
      <w:r>
        <w:t xml:space="preserve"> на</w:t>
      </w:r>
      <w:r w:rsidR="00401808">
        <w:t xml:space="preserve"> кнопку «Расширенный фильтр»</w:t>
      </w:r>
      <w:r w:rsidR="00C5139F">
        <w:t xml:space="preserve">. </w:t>
      </w:r>
    </w:p>
    <w:p w14:paraId="00E2BC04" w14:textId="0FD557FF" w:rsidR="00401808" w:rsidRDefault="00A03E72" w:rsidP="00C5139F">
      <w:pPr>
        <w:pStyle w:val="ol"/>
        <w:numPr>
          <w:ilvl w:val="0"/>
          <w:numId w:val="0"/>
        </w:numPr>
        <w:spacing w:line="276" w:lineRule="auto"/>
        <w:ind w:firstLine="709"/>
      </w:pPr>
      <w:r>
        <w:t>Для сброса</w:t>
      </w:r>
      <w:r w:rsidR="00401808">
        <w:t xml:space="preserve"> фильтр</w:t>
      </w:r>
      <w:r>
        <w:t xml:space="preserve">ов </w:t>
      </w:r>
      <w:r w:rsidR="00401808">
        <w:t xml:space="preserve">нажмите </w:t>
      </w:r>
      <w:r>
        <w:t xml:space="preserve">на </w:t>
      </w:r>
      <w:r w:rsidR="00401808">
        <w:t xml:space="preserve">кнопку «Очистить». </w:t>
      </w:r>
      <w:bookmarkStart w:id="100" w:name="_Hlk114491107"/>
      <w:r w:rsidR="00B328A1">
        <w:t>Для выгрузки списка организаций</w:t>
      </w:r>
      <w:r w:rsidR="00322693">
        <w:t>, сформированного</w:t>
      </w:r>
      <w:r w:rsidR="00B328A1">
        <w:t xml:space="preserve"> по результатам поиска</w:t>
      </w:r>
      <w:r w:rsidR="00322693">
        <w:t>,</w:t>
      </w:r>
      <w:r w:rsidR="00B328A1">
        <w:t xml:space="preserve"> нажмите на кнопку «Экспорт</w:t>
      </w:r>
      <w:r w:rsidR="00B328A1" w:rsidRPr="00B328A1">
        <w:t xml:space="preserve"> </w:t>
      </w:r>
      <w:r w:rsidR="00B328A1">
        <w:t>в</w:t>
      </w:r>
      <w:r w:rsidR="00B328A1" w:rsidRPr="00B328A1">
        <w:t xml:space="preserve"> </w:t>
      </w:r>
      <w:r w:rsidR="00B328A1">
        <w:rPr>
          <w:lang w:val="en-US"/>
        </w:rPr>
        <w:t>Excel</w:t>
      </w:r>
      <w:r w:rsidR="00322693">
        <w:t xml:space="preserve">». </w:t>
      </w:r>
      <w:bookmarkEnd w:id="100"/>
    </w:p>
    <w:p w14:paraId="1398D7BB" w14:textId="053E7DA1" w:rsidR="002424C3" w:rsidRPr="00A44C2D" w:rsidRDefault="002424C3" w:rsidP="00E579FD">
      <w:pPr>
        <w:pStyle w:val="afffff1"/>
        <w:spacing w:line="276" w:lineRule="auto"/>
      </w:pPr>
      <w:bookmarkStart w:id="101" w:name="_Ref89771007"/>
      <w:r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</w:t>
      </w:r>
      <w:r w:rsidR="00E37A55">
        <w:rPr>
          <w:noProof/>
        </w:rPr>
        <w:fldChar w:fldCharType="end"/>
      </w:r>
      <w:bookmarkEnd w:id="101"/>
      <w:r>
        <w:t xml:space="preserve"> </w:t>
      </w:r>
      <w:r w:rsidRPr="00A92ADD">
        <w:t xml:space="preserve">– </w:t>
      </w:r>
      <w:r>
        <w:t>Поля фильтрации списка</w:t>
      </w:r>
      <w:r w:rsidR="00A92ADD">
        <w:t xml:space="preserve"> организаций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2690"/>
        <w:gridCol w:w="3640"/>
        <w:gridCol w:w="3014"/>
      </w:tblGrid>
      <w:tr w:rsidR="002424C3" w:rsidRPr="008F106C" w14:paraId="49AFC06B" w14:textId="77777777" w:rsidTr="00F26837">
        <w:trPr>
          <w:tblHeader/>
        </w:trPr>
        <w:tc>
          <w:tcPr>
            <w:tcW w:w="1439" w:type="pct"/>
          </w:tcPr>
          <w:p w14:paraId="6998EE8F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Наименование фильтра</w:t>
            </w:r>
          </w:p>
        </w:tc>
        <w:tc>
          <w:tcPr>
            <w:tcW w:w="1948" w:type="pct"/>
          </w:tcPr>
          <w:p w14:paraId="2B04C4AF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Описание</w:t>
            </w:r>
          </w:p>
        </w:tc>
        <w:tc>
          <w:tcPr>
            <w:tcW w:w="1613" w:type="pct"/>
          </w:tcPr>
          <w:p w14:paraId="70FA3427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Формат ввода</w:t>
            </w:r>
          </w:p>
        </w:tc>
      </w:tr>
      <w:tr w:rsidR="002424C3" w:rsidRPr="008F106C" w14:paraId="179FCC6F" w14:textId="77777777" w:rsidTr="00F26837">
        <w:tc>
          <w:tcPr>
            <w:tcW w:w="5000" w:type="pct"/>
            <w:gridSpan w:val="3"/>
          </w:tcPr>
          <w:p w14:paraId="76759346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Быстрый фильтр</w:t>
            </w:r>
          </w:p>
        </w:tc>
      </w:tr>
      <w:tr w:rsidR="0029232E" w:rsidRPr="008F106C" w14:paraId="772B68C4" w14:textId="77777777" w:rsidTr="00F26837">
        <w:tc>
          <w:tcPr>
            <w:tcW w:w="1439" w:type="pct"/>
          </w:tcPr>
          <w:p w14:paraId="6872764B" w14:textId="1B7F15EC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Сокращенное наименование</w:t>
            </w:r>
          </w:p>
        </w:tc>
        <w:tc>
          <w:tcPr>
            <w:tcW w:w="1948" w:type="pct"/>
          </w:tcPr>
          <w:p w14:paraId="0A310F63" w14:textId="2DB3CEF5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Сокращенное наименование организации</w:t>
            </w:r>
          </w:p>
        </w:tc>
        <w:tc>
          <w:tcPr>
            <w:tcW w:w="1613" w:type="pct"/>
          </w:tcPr>
          <w:p w14:paraId="17281146" w14:textId="62569B46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8F106C" w14:paraId="7DE4B7A5" w14:textId="77777777" w:rsidTr="00F26837">
        <w:tc>
          <w:tcPr>
            <w:tcW w:w="1439" w:type="pct"/>
          </w:tcPr>
          <w:p w14:paraId="575F2C33" w14:textId="496D8B97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Полное наименование</w:t>
            </w:r>
          </w:p>
        </w:tc>
        <w:tc>
          <w:tcPr>
            <w:tcW w:w="1948" w:type="pct"/>
          </w:tcPr>
          <w:p w14:paraId="792F8A3F" w14:textId="5920C876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Полное наименование организации</w:t>
            </w:r>
          </w:p>
        </w:tc>
        <w:tc>
          <w:tcPr>
            <w:tcW w:w="1613" w:type="pct"/>
          </w:tcPr>
          <w:p w14:paraId="2FD79E68" w14:textId="2F8FAD03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8F106C" w14:paraId="66B5FEB0" w14:textId="77777777" w:rsidTr="00F26837">
        <w:tc>
          <w:tcPr>
            <w:tcW w:w="1439" w:type="pct"/>
          </w:tcPr>
          <w:p w14:paraId="4A663A2A" w14:textId="59C6AEB7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OID</w:t>
            </w:r>
          </w:p>
        </w:tc>
        <w:tc>
          <w:tcPr>
            <w:tcW w:w="1948" w:type="pct"/>
          </w:tcPr>
          <w:p w14:paraId="4ED23599" w14:textId="7FCAE281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Идентификационный номер организации</w:t>
            </w:r>
          </w:p>
        </w:tc>
        <w:tc>
          <w:tcPr>
            <w:tcW w:w="1613" w:type="pct"/>
          </w:tcPr>
          <w:p w14:paraId="715F0E56" w14:textId="49A80324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29232E" w:rsidRPr="008F106C" w14:paraId="1E8D9904" w14:textId="77777777" w:rsidTr="00F26837">
        <w:tc>
          <w:tcPr>
            <w:tcW w:w="5000" w:type="pct"/>
            <w:gridSpan w:val="3"/>
          </w:tcPr>
          <w:p w14:paraId="78318378" w14:textId="77777777" w:rsidR="0029232E" w:rsidRPr="008F106C" w:rsidRDefault="0029232E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Расширенный фильтр</w:t>
            </w:r>
          </w:p>
        </w:tc>
      </w:tr>
      <w:tr w:rsidR="0029232E" w:rsidRPr="008F106C" w14:paraId="60E585A7" w14:textId="77777777" w:rsidTr="00F26837">
        <w:tc>
          <w:tcPr>
            <w:tcW w:w="1439" w:type="pct"/>
          </w:tcPr>
          <w:p w14:paraId="6B094FE2" w14:textId="46164B79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Субъект</w:t>
            </w:r>
          </w:p>
        </w:tc>
        <w:tc>
          <w:tcPr>
            <w:tcW w:w="1948" w:type="pct"/>
          </w:tcPr>
          <w:p w14:paraId="5F4A9220" w14:textId="730EEECC" w:rsidR="0029232E" w:rsidRPr="008F106C" w:rsidRDefault="00BC058C" w:rsidP="00E579FD">
            <w:pPr>
              <w:pStyle w:val="affffd"/>
              <w:spacing w:line="276" w:lineRule="auto"/>
            </w:pPr>
            <w:r w:rsidRPr="008F106C">
              <w:t>Субъект РФ, в котором зарегистрирована организация</w:t>
            </w:r>
          </w:p>
        </w:tc>
        <w:tc>
          <w:tcPr>
            <w:tcW w:w="1613" w:type="pct"/>
          </w:tcPr>
          <w:p w14:paraId="4AD4CDBC" w14:textId="1B126D2A" w:rsidR="0029232E" w:rsidRPr="008F106C" w:rsidRDefault="00BC058C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29232E" w:rsidRPr="008F106C" w14:paraId="10616061" w14:textId="77777777" w:rsidTr="00F26837">
        <w:tc>
          <w:tcPr>
            <w:tcW w:w="1439" w:type="pct"/>
          </w:tcPr>
          <w:p w14:paraId="60454822" w14:textId="5A7A70A8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Населенный пункт</w:t>
            </w:r>
          </w:p>
        </w:tc>
        <w:tc>
          <w:tcPr>
            <w:tcW w:w="1948" w:type="pct"/>
          </w:tcPr>
          <w:p w14:paraId="5CED32D7" w14:textId="7AB1AB18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>Наименование населенного пункта, в котором зарегистрирована организация</w:t>
            </w:r>
          </w:p>
        </w:tc>
        <w:tc>
          <w:tcPr>
            <w:tcW w:w="1613" w:type="pct"/>
          </w:tcPr>
          <w:p w14:paraId="12C450ED" w14:textId="298BBF8F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DB1183" w14:paraId="396270DA" w14:textId="77777777" w:rsidTr="00F26837">
        <w:tc>
          <w:tcPr>
            <w:tcW w:w="1439" w:type="pct"/>
          </w:tcPr>
          <w:p w14:paraId="02BB1945" w14:textId="2326E117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Форма собственности</w:t>
            </w:r>
          </w:p>
        </w:tc>
        <w:tc>
          <w:tcPr>
            <w:tcW w:w="1948" w:type="pct"/>
          </w:tcPr>
          <w:p w14:paraId="5EC5301A" w14:textId="166B9EE3" w:rsidR="0029232E" w:rsidRPr="008F106C" w:rsidRDefault="001303F7" w:rsidP="00E579FD">
            <w:pPr>
              <w:pStyle w:val="affffd"/>
              <w:spacing w:line="276" w:lineRule="auto"/>
            </w:pPr>
            <w:r w:rsidRPr="008F106C">
              <w:t xml:space="preserve">Тип формы собственности </w:t>
            </w:r>
            <w:r w:rsidR="004F59E6" w:rsidRPr="008F106C">
              <w:t>организации</w:t>
            </w:r>
          </w:p>
        </w:tc>
        <w:tc>
          <w:tcPr>
            <w:tcW w:w="1613" w:type="pct"/>
          </w:tcPr>
          <w:p w14:paraId="4DD32C97" w14:textId="2CF2A54C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29232E" w:rsidRPr="008F106C" w14:paraId="71B7353C" w14:textId="77777777" w:rsidTr="00F26837">
        <w:tc>
          <w:tcPr>
            <w:tcW w:w="1439" w:type="pct"/>
          </w:tcPr>
          <w:p w14:paraId="1090266D" w14:textId="2116E3A5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Ведомственная принадлежность</w:t>
            </w:r>
          </w:p>
        </w:tc>
        <w:tc>
          <w:tcPr>
            <w:tcW w:w="1948" w:type="pct"/>
          </w:tcPr>
          <w:p w14:paraId="051EE52A" w14:textId="6CB9B2A1" w:rsidR="0029232E" w:rsidRPr="008F106C" w:rsidRDefault="004F59E6" w:rsidP="00E579FD">
            <w:pPr>
              <w:pStyle w:val="affffd"/>
              <w:spacing w:line="276" w:lineRule="auto"/>
            </w:pPr>
            <w:r w:rsidRPr="008F106C">
              <w:t xml:space="preserve">Тип ведомственной принадлежности для формы собственности «Государственное </w:t>
            </w:r>
            <w:r w:rsidR="00B22D6D">
              <w:t xml:space="preserve">или муниципальное </w:t>
            </w:r>
            <w:r w:rsidRPr="008F106C">
              <w:t>юридическое лицо»</w:t>
            </w:r>
          </w:p>
        </w:tc>
        <w:tc>
          <w:tcPr>
            <w:tcW w:w="1613" w:type="pct"/>
          </w:tcPr>
          <w:p w14:paraId="0D4A2D44" w14:textId="5C8D696D" w:rsidR="0029232E" w:rsidRPr="008F106C" w:rsidRDefault="004F59E6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B87D07" w:rsidRPr="008F106C" w14:paraId="4E264672" w14:textId="77777777" w:rsidTr="00F26837">
        <w:tc>
          <w:tcPr>
            <w:tcW w:w="1439" w:type="pct"/>
          </w:tcPr>
          <w:p w14:paraId="1C310B2E" w14:textId="551C8D28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>Состояние</w:t>
            </w:r>
          </w:p>
        </w:tc>
        <w:tc>
          <w:tcPr>
            <w:tcW w:w="1948" w:type="pct"/>
          </w:tcPr>
          <w:p w14:paraId="2086A9C5" w14:textId="4F8B3CA6" w:rsidR="00B87D07" w:rsidRPr="008F106C" w:rsidRDefault="0039569F" w:rsidP="00E579FD">
            <w:pPr>
              <w:pStyle w:val="affffd"/>
              <w:spacing w:line="276" w:lineRule="auto"/>
            </w:pPr>
            <w:r w:rsidRPr="008F106C">
              <w:t>Текущее состояние субъекта системы здравоохранения</w:t>
            </w:r>
          </w:p>
        </w:tc>
        <w:tc>
          <w:tcPr>
            <w:tcW w:w="1613" w:type="pct"/>
          </w:tcPr>
          <w:p w14:paraId="692BBE09" w14:textId="38127149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B87D07" w:rsidRPr="008F106C" w14:paraId="5275A835" w14:textId="77777777" w:rsidTr="00F26837">
        <w:tc>
          <w:tcPr>
            <w:tcW w:w="1439" w:type="pct"/>
          </w:tcPr>
          <w:p w14:paraId="4874176A" w14:textId="27DFB1A9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>Признак подчиненности</w:t>
            </w:r>
          </w:p>
        </w:tc>
        <w:tc>
          <w:tcPr>
            <w:tcW w:w="1948" w:type="pct"/>
          </w:tcPr>
          <w:p w14:paraId="28B317B9" w14:textId="38480884" w:rsidR="00B87D07" w:rsidRPr="008F106C" w:rsidRDefault="0039569F" w:rsidP="00E579FD">
            <w:pPr>
              <w:pStyle w:val="affffd"/>
              <w:spacing w:line="276" w:lineRule="auto"/>
            </w:pPr>
            <w:r w:rsidRPr="008F106C">
              <w:t>Вид подчиненности субъекта системы здравоохранения: основное или подчиненное (филиал)</w:t>
            </w:r>
          </w:p>
        </w:tc>
        <w:tc>
          <w:tcPr>
            <w:tcW w:w="1613" w:type="pct"/>
          </w:tcPr>
          <w:p w14:paraId="79A1E25B" w14:textId="3690CC92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8F106C" w:rsidRPr="008F106C" w14:paraId="61313D17" w14:textId="77777777" w:rsidTr="00F26837">
        <w:tc>
          <w:tcPr>
            <w:tcW w:w="1439" w:type="pct"/>
          </w:tcPr>
          <w:p w14:paraId="690E30D3" w14:textId="298D126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ИНН</w:t>
            </w:r>
          </w:p>
        </w:tc>
        <w:tc>
          <w:tcPr>
            <w:tcW w:w="1948" w:type="pct"/>
          </w:tcPr>
          <w:p w14:paraId="607410BA" w14:textId="04196E5F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Идентификационный номер налогоплательщика</w:t>
            </w:r>
          </w:p>
        </w:tc>
        <w:tc>
          <w:tcPr>
            <w:tcW w:w="1613" w:type="pct"/>
          </w:tcPr>
          <w:p w14:paraId="5FB295FF" w14:textId="29534802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8F106C" w:rsidRPr="008F106C" w14:paraId="3E4E47D4" w14:textId="77777777" w:rsidTr="00F26837">
        <w:tc>
          <w:tcPr>
            <w:tcW w:w="1439" w:type="pct"/>
          </w:tcPr>
          <w:p w14:paraId="3ABB957F" w14:textId="10A1E923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КПП</w:t>
            </w:r>
          </w:p>
        </w:tc>
        <w:tc>
          <w:tcPr>
            <w:tcW w:w="1948" w:type="pct"/>
          </w:tcPr>
          <w:p w14:paraId="4962F4D0" w14:textId="01056E33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 xml:space="preserve">Код причины постановки на учет </w:t>
            </w:r>
          </w:p>
        </w:tc>
        <w:tc>
          <w:tcPr>
            <w:tcW w:w="1613" w:type="pct"/>
          </w:tcPr>
          <w:p w14:paraId="7456BAEF" w14:textId="055E8D4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8F106C" w:rsidRPr="008F106C" w14:paraId="7868C25E" w14:textId="77777777" w:rsidTr="00F26837">
        <w:tc>
          <w:tcPr>
            <w:tcW w:w="1439" w:type="pct"/>
          </w:tcPr>
          <w:p w14:paraId="5A3342E4" w14:textId="752265B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ОГРН</w:t>
            </w:r>
          </w:p>
        </w:tc>
        <w:tc>
          <w:tcPr>
            <w:tcW w:w="1948" w:type="pct"/>
          </w:tcPr>
          <w:p w14:paraId="7B9A1B49" w14:textId="102521AD" w:rsidR="008F106C" w:rsidRPr="008F106C" w:rsidRDefault="00C04F37" w:rsidP="00E579FD">
            <w:pPr>
              <w:pStyle w:val="affffd"/>
              <w:spacing w:line="276" w:lineRule="auto"/>
            </w:pPr>
            <w:r>
              <w:t>Основной г</w:t>
            </w:r>
            <w:r w:rsidR="008F106C" w:rsidRPr="008F106C">
              <w:t>осударственный регистрационный номер</w:t>
            </w:r>
          </w:p>
        </w:tc>
        <w:tc>
          <w:tcPr>
            <w:tcW w:w="1613" w:type="pct"/>
          </w:tcPr>
          <w:p w14:paraId="6215C664" w14:textId="3116C8DB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CF766D" w:rsidRPr="008F106C" w14:paraId="024956BA" w14:textId="77777777" w:rsidTr="00F26837">
        <w:tc>
          <w:tcPr>
            <w:tcW w:w="1439" w:type="pct"/>
          </w:tcPr>
          <w:p w14:paraId="086A7B56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F26837">
              <w:t xml:space="preserve">OID </w:t>
            </w:r>
            <w:r w:rsidRPr="008F106C">
              <w:t>подразделения</w:t>
            </w:r>
          </w:p>
        </w:tc>
        <w:tc>
          <w:tcPr>
            <w:tcW w:w="1948" w:type="pct"/>
          </w:tcPr>
          <w:p w14:paraId="780A5753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Идентификационный номер подразделения</w:t>
            </w:r>
          </w:p>
        </w:tc>
        <w:tc>
          <w:tcPr>
            <w:tcW w:w="1613" w:type="pct"/>
          </w:tcPr>
          <w:p w14:paraId="3FC4F720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CF766D" w:rsidRPr="008F106C" w14:paraId="78FD0F15" w14:textId="77777777" w:rsidTr="00F26837">
        <w:tc>
          <w:tcPr>
            <w:tcW w:w="1439" w:type="pct"/>
          </w:tcPr>
          <w:p w14:paraId="53C82B81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Субъект системы здравоохранения</w:t>
            </w:r>
          </w:p>
        </w:tc>
        <w:tc>
          <w:tcPr>
            <w:tcW w:w="1948" w:type="pct"/>
          </w:tcPr>
          <w:p w14:paraId="4139DB7D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Тип организации</w:t>
            </w:r>
          </w:p>
        </w:tc>
        <w:tc>
          <w:tcPr>
            <w:tcW w:w="1613" w:type="pct"/>
          </w:tcPr>
          <w:p w14:paraId="63A62C44" w14:textId="3C18B632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39569F" w:rsidRPr="008F106C" w14:paraId="0D309F2F" w14:textId="77777777" w:rsidTr="00F26837">
        <w:tc>
          <w:tcPr>
            <w:tcW w:w="5000" w:type="pct"/>
            <w:gridSpan w:val="3"/>
          </w:tcPr>
          <w:p w14:paraId="7AD66012" w14:textId="4496F30B" w:rsidR="0039569F" w:rsidRPr="008F106C" w:rsidRDefault="0039569F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Расширенный фильтр, если выбран субъект системы здравоохранения</w:t>
            </w:r>
            <w:r w:rsidR="00C04F37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«Медицинская организация»</w:t>
            </w:r>
          </w:p>
        </w:tc>
      </w:tr>
      <w:tr w:rsidR="0039569F" w:rsidRPr="008F106C" w14:paraId="3D008E2A" w14:textId="77777777" w:rsidTr="00F26837">
        <w:tc>
          <w:tcPr>
            <w:tcW w:w="1439" w:type="pct"/>
          </w:tcPr>
          <w:p w14:paraId="465E8545" w14:textId="6D2C2FCF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Вид деятельности</w:t>
            </w:r>
          </w:p>
        </w:tc>
        <w:tc>
          <w:tcPr>
            <w:tcW w:w="1948" w:type="pct"/>
          </w:tcPr>
          <w:p w14:paraId="332B90E4" w14:textId="0722FBBB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Вид деятельности медицинской организации</w:t>
            </w:r>
          </w:p>
        </w:tc>
        <w:tc>
          <w:tcPr>
            <w:tcW w:w="1613" w:type="pct"/>
          </w:tcPr>
          <w:p w14:paraId="29625917" w14:textId="6DF6C051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1C74ABEF" w14:textId="77777777" w:rsidTr="00F26837">
        <w:tc>
          <w:tcPr>
            <w:tcW w:w="1439" w:type="pct"/>
          </w:tcPr>
          <w:p w14:paraId="0A5D56CC" w14:textId="6A2AB9F0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Территориальный признак</w:t>
            </w:r>
          </w:p>
        </w:tc>
        <w:tc>
          <w:tcPr>
            <w:tcW w:w="1948" w:type="pct"/>
          </w:tcPr>
          <w:p w14:paraId="39D78622" w14:textId="47A1DBE4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территориальной принадлежности медицинской организации</w:t>
            </w:r>
          </w:p>
        </w:tc>
        <w:tc>
          <w:tcPr>
            <w:tcW w:w="1613" w:type="pct"/>
          </w:tcPr>
          <w:p w14:paraId="1C419EC5" w14:textId="2E3CC821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639DCD15" w14:textId="77777777" w:rsidTr="00F26837">
        <w:tc>
          <w:tcPr>
            <w:tcW w:w="1439" w:type="pct"/>
          </w:tcPr>
          <w:p w14:paraId="2A784726" w14:textId="2C9EB64A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организации</w:t>
            </w:r>
          </w:p>
        </w:tc>
        <w:tc>
          <w:tcPr>
            <w:tcW w:w="1948" w:type="pct"/>
          </w:tcPr>
          <w:p w14:paraId="634E3A18" w14:textId="4CCA2992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медицинской организации</w:t>
            </w:r>
          </w:p>
        </w:tc>
        <w:tc>
          <w:tcPr>
            <w:tcW w:w="1613" w:type="pct"/>
          </w:tcPr>
          <w:p w14:paraId="4B179AE3" w14:textId="6CD6789F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45D49A50" w14:textId="77777777" w:rsidTr="00F26837">
        <w:tc>
          <w:tcPr>
            <w:tcW w:w="5000" w:type="pct"/>
            <w:gridSpan w:val="3"/>
          </w:tcPr>
          <w:p w14:paraId="41CBE31D" w14:textId="15FA3D2D" w:rsidR="0039569F" w:rsidRPr="008F106C" w:rsidRDefault="0039569F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rFonts w:eastAsia="Times New Roman"/>
                <w:szCs w:val="22"/>
              </w:rPr>
              <w:t xml:space="preserve">Блок полей «Лицензия» расширенного фильтра, если выбран </w:t>
            </w:r>
            <w:r w:rsidR="00450540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субъект системы здравоохранения «Медицинская организация»</w:t>
            </w:r>
          </w:p>
        </w:tc>
      </w:tr>
      <w:tr w:rsidR="008F5DCA" w:rsidRPr="008F106C" w14:paraId="5557ECBC" w14:textId="77777777" w:rsidTr="00F26837">
        <w:tc>
          <w:tcPr>
            <w:tcW w:w="1439" w:type="pct"/>
          </w:tcPr>
          <w:p w14:paraId="5ACF1CE7" w14:textId="368CD3D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деятельности лицензии</w:t>
            </w:r>
          </w:p>
        </w:tc>
        <w:tc>
          <w:tcPr>
            <w:tcW w:w="1948" w:type="pct"/>
          </w:tcPr>
          <w:p w14:paraId="5694BAAF" w14:textId="309D418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деятельности, на которую выдана лицензия медицинской организации</w:t>
            </w:r>
          </w:p>
        </w:tc>
        <w:tc>
          <w:tcPr>
            <w:tcW w:w="1613" w:type="pct"/>
          </w:tcPr>
          <w:p w14:paraId="22CAB394" w14:textId="7ADE556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8F5DCA" w:rsidRPr="008F106C" w14:paraId="1F7DE3F5" w14:textId="77777777" w:rsidTr="00F26837">
        <w:tc>
          <w:tcPr>
            <w:tcW w:w="1439" w:type="pct"/>
          </w:tcPr>
          <w:p w14:paraId="2FFC5575" w14:textId="53A8891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Работа/услуга лицензии</w:t>
            </w:r>
          </w:p>
        </w:tc>
        <w:tc>
          <w:tcPr>
            <w:tcW w:w="1948" w:type="pct"/>
          </w:tcPr>
          <w:p w14:paraId="7E672CC9" w14:textId="77F8D656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работ и услуг, оказываемых в рамках лицензии</w:t>
            </w:r>
          </w:p>
        </w:tc>
        <w:tc>
          <w:tcPr>
            <w:tcW w:w="1613" w:type="pct"/>
          </w:tcPr>
          <w:p w14:paraId="572E1F91" w14:textId="3E7F7B7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(несколько значений)</w:t>
            </w:r>
          </w:p>
        </w:tc>
      </w:tr>
      <w:tr w:rsidR="008F5DCA" w:rsidRPr="008F106C" w14:paraId="56EEB878" w14:textId="77777777" w:rsidTr="00F26837">
        <w:tc>
          <w:tcPr>
            <w:tcW w:w="1439" w:type="pct"/>
          </w:tcPr>
          <w:p w14:paraId="569304B7" w14:textId="03A0465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Серия/номер</w:t>
            </w:r>
          </w:p>
        </w:tc>
        <w:tc>
          <w:tcPr>
            <w:tcW w:w="1948" w:type="pct"/>
          </w:tcPr>
          <w:p w14:paraId="6128CCAD" w14:textId="08BE22D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Серия и номер лицензии</w:t>
            </w:r>
          </w:p>
        </w:tc>
        <w:tc>
          <w:tcPr>
            <w:tcW w:w="1613" w:type="pct"/>
          </w:tcPr>
          <w:p w14:paraId="7540EDC6" w14:textId="6475C76E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Число. В качестве разделителя используется символ «/»</w:t>
            </w:r>
          </w:p>
        </w:tc>
      </w:tr>
      <w:tr w:rsidR="008F5DCA" w:rsidRPr="008F106C" w14:paraId="162C2F81" w14:textId="77777777" w:rsidTr="00F26837">
        <w:tc>
          <w:tcPr>
            <w:tcW w:w="1439" w:type="pct"/>
          </w:tcPr>
          <w:p w14:paraId="363E6080" w14:textId="36B68125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выдачи от</w:t>
            </w:r>
          </w:p>
        </w:tc>
        <w:tc>
          <w:tcPr>
            <w:tcW w:w="1948" w:type="pct"/>
            <w:vMerge w:val="restart"/>
          </w:tcPr>
          <w:p w14:paraId="1208F109" w14:textId="525410A7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выдачи лицензии</w:t>
            </w:r>
          </w:p>
        </w:tc>
        <w:tc>
          <w:tcPr>
            <w:tcW w:w="1613" w:type="pct"/>
            <w:vMerge w:val="restart"/>
          </w:tcPr>
          <w:p w14:paraId="7C139446" w14:textId="25AE39E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1D18B655" w14:textId="77777777" w:rsidTr="00F26837">
        <w:tc>
          <w:tcPr>
            <w:tcW w:w="1439" w:type="pct"/>
          </w:tcPr>
          <w:p w14:paraId="7D5ECADC" w14:textId="12853B9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выдачи до</w:t>
            </w:r>
          </w:p>
        </w:tc>
        <w:tc>
          <w:tcPr>
            <w:tcW w:w="1948" w:type="pct"/>
            <w:vMerge/>
          </w:tcPr>
          <w:p w14:paraId="389947FE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6B6BAEAB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2877F10D" w14:textId="77777777" w:rsidTr="00F26837">
        <w:tc>
          <w:tcPr>
            <w:tcW w:w="1439" w:type="pct"/>
          </w:tcPr>
          <w:p w14:paraId="0D6F72E7" w14:textId="1C4CC157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начала от</w:t>
            </w:r>
          </w:p>
        </w:tc>
        <w:tc>
          <w:tcPr>
            <w:tcW w:w="1948" w:type="pct"/>
            <w:vMerge w:val="restart"/>
          </w:tcPr>
          <w:p w14:paraId="0797BACC" w14:textId="7981CE8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начала действия лицензии</w:t>
            </w:r>
          </w:p>
        </w:tc>
        <w:tc>
          <w:tcPr>
            <w:tcW w:w="1613" w:type="pct"/>
            <w:vMerge w:val="restart"/>
          </w:tcPr>
          <w:p w14:paraId="62E5E465" w14:textId="2CED485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4B3897FE" w14:textId="77777777" w:rsidTr="00F26837">
        <w:tc>
          <w:tcPr>
            <w:tcW w:w="1439" w:type="pct"/>
          </w:tcPr>
          <w:p w14:paraId="5C92E7A7" w14:textId="47A1EF2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начало до</w:t>
            </w:r>
          </w:p>
        </w:tc>
        <w:tc>
          <w:tcPr>
            <w:tcW w:w="1948" w:type="pct"/>
            <w:vMerge/>
          </w:tcPr>
          <w:p w14:paraId="0ACDE9A2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188897EA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46ACFA44" w14:textId="77777777" w:rsidTr="00F26837">
        <w:tc>
          <w:tcPr>
            <w:tcW w:w="1439" w:type="pct"/>
          </w:tcPr>
          <w:p w14:paraId="08654609" w14:textId="2A5FE4F6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окончания от</w:t>
            </w:r>
          </w:p>
        </w:tc>
        <w:tc>
          <w:tcPr>
            <w:tcW w:w="1948" w:type="pct"/>
            <w:vMerge w:val="restart"/>
          </w:tcPr>
          <w:p w14:paraId="303C8829" w14:textId="0CA6FDE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окончания действия лицензии</w:t>
            </w:r>
          </w:p>
        </w:tc>
        <w:tc>
          <w:tcPr>
            <w:tcW w:w="1613" w:type="pct"/>
            <w:vMerge w:val="restart"/>
          </w:tcPr>
          <w:p w14:paraId="1D404BE9" w14:textId="25FD9B3C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7D7B278D" w14:textId="77777777" w:rsidTr="00F26837">
        <w:tc>
          <w:tcPr>
            <w:tcW w:w="1439" w:type="pct"/>
          </w:tcPr>
          <w:p w14:paraId="0E39504A" w14:textId="3BDF83A4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окончания до</w:t>
            </w:r>
          </w:p>
        </w:tc>
        <w:tc>
          <w:tcPr>
            <w:tcW w:w="1948" w:type="pct"/>
            <w:vMerge/>
          </w:tcPr>
          <w:p w14:paraId="47C9ED3E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289F2C81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0B46B2C6" w14:textId="77777777" w:rsidTr="00F26837">
        <w:tc>
          <w:tcPr>
            <w:tcW w:w="1439" w:type="pct"/>
          </w:tcPr>
          <w:p w14:paraId="1A302207" w14:textId="08C9EEFE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Статус</w:t>
            </w:r>
          </w:p>
        </w:tc>
        <w:tc>
          <w:tcPr>
            <w:tcW w:w="1948" w:type="pct"/>
          </w:tcPr>
          <w:p w14:paraId="43961D77" w14:textId="63DD0B0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Статус лицензии</w:t>
            </w:r>
          </w:p>
        </w:tc>
        <w:tc>
          <w:tcPr>
            <w:tcW w:w="1613" w:type="pct"/>
          </w:tcPr>
          <w:p w14:paraId="70F53D89" w14:textId="3BB0EB89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8F5DCA" w:rsidRPr="008F106C" w14:paraId="79667F23" w14:textId="77777777" w:rsidTr="00F26837">
        <w:tc>
          <w:tcPr>
            <w:tcW w:w="5000" w:type="pct"/>
            <w:gridSpan w:val="3"/>
          </w:tcPr>
          <w:p w14:paraId="6539E72C" w14:textId="0D48B60C" w:rsidR="008F5DCA" w:rsidRPr="008F106C" w:rsidRDefault="008F5DCA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Блок полей «</w:t>
            </w:r>
            <w:r w:rsidR="005E6C81">
              <w:rPr>
                <w:rFonts w:eastAsia="Times New Roman"/>
                <w:szCs w:val="22"/>
              </w:rPr>
              <w:t>Медицинское оборудование</w:t>
            </w:r>
            <w:r w:rsidRPr="008F106C">
              <w:rPr>
                <w:rFonts w:eastAsia="Times New Roman"/>
                <w:szCs w:val="22"/>
              </w:rPr>
              <w:t xml:space="preserve">» расширенного фильтра, </w:t>
            </w:r>
            <w:r w:rsidR="00E0013A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если выбран субъект системы здравоохранения «Медицинская организация»</w:t>
            </w:r>
          </w:p>
        </w:tc>
      </w:tr>
      <w:tr w:rsidR="008F5DCA" w:rsidRPr="008F106C" w14:paraId="47B3F1A5" w14:textId="77777777" w:rsidTr="00F26837">
        <w:tc>
          <w:tcPr>
            <w:tcW w:w="1439" w:type="pct"/>
          </w:tcPr>
          <w:p w14:paraId="13E32AD5" w14:textId="56BC85C7" w:rsidR="008F5DCA" w:rsidRPr="008F106C" w:rsidRDefault="00D768C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948" w:type="pct"/>
          </w:tcPr>
          <w:p w14:paraId="0BEC9E1D" w14:textId="754AB31B" w:rsidR="008F5DCA" w:rsidRPr="00E04D3E" w:rsidRDefault="00E04D3E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613" w:type="pct"/>
          </w:tcPr>
          <w:p w14:paraId="464E5F89" w14:textId="397CA494" w:rsidR="008F5DCA" w:rsidRPr="008F106C" w:rsidRDefault="00E04D3E" w:rsidP="00E579FD">
            <w:pPr>
              <w:pStyle w:val="affffd"/>
              <w:spacing w:line="276" w:lineRule="auto"/>
            </w:pPr>
            <w:r w:rsidRPr="008F106C">
              <w:t xml:space="preserve">Выбор одного или нескольких значений </w:t>
            </w:r>
            <w:r w:rsidR="00E0013A">
              <w:br/>
            </w:r>
            <w:r w:rsidRPr="008F106C">
              <w:t>в иерархическом списке</w:t>
            </w:r>
          </w:p>
        </w:tc>
      </w:tr>
      <w:tr w:rsidR="00D768C1" w:rsidRPr="008F106C" w14:paraId="3AB95ECB" w14:textId="77777777" w:rsidTr="00F26837">
        <w:tc>
          <w:tcPr>
            <w:tcW w:w="1439" w:type="pct"/>
          </w:tcPr>
          <w:p w14:paraId="13E70724" w14:textId="02E8B132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Тип </w:t>
            </w:r>
            <w:r w:rsidR="00A74EE9">
              <w:t>медицинского изделия</w:t>
            </w:r>
          </w:p>
        </w:tc>
        <w:tc>
          <w:tcPr>
            <w:tcW w:w="1948" w:type="pct"/>
          </w:tcPr>
          <w:p w14:paraId="2109AC2C" w14:textId="44A24502" w:rsidR="00D768C1" w:rsidRPr="00E04D3E" w:rsidRDefault="00D768C1" w:rsidP="00E579FD">
            <w:pPr>
              <w:pStyle w:val="affffd"/>
              <w:spacing w:line="276" w:lineRule="auto"/>
              <w:rPr>
                <w:lang w:val="en-US"/>
              </w:rPr>
            </w:pPr>
            <w:r w:rsidRPr="008F106C">
              <w:t xml:space="preserve">Тип </w:t>
            </w:r>
            <w:r w:rsidR="00E04D3E">
              <w:t>медицинского изделия</w:t>
            </w:r>
          </w:p>
        </w:tc>
        <w:tc>
          <w:tcPr>
            <w:tcW w:w="1613" w:type="pct"/>
          </w:tcPr>
          <w:p w14:paraId="0B1EE164" w14:textId="7DC2A0C5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одного или нескольких значений </w:t>
            </w:r>
            <w:r w:rsidR="00E0013A">
              <w:br/>
            </w:r>
            <w:r w:rsidRPr="008F106C">
              <w:t>в иерархическом списке</w:t>
            </w:r>
          </w:p>
        </w:tc>
      </w:tr>
      <w:tr w:rsidR="00D768C1" w:rsidRPr="008F106C" w14:paraId="4C569741" w14:textId="77777777" w:rsidTr="00F26837">
        <w:tc>
          <w:tcPr>
            <w:tcW w:w="1439" w:type="pct"/>
          </w:tcPr>
          <w:p w14:paraId="0DFF1845" w14:textId="75DF6939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Страна производства</w:t>
            </w:r>
          </w:p>
        </w:tc>
        <w:tc>
          <w:tcPr>
            <w:tcW w:w="1948" w:type="pct"/>
          </w:tcPr>
          <w:p w14:paraId="0E52BA27" w14:textId="001AAB05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Страна производства оборудования</w:t>
            </w:r>
          </w:p>
        </w:tc>
        <w:tc>
          <w:tcPr>
            <w:tcW w:w="1613" w:type="pct"/>
          </w:tcPr>
          <w:p w14:paraId="16BC2EA8" w14:textId="2E9EB20F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D768C1" w:rsidRPr="008F106C" w14:paraId="5719654D" w14:textId="77777777" w:rsidTr="00F26837">
        <w:tc>
          <w:tcPr>
            <w:tcW w:w="1439" w:type="pct"/>
          </w:tcPr>
          <w:p w14:paraId="4D1BE685" w14:textId="16D49BC2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ввода от</w:t>
            </w:r>
          </w:p>
        </w:tc>
        <w:tc>
          <w:tcPr>
            <w:tcW w:w="1948" w:type="pct"/>
            <w:vMerge w:val="restart"/>
          </w:tcPr>
          <w:p w14:paraId="4267606C" w14:textId="03FF7D9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ввода оборудования в эксплуатацию</w:t>
            </w:r>
          </w:p>
        </w:tc>
        <w:tc>
          <w:tcPr>
            <w:tcW w:w="1613" w:type="pct"/>
            <w:vMerge w:val="restart"/>
          </w:tcPr>
          <w:p w14:paraId="12EADC7D" w14:textId="22F5BE9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D768C1" w:rsidRPr="008F106C" w14:paraId="60139356" w14:textId="77777777" w:rsidTr="00F26837">
        <w:tc>
          <w:tcPr>
            <w:tcW w:w="1439" w:type="pct"/>
          </w:tcPr>
          <w:p w14:paraId="1ECDC751" w14:textId="75681240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ввода до</w:t>
            </w:r>
          </w:p>
        </w:tc>
        <w:tc>
          <w:tcPr>
            <w:tcW w:w="1948" w:type="pct"/>
            <w:vMerge/>
          </w:tcPr>
          <w:p w14:paraId="57642127" w14:textId="77777777" w:rsidR="00D768C1" w:rsidRPr="008F106C" w:rsidRDefault="00D768C1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3758ADE2" w14:textId="77777777" w:rsidR="00D768C1" w:rsidRPr="008F106C" w:rsidRDefault="00D768C1" w:rsidP="00E579FD">
            <w:pPr>
              <w:pStyle w:val="affffd"/>
              <w:spacing w:line="276" w:lineRule="auto"/>
            </w:pPr>
          </w:p>
        </w:tc>
      </w:tr>
      <w:tr w:rsidR="00D768C1" w:rsidRPr="008F106C" w14:paraId="71B16930" w14:textId="77777777" w:rsidTr="00F26837">
        <w:tc>
          <w:tcPr>
            <w:tcW w:w="1439" w:type="pct"/>
          </w:tcPr>
          <w:p w14:paraId="30B963E0" w14:textId="34912AF8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вывода от</w:t>
            </w:r>
          </w:p>
        </w:tc>
        <w:tc>
          <w:tcPr>
            <w:tcW w:w="1948" w:type="pct"/>
            <w:vMerge w:val="restart"/>
          </w:tcPr>
          <w:p w14:paraId="5339504E" w14:textId="0170F164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вывода оборудования из эксплуатации</w:t>
            </w:r>
          </w:p>
        </w:tc>
        <w:tc>
          <w:tcPr>
            <w:tcW w:w="1613" w:type="pct"/>
            <w:vMerge w:val="restart"/>
          </w:tcPr>
          <w:p w14:paraId="58CAA88F" w14:textId="489DCE8B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D768C1" w:rsidRPr="008F106C" w14:paraId="10B44B40" w14:textId="77777777" w:rsidTr="00F26837">
        <w:tc>
          <w:tcPr>
            <w:tcW w:w="1439" w:type="pct"/>
          </w:tcPr>
          <w:p w14:paraId="4CB45498" w14:textId="402A408A" w:rsidR="00D768C1" w:rsidRPr="008F106C" w:rsidRDefault="00D768C1" w:rsidP="00E0013A">
            <w:pPr>
              <w:pStyle w:val="af5"/>
              <w:spacing w:line="276" w:lineRule="auto"/>
              <w:ind w:left="0"/>
              <w:rPr>
                <w:sz w:val="22"/>
                <w:szCs w:val="22"/>
              </w:rPr>
            </w:pPr>
            <w:r w:rsidRPr="008F106C">
              <w:rPr>
                <w:sz w:val="22"/>
                <w:szCs w:val="22"/>
              </w:rPr>
              <w:t>Дата вывода до</w:t>
            </w:r>
          </w:p>
        </w:tc>
        <w:tc>
          <w:tcPr>
            <w:tcW w:w="1948" w:type="pct"/>
            <w:vMerge/>
          </w:tcPr>
          <w:p w14:paraId="3D1E2B81" w14:textId="77777777" w:rsidR="00D768C1" w:rsidRPr="008F106C" w:rsidRDefault="00D768C1" w:rsidP="00E579FD">
            <w:pPr>
              <w:pStyle w:val="af5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1613" w:type="pct"/>
            <w:vMerge/>
          </w:tcPr>
          <w:p w14:paraId="4977B700" w14:textId="77777777" w:rsidR="00D768C1" w:rsidRPr="008F106C" w:rsidRDefault="00D768C1" w:rsidP="00E579FD">
            <w:pPr>
              <w:pStyle w:val="af5"/>
              <w:spacing w:line="276" w:lineRule="auto"/>
              <w:rPr>
                <w:sz w:val="22"/>
                <w:szCs w:val="22"/>
              </w:rPr>
            </w:pPr>
          </w:p>
        </w:tc>
      </w:tr>
      <w:tr w:rsidR="00D768C1" w:rsidRPr="008F106C" w14:paraId="71C43BC8" w14:textId="77777777" w:rsidTr="00F26837">
        <w:tc>
          <w:tcPr>
            <w:tcW w:w="5000" w:type="pct"/>
            <w:gridSpan w:val="3"/>
          </w:tcPr>
          <w:p w14:paraId="0CD21033" w14:textId="35088D04" w:rsidR="00D768C1" w:rsidRPr="008F106C" w:rsidRDefault="00D768C1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Расширенный фильтр, если выбран субъект системы здравоохранения</w:t>
            </w:r>
            <w:r w:rsidR="003F5BDC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«Образовательная организация»</w:t>
            </w:r>
          </w:p>
        </w:tc>
      </w:tr>
      <w:tr w:rsidR="00D768C1" w:rsidRPr="008F106C" w14:paraId="6D0E7AD2" w14:textId="77777777" w:rsidTr="00F26837">
        <w:tc>
          <w:tcPr>
            <w:tcW w:w="1439" w:type="pct"/>
          </w:tcPr>
          <w:p w14:paraId="3C89A8FE" w14:textId="44B0A68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Тип образовательной организации</w:t>
            </w:r>
          </w:p>
        </w:tc>
        <w:tc>
          <w:tcPr>
            <w:tcW w:w="1948" w:type="pct"/>
          </w:tcPr>
          <w:p w14:paraId="0824FE54" w14:textId="23FDDF61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Тип образовательной организации</w:t>
            </w:r>
          </w:p>
        </w:tc>
        <w:tc>
          <w:tcPr>
            <w:tcW w:w="1613" w:type="pct"/>
          </w:tcPr>
          <w:p w14:paraId="0E3D9F21" w14:textId="3C27C1B9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9512E3">
              <w:br/>
            </w:r>
            <w:r w:rsidRPr="008F106C">
              <w:t>(одно значение)</w:t>
            </w:r>
          </w:p>
        </w:tc>
      </w:tr>
    </w:tbl>
    <w:p w14:paraId="14C9C2AB" w14:textId="6AB4059C" w:rsidR="00137A16" w:rsidRPr="000E60AE" w:rsidRDefault="00137A16" w:rsidP="00E579FD">
      <w:pPr>
        <w:pStyle w:val="21"/>
        <w:spacing w:line="276" w:lineRule="auto"/>
        <w:rPr>
          <w:lang w:eastAsia="en-US"/>
        </w:rPr>
      </w:pPr>
      <w:bookmarkStart w:id="102" w:name="_Ref111566588"/>
      <w:bookmarkStart w:id="103" w:name="_Toc111828846"/>
      <w:bookmarkStart w:id="104" w:name="_Toc116299645"/>
      <w:r w:rsidRPr="000E60AE">
        <w:rPr>
          <w:lang w:eastAsia="en-US"/>
        </w:rPr>
        <w:t>Работа с карточкой организации</w:t>
      </w:r>
      <w:bookmarkEnd w:id="102"/>
      <w:bookmarkEnd w:id="103"/>
      <w:bookmarkEnd w:id="104"/>
    </w:p>
    <w:p w14:paraId="17D747B5" w14:textId="31DD6072" w:rsidR="00D37954" w:rsidRPr="000E60AE" w:rsidRDefault="00D37954" w:rsidP="003D74C4">
      <w:pPr>
        <w:pStyle w:val="30"/>
        <w:rPr>
          <w:lang w:eastAsia="en-US"/>
        </w:rPr>
      </w:pPr>
      <w:bookmarkStart w:id="105" w:name="_Ref90043641"/>
      <w:bookmarkStart w:id="106" w:name="_Toc111828847"/>
      <w:bookmarkStart w:id="107" w:name="_Toc116299646"/>
      <w:r w:rsidRPr="000E60AE">
        <w:rPr>
          <w:lang w:eastAsia="en-US"/>
        </w:rPr>
        <w:t>Просмотр карточки организации</w:t>
      </w:r>
      <w:bookmarkEnd w:id="105"/>
      <w:bookmarkEnd w:id="106"/>
      <w:bookmarkEnd w:id="107"/>
    </w:p>
    <w:p w14:paraId="1492B2C2" w14:textId="24536CE8" w:rsidR="009F4576" w:rsidRDefault="003F5BDC" w:rsidP="00E579FD">
      <w:pPr>
        <w:keepNext/>
        <w:spacing w:line="276" w:lineRule="auto"/>
      </w:pPr>
      <w:r>
        <w:t xml:space="preserve">Для открытия карточки </w:t>
      </w:r>
      <w:r w:rsidR="009F4576" w:rsidRPr="000E60AE">
        <w:t>организации:</w:t>
      </w:r>
    </w:p>
    <w:p w14:paraId="5AE0798B" w14:textId="58567EA8" w:rsidR="009F4576" w:rsidRDefault="009F4576" w:rsidP="00E579FD">
      <w:pPr>
        <w:pStyle w:val="ol"/>
        <w:numPr>
          <w:ilvl w:val="0"/>
          <w:numId w:val="20"/>
        </w:numPr>
        <w:spacing w:line="276" w:lineRule="auto"/>
      </w:pPr>
      <w:r>
        <w:t>Перейдите в ФРМО.</w:t>
      </w:r>
    </w:p>
    <w:p w14:paraId="70A3A4C2" w14:textId="735CFFDC" w:rsidR="009F4576" w:rsidRDefault="009F4576" w:rsidP="001E4B18">
      <w:pPr>
        <w:pStyle w:val="ol"/>
        <w:spacing w:line="276" w:lineRule="auto"/>
      </w:pPr>
      <w:r>
        <w:t>При необходимости отфильтруйте список (см. п.</w:t>
      </w:r>
      <w:r w:rsidR="00A20BBC">
        <w:t xml:space="preserve"> </w:t>
      </w:r>
      <w:r w:rsidR="00A20BBC">
        <w:fldChar w:fldCharType="begin"/>
      </w:r>
      <w:r w:rsidR="00A20BBC">
        <w:instrText xml:space="preserve"> REF _Ref89773899 \r \h </w:instrText>
      </w:r>
      <w:r w:rsidR="00A20BBC">
        <w:fldChar w:fldCharType="separate"/>
      </w:r>
      <w:r w:rsidR="003814B9">
        <w:t>4.1.3</w:t>
      </w:r>
      <w:r w:rsidR="00A20BB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0F48975" w14:textId="1EB4484E" w:rsidR="009F4576" w:rsidRDefault="009F4576" w:rsidP="001E4B18">
      <w:pPr>
        <w:pStyle w:val="ol"/>
        <w:spacing w:line="276" w:lineRule="auto"/>
      </w:pPr>
      <w:r>
        <w:t xml:space="preserve">Нажмите на </w:t>
      </w:r>
      <w:r w:rsidR="005B6C29">
        <w:t>«</w:t>
      </w:r>
      <w:r w:rsidR="00A20BBC">
        <w:t>Сокращенное наименование</w:t>
      </w:r>
      <w:r w:rsidR="005B6C29">
        <w:t>»</w:t>
      </w:r>
      <w:r>
        <w:t xml:space="preserve"> выбранно</w:t>
      </w:r>
      <w:r w:rsidR="00A20BBC">
        <w:t>й</w:t>
      </w:r>
      <w:r>
        <w:t xml:space="preserve"> </w:t>
      </w:r>
      <w:r w:rsidR="00A20BBC">
        <w:t>организации</w:t>
      </w:r>
      <w:r>
        <w:t xml:space="preserve">. Откроется карточка </w:t>
      </w:r>
      <w:r w:rsidR="00A20BBC">
        <w:t>организации</w:t>
      </w:r>
      <w:r>
        <w:t xml:space="preserve"> (</w:t>
      </w:r>
      <w:r>
        <w:fldChar w:fldCharType="begin"/>
      </w:r>
      <w:r>
        <w:instrText xml:space="preserve"> REF _Ref89435632 \h  \* MERGEFORMAT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>
        <w:fldChar w:fldCharType="end"/>
      </w:r>
      <w:r>
        <w:t>).</w:t>
      </w:r>
    </w:p>
    <w:p w14:paraId="1E60BED2" w14:textId="77777777" w:rsidR="004D6C33" w:rsidRDefault="004D6C33" w:rsidP="004D6C33">
      <w:pPr>
        <w:spacing w:line="276" w:lineRule="auto"/>
      </w:pPr>
      <w:r>
        <w:t>Карточка организации содержит элементы:</w:t>
      </w:r>
    </w:p>
    <w:p w14:paraId="00855150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158D276F" w14:textId="0C0CF7F2" w:rsidR="004D6C33" w:rsidRDefault="004D6C33" w:rsidP="004D6C33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организации;</w:t>
      </w:r>
    </w:p>
    <w:p w14:paraId="632E77BC" w14:textId="10A2C8D1" w:rsidR="004D6C33" w:rsidRDefault="004D6C33" w:rsidP="004D6C33">
      <w:pPr>
        <w:pStyle w:val="ultab"/>
        <w:spacing w:line="276" w:lineRule="auto"/>
        <w:ind w:left="1701" w:hanging="425"/>
      </w:pPr>
      <w:r>
        <w:t>«Лицензирование». Сведения о полученных лицензиях организации;</w:t>
      </w:r>
    </w:p>
    <w:p w14:paraId="08B4454C" w14:textId="439DA3D4" w:rsidR="004D6C33" w:rsidRDefault="004D6C33" w:rsidP="004D6C33">
      <w:pPr>
        <w:pStyle w:val="ultab"/>
        <w:spacing w:line="276" w:lineRule="auto"/>
        <w:ind w:left="1701" w:hanging="425"/>
      </w:pPr>
      <w:r>
        <w:t>«Здания». Сведения о зданиях организации;</w:t>
      </w:r>
    </w:p>
    <w:p w14:paraId="06D33640" w14:textId="370FFB83" w:rsidR="004D6C33" w:rsidRDefault="004D6C33" w:rsidP="004D6C33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 и организационная структура организации;</w:t>
      </w:r>
    </w:p>
    <w:p w14:paraId="6FD4ED38" w14:textId="16576081" w:rsidR="004D6C33" w:rsidRDefault="004D6C33" w:rsidP="004D6C33">
      <w:pPr>
        <w:pStyle w:val="ultab"/>
        <w:spacing w:line="276" w:lineRule="auto"/>
        <w:ind w:left="1701" w:hanging="425"/>
      </w:pPr>
      <w:r>
        <w:t>«ТВСП». Сведения о территориально выделенных структурных подразделениях организации;</w:t>
      </w:r>
    </w:p>
    <w:p w14:paraId="569D717B" w14:textId="30FFD112" w:rsidR="004D6C33" w:rsidRDefault="004D6C33" w:rsidP="004D6C33">
      <w:pPr>
        <w:pStyle w:val="ultab"/>
        <w:spacing w:line="276" w:lineRule="auto"/>
        <w:ind w:left="1701" w:hanging="425"/>
      </w:pPr>
      <w:r>
        <w:t>«Передвижные подразделения». Сведения о передвижных подразделениях организации;</w:t>
      </w:r>
    </w:p>
    <w:p w14:paraId="71176A80" w14:textId="0294BCB8" w:rsidR="004D6C33" w:rsidRDefault="004D6C33" w:rsidP="004D6C33">
      <w:pPr>
        <w:pStyle w:val="ultab"/>
        <w:spacing w:line="276" w:lineRule="auto"/>
        <w:ind w:left="1701" w:hanging="425"/>
      </w:pPr>
      <w:r>
        <w:t>«Врачебные участки». Сведения о врачебных участках организации;</w:t>
      </w:r>
    </w:p>
    <w:p w14:paraId="2A5DA324" w14:textId="0A875E6D" w:rsidR="004D6C33" w:rsidRDefault="004D6C33" w:rsidP="004D6C33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организации;</w:t>
      </w:r>
    </w:p>
    <w:p w14:paraId="6548729E" w14:textId="1C78285E" w:rsidR="004D6C33" w:rsidRDefault="004D6C33" w:rsidP="004D6C33">
      <w:pPr>
        <w:pStyle w:val="ultab"/>
        <w:spacing w:line="276" w:lineRule="auto"/>
        <w:ind w:left="1701" w:hanging="425"/>
      </w:pPr>
      <w:r>
        <w:t>«Доходы и расходы». Сведения по отчетным периодам о доходах и расходах организации;</w:t>
      </w:r>
    </w:p>
    <w:p w14:paraId="27620FBC" w14:textId="57B76039" w:rsidR="004D6C33" w:rsidRDefault="004D6C33" w:rsidP="004D6C33">
      <w:pPr>
        <w:pStyle w:val="ultab"/>
        <w:spacing w:line="276" w:lineRule="auto"/>
        <w:ind w:left="1701" w:hanging="425"/>
      </w:pPr>
      <w:r>
        <w:t>«Оборудование». Сведения об оборудовании и его расположении в организации;</w:t>
      </w:r>
    </w:p>
    <w:p w14:paraId="78026E31" w14:textId="13A47CB1" w:rsidR="004D6C33" w:rsidRDefault="004D6C33" w:rsidP="004D6C33">
      <w:pPr>
        <w:pStyle w:val="ultab"/>
        <w:spacing w:line="276" w:lineRule="auto"/>
        <w:ind w:left="1701" w:hanging="425"/>
      </w:pPr>
      <w:r>
        <w:t>«Домовые хозяйства». Сведения о домовых хозяйствах организации;</w:t>
      </w:r>
    </w:p>
    <w:p w14:paraId="104A5846" w14:textId="2850518B" w:rsidR="004D6C33" w:rsidRDefault="004D6C33" w:rsidP="004D6C33">
      <w:pPr>
        <w:pStyle w:val="ultab"/>
        <w:spacing w:line="276" w:lineRule="auto"/>
        <w:ind w:left="1701" w:hanging="425"/>
      </w:pPr>
      <w:r>
        <w:t>«Плановый объем по ТПГГ». Сведения о плановых объемам по ТПГГ организации;</w:t>
      </w:r>
    </w:p>
    <w:p w14:paraId="0F291C52" w14:textId="540731F4" w:rsidR="004D6C33" w:rsidRDefault="004D6C33" w:rsidP="004D6C33">
      <w:pPr>
        <w:pStyle w:val="ultab"/>
        <w:spacing w:line="276" w:lineRule="auto"/>
        <w:ind w:left="1701" w:hanging="425"/>
      </w:pPr>
      <w:r>
        <w:t>«Службы санавиации». Сведения о службах санавиации организации;</w:t>
      </w:r>
    </w:p>
    <w:p w14:paraId="373033AE" w14:textId="2AF46C19" w:rsidR="004D6C33" w:rsidRDefault="004D6C33" w:rsidP="004D6C33">
      <w:pPr>
        <w:pStyle w:val="ultab"/>
        <w:spacing w:line="276" w:lineRule="auto"/>
        <w:ind w:left="1701" w:hanging="425"/>
      </w:pPr>
      <w:r>
        <w:t>«Телемедицинская служба». Сведения о телемедицинской службе организации;</w:t>
      </w:r>
    </w:p>
    <w:p w14:paraId="4F3B7566" w14:textId="687FDE46" w:rsidR="004D6C33" w:rsidRDefault="004D6C33" w:rsidP="004D6C33">
      <w:pPr>
        <w:pStyle w:val="ultab"/>
        <w:spacing w:line="276" w:lineRule="auto"/>
        <w:ind w:left="1701" w:hanging="425"/>
      </w:pPr>
      <w:r>
        <w:t>«Земельные участки». Сведения о земельных участках организации</w:t>
      </w:r>
      <w:r w:rsidR="00FB0EED">
        <w:t>;</w:t>
      </w:r>
    </w:p>
    <w:p w14:paraId="3713A611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(2).</w:t>
      </w:r>
    </w:p>
    <w:p w14:paraId="07D6B61E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53154B81" w14:textId="7F4E2BA8" w:rsidR="004D6C33" w:rsidRDefault="004D6C33" w:rsidP="004D6C33">
      <w:pPr>
        <w:pStyle w:val="ultab"/>
        <w:spacing w:line="276" w:lineRule="auto"/>
        <w:ind w:left="1701" w:hanging="425"/>
      </w:pPr>
      <w:r>
        <w:t>Редактировать</w:t>
      </w:r>
      <w:r w:rsidR="00FB0EED">
        <w:t>;</w:t>
      </w:r>
    </w:p>
    <w:p w14:paraId="72FE6CF3" w14:textId="0CE3C5D6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ФРМР </w:t>
      </w:r>
      <w:r w:rsidR="0090636A">
        <w:t>и</w:t>
      </w:r>
      <w:r>
        <w:t xml:space="preserve"> </w:t>
      </w:r>
      <w:r w:rsidRPr="001532F3">
        <w:t>просмотр</w:t>
      </w:r>
      <w:r>
        <w:t>а</w:t>
      </w:r>
      <w:r w:rsidRPr="001532F3">
        <w:t xml:space="preserve"> сведений </w:t>
      </w:r>
      <w:r w:rsidR="00FB0EED">
        <w:br/>
      </w:r>
      <w:r w:rsidRPr="001532F3">
        <w:t xml:space="preserve">о медицинском персонале, который </w:t>
      </w:r>
      <w:r w:rsidR="008753F8">
        <w:t xml:space="preserve">трудоустроен в </w:t>
      </w:r>
      <w:r w:rsidRPr="001532F3">
        <w:t>организаци</w:t>
      </w:r>
      <w:r w:rsidR="008753F8">
        <w:t>ю</w:t>
      </w:r>
      <w:r w:rsidR="009A2264">
        <w:t>. Для работы с данной функциональностью у пользователя должен быть доступ к ФРМР.</w:t>
      </w:r>
      <w:r>
        <w:t xml:space="preserve"> </w:t>
      </w:r>
    </w:p>
    <w:p w14:paraId="504A2565" w14:textId="0722BB03" w:rsidR="009F4576" w:rsidRDefault="00275416" w:rsidP="00E579FD">
      <w:pPr>
        <w:pStyle w:val="afffff"/>
        <w:spacing w:line="276" w:lineRule="auto"/>
      </w:pPr>
      <w:r>
        <w:drawing>
          <wp:inline distT="0" distB="0" distL="0" distR="0" wp14:anchorId="5A6D0E72" wp14:editId="0BCE220F">
            <wp:extent cx="5800811" cy="8048625"/>
            <wp:effectExtent l="19050" t="19050" r="28575" b="952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954" cy="80710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897001" w14:textId="0A885568" w:rsidR="009F4576" w:rsidRDefault="009F4576" w:rsidP="00E579FD">
      <w:pPr>
        <w:pStyle w:val="aff8"/>
      </w:pPr>
      <w:bookmarkStart w:id="108" w:name="_Ref8943563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</w:t>
      </w:r>
      <w:r w:rsidR="00E37A55">
        <w:rPr>
          <w:noProof/>
        </w:rPr>
        <w:fldChar w:fldCharType="end"/>
      </w:r>
      <w:bookmarkEnd w:id="108"/>
      <w:r>
        <w:t xml:space="preserve"> – Карточка </w:t>
      </w:r>
      <w:r w:rsidR="00275416">
        <w:t>организации</w:t>
      </w:r>
    </w:p>
    <w:p w14:paraId="575D66CE" w14:textId="176B870D" w:rsidR="008F57CF" w:rsidRDefault="008F57CF" w:rsidP="003D74C4">
      <w:pPr>
        <w:pStyle w:val="30"/>
      </w:pPr>
      <w:bookmarkStart w:id="109" w:name="_Toc111588188"/>
      <w:bookmarkStart w:id="110" w:name="_Toc111828848"/>
      <w:bookmarkStart w:id="111" w:name="_Toc116299647"/>
      <w:bookmarkEnd w:id="109"/>
      <w:r>
        <w:t>Редактирование карточки организации</w:t>
      </w:r>
      <w:bookmarkEnd w:id="110"/>
      <w:bookmarkEnd w:id="111"/>
    </w:p>
    <w:p w14:paraId="33C2542B" w14:textId="013505E2" w:rsidR="005B6C29" w:rsidRDefault="00CE041C" w:rsidP="00E579FD">
      <w:pPr>
        <w:spacing w:line="276" w:lineRule="auto"/>
      </w:pPr>
      <w:r>
        <w:t xml:space="preserve">Для редактирования карточки </w:t>
      </w:r>
      <w:r w:rsidR="005B6C29">
        <w:t>организации:</w:t>
      </w:r>
    </w:p>
    <w:p w14:paraId="4123CCD6" w14:textId="35EFD47F" w:rsidR="005B6C29" w:rsidRDefault="005B6C29" w:rsidP="00E579FD">
      <w:pPr>
        <w:pStyle w:val="ol"/>
        <w:numPr>
          <w:ilvl w:val="0"/>
          <w:numId w:val="21"/>
        </w:numPr>
        <w:spacing w:line="276" w:lineRule="auto"/>
      </w:pPr>
      <w:r>
        <w:t>Перейдите в ФРМО</w:t>
      </w:r>
      <w:r w:rsidR="00CE041C">
        <w:t>;</w:t>
      </w:r>
    </w:p>
    <w:p w14:paraId="15761811" w14:textId="011A9D75" w:rsidR="005B6C29" w:rsidRDefault="005B6C29" w:rsidP="001E4B18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 \* MERGEFORMAT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CE041C">
        <w:t>;</w:t>
      </w:r>
    </w:p>
    <w:p w14:paraId="6E861459" w14:textId="6D8F60FE" w:rsidR="005B6C29" w:rsidRDefault="005B6C29" w:rsidP="001E4B18">
      <w:pPr>
        <w:pStyle w:val="ol"/>
        <w:spacing w:line="276" w:lineRule="auto"/>
      </w:pPr>
      <w:r>
        <w:t xml:space="preserve">Нажмите на </w:t>
      </w:r>
      <w:r w:rsidR="00CE041C">
        <w:t>с</w:t>
      </w:r>
      <w:r>
        <w:t>окращенное наименование</w:t>
      </w:r>
      <w:r w:rsidR="00CE041C">
        <w:t xml:space="preserve"> </w:t>
      </w:r>
      <w:r>
        <w:t xml:space="preserve">выбранной организации. Откроется </w:t>
      </w:r>
      <w:r w:rsidR="00CE041C">
        <w:t xml:space="preserve">ее </w:t>
      </w:r>
      <w:r>
        <w:t>карточка</w:t>
      </w:r>
      <w:r w:rsidR="00CE041C">
        <w:t>;</w:t>
      </w:r>
    </w:p>
    <w:p w14:paraId="28C781CF" w14:textId="17585A60" w:rsidR="005B6C29" w:rsidRDefault="00025706" w:rsidP="001E4B18">
      <w:pPr>
        <w:pStyle w:val="ol"/>
        <w:spacing w:line="276" w:lineRule="auto"/>
      </w:pPr>
      <w:r>
        <w:t xml:space="preserve">Выберите блок </w:t>
      </w:r>
      <w:r w:rsidR="00BA7914">
        <w:t>(</w:t>
      </w:r>
      <w:r w:rsidR="00EA14B5">
        <w:fldChar w:fldCharType="begin"/>
      </w:r>
      <w:r w:rsidR="00EA14B5">
        <w:instrText xml:space="preserve"> REF _Ref89435632 \h </w:instrText>
      </w:r>
      <w:r w:rsidR="00EA14B5"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 w:rsidR="00EA14B5">
        <w:fldChar w:fldCharType="end"/>
      </w:r>
      <w:r w:rsidR="00BA7914">
        <w:t xml:space="preserve">, 1) </w:t>
      </w:r>
      <w:r>
        <w:t>и н</w:t>
      </w:r>
      <w:r w:rsidR="005B6C29">
        <w:t>ажмите кнопку «Редактировать»</w:t>
      </w:r>
      <w:r>
        <w:t xml:space="preserve"> (</w:t>
      </w:r>
      <w:r w:rsidR="00EA14B5">
        <w:fldChar w:fldCharType="begin"/>
      </w:r>
      <w:r w:rsidR="00EA14B5">
        <w:instrText xml:space="preserve"> REF _Ref89435632 \h </w:instrText>
      </w:r>
      <w:r w:rsidR="00EA14B5"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 w:rsidR="00EA14B5">
        <w:fldChar w:fldCharType="end"/>
      </w:r>
      <w:r w:rsidR="00BA7914">
        <w:t xml:space="preserve">, </w:t>
      </w:r>
      <w:r w:rsidR="00EA14B5" w:rsidRPr="00EA14B5">
        <w:t>3</w:t>
      </w:r>
      <w:r>
        <w:t>)</w:t>
      </w:r>
      <w:r w:rsidR="0092075E">
        <w:t>;</w:t>
      </w:r>
    </w:p>
    <w:p w14:paraId="6462D4B1" w14:textId="4F81B920" w:rsidR="00EA14B5" w:rsidRDefault="005B6C29" w:rsidP="001E4B18">
      <w:pPr>
        <w:pStyle w:val="ol"/>
        <w:tabs>
          <w:tab w:val="left" w:pos="2835"/>
        </w:tabs>
        <w:spacing w:line="276" w:lineRule="auto"/>
      </w:pPr>
      <w:r>
        <w:t xml:space="preserve">Отредактируйте информацию </w:t>
      </w:r>
      <w:r w:rsidR="00A82C74">
        <w:t>об организации</w:t>
      </w:r>
      <w:r w:rsidR="00EA14B5">
        <w:t xml:space="preserve"> в нужном разделе</w:t>
      </w:r>
      <w:r w:rsidR="0092075E">
        <w:t>;</w:t>
      </w:r>
    </w:p>
    <w:p w14:paraId="08CBB633" w14:textId="2019A4D0" w:rsidR="005B6C29" w:rsidRDefault="00EA14B5" w:rsidP="001E4B18">
      <w:pPr>
        <w:pStyle w:val="ol"/>
        <w:numPr>
          <w:ilvl w:val="0"/>
          <w:numId w:val="25"/>
        </w:numPr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92075E">
        <w:br/>
      </w:r>
      <w:r>
        <w:t>(с использованием УКЭП или без УКЭП)</w:t>
      </w:r>
      <w:r w:rsidR="0092075E">
        <w:t>;</w:t>
      </w:r>
    </w:p>
    <w:p w14:paraId="0A196765" w14:textId="03539AFC" w:rsidR="005B6C29" w:rsidRDefault="005B6C29" w:rsidP="00E579FD">
      <w:pPr>
        <w:spacing w:line="276" w:lineRule="auto"/>
      </w:pPr>
      <w:r>
        <w:t xml:space="preserve">Подробнее о полях, доступных для редактирования в карточке </w:t>
      </w:r>
      <w:r w:rsidR="00E53063">
        <w:t>организации</w:t>
      </w:r>
      <w:r w:rsidR="00BD2CFE">
        <w:t>,</w:t>
      </w:r>
      <w:r>
        <w:t xml:space="preserve"> </w:t>
      </w:r>
      <w:r w:rsidR="0092075E">
        <w:br/>
      </w:r>
      <w:r>
        <w:t>см. в п.</w:t>
      </w:r>
      <w:r w:rsidR="00F9022A">
        <w:t> </w:t>
      </w:r>
      <w:r w:rsidR="00E53063">
        <w:fldChar w:fldCharType="begin"/>
      </w:r>
      <w:r w:rsidR="00E53063">
        <w:instrText xml:space="preserve"> REF _Ref89780963 \r \h </w:instrText>
      </w:r>
      <w:r w:rsidR="00E53063">
        <w:fldChar w:fldCharType="separate"/>
      </w:r>
      <w:r w:rsidR="003814B9">
        <w:t>4.3</w:t>
      </w:r>
      <w:r w:rsidR="00E53063">
        <w:fldChar w:fldCharType="end"/>
      </w:r>
      <w:r w:rsidR="00C908E8">
        <w:t xml:space="preserve"> настоящего документа</w:t>
      </w:r>
      <w:r>
        <w:t>.</w:t>
      </w:r>
    </w:p>
    <w:p w14:paraId="68951612" w14:textId="4A5A708A" w:rsidR="009574FE" w:rsidRDefault="009574FE" w:rsidP="003D74C4">
      <w:pPr>
        <w:pStyle w:val="30"/>
      </w:pPr>
      <w:bookmarkStart w:id="112" w:name="_Toc111828849"/>
      <w:bookmarkStart w:id="113" w:name="_Toc116299648"/>
      <w:r>
        <w:t>Удаление карточки организации</w:t>
      </w:r>
      <w:bookmarkEnd w:id="112"/>
      <w:bookmarkEnd w:id="113"/>
    </w:p>
    <w:p w14:paraId="3E532ED4" w14:textId="379AB559" w:rsidR="0053579C" w:rsidRDefault="0053579C" w:rsidP="00E579FD">
      <w:pPr>
        <w:spacing w:line="276" w:lineRule="auto"/>
      </w:pPr>
      <w:r>
        <w:t>Функционал</w:t>
      </w:r>
      <w:r w:rsidR="0092075E">
        <w:t>ьность</w:t>
      </w:r>
      <w:r>
        <w:t xml:space="preserve"> удаления </w:t>
      </w:r>
      <w:r w:rsidR="0092075E">
        <w:t xml:space="preserve">карточки </w:t>
      </w:r>
      <w:r>
        <w:t>организаци</w:t>
      </w:r>
      <w:r w:rsidR="0092075E">
        <w:t xml:space="preserve">и </w:t>
      </w:r>
      <w:r>
        <w:t>доступн</w:t>
      </w:r>
      <w:r w:rsidR="0092075E">
        <w:t>а</w:t>
      </w:r>
      <w:r>
        <w:t xml:space="preserve"> только пользователям с ролью «Администратор».</w:t>
      </w:r>
    </w:p>
    <w:p w14:paraId="4E5C9890" w14:textId="1C2E5C17" w:rsidR="004452E5" w:rsidRPr="00C61EB9" w:rsidRDefault="004452E5" w:rsidP="003D74C4">
      <w:pPr>
        <w:pStyle w:val="30"/>
      </w:pPr>
      <w:bookmarkStart w:id="114" w:name="_Ref90297220"/>
      <w:bookmarkStart w:id="115" w:name="_Toc111828850"/>
      <w:bookmarkStart w:id="116" w:name="_Toc116299649"/>
      <w:r w:rsidRPr="00C61EB9">
        <w:t>Перевод</w:t>
      </w:r>
      <w:r w:rsidR="002A69A8">
        <w:t xml:space="preserve"> карточки</w:t>
      </w:r>
      <w:r w:rsidRPr="00C61EB9">
        <w:t xml:space="preserve"> организации в архив ФРМО</w:t>
      </w:r>
      <w:bookmarkEnd w:id="114"/>
      <w:bookmarkEnd w:id="115"/>
      <w:bookmarkEnd w:id="116"/>
    </w:p>
    <w:p w14:paraId="790FC3C6" w14:textId="01F2E747" w:rsidR="00E97C0F" w:rsidRDefault="004452E5" w:rsidP="00C27B74">
      <w:pPr>
        <w:tabs>
          <w:tab w:val="left" w:pos="993"/>
        </w:tabs>
        <w:spacing w:line="276" w:lineRule="auto"/>
      </w:pPr>
      <w:r w:rsidRPr="000B41B7">
        <w:t xml:space="preserve">Для перевода </w:t>
      </w:r>
      <w:r w:rsidR="002A69A8">
        <w:t xml:space="preserve">карточки </w:t>
      </w:r>
      <w:r>
        <w:t xml:space="preserve">организации </w:t>
      </w:r>
      <w:r w:rsidRPr="000B41B7">
        <w:t xml:space="preserve">в архив ФРМО следует направить заявку </w:t>
      </w:r>
      <w:r w:rsidR="00832899">
        <w:br/>
      </w:r>
      <w:r w:rsidRPr="000B41B7">
        <w:t xml:space="preserve">(форма заявки приведена в Приложении </w:t>
      </w:r>
      <w:r w:rsidR="00E6232A">
        <w:t>3</w:t>
      </w:r>
      <w:r w:rsidRPr="000B41B7">
        <w:t xml:space="preserve"> к </w:t>
      </w:r>
      <w:r w:rsidR="00F11BCE">
        <w:t>настоящему</w:t>
      </w:r>
      <w:r w:rsidRPr="000B41B7">
        <w:t xml:space="preserve"> руководству пользователя) в СТП ЕГИСЗ </w:t>
      </w:r>
      <w:r w:rsidR="00DF1FA4">
        <w:t>на</w:t>
      </w:r>
      <w:r w:rsidRPr="000B41B7">
        <w:t xml:space="preserve"> адрес</w:t>
      </w:r>
      <w:r w:rsidRPr="00CD6BAE">
        <w:rPr>
          <w:rFonts w:eastAsia="Calibri"/>
        </w:rPr>
        <w:t xml:space="preserve"> </w:t>
      </w:r>
      <w:r w:rsidR="00B258E3">
        <w:rPr>
          <w:rFonts w:eastAsia="Calibri"/>
          <w:b/>
          <w:szCs w:val="24"/>
          <w:lang w:val="en-US"/>
        </w:rPr>
        <w:t>egisz</w:t>
      </w:r>
      <w:r w:rsidR="00B258E3" w:rsidRPr="00B258E3">
        <w:rPr>
          <w:rFonts w:eastAsia="Calibri"/>
          <w:b/>
          <w:szCs w:val="24"/>
        </w:rPr>
        <w:t>@</w:t>
      </w:r>
      <w:r w:rsidR="00B258E3">
        <w:rPr>
          <w:rFonts w:eastAsia="Calibri"/>
          <w:b/>
          <w:szCs w:val="24"/>
          <w:lang w:val="en-US"/>
        </w:rPr>
        <w:t>stp</w:t>
      </w:r>
      <w:r w:rsidR="00B258E3" w:rsidRPr="00B258E3">
        <w:rPr>
          <w:rFonts w:eastAsia="Calibri"/>
          <w:b/>
          <w:szCs w:val="24"/>
        </w:rPr>
        <w:t>-</w:t>
      </w:r>
      <w:r w:rsidR="00B258E3">
        <w:rPr>
          <w:rFonts w:eastAsia="Calibri"/>
          <w:b/>
          <w:szCs w:val="24"/>
          <w:lang w:val="en-US"/>
        </w:rPr>
        <w:t>egisz</w:t>
      </w:r>
      <w:r w:rsidR="00B258E3" w:rsidRPr="00B258E3">
        <w:rPr>
          <w:rFonts w:eastAsia="Calibri"/>
          <w:b/>
          <w:szCs w:val="24"/>
        </w:rPr>
        <w:t>.</w:t>
      </w:r>
      <w:r w:rsidR="00B258E3">
        <w:rPr>
          <w:rFonts w:eastAsia="Calibri"/>
          <w:b/>
          <w:szCs w:val="24"/>
          <w:lang w:val="en-US"/>
        </w:rPr>
        <w:t>ru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с обоснованием причины </w:t>
      </w:r>
      <w:r w:rsidR="002A69A8">
        <w:rPr>
          <w:rStyle w:val="ab"/>
          <w:rFonts w:eastAsia="Calibri"/>
          <w:color w:val="auto"/>
          <w:szCs w:val="24"/>
          <w:u w:val="none"/>
        </w:rPr>
        <w:t xml:space="preserve">такого 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перевода (например, </w:t>
      </w:r>
      <w:r w:rsidR="00EF2980">
        <w:rPr>
          <w:rStyle w:val="ab"/>
          <w:rFonts w:eastAsia="Calibri"/>
          <w:color w:val="auto"/>
          <w:szCs w:val="24"/>
          <w:u w:val="none"/>
        </w:rPr>
        <w:br/>
      </w:r>
      <w:r w:rsidR="00C2648D">
        <w:rPr>
          <w:rStyle w:val="ab"/>
          <w:rFonts w:eastAsia="Calibri"/>
          <w:color w:val="auto"/>
          <w:szCs w:val="24"/>
          <w:u w:val="none"/>
        </w:rPr>
        <w:t xml:space="preserve">с приложением </w:t>
      </w:r>
      <w:r w:rsidRPr="00CD6BAE">
        <w:rPr>
          <w:rStyle w:val="ab"/>
          <w:rFonts w:eastAsia="Calibri"/>
          <w:color w:val="auto"/>
          <w:szCs w:val="24"/>
          <w:u w:val="none"/>
        </w:rPr>
        <w:t>сканированн</w:t>
      </w:r>
      <w:r w:rsidR="00C2648D">
        <w:rPr>
          <w:rStyle w:val="ab"/>
          <w:rFonts w:eastAsia="Calibri"/>
          <w:color w:val="auto"/>
          <w:szCs w:val="24"/>
          <w:u w:val="none"/>
        </w:rPr>
        <w:t>ой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копи</w:t>
      </w:r>
      <w:r w:rsidR="00C2648D">
        <w:rPr>
          <w:rStyle w:val="ab"/>
          <w:rFonts w:eastAsia="Calibri"/>
          <w:color w:val="auto"/>
          <w:szCs w:val="24"/>
          <w:u w:val="none"/>
        </w:rPr>
        <w:t>и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документа о реорганизации</w:t>
      </w:r>
      <w:r w:rsidR="00EF2980">
        <w:rPr>
          <w:rStyle w:val="ab"/>
          <w:rFonts w:eastAsia="Calibri"/>
          <w:color w:val="auto"/>
          <w:szCs w:val="24"/>
          <w:u w:val="none"/>
        </w:rPr>
        <w:t>/</w:t>
      </w:r>
      <w:r w:rsidRPr="00CD6BAE">
        <w:rPr>
          <w:rStyle w:val="ab"/>
          <w:rFonts w:eastAsia="Calibri"/>
          <w:color w:val="auto"/>
          <w:szCs w:val="24"/>
          <w:u w:val="none"/>
        </w:rPr>
        <w:t>ликвидации</w:t>
      </w:r>
      <w:r w:rsidR="00EF2980">
        <w:rPr>
          <w:rStyle w:val="ab"/>
          <w:rFonts w:eastAsia="Calibri"/>
          <w:color w:val="auto"/>
          <w:szCs w:val="24"/>
          <w:u w:val="none"/>
        </w:rPr>
        <w:t xml:space="preserve"> юридического лица</w:t>
      </w:r>
      <w:r w:rsidRPr="00CD6BAE">
        <w:rPr>
          <w:rStyle w:val="ab"/>
          <w:rFonts w:eastAsia="Calibri"/>
          <w:color w:val="auto"/>
          <w:szCs w:val="24"/>
          <w:u w:val="none"/>
        </w:rPr>
        <w:t>)</w:t>
      </w:r>
      <w:r w:rsidR="00E97C0F">
        <w:t>.</w:t>
      </w:r>
    </w:p>
    <w:p w14:paraId="5B8572CD" w14:textId="34EA47DC" w:rsidR="00CD5160" w:rsidRDefault="00E97C0F" w:rsidP="00C27B74">
      <w:pPr>
        <w:tabs>
          <w:tab w:val="left" w:pos="993"/>
        </w:tabs>
        <w:spacing w:line="276" w:lineRule="auto"/>
      </w:pPr>
      <w:r>
        <w:t xml:space="preserve">До направления заявки </w:t>
      </w:r>
      <w:r w:rsidR="00CD5160">
        <w:t xml:space="preserve">ответственным сотрудникам </w:t>
      </w:r>
      <w:r w:rsidR="005856E2">
        <w:t xml:space="preserve">организации </w:t>
      </w:r>
      <w:r w:rsidR="00CD5160">
        <w:t>рекомендуется действовать по следующему алгоритму:</w:t>
      </w:r>
    </w:p>
    <w:p w14:paraId="6218E8C2" w14:textId="28ADD729" w:rsidR="00CD5160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 xml:space="preserve">перевести в соответствующую </w:t>
      </w:r>
      <w:r w:rsidR="005856E2">
        <w:t>медицинскую организацию</w:t>
      </w:r>
      <w:r>
        <w:t xml:space="preserve"> всех пациентов, прикрепленных к реорганизуемой</w:t>
      </w:r>
      <w:r w:rsidR="00926C0B">
        <w:t>/ликвидируемой организации в</w:t>
      </w:r>
      <w:r>
        <w:t xml:space="preserve"> </w:t>
      </w:r>
      <w:r w:rsidR="00926C0B" w:rsidRPr="00926C0B">
        <w:t>«Федеральном регистре лиц, инфицированных вирусом иммунодефицита человека», «Федеральном регистре лиц, больных туберкулезом», «Федеральном регистре лиц, больных COVID-19», «Федеральном регистре вакцинированных от COVID-19» и иных федеральных регистрах ЕГИСЗ</w:t>
      </w:r>
      <w:r w:rsidR="00926C0B">
        <w:t xml:space="preserve"> </w:t>
      </w:r>
      <w:r w:rsidR="000B1B0B">
        <w:br/>
      </w:r>
      <w:r w:rsidR="00926C0B" w:rsidRPr="000B41B7">
        <w:t>(при наличии карт пациентов)</w:t>
      </w:r>
      <w:r>
        <w:t>;</w:t>
      </w:r>
    </w:p>
    <w:p w14:paraId="6B6B6044" w14:textId="75AFA527" w:rsidR="000C19E1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>в Ф</w:t>
      </w:r>
      <w:r w:rsidR="000B1B0B">
        <w:t>едеральном регистре медицинских работников з</w:t>
      </w:r>
      <w:r>
        <w:t xml:space="preserve">акрыть записи в личных делах работников </w:t>
      </w:r>
      <w:r w:rsidR="00926C0B" w:rsidRPr="00926C0B">
        <w:t>реорганизуемой/ликвидируемой организации</w:t>
      </w:r>
      <w:r w:rsidR="00926C0B">
        <w:t xml:space="preserve"> </w:t>
      </w:r>
      <w:r w:rsidR="00B8538E">
        <w:t xml:space="preserve">(то есть отразить их перевод/увольнение) </w:t>
      </w:r>
      <w:r>
        <w:t>в порядке, описанном в Р</w:t>
      </w:r>
      <w:r w:rsidR="00926C0B">
        <w:t>уководстве пользователя Ф</w:t>
      </w:r>
      <w:r>
        <w:t>РМР</w:t>
      </w:r>
      <w:r w:rsidR="00926C0B">
        <w:t xml:space="preserve">, доступном для ознакомления по ссылке </w:t>
      </w:r>
      <w:hyperlink r:id="rId19" w:history="1">
        <w:r w:rsidR="00456326" w:rsidRPr="00560824">
          <w:rPr>
            <w:rStyle w:val="ab"/>
          </w:rPr>
          <w:t>https://portal.egisz.rosminzdrav.ru/materials/425</w:t>
        </w:r>
      </w:hyperlink>
    </w:p>
    <w:p w14:paraId="33853559" w14:textId="29FFCCAA" w:rsidR="00CD5160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 xml:space="preserve">в </w:t>
      </w:r>
      <w:r w:rsidR="000C19E1">
        <w:t>разделе</w:t>
      </w:r>
      <w:r>
        <w:t xml:space="preserve"> «Структурные подразделения» </w:t>
      </w:r>
      <w:r w:rsidR="00456326">
        <w:t xml:space="preserve">карточки </w:t>
      </w:r>
      <w:r w:rsidR="003540DE" w:rsidRPr="00926C0B">
        <w:t>реорганизуемой/</w:t>
      </w:r>
      <w:r w:rsidR="003540DE">
        <w:t xml:space="preserve"> </w:t>
      </w:r>
      <w:r w:rsidR="003540DE" w:rsidRPr="00926C0B">
        <w:t>ликвидируемой организации</w:t>
      </w:r>
      <w:r w:rsidR="003540DE">
        <w:t xml:space="preserve"> </w:t>
      </w:r>
      <w:r>
        <w:t xml:space="preserve">для каждого </w:t>
      </w:r>
      <w:r w:rsidR="000C19E1">
        <w:t xml:space="preserve">подразделения </w:t>
      </w:r>
      <w:r>
        <w:t>указать дату его упразднения;</w:t>
      </w:r>
    </w:p>
    <w:p w14:paraId="185C6C61" w14:textId="1CD0383A" w:rsidR="00CD5160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 xml:space="preserve">в </w:t>
      </w:r>
      <w:r w:rsidR="000C19E1">
        <w:t xml:space="preserve">разделе </w:t>
      </w:r>
      <w:r>
        <w:t>«</w:t>
      </w:r>
      <w:r w:rsidR="00456326">
        <w:t>О</w:t>
      </w:r>
      <w:r>
        <w:t xml:space="preserve">борудование» </w:t>
      </w:r>
      <w:r w:rsidR="00456326">
        <w:t xml:space="preserve">карточки </w:t>
      </w:r>
      <w:r w:rsidR="000C19E1" w:rsidRPr="00926C0B">
        <w:t>реорганизуемой/ликвидируемой организации</w:t>
      </w:r>
      <w:r w:rsidR="000C19E1">
        <w:t xml:space="preserve"> </w:t>
      </w:r>
      <w:r>
        <w:t>для каждой единицы оборудования указать дату вывода и</w:t>
      </w:r>
      <w:r w:rsidR="00182116">
        <w:t>з</w:t>
      </w:r>
      <w:r>
        <w:t xml:space="preserve"> эксплуатации </w:t>
      </w:r>
      <w:r w:rsidR="00182116">
        <w:br/>
      </w:r>
      <w:r>
        <w:t>и причину вывода из эксплуатации;</w:t>
      </w:r>
    </w:p>
    <w:p w14:paraId="70306B6A" w14:textId="429DD23F" w:rsidR="00CD5160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 xml:space="preserve">в </w:t>
      </w:r>
      <w:r w:rsidR="000C19E1">
        <w:t xml:space="preserve">разделе </w:t>
      </w:r>
      <w:r>
        <w:t>«</w:t>
      </w:r>
      <w:r w:rsidR="000C19E1">
        <w:t>З</w:t>
      </w:r>
      <w:r>
        <w:t xml:space="preserve">дания» </w:t>
      </w:r>
      <w:r w:rsidR="000C19E1" w:rsidRPr="00926C0B">
        <w:t>реорганизуемой/ликвидируемой организации</w:t>
      </w:r>
      <w:r w:rsidR="000C19E1">
        <w:t xml:space="preserve"> </w:t>
      </w:r>
      <w:r>
        <w:t>для каждого здания указать дату завершения эксплуатации и причину завершения эксплуатации</w:t>
      </w:r>
      <w:r w:rsidR="00182116">
        <w:t>.</w:t>
      </w:r>
    </w:p>
    <w:p w14:paraId="21A8F77F" w14:textId="44C94FDE" w:rsidR="00E97C0F" w:rsidRDefault="00CD5160" w:rsidP="00CD5160">
      <w:pPr>
        <w:spacing w:line="276" w:lineRule="auto"/>
      </w:pPr>
      <w:r>
        <w:t xml:space="preserve">Срок </w:t>
      </w:r>
      <w:r w:rsidR="005A6DB3">
        <w:t xml:space="preserve">перевода карточки организации в архив </w:t>
      </w:r>
      <w:r>
        <w:t xml:space="preserve">ФРМО составляет 1 (один) месяц </w:t>
      </w:r>
      <w:r w:rsidR="00876226">
        <w:br/>
      </w:r>
      <w:r>
        <w:t xml:space="preserve">с даты ликвидации юридического лица. </w:t>
      </w:r>
      <w:r w:rsidR="00B319A4" w:rsidRPr="00B319A4">
        <w:t>Согласно пункту 9 статьи 63 Гражданского кодекса РФ ликвидация юридического лица считается завершенной, а юридическое лицо</w:t>
      </w:r>
      <w:r w:rsidR="00B319A4">
        <w:t xml:space="preserve"> -</w:t>
      </w:r>
      <w:r w:rsidR="00B319A4" w:rsidRPr="00B319A4">
        <w:t xml:space="preserve"> прекратившим существование после внесения сведений о его прекращении в ЕГРЮЛ. Аналогичные правила применяются в отношении индивидуальных предпринимателей.</w:t>
      </w:r>
    </w:p>
    <w:p w14:paraId="283B899D" w14:textId="0775BF89" w:rsidR="00FC1151" w:rsidRDefault="007C658E" w:rsidP="00CD5160">
      <w:pPr>
        <w:spacing w:line="276" w:lineRule="auto"/>
      </w:pPr>
      <w:r>
        <w:t>Для</w:t>
      </w:r>
      <w:r w:rsidR="00CD5160">
        <w:t xml:space="preserve"> восстановления из архива </w:t>
      </w:r>
      <w:r>
        <w:t xml:space="preserve">ФРМО </w:t>
      </w:r>
      <w:r w:rsidR="00CD5160">
        <w:t xml:space="preserve">карточки </w:t>
      </w:r>
      <w:r w:rsidR="00876226">
        <w:t>организации</w:t>
      </w:r>
      <w:r w:rsidR="00CD5160">
        <w:t xml:space="preserve"> заинтересованному лицу следует направить </w:t>
      </w:r>
      <w:r w:rsidR="00304D7D">
        <w:t xml:space="preserve">мотивированную </w:t>
      </w:r>
      <w:r w:rsidR="00CD5160">
        <w:t>заявку в СТП ЕГИСЗ</w:t>
      </w:r>
      <w:r w:rsidR="00876226">
        <w:t xml:space="preserve">; заявка составляется </w:t>
      </w:r>
      <w:r>
        <w:br/>
      </w:r>
      <w:r w:rsidR="00876226">
        <w:t>в свободной форме</w:t>
      </w:r>
      <w:r w:rsidR="00CD5160">
        <w:t>.</w:t>
      </w:r>
    </w:p>
    <w:p w14:paraId="5F13097C" w14:textId="591BE4C2" w:rsidR="004452E5" w:rsidRDefault="004452E5" w:rsidP="00E579FD">
      <w:pPr>
        <w:spacing w:line="276" w:lineRule="auto"/>
        <w:rPr>
          <w:rStyle w:val="ab"/>
          <w:color w:val="auto"/>
        </w:rPr>
      </w:pPr>
      <w:r w:rsidRPr="000B41B7">
        <w:t xml:space="preserve">При переводе </w:t>
      </w:r>
      <w:r w:rsidR="0060015B">
        <w:t xml:space="preserve">карточки </w:t>
      </w:r>
      <w:r>
        <w:t>организации</w:t>
      </w:r>
      <w:r w:rsidRPr="000B41B7">
        <w:t xml:space="preserve"> в архив доступы к ФРМО и ФРМР отзываются </w:t>
      </w:r>
      <w:r w:rsidR="008B5782">
        <w:br/>
      </w:r>
      <w:r w:rsidRPr="000B41B7">
        <w:t xml:space="preserve">у пользователей автоматически. В случае реорганизации </w:t>
      </w:r>
      <w:r w:rsidR="007C658E">
        <w:t xml:space="preserve">юридического лица </w:t>
      </w:r>
      <w:r w:rsidRPr="000B41B7">
        <w:t xml:space="preserve">для предоставления доступа к организации-правопреемнику следует направить в СТП ЕГИСЗ </w:t>
      </w:r>
      <w:r w:rsidR="008B5782">
        <w:t>на адрес</w:t>
      </w:r>
      <w:r w:rsidRPr="00CD6BAE">
        <w:rPr>
          <w:rFonts w:eastAsia="Calibri"/>
        </w:rPr>
        <w:t xml:space="preserve"> </w:t>
      </w:r>
      <w:r w:rsidR="00B258E3">
        <w:rPr>
          <w:rFonts w:eastAsia="Calibri"/>
          <w:b/>
          <w:szCs w:val="24"/>
          <w:lang w:val="en-US"/>
        </w:rPr>
        <w:t>egisz</w:t>
      </w:r>
      <w:r w:rsidR="00B258E3" w:rsidRPr="00B258E3">
        <w:rPr>
          <w:rFonts w:eastAsia="Calibri"/>
          <w:b/>
          <w:szCs w:val="24"/>
        </w:rPr>
        <w:t>@</w:t>
      </w:r>
      <w:r w:rsidR="00B258E3">
        <w:rPr>
          <w:rFonts w:eastAsia="Calibri"/>
          <w:b/>
          <w:szCs w:val="24"/>
          <w:lang w:val="en-US"/>
        </w:rPr>
        <w:t>stp</w:t>
      </w:r>
      <w:r w:rsidR="00B258E3" w:rsidRPr="00B258E3">
        <w:rPr>
          <w:rFonts w:eastAsia="Calibri"/>
          <w:b/>
          <w:szCs w:val="24"/>
        </w:rPr>
        <w:t>-</w:t>
      </w:r>
      <w:r w:rsidR="00B258E3">
        <w:rPr>
          <w:rFonts w:eastAsia="Calibri"/>
          <w:b/>
          <w:szCs w:val="24"/>
          <w:lang w:val="en-US"/>
        </w:rPr>
        <w:t>egisz</w:t>
      </w:r>
      <w:r w:rsidR="00B258E3" w:rsidRPr="00B258E3">
        <w:rPr>
          <w:rFonts w:eastAsia="Calibri"/>
          <w:b/>
          <w:szCs w:val="24"/>
        </w:rPr>
        <w:t>.</w:t>
      </w:r>
      <w:r w:rsidR="00B258E3">
        <w:rPr>
          <w:rFonts w:eastAsia="Calibri"/>
          <w:b/>
          <w:szCs w:val="24"/>
          <w:lang w:val="en-US"/>
        </w:rPr>
        <w:t>ru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</w:t>
      </w:r>
      <w:r w:rsidRPr="000B41B7">
        <w:t>заявку</w:t>
      </w:r>
      <w:r>
        <w:t xml:space="preserve"> </w:t>
      </w:r>
      <w:r w:rsidRPr="000B41B7">
        <w:t xml:space="preserve">по форме и в порядке, предусмотренным Инструкцией по получению доступа к Федеральному реестру медицинских организаций и Федеральному регистру медицинских работников, </w:t>
      </w:r>
      <w:r w:rsidR="000A3400">
        <w:t>доступной для ознакомления</w:t>
      </w:r>
      <w:r w:rsidRPr="000B41B7">
        <w:t xml:space="preserve"> по адресу </w:t>
      </w:r>
      <w:hyperlink r:id="rId20" w:history="1">
        <w:r w:rsidRPr="000B41B7">
          <w:rPr>
            <w:rStyle w:val="ab"/>
            <w:color w:val="auto"/>
          </w:rPr>
          <w:t>https://portal.egisz.rosminzdrav.ru/materials/3549</w:t>
        </w:r>
      </w:hyperlink>
    </w:p>
    <w:p w14:paraId="47D35AB5" w14:textId="5C45E444" w:rsidR="00F9022A" w:rsidRDefault="00F9022A" w:rsidP="00E579FD">
      <w:pPr>
        <w:pStyle w:val="21"/>
        <w:spacing w:line="276" w:lineRule="auto"/>
      </w:pPr>
      <w:bookmarkStart w:id="117" w:name="_Ref89780963"/>
      <w:bookmarkStart w:id="118" w:name="_Toc111828851"/>
      <w:bookmarkStart w:id="119" w:name="_Toc116299650"/>
      <w:r w:rsidRPr="00EA3D57">
        <w:t xml:space="preserve">Внесение сведений о </w:t>
      </w:r>
      <w:r w:rsidRPr="00EA3D57">
        <w:rPr>
          <w:szCs w:val="24"/>
        </w:rPr>
        <w:t xml:space="preserve">медицинских организациях и </w:t>
      </w:r>
      <w:r w:rsidRPr="00EA3D57">
        <w:t>соискателях лицензии на осуществление медицинской деятельности</w:t>
      </w:r>
      <w:bookmarkEnd w:id="117"/>
      <w:bookmarkEnd w:id="118"/>
      <w:bookmarkEnd w:id="119"/>
    </w:p>
    <w:p w14:paraId="124BAA79" w14:textId="77777777" w:rsidR="00F9022A" w:rsidRPr="000B41B7" w:rsidRDefault="00F9022A" w:rsidP="00E579FD">
      <w:pPr>
        <w:keepNext/>
        <w:spacing w:line="276" w:lineRule="auto"/>
        <w:ind w:left="709" w:firstLine="0"/>
      </w:pPr>
      <w:r w:rsidRPr="000B41B7">
        <w:t>В ФРМО подлежат включению:</w:t>
      </w:r>
    </w:p>
    <w:p w14:paraId="7BD799D4" w14:textId="436A8E5F" w:rsidR="00F9022A" w:rsidRPr="000B41B7" w:rsidRDefault="00F9022A" w:rsidP="00E579FD">
      <w:pPr>
        <w:pStyle w:val="ul"/>
        <w:spacing w:line="276" w:lineRule="auto"/>
      </w:pPr>
      <w:r w:rsidRPr="000B41B7">
        <w:t>соискатели лицензии на осуществление медицинской деятельности</w:t>
      </w:r>
      <w:r w:rsidR="00434F7E">
        <w:t xml:space="preserve"> (юридические лица и индивидуальные предприниматели)</w:t>
      </w:r>
      <w:r w:rsidRPr="000B41B7">
        <w:t xml:space="preserve">; </w:t>
      </w:r>
    </w:p>
    <w:p w14:paraId="19354ADC" w14:textId="1834E964" w:rsidR="00F9022A" w:rsidRPr="000B41B7" w:rsidRDefault="00F9022A" w:rsidP="00E579FD">
      <w:pPr>
        <w:pStyle w:val="ul"/>
        <w:spacing w:line="276" w:lineRule="auto"/>
      </w:pPr>
      <w:r w:rsidRPr="000B41B7">
        <w:t>организации, независимо от того, являются ли они медицинскими в соответствии с законодательством РФ, имеющие в штате хотя бы одного медицинского работника и лицензию на осуществление медицинской деятельности, выданную в порядке, предусмотренном действующим законодательством. Под медицинским работником понимается физическое лицо, которое имеет медицинское или иное образование, работает в медицинской организации и в трудовые (должностные) обязанности которого входит осуществление медицинской деятельности, либо физическое лицо, которое является индивидуальным предпринимателем, непосредственно осуществляющим медицинскую деятельность (п</w:t>
      </w:r>
      <w:r>
        <w:t xml:space="preserve">одпункт </w:t>
      </w:r>
      <w:r w:rsidRPr="000B41B7">
        <w:t xml:space="preserve">13 </w:t>
      </w:r>
      <w:r>
        <w:t xml:space="preserve">части 1 </w:t>
      </w:r>
      <w:r w:rsidRPr="000B41B7">
        <w:t>ст</w:t>
      </w:r>
      <w:r>
        <w:t xml:space="preserve">атьи </w:t>
      </w:r>
      <w:r w:rsidRPr="000B41B7">
        <w:t xml:space="preserve">2 Федерального закона от 21 ноября 2011 г. </w:t>
      </w:r>
      <w:r w:rsidR="003D3AB6">
        <w:br/>
      </w:r>
      <w:r w:rsidRPr="000B41B7">
        <w:t>№ 323-ФЗ «Об основах охраны здоровья граждан</w:t>
      </w:r>
      <w:r>
        <w:t xml:space="preserve"> </w:t>
      </w:r>
      <w:r w:rsidRPr="000B41B7">
        <w:t xml:space="preserve">в Российской Федерации»). </w:t>
      </w:r>
    </w:p>
    <w:p w14:paraId="5BA1F790" w14:textId="42C7046E" w:rsidR="00F9022A" w:rsidRDefault="00F9022A" w:rsidP="003D74C4">
      <w:pPr>
        <w:pStyle w:val="30"/>
      </w:pPr>
      <w:bookmarkStart w:id="120" w:name="_Ref89782207"/>
      <w:bookmarkStart w:id="121" w:name="_Toc111828852"/>
      <w:bookmarkStart w:id="122" w:name="_Toc116299651"/>
      <w:r w:rsidRPr="000B41B7">
        <w:t xml:space="preserve">Добавление </w:t>
      </w:r>
      <w:r>
        <w:t xml:space="preserve">в ФРМО </w:t>
      </w:r>
      <w:r>
        <w:rPr>
          <w:szCs w:val="24"/>
        </w:rPr>
        <w:t xml:space="preserve">медицинских организаций и </w:t>
      </w:r>
      <w:r w:rsidRPr="000B41B7">
        <w:t>соискател</w:t>
      </w:r>
      <w:r>
        <w:t>ей</w:t>
      </w:r>
      <w:r w:rsidRPr="000B41B7">
        <w:t xml:space="preserve"> лицензии </w:t>
      </w:r>
      <w:r>
        <w:t>н</w:t>
      </w:r>
      <w:r w:rsidRPr="000B41B7">
        <w:t>а осуществление медицинской деятельности</w:t>
      </w:r>
      <w:bookmarkEnd w:id="120"/>
      <w:bookmarkEnd w:id="121"/>
      <w:bookmarkEnd w:id="122"/>
    </w:p>
    <w:p w14:paraId="01D722D2" w14:textId="355F786E" w:rsidR="00282879" w:rsidRDefault="00282879" w:rsidP="003D74C4">
      <w:pPr>
        <w:pStyle w:val="40"/>
      </w:pPr>
      <w:bookmarkStart w:id="123" w:name="_Toc99407347"/>
      <w:r>
        <w:t>Создание новой организации</w:t>
      </w:r>
      <w:bookmarkEnd w:id="123"/>
    </w:p>
    <w:p w14:paraId="575C12CA" w14:textId="77777777" w:rsidR="0031365A" w:rsidRDefault="0031365A" w:rsidP="0031365A">
      <w:pPr>
        <w:pStyle w:val="phnormal"/>
        <w:spacing w:line="276" w:lineRule="auto"/>
      </w:pPr>
      <w:r>
        <w:t>Д</w:t>
      </w:r>
      <w:r w:rsidRPr="000B41B7">
        <w:t>обавлени</w:t>
      </w:r>
      <w:r>
        <w:t>е</w:t>
      </w:r>
      <w:r w:rsidRPr="000B41B7">
        <w:t xml:space="preserve"> в ФРМО организации</w:t>
      </w:r>
      <w:r>
        <w:t>/</w:t>
      </w:r>
      <w:r w:rsidRPr="000B41B7">
        <w:t>соискател</w:t>
      </w:r>
      <w:r>
        <w:t>я</w:t>
      </w:r>
      <w:r w:rsidRPr="000B41B7">
        <w:t xml:space="preserve"> лицензии на осуществление медицинской деятельности </w:t>
      </w:r>
      <w:r>
        <w:t>осуществляется на основании з</w:t>
      </w:r>
      <w:r w:rsidRPr="000B41B7">
        <w:t>аявк</w:t>
      </w:r>
      <w:r>
        <w:t xml:space="preserve">и уполномоченного лица. </w:t>
      </w:r>
    </w:p>
    <w:p w14:paraId="0249BD88" w14:textId="77777777" w:rsidR="0031365A" w:rsidRDefault="0031365A" w:rsidP="0031365A">
      <w:pPr>
        <w:pStyle w:val="phnormal"/>
        <w:spacing w:line="276" w:lineRule="auto"/>
        <w:rPr>
          <w:rStyle w:val="phnormal1"/>
        </w:rPr>
      </w:pPr>
      <w:r w:rsidRPr="000B41B7">
        <w:rPr>
          <w:rStyle w:val="phnormal1"/>
        </w:rPr>
        <w:t>Заявка на добавление организации в ФРМО</w:t>
      </w:r>
      <w:r>
        <w:rPr>
          <w:rStyle w:val="phnormal1"/>
        </w:rPr>
        <w:t xml:space="preserve"> может быть подана двумя способами: </w:t>
      </w:r>
    </w:p>
    <w:p w14:paraId="61F8BE54" w14:textId="77777777" w:rsidR="0031365A" w:rsidRDefault="0031365A" w:rsidP="001E4B18">
      <w:pPr>
        <w:pStyle w:val="phnormal"/>
        <w:numPr>
          <w:ilvl w:val="2"/>
          <w:numId w:val="60"/>
        </w:numPr>
        <w:tabs>
          <w:tab w:val="left" w:pos="1134"/>
        </w:tabs>
        <w:spacing w:line="276" w:lineRule="auto"/>
        <w:ind w:left="0" w:firstLine="851"/>
        <w:rPr>
          <w:rStyle w:val="phnormal1"/>
        </w:rPr>
      </w:pPr>
      <w:r w:rsidRPr="00655258">
        <w:rPr>
          <w:rStyle w:val="phnormal1"/>
        </w:rPr>
        <w:t xml:space="preserve">в электронном виде через ЕПГУ по ссылке </w:t>
      </w:r>
      <w:hyperlink r:id="rId21" w:history="1">
        <w:r w:rsidRPr="00AB1707">
          <w:rPr>
            <w:rStyle w:val="ab"/>
          </w:rPr>
          <w:t>https://www.gosuslugi.ru/609903</w:t>
        </w:r>
      </w:hyperlink>
    </w:p>
    <w:p w14:paraId="1EAA9801" w14:textId="77777777" w:rsidR="0031365A" w:rsidRPr="00985749" w:rsidRDefault="0031365A" w:rsidP="0031365A">
      <w:pPr>
        <w:pStyle w:val="phnormal"/>
        <w:tabs>
          <w:tab w:val="left" w:pos="993"/>
        </w:tabs>
        <w:spacing w:line="276" w:lineRule="auto"/>
        <w:rPr>
          <w:rStyle w:val="phnormal1"/>
        </w:rPr>
      </w:pPr>
      <w:r w:rsidRPr="00985749">
        <w:rPr>
          <w:rStyle w:val="phnormal1"/>
        </w:rPr>
        <w:t xml:space="preserve">Описание услуги содержится в Приложении </w:t>
      </w:r>
      <w:r>
        <w:rPr>
          <w:rStyle w:val="phnormal1"/>
        </w:rPr>
        <w:t>1 к настоящему руководству пользователя;</w:t>
      </w:r>
    </w:p>
    <w:p w14:paraId="0FCAB6C0" w14:textId="77777777" w:rsidR="006C45F6" w:rsidRDefault="00805E21" w:rsidP="00805E21">
      <w:pPr>
        <w:spacing w:line="276" w:lineRule="auto"/>
        <w:rPr>
          <w:rStyle w:val="phnormal1"/>
        </w:rPr>
      </w:pPr>
      <w:r>
        <w:rPr>
          <w:rStyle w:val="phnormal1"/>
        </w:rPr>
        <w:t xml:space="preserve">2)  </w:t>
      </w:r>
      <w:r w:rsidR="0031365A">
        <w:rPr>
          <w:rStyle w:val="phnormal1"/>
        </w:rPr>
        <w:t xml:space="preserve">через СТП ЕГИСЗ </w:t>
      </w:r>
      <w:hyperlink r:id="rId22" w:history="1">
        <w:r w:rsidR="0031365A">
          <w:rPr>
            <w:rStyle w:val="ab"/>
            <w:rFonts w:eastAsia="Calibri"/>
            <w:lang w:val="en-US"/>
          </w:rPr>
          <w:t>egisz</w:t>
        </w:r>
        <w:r w:rsidR="0031365A" w:rsidRPr="00B258E3">
          <w:rPr>
            <w:rStyle w:val="ab"/>
            <w:rFonts w:eastAsia="Calibri"/>
          </w:rPr>
          <w:t>@</w:t>
        </w:r>
        <w:r w:rsidR="0031365A">
          <w:rPr>
            <w:rStyle w:val="ab"/>
            <w:rFonts w:eastAsia="Calibri"/>
            <w:lang w:val="en-US"/>
          </w:rPr>
          <w:t>stp</w:t>
        </w:r>
        <w:r w:rsidR="0031365A" w:rsidRPr="00B258E3">
          <w:rPr>
            <w:rStyle w:val="ab"/>
            <w:rFonts w:eastAsia="Calibri"/>
          </w:rPr>
          <w:t>-</w:t>
        </w:r>
        <w:r w:rsidR="0031365A">
          <w:rPr>
            <w:rStyle w:val="ab"/>
            <w:rFonts w:eastAsia="Calibri"/>
            <w:lang w:val="en-US"/>
          </w:rPr>
          <w:t>egisz</w:t>
        </w:r>
        <w:r w:rsidR="0031365A" w:rsidRPr="00B258E3">
          <w:rPr>
            <w:rStyle w:val="ab"/>
            <w:rFonts w:eastAsia="Calibri"/>
          </w:rPr>
          <w:t>.</w:t>
        </w:r>
        <w:r w:rsidR="0031365A">
          <w:rPr>
            <w:rStyle w:val="ab"/>
            <w:rFonts w:eastAsia="Calibri"/>
            <w:lang w:val="en-US"/>
          </w:rPr>
          <w:t>ru</w:t>
        </w:r>
      </w:hyperlink>
    </w:p>
    <w:p w14:paraId="384A2F55" w14:textId="38868425" w:rsidR="00805E21" w:rsidRDefault="0031365A" w:rsidP="00805E21">
      <w:pPr>
        <w:spacing w:line="276" w:lineRule="auto"/>
      </w:pPr>
      <w:r>
        <w:rPr>
          <w:rStyle w:val="phnormal1"/>
        </w:rPr>
        <w:t xml:space="preserve">Заявка составляется на бумажном носителе, </w:t>
      </w:r>
      <w:r w:rsidRPr="000B41B7">
        <w:t>подпис</w:t>
      </w:r>
      <w:r>
        <w:t xml:space="preserve">ывается </w:t>
      </w:r>
      <w:r w:rsidRPr="000B41B7">
        <w:t>уполномоченн</w:t>
      </w:r>
      <w:r>
        <w:t>ым</w:t>
      </w:r>
      <w:r w:rsidRPr="000B41B7">
        <w:t xml:space="preserve"> лиц</w:t>
      </w:r>
      <w:r>
        <w:t xml:space="preserve">ом и заверяется </w:t>
      </w:r>
      <w:r w:rsidRPr="000B41B7">
        <w:t>печатью организации/ИП (при наличии печати у организации/ИП)</w:t>
      </w:r>
      <w:r w:rsidR="00837C27">
        <w:t>.</w:t>
      </w:r>
      <w:r w:rsidRPr="000B41B7">
        <w:t xml:space="preserve"> </w:t>
      </w:r>
      <w:r>
        <w:t>Ф</w:t>
      </w:r>
      <w:r w:rsidRPr="000B41B7">
        <w:t xml:space="preserve">ормы заявок </w:t>
      </w:r>
      <w:r>
        <w:t xml:space="preserve">и требования к их оформлению содержатся </w:t>
      </w:r>
      <w:r w:rsidRPr="000B41B7">
        <w:t>в Приложении</w:t>
      </w:r>
      <w:r>
        <w:t xml:space="preserve"> 2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</w:t>
      </w:r>
      <w:r>
        <w:t xml:space="preserve">. </w:t>
      </w:r>
      <w:r w:rsidR="00805E21">
        <w:t>Функциональность создания карточки организации в ФРМО доступна только пользователям с ролью «Администратор».</w:t>
      </w:r>
    </w:p>
    <w:p w14:paraId="11960FAB" w14:textId="1B885EFA" w:rsidR="0031365A" w:rsidRDefault="0031365A" w:rsidP="00805E21">
      <w:pPr>
        <w:pStyle w:val="phnormal"/>
        <w:tabs>
          <w:tab w:val="left" w:pos="993"/>
        </w:tabs>
        <w:spacing w:line="276" w:lineRule="auto"/>
      </w:pPr>
      <w:r w:rsidRPr="000B41B7"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837C27">
        <w:br/>
      </w:r>
      <w:r w:rsidRPr="000B41B7">
        <w:t xml:space="preserve">в ответе будет указан уникальный идентификатор организации в ФРМО – </w:t>
      </w:r>
      <w:r w:rsidRPr="00C73B50">
        <w:rPr>
          <w:lang w:val="en-US"/>
        </w:rPr>
        <w:t>OID</w:t>
      </w:r>
      <w:r w:rsidRPr="000B41B7">
        <w:t>.</w:t>
      </w:r>
    </w:p>
    <w:p w14:paraId="44E3DA87" w14:textId="77777777" w:rsidR="0031365A" w:rsidRPr="000B41B7" w:rsidRDefault="0031365A" w:rsidP="0031365A">
      <w:pPr>
        <w:pStyle w:val="phnormal"/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 xml:space="preserve">на </w:t>
      </w:r>
      <w:r>
        <w:t xml:space="preserve">ссылку в поле «Сокращенное наименование» организации. </w:t>
      </w:r>
    </w:p>
    <w:p w14:paraId="7BCE1C9A" w14:textId="48085E2D" w:rsidR="0083470B" w:rsidRDefault="00390AE1" w:rsidP="003D74C4">
      <w:pPr>
        <w:pStyle w:val="40"/>
      </w:pPr>
      <w:r>
        <w:t>Ввод</w:t>
      </w:r>
      <w:r w:rsidR="0083470B">
        <w:t xml:space="preserve"> общей информации об организации</w:t>
      </w:r>
    </w:p>
    <w:p w14:paraId="4168A66F" w14:textId="6174B40A" w:rsidR="0083470B" w:rsidRDefault="005B4D44" w:rsidP="00E579FD">
      <w:pPr>
        <w:keepNext/>
        <w:spacing w:line="276" w:lineRule="auto"/>
      </w:pPr>
      <w:r>
        <w:t xml:space="preserve">Для редактирования </w:t>
      </w:r>
      <w:r w:rsidR="0083470B">
        <w:t>общ</w:t>
      </w:r>
      <w:r>
        <w:t>ей</w:t>
      </w:r>
      <w:r w:rsidR="0083470B">
        <w:t xml:space="preserve"> информаци</w:t>
      </w:r>
      <w:r>
        <w:t>и</w:t>
      </w:r>
      <w:r w:rsidR="0083470B">
        <w:t xml:space="preserve"> об организации:</w:t>
      </w:r>
    </w:p>
    <w:p w14:paraId="1C2863C2" w14:textId="0F380146" w:rsidR="0083470B" w:rsidRDefault="0083470B" w:rsidP="001E4B18">
      <w:pPr>
        <w:pStyle w:val="ol"/>
        <w:numPr>
          <w:ilvl w:val="0"/>
          <w:numId w:val="97"/>
        </w:numPr>
        <w:spacing w:line="276" w:lineRule="auto"/>
      </w:pPr>
      <w:r>
        <w:t>Перейдите в ФРМО</w:t>
      </w:r>
      <w:r w:rsidR="005B4D44">
        <w:t>;</w:t>
      </w:r>
    </w:p>
    <w:p w14:paraId="5487D7C7" w14:textId="118B3B33" w:rsidR="0083470B" w:rsidRDefault="0083470B" w:rsidP="001E4B18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 \* MERGEFORMAT </w:instrText>
      </w:r>
      <w:r>
        <w:fldChar w:fldCharType="separate"/>
      </w:r>
      <w:r w:rsidR="003814B9">
        <w:t>4.1.3</w:t>
      </w:r>
      <w:r>
        <w:fldChar w:fldCharType="end"/>
      </w:r>
      <w:r w:rsidRPr="0014380D">
        <w:t xml:space="preserve"> </w:t>
      </w:r>
      <w:r>
        <w:t>настоящего документа).</w:t>
      </w:r>
      <w:r w:rsidR="005B4D44">
        <w:t>;</w:t>
      </w:r>
    </w:p>
    <w:p w14:paraId="7A6DC003" w14:textId="4A1ABF1B" w:rsidR="0083470B" w:rsidRDefault="0083470B" w:rsidP="001E4B18">
      <w:pPr>
        <w:pStyle w:val="ol"/>
        <w:spacing w:line="276" w:lineRule="auto"/>
      </w:pPr>
      <w:r>
        <w:t xml:space="preserve">Нажмите на </w:t>
      </w:r>
      <w:r w:rsidR="005B4D44">
        <w:t>с</w:t>
      </w:r>
      <w:r>
        <w:t>окращенное наименование выбранной организации. Откроется карточка организации</w:t>
      </w:r>
      <w:r w:rsidR="005B4D44">
        <w:t>;</w:t>
      </w:r>
    </w:p>
    <w:p w14:paraId="78FE1DCE" w14:textId="17E3567F" w:rsidR="0083470B" w:rsidRDefault="0083470B" w:rsidP="001E4B18">
      <w:pPr>
        <w:pStyle w:val="ol"/>
        <w:spacing w:line="276" w:lineRule="auto"/>
      </w:pPr>
      <w:r>
        <w:t>В разделе «Карточка организации»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</w:t>
      </w:r>
      <w:r>
        <w:rPr>
          <w:noProof/>
        </w:rPr>
        <w:t>Редактировать</w:t>
      </w:r>
      <w:r w:rsidRPr="007256C0">
        <w:rPr>
          <w:noProof/>
        </w:rPr>
        <w:t>»</w:t>
      </w:r>
      <w:r>
        <w:t>. Откроется форма «Редактирование организации» (</w:t>
      </w:r>
      <w:r>
        <w:fldChar w:fldCharType="begin"/>
      </w:r>
      <w:r>
        <w:instrText xml:space="preserve"> REF _Ref90043190 \h </w:instrText>
      </w:r>
      <w:r>
        <w:fldChar w:fldCharType="separate"/>
      </w:r>
      <w:r w:rsidR="003814B9" w:rsidRPr="00D028CA">
        <w:t xml:space="preserve">Рисунок </w:t>
      </w:r>
      <w:r w:rsidR="003814B9">
        <w:rPr>
          <w:noProof/>
        </w:rPr>
        <w:t>8</w:t>
      </w:r>
      <w:r>
        <w:fldChar w:fldCharType="end"/>
      </w:r>
      <w:r>
        <w:t>)</w:t>
      </w:r>
      <w:r w:rsidR="005B4D44">
        <w:t>;</w:t>
      </w:r>
    </w:p>
    <w:p w14:paraId="1B2BAAFF" w14:textId="63D6AD53" w:rsidR="00CE2FAD" w:rsidRDefault="00CE2FAD" w:rsidP="001E4B18">
      <w:pPr>
        <w:pStyle w:val="ol"/>
        <w:numPr>
          <w:ilvl w:val="0"/>
          <w:numId w:val="25"/>
        </w:numPr>
        <w:spacing w:line="276" w:lineRule="auto"/>
      </w:pPr>
      <w:bookmarkStart w:id="124" w:name="_Hlk98490811"/>
      <w:r>
        <w:t>Внесите изменения в необходимые поля в блоках (поля, обязательные для заполнения, отмечены зв</w:t>
      </w:r>
      <w:r w:rsidR="00D028CA">
        <w:t>ез</w:t>
      </w:r>
      <w:r>
        <w:t>дочкой)</w:t>
      </w:r>
      <w:bookmarkEnd w:id="124"/>
      <w:r>
        <w:t>:</w:t>
      </w:r>
    </w:p>
    <w:p w14:paraId="754BBA6C" w14:textId="77777777" w:rsidR="00CE2FAD" w:rsidRDefault="00CE2FAD" w:rsidP="00CE2FAD">
      <w:pPr>
        <w:pStyle w:val="ultab"/>
        <w:spacing w:line="276" w:lineRule="auto"/>
        <w:ind w:left="1701" w:hanging="425"/>
      </w:pPr>
      <w:r>
        <w:t xml:space="preserve"> «Основные данные»,</w:t>
      </w:r>
    </w:p>
    <w:p w14:paraId="753BAD81" w14:textId="77777777" w:rsidR="00CE2FAD" w:rsidRDefault="00CE2FAD" w:rsidP="00CE2FAD">
      <w:pPr>
        <w:pStyle w:val="ultab"/>
        <w:spacing w:line="276" w:lineRule="auto"/>
        <w:ind w:left="1701" w:hanging="425"/>
      </w:pPr>
      <w:r>
        <w:t>«Специализированные признаки»,</w:t>
      </w:r>
    </w:p>
    <w:p w14:paraId="0D7C19D7" w14:textId="77777777" w:rsidR="00CE2FAD" w:rsidRDefault="00CE2FAD" w:rsidP="00CE2FAD">
      <w:pPr>
        <w:pStyle w:val="ultab"/>
        <w:spacing w:line="276" w:lineRule="auto"/>
        <w:ind w:left="1701" w:hanging="425"/>
      </w:pPr>
      <w:r>
        <w:t>«Адрес».</w:t>
      </w:r>
    </w:p>
    <w:p w14:paraId="6CF7F6D7" w14:textId="6C4A5AA3" w:rsidR="00CE2FAD" w:rsidRDefault="00CE2FAD" w:rsidP="00CE2FAD">
      <w:pPr>
        <w:pStyle w:val="ol"/>
        <w:numPr>
          <w:ilvl w:val="0"/>
          <w:numId w:val="0"/>
        </w:numPr>
        <w:spacing w:line="276" w:lineRule="auto"/>
        <w:ind w:firstLine="1134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_Ref106112671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</w:t>
      </w:r>
      <w:r>
        <w:fldChar w:fldCharType="end"/>
      </w:r>
      <w:r w:rsidRPr="000B41B7">
        <w:t>)</w:t>
      </w:r>
      <w:r>
        <w:t>;</w:t>
      </w:r>
    </w:p>
    <w:p w14:paraId="7FC5769C" w14:textId="3DC43D11" w:rsidR="00CE2FAD" w:rsidRDefault="00CE2FAD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D028CA">
        <w:br/>
      </w:r>
      <w:r>
        <w:t>(с использованием УКЭП или без УКЭП).</w:t>
      </w:r>
    </w:p>
    <w:p w14:paraId="47CA6604" w14:textId="77777777" w:rsidR="0083470B" w:rsidRDefault="0083470B" w:rsidP="00E579FD">
      <w:pPr>
        <w:pStyle w:val="afffff"/>
        <w:spacing w:line="276" w:lineRule="auto"/>
      </w:pPr>
      <w:r w:rsidRPr="00587B71">
        <w:drawing>
          <wp:inline distT="0" distB="0" distL="0" distR="0" wp14:anchorId="4901E5BB" wp14:editId="3E420583">
            <wp:extent cx="5825929" cy="4921085"/>
            <wp:effectExtent l="19050" t="19050" r="22860" b="1333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430" cy="494684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B87CCC" w14:textId="6E08C3D6" w:rsidR="0083470B" w:rsidRPr="00D028CA" w:rsidRDefault="0083470B" w:rsidP="00E00C82">
      <w:pPr>
        <w:pStyle w:val="afffff3"/>
      </w:pPr>
      <w:bookmarkStart w:id="125" w:name="_Ref90043190"/>
      <w:r w:rsidRPr="00D028CA">
        <w:t xml:space="preserve">Рисунок </w:t>
      </w:r>
      <w:fldSimple w:instr=" SEQ Рисунок \* ARABIC ">
        <w:r w:rsidR="003814B9">
          <w:rPr>
            <w:noProof/>
          </w:rPr>
          <w:t>8</w:t>
        </w:r>
      </w:fldSimple>
      <w:bookmarkEnd w:id="125"/>
      <w:r w:rsidRPr="00D028CA">
        <w:t xml:space="preserve"> – Редактирование медицинской организации</w:t>
      </w:r>
    </w:p>
    <w:p w14:paraId="70B6B1AA" w14:textId="031FEBDC" w:rsidR="0083470B" w:rsidRPr="00884FCA" w:rsidRDefault="0083470B" w:rsidP="00D028CA">
      <w:pPr>
        <w:pStyle w:val="afffff1"/>
        <w:spacing w:line="276" w:lineRule="auto"/>
      </w:pPr>
      <w:bookmarkStart w:id="126" w:name="_Ref101452854"/>
      <w:bookmarkStart w:id="127" w:name="_Ref106112671"/>
      <w:bookmarkStart w:id="128" w:name="_Ref101452850"/>
      <w:r w:rsidRPr="000B41B7">
        <w:t xml:space="preserve">Таблица </w:t>
      </w:r>
      <w:fldSimple w:instr=" SEQ Таблица \* ARABIC ">
        <w:r w:rsidR="003814B9">
          <w:rPr>
            <w:noProof/>
          </w:rPr>
          <w:t>2</w:t>
        </w:r>
      </w:fldSimple>
      <w:bookmarkEnd w:id="126"/>
      <w:bookmarkEnd w:id="127"/>
      <w:r w:rsidRPr="000B41B7">
        <w:t xml:space="preserve"> – Описание полей ввода информации о </w:t>
      </w:r>
      <w:bookmarkEnd w:id="128"/>
      <w:r>
        <w:t xml:space="preserve">медицинской </w:t>
      </w:r>
      <w:r w:rsidR="00AD32A9">
        <w:t xml:space="preserve">организации </w:t>
      </w:r>
      <w:r>
        <w:t>или организации</w:t>
      </w:r>
      <w:r w:rsidR="00AD32A9">
        <w:t xml:space="preserve"> – соискателе лицензии на медицинскую деятельность</w:t>
      </w:r>
    </w:p>
    <w:tbl>
      <w:tblPr>
        <w:tblW w:w="92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1"/>
        <w:gridCol w:w="2448"/>
        <w:gridCol w:w="2448"/>
        <w:gridCol w:w="3376"/>
      </w:tblGrid>
      <w:tr w:rsidR="0083470B" w:rsidRPr="000B41B7" w14:paraId="35E0FA89" w14:textId="77777777" w:rsidTr="00127CDD">
        <w:trPr>
          <w:cantSplit/>
          <w:tblHeader/>
        </w:trPr>
        <w:tc>
          <w:tcPr>
            <w:tcW w:w="765" w:type="dxa"/>
            <w:shd w:val="clear" w:color="auto" w:fill="auto"/>
            <w:vAlign w:val="center"/>
          </w:tcPr>
          <w:p w14:paraId="2BCAB3A1" w14:textId="41E67665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№</w:t>
            </w:r>
            <w:r w:rsidR="00D028CA">
              <w:t xml:space="preserve"> п/п</w:t>
            </w:r>
          </w:p>
        </w:tc>
        <w:tc>
          <w:tcPr>
            <w:tcW w:w="765" w:type="dxa"/>
            <w:shd w:val="clear" w:color="auto" w:fill="auto"/>
            <w:vAlign w:val="center"/>
          </w:tcPr>
          <w:p w14:paraId="1A59FE7C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765" w:type="dxa"/>
            <w:shd w:val="clear" w:color="auto" w:fill="auto"/>
            <w:vAlign w:val="center"/>
          </w:tcPr>
          <w:p w14:paraId="09848A1B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765" w:type="dxa"/>
            <w:shd w:val="clear" w:color="auto" w:fill="auto"/>
            <w:vAlign w:val="center"/>
          </w:tcPr>
          <w:p w14:paraId="3CB2E3FB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83470B" w:rsidRPr="000B41B7" w14:paraId="162A175E" w14:textId="77777777" w:rsidTr="00127CDD">
        <w:trPr>
          <w:cantSplit/>
          <w:trHeight w:val="861"/>
        </w:trPr>
        <w:tc>
          <w:tcPr>
            <w:tcW w:w="765" w:type="dxa"/>
            <w:shd w:val="clear" w:color="auto" w:fill="auto"/>
          </w:tcPr>
          <w:p w14:paraId="12F83842" w14:textId="77777777" w:rsidR="0083470B" w:rsidRPr="000B41B7" w:rsidRDefault="0083470B" w:rsidP="00E579FD">
            <w:pPr>
              <w:pStyle w:val="affffd"/>
              <w:spacing w:line="276" w:lineRule="auto"/>
            </w:pPr>
            <w:r w:rsidRPr="000B41B7">
              <w:t>1</w:t>
            </w:r>
          </w:p>
        </w:tc>
        <w:tc>
          <w:tcPr>
            <w:tcW w:w="765" w:type="dxa"/>
            <w:shd w:val="clear" w:color="auto" w:fill="auto"/>
          </w:tcPr>
          <w:p w14:paraId="5792F153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Субъект системы здравоохранения</w:t>
            </w:r>
          </w:p>
        </w:tc>
        <w:tc>
          <w:tcPr>
            <w:tcW w:w="765" w:type="dxa"/>
            <w:shd w:val="clear" w:color="auto" w:fill="auto"/>
          </w:tcPr>
          <w:p w14:paraId="78056E82" w14:textId="3F17D4D7" w:rsidR="0083470B" w:rsidRPr="0003320D" w:rsidRDefault="0083470B" w:rsidP="00E579FD">
            <w:pPr>
              <w:pStyle w:val="affffd"/>
              <w:spacing w:line="276" w:lineRule="auto"/>
            </w:pPr>
            <w:r>
              <w:t xml:space="preserve">Тип организации: </w:t>
            </w:r>
            <w:r w:rsidR="00390AE1">
              <w:t>«М</w:t>
            </w:r>
            <w:r>
              <w:t>едицинская организация</w:t>
            </w:r>
            <w:r w:rsidR="00390AE1">
              <w:t>»</w:t>
            </w:r>
          </w:p>
        </w:tc>
        <w:tc>
          <w:tcPr>
            <w:tcW w:w="765" w:type="dxa"/>
            <w:shd w:val="clear" w:color="auto" w:fill="auto"/>
          </w:tcPr>
          <w:p w14:paraId="036D60E0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Выбор субъекта с помощью пиктограмм</w:t>
            </w:r>
          </w:p>
        </w:tc>
      </w:tr>
      <w:tr w:rsidR="0083470B" w:rsidRPr="000B41B7" w14:paraId="77CFDF5B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67CF2825" w14:textId="77777777" w:rsidR="0083470B" w:rsidRPr="000B41B7" w:rsidRDefault="0083470B" w:rsidP="00E579FD">
            <w:pPr>
              <w:pStyle w:val="affffd"/>
              <w:spacing w:line="276" w:lineRule="auto"/>
            </w:pPr>
            <w:r w:rsidRPr="000B41B7">
              <w:t>2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1143F9B9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Основные данные</w:t>
            </w:r>
          </w:p>
        </w:tc>
      </w:tr>
      <w:tr w:rsidR="00390AE1" w:rsidRPr="000B41B7" w14:paraId="0866211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ED6D558" w14:textId="1835D52E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765" w:type="dxa"/>
            <w:shd w:val="clear" w:color="auto" w:fill="auto"/>
          </w:tcPr>
          <w:p w14:paraId="12C39F1C" w14:textId="05C1CD63" w:rsidR="00390AE1" w:rsidRPr="00390AE1" w:rsidRDefault="00390AE1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val="en-US" w:eastAsia="en-US"/>
              </w:rPr>
            </w:pPr>
            <w:r>
              <w:rPr>
                <w:rFonts w:eastAsiaTheme="minorEastAsia"/>
                <w:sz w:val="22"/>
                <w:szCs w:val="22"/>
                <w:lang w:val="en-US" w:eastAsia="en-US"/>
              </w:rPr>
              <w:t>OID</w:t>
            </w:r>
          </w:p>
        </w:tc>
        <w:tc>
          <w:tcPr>
            <w:tcW w:w="765" w:type="dxa"/>
            <w:shd w:val="clear" w:color="auto" w:fill="auto"/>
          </w:tcPr>
          <w:p w14:paraId="75BBBEAC" w14:textId="7DD11CF9" w:rsidR="00390AE1" w:rsidRPr="00390AE1" w:rsidRDefault="002E7456" w:rsidP="00E579FD">
            <w:pPr>
              <w:pStyle w:val="affffd"/>
              <w:spacing w:line="276" w:lineRule="auto"/>
            </w:pPr>
            <w:r>
              <w:t>У</w:t>
            </w:r>
            <w:r w:rsidRPr="002E7456">
              <w:t xml:space="preserve">никальный идентификатор </w:t>
            </w:r>
            <w:r w:rsidR="00390AE1">
              <w:t>медицинской организации</w:t>
            </w:r>
          </w:p>
        </w:tc>
        <w:tc>
          <w:tcPr>
            <w:tcW w:w="765" w:type="dxa"/>
            <w:shd w:val="clear" w:color="auto" w:fill="auto"/>
          </w:tcPr>
          <w:p w14:paraId="3E8ED3F5" w14:textId="58FCC190" w:rsidR="00390AE1" w:rsidRPr="004C7D73" w:rsidRDefault="00390AE1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Нередактируемое поле</w:t>
            </w:r>
          </w:p>
        </w:tc>
      </w:tr>
      <w:tr w:rsidR="0083470B" w:rsidRPr="000B41B7" w14:paraId="73AF080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CB8AC40" w14:textId="0D826A31" w:rsidR="0083470B" w:rsidRPr="000B41B7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2</w:t>
            </w:r>
          </w:p>
        </w:tc>
        <w:tc>
          <w:tcPr>
            <w:tcW w:w="765" w:type="dxa"/>
            <w:shd w:val="clear" w:color="auto" w:fill="auto"/>
          </w:tcPr>
          <w:p w14:paraId="53B51FBD" w14:textId="77777777" w:rsidR="0083470B" w:rsidRPr="00D97BFB" w:rsidRDefault="0083470B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D97BFB">
              <w:rPr>
                <w:rFonts w:eastAsiaTheme="minorEastAsia"/>
                <w:sz w:val="22"/>
                <w:szCs w:val="22"/>
                <w:lang w:eastAsia="en-US"/>
              </w:rPr>
              <w:t>Сокращенное наименование</w:t>
            </w:r>
          </w:p>
        </w:tc>
        <w:tc>
          <w:tcPr>
            <w:tcW w:w="765" w:type="dxa"/>
            <w:shd w:val="clear" w:color="auto" w:fill="auto"/>
          </w:tcPr>
          <w:p w14:paraId="668F85AD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Сокращенное наименование организации</w:t>
            </w:r>
          </w:p>
        </w:tc>
        <w:tc>
          <w:tcPr>
            <w:tcW w:w="765" w:type="dxa"/>
            <w:shd w:val="clear" w:color="auto" w:fill="auto"/>
          </w:tcPr>
          <w:p w14:paraId="2B082CE5" w14:textId="2468F619" w:rsidR="0083470B" w:rsidRPr="00D97BFB" w:rsidRDefault="0083470B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4C7D73">
              <w:rPr>
                <w:rFonts w:eastAsiaTheme="minorEastAsia"/>
                <w:sz w:val="22"/>
                <w:szCs w:val="22"/>
                <w:lang w:eastAsia="en-US"/>
              </w:rPr>
              <w:t>Текстовое поле с ограничением до</w:t>
            </w:r>
            <w:r>
              <w:rPr>
                <w:rFonts w:eastAsiaTheme="minorEastAsia"/>
                <w:sz w:val="22"/>
                <w:szCs w:val="22"/>
                <w:lang w:eastAsia="en-US"/>
              </w:rPr>
              <w:t xml:space="preserve"> 250 символов</w:t>
            </w:r>
          </w:p>
        </w:tc>
      </w:tr>
      <w:tr w:rsidR="0083470B" w:rsidRPr="000B41B7" w14:paraId="114283E4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CD3251F" w14:textId="67B68B49" w:rsidR="0083470B" w:rsidRPr="000B41B7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3</w:t>
            </w:r>
          </w:p>
        </w:tc>
        <w:tc>
          <w:tcPr>
            <w:tcW w:w="765" w:type="dxa"/>
            <w:shd w:val="clear" w:color="auto" w:fill="auto"/>
          </w:tcPr>
          <w:p w14:paraId="6B43DB6B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Полное наименование</w:t>
            </w:r>
          </w:p>
        </w:tc>
        <w:tc>
          <w:tcPr>
            <w:tcW w:w="765" w:type="dxa"/>
            <w:shd w:val="clear" w:color="auto" w:fill="auto"/>
          </w:tcPr>
          <w:p w14:paraId="25458AD0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Полное наименование организации</w:t>
            </w:r>
          </w:p>
        </w:tc>
        <w:tc>
          <w:tcPr>
            <w:tcW w:w="765" w:type="dxa"/>
            <w:shd w:val="clear" w:color="auto" w:fill="auto"/>
          </w:tcPr>
          <w:p w14:paraId="77EB199D" w14:textId="24BF0D6F" w:rsidR="0083470B" w:rsidRPr="000B41B7" w:rsidRDefault="0083470B" w:rsidP="00E579FD">
            <w:pPr>
              <w:pStyle w:val="affffd"/>
              <w:spacing w:line="276" w:lineRule="auto"/>
            </w:pPr>
            <w:r w:rsidRPr="004C7D73">
              <w:t>Текстовое поле с ограничением до</w:t>
            </w:r>
            <w:r>
              <w:t xml:space="preserve"> 250 символов</w:t>
            </w:r>
          </w:p>
        </w:tc>
      </w:tr>
      <w:tr w:rsidR="00390AE1" w:rsidRPr="000B41B7" w14:paraId="4FC35BC0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FCA6C03" w14:textId="4BE9AE5F" w:rsidR="00390AE1" w:rsidRPr="000B41B7" w:rsidRDefault="00390AE1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765" w:type="dxa"/>
            <w:shd w:val="clear" w:color="auto" w:fill="auto"/>
          </w:tcPr>
          <w:p w14:paraId="539E930B" w14:textId="77777777" w:rsidR="00390AE1" w:rsidRPr="000B41B7" w:rsidRDefault="00390AE1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765" w:type="dxa"/>
            <w:shd w:val="clear" w:color="auto" w:fill="auto"/>
          </w:tcPr>
          <w:p w14:paraId="057BF2AD" w14:textId="77777777" w:rsidR="00390AE1" w:rsidRPr="000B41B7" w:rsidRDefault="00390AE1" w:rsidP="00E579FD">
            <w:pPr>
              <w:pStyle w:val="affffd"/>
              <w:spacing w:line="276" w:lineRule="auto"/>
            </w:pPr>
            <w:r>
              <w:t>Тип формы собственности организации</w:t>
            </w:r>
          </w:p>
        </w:tc>
        <w:tc>
          <w:tcPr>
            <w:tcW w:w="765" w:type="dxa"/>
            <w:shd w:val="clear" w:color="auto" w:fill="auto"/>
          </w:tcPr>
          <w:p w14:paraId="476D863B" w14:textId="475E33A1" w:rsidR="00390AE1" w:rsidRPr="000B41B7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83470B" w:rsidRPr="000B41B7" w14:paraId="61DEEED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4A3B82F" w14:textId="6902C2F0" w:rsidR="0083470B" w:rsidRPr="00C04A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5</w:t>
            </w:r>
          </w:p>
        </w:tc>
        <w:tc>
          <w:tcPr>
            <w:tcW w:w="765" w:type="dxa"/>
            <w:shd w:val="clear" w:color="auto" w:fill="auto"/>
          </w:tcPr>
          <w:p w14:paraId="67DD97F9" w14:textId="77777777" w:rsidR="0083470B" w:rsidRDefault="0083470B" w:rsidP="00E579FD">
            <w:pPr>
              <w:pStyle w:val="affffd"/>
              <w:spacing w:line="276" w:lineRule="auto"/>
            </w:pPr>
            <w:r>
              <w:t>Код ОПФ</w:t>
            </w:r>
          </w:p>
        </w:tc>
        <w:tc>
          <w:tcPr>
            <w:tcW w:w="765" w:type="dxa"/>
            <w:shd w:val="clear" w:color="auto" w:fill="auto"/>
          </w:tcPr>
          <w:p w14:paraId="3B1C0E70" w14:textId="77777777" w:rsidR="0083470B" w:rsidRDefault="0083470B" w:rsidP="00E579FD">
            <w:pPr>
              <w:pStyle w:val="affffd"/>
              <w:spacing w:line="276" w:lineRule="auto"/>
            </w:pPr>
            <w:r>
              <w:t>Код организационно-правовой формы организации</w:t>
            </w:r>
          </w:p>
        </w:tc>
        <w:tc>
          <w:tcPr>
            <w:tcW w:w="765" w:type="dxa"/>
            <w:shd w:val="clear" w:color="auto" w:fill="auto"/>
          </w:tcPr>
          <w:p w14:paraId="3E62B681" w14:textId="77777777" w:rsidR="0083470B" w:rsidRDefault="0083470B" w:rsidP="00E579FD">
            <w:pPr>
              <w:pStyle w:val="affffd"/>
              <w:spacing w:line="276" w:lineRule="auto"/>
            </w:pPr>
            <w:r>
              <w:t>По нажатию на поле открывается окно для поиска организационно-правовой формы по коду или наименованию.</w:t>
            </w:r>
          </w:p>
          <w:p w14:paraId="1F9A7839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C15897">
              <w:t>.</w:t>
            </w:r>
          </w:p>
          <w:p w14:paraId="6C004834" w14:textId="50732953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«Общероссийский классификатор организационно-правовых форм для Федерального реестра медицинских организаций», </w:t>
            </w:r>
            <w:r w:rsidR="00452EED">
              <w:br/>
            </w:r>
            <w:r>
              <w:t>OID 1.2.643.5.1.13.2.1.1.737</w:t>
            </w:r>
          </w:p>
        </w:tc>
      </w:tr>
      <w:tr w:rsidR="00390AE1" w:rsidRPr="000B41B7" w14:paraId="74156B4B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07CD8EA" w14:textId="777E82D4" w:rsidR="00390AE1" w:rsidRPr="00C04A0B" w:rsidRDefault="00390AE1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2</w:t>
            </w:r>
            <w:r>
              <w:t>.6</w:t>
            </w:r>
          </w:p>
        </w:tc>
        <w:tc>
          <w:tcPr>
            <w:tcW w:w="765" w:type="dxa"/>
            <w:shd w:val="clear" w:color="auto" w:fill="auto"/>
          </w:tcPr>
          <w:p w14:paraId="109A4EB2" w14:textId="77777777" w:rsidR="00390AE1" w:rsidRDefault="00390AE1" w:rsidP="00E579FD">
            <w:pPr>
              <w:pStyle w:val="affffd"/>
              <w:spacing w:line="276" w:lineRule="auto"/>
            </w:pPr>
            <w:r>
              <w:t>Субъект РФ</w:t>
            </w:r>
          </w:p>
        </w:tc>
        <w:tc>
          <w:tcPr>
            <w:tcW w:w="765" w:type="dxa"/>
            <w:shd w:val="clear" w:color="auto" w:fill="auto"/>
          </w:tcPr>
          <w:p w14:paraId="0AC9B34C" w14:textId="77777777" w:rsidR="00390AE1" w:rsidRDefault="00390AE1" w:rsidP="00E579FD">
            <w:pPr>
              <w:pStyle w:val="affffd"/>
              <w:spacing w:line="276" w:lineRule="auto"/>
            </w:pPr>
            <w:r>
              <w:t xml:space="preserve">Субъект РФ, в котором зарегистрирована организация </w:t>
            </w:r>
          </w:p>
        </w:tc>
        <w:tc>
          <w:tcPr>
            <w:tcW w:w="765" w:type="dxa"/>
            <w:shd w:val="clear" w:color="auto" w:fill="auto"/>
          </w:tcPr>
          <w:p w14:paraId="5F2F3CE3" w14:textId="77777777" w:rsidR="00096C35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  <w:r w:rsidR="00096C35">
              <w:t>.</w:t>
            </w:r>
          </w:p>
          <w:p w14:paraId="76F019A9" w14:textId="2A7A9576" w:rsidR="00C15897" w:rsidRDefault="00C15897" w:rsidP="00E579FD">
            <w:pPr>
              <w:pStyle w:val="affffd"/>
              <w:spacing w:line="276" w:lineRule="auto"/>
            </w:pPr>
            <w:r w:rsidRPr="00C15897">
              <w:t xml:space="preserve">Значения </w:t>
            </w:r>
            <w:r>
              <w:t>соответствуют</w:t>
            </w:r>
            <w:r w:rsidRPr="00C15897">
              <w:t xml:space="preserve"> справочник</w:t>
            </w:r>
            <w:r>
              <w:t>у</w:t>
            </w:r>
            <w:r w:rsidRPr="00C15897">
              <w:t xml:space="preserve"> </w:t>
            </w:r>
            <w:r w:rsidR="00787F3C">
              <w:t xml:space="preserve">ФРНСИ </w:t>
            </w:r>
            <w:r w:rsidRPr="00C15897">
              <w:t>«Субъекты Российской Федерации»</w:t>
            </w:r>
            <w:r w:rsidR="00452EED">
              <w:t>,</w:t>
            </w:r>
            <w:r w:rsidR="00452EED">
              <w:br/>
            </w:r>
            <w:r w:rsidRPr="00C15897">
              <w:t>OID 1.2.643.5.1.13.13.99.2.206</w:t>
            </w:r>
          </w:p>
        </w:tc>
      </w:tr>
      <w:tr w:rsidR="0083470B" w:rsidRPr="000B41B7" w14:paraId="4BA1FF3A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4C202AC" w14:textId="75EB7221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7</w:t>
            </w:r>
          </w:p>
        </w:tc>
        <w:tc>
          <w:tcPr>
            <w:tcW w:w="765" w:type="dxa"/>
            <w:shd w:val="clear" w:color="auto" w:fill="auto"/>
          </w:tcPr>
          <w:p w14:paraId="51ED6603" w14:textId="77777777" w:rsidR="0083470B" w:rsidRDefault="0083470B" w:rsidP="00E579FD">
            <w:pPr>
              <w:pStyle w:val="affffd"/>
              <w:spacing w:line="276" w:lineRule="auto"/>
            </w:pPr>
            <w:r>
              <w:t>Уровень организации</w:t>
            </w:r>
          </w:p>
        </w:tc>
        <w:tc>
          <w:tcPr>
            <w:tcW w:w="765" w:type="dxa"/>
            <w:shd w:val="clear" w:color="auto" w:fill="auto"/>
          </w:tcPr>
          <w:p w14:paraId="1B6F5FBA" w14:textId="77777777" w:rsidR="0083470B" w:rsidRDefault="0083470B" w:rsidP="00E579FD">
            <w:pPr>
              <w:pStyle w:val="affffd"/>
              <w:spacing w:line="276" w:lineRule="auto"/>
            </w:pPr>
            <w:r>
              <w:t>Уровень организации</w:t>
            </w:r>
          </w:p>
        </w:tc>
        <w:tc>
          <w:tcPr>
            <w:tcW w:w="765" w:type="dxa"/>
            <w:shd w:val="clear" w:color="auto" w:fill="auto"/>
          </w:tcPr>
          <w:p w14:paraId="5A1B885C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C15897">
              <w:t>.</w:t>
            </w:r>
          </w:p>
          <w:p w14:paraId="259120BF" w14:textId="33DB7B0A" w:rsidR="00C15897" w:rsidRDefault="00C15897" w:rsidP="00E579FD">
            <w:pPr>
              <w:pStyle w:val="affffd"/>
              <w:spacing w:line="276" w:lineRule="auto"/>
            </w:pPr>
            <w:r w:rsidRPr="00C15897">
              <w:t xml:space="preserve">Значения </w:t>
            </w:r>
            <w:r>
              <w:t>берутся</w:t>
            </w:r>
            <w:r w:rsidRPr="00C15897">
              <w:t xml:space="preserve"> из справочника </w:t>
            </w:r>
            <w:r w:rsidR="00787F3C">
              <w:t xml:space="preserve">ФРНСИ </w:t>
            </w:r>
            <w:r w:rsidRPr="00C15897">
              <w:t>«Субъекты Российской Федерации»</w:t>
            </w:r>
            <w:r w:rsidR="00452EED">
              <w:t>,</w:t>
            </w:r>
            <w:r w:rsidR="00452EED">
              <w:br/>
            </w:r>
            <w:r w:rsidRPr="00C15897">
              <w:t>OID 1.2.643.5.1.13.13.99.2.206</w:t>
            </w:r>
          </w:p>
        </w:tc>
      </w:tr>
      <w:tr w:rsidR="00390AE1" w:rsidRPr="000B41B7" w14:paraId="41282950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0C9249F" w14:textId="10CAFE24" w:rsidR="00390AE1" w:rsidRDefault="00390AE1" w:rsidP="00E579FD">
            <w:pPr>
              <w:pStyle w:val="affffd"/>
              <w:spacing w:line="276" w:lineRule="auto"/>
            </w:pPr>
            <w:r>
              <w:t>2.8</w:t>
            </w:r>
          </w:p>
        </w:tc>
        <w:tc>
          <w:tcPr>
            <w:tcW w:w="765" w:type="dxa"/>
            <w:shd w:val="clear" w:color="auto" w:fill="auto"/>
          </w:tcPr>
          <w:p w14:paraId="5F8EA55A" w14:textId="77777777" w:rsidR="00390AE1" w:rsidRDefault="00390AE1" w:rsidP="00E579FD">
            <w:pPr>
              <w:pStyle w:val="affffd"/>
              <w:spacing w:line="276" w:lineRule="auto"/>
            </w:pPr>
            <w:r>
              <w:t>Ведомственная принадлежность</w:t>
            </w:r>
          </w:p>
        </w:tc>
        <w:tc>
          <w:tcPr>
            <w:tcW w:w="765" w:type="dxa"/>
            <w:shd w:val="clear" w:color="auto" w:fill="auto"/>
          </w:tcPr>
          <w:p w14:paraId="7E6A535F" w14:textId="77777777" w:rsidR="00390AE1" w:rsidRDefault="00390AE1" w:rsidP="00E579FD">
            <w:pPr>
              <w:pStyle w:val="affffd"/>
              <w:spacing w:line="276" w:lineRule="auto"/>
            </w:pPr>
            <w:r>
              <w:t>Ведомственная принадлежность организации</w:t>
            </w:r>
          </w:p>
        </w:tc>
        <w:tc>
          <w:tcPr>
            <w:tcW w:w="765" w:type="dxa"/>
            <w:shd w:val="clear" w:color="auto" w:fill="auto"/>
          </w:tcPr>
          <w:p w14:paraId="4ACC8597" w14:textId="77777777" w:rsidR="00390AE1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  <w:r w:rsidR="00C15897">
              <w:t>.</w:t>
            </w:r>
          </w:p>
          <w:p w14:paraId="29C3372B" w14:textId="5EEB6E52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соответствуют справочнику </w:t>
            </w:r>
            <w:r w:rsidR="00787F3C">
              <w:t>ФРНСИ</w:t>
            </w:r>
            <w:r>
              <w:t xml:space="preserve"> «Ведомственная принадлежность в Российской Федерации», OID 1.2.643.5.1.13.2.1.1.773</w:t>
            </w:r>
          </w:p>
        </w:tc>
      </w:tr>
      <w:tr w:rsidR="0083470B" w:rsidRPr="000B41B7" w14:paraId="5EC7CDAF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CC5C0D9" w14:textId="6C0FB12C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9</w:t>
            </w:r>
          </w:p>
        </w:tc>
        <w:tc>
          <w:tcPr>
            <w:tcW w:w="765" w:type="dxa"/>
            <w:shd w:val="clear" w:color="auto" w:fill="auto"/>
          </w:tcPr>
          <w:p w14:paraId="0984160F" w14:textId="77777777" w:rsidR="0083470B" w:rsidRDefault="0083470B" w:rsidP="00E579FD">
            <w:pPr>
              <w:pStyle w:val="affffd"/>
              <w:spacing w:line="276" w:lineRule="auto"/>
            </w:pPr>
            <w:r>
              <w:t>Территориальный признак</w:t>
            </w:r>
          </w:p>
        </w:tc>
        <w:tc>
          <w:tcPr>
            <w:tcW w:w="765" w:type="dxa"/>
            <w:shd w:val="clear" w:color="auto" w:fill="auto"/>
          </w:tcPr>
          <w:p w14:paraId="2B4EED08" w14:textId="77777777" w:rsidR="0083470B" w:rsidRDefault="0083470B" w:rsidP="00E579FD">
            <w:pPr>
              <w:pStyle w:val="affffd"/>
              <w:spacing w:line="276" w:lineRule="auto"/>
            </w:pPr>
            <w:r>
              <w:t>Территориальный признак организации</w:t>
            </w:r>
          </w:p>
        </w:tc>
        <w:tc>
          <w:tcPr>
            <w:tcW w:w="765" w:type="dxa"/>
            <w:shd w:val="clear" w:color="auto" w:fill="auto"/>
          </w:tcPr>
          <w:p w14:paraId="0DE80C7F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77A358AC" w14:textId="77777777" w:rsidR="0083470B" w:rsidRDefault="0083470B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 w:rsidR="002E7456">
              <w:t xml:space="preserve">организации — </w:t>
            </w:r>
            <w:r w:rsidRPr="00C54C16">
              <w:t xml:space="preserve">«Государственное </w:t>
            </w:r>
            <w:r w:rsidR="002E7456">
              <w:t>или муниципальное</w:t>
            </w:r>
            <w:r w:rsidR="002E7456" w:rsidRPr="00C54C16">
              <w:t xml:space="preserve"> </w:t>
            </w:r>
            <w:r w:rsidRPr="00C54C16">
              <w:t>юридическое лицо»</w:t>
            </w:r>
            <w:r w:rsidR="00C15897">
              <w:t>.</w:t>
            </w:r>
          </w:p>
          <w:p w14:paraId="1A342DA5" w14:textId="1B87591F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«ФРМО. Территориальный признак», OID 1.2.643.5.1.13.13.99.2.293</w:t>
            </w:r>
          </w:p>
        </w:tc>
      </w:tr>
      <w:tr w:rsidR="0083470B" w:rsidRPr="000B41B7" w14:paraId="3B0027C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22A9C00" w14:textId="30067CEF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10</w:t>
            </w:r>
          </w:p>
        </w:tc>
        <w:tc>
          <w:tcPr>
            <w:tcW w:w="765" w:type="dxa"/>
            <w:shd w:val="clear" w:color="auto" w:fill="auto"/>
          </w:tcPr>
          <w:p w14:paraId="27AF7548" w14:textId="77777777" w:rsidR="0083470B" w:rsidRDefault="0083470B" w:rsidP="00E579FD">
            <w:pPr>
              <w:pStyle w:val="affffd"/>
              <w:spacing w:line="276" w:lineRule="auto"/>
            </w:pPr>
            <w:r>
              <w:t>Учредитель</w:t>
            </w:r>
          </w:p>
        </w:tc>
        <w:tc>
          <w:tcPr>
            <w:tcW w:w="765" w:type="dxa"/>
            <w:shd w:val="clear" w:color="auto" w:fill="auto"/>
          </w:tcPr>
          <w:p w14:paraId="1133175D" w14:textId="737F8391" w:rsidR="0083470B" w:rsidRDefault="00390AE1" w:rsidP="00E579FD">
            <w:pPr>
              <w:pStyle w:val="affffd"/>
              <w:spacing w:line="276" w:lineRule="auto"/>
            </w:pPr>
            <w:r>
              <w:t>Учредитель организации</w:t>
            </w:r>
          </w:p>
        </w:tc>
        <w:tc>
          <w:tcPr>
            <w:tcW w:w="765" w:type="dxa"/>
            <w:shd w:val="clear" w:color="auto" w:fill="auto"/>
          </w:tcPr>
          <w:p w14:paraId="7013F3D8" w14:textId="300E30FF" w:rsidR="0083470B" w:rsidRDefault="0083470B" w:rsidP="00E579FD">
            <w:pPr>
              <w:pStyle w:val="affffd"/>
              <w:spacing w:line="276" w:lineRule="auto"/>
            </w:pPr>
            <w:r>
              <w:t>Текстовое поле с ограничением до 512 символов.</w:t>
            </w:r>
          </w:p>
          <w:p w14:paraId="487E93FD" w14:textId="5529C73D" w:rsidR="0083470B" w:rsidRDefault="002E7456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>
              <w:t xml:space="preserve">организации — </w:t>
            </w:r>
            <w:r w:rsidR="0083470B" w:rsidRPr="00C54C16">
              <w:t>«</w:t>
            </w:r>
            <w:r w:rsidR="0083470B">
              <w:t>Частное</w:t>
            </w:r>
            <w:r w:rsidR="0083470B" w:rsidRPr="00C54C16">
              <w:t xml:space="preserve"> юридическое лицо»</w:t>
            </w:r>
            <w:r w:rsidR="0083470B">
              <w:t xml:space="preserve"> </w:t>
            </w:r>
          </w:p>
        </w:tc>
      </w:tr>
      <w:tr w:rsidR="0083470B" w:rsidRPr="000B41B7" w14:paraId="0C152ED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001DE99" w14:textId="36CD73C7" w:rsidR="0083470B" w:rsidRDefault="0083470B" w:rsidP="00E579FD">
            <w:pPr>
              <w:pStyle w:val="affffd"/>
              <w:spacing w:line="276" w:lineRule="auto"/>
            </w:pPr>
            <w:r>
              <w:t>2.1</w:t>
            </w:r>
            <w:r w:rsidR="00390AE1">
              <w:t>1</w:t>
            </w:r>
          </w:p>
        </w:tc>
        <w:tc>
          <w:tcPr>
            <w:tcW w:w="765" w:type="dxa"/>
            <w:shd w:val="clear" w:color="auto" w:fill="auto"/>
          </w:tcPr>
          <w:p w14:paraId="32C55200" w14:textId="77777777" w:rsidR="0083470B" w:rsidRDefault="0083470B" w:rsidP="00E579FD">
            <w:pPr>
              <w:pStyle w:val="affffd"/>
              <w:spacing w:line="276" w:lineRule="auto"/>
            </w:pPr>
            <w:r>
              <w:t>Вид деятельности</w:t>
            </w:r>
          </w:p>
        </w:tc>
        <w:tc>
          <w:tcPr>
            <w:tcW w:w="765" w:type="dxa"/>
            <w:shd w:val="clear" w:color="auto" w:fill="auto"/>
          </w:tcPr>
          <w:p w14:paraId="56E7893D" w14:textId="77777777" w:rsidR="0083470B" w:rsidRDefault="0083470B" w:rsidP="00E579FD">
            <w:pPr>
              <w:pStyle w:val="affffd"/>
              <w:spacing w:line="276" w:lineRule="auto"/>
            </w:pPr>
            <w:r>
              <w:t>Вид деятельности организации</w:t>
            </w:r>
          </w:p>
        </w:tc>
        <w:tc>
          <w:tcPr>
            <w:tcW w:w="765" w:type="dxa"/>
            <w:shd w:val="clear" w:color="auto" w:fill="auto"/>
          </w:tcPr>
          <w:p w14:paraId="0B88CEB1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032DB66D" w14:textId="77777777" w:rsidR="0083470B" w:rsidRDefault="002E7456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>
              <w:t xml:space="preserve">организации — </w:t>
            </w:r>
            <w:r w:rsidR="0083470B" w:rsidRPr="00C54C16">
              <w:t>«Государственное</w:t>
            </w:r>
            <w:r>
              <w:t xml:space="preserve"> или муниципальное</w:t>
            </w:r>
            <w:r w:rsidR="0083470B" w:rsidRPr="00C54C16">
              <w:t xml:space="preserve"> юридическое лицо»</w:t>
            </w:r>
            <w:r w:rsidR="00390AE1">
              <w:t xml:space="preserve"> </w:t>
            </w:r>
            <w:r w:rsidR="0083470B">
              <w:t>или «</w:t>
            </w:r>
            <w:r w:rsidR="00390AE1">
              <w:t>Ч</w:t>
            </w:r>
            <w:r w:rsidR="0083470B">
              <w:t>астное юридическое лицо»</w:t>
            </w:r>
            <w:r w:rsidR="00C15897">
              <w:t>.</w:t>
            </w:r>
          </w:p>
          <w:p w14:paraId="1A6E1480" w14:textId="78CA0BED" w:rsidR="00C15897" w:rsidRDefault="00C15897" w:rsidP="00E579FD">
            <w:pPr>
              <w:pStyle w:val="affffd"/>
              <w:spacing w:line="276" w:lineRule="auto"/>
            </w:pPr>
            <w:r w:rsidRPr="00C15897">
              <w:t>Значени</w:t>
            </w:r>
            <w:r>
              <w:t>я берутся</w:t>
            </w:r>
            <w:r w:rsidRPr="00C15897">
              <w:t xml:space="preserve"> из справочника </w:t>
            </w:r>
            <w:r w:rsidR="00787F3C">
              <w:t>ФРНСИ</w:t>
            </w:r>
            <w:r w:rsidRPr="00C15897">
              <w:t xml:space="preserve"> «ФРМО. Номенклатура медицинских организаций по виду медицинской деятельности», OID 1.2.643.5.1.13.13.99.2.289</w:t>
            </w:r>
          </w:p>
        </w:tc>
      </w:tr>
      <w:tr w:rsidR="00C15897" w:rsidRPr="000B41B7" w14:paraId="2AB8FBEF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60C900DD" w14:textId="14F3F4D2" w:rsidR="00C15897" w:rsidRDefault="00C15897" w:rsidP="00E579FD">
            <w:pPr>
              <w:pStyle w:val="affffd"/>
              <w:spacing w:line="276" w:lineRule="auto"/>
            </w:pPr>
            <w:r>
              <w:t>2.12</w:t>
            </w:r>
          </w:p>
        </w:tc>
        <w:tc>
          <w:tcPr>
            <w:tcW w:w="765" w:type="dxa"/>
            <w:shd w:val="clear" w:color="auto" w:fill="auto"/>
          </w:tcPr>
          <w:p w14:paraId="1A32FAF9" w14:textId="75F0B429" w:rsidR="00C15897" w:rsidRDefault="00C15897" w:rsidP="00E579FD">
            <w:pPr>
              <w:pStyle w:val="affffd"/>
              <w:spacing w:line="276" w:lineRule="auto"/>
            </w:pPr>
            <w:r>
              <w:t>Профиль деятельности</w:t>
            </w:r>
          </w:p>
        </w:tc>
        <w:tc>
          <w:tcPr>
            <w:tcW w:w="765" w:type="dxa"/>
            <w:shd w:val="clear" w:color="auto" w:fill="auto"/>
          </w:tcPr>
          <w:p w14:paraId="30D2F062" w14:textId="2451F7D5" w:rsidR="00C15897" w:rsidRDefault="00C15897" w:rsidP="00E579FD">
            <w:pPr>
              <w:pStyle w:val="affffd"/>
              <w:spacing w:line="276" w:lineRule="auto"/>
            </w:pPr>
            <w:r>
              <w:t>Профиль деятельности организации</w:t>
            </w:r>
          </w:p>
        </w:tc>
        <w:tc>
          <w:tcPr>
            <w:tcW w:w="765" w:type="dxa"/>
            <w:shd w:val="clear" w:color="auto" w:fill="auto"/>
          </w:tcPr>
          <w:p w14:paraId="5F402CDB" w14:textId="55E013C8" w:rsidR="00C15897" w:rsidRDefault="00C15897" w:rsidP="00E579FD">
            <w:pPr>
              <w:pStyle w:val="affffd"/>
              <w:spacing w:line="276" w:lineRule="auto"/>
            </w:pPr>
            <w:r>
              <w:t xml:space="preserve">Выбор значения из выпадающего списка. Для выбора доступно только одно значение. </w:t>
            </w:r>
          </w:p>
          <w:p w14:paraId="1CAC03A6" w14:textId="77777777" w:rsidR="00C15897" w:rsidRDefault="00C15897" w:rsidP="00E579FD">
            <w:pPr>
              <w:pStyle w:val="affffd"/>
              <w:spacing w:line="276" w:lineRule="auto"/>
            </w:pPr>
            <w:r>
              <w:t>Поле отображается, если значение параметра «Вид деятельности» — «Специализированная больница», «Диспансер», «Поликлиника», «Центр (Лечебно-профилактические медицинские организации)», «Медицинские организации скорой медицинской помощи и переливания крови», «Санаторно-курортные организации», «Центр (Медицинские организации особого типа)», «Бюро», «Лаборатория».</w:t>
            </w:r>
          </w:p>
          <w:p w14:paraId="275CB5D9" w14:textId="64CCF5D2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«ФРМО. Номенклатура медицинских организаций по виду медицинской деятельности», OID 1.2.643.5.1.13.13.99.2.289.</w:t>
            </w:r>
          </w:p>
        </w:tc>
      </w:tr>
      <w:tr w:rsidR="00390AE1" w:rsidRPr="000B41B7" w14:paraId="0303A43B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4E02623" w14:textId="2634A21F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3</w:t>
            </w:r>
          </w:p>
        </w:tc>
        <w:tc>
          <w:tcPr>
            <w:tcW w:w="765" w:type="dxa"/>
            <w:shd w:val="clear" w:color="auto" w:fill="auto"/>
          </w:tcPr>
          <w:p w14:paraId="6623D7B7" w14:textId="047BE47B" w:rsidR="00390AE1" w:rsidRDefault="00390AE1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765" w:type="dxa"/>
            <w:shd w:val="clear" w:color="auto" w:fill="auto"/>
          </w:tcPr>
          <w:p w14:paraId="081780DE" w14:textId="624BA149" w:rsidR="00390AE1" w:rsidRDefault="00390AE1" w:rsidP="00E579FD">
            <w:pPr>
              <w:pStyle w:val="affffd"/>
              <w:spacing w:line="276" w:lineRule="auto"/>
            </w:pPr>
            <w:r>
              <w:t>Форма оказания медицинской помощи организацией</w:t>
            </w:r>
          </w:p>
        </w:tc>
        <w:tc>
          <w:tcPr>
            <w:tcW w:w="765" w:type="dxa"/>
            <w:shd w:val="clear" w:color="auto" w:fill="auto"/>
          </w:tcPr>
          <w:p w14:paraId="3F8E9E4A" w14:textId="77777777" w:rsidR="00390AE1" w:rsidRDefault="00390AE1" w:rsidP="00E579FD">
            <w:pPr>
              <w:pStyle w:val="affffd"/>
              <w:spacing w:line="276" w:lineRule="auto"/>
            </w:pPr>
            <w:r>
              <w:t>Выбор одного или нескольких значений из выпадающего списка</w:t>
            </w:r>
            <w:r w:rsidR="00ED5460">
              <w:t>.</w:t>
            </w:r>
          </w:p>
          <w:p w14:paraId="08B78205" w14:textId="5374B900" w:rsidR="00ED5460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390AE1" w:rsidRPr="000B41B7" w14:paraId="3A58A104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96F410B" w14:textId="41EE0F39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4</w:t>
            </w:r>
          </w:p>
        </w:tc>
        <w:tc>
          <w:tcPr>
            <w:tcW w:w="765" w:type="dxa"/>
            <w:shd w:val="clear" w:color="auto" w:fill="auto"/>
          </w:tcPr>
          <w:p w14:paraId="4C1F12F2" w14:textId="2F8BF57A" w:rsidR="00390AE1" w:rsidRDefault="00390AE1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765" w:type="dxa"/>
            <w:shd w:val="clear" w:color="auto" w:fill="auto"/>
          </w:tcPr>
          <w:p w14:paraId="5F26A07C" w14:textId="68CC045F" w:rsidR="00390AE1" w:rsidRDefault="00390AE1" w:rsidP="00E579FD">
            <w:pPr>
              <w:pStyle w:val="affffd"/>
              <w:spacing w:line="276" w:lineRule="auto"/>
            </w:pPr>
            <w:r>
              <w:t>Условия оказания медицинской помощи организацией</w:t>
            </w:r>
          </w:p>
        </w:tc>
        <w:tc>
          <w:tcPr>
            <w:tcW w:w="765" w:type="dxa"/>
            <w:shd w:val="clear" w:color="auto" w:fill="auto"/>
          </w:tcPr>
          <w:p w14:paraId="3D0C5168" w14:textId="77777777" w:rsidR="00390AE1" w:rsidRDefault="00390AE1" w:rsidP="00E579FD">
            <w:pPr>
              <w:pStyle w:val="affffd"/>
              <w:spacing w:line="276" w:lineRule="auto"/>
            </w:pPr>
            <w:r>
              <w:t>Выбор одного или нескольких значений из выпадающего списка</w:t>
            </w:r>
            <w:r w:rsidR="00ED5460">
              <w:t>.</w:t>
            </w:r>
          </w:p>
          <w:p w14:paraId="67E79554" w14:textId="55287844" w:rsidR="00ED5460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«Условия оказания медицинской помощи», OID 1.2.643.5.1.13.13.99.2.322</w:t>
            </w:r>
          </w:p>
        </w:tc>
      </w:tr>
      <w:tr w:rsidR="002E7456" w:rsidRPr="000B41B7" w14:paraId="0DBA1479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3CCC037" w14:textId="523DC43E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5</w:t>
            </w:r>
          </w:p>
        </w:tc>
        <w:tc>
          <w:tcPr>
            <w:tcW w:w="765" w:type="dxa"/>
            <w:shd w:val="clear" w:color="auto" w:fill="auto"/>
          </w:tcPr>
          <w:p w14:paraId="50F6C6BC" w14:textId="0AF1B79A" w:rsidR="002E7456" w:rsidRDefault="002E7456" w:rsidP="00E579FD">
            <w:pPr>
              <w:pStyle w:val="affffd"/>
              <w:spacing w:line="276" w:lineRule="auto"/>
            </w:pPr>
            <w:r>
              <w:t>Прикрепленное население</w:t>
            </w:r>
          </w:p>
        </w:tc>
        <w:tc>
          <w:tcPr>
            <w:tcW w:w="765" w:type="dxa"/>
            <w:shd w:val="clear" w:color="auto" w:fill="auto"/>
          </w:tcPr>
          <w:p w14:paraId="26330273" w14:textId="2384B7B6" w:rsidR="002E7456" w:rsidRDefault="002E7456" w:rsidP="00E579FD">
            <w:pPr>
              <w:pStyle w:val="affffd"/>
              <w:spacing w:line="276" w:lineRule="auto"/>
            </w:pPr>
            <w:r>
              <w:t>Количество прикрепленного населения к медицинской организации</w:t>
            </w:r>
          </w:p>
        </w:tc>
        <w:tc>
          <w:tcPr>
            <w:tcW w:w="765" w:type="dxa"/>
            <w:shd w:val="clear" w:color="auto" w:fill="auto"/>
          </w:tcPr>
          <w:p w14:paraId="0DF1BBB0" w14:textId="1BD3C0F3" w:rsidR="002E7456" w:rsidRDefault="002E7456" w:rsidP="00E579FD">
            <w:pPr>
              <w:pStyle w:val="affffd"/>
              <w:spacing w:line="276" w:lineRule="auto"/>
            </w:pPr>
            <w:r>
              <w:t>Числовое поле</w:t>
            </w:r>
          </w:p>
        </w:tc>
      </w:tr>
      <w:tr w:rsidR="002E7456" w:rsidRPr="000B41B7" w14:paraId="0D80273E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3B6DF42" w14:textId="22BF4453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6</w:t>
            </w:r>
          </w:p>
        </w:tc>
        <w:tc>
          <w:tcPr>
            <w:tcW w:w="765" w:type="dxa"/>
            <w:shd w:val="clear" w:color="auto" w:fill="auto"/>
          </w:tcPr>
          <w:p w14:paraId="599FB4D3" w14:textId="1813C9F4" w:rsidR="002E7456" w:rsidRDefault="002E7456" w:rsidP="00E579FD">
            <w:pPr>
              <w:pStyle w:val="affffd"/>
              <w:spacing w:line="276" w:lineRule="auto"/>
            </w:pPr>
            <w:r>
              <w:t>Наиболее удаленный населенный пункт, км</w:t>
            </w:r>
          </w:p>
        </w:tc>
        <w:tc>
          <w:tcPr>
            <w:tcW w:w="765" w:type="dxa"/>
            <w:shd w:val="clear" w:color="auto" w:fill="auto"/>
          </w:tcPr>
          <w:p w14:paraId="5EE8F84A" w14:textId="0460753A" w:rsidR="002E7456" w:rsidRDefault="002E7456" w:rsidP="00E579FD">
            <w:pPr>
              <w:pStyle w:val="affffd"/>
              <w:spacing w:line="276" w:lineRule="auto"/>
            </w:pPr>
            <w:r w:rsidRPr="002E7456">
              <w:t>Расстояние до наиболее удал</w:t>
            </w:r>
            <w:r>
              <w:t>е</w:t>
            </w:r>
            <w:r w:rsidRPr="002E7456">
              <w:t>нного обслуживаемого насел</w:t>
            </w:r>
            <w:r>
              <w:t>е</w:t>
            </w:r>
            <w:r w:rsidRPr="002E7456">
              <w:t>нного пункта в км</w:t>
            </w:r>
          </w:p>
        </w:tc>
        <w:tc>
          <w:tcPr>
            <w:tcW w:w="765" w:type="dxa"/>
            <w:shd w:val="clear" w:color="auto" w:fill="auto"/>
          </w:tcPr>
          <w:p w14:paraId="2A8A0F78" w14:textId="1F410118" w:rsidR="002E7456" w:rsidRDefault="002E7456" w:rsidP="00E579FD">
            <w:pPr>
              <w:pStyle w:val="affffd"/>
              <w:spacing w:line="276" w:lineRule="auto"/>
            </w:pPr>
            <w:r>
              <w:t>Числовое поле</w:t>
            </w:r>
          </w:p>
        </w:tc>
      </w:tr>
      <w:tr w:rsidR="002E7456" w:rsidRPr="000B41B7" w14:paraId="66E862CD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3E4FA05" w14:textId="67EA4C62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7</w:t>
            </w:r>
          </w:p>
        </w:tc>
        <w:tc>
          <w:tcPr>
            <w:tcW w:w="765" w:type="dxa"/>
            <w:shd w:val="clear" w:color="auto" w:fill="auto"/>
          </w:tcPr>
          <w:p w14:paraId="52585EB1" w14:textId="41931C69" w:rsidR="002E7456" w:rsidRDefault="002E7456" w:rsidP="00E579FD">
            <w:pPr>
              <w:pStyle w:val="affffd"/>
              <w:spacing w:line="276" w:lineRule="auto"/>
            </w:pPr>
            <w:r>
              <w:t>Филиалы</w:t>
            </w:r>
          </w:p>
        </w:tc>
        <w:tc>
          <w:tcPr>
            <w:tcW w:w="765" w:type="dxa"/>
            <w:shd w:val="clear" w:color="auto" w:fill="auto"/>
          </w:tcPr>
          <w:p w14:paraId="23359414" w14:textId="04396748" w:rsidR="002E7456" w:rsidRPr="002E7456" w:rsidRDefault="002E7456" w:rsidP="00E579FD">
            <w:pPr>
              <w:pStyle w:val="affffd"/>
              <w:spacing w:line="276" w:lineRule="auto"/>
            </w:pPr>
            <w:r>
              <w:t>Список филиалов организации</w:t>
            </w:r>
          </w:p>
        </w:tc>
        <w:tc>
          <w:tcPr>
            <w:tcW w:w="765" w:type="dxa"/>
            <w:shd w:val="clear" w:color="auto" w:fill="auto"/>
          </w:tcPr>
          <w:p w14:paraId="597E8CB2" w14:textId="0694DD0D" w:rsidR="002E7456" w:rsidRDefault="002E7456" w:rsidP="00E579FD">
            <w:pPr>
              <w:pStyle w:val="affffd"/>
              <w:spacing w:line="276" w:lineRule="auto"/>
            </w:pPr>
            <w:r>
              <w:t>Нередактируемые значения</w:t>
            </w:r>
          </w:p>
        </w:tc>
      </w:tr>
      <w:tr w:rsidR="002E7456" w:rsidRPr="000B41B7" w14:paraId="587B8FFC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5AAD4F9" w14:textId="548D627E" w:rsidR="002E7456" w:rsidRPr="002E7456" w:rsidRDefault="002E7456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2</w:t>
            </w:r>
            <w:r>
              <w:t>.1</w:t>
            </w:r>
            <w:r w:rsidR="00C15897">
              <w:t>8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44CBC619" w14:textId="22A1EA21" w:rsidR="002E7456" w:rsidRDefault="002E7456" w:rsidP="00E579FD">
            <w:pPr>
              <w:pStyle w:val="affffd"/>
              <w:spacing w:line="276" w:lineRule="auto"/>
            </w:pPr>
            <w:r>
              <w:t>Реквизиты</w:t>
            </w:r>
          </w:p>
        </w:tc>
      </w:tr>
      <w:tr w:rsidR="00390AE1" w:rsidRPr="000B41B7" w14:paraId="13BE43AB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3B1EA3C" w14:textId="755D0123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.1</w:t>
            </w:r>
          </w:p>
        </w:tc>
        <w:tc>
          <w:tcPr>
            <w:tcW w:w="765" w:type="dxa"/>
            <w:shd w:val="clear" w:color="auto" w:fill="auto"/>
          </w:tcPr>
          <w:p w14:paraId="7B73BF42" w14:textId="77777777" w:rsidR="00390AE1" w:rsidRDefault="00390AE1" w:rsidP="00E579FD">
            <w:pPr>
              <w:pStyle w:val="affffd"/>
              <w:spacing w:line="276" w:lineRule="auto"/>
            </w:pPr>
            <w:r>
              <w:t>ИНН</w:t>
            </w:r>
          </w:p>
        </w:tc>
        <w:tc>
          <w:tcPr>
            <w:tcW w:w="765" w:type="dxa"/>
            <w:shd w:val="clear" w:color="auto" w:fill="auto"/>
          </w:tcPr>
          <w:p w14:paraId="227D4169" w14:textId="77777777" w:rsidR="00390AE1" w:rsidRDefault="00390AE1" w:rsidP="00E579FD">
            <w:pPr>
              <w:pStyle w:val="affffd"/>
              <w:spacing w:line="276" w:lineRule="auto"/>
            </w:pPr>
            <w:r>
              <w:t>ИНН</w:t>
            </w:r>
          </w:p>
        </w:tc>
        <w:tc>
          <w:tcPr>
            <w:tcW w:w="765" w:type="dxa"/>
            <w:shd w:val="clear" w:color="auto" w:fill="auto"/>
          </w:tcPr>
          <w:p w14:paraId="3DE84C27" w14:textId="22A888A6" w:rsidR="00390AE1" w:rsidRDefault="00EE599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390AE1" w:rsidRPr="000B41B7" w14:paraId="660F93C5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536C640" w14:textId="54C1E169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.2</w:t>
            </w:r>
          </w:p>
        </w:tc>
        <w:tc>
          <w:tcPr>
            <w:tcW w:w="765" w:type="dxa"/>
            <w:shd w:val="clear" w:color="auto" w:fill="auto"/>
          </w:tcPr>
          <w:p w14:paraId="21603189" w14:textId="77777777" w:rsidR="00390AE1" w:rsidRDefault="00390AE1" w:rsidP="00E579FD">
            <w:pPr>
              <w:pStyle w:val="affffd"/>
              <w:spacing w:line="276" w:lineRule="auto"/>
            </w:pPr>
            <w:r>
              <w:t>КПП</w:t>
            </w:r>
          </w:p>
        </w:tc>
        <w:tc>
          <w:tcPr>
            <w:tcW w:w="765" w:type="dxa"/>
            <w:shd w:val="clear" w:color="auto" w:fill="auto"/>
          </w:tcPr>
          <w:p w14:paraId="025915A9" w14:textId="77777777" w:rsidR="00390AE1" w:rsidRDefault="00390AE1" w:rsidP="00E579FD">
            <w:pPr>
              <w:pStyle w:val="affffd"/>
              <w:spacing w:line="276" w:lineRule="auto"/>
            </w:pPr>
            <w:r>
              <w:t>КПП</w:t>
            </w:r>
          </w:p>
        </w:tc>
        <w:tc>
          <w:tcPr>
            <w:tcW w:w="765" w:type="dxa"/>
            <w:shd w:val="clear" w:color="auto" w:fill="auto"/>
          </w:tcPr>
          <w:p w14:paraId="2EA0B369" w14:textId="2256AEDB" w:rsidR="00390AE1" w:rsidRDefault="00390AE1" w:rsidP="00E579FD">
            <w:pPr>
              <w:pStyle w:val="affffd"/>
              <w:spacing w:line="276" w:lineRule="auto"/>
            </w:pPr>
            <w:r>
              <w:t xml:space="preserve">Числовое поле с ограничением в 9 символов для организаций типа «Государственное </w:t>
            </w:r>
            <w:r w:rsidR="002E7456">
              <w:t xml:space="preserve">или муниципальное </w:t>
            </w:r>
            <w:r>
              <w:t>юридическое лицо или «Частное юридическое лицо»</w:t>
            </w:r>
          </w:p>
        </w:tc>
      </w:tr>
      <w:tr w:rsidR="00390AE1" w:rsidRPr="000B41B7" w14:paraId="64C8565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EA4C820" w14:textId="44A415B5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.3</w:t>
            </w:r>
          </w:p>
        </w:tc>
        <w:tc>
          <w:tcPr>
            <w:tcW w:w="765" w:type="dxa"/>
            <w:shd w:val="clear" w:color="auto" w:fill="auto"/>
          </w:tcPr>
          <w:p w14:paraId="129E727B" w14:textId="77777777" w:rsidR="00390AE1" w:rsidRDefault="00390AE1" w:rsidP="00E579FD">
            <w:pPr>
              <w:pStyle w:val="affffd"/>
              <w:spacing w:line="276" w:lineRule="auto"/>
            </w:pPr>
            <w:r>
              <w:t>ОГРН</w:t>
            </w:r>
          </w:p>
        </w:tc>
        <w:tc>
          <w:tcPr>
            <w:tcW w:w="765" w:type="dxa"/>
            <w:shd w:val="clear" w:color="auto" w:fill="auto"/>
          </w:tcPr>
          <w:p w14:paraId="639AA017" w14:textId="77777777" w:rsidR="00390AE1" w:rsidRDefault="00390AE1" w:rsidP="00E579FD">
            <w:pPr>
              <w:pStyle w:val="affffd"/>
              <w:spacing w:line="276" w:lineRule="auto"/>
            </w:pPr>
            <w:r>
              <w:t>ОГРН</w:t>
            </w:r>
          </w:p>
        </w:tc>
        <w:tc>
          <w:tcPr>
            <w:tcW w:w="765" w:type="dxa"/>
            <w:shd w:val="clear" w:color="auto" w:fill="auto"/>
          </w:tcPr>
          <w:p w14:paraId="1867E4FC" w14:textId="22685518" w:rsidR="00390AE1" w:rsidRDefault="00EE599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2E7456" w:rsidRPr="000B41B7" w14:paraId="325DAD78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0D23DDD" w14:textId="181D4B9D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>
              <w:t>.4</w:t>
            </w:r>
          </w:p>
        </w:tc>
        <w:tc>
          <w:tcPr>
            <w:tcW w:w="765" w:type="dxa"/>
            <w:shd w:val="clear" w:color="auto" w:fill="auto"/>
          </w:tcPr>
          <w:p w14:paraId="5C9C259E" w14:textId="2DFB192C" w:rsidR="002E7456" w:rsidRDefault="002E7456" w:rsidP="00E579FD">
            <w:pPr>
              <w:pStyle w:val="affffd"/>
              <w:spacing w:line="276" w:lineRule="auto"/>
            </w:pPr>
            <w:r>
              <w:t>Дата присвоения ОГРН</w:t>
            </w:r>
          </w:p>
        </w:tc>
        <w:tc>
          <w:tcPr>
            <w:tcW w:w="765" w:type="dxa"/>
            <w:shd w:val="clear" w:color="auto" w:fill="auto"/>
          </w:tcPr>
          <w:p w14:paraId="6D5C1289" w14:textId="65A0B599" w:rsidR="002E7456" w:rsidRDefault="002E7456" w:rsidP="00E579FD">
            <w:pPr>
              <w:pStyle w:val="affffd"/>
              <w:spacing w:line="276" w:lineRule="auto"/>
            </w:pPr>
            <w:r>
              <w:t>Дата присвоения ОГРН</w:t>
            </w:r>
          </w:p>
        </w:tc>
        <w:tc>
          <w:tcPr>
            <w:tcW w:w="765" w:type="dxa"/>
            <w:shd w:val="clear" w:color="auto" w:fill="auto"/>
          </w:tcPr>
          <w:p w14:paraId="00400071" w14:textId="66B16396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5BA8C0E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B11E1EF" w14:textId="5D38BD4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6733AEA7" w14:textId="77777777" w:rsidR="002E7456" w:rsidRDefault="002E7456" w:rsidP="00E579FD">
            <w:pPr>
              <w:pStyle w:val="affffd"/>
              <w:spacing w:line="276" w:lineRule="auto"/>
            </w:pPr>
            <w:r w:rsidRPr="002E7456">
              <w:t>Юридический адрес</w:t>
            </w:r>
            <w:r>
              <w:t xml:space="preserve"> </w:t>
            </w:r>
            <w:r w:rsidR="00EE5991">
              <w:t>(для организаций типа «Государственное или муниципальное юридическое лицо или «Частное юридическое лицо»)</w:t>
            </w:r>
          </w:p>
          <w:p w14:paraId="2CD19761" w14:textId="77777777" w:rsidR="00EE5991" w:rsidRDefault="00EE5991" w:rsidP="00E579FD">
            <w:pPr>
              <w:pStyle w:val="affffd"/>
              <w:spacing w:line="276" w:lineRule="auto"/>
            </w:pPr>
            <w:r>
              <w:t>или</w:t>
            </w:r>
          </w:p>
          <w:p w14:paraId="06E6B48A" w14:textId="61ABCF86" w:rsidR="00EE5991" w:rsidRDefault="00EE5991" w:rsidP="00E579FD">
            <w:pPr>
              <w:pStyle w:val="affffd"/>
              <w:spacing w:line="276" w:lineRule="auto"/>
            </w:pPr>
            <w:r>
              <w:t xml:space="preserve">Адрес </w:t>
            </w:r>
            <w:r w:rsidR="00D6542A">
              <w:t>(</w:t>
            </w:r>
            <w:r>
              <w:t>мест</w:t>
            </w:r>
            <w:r w:rsidR="00D6542A">
              <w:t>о</w:t>
            </w:r>
            <w:r>
              <w:t xml:space="preserve"> жительства</w:t>
            </w:r>
            <w:r w:rsidR="00D6542A">
              <w:t>)</w:t>
            </w:r>
            <w:r>
              <w:t xml:space="preserve"> ИП (для организаций типа «</w:t>
            </w:r>
            <w:r w:rsidR="00A82161">
              <w:t>Индивидуальный предприниматель</w:t>
            </w:r>
            <w:r>
              <w:t>»)</w:t>
            </w:r>
          </w:p>
        </w:tc>
      </w:tr>
      <w:tr w:rsidR="002E7456" w:rsidRPr="000B41B7" w14:paraId="36A48014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123D31B" w14:textId="7AFF946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76666B27" w14:textId="38A98D6F" w:rsidR="002E7456" w:rsidRDefault="002E7456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765" w:type="dxa"/>
            <w:shd w:val="clear" w:color="auto" w:fill="auto"/>
          </w:tcPr>
          <w:p w14:paraId="5229A7C9" w14:textId="5BA3A25B" w:rsidR="002E7456" w:rsidRDefault="002E7456" w:rsidP="00E579FD">
            <w:pPr>
              <w:pStyle w:val="affffd"/>
              <w:spacing w:line="276" w:lineRule="auto"/>
            </w:pPr>
            <w:r>
              <w:t>Субъект РФ, в котором находится организация</w:t>
            </w:r>
          </w:p>
        </w:tc>
        <w:tc>
          <w:tcPr>
            <w:tcW w:w="765" w:type="dxa"/>
            <w:shd w:val="clear" w:color="auto" w:fill="auto"/>
          </w:tcPr>
          <w:p w14:paraId="2316A429" w14:textId="52EDABA5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69E3B818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BCAC959" w14:textId="49A8DE5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.2</w:t>
            </w:r>
          </w:p>
        </w:tc>
        <w:tc>
          <w:tcPr>
            <w:tcW w:w="765" w:type="dxa"/>
            <w:shd w:val="clear" w:color="auto" w:fill="auto"/>
          </w:tcPr>
          <w:p w14:paraId="0D9B3626" w14:textId="0369FA4C" w:rsidR="002E7456" w:rsidRDefault="002E7456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765" w:type="dxa"/>
            <w:shd w:val="clear" w:color="auto" w:fill="auto"/>
          </w:tcPr>
          <w:p w14:paraId="167908FA" w14:textId="13B3F287" w:rsidR="002E7456" w:rsidRDefault="002E7456" w:rsidP="00E579FD">
            <w:pPr>
              <w:pStyle w:val="affffd"/>
              <w:spacing w:line="276" w:lineRule="auto"/>
            </w:pPr>
            <w:r>
              <w:t>Населенный пункт, в котором находится организация</w:t>
            </w:r>
          </w:p>
        </w:tc>
        <w:tc>
          <w:tcPr>
            <w:tcW w:w="765" w:type="dxa"/>
            <w:shd w:val="clear" w:color="auto" w:fill="auto"/>
          </w:tcPr>
          <w:p w14:paraId="3C5A2900" w14:textId="02DEC478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32EC389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E8DC035" w14:textId="5F5FFC9D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.3</w:t>
            </w:r>
          </w:p>
        </w:tc>
        <w:tc>
          <w:tcPr>
            <w:tcW w:w="765" w:type="dxa"/>
            <w:shd w:val="clear" w:color="auto" w:fill="auto"/>
          </w:tcPr>
          <w:p w14:paraId="1F13A120" w14:textId="3D3DEB5F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4F190371" w14:textId="0B7B72A8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0DA5F672" w14:textId="3723D5CF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30934F4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FC91400" w14:textId="24A035EC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.4</w:t>
            </w:r>
          </w:p>
        </w:tc>
        <w:tc>
          <w:tcPr>
            <w:tcW w:w="765" w:type="dxa"/>
            <w:shd w:val="clear" w:color="auto" w:fill="auto"/>
          </w:tcPr>
          <w:p w14:paraId="601138F6" w14:textId="4DA63E79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0FC32F94" w14:textId="7DB78F0E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4E04FE0E" w14:textId="74CE321A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7698DE1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8959689" w14:textId="34CD5AE2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0C32093B" w14:textId="0B9DD726" w:rsidR="002E7456" w:rsidRDefault="002E7456" w:rsidP="00E579FD">
            <w:pPr>
              <w:pStyle w:val="affffd"/>
              <w:spacing w:line="276" w:lineRule="auto"/>
            </w:pPr>
            <w:r>
              <w:t>Свидетельство</w:t>
            </w:r>
          </w:p>
        </w:tc>
      </w:tr>
      <w:tr w:rsidR="002E7456" w:rsidRPr="000B41B7" w14:paraId="72E2304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C2E4FAA" w14:textId="6FE2A09F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77B31CB3" w14:textId="386950E5" w:rsidR="002E7456" w:rsidRDefault="002E7456" w:rsidP="00E579FD">
            <w:pPr>
              <w:pStyle w:val="affffd"/>
              <w:spacing w:line="276" w:lineRule="auto"/>
            </w:pPr>
            <w:r>
              <w:t>Серия</w:t>
            </w:r>
          </w:p>
        </w:tc>
        <w:tc>
          <w:tcPr>
            <w:tcW w:w="765" w:type="dxa"/>
            <w:shd w:val="clear" w:color="auto" w:fill="auto"/>
          </w:tcPr>
          <w:p w14:paraId="2D60E71B" w14:textId="5FF4CC35" w:rsidR="002E7456" w:rsidRDefault="002E7456" w:rsidP="00E579FD">
            <w:pPr>
              <w:pStyle w:val="affffd"/>
              <w:spacing w:line="276" w:lineRule="auto"/>
            </w:pPr>
            <w:r>
              <w:t>Серия свидетельства</w:t>
            </w:r>
          </w:p>
        </w:tc>
        <w:tc>
          <w:tcPr>
            <w:tcW w:w="765" w:type="dxa"/>
            <w:shd w:val="clear" w:color="auto" w:fill="auto"/>
          </w:tcPr>
          <w:p w14:paraId="798EB5D2" w14:textId="3BAAB34A" w:rsidR="002E7456" w:rsidRDefault="002E7456" w:rsidP="00E579FD">
            <w:pPr>
              <w:pStyle w:val="affffd"/>
              <w:spacing w:line="276" w:lineRule="auto"/>
            </w:pPr>
            <w:r>
              <w:t>Текстовое поле длиной 2 символа</w:t>
            </w:r>
          </w:p>
        </w:tc>
      </w:tr>
      <w:tr w:rsidR="002E7456" w:rsidRPr="000B41B7" w14:paraId="657ACBDD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6D7A11B" w14:textId="5A25C0E9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  <w:r>
              <w:t>.2</w:t>
            </w:r>
          </w:p>
        </w:tc>
        <w:tc>
          <w:tcPr>
            <w:tcW w:w="765" w:type="dxa"/>
            <w:shd w:val="clear" w:color="auto" w:fill="auto"/>
          </w:tcPr>
          <w:p w14:paraId="394C5DDA" w14:textId="56F1AF43" w:rsidR="002E7456" w:rsidRDefault="002E7456" w:rsidP="00E579FD">
            <w:pPr>
              <w:pStyle w:val="affffd"/>
              <w:spacing w:line="276" w:lineRule="auto"/>
            </w:pPr>
            <w:r>
              <w:t>Номер</w:t>
            </w:r>
          </w:p>
        </w:tc>
        <w:tc>
          <w:tcPr>
            <w:tcW w:w="765" w:type="dxa"/>
            <w:shd w:val="clear" w:color="auto" w:fill="auto"/>
          </w:tcPr>
          <w:p w14:paraId="41B95441" w14:textId="656B2FE7" w:rsidR="002E7456" w:rsidRDefault="002E7456" w:rsidP="00E579FD">
            <w:pPr>
              <w:pStyle w:val="affffd"/>
              <w:spacing w:line="276" w:lineRule="auto"/>
            </w:pPr>
            <w:r>
              <w:t>Номер свидетельства</w:t>
            </w:r>
          </w:p>
        </w:tc>
        <w:tc>
          <w:tcPr>
            <w:tcW w:w="765" w:type="dxa"/>
            <w:shd w:val="clear" w:color="auto" w:fill="auto"/>
          </w:tcPr>
          <w:p w14:paraId="7DE21634" w14:textId="68D8B2B1" w:rsidR="002E7456" w:rsidRDefault="002E7456" w:rsidP="00E579FD">
            <w:pPr>
              <w:pStyle w:val="affffd"/>
              <w:spacing w:line="276" w:lineRule="auto"/>
            </w:pPr>
            <w:r>
              <w:t>Текстовое поле длиной от</w:t>
            </w:r>
            <w:r w:rsidR="00425635">
              <w:t xml:space="preserve"> </w:t>
            </w:r>
            <w:r>
              <w:t>7 до 9 символов</w:t>
            </w:r>
          </w:p>
        </w:tc>
      </w:tr>
      <w:tr w:rsidR="002E7456" w:rsidRPr="000B41B7" w14:paraId="1F4552FD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8CD6BC3" w14:textId="155DAFED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  <w:r>
              <w:t>.3</w:t>
            </w:r>
          </w:p>
        </w:tc>
        <w:tc>
          <w:tcPr>
            <w:tcW w:w="765" w:type="dxa"/>
            <w:shd w:val="clear" w:color="auto" w:fill="auto"/>
          </w:tcPr>
          <w:p w14:paraId="3BABF14E" w14:textId="06D4D623" w:rsidR="002E7456" w:rsidRDefault="002E7456" w:rsidP="00E579FD">
            <w:pPr>
              <w:pStyle w:val="affffd"/>
              <w:spacing w:line="276" w:lineRule="auto"/>
            </w:pPr>
            <w:r>
              <w:t>Дата выдачи</w:t>
            </w:r>
          </w:p>
        </w:tc>
        <w:tc>
          <w:tcPr>
            <w:tcW w:w="765" w:type="dxa"/>
            <w:shd w:val="clear" w:color="auto" w:fill="auto"/>
          </w:tcPr>
          <w:p w14:paraId="4E551287" w14:textId="7EB447F4" w:rsidR="002E7456" w:rsidRDefault="002E7456" w:rsidP="00E579FD">
            <w:pPr>
              <w:pStyle w:val="affffd"/>
              <w:spacing w:line="276" w:lineRule="auto"/>
            </w:pPr>
            <w:r>
              <w:t>Дата выдачи свидетельства</w:t>
            </w:r>
          </w:p>
        </w:tc>
        <w:tc>
          <w:tcPr>
            <w:tcW w:w="765" w:type="dxa"/>
            <w:shd w:val="clear" w:color="auto" w:fill="auto"/>
          </w:tcPr>
          <w:p w14:paraId="30B4B30A" w14:textId="2DE959BB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5EAD822F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6C615DE" w14:textId="24429A50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1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31D1F4EA" w14:textId="31264BCB" w:rsidR="002E7456" w:rsidRDefault="002E7456" w:rsidP="00E579FD">
            <w:pPr>
              <w:pStyle w:val="affffd"/>
              <w:spacing w:line="276" w:lineRule="auto"/>
            </w:pPr>
            <w:r>
              <w:t>Налоговый орган</w:t>
            </w:r>
          </w:p>
        </w:tc>
      </w:tr>
      <w:tr w:rsidR="002E7456" w:rsidRPr="000B41B7" w14:paraId="2F5FB41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31BD883" w14:textId="27AC3481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1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6E4E01F6" w14:textId="6BD6C7F8" w:rsidR="002E7456" w:rsidRDefault="002E7456" w:rsidP="00E579FD">
            <w:pPr>
              <w:pStyle w:val="affffd"/>
              <w:spacing w:line="276" w:lineRule="auto"/>
            </w:pPr>
            <w:r>
              <w:t>Наименование регистрирующего органа</w:t>
            </w:r>
          </w:p>
        </w:tc>
        <w:tc>
          <w:tcPr>
            <w:tcW w:w="765" w:type="dxa"/>
            <w:shd w:val="clear" w:color="auto" w:fill="auto"/>
          </w:tcPr>
          <w:p w14:paraId="41AE3B8B" w14:textId="758EA73C" w:rsidR="002E7456" w:rsidRDefault="002E7456" w:rsidP="00E579FD">
            <w:pPr>
              <w:pStyle w:val="affffd"/>
              <w:spacing w:line="276" w:lineRule="auto"/>
            </w:pPr>
            <w:r>
              <w:t>Наименование регистрирующего органа</w:t>
            </w:r>
          </w:p>
        </w:tc>
        <w:tc>
          <w:tcPr>
            <w:tcW w:w="765" w:type="dxa"/>
            <w:shd w:val="clear" w:color="auto" w:fill="auto"/>
          </w:tcPr>
          <w:p w14:paraId="542F2307" w14:textId="2D2D7A61" w:rsidR="002E7456" w:rsidRDefault="002E7456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2E7456" w:rsidRPr="000B41B7" w14:paraId="5BCCEE5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C1CB140" w14:textId="146702BF" w:rsidR="002E7456" w:rsidRDefault="002E7456" w:rsidP="00E579FD">
            <w:pPr>
              <w:pStyle w:val="affffd"/>
              <w:spacing w:line="276" w:lineRule="auto"/>
            </w:pPr>
            <w:r>
              <w:t>2.2.2</w:t>
            </w:r>
          </w:p>
        </w:tc>
        <w:tc>
          <w:tcPr>
            <w:tcW w:w="765" w:type="dxa"/>
            <w:shd w:val="clear" w:color="auto" w:fill="auto"/>
          </w:tcPr>
          <w:p w14:paraId="73C8DF81" w14:textId="09ED8566" w:rsidR="002E7456" w:rsidRDefault="002E7456" w:rsidP="00E579FD">
            <w:pPr>
              <w:pStyle w:val="affffd"/>
              <w:spacing w:line="276" w:lineRule="auto"/>
            </w:pPr>
            <w:r>
              <w:t>Дата постановки на учет</w:t>
            </w:r>
          </w:p>
        </w:tc>
        <w:tc>
          <w:tcPr>
            <w:tcW w:w="765" w:type="dxa"/>
            <w:shd w:val="clear" w:color="auto" w:fill="auto"/>
          </w:tcPr>
          <w:p w14:paraId="7C33506B" w14:textId="6DC5A76A" w:rsidR="002E7456" w:rsidRDefault="002E7456" w:rsidP="00E579FD">
            <w:pPr>
              <w:pStyle w:val="affffd"/>
              <w:spacing w:line="276" w:lineRule="auto"/>
            </w:pPr>
            <w:r>
              <w:t>Дата постановки организации на учет</w:t>
            </w:r>
          </w:p>
        </w:tc>
        <w:tc>
          <w:tcPr>
            <w:tcW w:w="765" w:type="dxa"/>
            <w:shd w:val="clear" w:color="auto" w:fill="auto"/>
          </w:tcPr>
          <w:p w14:paraId="57A1231D" w14:textId="73AD50DC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6028D77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F0FC2C7" w14:textId="28563AED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1C7218A9" w14:textId="18586A1A" w:rsidR="002E7456" w:rsidRDefault="002E7456" w:rsidP="00E579FD">
            <w:pPr>
              <w:pStyle w:val="affffd"/>
              <w:spacing w:line="276" w:lineRule="auto"/>
            </w:pPr>
            <w:r w:rsidRPr="002E7456">
              <w:t>Адрес регистрирующего органа</w:t>
            </w:r>
          </w:p>
        </w:tc>
      </w:tr>
      <w:tr w:rsidR="002E7456" w:rsidRPr="000B41B7" w14:paraId="35115564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6CD826C4" w14:textId="41EE34B1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3B540EAF" w14:textId="5887FA7E" w:rsidR="002E7456" w:rsidRDefault="002E7456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765" w:type="dxa"/>
            <w:shd w:val="clear" w:color="auto" w:fill="auto"/>
          </w:tcPr>
          <w:p w14:paraId="22C4358E" w14:textId="408CAF65" w:rsidR="002E7456" w:rsidRDefault="002E7456" w:rsidP="00E579FD">
            <w:pPr>
              <w:pStyle w:val="affffd"/>
              <w:spacing w:line="276" w:lineRule="auto"/>
            </w:pPr>
            <w:r>
              <w:t>Субъект РФ, в котором находится регистрирующий орган</w:t>
            </w:r>
          </w:p>
        </w:tc>
        <w:tc>
          <w:tcPr>
            <w:tcW w:w="765" w:type="dxa"/>
            <w:shd w:val="clear" w:color="auto" w:fill="auto"/>
          </w:tcPr>
          <w:p w14:paraId="5C47443A" w14:textId="721C1669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552B1E89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DEC64B6" w14:textId="3AD1C45B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.2</w:t>
            </w:r>
          </w:p>
        </w:tc>
        <w:tc>
          <w:tcPr>
            <w:tcW w:w="765" w:type="dxa"/>
            <w:shd w:val="clear" w:color="auto" w:fill="auto"/>
          </w:tcPr>
          <w:p w14:paraId="50E08856" w14:textId="22498B74" w:rsidR="002E7456" w:rsidRDefault="002E7456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765" w:type="dxa"/>
            <w:shd w:val="clear" w:color="auto" w:fill="auto"/>
          </w:tcPr>
          <w:p w14:paraId="50DB2C80" w14:textId="4A679169" w:rsidR="002E7456" w:rsidRDefault="002E7456" w:rsidP="00E579FD">
            <w:pPr>
              <w:pStyle w:val="affffd"/>
              <w:spacing w:line="276" w:lineRule="auto"/>
            </w:pPr>
            <w:r>
              <w:t>Населенный пункт, в котором находится регистрирующий орган</w:t>
            </w:r>
          </w:p>
        </w:tc>
        <w:tc>
          <w:tcPr>
            <w:tcW w:w="765" w:type="dxa"/>
            <w:shd w:val="clear" w:color="auto" w:fill="auto"/>
          </w:tcPr>
          <w:p w14:paraId="0346FB80" w14:textId="3A94B82D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554C93F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1AD413B" w14:textId="2C18A828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.3</w:t>
            </w:r>
          </w:p>
        </w:tc>
        <w:tc>
          <w:tcPr>
            <w:tcW w:w="765" w:type="dxa"/>
            <w:shd w:val="clear" w:color="auto" w:fill="auto"/>
          </w:tcPr>
          <w:p w14:paraId="7EAC5A8F" w14:textId="29B97FFA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351B0FE5" w14:textId="4C6F64E6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6A3D860D" w14:textId="766A5DE7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797B722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C75C59A" w14:textId="674DBADB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.4</w:t>
            </w:r>
          </w:p>
        </w:tc>
        <w:tc>
          <w:tcPr>
            <w:tcW w:w="765" w:type="dxa"/>
            <w:shd w:val="clear" w:color="auto" w:fill="auto"/>
          </w:tcPr>
          <w:p w14:paraId="0D2A74AC" w14:textId="5DA1A51A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30CAA827" w14:textId="1D47CDF5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69A1A673" w14:textId="69A152AA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425635" w:rsidRPr="000B41B7" w14:paraId="7DD8E50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5979157" w14:textId="09652197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3</w:t>
            </w:r>
          </w:p>
        </w:tc>
        <w:tc>
          <w:tcPr>
            <w:tcW w:w="765" w:type="dxa"/>
            <w:shd w:val="clear" w:color="auto" w:fill="auto"/>
          </w:tcPr>
          <w:p w14:paraId="72AF6FA0" w14:textId="168CCA40" w:rsidR="00425635" w:rsidRDefault="00425635" w:rsidP="00E579FD">
            <w:pPr>
              <w:pStyle w:val="affffd"/>
              <w:spacing w:line="276" w:lineRule="auto"/>
            </w:pPr>
            <w:r w:rsidRPr="00425635">
              <w:t xml:space="preserve">Сведения о налоговом органе, в котором </w:t>
            </w:r>
            <w:r>
              <w:t>ЮЛ</w:t>
            </w:r>
            <w:r w:rsidRPr="00425635">
              <w:t xml:space="preserve"> состоит на учете</w:t>
            </w:r>
          </w:p>
        </w:tc>
        <w:tc>
          <w:tcPr>
            <w:tcW w:w="765" w:type="dxa"/>
            <w:shd w:val="clear" w:color="auto" w:fill="auto"/>
          </w:tcPr>
          <w:p w14:paraId="4F5A2FBB" w14:textId="244ADDB6" w:rsidR="00425635" w:rsidRDefault="00425635" w:rsidP="00E579FD">
            <w:pPr>
              <w:pStyle w:val="affffd"/>
              <w:spacing w:line="276" w:lineRule="auto"/>
            </w:pPr>
            <w:r>
              <w:t>Наименование налогового органа, в котором организация состоит на учете</w:t>
            </w:r>
          </w:p>
        </w:tc>
        <w:tc>
          <w:tcPr>
            <w:tcW w:w="765" w:type="dxa"/>
            <w:shd w:val="clear" w:color="auto" w:fill="auto"/>
          </w:tcPr>
          <w:p w14:paraId="51E5F445" w14:textId="782713FF" w:rsidR="00425635" w:rsidRDefault="00425635" w:rsidP="00E579FD">
            <w:pPr>
              <w:pStyle w:val="affffd"/>
              <w:spacing w:line="276" w:lineRule="auto"/>
            </w:pPr>
            <w:r>
              <w:t>Текстовое поле длиной от 10 до 250 символов</w:t>
            </w:r>
          </w:p>
        </w:tc>
      </w:tr>
      <w:tr w:rsidR="00425635" w:rsidRPr="000B41B7" w14:paraId="4AA11180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A51F0E1" w14:textId="5C08D41F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715AFCCC" w14:textId="2319D170" w:rsidR="00425635" w:rsidRDefault="00425635" w:rsidP="00E579FD">
            <w:pPr>
              <w:pStyle w:val="affffd"/>
              <w:spacing w:line="276" w:lineRule="auto"/>
            </w:pPr>
            <w:r>
              <w:t>Маршрутизация</w:t>
            </w:r>
          </w:p>
        </w:tc>
      </w:tr>
      <w:tr w:rsidR="00425635" w:rsidRPr="000B41B7" w14:paraId="3AF25E5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A61F195" w14:textId="7F02B3BB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5A7DA1CA" w14:textId="60328C83" w:rsidR="00425635" w:rsidRDefault="00425635" w:rsidP="00E579FD">
            <w:pPr>
              <w:pStyle w:val="affffd"/>
              <w:spacing w:line="276" w:lineRule="auto"/>
            </w:pPr>
            <w:r>
              <w:t>Участие в маршрутизации</w:t>
            </w:r>
          </w:p>
        </w:tc>
        <w:tc>
          <w:tcPr>
            <w:tcW w:w="765" w:type="dxa"/>
            <w:shd w:val="clear" w:color="auto" w:fill="auto"/>
          </w:tcPr>
          <w:p w14:paraId="20B4B939" w14:textId="31610400" w:rsidR="00425635" w:rsidRDefault="00425635" w:rsidP="00E579FD">
            <w:pPr>
              <w:pStyle w:val="affffd"/>
              <w:spacing w:line="276" w:lineRule="auto"/>
            </w:pPr>
            <w:r>
              <w:t>Признак участия организации в маршрутизации пациентов</w:t>
            </w:r>
          </w:p>
        </w:tc>
        <w:tc>
          <w:tcPr>
            <w:tcW w:w="765" w:type="dxa"/>
            <w:shd w:val="clear" w:color="auto" w:fill="auto"/>
          </w:tcPr>
          <w:p w14:paraId="50327654" w14:textId="3833C285" w:rsidR="00425635" w:rsidRDefault="00425635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</w:p>
        </w:tc>
      </w:tr>
      <w:tr w:rsidR="00425635" w:rsidRPr="000B41B7" w14:paraId="4E8E839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7B8B1F9" w14:textId="5490048C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.2</w:t>
            </w:r>
          </w:p>
        </w:tc>
        <w:tc>
          <w:tcPr>
            <w:tcW w:w="765" w:type="dxa"/>
            <w:shd w:val="clear" w:color="auto" w:fill="auto"/>
          </w:tcPr>
          <w:p w14:paraId="63908A53" w14:textId="7F3AF20B" w:rsidR="00425635" w:rsidRDefault="00425635" w:rsidP="00E579FD">
            <w:pPr>
              <w:pStyle w:val="affffd"/>
              <w:spacing w:line="276" w:lineRule="auto"/>
            </w:pPr>
            <w:r w:rsidRPr="00425635">
              <w:t>Медицинская информационная система</w:t>
            </w:r>
          </w:p>
        </w:tc>
        <w:tc>
          <w:tcPr>
            <w:tcW w:w="765" w:type="dxa"/>
            <w:shd w:val="clear" w:color="auto" w:fill="auto"/>
          </w:tcPr>
          <w:p w14:paraId="3B178F6F" w14:textId="43A5B99A" w:rsidR="00425635" w:rsidRDefault="00425635" w:rsidP="00E579FD">
            <w:pPr>
              <w:pStyle w:val="affffd"/>
              <w:spacing w:line="276" w:lineRule="auto"/>
            </w:pPr>
            <w:r>
              <w:t xml:space="preserve">Признак использования </w:t>
            </w:r>
            <w:r w:rsidRPr="00425635">
              <w:t>Медицинск</w:t>
            </w:r>
            <w:r>
              <w:t xml:space="preserve">ой </w:t>
            </w:r>
            <w:r w:rsidRPr="00425635">
              <w:t>информационн</w:t>
            </w:r>
            <w:r>
              <w:t xml:space="preserve">ой </w:t>
            </w:r>
            <w:r w:rsidRPr="00425635">
              <w:t>систем</w:t>
            </w:r>
            <w:r>
              <w:t>ы</w:t>
            </w:r>
          </w:p>
        </w:tc>
        <w:tc>
          <w:tcPr>
            <w:tcW w:w="765" w:type="dxa"/>
            <w:shd w:val="clear" w:color="auto" w:fill="auto"/>
          </w:tcPr>
          <w:p w14:paraId="11E663C7" w14:textId="1138B69B" w:rsidR="00425635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2E680C7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4D91411" w14:textId="307226E1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.3</w:t>
            </w:r>
          </w:p>
        </w:tc>
        <w:tc>
          <w:tcPr>
            <w:tcW w:w="765" w:type="dxa"/>
            <w:shd w:val="clear" w:color="auto" w:fill="auto"/>
          </w:tcPr>
          <w:p w14:paraId="26E3A3A6" w14:textId="7DBFF3AD" w:rsidR="00425635" w:rsidRDefault="00425635" w:rsidP="00E579FD">
            <w:pPr>
              <w:pStyle w:val="affffd"/>
              <w:spacing w:line="276" w:lineRule="auto"/>
            </w:pPr>
            <w:r w:rsidRPr="00425635">
              <w:t>Идентификатор первичного сосудистого отделения</w:t>
            </w:r>
          </w:p>
        </w:tc>
        <w:tc>
          <w:tcPr>
            <w:tcW w:w="765" w:type="dxa"/>
            <w:shd w:val="clear" w:color="auto" w:fill="auto"/>
          </w:tcPr>
          <w:p w14:paraId="0609D81F" w14:textId="22053105" w:rsidR="00425635" w:rsidRDefault="00425635" w:rsidP="00E579FD">
            <w:pPr>
              <w:pStyle w:val="affffd"/>
              <w:spacing w:line="276" w:lineRule="auto"/>
            </w:pPr>
            <w:r>
              <w:t>Признак наличия и</w:t>
            </w:r>
            <w:r w:rsidRPr="00425635">
              <w:t>дентификатор</w:t>
            </w:r>
            <w:r>
              <w:t>а</w:t>
            </w:r>
            <w:r w:rsidRPr="00425635">
              <w:t xml:space="preserve"> первичного сосудистого отделения</w:t>
            </w:r>
          </w:p>
        </w:tc>
        <w:tc>
          <w:tcPr>
            <w:tcW w:w="765" w:type="dxa"/>
            <w:shd w:val="clear" w:color="auto" w:fill="auto"/>
          </w:tcPr>
          <w:p w14:paraId="42B4D54F" w14:textId="793CBBD8" w:rsidR="00425635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58A8B155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4A5035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020F7C20" w14:textId="77777777" w:rsidR="00425635" w:rsidRDefault="00425635" w:rsidP="00E579FD">
            <w:pPr>
              <w:pStyle w:val="affffd"/>
              <w:spacing w:line="276" w:lineRule="auto"/>
            </w:pPr>
            <w:r w:rsidRPr="00FB214A">
              <w:t>Специализированные признаки</w:t>
            </w:r>
            <w:r w:rsidR="00C15897">
              <w:t>.</w:t>
            </w:r>
          </w:p>
          <w:p w14:paraId="797D5812" w14:textId="0FC6F11C" w:rsidR="00C15897" w:rsidRPr="000B41B7" w:rsidRDefault="00C15897" w:rsidP="00E579FD">
            <w:pPr>
              <w:pStyle w:val="affffd"/>
              <w:spacing w:line="276" w:lineRule="auto"/>
            </w:pPr>
            <w:r w:rsidRPr="00C15897">
              <w:t>Значения</w:t>
            </w:r>
            <w:r w:rsidR="00A21672">
              <w:t xml:space="preserve"> </w:t>
            </w:r>
            <w:r>
              <w:t>берутся</w:t>
            </w:r>
            <w:r w:rsidRPr="00C15897">
              <w:t xml:space="preserve"> из справочника </w:t>
            </w:r>
            <w:r w:rsidR="00787F3C">
              <w:t>ФРНСИ</w:t>
            </w:r>
            <w:r w:rsidRPr="00C15897">
              <w:t xml:space="preserve"> «ФРМО. Справочник специализированных признаков», OID 1.2.643.5.1.13.13.99.2.332</w:t>
            </w:r>
          </w:p>
        </w:tc>
      </w:tr>
      <w:tr w:rsidR="00425635" w:rsidRPr="000B41B7" w14:paraId="03D445EA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AA8016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765" w:type="dxa"/>
            <w:shd w:val="clear" w:color="auto" w:fill="auto"/>
          </w:tcPr>
          <w:p w14:paraId="7A4A284D" w14:textId="77777777" w:rsidR="00425635" w:rsidRPr="000B41B7" w:rsidRDefault="00425635" w:rsidP="00E579FD">
            <w:pPr>
              <w:pStyle w:val="affffd"/>
              <w:spacing w:line="276" w:lineRule="auto"/>
            </w:pPr>
            <w:r w:rsidRPr="00FB214A">
              <w:t>Участвует в оказании помощи по программе ОМС</w:t>
            </w:r>
          </w:p>
        </w:tc>
        <w:tc>
          <w:tcPr>
            <w:tcW w:w="765" w:type="dxa"/>
            <w:shd w:val="clear" w:color="auto" w:fill="auto"/>
          </w:tcPr>
          <w:p w14:paraId="09F8FD0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Признак оказания организацией помощи по ОМС</w:t>
            </w:r>
          </w:p>
        </w:tc>
        <w:tc>
          <w:tcPr>
            <w:tcW w:w="765" w:type="dxa"/>
            <w:shd w:val="clear" w:color="auto" w:fill="auto"/>
          </w:tcPr>
          <w:p w14:paraId="30107E91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0FDBF86C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18ACF3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453B529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425635" w:rsidRPr="000B41B7" w14:paraId="4130EEA5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4D6017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765" w:type="dxa"/>
            <w:shd w:val="clear" w:color="auto" w:fill="auto"/>
          </w:tcPr>
          <w:p w14:paraId="21029E27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765" w:type="dxa"/>
            <w:shd w:val="clear" w:color="auto" w:fill="auto"/>
          </w:tcPr>
          <w:p w14:paraId="7C79FDEE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Субъект РФ, в котором находится организация</w:t>
            </w:r>
          </w:p>
        </w:tc>
        <w:tc>
          <w:tcPr>
            <w:tcW w:w="765" w:type="dxa"/>
            <w:shd w:val="clear" w:color="auto" w:fill="auto"/>
          </w:tcPr>
          <w:p w14:paraId="0C29AC07" w14:textId="77777777" w:rsidR="00425635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  <w:r w:rsidR="00C15897">
              <w:t>.</w:t>
            </w:r>
          </w:p>
          <w:p w14:paraId="6F0F8367" w14:textId="6CED2563" w:rsidR="00C15897" w:rsidRPr="000B41B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 w:rsidRPr="00C15897">
              <w:t xml:space="preserve"> «Субъекты Российской Федерации», </w:t>
            </w:r>
            <w:r w:rsidR="009E5C2D">
              <w:br/>
            </w:r>
            <w:r w:rsidRPr="00C15897">
              <w:t>OID 1.2.643.5.1.13.13.99.2.206</w:t>
            </w:r>
          </w:p>
        </w:tc>
      </w:tr>
      <w:tr w:rsidR="00425635" w:rsidRPr="000B41B7" w14:paraId="1E7DEF6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D3FFCE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765" w:type="dxa"/>
            <w:shd w:val="clear" w:color="auto" w:fill="auto"/>
          </w:tcPr>
          <w:p w14:paraId="6AD5A59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765" w:type="dxa"/>
            <w:shd w:val="clear" w:color="auto" w:fill="auto"/>
          </w:tcPr>
          <w:p w14:paraId="213DBDB7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Населенный пункт, в котором находится организация</w:t>
            </w:r>
          </w:p>
        </w:tc>
        <w:tc>
          <w:tcPr>
            <w:tcW w:w="765" w:type="dxa"/>
            <w:shd w:val="clear" w:color="auto" w:fill="auto"/>
          </w:tcPr>
          <w:p w14:paraId="58A3C9B4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593139B7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60555924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765" w:type="dxa"/>
            <w:shd w:val="clear" w:color="auto" w:fill="auto"/>
          </w:tcPr>
          <w:p w14:paraId="4549B26A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374E5B68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541588E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33836AF0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08005B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4.4</w:t>
            </w:r>
          </w:p>
        </w:tc>
        <w:tc>
          <w:tcPr>
            <w:tcW w:w="765" w:type="dxa"/>
            <w:shd w:val="clear" w:color="auto" w:fill="auto"/>
          </w:tcPr>
          <w:p w14:paraId="5A68D87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0345E910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2C0AC06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4EE3C59A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3AA42EB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4.5</w:t>
            </w:r>
          </w:p>
        </w:tc>
        <w:tc>
          <w:tcPr>
            <w:tcW w:w="765" w:type="dxa"/>
            <w:shd w:val="clear" w:color="auto" w:fill="auto"/>
          </w:tcPr>
          <w:p w14:paraId="45D6010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765" w:type="dxa"/>
            <w:shd w:val="clear" w:color="auto" w:fill="auto"/>
          </w:tcPr>
          <w:p w14:paraId="3DF1F9E1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765" w:type="dxa"/>
            <w:shd w:val="clear" w:color="auto" w:fill="auto"/>
          </w:tcPr>
          <w:p w14:paraId="070BF725" w14:textId="77777777" w:rsidR="00425635" w:rsidRDefault="00425635" w:rsidP="00E579FD">
            <w:pPr>
              <w:pStyle w:val="affffd"/>
              <w:spacing w:line="276" w:lineRule="auto"/>
            </w:pPr>
            <w:r>
              <w:t>Число.</w:t>
            </w:r>
          </w:p>
          <w:p w14:paraId="7115081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Значение должно содержать 6 символов</w:t>
            </w:r>
          </w:p>
        </w:tc>
      </w:tr>
      <w:tr w:rsidR="00425635" w:rsidRPr="000B41B7" w14:paraId="41F814C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32072CD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4.6</w:t>
            </w:r>
          </w:p>
        </w:tc>
        <w:tc>
          <w:tcPr>
            <w:tcW w:w="765" w:type="dxa"/>
            <w:shd w:val="clear" w:color="auto" w:fill="auto"/>
          </w:tcPr>
          <w:p w14:paraId="5EE0CB6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765" w:type="dxa"/>
            <w:shd w:val="clear" w:color="auto" w:fill="auto"/>
          </w:tcPr>
          <w:p w14:paraId="70E74F2E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765" w:type="dxa"/>
            <w:shd w:val="clear" w:color="auto" w:fill="auto"/>
          </w:tcPr>
          <w:p w14:paraId="74D59D15" w14:textId="7E92AF0D" w:rsidR="00425635" w:rsidRPr="000B41B7" w:rsidRDefault="00425635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 w:rsidR="006A693C">
              <w:t xml:space="preserve"> или</w:t>
            </w:r>
            <w:r w:rsidRPr="00FB214A">
              <w:t xml:space="preserve"> </w:t>
            </w:r>
            <w:r w:rsidR="006A693C" w:rsidRPr="00FB214A">
              <w:t>ХХ:ХХ:ХХХХХХ:ХХ</w:t>
            </w:r>
          </w:p>
        </w:tc>
      </w:tr>
      <w:tr w:rsidR="00425635" w:rsidRPr="000B41B7" w14:paraId="3E82EA3C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2883254" w14:textId="389F1F94" w:rsidR="00425635" w:rsidRDefault="00425635" w:rsidP="00E579FD">
            <w:pPr>
              <w:pStyle w:val="affffd"/>
              <w:spacing w:line="276" w:lineRule="auto"/>
            </w:pPr>
            <w:r>
              <w:t>4.7</w:t>
            </w:r>
          </w:p>
        </w:tc>
        <w:tc>
          <w:tcPr>
            <w:tcW w:w="765" w:type="dxa"/>
            <w:shd w:val="clear" w:color="auto" w:fill="auto"/>
          </w:tcPr>
          <w:p w14:paraId="3DFF6322" w14:textId="64E94094" w:rsidR="00425635" w:rsidRDefault="00425635" w:rsidP="00E579FD">
            <w:pPr>
              <w:pStyle w:val="affffd"/>
              <w:spacing w:line="276" w:lineRule="auto"/>
            </w:pPr>
            <w:r>
              <w:t>Сайт</w:t>
            </w:r>
          </w:p>
        </w:tc>
        <w:tc>
          <w:tcPr>
            <w:tcW w:w="765" w:type="dxa"/>
            <w:shd w:val="clear" w:color="auto" w:fill="auto"/>
          </w:tcPr>
          <w:p w14:paraId="098AE60D" w14:textId="61FF27D2" w:rsidR="00425635" w:rsidRDefault="00425635" w:rsidP="00E579FD">
            <w:pPr>
              <w:pStyle w:val="affffd"/>
              <w:spacing w:line="276" w:lineRule="auto"/>
            </w:pPr>
            <w:r>
              <w:t>Сайт организации</w:t>
            </w:r>
          </w:p>
        </w:tc>
        <w:tc>
          <w:tcPr>
            <w:tcW w:w="765" w:type="dxa"/>
            <w:shd w:val="clear" w:color="auto" w:fill="auto"/>
          </w:tcPr>
          <w:p w14:paraId="30A82AE9" w14:textId="22109B3E" w:rsidR="00425635" w:rsidRDefault="00425635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425635" w:rsidRPr="000B41B7" w14:paraId="7F3D538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474408E" w14:textId="2C32E86C" w:rsidR="00425635" w:rsidRDefault="00425635" w:rsidP="00E579FD">
            <w:pPr>
              <w:pStyle w:val="affffd"/>
              <w:spacing w:line="276" w:lineRule="auto"/>
            </w:pPr>
            <w:r>
              <w:t>4.8</w:t>
            </w:r>
          </w:p>
        </w:tc>
        <w:tc>
          <w:tcPr>
            <w:tcW w:w="765" w:type="dxa"/>
            <w:shd w:val="clear" w:color="auto" w:fill="auto"/>
          </w:tcPr>
          <w:p w14:paraId="2ADD847E" w14:textId="05EDAE0C" w:rsidR="00425635" w:rsidRDefault="00425635" w:rsidP="00E579FD">
            <w:pPr>
              <w:pStyle w:val="affffd"/>
              <w:spacing w:line="276" w:lineRule="auto"/>
            </w:pPr>
            <w:r>
              <w:t>Электронная почта</w:t>
            </w:r>
          </w:p>
        </w:tc>
        <w:tc>
          <w:tcPr>
            <w:tcW w:w="765" w:type="dxa"/>
            <w:shd w:val="clear" w:color="auto" w:fill="auto"/>
          </w:tcPr>
          <w:p w14:paraId="0F30A7D3" w14:textId="5CF48223" w:rsidR="00425635" w:rsidRDefault="00425635" w:rsidP="00E579FD">
            <w:pPr>
              <w:pStyle w:val="affffd"/>
              <w:spacing w:line="276" w:lineRule="auto"/>
            </w:pPr>
            <w:r>
              <w:t>Адрес электронной почты организации</w:t>
            </w:r>
          </w:p>
        </w:tc>
        <w:tc>
          <w:tcPr>
            <w:tcW w:w="765" w:type="dxa"/>
            <w:shd w:val="clear" w:color="auto" w:fill="auto"/>
          </w:tcPr>
          <w:p w14:paraId="58A2F928" w14:textId="4FACF8C5" w:rsidR="00425635" w:rsidRDefault="00425635" w:rsidP="00E579FD">
            <w:pPr>
              <w:pStyle w:val="affffd"/>
              <w:spacing w:line="276" w:lineRule="auto"/>
            </w:pPr>
            <w:r>
              <w:t>Текстовое поле длиной от 5 по 318 символов</w:t>
            </w:r>
          </w:p>
        </w:tc>
      </w:tr>
    </w:tbl>
    <w:p w14:paraId="040B281C" w14:textId="31A427A8" w:rsidR="00F9022A" w:rsidRPr="000B41B7" w:rsidRDefault="00F9022A" w:rsidP="003D74C4">
      <w:pPr>
        <w:pStyle w:val="40"/>
      </w:pPr>
      <w:bookmarkStart w:id="129" w:name="_4.1.4_Ввод_сведений"/>
      <w:bookmarkStart w:id="130" w:name="_Ввод_сведений_об"/>
      <w:bookmarkStart w:id="131" w:name="_Ввод_общих_сведений"/>
      <w:bookmarkStart w:id="132" w:name="_Toc516138296"/>
      <w:bookmarkStart w:id="133" w:name="_Toc516138297"/>
      <w:bookmarkStart w:id="134" w:name="_Toc516138298"/>
      <w:bookmarkStart w:id="135" w:name="_Toc516138299"/>
      <w:bookmarkStart w:id="136" w:name="_Ref89782220"/>
      <w:bookmarkEnd w:id="129"/>
      <w:bookmarkEnd w:id="130"/>
      <w:bookmarkEnd w:id="131"/>
      <w:bookmarkEnd w:id="132"/>
      <w:bookmarkEnd w:id="133"/>
      <w:bookmarkEnd w:id="134"/>
      <w:bookmarkEnd w:id="135"/>
      <w:r w:rsidRPr="000B41B7">
        <w:t>Ввод сведений о зданиях</w:t>
      </w:r>
      <w:bookmarkEnd w:id="136"/>
    </w:p>
    <w:p w14:paraId="367514F5" w14:textId="60C03ACD" w:rsidR="0069734B" w:rsidRDefault="0069734B" w:rsidP="00E579FD">
      <w:pPr>
        <w:pStyle w:val="5"/>
        <w:spacing w:line="276" w:lineRule="auto"/>
      </w:pPr>
      <w:r>
        <w:t>Просмотр списка</w:t>
      </w:r>
      <w:r w:rsidR="00F81553" w:rsidRPr="00F81553">
        <w:t xml:space="preserve"> </w:t>
      </w:r>
      <w:r w:rsidR="00F81553">
        <w:t>зданий организации</w:t>
      </w:r>
    </w:p>
    <w:p w14:paraId="3F16C121" w14:textId="71A601EB" w:rsidR="00F81553" w:rsidRDefault="00F81553" w:rsidP="00E579FD">
      <w:pPr>
        <w:spacing w:line="276" w:lineRule="auto"/>
      </w:pPr>
      <w:r>
        <w:t xml:space="preserve">Управление сведениями о </w:t>
      </w:r>
      <w:r w:rsidRPr="000B41B7">
        <w:t>зданиях</w:t>
      </w:r>
      <w:r>
        <w:t xml:space="preserve"> производится в разделе «Здания» карточки организации</w:t>
      </w:r>
      <w:r w:rsidRPr="0086192A">
        <w:t xml:space="preserve"> </w:t>
      </w:r>
      <w:r w:rsidRPr="000B41B7">
        <w:t>(</w:t>
      </w:r>
      <w:r w:rsidR="004C086D">
        <w:fldChar w:fldCharType="begin"/>
      </w:r>
      <w:r w:rsidR="004C086D">
        <w:instrText xml:space="preserve"> REF _Ref100592865 \h </w:instrText>
      </w:r>
      <w:r w:rsidR="004C086D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</w:t>
      </w:r>
      <w:r w:rsidR="004C086D">
        <w:fldChar w:fldCharType="end"/>
      </w:r>
      <w:r w:rsidRPr="000B41B7">
        <w:t>)</w:t>
      </w:r>
      <w:r>
        <w:t>.</w:t>
      </w:r>
    </w:p>
    <w:p w14:paraId="66FBF2DE" w14:textId="77777777" w:rsidR="00F81553" w:rsidRPr="000B41B7" w:rsidRDefault="00F81553" w:rsidP="00E579FD">
      <w:pPr>
        <w:pStyle w:val="afffff"/>
        <w:spacing w:line="276" w:lineRule="auto"/>
      </w:pPr>
      <w:r w:rsidRPr="003B4AF4">
        <w:drawing>
          <wp:inline distT="0" distB="0" distL="0" distR="0" wp14:anchorId="5B256F35" wp14:editId="0E823089">
            <wp:extent cx="5776360" cy="3828949"/>
            <wp:effectExtent l="19050" t="19050" r="15240" b="196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A10D5B" w14:textId="7C9B3F5B" w:rsidR="00F81553" w:rsidRDefault="00F81553" w:rsidP="00E00C82">
      <w:pPr>
        <w:pStyle w:val="afffff3"/>
      </w:pPr>
      <w:bookmarkStart w:id="137" w:name="_Ref100592865"/>
      <w:bookmarkStart w:id="138" w:name="_Ref100591750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</w:t>
      </w:r>
      <w:r w:rsidR="00E37A55">
        <w:rPr>
          <w:noProof/>
        </w:rPr>
        <w:fldChar w:fldCharType="end"/>
      </w:r>
      <w:bookmarkEnd w:id="137"/>
      <w:r w:rsidRPr="000B41B7">
        <w:t xml:space="preserve"> – </w:t>
      </w:r>
      <w:r>
        <w:t>Раздел «</w:t>
      </w:r>
      <w:r w:rsidR="00E00C82">
        <w:t>З</w:t>
      </w:r>
      <w:r>
        <w:t>дания»</w:t>
      </w:r>
      <w:bookmarkEnd w:id="138"/>
    </w:p>
    <w:p w14:paraId="3F8A4CAD" w14:textId="77777777" w:rsidR="00F81553" w:rsidRDefault="00F8155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37AC62EA" w14:textId="066489BE" w:rsidR="00F81553" w:rsidRDefault="00F81553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Pr="00E9540B">
        <w:t>здани</w:t>
      </w:r>
      <w:r>
        <w:t>й выбранной организации. В таблице доступна сортировка списка по возрастанию или убыванию параметров в выбранном столбце</w:t>
      </w:r>
      <w:r w:rsidR="00B7467C">
        <w:t>. Таблица содержит столбцы:</w:t>
      </w:r>
    </w:p>
    <w:p w14:paraId="36C532D0" w14:textId="09A3576D" w:rsidR="00F81553" w:rsidRDefault="00F81553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Pr="000B41B7">
        <w:t>здания</w:t>
      </w:r>
      <w:r>
        <w:t xml:space="preserve"> (см. п. </w:t>
      </w:r>
      <w:r>
        <w:fldChar w:fldCharType="begin"/>
      </w:r>
      <w:r>
        <w:instrText xml:space="preserve"> REF _Ref100591777 \r \h </w:instrText>
      </w:r>
      <w:r>
        <w:fldChar w:fldCharType="separate"/>
      </w:r>
      <w:r w:rsidR="003814B9">
        <w:t>4.3.1.3.3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463B38C4" w14:textId="70447AAE" w:rsidR="00F81553" w:rsidRDefault="00F81553" w:rsidP="00E579FD">
      <w:pPr>
        <w:pStyle w:val="ultab"/>
        <w:spacing w:line="276" w:lineRule="auto"/>
        <w:ind w:left="1701" w:hanging="425"/>
      </w:pPr>
      <w:r>
        <w:t>«Адрес»</w:t>
      </w:r>
      <w:r w:rsidR="00E537D8">
        <w:t>;</w:t>
      </w:r>
    </w:p>
    <w:p w14:paraId="68FDA3EC" w14:textId="7FC55BF1" w:rsidR="00F81553" w:rsidRDefault="00F81553" w:rsidP="00E579FD">
      <w:pPr>
        <w:pStyle w:val="ultab"/>
        <w:spacing w:line="276" w:lineRule="auto"/>
        <w:ind w:left="1701" w:hanging="425"/>
      </w:pPr>
      <w:r>
        <w:t>«Дата начала эксплуатации»</w:t>
      </w:r>
      <w:r w:rsidR="00E537D8">
        <w:t>;</w:t>
      </w:r>
    </w:p>
    <w:p w14:paraId="65868413" w14:textId="2E33FF50" w:rsidR="00F81553" w:rsidRDefault="00F81553" w:rsidP="00E579FD">
      <w:pPr>
        <w:pStyle w:val="ultab"/>
        <w:spacing w:line="276" w:lineRule="auto"/>
        <w:ind w:left="1701" w:hanging="425"/>
      </w:pPr>
      <w:r>
        <w:t>«Год постройки»</w:t>
      </w:r>
      <w:r w:rsidR="00E537D8">
        <w:t>;</w:t>
      </w:r>
    </w:p>
    <w:p w14:paraId="7485C9F4" w14:textId="0A972C8E" w:rsidR="00F81553" w:rsidRDefault="00F81553" w:rsidP="00E579FD">
      <w:pPr>
        <w:pStyle w:val="ultab"/>
        <w:spacing w:line="276" w:lineRule="auto"/>
        <w:ind w:left="1701" w:hanging="425"/>
      </w:pPr>
      <w:r>
        <w:t>«Этажность»</w:t>
      </w:r>
      <w:r w:rsidR="00E537D8">
        <w:t>;</w:t>
      </w:r>
    </w:p>
    <w:p w14:paraId="2285EBE6" w14:textId="77777777" w:rsidR="00F81553" w:rsidRDefault="00F8155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DC67CFF" wp14:editId="12B5F152">
            <wp:extent cx="220999" cy="243861"/>
            <wp:effectExtent l="19050" t="19050" r="26670" b="228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6B79C9E" w14:textId="53AEB29E" w:rsidR="00F81553" w:rsidRDefault="00F81553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_Ref100591793 \r \h </w:instrText>
      </w:r>
      <w:r>
        <w:fldChar w:fldCharType="separate"/>
      </w:r>
      <w:r w:rsidR="003814B9">
        <w:t>4.3.1.3.4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4D000681" w14:textId="62A4B88A" w:rsidR="00F81553" w:rsidRDefault="00F81553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_Ref100591800 \r \h </w:instrText>
      </w:r>
      <w:r>
        <w:fldChar w:fldCharType="separate"/>
      </w:r>
      <w:r w:rsidR="003814B9">
        <w:t>4.3.1.3.6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321EE00B" w14:textId="4C8D2BF7" w:rsidR="00F81553" w:rsidRDefault="00F81553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_Ref100591833 \r \h </w:instrText>
      </w:r>
      <w:r>
        <w:fldChar w:fldCharType="separate"/>
      </w:r>
      <w:r w:rsidR="003814B9">
        <w:t>4.3.1.3.2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20F91B4" w14:textId="0A4A11D5" w:rsidR="0069734B" w:rsidRDefault="0069734B" w:rsidP="00E579FD">
      <w:pPr>
        <w:pStyle w:val="5"/>
        <w:spacing w:line="276" w:lineRule="auto"/>
      </w:pPr>
      <w:bookmarkStart w:id="139" w:name="_Ref100591833"/>
      <w:r>
        <w:t>Добавление записи о</w:t>
      </w:r>
      <w:bookmarkEnd w:id="139"/>
      <w:r w:rsidR="00F81553">
        <w:t xml:space="preserve"> </w:t>
      </w:r>
      <w:r w:rsidR="004C086D" w:rsidRPr="00E9540B">
        <w:t>здани</w:t>
      </w:r>
      <w:r w:rsidR="004C086D">
        <w:t>и</w:t>
      </w:r>
    </w:p>
    <w:p w14:paraId="28C107CC" w14:textId="569AC64F" w:rsidR="00F81553" w:rsidRDefault="00E537D8" w:rsidP="00E579FD">
      <w:pPr>
        <w:keepNext/>
        <w:spacing w:line="276" w:lineRule="auto"/>
      </w:pPr>
      <w:r>
        <w:t>Для добавления</w:t>
      </w:r>
      <w:r w:rsidR="00F81553">
        <w:t xml:space="preserve"> запис</w:t>
      </w:r>
      <w:r>
        <w:t>и</w:t>
      </w:r>
      <w:r w:rsidR="00F81553">
        <w:t xml:space="preserve"> о</w:t>
      </w:r>
      <w:r w:rsidR="00F81553" w:rsidRPr="00E9540B">
        <w:t xml:space="preserve"> здани</w:t>
      </w:r>
      <w:r w:rsidR="00F81553">
        <w:t>и:</w:t>
      </w:r>
    </w:p>
    <w:p w14:paraId="7D72F1BC" w14:textId="1EBF8393" w:rsidR="004C086D" w:rsidRDefault="004C086D" w:rsidP="001E4B18">
      <w:pPr>
        <w:pStyle w:val="ol"/>
        <w:numPr>
          <w:ilvl w:val="0"/>
          <w:numId w:val="31"/>
        </w:numPr>
        <w:spacing w:line="276" w:lineRule="auto"/>
      </w:pPr>
      <w:r>
        <w:t>В разделе «Здания»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«Новое лечебно-профилактическое здание» (</w:t>
      </w:r>
      <w:r>
        <w:fldChar w:fldCharType="begin"/>
      </w:r>
      <w:r>
        <w:instrText xml:space="preserve"> REF _Ref96297256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</w:t>
      </w:r>
      <w:r>
        <w:fldChar w:fldCharType="end"/>
      </w:r>
      <w:r>
        <w:t>).</w:t>
      </w:r>
    </w:p>
    <w:p w14:paraId="3DB0B3E1" w14:textId="77777777" w:rsidR="004C086D" w:rsidRDefault="004C086D" w:rsidP="00E579FD">
      <w:pPr>
        <w:pStyle w:val="afffff"/>
        <w:spacing w:line="276" w:lineRule="auto"/>
      </w:pPr>
      <w:r w:rsidRPr="00F31E99">
        <w:drawing>
          <wp:inline distT="0" distB="0" distL="0" distR="0" wp14:anchorId="1228CCE1" wp14:editId="4248900E">
            <wp:extent cx="5940000" cy="3873358"/>
            <wp:effectExtent l="19050" t="19050" r="22860" b="133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8733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19EDF" w14:textId="606FB711" w:rsidR="004C086D" w:rsidRDefault="004C086D" w:rsidP="00E579FD">
      <w:pPr>
        <w:pStyle w:val="aff8"/>
      </w:pPr>
      <w:bookmarkStart w:id="140" w:name="_Ref9629725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</w:t>
      </w:r>
      <w:r w:rsidR="00E37A55">
        <w:rPr>
          <w:noProof/>
        </w:rPr>
        <w:fldChar w:fldCharType="end"/>
      </w:r>
      <w:bookmarkEnd w:id="140"/>
      <w:r>
        <w:t xml:space="preserve"> – </w:t>
      </w:r>
      <w:r w:rsidR="007001F7">
        <w:t xml:space="preserve">Форма для </w:t>
      </w:r>
      <w:r w:rsidR="008A68D2">
        <w:t xml:space="preserve">внесения </w:t>
      </w:r>
      <w:r w:rsidR="007001F7">
        <w:t xml:space="preserve">сведений о </w:t>
      </w:r>
      <w:r>
        <w:t>здани</w:t>
      </w:r>
      <w:r w:rsidR="007001F7">
        <w:t>и</w:t>
      </w:r>
    </w:p>
    <w:p w14:paraId="5668AC93" w14:textId="22A50EF0" w:rsidR="004C086D" w:rsidRDefault="004C086D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8B15BE5" w14:textId="21AF8EA8" w:rsidR="004C086D" w:rsidRDefault="004C086D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E034B1">
        <w:t>;</w:t>
      </w:r>
    </w:p>
    <w:p w14:paraId="171F2787" w14:textId="670091DB" w:rsidR="004C086D" w:rsidRDefault="004C086D" w:rsidP="00E579FD">
      <w:pPr>
        <w:pStyle w:val="ultab"/>
        <w:spacing w:line="276" w:lineRule="auto"/>
        <w:ind w:left="1701" w:hanging="425"/>
      </w:pPr>
      <w:r>
        <w:t>«Адрес»</w:t>
      </w:r>
      <w:r w:rsidR="00E034B1">
        <w:t>;</w:t>
      </w:r>
    </w:p>
    <w:p w14:paraId="213C1686" w14:textId="1BE85BB2" w:rsidR="004C086D" w:rsidRDefault="004C086D" w:rsidP="00E579FD">
      <w:pPr>
        <w:pStyle w:val="ultab"/>
        <w:spacing w:line="276" w:lineRule="auto"/>
        <w:ind w:left="1701" w:hanging="425"/>
      </w:pPr>
      <w:r>
        <w:t>«Право собственности»</w:t>
      </w:r>
      <w:r w:rsidR="00E034B1">
        <w:t>;</w:t>
      </w:r>
    </w:p>
    <w:p w14:paraId="1938DA2A" w14:textId="78948ED5" w:rsidR="004C086D" w:rsidRDefault="004C086D" w:rsidP="00E579FD">
      <w:pPr>
        <w:pStyle w:val="ultab"/>
        <w:spacing w:line="276" w:lineRule="auto"/>
        <w:ind w:left="1701" w:hanging="425"/>
      </w:pPr>
      <w:r>
        <w:t>«Этажи и помещения»</w:t>
      </w:r>
      <w:r w:rsidR="008A68D2">
        <w:t>;</w:t>
      </w:r>
    </w:p>
    <w:p w14:paraId="35163BAD" w14:textId="3C128D09" w:rsidR="004C086D" w:rsidRDefault="004C086D" w:rsidP="00E579FD">
      <w:pPr>
        <w:pStyle w:val="ultab"/>
        <w:spacing w:line="276" w:lineRule="auto"/>
        <w:ind w:left="1701" w:hanging="425"/>
      </w:pPr>
      <w:r>
        <w:t>«Дополнительная информация»</w:t>
      </w:r>
      <w:r w:rsidR="00E034B1">
        <w:t>;</w:t>
      </w:r>
    </w:p>
    <w:p w14:paraId="3F168D36" w14:textId="72A06FA8" w:rsidR="004C086D" w:rsidRDefault="004C086D" w:rsidP="00E579FD">
      <w:pPr>
        <w:pStyle w:val="ultab"/>
        <w:spacing w:line="276" w:lineRule="auto"/>
        <w:ind w:left="1701" w:hanging="425"/>
      </w:pPr>
      <w:r>
        <w:t>«Материалы и конструкция».</w:t>
      </w:r>
    </w:p>
    <w:p w14:paraId="35ECCC35" w14:textId="1BF66E84" w:rsidR="004C086D" w:rsidRDefault="004C086D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Pr="000B41B7">
        <w:fldChar w:fldCharType="begin"/>
      </w:r>
      <w:r w:rsidRPr="000B41B7">
        <w:instrText xml:space="preserve"> REF _Ref513552863 \h  \* MERGEFORMAT </w:instrText>
      </w:r>
      <w:r w:rsidRPr="000B41B7">
        <w:fldChar w:fldCharType="separate"/>
      </w:r>
      <w:r w:rsidR="003814B9" w:rsidRPr="000B41B7">
        <w:t xml:space="preserve">Таблица </w:t>
      </w:r>
      <w:r w:rsidR="003814B9">
        <w:t>3</w:t>
      </w:r>
      <w:r w:rsidRPr="000B41B7">
        <w:fldChar w:fldCharType="end"/>
      </w:r>
      <w:r w:rsidRPr="000B41B7">
        <w:t>).</w:t>
      </w:r>
    </w:p>
    <w:p w14:paraId="4869F33D" w14:textId="0D056F3A" w:rsidR="004C7D73" w:rsidRDefault="004C7D73" w:rsidP="001E4B18">
      <w:pPr>
        <w:pStyle w:val="ol"/>
        <w:spacing w:line="276" w:lineRule="auto"/>
      </w:pPr>
      <w:r>
        <w:t>В блоке «Этажи и помещения» нажмите «Добавить». Откроется окно «</w:t>
      </w:r>
      <w:r w:rsidRPr="00E1604E">
        <w:t xml:space="preserve">Новый </w:t>
      </w:r>
      <w:r>
        <w:t>этаж и помещения» (</w:t>
      </w:r>
      <w:r>
        <w:fldChar w:fldCharType="begin"/>
      </w:r>
      <w:r>
        <w:instrText xml:space="preserve"> REF _Ref100658861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11</w:t>
      </w:r>
      <w:r>
        <w:fldChar w:fldCharType="end"/>
      </w:r>
      <w:r>
        <w:t>).</w:t>
      </w:r>
    </w:p>
    <w:p w14:paraId="23A53C62" w14:textId="77777777" w:rsidR="004C7D73" w:rsidRDefault="004C7D73" w:rsidP="00E579FD">
      <w:pPr>
        <w:pStyle w:val="afffff"/>
        <w:spacing w:line="276" w:lineRule="auto"/>
      </w:pPr>
      <w:r>
        <w:drawing>
          <wp:inline distT="0" distB="0" distL="0" distR="0" wp14:anchorId="0A078D49" wp14:editId="08064471">
            <wp:extent cx="3240000" cy="4035123"/>
            <wp:effectExtent l="19050" t="19050" r="17780" b="2286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351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0A518C" w14:textId="125F1F7F" w:rsidR="004C7D73" w:rsidRDefault="004C7D73" w:rsidP="00E579FD">
      <w:pPr>
        <w:pStyle w:val="aff8"/>
      </w:pPr>
      <w:bookmarkStart w:id="141" w:name="_Ref10065886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</w:t>
      </w:r>
      <w:r w:rsidR="00E37A55">
        <w:rPr>
          <w:noProof/>
        </w:rPr>
        <w:fldChar w:fldCharType="end"/>
      </w:r>
      <w:bookmarkEnd w:id="141"/>
      <w:r>
        <w:t xml:space="preserve"> – </w:t>
      </w:r>
      <w:r w:rsidRPr="00E1604E">
        <w:t xml:space="preserve">Новый </w:t>
      </w:r>
      <w:r>
        <w:t>этаж и помещения</w:t>
      </w:r>
    </w:p>
    <w:p w14:paraId="47E72873" w14:textId="38780CAE" w:rsidR="004C7D73" w:rsidRDefault="004C7D73" w:rsidP="001E4B18">
      <w:pPr>
        <w:pStyle w:val="ol"/>
        <w:spacing w:line="276" w:lineRule="auto"/>
      </w:pPr>
      <w:r>
        <w:t>В окне заполните все поля.</w:t>
      </w:r>
    </w:p>
    <w:p w14:paraId="708B3D82" w14:textId="1A924194" w:rsidR="004C7D73" w:rsidRDefault="004C7D73" w:rsidP="001E4B18">
      <w:pPr>
        <w:pStyle w:val="ol"/>
        <w:spacing w:line="276" w:lineRule="auto"/>
      </w:pPr>
      <w:r>
        <w:t>Нажмите «Добавить помещение» для добавления нового помещения на этаже.</w:t>
      </w:r>
    </w:p>
    <w:p w14:paraId="58E87B60" w14:textId="47A142BA" w:rsidR="004C7D73" w:rsidRDefault="004C7D73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лечебно-профилактическое здание».</w:t>
      </w:r>
    </w:p>
    <w:p w14:paraId="30FC1B17" w14:textId="650C5202" w:rsidR="004C086D" w:rsidRDefault="004C086D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74CB4B64" wp14:editId="36182128">
            <wp:extent cx="180000" cy="18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2A80085" w14:textId="76386A93" w:rsidR="004C086D" w:rsidRDefault="004C086D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8A68D2">
        <w:br/>
      </w:r>
      <w:r w:rsidR="00646617">
        <w:t>(с использованием УКЭП или без УКЭП</w:t>
      </w:r>
      <w:r>
        <w:t>).</w:t>
      </w:r>
    </w:p>
    <w:p w14:paraId="4FC15632" w14:textId="3ED89EA7" w:rsidR="00F9022A" w:rsidRPr="000B41B7" w:rsidRDefault="00F9022A" w:rsidP="00E579FD">
      <w:pPr>
        <w:pStyle w:val="afffff1"/>
        <w:spacing w:line="276" w:lineRule="auto"/>
      </w:pPr>
      <w:bookmarkStart w:id="142" w:name="_Ref513552863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E37A55">
        <w:rPr>
          <w:noProof/>
        </w:rPr>
        <w:fldChar w:fldCharType="end"/>
      </w:r>
      <w:bookmarkEnd w:id="142"/>
      <w:r w:rsidRPr="000B41B7">
        <w:t xml:space="preserve"> – Описание полей ввода информации о зданиях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2265"/>
        <w:gridCol w:w="2265"/>
        <w:gridCol w:w="3943"/>
      </w:tblGrid>
      <w:tr w:rsidR="00973EE2" w:rsidRPr="000B41B7" w14:paraId="089AD04E" w14:textId="77777777" w:rsidTr="005F1F3E">
        <w:trPr>
          <w:cantSplit/>
          <w:tblHeader/>
        </w:trPr>
        <w:tc>
          <w:tcPr>
            <w:tcW w:w="466" w:type="pct"/>
            <w:shd w:val="clear" w:color="auto" w:fill="auto"/>
          </w:tcPr>
          <w:p w14:paraId="4714A6A3" w14:textId="40D33A0E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№</w:t>
            </w:r>
            <w:r w:rsidR="00E537D8">
              <w:t xml:space="preserve"> п/п</w:t>
            </w:r>
          </w:p>
        </w:tc>
        <w:tc>
          <w:tcPr>
            <w:tcW w:w="1212" w:type="pct"/>
            <w:shd w:val="clear" w:color="auto" w:fill="auto"/>
          </w:tcPr>
          <w:p w14:paraId="7E499952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212" w:type="pct"/>
            <w:shd w:val="clear" w:color="auto" w:fill="auto"/>
          </w:tcPr>
          <w:p w14:paraId="688BE462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2110" w:type="pct"/>
            <w:shd w:val="clear" w:color="auto" w:fill="auto"/>
          </w:tcPr>
          <w:p w14:paraId="59C57EB5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4C086D" w:rsidRPr="000B41B7" w14:paraId="12A7E4D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C3C1B94" w14:textId="4E03A769" w:rsidR="004C086D" w:rsidRPr="000B41B7" w:rsidRDefault="004C086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9963623" w14:textId="79B8CCB0" w:rsidR="004C086D" w:rsidRPr="000B41B7" w:rsidRDefault="008570AB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973EE2" w:rsidRPr="000B41B7" w14:paraId="7E1F32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D7BA67D" w14:textId="78768336" w:rsidR="008570AB" w:rsidRPr="000B41B7" w:rsidRDefault="008570AB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2" w:type="pct"/>
            <w:shd w:val="clear" w:color="auto" w:fill="auto"/>
          </w:tcPr>
          <w:p w14:paraId="7BAEC221" w14:textId="73BA386D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Субъект</w:t>
            </w:r>
            <w:r>
              <w:t xml:space="preserve"> РФ</w:t>
            </w:r>
          </w:p>
        </w:tc>
        <w:tc>
          <w:tcPr>
            <w:tcW w:w="1212" w:type="pct"/>
            <w:shd w:val="clear" w:color="auto" w:fill="auto"/>
          </w:tcPr>
          <w:p w14:paraId="7A5A5915" w14:textId="259764A5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Субъект РФ</w:t>
            </w:r>
            <w:r w:rsidR="002D4D86">
              <w:t>, к которому относится 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55EDD497" w14:textId="77777777" w:rsidR="008570AB" w:rsidRDefault="008570AB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C15897">
              <w:t>.</w:t>
            </w:r>
          </w:p>
          <w:p w14:paraId="77186673" w14:textId="18D0AE49" w:rsidR="00C15897" w:rsidRPr="000B41B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«Субъекты Российской Федерации», </w:t>
            </w:r>
            <w:r w:rsidR="000E5DBE">
              <w:br/>
            </w:r>
            <w:r>
              <w:t>OID 1.2.643.5.1.13.13.99.2.206</w:t>
            </w:r>
          </w:p>
        </w:tc>
      </w:tr>
      <w:tr w:rsidR="00973EE2" w:rsidRPr="000B41B7" w14:paraId="5BB73C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35FF0D" w14:textId="612960E2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1</w:t>
            </w:r>
            <w:r>
              <w:t>.2</w:t>
            </w:r>
          </w:p>
        </w:tc>
        <w:tc>
          <w:tcPr>
            <w:tcW w:w="1212" w:type="pct"/>
            <w:shd w:val="clear" w:color="auto" w:fill="auto"/>
          </w:tcPr>
          <w:p w14:paraId="508670D6" w14:textId="02E7BDEE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здания</w:t>
            </w:r>
          </w:p>
        </w:tc>
        <w:tc>
          <w:tcPr>
            <w:tcW w:w="1212" w:type="pct"/>
            <w:shd w:val="clear" w:color="auto" w:fill="auto"/>
          </w:tcPr>
          <w:p w14:paraId="50A396C9" w14:textId="09FC60BB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На</w:t>
            </w:r>
            <w:r w:rsidR="002D4D86">
              <w:t>звание</w:t>
            </w:r>
            <w:r w:rsidRPr="000B41B7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2EDC7D14" w14:textId="05883456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Текстовое поле с ограничением до 256 символов</w:t>
            </w:r>
          </w:p>
        </w:tc>
      </w:tr>
      <w:tr w:rsidR="00973EE2" w:rsidRPr="000B41B7" w14:paraId="6CA7307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86F5AA2" w14:textId="424A9083" w:rsidR="008570AB" w:rsidRPr="000B41B7" w:rsidRDefault="008570AB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2" w:type="pct"/>
            <w:shd w:val="clear" w:color="auto" w:fill="auto"/>
          </w:tcPr>
          <w:p w14:paraId="12F4DE4F" w14:textId="75F6A715" w:rsidR="008570AB" w:rsidRPr="000B41B7" w:rsidRDefault="008570AB" w:rsidP="00E579FD">
            <w:pPr>
              <w:pStyle w:val="affffd"/>
              <w:spacing w:line="276" w:lineRule="auto"/>
            </w:pPr>
            <w:r>
              <w:t>Тип объекта (назначение)</w:t>
            </w:r>
          </w:p>
        </w:tc>
        <w:tc>
          <w:tcPr>
            <w:tcW w:w="1212" w:type="pct"/>
            <w:shd w:val="clear" w:color="auto" w:fill="auto"/>
          </w:tcPr>
          <w:p w14:paraId="57012DED" w14:textId="379FFBBD" w:rsidR="008570AB" w:rsidRPr="000B41B7" w:rsidRDefault="002D4D86" w:rsidP="00E579FD">
            <w:pPr>
              <w:pStyle w:val="affffd"/>
              <w:spacing w:line="276" w:lineRule="auto"/>
            </w:pPr>
            <w:r>
              <w:t>Назначение</w:t>
            </w:r>
            <w:r w:rsidR="00A04A22">
              <w:t xml:space="preserve"> </w:t>
            </w:r>
            <w:r>
              <w:t>здания организации</w:t>
            </w:r>
          </w:p>
        </w:tc>
        <w:tc>
          <w:tcPr>
            <w:tcW w:w="2110" w:type="pct"/>
            <w:shd w:val="clear" w:color="auto" w:fill="auto"/>
          </w:tcPr>
          <w:p w14:paraId="78682D61" w14:textId="2BC06849" w:rsidR="008570AB" w:rsidRDefault="008570AB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  <w:r w:rsidR="00CC7C68">
              <w:t xml:space="preserve"> </w:t>
            </w:r>
            <w:r>
              <w:t>Возможные значения:</w:t>
            </w:r>
          </w:p>
          <w:p w14:paraId="4FA1D481" w14:textId="5AB20B9E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лечебный корпус;</w:t>
            </w:r>
          </w:p>
          <w:p w14:paraId="0E6232DB" w14:textId="40C47E88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лечебно-диагностический корпус;</w:t>
            </w:r>
          </w:p>
          <w:p w14:paraId="6845B4CD" w14:textId="4FD63AFA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диагностический корпус;</w:t>
            </w:r>
          </w:p>
          <w:p w14:paraId="553613FB" w14:textId="10F40ED9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хозяйственно-бытовая постройка;</w:t>
            </w:r>
          </w:p>
          <w:p w14:paraId="16A97986" w14:textId="2154F82A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склад;</w:t>
            </w:r>
          </w:p>
          <w:p w14:paraId="7EA7CE63" w14:textId="3660449E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гараж;</w:t>
            </w:r>
          </w:p>
          <w:p w14:paraId="06A59B76" w14:textId="6E8FED01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котельная;</w:t>
            </w:r>
          </w:p>
          <w:p w14:paraId="1A49BC23" w14:textId="7DBA53D6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контрольно-пропускной пункт;</w:t>
            </w:r>
          </w:p>
          <w:p w14:paraId="19C33C05" w14:textId="5D71FBA0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административное;</w:t>
            </w:r>
          </w:p>
          <w:p w14:paraId="634BC3E6" w14:textId="3D23DC31" w:rsidR="008570AB" w:rsidRPr="000B41B7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973EE2" w:rsidRPr="000B41B7" w14:paraId="5F0DB9BF" w14:textId="77777777" w:rsidTr="005F1F3E">
        <w:tc>
          <w:tcPr>
            <w:tcW w:w="466" w:type="pct"/>
            <w:shd w:val="clear" w:color="auto" w:fill="auto"/>
          </w:tcPr>
          <w:p w14:paraId="297D62F7" w14:textId="2004CFA3" w:rsidR="00CC7C68" w:rsidRDefault="00CC7C68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2" w:type="pct"/>
            <w:shd w:val="clear" w:color="auto" w:fill="auto"/>
          </w:tcPr>
          <w:p w14:paraId="4A4A74B9" w14:textId="2074C53E" w:rsidR="00CC7C68" w:rsidRDefault="00CC7C68" w:rsidP="00E579FD">
            <w:pPr>
              <w:pStyle w:val="affffd"/>
              <w:spacing w:line="276" w:lineRule="auto"/>
            </w:pPr>
            <w:r>
              <w:t>Вид объекта</w:t>
            </w:r>
          </w:p>
        </w:tc>
        <w:tc>
          <w:tcPr>
            <w:tcW w:w="1212" w:type="pct"/>
            <w:shd w:val="clear" w:color="auto" w:fill="auto"/>
          </w:tcPr>
          <w:p w14:paraId="256CB2A1" w14:textId="70C228E7" w:rsidR="00CC7C68" w:rsidRPr="000B41B7" w:rsidRDefault="00CC7C68" w:rsidP="00E579FD">
            <w:pPr>
              <w:pStyle w:val="affffd"/>
              <w:spacing w:line="276" w:lineRule="auto"/>
            </w:pPr>
            <w:r>
              <w:t>Вид объекта</w:t>
            </w:r>
          </w:p>
        </w:tc>
        <w:tc>
          <w:tcPr>
            <w:tcW w:w="2110" w:type="pct"/>
            <w:shd w:val="clear" w:color="auto" w:fill="auto"/>
          </w:tcPr>
          <w:p w14:paraId="151BBC85" w14:textId="7E076A3A" w:rsidR="00CC7C68" w:rsidRDefault="00CC7C6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641BF31C" w14:textId="14CC3ED3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фельдшерско-акушерский пункт;</w:t>
            </w:r>
          </w:p>
          <w:p w14:paraId="1F4A6D3D" w14:textId="17BA9867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фельдшерский пункт;</w:t>
            </w:r>
          </w:p>
          <w:p w14:paraId="054D7E80" w14:textId="49E63F18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фельдшерский здравпункт;</w:t>
            </w:r>
          </w:p>
          <w:p w14:paraId="08FAB6F7" w14:textId="16B79305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амбулатория;</w:t>
            </w:r>
          </w:p>
          <w:p w14:paraId="1549D9A1" w14:textId="21B0E91B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врачебная амбулатория;</w:t>
            </w:r>
          </w:p>
          <w:p w14:paraId="4D2EBC4C" w14:textId="0C908794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центр (отделение) общей врачебной практики (семейной медицины);</w:t>
            </w:r>
          </w:p>
          <w:p w14:paraId="14FA7C0A" w14:textId="6FD3DC60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поликлиника;</w:t>
            </w:r>
          </w:p>
          <w:p w14:paraId="68754999" w14:textId="18050652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поликлиника детская;</w:t>
            </w:r>
          </w:p>
          <w:p w14:paraId="769554BC" w14:textId="68CF269C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центральная районная больница;</w:t>
            </w:r>
          </w:p>
          <w:p w14:paraId="59E0AE8D" w14:textId="2698F87F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районная больница;</w:t>
            </w:r>
          </w:p>
          <w:p w14:paraId="1B95339D" w14:textId="014E5D32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участковая больница;</w:t>
            </w:r>
          </w:p>
          <w:p w14:paraId="45E9C016" w14:textId="4816691C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городская больница;</w:t>
            </w:r>
          </w:p>
          <w:p w14:paraId="337AF2B8" w14:textId="6DEED1E1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детская городская больница;</w:t>
            </w:r>
          </w:p>
          <w:p w14:paraId="0EBE57CF" w14:textId="17AAEA68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центр консультативно-диагностический (поликлиники консультативно </w:t>
            </w:r>
            <w:r w:rsidR="0036221A">
              <w:t>–</w:t>
            </w:r>
            <w:r>
              <w:t xml:space="preserve"> диагностический);</w:t>
            </w:r>
          </w:p>
          <w:p w14:paraId="560D80A9" w14:textId="008E9B82" w:rsidR="00CC7C68" w:rsidRPr="000B41B7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центр консультативно -диагностический детский (поликлиника консультативно </w:t>
            </w:r>
            <w:r w:rsidR="0036221A">
              <w:t>–</w:t>
            </w:r>
            <w:r>
              <w:t xml:space="preserve"> диагностическая детская)</w:t>
            </w:r>
          </w:p>
        </w:tc>
      </w:tr>
      <w:tr w:rsidR="00973EE2" w:rsidRPr="000B41B7" w14:paraId="57F3B08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A6A089" w14:textId="3A44E3A7" w:rsidR="00CC7C68" w:rsidRPr="000B41B7" w:rsidRDefault="002D4D86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2" w:type="pct"/>
            <w:shd w:val="clear" w:color="auto" w:fill="auto"/>
          </w:tcPr>
          <w:p w14:paraId="56696EBA" w14:textId="55F8DE66" w:rsidR="00CC7C68" w:rsidRPr="000B41B7" w:rsidRDefault="002D4D86" w:rsidP="00E579FD">
            <w:pPr>
              <w:pStyle w:val="affffd"/>
              <w:spacing w:line="276" w:lineRule="auto"/>
            </w:pPr>
            <w:r>
              <w:t>Территориально</w:t>
            </w:r>
            <w:r w:rsidR="000E5DBE">
              <w:t xml:space="preserve"> </w:t>
            </w:r>
            <w:r>
              <w:t>выделенное структурное подразделение</w:t>
            </w:r>
          </w:p>
        </w:tc>
        <w:tc>
          <w:tcPr>
            <w:tcW w:w="1212" w:type="pct"/>
            <w:shd w:val="clear" w:color="auto" w:fill="auto"/>
          </w:tcPr>
          <w:p w14:paraId="25C9AFF0" w14:textId="03A60D94" w:rsidR="00CC7C68" w:rsidRPr="000B41B7" w:rsidRDefault="002D4D86" w:rsidP="00E579FD">
            <w:pPr>
              <w:pStyle w:val="affffd"/>
              <w:spacing w:line="276" w:lineRule="auto"/>
            </w:pPr>
            <w:r w:rsidRPr="002D4D86">
              <w:t xml:space="preserve">Наименование территориально выделенного структурного подразделения, </w:t>
            </w:r>
            <w:r w:rsidR="00C51E27">
              <w:br/>
            </w:r>
            <w:r w:rsidRPr="002D4D86">
              <w:t>в состав которого входит здание</w:t>
            </w:r>
          </w:p>
        </w:tc>
        <w:tc>
          <w:tcPr>
            <w:tcW w:w="2110" w:type="pct"/>
            <w:shd w:val="clear" w:color="auto" w:fill="auto"/>
          </w:tcPr>
          <w:p w14:paraId="456F3FE9" w14:textId="2F2982AD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  <w:r w:rsidR="00C51E27">
              <w:t>Указание</w:t>
            </w:r>
            <w:r>
              <w:t xml:space="preserve"> </w:t>
            </w:r>
            <w:r w:rsidRPr="002D4D86">
              <w:t>территориально выделенного структурного подразделения</w:t>
            </w:r>
            <w:r>
              <w:t xml:space="preserve"> производится в разделе «Т</w:t>
            </w:r>
            <w:r w:rsidRPr="002D4D86">
              <w:t>ерриториально выделенн</w:t>
            </w:r>
            <w:r>
              <w:t>ые</w:t>
            </w:r>
            <w:r w:rsidRPr="002D4D86">
              <w:t xml:space="preserve"> структурн</w:t>
            </w:r>
            <w:r>
              <w:t>ые</w:t>
            </w:r>
            <w:r w:rsidRPr="002D4D86">
              <w:t xml:space="preserve"> подразделения</w:t>
            </w:r>
            <w:r>
              <w:t xml:space="preserve">» </w:t>
            </w:r>
            <w:r w:rsidR="00C51E27">
              <w:br/>
            </w:r>
            <w:r>
              <w:t xml:space="preserve">(см. п. </w:t>
            </w:r>
            <w:r>
              <w:fldChar w:fldCharType="begin"/>
            </w:r>
            <w:r>
              <w:instrText xml:space="preserve"> REF _Ref100621758 \r \h </w:instrText>
            </w:r>
            <w:r>
              <w:fldChar w:fldCharType="separate"/>
            </w:r>
            <w:r w:rsidR="003814B9">
              <w:t>4.3.1.4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973EE2" w:rsidRPr="000B41B7" w14:paraId="7E23CE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807D074" w14:textId="3B2E4625" w:rsidR="002D4D86" w:rsidRPr="000B41B7" w:rsidRDefault="002D4D86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2" w:type="pct"/>
            <w:shd w:val="clear" w:color="auto" w:fill="auto"/>
          </w:tcPr>
          <w:p w14:paraId="1ED4D2CE" w14:textId="42E71865" w:rsidR="002D4D86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65A7D916" w14:textId="369FBD4C" w:rsidR="002D4D86" w:rsidRPr="002D4D86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292DE7F3" w14:textId="4BC91E2B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7340204B" w14:textId="1A7DE71F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 должна быть не раньше года постройки</w:t>
            </w:r>
            <w:r>
              <w:t xml:space="preserve"> и не позже текущей даты</w:t>
            </w:r>
          </w:p>
        </w:tc>
      </w:tr>
      <w:tr w:rsidR="00973EE2" w:rsidRPr="000B41B7" w14:paraId="166CEA0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A9DE337" w14:textId="70D58E83" w:rsidR="002D4D86" w:rsidRPr="000B41B7" w:rsidRDefault="002D4D86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2" w:type="pct"/>
            <w:shd w:val="clear" w:color="auto" w:fill="auto"/>
          </w:tcPr>
          <w:p w14:paraId="4622A227" w14:textId="3C3D4E0B" w:rsidR="002D4D86" w:rsidRDefault="002D4D86" w:rsidP="00E579FD">
            <w:pPr>
              <w:pStyle w:val="affffd"/>
              <w:spacing w:line="276" w:lineRule="auto"/>
            </w:pPr>
            <w:r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39B37E98" w14:textId="49AC3170" w:rsidR="002D4D86" w:rsidRPr="002D4D86" w:rsidRDefault="002D4D86" w:rsidP="00E579FD">
            <w:pPr>
              <w:pStyle w:val="affffd"/>
              <w:spacing w:line="276" w:lineRule="auto"/>
            </w:pPr>
            <w:r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194CC0FF" w14:textId="53997D55" w:rsidR="002D4D86" w:rsidRDefault="002D4D86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360C718C" w14:textId="78C51C20" w:rsidR="002D4D86" w:rsidRPr="000B41B7" w:rsidRDefault="002D4D86" w:rsidP="00E579FD">
            <w:pPr>
              <w:pStyle w:val="affffd"/>
              <w:spacing w:line="276" w:lineRule="auto"/>
            </w:pPr>
            <w:r>
              <w:t>Года постройки не должен превышать текущий год</w:t>
            </w:r>
          </w:p>
        </w:tc>
      </w:tr>
      <w:tr w:rsidR="00973EE2" w:rsidRPr="000B41B7" w14:paraId="519A2BA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604EA46" w14:textId="15783736" w:rsidR="002D4D86" w:rsidRPr="000B41B7" w:rsidRDefault="002D4D86" w:rsidP="00E579FD">
            <w:pPr>
              <w:pStyle w:val="affffd"/>
              <w:spacing w:line="276" w:lineRule="auto"/>
            </w:pPr>
            <w:r>
              <w:t>1.8</w:t>
            </w:r>
          </w:p>
        </w:tc>
        <w:tc>
          <w:tcPr>
            <w:tcW w:w="1212" w:type="pct"/>
            <w:shd w:val="clear" w:color="auto" w:fill="auto"/>
          </w:tcPr>
          <w:p w14:paraId="159C56F3" w14:textId="77777777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29C061C0" w14:textId="77777777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5472C270" w14:textId="062A1461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Числовое поле</w:t>
            </w:r>
            <w:r>
              <w:t>. Значение не должно превышать 25</w:t>
            </w:r>
          </w:p>
        </w:tc>
      </w:tr>
      <w:tr w:rsidR="00973EE2" w:rsidRPr="000B41B7" w14:paraId="0306093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6DAA363" w14:textId="750E6A92" w:rsidR="002D4D86" w:rsidRDefault="002D4D86" w:rsidP="00E579FD">
            <w:pPr>
              <w:pStyle w:val="affffd"/>
              <w:spacing w:line="276" w:lineRule="auto"/>
            </w:pPr>
            <w:r>
              <w:t>1.9</w:t>
            </w:r>
          </w:p>
        </w:tc>
        <w:tc>
          <w:tcPr>
            <w:tcW w:w="1212" w:type="pct"/>
            <w:shd w:val="clear" w:color="auto" w:fill="auto"/>
          </w:tcPr>
          <w:p w14:paraId="4CBAF6EA" w14:textId="4667B718" w:rsidR="002D4D86" w:rsidRPr="000B41B7" w:rsidRDefault="002D4D86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3B9F42B4" w14:textId="2DBE8105" w:rsidR="002D4D86" w:rsidRPr="000B41B7" w:rsidRDefault="002D4D86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67CEC91B" w14:textId="79ECFF5A" w:rsidR="002D4D86" w:rsidRPr="000B41B7" w:rsidRDefault="002D4D86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</w:p>
        </w:tc>
      </w:tr>
      <w:tr w:rsidR="00973EE2" w:rsidRPr="000B41B7" w14:paraId="50E8EBB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109A3B9" w14:textId="7A1DFBFF" w:rsidR="002D4D86" w:rsidRDefault="002D4D86" w:rsidP="00E579FD">
            <w:pPr>
              <w:pStyle w:val="affffd"/>
              <w:spacing w:line="276" w:lineRule="auto"/>
            </w:pPr>
            <w:r>
              <w:t>1.10</w:t>
            </w:r>
          </w:p>
        </w:tc>
        <w:tc>
          <w:tcPr>
            <w:tcW w:w="1212" w:type="pct"/>
            <w:shd w:val="clear" w:color="auto" w:fill="auto"/>
          </w:tcPr>
          <w:p w14:paraId="09DAA5C9" w14:textId="41483351" w:rsidR="002D4D86" w:rsidRPr="002D4D86" w:rsidRDefault="002D4D86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>, кв.</w:t>
            </w:r>
            <w:r w:rsidR="009302DD">
              <w:t xml:space="preserve"> </w:t>
            </w:r>
            <w:r w:rsidRPr="002D4D86">
              <w:t>м</w:t>
            </w:r>
          </w:p>
        </w:tc>
        <w:tc>
          <w:tcPr>
            <w:tcW w:w="1212" w:type="pct"/>
            <w:shd w:val="clear" w:color="auto" w:fill="auto"/>
          </w:tcPr>
          <w:p w14:paraId="2416BEA1" w14:textId="28BFB8C1" w:rsidR="002D4D86" w:rsidRPr="002D4D86" w:rsidRDefault="002D4D86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 xml:space="preserve">, </w:t>
            </w:r>
            <w:r>
              <w:t xml:space="preserve">на которой находится здание, </w:t>
            </w:r>
            <w:r w:rsidRPr="002D4D86">
              <w:t>кв. м</w:t>
            </w:r>
          </w:p>
        </w:tc>
        <w:tc>
          <w:tcPr>
            <w:tcW w:w="2110" w:type="pct"/>
            <w:shd w:val="clear" w:color="auto" w:fill="auto"/>
          </w:tcPr>
          <w:p w14:paraId="179BD938" w14:textId="2F6151E9" w:rsidR="002D4D86" w:rsidRDefault="002D4D86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  <w:r w:rsidR="006A693C">
              <w:t xml:space="preserve">. </w:t>
            </w:r>
            <w:r w:rsidR="006A693C" w:rsidRPr="00D34C18">
              <w:t xml:space="preserve">Количество знаков после запятой </w:t>
            </w:r>
            <w:r w:rsidR="006A693C">
              <w:t>–</w:t>
            </w:r>
            <w:r w:rsidR="006A693C" w:rsidRPr="00D34C18">
              <w:t xml:space="preserve"> 1</w:t>
            </w:r>
          </w:p>
        </w:tc>
      </w:tr>
      <w:tr w:rsidR="00973EE2" w:rsidRPr="000B41B7" w14:paraId="6F1E8BF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DA77FD2" w14:textId="44CA9A14" w:rsidR="002D4D86" w:rsidRDefault="002D4D86" w:rsidP="00E579FD">
            <w:pPr>
              <w:pStyle w:val="affffd"/>
              <w:spacing w:line="276" w:lineRule="auto"/>
            </w:pPr>
            <w:r>
              <w:t>1.11</w:t>
            </w:r>
          </w:p>
        </w:tc>
        <w:tc>
          <w:tcPr>
            <w:tcW w:w="1212" w:type="pct"/>
            <w:shd w:val="clear" w:color="auto" w:fill="auto"/>
          </w:tcPr>
          <w:p w14:paraId="7DDF866F" w14:textId="06C19FD7" w:rsidR="002D4D86" w:rsidRPr="002D4D86" w:rsidRDefault="002D4D86" w:rsidP="00E579FD">
            <w:pPr>
              <w:pStyle w:val="affffd"/>
              <w:spacing w:line="276" w:lineRule="auto"/>
            </w:pPr>
            <w:r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033546CA" w14:textId="54AAA0CD" w:rsidR="002D4D86" w:rsidRPr="002D4D86" w:rsidRDefault="002D4D86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2DE96D9B" w14:textId="7203E841" w:rsidR="002D4D86" w:rsidRDefault="002D4D86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612EC1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884E6B" w14:textId="40806FF5" w:rsidR="002D4D86" w:rsidRDefault="002D4D86" w:rsidP="00E579FD">
            <w:pPr>
              <w:pStyle w:val="affffd"/>
              <w:spacing w:line="276" w:lineRule="auto"/>
            </w:pPr>
            <w:r>
              <w:t>1.11.1</w:t>
            </w:r>
          </w:p>
        </w:tc>
        <w:tc>
          <w:tcPr>
            <w:tcW w:w="1212" w:type="pct"/>
            <w:shd w:val="clear" w:color="auto" w:fill="auto"/>
          </w:tcPr>
          <w:p w14:paraId="1C35369D" w14:textId="58CD1D16" w:rsidR="002D4D86" w:rsidRDefault="009661D3" w:rsidP="00E579FD">
            <w:pPr>
              <w:pStyle w:val="affffd"/>
              <w:spacing w:line="276" w:lineRule="auto"/>
            </w:pPr>
            <w:r>
              <w:t>Реквизиты акта аварийности</w:t>
            </w:r>
          </w:p>
        </w:tc>
        <w:tc>
          <w:tcPr>
            <w:tcW w:w="1212" w:type="pct"/>
            <w:shd w:val="clear" w:color="auto" w:fill="auto"/>
          </w:tcPr>
          <w:p w14:paraId="407CF369" w14:textId="4ABFFB6A" w:rsidR="002D4D86" w:rsidRDefault="009661D3" w:rsidP="00E579FD">
            <w:pPr>
              <w:pStyle w:val="affffd"/>
              <w:spacing w:line="276" w:lineRule="auto"/>
            </w:pPr>
            <w:r>
              <w:t>Реквизиты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1F02D1C5" w14:textId="77777777" w:rsidR="002D4D86" w:rsidRDefault="009661D3" w:rsidP="00E579FD">
            <w:pPr>
              <w:pStyle w:val="affffd"/>
              <w:spacing w:line="276" w:lineRule="auto"/>
            </w:pPr>
            <w:r>
              <w:t xml:space="preserve">Текстовое поле. </w:t>
            </w:r>
          </w:p>
          <w:p w14:paraId="1492DCD6" w14:textId="713C078F" w:rsid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973EE2" w:rsidRPr="000B41B7" w14:paraId="3FDC70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A79DC8C" w14:textId="1DF1574F" w:rsidR="002D4D86" w:rsidRDefault="002D4D86" w:rsidP="00E579FD">
            <w:pPr>
              <w:pStyle w:val="affffd"/>
              <w:spacing w:line="276" w:lineRule="auto"/>
            </w:pPr>
            <w:r>
              <w:t>1.11.2</w:t>
            </w:r>
          </w:p>
        </w:tc>
        <w:tc>
          <w:tcPr>
            <w:tcW w:w="1212" w:type="pct"/>
            <w:shd w:val="clear" w:color="auto" w:fill="auto"/>
          </w:tcPr>
          <w:p w14:paraId="200EB83C" w14:textId="3EDA3B4A" w:rsidR="002D4D86" w:rsidRDefault="009661D3" w:rsidP="00E579FD">
            <w:pPr>
              <w:pStyle w:val="affffd"/>
              <w:spacing w:line="276" w:lineRule="auto"/>
            </w:pPr>
            <w:r w:rsidRPr="009661D3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6FBE934F" w14:textId="4A9074B7" w:rsidR="002D4D86" w:rsidRDefault="009661D3" w:rsidP="00E579FD">
            <w:pPr>
              <w:pStyle w:val="affffd"/>
              <w:spacing w:line="276" w:lineRule="auto"/>
            </w:pPr>
            <w:r>
              <w:t>Файл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36C4DDA8" w14:textId="77777777" w:rsidR="002D4D86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7D2642C5" w14:textId="4FC7BE33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973EE2" w:rsidRPr="000B41B7" w14:paraId="616E4D1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289DE98" w14:textId="545BD1A7" w:rsidR="002D4D86" w:rsidRPr="000B41B7" w:rsidRDefault="002D4D86" w:rsidP="00E579FD">
            <w:pPr>
              <w:pStyle w:val="affffd"/>
              <w:spacing w:line="276" w:lineRule="auto"/>
            </w:pPr>
            <w:r>
              <w:t>1.12</w:t>
            </w:r>
          </w:p>
        </w:tc>
        <w:tc>
          <w:tcPr>
            <w:tcW w:w="1212" w:type="pct"/>
            <w:shd w:val="clear" w:color="auto" w:fill="auto"/>
          </w:tcPr>
          <w:p w14:paraId="1E2D2BC9" w14:textId="3C1295CE" w:rsidR="002D4D86" w:rsidRPr="000B41B7" w:rsidRDefault="002D4D86" w:rsidP="00E579FD">
            <w:pPr>
              <w:pStyle w:val="affffd"/>
              <w:spacing w:line="276" w:lineRule="auto"/>
            </w:pPr>
            <w:r>
              <w:t>Требует сноса</w:t>
            </w:r>
          </w:p>
        </w:tc>
        <w:tc>
          <w:tcPr>
            <w:tcW w:w="1212" w:type="pct"/>
            <w:shd w:val="clear" w:color="auto" w:fill="auto"/>
          </w:tcPr>
          <w:p w14:paraId="45F58B32" w14:textId="735DA52C" w:rsidR="002D4D86" w:rsidRPr="000B41B7" w:rsidRDefault="002D4D86" w:rsidP="00E579FD">
            <w:pPr>
              <w:pStyle w:val="affffd"/>
              <w:spacing w:line="276" w:lineRule="auto"/>
            </w:pPr>
            <w:r>
              <w:t>Признак необходимости сноса здания</w:t>
            </w:r>
          </w:p>
        </w:tc>
        <w:tc>
          <w:tcPr>
            <w:tcW w:w="2110" w:type="pct"/>
            <w:shd w:val="clear" w:color="auto" w:fill="auto"/>
          </w:tcPr>
          <w:p w14:paraId="77E9DA72" w14:textId="37065BA1" w:rsidR="002D4D86" w:rsidRPr="000B41B7" w:rsidRDefault="002D4D86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5E362CD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AC36536" w14:textId="77DEA294" w:rsidR="009661D3" w:rsidRDefault="009661D3" w:rsidP="00E579FD">
            <w:pPr>
              <w:pStyle w:val="affffd"/>
              <w:spacing w:line="276" w:lineRule="auto"/>
            </w:pPr>
            <w:r>
              <w:t>1.12.1</w:t>
            </w:r>
          </w:p>
        </w:tc>
        <w:tc>
          <w:tcPr>
            <w:tcW w:w="1212" w:type="pct"/>
            <w:shd w:val="clear" w:color="auto" w:fill="auto"/>
          </w:tcPr>
          <w:p w14:paraId="350EB557" w14:textId="1270AAEC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104F93AA" w14:textId="4FF1AB7D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485D38CC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57E0980E" w14:textId="49D9DC0E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4B4FC6C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18089FC" w14:textId="09E61D38" w:rsidR="009661D3" w:rsidRDefault="009661D3" w:rsidP="00E579FD">
            <w:pPr>
              <w:pStyle w:val="affffd"/>
              <w:spacing w:line="276" w:lineRule="auto"/>
            </w:pPr>
            <w:r>
              <w:t>1.12.2</w:t>
            </w:r>
          </w:p>
        </w:tc>
        <w:tc>
          <w:tcPr>
            <w:tcW w:w="1212" w:type="pct"/>
            <w:shd w:val="clear" w:color="auto" w:fill="auto"/>
          </w:tcPr>
          <w:p w14:paraId="0B3A4D69" w14:textId="6197B8D1" w:rsidR="009661D3" w:rsidRDefault="009661D3" w:rsidP="00E579FD">
            <w:pPr>
              <w:pStyle w:val="affffd"/>
              <w:spacing w:line="276" w:lineRule="auto"/>
            </w:pPr>
            <w:r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56B865D9" w14:textId="41826094" w:rsidR="009661D3" w:rsidRDefault="009661D3" w:rsidP="00E579FD">
            <w:pPr>
              <w:pStyle w:val="affffd"/>
              <w:spacing w:line="276" w:lineRule="auto"/>
            </w:pPr>
            <w:r>
              <w:t>Номер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72330FE0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7B281237" w14:textId="2BF4EA34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264A118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C98B52A" w14:textId="6107766E" w:rsidR="009661D3" w:rsidRDefault="009661D3" w:rsidP="00E579FD">
            <w:pPr>
              <w:pStyle w:val="affffd"/>
              <w:spacing w:line="276" w:lineRule="auto"/>
            </w:pPr>
            <w:r>
              <w:t>1.12.3</w:t>
            </w:r>
          </w:p>
        </w:tc>
        <w:tc>
          <w:tcPr>
            <w:tcW w:w="1212" w:type="pct"/>
            <w:shd w:val="clear" w:color="auto" w:fill="auto"/>
          </w:tcPr>
          <w:p w14:paraId="196AEBCB" w14:textId="037332D1" w:rsidR="009661D3" w:rsidRDefault="009661D3" w:rsidP="00E579FD">
            <w:pPr>
              <w:pStyle w:val="affffd"/>
              <w:spacing w:line="276" w:lineRule="auto"/>
            </w:pPr>
            <w:r>
              <w:t>Файл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35E494ED" w14:textId="15271A95" w:rsidR="009661D3" w:rsidRDefault="009661D3" w:rsidP="00E579FD">
            <w:pPr>
              <w:pStyle w:val="affffd"/>
              <w:spacing w:line="276" w:lineRule="auto"/>
            </w:pPr>
            <w:r>
              <w:t>Файл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38DE1529" w14:textId="77777777" w:rsidR="009661D3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1D321B32" w14:textId="3ADE85A9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250C44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A4F167A" w14:textId="0D954B31" w:rsidR="009661D3" w:rsidRPr="000B41B7" w:rsidRDefault="009661D3" w:rsidP="00E579FD">
            <w:pPr>
              <w:pStyle w:val="affffd"/>
              <w:spacing w:line="276" w:lineRule="auto"/>
            </w:pPr>
            <w:r>
              <w:t>1.13</w:t>
            </w:r>
          </w:p>
        </w:tc>
        <w:tc>
          <w:tcPr>
            <w:tcW w:w="1212" w:type="pct"/>
            <w:shd w:val="clear" w:color="auto" w:fill="auto"/>
          </w:tcPr>
          <w:p w14:paraId="471E4BEB" w14:textId="7A8E9928" w:rsidR="009661D3" w:rsidRPr="000B41B7" w:rsidRDefault="009661D3" w:rsidP="00E579FD">
            <w:pPr>
              <w:pStyle w:val="affffd"/>
              <w:spacing w:line="276" w:lineRule="auto"/>
            </w:pPr>
            <w:r>
              <w:t>Требует реконструкции</w:t>
            </w:r>
          </w:p>
        </w:tc>
        <w:tc>
          <w:tcPr>
            <w:tcW w:w="1212" w:type="pct"/>
            <w:shd w:val="clear" w:color="auto" w:fill="auto"/>
          </w:tcPr>
          <w:p w14:paraId="70534B1D" w14:textId="1DB7C109" w:rsidR="009661D3" w:rsidRPr="000B41B7" w:rsidRDefault="009661D3" w:rsidP="00E579FD">
            <w:pPr>
              <w:pStyle w:val="affffd"/>
              <w:spacing w:line="276" w:lineRule="auto"/>
            </w:pPr>
            <w:r w:rsidRPr="00DF415F">
              <w:t xml:space="preserve">Признак необходимости </w:t>
            </w:r>
            <w:r>
              <w:t>реконструкции</w:t>
            </w:r>
            <w:r w:rsidRPr="00DF415F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46758215" w14:textId="410B35E9" w:rsidR="009661D3" w:rsidRPr="000B41B7" w:rsidRDefault="009661D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2D7EF80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1224314" w14:textId="0171C30A" w:rsidR="009661D3" w:rsidRDefault="009661D3" w:rsidP="00E579FD">
            <w:pPr>
              <w:pStyle w:val="affffd"/>
              <w:spacing w:line="276" w:lineRule="auto"/>
            </w:pPr>
            <w:r>
              <w:t>1.13.1</w:t>
            </w:r>
          </w:p>
        </w:tc>
        <w:tc>
          <w:tcPr>
            <w:tcW w:w="1212" w:type="pct"/>
            <w:shd w:val="clear" w:color="auto" w:fill="auto"/>
          </w:tcPr>
          <w:p w14:paraId="7A743772" w14:textId="57F1DBCC" w:rsidR="009661D3" w:rsidRDefault="009661D3" w:rsidP="00E579FD">
            <w:pPr>
              <w:pStyle w:val="affffd"/>
              <w:spacing w:line="276" w:lineRule="auto"/>
            </w:pPr>
            <w:r w:rsidRPr="009661D3">
              <w:t>Площадь требуемой реконструкции, кв.</w:t>
            </w:r>
            <w:r>
              <w:t> </w:t>
            </w:r>
            <w:r w:rsidRPr="009661D3">
              <w:t>м</w:t>
            </w:r>
          </w:p>
        </w:tc>
        <w:tc>
          <w:tcPr>
            <w:tcW w:w="1212" w:type="pct"/>
            <w:shd w:val="clear" w:color="auto" w:fill="auto"/>
          </w:tcPr>
          <w:p w14:paraId="578000CE" w14:textId="478C7E27" w:rsidR="009661D3" w:rsidRPr="00DF415F" w:rsidRDefault="009661D3" w:rsidP="00E579FD">
            <w:pPr>
              <w:pStyle w:val="affffd"/>
              <w:spacing w:line="276" w:lineRule="auto"/>
            </w:pPr>
            <w:r w:rsidRPr="009661D3">
              <w:t>Площадь требуемой реконструкции</w:t>
            </w:r>
            <w:r>
              <w:t xml:space="preserve"> здания</w:t>
            </w:r>
            <w:r w:rsidRPr="009661D3">
              <w:t>, кв. м</w:t>
            </w:r>
          </w:p>
        </w:tc>
        <w:tc>
          <w:tcPr>
            <w:tcW w:w="2110" w:type="pct"/>
            <w:shd w:val="clear" w:color="auto" w:fill="auto"/>
          </w:tcPr>
          <w:p w14:paraId="658833B5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64ABCA5B" w14:textId="78E77803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реконструкции»</w:t>
            </w:r>
          </w:p>
        </w:tc>
      </w:tr>
      <w:tr w:rsidR="00973EE2" w:rsidRPr="000B41B7" w14:paraId="1BDF0C8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82902E1" w14:textId="793023BD" w:rsidR="009661D3" w:rsidRPr="000B41B7" w:rsidRDefault="009661D3" w:rsidP="00E579FD">
            <w:pPr>
              <w:pStyle w:val="affffd"/>
              <w:spacing w:line="276" w:lineRule="auto"/>
            </w:pPr>
            <w:r>
              <w:t>1.14</w:t>
            </w:r>
          </w:p>
        </w:tc>
        <w:tc>
          <w:tcPr>
            <w:tcW w:w="1212" w:type="pct"/>
            <w:shd w:val="clear" w:color="auto" w:fill="auto"/>
          </w:tcPr>
          <w:p w14:paraId="48603C71" w14:textId="70B4EAFB" w:rsidR="009661D3" w:rsidRPr="000B41B7" w:rsidRDefault="009661D3" w:rsidP="00E579FD">
            <w:pPr>
              <w:pStyle w:val="affffd"/>
              <w:spacing w:line="276" w:lineRule="auto"/>
            </w:pPr>
            <w:r>
              <w:t>Требует капитального ремонта</w:t>
            </w:r>
          </w:p>
        </w:tc>
        <w:tc>
          <w:tcPr>
            <w:tcW w:w="1212" w:type="pct"/>
            <w:shd w:val="clear" w:color="auto" w:fill="auto"/>
          </w:tcPr>
          <w:p w14:paraId="2EFB9890" w14:textId="3FF1659A" w:rsidR="009661D3" w:rsidRPr="000B41B7" w:rsidRDefault="009661D3" w:rsidP="00E579FD">
            <w:pPr>
              <w:pStyle w:val="affffd"/>
              <w:spacing w:line="276" w:lineRule="auto"/>
            </w:pPr>
            <w:r w:rsidRPr="00DF415F">
              <w:t xml:space="preserve">Признак необходимости </w:t>
            </w:r>
            <w:r>
              <w:t>капитального ремонта</w:t>
            </w:r>
            <w:r w:rsidRPr="00DF415F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05189A2B" w14:textId="526EBE27" w:rsidR="009661D3" w:rsidRPr="000B41B7" w:rsidRDefault="009661D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1C6C4E3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A6C597" w14:textId="6C5BFC2F" w:rsidR="009661D3" w:rsidRDefault="009661D3" w:rsidP="00E579FD">
            <w:pPr>
              <w:pStyle w:val="affffd"/>
              <w:spacing w:line="276" w:lineRule="auto"/>
            </w:pPr>
            <w:r>
              <w:t>1.14.1</w:t>
            </w:r>
          </w:p>
        </w:tc>
        <w:tc>
          <w:tcPr>
            <w:tcW w:w="1212" w:type="pct"/>
            <w:shd w:val="clear" w:color="auto" w:fill="auto"/>
          </w:tcPr>
          <w:p w14:paraId="57F72073" w14:textId="13C9A0AF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3EA4B983" w14:textId="0C6846C1" w:rsidR="009661D3" w:rsidRPr="00DF415F" w:rsidRDefault="009661D3" w:rsidP="00E579FD">
            <w:pPr>
              <w:pStyle w:val="affffd"/>
              <w:spacing w:line="276" w:lineRule="auto"/>
            </w:pPr>
            <w:r>
              <w:t>Реквизиты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22606C06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506DB958" w14:textId="7336CBBE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973EE2" w:rsidRPr="000B41B7" w14:paraId="66E9ADF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1206DAB" w14:textId="7A923322" w:rsidR="009661D3" w:rsidRDefault="009661D3" w:rsidP="00E579FD">
            <w:pPr>
              <w:pStyle w:val="affffd"/>
              <w:spacing w:line="276" w:lineRule="auto"/>
            </w:pPr>
            <w:r>
              <w:t>1.14.2</w:t>
            </w:r>
          </w:p>
        </w:tc>
        <w:tc>
          <w:tcPr>
            <w:tcW w:w="1212" w:type="pct"/>
            <w:shd w:val="clear" w:color="auto" w:fill="auto"/>
          </w:tcPr>
          <w:p w14:paraId="441BF6B6" w14:textId="234FF54E" w:rsidR="009661D3" w:rsidRDefault="009661D3" w:rsidP="00E579FD">
            <w:pPr>
              <w:pStyle w:val="affffd"/>
              <w:spacing w:line="276" w:lineRule="auto"/>
            </w:pPr>
            <w:r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7FD489CB" w14:textId="190D5B2E" w:rsidR="009661D3" w:rsidRPr="00DF415F" w:rsidRDefault="009661D3" w:rsidP="00E579FD">
            <w:pPr>
              <w:pStyle w:val="affffd"/>
              <w:spacing w:line="276" w:lineRule="auto"/>
            </w:pPr>
            <w:r>
              <w:t>Номер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009AACC3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17B71D3F" w14:textId="48E25655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973EE2" w:rsidRPr="000B41B7" w14:paraId="6EA3A1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69D75A" w14:textId="57C4ADB0" w:rsidR="009661D3" w:rsidRDefault="009661D3" w:rsidP="00E579FD">
            <w:pPr>
              <w:pStyle w:val="affffd"/>
              <w:spacing w:line="276" w:lineRule="auto"/>
            </w:pPr>
            <w:r>
              <w:t>1.14.3</w:t>
            </w:r>
          </w:p>
        </w:tc>
        <w:tc>
          <w:tcPr>
            <w:tcW w:w="1212" w:type="pct"/>
            <w:shd w:val="clear" w:color="auto" w:fill="auto"/>
          </w:tcPr>
          <w:p w14:paraId="1B7787B7" w14:textId="46598F04" w:rsidR="009661D3" w:rsidRDefault="009661D3" w:rsidP="00E579FD">
            <w:pPr>
              <w:pStyle w:val="affffd"/>
              <w:spacing w:line="276" w:lineRule="auto"/>
            </w:pPr>
            <w:r>
              <w:t>Файл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539E403C" w14:textId="7872CE1D" w:rsidR="009661D3" w:rsidRPr="00DF415F" w:rsidRDefault="009661D3" w:rsidP="00E579FD">
            <w:pPr>
              <w:pStyle w:val="affffd"/>
              <w:spacing w:line="276" w:lineRule="auto"/>
            </w:pPr>
            <w:r>
              <w:t>Файл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550828BB" w14:textId="77777777" w:rsidR="009661D3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791325F2" w14:textId="350F708A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355875" w:rsidRPr="000B41B7" w14:paraId="2F9EB3C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332CDF3" w14:textId="6575749B" w:rsidR="00355875" w:rsidRDefault="00355875" w:rsidP="00E579FD">
            <w:pPr>
              <w:pStyle w:val="affffd"/>
              <w:spacing w:line="276" w:lineRule="auto"/>
            </w:pPr>
            <w:r>
              <w:t>1.15</w:t>
            </w:r>
          </w:p>
        </w:tc>
        <w:tc>
          <w:tcPr>
            <w:tcW w:w="1212" w:type="pct"/>
            <w:shd w:val="clear" w:color="auto" w:fill="auto"/>
          </w:tcPr>
          <w:p w14:paraId="7F13E799" w14:textId="5F2AC2B0" w:rsidR="00355875" w:rsidRDefault="00356287" w:rsidP="00E579FD">
            <w:pPr>
              <w:pStyle w:val="affffd"/>
              <w:spacing w:line="276" w:lineRule="auto"/>
            </w:pPr>
            <w:r w:rsidRPr="00356287">
              <w:t>Эксплуатация здания завершена</w:t>
            </w:r>
          </w:p>
        </w:tc>
        <w:tc>
          <w:tcPr>
            <w:tcW w:w="1212" w:type="pct"/>
            <w:shd w:val="clear" w:color="auto" w:fill="auto"/>
          </w:tcPr>
          <w:p w14:paraId="39A8D065" w14:textId="512BB86D" w:rsidR="00355875" w:rsidRDefault="00356287" w:rsidP="00E579FD">
            <w:pPr>
              <w:pStyle w:val="affffd"/>
              <w:spacing w:line="276" w:lineRule="auto"/>
            </w:pPr>
            <w:r>
              <w:t>Признак завершения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1C4F7741" w14:textId="3F2D11CB" w:rsidR="00355875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6C926DA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843CC5" w14:textId="5CF0D7F2" w:rsidR="00356287" w:rsidRDefault="00356287" w:rsidP="00E579FD">
            <w:pPr>
              <w:pStyle w:val="affffd"/>
              <w:spacing w:line="276" w:lineRule="auto"/>
            </w:pPr>
            <w:r>
              <w:t>1.15.1</w:t>
            </w:r>
          </w:p>
        </w:tc>
        <w:tc>
          <w:tcPr>
            <w:tcW w:w="1212" w:type="pct"/>
            <w:shd w:val="clear" w:color="auto" w:fill="auto"/>
          </w:tcPr>
          <w:p w14:paraId="2F1C171A" w14:textId="74194DBE" w:rsidR="00356287" w:rsidRDefault="00356287" w:rsidP="00E579FD">
            <w:pPr>
              <w:pStyle w:val="affffd"/>
              <w:spacing w:line="276" w:lineRule="auto"/>
            </w:pPr>
            <w:r>
              <w:t>Дата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63AF0980" w14:textId="46D7DB56" w:rsidR="00356287" w:rsidRDefault="00356287" w:rsidP="00E579FD">
            <w:pPr>
              <w:pStyle w:val="affffd"/>
              <w:spacing w:line="276" w:lineRule="auto"/>
            </w:pPr>
            <w:r>
              <w:t>Дата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67BC8130" w14:textId="746B95AA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4D0C5129" w14:textId="7F838AAA" w:rsidR="00356287" w:rsidRDefault="00356287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356287">
              <w:t>Эксплуатация здания завершена</w:t>
            </w:r>
            <w:r>
              <w:t>»</w:t>
            </w:r>
          </w:p>
        </w:tc>
      </w:tr>
      <w:tr w:rsidR="00356287" w:rsidRPr="000B41B7" w14:paraId="551D993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994BAC1" w14:textId="1C740C18" w:rsidR="00356287" w:rsidRDefault="00356287" w:rsidP="00E579FD">
            <w:pPr>
              <w:pStyle w:val="affffd"/>
              <w:spacing w:line="276" w:lineRule="auto"/>
            </w:pPr>
            <w:r>
              <w:t>1.15.2</w:t>
            </w:r>
          </w:p>
        </w:tc>
        <w:tc>
          <w:tcPr>
            <w:tcW w:w="1212" w:type="pct"/>
            <w:shd w:val="clear" w:color="auto" w:fill="auto"/>
          </w:tcPr>
          <w:p w14:paraId="79CD30C3" w14:textId="5AAB8E8F" w:rsidR="00356287" w:rsidRDefault="00356287" w:rsidP="00E579FD">
            <w:pPr>
              <w:pStyle w:val="affffd"/>
              <w:spacing w:line="276" w:lineRule="auto"/>
            </w:pPr>
            <w:r>
              <w:t>Причина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4FD4A0F3" w14:textId="620640B1" w:rsidR="00356287" w:rsidRDefault="00356287" w:rsidP="00E579FD">
            <w:pPr>
              <w:pStyle w:val="affffd"/>
              <w:spacing w:line="276" w:lineRule="auto"/>
            </w:pPr>
            <w:r>
              <w:t>Причина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0520F967" w14:textId="77777777" w:rsidR="001A2A9E" w:rsidRDefault="001A2A9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</w:p>
          <w:p w14:paraId="2B2F6AB6" w14:textId="67C4D4B4" w:rsidR="00356287" w:rsidRDefault="001A2A9E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356287">
              <w:t>Эксплуатация здания завершена</w:t>
            </w:r>
            <w:r>
              <w:t>»</w:t>
            </w:r>
          </w:p>
        </w:tc>
      </w:tr>
      <w:tr w:rsidR="00356287" w:rsidRPr="000B41B7" w14:paraId="3FC4D44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FCBF905" w14:textId="7D1057BE" w:rsidR="00356287" w:rsidRPr="000B41B7" w:rsidRDefault="00356287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3FBD91C" w14:textId="62CCC019" w:rsidR="00356287" w:rsidRDefault="00356287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356287" w:rsidRPr="000B41B7" w14:paraId="52A77C8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C05835" w14:textId="0F729A8C" w:rsidR="00356287" w:rsidRPr="000B41B7" w:rsidRDefault="00356287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2" w:type="pct"/>
            <w:shd w:val="clear" w:color="auto" w:fill="auto"/>
          </w:tcPr>
          <w:p w14:paraId="0B04CF76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52978C0D" w14:textId="77EB3CCE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РФ,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1AE4B2AE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3E271CF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E610D2C" w14:textId="43D0074D" w:rsidR="00356287" w:rsidRPr="000B41B7" w:rsidRDefault="00356287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6C4351C9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6DA56F26" w14:textId="0D85153E" w:rsidR="00356287" w:rsidRPr="000B41B7" w:rsidRDefault="00356287" w:rsidP="00E579FD">
            <w:pPr>
              <w:pStyle w:val="affffd"/>
              <w:spacing w:line="276" w:lineRule="auto"/>
            </w:pPr>
            <w:r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7EA5EAA1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0F30DD4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D903BDF" w14:textId="76A35E6A" w:rsidR="00356287" w:rsidRPr="000B41B7" w:rsidRDefault="00356287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2155E707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778CCBAF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6F6EF81A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4EE09F7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0A5D2EB" w14:textId="23E853C4" w:rsidR="00356287" w:rsidRPr="000B41B7" w:rsidRDefault="00356287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54997150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212" w:type="pct"/>
            <w:shd w:val="clear" w:color="auto" w:fill="auto"/>
          </w:tcPr>
          <w:p w14:paraId="1D9CF22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110" w:type="pct"/>
            <w:shd w:val="clear" w:color="auto" w:fill="auto"/>
          </w:tcPr>
          <w:p w14:paraId="29020E0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37428E4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52ADA4" w14:textId="5BCB99E2" w:rsidR="00356287" w:rsidRPr="000B41B7" w:rsidRDefault="00356287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70DC276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48E03E1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5A457FBE" w14:textId="47587495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356287" w:rsidRPr="000B41B7" w14:paraId="77FDBA1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DEA0F7" w14:textId="74124BFF" w:rsidR="00356287" w:rsidRPr="000B41B7" w:rsidRDefault="00356287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212" w:type="pct"/>
            <w:shd w:val="clear" w:color="auto" w:fill="auto"/>
          </w:tcPr>
          <w:p w14:paraId="54D1E0DF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12ACAD40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057F196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356287" w:rsidRPr="000B41B7" w14:paraId="7403605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D8D700" w14:textId="0DBB0D37" w:rsidR="00356287" w:rsidRPr="000B41B7" w:rsidRDefault="00356287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28BD025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760F167F" w14:textId="77777777" w:rsidR="00356287" w:rsidRPr="000B41B7" w:rsidRDefault="00356287" w:rsidP="00E579FD">
            <w:pPr>
              <w:pStyle w:val="affffd"/>
              <w:spacing w:line="276" w:lineRule="auto"/>
            </w:pPr>
          </w:p>
        </w:tc>
        <w:tc>
          <w:tcPr>
            <w:tcW w:w="2110" w:type="pct"/>
            <w:vMerge/>
            <w:shd w:val="clear" w:color="auto" w:fill="auto"/>
          </w:tcPr>
          <w:p w14:paraId="3BDEF901" w14:textId="77777777" w:rsidR="00356287" w:rsidRPr="000B41B7" w:rsidRDefault="00356287" w:rsidP="00E579FD">
            <w:pPr>
              <w:pStyle w:val="affffd"/>
              <w:spacing w:line="276" w:lineRule="auto"/>
            </w:pPr>
          </w:p>
        </w:tc>
      </w:tr>
      <w:tr w:rsidR="00356287" w:rsidRPr="000B41B7" w14:paraId="2B60F5B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075ED8" w14:textId="6890DCC8" w:rsidR="00356287" w:rsidRDefault="00356287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4CE5A09" w14:textId="4197B9D2" w:rsidR="00356287" w:rsidRDefault="00356287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</w:tr>
      <w:tr w:rsidR="00356287" w:rsidRPr="000B41B7" w14:paraId="1A5A566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48E2A4A" w14:textId="32E2AEF9" w:rsidR="00356287" w:rsidRPr="000B41B7" w:rsidRDefault="00356287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3CF95231" w14:textId="1B151741" w:rsidR="00356287" w:rsidRPr="000B41B7" w:rsidRDefault="00356287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43D2FE90" w14:textId="4E0B1913" w:rsidR="00356287" w:rsidRPr="000B41B7" w:rsidRDefault="00356287" w:rsidP="00E579FD">
            <w:pPr>
              <w:pStyle w:val="affffd"/>
              <w:spacing w:line="276" w:lineRule="auto"/>
            </w:pPr>
            <w:r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0CDCBDCC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0B69F81B" w14:textId="5C11CE3B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собственное;</w:t>
            </w:r>
          </w:p>
          <w:p w14:paraId="107CAF36" w14:textId="3DF4DDAE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арендуемое</w:t>
            </w:r>
          </w:p>
        </w:tc>
      </w:tr>
      <w:tr w:rsidR="00356287" w:rsidRPr="000B41B7" w14:paraId="6ACDA8B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BD40D9E" w14:textId="2BA95D41" w:rsidR="00356287" w:rsidRDefault="00356287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2" w:type="pct"/>
            <w:shd w:val="clear" w:color="auto" w:fill="auto"/>
          </w:tcPr>
          <w:p w14:paraId="111B6182" w14:textId="77162D6E" w:rsidR="00356287" w:rsidRDefault="00356287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62787C7C" w14:textId="28D9DDA2" w:rsidR="00356287" w:rsidRDefault="00356287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49184F51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4A7AA7F" w14:textId="7777777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6F449C55" w14:textId="7777777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362E4CAF" w14:textId="7777777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434C8D18" w14:textId="2940AD51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1C22D75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A517951" w14:textId="12776894" w:rsidR="00356287" w:rsidRDefault="00356287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2" w:type="pct"/>
            <w:shd w:val="clear" w:color="auto" w:fill="auto"/>
          </w:tcPr>
          <w:p w14:paraId="02A80779" w14:textId="5D81F429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033367C8" w14:textId="5D80B2FE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D5F9BE8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66210753" w14:textId="47ECE0C2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56287" w:rsidRPr="000B41B7" w14:paraId="1714BA4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6B07DB7" w14:textId="65B8E0CA" w:rsidR="00356287" w:rsidRPr="000B41B7" w:rsidRDefault="00356287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83868AF" w14:textId="5B894EBC" w:rsidR="00356287" w:rsidRPr="000B41B7" w:rsidRDefault="00356287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«Собственное»</w:t>
            </w:r>
          </w:p>
        </w:tc>
      </w:tr>
      <w:tr w:rsidR="00356287" w:rsidRPr="000B41B7" w14:paraId="5FF1C6C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BF6F73" w14:textId="62E69C3A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03235D4E" w14:textId="2A3CB51E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7EBF3A98" w14:textId="51550620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77C1C6BA" w14:textId="258ACD59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26043DC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964A2C7" w14:textId="722B49C3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2</w:t>
            </w:r>
          </w:p>
        </w:tc>
        <w:tc>
          <w:tcPr>
            <w:tcW w:w="1212" w:type="pct"/>
            <w:shd w:val="clear" w:color="auto" w:fill="auto"/>
          </w:tcPr>
          <w:p w14:paraId="04C59340" w14:textId="4B4F7FBA" w:rsidR="00356287" w:rsidRPr="000B41B7" w:rsidRDefault="00356287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2AAEA165" w14:textId="45D8D7BC" w:rsidR="00356287" w:rsidRPr="000B41B7" w:rsidRDefault="00356287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08725A70" w14:textId="58F493F7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7EC3E66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C1B809" w14:textId="495B702E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3</w:t>
            </w:r>
          </w:p>
        </w:tc>
        <w:tc>
          <w:tcPr>
            <w:tcW w:w="1212" w:type="pct"/>
            <w:shd w:val="clear" w:color="auto" w:fill="auto"/>
          </w:tcPr>
          <w:p w14:paraId="21BDD71C" w14:textId="25F956E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0AF21C99" w14:textId="223906E1" w:rsidR="00356287" w:rsidRPr="000B41B7" w:rsidRDefault="00356287" w:rsidP="00E579FD">
            <w:pPr>
              <w:pStyle w:val="affffd"/>
              <w:spacing w:line="276" w:lineRule="auto"/>
            </w:pPr>
            <w:r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2005DD32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C0389ED" w14:textId="2BF8FD25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собственность (индивидуальная);</w:t>
            </w:r>
          </w:p>
          <w:p w14:paraId="4ECF1CDE" w14:textId="13A05933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долевая собственность;</w:t>
            </w:r>
          </w:p>
          <w:p w14:paraId="378C6F69" w14:textId="7FFE8D58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совместная собственность;</w:t>
            </w:r>
          </w:p>
          <w:p w14:paraId="07CAFB00" w14:textId="7777777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хозяйственное ведение;</w:t>
            </w:r>
          </w:p>
          <w:p w14:paraId="053FE1BE" w14:textId="382B3212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</w:t>
            </w:r>
          </w:p>
        </w:tc>
      </w:tr>
      <w:tr w:rsidR="00356287" w:rsidRPr="000B41B7" w14:paraId="1F1F296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C6BCA7A" w14:textId="0A5BDBA2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0E436CEF" w14:textId="5EF5030F" w:rsidR="00356287" w:rsidRPr="000B41B7" w:rsidRDefault="00356287" w:rsidP="00E579FD">
            <w:pPr>
              <w:pStyle w:val="affffd"/>
              <w:spacing w:line="276" w:lineRule="auto"/>
            </w:pPr>
            <w:r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4BB6D2A8" w14:textId="7A714B23" w:rsidR="00356287" w:rsidRPr="000B41B7" w:rsidRDefault="00356287" w:rsidP="00E579FD">
            <w:pPr>
              <w:pStyle w:val="affffd"/>
              <w:spacing w:line="276" w:lineRule="auto"/>
            </w:pPr>
            <w:r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2FCB238A" w14:textId="27A84044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56287" w:rsidRPr="000B41B7" w14:paraId="32BAD87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983CD61" w14:textId="4DA2DF7A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5</w:t>
            </w:r>
          </w:p>
        </w:tc>
        <w:tc>
          <w:tcPr>
            <w:tcW w:w="1212" w:type="pct"/>
            <w:shd w:val="clear" w:color="auto" w:fill="auto"/>
          </w:tcPr>
          <w:p w14:paraId="206AB2DE" w14:textId="0E116EA2" w:rsidR="00356287" w:rsidRPr="000B41B7" w:rsidRDefault="00356287" w:rsidP="00E579FD">
            <w:pPr>
              <w:pStyle w:val="affffd"/>
              <w:spacing w:line="276" w:lineRule="auto"/>
            </w:pPr>
            <w:r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385CC411" w14:textId="02F2692F" w:rsidR="00356287" w:rsidRPr="000B41B7" w:rsidRDefault="00356287" w:rsidP="00E579FD">
            <w:pPr>
              <w:pStyle w:val="affffd"/>
              <w:spacing w:line="276" w:lineRule="auto"/>
            </w:pPr>
            <w:r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59DA9CB6" w14:textId="477FE390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56287" w:rsidRPr="000B41B7" w14:paraId="1251381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50F5214" w14:textId="2C67CB33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77CCA4FA" w14:textId="56DA8A08" w:rsidR="00356287" w:rsidRPr="000B41B7" w:rsidRDefault="00356287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00E1F140" w14:textId="2F9DC7E2" w:rsidR="00356287" w:rsidRPr="000B41B7" w:rsidRDefault="00356287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76F0E369" w14:textId="4AAE619C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356287" w:rsidRPr="000B41B7" w14:paraId="6055E54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0E0D265" w14:textId="6DDDA4FE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7</w:t>
            </w:r>
          </w:p>
        </w:tc>
        <w:tc>
          <w:tcPr>
            <w:tcW w:w="1212" w:type="pct"/>
            <w:shd w:val="clear" w:color="auto" w:fill="auto"/>
          </w:tcPr>
          <w:p w14:paraId="5BF44DF2" w14:textId="04FD5CC9" w:rsidR="00356287" w:rsidRPr="000B41B7" w:rsidRDefault="00356287" w:rsidP="00E579FD">
            <w:pPr>
              <w:pStyle w:val="affffd"/>
              <w:spacing w:line="276" w:lineRule="auto"/>
            </w:pPr>
            <w:r w:rsidRPr="008042DF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465F3446" w14:textId="16481691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>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41A7E055" w14:textId="5A2969A5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6D7A80D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617CE2" w14:textId="78D53794" w:rsidR="00356287" w:rsidRPr="000B41B7" w:rsidRDefault="00356287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A74CA1C" w14:textId="4551C3DD" w:rsidR="00356287" w:rsidRPr="000B41B7" w:rsidRDefault="00356287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«Арендуемое»</w:t>
            </w:r>
          </w:p>
        </w:tc>
      </w:tr>
      <w:tr w:rsidR="00356287" w:rsidRPr="000B41B7" w14:paraId="70B064C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5F59FB" w14:textId="5AFBF6C5" w:rsidR="00356287" w:rsidRPr="000B41B7" w:rsidRDefault="00356287" w:rsidP="00E579FD">
            <w:pPr>
              <w:pStyle w:val="affffd"/>
              <w:spacing w:line="276" w:lineRule="auto"/>
            </w:pPr>
            <w:r>
              <w:t>3.5.1</w:t>
            </w:r>
          </w:p>
        </w:tc>
        <w:tc>
          <w:tcPr>
            <w:tcW w:w="1212" w:type="pct"/>
            <w:shd w:val="clear" w:color="auto" w:fill="auto"/>
          </w:tcPr>
          <w:p w14:paraId="030BCE46" w14:textId="791B088D" w:rsidR="00356287" w:rsidRPr="0013687B" w:rsidRDefault="00356287" w:rsidP="00E579FD">
            <w:pPr>
              <w:pStyle w:val="affffd"/>
              <w:spacing w:line="276" w:lineRule="auto"/>
            </w:pPr>
            <w:r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76F50FF8" w14:textId="560D9714" w:rsidR="00356287" w:rsidRPr="000B41B7" w:rsidRDefault="00356287" w:rsidP="00E579FD">
            <w:pPr>
              <w:pStyle w:val="affffd"/>
              <w:spacing w:line="276" w:lineRule="auto"/>
            </w:pPr>
            <w:r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3272944F" w14:textId="4FC03070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3299703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2364E69" w14:textId="4315848E" w:rsidR="00356287" w:rsidRPr="000B41B7" w:rsidRDefault="00356287" w:rsidP="00E579FD">
            <w:pPr>
              <w:pStyle w:val="affffd"/>
              <w:spacing w:line="276" w:lineRule="auto"/>
            </w:pPr>
            <w:r>
              <w:t>3.5.2</w:t>
            </w:r>
          </w:p>
        </w:tc>
        <w:tc>
          <w:tcPr>
            <w:tcW w:w="1212" w:type="pct"/>
            <w:shd w:val="clear" w:color="auto" w:fill="auto"/>
          </w:tcPr>
          <w:p w14:paraId="186AE94A" w14:textId="62E2AEAF" w:rsidR="00356287" w:rsidRPr="008042DF" w:rsidRDefault="00356287" w:rsidP="00E579FD">
            <w:pPr>
              <w:pStyle w:val="affffd"/>
              <w:spacing w:line="276" w:lineRule="auto"/>
            </w:pPr>
            <w:r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588478E0" w14:textId="6E3A1225" w:rsidR="00356287" w:rsidRPr="000B41B7" w:rsidRDefault="00356287" w:rsidP="00E579FD">
            <w:pPr>
              <w:pStyle w:val="affffd"/>
              <w:spacing w:line="276" w:lineRule="auto"/>
            </w:pPr>
            <w:r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6D1DFDAB" w14:textId="4667A0D9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календаря</w:t>
            </w:r>
          </w:p>
        </w:tc>
      </w:tr>
      <w:tr w:rsidR="00356287" w:rsidRPr="000B41B7" w14:paraId="7FD016F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1F17D30" w14:textId="33909EDD" w:rsidR="00356287" w:rsidRPr="000B41B7" w:rsidRDefault="00356287" w:rsidP="00E579FD">
            <w:pPr>
              <w:pStyle w:val="affffd"/>
              <w:spacing w:line="276" w:lineRule="auto"/>
            </w:pPr>
            <w:r>
              <w:t>3.5.3</w:t>
            </w:r>
          </w:p>
        </w:tc>
        <w:tc>
          <w:tcPr>
            <w:tcW w:w="1212" w:type="pct"/>
            <w:shd w:val="clear" w:color="auto" w:fill="auto"/>
          </w:tcPr>
          <w:p w14:paraId="485C6D9C" w14:textId="5B01EC56" w:rsidR="00356287" w:rsidRPr="008042DF" w:rsidRDefault="00356287" w:rsidP="00E579FD">
            <w:pPr>
              <w:pStyle w:val="affffd"/>
              <w:spacing w:line="276" w:lineRule="auto"/>
            </w:pPr>
            <w:r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1CE5C4FA" w14:textId="6EEBAAA6" w:rsidR="00356287" w:rsidRPr="000B41B7" w:rsidRDefault="00356287" w:rsidP="00E579FD">
            <w:pPr>
              <w:pStyle w:val="affffd"/>
              <w:spacing w:line="276" w:lineRule="auto"/>
            </w:pPr>
            <w:r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35C2735A" w14:textId="7F27F84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56287" w:rsidRPr="000B41B7" w14:paraId="528EE8B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8DF35D" w14:textId="63E5FBD5" w:rsidR="00356287" w:rsidRPr="000B41B7" w:rsidRDefault="00356287" w:rsidP="00E579FD">
            <w:pPr>
              <w:pStyle w:val="affffd"/>
              <w:spacing w:line="276" w:lineRule="auto"/>
            </w:pPr>
            <w:r>
              <w:t>3.5.4</w:t>
            </w:r>
          </w:p>
        </w:tc>
        <w:tc>
          <w:tcPr>
            <w:tcW w:w="1212" w:type="pct"/>
            <w:shd w:val="clear" w:color="auto" w:fill="auto"/>
          </w:tcPr>
          <w:p w14:paraId="04BE2BFA" w14:textId="723A402B" w:rsidR="00356287" w:rsidRPr="0013687B" w:rsidRDefault="00356287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0EA9CC99" w14:textId="571A5795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231AB498" w14:textId="292D9109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611A4F1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BB39D00" w14:textId="791EDB6E" w:rsidR="00356287" w:rsidRPr="000B41B7" w:rsidRDefault="00356287" w:rsidP="00E579FD">
            <w:pPr>
              <w:pStyle w:val="affffd"/>
              <w:spacing w:line="276" w:lineRule="auto"/>
            </w:pPr>
            <w:r>
              <w:t>3.5.5</w:t>
            </w:r>
          </w:p>
        </w:tc>
        <w:tc>
          <w:tcPr>
            <w:tcW w:w="1212" w:type="pct"/>
            <w:shd w:val="clear" w:color="auto" w:fill="auto"/>
          </w:tcPr>
          <w:p w14:paraId="249AD01C" w14:textId="25051A4D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622E841B" w14:textId="289EE033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2D8EFA05" w14:textId="5421C00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300954B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DDF6C2F" w14:textId="48D04605" w:rsidR="00356287" w:rsidRPr="000B41B7" w:rsidRDefault="00356287" w:rsidP="00E579FD">
            <w:pPr>
              <w:pStyle w:val="affffd"/>
              <w:spacing w:line="276" w:lineRule="auto"/>
            </w:pPr>
            <w:r>
              <w:t>3.5.6</w:t>
            </w:r>
          </w:p>
        </w:tc>
        <w:tc>
          <w:tcPr>
            <w:tcW w:w="1212" w:type="pct"/>
            <w:shd w:val="clear" w:color="auto" w:fill="auto"/>
          </w:tcPr>
          <w:p w14:paraId="3F4610CE" w14:textId="56975F6F" w:rsidR="00356287" w:rsidRPr="008042DF" w:rsidRDefault="00356287" w:rsidP="00E579FD">
            <w:pPr>
              <w:pStyle w:val="affffd"/>
              <w:spacing w:line="276" w:lineRule="auto"/>
            </w:pPr>
            <w:r w:rsidRPr="0013687B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7DFF7E7B" w14:textId="7BDE5C8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 xml:space="preserve">основания права </w:t>
            </w:r>
            <w:r>
              <w:t>аренды</w:t>
            </w:r>
          </w:p>
        </w:tc>
        <w:tc>
          <w:tcPr>
            <w:tcW w:w="2110" w:type="pct"/>
            <w:shd w:val="clear" w:color="auto" w:fill="auto"/>
          </w:tcPr>
          <w:p w14:paraId="4DA4381B" w14:textId="59703E9A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1764C15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552D8C2" w14:textId="70EE5646" w:rsidR="00356287" w:rsidRPr="000B41B7" w:rsidRDefault="00356287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1CD90E5" w14:textId="77777777" w:rsidR="00356287" w:rsidRDefault="00356287" w:rsidP="00E579FD">
            <w:pPr>
              <w:pStyle w:val="affffd"/>
              <w:spacing w:line="276" w:lineRule="auto"/>
            </w:pPr>
            <w:r>
              <w:t>Этажи и помещения.</w:t>
            </w:r>
          </w:p>
          <w:p w14:paraId="10BF5677" w14:textId="4C3EF320" w:rsidR="00356287" w:rsidRPr="004C7D73" w:rsidRDefault="0035628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 xml:space="preserve">Новый </w:t>
            </w:r>
            <w:r>
              <w:rPr>
                <w:bCs/>
              </w:rPr>
              <w:t>этаж и помещения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_Ref100658861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11</w:t>
            </w:r>
            <w:r>
              <w:fldChar w:fldCharType="end"/>
            </w:r>
            <w:r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356287" w:rsidRPr="000B41B7" w14:paraId="390450D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ED8054F" w14:textId="0085B05A" w:rsidR="00356287" w:rsidRPr="000B41B7" w:rsidRDefault="00356287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1212" w:type="pct"/>
            <w:shd w:val="clear" w:color="auto" w:fill="auto"/>
          </w:tcPr>
          <w:p w14:paraId="305074CD" w14:textId="7650A3D5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199DB2CB" w14:textId="73C08979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51E0D2D0" w14:textId="74E7B9F3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235B6F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F421295" w14:textId="14E9B537" w:rsidR="00356287" w:rsidRPr="000B41B7" w:rsidRDefault="00356287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1212" w:type="pct"/>
            <w:shd w:val="clear" w:color="auto" w:fill="auto"/>
          </w:tcPr>
          <w:p w14:paraId="34CFBC3D" w14:textId="75216646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20754F65" w14:textId="588FC82E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4F73AA5C" w14:textId="371CA45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56287" w:rsidRPr="000B41B7" w14:paraId="3369EA1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1D3A19C" w14:textId="158AFEDD" w:rsidR="00356287" w:rsidRPr="000B41B7" w:rsidRDefault="00356287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1212" w:type="pct"/>
            <w:shd w:val="clear" w:color="auto" w:fill="auto"/>
          </w:tcPr>
          <w:p w14:paraId="3EEBC3A6" w14:textId="2D45D898" w:rsidR="00356287" w:rsidRPr="008042DF" w:rsidRDefault="00356287" w:rsidP="00E579FD">
            <w:pPr>
              <w:pStyle w:val="affffd"/>
              <w:spacing w:line="276" w:lineRule="auto"/>
            </w:pPr>
            <w:r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75BD994F" w14:textId="6C1BD9AA" w:rsidR="00356287" w:rsidRPr="000B41B7" w:rsidRDefault="00356287" w:rsidP="00E579FD">
            <w:pPr>
              <w:pStyle w:val="affffd"/>
              <w:spacing w:line="276" w:lineRule="auto"/>
            </w:pPr>
            <w:r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05AF5C05" w14:textId="00FD3B7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1</w:t>
            </w:r>
          </w:p>
        </w:tc>
      </w:tr>
      <w:tr w:rsidR="00356287" w:rsidRPr="000B41B7" w14:paraId="28A5FFB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951020" w14:textId="0DDE3AF7" w:rsidR="00356287" w:rsidRPr="000B41B7" w:rsidRDefault="00356287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2699C83" w14:textId="6FDA9B8F" w:rsidR="00356287" w:rsidRPr="000B41B7" w:rsidRDefault="00356287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56287" w:rsidRPr="000B41B7" w14:paraId="0A442D1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3275FF9" w14:textId="765DCA25" w:rsidR="00356287" w:rsidRPr="000B41B7" w:rsidRDefault="00356287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2" w:type="pct"/>
            <w:shd w:val="clear" w:color="auto" w:fill="auto"/>
          </w:tcPr>
          <w:p w14:paraId="2899B2D8" w14:textId="6B1C7D9C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Приспособленное помещение</w:t>
            </w:r>
          </w:p>
        </w:tc>
        <w:tc>
          <w:tcPr>
            <w:tcW w:w="1212" w:type="pct"/>
            <w:shd w:val="clear" w:color="auto" w:fill="auto"/>
          </w:tcPr>
          <w:p w14:paraId="2B6EC4B6" w14:textId="6D6A56CE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приспособленности помещения</w:t>
            </w:r>
          </w:p>
        </w:tc>
        <w:tc>
          <w:tcPr>
            <w:tcW w:w="2110" w:type="pct"/>
            <w:shd w:val="clear" w:color="auto" w:fill="auto"/>
          </w:tcPr>
          <w:p w14:paraId="537D5574" w14:textId="0EBDE144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1E3A1D6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2F4E43" w14:textId="1FE5C404" w:rsidR="00356287" w:rsidRPr="000B41B7" w:rsidRDefault="00356287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2" w:type="pct"/>
            <w:shd w:val="clear" w:color="auto" w:fill="auto"/>
          </w:tcPr>
          <w:p w14:paraId="74DA2DF6" w14:textId="71D03D60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Наличие условий доступной среды в соответствии с требованиями Закона №</w:t>
            </w:r>
            <w:r w:rsidR="001D3F91">
              <w:t xml:space="preserve"> </w:t>
            </w:r>
            <w:r w:rsidRPr="00D34C18">
              <w:t>419-ФЗ</w:t>
            </w:r>
          </w:p>
        </w:tc>
        <w:tc>
          <w:tcPr>
            <w:tcW w:w="1212" w:type="pct"/>
            <w:shd w:val="clear" w:color="auto" w:fill="auto"/>
          </w:tcPr>
          <w:p w14:paraId="71223D76" w14:textId="652FB218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н</w:t>
            </w:r>
            <w:r w:rsidRPr="00D34C18">
              <w:t>аличи</w:t>
            </w:r>
            <w:r>
              <w:t>я</w:t>
            </w:r>
            <w:r w:rsidRPr="00D34C18">
              <w:t xml:space="preserve"> условий доступной среды в соответствии с требованиями Закона №</w:t>
            </w:r>
            <w:r w:rsidR="001D3F91">
              <w:t xml:space="preserve"> </w:t>
            </w:r>
            <w:r w:rsidRPr="00D34C18">
              <w:t>419-ФЗ</w:t>
            </w:r>
          </w:p>
        </w:tc>
        <w:tc>
          <w:tcPr>
            <w:tcW w:w="2110" w:type="pct"/>
            <w:shd w:val="clear" w:color="auto" w:fill="auto"/>
          </w:tcPr>
          <w:p w14:paraId="499CC4E3" w14:textId="25779E42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0EE4A27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B2DD72" w14:textId="5B795FB5" w:rsidR="00356287" w:rsidRPr="000B41B7" w:rsidRDefault="00356287" w:rsidP="00E579FD">
            <w:pPr>
              <w:pStyle w:val="affffd"/>
              <w:spacing w:line="276" w:lineRule="auto"/>
            </w:pPr>
            <w:r>
              <w:t>5.3</w:t>
            </w:r>
          </w:p>
        </w:tc>
        <w:tc>
          <w:tcPr>
            <w:tcW w:w="1212" w:type="pct"/>
            <w:shd w:val="clear" w:color="auto" w:fill="auto"/>
          </w:tcPr>
          <w:p w14:paraId="20E62898" w14:textId="5EBF3D5B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Историческое здание (объект культурного наследия)</w:t>
            </w:r>
          </w:p>
        </w:tc>
        <w:tc>
          <w:tcPr>
            <w:tcW w:w="1212" w:type="pct"/>
            <w:shd w:val="clear" w:color="auto" w:fill="auto"/>
          </w:tcPr>
          <w:p w14:paraId="38B02251" w14:textId="02F32920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Признак того, что здание является </w:t>
            </w:r>
            <w:r w:rsidRPr="00D34C18">
              <w:t>объект</w:t>
            </w:r>
            <w:r>
              <w:t xml:space="preserve">ом </w:t>
            </w:r>
            <w:r w:rsidRPr="00D34C18">
              <w:t>культурного наследия</w:t>
            </w:r>
            <w:r>
              <w:t xml:space="preserve"> </w:t>
            </w:r>
          </w:p>
        </w:tc>
        <w:tc>
          <w:tcPr>
            <w:tcW w:w="2110" w:type="pct"/>
            <w:shd w:val="clear" w:color="auto" w:fill="auto"/>
          </w:tcPr>
          <w:p w14:paraId="582141C2" w14:textId="78FF186C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1D09991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652CB72" w14:textId="242B0888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4153C542" w14:textId="51AE6FD9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Подключение к сети Интернет</w:t>
            </w:r>
          </w:p>
        </w:tc>
        <w:tc>
          <w:tcPr>
            <w:tcW w:w="1212" w:type="pct"/>
            <w:shd w:val="clear" w:color="auto" w:fill="auto"/>
          </w:tcPr>
          <w:p w14:paraId="45C33D95" w14:textId="5BB4F960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наличия подключения здания к сети Интернет</w:t>
            </w:r>
          </w:p>
        </w:tc>
        <w:tc>
          <w:tcPr>
            <w:tcW w:w="2110" w:type="pct"/>
            <w:shd w:val="clear" w:color="auto" w:fill="auto"/>
          </w:tcPr>
          <w:p w14:paraId="6E1E5757" w14:textId="6D58EE41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414675E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7896D5" w14:textId="21F316A9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9B0EBAA" w14:textId="77777777" w:rsidR="00356287" w:rsidRDefault="00356287" w:rsidP="00E579FD">
            <w:pPr>
              <w:pStyle w:val="affffd"/>
              <w:spacing w:line="276" w:lineRule="auto"/>
            </w:pPr>
            <w:r w:rsidRPr="00D34C18">
              <w:t>Время работы</w:t>
            </w:r>
          </w:p>
          <w:p w14:paraId="3E5440CB" w14:textId="2F81B7D2" w:rsidR="00356287" w:rsidRPr="000B41B7" w:rsidRDefault="0035628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</w:t>
            </w:r>
            <w:r>
              <w:rPr>
                <w:noProof/>
              </w:rPr>
              <w:t>«Добавить»</w:t>
            </w:r>
            <w:r>
              <w:t xml:space="preserve">, </w:t>
            </w:r>
            <w:r w:rsidRPr="000B41B7">
              <w:t>от</w:t>
            </w:r>
            <w:r>
              <w:t>образятся строки для задания параметров. Описание полей приведено ниже</w:t>
            </w:r>
          </w:p>
        </w:tc>
      </w:tr>
      <w:tr w:rsidR="00356287" w:rsidRPr="000B41B7" w14:paraId="08A3D62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5556B1" w14:textId="23537FFD" w:rsidR="00356287" w:rsidRPr="003E2689" w:rsidRDefault="00356287" w:rsidP="00E579FD">
            <w:pPr>
              <w:pStyle w:val="affffd"/>
              <w:spacing w:line="276" w:lineRule="auto"/>
            </w:pPr>
            <w:r>
              <w:t>5.5.1</w:t>
            </w:r>
          </w:p>
        </w:tc>
        <w:tc>
          <w:tcPr>
            <w:tcW w:w="1212" w:type="pct"/>
            <w:shd w:val="clear" w:color="auto" w:fill="auto"/>
          </w:tcPr>
          <w:p w14:paraId="7CEBBF68" w14:textId="2844C1E0" w:rsidR="00356287" w:rsidRPr="00D34C18" w:rsidRDefault="00356287" w:rsidP="00E579FD">
            <w:pPr>
              <w:pStyle w:val="affffd"/>
              <w:spacing w:line="276" w:lineRule="auto"/>
            </w:pPr>
            <w:r>
              <w:t>День недели</w:t>
            </w:r>
          </w:p>
        </w:tc>
        <w:tc>
          <w:tcPr>
            <w:tcW w:w="1212" w:type="pct"/>
            <w:shd w:val="clear" w:color="auto" w:fill="auto"/>
          </w:tcPr>
          <w:p w14:paraId="7B1AE367" w14:textId="21603721" w:rsidR="00356287" w:rsidRPr="000B41B7" w:rsidRDefault="00356287" w:rsidP="00E579FD">
            <w:pPr>
              <w:pStyle w:val="affffd"/>
              <w:spacing w:line="276" w:lineRule="auto"/>
            </w:pPr>
            <w:r>
              <w:t>День недели, в который работает здание</w:t>
            </w:r>
          </w:p>
        </w:tc>
        <w:tc>
          <w:tcPr>
            <w:tcW w:w="2110" w:type="pct"/>
            <w:shd w:val="clear" w:color="auto" w:fill="auto"/>
          </w:tcPr>
          <w:p w14:paraId="5192D28A" w14:textId="563B02D0" w:rsidR="00356287" w:rsidRPr="000B41B7" w:rsidRDefault="00356287" w:rsidP="00E579FD">
            <w:pPr>
              <w:pStyle w:val="affffd"/>
              <w:spacing w:line="276" w:lineRule="auto"/>
            </w:pPr>
            <w:r>
              <w:t>Выбор из списка (одно или несколько значений)</w:t>
            </w:r>
          </w:p>
        </w:tc>
      </w:tr>
      <w:tr w:rsidR="00356287" w:rsidRPr="000B41B7" w14:paraId="577D190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1D4D75B" w14:textId="0EDAC040" w:rsidR="00356287" w:rsidRPr="003E2689" w:rsidRDefault="00356287" w:rsidP="00E579FD">
            <w:pPr>
              <w:pStyle w:val="affffd"/>
              <w:spacing w:line="276" w:lineRule="auto"/>
            </w:pPr>
            <w:r>
              <w:t>5.5.2</w:t>
            </w:r>
          </w:p>
        </w:tc>
        <w:tc>
          <w:tcPr>
            <w:tcW w:w="1212" w:type="pct"/>
            <w:shd w:val="clear" w:color="auto" w:fill="auto"/>
          </w:tcPr>
          <w:p w14:paraId="0D56C216" w14:textId="5555B818" w:rsidR="00356287" w:rsidRPr="00D34C18" w:rsidRDefault="00356287" w:rsidP="00E579FD">
            <w:pPr>
              <w:pStyle w:val="affffd"/>
              <w:spacing w:line="276" w:lineRule="auto"/>
            </w:pPr>
            <w:r>
              <w:t>Начало</w:t>
            </w:r>
          </w:p>
        </w:tc>
        <w:tc>
          <w:tcPr>
            <w:tcW w:w="1212" w:type="pct"/>
            <w:shd w:val="clear" w:color="auto" w:fill="auto"/>
          </w:tcPr>
          <w:p w14:paraId="54607B91" w14:textId="1A74854E" w:rsidR="00356287" w:rsidRPr="000B41B7" w:rsidRDefault="00356287" w:rsidP="00E579FD">
            <w:pPr>
              <w:pStyle w:val="affffd"/>
              <w:spacing w:line="276" w:lineRule="auto"/>
            </w:pPr>
            <w:r>
              <w:t>Время начала работы</w:t>
            </w:r>
          </w:p>
        </w:tc>
        <w:tc>
          <w:tcPr>
            <w:tcW w:w="2110" w:type="pct"/>
            <w:shd w:val="clear" w:color="auto" w:fill="auto"/>
          </w:tcPr>
          <w:p w14:paraId="14713EA6" w14:textId="7CA67CBC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(в формате ЧЧ:ММ)</w:t>
            </w:r>
          </w:p>
        </w:tc>
      </w:tr>
      <w:tr w:rsidR="00356287" w:rsidRPr="000B41B7" w14:paraId="5990BAE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7720D2" w14:textId="115FDE4D" w:rsidR="00356287" w:rsidRDefault="00356287" w:rsidP="00E579FD">
            <w:pPr>
              <w:pStyle w:val="affffd"/>
              <w:spacing w:line="276" w:lineRule="auto"/>
            </w:pPr>
            <w:r>
              <w:t>5.5.3</w:t>
            </w:r>
          </w:p>
        </w:tc>
        <w:tc>
          <w:tcPr>
            <w:tcW w:w="1212" w:type="pct"/>
            <w:shd w:val="clear" w:color="auto" w:fill="auto"/>
          </w:tcPr>
          <w:p w14:paraId="1332D941" w14:textId="07A58022" w:rsidR="00356287" w:rsidRPr="00D34C18" w:rsidRDefault="00356287" w:rsidP="00E579FD">
            <w:pPr>
              <w:pStyle w:val="affffd"/>
              <w:spacing w:line="276" w:lineRule="auto"/>
            </w:pPr>
            <w:r>
              <w:t>Окончание</w:t>
            </w:r>
          </w:p>
        </w:tc>
        <w:tc>
          <w:tcPr>
            <w:tcW w:w="1212" w:type="pct"/>
            <w:shd w:val="clear" w:color="auto" w:fill="auto"/>
          </w:tcPr>
          <w:p w14:paraId="20C55899" w14:textId="37978008" w:rsidR="00356287" w:rsidRPr="000B41B7" w:rsidRDefault="00356287" w:rsidP="00E579FD">
            <w:pPr>
              <w:pStyle w:val="affffd"/>
              <w:spacing w:line="276" w:lineRule="auto"/>
            </w:pPr>
            <w:r>
              <w:t>Время окончания работы</w:t>
            </w:r>
          </w:p>
        </w:tc>
        <w:tc>
          <w:tcPr>
            <w:tcW w:w="2110" w:type="pct"/>
            <w:shd w:val="clear" w:color="auto" w:fill="auto"/>
          </w:tcPr>
          <w:p w14:paraId="4DE4B215" w14:textId="5E654056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(в формате ЧЧ:ММ)</w:t>
            </w:r>
          </w:p>
        </w:tc>
      </w:tr>
      <w:tr w:rsidR="00356287" w:rsidRPr="000B41B7" w14:paraId="34B3A7C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7256838" w14:textId="05B90F4A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011C159F" w14:textId="028C759A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2D76301B" w14:textId="114DA955" w:rsidR="00356287" w:rsidRPr="00EE7174" w:rsidRDefault="0035628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2A205041" w14:textId="2EDD8B6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58716D5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B38CE3A" w14:textId="278C3EB6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5B4E993" w14:textId="7DF3D9CF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Проектная мощность здания медицинской организации</w:t>
            </w:r>
          </w:p>
        </w:tc>
      </w:tr>
      <w:tr w:rsidR="00356287" w:rsidRPr="000B41B7" w14:paraId="023CC20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BF5E7AF" w14:textId="7F744D2B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7.1</w:t>
            </w:r>
          </w:p>
        </w:tc>
        <w:tc>
          <w:tcPr>
            <w:tcW w:w="1212" w:type="pct"/>
            <w:shd w:val="clear" w:color="auto" w:fill="auto"/>
          </w:tcPr>
          <w:p w14:paraId="63C5F7E5" w14:textId="00C8810F" w:rsidR="00356287" w:rsidRPr="00D34C18" w:rsidRDefault="00356287" w:rsidP="00E579FD">
            <w:pPr>
              <w:pStyle w:val="affffd"/>
              <w:spacing w:line="276" w:lineRule="auto"/>
            </w:pPr>
            <w:r>
              <w:t>Посещений в смену</w:t>
            </w:r>
          </w:p>
        </w:tc>
        <w:tc>
          <w:tcPr>
            <w:tcW w:w="1212" w:type="pct"/>
            <w:shd w:val="clear" w:color="auto" w:fill="auto"/>
          </w:tcPr>
          <w:p w14:paraId="3CC3E56E" w14:textId="357BD233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Количество посещений здания в смену </w:t>
            </w:r>
          </w:p>
        </w:tc>
        <w:tc>
          <w:tcPr>
            <w:tcW w:w="2110" w:type="pct"/>
            <w:shd w:val="clear" w:color="auto" w:fill="auto"/>
          </w:tcPr>
          <w:p w14:paraId="4245939D" w14:textId="23EC1FEB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448FE32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BF2191C" w14:textId="4E6B069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7.2</w:t>
            </w:r>
          </w:p>
        </w:tc>
        <w:tc>
          <w:tcPr>
            <w:tcW w:w="1212" w:type="pct"/>
            <w:shd w:val="clear" w:color="auto" w:fill="auto"/>
          </w:tcPr>
          <w:p w14:paraId="11BA2F53" w14:textId="06941B8F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коек</w:t>
            </w:r>
          </w:p>
        </w:tc>
        <w:tc>
          <w:tcPr>
            <w:tcW w:w="1212" w:type="pct"/>
            <w:shd w:val="clear" w:color="auto" w:fill="auto"/>
          </w:tcPr>
          <w:p w14:paraId="2EB64936" w14:textId="6A3BBDB9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Количество коек в здании </w:t>
            </w:r>
          </w:p>
        </w:tc>
        <w:tc>
          <w:tcPr>
            <w:tcW w:w="2110" w:type="pct"/>
            <w:shd w:val="clear" w:color="auto" w:fill="auto"/>
          </w:tcPr>
          <w:p w14:paraId="22237017" w14:textId="3710FFA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7B0B62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A6DDC8B" w14:textId="563BA07C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7.3</w:t>
            </w:r>
          </w:p>
        </w:tc>
        <w:tc>
          <w:tcPr>
            <w:tcW w:w="1212" w:type="pct"/>
            <w:shd w:val="clear" w:color="auto" w:fill="auto"/>
          </w:tcPr>
          <w:p w14:paraId="23B2958B" w14:textId="46CDA0A0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коек дневного стационара</w:t>
            </w:r>
          </w:p>
        </w:tc>
        <w:tc>
          <w:tcPr>
            <w:tcW w:w="1212" w:type="pct"/>
            <w:shd w:val="clear" w:color="auto" w:fill="auto"/>
          </w:tcPr>
          <w:p w14:paraId="151FAF32" w14:textId="4FD39999" w:rsidR="00356287" w:rsidRPr="000B41B7" w:rsidRDefault="00356287" w:rsidP="00E579FD">
            <w:pPr>
              <w:pStyle w:val="affffd"/>
              <w:spacing w:line="276" w:lineRule="auto"/>
            </w:pPr>
            <w:r>
              <w:t>Количество коек дневного стационара в здании</w:t>
            </w:r>
          </w:p>
        </w:tc>
        <w:tc>
          <w:tcPr>
            <w:tcW w:w="2110" w:type="pct"/>
            <w:shd w:val="clear" w:color="auto" w:fill="auto"/>
          </w:tcPr>
          <w:p w14:paraId="7B90BF64" w14:textId="222C77E5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348FFF7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27D7522" w14:textId="4A4E81C4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8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02E8AD0" w14:textId="70308B2D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Кардиологические отделения, не относящиеся к маршрутизации ОКС</w:t>
            </w:r>
          </w:p>
        </w:tc>
      </w:tr>
      <w:tr w:rsidR="00356287" w:rsidRPr="000B41B7" w14:paraId="0EAE5E6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A80310" w14:textId="279A71EC" w:rsidR="00356287" w:rsidRPr="003E2689" w:rsidRDefault="00356287" w:rsidP="00E579FD">
            <w:pPr>
              <w:pStyle w:val="affffd"/>
              <w:spacing w:line="276" w:lineRule="auto"/>
            </w:pPr>
            <w:r>
              <w:t>5.8.1</w:t>
            </w:r>
          </w:p>
        </w:tc>
        <w:tc>
          <w:tcPr>
            <w:tcW w:w="1212" w:type="pct"/>
            <w:shd w:val="clear" w:color="auto" w:fill="auto"/>
          </w:tcPr>
          <w:p w14:paraId="5C8A5441" w14:textId="520F5E37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отделений</w:t>
            </w:r>
          </w:p>
        </w:tc>
        <w:tc>
          <w:tcPr>
            <w:tcW w:w="1212" w:type="pct"/>
            <w:shd w:val="clear" w:color="auto" w:fill="auto"/>
          </w:tcPr>
          <w:p w14:paraId="41CF1A7A" w14:textId="4D83C654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К</w:t>
            </w:r>
            <w:r>
              <w:t>оличество к</w:t>
            </w:r>
            <w:r w:rsidRPr="00D34C18">
              <w:t>ардиологически</w:t>
            </w:r>
            <w:r>
              <w:t>х</w:t>
            </w:r>
            <w:r w:rsidRPr="00D34C18">
              <w:t xml:space="preserve"> отделени</w:t>
            </w:r>
            <w:r>
              <w:t>й</w:t>
            </w:r>
            <w:r w:rsidRPr="00D34C18">
              <w:t>, не относящиеся к маршрутизации</w:t>
            </w:r>
            <w:r>
              <w:t xml:space="preserve"> </w:t>
            </w:r>
            <w:r w:rsidRPr="00973EE2">
              <w:t>больных с</w:t>
            </w:r>
            <w:r>
              <w:t xml:space="preserve"> </w:t>
            </w:r>
            <w:r w:rsidRPr="00973EE2">
              <w:rPr>
                <w:bCs/>
              </w:rPr>
              <w:t>острым коронарным синдромом</w:t>
            </w:r>
          </w:p>
        </w:tc>
        <w:tc>
          <w:tcPr>
            <w:tcW w:w="2110" w:type="pct"/>
            <w:shd w:val="clear" w:color="auto" w:fill="auto"/>
          </w:tcPr>
          <w:p w14:paraId="4137A47E" w14:textId="6444BD8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0234AF5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5D8C661" w14:textId="40D51824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6EFA25E" w14:textId="16AF3F0A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Характеристики износа здания</w:t>
            </w:r>
          </w:p>
        </w:tc>
      </w:tr>
      <w:tr w:rsidR="00356287" w:rsidRPr="000B41B7" w14:paraId="43BE9E6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CE20590" w14:textId="6FC21382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9.1</w:t>
            </w:r>
          </w:p>
        </w:tc>
        <w:tc>
          <w:tcPr>
            <w:tcW w:w="1212" w:type="pct"/>
            <w:shd w:val="clear" w:color="auto" w:fill="auto"/>
          </w:tcPr>
          <w:p w14:paraId="65FC5088" w14:textId="0854BB65" w:rsidR="00356287" w:rsidRPr="00D34C18" w:rsidRDefault="00356287" w:rsidP="00E579FD">
            <w:pPr>
              <w:pStyle w:val="affffd"/>
              <w:spacing w:line="276" w:lineRule="auto"/>
            </w:pPr>
            <w:r w:rsidRPr="00D34C18">
              <w:t>Первоначальная (восстановительная) стоимость,</w:t>
            </w:r>
            <w:r>
              <w:t xml:space="preserve"> </w:t>
            </w:r>
            <w:r w:rsidRPr="00D34C18">
              <w:t>руб.</w:t>
            </w:r>
          </w:p>
        </w:tc>
        <w:tc>
          <w:tcPr>
            <w:tcW w:w="1212" w:type="pct"/>
            <w:shd w:val="clear" w:color="auto" w:fill="auto"/>
          </w:tcPr>
          <w:p w14:paraId="1BAA6ED7" w14:textId="7E344D78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Первоначальная (восстановительная) стоимость</w:t>
            </w:r>
            <w:r>
              <w:t xml:space="preserve"> здания</w:t>
            </w:r>
            <w:r w:rsidRPr="00D34C18">
              <w:t>, тыс. руб.</w:t>
            </w:r>
          </w:p>
        </w:tc>
        <w:tc>
          <w:tcPr>
            <w:tcW w:w="2110" w:type="pct"/>
            <w:shd w:val="clear" w:color="auto" w:fill="auto"/>
          </w:tcPr>
          <w:p w14:paraId="746AE420" w14:textId="2ADE8D4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000A7CD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C291D59" w14:textId="7B12B90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9.2</w:t>
            </w:r>
          </w:p>
        </w:tc>
        <w:tc>
          <w:tcPr>
            <w:tcW w:w="1212" w:type="pct"/>
            <w:shd w:val="clear" w:color="auto" w:fill="auto"/>
          </w:tcPr>
          <w:p w14:paraId="4057B473" w14:textId="07E721D0" w:rsidR="00356287" w:rsidRPr="00D34C18" w:rsidRDefault="00356287" w:rsidP="00E579FD">
            <w:pPr>
              <w:pStyle w:val="affffd"/>
              <w:spacing w:line="276" w:lineRule="auto"/>
            </w:pPr>
            <w:r w:rsidRPr="00D34C18">
              <w:t>Стоимость износа, руб.</w:t>
            </w:r>
          </w:p>
        </w:tc>
        <w:tc>
          <w:tcPr>
            <w:tcW w:w="1212" w:type="pct"/>
            <w:shd w:val="clear" w:color="auto" w:fill="auto"/>
          </w:tcPr>
          <w:p w14:paraId="7FB286CD" w14:textId="0849DA1B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Стоимость износа</w:t>
            </w:r>
            <w:r>
              <w:t xml:space="preserve"> здания</w:t>
            </w:r>
            <w:r w:rsidRPr="00D34C18">
              <w:t>, руб.</w:t>
            </w:r>
          </w:p>
        </w:tc>
        <w:tc>
          <w:tcPr>
            <w:tcW w:w="2110" w:type="pct"/>
            <w:shd w:val="clear" w:color="auto" w:fill="auto"/>
          </w:tcPr>
          <w:p w14:paraId="7EEA5D4E" w14:textId="1C4B0AC1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17B73E3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C6250FD" w14:textId="0952867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9.3</w:t>
            </w:r>
          </w:p>
        </w:tc>
        <w:tc>
          <w:tcPr>
            <w:tcW w:w="1212" w:type="pct"/>
            <w:shd w:val="clear" w:color="auto" w:fill="auto"/>
          </w:tcPr>
          <w:p w14:paraId="02C9BF5F" w14:textId="271F58AB" w:rsidR="00356287" w:rsidRPr="00D34C18" w:rsidRDefault="00356287" w:rsidP="00E579FD">
            <w:pPr>
              <w:pStyle w:val="affffd"/>
              <w:spacing w:line="276" w:lineRule="auto"/>
            </w:pPr>
            <w:r>
              <w:t>Физический износ в целом по зданию, %</w:t>
            </w:r>
          </w:p>
        </w:tc>
        <w:tc>
          <w:tcPr>
            <w:tcW w:w="1212" w:type="pct"/>
            <w:shd w:val="clear" w:color="auto" w:fill="auto"/>
          </w:tcPr>
          <w:p w14:paraId="10BF619A" w14:textId="2F99EEC0" w:rsidR="00356287" w:rsidRPr="000B41B7" w:rsidRDefault="00356287" w:rsidP="00E579FD">
            <w:pPr>
              <w:pStyle w:val="affffd"/>
              <w:spacing w:line="276" w:lineRule="auto"/>
            </w:pPr>
            <w:r>
              <w:t>Физический износ здания, %</w:t>
            </w:r>
          </w:p>
        </w:tc>
        <w:tc>
          <w:tcPr>
            <w:tcW w:w="2110" w:type="pct"/>
            <w:shd w:val="clear" w:color="auto" w:fill="auto"/>
          </w:tcPr>
          <w:p w14:paraId="19100C5E" w14:textId="39CEA954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43C2B1F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A366E9F" w14:textId="47518F73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10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C98FA2E" w14:textId="43B59B9F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Последнее проведенное обследование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</w:tr>
      <w:tr w:rsidR="00356287" w:rsidRPr="000B41B7" w14:paraId="3042BB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32494B" w14:textId="4752C2D7" w:rsidR="00356287" w:rsidRPr="000B41B7" w:rsidRDefault="00356287" w:rsidP="00E579FD">
            <w:pPr>
              <w:pStyle w:val="affffd"/>
              <w:spacing w:line="276" w:lineRule="auto"/>
            </w:pPr>
            <w:r>
              <w:t>5.10.1</w:t>
            </w:r>
          </w:p>
        </w:tc>
        <w:tc>
          <w:tcPr>
            <w:tcW w:w="1212" w:type="pct"/>
            <w:shd w:val="clear" w:color="auto" w:fill="auto"/>
          </w:tcPr>
          <w:p w14:paraId="67327FAF" w14:textId="53569347" w:rsidR="00356287" w:rsidRPr="008042DF" w:rsidRDefault="00356287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212" w:type="pct"/>
            <w:shd w:val="clear" w:color="auto" w:fill="auto"/>
          </w:tcPr>
          <w:p w14:paraId="17595AAE" w14:textId="6E01FFCD" w:rsidR="00356287" w:rsidRPr="000B41B7" w:rsidRDefault="00356287" w:rsidP="00E579FD">
            <w:pPr>
              <w:pStyle w:val="affffd"/>
              <w:spacing w:line="276" w:lineRule="auto"/>
            </w:pPr>
            <w:r>
              <w:t>Год, в котором проводилось п</w:t>
            </w:r>
            <w:r w:rsidRPr="00D34C18">
              <w:t>оследнее обследование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  <w:tc>
          <w:tcPr>
            <w:tcW w:w="2110" w:type="pct"/>
            <w:shd w:val="clear" w:color="auto" w:fill="auto"/>
          </w:tcPr>
          <w:p w14:paraId="59F89396" w14:textId="414EF487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</w:t>
            </w:r>
          </w:p>
        </w:tc>
      </w:tr>
      <w:tr w:rsidR="00356287" w:rsidRPr="000B41B7" w14:paraId="64AF48E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13BDD0" w14:textId="64CE2176" w:rsidR="00356287" w:rsidRPr="000B41B7" w:rsidRDefault="00356287" w:rsidP="00E579FD">
            <w:pPr>
              <w:pStyle w:val="affffd"/>
              <w:spacing w:line="276" w:lineRule="auto"/>
            </w:pPr>
            <w:r>
              <w:t>5.10.2</w:t>
            </w:r>
          </w:p>
        </w:tc>
        <w:tc>
          <w:tcPr>
            <w:tcW w:w="1212" w:type="pct"/>
            <w:shd w:val="clear" w:color="auto" w:fill="auto"/>
          </w:tcPr>
          <w:p w14:paraId="0F658FD6" w14:textId="5FA61C42" w:rsidR="00356287" w:rsidRPr="008042DF" w:rsidRDefault="00356287" w:rsidP="00E579FD">
            <w:pPr>
              <w:pStyle w:val="affffd"/>
              <w:spacing w:line="276" w:lineRule="auto"/>
            </w:pPr>
            <w:r>
              <w:t>Номер акта</w:t>
            </w:r>
          </w:p>
        </w:tc>
        <w:tc>
          <w:tcPr>
            <w:tcW w:w="1212" w:type="pct"/>
            <w:shd w:val="clear" w:color="auto" w:fill="auto"/>
          </w:tcPr>
          <w:p w14:paraId="464BABDB" w14:textId="53A2CD21" w:rsidR="00356287" w:rsidRPr="000B41B7" w:rsidRDefault="00356287" w:rsidP="00E579FD">
            <w:pPr>
              <w:pStyle w:val="affffd"/>
              <w:spacing w:line="276" w:lineRule="auto"/>
            </w:pPr>
            <w:r>
              <w:t>Номер акта п</w:t>
            </w:r>
            <w:r w:rsidRPr="00D34C18">
              <w:t>оследне</w:t>
            </w:r>
            <w:r>
              <w:t>го</w:t>
            </w:r>
            <w:r w:rsidRPr="00D34C18">
              <w:t xml:space="preserve"> проведенно</w:t>
            </w:r>
            <w:r>
              <w:t xml:space="preserve">го </w:t>
            </w:r>
            <w:r w:rsidRPr="00D34C18">
              <w:t>обследовани</w:t>
            </w:r>
            <w:r>
              <w:t>я</w:t>
            </w:r>
            <w:r w:rsidRPr="00D34C18">
              <w:t xml:space="preserve">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  <w:tc>
          <w:tcPr>
            <w:tcW w:w="2110" w:type="pct"/>
            <w:shd w:val="clear" w:color="auto" w:fill="auto"/>
          </w:tcPr>
          <w:p w14:paraId="600CC35A" w14:textId="5E72A9F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Текстовое поле </w:t>
            </w:r>
          </w:p>
        </w:tc>
      </w:tr>
      <w:tr w:rsidR="00356287" w:rsidRPr="000B41B7" w14:paraId="17B6721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EE51DB0" w14:textId="7A170CDB" w:rsidR="00356287" w:rsidRPr="000B41B7" w:rsidRDefault="00356287" w:rsidP="00E579FD">
            <w:pPr>
              <w:pStyle w:val="affffd"/>
              <w:spacing w:line="276" w:lineRule="auto"/>
            </w:pPr>
            <w:r>
              <w:t>5.11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36B6A3CB" w14:textId="6FB2FA86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Последняя реконструкция</w:t>
            </w:r>
          </w:p>
        </w:tc>
      </w:tr>
      <w:tr w:rsidR="00356287" w:rsidRPr="000B41B7" w14:paraId="00D2DCF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D43EA45" w14:textId="51B5F8C2" w:rsidR="00356287" w:rsidRPr="000B41B7" w:rsidRDefault="00356287" w:rsidP="00E579FD">
            <w:pPr>
              <w:pStyle w:val="affffd"/>
              <w:spacing w:line="276" w:lineRule="auto"/>
            </w:pPr>
            <w:r>
              <w:t>5.11.1</w:t>
            </w:r>
          </w:p>
        </w:tc>
        <w:tc>
          <w:tcPr>
            <w:tcW w:w="1212" w:type="pct"/>
            <w:shd w:val="clear" w:color="auto" w:fill="auto"/>
          </w:tcPr>
          <w:p w14:paraId="417F33F4" w14:textId="45A4312D" w:rsidR="00356287" w:rsidRPr="008042DF" w:rsidRDefault="00356287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212" w:type="pct"/>
            <w:shd w:val="clear" w:color="auto" w:fill="auto"/>
          </w:tcPr>
          <w:p w14:paraId="47F8FE24" w14:textId="48E0D4B9" w:rsidR="00356287" w:rsidRPr="000B41B7" w:rsidRDefault="00356287" w:rsidP="00E579FD">
            <w:pPr>
              <w:pStyle w:val="affffd"/>
              <w:spacing w:line="276" w:lineRule="auto"/>
            </w:pPr>
            <w:r>
              <w:t>Год последней реконструкции здания</w:t>
            </w:r>
          </w:p>
        </w:tc>
        <w:tc>
          <w:tcPr>
            <w:tcW w:w="2110" w:type="pct"/>
            <w:shd w:val="clear" w:color="auto" w:fill="auto"/>
          </w:tcPr>
          <w:p w14:paraId="363A9780" w14:textId="71BC42A2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</w:t>
            </w:r>
          </w:p>
        </w:tc>
      </w:tr>
      <w:tr w:rsidR="00356287" w:rsidRPr="000B41B7" w14:paraId="30F407C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473FD45" w14:textId="61AD91BC" w:rsidR="00356287" w:rsidRPr="000B41B7" w:rsidRDefault="00356287" w:rsidP="00E579FD">
            <w:pPr>
              <w:pStyle w:val="affffd"/>
              <w:spacing w:line="276" w:lineRule="auto"/>
            </w:pPr>
            <w:r>
              <w:t>5.11.2</w:t>
            </w:r>
          </w:p>
        </w:tc>
        <w:tc>
          <w:tcPr>
            <w:tcW w:w="1212" w:type="pct"/>
            <w:shd w:val="clear" w:color="auto" w:fill="auto"/>
          </w:tcPr>
          <w:p w14:paraId="60C81E7A" w14:textId="1ACF11C4" w:rsidR="00356287" w:rsidRPr="008042DF" w:rsidRDefault="00356287" w:rsidP="00E579FD">
            <w:pPr>
              <w:pStyle w:val="affffd"/>
              <w:spacing w:line="276" w:lineRule="auto"/>
            </w:pPr>
            <w:r>
              <w:t>Площадь реконструкции, кв. м.</w:t>
            </w:r>
          </w:p>
        </w:tc>
        <w:tc>
          <w:tcPr>
            <w:tcW w:w="1212" w:type="pct"/>
            <w:shd w:val="clear" w:color="auto" w:fill="auto"/>
          </w:tcPr>
          <w:p w14:paraId="78460E90" w14:textId="40EC79A7" w:rsidR="00356287" w:rsidRPr="000B41B7" w:rsidRDefault="00356287" w:rsidP="00E579FD">
            <w:pPr>
              <w:pStyle w:val="affffd"/>
              <w:spacing w:line="276" w:lineRule="auto"/>
            </w:pPr>
            <w:r w:rsidRPr="00022DDF">
              <w:t>Площадь последней реконструкции</w:t>
            </w:r>
            <w:r>
              <w:t xml:space="preserve"> здания</w:t>
            </w:r>
            <w:r w:rsidRPr="00022DDF">
              <w:t>, кв. м</w:t>
            </w:r>
          </w:p>
        </w:tc>
        <w:tc>
          <w:tcPr>
            <w:tcW w:w="2110" w:type="pct"/>
            <w:shd w:val="clear" w:color="auto" w:fill="auto"/>
          </w:tcPr>
          <w:p w14:paraId="32A9A38C" w14:textId="5E8EC5C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19C6A69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CDC2A6D" w14:textId="5ABCCCC3" w:rsidR="00356287" w:rsidRPr="000B41B7" w:rsidRDefault="00356287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77B21A7" w14:textId="2E9D0784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Материалы и конструкция</w:t>
            </w:r>
          </w:p>
        </w:tc>
      </w:tr>
      <w:tr w:rsidR="00356287" w:rsidRPr="000B41B7" w14:paraId="12852EE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8B3CBE2" w14:textId="39030E83" w:rsidR="00356287" w:rsidRPr="000B41B7" w:rsidRDefault="00356287" w:rsidP="00E579FD">
            <w:pPr>
              <w:pStyle w:val="affffd"/>
              <w:spacing w:line="276" w:lineRule="auto"/>
            </w:pPr>
            <w:r>
              <w:t>6.1</w:t>
            </w:r>
          </w:p>
        </w:tc>
        <w:tc>
          <w:tcPr>
            <w:tcW w:w="1212" w:type="pct"/>
            <w:shd w:val="clear" w:color="auto" w:fill="auto"/>
          </w:tcPr>
          <w:p w14:paraId="74A1627B" w14:textId="7288C857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и конструкция фундамента</w:t>
            </w:r>
          </w:p>
        </w:tc>
        <w:tc>
          <w:tcPr>
            <w:tcW w:w="1212" w:type="pct"/>
            <w:shd w:val="clear" w:color="auto" w:fill="auto"/>
          </w:tcPr>
          <w:p w14:paraId="6E4C1087" w14:textId="2760F2B0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и конструкция фундамента здания</w:t>
            </w:r>
          </w:p>
        </w:tc>
        <w:tc>
          <w:tcPr>
            <w:tcW w:w="2110" w:type="pct"/>
            <w:shd w:val="clear" w:color="auto" w:fill="auto"/>
          </w:tcPr>
          <w:p w14:paraId="76F4B5C8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F5DF329" w14:textId="601B7CD4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бетон;</w:t>
            </w:r>
          </w:p>
          <w:p w14:paraId="72462117" w14:textId="1990C083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железобетон;</w:t>
            </w:r>
          </w:p>
          <w:p w14:paraId="07706E36" w14:textId="61361FDB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кирпич;</w:t>
            </w:r>
          </w:p>
          <w:p w14:paraId="7F40D505" w14:textId="7470EC39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грунтобетон;</w:t>
            </w:r>
          </w:p>
          <w:p w14:paraId="753924FD" w14:textId="2B23347B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дерево;</w:t>
            </w:r>
          </w:p>
          <w:p w14:paraId="7722F104" w14:textId="2C47F8AB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3479B1F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68A0F50" w14:textId="27D51D98" w:rsidR="00356287" w:rsidRDefault="00356287" w:rsidP="00E579FD">
            <w:pPr>
              <w:pStyle w:val="affffd"/>
              <w:spacing w:line="276" w:lineRule="auto"/>
            </w:pPr>
            <w:r>
              <w:t>6.1.1</w:t>
            </w:r>
          </w:p>
        </w:tc>
        <w:tc>
          <w:tcPr>
            <w:tcW w:w="1212" w:type="pct"/>
            <w:shd w:val="clear" w:color="auto" w:fill="auto"/>
          </w:tcPr>
          <w:p w14:paraId="797A2B2E" w14:textId="2F40E036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5ED7699D" w14:textId="66E64B89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BECB165" w14:textId="2BA19A3B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08FB8714" w14:textId="7F5EA4B5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 и конструкция фундамента» выбрано значение «Иное»</w:t>
            </w:r>
          </w:p>
        </w:tc>
      </w:tr>
      <w:tr w:rsidR="00356287" w:rsidRPr="000B41B7" w14:paraId="409BD98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5B11FFF" w14:textId="1F9462F3" w:rsidR="00356287" w:rsidRPr="000B41B7" w:rsidRDefault="00356287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2" w:type="pct"/>
            <w:shd w:val="clear" w:color="auto" w:fill="auto"/>
          </w:tcPr>
          <w:p w14:paraId="17255234" w14:textId="77B99517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Материалы стен</w:t>
            </w:r>
          </w:p>
        </w:tc>
        <w:tc>
          <w:tcPr>
            <w:tcW w:w="1212" w:type="pct"/>
            <w:shd w:val="clear" w:color="auto" w:fill="auto"/>
          </w:tcPr>
          <w:p w14:paraId="0DCF6332" w14:textId="5574C8CD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Материалы стен здания</w:t>
            </w:r>
          </w:p>
        </w:tc>
        <w:tc>
          <w:tcPr>
            <w:tcW w:w="2110" w:type="pct"/>
            <w:shd w:val="clear" w:color="auto" w:fill="auto"/>
          </w:tcPr>
          <w:p w14:paraId="2485CE1C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56ACFA34" w14:textId="2FF695B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дерево</w:t>
            </w:r>
            <w:r w:rsidR="00E31A4A">
              <w:t>;</w:t>
            </w:r>
          </w:p>
          <w:p w14:paraId="45077C59" w14:textId="6A6D3531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кирпич</w:t>
            </w:r>
            <w:r w:rsidR="003A457E">
              <w:t>;</w:t>
            </w:r>
          </w:p>
          <w:p w14:paraId="4B3A4BE8" w14:textId="2804C1FD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бетон</w:t>
            </w:r>
            <w:r w:rsidR="003A457E">
              <w:t>;</w:t>
            </w:r>
          </w:p>
          <w:p w14:paraId="6A7991FE" w14:textId="59CD37B3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каркасные;</w:t>
            </w:r>
          </w:p>
          <w:p w14:paraId="681D2185" w14:textId="7CEB8647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72EB818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10BD8F3" w14:textId="29DBC8FD" w:rsidR="00356287" w:rsidRDefault="00356287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212" w:type="pct"/>
            <w:shd w:val="clear" w:color="auto" w:fill="auto"/>
          </w:tcPr>
          <w:p w14:paraId="4E8EC57B" w14:textId="137DB33A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563AEC67" w14:textId="585163D4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56F98DA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2D8C1AC3" w14:textId="377FA0F6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«Материалы стен» выбрано значение «Иное»</w:t>
            </w:r>
          </w:p>
        </w:tc>
      </w:tr>
      <w:tr w:rsidR="00356287" w:rsidRPr="000B41B7" w14:paraId="0F7E9A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831F197" w14:textId="1B2BEC52" w:rsidR="00356287" w:rsidRPr="000B41B7" w:rsidRDefault="00356287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2" w:type="pct"/>
            <w:shd w:val="clear" w:color="auto" w:fill="auto"/>
          </w:tcPr>
          <w:p w14:paraId="1F0DF32B" w14:textId="76F38D20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и вид несущих конструкций покрытия</w:t>
            </w:r>
          </w:p>
        </w:tc>
        <w:tc>
          <w:tcPr>
            <w:tcW w:w="1212" w:type="pct"/>
            <w:shd w:val="clear" w:color="auto" w:fill="auto"/>
          </w:tcPr>
          <w:p w14:paraId="75366CC5" w14:textId="7CB7E0CA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и вид несущих конструкций покрытия здания</w:t>
            </w:r>
          </w:p>
        </w:tc>
        <w:tc>
          <w:tcPr>
            <w:tcW w:w="2110" w:type="pct"/>
            <w:shd w:val="clear" w:color="auto" w:fill="auto"/>
          </w:tcPr>
          <w:p w14:paraId="43F7AB97" w14:textId="0C6C0D09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</w:t>
            </w:r>
          </w:p>
        </w:tc>
      </w:tr>
      <w:tr w:rsidR="00356287" w:rsidRPr="000B41B7" w14:paraId="5BC5B59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64FE8E" w14:textId="528925D5" w:rsidR="00356287" w:rsidRPr="000B41B7" w:rsidRDefault="00356287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2" w:type="pct"/>
            <w:shd w:val="clear" w:color="auto" w:fill="auto"/>
          </w:tcPr>
          <w:p w14:paraId="2F864EA0" w14:textId="3F5154F9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Материалы перекрытия</w:t>
            </w:r>
          </w:p>
        </w:tc>
        <w:tc>
          <w:tcPr>
            <w:tcW w:w="1212" w:type="pct"/>
            <w:shd w:val="clear" w:color="auto" w:fill="auto"/>
          </w:tcPr>
          <w:p w14:paraId="4E831D13" w14:textId="2FB92131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Материалы перекрытия здания</w:t>
            </w:r>
          </w:p>
        </w:tc>
        <w:tc>
          <w:tcPr>
            <w:tcW w:w="2110" w:type="pct"/>
            <w:shd w:val="clear" w:color="auto" w:fill="auto"/>
          </w:tcPr>
          <w:p w14:paraId="0802B110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AB06B49" w14:textId="16E9087C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железобетон;</w:t>
            </w:r>
          </w:p>
          <w:p w14:paraId="6D10B80B" w14:textId="40E471A8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металл;</w:t>
            </w:r>
          </w:p>
          <w:p w14:paraId="2B70CA3D" w14:textId="1F093FE2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дерево;</w:t>
            </w:r>
          </w:p>
          <w:p w14:paraId="16FF50A6" w14:textId="210B50B7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4D30851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F0E4781" w14:textId="087957E9" w:rsidR="00356287" w:rsidRDefault="00356287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212" w:type="pct"/>
            <w:shd w:val="clear" w:color="auto" w:fill="auto"/>
          </w:tcPr>
          <w:p w14:paraId="41DA14AD" w14:textId="322E463C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66581181" w14:textId="3449354D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778EAC14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5BA467D7" w14:textId="7F7C60AA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«Материалы перекрытия» выбрано значение «Иное»</w:t>
            </w:r>
          </w:p>
        </w:tc>
      </w:tr>
      <w:tr w:rsidR="00356287" w:rsidRPr="000B41B7" w14:paraId="60A368B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AD5228C" w14:textId="7D5F627D" w:rsidR="00356287" w:rsidRPr="000B41B7" w:rsidRDefault="00356287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2" w:type="pct"/>
            <w:shd w:val="clear" w:color="auto" w:fill="auto"/>
          </w:tcPr>
          <w:p w14:paraId="6D9B3EE1" w14:textId="57B36049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кровельного покрытия</w:t>
            </w:r>
          </w:p>
        </w:tc>
        <w:tc>
          <w:tcPr>
            <w:tcW w:w="1212" w:type="pct"/>
            <w:shd w:val="clear" w:color="auto" w:fill="auto"/>
          </w:tcPr>
          <w:p w14:paraId="77C83EC3" w14:textId="35A9F90D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кровельного покрытия здания</w:t>
            </w:r>
          </w:p>
        </w:tc>
        <w:tc>
          <w:tcPr>
            <w:tcW w:w="2110" w:type="pct"/>
            <w:shd w:val="clear" w:color="auto" w:fill="auto"/>
          </w:tcPr>
          <w:p w14:paraId="5DE68417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36F5ED1" w14:textId="400DBD3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металл;</w:t>
            </w:r>
          </w:p>
          <w:p w14:paraId="32952928" w14:textId="6A20C7EF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шифер;</w:t>
            </w:r>
          </w:p>
          <w:p w14:paraId="6F6648BC" w14:textId="06A31DAE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рулонное дерево;</w:t>
            </w:r>
          </w:p>
          <w:p w14:paraId="581CB6F3" w14:textId="7982BD95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3B2CAED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F8EA360" w14:textId="483AA6C8" w:rsidR="00356287" w:rsidRDefault="00356287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212" w:type="pct"/>
            <w:shd w:val="clear" w:color="auto" w:fill="auto"/>
          </w:tcPr>
          <w:p w14:paraId="6E1E652D" w14:textId="0D1D14CF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1F1C5E3E" w14:textId="2FB40DFC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9894CA6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1E5843C5" w14:textId="69F783AE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 кровельного покрытия» выбрано значение «Иное»</w:t>
            </w:r>
          </w:p>
        </w:tc>
      </w:tr>
      <w:tr w:rsidR="00356287" w:rsidRPr="000B41B7" w14:paraId="707D3C6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7F4DF30" w14:textId="6D8C0F7B" w:rsidR="00356287" w:rsidRPr="000B41B7" w:rsidRDefault="00356287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212" w:type="pct"/>
            <w:shd w:val="clear" w:color="auto" w:fill="auto"/>
          </w:tcPr>
          <w:p w14:paraId="082322D0" w14:textId="7F6E212D" w:rsidR="00356287" w:rsidRPr="008042DF" w:rsidRDefault="00356287" w:rsidP="00E579FD">
            <w:pPr>
              <w:pStyle w:val="affffd"/>
              <w:spacing w:line="276" w:lineRule="auto"/>
            </w:pPr>
            <w:r>
              <w:t>Строительный объем, м3</w:t>
            </w:r>
          </w:p>
        </w:tc>
        <w:tc>
          <w:tcPr>
            <w:tcW w:w="1212" w:type="pct"/>
            <w:shd w:val="clear" w:color="auto" w:fill="auto"/>
          </w:tcPr>
          <w:p w14:paraId="46FB281B" w14:textId="09057820" w:rsidR="00356287" w:rsidRPr="000B41B7" w:rsidRDefault="00356287" w:rsidP="00E579FD">
            <w:pPr>
              <w:pStyle w:val="affffd"/>
              <w:spacing w:line="276" w:lineRule="auto"/>
            </w:pPr>
            <w:r>
              <w:t>Строительный объем здания, м3</w:t>
            </w:r>
          </w:p>
        </w:tc>
        <w:tc>
          <w:tcPr>
            <w:tcW w:w="2110" w:type="pct"/>
            <w:shd w:val="clear" w:color="auto" w:fill="auto"/>
          </w:tcPr>
          <w:p w14:paraId="2C3E6389" w14:textId="24711FD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12</w:t>
            </w:r>
            <w:r w:rsidRPr="001140AA">
              <w:t xml:space="preserve">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</w:t>
            </w:r>
            <w:r>
              <w:t>2</w:t>
            </w:r>
          </w:p>
        </w:tc>
      </w:tr>
    </w:tbl>
    <w:p w14:paraId="16950EF1" w14:textId="2A08C2A2" w:rsidR="004C086D" w:rsidRDefault="004C086D" w:rsidP="00E579FD">
      <w:pPr>
        <w:pStyle w:val="5"/>
        <w:spacing w:line="276" w:lineRule="auto"/>
      </w:pPr>
      <w:bookmarkStart w:id="143" w:name="_Ref100591777"/>
      <w:bookmarkStart w:id="144" w:name="_Ref16169597"/>
      <w:bookmarkStart w:id="145" w:name="_Ref89782223"/>
      <w:r>
        <w:t>Просмотр записи о</w:t>
      </w:r>
      <w:bookmarkEnd w:id="143"/>
      <w:r>
        <w:t xml:space="preserve"> </w:t>
      </w:r>
      <w:r w:rsidRPr="00E9540B">
        <w:t>здани</w:t>
      </w:r>
      <w:r>
        <w:t>и</w:t>
      </w:r>
    </w:p>
    <w:p w14:paraId="7457354A" w14:textId="480387E1" w:rsidR="00526C62" w:rsidRDefault="00526C62" w:rsidP="00E579FD">
      <w:pPr>
        <w:spacing w:line="276" w:lineRule="auto"/>
      </w:pPr>
      <w:r>
        <w:t>Для просмотра карточки</w:t>
      </w:r>
      <w:r w:rsidRPr="00E9540B">
        <w:t xml:space="preserve"> здани</w:t>
      </w:r>
      <w:r>
        <w:t>я (</w:t>
      </w:r>
      <w:r>
        <w:fldChar w:fldCharType="begin"/>
      </w:r>
      <w:r>
        <w:instrText xml:space="preserve"> REF _Ref98495425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12</w:t>
      </w:r>
      <w:r>
        <w:fldChar w:fldCharType="end"/>
      </w:r>
      <w:r>
        <w:t>)</w:t>
      </w:r>
      <w:r w:rsidR="00BC47DE">
        <w:t xml:space="preserve"> в разделе «Здания»</w:t>
      </w:r>
      <w:r>
        <w:t xml:space="preserve"> выберите в таблице нужную запись.</w:t>
      </w:r>
    </w:p>
    <w:p w14:paraId="50A45CF4" w14:textId="77777777" w:rsidR="00526C62" w:rsidRDefault="00526C62" w:rsidP="00E579FD">
      <w:pPr>
        <w:pStyle w:val="afffff"/>
        <w:spacing w:line="276" w:lineRule="auto"/>
      </w:pPr>
      <w:r w:rsidRPr="00F31E99">
        <w:drawing>
          <wp:inline distT="0" distB="0" distL="0" distR="0" wp14:anchorId="2230D70B" wp14:editId="69D08CF2">
            <wp:extent cx="5940000" cy="4414609"/>
            <wp:effectExtent l="19050" t="19050" r="22860" b="2413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4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EED42" w14:textId="38A874BF" w:rsidR="00526C62" w:rsidRDefault="00526C62" w:rsidP="00E579FD">
      <w:pPr>
        <w:pStyle w:val="aff8"/>
      </w:pPr>
      <w:bookmarkStart w:id="146" w:name="_Ref9849542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12</w:t>
      </w:r>
      <w:r w:rsidR="00E37A55">
        <w:rPr>
          <w:noProof/>
        </w:rPr>
        <w:fldChar w:fldCharType="end"/>
      </w:r>
      <w:bookmarkEnd w:id="146"/>
      <w:r>
        <w:t xml:space="preserve"> – Карточка здания</w:t>
      </w:r>
    </w:p>
    <w:p w14:paraId="5686F1F6" w14:textId="4207D257" w:rsidR="00C13FB7" w:rsidRDefault="00C13FB7" w:rsidP="00E579FD">
      <w:pPr>
        <w:spacing w:line="276" w:lineRule="auto"/>
      </w:pPr>
      <w:r>
        <w:rPr>
          <w:lang w:eastAsia="en-US"/>
        </w:rPr>
        <w:t xml:space="preserve">Карточка содержит </w:t>
      </w:r>
      <w:r w:rsidR="0078421A">
        <w:rPr>
          <w:lang w:eastAsia="en-US"/>
        </w:rPr>
        <w:t xml:space="preserve">всю </w:t>
      </w:r>
      <w:r>
        <w:rPr>
          <w:lang w:eastAsia="en-US"/>
        </w:rPr>
        <w:t xml:space="preserve">информацию о </w:t>
      </w:r>
      <w:r>
        <w:t>здании</w:t>
      </w:r>
      <w:r w:rsidR="0078421A">
        <w:t xml:space="preserve">, </w:t>
      </w:r>
      <w:r w:rsidR="0078421A">
        <w:rPr>
          <w:lang w:eastAsia="en-US"/>
        </w:rPr>
        <w:t>внесенную в реестр</w:t>
      </w:r>
      <w:r>
        <w:t>.</w:t>
      </w:r>
    </w:p>
    <w:p w14:paraId="6F6ADE2F" w14:textId="411D2BB9" w:rsidR="004C086D" w:rsidRDefault="004C086D" w:rsidP="00E579FD">
      <w:pPr>
        <w:pStyle w:val="5"/>
        <w:spacing w:line="276" w:lineRule="auto"/>
      </w:pPr>
      <w:bookmarkStart w:id="147" w:name="_Ref100591793"/>
      <w:r>
        <w:t>Редактирование записи о</w:t>
      </w:r>
      <w:bookmarkEnd w:id="147"/>
      <w:r>
        <w:t xml:space="preserve"> </w:t>
      </w:r>
      <w:r w:rsidRPr="00E9540B">
        <w:t>здани</w:t>
      </w:r>
      <w:r>
        <w:t>и</w:t>
      </w:r>
    </w:p>
    <w:p w14:paraId="722A04A2" w14:textId="17232310" w:rsidR="00BC47DE" w:rsidRDefault="00061543" w:rsidP="00E579FD">
      <w:pPr>
        <w:keepNext/>
        <w:spacing w:line="276" w:lineRule="auto"/>
      </w:pPr>
      <w:r>
        <w:t>Для редактирования записи</w:t>
      </w:r>
      <w:r w:rsidR="00BC47DE">
        <w:t xml:space="preserve"> о</w:t>
      </w:r>
      <w:r w:rsidR="00BC47DE" w:rsidRPr="00E9540B">
        <w:t xml:space="preserve"> здани</w:t>
      </w:r>
      <w:r w:rsidR="00BC47DE">
        <w:t>и:</w:t>
      </w:r>
    </w:p>
    <w:p w14:paraId="51009E0E" w14:textId="77777777" w:rsidR="00BC47DE" w:rsidRDefault="00BC47DE" w:rsidP="001E4B18">
      <w:pPr>
        <w:pStyle w:val="ol"/>
        <w:keepNext/>
        <w:numPr>
          <w:ilvl w:val="0"/>
          <w:numId w:val="32"/>
        </w:numPr>
        <w:spacing w:line="276" w:lineRule="auto"/>
      </w:pPr>
      <w:r>
        <w:t>Откройте запись для редактирования одним из способов:</w:t>
      </w:r>
    </w:p>
    <w:p w14:paraId="1FBC6BCF" w14:textId="77777777" w:rsidR="00BC47DE" w:rsidRDefault="00BC47D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354442D" wp14:editId="72C830D6">
            <wp:extent cx="220999" cy="243861"/>
            <wp:effectExtent l="19050" t="19050" r="26670" b="2286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1A80AD2F" w14:textId="22EE1C88" w:rsidR="00BC47DE" w:rsidRDefault="00BC47D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«Редактировать».</w:t>
      </w:r>
    </w:p>
    <w:p w14:paraId="55809467" w14:textId="77777777" w:rsidR="00BC47DE" w:rsidRDefault="00BC47DE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Редактирование лечебно-профилактического здания</w:t>
      </w:r>
      <w:r>
        <w:t>».</w:t>
      </w:r>
    </w:p>
    <w:p w14:paraId="40CA1354" w14:textId="260667F8" w:rsidR="00BC47DE" w:rsidRDefault="00BC47DE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5015F2">
        <w:br/>
      </w:r>
      <w:r w:rsidR="00646617">
        <w:t>(с использованием УКЭП или без УКЭП)</w:t>
      </w:r>
      <w:r>
        <w:t>.</w:t>
      </w:r>
    </w:p>
    <w:p w14:paraId="24A7AAF3" w14:textId="486B6B5F" w:rsidR="00355875" w:rsidRPr="00C13FB7" w:rsidRDefault="00355875" w:rsidP="00E579FD">
      <w:pPr>
        <w:pStyle w:val="5"/>
        <w:spacing w:line="276" w:lineRule="auto"/>
        <w:rPr>
          <w:lang w:eastAsia="en-US"/>
        </w:rPr>
      </w:pPr>
      <w:r>
        <w:rPr>
          <w:lang w:eastAsia="en-US"/>
        </w:rPr>
        <w:t>Завершение эксплуатации здания</w:t>
      </w:r>
    </w:p>
    <w:p w14:paraId="32020645" w14:textId="1ED9FAEC" w:rsidR="001A2A9E" w:rsidRDefault="001A2A9E" w:rsidP="00E579FD">
      <w:pPr>
        <w:spacing w:line="276" w:lineRule="auto"/>
      </w:pPr>
      <w:r>
        <w:rPr>
          <w:lang w:eastAsia="en-US"/>
        </w:rPr>
        <w:t>Завершение эксплуатации здания</w:t>
      </w:r>
      <w:r w:rsidRPr="001A2A9E">
        <w:t xml:space="preserve"> </w:t>
      </w:r>
      <w:r>
        <w:t>возможно при выполнении следующих условий:</w:t>
      </w:r>
    </w:p>
    <w:p w14:paraId="06F4DC64" w14:textId="3BA7B941" w:rsidR="001A2A9E" w:rsidRDefault="001A2A9E" w:rsidP="00E579FD">
      <w:pPr>
        <w:pStyle w:val="ul"/>
        <w:spacing w:line="276" w:lineRule="auto"/>
        <w:rPr>
          <w:lang w:eastAsia="ru-RU"/>
        </w:rPr>
      </w:pPr>
      <w:r>
        <w:rPr>
          <w:lang w:eastAsia="ru-RU"/>
        </w:rPr>
        <w:t>для здания задана дата завершения эксплуатации;</w:t>
      </w:r>
    </w:p>
    <w:p w14:paraId="1A5091B0" w14:textId="7777777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 xml:space="preserve">если у </w:t>
      </w:r>
      <w:r w:rsidRPr="001A2A9E">
        <w:t>всех</w:t>
      </w:r>
      <w:r w:rsidRPr="001A2A9E">
        <w:rPr>
          <w:lang w:eastAsia="ru-RU"/>
        </w:rPr>
        <w:t xml:space="preserve"> структурных подразделений (отделений) в этом здании заполнено поле «Дата упразднения», которая раньше или равна дате завершения эксплуатации здания</w:t>
      </w:r>
      <w:r>
        <w:rPr>
          <w:lang w:eastAsia="ru-RU"/>
        </w:rPr>
        <w:t>;</w:t>
      </w:r>
    </w:p>
    <w:p w14:paraId="57421F6E" w14:textId="7777777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прикреплены подразделения (отделения):</w:t>
      </w:r>
    </w:p>
    <w:p w14:paraId="4E767874" w14:textId="359FB138" w:rsidR="001A2A9E" w:rsidRDefault="00D71B49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 xml:space="preserve">подразделения </w:t>
      </w:r>
      <w:r w:rsidR="001A2A9E" w:rsidRPr="001A2A9E">
        <w:rPr>
          <w:lang w:eastAsia="ru-RU"/>
        </w:rPr>
        <w:t>с указанием признака «Обособленное подразделение»;</w:t>
      </w:r>
    </w:p>
    <w:p w14:paraId="754664E3" w14:textId="77777777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>подразделени</w:t>
      </w:r>
      <w:r>
        <w:rPr>
          <w:lang w:eastAsia="ru-RU"/>
        </w:rPr>
        <w:t>я</w:t>
      </w:r>
      <w:r w:rsidRPr="001A2A9E">
        <w:rPr>
          <w:lang w:eastAsia="ru-RU"/>
        </w:rPr>
        <w:t xml:space="preserve"> с типом «Административно-хозяйственный (вспомогательный)»;</w:t>
      </w:r>
    </w:p>
    <w:p w14:paraId="29CAE181" w14:textId="26D7E9B7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t>отделени</w:t>
      </w:r>
      <w:r w:rsidR="00D71B49">
        <w:t>я</w:t>
      </w:r>
      <w:r w:rsidRPr="001A2A9E">
        <w:rPr>
          <w:lang w:eastAsia="ru-RU"/>
        </w:rPr>
        <w:t xml:space="preserve"> стационара (или указана дата упразднения раньше даты завершения эксплуатации здания);</w:t>
      </w:r>
    </w:p>
    <w:p w14:paraId="3067EC52" w14:textId="515C37FF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 xml:space="preserve">кабинеты (амбулаторные, лабораторно-диагностические, </w:t>
      </w:r>
      <w:r w:rsidR="005015F2">
        <w:rPr>
          <w:lang w:eastAsia="ru-RU"/>
        </w:rPr>
        <w:t>и</w:t>
      </w:r>
      <w:r w:rsidRPr="001A2A9E">
        <w:rPr>
          <w:lang w:eastAsia="ru-RU"/>
        </w:rPr>
        <w:t>нструментально-диагностические, скорой помощи).</w:t>
      </w:r>
    </w:p>
    <w:p w14:paraId="284349FC" w14:textId="0E844AB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прикреплено медицинское оборудование, или медицинское оборудование было выведено из эксплуатации, т.е.</w:t>
      </w:r>
      <w:r w:rsidR="005015F2">
        <w:rPr>
          <w:lang w:eastAsia="ru-RU"/>
        </w:rPr>
        <w:t xml:space="preserve"> </w:t>
      </w:r>
      <w:r w:rsidRPr="001A2A9E">
        <w:rPr>
          <w:lang w:eastAsia="ru-RU"/>
        </w:rPr>
        <w:t>дата вывода из эксплуатации раньше или равна дате завершения эксплуатации здания;</w:t>
      </w:r>
    </w:p>
    <w:p w14:paraId="41766202" w14:textId="395F9802" w:rsidR="001A2A9E" w:rsidRP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прикреплено передвижное подразделение</w:t>
      </w:r>
      <w:r>
        <w:rPr>
          <w:lang w:eastAsia="ru-RU"/>
        </w:rPr>
        <w:t>.</w:t>
      </w:r>
    </w:p>
    <w:p w14:paraId="5D271095" w14:textId="2B7C023B" w:rsidR="00355875" w:rsidRDefault="00061543" w:rsidP="00E579FD">
      <w:pPr>
        <w:keepNext/>
        <w:spacing w:line="276" w:lineRule="auto"/>
      </w:pPr>
      <w:r>
        <w:t>Для внесения</w:t>
      </w:r>
      <w:r w:rsidR="00355875">
        <w:t xml:space="preserve"> в запись о</w:t>
      </w:r>
      <w:r w:rsidR="00355875" w:rsidRPr="00E9540B">
        <w:t xml:space="preserve"> здани</w:t>
      </w:r>
      <w:r w:rsidR="00355875">
        <w:t>и сведени</w:t>
      </w:r>
      <w:r>
        <w:t>й</w:t>
      </w:r>
      <w:r w:rsidR="00355875">
        <w:t xml:space="preserve"> о завершении эксплуатации:</w:t>
      </w:r>
    </w:p>
    <w:p w14:paraId="01B92EB7" w14:textId="44037FED" w:rsidR="00355875" w:rsidRDefault="00355875" w:rsidP="001E4B18">
      <w:pPr>
        <w:pStyle w:val="ol"/>
        <w:numPr>
          <w:ilvl w:val="0"/>
          <w:numId w:val="98"/>
        </w:numPr>
        <w:spacing w:line="276" w:lineRule="auto"/>
      </w:pPr>
      <w:r>
        <w:t xml:space="preserve">Откройте нужную запись для редактирования (см. п. </w:t>
      </w:r>
      <w:r>
        <w:fldChar w:fldCharType="begin"/>
      </w:r>
      <w:r>
        <w:instrText xml:space="preserve"> REF _Ref100591793 \r \h </w:instrText>
      </w:r>
      <w:r>
        <w:fldChar w:fldCharType="separate"/>
      </w:r>
      <w:r w:rsidR="003814B9">
        <w:t>4.3.1.3.4</w:t>
      </w:r>
      <w:r>
        <w:fldChar w:fldCharType="end"/>
      </w:r>
      <w:r w:rsidRPr="0014380D">
        <w:t xml:space="preserve"> </w:t>
      </w:r>
      <w:r>
        <w:t>настоящего документа).</w:t>
      </w:r>
    </w:p>
    <w:p w14:paraId="66081E0F" w14:textId="470670D3" w:rsidR="001A2A9E" w:rsidRDefault="001A2A9E" w:rsidP="001E4B18">
      <w:pPr>
        <w:pStyle w:val="ol"/>
        <w:numPr>
          <w:ilvl w:val="0"/>
          <w:numId w:val="98"/>
        </w:numPr>
        <w:spacing w:line="276" w:lineRule="auto"/>
      </w:pPr>
      <w:r>
        <w:t>В блоке «Общие сведения»</w:t>
      </w:r>
      <w:r w:rsidR="00D71B49">
        <w:t xml:space="preserve"> установите флаг «</w:t>
      </w:r>
      <w:r w:rsidR="00D71B49" w:rsidRPr="00D71B49">
        <w:t>Эксплуатация здания завершена</w:t>
      </w:r>
      <w:r w:rsidR="00D71B49">
        <w:t>».</w:t>
      </w:r>
    </w:p>
    <w:p w14:paraId="5D23226C" w14:textId="450F96B7" w:rsidR="00D71B49" w:rsidRDefault="00D71B49" w:rsidP="001E4B18">
      <w:pPr>
        <w:pStyle w:val="ol"/>
        <w:numPr>
          <w:ilvl w:val="0"/>
          <w:numId w:val="98"/>
        </w:numPr>
        <w:spacing w:line="276" w:lineRule="auto"/>
      </w:pPr>
      <w:r>
        <w:t>В отобразившемся поле «</w:t>
      </w:r>
      <w:r w:rsidR="005C0861" w:rsidRPr="005C0861">
        <w:t>Дата завершения эксплуатации</w:t>
      </w:r>
      <w:r>
        <w:t>»</w:t>
      </w:r>
      <w:r w:rsidR="005C0861">
        <w:t xml:space="preserve"> укажите дату </w:t>
      </w:r>
      <w:r w:rsidR="005C0861" w:rsidRPr="005C0861">
        <w:t>завершения эксплуатации</w:t>
      </w:r>
      <w:r w:rsidR="005C0861">
        <w:t xml:space="preserve"> здания. </w:t>
      </w:r>
    </w:p>
    <w:p w14:paraId="0215CDD7" w14:textId="20438B21" w:rsidR="005C0861" w:rsidRDefault="005C0861" w:rsidP="001E4B18">
      <w:pPr>
        <w:pStyle w:val="ol"/>
        <w:numPr>
          <w:ilvl w:val="0"/>
          <w:numId w:val="98"/>
        </w:numPr>
        <w:spacing w:line="276" w:lineRule="auto"/>
      </w:pPr>
      <w:r>
        <w:t>В поле «</w:t>
      </w:r>
      <w:r w:rsidRPr="005C0861">
        <w:t>Причина завершения эксплуатации</w:t>
      </w:r>
      <w:r>
        <w:t>» выберите нужную причину.</w:t>
      </w:r>
    </w:p>
    <w:p w14:paraId="71B81BA9" w14:textId="2C11B8E8" w:rsidR="005C0861" w:rsidRDefault="005C0861" w:rsidP="001E4B18">
      <w:pPr>
        <w:pStyle w:val="ol"/>
        <w:numPr>
          <w:ilvl w:val="0"/>
          <w:numId w:val="98"/>
        </w:numPr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987E89">
        <w:br/>
      </w:r>
      <w:r>
        <w:t>(с использованием УКЭП или без УКЭП).</w:t>
      </w:r>
    </w:p>
    <w:p w14:paraId="71DA9879" w14:textId="3EEF5B72" w:rsidR="004C086D" w:rsidRDefault="004C086D" w:rsidP="00E579FD">
      <w:pPr>
        <w:pStyle w:val="5"/>
        <w:spacing w:line="276" w:lineRule="auto"/>
      </w:pPr>
      <w:bookmarkStart w:id="148" w:name="_Ref100591800"/>
      <w:r>
        <w:t>Удаление записи о</w:t>
      </w:r>
      <w:bookmarkEnd w:id="148"/>
      <w:r>
        <w:t xml:space="preserve"> </w:t>
      </w:r>
      <w:r w:rsidRPr="00E9540B">
        <w:t>здани</w:t>
      </w:r>
      <w:r>
        <w:t>и</w:t>
      </w:r>
    </w:p>
    <w:p w14:paraId="1EDB6151" w14:textId="7F9402F8" w:rsidR="00BC47DE" w:rsidRDefault="00ED187D" w:rsidP="00E579FD">
      <w:pPr>
        <w:keepNext/>
        <w:spacing w:line="276" w:lineRule="auto"/>
      </w:pPr>
      <w:r>
        <w:t>Для удаления</w:t>
      </w:r>
      <w:r w:rsidR="00BC47DE">
        <w:t xml:space="preserve"> запис</w:t>
      </w:r>
      <w:r>
        <w:t>и</w:t>
      </w:r>
      <w:r w:rsidR="00BC47DE">
        <w:t xml:space="preserve"> о</w:t>
      </w:r>
      <w:r w:rsidR="00BC47DE" w:rsidRPr="00E9540B">
        <w:t xml:space="preserve"> здани</w:t>
      </w:r>
      <w:r w:rsidR="00BC47DE">
        <w:t>и:</w:t>
      </w:r>
    </w:p>
    <w:p w14:paraId="613123EF" w14:textId="77777777" w:rsidR="00BC47DE" w:rsidRDefault="00BC47DE" w:rsidP="001E4B18">
      <w:pPr>
        <w:pStyle w:val="ol"/>
        <w:keepNext/>
        <w:numPr>
          <w:ilvl w:val="0"/>
          <w:numId w:val="34"/>
        </w:numPr>
        <w:spacing w:line="276" w:lineRule="auto"/>
      </w:pPr>
      <w:r>
        <w:t>Выберите запись для удаления одним из способов:</w:t>
      </w:r>
    </w:p>
    <w:p w14:paraId="353C7AEA" w14:textId="77777777" w:rsidR="00BC47DE" w:rsidRDefault="00BC47D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B3B8867" wp14:editId="15ECB395">
            <wp:extent cx="220999" cy="243861"/>
            <wp:effectExtent l="19050" t="19050" r="2667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6C443CD8" w14:textId="6C42ED23" w:rsidR="00BC47DE" w:rsidRDefault="00BC47D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«Удалить».</w:t>
      </w:r>
    </w:p>
    <w:p w14:paraId="10DF2282" w14:textId="02D7695C" w:rsidR="00BC47DE" w:rsidRDefault="00BC47DE" w:rsidP="001E4B18">
      <w:pPr>
        <w:pStyle w:val="ol"/>
        <w:spacing w:line="276" w:lineRule="auto"/>
      </w:pPr>
      <w:r>
        <w:t xml:space="preserve">Подтвердите удаление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5A4900A6" w14:textId="033C655E" w:rsidR="00F9022A" w:rsidRDefault="00F9022A" w:rsidP="003D74C4">
      <w:pPr>
        <w:pStyle w:val="40"/>
      </w:pPr>
      <w:bookmarkStart w:id="149" w:name="_Ref100621758"/>
      <w:r w:rsidRPr="000B41B7">
        <w:t xml:space="preserve">Ввод сведений о </w:t>
      </w:r>
      <w:bookmarkEnd w:id="144"/>
      <w:r w:rsidRPr="000B41B7">
        <w:t>территориально выделенных структурных подразделениях (ТВСП)</w:t>
      </w:r>
      <w:bookmarkEnd w:id="145"/>
      <w:bookmarkEnd w:id="149"/>
    </w:p>
    <w:p w14:paraId="68001153" w14:textId="77777777" w:rsidR="00BC47DE" w:rsidRDefault="00BC47DE" w:rsidP="00E579FD">
      <w:pPr>
        <w:spacing w:line="276" w:lineRule="auto"/>
        <w:rPr>
          <w:b/>
        </w:rPr>
      </w:pPr>
      <w:r w:rsidRPr="000B41B7">
        <w:rPr>
          <w:b/>
        </w:rPr>
        <w:t>Примечани</w:t>
      </w:r>
      <w:r>
        <w:rPr>
          <w:b/>
        </w:rPr>
        <w:t>я:</w:t>
      </w:r>
    </w:p>
    <w:p w14:paraId="65A59602" w14:textId="785144BD" w:rsidR="00BC47DE" w:rsidRDefault="00BC47DE" w:rsidP="001E4B18">
      <w:pPr>
        <w:pStyle w:val="ol"/>
        <w:numPr>
          <w:ilvl w:val="0"/>
          <w:numId w:val="24"/>
        </w:numPr>
        <w:spacing w:line="276" w:lineRule="auto"/>
      </w:pPr>
      <w:r w:rsidRPr="000B41B7">
        <w:t>Территориально выделенным структурным подразделением</w:t>
      </w:r>
      <w:r>
        <w:t xml:space="preserve"> (ТВСП)</w:t>
      </w:r>
      <w:r w:rsidRPr="000B41B7">
        <w:t xml:space="preserve"> является комплексный объект медицинской организации, являющийся совокупностью здания или комплекса зданий (расположенных на одной территории), по адресу и фактически расположенных в нем рабочих мест (кабинетов, отделений или бригад скорой помощи) </w:t>
      </w:r>
      <w:r w:rsidR="00620C85">
        <w:br/>
      </w:r>
      <w:r w:rsidRPr="000B41B7">
        <w:t xml:space="preserve">в составе структурных подразделений. </w:t>
      </w:r>
    </w:p>
    <w:p w14:paraId="1C78CA68" w14:textId="6887CC89" w:rsidR="00BC47DE" w:rsidRDefault="00BC47DE" w:rsidP="001E4B18">
      <w:pPr>
        <w:pStyle w:val="ol"/>
        <w:numPr>
          <w:ilvl w:val="0"/>
          <w:numId w:val="24"/>
        </w:numPr>
        <w:spacing w:line="276" w:lineRule="auto"/>
      </w:pPr>
      <w:r w:rsidRPr="000B41B7">
        <w:t xml:space="preserve">Для создания ТВСП требуется </w:t>
      </w:r>
      <w:r w:rsidR="007027FC">
        <w:t>предварительно</w:t>
      </w:r>
      <w:r w:rsidRPr="000B41B7">
        <w:t xml:space="preserve"> добавить здание в</w:t>
      </w:r>
      <w:r w:rsidR="005C49D9">
        <w:t xml:space="preserve"> разделе</w:t>
      </w:r>
      <w:r w:rsidRPr="000B41B7">
        <w:t xml:space="preserve"> «</w:t>
      </w:r>
      <w:r w:rsidR="00987E89">
        <w:t>З</w:t>
      </w:r>
      <w:r w:rsidRPr="000B41B7">
        <w:t>дания»</w:t>
      </w:r>
      <w:r w:rsidR="006C5F47">
        <w:t xml:space="preserve"> (см. п. </w:t>
      </w:r>
      <w:r w:rsidR="006C5F47">
        <w:fldChar w:fldCharType="begin"/>
      </w:r>
      <w:r w:rsidR="006C5F47">
        <w:instrText xml:space="preserve"> REF _Ref89782220 \r \h </w:instrText>
      </w:r>
      <w:r w:rsidR="006C5F47">
        <w:fldChar w:fldCharType="separate"/>
      </w:r>
      <w:r w:rsidR="003814B9">
        <w:t>4.3.1.3</w:t>
      </w:r>
      <w:r w:rsidR="006C5F47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6C5F47">
        <w:t>)</w:t>
      </w:r>
      <w:r w:rsidRPr="000B41B7">
        <w:t xml:space="preserve">, </w:t>
      </w:r>
      <w:r w:rsidR="0077760E">
        <w:t xml:space="preserve">поскольку </w:t>
      </w:r>
      <w:r w:rsidRPr="000B41B7">
        <w:t xml:space="preserve">ТВСП привязывается к зданию. При попытке создать ТВСП без здания Подсистема выдает </w:t>
      </w:r>
      <w:r>
        <w:t xml:space="preserve">соответствующее </w:t>
      </w:r>
      <w:r w:rsidR="00770CB9">
        <w:t>п</w:t>
      </w:r>
      <w:r>
        <w:t>редупреждени</w:t>
      </w:r>
      <w:r w:rsidR="00770CB9">
        <w:t>е</w:t>
      </w:r>
      <w:r>
        <w:t>.</w:t>
      </w:r>
    </w:p>
    <w:p w14:paraId="60F9BF09" w14:textId="6B4CFF23" w:rsidR="00BC47DE" w:rsidRPr="000B41B7" w:rsidRDefault="00BC47DE" w:rsidP="001E4B18">
      <w:pPr>
        <w:pStyle w:val="ol"/>
        <w:numPr>
          <w:ilvl w:val="0"/>
          <w:numId w:val="24"/>
        </w:numPr>
        <w:spacing w:line="276" w:lineRule="auto"/>
      </w:pPr>
      <w:r w:rsidRPr="000B41B7">
        <w:t>В рамках одного ТВСП необходимо объединять здания, расположенные на одном участке</w:t>
      </w:r>
      <w:r w:rsidR="00770CB9">
        <w:t>. Н</w:t>
      </w:r>
      <w:r w:rsidRPr="000B41B7">
        <w:t>апример, обозначенные разными литерами, номерами корпусов и пр. Объединение в одном ТВСП зданий, территориально удаленных друг от друга (в разных районах населенного пункта, а также в разных населенных пунктах) будет приводить</w:t>
      </w:r>
      <w:r w:rsidR="00770CB9">
        <w:br/>
      </w:r>
      <w:r w:rsidRPr="000B41B7">
        <w:t>к ошибкам обработки информации в подсистемах ЕГИСЗ.</w:t>
      </w:r>
    </w:p>
    <w:p w14:paraId="602A348F" w14:textId="6822B281" w:rsidR="0069734B" w:rsidRDefault="0069734B" w:rsidP="00E579FD">
      <w:pPr>
        <w:pStyle w:val="5"/>
        <w:spacing w:line="276" w:lineRule="auto"/>
      </w:pPr>
      <w:r>
        <w:t>Просмотр списка</w:t>
      </w:r>
      <w:r w:rsidR="00BC47DE">
        <w:t xml:space="preserve"> </w:t>
      </w:r>
      <w:r w:rsidR="00BC47DE" w:rsidRPr="000B41B7">
        <w:t>территориально выделенных структурных подразделени</w:t>
      </w:r>
      <w:r w:rsidR="00BC47DE">
        <w:t>й</w:t>
      </w:r>
    </w:p>
    <w:p w14:paraId="2FDF8D84" w14:textId="4B2DEBAD" w:rsidR="00DD3A7C" w:rsidRPr="00EC473A" w:rsidRDefault="00DD3A7C" w:rsidP="00E579FD">
      <w:pPr>
        <w:spacing w:line="276" w:lineRule="auto"/>
      </w:pPr>
      <w:r>
        <w:t xml:space="preserve">Управление сведениями о </w:t>
      </w:r>
      <w:r w:rsidR="0080719B" w:rsidRPr="000B41B7">
        <w:t>территориально выделенных структурных подразделени</w:t>
      </w:r>
      <w:r w:rsidR="0080719B">
        <w:t xml:space="preserve">ях </w:t>
      </w:r>
      <w:r>
        <w:t>производится в разделе «</w:t>
      </w:r>
      <w:r w:rsidR="0080719B">
        <w:t>ТВСП</w:t>
      </w:r>
      <w:r>
        <w:t>» карточки медицинской организации</w:t>
      </w:r>
      <w:r w:rsidRPr="0086192A">
        <w:t xml:space="preserve"> </w:t>
      </w:r>
      <w:r w:rsidRPr="000B41B7">
        <w:t>(</w:t>
      </w:r>
      <w:r w:rsidR="0080719B">
        <w:fldChar w:fldCharType="begin"/>
      </w:r>
      <w:r w:rsidR="0080719B">
        <w:instrText xml:space="preserve"> REF _Ref100744922 \h </w:instrText>
      </w:r>
      <w:r w:rsidR="0080719B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13</w:t>
      </w:r>
      <w:r w:rsidR="0080719B">
        <w:fldChar w:fldCharType="end"/>
      </w:r>
      <w:r w:rsidRPr="000B41B7">
        <w:t>)</w:t>
      </w:r>
      <w:r>
        <w:t>.</w:t>
      </w:r>
    </w:p>
    <w:p w14:paraId="2E44D181" w14:textId="77777777" w:rsidR="00DD3A7C" w:rsidRPr="000B41B7" w:rsidRDefault="00DD3A7C" w:rsidP="00E579FD">
      <w:pPr>
        <w:pStyle w:val="afffff"/>
        <w:spacing w:line="276" w:lineRule="auto"/>
      </w:pPr>
      <w:r w:rsidRPr="003B4AF4">
        <w:drawing>
          <wp:inline distT="0" distB="0" distL="0" distR="0" wp14:anchorId="255ED977" wp14:editId="319CD4BD">
            <wp:extent cx="5776360" cy="3722635"/>
            <wp:effectExtent l="19050" t="19050" r="15240" b="1143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7226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25FF75" w14:textId="3D41CFDA" w:rsidR="00DD3A7C" w:rsidRDefault="00DD3A7C" w:rsidP="00E00C82">
      <w:pPr>
        <w:pStyle w:val="afffff3"/>
      </w:pPr>
      <w:bookmarkStart w:id="150" w:name="_Ref100744922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13</w:t>
      </w:r>
      <w:r w:rsidR="00E37A55">
        <w:rPr>
          <w:noProof/>
        </w:rPr>
        <w:fldChar w:fldCharType="end"/>
      </w:r>
      <w:bookmarkEnd w:id="150"/>
      <w:r w:rsidRPr="000B41B7">
        <w:t xml:space="preserve"> – </w:t>
      </w:r>
      <w:r>
        <w:t>Раздел «</w:t>
      </w:r>
      <w:r w:rsidR="0080719B" w:rsidRPr="000B41B7">
        <w:t>Территориально выделенны</w:t>
      </w:r>
      <w:r w:rsidR="0080719B">
        <w:t>е</w:t>
      </w:r>
      <w:r w:rsidR="0080719B" w:rsidRPr="000B41B7">
        <w:t xml:space="preserve"> структурны</w:t>
      </w:r>
      <w:r w:rsidR="0080719B">
        <w:t>е</w:t>
      </w:r>
      <w:r w:rsidR="0080719B" w:rsidRPr="000B41B7">
        <w:t xml:space="preserve"> подразделени</w:t>
      </w:r>
      <w:r w:rsidR="0080719B">
        <w:t>я</w:t>
      </w:r>
      <w:r>
        <w:t>»</w:t>
      </w:r>
    </w:p>
    <w:p w14:paraId="49C5EAD1" w14:textId="77777777" w:rsidR="00DD3A7C" w:rsidRDefault="00DD3A7C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48CE406C" w14:textId="0D0ECD5B" w:rsidR="00DD3A7C" w:rsidRDefault="00DD3A7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80719B" w:rsidRPr="000B41B7">
        <w:t>территориально выделенных структурных подразделени</w:t>
      </w:r>
      <w:r w:rsidR="0080719B">
        <w:t xml:space="preserve">й </w:t>
      </w:r>
      <w:r>
        <w:t>выбранной организации. В таблице доступна сортировка списка по возрастанию или убыванию параметров в выбранном столбце</w:t>
      </w:r>
      <w:r w:rsidR="00B7467C">
        <w:t>. Таблица содержит столбцы:</w:t>
      </w:r>
    </w:p>
    <w:p w14:paraId="2B8A49AD" w14:textId="322CD935" w:rsidR="00DD3A7C" w:rsidRDefault="00DD3A7C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="0080719B" w:rsidRPr="000B41B7">
        <w:t>территориально выделенн</w:t>
      </w:r>
      <w:r w:rsidR="0080719B">
        <w:t>ого</w:t>
      </w:r>
      <w:r w:rsidR="0080719B" w:rsidRPr="000B41B7">
        <w:t xml:space="preserve"> структурн</w:t>
      </w:r>
      <w:r w:rsidR="0080719B">
        <w:t>ого</w:t>
      </w:r>
      <w:r w:rsidR="0080719B" w:rsidRPr="000B41B7">
        <w:t xml:space="preserve"> подразделени</w:t>
      </w:r>
      <w:r w:rsidR="0080719B">
        <w:t xml:space="preserve">я </w:t>
      </w:r>
      <w:r>
        <w:t>(см.</w:t>
      </w:r>
      <w:r w:rsidR="0014380D">
        <w:t> </w:t>
      </w:r>
      <w:r>
        <w:t>п.</w:t>
      </w:r>
      <w:r w:rsidR="0080719B">
        <w:t> </w:t>
      </w:r>
      <w:r w:rsidR="0080719B">
        <w:fldChar w:fldCharType="begin"/>
      </w:r>
      <w:r w:rsidR="0080719B">
        <w:instrText xml:space="preserve"> REF _Ref100745014 \r \h </w:instrText>
      </w:r>
      <w:r w:rsidR="0080719B">
        <w:fldChar w:fldCharType="separate"/>
      </w:r>
      <w:r w:rsidR="003814B9">
        <w:t>4.3.1.4.3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788A371B" w14:textId="6B9F5EC4" w:rsidR="00DD3A7C" w:rsidRDefault="00DD3A7C" w:rsidP="00E579FD">
      <w:pPr>
        <w:pStyle w:val="ultab"/>
        <w:spacing w:line="276" w:lineRule="auto"/>
        <w:ind w:left="1701" w:hanging="425"/>
      </w:pPr>
      <w:r>
        <w:t>«</w:t>
      </w:r>
      <w:r w:rsidR="0080719B">
        <w:t>Количество зданий</w:t>
      </w:r>
      <w:r>
        <w:t>»</w:t>
      </w:r>
      <w:r w:rsidR="005015F2">
        <w:t>;</w:t>
      </w:r>
    </w:p>
    <w:p w14:paraId="6970F0AE" w14:textId="77777777" w:rsidR="00DD3A7C" w:rsidRDefault="00DD3A7C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6A3264F" wp14:editId="7C0172EC">
            <wp:extent cx="220999" cy="243861"/>
            <wp:effectExtent l="19050" t="19050" r="26670" b="2286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2CCE3661" w14:textId="0B3C19E6" w:rsidR="00DD3A7C" w:rsidRDefault="00DD3A7C" w:rsidP="00E579FD">
      <w:pPr>
        <w:pStyle w:val="ultab2"/>
        <w:spacing w:line="276" w:lineRule="auto"/>
      </w:pPr>
      <w:r>
        <w:t>«Редактировать»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_Ref100745043 \r \h </w:instrText>
      </w:r>
      <w:r w:rsidR="0080719B">
        <w:fldChar w:fldCharType="separate"/>
      </w:r>
      <w:r w:rsidR="003814B9">
        <w:t>4.3.1.4.4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7E08E1AE" w14:textId="528DAC35" w:rsidR="00DD3A7C" w:rsidRDefault="00DD3A7C" w:rsidP="00E579FD">
      <w:pPr>
        <w:pStyle w:val="ultab2"/>
        <w:spacing w:line="276" w:lineRule="auto"/>
      </w:pPr>
      <w:r>
        <w:t>«Удалить»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_Ref100745050 \r \h </w:instrText>
      </w:r>
      <w:r w:rsidR="0080719B">
        <w:fldChar w:fldCharType="separate"/>
      </w:r>
      <w:r w:rsidR="003814B9">
        <w:t>4.3.1.4.5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35C6C420" w14:textId="7ADA0884" w:rsidR="00DD3A7C" w:rsidRDefault="00DD3A7C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_Ref100745057 \r \h </w:instrText>
      </w:r>
      <w:r w:rsidR="0080719B">
        <w:fldChar w:fldCharType="separate"/>
      </w:r>
      <w:r w:rsidR="003814B9">
        <w:t>4.3.1.4.2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3DAA89C" w14:textId="55058342" w:rsidR="0069734B" w:rsidRDefault="0069734B" w:rsidP="00E579FD">
      <w:pPr>
        <w:pStyle w:val="5"/>
        <w:spacing w:line="276" w:lineRule="auto"/>
      </w:pPr>
      <w:bookmarkStart w:id="151" w:name="_Ref100745057"/>
      <w:r>
        <w:t>Добавление записи о</w:t>
      </w:r>
      <w:r w:rsidR="00BC47DE">
        <w:t xml:space="preserve">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51"/>
    </w:p>
    <w:p w14:paraId="17D97188" w14:textId="2A0CCE81" w:rsidR="00BF4AC5" w:rsidRDefault="00546A97" w:rsidP="00E579FD">
      <w:pPr>
        <w:keepNext/>
        <w:spacing w:line="276" w:lineRule="auto"/>
      </w:pPr>
      <w:r>
        <w:t xml:space="preserve">Для добавления </w:t>
      </w:r>
      <w:r w:rsidR="00BF4AC5">
        <w:t>з</w:t>
      </w:r>
      <w:r w:rsidR="00BF4AC5" w:rsidRPr="000B41B7">
        <w:t>апис</w:t>
      </w:r>
      <w:r>
        <w:t>и</w:t>
      </w:r>
      <w:r w:rsidR="00BF4AC5" w:rsidRPr="000B41B7">
        <w:t xml:space="preserve"> о </w:t>
      </w:r>
      <w:r w:rsidR="002B2A54" w:rsidRPr="000B41B7">
        <w:t>территориально выделенн</w:t>
      </w:r>
      <w:r w:rsidR="002B2A54">
        <w:t>ом</w:t>
      </w:r>
      <w:r w:rsidR="002B2A54" w:rsidRPr="000B41B7">
        <w:t xml:space="preserve"> структурн</w:t>
      </w:r>
      <w:r w:rsidR="002B2A54">
        <w:t xml:space="preserve">ом </w:t>
      </w:r>
      <w:r w:rsidR="002B2A54" w:rsidRPr="000B41B7">
        <w:t>подразделени</w:t>
      </w:r>
      <w:r w:rsidR="002B2A54">
        <w:t>и</w:t>
      </w:r>
      <w:r w:rsidR="00BF4AC5">
        <w:t>:</w:t>
      </w:r>
    </w:p>
    <w:p w14:paraId="7B233067" w14:textId="4906A6D6" w:rsidR="00BF4AC5" w:rsidRDefault="002B2A54" w:rsidP="001E4B18">
      <w:pPr>
        <w:pStyle w:val="ol"/>
        <w:numPr>
          <w:ilvl w:val="0"/>
          <w:numId w:val="35"/>
        </w:numPr>
        <w:spacing w:line="276" w:lineRule="auto"/>
      </w:pPr>
      <w:r>
        <w:t>В разделе «ТВСП» н</w:t>
      </w:r>
      <w:r w:rsidR="00BF4AC5">
        <w:t xml:space="preserve">ажмите кнопку «Добавить». Откроется форма «Новое </w:t>
      </w:r>
      <w:r w:rsidR="00BF4AC5" w:rsidRPr="00D63C7B">
        <w:t>территориально выделенное структурное подразделение</w:t>
      </w:r>
      <w:r w:rsidR="00BF4AC5">
        <w:t>» (</w:t>
      </w:r>
      <w:r w:rsidR="00BF4AC5">
        <w:fldChar w:fldCharType="begin"/>
      </w:r>
      <w:r w:rsidR="00BF4AC5">
        <w:instrText xml:space="preserve"> REF _Ref96300539 \h </w:instrText>
      </w:r>
      <w:r w:rsidR="00BF4AC5">
        <w:fldChar w:fldCharType="separate"/>
      </w:r>
      <w:r w:rsidR="003814B9">
        <w:t xml:space="preserve">Рисунок </w:t>
      </w:r>
      <w:r w:rsidR="003814B9">
        <w:rPr>
          <w:noProof/>
        </w:rPr>
        <w:t>14</w:t>
      </w:r>
      <w:r w:rsidR="00BF4AC5">
        <w:fldChar w:fldCharType="end"/>
      </w:r>
      <w:r w:rsidR="00BF4AC5">
        <w:t>).</w:t>
      </w:r>
    </w:p>
    <w:p w14:paraId="1004DF53" w14:textId="77777777" w:rsidR="00BF4AC5" w:rsidRDefault="00BF4AC5" w:rsidP="00E579FD">
      <w:pPr>
        <w:pStyle w:val="afffff"/>
        <w:spacing w:line="276" w:lineRule="auto"/>
      </w:pPr>
      <w:r w:rsidRPr="00F31E99">
        <w:drawing>
          <wp:inline distT="0" distB="0" distL="0" distR="0" wp14:anchorId="284B8115" wp14:editId="73A3C264">
            <wp:extent cx="5939550" cy="2857500"/>
            <wp:effectExtent l="19050" t="19050" r="23495" b="190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73"/>
                    <a:stretch/>
                  </pic:blipFill>
                  <pic:spPr bwMode="auto">
                    <a:xfrm>
                      <a:off x="0" y="0"/>
                      <a:ext cx="5940000" cy="28577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F82907" w14:textId="235AF800" w:rsidR="00BF4AC5" w:rsidRDefault="00BF4AC5" w:rsidP="00E579FD">
      <w:pPr>
        <w:pStyle w:val="aff8"/>
      </w:pPr>
      <w:bookmarkStart w:id="152" w:name="_Ref9630053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14</w:t>
      </w:r>
      <w:r w:rsidR="00E37A55">
        <w:rPr>
          <w:noProof/>
        </w:rPr>
        <w:fldChar w:fldCharType="end"/>
      </w:r>
      <w:bookmarkEnd w:id="152"/>
      <w:r>
        <w:t xml:space="preserve"> – Новое </w:t>
      </w:r>
      <w:r w:rsidRPr="00D63C7B">
        <w:t>территориально выделенное структурное подразделение</w:t>
      </w:r>
    </w:p>
    <w:p w14:paraId="3C4ABC06" w14:textId="77777777" w:rsidR="00BF4AC5" w:rsidRDefault="00BF4AC5" w:rsidP="001E4B18">
      <w:pPr>
        <w:pStyle w:val="ol"/>
        <w:spacing w:line="276" w:lineRule="auto"/>
      </w:pPr>
      <w:r>
        <w:t>На форме заполните все необходимые поля в блоках:</w:t>
      </w:r>
    </w:p>
    <w:p w14:paraId="1A1BFACA" w14:textId="46D83FCB" w:rsidR="00BF4AC5" w:rsidRDefault="00BF4AC5" w:rsidP="00E579FD">
      <w:pPr>
        <w:pStyle w:val="ultab"/>
        <w:spacing w:line="276" w:lineRule="auto"/>
        <w:ind w:left="1701" w:hanging="425"/>
      </w:pPr>
      <w:r>
        <w:t>«Общая информация»</w:t>
      </w:r>
      <w:r w:rsidR="005015F2">
        <w:t>;</w:t>
      </w:r>
    </w:p>
    <w:p w14:paraId="6DE9C110" w14:textId="1DE66AF7" w:rsidR="002B2A54" w:rsidRDefault="00BF4AC5" w:rsidP="00E579FD">
      <w:pPr>
        <w:pStyle w:val="ultab"/>
        <w:spacing w:line="276" w:lineRule="auto"/>
        <w:ind w:left="1701" w:hanging="425"/>
      </w:pPr>
      <w:r>
        <w:t>«</w:t>
      </w:r>
      <w:r w:rsidRPr="004D4D93">
        <w:t>Здания, входящие в состав ТВСП</w:t>
      </w:r>
      <w:r>
        <w:t>»</w:t>
      </w:r>
      <w:r w:rsidR="002B2A54">
        <w:t>.</w:t>
      </w:r>
    </w:p>
    <w:p w14:paraId="0B9B9F5B" w14:textId="7E3BAAF0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_Ref100828013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4</w:t>
      </w:r>
      <w:r>
        <w:fldChar w:fldCharType="end"/>
      </w:r>
      <w:r w:rsidRPr="000B41B7">
        <w:t>)</w:t>
      </w:r>
      <w:r w:rsidR="00B7467C">
        <w:t>.</w:t>
      </w:r>
    </w:p>
    <w:p w14:paraId="5DCB0F80" w14:textId="446B696C" w:rsidR="002B2A54" w:rsidRDefault="00896AD7" w:rsidP="001E4B18">
      <w:pPr>
        <w:pStyle w:val="ol"/>
        <w:spacing w:line="276" w:lineRule="auto"/>
      </w:pPr>
      <w:r>
        <w:t xml:space="preserve">В блоке </w:t>
      </w:r>
      <w:r w:rsidR="006E177B">
        <w:t>«Общая информация» д</w:t>
      </w:r>
      <w:r w:rsidR="002B2A54">
        <w:t xml:space="preserve">ля добавления специализированных признаков </w:t>
      </w:r>
      <w:r w:rsidR="002B2A54" w:rsidRPr="00D63C7B">
        <w:t>территориально выделенно</w:t>
      </w:r>
      <w:r w:rsidR="002B2A54">
        <w:t>го</w:t>
      </w:r>
      <w:r w:rsidR="002B2A54" w:rsidRPr="00D63C7B">
        <w:t xml:space="preserve"> структурно</w:t>
      </w:r>
      <w:r w:rsidR="002B2A54">
        <w:t>го</w:t>
      </w:r>
      <w:r w:rsidR="002B2A54" w:rsidRPr="00D63C7B">
        <w:t xml:space="preserve"> подразделени</w:t>
      </w:r>
      <w:r w:rsidR="002B2A54">
        <w:t>я нажмите «Выбрать». Откроется окно «</w:t>
      </w:r>
      <w:r>
        <w:t>Выбрать специализированные признаки</w:t>
      </w:r>
      <w:r w:rsidR="002B2A54">
        <w:t>» (</w:t>
      </w:r>
      <w:r>
        <w:fldChar w:fldCharType="begin"/>
      </w:r>
      <w:r>
        <w:instrText xml:space="preserve"> REF _Ref100755578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15</w:t>
      </w:r>
      <w:r>
        <w:fldChar w:fldCharType="end"/>
      </w:r>
      <w:r w:rsidR="002B2A54">
        <w:t>).</w:t>
      </w:r>
    </w:p>
    <w:p w14:paraId="521E9869" w14:textId="77777777" w:rsidR="002B2A54" w:rsidRDefault="002B2A54" w:rsidP="00E579FD">
      <w:pPr>
        <w:pStyle w:val="afffff"/>
        <w:spacing w:line="276" w:lineRule="auto"/>
      </w:pPr>
      <w:r>
        <w:drawing>
          <wp:inline distT="0" distB="0" distL="0" distR="0" wp14:anchorId="5B8DDA23" wp14:editId="31434061">
            <wp:extent cx="3600000" cy="4744096"/>
            <wp:effectExtent l="19050" t="19050" r="19685" b="184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C9D818" w14:textId="33FA4996" w:rsidR="002B2A54" w:rsidRDefault="002B2A54" w:rsidP="00E579FD">
      <w:pPr>
        <w:pStyle w:val="aff8"/>
      </w:pPr>
      <w:bookmarkStart w:id="153" w:name="_Ref10075557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15</w:t>
      </w:r>
      <w:r w:rsidR="00E37A55">
        <w:rPr>
          <w:noProof/>
        </w:rPr>
        <w:fldChar w:fldCharType="end"/>
      </w:r>
      <w:bookmarkEnd w:id="153"/>
      <w:r>
        <w:t xml:space="preserve"> – </w:t>
      </w:r>
      <w:r w:rsidR="00896AD7">
        <w:t>Выбрать специализированные признаки</w:t>
      </w:r>
    </w:p>
    <w:p w14:paraId="2C741CC3" w14:textId="6250F45E" w:rsidR="002B2A54" w:rsidRDefault="002B2A54" w:rsidP="001E4B18">
      <w:pPr>
        <w:pStyle w:val="ol"/>
        <w:spacing w:line="276" w:lineRule="auto"/>
      </w:pPr>
      <w:r>
        <w:t xml:space="preserve">В окне </w:t>
      </w:r>
      <w:r w:rsidR="00896AD7">
        <w:t xml:space="preserve">установите флаги напротив признаков, которые относятся к </w:t>
      </w:r>
      <w:r w:rsidR="00896AD7" w:rsidRPr="00D63C7B">
        <w:t>территориально выделенно</w:t>
      </w:r>
      <w:r w:rsidR="00896AD7">
        <w:t>му</w:t>
      </w:r>
      <w:r w:rsidR="00896AD7" w:rsidRPr="00D63C7B">
        <w:t xml:space="preserve"> структурно</w:t>
      </w:r>
      <w:r w:rsidR="00896AD7">
        <w:t>му</w:t>
      </w:r>
      <w:r w:rsidR="00896AD7" w:rsidRPr="00D63C7B">
        <w:t xml:space="preserve"> подразделени</w:t>
      </w:r>
      <w:r w:rsidR="00896AD7">
        <w:t>ю организации</w:t>
      </w:r>
      <w:r>
        <w:t>.</w:t>
      </w:r>
    </w:p>
    <w:p w14:paraId="39004CC4" w14:textId="1AE979E8" w:rsidR="002B2A54" w:rsidRDefault="002B2A54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="00896AD7" w:rsidRPr="00D63C7B">
        <w:t>территориально выделенное структурное подразделение</w:t>
      </w:r>
      <w:r>
        <w:t>».</w:t>
      </w:r>
    </w:p>
    <w:p w14:paraId="5F6F0752" w14:textId="138B191F" w:rsidR="00896AD7" w:rsidRDefault="00896AD7" w:rsidP="001E4B18">
      <w:pPr>
        <w:pStyle w:val="ol"/>
        <w:spacing w:line="276" w:lineRule="auto"/>
      </w:pPr>
      <w:r>
        <w:t>В блоке «</w:t>
      </w:r>
      <w:r w:rsidR="00412715" w:rsidRPr="004D4D93">
        <w:t>Здания, входящие в состав ТВСП</w:t>
      </w:r>
      <w:r>
        <w:t xml:space="preserve">» нажмите «Выбрать». Откроется окно «Выбрать </w:t>
      </w:r>
      <w:r w:rsidR="00412715">
        <w:t>з</w:t>
      </w:r>
      <w:r w:rsidR="00412715" w:rsidRPr="004D4D93">
        <w:t>дания, входящие в состав ТВСП</w:t>
      </w:r>
      <w:r>
        <w:t>» (</w:t>
      </w:r>
      <w:r w:rsidR="00412715">
        <w:fldChar w:fldCharType="begin"/>
      </w:r>
      <w:r w:rsidR="00412715">
        <w:instrText xml:space="preserve"> REF _Ref100761476 \h </w:instrText>
      </w:r>
      <w:r w:rsidR="00412715">
        <w:fldChar w:fldCharType="separate"/>
      </w:r>
      <w:r w:rsidR="003814B9">
        <w:t xml:space="preserve">Рисунок </w:t>
      </w:r>
      <w:r w:rsidR="003814B9">
        <w:rPr>
          <w:noProof/>
        </w:rPr>
        <w:t>16</w:t>
      </w:r>
      <w:r w:rsidR="00412715">
        <w:fldChar w:fldCharType="end"/>
      </w:r>
      <w:r>
        <w:t>).</w:t>
      </w:r>
    </w:p>
    <w:p w14:paraId="4178BC6A" w14:textId="77777777" w:rsidR="00896AD7" w:rsidRDefault="00896AD7" w:rsidP="00E579FD">
      <w:pPr>
        <w:pStyle w:val="afffff"/>
        <w:spacing w:line="276" w:lineRule="auto"/>
      </w:pPr>
      <w:r>
        <w:drawing>
          <wp:inline distT="0" distB="0" distL="0" distR="0" wp14:anchorId="22587309" wp14:editId="26069A7B">
            <wp:extent cx="3600000" cy="2562000"/>
            <wp:effectExtent l="19050" t="19050" r="19685" b="1016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56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FE1105D" w14:textId="33034BC3" w:rsidR="00896AD7" w:rsidRDefault="00896AD7" w:rsidP="00E579FD">
      <w:pPr>
        <w:pStyle w:val="aff8"/>
      </w:pPr>
      <w:bookmarkStart w:id="154" w:name="_Ref10076147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16</w:t>
      </w:r>
      <w:r w:rsidR="00E37A55">
        <w:rPr>
          <w:noProof/>
        </w:rPr>
        <w:fldChar w:fldCharType="end"/>
      </w:r>
      <w:bookmarkEnd w:id="154"/>
      <w:r>
        <w:t xml:space="preserve"> – Выбрать здани</w:t>
      </w:r>
      <w:r w:rsidR="00412715" w:rsidRPr="004D4D93">
        <w:t>я, входящие в состав ТВСП</w:t>
      </w:r>
    </w:p>
    <w:p w14:paraId="083DA22B" w14:textId="235FA250" w:rsidR="00896AD7" w:rsidRDefault="00896AD7" w:rsidP="001E4B18">
      <w:pPr>
        <w:pStyle w:val="ol"/>
        <w:spacing w:line="276" w:lineRule="auto"/>
      </w:pPr>
      <w:r>
        <w:t xml:space="preserve">В окне установите флаги напротив </w:t>
      </w:r>
      <w:r w:rsidR="006C5F47">
        <w:t>зданий</w:t>
      </w:r>
      <w:r>
        <w:t xml:space="preserve">, которые </w:t>
      </w:r>
      <w:r w:rsidR="006C5F47">
        <w:t>будут входить в</w:t>
      </w:r>
      <w:r>
        <w:t xml:space="preserve"> </w:t>
      </w:r>
      <w:r w:rsidRPr="00D63C7B">
        <w:t>территориально выделенно</w:t>
      </w:r>
      <w:r w:rsidR="006C5F47">
        <w:t>е</w:t>
      </w:r>
      <w:r w:rsidRPr="00D63C7B">
        <w:t xml:space="preserve"> структурно</w:t>
      </w:r>
      <w:r w:rsidR="006C5F47">
        <w:t>е</w:t>
      </w:r>
      <w:r w:rsidRPr="00D63C7B">
        <w:t xml:space="preserve"> подразделени</w:t>
      </w:r>
      <w:r w:rsidR="006C5F47">
        <w:t>е</w:t>
      </w:r>
      <w:r>
        <w:t xml:space="preserve"> организации.</w:t>
      </w:r>
    </w:p>
    <w:p w14:paraId="3F83120E" w14:textId="77777777" w:rsidR="00896AD7" w:rsidRDefault="00896AD7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территориально выделенное структурное подразделение</w:t>
      </w:r>
      <w:r>
        <w:t>».</w:t>
      </w:r>
    </w:p>
    <w:p w14:paraId="08318AF3" w14:textId="4C4D4B74" w:rsidR="00BF4AC5" w:rsidRDefault="00BF4AC5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C656645" wp14:editId="09114D4C">
            <wp:extent cx="180000" cy="180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6FAC510F" w14:textId="4EE39A00" w:rsidR="00BF4AC5" w:rsidRDefault="00BF4AC5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132C83D0" w14:textId="7CD50864" w:rsidR="00BC47DE" w:rsidRPr="000B41B7" w:rsidRDefault="00BC47DE" w:rsidP="00E579FD">
      <w:pPr>
        <w:pStyle w:val="afffff1"/>
        <w:spacing w:line="276" w:lineRule="auto"/>
      </w:pPr>
      <w:bookmarkStart w:id="155" w:name="_Ref100828013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</w:t>
      </w:r>
      <w:r w:rsidR="00E37A55">
        <w:rPr>
          <w:noProof/>
        </w:rPr>
        <w:fldChar w:fldCharType="end"/>
      </w:r>
      <w:bookmarkEnd w:id="155"/>
      <w:r w:rsidRPr="000B41B7">
        <w:t xml:space="preserve"> – Описание полей для ввода сведений о ТВСП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2398"/>
        <w:gridCol w:w="2210"/>
        <w:gridCol w:w="4205"/>
      </w:tblGrid>
      <w:tr w:rsidR="00BC47DE" w:rsidRPr="000B41B7" w14:paraId="0B78E11E" w14:textId="77777777" w:rsidTr="00546A97">
        <w:trPr>
          <w:tblHeader/>
        </w:trPr>
        <w:tc>
          <w:tcPr>
            <w:tcW w:w="270" w:type="pct"/>
            <w:shd w:val="clear" w:color="auto" w:fill="auto"/>
            <w:vAlign w:val="center"/>
          </w:tcPr>
          <w:p w14:paraId="2DC990DD" w14:textId="6B72578A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№</w:t>
            </w:r>
            <w:r w:rsidR="00546A97">
              <w:t xml:space="preserve"> п/п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8C74102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83" w:type="pct"/>
            <w:shd w:val="clear" w:color="auto" w:fill="auto"/>
            <w:vAlign w:val="center"/>
          </w:tcPr>
          <w:p w14:paraId="7F15B194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2259" w:type="pct"/>
            <w:shd w:val="clear" w:color="auto" w:fill="auto"/>
            <w:vAlign w:val="center"/>
          </w:tcPr>
          <w:p w14:paraId="7E4A8262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26567D" w:rsidRPr="000B41B7" w14:paraId="2C63B691" w14:textId="77777777" w:rsidTr="0026567D">
        <w:tc>
          <w:tcPr>
            <w:tcW w:w="270" w:type="pct"/>
            <w:shd w:val="clear" w:color="auto" w:fill="auto"/>
          </w:tcPr>
          <w:p w14:paraId="114BDF9A" w14:textId="085FB31E" w:rsidR="0026567D" w:rsidRPr="000B41B7" w:rsidRDefault="0026567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730" w:type="pct"/>
            <w:gridSpan w:val="3"/>
            <w:shd w:val="clear" w:color="auto" w:fill="auto"/>
          </w:tcPr>
          <w:p w14:paraId="7452ED3A" w14:textId="2599C609" w:rsidR="0026567D" w:rsidRPr="000B41B7" w:rsidRDefault="0026567D" w:rsidP="00E579FD">
            <w:pPr>
              <w:pStyle w:val="affffd"/>
              <w:spacing w:line="276" w:lineRule="auto"/>
            </w:pPr>
            <w:r>
              <w:t>Общая информация</w:t>
            </w:r>
          </w:p>
        </w:tc>
      </w:tr>
      <w:tr w:rsidR="00BC47DE" w:rsidRPr="000B41B7" w14:paraId="2B9E6E5B" w14:textId="77777777" w:rsidTr="000A1D60">
        <w:tc>
          <w:tcPr>
            <w:tcW w:w="270" w:type="pct"/>
            <w:shd w:val="clear" w:color="auto" w:fill="auto"/>
          </w:tcPr>
          <w:p w14:paraId="3760E496" w14:textId="47FE78EC" w:rsidR="00BC47DE" w:rsidRPr="000B41B7" w:rsidRDefault="000A1D60" w:rsidP="00E579FD">
            <w:pPr>
              <w:pStyle w:val="affffd"/>
              <w:spacing w:line="276" w:lineRule="auto"/>
            </w:pPr>
            <w:r>
              <w:t>1.</w:t>
            </w:r>
            <w:r w:rsidR="00BC47DE" w:rsidRPr="000B41B7">
              <w:t>1</w:t>
            </w:r>
          </w:p>
        </w:tc>
        <w:tc>
          <w:tcPr>
            <w:tcW w:w="1288" w:type="pct"/>
            <w:shd w:val="clear" w:color="auto" w:fill="auto"/>
          </w:tcPr>
          <w:p w14:paraId="1B2E1A2C" w14:textId="3FFE1C6E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</w:p>
        </w:tc>
        <w:tc>
          <w:tcPr>
            <w:tcW w:w="1183" w:type="pct"/>
            <w:shd w:val="clear" w:color="auto" w:fill="auto"/>
          </w:tcPr>
          <w:p w14:paraId="52AECEFE" w14:textId="77777777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Наименование ТВСП</w:t>
            </w:r>
          </w:p>
        </w:tc>
        <w:tc>
          <w:tcPr>
            <w:tcW w:w="2259" w:type="pct"/>
            <w:shd w:val="clear" w:color="auto" w:fill="auto"/>
          </w:tcPr>
          <w:p w14:paraId="384E36F0" w14:textId="5F6E6277" w:rsidR="00BC47DE" w:rsidRPr="000B41B7" w:rsidRDefault="0026567D" w:rsidP="00E579FD">
            <w:pPr>
              <w:pStyle w:val="affffd"/>
              <w:spacing w:line="276" w:lineRule="auto"/>
            </w:pPr>
            <w:r>
              <w:t>Текстовое поле с ограничением в 256 символов. Обязательно для заполнения</w:t>
            </w:r>
          </w:p>
        </w:tc>
      </w:tr>
      <w:tr w:rsidR="00BC47DE" w:rsidRPr="000B41B7" w14:paraId="51255DAC" w14:textId="77777777" w:rsidTr="000A1D60">
        <w:tc>
          <w:tcPr>
            <w:tcW w:w="270" w:type="pct"/>
            <w:shd w:val="clear" w:color="auto" w:fill="auto"/>
          </w:tcPr>
          <w:p w14:paraId="77FC5260" w14:textId="0EA8896F" w:rsidR="00BC47DE" w:rsidRPr="000B41B7" w:rsidRDefault="000A1D60" w:rsidP="00E579FD">
            <w:pPr>
              <w:pStyle w:val="affffd"/>
              <w:spacing w:line="276" w:lineRule="auto"/>
            </w:pPr>
            <w:r>
              <w:t>1.</w:t>
            </w:r>
            <w:r w:rsidR="00BC47DE" w:rsidRPr="000B41B7">
              <w:t>2</w:t>
            </w:r>
          </w:p>
        </w:tc>
        <w:tc>
          <w:tcPr>
            <w:tcW w:w="1288" w:type="pct"/>
            <w:shd w:val="clear" w:color="auto" w:fill="auto"/>
          </w:tcPr>
          <w:p w14:paraId="25F12B5B" w14:textId="77777777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183" w:type="pct"/>
            <w:shd w:val="clear" w:color="auto" w:fill="auto"/>
          </w:tcPr>
          <w:p w14:paraId="30190CEA" w14:textId="4E33FABA" w:rsidR="00BC47DE" w:rsidRPr="000B41B7" w:rsidRDefault="003674EB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="00BC47DE" w:rsidRPr="000B41B7">
              <w:t>специализированных признаков ТВСП</w:t>
            </w:r>
          </w:p>
        </w:tc>
        <w:tc>
          <w:tcPr>
            <w:tcW w:w="2259" w:type="pct"/>
            <w:shd w:val="clear" w:color="auto" w:fill="auto"/>
          </w:tcPr>
          <w:p w14:paraId="747ADB61" w14:textId="3E284A81" w:rsidR="006F0BE3" w:rsidRDefault="006F0BE3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</w:t>
            </w:r>
            <w:r w:rsidR="00AD654D">
              <w:rPr>
                <w:noProof/>
              </w:rPr>
              <w:t>Выбрать</w:t>
            </w:r>
            <w:r>
              <w:rPr>
                <w:noProof/>
              </w:rPr>
              <w:t>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="00AD654D">
              <w:t>Выбрать специализированные признаки</w:t>
            </w:r>
            <w:r>
              <w:t>» (см.</w:t>
            </w:r>
            <w:r w:rsidR="00AD654D">
              <w:t xml:space="preserve"> </w:t>
            </w:r>
            <w:r w:rsidR="00AD654D">
              <w:fldChar w:fldCharType="begin"/>
            </w:r>
            <w:r w:rsidR="00AD654D">
              <w:instrText xml:space="preserve"> REF _Ref100755578 \h </w:instrText>
            </w:r>
            <w:r w:rsidR="00AD654D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15</w:t>
            </w:r>
            <w:r w:rsidR="00AD654D">
              <w:fldChar w:fldCharType="end"/>
            </w:r>
            <w:r>
              <w:t xml:space="preserve">). </w:t>
            </w:r>
            <w:r w:rsidR="000A1D60">
              <w:t>Доступен выбор нескольких значений</w:t>
            </w:r>
            <w:r w:rsidR="009D2BBF">
              <w:t>.</w:t>
            </w:r>
          </w:p>
          <w:p w14:paraId="1769CE8B" w14:textId="71142A75" w:rsidR="009D2BBF" w:rsidRPr="000A1D60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5015F2">
              <w:br/>
            </w:r>
            <w:r w:rsidRPr="009D2BBF">
              <w:t>OID 1.2.643.5.1.13.13.99.2.332</w:t>
            </w:r>
          </w:p>
        </w:tc>
      </w:tr>
      <w:tr w:rsidR="000A1D60" w:rsidRPr="000B41B7" w14:paraId="649BC4E6" w14:textId="77777777" w:rsidTr="000A1D60">
        <w:tc>
          <w:tcPr>
            <w:tcW w:w="270" w:type="pct"/>
            <w:shd w:val="clear" w:color="auto" w:fill="auto"/>
          </w:tcPr>
          <w:p w14:paraId="21876BA6" w14:textId="46FE3FCA" w:rsidR="000A1D60" w:rsidRPr="000B41B7" w:rsidRDefault="00C9366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288" w:type="pct"/>
            <w:shd w:val="clear" w:color="auto" w:fill="auto"/>
          </w:tcPr>
          <w:p w14:paraId="633982D0" w14:textId="350EB56A" w:rsidR="000A1D60" w:rsidRPr="000B41B7" w:rsidRDefault="003674EB" w:rsidP="00E579FD">
            <w:pPr>
              <w:pStyle w:val="affffd"/>
              <w:spacing w:line="276" w:lineRule="auto"/>
            </w:pPr>
            <w:r w:rsidRPr="003674EB">
              <w:t>Здания, входящие в состав ТВСП</w:t>
            </w:r>
          </w:p>
        </w:tc>
        <w:tc>
          <w:tcPr>
            <w:tcW w:w="1183" w:type="pct"/>
            <w:shd w:val="clear" w:color="auto" w:fill="auto"/>
          </w:tcPr>
          <w:p w14:paraId="305C58A7" w14:textId="07E5463D" w:rsidR="000A1D60" w:rsidRPr="000B41B7" w:rsidRDefault="003674EB" w:rsidP="00E579FD">
            <w:pPr>
              <w:pStyle w:val="affffd"/>
              <w:spacing w:line="276" w:lineRule="auto"/>
            </w:pPr>
            <w:r>
              <w:t xml:space="preserve">Список зданий организации, </w:t>
            </w:r>
            <w:r w:rsidRPr="003674EB">
              <w:t>входящи</w:t>
            </w:r>
            <w:r>
              <w:t>х</w:t>
            </w:r>
            <w:r w:rsidRPr="003674EB">
              <w:t xml:space="preserve"> в состав ТВСП</w:t>
            </w:r>
          </w:p>
        </w:tc>
        <w:tc>
          <w:tcPr>
            <w:tcW w:w="2259" w:type="pct"/>
            <w:shd w:val="clear" w:color="auto" w:fill="auto"/>
          </w:tcPr>
          <w:p w14:paraId="7B697FFC" w14:textId="77777777" w:rsidR="005015F2" w:rsidRDefault="000A1D60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</w:t>
            </w:r>
            <w:r w:rsidR="003674EB">
              <w:t>з</w:t>
            </w:r>
            <w:r w:rsidR="003674EB" w:rsidRPr="003674EB">
              <w:t>дания, входящие в состав ТВСП</w:t>
            </w:r>
            <w:r>
              <w:t>» (см</w:t>
            </w:r>
            <w:r w:rsidR="003674EB">
              <w:t xml:space="preserve">. </w:t>
            </w:r>
            <w:r w:rsidR="003674EB">
              <w:fldChar w:fldCharType="begin"/>
            </w:r>
            <w:r w:rsidR="003674EB">
              <w:instrText xml:space="preserve"> REF _Ref100761476 \h </w:instrText>
            </w:r>
            <w:r w:rsidR="003674EB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16</w:t>
            </w:r>
            <w:r w:rsidR="003674EB">
              <w:fldChar w:fldCharType="end"/>
            </w:r>
            <w:r>
              <w:t xml:space="preserve">). </w:t>
            </w:r>
          </w:p>
          <w:p w14:paraId="61C1D881" w14:textId="2DADB0EF" w:rsidR="000A1D60" w:rsidRPr="000B41B7" w:rsidRDefault="000A1D60" w:rsidP="00E579FD">
            <w:pPr>
              <w:pStyle w:val="affffd"/>
              <w:spacing w:line="276" w:lineRule="auto"/>
            </w:pPr>
            <w:r>
              <w:t xml:space="preserve">Доступен выбор нескольких значений </w:t>
            </w:r>
          </w:p>
        </w:tc>
      </w:tr>
    </w:tbl>
    <w:p w14:paraId="7683151A" w14:textId="3C692741" w:rsidR="0069734B" w:rsidRDefault="0069734B" w:rsidP="00E579FD">
      <w:pPr>
        <w:pStyle w:val="5"/>
        <w:spacing w:line="276" w:lineRule="auto"/>
      </w:pPr>
      <w:bookmarkStart w:id="156" w:name="_Ref100745014"/>
      <w:r>
        <w:t>Просмотр записи о</w:t>
      </w:r>
      <w:r w:rsidR="00BC47DE">
        <w:t xml:space="preserve">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56"/>
    </w:p>
    <w:p w14:paraId="4B11E9C2" w14:textId="3DCCF41D" w:rsidR="003F5D01" w:rsidRDefault="003F5D0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 w:rsidRPr="00D63C7B">
        <w:t>территориально выделенно</w:t>
      </w:r>
      <w:r>
        <w:t>го</w:t>
      </w:r>
      <w:r w:rsidRPr="00D63C7B">
        <w:t xml:space="preserve"> структурно</w:t>
      </w:r>
      <w:r>
        <w:t>го</w:t>
      </w:r>
      <w:r w:rsidRPr="00D63C7B">
        <w:t xml:space="preserve"> подразделени</w:t>
      </w:r>
      <w:r>
        <w:t>я (</w:t>
      </w:r>
      <w:r>
        <w:fldChar w:fldCharType="begin"/>
      </w:r>
      <w:r>
        <w:instrText xml:space="preserve"> REF _Ref98497024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17</w:t>
      </w:r>
      <w:r>
        <w:fldChar w:fldCharType="end"/>
      </w:r>
      <w:r>
        <w:t>) в разделе «ТВСП» выберите в таблице нужную запись.</w:t>
      </w:r>
    </w:p>
    <w:p w14:paraId="0941A074" w14:textId="77777777" w:rsidR="003F5D01" w:rsidRDefault="003F5D01" w:rsidP="00E579FD">
      <w:pPr>
        <w:pStyle w:val="afffff"/>
        <w:spacing w:line="276" w:lineRule="auto"/>
      </w:pPr>
      <w:r w:rsidRPr="00F31E99">
        <w:drawing>
          <wp:inline distT="0" distB="0" distL="0" distR="0" wp14:anchorId="06970064" wp14:editId="2ECBEC49">
            <wp:extent cx="5940000" cy="3991475"/>
            <wp:effectExtent l="19050" t="19050" r="22860" b="285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914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B547FA" w14:textId="4D8138EB" w:rsidR="003F5D01" w:rsidRDefault="003F5D01" w:rsidP="00E579FD">
      <w:pPr>
        <w:pStyle w:val="aff8"/>
      </w:pPr>
      <w:bookmarkStart w:id="157" w:name="_Ref9849702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17</w:t>
      </w:r>
      <w:r w:rsidR="00E37A55">
        <w:rPr>
          <w:noProof/>
        </w:rPr>
        <w:fldChar w:fldCharType="end"/>
      </w:r>
      <w:bookmarkEnd w:id="157"/>
      <w:r>
        <w:t xml:space="preserve"> – Карточка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</w:t>
      </w:r>
    </w:p>
    <w:p w14:paraId="65B57489" w14:textId="3B5E0EF3" w:rsidR="00C13FB7" w:rsidRPr="00C13FB7" w:rsidRDefault="00C13FB7" w:rsidP="00E579FD">
      <w:pPr>
        <w:spacing w:line="276" w:lineRule="auto"/>
        <w:rPr>
          <w:lang w:eastAsia="en-US"/>
        </w:rPr>
      </w:pPr>
      <w:r>
        <w:rPr>
          <w:lang w:eastAsia="en-US"/>
        </w:rPr>
        <w:t xml:space="preserve">Карточка содержит всю заданную информацию </w:t>
      </w:r>
      <w:r w:rsidRPr="00C13FB7">
        <w:t>о территориально выделенном структурном подразделении</w:t>
      </w:r>
      <w:r>
        <w:t>.</w:t>
      </w:r>
    </w:p>
    <w:p w14:paraId="1DCD7BA3" w14:textId="421EEA3D" w:rsidR="0069734B" w:rsidRDefault="0069734B" w:rsidP="00E579FD">
      <w:pPr>
        <w:pStyle w:val="5"/>
        <w:spacing w:line="276" w:lineRule="auto"/>
      </w:pPr>
      <w:bookmarkStart w:id="158" w:name="_Ref100745043"/>
      <w:r>
        <w:t xml:space="preserve">Редактирование записи о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58"/>
    </w:p>
    <w:p w14:paraId="55DE33F3" w14:textId="3505B7F5" w:rsidR="00FD0FC6" w:rsidRDefault="00061543" w:rsidP="00E579FD">
      <w:pPr>
        <w:spacing w:line="276" w:lineRule="auto"/>
      </w:pPr>
      <w:r>
        <w:t>Для редактирования записи</w:t>
      </w:r>
      <w:r w:rsidR="00FD0FC6">
        <w:t xml:space="preserve"> о</w:t>
      </w:r>
      <w:r w:rsidR="00FD0FC6" w:rsidRPr="00E9540B">
        <w:t xml:space="preserve"> </w:t>
      </w:r>
      <w:r w:rsidR="00FD0FC6" w:rsidRPr="00D63C7B">
        <w:t>территориально выделенно</w:t>
      </w:r>
      <w:r w:rsidR="00FD0FC6">
        <w:t>м структурном подразделении:</w:t>
      </w:r>
    </w:p>
    <w:p w14:paraId="487BC5A5" w14:textId="77777777" w:rsidR="00FD0FC6" w:rsidRDefault="00FD0FC6" w:rsidP="001E4B18">
      <w:pPr>
        <w:pStyle w:val="ol"/>
        <w:keepNext/>
        <w:numPr>
          <w:ilvl w:val="0"/>
          <w:numId w:val="36"/>
        </w:numPr>
        <w:spacing w:line="276" w:lineRule="auto"/>
      </w:pPr>
      <w:r>
        <w:t>Откройте запись для редактирования одним из способов:</w:t>
      </w:r>
    </w:p>
    <w:p w14:paraId="4F5A3903" w14:textId="1C16487B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85BF39B" wp14:editId="2A9D72FA">
            <wp:extent cx="220999" cy="243861"/>
            <wp:effectExtent l="19050" t="19050" r="26670" b="2286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5015F2">
        <w:t>;</w:t>
      </w:r>
    </w:p>
    <w:p w14:paraId="5349FB69" w14:textId="77777777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 нажмите кнопку «Редактировать».</w:t>
      </w:r>
    </w:p>
    <w:p w14:paraId="583EC462" w14:textId="77777777" w:rsidR="00FD0FC6" w:rsidRDefault="00FD0FC6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подразделения».</w:t>
      </w:r>
    </w:p>
    <w:p w14:paraId="7B00CA40" w14:textId="4C6834A0" w:rsidR="00FD0FC6" w:rsidRDefault="00FD0FC6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264045">
        <w:br/>
      </w:r>
      <w:r w:rsidR="00646617">
        <w:t>(с использованием УКЭП или без УКЭП)</w:t>
      </w:r>
      <w:r>
        <w:t>.</w:t>
      </w:r>
    </w:p>
    <w:p w14:paraId="6F0CD2FC" w14:textId="0B6672C7" w:rsidR="0069734B" w:rsidRDefault="0069734B" w:rsidP="00E579FD">
      <w:pPr>
        <w:pStyle w:val="5"/>
        <w:spacing w:line="276" w:lineRule="auto"/>
      </w:pPr>
      <w:bookmarkStart w:id="159" w:name="_Ref100745050"/>
      <w:r>
        <w:t xml:space="preserve">Удаление записи о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59"/>
    </w:p>
    <w:p w14:paraId="705B230D" w14:textId="3D8790C1" w:rsidR="00FD0FC6" w:rsidRDefault="00F06AA5" w:rsidP="00E579FD">
      <w:pPr>
        <w:keepNext/>
        <w:spacing w:line="276" w:lineRule="auto"/>
      </w:pPr>
      <w:r>
        <w:t>Для удаления записи</w:t>
      </w:r>
      <w:r w:rsidR="00FD0FC6">
        <w:t xml:space="preserve"> о</w:t>
      </w:r>
      <w:r w:rsidR="00FD0FC6" w:rsidRPr="00E9540B">
        <w:t xml:space="preserve"> </w:t>
      </w:r>
      <w:r w:rsidR="00FD0FC6" w:rsidRPr="00D63C7B">
        <w:t>территориально выделенн</w:t>
      </w:r>
      <w:r w:rsidR="00FD0FC6">
        <w:t>ом</w:t>
      </w:r>
      <w:r w:rsidR="00FD0FC6" w:rsidRPr="00D63C7B">
        <w:t xml:space="preserve"> </w:t>
      </w:r>
      <w:r w:rsidR="00FD0FC6">
        <w:t>структурном подразделении:</w:t>
      </w:r>
    </w:p>
    <w:p w14:paraId="735C947E" w14:textId="77777777" w:rsidR="00FD0FC6" w:rsidRDefault="00FD0FC6" w:rsidP="001E4B18">
      <w:pPr>
        <w:pStyle w:val="ol"/>
        <w:numPr>
          <w:ilvl w:val="0"/>
          <w:numId w:val="52"/>
        </w:numPr>
        <w:spacing w:line="276" w:lineRule="auto"/>
      </w:pPr>
      <w:r>
        <w:t>Выберите запись для удаления одним из способов:</w:t>
      </w:r>
    </w:p>
    <w:p w14:paraId="41B99FD5" w14:textId="3D85BA99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0D5B82C0" wp14:editId="0AB3B9C0">
            <wp:extent cx="220999" cy="243861"/>
            <wp:effectExtent l="19050" t="19050" r="26670" b="228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5015F2">
        <w:t>;</w:t>
      </w:r>
    </w:p>
    <w:p w14:paraId="0935842D" w14:textId="77777777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 нажмите кнопку «Удалить».</w:t>
      </w:r>
    </w:p>
    <w:p w14:paraId="651C64FF" w14:textId="660035FD" w:rsidR="00FD0FC6" w:rsidRDefault="00FD0FC6" w:rsidP="001E4B18">
      <w:pPr>
        <w:pStyle w:val="ol"/>
        <w:spacing w:line="276" w:lineRule="auto"/>
      </w:pPr>
      <w:r>
        <w:t xml:space="preserve">Подтвердите удаление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36F16A36" w14:textId="7F30D8CC" w:rsidR="00F9022A" w:rsidRDefault="00F9022A" w:rsidP="003D74C4">
      <w:pPr>
        <w:pStyle w:val="40"/>
        <w:rPr>
          <w:noProof/>
        </w:rPr>
      </w:pPr>
      <w:bookmarkStart w:id="160" w:name="_Ref16178827"/>
      <w:r w:rsidRPr="000B41B7">
        <w:t>Ввод сведений о структурных подразделениях</w:t>
      </w:r>
      <w:bookmarkEnd w:id="160"/>
      <w:r w:rsidRPr="000B41B7">
        <w:rPr>
          <w:noProof/>
        </w:rPr>
        <w:t xml:space="preserve"> </w:t>
      </w:r>
    </w:p>
    <w:p w14:paraId="13BDA691" w14:textId="1AA0EC2C" w:rsidR="007027FC" w:rsidRDefault="007027FC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 w:rsidR="00114A6D">
        <w:rPr>
          <w:b/>
        </w:rPr>
        <w:t>я:</w:t>
      </w:r>
      <w:r w:rsidRPr="000B41B7">
        <w:t xml:space="preserve"> </w:t>
      </w:r>
    </w:p>
    <w:p w14:paraId="039E170A" w14:textId="5E210634" w:rsidR="007027FC" w:rsidRDefault="007027FC" w:rsidP="001E4B18">
      <w:pPr>
        <w:pStyle w:val="ol"/>
        <w:numPr>
          <w:ilvl w:val="0"/>
          <w:numId w:val="53"/>
        </w:num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</w:t>
      </w:r>
      <w:r w:rsidR="0014380D">
        <w:t> </w:t>
      </w:r>
      <w:r>
        <w:t>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), так как структурное подразделение привязывается к зданию.</w:t>
      </w:r>
    </w:p>
    <w:p w14:paraId="2D4C2DED" w14:textId="40AEFA1B" w:rsidR="007027FC" w:rsidRPr="000B41B7" w:rsidRDefault="007027FC" w:rsidP="001E4B18">
      <w:pPr>
        <w:pStyle w:val="ol"/>
        <w:numPr>
          <w:ilvl w:val="0"/>
          <w:numId w:val="52"/>
        </w:numPr>
        <w:spacing w:line="276" w:lineRule="auto"/>
      </w:pPr>
      <w:r w:rsidRPr="000B41B7">
        <w:t>Ограничен выбор упраздненных зданий. Упраздненное здание может быть выбрано при следующих условиях:</w:t>
      </w:r>
    </w:p>
    <w:p w14:paraId="5E8AAE2B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094895FE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1BB1F24C" w14:textId="4BF433DD" w:rsidR="00FD0FC6" w:rsidRDefault="00FD0FC6" w:rsidP="00E579FD">
      <w:pPr>
        <w:pStyle w:val="5"/>
        <w:spacing w:line="276" w:lineRule="auto"/>
      </w:pPr>
      <w:r>
        <w:t xml:space="preserve">Просмотр списка </w:t>
      </w:r>
      <w:r w:rsidRPr="000B41B7">
        <w:t>структурных подразделени</w:t>
      </w:r>
      <w:r>
        <w:t>й</w:t>
      </w:r>
    </w:p>
    <w:p w14:paraId="35E7C628" w14:textId="5BFDD7E9" w:rsidR="00FD0FC6" w:rsidRDefault="00FD0FC6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>ях организации производится в разделе</w:t>
      </w:r>
      <w:r w:rsidRPr="000B41B7">
        <w:t xml:space="preserve"> «Структурные подразделения» (</w:t>
      </w:r>
      <w:r w:rsidR="00C74800">
        <w:fldChar w:fldCharType="begin"/>
      </w:r>
      <w:r w:rsidR="00C74800">
        <w:instrText xml:space="preserve"> REF _Ref100963661 \h </w:instrText>
      </w:r>
      <w:r w:rsidR="00C74800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18</w:t>
      </w:r>
      <w:r w:rsidR="00C74800">
        <w:fldChar w:fldCharType="end"/>
      </w:r>
      <w:r w:rsidRPr="000B41B7">
        <w:t>)</w:t>
      </w:r>
      <w:r>
        <w:t xml:space="preserve"> карточки медицинской организации.</w:t>
      </w:r>
    </w:p>
    <w:p w14:paraId="17A9CB05" w14:textId="77777777" w:rsidR="00FD0FC6" w:rsidRPr="000B41B7" w:rsidRDefault="00FD0FC6" w:rsidP="00E579FD">
      <w:pPr>
        <w:pStyle w:val="afffff"/>
        <w:spacing w:line="276" w:lineRule="auto"/>
      </w:pPr>
      <w:r w:rsidRPr="00AD78F1">
        <w:drawing>
          <wp:inline distT="0" distB="0" distL="0" distR="0" wp14:anchorId="528415AF" wp14:editId="5A9DD59D">
            <wp:extent cx="5940000" cy="3937224"/>
            <wp:effectExtent l="19050" t="19050" r="22860" b="2540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372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DE342A" w14:textId="07AAD283" w:rsidR="00FD0FC6" w:rsidRDefault="00FD0FC6" w:rsidP="00E00C82">
      <w:pPr>
        <w:pStyle w:val="afffff3"/>
      </w:pPr>
      <w:bookmarkStart w:id="161" w:name="_Ref100963661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18</w:t>
      </w:r>
      <w:r w:rsidR="00E37A55">
        <w:rPr>
          <w:noProof/>
        </w:rPr>
        <w:fldChar w:fldCharType="end"/>
      </w:r>
      <w:bookmarkEnd w:id="161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>я»</w:t>
      </w:r>
    </w:p>
    <w:p w14:paraId="038D349E" w14:textId="77777777" w:rsidR="001171A3" w:rsidRDefault="001171A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5B284493" w14:textId="74378975" w:rsidR="001171A3" w:rsidRDefault="001171A3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 xml:space="preserve">структурных подразделений выбранной организации (1). </w:t>
      </w:r>
      <w:r w:rsidR="00595090">
        <w:br/>
      </w:r>
      <w:r>
        <w:t xml:space="preserve">В таблице доступна сортировка списка по возрастанию или убыванию параметров в выбранном столбце, а также фильтрация по статусу подразделения. </w:t>
      </w:r>
      <w:r w:rsidR="00B7467C">
        <w:t>Таблица содержит столбцы</w:t>
      </w:r>
      <w:r>
        <w:t>:</w:t>
      </w:r>
    </w:p>
    <w:p w14:paraId="32DB9791" w14:textId="160869A0" w:rsidR="001171A3" w:rsidRDefault="001171A3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структурного подразделения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_Ref105608680 \r \h </w:instrText>
      </w:r>
      <w:r w:rsidR="0014380D">
        <w:fldChar w:fldCharType="separate"/>
      </w:r>
      <w:r w:rsidR="003814B9">
        <w:t>4.3.1.5.4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37197CB5" w14:textId="41051DF9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</w:t>
      </w:r>
      <w:r w:rsidR="005015F2">
        <w:t>;</w:t>
      </w:r>
    </w:p>
    <w:p w14:paraId="67D20ECF" w14:textId="6478E219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Тип подразделения</w:t>
      </w:r>
      <w:r>
        <w:t>»</w:t>
      </w:r>
      <w:r w:rsidR="005015F2">
        <w:t>;</w:t>
      </w:r>
    </w:p>
    <w:p w14:paraId="008EF9FD" w14:textId="2B47E2D5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Вид подразделения</w:t>
      </w:r>
      <w:r>
        <w:t>»</w:t>
      </w:r>
      <w:r w:rsidR="005015F2">
        <w:t>;</w:t>
      </w:r>
    </w:p>
    <w:p w14:paraId="7705E6B2" w14:textId="48E74FC7" w:rsidR="001171A3" w:rsidRDefault="006B2F11" w:rsidP="00E579FD">
      <w:pPr>
        <w:pStyle w:val="ultab"/>
        <w:spacing w:line="276" w:lineRule="auto"/>
        <w:ind w:left="1701" w:hanging="425"/>
      </w:pPr>
      <w:r>
        <w:t xml:space="preserve">для упраздненных подразделений отображается пиктограмма </w:t>
      </w:r>
      <w:r>
        <w:rPr>
          <w:noProof/>
          <w:lang w:eastAsia="ru-RU"/>
        </w:rPr>
        <w:drawing>
          <wp:inline distT="0" distB="0" distL="0" distR="0" wp14:anchorId="15E284DF" wp14:editId="2E101230">
            <wp:extent cx="220999" cy="182896"/>
            <wp:effectExtent l="19050" t="19050" r="26670" b="266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1828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6A7B90">
        <w:t xml:space="preserve">, для планируемых </w:t>
      </w:r>
      <w:r w:rsidR="006A7B90">
        <w:rPr>
          <w:noProof/>
          <w:lang w:eastAsia="ru-RU"/>
        </w:rPr>
        <w:drawing>
          <wp:inline distT="0" distB="0" distL="0" distR="0" wp14:anchorId="3327CAC9" wp14:editId="42E13132">
            <wp:extent cx="198120" cy="220980"/>
            <wp:effectExtent l="0" t="0" r="0" b="762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При наведении курсора мыши на пиктограмму выводится всплывающая подсказка с датой упразднения</w:t>
      </w:r>
      <w:r w:rsidR="005015F2">
        <w:t>;</w:t>
      </w:r>
    </w:p>
    <w:p w14:paraId="26C4C181" w14:textId="7418D08F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0748BEF" wp14:editId="1228F54B">
            <wp:extent cx="220999" cy="243861"/>
            <wp:effectExtent l="19050" t="19050" r="26670" b="2286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5404016" w14:textId="4274F3C0" w:rsidR="001171A3" w:rsidRDefault="001171A3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_Ref100822623 \r \h </w:instrText>
      </w:r>
      <w:r>
        <w:fldChar w:fldCharType="separate"/>
      </w:r>
      <w:r w:rsidR="003814B9">
        <w:t>4.3.1.5.5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6CE77E1B" w14:textId="76A91C75" w:rsidR="001171A3" w:rsidRDefault="001171A3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_Ref100822629 \r \h </w:instrText>
      </w:r>
      <w:r>
        <w:fldChar w:fldCharType="separate"/>
      </w:r>
      <w:r w:rsidR="003814B9">
        <w:t>4.3.1.5.6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07DDC427" w14:textId="77777777" w:rsidR="001171A3" w:rsidRDefault="001171A3" w:rsidP="00E579FD">
      <w:pPr>
        <w:pStyle w:val="ul"/>
        <w:keepNext/>
        <w:spacing w:line="276" w:lineRule="auto"/>
      </w:pPr>
      <w:r>
        <w:t>кнопки управления (2):</w:t>
      </w:r>
    </w:p>
    <w:p w14:paraId="61BAC6D6" w14:textId="6DEB7924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«Добавить»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_Ref100822643 \r \h </w:instrText>
      </w:r>
      <w:r>
        <w:fldChar w:fldCharType="separate"/>
      </w:r>
      <w:r w:rsidR="003814B9">
        <w:t>4.3.1.5.3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1170F235" w14:textId="16606BE9" w:rsidR="001171A3" w:rsidRDefault="001171A3" w:rsidP="00E579FD">
      <w:pPr>
        <w:pStyle w:val="ultab"/>
        <w:spacing w:line="276" w:lineRule="auto"/>
        <w:ind w:left="1701" w:hanging="425"/>
      </w:pPr>
      <w:r>
        <w:t>кнопка «Организационная структура» для просмотра структуры организации в виде иерархического списка (</w:t>
      </w:r>
      <w:r>
        <w:fldChar w:fldCharType="begin"/>
      </w:r>
      <w:r>
        <w:instrText xml:space="preserve"> REF _Ref100822971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19</w:t>
      </w:r>
      <w:r>
        <w:fldChar w:fldCharType="end"/>
      </w:r>
      <w:r>
        <w:t>)</w:t>
      </w:r>
      <w:r w:rsidR="005015F2">
        <w:t>;</w:t>
      </w:r>
    </w:p>
    <w:p w14:paraId="556AE232" w14:textId="7EC143DB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«Фильтры» для фильтрации данных в таблице по статусу подразделения (см. п. </w:t>
      </w:r>
      <w:r>
        <w:fldChar w:fldCharType="begin"/>
      </w:r>
      <w:r>
        <w:instrText xml:space="preserve"> REF _Ref100822650 \r \h </w:instrText>
      </w:r>
      <w:r>
        <w:fldChar w:fldCharType="separate"/>
      </w:r>
      <w:r w:rsidR="003814B9">
        <w:t>4.3.1.5.2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16D1F1EB" w14:textId="77777777" w:rsidR="001171A3" w:rsidRDefault="001171A3" w:rsidP="00E579FD">
      <w:pPr>
        <w:pStyle w:val="afffff"/>
        <w:spacing w:line="276" w:lineRule="auto"/>
      </w:pPr>
      <w:r w:rsidRPr="006F4776">
        <w:drawing>
          <wp:inline distT="0" distB="0" distL="0" distR="0" wp14:anchorId="275FB8D5" wp14:editId="62AB17ED">
            <wp:extent cx="4877649" cy="6039866"/>
            <wp:effectExtent l="19050" t="19050" r="18415" b="184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987" cy="607124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A7D05" w14:textId="00EAB977" w:rsidR="001171A3" w:rsidRPr="000B41B7" w:rsidRDefault="001171A3" w:rsidP="00E00C82">
      <w:pPr>
        <w:pStyle w:val="afffff3"/>
      </w:pPr>
      <w:bookmarkStart w:id="162" w:name="_Ref1008229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19</w:t>
      </w:r>
      <w:r w:rsidR="00E37A55">
        <w:rPr>
          <w:noProof/>
        </w:rPr>
        <w:fldChar w:fldCharType="end"/>
      </w:r>
      <w:bookmarkEnd w:id="162"/>
      <w:r>
        <w:t xml:space="preserve"> – Организационная структура</w:t>
      </w:r>
    </w:p>
    <w:p w14:paraId="05C95449" w14:textId="780291A3" w:rsidR="00FD0FC6" w:rsidRDefault="00FD0FC6" w:rsidP="00E579FD">
      <w:pPr>
        <w:pStyle w:val="5"/>
        <w:spacing w:line="276" w:lineRule="auto"/>
      </w:pPr>
      <w:bookmarkStart w:id="163" w:name="_Ref100822650"/>
      <w:r>
        <w:t>Фильтрация списка</w:t>
      </w:r>
      <w:bookmarkEnd w:id="163"/>
      <w:r w:rsidR="001171A3">
        <w:t xml:space="preserve"> </w:t>
      </w:r>
      <w:r w:rsidR="001171A3" w:rsidRPr="000B41B7">
        <w:t>структурных подразделени</w:t>
      </w:r>
      <w:r w:rsidR="001171A3">
        <w:t>й</w:t>
      </w:r>
    </w:p>
    <w:p w14:paraId="7E54D004" w14:textId="207FEA0A" w:rsidR="001171A3" w:rsidRDefault="001171A3" w:rsidP="00E579FD">
      <w:pPr>
        <w:spacing w:line="276" w:lineRule="auto"/>
      </w:pPr>
      <w:r>
        <w:t xml:space="preserve">Для раздела предусмотрена фильтрация отображаемого списка </w:t>
      </w:r>
      <w:r w:rsidRPr="000B41B7">
        <w:t>структурных подразделени</w:t>
      </w:r>
      <w:r>
        <w:t>й по статусу подразделения. Возможные значения:</w:t>
      </w:r>
    </w:p>
    <w:p w14:paraId="16BD2D2E" w14:textId="230ED9BA" w:rsidR="001171A3" w:rsidRDefault="001171A3" w:rsidP="00E579FD">
      <w:pPr>
        <w:pStyle w:val="ul"/>
        <w:spacing w:line="276" w:lineRule="auto"/>
      </w:pPr>
      <w:r>
        <w:t>«Действующее»</w:t>
      </w:r>
      <w:r w:rsidR="005015F2">
        <w:t>;</w:t>
      </w:r>
    </w:p>
    <w:p w14:paraId="05AEA683" w14:textId="6743EEF0" w:rsidR="001171A3" w:rsidRDefault="001171A3" w:rsidP="00E579FD">
      <w:pPr>
        <w:pStyle w:val="ul"/>
        <w:spacing w:line="276" w:lineRule="auto"/>
      </w:pPr>
      <w:r>
        <w:t>«Планируемое»</w:t>
      </w:r>
      <w:r w:rsidR="005015F2">
        <w:t>;</w:t>
      </w:r>
    </w:p>
    <w:p w14:paraId="727AFDC6" w14:textId="010028F3" w:rsidR="001171A3" w:rsidRDefault="001171A3" w:rsidP="00E579FD">
      <w:pPr>
        <w:pStyle w:val="ul"/>
        <w:spacing w:line="276" w:lineRule="auto"/>
      </w:pPr>
      <w:r>
        <w:t>«Упраздненное».</w:t>
      </w:r>
    </w:p>
    <w:p w14:paraId="73667A61" w14:textId="617E9D87" w:rsidR="001171A3" w:rsidRDefault="00061543" w:rsidP="00E579FD">
      <w:pPr>
        <w:spacing w:line="276" w:lineRule="auto"/>
      </w:pPr>
      <w:r>
        <w:t>Для</w:t>
      </w:r>
      <w:r w:rsidR="001171A3">
        <w:t xml:space="preserve"> фильтраци</w:t>
      </w:r>
      <w:r>
        <w:t>и</w:t>
      </w:r>
      <w:r w:rsidR="001171A3">
        <w:t xml:space="preserve"> списка:</w:t>
      </w:r>
    </w:p>
    <w:p w14:paraId="3D71D958" w14:textId="74CC31C5" w:rsidR="001171A3" w:rsidRDefault="001171A3" w:rsidP="001E4B18">
      <w:pPr>
        <w:pStyle w:val="ol"/>
        <w:numPr>
          <w:ilvl w:val="0"/>
          <w:numId w:val="27"/>
        </w:numPr>
        <w:spacing w:line="276" w:lineRule="auto"/>
      </w:pPr>
      <w:r>
        <w:t>Нажмите кнопку «Фильтры» (</w:t>
      </w:r>
      <w:r>
        <w:fldChar w:fldCharType="begin"/>
      </w:r>
      <w:r>
        <w:instrText xml:space="preserve"> REF _Ref100823119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20</w:t>
      </w:r>
      <w:r>
        <w:fldChar w:fldCharType="end"/>
      </w:r>
      <w:r>
        <w:t xml:space="preserve">). </w:t>
      </w:r>
    </w:p>
    <w:p w14:paraId="53ABD36B" w14:textId="77777777" w:rsidR="001171A3" w:rsidRPr="000B41B7" w:rsidRDefault="001171A3" w:rsidP="00E579FD">
      <w:pPr>
        <w:pStyle w:val="afffff"/>
        <w:spacing w:line="276" w:lineRule="auto"/>
      </w:pPr>
      <w:r w:rsidRPr="003B4AF4">
        <w:drawing>
          <wp:inline distT="0" distB="0" distL="0" distR="0" wp14:anchorId="502AB59C" wp14:editId="611A8B6F">
            <wp:extent cx="5940000" cy="3942894"/>
            <wp:effectExtent l="19050" t="19050" r="22860" b="196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428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DA9088" w14:textId="3E09A57F" w:rsidR="001171A3" w:rsidRDefault="001171A3" w:rsidP="00E00C82">
      <w:pPr>
        <w:pStyle w:val="afffff3"/>
      </w:pPr>
      <w:bookmarkStart w:id="164" w:name="_Ref100823119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20</w:t>
      </w:r>
      <w:r w:rsidR="00E37A55">
        <w:rPr>
          <w:noProof/>
        </w:rPr>
        <w:fldChar w:fldCharType="end"/>
      </w:r>
      <w:bookmarkEnd w:id="164"/>
      <w:r w:rsidRPr="000B41B7">
        <w:t xml:space="preserve"> – </w:t>
      </w:r>
      <w:r>
        <w:t>Фильтрация структурных подразделений</w:t>
      </w:r>
    </w:p>
    <w:p w14:paraId="38E77105" w14:textId="4246A373" w:rsidR="001171A3" w:rsidRDefault="001171A3" w:rsidP="001E4B18">
      <w:pPr>
        <w:pStyle w:val="ol"/>
        <w:numPr>
          <w:ilvl w:val="0"/>
          <w:numId w:val="27"/>
        </w:numPr>
        <w:spacing w:line="276" w:lineRule="auto"/>
      </w:pPr>
      <w:r>
        <w:t xml:space="preserve">В открывшемся меню установите флаги напротив нужных значений статусов подразделений. </w:t>
      </w:r>
    </w:p>
    <w:p w14:paraId="21E7AED4" w14:textId="12CA6975" w:rsidR="001171A3" w:rsidRDefault="001171A3" w:rsidP="001E4B18">
      <w:pPr>
        <w:pStyle w:val="ol"/>
        <w:spacing w:line="276" w:lineRule="auto"/>
      </w:pPr>
      <w:r>
        <w:t xml:space="preserve">Отфильтрованный список будет отображен на странице. </w:t>
      </w:r>
    </w:p>
    <w:p w14:paraId="17B3212E" w14:textId="6E493B98" w:rsidR="00FD0FC6" w:rsidRDefault="00FD0FC6" w:rsidP="00E579FD">
      <w:pPr>
        <w:pStyle w:val="5"/>
        <w:spacing w:line="276" w:lineRule="auto"/>
      </w:pPr>
      <w:bookmarkStart w:id="165" w:name="_Ref100822643"/>
      <w:r>
        <w:t>Добавление записи о</w:t>
      </w:r>
      <w:bookmarkEnd w:id="165"/>
      <w:r w:rsidR="00C41926">
        <w:t xml:space="preserve"> структурном подразделении</w:t>
      </w:r>
    </w:p>
    <w:p w14:paraId="50D4DCD0" w14:textId="46B9C37B" w:rsidR="00FA6528" w:rsidRDefault="00FA6528" w:rsidP="00E579FD">
      <w:p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сначала добавить</w:t>
      </w:r>
      <w:r w:rsidR="00592CA3">
        <w:t xml:space="preserve"> </w:t>
      </w:r>
      <w:r w:rsidRPr="000B41B7">
        <w:t xml:space="preserve">здание </w:t>
      </w:r>
      <w:r w:rsidR="00592CA3">
        <w:br/>
      </w:r>
      <w:r w:rsidRPr="000B41B7">
        <w:t>в блоке «</w:t>
      </w:r>
      <w:r w:rsidR="00592CA3">
        <w:t>З</w:t>
      </w:r>
      <w:r w:rsidRPr="000B41B7">
        <w:t>дания»</w:t>
      </w:r>
      <w:r>
        <w:t xml:space="preserve"> (см. п. 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6C36C35" w14:textId="0D667EE3" w:rsidR="00B727A7" w:rsidRPr="000B41B7" w:rsidRDefault="00B727A7" w:rsidP="00E579FD">
      <w:pPr>
        <w:spacing w:line="276" w:lineRule="auto"/>
      </w:pPr>
      <w:r>
        <w:rPr>
          <w:b/>
        </w:rPr>
        <w:t>П</w:t>
      </w:r>
      <w:r w:rsidR="00E228EE">
        <w:rPr>
          <w:b/>
        </w:rPr>
        <w:t>р</w:t>
      </w:r>
      <w:r w:rsidRPr="000B41B7">
        <w:rPr>
          <w:b/>
        </w:rPr>
        <w:t>имечание</w:t>
      </w:r>
      <w:r w:rsidRPr="000B41B7">
        <w:t>. Ограничен выбор упраздненных зданий. Упраздненное здание может быть выбрано при следующих условиях:</w:t>
      </w:r>
    </w:p>
    <w:p w14:paraId="721B116E" w14:textId="77777777" w:rsidR="00B727A7" w:rsidRPr="000B41B7" w:rsidRDefault="00B727A7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1378A38C" w14:textId="77777777" w:rsidR="00B727A7" w:rsidRPr="000B41B7" w:rsidRDefault="00B727A7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5BFF1523" w14:textId="0E9B9AA6" w:rsidR="00C41926" w:rsidRDefault="00120B5C" w:rsidP="00E579FD">
      <w:pPr>
        <w:spacing w:line="276" w:lineRule="auto"/>
      </w:pPr>
      <w:r>
        <w:t>Для добавления записи</w:t>
      </w:r>
      <w:r w:rsidR="00C41926" w:rsidRPr="000B41B7">
        <w:t xml:space="preserve"> о структурн</w:t>
      </w:r>
      <w:r w:rsidR="00C41926">
        <w:t xml:space="preserve">ом </w:t>
      </w:r>
      <w:r w:rsidR="00C41926" w:rsidRPr="000B41B7">
        <w:t>подразделени</w:t>
      </w:r>
      <w:r w:rsidR="00C41926">
        <w:t xml:space="preserve">и в разделе «Структурные подразделения» нажмите кнопку «Добавить». Откроется форма «Новое </w:t>
      </w:r>
      <w:r w:rsidR="00C41926" w:rsidRPr="006107FB">
        <w:t>структурное подразделение</w:t>
      </w:r>
      <w:r w:rsidR="00C41926">
        <w:t>» (</w:t>
      </w:r>
      <w:r w:rsidR="00C41926">
        <w:fldChar w:fldCharType="begin"/>
      </w:r>
      <w:r w:rsidR="00C41926">
        <w:instrText xml:space="preserve"> REF _Ref96297264 \h </w:instrText>
      </w:r>
      <w:r w:rsidR="00C41926">
        <w:fldChar w:fldCharType="separate"/>
      </w:r>
      <w:r w:rsidR="003814B9">
        <w:t xml:space="preserve">Рисунок </w:t>
      </w:r>
      <w:r w:rsidR="003814B9">
        <w:rPr>
          <w:noProof/>
        </w:rPr>
        <w:t>21</w:t>
      </w:r>
      <w:r w:rsidR="00C41926">
        <w:fldChar w:fldCharType="end"/>
      </w:r>
      <w:r w:rsidR="00C41926">
        <w:t xml:space="preserve">). </w:t>
      </w:r>
    </w:p>
    <w:p w14:paraId="63DAC338" w14:textId="77777777" w:rsidR="00C41926" w:rsidRDefault="00C41926" w:rsidP="00E579FD">
      <w:pPr>
        <w:pStyle w:val="afffff"/>
        <w:spacing w:line="276" w:lineRule="auto"/>
      </w:pPr>
      <w:r w:rsidRPr="00F31E99">
        <w:drawing>
          <wp:inline distT="0" distB="0" distL="0" distR="0" wp14:anchorId="6B46B2D4" wp14:editId="1F115BB9">
            <wp:extent cx="5940000" cy="3945734"/>
            <wp:effectExtent l="19050" t="19050" r="22860" b="171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457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801D93" w14:textId="142F163C" w:rsidR="00C41926" w:rsidRDefault="00C41926" w:rsidP="00E579FD">
      <w:pPr>
        <w:pStyle w:val="aff8"/>
      </w:pPr>
      <w:bookmarkStart w:id="166" w:name="_Ref9629726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21</w:t>
      </w:r>
      <w:r w:rsidR="00E37A55">
        <w:rPr>
          <w:noProof/>
        </w:rPr>
        <w:fldChar w:fldCharType="end"/>
      </w:r>
      <w:bookmarkEnd w:id="166"/>
      <w:r>
        <w:t xml:space="preserve"> – Новое структурное подразделение</w:t>
      </w:r>
    </w:p>
    <w:p w14:paraId="7E84D474" w14:textId="304966AA" w:rsidR="00C41926" w:rsidRDefault="00C41926" w:rsidP="00E579FD">
      <w:pPr>
        <w:spacing w:line="276" w:lineRule="auto"/>
      </w:pPr>
      <w:r>
        <w:t xml:space="preserve">Содержание блоков и полей на форме зависит от выбранного типа подразделения. Подробная информация о каждом подразделении приведена в </w:t>
      </w:r>
      <w:r w:rsidR="00120B5C">
        <w:t>п</w:t>
      </w:r>
      <w:r>
        <w:t xml:space="preserve">п. </w:t>
      </w:r>
      <w:r w:rsidR="00C74800">
        <w:fldChar w:fldCharType="begin"/>
      </w:r>
      <w:r w:rsidR="00C74800">
        <w:instrText xml:space="preserve"> REF _Ref100963701 \r \h </w:instrText>
      </w:r>
      <w:r w:rsidR="00C74800">
        <w:fldChar w:fldCharType="separate"/>
      </w:r>
      <w:r w:rsidR="003814B9">
        <w:t>4.3.1.5.3.1</w:t>
      </w:r>
      <w:r w:rsidR="00C74800">
        <w:fldChar w:fldCharType="end"/>
      </w:r>
      <w:r w:rsidR="00C74800">
        <w:t xml:space="preserve"> </w:t>
      </w:r>
      <w:r>
        <w:t xml:space="preserve">– </w:t>
      </w:r>
      <w:r>
        <w:fldChar w:fldCharType="begin"/>
      </w:r>
      <w:r>
        <w:instrText xml:space="preserve"> REF _Ref90051591 \r \h </w:instrText>
      </w:r>
      <w:r>
        <w:fldChar w:fldCharType="separate"/>
      </w:r>
      <w:r w:rsidR="003814B9">
        <w:t>4.3.1.5.3.5</w:t>
      </w:r>
      <w:r>
        <w:fldChar w:fldCharType="end"/>
      </w:r>
      <w:r w:rsidR="00595090">
        <w:t xml:space="preserve"> настоящего документа</w:t>
      </w:r>
      <w:r>
        <w:t>.</w:t>
      </w:r>
    </w:p>
    <w:p w14:paraId="065FD009" w14:textId="7431ED68" w:rsidR="00C41926" w:rsidRDefault="00C41926" w:rsidP="00E579FD">
      <w:pPr>
        <w:pStyle w:val="6"/>
        <w:spacing w:line="276" w:lineRule="auto"/>
      </w:pPr>
      <w:bookmarkStart w:id="167" w:name="_Ref100963701"/>
      <w:r w:rsidRPr="00907F58">
        <w:t>Амбулаторное</w:t>
      </w:r>
      <w:r w:rsidRPr="000B41B7">
        <w:t xml:space="preserve"> подразделение</w:t>
      </w:r>
      <w:bookmarkEnd w:id="167"/>
    </w:p>
    <w:p w14:paraId="38315A5A" w14:textId="17CA10D4" w:rsidR="00C41926" w:rsidRDefault="00407364" w:rsidP="00E579FD">
      <w:pPr>
        <w:spacing w:line="276" w:lineRule="auto"/>
      </w:pPr>
      <w:r>
        <w:t>Для добавления записи</w:t>
      </w:r>
      <w:r w:rsidR="00C41926" w:rsidRPr="000B41B7">
        <w:t xml:space="preserve"> о</w:t>
      </w:r>
      <w:r w:rsidR="00C41926">
        <w:t>б амбулаторном подразделении:</w:t>
      </w:r>
      <w:r w:rsidR="00C41926" w:rsidRPr="000B41B7">
        <w:t xml:space="preserve"> </w:t>
      </w:r>
    </w:p>
    <w:p w14:paraId="480A7DA2" w14:textId="70F10E58" w:rsidR="00FA6528" w:rsidRDefault="00C41926" w:rsidP="001E4B18">
      <w:pPr>
        <w:pStyle w:val="ol"/>
        <w:numPr>
          <w:ilvl w:val="0"/>
          <w:numId w:val="39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«Амбулаторн</w:t>
      </w:r>
      <w:r w:rsidR="00FA6528">
        <w:t>ый</w:t>
      </w:r>
      <w:r>
        <w:t>»</w:t>
      </w:r>
      <w:r w:rsidR="00FA6528">
        <w:t>. На форме отобразятся блоки с полями, соответствующие выбранному типу (</w:t>
      </w:r>
      <w:r w:rsidR="00FA6528">
        <w:fldChar w:fldCharType="begin"/>
      </w:r>
      <w:r w:rsidR="00FA6528">
        <w:instrText xml:space="preserve"> REF _Ref100827495 \h </w:instrText>
      </w:r>
      <w:r w:rsidR="00FA6528">
        <w:fldChar w:fldCharType="separate"/>
      </w:r>
      <w:r w:rsidR="003814B9">
        <w:t xml:space="preserve">Рисунок </w:t>
      </w:r>
      <w:r w:rsidR="003814B9">
        <w:rPr>
          <w:noProof/>
        </w:rPr>
        <w:t>22</w:t>
      </w:r>
      <w:r w:rsidR="00FA6528">
        <w:fldChar w:fldCharType="end"/>
      </w:r>
      <w:r w:rsidR="00FA6528">
        <w:t xml:space="preserve">). </w:t>
      </w:r>
    </w:p>
    <w:p w14:paraId="55828CC3" w14:textId="77777777" w:rsidR="00FA6528" w:rsidRDefault="00FA6528" w:rsidP="00E579FD">
      <w:pPr>
        <w:pStyle w:val="afffff"/>
        <w:spacing w:line="276" w:lineRule="auto"/>
      </w:pPr>
      <w:r w:rsidRPr="00F31E99">
        <w:drawing>
          <wp:inline distT="0" distB="0" distL="0" distR="0" wp14:anchorId="32504B5D" wp14:editId="0F93E4BE">
            <wp:extent cx="5940000" cy="4601706"/>
            <wp:effectExtent l="19050" t="19050" r="22860" b="279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6017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5EF7AC" w14:textId="6F2E5E5B" w:rsidR="00FA6528" w:rsidRDefault="00FA6528" w:rsidP="00E579FD">
      <w:pPr>
        <w:pStyle w:val="aff8"/>
      </w:pPr>
      <w:bookmarkStart w:id="168" w:name="_Ref100827495"/>
      <w:bookmarkStart w:id="169" w:name="_Ref10082749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22</w:t>
      </w:r>
      <w:r w:rsidR="00E37A55">
        <w:rPr>
          <w:noProof/>
        </w:rPr>
        <w:fldChar w:fldCharType="end"/>
      </w:r>
      <w:bookmarkEnd w:id="168"/>
      <w:r>
        <w:t xml:space="preserve"> – Новое амбулаторное подразделение</w:t>
      </w:r>
      <w:bookmarkEnd w:id="169"/>
    </w:p>
    <w:p w14:paraId="7FFB6F42" w14:textId="71A2AA41" w:rsidR="00C41926" w:rsidRDefault="00C41926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76348E52" w14:textId="78B799C4" w:rsidR="00C41926" w:rsidRDefault="00C41926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297794">
        <w:t>;</w:t>
      </w:r>
    </w:p>
    <w:p w14:paraId="0D445B9C" w14:textId="3D191E27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297794">
        <w:t>;</w:t>
      </w:r>
    </w:p>
    <w:p w14:paraId="465A744E" w14:textId="1B0E8E54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297794">
        <w:t>;</w:t>
      </w:r>
    </w:p>
    <w:p w14:paraId="172C9C58" w14:textId="22AFCE21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297794">
        <w:t>;</w:t>
      </w:r>
    </w:p>
    <w:p w14:paraId="2576A4CD" w14:textId="4BADCD2A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</w:t>
      </w:r>
      <w:r w:rsidR="00297794">
        <w:t>;</w:t>
      </w:r>
    </w:p>
    <w:p w14:paraId="539D153A" w14:textId="7D5BF742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>»</w:t>
      </w:r>
      <w:r w:rsidR="00297794">
        <w:t>;</w:t>
      </w:r>
    </w:p>
    <w:p w14:paraId="4C443A38" w14:textId="5398B763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9600D3">
        <w:t>Врачебные кабинеты</w:t>
      </w:r>
      <w:r>
        <w:t>».</w:t>
      </w:r>
    </w:p>
    <w:p w14:paraId="51EA7CA8" w14:textId="499B66C3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_Ref513553002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5</w:t>
      </w:r>
      <w:r>
        <w:fldChar w:fldCharType="end"/>
      </w:r>
      <w:r w:rsidRPr="000B41B7">
        <w:t>)</w:t>
      </w:r>
      <w:r>
        <w:t>:</w:t>
      </w:r>
    </w:p>
    <w:p w14:paraId="6E1A0AB0" w14:textId="4E94101A" w:rsidR="00FA6528" w:rsidRDefault="00FA6528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_Ref100828403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23</w:t>
      </w:r>
      <w:r>
        <w:fldChar w:fldCharType="end"/>
      </w:r>
      <w:r>
        <w:t>).</w:t>
      </w:r>
    </w:p>
    <w:p w14:paraId="7818EA3C" w14:textId="77777777" w:rsidR="00FA6528" w:rsidRDefault="00FA6528" w:rsidP="00E579FD">
      <w:pPr>
        <w:pStyle w:val="afffff"/>
        <w:spacing w:line="276" w:lineRule="auto"/>
      </w:pPr>
      <w:r>
        <w:drawing>
          <wp:inline distT="0" distB="0" distL="0" distR="0" wp14:anchorId="3CB59B25" wp14:editId="46FDFF93">
            <wp:extent cx="3240000" cy="1826292"/>
            <wp:effectExtent l="19050" t="19050" r="17780" b="215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DEFA01" w14:textId="3B6D0BB6" w:rsidR="00FA6528" w:rsidRDefault="00FA6528" w:rsidP="00E579FD">
      <w:pPr>
        <w:pStyle w:val="aff8"/>
      </w:pPr>
      <w:bookmarkStart w:id="170" w:name="_Ref10082840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23</w:t>
      </w:r>
      <w:r w:rsidR="00E37A55">
        <w:rPr>
          <w:noProof/>
        </w:rPr>
        <w:fldChar w:fldCharType="end"/>
      </w:r>
      <w:bookmarkEnd w:id="170"/>
      <w:r>
        <w:t xml:space="preserve"> – Выбрать здания и помещения</w:t>
      </w:r>
    </w:p>
    <w:p w14:paraId="0FED5592" w14:textId="5AE93D71" w:rsidR="00FA6528" w:rsidRDefault="00FA6528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5B9610F1" w14:textId="57419F55" w:rsidR="00BE6A25" w:rsidRDefault="00FA6528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</w:t>
      </w:r>
      <w:r w:rsidR="00BE6A25">
        <w:t xml:space="preserve"> В блоке «Здания и помещения» отобразятся дополнительные поля для ввода данных.</w:t>
      </w:r>
    </w:p>
    <w:p w14:paraId="217A723E" w14:textId="234CD742" w:rsidR="00BE6A25" w:rsidRDefault="00BE6A25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_Ref100829045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24</w:t>
      </w:r>
      <w:r>
        <w:fldChar w:fldCharType="end"/>
      </w:r>
      <w:r>
        <w:t>).</w:t>
      </w:r>
    </w:p>
    <w:p w14:paraId="717D69F2" w14:textId="77777777" w:rsidR="00BE6A25" w:rsidRDefault="00BE6A25" w:rsidP="00E579FD">
      <w:pPr>
        <w:pStyle w:val="afffff"/>
        <w:spacing w:line="276" w:lineRule="auto"/>
      </w:pPr>
      <w:r>
        <w:drawing>
          <wp:inline distT="0" distB="0" distL="0" distR="0" wp14:anchorId="68E6F629" wp14:editId="7F7E7276">
            <wp:extent cx="3600000" cy="4744096"/>
            <wp:effectExtent l="19050" t="19050" r="19685" b="1841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56564E" w14:textId="31BBEF96" w:rsidR="00BE6A25" w:rsidRDefault="00BE6A25" w:rsidP="00E579FD">
      <w:pPr>
        <w:pStyle w:val="aff8"/>
      </w:pPr>
      <w:bookmarkStart w:id="171" w:name="_Ref10082904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24</w:t>
      </w:r>
      <w:r w:rsidR="00E37A55">
        <w:rPr>
          <w:noProof/>
        </w:rPr>
        <w:fldChar w:fldCharType="end"/>
      </w:r>
      <w:bookmarkEnd w:id="171"/>
      <w:r>
        <w:t xml:space="preserve"> – Выбрать специализированные признаки</w:t>
      </w:r>
    </w:p>
    <w:p w14:paraId="5239F608" w14:textId="517280CE" w:rsidR="00BE6A25" w:rsidRDefault="00BE6A25" w:rsidP="001E4B18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14A068F3" w14:textId="30C445DD" w:rsidR="00BE6A25" w:rsidRDefault="00BE6A2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3B1D2992" w14:textId="0BCC9DE9" w:rsidR="00BE6A25" w:rsidRDefault="00BE6A25" w:rsidP="001E4B18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>
        <w:fldChar w:fldCharType="begin"/>
      </w:r>
      <w:r>
        <w:instrText xml:space="preserve"> REF _Ref100829689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25</w:t>
      </w:r>
      <w:r>
        <w:fldChar w:fldCharType="end"/>
      </w:r>
      <w:r>
        <w:t>).</w:t>
      </w:r>
    </w:p>
    <w:p w14:paraId="68D0A75E" w14:textId="77777777" w:rsidR="00BE6A25" w:rsidRDefault="00BE6A25" w:rsidP="00E579FD">
      <w:pPr>
        <w:pStyle w:val="afffff"/>
        <w:spacing w:line="276" w:lineRule="auto"/>
      </w:pPr>
      <w:r>
        <w:drawing>
          <wp:inline distT="0" distB="0" distL="0" distR="0" wp14:anchorId="3E6E7D4A" wp14:editId="3BF43CEA">
            <wp:extent cx="3600000" cy="4565853"/>
            <wp:effectExtent l="19050" t="19050" r="19685" b="2540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B1BF7B" w14:textId="28000BBD" w:rsidR="00BE6A25" w:rsidRDefault="00BE6A25" w:rsidP="00E579FD">
      <w:pPr>
        <w:pStyle w:val="aff8"/>
      </w:pPr>
      <w:bookmarkStart w:id="172" w:name="_Ref1008296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25</w:t>
      </w:r>
      <w:r w:rsidR="00E37A55">
        <w:rPr>
          <w:noProof/>
        </w:rPr>
        <w:fldChar w:fldCharType="end"/>
      </w:r>
      <w:bookmarkEnd w:id="172"/>
      <w:r>
        <w:t xml:space="preserve"> – Новый адрес обслуживания</w:t>
      </w:r>
    </w:p>
    <w:p w14:paraId="690B8E99" w14:textId="02FA8425" w:rsidR="00BE6A25" w:rsidRDefault="00BE6A25" w:rsidP="001E4B18">
      <w:pPr>
        <w:pStyle w:val="ol"/>
        <w:spacing w:line="276" w:lineRule="auto"/>
      </w:pPr>
      <w:r>
        <w:t>В окне заполните поля.</w:t>
      </w:r>
    </w:p>
    <w:p w14:paraId="7B6A7745" w14:textId="77777777" w:rsidR="00BE6A25" w:rsidRDefault="00BE6A2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9D5ED49" w14:textId="1B0D3FAF" w:rsidR="00FE2E80" w:rsidRDefault="00FE2E80" w:rsidP="001E4B18">
      <w:pPr>
        <w:pStyle w:val="ol"/>
        <w:spacing w:line="276" w:lineRule="auto"/>
      </w:pPr>
      <w:r>
        <w:t>В блоке «Врачебные кабинеты» нажмите «Добавить». Откроется окно «Новый врачебный кабинет» (</w:t>
      </w:r>
      <w:r>
        <w:fldChar w:fldCharType="begin"/>
      </w:r>
      <w:r>
        <w:instrText xml:space="preserve"> REF _Ref100829928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26</w:t>
      </w:r>
      <w:r>
        <w:fldChar w:fldCharType="end"/>
      </w:r>
      <w:r>
        <w:t>).</w:t>
      </w:r>
    </w:p>
    <w:p w14:paraId="6EFCBB7F" w14:textId="77777777" w:rsidR="00FE2E80" w:rsidRDefault="00FE2E80" w:rsidP="00E579FD">
      <w:pPr>
        <w:pStyle w:val="afffff"/>
        <w:spacing w:line="276" w:lineRule="auto"/>
      </w:pPr>
      <w:r>
        <w:drawing>
          <wp:inline distT="0" distB="0" distL="0" distR="0" wp14:anchorId="4C14143A" wp14:editId="69C97E11">
            <wp:extent cx="3600000" cy="4937334"/>
            <wp:effectExtent l="19050" t="19050" r="19685" b="158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9373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B1D6E4" w14:textId="19E801C1" w:rsidR="00FE2E80" w:rsidRDefault="00FE2E80" w:rsidP="00E579FD">
      <w:pPr>
        <w:pStyle w:val="aff8"/>
      </w:pPr>
      <w:bookmarkStart w:id="173" w:name="_Ref1008299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26</w:t>
      </w:r>
      <w:r w:rsidR="00E37A55">
        <w:rPr>
          <w:noProof/>
        </w:rPr>
        <w:fldChar w:fldCharType="end"/>
      </w:r>
      <w:bookmarkEnd w:id="173"/>
      <w:r>
        <w:t xml:space="preserve"> – Новый врачебный кабинет</w:t>
      </w:r>
    </w:p>
    <w:p w14:paraId="718DEE6C" w14:textId="77777777" w:rsidR="00FE2E80" w:rsidRDefault="00FE2E80" w:rsidP="001E4B18">
      <w:pPr>
        <w:pStyle w:val="ol"/>
        <w:spacing w:line="276" w:lineRule="auto"/>
      </w:pPr>
      <w:r>
        <w:t>В окне заполните поля.</w:t>
      </w:r>
    </w:p>
    <w:p w14:paraId="6D00A057" w14:textId="77777777" w:rsidR="00FE2E80" w:rsidRDefault="00FE2E80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E61A2D8" w14:textId="4E38BA15" w:rsidR="00C41926" w:rsidRDefault="00C41926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93AAC66" wp14:editId="3AF4A051">
            <wp:extent cx="180000" cy="180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2B0FF80" w14:textId="4AC73CC5" w:rsidR="00C41926" w:rsidRDefault="00C41926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407364">
        <w:br/>
      </w:r>
      <w:r w:rsidR="00646617">
        <w:t>(с использованием УКЭП или без УКЭП)</w:t>
      </w:r>
      <w:r>
        <w:t>.</w:t>
      </w:r>
    </w:p>
    <w:p w14:paraId="5A26C770" w14:textId="27131334" w:rsidR="00C41926" w:rsidRPr="000B41B7" w:rsidRDefault="00C41926" w:rsidP="00E579FD">
      <w:pPr>
        <w:pStyle w:val="afffff1"/>
        <w:spacing w:line="276" w:lineRule="auto"/>
      </w:pPr>
      <w:bookmarkStart w:id="174" w:name="_Ref513553002"/>
      <w:bookmarkStart w:id="175" w:name="_Ref100822574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</w:t>
      </w:r>
      <w:r w:rsidR="00E37A55">
        <w:rPr>
          <w:noProof/>
        </w:rPr>
        <w:fldChar w:fldCharType="end"/>
      </w:r>
      <w:bookmarkEnd w:id="174"/>
      <w:r w:rsidRPr="000B41B7">
        <w:t xml:space="preserve"> – Описание полей </w:t>
      </w:r>
      <w:r w:rsidR="00FA6528">
        <w:t>для</w:t>
      </w:r>
      <w:r w:rsidRPr="000B41B7">
        <w:t xml:space="preserve"> типа подразделения «Амбулаторный»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338"/>
        <w:gridCol w:w="3962"/>
      </w:tblGrid>
      <w:tr w:rsidR="00C41926" w:rsidRPr="00407364" w14:paraId="3528ABD0" w14:textId="77777777" w:rsidTr="00407364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CBDF506" w14:textId="5F57EA60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№</w:t>
            </w:r>
            <w:r w:rsidR="00407364" w:rsidRPr="00407364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3E6D98C8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51" w:type="pct"/>
            <w:shd w:val="clear" w:color="auto" w:fill="auto"/>
            <w:vAlign w:val="center"/>
          </w:tcPr>
          <w:p w14:paraId="0D8B13F1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Описание</w:t>
            </w:r>
          </w:p>
        </w:tc>
        <w:tc>
          <w:tcPr>
            <w:tcW w:w="2120" w:type="pct"/>
            <w:shd w:val="clear" w:color="auto" w:fill="auto"/>
            <w:vAlign w:val="center"/>
          </w:tcPr>
          <w:p w14:paraId="2B88AB84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Вид, способ ввода</w:t>
            </w:r>
          </w:p>
        </w:tc>
      </w:tr>
      <w:tr w:rsidR="00164F17" w:rsidRPr="000B41B7" w14:paraId="5CA0E710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8AC8646" w14:textId="6C17369B" w:rsidR="00164F17" w:rsidRPr="000B41B7" w:rsidRDefault="00164F17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87E3415" w14:textId="0AAAAE1B" w:rsidR="00164F17" w:rsidRPr="000B41B7" w:rsidRDefault="00164F17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164F17" w:rsidRPr="000B41B7" w14:paraId="4F5CE8D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4C8E40C" w14:textId="20454AA3" w:rsidR="00164F17" w:rsidRPr="000B41B7" w:rsidRDefault="00164F17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69E17B05" w14:textId="1D4D0910" w:rsidR="00164F17" w:rsidRPr="000B41B7" w:rsidRDefault="00164F17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51" w:type="pct"/>
            <w:shd w:val="clear" w:color="auto" w:fill="auto"/>
          </w:tcPr>
          <w:p w14:paraId="0A3966C8" w14:textId="2F6166FB" w:rsidR="00164F17" w:rsidRPr="000B41B7" w:rsidRDefault="00164F17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20" w:type="pct"/>
            <w:shd w:val="clear" w:color="auto" w:fill="auto"/>
          </w:tcPr>
          <w:p w14:paraId="5728B2B7" w14:textId="3CB8B3F1" w:rsidR="00164F17" w:rsidRPr="000B41B7" w:rsidRDefault="00164F17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164F17" w:rsidRPr="000B41B7" w14:paraId="4A4D0D3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D65B937" w14:textId="2F02324B" w:rsidR="00164F17" w:rsidRPr="000B41B7" w:rsidRDefault="00164F17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127F23FD" w14:textId="02503A92" w:rsidR="00164F17" w:rsidRPr="000B41B7" w:rsidRDefault="00164F17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51" w:type="pct"/>
            <w:shd w:val="clear" w:color="auto" w:fill="auto"/>
          </w:tcPr>
          <w:p w14:paraId="32944C72" w14:textId="5AE3A5EA" w:rsidR="00164F17" w:rsidRPr="000B41B7" w:rsidRDefault="00164F17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20" w:type="pct"/>
            <w:shd w:val="clear" w:color="auto" w:fill="auto"/>
          </w:tcPr>
          <w:p w14:paraId="7E457957" w14:textId="6A60E8A9" w:rsidR="00164F17" w:rsidRPr="000B41B7" w:rsidRDefault="00164F17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164F17" w:rsidRPr="000B41B7" w14:paraId="2B5BCB2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FFF8CB5" w14:textId="22CA8665" w:rsidR="00164F17" w:rsidRPr="000B41B7" w:rsidRDefault="00164F17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49C5BF44" w14:textId="4E9292DA" w:rsidR="00164F17" w:rsidRPr="000B41B7" w:rsidRDefault="00164F17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51" w:type="pct"/>
            <w:shd w:val="clear" w:color="auto" w:fill="auto"/>
          </w:tcPr>
          <w:p w14:paraId="4247606E" w14:textId="68189DF1" w:rsidR="00164F17" w:rsidRPr="000B41B7" w:rsidRDefault="00164F17" w:rsidP="00E579FD">
            <w:pPr>
              <w:pStyle w:val="affffd"/>
              <w:spacing w:line="276" w:lineRule="auto"/>
            </w:pPr>
            <w:r>
              <w:t>Тип подразделения («Амбулаторный»)</w:t>
            </w:r>
          </w:p>
        </w:tc>
        <w:tc>
          <w:tcPr>
            <w:tcW w:w="2120" w:type="pct"/>
            <w:shd w:val="clear" w:color="auto" w:fill="auto"/>
          </w:tcPr>
          <w:p w14:paraId="2528C1A1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474B35CD" w14:textId="4C29A1BA" w:rsidR="00164F17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07364">
              <w:t xml:space="preserve">ФРНСИ </w:t>
            </w:r>
            <w:r w:rsidRPr="00ED5460">
              <w:t xml:space="preserve">«Типы структурных подразделений, участвующих в оказании медицинской помощи», </w:t>
            </w:r>
            <w:r w:rsidR="00297794">
              <w:br/>
            </w:r>
            <w:r w:rsidRPr="00ED5460">
              <w:t>OID 1.2.643.5.1.13.13.99.2.299</w:t>
            </w:r>
            <w:r w:rsidR="00164F17">
              <w:t xml:space="preserve"> </w:t>
            </w:r>
          </w:p>
        </w:tc>
      </w:tr>
      <w:tr w:rsidR="00CA6F6D" w:rsidRPr="000B41B7" w14:paraId="17899F5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6F186B" w14:textId="5029D02E" w:rsidR="00CA6F6D" w:rsidRPr="000B41B7" w:rsidRDefault="00CA6F6D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52089A09" w14:textId="6F246720" w:rsidR="00CA6F6D" w:rsidRPr="000B41B7" w:rsidRDefault="00CA6F6D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51" w:type="pct"/>
            <w:shd w:val="clear" w:color="auto" w:fill="auto"/>
          </w:tcPr>
          <w:p w14:paraId="2F0A2AF4" w14:textId="0E7CD9DE" w:rsidR="00CA6F6D" w:rsidRPr="000B41B7" w:rsidRDefault="00CA6F6D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20" w:type="pct"/>
            <w:shd w:val="clear" w:color="auto" w:fill="auto"/>
          </w:tcPr>
          <w:p w14:paraId="5A936646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41EAAC2" w14:textId="57E2AB13" w:rsidR="00CA6F6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07364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 w:rsidR="00CA6F6D">
              <w:t xml:space="preserve"> </w:t>
            </w:r>
          </w:p>
        </w:tc>
      </w:tr>
      <w:tr w:rsidR="00CA6F6D" w:rsidRPr="000B41B7" w14:paraId="3F2824A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366AF1" w14:textId="62951E79" w:rsidR="00CA6F6D" w:rsidRPr="000B41B7" w:rsidRDefault="00CA6F6D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62B16B60" w14:textId="0DBEFEDF" w:rsidR="00CA6F6D" w:rsidRPr="000B41B7" w:rsidRDefault="00CA6F6D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51" w:type="pct"/>
            <w:shd w:val="clear" w:color="auto" w:fill="auto"/>
          </w:tcPr>
          <w:p w14:paraId="4B713B2F" w14:textId="52498D2A" w:rsidR="00CA6F6D" w:rsidRPr="000B41B7" w:rsidRDefault="00CA6F6D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20" w:type="pct"/>
            <w:shd w:val="clear" w:color="auto" w:fill="auto"/>
          </w:tcPr>
          <w:p w14:paraId="51F856D6" w14:textId="783CDD19" w:rsidR="00CA6F6D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CA6F6D">
              <w:t xml:space="preserve"> </w:t>
            </w:r>
          </w:p>
        </w:tc>
      </w:tr>
      <w:tr w:rsidR="00CA6F6D" w:rsidRPr="000B41B7" w14:paraId="15ABBDC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98C0A9" w14:textId="73446E9A" w:rsidR="00CA6F6D" w:rsidRPr="000B41B7" w:rsidRDefault="00CA6F6D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1123ED3D" w14:textId="2353EFA0" w:rsidR="00CA6F6D" w:rsidRPr="000B41B7" w:rsidRDefault="00CA6F6D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51" w:type="pct"/>
            <w:shd w:val="clear" w:color="auto" w:fill="auto"/>
          </w:tcPr>
          <w:p w14:paraId="2A50E878" w14:textId="7EC5CB4A" w:rsidR="00CA6F6D" w:rsidRPr="000B41B7" w:rsidRDefault="00CA6F6D" w:rsidP="00E579FD">
            <w:pPr>
              <w:pStyle w:val="affffd"/>
              <w:spacing w:line="276" w:lineRule="auto"/>
            </w:pPr>
            <w:r>
              <w:t>Признак то</w:t>
            </w:r>
            <w:r w:rsidR="00A65B22">
              <w:t xml:space="preserve">го, что деятельность СП будет осуществляться в рамках запланированной лицензии </w:t>
            </w:r>
          </w:p>
        </w:tc>
        <w:tc>
          <w:tcPr>
            <w:tcW w:w="2120" w:type="pct"/>
            <w:shd w:val="clear" w:color="auto" w:fill="auto"/>
          </w:tcPr>
          <w:p w14:paraId="3B64E3B6" w14:textId="77777777" w:rsidR="00A65B22" w:rsidRDefault="00A65B22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CF31CFB" w14:textId="3393C3A5" w:rsidR="00CA6F6D" w:rsidRPr="000B41B7" w:rsidRDefault="00BA1035" w:rsidP="00E579FD">
            <w:pPr>
              <w:pStyle w:val="affffd"/>
              <w:spacing w:line="276" w:lineRule="auto"/>
            </w:pPr>
            <w:r>
              <w:t>Поле отображается</w:t>
            </w:r>
            <w:r w:rsidR="00A65B22">
              <w:t xml:space="preserve">, </w:t>
            </w:r>
            <w:r>
              <w:t xml:space="preserve">если у </w:t>
            </w:r>
            <w:r w:rsidR="00A65B22">
              <w:t>о</w:t>
            </w:r>
            <w:r>
              <w:t>рганизации в блоке «Сведения о работах и услугах, планируемых осуществлять в рамках лицензии» есть записи</w:t>
            </w:r>
            <w:r w:rsidR="00A65B22">
              <w:t xml:space="preserve"> (см. п. </w:t>
            </w:r>
            <w:r w:rsidR="00A65B22">
              <w:fldChar w:fldCharType="begin"/>
            </w:r>
            <w:r w:rsidR="00A65B22">
              <w:instrText xml:space="preserve"> REF _Ref89782300 \r \h </w:instrText>
            </w:r>
            <w:r w:rsidR="00A65B22">
              <w:fldChar w:fldCharType="separate"/>
            </w:r>
            <w:r w:rsidR="003814B9">
              <w:t>4.3.1.12</w:t>
            </w:r>
            <w:r w:rsidR="00A65B22">
              <w:fldChar w:fldCharType="end"/>
            </w:r>
            <w:r w:rsidR="0014380D">
              <w:t xml:space="preserve"> настоящего документа</w:t>
            </w:r>
            <w:r w:rsidR="00A65B22">
              <w:t>)</w:t>
            </w:r>
          </w:p>
        </w:tc>
      </w:tr>
      <w:tr w:rsidR="00CA6F6D" w:rsidRPr="000B41B7" w14:paraId="236E921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FB81C0A" w14:textId="661C9355" w:rsidR="00CA6F6D" w:rsidRPr="000B41B7" w:rsidRDefault="00CA6F6D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5518AA1C" w14:textId="05A9FE73" w:rsidR="00CA6F6D" w:rsidRPr="000B41B7" w:rsidRDefault="00CA6F6D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51" w:type="pct"/>
            <w:shd w:val="clear" w:color="auto" w:fill="auto"/>
          </w:tcPr>
          <w:p w14:paraId="2E42E564" w14:textId="3937E60B" w:rsidR="00CA6F6D" w:rsidRPr="000B41B7" w:rsidRDefault="00A65B22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20" w:type="pct"/>
            <w:shd w:val="clear" w:color="auto" w:fill="auto"/>
          </w:tcPr>
          <w:p w14:paraId="5766F269" w14:textId="2821E6E3" w:rsidR="00CA6F6D" w:rsidRPr="000B41B7" w:rsidRDefault="00A65B2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A65B22" w:rsidRPr="000B41B7" w14:paraId="12D4645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50EC6CF" w14:textId="37A352FB" w:rsidR="00A65B22" w:rsidRPr="000B41B7" w:rsidRDefault="00A65B2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64AA856" w14:textId="77777777" w:rsidR="00F671AF" w:rsidRDefault="00A65B22" w:rsidP="00E579FD">
            <w:pPr>
              <w:pStyle w:val="affffd"/>
              <w:spacing w:line="276" w:lineRule="auto"/>
            </w:pPr>
            <w:r>
              <w:t>Здания и помещения</w:t>
            </w:r>
            <w:r w:rsidR="00F671AF">
              <w:t>.</w:t>
            </w:r>
          </w:p>
          <w:p w14:paraId="0748E70C" w14:textId="71AA78AE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</w:t>
            </w:r>
            <w:r w:rsidR="002173AD">
              <w:br/>
            </w:r>
            <w:r>
              <w:t xml:space="preserve">Для каждого здания заполняются поля </w:t>
            </w:r>
          </w:p>
        </w:tc>
      </w:tr>
      <w:tr w:rsidR="00F671AF" w:rsidRPr="000B41B7" w14:paraId="5512C1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45421A0" w14:textId="6EA7665C" w:rsidR="00F671AF" w:rsidRPr="000B41B7" w:rsidRDefault="00F671AF" w:rsidP="00E579FD">
            <w:pPr>
              <w:pStyle w:val="affffd"/>
              <w:spacing w:line="276" w:lineRule="auto"/>
            </w:pPr>
            <w:r>
              <w:t>2.</w:t>
            </w:r>
            <w:r w:rsidRPr="000B41B7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322B1FB" w14:textId="09982557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>Планов</w:t>
            </w:r>
            <w:r>
              <w:t>ые</w:t>
            </w:r>
            <w:r w:rsidRPr="000B41B7">
              <w:t xml:space="preserve"> посещени</w:t>
            </w:r>
            <w:r>
              <w:t>я</w:t>
            </w:r>
            <w:r w:rsidRPr="000B41B7">
              <w:t xml:space="preserve"> в смену</w:t>
            </w:r>
          </w:p>
        </w:tc>
      </w:tr>
      <w:tr w:rsidR="00CA6F6D" w:rsidRPr="000B41B7" w14:paraId="59C9626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B83F106" w14:textId="4B8A62E3" w:rsidR="00CA6F6D" w:rsidRPr="000B41B7" w:rsidRDefault="00F671AF" w:rsidP="00E579FD">
            <w:pPr>
              <w:pStyle w:val="affffd"/>
              <w:spacing w:line="276" w:lineRule="auto"/>
            </w:pPr>
            <w:r>
              <w:t>2.</w:t>
            </w:r>
            <w:r w:rsidR="00CA6F6D">
              <w:t>1.1</w:t>
            </w:r>
          </w:p>
        </w:tc>
        <w:tc>
          <w:tcPr>
            <w:tcW w:w="1215" w:type="pct"/>
            <w:shd w:val="clear" w:color="auto" w:fill="auto"/>
          </w:tcPr>
          <w:p w14:paraId="1FC257F6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7DB5379A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Общее количество плановых посещений в смену</w:t>
            </w:r>
          </w:p>
        </w:tc>
        <w:tc>
          <w:tcPr>
            <w:tcW w:w="2120" w:type="pct"/>
            <w:shd w:val="clear" w:color="auto" w:fill="auto"/>
          </w:tcPr>
          <w:p w14:paraId="2C231AD7" w14:textId="09D15EEE" w:rsidR="00CA6F6D" w:rsidRPr="000B41B7" w:rsidRDefault="00CA6F6D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F671AF">
              <w:t xml:space="preserve">в 4 </w:t>
            </w:r>
            <w:r w:rsidRPr="000B41B7">
              <w:t>символ</w:t>
            </w:r>
            <w:r w:rsidR="00F671AF">
              <w:t>а</w:t>
            </w:r>
          </w:p>
        </w:tc>
      </w:tr>
      <w:tr w:rsidR="00F671AF" w:rsidRPr="000B41B7" w14:paraId="6757BDF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DCFE687" w14:textId="1700808C" w:rsidR="00F671AF" w:rsidRDefault="00F671AF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4BCB80DD" w14:textId="77777777" w:rsidR="00F671AF" w:rsidRDefault="00F671AF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591B847C" w14:textId="77777777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0FB67FF6" w14:textId="282C9615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345D5C7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C1F45AF" w14:textId="09504BC9" w:rsidR="00F671AF" w:rsidRDefault="00F671AF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215" w:type="pct"/>
            <w:shd w:val="clear" w:color="auto" w:fill="auto"/>
          </w:tcPr>
          <w:p w14:paraId="46C110B5" w14:textId="77777777" w:rsidR="00F671AF" w:rsidRDefault="00F671AF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77AACA30" w14:textId="77777777" w:rsidR="00F671AF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женского пола </w:t>
            </w:r>
          </w:p>
        </w:tc>
        <w:tc>
          <w:tcPr>
            <w:tcW w:w="2120" w:type="pct"/>
            <w:shd w:val="clear" w:color="auto" w:fill="auto"/>
          </w:tcPr>
          <w:p w14:paraId="6E1B9CDA" w14:textId="2CA57781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4FA0373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CB22D01" w14:textId="68781816" w:rsidR="00F671AF" w:rsidRDefault="00F671AF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5A757A65" w14:textId="77777777" w:rsidR="00F671AF" w:rsidRDefault="00F671AF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67E5586B" w14:textId="77777777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в возрасте от 60 лет </w:t>
            </w:r>
          </w:p>
        </w:tc>
        <w:tc>
          <w:tcPr>
            <w:tcW w:w="2120" w:type="pct"/>
            <w:shd w:val="clear" w:color="auto" w:fill="auto"/>
          </w:tcPr>
          <w:p w14:paraId="647DF801" w14:textId="3A1EEAD5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63168027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0735F05" w14:textId="6240FB6D" w:rsidR="00F671AF" w:rsidRPr="000B41B7" w:rsidRDefault="00F671AF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4614811" w14:textId="1473F914" w:rsidR="00F671AF" w:rsidRPr="000B41B7" w:rsidRDefault="00F671AF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F671AF" w:rsidRPr="000B41B7" w14:paraId="625A050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13F390C" w14:textId="6ED835E9" w:rsidR="00F671AF" w:rsidRDefault="00F671AF" w:rsidP="00E579FD">
            <w:pPr>
              <w:pStyle w:val="affffd"/>
              <w:spacing w:line="276" w:lineRule="auto"/>
            </w:pPr>
            <w:r>
              <w:t>2.2.1</w:t>
            </w:r>
          </w:p>
        </w:tc>
        <w:tc>
          <w:tcPr>
            <w:tcW w:w="1215" w:type="pct"/>
            <w:shd w:val="clear" w:color="auto" w:fill="auto"/>
          </w:tcPr>
          <w:p w14:paraId="217C7C3E" w14:textId="77777777" w:rsidR="00F671AF" w:rsidRDefault="00F671AF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3FB72C2B" w14:textId="5ADB551E" w:rsidR="00F671AF" w:rsidRDefault="00F671AF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712638B2" w14:textId="7FE16952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4A96DBD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27F4A23" w14:textId="77990C60" w:rsidR="00F671AF" w:rsidRDefault="00F671AF" w:rsidP="00E579FD">
            <w:pPr>
              <w:pStyle w:val="affffd"/>
              <w:spacing w:line="276" w:lineRule="auto"/>
            </w:pPr>
            <w:r>
              <w:t>2.2.2</w:t>
            </w:r>
          </w:p>
        </w:tc>
        <w:tc>
          <w:tcPr>
            <w:tcW w:w="1215" w:type="pct"/>
            <w:shd w:val="clear" w:color="auto" w:fill="auto"/>
          </w:tcPr>
          <w:p w14:paraId="584BF8D4" w14:textId="77777777" w:rsidR="00F671AF" w:rsidRDefault="00F671AF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7595CE3B" w14:textId="77777777" w:rsidR="00F671AF" w:rsidRDefault="00F671AF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0F1598E2" w14:textId="5FF7BE27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3F0D083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87D64E2" w14:textId="2B5D5370" w:rsidR="00F671AF" w:rsidRDefault="00F671AF" w:rsidP="00E579FD">
            <w:pPr>
              <w:pStyle w:val="affffd"/>
              <w:spacing w:line="276" w:lineRule="auto"/>
            </w:pPr>
            <w:r>
              <w:t>2.2.3</w:t>
            </w:r>
          </w:p>
        </w:tc>
        <w:tc>
          <w:tcPr>
            <w:tcW w:w="1215" w:type="pct"/>
            <w:shd w:val="clear" w:color="auto" w:fill="auto"/>
          </w:tcPr>
          <w:p w14:paraId="1D940367" w14:textId="77777777" w:rsidR="00F671AF" w:rsidRDefault="00F671AF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52533CF7" w14:textId="77777777" w:rsidR="00F671AF" w:rsidRDefault="00F671AF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5E56B28F" w14:textId="3DFEE901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6EA44A0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2001D62" w14:textId="622179D7" w:rsidR="00F671AF" w:rsidRDefault="00F671AF" w:rsidP="00E579FD">
            <w:pPr>
              <w:pStyle w:val="affffd"/>
              <w:spacing w:line="276" w:lineRule="auto"/>
            </w:pPr>
            <w:r>
              <w:t xml:space="preserve">2.2.4 </w:t>
            </w:r>
          </w:p>
        </w:tc>
        <w:tc>
          <w:tcPr>
            <w:tcW w:w="1215" w:type="pct"/>
            <w:shd w:val="clear" w:color="auto" w:fill="auto"/>
          </w:tcPr>
          <w:p w14:paraId="097433CA" w14:textId="77777777" w:rsidR="00F671AF" w:rsidRDefault="00F671AF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49F3712C" w14:textId="77777777" w:rsidR="00F671AF" w:rsidRDefault="00F671AF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1B4985F2" w14:textId="14985AD0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7AB0E1ED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78F9007" w14:textId="2AD5B0AF" w:rsidR="005A5138" w:rsidRDefault="005A5138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C2320DF" w14:textId="519D7A71" w:rsidR="005A5138" w:rsidRPr="000B41B7" w:rsidRDefault="005A5138" w:rsidP="00E579FD">
            <w:pPr>
              <w:pStyle w:val="affffd"/>
              <w:spacing w:line="276" w:lineRule="auto"/>
            </w:pPr>
            <w:r>
              <w:t>Прикрепленные жители</w:t>
            </w:r>
          </w:p>
        </w:tc>
      </w:tr>
      <w:tr w:rsidR="005A5138" w:rsidRPr="000B41B7" w14:paraId="4163E95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FB93328" w14:textId="7E62B8F3" w:rsidR="005A5138" w:rsidRPr="000B41B7" w:rsidRDefault="005A5138" w:rsidP="00E579FD">
            <w:pPr>
              <w:pStyle w:val="affffd"/>
              <w:spacing w:line="276" w:lineRule="auto"/>
            </w:pPr>
            <w:r>
              <w:t>2.3.1</w:t>
            </w:r>
          </w:p>
        </w:tc>
        <w:tc>
          <w:tcPr>
            <w:tcW w:w="1215" w:type="pct"/>
            <w:shd w:val="clear" w:color="auto" w:fill="auto"/>
          </w:tcPr>
          <w:p w14:paraId="6EEC50FB" w14:textId="075526DD" w:rsidR="005A5138" w:rsidRPr="000B41B7" w:rsidRDefault="005A5138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7AEBAA03" w14:textId="77777777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>Количество жителей, прикрепленных к данному подразделению</w:t>
            </w:r>
          </w:p>
        </w:tc>
        <w:tc>
          <w:tcPr>
            <w:tcW w:w="2120" w:type="pct"/>
            <w:shd w:val="clear" w:color="auto" w:fill="auto"/>
          </w:tcPr>
          <w:p w14:paraId="3DE6269B" w14:textId="238B63CE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431551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FB9110" w14:textId="4CA4E857" w:rsidR="005A5138" w:rsidRDefault="005A5138" w:rsidP="00E579FD">
            <w:pPr>
              <w:pStyle w:val="affffd"/>
              <w:spacing w:line="276" w:lineRule="auto"/>
            </w:pPr>
            <w:r>
              <w:t>2.3.2</w:t>
            </w:r>
          </w:p>
        </w:tc>
        <w:tc>
          <w:tcPr>
            <w:tcW w:w="1215" w:type="pct"/>
            <w:shd w:val="clear" w:color="auto" w:fill="auto"/>
          </w:tcPr>
          <w:p w14:paraId="3DF8E037" w14:textId="77777777" w:rsidR="005A5138" w:rsidRDefault="005A5138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0FBE69D0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 xml:space="preserve">Количество лиц из числа прикрепленных жителей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16EDFD26" w14:textId="21C6F537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22167F0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3D90CC9" w14:textId="16361E5F" w:rsidR="005A5138" w:rsidRDefault="005A5138" w:rsidP="00E579FD">
            <w:pPr>
              <w:pStyle w:val="affffd"/>
              <w:spacing w:line="276" w:lineRule="auto"/>
            </w:pPr>
            <w:r>
              <w:t>2.3.3</w:t>
            </w:r>
          </w:p>
        </w:tc>
        <w:tc>
          <w:tcPr>
            <w:tcW w:w="1215" w:type="pct"/>
            <w:shd w:val="clear" w:color="auto" w:fill="auto"/>
          </w:tcPr>
          <w:p w14:paraId="58CC4D24" w14:textId="77777777" w:rsidR="005A5138" w:rsidRDefault="005A5138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30B83AEA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>Количество лиц женского пола из числа прикрепленных жителей</w:t>
            </w:r>
          </w:p>
        </w:tc>
        <w:tc>
          <w:tcPr>
            <w:tcW w:w="2120" w:type="pct"/>
            <w:shd w:val="clear" w:color="auto" w:fill="auto"/>
          </w:tcPr>
          <w:p w14:paraId="26B8FEDF" w14:textId="44405A04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05414D9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413734D" w14:textId="10C6E22F" w:rsidR="005A5138" w:rsidRDefault="005A5138" w:rsidP="00E579FD">
            <w:pPr>
              <w:pStyle w:val="affffd"/>
              <w:spacing w:line="276" w:lineRule="auto"/>
            </w:pPr>
            <w:r>
              <w:t>2.3.4</w:t>
            </w:r>
          </w:p>
        </w:tc>
        <w:tc>
          <w:tcPr>
            <w:tcW w:w="1215" w:type="pct"/>
            <w:shd w:val="clear" w:color="auto" w:fill="auto"/>
          </w:tcPr>
          <w:p w14:paraId="093B2951" w14:textId="77777777" w:rsidR="005A5138" w:rsidRDefault="005A5138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3DACC1D2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>Количество лиц из числа прикрепленных жителей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27947460" w14:textId="2CD781FD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3AFF031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8CA48D6" w14:textId="64269C10" w:rsidR="005A5138" w:rsidRDefault="005A5138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BD2A489" w14:textId="414CA31A" w:rsidR="005A5138" w:rsidRPr="00CF651F" w:rsidRDefault="005A5138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CA6F6D" w:rsidRPr="000B41B7" w14:paraId="536E3D48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4B1F22" w14:textId="35F9D109" w:rsidR="00CA6F6D" w:rsidRDefault="005A5138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1DF61D71" w14:textId="32FD9DF0" w:rsidR="00CA6F6D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05D43379" w14:textId="4C4D7DF4" w:rsidR="00CA6F6D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5A5138">
              <w:t xml:space="preserve"> подразделением</w:t>
            </w:r>
          </w:p>
        </w:tc>
        <w:tc>
          <w:tcPr>
            <w:tcW w:w="2120" w:type="pct"/>
            <w:shd w:val="clear" w:color="auto" w:fill="auto"/>
          </w:tcPr>
          <w:p w14:paraId="03722396" w14:textId="77777777" w:rsidR="00CA6F6D" w:rsidRDefault="00CA6F6D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 w:rsidR="005A5138">
              <w:t xml:space="preserve">одного или нескольких </w:t>
            </w:r>
            <w:r w:rsidRPr="00CF651F">
              <w:t>значени</w:t>
            </w:r>
            <w:r w:rsidR="005A5138"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8C75E02" w14:textId="33E4910A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2173AD">
              <w:br/>
            </w:r>
            <w:r w:rsidRPr="00ED5460">
              <w:t>OID 1.2.643.5.1.13.13.11.1119</w:t>
            </w:r>
          </w:p>
        </w:tc>
      </w:tr>
      <w:tr w:rsidR="005A5138" w:rsidRPr="000B41B7" w14:paraId="44C4025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731C2BB" w14:textId="4D44CBED" w:rsidR="005A5138" w:rsidRDefault="005A5138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5B085606" w14:textId="77777777" w:rsidR="005A5138" w:rsidRDefault="005A5138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69D91911" w14:textId="4BDFE0F1" w:rsidR="005A5138" w:rsidRDefault="005A5138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6B506A31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48A388CD" w14:textId="629D00C7" w:rsidR="00ED5460" w:rsidRPr="00ED5460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 w:rsidR="002173AD">
              <w:br/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5A5138" w:rsidRPr="000B41B7" w14:paraId="27BE47E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E9A32E6" w14:textId="4C396192" w:rsidR="005A5138" w:rsidRDefault="005A5138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6C9F67FC" w14:textId="77777777" w:rsidR="005A5138" w:rsidRDefault="005A5138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3A6524DC" w14:textId="3AC50ADE" w:rsidR="005A5138" w:rsidRDefault="005A5138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70DE0B59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543DE91" w14:textId="2545873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>«Условия оказания медицинской помощи»,</w:t>
            </w:r>
            <w:r w:rsidR="002173AD">
              <w:br/>
            </w:r>
            <w:r w:rsidRPr="00ED5460">
              <w:t>OID 1.2.643.5.1.13.13.99.2.322</w:t>
            </w:r>
          </w:p>
        </w:tc>
      </w:tr>
      <w:tr w:rsidR="005A5138" w:rsidRPr="000B41B7" w14:paraId="44A9D99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9DA347A" w14:textId="400A8632" w:rsidR="005A5138" w:rsidRDefault="005A5138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215" w:type="pct"/>
            <w:shd w:val="clear" w:color="auto" w:fill="auto"/>
          </w:tcPr>
          <w:p w14:paraId="531BFCF1" w14:textId="77777777" w:rsidR="005A5138" w:rsidRDefault="005A5138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73C39478" w14:textId="77777777" w:rsidR="005A5138" w:rsidRDefault="005A5138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120" w:type="pct"/>
            <w:shd w:val="clear" w:color="auto" w:fill="auto"/>
          </w:tcPr>
          <w:p w14:paraId="4B805D65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123C784" w14:textId="7760148D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2173AD">
              <w:br/>
            </w:r>
            <w:r w:rsidRPr="00ED5460">
              <w:t>OID 1.2.643.5.1.13.13.99.2.319</w:t>
            </w:r>
          </w:p>
        </w:tc>
      </w:tr>
      <w:tr w:rsidR="00CA6F6D" w:rsidRPr="000B41B7" w14:paraId="4F4858E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30E1A87" w14:textId="47E0401B" w:rsidR="00CA6F6D" w:rsidRDefault="005A5138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0F1C7341" w14:textId="3D15B39C" w:rsidR="00CA6F6D" w:rsidRDefault="00CA6F6D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251" w:type="pct"/>
            <w:shd w:val="clear" w:color="auto" w:fill="auto"/>
          </w:tcPr>
          <w:p w14:paraId="517E3FA8" w14:textId="58A51049" w:rsidR="00CA6F6D" w:rsidRDefault="00CA6F6D" w:rsidP="00E579FD">
            <w:pPr>
              <w:pStyle w:val="affffd"/>
              <w:spacing w:line="276" w:lineRule="auto"/>
            </w:pPr>
            <w:r>
              <w:t xml:space="preserve">Площадь обслуживаемой </w:t>
            </w:r>
            <w:r w:rsidR="005A5138">
              <w:t xml:space="preserve">подразделением </w:t>
            </w:r>
            <w:r>
              <w:t>территории</w:t>
            </w:r>
            <w:r w:rsidR="005A5138">
              <w:t xml:space="preserve"> </w:t>
            </w:r>
          </w:p>
        </w:tc>
        <w:tc>
          <w:tcPr>
            <w:tcW w:w="2120" w:type="pct"/>
            <w:shd w:val="clear" w:color="auto" w:fill="auto"/>
          </w:tcPr>
          <w:p w14:paraId="735CEEF6" w14:textId="20409D5A" w:rsidR="00CA6F6D" w:rsidRPr="000B41B7" w:rsidRDefault="00CA6F6D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 w:rsidR="005A5138">
              <w:t>с ограничением до 10 символов</w:t>
            </w:r>
          </w:p>
        </w:tc>
      </w:tr>
      <w:tr w:rsidR="005A5138" w:rsidRPr="000B41B7" w14:paraId="618AC84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86F0AE" w14:textId="0B6E20E0" w:rsidR="005A5138" w:rsidRDefault="005A5138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44CC127C" w14:textId="77777777" w:rsidR="005A5138" w:rsidRDefault="005A5138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251" w:type="pct"/>
            <w:shd w:val="clear" w:color="auto" w:fill="auto"/>
          </w:tcPr>
          <w:p w14:paraId="63EDFFA1" w14:textId="77777777" w:rsidR="005A5138" w:rsidRDefault="005A5138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120" w:type="pct"/>
            <w:shd w:val="clear" w:color="auto" w:fill="auto"/>
          </w:tcPr>
          <w:p w14:paraId="3C74A27F" w14:textId="41B9FE4B" w:rsidR="005A5138" w:rsidRPr="000B41B7" w:rsidRDefault="005A5138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5A5138" w:rsidRPr="000B41B7" w14:paraId="2C46701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431A249" w14:textId="58FE6EA8" w:rsidR="005A5138" w:rsidRDefault="005A5138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215" w:type="pct"/>
            <w:shd w:val="clear" w:color="auto" w:fill="auto"/>
          </w:tcPr>
          <w:p w14:paraId="1F2B8C3C" w14:textId="77777777" w:rsidR="005A5138" w:rsidRDefault="005A5138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251" w:type="pct"/>
            <w:shd w:val="clear" w:color="auto" w:fill="auto"/>
          </w:tcPr>
          <w:p w14:paraId="64AF98BC" w14:textId="77777777" w:rsidR="005A5138" w:rsidRDefault="005A5138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120" w:type="pct"/>
            <w:shd w:val="clear" w:color="auto" w:fill="auto"/>
          </w:tcPr>
          <w:p w14:paraId="3F835451" w14:textId="74E299FD" w:rsidR="005A5138" w:rsidRPr="000B41B7" w:rsidRDefault="005A5138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991B6D" w:rsidRPr="000B41B7" w14:paraId="7E4DB76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479CFE" w14:textId="59D4F0C9" w:rsidR="00991B6D" w:rsidRDefault="00991B6D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215" w:type="pct"/>
            <w:shd w:val="clear" w:color="auto" w:fill="auto"/>
          </w:tcPr>
          <w:p w14:paraId="475E864D" w14:textId="418E3D36" w:rsidR="00991B6D" w:rsidRDefault="00991B6D" w:rsidP="00E579FD">
            <w:pPr>
              <w:pStyle w:val="affffd"/>
              <w:spacing w:line="276" w:lineRule="auto"/>
            </w:pPr>
            <w:r>
              <w:t xml:space="preserve">Нахождение в районах Крайнего Севера / </w:t>
            </w:r>
            <w:r w:rsidR="00E5642F">
              <w:t>п</w:t>
            </w:r>
            <w:r>
              <w:t>риравненных территориях</w:t>
            </w:r>
          </w:p>
        </w:tc>
        <w:tc>
          <w:tcPr>
            <w:tcW w:w="1251" w:type="pct"/>
            <w:shd w:val="clear" w:color="auto" w:fill="auto"/>
          </w:tcPr>
          <w:p w14:paraId="1053237F" w14:textId="249D49B2" w:rsidR="00991B6D" w:rsidRDefault="00991B6D" w:rsidP="00E579FD">
            <w:pPr>
              <w:pStyle w:val="affffd"/>
              <w:spacing w:line="276" w:lineRule="auto"/>
            </w:pPr>
            <w:r>
              <w:t xml:space="preserve">Признак нахождения </w:t>
            </w:r>
            <w:r w:rsidR="00E5642F">
              <w:t xml:space="preserve">подразделения </w:t>
            </w:r>
            <w:r>
              <w:t xml:space="preserve">в районах Крайнего Севера / </w:t>
            </w:r>
            <w:r w:rsidR="00E5642F">
              <w:t>п</w:t>
            </w:r>
            <w:r>
              <w:t>риравненных территориях</w:t>
            </w:r>
          </w:p>
        </w:tc>
        <w:tc>
          <w:tcPr>
            <w:tcW w:w="2120" w:type="pct"/>
            <w:shd w:val="clear" w:color="auto" w:fill="auto"/>
          </w:tcPr>
          <w:p w14:paraId="60858BB6" w14:textId="31194772" w:rsidR="00991B6D" w:rsidRPr="000B41B7" w:rsidRDefault="00991B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9E5720" w:rsidRPr="000B41B7" w14:paraId="3DB33D5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6810485" w14:textId="37AF7D3C" w:rsidR="009E5720" w:rsidRDefault="00E5642F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1E971498" w14:textId="77777777" w:rsidR="009E5720" w:rsidRDefault="009E5720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51" w:type="pct"/>
            <w:shd w:val="clear" w:color="auto" w:fill="auto"/>
          </w:tcPr>
          <w:p w14:paraId="24FDE07D" w14:textId="071DB448" w:rsidR="009E5720" w:rsidRDefault="009E5720" w:rsidP="00E579FD">
            <w:pPr>
              <w:pStyle w:val="affffd"/>
              <w:spacing w:line="276" w:lineRule="auto"/>
            </w:pPr>
            <w:r>
              <w:t xml:space="preserve">Количество компьютеров в </w:t>
            </w:r>
            <w:r w:rsidR="00E5642F">
              <w:t xml:space="preserve">подразделении </w:t>
            </w:r>
            <w:r>
              <w:t>организации</w:t>
            </w:r>
          </w:p>
        </w:tc>
        <w:tc>
          <w:tcPr>
            <w:tcW w:w="2120" w:type="pct"/>
            <w:shd w:val="clear" w:color="auto" w:fill="auto"/>
          </w:tcPr>
          <w:p w14:paraId="3A99EA03" w14:textId="67A7B1A5" w:rsidR="009E5720" w:rsidRPr="000B41B7" w:rsidRDefault="009E5720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9E5720" w:rsidRPr="000B41B7" w14:paraId="483A443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445087" w14:textId="3FB0AB06" w:rsidR="009E5720" w:rsidRDefault="00E5642F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77D2076F" w14:textId="77777777" w:rsidR="009E5720" w:rsidRDefault="009E5720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51" w:type="pct"/>
            <w:shd w:val="clear" w:color="auto" w:fill="auto"/>
          </w:tcPr>
          <w:p w14:paraId="4F741699" w14:textId="0686E930" w:rsidR="009E5720" w:rsidRDefault="009E5720" w:rsidP="00E579FD">
            <w:pPr>
              <w:pStyle w:val="affffd"/>
              <w:spacing w:line="276" w:lineRule="auto"/>
            </w:pPr>
            <w:r>
              <w:t xml:space="preserve">Количество автоматизированных рабочих мест в </w:t>
            </w:r>
            <w:r w:rsidR="002E6153">
              <w:t xml:space="preserve">подразделении </w:t>
            </w:r>
            <w:r>
              <w:t>организации</w:t>
            </w:r>
          </w:p>
        </w:tc>
        <w:tc>
          <w:tcPr>
            <w:tcW w:w="2120" w:type="pct"/>
            <w:shd w:val="clear" w:color="auto" w:fill="auto"/>
          </w:tcPr>
          <w:p w14:paraId="3393CD5D" w14:textId="4B562630" w:rsidR="009E5720" w:rsidRPr="000B41B7" w:rsidRDefault="009E5720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CA6F6D" w:rsidRPr="000B41B7" w14:paraId="39EC53E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572314" w14:textId="3353071B" w:rsidR="00CA6F6D" w:rsidRDefault="002E6153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6FE9AC33" w14:textId="77777777" w:rsidR="00CA6F6D" w:rsidRDefault="00CA6F6D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251" w:type="pct"/>
            <w:shd w:val="clear" w:color="auto" w:fill="auto"/>
          </w:tcPr>
          <w:p w14:paraId="72801D21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120" w:type="pct"/>
            <w:shd w:val="clear" w:color="auto" w:fill="auto"/>
          </w:tcPr>
          <w:p w14:paraId="37EA7DE4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4997287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5B3748" w14:textId="673FE979" w:rsidR="00CA6F6D" w:rsidRDefault="002E6153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215" w:type="pct"/>
            <w:shd w:val="clear" w:color="auto" w:fill="auto"/>
          </w:tcPr>
          <w:p w14:paraId="58649CBF" w14:textId="77777777" w:rsidR="00CA6F6D" w:rsidRDefault="00CA6F6D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251" w:type="pct"/>
            <w:shd w:val="clear" w:color="auto" w:fill="auto"/>
          </w:tcPr>
          <w:p w14:paraId="26DE3231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120" w:type="pct"/>
            <w:shd w:val="clear" w:color="auto" w:fill="auto"/>
          </w:tcPr>
          <w:p w14:paraId="35383D5F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3840DCC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6F978D0" w14:textId="600F989E" w:rsidR="00CA6F6D" w:rsidRDefault="002E6153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6B9C93E2" w14:textId="77777777" w:rsidR="00CA6F6D" w:rsidRDefault="00CA6F6D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251" w:type="pct"/>
            <w:shd w:val="clear" w:color="auto" w:fill="auto"/>
          </w:tcPr>
          <w:p w14:paraId="70E23A83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120" w:type="pct"/>
            <w:shd w:val="clear" w:color="auto" w:fill="auto"/>
          </w:tcPr>
          <w:p w14:paraId="31EBA5B5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5349D20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2D354AB" w14:textId="1452B8FE" w:rsidR="00CA6F6D" w:rsidRPr="000B41B7" w:rsidRDefault="002E6153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215" w:type="pct"/>
            <w:shd w:val="clear" w:color="auto" w:fill="auto"/>
          </w:tcPr>
          <w:p w14:paraId="30640A06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Наличие п</w:t>
            </w:r>
            <w:r w:rsidRPr="000B41B7">
              <w:t>рием</w:t>
            </w:r>
            <w:r>
              <w:t>а</w:t>
            </w:r>
            <w:r w:rsidRPr="000B41B7">
              <w:t xml:space="preserve"> на дому</w:t>
            </w:r>
          </w:p>
        </w:tc>
        <w:tc>
          <w:tcPr>
            <w:tcW w:w="1251" w:type="pct"/>
            <w:shd w:val="clear" w:color="auto" w:fill="auto"/>
          </w:tcPr>
          <w:p w14:paraId="08E16339" w14:textId="2C7C2C1A" w:rsidR="00CA6F6D" w:rsidRPr="000B41B7" w:rsidRDefault="002E6153" w:rsidP="00E579FD">
            <w:pPr>
              <w:pStyle w:val="affffd"/>
              <w:spacing w:line="276" w:lineRule="auto"/>
            </w:pPr>
            <w:r>
              <w:t>Признак возможности приема на дому</w:t>
            </w:r>
          </w:p>
        </w:tc>
        <w:tc>
          <w:tcPr>
            <w:tcW w:w="2120" w:type="pct"/>
            <w:shd w:val="clear" w:color="auto" w:fill="auto"/>
          </w:tcPr>
          <w:p w14:paraId="49A8296B" w14:textId="4AE23B7D" w:rsidR="00CA6F6D" w:rsidRPr="000B41B7" w:rsidRDefault="002E615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2E6153" w:rsidRPr="000B41B7" w14:paraId="20A3AF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BE20058" w14:textId="4EB59F27" w:rsidR="002E6153" w:rsidRDefault="002E6153" w:rsidP="00E579FD">
            <w:pPr>
              <w:pStyle w:val="affffd"/>
              <w:spacing w:line="276" w:lineRule="auto"/>
            </w:pPr>
            <w:r>
              <w:t>3.14.1</w:t>
            </w:r>
          </w:p>
        </w:tc>
        <w:tc>
          <w:tcPr>
            <w:tcW w:w="1215" w:type="pct"/>
            <w:shd w:val="clear" w:color="auto" w:fill="auto"/>
          </w:tcPr>
          <w:p w14:paraId="28342D7A" w14:textId="4CF022B4" w:rsidR="002E6153" w:rsidRDefault="002E6153" w:rsidP="00E579FD">
            <w:pPr>
              <w:pStyle w:val="affffd"/>
              <w:spacing w:line="276" w:lineRule="auto"/>
            </w:pPr>
            <w:r w:rsidRPr="002E6153">
              <w:t>В том числе детям</w:t>
            </w:r>
          </w:p>
        </w:tc>
        <w:tc>
          <w:tcPr>
            <w:tcW w:w="1251" w:type="pct"/>
            <w:shd w:val="clear" w:color="auto" w:fill="auto"/>
          </w:tcPr>
          <w:p w14:paraId="74C15E62" w14:textId="6C6D71EC" w:rsidR="002E6153" w:rsidRDefault="002E6153" w:rsidP="00E579FD">
            <w:pPr>
              <w:pStyle w:val="affffd"/>
              <w:spacing w:line="276" w:lineRule="auto"/>
            </w:pPr>
            <w:r>
              <w:t>Признак возможности приема на дому для детей</w:t>
            </w:r>
          </w:p>
        </w:tc>
        <w:tc>
          <w:tcPr>
            <w:tcW w:w="2120" w:type="pct"/>
            <w:shd w:val="clear" w:color="auto" w:fill="auto"/>
          </w:tcPr>
          <w:p w14:paraId="394ED73A" w14:textId="6589533E" w:rsidR="002E6153" w:rsidRDefault="002E6153" w:rsidP="00E579FD">
            <w:pPr>
              <w:pStyle w:val="affffd"/>
              <w:spacing w:line="276" w:lineRule="auto"/>
            </w:pPr>
            <w:r>
              <w:t>Установка флага. Поле отображается, если установлен флаг «Наличие п</w:t>
            </w:r>
            <w:r w:rsidRPr="000B41B7">
              <w:t>рием</w:t>
            </w:r>
            <w:r>
              <w:t>а</w:t>
            </w:r>
            <w:r w:rsidRPr="000B41B7">
              <w:t xml:space="preserve"> на дому</w:t>
            </w:r>
            <w:r>
              <w:t>»</w:t>
            </w:r>
          </w:p>
        </w:tc>
      </w:tr>
      <w:tr w:rsidR="002E6153" w:rsidRPr="000B41B7" w14:paraId="6B11F0B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20C10F1" w14:textId="24D4427B" w:rsidR="002E6153" w:rsidRPr="000B41B7" w:rsidRDefault="002E6153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215" w:type="pct"/>
            <w:shd w:val="clear" w:color="auto" w:fill="auto"/>
          </w:tcPr>
          <w:p w14:paraId="33F2CDAF" w14:textId="77777777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Телефон</w:t>
            </w:r>
            <w:r>
              <w:t xml:space="preserve"> </w:t>
            </w:r>
            <w:r w:rsidRPr="000B41B7">
              <w:t>регистратуры</w:t>
            </w:r>
          </w:p>
        </w:tc>
        <w:tc>
          <w:tcPr>
            <w:tcW w:w="1251" w:type="pct"/>
            <w:shd w:val="clear" w:color="auto" w:fill="auto"/>
          </w:tcPr>
          <w:p w14:paraId="04C98E24" w14:textId="34AA2FA2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Номера телефонов регистратуры</w:t>
            </w:r>
            <w:r>
              <w:t xml:space="preserve"> подразделения</w:t>
            </w:r>
          </w:p>
        </w:tc>
        <w:tc>
          <w:tcPr>
            <w:tcW w:w="2120" w:type="pct"/>
            <w:shd w:val="clear" w:color="auto" w:fill="auto"/>
          </w:tcPr>
          <w:p w14:paraId="6308FE55" w14:textId="1C11636E" w:rsidR="002E6153" w:rsidRPr="000B41B7" w:rsidRDefault="002E6153" w:rsidP="00E579FD">
            <w:pPr>
              <w:pStyle w:val="affffd"/>
              <w:spacing w:line="276" w:lineRule="auto"/>
            </w:pPr>
            <w:r>
              <w:t xml:space="preserve">Числовое поле с ограничением в 10 символов (в формате </w:t>
            </w:r>
            <w:r w:rsidR="005F1F3E">
              <w:br/>
            </w:r>
            <w:r>
              <w:t>+</w:t>
            </w:r>
            <w:r w:rsidRPr="002E6153">
              <w:t>7(ХХХ)ХХХ-ХХ-ХХ</w:t>
            </w:r>
            <w:r>
              <w:t>)</w:t>
            </w:r>
          </w:p>
        </w:tc>
      </w:tr>
      <w:tr w:rsidR="002E6153" w:rsidRPr="000B41B7" w14:paraId="0B43ADE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A4CCDFD" w14:textId="72A5A101" w:rsidR="002E6153" w:rsidRPr="000B41B7" w:rsidRDefault="002E615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215" w:type="pct"/>
            <w:shd w:val="clear" w:color="auto" w:fill="auto"/>
          </w:tcPr>
          <w:p w14:paraId="5F872239" w14:textId="61CFF52F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51" w:type="pct"/>
            <w:shd w:val="clear" w:color="auto" w:fill="auto"/>
          </w:tcPr>
          <w:p w14:paraId="5E38D134" w14:textId="124CF8A9" w:rsidR="002E6153" w:rsidRPr="000B41B7" w:rsidRDefault="002E6153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</w:p>
        </w:tc>
        <w:tc>
          <w:tcPr>
            <w:tcW w:w="2120" w:type="pct"/>
            <w:shd w:val="clear" w:color="auto" w:fill="auto"/>
          </w:tcPr>
          <w:p w14:paraId="4360BF11" w14:textId="11D9D6D3" w:rsidR="002E6153" w:rsidRDefault="002E6153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4C456D3" w14:textId="64EB05EA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36221A">
              <w:br/>
            </w:r>
            <w:r w:rsidRPr="009D2BBF">
              <w:t>OID 1.2.643.5.1.13.13.99.2.332</w:t>
            </w:r>
          </w:p>
        </w:tc>
      </w:tr>
      <w:tr w:rsidR="002E6153" w:rsidRPr="000B41B7" w14:paraId="06C4616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E724051" w14:textId="571E8E82" w:rsidR="002E6153" w:rsidRDefault="002E615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7B9D1B4" w14:textId="77777777" w:rsidR="002E6153" w:rsidRDefault="002E6153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75883E21" w14:textId="7E42F8E2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_Ref100829689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25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52D75A2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7620839" w14:textId="11CBABB5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56E21745" w14:textId="29CA6E32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51" w:type="pct"/>
            <w:shd w:val="clear" w:color="auto" w:fill="auto"/>
          </w:tcPr>
          <w:p w14:paraId="3AA3A47C" w14:textId="6CD139D5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32E9EA89" w14:textId="6AD64E23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3C0EF31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B447D43" w14:textId="3526659E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7D862BC2" w14:textId="750F06EE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51" w:type="pct"/>
            <w:shd w:val="clear" w:color="auto" w:fill="auto"/>
          </w:tcPr>
          <w:p w14:paraId="1F49A910" w14:textId="279AE615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67E7A0C1" w14:textId="09D0E3EA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40CD" w:rsidRPr="000B41B7" w14:paraId="0F3BA61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9CB7DA1" w14:textId="1B9B0743" w:rsidR="00AB40CD" w:rsidRPr="000B41B7" w:rsidRDefault="00AB40CD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D8EAEAD" w14:textId="77777777" w:rsidR="00AB40CD" w:rsidRDefault="00AB40CD" w:rsidP="00E579FD">
            <w:pPr>
              <w:pStyle w:val="affffd"/>
              <w:spacing w:line="276" w:lineRule="auto"/>
            </w:pPr>
            <w:r>
              <w:t>Врачебные кабинеты.</w:t>
            </w:r>
          </w:p>
          <w:p w14:paraId="69B2E658" w14:textId="3D2A780F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врачебный кабинет» (см. </w:t>
            </w:r>
            <w:r>
              <w:fldChar w:fldCharType="begin"/>
            </w:r>
            <w:r>
              <w:instrText xml:space="preserve"> REF _Ref100829928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26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40CD" w:rsidRPr="000B41B7" w14:paraId="7D016EE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60B92B" w14:textId="4B6CAFC4" w:rsidR="00AB40CD" w:rsidRPr="000B41B7" w:rsidRDefault="00AB40CD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5FAC9284" w14:textId="77777777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>Тип кабинета</w:t>
            </w:r>
          </w:p>
        </w:tc>
        <w:tc>
          <w:tcPr>
            <w:tcW w:w="1251" w:type="pct"/>
            <w:shd w:val="clear" w:color="auto" w:fill="auto"/>
          </w:tcPr>
          <w:p w14:paraId="7A7DC15E" w14:textId="77777777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>Наименование типа кабинета</w:t>
            </w:r>
          </w:p>
        </w:tc>
        <w:tc>
          <w:tcPr>
            <w:tcW w:w="2120" w:type="pct"/>
            <w:shd w:val="clear" w:color="auto" w:fill="auto"/>
          </w:tcPr>
          <w:p w14:paraId="08D2DF2C" w14:textId="77777777" w:rsidR="00ED5460" w:rsidRDefault="00AB40C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4570372C" w14:textId="79F0717C" w:rsidR="00AB40C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«ФРМО. Перечень отделений (кабинетов) и коек медицинской организации», </w:t>
            </w:r>
            <w:r w:rsidR="0036221A">
              <w:br/>
            </w:r>
            <w:r w:rsidRPr="00ED5460">
              <w:t>OID 1.2.643.5.1.13.13.99.2.228</w:t>
            </w:r>
            <w:r w:rsidR="00AB40CD" w:rsidRPr="000B41B7">
              <w:t xml:space="preserve"> </w:t>
            </w:r>
          </w:p>
        </w:tc>
      </w:tr>
      <w:tr w:rsidR="005C6EB8" w:rsidRPr="000B41B7" w14:paraId="1FCA9A22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3B0928B4" w14:textId="441665D4" w:rsidR="005C6EB8" w:rsidRPr="000B41B7" w:rsidRDefault="005C6EB8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696B5AA1" w14:textId="56F0B5A5" w:rsidR="005C6EB8" w:rsidRPr="000B41B7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680B924" w14:textId="6B63928D" w:rsidR="005C6EB8" w:rsidRPr="000B41B7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5C6EB8">
              <w:t xml:space="preserve"> для кабинета</w:t>
            </w:r>
          </w:p>
        </w:tc>
        <w:tc>
          <w:tcPr>
            <w:tcW w:w="2120" w:type="pct"/>
            <w:shd w:val="clear" w:color="auto" w:fill="auto"/>
          </w:tcPr>
          <w:p w14:paraId="470DA799" w14:textId="77777777" w:rsidR="005C6EB8" w:rsidRDefault="005C6EB8" w:rsidP="00E579FD">
            <w:pPr>
              <w:pStyle w:val="affffd"/>
              <w:spacing w:line="276" w:lineRule="auto"/>
            </w:pPr>
            <w:r w:rsidRPr="000B41B7">
              <w:t xml:space="preserve">Выбор </w:t>
            </w:r>
            <w:r>
              <w:t xml:space="preserve">одного или нескольких </w:t>
            </w:r>
            <w:r w:rsidRPr="000B41B7">
              <w:t>значени</w:t>
            </w:r>
            <w:r>
              <w:t>й</w:t>
            </w:r>
            <w:r w:rsidRPr="000B41B7">
              <w:t xml:space="preserve"> из выпадающего списка</w:t>
            </w:r>
            <w:r w:rsidR="00ED5460">
              <w:t>.</w:t>
            </w:r>
          </w:p>
          <w:p w14:paraId="234B6E13" w14:textId="183EA926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36221A">
              <w:br/>
            </w:r>
            <w:r w:rsidRPr="00ED5460">
              <w:t>OID 1.2.643.5.1.13.13.11.1119</w:t>
            </w:r>
          </w:p>
        </w:tc>
      </w:tr>
      <w:tr w:rsidR="00782B3D" w:rsidRPr="000B41B7" w14:paraId="748305D4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EF2B58D" w14:textId="4C2FFFA8" w:rsidR="00782B3D" w:rsidRDefault="00782B3D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5" w:type="pct"/>
            <w:shd w:val="clear" w:color="auto" w:fill="auto"/>
          </w:tcPr>
          <w:p w14:paraId="602BA98E" w14:textId="0ED36545" w:rsidR="00782B3D" w:rsidRPr="005C6EB8" w:rsidRDefault="00782B3D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0614836F" w14:textId="0E12C66F" w:rsidR="00782B3D" w:rsidRPr="005C6EB8" w:rsidRDefault="00782B3D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2120" w:type="pct"/>
            <w:shd w:val="clear" w:color="auto" w:fill="auto"/>
          </w:tcPr>
          <w:p w14:paraId="10B7501A" w14:textId="77777777" w:rsidR="00ED5460" w:rsidRDefault="00782B3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5C02DA71" w14:textId="36EBC2A3" w:rsidR="00782B3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6221A">
              <w:br/>
            </w:r>
            <w:r w:rsidRPr="00ED5460">
              <w:t>OID 1.2.643.5.1.13.13.99.2.319</w:t>
            </w:r>
            <w:r w:rsidR="00782B3D" w:rsidRPr="000B41B7">
              <w:t xml:space="preserve"> </w:t>
            </w:r>
          </w:p>
        </w:tc>
      </w:tr>
      <w:tr w:rsidR="00782B3D" w:rsidRPr="000B41B7" w14:paraId="7DA33012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032808D7" w14:textId="4360C221" w:rsidR="00782B3D" w:rsidRDefault="00782B3D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5" w:type="pct"/>
            <w:shd w:val="clear" w:color="auto" w:fill="auto"/>
          </w:tcPr>
          <w:p w14:paraId="31E7E03F" w14:textId="5EBE7175" w:rsidR="00782B3D" w:rsidRDefault="00782B3D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251" w:type="pct"/>
            <w:shd w:val="clear" w:color="auto" w:fill="auto"/>
          </w:tcPr>
          <w:p w14:paraId="279296F3" w14:textId="0E8DD196" w:rsidR="00782B3D" w:rsidRDefault="00782B3D" w:rsidP="00E579FD">
            <w:pPr>
              <w:pStyle w:val="affffd"/>
              <w:spacing w:line="276" w:lineRule="auto"/>
            </w:pPr>
            <w:r>
              <w:t>Соответствие врачебных кабинетов помещениям подразделения</w:t>
            </w:r>
          </w:p>
        </w:tc>
        <w:tc>
          <w:tcPr>
            <w:tcW w:w="2120" w:type="pct"/>
            <w:shd w:val="clear" w:color="auto" w:fill="auto"/>
          </w:tcPr>
          <w:p w14:paraId="3DB5AC63" w14:textId="27EEE498" w:rsidR="00782B3D" w:rsidRPr="000B41B7" w:rsidRDefault="00782B3D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</w:tbl>
    <w:p w14:paraId="346FCCED" w14:textId="77777777" w:rsidR="00C41926" w:rsidRPr="000B41B7" w:rsidRDefault="00C41926" w:rsidP="00E579FD">
      <w:pPr>
        <w:pStyle w:val="6"/>
        <w:spacing w:line="276" w:lineRule="auto"/>
      </w:pPr>
      <w:r w:rsidRPr="000B41B7">
        <w:t>Стационарное подразделение</w:t>
      </w:r>
    </w:p>
    <w:p w14:paraId="13C6BBF1" w14:textId="7D30384B" w:rsidR="00681795" w:rsidRDefault="00061543" w:rsidP="00E579FD">
      <w:pPr>
        <w:spacing w:line="276" w:lineRule="auto"/>
      </w:pPr>
      <w:r>
        <w:t>Для добавления записи</w:t>
      </w:r>
      <w:r w:rsidR="00681795" w:rsidRPr="000B41B7">
        <w:t xml:space="preserve"> о</w:t>
      </w:r>
      <w:r w:rsidR="00681795">
        <w:t xml:space="preserve"> стационарном подразделении:</w:t>
      </w:r>
      <w:r w:rsidR="00681795" w:rsidRPr="000B41B7">
        <w:t xml:space="preserve"> </w:t>
      </w:r>
    </w:p>
    <w:p w14:paraId="4A24CD83" w14:textId="4065966E" w:rsidR="00681795" w:rsidRDefault="00681795" w:rsidP="001E4B18">
      <w:pPr>
        <w:pStyle w:val="ol"/>
        <w:numPr>
          <w:ilvl w:val="0"/>
          <w:numId w:val="40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1722CA">
        <w:t>Стационарный</w:t>
      </w:r>
      <w:r>
        <w:t>». На форме отобразятся блоки с полями, соответствующие выбранному типу (</w:t>
      </w:r>
      <w:r w:rsidR="001722CA">
        <w:fldChar w:fldCharType="begin"/>
      </w:r>
      <w:r w:rsidR="001722CA">
        <w:instrText xml:space="preserve"> REF _Ref100914601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27</w:t>
      </w:r>
      <w:r w:rsidR="001722CA">
        <w:fldChar w:fldCharType="end"/>
      </w:r>
      <w:r>
        <w:t xml:space="preserve">). </w:t>
      </w:r>
    </w:p>
    <w:p w14:paraId="00ED06F1" w14:textId="77777777" w:rsidR="00681795" w:rsidRDefault="00681795" w:rsidP="00E579FD">
      <w:pPr>
        <w:pStyle w:val="afffff"/>
        <w:spacing w:line="276" w:lineRule="auto"/>
      </w:pPr>
      <w:r w:rsidRPr="00F31E99">
        <w:drawing>
          <wp:inline distT="0" distB="0" distL="0" distR="0" wp14:anchorId="3449E1E0" wp14:editId="41D33B96">
            <wp:extent cx="5940000" cy="4534602"/>
            <wp:effectExtent l="19050" t="19050" r="22860" b="184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5346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2FF1B1" w14:textId="0B6157E7" w:rsidR="00681795" w:rsidRDefault="00681795" w:rsidP="00E579FD">
      <w:pPr>
        <w:pStyle w:val="aff8"/>
      </w:pPr>
      <w:bookmarkStart w:id="176" w:name="_Ref10091460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27</w:t>
      </w:r>
      <w:r w:rsidR="00E37A55">
        <w:rPr>
          <w:noProof/>
        </w:rPr>
        <w:fldChar w:fldCharType="end"/>
      </w:r>
      <w:bookmarkEnd w:id="176"/>
      <w:r>
        <w:t xml:space="preserve"> – </w:t>
      </w:r>
      <w:r w:rsidR="0036221A">
        <w:t xml:space="preserve">Форма ввода сведений о </w:t>
      </w:r>
      <w:r w:rsidR="001722CA">
        <w:t>стационарно</w:t>
      </w:r>
      <w:r w:rsidR="0036221A">
        <w:t>м</w:t>
      </w:r>
      <w:r>
        <w:t xml:space="preserve"> подразделени</w:t>
      </w:r>
      <w:r w:rsidR="0036221A">
        <w:t>и</w:t>
      </w:r>
    </w:p>
    <w:p w14:paraId="6A57D83C" w14:textId="77777777" w:rsidR="00681795" w:rsidRDefault="00681795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470F5F55" w14:textId="77777777" w:rsidR="00681795" w:rsidRDefault="00681795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33C926D5" w14:textId="418FCC37" w:rsidR="00681795" w:rsidRDefault="00681795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730FC8">
        <w:t>;</w:t>
      </w:r>
    </w:p>
    <w:p w14:paraId="46E382E2" w14:textId="6C32C068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730FC8">
        <w:t>;</w:t>
      </w:r>
    </w:p>
    <w:p w14:paraId="2120F936" w14:textId="3C8EA5F8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46044E">
        <w:t>;</w:t>
      </w:r>
    </w:p>
    <w:p w14:paraId="09054FAF" w14:textId="60BAD9B1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</w:t>
      </w:r>
      <w:r w:rsidR="0046044E">
        <w:t>;</w:t>
      </w:r>
    </w:p>
    <w:p w14:paraId="2BCE8F7E" w14:textId="588CB86C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>»</w:t>
      </w:r>
      <w:r w:rsidR="0046044E">
        <w:t>;</w:t>
      </w:r>
    </w:p>
    <w:p w14:paraId="2E63A0FA" w14:textId="5F2BDE6D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="001722CA">
        <w:t>Отделения и койки</w:t>
      </w:r>
      <w:r>
        <w:t>».</w:t>
      </w:r>
    </w:p>
    <w:p w14:paraId="3F23663F" w14:textId="59B40AA1" w:rsidR="00681795" w:rsidRDefault="00681795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1722CA">
        <w:fldChar w:fldCharType="begin"/>
      </w:r>
      <w:r w:rsidR="001722CA">
        <w:instrText xml:space="preserve"> REF _Ref100914715 \h </w:instrText>
      </w:r>
      <w:r w:rsidR="001722CA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6</w:t>
      </w:r>
      <w:r w:rsidR="001722CA">
        <w:fldChar w:fldCharType="end"/>
      </w:r>
      <w:r w:rsidRPr="000B41B7">
        <w:t>)</w:t>
      </w:r>
      <w:r>
        <w:t>:</w:t>
      </w:r>
    </w:p>
    <w:p w14:paraId="4C16470B" w14:textId="3EDA3A30" w:rsidR="00681795" w:rsidRDefault="00681795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 w:rsidR="001722CA">
        <w:fldChar w:fldCharType="begin"/>
      </w:r>
      <w:r w:rsidR="001722CA">
        <w:instrText xml:space="preserve"> REF _Ref100914871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28</w:t>
      </w:r>
      <w:r w:rsidR="001722CA">
        <w:fldChar w:fldCharType="end"/>
      </w:r>
      <w:r>
        <w:t>).</w:t>
      </w:r>
    </w:p>
    <w:p w14:paraId="0DB047C4" w14:textId="77777777" w:rsidR="00681795" w:rsidRDefault="00681795" w:rsidP="00E579FD">
      <w:pPr>
        <w:pStyle w:val="afffff"/>
        <w:spacing w:line="276" w:lineRule="auto"/>
      </w:pPr>
      <w:r>
        <w:drawing>
          <wp:inline distT="0" distB="0" distL="0" distR="0" wp14:anchorId="5803AB5D" wp14:editId="1B3A29FC">
            <wp:extent cx="5043557" cy="2842903"/>
            <wp:effectExtent l="19050" t="19050" r="24130" b="1460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2120" cy="286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BDEAB7" w14:textId="3A2004F2" w:rsidR="00681795" w:rsidRDefault="00681795" w:rsidP="00E579FD">
      <w:pPr>
        <w:pStyle w:val="aff8"/>
      </w:pPr>
      <w:bookmarkStart w:id="177" w:name="_Ref1009148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28</w:t>
      </w:r>
      <w:r w:rsidR="00E37A55">
        <w:rPr>
          <w:noProof/>
        </w:rPr>
        <w:fldChar w:fldCharType="end"/>
      </w:r>
      <w:bookmarkEnd w:id="177"/>
      <w:r>
        <w:t xml:space="preserve"> – Выбрать здания и помещения</w:t>
      </w:r>
    </w:p>
    <w:p w14:paraId="16E25762" w14:textId="77777777" w:rsidR="00681795" w:rsidRDefault="00681795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043F0978" w14:textId="77777777" w:rsidR="00681795" w:rsidRDefault="00681795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015B0349" w14:textId="353BFF86" w:rsidR="00681795" w:rsidRDefault="00681795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1722CA">
        <w:fldChar w:fldCharType="begin"/>
      </w:r>
      <w:r w:rsidR="001722CA">
        <w:instrText xml:space="preserve"> REF _Ref100914872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29</w:t>
      </w:r>
      <w:r w:rsidR="001722CA">
        <w:fldChar w:fldCharType="end"/>
      </w:r>
      <w:r>
        <w:t>).</w:t>
      </w:r>
    </w:p>
    <w:p w14:paraId="1B99ADF6" w14:textId="77777777" w:rsidR="00681795" w:rsidRDefault="00681795" w:rsidP="00E579FD">
      <w:pPr>
        <w:pStyle w:val="afffff"/>
        <w:spacing w:line="276" w:lineRule="auto"/>
      </w:pPr>
      <w:r>
        <w:drawing>
          <wp:inline distT="0" distB="0" distL="0" distR="0" wp14:anchorId="5756BFF0" wp14:editId="360E30A8">
            <wp:extent cx="3600000" cy="4744096"/>
            <wp:effectExtent l="19050" t="19050" r="19685" b="184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B370CF" w14:textId="307C71AD" w:rsidR="00681795" w:rsidRDefault="00681795" w:rsidP="00E579FD">
      <w:pPr>
        <w:pStyle w:val="aff8"/>
      </w:pPr>
      <w:bookmarkStart w:id="178" w:name="_Ref10091487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29</w:t>
      </w:r>
      <w:r w:rsidR="00E37A55">
        <w:rPr>
          <w:noProof/>
        </w:rPr>
        <w:fldChar w:fldCharType="end"/>
      </w:r>
      <w:bookmarkEnd w:id="178"/>
      <w:r>
        <w:t xml:space="preserve"> – Выбрать специализированные признаки</w:t>
      </w:r>
    </w:p>
    <w:p w14:paraId="0BFBB49E" w14:textId="77777777" w:rsidR="00681795" w:rsidRDefault="00681795" w:rsidP="001E4B18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524CD38F" w14:textId="77777777" w:rsidR="00681795" w:rsidRDefault="0068179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85CFDB2" w14:textId="2B1309E2" w:rsidR="00681795" w:rsidRDefault="00681795" w:rsidP="001E4B18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 w:rsidR="001722CA">
        <w:fldChar w:fldCharType="begin"/>
      </w:r>
      <w:r w:rsidR="001722CA">
        <w:instrText xml:space="preserve"> REF _Ref100914873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30</w:t>
      </w:r>
      <w:r w:rsidR="001722CA">
        <w:fldChar w:fldCharType="end"/>
      </w:r>
      <w:r>
        <w:t>).</w:t>
      </w:r>
    </w:p>
    <w:p w14:paraId="527D9351" w14:textId="77777777" w:rsidR="00681795" w:rsidRDefault="00681795" w:rsidP="00E579FD">
      <w:pPr>
        <w:pStyle w:val="afffff"/>
        <w:spacing w:line="276" w:lineRule="auto"/>
      </w:pPr>
      <w:r>
        <w:drawing>
          <wp:inline distT="0" distB="0" distL="0" distR="0" wp14:anchorId="596D6809" wp14:editId="44AA9119">
            <wp:extent cx="4320159" cy="5479225"/>
            <wp:effectExtent l="19050" t="19050" r="23495" b="2667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453" cy="5483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897BB8" w14:textId="117D7DA7" w:rsidR="00681795" w:rsidRDefault="00681795" w:rsidP="00E579FD">
      <w:pPr>
        <w:pStyle w:val="aff8"/>
      </w:pPr>
      <w:bookmarkStart w:id="179" w:name="_Ref10091487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30</w:t>
      </w:r>
      <w:r w:rsidR="00E37A55">
        <w:rPr>
          <w:noProof/>
        </w:rPr>
        <w:fldChar w:fldCharType="end"/>
      </w:r>
      <w:bookmarkEnd w:id="179"/>
      <w:r>
        <w:t xml:space="preserve"> – Новый адрес обслуживания</w:t>
      </w:r>
    </w:p>
    <w:p w14:paraId="535C0DE5" w14:textId="77777777" w:rsidR="00681795" w:rsidRDefault="00681795" w:rsidP="001E4B18">
      <w:pPr>
        <w:pStyle w:val="ol"/>
        <w:spacing w:line="276" w:lineRule="auto"/>
      </w:pPr>
      <w:r>
        <w:t>В окне заполните поля.</w:t>
      </w:r>
    </w:p>
    <w:p w14:paraId="0D8DF20C" w14:textId="77777777" w:rsidR="00681795" w:rsidRDefault="0068179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198B6066" w14:textId="72DE9BCE" w:rsidR="00681795" w:rsidRDefault="00681795" w:rsidP="001E4B18">
      <w:pPr>
        <w:pStyle w:val="ol"/>
        <w:spacing w:line="276" w:lineRule="auto"/>
      </w:pPr>
      <w:r>
        <w:t>В блоке «</w:t>
      </w:r>
      <w:r w:rsidR="00482F58">
        <w:t>Отделения и койки</w:t>
      </w:r>
      <w:r>
        <w:t>» нажмите «Добавить». Откроется окно «</w:t>
      </w:r>
      <w:r w:rsidR="00482F58">
        <w:t>Новое отделение</w:t>
      </w:r>
      <w:r>
        <w:t>» (</w:t>
      </w:r>
      <w:r w:rsidR="00482F58">
        <w:fldChar w:fldCharType="begin"/>
      </w:r>
      <w:r w:rsidR="00482F58">
        <w:instrText xml:space="preserve"> REF _Ref100916671 \h </w:instrText>
      </w:r>
      <w:r w:rsidR="00482F58">
        <w:fldChar w:fldCharType="separate"/>
      </w:r>
      <w:r w:rsidR="003814B9">
        <w:t xml:space="preserve">Рисунок </w:t>
      </w:r>
      <w:r w:rsidR="003814B9">
        <w:rPr>
          <w:noProof/>
        </w:rPr>
        <w:t>31</w:t>
      </w:r>
      <w:r w:rsidR="00482F58">
        <w:fldChar w:fldCharType="end"/>
      </w:r>
      <w:r>
        <w:t>).</w:t>
      </w:r>
    </w:p>
    <w:p w14:paraId="12FDD8B6" w14:textId="77777777" w:rsidR="00681795" w:rsidRDefault="00681795" w:rsidP="00E579FD">
      <w:pPr>
        <w:pStyle w:val="afffff"/>
        <w:spacing w:line="276" w:lineRule="auto"/>
      </w:pPr>
      <w:r>
        <w:drawing>
          <wp:inline distT="0" distB="0" distL="0" distR="0" wp14:anchorId="1E749E9D" wp14:editId="44DD35B2">
            <wp:extent cx="3600000" cy="4939537"/>
            <wp:effectExtent l="19050" t="19050" r="19685" b="1397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9395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6F85AD" w14:textId="1709E28B" w:rsidR="00681795" w:rsidRDefault="00681795" w:rsidP="00E579FD">
      <w:pPr>
        <w:pStyle w:val="aff8"/>
      </w:pPr>
      <w:bookmarkStart w:id="180" w:name="_Ref1009166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31</w:t>
      </w:r>
      <w:r w:rsidR="00E37A55">
        <w:rPr>
          <w:noProof/>
        </w:rPr>
        <w:fldChar w:fldCharType="end"/>
      </w:r>
      <w:bookmarkEnd w:id="180"/>
      <w:r>
        <w:t xml:space="preserve"> – </w:t>
      </w:r>
      <w:r w:rsidR="003342B9">
        <w:t>Форма ввода сведений об о</w:t>
      </w:r>
      <w:r w:rsidR="00482F58">
        <w:t>тделени</w:t>
      </w:r>
      <w:r w:rsidR="003342B9">
        <w:t>и</w:t>
      </w:r>
    </w:p>
    <w:p w14:paraId="6468033B" w14:textId="77777777" w:rsidR="00681795" w:rsidRDefault="00681795" w:rsidP="001E4B18">
      <w:pPr>
        <w:pStyle w:val="ol"/>
        <w:spacing w:line="276" w:lineRule="auto"/>
      </w:pPr>
      <w:r>
        <w:t>В окне заполните поля.</w:t>
      </w:r>
    </w:p>
    <w:p w14:paraId="0550CFEB" w14:textId="77777777" w:rsidR="00681795" w:rsidRDefault="0068179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84529EA" w14:textId="77777777" w:rsidR="00681795" w:rsidRDefault="00681795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407F80B2" wp14:editId="7679060D">
            <wp:extent cx="180000" cy="1800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6065AAAE" w14:textId="7144A770" w:rsidR="00681795" w:rsidRDefault="00681795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3342B9">
        <w:br/>
      </w:r>
      <w:r w:rsidR="00646617">
        <w:t>(с использованием УКЭП или без УКЭП)</w:t>
      </w:r>
      <w:r>
        <w:t>.</w:t>
      </w:r>
    </w:p>
    <w:p w14:paraId="3751C9A6" w14:textId="489B1EDD" w:rsidR="00681795" w:rsidRPr="000B41B7" w:rsidRDefault="00681795" w:rsidP="00E579FD">
      <w:pPr>
        <w:pStyle w:val="afffff1"/>
        <w:spacing w:line="276" w:lineRule="auto"/>
      </w:pPr>
      <w:bookmarkStart w:id="181" w:name="_Ref100914715"/>
      <w:bookmarkStart w:id="182" w:name="_Ref100914709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</w:t>
      </w:r>
      <w:r w:rsidR="00E37A55">
        <w:rPr>
          <w:noProof/>
        </w:rPr>
        <w:fldChar w:fldCharType="end"/>
      </w:r>
      <w:bookmarkEnd w:id="181"/>
      <w:r w:rsidRPr="000B41B7">
        <w:t xml:space="preserve"> – Описание полей </w:t>
      </w:r>
      <w:r>
        <w:t>для</w:t>
      </w:r>
      <w:r w:rsidRPr="000B41B7">
        <w:t xml:space="preserve"> типа подразделения «</w:t>
      </w:r>
      <w:r w:rsidR="00CA5FC2">
        <w:t>Стационарный</w:t>
      </w:r>
      <w:r w:rsidRPr="000B41B7">
        <w:t>»</w:t>
      </w:r>
      <w:bookmarkEnd w:id="18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338"/>
        <w:gridCol w:w="3962"/>
      </w:tblGrid>
      <w:tr w:rsidR="00681795" w:rsidRPr="004D0169" w14:paraId="3E2D57D4" w14:textId="77777777" w:rsidTr="004D0169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57B1C97C" w14:textId="37751F01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№</w:t>
            </w:r>
            <w:r w:rsidR="004D0169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5A8B6E44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51" w:type="pct"/>
            <w:shd w:val="clear" w:color="auto" w:fill="auto"/>
            <w:vAlign w:val="center"/>
          </w:tcPr>
          <w:p w14:paraId="321206D6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Описание</w:t>
            </w:r>
          </w:p>
        </w:tc>
        <w:tc>
          <w:tcPr>
            <w:tcW w:w="2120" w:type="pct"/>
            <w:shd w:val="clear" w:color="auto" w:fill="auto"/>
            <w:vAlign w:val="center"/>
          </w:tcPr>
          <w:p w14:paraId="789D1B4D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Вид, способ ввода</w:t>
            </w:r>
          </w:p>
        </w:tc>
      </w:tr>
      <w:tr w:rsidR="00681795" w:rsidRPr="004D0169" w14:paraId="49BAE7B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6C8F276B" w14:textId="77777777" w:rsidR="00681795" w:rsidRPr="004D0169" w:rsidRDefault="00681795" w:rsidP="00E579FD">
            <w:pPr>
              <w:pStyle w:val="affffd"/>
              <w:spacing w:line="276" w:lineRule="auto"/>
            </w:pPr>
            <w:r w:rsidRPr="004D0169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AE8380B" w14:textId="77777777" w:rsidR="00681795" w:rsidRPr="004D0169" w:rsidRDefault="00681795" w:rsidP="00E579FD">
            <w:pPr>
              <w:pStyle w:val="affffd"/>
              <w:spacing w:line="276" w:lineRule="auto"/>
            </w:pPr>
            <w:r w:rsidRPr="004D0169">
              <w:t>Основная информация</w:t>
            </w:r>
          </w:p>
        </w:tc>
      </w:tr>
      <w:tr w:rsidR="00681795" w:rsidRPr="000B41B7" w14:paraId="53FA564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2586300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33DAB2B8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51" w:type="pct"/>
            <w:shd w:val="clear" w:color="auto" w:fill="auto"/>
          </w:tcPr>
          <w:p w14:paraId="68070DC4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20" w:type="pct"/>
            <w:shd w:val="clear" w:color="auto" w:fill="auto"/>
          </w:tcPr>
          <w:p w14:paraId="71A7F8A2" w14:textId="0945D202" w:rsidR="00681795" w:rsidRPr="000B41B7" w:rsidRDefault="00681795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681795" w:rsidRPr="000B41B7" w14:paraId="19FD57A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CD1D0A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68DFDF6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51" w:type="pct"/>
            <w:shd w:val="clear" w:color="auto" w:fill="auto"/>
          </w:tcPr>
          <w:p w14:paraId="6F8A32EE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20" w:type="pct"/>
            <w:shd w:val="clear" w:color="auto" w:fill="auto"/>
          </w:tcPr>
          <w:p w14:paraId="23D0BD5D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681795" w:rsidRPr="000B41B7" w14:paraId="461E7CD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718645B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6DCEC3DC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51" w:type="pct"/>
            <w:shd w:val="clear" w:color="auto" w:fill="auto"/>
          </w:tcPr>
          <w:p w14:paraId="303CAFBB" w14:textId="394AE2D0" w:rsidR="00681795" w:rsidRPr="000B41B7" w:rsidRDefault="00681795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DD4565">
              <w:t>Стационарный</w:t>
            </w:r>
            <w:r>
              <w:t>»)</w:t>
            </w:r>
          </w:p>
        </w:tc>
        <w:tc>
          <w:tcPr>
            <w:tcW w:w="2120" w:type="pct"/>
            <w:shd w:val="clear" w:color="auto" w:fill="auto"/>
          </w:tcPr>
          <w:p w14:paraId="40374DF5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232E667D" w14:textId="298BF9E0" w:rsidR="0068179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«Типы структурных подразделений, участвующих в оказании медицинской помощи», </w:t>
            </w:r>
            <w:r w:rsidR="0046044E">
              <w:br/>
            </w:r>
            <w:r w:rsidRPr="00ED5460">
              <w:t>OID 1.2.643.5.1.13.13.99.2.299</w:t>
            </w:r>
            <w:r>
              <w:t xml:space="preserve"> </w:t>
            </w:r>
            <w:r w:rsidR="00681795">
              <w:t xml:space="preserve"> </w:t>
            </w:r>
          </w:p>
        </w:tc>
      </w:tr>
      <w:tr w:rsidR="00681795" w:rsidRPr="000B41B7" w14:paraId="6830044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AA7024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140EC837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51" w:type="pct"/>
            <w:shd w:val="clear" w:color="auto" w:fill="auto"/>
          </w:tcPr>
          <w:p w14:paraId="1623B3D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20" w:type="pct"/>
            <w:shd w:val="clear" w:color="auto" w:fill="auto"/>
          </w:tcPr>
          <w:p w14:paraId="773B3292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72B6C1A6" w14:textId="14101BA7" w:rsidR="0068179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>
              <w:t xml:space="preserve"> </w:t>
            </w:r>
            <w:r w:rsidR="00681795">
              <w:t xml:space="preserve"> </w:t>
            </w:r>
          </w:p>
        </w:tc>
      </w:tr>
      <w:tr w:rsidR="00681795" w:rsidRPr="000B41B7" w14:paraId="5AE57B7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51FEA5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046DABFA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51" w:type="pct"/>
            <w:shd w:val="clear" w:color="auto" w:fill="auto"/>
          </w:tcPr>
          <w:p w14:paraId="7E6B5B4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20" w:type="pct"/>
            <w:shd w:val="clear" w:color="auto" w:fill="auto"/>
          </w:tcPr>
          <w:p w14:paraId="77999B3D" w14:textId="3661F474" w:rsidR="00681795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681795">
              <w:t xml:space="preserve"> </w:t>
            </w:r>
          </w:p>
        </w:tc>
      </w:tr>
      <w:tr w:rsidR="00681795" w:rsidRPr="000B41B7" w14:paraId="3DE1A83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BDFA91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034255F6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51" w:type="pct"/>
            <w:shd w:val="clear" w:color="auto" w:fill="auto"/>
          </w:tcPr>
          <w:p w14:paraId="22E8643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20" w:type="pct"/>
            <w:shd w:val="clear" w:color="auto" w:fill="auto"/>
          </w:tcPr>
          <w:p w14:paraId="485914AE" w14:textId="77777777" w:rsidR="00681795" w:rsidRDefault="00681795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1C7B365F" w14:textId="6080E95A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681795" w:rsidRPr="000B41B7" w14:paraId="0637AD7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4FF0752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16C89741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51" w:type="pct"/>
            <w:shd w:val="clear" w:color="auto" w:fill="auto"/>
          </w:tcPr>
          <w:p w14:paraId="285F5083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20" w:type="pct"/>
            <w:shd w:val="clear" w:color="auto" w:fill="auto"/>
          </w:tcPr>
          <w:p w14:paraId="6BA0786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681795" w:rsidRPr="000B41B7" w14:paraId="44AF6F9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1072C04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B30513F" w14:textId="77777777" w:rsidR="00681795" w:rsidRDefault="00681795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77A9B5C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81795" w:rsidRPr="000B41B7" w14:paraId="1B5B43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3CA3F70" w14:textId="637DDB1C" w:rsidR="00681795" w:rsidRPr="000B41B7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0F0A79F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681795" w:rsidRPr="000B41B7" w14:paraId="259ECE8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72702DE" w14:textId="66278C84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>.1</w:t>
            </w:r>
          </w:p>
        </w:tc>
        <w:tc>
          <w:tcPr>
            <w:tcW w:w="1215" w:type="pct"/>
            <w:shd w:val="clear" w:color="auto" w:fill="auto"/>
          </w:tcPr>
          <w:p w14:paraId="4EA5AF47" w14:textId="77777777" w:rsidR="00681795" w:rsidRDefault="00681795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45420C36" w14:textId="77777777" w:rsidR="00681795" w:rsidRDefault="00681795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11DB502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61E0AE3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865A2CD" w14:textId="2EF1E5C2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>.2</w:t>
            </w:r>
          </w:p>
        </w:tc>
        <w:tc>
          <w:tcPr>
            <w:tcW w:w="1215" w:type="pct"/>
            <w:shd w:val="clear" w:color="auto" w:fill="auto"/>
          </w:tcPr>
          <w:p w14:paraId="4E236E2F" w14:textId="77777777" w:rsidR="00681795" w:rsidRDefault="00681795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4046E780" w14:textId="77777777" w:rsidR="00681795" w:rsidRDefault="00681795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7B2BFEF3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3538AB0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388F450" w14:textId="7B31EDF2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>.3</w:t>
            </w:r>
          </w:p>
        </w:tc>
        <w:tc>
          <w:tcPr>
            <w:tcW w:w="1215" w:type="pct"/>
            <w:shd w:val="clear" w:color="auto" w:fill="auto"/>
          </w:tcPr>
          <w:p w14:paraId="3811639A" w14:textId="77777777" w:rsidR="00681795" w:rsidRDefault="00681795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0E26C9D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0118F341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7C9518A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A06F288" w14:textId="33B42B3C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 xml:space="preserve">.4 </w:t>
            </w:r>
          </w:p>
        </w:tc>
        <w:tc>
          <w:tcPr>
            <w:tcW w:w="1215" w:type="pct"/>
            <w:shd w:val="clear" w:color="auto" w:fill="auto"/>
          </w:tcPr>
          <w:p w14:paraId="57932475" w14:textId="77777777" w:rsidR="00681795" w:rsidRDefault="00681795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42EA84F4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39FB666C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6D5376A4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46452A8" w14:textId="77777777" w:rsidR="00681795" w:rsidRDefault="0068179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7C3CB1A" w14:textId="77777777" w:rsidR="00681795" w:rsidRPr="00CF651F" w:rsidRDefault="00681795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681795" w:rsidRPr="000B41B7" w14:paraId="6A44D22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FB5562" w14:textId="77777777" w:rsidR="00681795" w:rsidRDefault="00681795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06076859" w14:textId="14A5384D" w:rsidR="0068179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653AC658" w14:textId="0C3AC757" w:rsidR="0068179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681795">
              <w:t xml:space="preserve"> подразделением</w:t>
            </w:r>
          </w:p>
        </w:tc>
        <w:tc>
          <w:tcPr>
            <w:tcW w:w="2120" w:type="pct"/>
            <w:shd w:val="clear" w:color="auto" w:fill="auto"/>
          </w:tcPr>
          <w:p w14:paraId="60DA58E2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AD7F7A9" w14:textId="71D875AF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3342B9">
              <w:br/>
            </w:r>
            <w:r w:rsidRPr="00ED5460">
              <w:t>OID 1.2.643.5.1.13.13.11.1119</w:t>
            </w:r>
          </w:p>
        </w:tc>
      </w:tr>
      <w:tr w:rsidR="00681795" w:rsidRPr="000B41B7" w14:paraId="5D30D5E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D3E1D9E" w14:textId="77777777" w:rsidR="00681795" w:rsidRDefault="00681795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03032A3E" w14:textId="77777777" w:rsidR="00681795" w:rsidRDefault="00681795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2B78391B" w14:textId="77777777" w:rsidR="00681795" w:rsidRDefault="00681795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1233A0B5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E339D93" w14:textId="1827C079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 w:rsidR="003342B9">
              <w:br/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681795" w:rsidRPr="000B41B7" w14:paraId="5F8D84C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8C213E" w14:textId="77777777" w:rsidR="00681795" w:rsidRDefault="00681795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5BE4252F" w14:textId="77777777" w:rsidR="00681795" w:rsidRDefault="00681795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A7357DC" w14:textId="77777777" w:rsidR="00681795" w:rsidRDefault="00681795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73EF2A16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5FE8052" w14:textId="480FAC36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«Условия оказания медицинской помощи», </w:t>
            </w:r>
            <w:r w:rsidR="003342B9">
              <w:br/>
            </w:r>
            <w:r w:rsidRPr="00ED5460">
              <w:t>OID 1.2.643.5.1.13.13.99.2.322</w:t>
            </w:r>
          </w:p>
        </w:tc>
      </w:tr>
      <w:tr w:rsidR="00681795" w:rsidRPr="000B41B7" w14:paraId="6B80FFA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32ADE71" w14:textId="77777777" w:rsidR="00681795" w:rsidRDefault="00681795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215" w:type="pct"/>
            <w:shd w:val="clear" w:color="auto" w:fill="auto"/>
          </w:tcPr>
          <w:p w14:paraId="2EA47855" w14:textId="77777777" w:rsidR="00681795" w:rsidRDefault="0068179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76A92234" w14:textId="77777777" w:rsidR="00681795" w:rsidRDefault="00681795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120" w:type="pct"/>
            <w:shd w:val="clear" w:color="auto" w:fill="auto"/>
          </w:tcPr>
          <w:p w14:paraId="02756AAA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192101D" w14:textId="1C4E6DAF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342B9">
              <w:br/>
            </w:r>
            <w:r w:rsidRPr="00ED5460">
              <w:t>OID 1.2.643.5.1.13.13.99.2.319</w:t>
            </w:r>
          </w:p>
        </w:tc>
      </w:tr>
      <w:tr w:rsidR="00681795" w:rsidRPr="000B41B7" w14:paraId="7700DFA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EDD7334" w14:textId="77777777" w:rsidR="00681795" w:rsidRDefault="00681795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20996656" w14:textId="5EEB1DB6" w:rsidR="00681795" w:rsidRDefault="00681795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251" w:type="pct"/>
            <w:shd w:val="clear" w:color="auto" w:fill="auto"/>
          </w:tcPr>
          <w:p w14:paraId="37F7BFEB" w14:textId="77777777" w:rsidR="00681795" w:rsidRDefault="00681795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2120" w:type="pct"/>
            <w:shd w:val="clear" w:color="auto" w:fill="auto"/>
          </w:tcPr>
          <w:p w14:paraId="368A6992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11E265A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790ECCC" w14:textId="77777777" w:rsidR="00681795" w:rsidRDefault="00681795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0DD933F1" w14:textId="77777777" w:rsidR="00681795" w:rsidRDefault="00681795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251" w:type="pct"/>
            <w:shd w:val="clear" w:color="auto" w:fill="auto"/>
          </w:tcPr>
          <w:p w14:paraId="60AA5255" w14:textId="77777777" w:rsidR="00681795" w:rsidRDefault="00681795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120" w:type="pct"/>
            <w:shd w:val="clear" w:color="auto" w:fill="auto"/>
          </w:tcPr>
          <w:p w14:paraId="0125600C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245184E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639C54" w14:textId="77777777" w:rsidR="00681795" w:rsidRDefault="00681795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215" w:type="pct"/>
            <w:shd w:val="clear" w:color="auto" w:fill="auto"/>
          </w:tcPr>
          <w:p w14:paraId="497118DF" w14:textId="77777777" w:rsidR="00681795" w:rsidRDefault="00681795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251" w:type="pct"/>
            <w:shd w:val="clear" w:color="auto" w:fill="auto"/>
          </w:tcPr>
          <w:p w14:paraId="12D3F6C9" w14:textId="77777777" w:rsidR="00681795" w:rsidRDefault="00681795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120" w:type="pct"/>
            <w:shd w:val="clear" w:color="auto" w:fill="auto"/>
          </w:tcPr>
          <w:p w14:paraId="68AF3357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67657A8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6641B6F" w14:textId="77777777" w:rsidR="00681795" w:rsidRDefault="00681795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215" w:type="pct"/>
            <w:shd w:val="clear" w:color="auto" w:fill="auto"/>
          </w:tcPr>
          <w:p w14:paraId="297D4DCA" w14:textId="77777777" w:rsidR="00681795" w:rsidRDefault="00681795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251" w:type="pct"/>
            <w:shd w:val="clear" w:color="auto" w:fill="auto"/>
          </w:tcPr>
          <w:p w14:paraId="471DF767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20" w:type="pct"/>
            <w:shd w:val="clear" w:color="auto" w:fill="auto"/>
          </w:tcPr>
          <w:p w14:paraId="63A90D06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498FE4C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B1A03E7" w14:textId="77777777" w:rsidR="00681795" w:rsidRDefault="00681795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7014889C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51" w:type="pct"/>
            <w:shd w:val="clear" w:color="auto" w:fill="auto"/>
          </w:tcPr>
          <w:p w14:paraId="5EC9C4C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120" w:type="pct"/>
            <w:shd w:val="clear" w:color="auto" w:fill="auto"/>
          </w:tcPr>
          <w:p w14:paraId="7D8DF22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225E4FC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47ECF9" w14:textId="77777777" w:rsidR="00681795" w:rsidRDefault="00681795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525AE805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51" w:type="pct"/>
            <w:shd w:val="clear" w:color="auto" w:fill="auto"/>
          </w:tcPr>
          <w:p w14:paraId="0483E05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120" w:type="pct"/>
            <w:shd w:val="clear" w:color="auto" w:fill="auto"/>
          </w:tcPr>
          <w:p w14:paraId="5240FE0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604A5F9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726403C" w14:textId="77777777" w:rsidR="00681795" w:rsidRDefault="00681795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317AFC37" w14:textId="77777777" w:rsidR="00681795" w:rsidRDefault="00681795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251" w:type="pct"/>
            <w:shd w:val="clear" w:color="auto" w:fill="auto"/>
          </w:tcPr>
          <w:p w14:paraId="562A8938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120" w:type="pct"/>
            <w:shd w:val="clear" w:color="auto" w:fill="auto"/>
          </w:tcPr>
          <w:p w14:paraId="38DF0EDF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0840B6F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4146B9" w14:textId="77777777" w:rsidR="00681795" w:rsidRDefault="00681795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215" w:type="pct"/>
            <w:shd w:val="clear" w:color="auto" w:fill="auto"/>
          </w:tcPr>
          <w:p w14:paraId="0342E327" w14:textId="77777777" w:rsidR="00681795" w:rsidRDefault="00681795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251" w:type="pct"/>
            <w:shd w:val="clear" w:color="auto" w:fill="auto"/>
          </w:tcPr>
          <w:p w14:paraId="38110EA2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120" w:type="pct"/>
            <w:shd w:val="clear" w:color="auto" w:fill="auto"/>
          </w:tcPr>
          <w:p w14:paraId="016B30ED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32338218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B6C991" w14:textId="77777777" w:rsidR="00681795" w:rsidRDefault="00681795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405F7D61" w14:textId="77777777" w:rsidR="00681795" w:rsidRDefault="00681795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251" w:type="pct"/>
            <w:shd w:val="clear" w:color="auto" w:fill="auto"/>
          </w:tcPr>
          <w:p w14:paraId="2A59CF27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120" w:type="pct"/>
            <w:shd w:val="clear" w:color="auto" w:fill="auto"/>
          </w:tcPr>
          <w:p w14:paraId="526CC7A2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DD4565" w:rsidRPr="000B41B7" w14:paraId="6F07329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C1FC73" w14:textId="7D7FAF3F" w:rsidR="00DD4565" w:rsidRDefault="00DD4565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215" w:type="pct"/>
            <w:shd w:val="clear" w:color="auto" w:fill="auto"/>
          </w:tcPr>
          <w:p w14:paraId="72FEB53F" w14:textId="6A72F220" w:rsidR="00DD4565" w:rsidRPr="000B41B7" w:rsidRDefault="00DD4565" w:rsidP="00E579FD">
            <w:pPr>
              <w:pStyle w:val="affffd"/>
              <w:spacing w:line="276" w:lineRule="auto"/>
            </w:pPr>
            <w:r>
              <w:t>Режим работы</w:t>
            </w:r>
          </w:p>
        </w:tc>
        <w:tc>
          <w:tcPr>
            <w:tcW w:w="1251" w:type="pct"/>
            <w:shd w:val="clear" w:color="auto" w:fill="auto"/>
          </w:tcPr>
          <w:p w14:paraId="307C1A43" w14:textId="221D2089" w:rsidR="00DD4565" w:rsidRPr="000B41B7" w:rsidRDefault="00DD4565" w:rsidP="00E579FD">
            <w:pPr>
              <w:pStyle w:val="affffd"/>
              <w:spacing w:line="276" w:lineRule="auto"/>
            </w:pPr>
            <w:r>
              <w:t>Режим работ подразделения</w:t>
            </w:r>
          </w:p>
        </w:tc>
        <w:tc>
          <w:tcPr>
            <w:tcW w:w="2120" w:type="pct"/>
            <w:shd w:val="clear" w:color="auto" w:fill="auto"/>
          </w:tcPr>
          <w:p w14:paraId="326B3CDB" w14:textId="77777777" w:rsidR="00DD4565" w:rsidRDefault="00DD4565" w:rsidP="00E579FD">
            <w:pPr>
              <w:pStyle w:val="affffd"/>
              <w:spacing w:line="276" w:lineRule="auto"/>
            </w:pPr>
            <w:r>
              <w:t xml:space="preserve">Выбор значения из выпадающего списка. </w:t>
            </w:r>
          </w:p>
          <w:p w14:paraId="2408573B" w14:textId="07D292CB" w:rsidR="00ED5460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«ФРМО. Режимы работы стационарных отделений», </w:t>
            </w:r>
            <w:r w:rsidR="003342B9">
              <w:br/>
            </w:r>
            <w:r w:rsidRPr="00ED5460">
              <w:t>OID 1.2.643.5.1.13.13.99.2.300</w:t>
            </w:r>
          </w:p>
        </w:tc>
      </w:tr>
      <w:tr w:rsidR="00DD4565" w:rsidRPr="000B41B7" w14:paraId="67B3E32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31E993A" w14:textId="170321B0" w:rsidR="00DD4565" w:rsidRDefault="00DD4565" w:rsidP="00E579FD">
            <w:pPr>
              <w:pStyle w:val="affffd"/>
              <w:spacing w:line="276" w:lineRule="auto"/>
            </w:pPr>
            <w:r>
              <w:t>3.14.1</w:t>
            </w:r>
          </w:p>
        </w:tc>
        <w:tc>
          <w:tcPr>
            <w:tcW w:w="1215" w:type="pct"/>
            <w:shd w:val="clear" w:color="auto" w:fill="auto"/>
          </w:tcPr>
          <w:p w14:paraId="57E91FE8" w14:textId="5BA9D794" w:rsidR="00DD4565" w:rsidRDefault="00DD4565" w:rsidP="00E579FD">
            <w:pPr>
              <w:pStyle w:val="affffd"/>
              <w:spacing w:line="276" w:lineRule="auto"/>
            </w:pPr>
            <w:r w:rsidRPr="00DD4565">
              <w:t>При</w:t>
            </w:r>
            <w:r>
              <w:t>е</w:t>
            </w:r>
            <w:r w:rsidRPr="00DD4565">
              <w:t>м по скорой для стационарного подразделения</w:t>
            </w:r>
          </w:p>
        </w:tc>
        <w:tc>
          <w:tcPr>
            <w:tcW w:w="1251" w:type="pct"/>
            <w:shd w:val="clear" w:color="auto" w:fill="auto"/>
          </w:tcPr>
          <w:p w14:paraId="2579FF51" w14:textId="5F11D7F6" w:rsidR="00DD4565" w:rsidRDefault="00DD4565" w:rsidP="00E579FD">
            <w:pPr>
              <w:pStyle w:val="affffd"/>
              <w:spacing w:line="276" w:lineRule="auto"/>
            </w:pPr>
            <w:r>
              <w:t xml:space="preserve">Признак приема больных скорой помощи </w:t>
            </w:r>
          </w:p>
        </w:tc>
        <w:tc>
          <w:tcPr>
            <w:tcW w:w="2120" w:type="pct"/>
            <w:shd w:val="clear" w:color="auto" w:fill="auto"/>
          </w:tcPr>
          <w:p w14:paraId="1CF059BF" w14:textId="77777777" w:rsidR="00DD4565" w:rsidRDefault="00DD4565" w:rsidP="00E579FD">
            <w:pPr>
              <w:pStyle w:val="affffd"/>
              <w:spacing w:line="276" w:lineRule="auto"/>
            </w:pPr>
            <w:r>
              <w:t xml:space="preserve">Установка флага. </w:t>
            </w:r>
          </w:p>
          <w:p w14:paraId="54449FD0" w14:textId="7556890B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«Круглосуточный»</w:t>
            </w:r>
          </w:p>
        </w:tc>
      </w:tr>
      <w:tr w:rsidR="00DD4565" w:rsidRPr="000B41B7" w14:paraId="6D80ABB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62241E5" w14:textId="5E1E598E" w:rsidR="00DD4565" w:rsidRDefault="00DD4565" w:rsidP="00E579FD">
            <w:pPr>
              <w:pStyle w:val="affffd"/>
              <w:spacing w:line="276" w:lineRule="auto"/>
            </w:pPr>
            <w:r>
              <w:t>3.14.2</w:t>
            </w:r>
          </w:p>
        </w:tc>
        <w:tc>
          <w:tcPr>
            <w:tcW w:w="1215" w:type="pct"/>
            <w:shd w:val="clear" w:color="auto" w:fill="auto"/>
          </w:tcPr>
          <w:p w14:paraId="3B46A198" w14:textId="26C8FFE5" w:rsidR="00DD4565" w:rsidRDefault="00DD4565" w:rsidP="00E579FD">
            <w:pPr>
              <w:pStyle w:val="affffd"/>
              <w:spacing w:line="276" w:lineRule="auto"/>
            </w:pPr>
            <w:r w:rsidRPr="00DD4565">
              <w:t>Количество коек стационара на дому</w:t>
            </w:r>
          </w:p>
        </w:tc>
        <w:tc>
          <w:tcPr>
            <w:tcW w:w="1251" w:type="pct"/>
            <w:shd w:val="clear" w:color="auto" w:fill="auto"/>
          </w:tcPr>
          <w:p w14:paraId="1FB20EED" w14:textId="3B3EF1BB" w:rsidR="00DD4565" w:rsidRDefault="00DD4565" w:rsidP="00E579FD">
            <w:pPr>
              <w:pStyle w:val="affffd"/>
              <w:spacing w:line="276" w:lineRule="auto"/>
            </w:pPr>
            <w:r w:rsidRPr="00DD4565">
              <w:t>Количество коек стационара на дому</w:t>
            </w:r>
            <w:r>
              <w:t xml:space="preserve"> в подразделении</w:t>
            </w:r>
          </w:p>
        </w:tc>
        <w:tc>
          <w:tcPr>
            <w:tcW w:w="2120" w:type="pct"/>
            <w:shd w:val="clear" w:color="auto" w:fill="auto"/>
          </w:tcPr>
          <w:p w14:paraId="3FAEED64" w14:textId="6B08A34B" w:rsidR="00DD4565" w:rsidRDefault="00DD4565" w:rsidP="00E579FD">
            <w:pPr>
              <w:pStyle w:val="affffd"/>
              <w:spacing w:line="276" w:lineRule="auto"/>
            </w:pPr>
            <w:r>
              <w:t>Числовое поле с ограничением в 3 символ</w:t>
            </w:r>
            <w:r w:rsidR="004D4A10">
              <w:t>а</w:t>
            </w:r>
            <w:r>
              <w:t>.</w:t>
            </w:r>
          </w:p>
          <w:p w14:paraId="0CF35140" w14:textId="3BADB065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«Стационар на дому»</w:t>
            </w:r>
          </w:p>
        </w:tc>
      </w:tr>
      <w:tr w:rsidR="00DD4565" w:rsidRPr="000B41B7" w14:paraId="5560C86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3D3DD78" w14:textId="216E5DEE" w:rsidR="00DD4565" w:rsidRDefault="00DD4565" w:rsidP="00E579FD">
            <w:pPr>
              <w:pStyle w:val="affffd"/>
              <w:spacing w:line="276" w:lineRule="auto"/>
            </w:pPr>
            <w:r>
              <w:t>3.14.3</w:t>
            </w:r>
          </w:p>
        </w:tc>
        <w:tc>
          <w:tcPr>
            <w:tcW w:w="1215" w:type="pct"/>
            <w:shd w:val="clear" w:color="auto" w:fill="auto"/>
          </w:tcPr>
          <w:p w14:paraId="41E3FFA3" w14:textId="1919BECD" w:rsidR="00DD4565" w:rsidRDefault="00DD4565" w:rsidP="00E579FD">
            <w:pPr>
              <w:pStyle w:val="affffd"/>
              <w:spacing w:line="276" w:lineRule="auto"/>
            </w:pPr>
            <w:r>
              <w:t>Наименование здания стационара на дому</w:t>
            </w:r>
          </w:p>
        </w:tc>
        <w:tc>
          <w:tcPr>
            <w:tcW w:w="1251" w:type="pct"/>
            <w:shd w:val="clear" w:color="auto" w:fill="auto"/>
          </w:tcPr>
          <w:p w14:paraId="62D2EF26" w14:textId="1EF028E2" w:rsidR="00DD4565" w:rsidRDefault="00DD4565" w:rsidP="00E579FD">
            <w:pPr>
              <w:pStyle w:val="affffd"/>
              <w:spacing w:line="276" w:lineRule="auto"/>
            </w:pPr>
            <w:r>
              <w:t>Наименование здания стационара на дому</w:t>
            </w:r>
          </w:p>
        </w:tc>
        <w:tc>
          <w:tcPr>
            <w:tcW w:w="2120" w:type="pct"/>
            <w:shd w:val="clear" w:color="auto" w:fill="auto"/>
          </w:tcPr>
          <w:p w14:paraId="0E770130" w14:textId="37AC3B38" w:rsidR="00DD4565" w:rsidRDefault="00DD4565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512D63F7" w14:textId="06753854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«Стационар на дому»</w:t>
            </w:r>
          </w:p>
        </w:tc>
      </w:tr>
      <w:tr w:rsidR="00DD4565" w:rsidRPr="000B41B7" w14:paraId="37F5E6D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16D73C8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215" w:type="pct"/>
            <w:shd w:val="clear" w:color="auto" w:fill="auto"/>
          </w:tcPr>
          <w:p w14:paraId="5EFF72E8" w14:textId="1E39F6D2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>Телефон</w:t>
            </w:r>
            <w:r>
              <w:t xml:space="preserve"> приемного отделения</w:t>
            </w:r>
          </w:p>
        </w:tc>
        <w:tc>
          <w:tcPr>
            <w:tcW w:w="1251" w:type="pct"/>
            <w:shd w:val="clear" w:color="auto" w:fill="auto"/>
          </w:tcPr>
          <w:p w14:paraId="08E8116B" w14:textId="7AD608F2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Номера телефонов </w:t>
            </w:r>
            <w:r>
              <w:t>приемного отделения подразделения</w:t>
            </w:r>
          </w:p>
        </w:tc>
        <w:tc>
          <w:tcPr>
            <w:tcW w:w="2120" w:type="pct"/>
            <w:shd w:val="clear" w:color="auto" w:fill="auto"/>
          </w:tcPr>
          <w:p w14:paraId="49F0DA5C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Числовое поле с ограничением в 10 символов (в формате +</w:t>
            </w:r>
            <w:r w:rsidRPr="002E6153">
              <w:t>7(ХХХ)ХХХ-ХХ-ХХ</w:t>
            </w:r>
            <w:r>
              <w:t>)</w:t>
            </w:r>
          </w:p>
        </w:tc>
      </w:tr>
      <w:tr w:rsidR="00DD4565" w:rsidRPr="000B41B7" w14:paraId="20FBE2F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FA6BE9E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215" w:type="pct"/>
            <w:shd w:val="clear" w:color="auto" w:fill="auto"/>
          </w:tcPr>
          <w:p w14:paraId="6AEBA9C8" w14:textId="77777777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51" w:type="pct"/>
            <w:shd w:val="clear" w:color="auto" w:fill="auto"/>
          </w:tcPr>
          <w:p w14:paraId="6DDD5D8E" w14:textId="36568157" w:rsidR="00DD4565" w:rsidRPr="000B41B7" w:rsidRDefault="00DD4565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120" w:type="pct"/>
            <w:shd w:val="clear" w:color="auto" w:fill="auto"/>
          </w:tcPr>
          <w:p w14:paraId="09277F51" w14:textId="5935170F" w:rsidR="00DD4565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605B132F" w14:textId="34561C69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3342B9">
              <w:br/>
            </w:r>
            <w:r w:rsidRPr="009D2BBF">
              <w:t>OID 1.2.643.5.1.13.13.99.2.332</w:t>
            </w:r>
          </w:p>
        </w:tc>
      </w:tr>
      <w:tr w:rsidR="00DD4565" w:rsidRPr="000B41B7" w14:paraId="38B6EC4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A3FF9D8" w14:textId="77777777" w:rsidR="00DD4565" w:rsidRDefault="00DD4565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360CFEE" w14:textId="77777777" w:rsidR="00DD4565" w:rsidRDefault="00DD4565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341585B3" w14:textId="0559A370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_Ref100914873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30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363B786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C927DB6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7AED91DF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51" w:type="pct"/>
            <w:shd w:val="clear" w:color="auto" w:fill="auto"/>
          </w:tcPr>
          <w:p w14:paraId="0702014A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72F82F4C" w14:textId="313190F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3F6D309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2863885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123315E5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51" w:type="pct"/>
            <w:shd w:val="clear" w:color="auto" w:fill="auto"/>
          </w:tcPr>
          <w:p w14:paraId="4CDBA1EC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20DFA943" w14:textId="7406BDA3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D4565" w:rsidRPr="000B41B7" w14:paraId="6FAA9E3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AEE65CD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6C44BDB" w14:textId="4BEA1979" w:rsidR="00DD4565" w:rsidRDefault="00482F58" w:rsidP="00E579FD">
            <w:pPr>
              <w:pStyle w:val="affffd"/>
              <w:spacing w:line="276" w:lineRule="auto"/>
            </w:pPr>
            <w:r>
              <w:t>Отделения и койки</w:t>
            </w:r>
            <w:r w:rsidR="00DD4565">
              <w:t>.</w:t>
            </w:r>
          </w:p>
          <w:p w14:paraId="339ED6FE" w14:textId="4AA876EC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</w:t>
            </w:r>
            <w:r w:rsidR="00482F58">
              <w:t>Новое отделение</w:t>
            </w:r>
            <w:r>
              <w:t>» (см.</w:t>
            </w:r>
            <w:r w:rsidR="00482F58">
              <w:t xml:space="preserve"> </w:t>
            </w:r>
            <w:r w:rsidR="00482F58">
              <w:fldChar w:fldCharType="begin"/>
            </w:r>
            <w:r w:rsidR="00482F58">
              <w:instrText xml:space="preserve"> REF _Ref100916671 \h </w:instrText>
            </w:r>
            <w:r w:rsidR="00482F58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31</w:t>
            </w:r>
            <w:r w:rsidR="00482F58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617085" w:rsidRPr="000B41B7" w14:paraId="52A96E7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F84C346" w14:textId="77777777" w:rsidR="00617085" w:rsidRPr="000B41B7" w:rsidRDefault="00617085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23445B3A" w14:textId="403C140D" w:rsidR="00617085" w:rsidRPr="00482F58" w:rsidRDefault="00617085" w:rsidP="00E579FD">
            <w:pPr>
              <w:pStyle w:val="affffd"/>
              <w:spacing w:line="276" w:lineRule="auto"/>
            </w:pPr>
            <w:r>
              <w:t>Наименование отделения</w:t>
            </w:r>
          </w:p>
        </w:tc>
        <w:tc>
          <w:tcPr>
            <w:tcW w:w="1251" w:type="pct"/>
            <w:shd w:val="clear" w:color="auto" w:fill="auto"/>
          </w:tcPr>
          <w:p w14:paraId="106C9139" w14:textId="37D6A5EC" w:rsidR="00617085" w:rsidRPr="00482F58" w:rsidRDefault="00617085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Наименование отделения</w:t>
            </w:r>
          </w:p>
        </w:tc>
        <w:tc>
          <w:tcPr>
            <w:tcW w:w="2120" w:type="pct"/>
            <w:shd w:val="clear" w:color="auto" w:fill="auto"/>
          </w:tcPr>
          <w:p w14:paraId="300BE052" w14:textId="04C66B58" w:rsidR="00617085" w:rsidRPr="000B41B7" w:rsidRDefault="00617085" w:rsidP="00E579FD">
            <w:pPr>
              <w:pStyle w:val="affffd"/>
              <w:spacing w:line="276" w:lineRule="auto"/>
            </w:pPr>
            <w:r>
              <w:t>Числовое поле с ограничением в 10 символов</w:t>
            </w:r>
          </w:p>
        </w:tc>
      </w:tr>
      <w:tr w:rsidR="00617085" w:rsidRPr="000B41B7" w14:paraId="78BD5970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4900EDA1" w14:textId="77777777" w:rsidR="00617085" w:rsidRPr="000B41B7" w:rsidRDefault="00617085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43A91E1E" w14:textId="48CEF10D" w:rsidR="00617085" w:rsidRPr="000B41B7" w:rsidRDefault="00617085" w:rsidP="00E579FD">
            <w:pPr>
              <w:pStyle w:val="affffd"/>
              <w:spacing w:line="276" w:lineRule="auto"/>
            </w:pPr>
            <w:r>
              <w:t>Тип отделения</w:t>
            </w:r>
          </w:p>
        </w:tc>
        <w:tc>
          <w:tcPr>
            <w:tcW w:w="1251" w:type="pct"/>
            <w:shd w:val="clear" w:color="auto" w:fill="auto"/>
          </w:tcPr>
          <w:p w14:paraId="49F53C90" w14:textId="40A82461" w:rsidR="00617085" w:rsidRPr="000B41B7" w:rsidRDefault="00617085" w:rsidP="00E579FD">
            <w:pPr>
              <w:pStyle w:val="affffd"/>
              <w:spacing w:line="276" w:lineRule="auto"/>
            </w:pPr>
            <w:r>
              <w:t>Тип отделения</w:t>
            </w:r>
          </w:p>
        </w:tc>
        <w:tc>
          <w:tcPr>
            <w:tcW w:w="2120" w:type="pct"/>
            <w:shd w:val="clear" w:color="auto" w:fill="auto"/>
          </w:tcPr>
          <w:p w14:paraId="49BDD521" w14:textId="77777777" w:rsidR="00DD4386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D4386">
              <w:t>.</w:t>
            </w:r>
          </w:p>
          <w:p w14:paraId="60214E15" w14:textId="668CB77E" w:rsidR="00617085" w:rsidRPr="000B41B7" w:rsidRDefault="00DD4386" w:rsidP="00E579FD">
            <w:pPr>
              <w:pStyle w:val="affffd"/>
              <w:spacing w:line="276" w:lineRule="auto"/>
            </w:pPr>
            <w:r w:rsidRPr="00DD4386">
              <w:t xml:space="preserve">Значения </w:t>
            </w:r>
            <w:r>
              <w:t>берутся</w:t>
            </w:r>
            <w:r w:rsidRPr="00DD4386">
              <w:t xml:space="preserve"> из справочника </w:t>
            </w:r>
            <w:r w:rsidR="004D0169">
              <w:t xml:space="preserve">ФРНСИ </w:t>
            </w:r>
            <w:r w:rsidRPr="00DD4386">
              <w:t xml:space="preserve">«ФРМО. Перечень отделений (кабинетов) и коек медицинской организации», </w:t>
            </w:r>
            <w:r w:rsidR="003342B9">
              <w:br/>
            </w:r>
            <w:r w:rsidRPr="00DD4386">
              <w:t>OID 1.2.643.5.1.13.13.99.2.228</w:t>
            </w:r>
            <w:r w:rsidR="00617085" w:rsidRPr="000B41B7">
              <w:t xml:space="preserve"> </w:t>
            </w:r>
          </w:p>
        </w:tc>
      </w:tr>
      <w:tr w:rsidR="00617085" w:rsidRPr="000B41B7" w14:paraId="3F705F58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31D076A" w14:textId="77777777" w:rsidR="00617085" w:rsidRDefault="00617085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5" w:type="pct"/>
            <w:shd w:val="clear" w:color="auto" w:fill="auto"/>
          </w:tcPr>
          <w:p w14:paraId="5BB22C5F" w14:textId="53F9CF54" w:rsidR="00617085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D5D218F" w14:textId="7178D38B" w:rsidR="00617085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617085">
              <w:t xml:space="preserve"> в отделении</w:t>
            </w:r>
          </w:p>
        </w:tc>
        <w:tc>
          <w:tcPr>
            <w:tcW w:w="2120" w:type="pct"/>
            <w:shd w:val="clear" w:color="auto" w:fill="auto"/>
          </w:tcPr>
          <w:p w14:paraId="24561E13" w14:textId="77777777" w:rsidR="00DC5B66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58DD5E1D" w14:textId="3F684453" w:rsidR="00617085" w:rsidRPr="000B41B7" w:rsidRDefault="00DC5B66" w:rsidP="00E579FD">
            <w:pPr>
              <w:pStyle w:val="affffd"/>
              <w:spacing w:line="276" w:lineRule="auto"/>
            </w:pPr>
            <w:r>
              <w:t>Значения берутся из с</w:t>
            </w:r>
            <w:r w:rsidRPr="00DC5B66">
              <w:t>правочник</w:t>
            </w:r>
            <w:r w:rsidR="004D0169">
              <w:t>а ФРНСИ</w:t>
            </w:r>
            <w:r w:rsidRPr="00DC5B66">
              <w:t xml:space="preserve"> «Справочник из инструкции по заполнению паспорта медицинской организации», </w:t>
            </w:r>
            <w:r w:rsidR="003342B9">
              <w:br/>
            </w:r>
            <w:r w:rsidRPr="00DC5B66">
              <w:t>OID 1.2.643.5.1.13.13.11.1119</w:t>
            </w:r>
            <w:r w:rsidR="00617085" w:rsidRPr="000B41B7">
              <w:t xml:space="preserve"> </w:t>
            </w:r>
          </w:p>
        </w:tc>
      </w:tr>
      <w:tr w:rsidR="00617085" w:rsidRPr="000B41B7" w14:paraId="57AD740C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55068085" w14:textId="77777777" w:rsidR="00617085" w:rsidRDefault="00617085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5" w:type="pct"/>
            <w:shd w:val="clear" w:color="auto" w:fill="auto"/>
          </w:tcPr>
          <w:p w14:paraId="757D4814" w14:textId="5EC2A041" w:rsidR="00617085" w:rsidRDefault="0061708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62431855" w14:textId="4D8C9532" w:rsidR="00617085" w:rsidRDefault="0061708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2120" w:type="pct"/>
            <w:shd w:val="clear" w:color="auto" w:fill="auto"/>
          </w:tcPr>
          <w:p w14:paraId="244BCD11" w14:textId="77777777" w:rsidR="00ED5460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43095277" w14:textId="1E11FF0B" w:rsidR="0061708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342B9">
              <w:br/>
            </w:r>
            <w:r w:rsidRPr="00ED5460">
              <w:t>OID 1.2.643.5.1.13.13.99.2.319</w:t>
            </w:r>
            <w:r w:rsidR="00617085" w:rsidRPr="000B41B7">
              <w:t xml:space="preserve"> </w:t>
            </w:r>
          </w:p>
        </w:tc>
      </w:tr>
      <w:tr w:rsidR="00617085" w:rsidRPr="000B41B7" w14:paraId="6206FE81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072C2A18" w14:textId="79789884" w:rsidR="00617085" w:rsidRDefault="00617085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5" w:type="pct"/>
            <w:shd w:val="clear" w:color="auto" w:fill="auto"/>
          </w:tcPr>
          <w:p w14:paraId="44579876" w14:textId="1DBFE2FB" w:rsidR="00617085" w:rsidRDefault="00617085" w:rsidP="00E579FD">
            <w:pPr>
              <w:pStyle w:val="affffd"/>
              <w:spacing w:line="276" w:lineRule="auto"/>
            </w:pPr>
            <w:r>
              <w:t>Дата упразднения</w:t>
            </w:r>
          </w:p>
        </w:tc>
        <w:tc>
          <w:tcPr>
            <w:tcW w:w="1251" w:type="pct"/>
            <w:shd w:val="clear" w:color="auto" w:fill="auto"/>
          </w:tcPr>
          <w:p w14:paraId="6F80B41E" w14:textId="00C32F1D" w:rsidR="00617085" w:rsidRDefault="00617085" w:rsidP="00E579FD">
            <w:pPr>
              <w:pStyle w:val="affffd"/>
              <w:spacing w:line="276" w:lineRule="auto"/>
            </w:pPr>
            <w:r>
              <w:t>Дата упразднения отделения</w:t>
            </w:r>
          </w:p>
        </w:tc>
        <w:tc>
          <w:tcPr>
            <w:tcW w:w="2120" w:type="pct"/>
            <w:shd w:val="clear" w:color="auto" w:fill="auto"/>
          </w:tcPr>
          <w:p w14:paraId="378AC727" w14:textId="1C27216C" w:rsidR="00617085" w:rsidRDefault="00617085" w:rsidP="00E579FD">
            <w:pPr>
              <w:pStyle w:val="affffd"/>
              <w:spacing w:line="276" w:lineRule="auto"/>
            </w:pPr>
            <w:r>
              <w:t>Выбор значения в календаре</w:t>
            </w:r>
          </w:p>
        </w:tc>
      </w:tr>
      <w:tr w:rsidR="00281502" w:rsidRPr="000B41B7" w14:paraId="1183082A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60FAE1FC" w14:textId="6442049A" w:rsidR="00281502" w:rsidRDefault="00281502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215" w:type="pct"/>
            <w:shd w:val="clear" w:color="auto" w:fill="auto"/>
          </w:tcPr>
          <w:p w14:paraId="13BC6088" w14:textId="160FD2A4" w:rsidR="00281502" w:rsidRDefault="00281502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251" w:type="pct"/>
            <w:shd w:val="clear" w:color="auto" w:fill="auto"/>
          </w:tcPr>
          <w:p w14:paraId="3CD00F08" w14:textId="0AEC3CBB" w:rsidR="00281502" w:rsidRDefault="00281502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2120" w:type="pct"/>
            <w:shd w:val="clear" w:color="auto" w:fill="auto"/>
          </w:tcPr>
          <w:p w14:paraId="14DD86A4" w14:textId="5ED2F52B" w:rsidR="00281502" w:rsidRDefault="00281502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  <w:tr w:rsidR="00281502" w:rsidRPr="000B41B7" w14:paraId="249AF9BE" w14:textId="77777777" w:rsidTr="005F1F3E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7AEFC01B" w14:textId="039D37EC" w:rsidR="00281502" w:rsidRDefault="00281502" w:rsidP="00E579FD">
            <w:pPr>
              <w:pStyle w:val="affffd"/>
              <w:spacing w:line="276" w:lineRule="auto"/>
            </w:pPr>
            <w:r>
              <w:t>6.7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189198AE" w14:textId="173050CE" w:rsidR="00281502" w:rsidRDefault="00281502" w:rsidP="00E579FD">
            <w:pPr>
              <w:pStyle w:val="affffd"/>
              <w:spacing w:line="276" w:lineRule="auto"/>
            </w:pPr>
            <w:r>
              <w:t>Койки</w:t>
            </w:r>
          </w:p>
        </w:tc>
      </w:tr>
      <w:tr w:rsidR="00281502" w:rsidRPr="000B41B7" w14:paraId="4142D676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404681C5" w14:textId="23C2C771" w:rsidR="00281502" w:rsidRDefault="00281502" w:rsidP="00E579FD">
            <w:pPr>
              <w:pStyle w:val="affffd"/>
              <w:spacing w:line="276" w:lineRule="auto"/>
            </w:pPr>
            <w:r>
              <w:t>6.7.1</w:t>
            </w:r>
          </w:p>
        </w:tc>
        <w:tc>
          <w:tcPr>
            <w:tcW w:w="1215" w:type="pct"/>
            <w:shd w:val="clear" w:color="auto" w:fill="auto"/>
          </w:tcPr>
          <w:p w14:paraId="6BED3B47" w14:textId="3FE02A38" w:rsidR="00281502" w:rsidRDefault="00281502" w:rsidP="00E579FD">
            <w:pPr>
              <w:pStyle w:val="affffd"/>
              <w:spacing w:line="276" w:lineRule="auto"/>
            </w:pPr>
            <w:r>
              <w:t>Профиль койки</w:t>
            </w:r>
          </w:p>
        </w:tc>
        <w:tc>
          <w:tcPr>
            <w:tcW w:w="1251" w:type="pct"/>
            <w:shd w:val="clear" w:color="auto" w:fill="auto"/>
          </w:tcPr>
          <w:p w14:paraId="07081566" w14:textId="06E81BC6" w:rsidR="00281502" w:rsidRDefault="00281502" w:rsidP="00E579FD">
            <w:pPr>
              <w:pStyle w:val="affffd"/>
              <w:spacing w:line="276" w:lineRule="auto"/>
            </w:pPr>
            <w:r>
              <w:t>Профиль койки</w:t>
            </w:r>
          </w:p>
        </w:tc>
        <w:tc>
          <w:tcPr>
            <w:tcW w:w="2120" w:type="pct"/>
            <w:shd w:val="clear" w:color="auto" w:fill="auto"/>
          </w:tcPr>
          <w:p w14:paraId="75B0E41F" w14:textId="77777777" w:rsidR="00DC5B66" w:rsidRDefault="0028150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5C298E3E" w14:textId="33720923" w:rsidR="00281502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«Номенклатура коечного фонда медицинской организации», </w:t>
            </w:r>
            <w:r w:rsidR="003342B9">
              <w:br/>
            </w:r>
            <w:r w:rsidRPr="00DC5B66">
              <w:t>OID 1.2.643.5.1.13.13.11.1069</w:t>
            </w:r>
            <w:r w:rsidR="00281502" w:rsidRPr="000B41B7">
              <w:t xml:space="preserve"> </w:t>
            </w:r>
          </w:p>
        </w:tc>
      </w:tr>
      <w:tr w:rsidR="00281502" w:rsidRPr="000B41B7" w14:paraId="2E14F23D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F00CB05" w14:textId="464217E5" w:rsidR="00281502" w:rsidRDefault="00281502" w:rsidP="00E579FD">
            <w:pPr>
              <w:pStyle w:val="affffd"/>
              <w:spacing w:line="276" w:lineRule="auto"/>
            </w:pPr>
            <w:r>
              <w:t>6.7.2</w:t>
            </w:r>
          </w:p>
        </w:tc>
        <w:tc>
          <w:tcPr>
            <w:tcW w:w="1215" w:type="pct"/>
            <w:shd w:val="clear" w:color="auto" w:fill="auto"/>
          </w:tcPr>
          <w:p w14:paraId="7C79453F" w14:textId="0C2DA699" w:rsidR="00281502" w:rsidRDefault="00281502" w:rsidP="00E579FD">
            <w:pPr>
              <w:pStyle w:val="affffd"/>
              <w:spacing w:line="276" w:lineRule="auto"/>
            </w:pPr>
            <w:r>
              <w:t>Количество</w:t>
            </w:r>
          </w:p>
        </w:tc>
        <w:tc>
          <w:tcPr>
            <w:tcW w:w="1251" w:type="pct"/>
            <w:shd w:val="clear" w:color="auto" w:fill="auto"/>
          </w:tcPr>
          <w:p w14:paraId="53627833" w14:textId="52AD26DF" w:rsidR="00281502" w:rsidRDefault="00281502" w:rsidP="00E579FD">
            <w:pPr>
              <w:pStyle w:val="affffd"/>
              <w:spacing w:line="276" w:lineRule="auto"/>
            </w:pPr>
            <w:r>
              <w:t>Количество коек указанного профиля в отделении</w:t>
            </w:r>
          </w:p>
        </w:tc>
        <w:tc>
          <w:tcPr>
            <w:tcW w:w="2120" w:type="pct"/>
            <w:shd w:val="clear" w:color="auto" w:fill="auto"/>
          </w:tcPr>
          <w:p w14:paraId="03AA0F2D" w14:textId="19D3FEC1" w:rsidR="00281502" w:rsidRDefault="00281502" w:rsidP="00E579FD">
            <w:pPr>
              <w:pStyle w:val="affffd"/>
              <w:spacing w:line="276" w:lineRule="auto"/>
            </w:pPr>
            <w:r>
              <w:t>Числовое поле с ограничением в 3 символа</w:t>
            </w:r>
          </w:p>
        </w:tc>
      </w:tr>
    </w:tbl>
    <w:p w14:paraId="5C0A608F" w14:textId="35BFF56B" w:rsidR="0082735C" w:rsidRDefault="0082735C" w:rsidP="00E579FD">
      <w:pPr>
        <w:pStyle w:val="6"/>
        <w:spacing w:line="276" w:lineRule="auto"/>
      </w:pPr>
      <w:r w:rsidRPr="000B41B7">
        <w:t xml:space="preserve">Лабораторно-диагностическое или </w:t>
      </w:r>
      <w:r w:rsidR="00CA5FC2">
        <w:t>и</w:t>
      </w:r>
      <w:r w:rsidRPr="000B41B7">
        <w:t>нструментально-диагностическое подразделение</w:t>
      </w:r>
    </w:p>
    <w:p w14:paraId="0CC6D4BD" w14:textId="49C4B6E1" w:rsidR="0082735C" w:rsidRDefault="00E00D32" w:rsidP="00E579FD">
      <w:pPr>
        <w:keepNext/>
        <w:spacing w:line="276" w:lineRule="auto"/>
      </w:pPr>
      <w:r>
        <w:t>Для добавления записи</w:t>
      </w:r>
      <w:r w:rsidR="0082735C" w:rsidRPr="000B41B7">
        <w:t xml:space="preserve"> о</w:t>
      </w:r>
      <w:r w:rsidR="0082735C">
        <w:t xml:space="preserve"> л</w:t>
      </w:r>
      <w:r w:rsidR="0082735C" w:rsidRPr="000B41B7">
        <w:t>абораторно-диагностическо</w:t>
      </w:r>
      <w:r w:rsidR="0082735C">
        <w:t xml:space="preserve">м </w:t>
      </w:r>
      <w:r w:rsidR="00CA5FC2">
        <w:t>или и</w:t>
      </w:r>
      <w:r w:rsidR="00CA5FC2" w:rsidRPr="000B41B7">
        <w:t>нструментально-диагностическо</w:t>
      </w:r>
      <w:r w:rsidR="00CA5FC2">
        <w:t>м</w:t>
      </w:r>
      <w:r w:rsidR="00CA5FC2" w:rsidRPr="000B41B7">
        <w:t xml:space="preserve"> </w:t>
      </w:r>
      <w:r w:rsidR="0082735C">
        <w:t>подразделении:</w:t>
      </w:r>
      <w:r w:rsidR="0082735C" w:rsidRPr="000B41B7">
        <w:t xml:space="preserve"> </w:t>
      </w:r>
    </w:p>
    <w:p w14:paraId="42DC10F4" w14:textId="6382BA3A" w:rsidR="0082735C" w:rsidRDefault="0082735C" w:rsidP="001E4B18">
      <w:pPr>
        <w:pStyle w:val="ol"/>
        <w:numPr>
          <w:ilvl w:val="0"/>
          <w:numId w:val="41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CA5FC2" w:rsidRPr="000B41B7">
        <w:t>Лабораторно-диагностическ</w:t>
      </w:r>
      <w:r w:rsidR="00CA5FC2">
        <w:t>ий»</w:t>
      </w:r>
      <w:r w:rsidR="00CA5FC2" w:rsidRPr="000B41B7">
        <w:t xml:space="preserve"> или </w:t>
      </w:r>
      <w:r w:rsidR="00CA5FC2">
        <w:t>«И</w:t>
      </w:r>
      <w:r w:rsidR="00CA5FC2" w:rsidRPr="000B41B7">
        <w:t>нструментально-диагностическ</w:t>
      </w:r>
      <w:r w:rsidR="00CA5FC2">
        <w:t>ий</w:t>
      </w:r>
      <w:r>
        <w:t>». На форме отобразятся блоки с полями, соответствующие выбранному типу (</w:t>
      </w:r>
      <w:r w:rsidR="00CA5FC2">
        <w:fldChar w:fldCharType="begin"/>
      </w:r>
      <w:r w:rsidR="00CA5FC2">
        <w:instrText xml:space="preserve"> REF _Ref100922374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32</w:t>
      </w:r>
      <w:r w:rsidR="00CA5FC2">
        <w:fldChar w:fldCharType="end"/>
      </w:r>
      <w:r>
        <w:t xml:space="preserve">). </w:t>
      </w:r>
    </w:p>
    <w:p w14:paraId="0F83469F" w14:textId="77777777" w:rsidR="0082735C" w:rsidRDefault="0082735C" w:rsidP="00E579FD">
      <w:pPr>
        <w:pStyle w:val="afffff"/>
        <w:spacing w:line="276" w:lineRule="auto"/>
      </w:pPr>
      <w:r w:rsidRPr="00F31E99">
        <w:drawing>
          <wp:inline distT="0" distB="0" distL="0" distR="0" wp14:anchorId="64AE5985" wp14:editId="2243861E">
            <wp:extent cx="5940000" cy="4335455"/>
            <wp:effectExtent l="19050" t="19050" r="22860" b="2730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3354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38FD68" w14:textId="38D549C6" w:rsidR="0082735C" w:rsidRDefault="0082735C" w:rsidP="00E579FD">
      <w:pPr>
        <w:pStyle w:val="aff8"/>
      </w:pPr>
      <w:bookmarkStart w:id="183" w:name="_Ref10092237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32</w:t>
      </w:r>
      <w:r w:rsidR="00E37A55">
        <w:rPr>
          <w:noProof/>
        </w:rPr>
        <w:fldChar w:fldCharType="end"/>
      </w:r>
      <w:bookmarkEnd w:id="183"/>
      <w:r>
        <w:t xml:space="preserve"> – Новое </w:t>
      </w:r>
      <w:r w:rsidR="00CA5FC2">
        <w:t>л</w:t>
      </w:r>
      <w:r w:rsidR="00CA5FC2" w:rsidRPr="000B41B7">
        <w:t>абораторно-диагностическое подразделение</w:t>
      </w:r>
    </w:p>
    <w:p w14:paraId="375E48BD" w14:textId="77777777" w:rsidR="0082735C" w:rsidRDefault="0082735C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71938DA" w14:textId="1B0B359B" w:rsidR="0082735C" w:rsidRDefault="0082735C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46044E">
        <w:t>.</w:t>
      </w:r>
    </w:p>
    <w:p w14:paraId="5DA6D3E4" w14:textId="2FA05C1F" w:rsidR="0082735C" w:rsidRDefault="0082735C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994DC2">
        <w:t>;</w:t>
      </w:r>
    </w:p>
    <w:p w14:paraId="641BC3B8" w14:textId="745C8A29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994DC2">
        <w:t>;</w:t>
      </w:r>
    </w:p>
    <w:p w14:paraId="18304748" w14:textId="6AF993D4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994DC2">
        <w:t>;</w:t>
      </w:r>
    </w:p>
    <w:p w14:paraId="0F2B5C0B" w14:textId="079D0583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</w:t>
      </w:r>
      <w:r w:rsidR="00994DC2">
        <w:t>;</w:t>
      </w:r>
    </w:p>
    <w:p w14:paraId="0D76BF08" w14:textId="64634BFA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>»</w:t>
      </w:r>
      <w:r w:rsidR="00994DC2">
        <w:t>;</w:t>
      </w:r>
      <w:r>
        <w:t xml:space="preserve"> </w:t>
      </w:r>
    </w:p>
    <w:p w14:paraId="1F8B4FC1" w14:textId="453C1342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="00CA5FC2">
        <w:t>Диагностические кабинеты</w:t>
      </w:r>
      <w:r>
        <w:t>».</w:t>
      </w:r>
    </w:p>
    <w:p w14:paraId="3E7F5B48" w14:textId="1141C6BD" w:rsidR="0082735C" w:rsidRDefault="0082735C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CA5FC2">
        <w:fldChar w:fldCharType="begin"/>
      </w:r>
      <w:r w:rsidR="00CA5FC2">
        <w:instrText xml:space="preserve"> REF _Ref100922452 \h </w:instrText>
      </w:r>
      <w:r w:rsidR="00CA5FC2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7</w:t>
      </w:r>
      <w:r w:rsidR="00CA5FC2">
        <w:fldChar w:fldCharType="end"/>
      </w:r>
      <w:r w:rsidRPr="000B41B7">
        <w:t>)</w:t>
      </w:r>
      <w:r>
        <w:t>:</w:t>
      </w:r>
    </w:p>
    <w:p w14:paraId="36DDAD87" w14:textId="00949A87" w:rsidR="0082735C" w:rsidRDefault="0082735C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 w:rsidR="00CA5FC2">
        <w:fldChar w:fldCharType="begin"/>
      </w:r>
      <w:r w:rsidR="00CA5FC2">
        <w:instrText xml:space="preserve"> REF _Ref100922520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33</w:t>
      </w:r>
      <w:r w:rsidR="00CA5FC2">
        <w:fldChar w:fldCharType="end"/>
      </w:r>
      <w:r>
        <w:t>).</w:t>
      </w:r>
    </w:p>
    <w:p w14:paraId="7156DBBF" w14:textId="77777777" w:rsidR="0082735C" w:rsidRDefault="0082735C" w:rsidP="00E579FD">
      <w:pPr>
        <w:pStyle w:val="afffff"/>
        <w:spacing w:line="276" w:lineRule="auto"/>
      </w:pPr>
      <w:r>
        <w:drawing>
          <wp:inline distT="0" distB="0" distL="0" distR="0" wp14:anchorId="0312CD5E" wp14:editId="794A3A50">
            <wp:extent cx="4327250" cy="2439142"/>
            <wp:effectExtent l="19050" t="19050" r="16510" b="1841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7848" cy="24451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392812" w14:textId="2A825BD2" w:rsidR="0082735C" w:rsidRDefault="0082735C" w:rsidP="00E579FD">
      <w:pPr>
        <w:pStyle w:val="aff8"/>
      </w:pPr>
      <w:bookmarkStart w:id="184" w:name="_Ref10092252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33</w:t>
      </w:r>
      <w:r w:rsidR="00E37A55">
        <w:rPr>
          <w:noProof/>
        </w:rPr>
        <w:fldChar w:fldCharType="end"/>
      </w:r>
      <w:bookmarkEnd w:id="184"/>
      <w:r>
        <w:t xml:space="preserve"> – Выбрать здания и помещения</w:t>
      </w:r>
    </w:p>
    <w:p w14:paraId="27C313C8" w14:textId="77777777" w:rsidR="0082735C" w:rsidRDefault="0082735C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01DA9FF3" w14:textId="77777777" w:rsidR="0082735C" w:rsidRDefault="0082735C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3B36DAE9" w14:textId="0115DC90" w:rsidR="0082735C" w:rsidRDefault="0082735C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CA5FC2">
        <w:fldChar w:fldCharType="begin"/>
      </w:r>
      <w:r w:rsidR="00CA5FC2">
        <w:instrText xml:space="preserve"> REF _Ref100922601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34</w:t>
      </w:r>
      <w:r w:rsidR="00CA5FC2">
        <w:fldChar w:fldCharType="end"/>
      </w:r>
      <w:r>
        <w:t>).</w:t>
      </w:r>
    </w:p>
    <w:p w14:paraId="4278E7E0" w14:textId="77777777" w:rsidR="0082735C" w:rsidRDefault="0082735C" w:rsidP="00E579FD">
      <w:pPr>
        <w:pStyle w:val="afffff"/>
        <w:spacing w:line="276" w:lineRule="auto"/>
      </w:pPr>
      <w:r>
        <w:drawing>
          <wp:inline distT="0" distB="0" distL="0" distR="0" wp14:anchorId="295C4220" wp14:editId="53617D70">
            <wp:extent cx="3600000" cy="4744096"/>
            <wp:effectExtent l="19050" t="19050" r="19685" b="1841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6454F1" w14:textId="185C14D9" w:rsidR="0082735C" w:rsidRDefault="0082735C" w:rsidP="00E579FD">
      <w:pPr>
        <w:pStyle w:val="aff8"/>
      </w:pPr>
      <w:bookmarkStart w:id="185" w:name="_Ref10092260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34</w:t>
      </w:r>
      <w:r w:rsidR="00E37A55">
        <w:rPr>
          <w:noProof/>
        </w:rPr>
        <w:fldChar w:fldCharType="end"/>
      </w:r>
      <w:bookmarkEnd w:id="185"/>
      <w:r>
        <w:t xml:space="preserve"> – Выбрать специализированные признаки</w:t>
      </w:r>
    </w:p>
    <w:p w14:paraId="2B1B6FDA" w14:textId="77777777" w:rsidR="0082735C" w:rsidRDefault="0082735C" w:rsidP="001E4B18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569ED0EA" w14:textId="77777777" w:rsidR="0082735C" w:rsidRDefault="0082735C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25C18F3B" w14:textId="7BF50CAC" w:rsidR="0082735C" w:rsidRDefault="0082735C" w:rsidP="001E4B18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 w:rsidR="00CA5FC2">
        <w:fldChar w:fldCharType="begin"/>
      </w:r>
      <w:r w:rsidR="00CA5FC2">
        <w:instrText xml:space="preserve"> REF _Ref100922602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35</w:t>
      </w:r>
      <w:r w:rsidR="00CA5FC2">
        <w:fldChar w:fldCharType="end"/>
      </w:r>
      <w:r>
        <w:t>).</w:t>
      </w:r>
    </w:p>
    <w:p w14:paraId="0DA08555" w14:textId="77777777" w:rsidR="0082735C" w:rsidRDefault="0082735C" w:rsidP="00E579FD">
      <w:pPr>
        <w:pStyle w:val="afffff"/>
        <w:spacing w:line="276" w:lineRule="auto"/>
      </w:pPr>
      <w:r>
        <w:drawing>
          <wp:inline distT="0" distB="0" distL="0" distR="0" wp14:anchorId="5E1608A4" wp14:editId="79A584E2">
            <wp:extent cx="4217164" cy="5348597"/>
            <wp:effectExtent l="19050" t="19050" r="12065" b="2413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887" cy="53545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27B883" w14:textId="2DD0DEC2" w:rsidR="0082735C" w:rsidRDefault="0082735C" w:rsidP="00E579FD">
      <w:pPr>
        <w:pStyle w:val="aff8"/>
      </w:pPr>
      <w:bookmarkStart w:id="186" w:name="_Ref10092260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35</w:t>
      </w:r>
      <w:r w:rsidR="00E37A55">
        <w:rPr>
          <w:noProof/>
        </w:rPr>
        <w:fldChar w:fldCharType="end"/>
      </w:r>
      <w:bookmarkEnd w:id="186"/>
      <w:r>
        <w:t xml:space="preserve"> – Новый адрес обслуживания</w:t>
      </w:r>
    </w:p>
    <w:p w14:paraId="28DE60FE" w14:textId="77777777" w:rsidR="0082735C" w:rsidRDefault="0082735C" w:rsidP="001E4B18">
      <w:pPr>
        <w:pStyle w:val="ol"/>
        <w:spacing w:line="276" w:lineRule="auto"/>
      </w:pPr>
      <w:r>
        <w:t>В окне заполните поля.</w:t>
      </w:r>
    </w:p>
    <w:p w14:paraId="763BBD39" w14:textId="77777777" w:rsidR="0082735C" w:rsidRDefault="0082735C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CD72273" w14:textId="4D1753E5" w:rsidR="0082735C" w:rsidRDefault="0082735C" w:rsidP="001E4B18">
      <w:pPr>
        <w:pStyle w:val="ol"/>
        <w:spacing w:line="276" w:lineRule="auto"/>
      </w:pPr>
      <w:r>
        <w:t>В блоке «</w:t>
      </w:r>
      <w:r w:rsidR="00CA5FC2">
        <w:t>Диагностические кабинеты</w:t>
      </w:r>
      <w:r>
        <w:t>» нажмите «Добавить». Откроется окно «</w:t>
      </w:r>
      <w:r w:rsidR="00CA5FC2">
        <w:t>Новый диагностический кабинет</w:t>
      </w:r>
      <w:r>
        <w:t>» (</w:t>
      </w:r>
      <w:r w:rsidR="00CA5FC2">
        <w:fldChar w:fldCharType="begin"/>
      </w:r>
      <w:r w:rsidR="00CA5FC2">
        <w:instrText xml:space="preserve"> REF _Ref100922603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36</w:t>
      </w:r>
      <w:r w:rsidR="00CA5FC2">
        <w:fldChar w:fldCharType="end"/>
      </w:r>
      <w:r>
        <w:t>).</w:t>
      </w:r>
    </w:p>
    <w:p w14:paraId="1451819A" w14:textId="77777777" w:rsidR="0082735C" w:rsidRDefault="0082735C" w:rsidP="00E579FD">
      <w:pPr>
        <w:pStyle w:val="afffff"/>
        <w:spacing w:line="276" w:lineRule="auto"/>
      </w:pPr>
      <w:r>
        <w:drawing>
          <wp:inline distT="0" distB="0" distL="0" distR="0" wp14:anchorId="22C9C804" wp14:editId="4DDDBB54">
            <wp:extent cx="3725660" cy="5134813"/>
            <wp:effectExtent l="19050" t="19050" r="27305" b="2794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2049" cy="514361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E5B31C" w14:textId="5AAD1E1B" w:rsidR="0082735C" w:rsidRDefault="0082735C" w:rsidP="00E579FD">
      <w:pPr>
        <w:pStyle w:val="aff8"/>
      </w:pPr>
      <w:bookmarkStart w:id="187" w:name="_Ref10092260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36</w:t>
      </w:r>
      <w:r w:rsidR="00E37A55">
        <w:rPr>
          <w:noProof/>
        </w:rPr>
        <w:fldChar w:fldCharType="end"/>
      </w:r>
      <w:bookmarkEnd w:id="187"/>
      <w:r>
        <w:t xml:space="preserve"> – Но</w:t>
      </w:r>
      <w:r w:rsidR="00CA5FC2">
        <w:t>вый диагностический кабинет</w:t>
      </w:r>
    </w:p>
    <w:p w14:paraId="2814FB8F" w14:textId="77777777" w:rsidR="0082735C" w:rsidRDefault="0082735C" w:rsidP="001E4B18">
      <w:pPr>
        <w:pStyle w:val="ol"/>
        <w:spacing w:line="276" w:lineRule="auto"/>
      </w:pPr>
      <w:r>
        <w:t>В окне заполните поля.</w:t>
      </w:r>
    </w:p>
    <w:p w14:paraId="4803743E" w14:textId="77777777" w:rsidR="0082735C" w:rsidRDefault="0082735C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478F3974" w14:textId="77777777" w:rsidR="0082735C" w:rsidRDefault="0082735C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DCCCD4E" wp14:editId="64ED20C5">
            <wp:extent cx="180000" cy="1800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C9BE331" w14:textId="0837D478" w:rsidR="0082735C" w:rsidRDefault="0082735C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367B6A6" w14:textId="3606245B" w:rsidR="0082735C" w:rsidRPr="000B41B7" w:rsidRDefault="0082735C" w:rsidP="00E579FD">
      <w:pPr>
        <w:pStyle w:val="afffff1"/>
        <w:spacing w:line="276" w:lineRule="auto"/>
      </w:pPr>
      <w:bookmarkStart w:id="188" w:name="_Ref100922452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</w:t>
      </w:r>
      <w:r w:rsidR="00E37A55">
        <w:rPr>
          <w:noProof/>
        </w:rPr>
        <w:fldChar w:fldCharType="end"/>
      </w:r>
      <w:bookmarkEnd w:id="188"/>
      <w:r w:rsidRPr="000B41B7">
        <w:t xml:space="preserve"> – Описание полей </w:t>
      </w:r>
      <w:r>
        <w:t>для</w:t>
      </w:r>
      <w:r w:rsidRPr="000B41B7">
        <w:t xml:space="preserve"> типа подразделения </w:t>
      </w:r>
      <w:r w:rsidR="00CA5FC2">
        <w:t>«</w:t>
      </w:r>
      <w:r w:rsidR="00CA5FC2" w:rsidRPr="000B41B7">
        <w:t>Лабораторно-диагностическ</w:t>
      </w:r>
      <w:r w:rsidR="00CA5FC2">
        <w:t>ий»</w:t>
      </w:r>
      <w:r w:rsidR="00CA5FC2" w:rsidRPr="000B41B7">
        <w:t xml:space="preserve"> или </w:t>
      </w:r>
      <w:r w:rsidR="00CA5FC2">
        <w:t>«И</w:t>
      </w:r>
      <w:r w:rsidR="00CA5FC2" w:rsidRPr="000B41B7">
        <w:t>нструментально-диагностическ</w:t>
      </w:r>
      <w:r w:rsidR="00CA5FC2">
        <w:t>ий»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480"/>
        <w:gridCol w:w="3820"/>
      </w:tblGrid>
      <w:tr w:rsidR="0082735C" w:rsidRPr="00E00D32" w14:paraId="2A594436" w14:textId="77777777" w:rsidTr="00E00D32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CD6F512" w14:textId="7EE781B1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№</w:t>
            </w:r>
            <w:r w:rsidR="00E00D32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D846331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7" w:type="pct"/>
            <w:shd w:val="clear" w:color="auto" w:fill="auto"/>
            <w:vAlign w:val="center"/>
          </w:tcPr>
          <w:p w14:paraId="5ADE3CB8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Описание</w:t>
            </w:r>
          </w:p>
        </w:tc>
        <w:tc>
          <w:tcPr>
            <w:tcW w:w="2044" w:type="pct"/>
            <w:shd w:val="clear" w:color="auto" w:fill="auto"/>
            <w:vAlign w:val="center"/>
          </w:tcPr>
          <w:p w14:paraId="1ACC4AAB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Вид, способ ввода</w:t>
            </w:r>
          </w:p>
        </w:tc>
      </w:tr>
      <w:tr w:rsidR="0082735C" w:rsidRPr="00E00D32" w14:paraId="3806E72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D9A8709" w14:textId="77777777" w:rsidR="0082735C" w:rsidRPr="00E00D32" w:rsidRDefault="0082735C" w:rsidP="00E579FD">
            <w:pPr>
              <w:pStyle w:val="affffd"/>
              <w:spacing w:line="276" w:lineRule="auto"/>
            </w:pPr>
            <w:r w:rsidRPr="00E00D32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6C3B3FAE" w14:textId="77777777" w:rsidR="0082735C" w:rsidRPr="00E00D32" w:rsidRDefault="0082735C" w:rsidP="00E579FD">
            <w:pPr>
              <w:pStyle w:val="affffd"/>
              <w:spacing w:line="276" w:lineRule="auto"/>
            </w:pPr>
            <w:r w:rsidRPr="00E00D32">
              <w:t>Основная информация</w:t>
            </w:r>
          </w:p>
        </w:tc>
      </w:tr>
      <w:tr w:rsidR="0082735C" w:rsidRPr="000B41B7" w14:paraId="70805E6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BDDACA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0234C648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327" w:type="pct"/>
            <w:shd w:val="clear" w:color="auto" w:fill="auto"/>
          </w:tcPr>
          <w:p w14:paraId="3DA75C59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044" w:type="pct"/>
            <w:shd w:val="clear" w:color="auto" w:fill="auto"/>
          </w:tcPr>
          <w:p w14:paraId="588E91E8" w14:textId="317CBA65" w:rsidR="0082735C" w:rsidRPr="000B41B7" w:rsidRDefault="0082735C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A5FC2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82735C" w:rsidRPr="000B41B7" w14:paraId="5B53BFE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7B174B3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3DD6B931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327" w:type="pct"/>
            <w:shd w:val="clear" w:color="auto" w:fill="auto"/>
          </w:tcPr>
          <w:p w14:paraId="718B4F2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044" w:type="pct"/>
            <w:shd w:val="clear" w:color="auto" w:fill="auto"/>
          </w:tcPr>
          <w:p w14:paraId="0869BBB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82735C" w:rsidRPr="000B41B7" w14:paraId="47480AD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6F72D35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438E2DF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327" w:type="pct"/>
            <w:shd w:val="clear" w:color="auto" w:fill="auto"/>
          </w:tcPr>
          <w:p w14:paraId="4086ED5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Тип подразделения («Стационарный»)</w:t>
            </w:r>
          </w:p>
        </w:tc>
        <w:tc>
          <w:tcPr>
            <w:tcW w:w="2044" w:type="pct"/>
            <w:shd w:val="clear" w:color="auto" w:fill="auto"/>
          </w:tcPr>
          <w:p w14:paraId="2A39E131" w14:textId="77777777" w:rsidR="0082735C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134B354A" w14:textId="18142C17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 xml:space="preserve">ФРНСИ </w:t>
            </w:r>
            <w:r w:rsidRPr="00ED5460">
              <w:t xml:space="preserve">«Типы структурных подразделений, участвующих в оказании медицинской помощи», </w:t>
            </w:r>
            <w:r w:rsidR="0046044E">
              <w:br/>
            </w:r>
            <w:r w:rsidRPr="00ED5460">
              <w:t>OID 1.2.643.5.1.13.13.99.2.299</w:t>
            </w:r>
          </w:p>
        </w:tc>
      </w:tr>
      <w:tr w:rsidR="0082735C" w:rsidRPr="000B41B7" w14:paraId="5D2234D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1D47B00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3F7F7EE0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327" w:type="pct"/>
            <w:shd w:val="clear" w:color="auto" w:fill="auto"/>
          </w:tcPr>
          <w:p w14:paraId="193322FB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044" w:type="pct"/>
            <w:shd w:val="clear" w:color="auto" w:fill="auto"/>
          </w:tcPr>
          <w:p w14:paraId="19477FE1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59D1B539" w14:textId="58EC2B59" w:rsidR="0082735C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«Перечень подразделений и кабинетов медицинской организации», </w:t>
            </w:r>
            <w:r w:rsidR="0046044E">
              <w:br/>
            </w:r>
            <w:r w:rsidRPr="00ED5460">
              <w:t>OID 1.2.643.5.1.13.13.11.1072</w:t>
            </w:r>
            <w:r>
              <w:t xml:space="preserve"> </w:t>
            </w:r>
            <w:r w:rsidR="0082735C">
              <w:t xml:space="preserve"> </w:t>
            </w:r>
          </w:p>
        </w:tc>
      </w:tr>
      <w:tr w:rsidR="0082735C" w:rsidRPr="000B41B7" w14:paraId="6C30D89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451A327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4AECC57E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327" w:type="pct"/>
            <w:shd w:val="clear" w:color="auto" w:fill="auto"/>
          </w:tcPr>
          <w:p w14:paraId="786140B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044" w:type="pct"/>
            <w:shd w:val="clear" w:color="auto" w:fill="auto"/>
          </w:tcPr>
          <w:p w14:paraId="45FBE945" w14:textId="3D9C4B27" w:rsidR="0082735C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82735C">
              <w:t xml:space="preserve"> </w:t>
            </w:r>
          </w:p>
        </w:tc>
      </w:tr>
      <w:tr w:rsidR="0082735C" w:rsidRPr="000B41B7" w14:paraId="24A5F3F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8F2724D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7817AC3E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327" w:type="pct"/>
            <w:shd w:val="clear" w:color="auto" w:fill="auto"/>
          </w:tcPr>
          <w:p w14:paraId="3F37B02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044" w:type="pct"/>
            <w:shd w:val="clear" w:color="auto" w:fill="auto"/>
          </w:tcPr>
          <w:p w14:paraId="566E6651" w14:textId="77777777" w:rsidR="0082735C" w:rsidRDefault="0082735C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64582590" w14:textId="5097F8BA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82735C" w:rsidRPr="000B41B7" w14:paraId="4D5AD82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D8DC8E4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13608B1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327" w:type="pct"/>
            <w:shd w:val="clear" w:color="auto" w:fill="auto"/>
          </w:tcPr>
          <w:p w14:paraId="79C527B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044" w:type="pct"/>
            <w:shd w:val="clear" w:color="auto" w:fill="auto"/>
          </w:tcPr>
          <w:p w14:paraId="1B920F1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82735C" w:rsidRPr="000B41B7" w14:paraId="29D9564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240DDD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F34B71E" w14:textId="77777777" w:rsidR="0082735C" w:rsidRDefault="0082735C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3461DFF4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82735C" w:rsidRPr="000B41B7" w14:paraId="06EC582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1CEC173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3E01758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82735C" w:rsidRPr="000B41B7" w14:paraId="286D217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FE60BA" w14:textId="77777777" w:rsidR="0082735C" w:rsidRDefault="0082735C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215" w:type="pct"/>
            <w:shd w:val="clear" w:color="auto" w:fill="auto"/>
          </w:tcPr>
          <w:p w14:paraId="40D19EE1" w14:textId="77777777" w:rsidR="0082735C" w:rsidRDefault="0082735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327" w:type="pct"/>
            <w:shd w:val="clear" w:color="auto" w:fill="auto"/>
          </w:tcPr>
          <w:p w14:paraId="44C8F960" w14:textId="77777777" w:rsidR="0082735C" w:rsidRDefault="0082735C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044" w:type="pct"/>
            <w:shd w:val="clear" w:color="auto" w:fill="auto"/>
          </w:tcPr>
          <w:p w14:paraId="6D13B755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10EC361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DA9366E" w14:textId="77777777" w:rsidR="0082735C" w:rsidRDefault="0082735C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5F9A0B40" w14:textId="77777777" w:rsidR="0082735C" w:rsidRDefault="0082735C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327" w:type="pct"/>
            <w:shd w:val="clear" w:color="auto" w:fill="auto"/>
          </w:tcPr>
          <w:p w14:paraId="33AE88AB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044" w:type="pct"/>
            <w:shd w:val="clear" w:color="auto" w:fill="auto"/>
          </w:tcPr>
          <w:p w14:paraId="49BDC99C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526C071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0E3268E" w14:textId="77777777" w:rsidR="0082735C" w:rsidRDefault="0082735C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215" w:type="pct"/>
            <w:shd w:val="clear" w:color="auto" w:fill="auto"/>
          </w:tcPr>
          <w:p w14:paraId="354B0382" w14:textId="77777777" w:rsidR="0082735C" w:rsidRDefault="0082735C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327" w:type="pct"/>
            <w:shd w:val="clear" w:color="auto" w:fill="auto"/>
          </w:tcPr>
          <w:p w14:paraId="19D2579D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044" w:type="pct"/>
            <w:shd w:val="clear" w:color="auto" w:fill="auto"/>
          </w:tcPr>
          <w:p w14:paraId="3577DD28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1D57C1A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5581894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6FB3B3D7" w14:textId="77777777" w:rsidR="0082735C" w:rsidRDefault="0082735C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327" w:type="pct"/>
            <w:shd w:val="clear" w:color="auto" w:fill="auto"/>
          </w:tcPr>
          <w:p w14:paraId="5C072349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044" w:type="pct"/>
            <w:shd w:val="clear" w:color="auto" w:fill="auto"/>
          </w:tcPr>
          <w:p w14:paraId="18E17BD1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3A7CAD8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AAD6E33" w14:textId="77777777" w:rsidR="0082735C" w:rsidRDefault="0082735C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7A697364" w14:textId="77777777" w:rsidR="0082735C" w:rsidRPr="00CF651F" w:rsidRDefault="0082735C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82735C" w:rsidRPr="000B41B7" w14:paraId="7214DAC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C18F02C" w14:textId="77777777" w:rsidR="0082735C" w:rsidRDefault="0082735C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43C2BEAC" w14:textId="4799DCFD" w:rsidR="0082735C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21199B89" w14:textId="3F052EF0" w:rsidR="0082735C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82735C">
              <w:t xml:space="preserve"> подразделением</w:t>
            </w:r>
          </w:p>
        </w:tc>
        <w:tc>
          <w:tcPr>
            <w:tcW w:w="2044" w:type="pct"/>
            <w:shd w:val="clear" w:color="auto" w:fill="auto"/>
          </w:tcPr>
          <w:p w14:paraId="60253FE5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6E70A272" w14:textId="7747C9A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46044E">
              <w:br/>
            </w:r>
            <w:r w:rsidRPr="00ED5460">
              <w:t>OID 1.2.643.5.1.13.13.11.1119</w:t>
            </w:r>
          </w:p>
        </w:tc>
      </w:tr>
      <w:tr w:rsidR="0082735C" w:rsidRPr="000B41B7" w14:paraId="40FA51D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1A361A" w14:textId="77777777" w:rsidR="0082735C" w:rsidRDefault="0082735C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799A3844" w14:textId="77777777" w:rsidR="0082735C" w:rsidRDefault="0082735C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2C6D8B14" w14:textId="77777777" w:rsidR="0082735C" w:rsidRDefault="0082735C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044" w:type="pct"/>
            <w:shd w:val="clear" w:color="auto" w:fill="auto"/>
          </w:tcPr>
          <w:p w14:paraId="781D0DFE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017D5A35" w14:textId="180EE63B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 w:rsidR="0046044E">
              <w:br/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82735C" w:rsidRPr="000B41B7" w14:paraId="618E863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E233E03" w14:textId="77777777" w:rsidR="0082735C" w:rsidRDefault="0082735C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090EDD46" w14:textId="77777777" w:rsidR="0082735C" w:rsidRDefault="0082735C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1A4B744A" w14:textId="77777777" w:rsidR="0082735C" w:rsidRDefault="0082735C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044" w:type="pct"/>
            <w:shd w:val="clear" w:color="auto" w:fill="auto"/>
          </w:tcPr>
          <w:p w14:paraId="0EFA9C93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BB8F4A7" w14:textId="0EA31684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«Условия оказания медицинской помощи», </w:t>
            </w:r>
            <w:r w:rsidR="0046044E">
              <w:br/>
            </w:r>
            <w:r w:rsidRPr="00ED5460">
              <w:t>OID 1.2.643.5.1.13.13.99.2.322</w:t>
            </w:r>
          </w:p>
        </w:tc>
      </w:tr>
      <w:tr w:rsidR="0082735C" w:rsidRPr="000B41B7" w14:paraId="6B2AFC1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C05DED" w14:textId="77777777" w:rsidR="0082735C" w:rsidRDefault="0082735C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215" w:type="pct"/>
            <w:shd w:val="clear" w:color="auto" w:fill="auto"/>
          </w:tcPr>
          <w:p w14:paraId="75E0146D" w14:textId="77777777" w:rsidR="0082735C" w:rsidRDefault="0082735C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27" w:type="pct"/>
            <w:shd w:val="clear" w:color="auto" w:fill="auto"/>
          </w:tcPr>
          <w:p w14:paraId="307C96CE" w14:textId="77777777" w:rsidR="0082735C" w:rsidRDefault="0082735C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044" w:type="pct"/>
            <w:shd w:val="clear" w:color="auto" w:fill="auto"/>
          </w:tcPr>
          <w:p w14:paraId="0282509F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6B22465" w14:textId="21A37875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46044E">
              <w:br/>
            </w:r>
            <w:r w:rsidRPr="00ED5460">
              <w:t>OID 1.2.643.5.1.13.13.99.2.319</w:t>
            </w:r>
          </w:p>
        </w:tc>
      </w:tr>
      <w:tr w:rsidR="0082735C" w:rsidRPr="000B41B7" w14:paraId="3553838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B154662" w14:textId="77777777" w:rsidR="0082735C" w:rsidRDefault="0082735C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2A3A0395" w14:textId="2B860146" w:rsidR="0082735C" w:rsidRDefault="0082735C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327" w:type="pct"/>
            <w:shd w:val="clear" w:color="auto" w:fill="auto"/>
          </w:tcPr>
          <w:p w14:paraId="0EA826DA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2044" w:type="pct"/>
            <w:shd w:val="clear" w:color="auto" w:fill="auto"/>
          </w:tcPr>
          <w:p w14:paraId="63E723C1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5068D2A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FEA62EE" w14:textId="77777777" w:rsidR="0082735C" w:rsidRDefault="0082735C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3DE232D5" w14:textId="77777777" w:rsidR="0082735C" w:rsidRDefault="0082735C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327" w:type="pct"/>
            <w:shd w:val="clear" w:color="auto" w:fill="auto"/>
          </w:tcPr>
          <w:p w14:paraId="29C4DE36" w14:textId="77777777" w:rsidR="0082735C" w:rsidRDefault="0082735C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044" w:type="pct"/>
            <w:shd w:val="clear" w:color="auto" w:fill="auto"/>
          </w:tcPr>
          <w:p w14:paraId="008D8660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0A9FAE7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06689AA" w14:textId="77777777" w:rsidR="0082735C" w:rsidRDefault="0082735C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215" w:type="pct"/>
            <w:shd w:val="clear" w:color="auto" w:fill="auto"/>
          </w:tcPr>
          <w:p w14:paraId="58BC361E" w14:textId="77777777" w:rsidR="0082735C" w:rsidRDefault="0082735C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327" w:type="pct"/>
            <w:shd w:val="clear" w:color="auto" w:fill="auto"/>
          </w:tcPr>
          <w:p w14:paraId="4775044D" w14:textId="77777777" w:rsidR="0082735C" w:rsidRDefault="0082735C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044" w:type="pct"/>
            <w:shd w:val="clear" w:color="auto" w:fill="auto"/>
          </w:tcPr>
          <w:p w14:paraId="6F32CAEC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1183AFB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AF56A25" w14:textId="77777777" w:rsidR="0082735C" w:rsidRDefault="0082735C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215" w:type="pct"/>
            <w:shd w:val="clear" w:color="auto" w:fill="auto"/>
          </w:tcPr>
          <w:p w14:paraId="23F5CF88" w14:textId="77777777" w:rsidR="0082735C" w:rsidRDefault="0082735C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327" w:type="pct"/>
            <w:shd w:val="clear" w:color="auto" w:fill="auto"/>
          </w:tcPr>
          <w:p w14:paraId="28274FD3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044" w:type="pct"/>
            <w:shd w:val="clear" w:color="auto" w:fill="auto"/>
          </w:tcPr>
          <w:p w14:paraId="072E2D12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7BD56AC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3F96883" w14:textId="77777777" w:rsidR="0082735C" w:rsidRDefault="0082735C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122B1953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327" w:type="pct"/>
            <w:shd w:val="clear" w:color="auto" w:fill="auto"/>
          </w:tcPr>
          <w:p w14:paraId="1A772D51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044" w:type="pct"/>
            <w:shd w:val="clear" w:color="auto" w:fill="auto"/>
          </w:tcPr>
          <w:p w14:paraId="69123DB0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26BED26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6ED020" w14:textId="77777777" w:rsidR="0082735C" w:rsidRDefault="0082735C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4733487F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327" w:type="pct"/>
            <w:shd w:val="clear" w:color="auto" w:fill="auto"/>
          </w:tcPr>
          <w:p w14:paraId="1571070E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044" w:type="pct"/>
            <w:shd w:val="clear" w:color="auto" w:fill="auto"/>
          </w:tcPr>
          <w:p w14:paraId="2C28728A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179E99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19B8594" w14:textId="77777777" w:rsidR="0082735C" w:rsidRDefault="0082735C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46603A69" w14:textId="77777777" w:rsidR="0082735C" w:rsidRDefault="0082735C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27" w:type="pct"/>
            <w:shd w:val="clear" w:color="auto" w:fill="auto"/>
          </w:tcPr>
          <w:p w14:paraId="74AD9819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044" w:type="pct"/>
            <w:shd w:val="clear" w:color="auto" w:fill="auto"/>
          </w:tcPr>
          <w:p w14:paraId="42B0E71A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0BD79FE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6821AE" w14:textId="77777777" w:rsidR="0082735C" w:rsidRDefault="0082735C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215" w:type="pct"/>
            <w:shd w:val="clear" w:color="auto" w:fill="auto"/>
          </w:tcPr>
          <w:p w14:paraId="47E0D61E" w14:textId="77777777" w:rsidR="0082735C" w:rsidRDefault="0082735C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327" w:type="pct"/>
            <w:shd w:val="clear" w:color="auto" w:fill="auto"/>
          </w:tcPr>
          <w:p w14:paraId="178328CC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044" w:type="pct"/>
            <w:shd w:val="clear" w:color="auto" w:fill="auto"/>
          </w:tcPr>
          <w:p w14:paraId="1DC0E32B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08F7286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A1ED628" w14:textId="77777777" w:rsidR="0082735C" w:rsidRDefault="0082735C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3C0AA9ED" w14:textId="77777777" w:rsidR="0082735C" w:rsidRDefault="0082735C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327" w:type="pct"/>
            <w:shd w:val="clear" w:color="auto" w:fill="auto"/>
          </w:tcPr>
          <w:p w14:paraId="0025CA6F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044" w:type="pct"/>
            <w:shd w:val="clear" w:color="auto" w:fill="auto"/>
          </w:tcPr>
          <w:p w14:paraId="44D3B5ED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3417F3B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9C3A52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215" w:type="pct"/>
            <w:shd w:val="clear" w:color="auto" w:fill="auto"/>
          </w:tcPr>
          <w:p w14:paraId="01A3E912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327" w:type="pct"/>
            <w:shd w:val="clear" w:color="auto" w:fill="auto"/>
          </w:tcPr>
          <w:p w14:paraId="0830FC7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044" w:type="pct"/>
            <w:shd w:val="clear" w:color="auto" w:fill="auto"/>
          </w:tcPr>
          <w:p w14:paraId="1C9A51BD" w14:textId="516E6B12" w:rsidR="009D2BBF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A52C337" w14:textId="69CC3AAF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OID 1.2.643.5.1.13.13.99.2.332</w:t>
            </w:r>
          </w:p>
        </w:tc>
      </w:tr>
      <w:tr w:rsidR="0082735C" w:rsidRPr="000B41B7" w14:paraId="300208E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5EE0788" w14:textId="77777777" w:rsidR="0082735C" w:rsidRDefault="0082735C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67A3A187" w14:textId="77777777" w:rsidR="0082735C" w:rsidRDefault="0082735C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0B78AFEF" w14:textId="6F5D25C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_Ref100914873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30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6F0BE54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91CCF79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41504653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27" w:type="pct"/>
            <w:shd w:val="clear" w:color="auto" w:fill="auto"/>
          </w:tcPr>
          <w:p w14:paraId="3FA6B12C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044" w:type="pct"/>
            <w:shd w:val="clear" w:color="auto" w:fill="auto"/>
          </w:tcPr>
          <w:p w14:paraId="78E7C8B6" w14:textId="52559F4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14602E2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666C143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1F10E84E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27" w:type="pct"/>
            <w:shd w:val="clear" w:color="auto" w:fill="auto"/>
          </w:tcPr>
          <w:p w14:paraId="66ACBE5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044" w:type="pct"/>
            <w:shd w:val="clear" w:color="auto" w:fill="auto"/>
          </w:tcPr>
          <w:p w14:paraId="0C0E1C4B" w14:textId="0D6B15D8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735C" w:rsidRPr="000B41B7" w14:paraId="425E35B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8D878B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39D0FA7" w14:textId="3822B50D" w:rsidR="0082735C" w:rsidRDefault="00CA5FC2" w:rsidP="00E579FD">
            <w:pPr>
              <w:pStyle w:val="affffd"/>
              <w:spacing w:line="276" w:lineRule="auto"/>
            </w:pPr>
            <w:r>
              <w:t>Диагностические кабинеты</w:t>
            </w:r>
            <w:r w:rsidR="0082735C">
              <w:t>.</w:t>
            </w:r>
          </w:p>
          <w:p w14:paraId="2B6E5276" w14:textId="781CAA20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</w:t>
            </w:r>
            <w:r w:rsidR="00CA5FC2">
              <w:t>ый диагностический кабинет</w:t>
            </w:r>
            <w:r>
              <w:t>» (см.</w:t>
            </w:r>
            <w:r w:rsidR="00CA5FC2">
              <w:t xml:space="preserve"> </w:t>
            </w:r>
            <w:r w:rsidR="00CA5FC2">
              <w:fldChar w:fldCharType="begin"/>
            </w:r>
            <w:r w:rsidR="00CA5FC2">
              <w:instrText xml:space="preserve"> REF _Ref100922603 \h </w:instrText>
            </w:r>
            <w:r w:rsidR="00CA5FC2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36</w:t>
            </w:r>
            <w:r w:rsidR="00CA5FC2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864EEA" w:rsidRPr="000B41B7" w14:paraId="4CDA4DC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3F4D7A" w14:textId="77777777" w:rsidR="00864EEA" w:rsidRPr="000B41B7" w:rsidRDefault="00864EEA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1E8C0A4E" w14:textId="226FADC6" w:rsidR="00864EEA" w:rsidRPr="00864EEA" w:rsidRDefault="00864EEA" w:rsidP="00E579FD">
            <w:pPr>
              <w:pStyle w:val="affffd"/>
              <w:spacing w:line="276" w:lineRule="auto"/>
            </w:pPr>
            <w:r>
              <w:t>Тип кабинета</w:t>
            </w:r>
          </w:p>
        </w:tc>
        <w:tc>
          <w:tcPr>
            <w:tcW w:w="1327" w:type="pct"/>
            <w:shd w:val="clear" w:color="auto" w:fill="auto"/>
          </w:tcPr>
          <w:p w14:paraId="7D7402A9" w14:textId="13773643" w:rsidR="00864EEA" w:rsidRPr="00864EEA" w:rsidRDefault="00864EEA" w:rsidP="00E579FD">
            <w:pPr>
              <w:pStyle w:val="affffd"/>
              <w:spacing w:line="276" w:lineRule="auto"/>
            </w:pPr>
            <w:r>
              <w:t>Тип диагностического кабинета</w:t>
            </w:r>
          </w:p>
        </w:tc>
        <w:tc>
          <w:tcPr>
            <w:tcW w:w="2044" w:type="pct"/>
            <w:shd w:val="clear" w:color="auto" w:fill="auto"/>
          </w:tcPr>
          <w:p w14:paraId="3753C13B" w14:textId="77777777" w:rsidR="00DC5B66" w:rsidRDefault="00864EEA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669713AA" w14:textId="1750E451" w:rsidR="00864EEA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E00D32">
              <w:t>ФРНСИ</w:t>
            </w:r>
            <w:r w:rsidR="00E00D32" w:rsidRPr="00DC5B66">
              <w:t xml:space="preserve"> </w:t>
            </w:r>
            <w:r w:rsidRPr="00DC5B66">
              <w:t xml:space="preserve">«ФРМО. Перечень отделений (кабинетов) и коек медицинской организации», </w:t>
            </w:r>
            <w:r w:rsidR="0046044E">
              <w:br/>
            </w:r>
            <w:r w:rsidRPr="00DC5B66">
              <w:t>OID 1.2.643.5.1.13.13.99.2.228</w:t>
            </w:r>
            <w:r w:rsidR="00864EEA" w:rsidRPr="000B41B7">
              <w:t xml:space="preserve"> </w:t>
            </w:r>
          </w:p>
        </w:tc>
      </w:tr>
      <w:tr w:rsidR="00864EEA" w:rsidRPr="000B41B7" w14:paraId="47F3E297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6DE6B025" w14:textId="77777777" w:rsidR="00864EEA" w:rsidRPr="000B41B7" w:rsidRDefault="00864EEA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46006803" w14:textId="0A3C2146" w:rsidR="00864EEA" w:rsidRPr="000B41B7" w:rsidRDefault="00864EEA" w:rsidP="00E579FD">
            <w:pPr>
              <w:pStyle w:val="affffd"/>
              <w:spacing w:line="276" w:lineRule="auto"/>
            </w:pPr>
            <w:r>
              <w:t>Количество исследований в смену (план)</w:t>
            </w:r>
          </w:p>
        </w:tc>
        <w:tc>
          <w:tcPr>
            <w:tcW w:w="1327" w:type="pct"/>
            <w:shd w:val="clear" w:color="auto" w:fill="auto"/>
          </w:tcPr>
          <w:p w14:paraId="18A31C93" w14:textId="5E2CA4B3" w:rsidR="00864EEA" w:rsidRPr="000B41B7" w:rsidRDefault="00864EEA" w:rsidP="00E579FD">
            <w:pPr>
              <w:pStyle w:val="affffd"/>
              <w:spacing w:line="276" w:lineRule="auto"/>
            </w:pPr>
            <w:r>
              <w:t>Количество запланированных исследований в смену для кабинета</w:t>
            </w:r>
          </w:p>
        </w:tc>
        <w:tc>
          <w:tcPr>
            <w:tcW w:w="2044" w:type="pct"/>
            <w:shd w:val="clear" w:color="auto" w:fill="auto"/>
          </w:tcPr>
          <w:p w14:paraId="448BF2F1" w14:textId="77AADFB2" w:rsidR="00864EEA" w:rsidRPr="000B41B7" w:rsidRDefault="00864EEA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 xml:space="preserve">с ограничением до 5 символов. </w:t>
            </w:r>
            <w:r w:rsidRPr="00864EEA">
              <w:t xml:space="preserve">Максимальное значение </w:t>
            </w:r>
            <w:r>
              <w:t xml:space="preserve">– </w:t>
            </w:r>
            <w:r w:rsidRPr="00864EEA">
              <w:t>32767</w:t>
            </w:r>
          </w:p>
        </w:tc>
      </w:tr>
      <w:tr w:rsidR="00864EEA" w:rsidRPr="000B41B7" w14:paraId="1E4BA6FB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724888EE" w14:textId="77777777" w:rsidR="00864EEA" w:rsidRDefault="00864EEA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5" w:type="pct"/>
            <w:shd w:val="clear" w:color="auto" w:fill="auto"/>
          </w:tcPr>
          <w:p w14:paraId="63B9F6A3" w14:textId="5A785B45" w:rsidR="00864EEA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7037C5DF" w14:textId="5E76468D" w:rsidR="00864EEA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864EEA">
              <w:t xml:space="preserve"> подразделением</w:t>
            </w:r>
          </w:p>
        </w:tc>
        <w:tc>
          <w:tcPr>
            <w:tcW w:w="2044" w:type="pct"/>
            <w:shd w:val="clear" w:color="auto" w:fill="auto"/>
          </w:tcPr>
          <w:p w14:paraId="58165C08" w14:textId="77777777" w:rsidR="00864EEA" w:rsidRDefault="00864EEA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DC5B66">
              <w:t>.</w:t>
            </w:r>
          </w:p>
          <w:p w14:paraId="26AEE31D" w14:textId="1553B9AA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E00D32">
              <w:t>ФРНСИ</w:t>
            </w:r>
            <w:r w:rsidR="00E00D32" w:rsidRPr="00DC5B66">
              <w:t xml:space="preserve"> </w:t>
            </w:r>
            <w:r w:rsidRPr="00DC5B66">
              <w:t xml:space="preserve">«Справочник из инструкции по заполнению паспорта медицинской организации», </w:t>
            </w:r>
            <w:r w:rsidR="0046044E">
              <w:br/>
            </w:r>
            <w:r w:rsidRPr="00DC5B66">
              <w:t>OID 1.2.643.5.1.13.13.11.1119</w:t>
            </w:r>
          </w:p>
        </w:tc>
      </w:tr>
      <w:tr w:rsidR="00864EEA" w:rsidRPr="000B41B7" w14:paraId="6C41E5DF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57519DAF" w14:textId="77777777" w:rsidR="00864EEA" w:rsidRDefault="00864EEA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5" w:type="pct"/>
            <w:shd w:val="clear" w:color="auto" w:fill="auto"/>
          </w:tcPr>
          <w:p w14:paraId="711B2CBF" w14:textId="36BEF111" w:rsidR="00864EEA" w:rsidRDefault="00864EEA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27" w:type="pct"/>
            <w:shd w:val="clear" w:color="auto" w:fill="auto"/>
          </w:tcPr>
          <w:p w14:paraId="3A9083FD" w14:textId="5632DB69" w:rsidR="00864EEA" w:rsidRDefault="00864EEA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044" w:type="pct"/>
            <w:shd w:val="clear" w:color="auto" w:fill="auto"/>
          </w:tcPr>
          <w:p w14:paraId="6483D34B" w14:textId="77777777" w:rsidR="00864EEA" w:rsidRDefault="00864EEA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5244A44" w14:textId="4806781D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46044E">
              <w:br/>
            </w:r>
            <w:r w:rsidRPr="00ED5460">
              <w:t>OID 1.2.643.5.1.13.13.99.2.319</w:t>
            </w:r>
          </w:p>
        </w:tc>
      </w:tr>
      <w:tr w:rsidR="00864EEA" w:rsidRPr="000B41B7" w14:paraId="1E40351A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33151B71" w14:textId="6FFDCF43" w:rsidR="00864EEA" w:rsidRDefault="00864EEA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5" w:type="pct"/>
            <w:shd w:val="clear" w:color="auto" w:fill="auto"/>
          </w:tcPr>
          <w:p w14:paraId="4BCA9E8F" w14:textId="77777777" w:rsidR="00864EEA" w:rsidRDefault="00864EEA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327" w:type="pct"/>
            <w:shd w:val="clear" w:color="auto" w:fill="auto"/>
          </w:tcPr>
          <w:p w14:paraId="3731ABFE" w14:textId="77777777" w:rsidR="00864EEA" w:rsidRDefault="00864EEA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2044" w:type="pct"/>
            <w:shd w:val="clear" w:color="auto" w:fill="auto"/>
          </w:tcPr>
          <w:p w14:paraId="079FF32A" w14:textId="77777777" w:rsidR="00864EEA" w:rsidRDefault="00864EEA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</w:tbl>
    <w:p w14:paraId="520CCDD9" w14:textId="13977C53" w:rsidR="00C41926" w:rsidRDefault="00C41926" w:rsidP="00E579FD">
      <w:pPr>
        <w:pStyle w:val="6"/>
        <w:spacing w:line="276" w:lineRule="auto"/>
      </w:pPr>
      <w:r w:rsidRPr="000B41B7">
        <w:t>Скорая медицинская помощь</w:t>
      </w:r>
    </w:p>
    <w:p w14:paraId="00EE1015" w14:textId="19FF7590" w:rsidR="00F121C5" w:rsidRDefault="00E00D32" w:rsidP="00E579FD">
      <w:pPr>
        <w:spacing w:line="276" w:lineRule="auto"/>
      </w:pPr>
      <w:r>
        <w:t>Для добавления записи</w:t>
      </w:r>
      <w:r w:rsidR="00F121C5" w:rsidRPr="000B41B7">
        <w:t xml:space="preserve"> о</w:t>
      </w:r>
      <w:r w:rsidR="00F121C5">
        <w:t xml:space="preserve"> подразделении скорой медицинской помощи:</w:t>
      </w:r>
      <w:r w:rsidR="00F121C5" w:rsidRPr="000B41B7">
        <w:t xml:space="preserve"> </w:t>
      </w:r>
    </w:p>
    <w:p w14:paraId="47EBB2D8" w14:textId="0BC1421B" w:rsidR="00F121C5" w:rsidRDefault="00F121C5" w:rsidP="001E4B18">
      <w:pPr>
        <w:pStyle w:val="ol"/>
        <w:numPr>
          <w:ilvl w:val="0"/>
          <w:numId w:val="42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«Скорая медицинская помощь».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_Ref100932021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37</w:t>
      </w:r>
      <w:r>
        <w:fldChar w:fldCharType="end"/>
      </w:r>
      <w:r>
        <w:t xml:space="preserve">). </w:t>
      </w:r>
    </w:p>
    <w:p w14:paraId="3838F1AC" w14:textId="77777777" w:rsidR="00F121C5" w:rsidRDefault="00F121C5" w:rsidP="00E579FD">
      <w:pPr>
        <w:pStyle w:val="afffff"/>
        <w:spacing w:line="276" w:lineRule="auto"/>
      </w:pPr>
      <w:r w:rsidRPr="00F31E99">
        <w:drawing>
          <wp:inline distT="0" distB="0" distL="0" distR="0" wp14:anchorId="1CA0F03C" wp14:editId="07FBE215">
            <wp:extent cx="5940000" cy="4420233"/>
            <wp:effectExtent l="19050" t="19050" r="22860" b="1905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202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9C1352" w14:textId="75394F30" w:rsidR="00F121C5" w:rsidRDefault="00F121C5" w:rsidP="00E579FD">
      <w:pPr>
        <w:pStyle w:val="aff8"/>
      </w:pPr>
      <w:bookmarkStart w:id="189" w:name="_Ref10093202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37</w:t>
      </w:r>
      <w:r w:rsidR="00E37A55">
        <w:rPr>
          <w:noProof/>
        </w:rPr>
        <w:fldChar w:fldCharType="end"/>
      </w:r>
      <w:bookmarkEnd w:id="189"/>
      <w:r>
        <w:t xml:space="preserve"> – Новое подразделение скорой медицинской помощи</w:t>
      </w:r>
    </w:p>
    <w:p w14:paraId="2D9E27B4" w14:textId="77777777" w:rsidR="00F121C5" w:rsidRDefault="00F121C5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2765E20F" w14:textId="77777777" w:rsidR="00F121C5" w:rsidRDefault="00F121C5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0A9E1FBC" w14:textId="5872C20E" w:rsidR="00F121C5" w:rsidRDefault="00F121C5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46044E">
        <w:t>;</w:t>
      </w:r>
    </w:p>
    <w:p w14:paraId="6F34314E" w14:textId="14064D6F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46044E">
        <w:t>;</w:t>
      </w:r>
    </w:p>
    <w:p w14:paraId="40547E83" w14:textId="211A8D35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46044E">
        <w:t>;</w:t>
      </w:r>
    </w:p>
    <w:p w14:paraId="04864721" w14:textId="51C34920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</w:t>
      </w:r>
      <w:r w:rsidR="0046044E">
        <w:t>;</w:t>
      </w:r>
    </w:p>
    <w:p w14:paraId="2E6360CE" w14:textId="1DFF7AAB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>»</w:t>
      </w:r>
      <w:r w:rsidR="0046044E">
        <w:t>;</w:t>
      </w:r>
    </w:p>
    <w:p w14:paraId="358591EF" w14:textId="5A4CA1C5" w:rsidR="00F121C5" w:rsidRDefault="00F121C5" w:rsidP="00E579FD">
      <w:pPr>
        <w:pStyle w:val="ultab"/>
        <w:spacing w:line="276" w:lineRule="auto"/>
        <w:ind w:left="1701" w:hanging="425"/>
      </w:pPr>
      <w:r>
        <w:t>«Бригады скорой помощи»</w:t>
      </w:r>
      <w:r w:rsidR="0046044E">
        <w:t>;</w:t>
      </w:r>
    </w:p>
    <w:p w14:paraId="7F0A55ED" w14:textId="3017ED00" w:rsidR="00F121C5" w:rsidRDefault="00F121C5" w:rsidP="00E579FD">
      <w:pPr>
        <w:pStyle w:val="ultab"/>
        <w:spacing w:line="276" w:lineRule="auto"/>
        <w:ind w:left="1701" w:hanging="425"/>
      </w:pPr>
      <w:r>
        <w:t>«Машины скорой помощи».</w:t>
      </w:r>
    </w:p>
    <w:p w14:paraId="603C4228" w14:textId="6476627B" w:rsidR="00F121C5" w:rsidRDefault="00F121C5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_Ref100932085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8</w:t>
      </w:r>
      <w:r>
        <w:fldChar w:fldCharType="end"/>
      </w:r>
      <w:r w:rsidRPr="000B41B7">
        <w:t>)</w:t>
      </w:r>
      <w:r>
        <w:t>:</w:t>
      </w:r>
    </w:p>
    <w:p w14:paraId="02C2EB8D" w14:textId="47DAC076" w:rsidR="00F121C5" w:rsidRDefault="00F121C5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_Ref100932181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38</w:t>
      </w:r>
      <w:r>
        <w:fldChar w:fldCharType="end"/>
      </w:r>
      <w:r>
        <w:t>).</w:t>
      </w:r>
    </w:p>
    <w:p w14:paraId="0AD32CBC" w14:textId="77777777" w:rsidR="00F121C5" w:rsidRDefault="00F121C5" w:rsidP="00E579FD">
      <w:pPr>
        <w:pStyle w:val="afffff"/>
        <w:spacing w:line="276" w:lineRule="auto"/>
      </w:pPr>
      <w:r>
        <w:drawing>
          <wp:inline distT="0" distB="0" distL="0" distR="0" wp14:anchorId="09406446" wp14:editId="7CAABB09">
            <wp:extent cx="3969095" cy="2237261"/>
            <wp:effectExtent l="19050" t="19050" r="12700" b="1079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8697" cy="22426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67D7BA" w14:textId="3FAD0391" w:rsidR="00F121C5" w:rsidRDefault="00F121C5" w:rsidP="00E579FD">
      <w:pPr>
        <w:pStyle w:val="aff8"/>
      </w:pPr>
      <w:bookmarkStart w:id="190" w:name="_Ref10093218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38</w:t>
      </w:r>
      <w:r w:rsidR="00E37A55">
        <w:rPr>
          <w:noProof/>
        </w:rPr>
        <w:fldChar w:fldCharType="end"/>
      </w:r>
      <w:bookmarkEnd w:id="190"/>
      <w:r>
        <w:t xml:space="preserve"> – Выбрать здания и помещения</w:t>
      </w:r>
    </w:p>
    <w:p w14:paraId="44CBEA94" w14:textId="77777777" w:rsidR="00F121C5" w:rsidRDefault="00F121C5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5DF30F86" w14:textId="77777777" w:rsidR="00F121C5" w:rsidRDefault="00F121C5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50A766C3" w14:textId="48F81EEF" w:rsidR="00F121C5" w:rsidRDefault="00F121C5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_Ref100932180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39</w:t>
      </w:r>
      <w:r>
        <w:fldChar w:fldCharType="end"/>
      </w:r>
      <w:r>
        <w:t>).</w:t>
      </w:r>
    </w:p>
    <w:p w14:paraId="411E33F0" w14:textId="77777777" w:rsidR="00F121C5" w:rsidRDefault="00F121C5" w:rsidP="00E579FD">
      <w:pPr>
        <w:pStyle w:val="afffff"/>
        <w:spacing w:line="276" w:lineRule="auto"/>
      </w:pPr>
      <w:r>
        <w:drawing>
          <wp:inline distT="0" distB="0" distL="0" distR="0" wp14:anchorId="4C8ED06B" wp14:editId="1DDE8080">
            <wp:extent cx="3600000" cy="4744096"/>
            <wp:effectExtent l="19050" t="19050" r="19685" b="1841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BB43A5" w14:textId="715F3C8D" w:rsidR="00F121C5" w:rsidRDefault="00F121C5" w:rsidP="00E579FD">
      <w:pPr>
        <w:pStyle w:val="aff8"/>
      </w:pPr>
      <w:bookmarkStart w:id="191" w:name="_Ref10093218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39</w:t>
      </w:r>
      <w:r w:rsidR="00E37A55">
        <w:rPr>
          <w:noProof/>
        </w:rPr>
        <w:fldChar w:fldCharType="end"/>
      </w:r>
      <w:bookmarkEnd w:id="191"/>
      <w:r>
        <w:t xml:space="preserve"> – Выбрать специализированные признаки</w:t>
      </w:r>
    </w:p>
    <w:p w14:paraId="311EF965" w14:textId="77777777" w:rsidR="00F121C5" w:rsidRDefault="00F121C5" w:rsidP="001E4B18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0C52531D" w14:textId="77777777" w:rsidR="00F121C5" w:rsidRDefault="00F121C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4D4B3495" w14:textId="1E19CC98" w:rsidR="00F121C5" w:rsidRDefault="00F121C5" w:rsidP="001E4B18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>
        <w:fldChar w:fldCharType="begin"/>
      </w:r>
      <w:r>
        <w:instrText xml:space="preserve"> REF _Ref100932182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40</w:t>
      </w:r>
      <w:r>
        <w:fldChar w:fldCharType="end"/>
      </w:r>
      <w:r>
        <w:t>).</w:t>
      </w:r>
    </w:p>
    <w:p w14:paraId="592D290B" w14:textId="77777777" w:rsidR="00F121C5" w:rsidRDefault="00F121C5" w:rsidP="00E579FD">
      <w:pPr>
        <w:pStyle w:val="afffff"/>
        <w:spacing w:line="276" w:lineRule="auto"/>
      </w:pPr>
      <w:r>
        <w:drawing>
          <wp:inline distT="0" distB="0" distL="0" distR="0" wp14:anchorId="7BF469FD" wp14:editId="6A9317A7">
            <wp:extent cx="3600000" cy="4565853"/>
            <wp:effectExtent l="19050" t="19050" r="19685" b="2540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8C80EF" w14:textId="03D98BCA" w:rsidR="00F121C5" w:rsidRDefault="00F121C5" w:rsidP="00E579FD">
      <w:pPr>
        <w:pStyle w:val="aff8"/>
      </w:pPr>
      <w:bookmarkStart w:id="192" w:name="_Ref10093218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40</w:t>
      </w:r>
      <w:r w:rsidR="00E37A55">
        <w:rPr>
          <w:noProof/>
        </w:rPr>
        <w:fldChar w:fldCharType="end"/>
      </w:r>
      <w:bookmarkEnd w:id="192"/>
      <w:r>
        <w:t xml:space="preserve"> – Новый адрес обслуживания</w:t>
      </w:r>
    </w:p>
    <w:p w14:paraId="0D3B26EC" w14:textId="77777777" w:rsidR="00F121C5" w:rsidRDefault="00F121C5" w:rsidP="001E4B18">
      <w:pPr>
        <w:pStyle w:val="ol"/>
        <w:spacing w:line="276" w:lineRule="auto"/>
      </w:pPr>
      <w:r>
        <w:t>В окне заполните поля.</w:t>
      </w:r>
    </w:p>
    <w:p w14:paraId="3150D3E6" w14:textId="77777777" w:rsidR="00F121C5" w:rsidRDefault="00F121C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4DDDFD2" w14:textId="45D38C24" w:rsidR="00F121C5" w:rsidRDefault="00F121C5" w:rsidP="001E4B18">
      <w:pPr>
        <w:pStyle w:val="ol"/>
        <w:spacing w:line="276" w:lineRule="auto"/>
      </w:pPr>
      <w:r>
        <w:t>В блоке «Бригады скорой помощи» нажмите «Добавить». Откроется окно «Новая бригада скорой помощи» (</w:t>
      </w:r>
      <w:r>
        <w:fldChar w:fldCharType="begin"/>
      </w:r>
      <w:r>
        <w:instrText xml:space="preserve"> REF _Ref100932185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41</w:t>
      </w:r>
      <w:r>
        <w:fldChar w:fldCharType="end"/>
      </w:r>
      <w:r>
        <w:t>).</w:t>
      </w:r>
    </w:p>
    <w:p w14:paraId="4EE036C8" w14:textId="77777777" w:rsidR="00F121C5" w:rsidRDefault="00F121C5" w:rsidP="00E579FD">
      <w:pPr>
        <w:pStyle w:val="afffff"/>
        <w:spacing w:line="276" w:lineRule="auto"/>
      </w:pPr>
      <w:r>
        <w:drawing>
          <wp:inline distT="0" distB="0" distL="0" distR="0" wp14:anchorId="27FF4E8A" wp14:editId="527A6DE6">
            <wp:extent cx="3401601" cy="5187442"/>
            <wp:effectExtent l="19050" t="19050" r="27940" b="1333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41" cy="52152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A2790A" w14:textId="76A26C14" w:rsidR="00F121C5" w:rsidRDefault="00F121C5" w:rsidP="00E579FD">
      <w:pPr>
        <w:pStyle w:val="aff8"/>
      </w:pPr>
      <w:bookmarkStart w:id="193" w:name="_Ref10093218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41</w:t>
      </w:r>
      <w:r w:rsidR="00E37A55">
        <w:rPr>
          <w:noProof/>
        </w:rPr>
        <w:fldChar w:fldCharType="end"/>
      </w:r>
      <w:bookmarkEnd w:id="193"/>
      <w:r>
        <w:t xml:space="preserve"> – Новая бригада скорой помощи</w:t>
      </w:r>
    </w:p>
    <w:p w14:paraId="160A3B11" w14:textId="77777777" w:rsidR="00F121C5" w:rsidRDefault="00F121C5" w:rsidP="001E4B18">
      <w:pPr>
        <w:pStyle w:val="ol"/>
        <w:spacing w:line="276" w:lineRule="auto"/>
      </w:pPr>
      <w:r>
        <w:t>В окне заполните поля.</w:t>
      </w:r>
    </w:p>
    <w:p w14:paraId="2188CB20" w14:textId="0952B35C" w:rsidR="00F121C5" w:rsidRDefault="00F121C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7E7C1887" w14:textId="0620A2E7" w:rsidR="006B37F2" w:rsidRDefault="006B37F2" w:rsidP="001E4B18">
      <w:pPr>
        <w:pStyle w:val="ol"/>
        <w:spacing w:line="276" w:lineRule="auto"/>
      </w:pPr>
      <w:r>
        <w:t>В блоке «Машины скорой помощи» нажмите «Добавить». Откроется окно «Новая машина скорой помощи» (</w:t>
      </w:r>
      <w:r>
        <w:fldChar w:fldCharType="begin"/>
      </w:r>
      <w:r>
        <w:instrText xml:space="preserve"> REF _Ref100932361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42</w:t>
      </w:r>
      <w:r>
        <w:fldChar w:fldCharType="end"/>
      </w:r>
      <w:r>
        <w:t>).</w:t>
      </w:r>
    </w:p>
    <w:p w14:paraId="79C5DCB0" w14:textId="77777777" w:rsidR="006B37F2" w:rsidRDefault="006B37F2" w:rsidP="00E579FD">
      <w:pPr>
        <w:pStyle w:val="afffff"/>
        <w:spacing w:line="276" w:lineRule="auto"/>
      </w:pPr>
      <w:r>
        <w:drawing>
          <wp:inline distT="0" distB="0" distL="0" distR="0" wp14:anchorId="48F00E5C" wp14:editId="2DFE5CD5">
            <wp:extent cx="3531953" cy="6640073"/>
            <wp:effectExtent l="19050" t="19050" r="11430" b="2794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7789" cy="66510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B050A3" w14:textId="45295549" w:rsidR="006B37F2" w:rsidRDefault="006B37F2" w:rsidP="00E579FD">
      <w:pPr>
        <w:pStyle w:val="aff8"/>
      </w:pPr>
      <w:bookmarkStart w:id="194" w:name="_Ref10093236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42</w:t>
      </w:r>
      <w:r w:rsidR="00E37A55">
        <w:rPr>
          <w:noProof/>
        </w:rPr>
        <w:fldChar w:fldCharType="end"/>
      </w:r>
      <w:bookmarkEnd w:id="194"/>
      <w:r>
        <w:t xml:space="preserve"> – Новая машина скорой помощи</w:t>
      </w:r>
    </w:p>
    <w:p w14:paraId="25124B11" w14:textId="77777777" w:rsidR="006B37F2" w:rsidRDefault="006B37F2" w:rsidP="001E4B18">
      <w:pPr>
        <w:pStyle w:val="ol"/>
        <w:spacing w:line="276" w:lineRule="auto"/>
      </w:pPr>
      <w:r>
        <w:t>В окне заполните поля.</w:t>
      </w:r>
    </w:p>
    <w:p w14:paraId="49D69A73" w14:textId="77777777" w:rsidR="006B37F2" w:rsidRDefault="006B37F2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17E55D33" w14:textId="77777777" w:rsidR="00F121C5" w:rsidRDefault="00F121C5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0604502D" wp14:editId="6E8488A4">
            <wp:extent cx="180000" cy="18000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5352772" w14:textId="0C1EAC83" w:rsidR="00F121C5" w:rsidRDefault="00F121C5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733729E9" w14:textId="1B3909B7" w:rsidR="00F121C5" w:rsidRPr="000B41B7" w:rsidRDefault="00F121C5" w:rsidP="00E579FD">
      <w:pPr>
        <w:pStyle w:val="afffff1"/>
        <w:spacing w:line="276" w:lineRule="auto"/>
      </w:pPr>
      <w:bookmarkStart w:id="195" w:name="_Ref100932085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</w:t>
      </w:r>
      <w:r w:rsidR="00E37A55">
        <w:rPr>
          <w:noProof/>
        </w:rPr>
        <w:fldChar w:fldCharType="end"/>
      </w:r>
      <w:bookmarkEnd w:id="195"/>
      <w:r w:rsidRPr="000B41B7">
        <w:t xml:space="preserve"> – Описание полей </w:t>
      </w:r>
      <w:r>
        <w:t>для</w:t>
      </w:r>
      <w:r w:rsidRPr="000B41B7">
        <w:t xml:space="preserve"> типа подразделения «</w:t>
      </w:r>
      <w:r w:rsidR="00A53D67">
        <w:t>Скорая медицинская помощь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489"/>
        <w:gridCol w:w="2551"/>
        <w:gridCol w:w="3538"/>
      </w:tblGrid>
      <w:tr w:rsidR="00B727A7" w:rsidRPr="004A00A1" w14:paraId="769DEED4" w14:textId="77777777" w:rsidTr="004A00A1">
        <w:trPr>
          <w:cantSplit/>
          <w:trHeight w:val="503"/>
          <w:tblHeader/>
        </w:trPr>
        <w:tc>
          <w:tcPr>
            <w:tcW w:w="410" w:type="pct"/>
            <w:shd w:val="clear" w:color="auto" w:fill="auto"/>
            <w:vAlign w:val="center"/>
          </w:tcPr>
          <w:p w14:paraId="264FC642" w14:textId="29197FD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№</w:t>
            </w:r>
            <w:r w:rsidR="004A00A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2" w:type="pct"/>
            <w:shd w:val="clear" w:color="auto" w:fill="auto"/>
            <w:vAlign w:val="center"/>
          </w:tcPr>
          <w:p w14:paraId="5D759A22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65" w:type="pct"/>
            <w:shd w:val="clear" w:color="auto" w:fill="auto"/>
            <w:vAlign w:val="center"/>
          </w:tcPr>
          <w:p w14:paraId="03A6E11F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Описание</w:t>
            </w:r>
          </w:p>
        </w:tc>
        <w:tc>
          <w:tcPr>
            <w:tcW w:w="1893" w:type="pct"/>
            <w:shd w:val="clear" w:color="auto" w:fill="auto"/>
            <w:vAlign w:val="center"/>
          </w:tcPr>
          <w:p w14:paraId="341722C7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Вид, способ ввода</w:t>
            </w:r>
          </w:p>
        </w:tc>
      </w:tr>
      <w:tr w:rsidR="00F121C5" w:rsidRPr="004A00A1" w14:paraId="40615B13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3E0203F" w14:textId="77777777" w:rsidR="00F121C5" w:rsidRPr="004A00A1" w:rsidRDefault="00F121C5" w:rsidP="00E579FD">
            <w:pPr>
              <w:pStyle w:val="affffd"/>
              <w:spacing w:line="276" w:lineRule="auto"/>
            </w:pPr>
            <w:r w:rsidRPr="004A00A1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841D3A5" w14:textId="77777777" w:rsidR="00F121C5" w:rsidRPr="004A00A1" w:rsidRDefault="00F121C5" w:rsidP="00E579FD">
            <w:pPr>
              <w:pStyle w:val="affffd"/>
              <w:keepNext/>
              <w:spacing w:line="276" w:lineRule="auto"/>
            </w:pPr>
            <w:r w:rsidRPr="004A00A1">
              <w:t>Основная информация</w:t>
            </w:r>
          </w:p>
        </w:tc>
      </w:tr>
      <w:tr w:rsidR="00B727A7" w:rsidRPr="000B41B7" w14:paraId="7EA4E4FC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1EFC49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332" w:type="pct"/>
            <w:shd w:val="clear" w:color="auto" w:fill="auto"/>
          </w:tcPr>
          <w:p w14:paraId="1655A2C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365" w:type="pct"/>
            <w:shd w:val="clear" w:color="auto" w:fill="auto"/>
          </w:tcPr>
          <w:p w14:paraId="6E52A8E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1893" w:type="pct"/>
            <w:shd w:val="clear" w:color="auto" w:fill="auto"/>
          </w:tcPr>
          <w:p w14:paraId="74265C03" w14:textId="24E370EE" w:rsidR="00F121C5" w:rsidRPr="000B41B7" w:rsidRDefault="00F121C5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B727A7" w:rsidRPr="000B41B7" w14:paraId="083CC5E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6F1882B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2" w:type="pct"/>
            <w:shd w:val="clear" w:color="auto" w:fill="auto"/>
          </w:tcPr>
          <w:p w14:paraId="4B018D6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365" w:type="pct"/>
            <w:shd w:val="clear" w:color="auto" w:fill="auto"/>
          </w:tcPr>
          <w:p w14:paraId="159A493D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1893" w:type="pct"/>
            <w:shd w:val="clear" w:color="auto" w:fill="auto"/>
          </w:tcPr>
          <w:p w14:paraId="5AF87210" w14:textId="07316FD9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Текстовое поле с ограничением </w:t>
            </w:r>
            <w:r w:rsidR="004F6B2A">
              <w:t>до</w:t>
            </w:r>
            <w:r>
              <w:t xml:space="preserve"> 250 символов</w:t>
            </w:r>
          </w:p>
        </w:tc>
      </w:tr>
      <w:tr w:rsidR="00B727A7" w:rsidRPr="000B41B7" w14:paraId="5F36305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E80EC9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332" w:type="pct"/>
            <w:shd w:val="clear" w:color="auto" w:fill="auto"/>
          </w:tcPr>
          <w:p w14:paraId="5300FCC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365" w:type="pct"/>
            <w:shd w:val="clear" w:color="auto" w:fill="auto"/>
          </w:tcPr>
          <w:p w14:paraId="67EE204D" w14:textId="13BF6C72" w:rsidR="00F121C5" w:rsidRPr="000B41B7" w:rsidRDefault="00F121C5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A53D67">
              <w:t>Скорая медицинская помощь</w:t>
            </w:r>
            <w:r>
              <w:t>»)</w:t>
            </w:r>
          </w:p>
        </w:tc>
        <w:tc>
          <w:tcPr>
            <w:tcW w:w="1893" w:type="pct"/>
            <w:shd w:val="clear" w:color="auto" w:fill="auto"/>
          </w:tcPr>
          <w:p w14:paraId="1094198C" w14:textId="77777777" w:rsidR="00F121C5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55A2B26" w14:textId="32AE547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«Типы структурных подразделений, участвующих в оказании медицинской помощи», OID 1.2.643.5.1.13.13.99.2.299</w:t>
            </w:r>
          </w:p>
        </w:tc>
      </w:tr>
      <w:tr w:rsidR="00B727A7" w:rsidRPr="000B41B7" w14:paraId="295478A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CE943C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332" w:type="pct"/>
            <w:shd w:val="clear" w:color="auto" w:fill="auto"/>
          </w:tcPr>
          <w:p w14:paraId="5BDA491D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365" w:type="pct"/>
            <w:shd w:val="clear" w:color="auto" w:fill="auto"/>
          </w:tcPr>
          <w:p w14:paraId="6033C83B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1893" w:type="pct"/>
            <w:shd w:val="clear" w:color="auto" w:fill="auto"/>
          </w:tcPr>
          <w:p w14:paraId="0A38F509" w14:textId="77777777" w:rsidR="00F121C5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D957273" w14:textId="74EB11AD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 xml:space="preserve">«Перечень подразделений и кабинетов медицинской организации», </w:t>
            </w:r>
            <w:r w:rsidR="0045521A">
              <w:br/>
            </w:r>
            <w:r w:rsidRPr="00ED5460">
              <w:t>OID 1.2.643.5.1.13.13.11.1072</w:t>
            </w:r>
          </w:p>
        </w:tc>
      </w:tr>
      <w:tr w:rsidR="00B727A7" w:rsidRPr="000B41B7" w14:paraId="3C8BD3F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8A54E1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332" w:type="pct"/>
            <w:shd w:val="clear" w:color="auto" w:fill="auto"/>
          </w:tcPr>
          <w:p w14:paraId="68B1EE18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365" w:type="pct"/>
            <w:shd w:val="clear" w:color="auto" w:fill="auto"/>
          </w:tcPr>
          <w:p w14:paraId="0D0806D5" w14:textId="603B9D7A" w:rsidR="00F121C5" w:rsidRPr="000B41B7" w:rsidRDefault="00F121C5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</w:t>
            </w:r>
            <w:r w:rsidR="004430F7">
              <w:t>е отделения</w:t>
            </w:r>
            <w:r>
              <w:t>»</w:t>
            </w:r>
          </w:p>
        </w:tc>
        <w:tc>
          <w:tcPr>
            <w:tcW w:w="1893" w:type="pct"/>
            <w:shd w:val="clear" w:color="auto" w:fill="auto"/>
          </w:tcPr>
          <w:p w14:paraId="07FAD361" w14:textId="0713113B" w:rsidR="00F121C5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F121C5">
              <w:t xml:space="preserve"> </w:t>
            </w:r>
          </w:p>
        </w:tc>
      </w:tr>
      <w:tr w:rsidR="00B727A7" w:rsidRPr="000B41B7" w14:paraId="698E54AE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B50104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332" w:type="pct"/>
            <w:shd w:val="clear" w:color="auto" w:fill="auto"/>
          </w:tcPr>
          <w:p w14:paraId="298E958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365" w:type="pct"/>
            <w:shd w:val="clear" w:color="auto" w:fill="auto"/>
          </w:tcPr>
          <w:p w14:paraId="5E0ADB98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1893" w:type="pct"/>
            <w:shd w:val="clear" w:color="auto" w:fill="auto"/>
          </w:tcPr>
          <w:p w14:paraId="61972C9C" w14:textId="77777777" w:rsidR="00F121C5" w:rsidRDefault="00F121C5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F974711" w14:textId="1BE18A32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B727A7" w:rsidRPr="000B41B7" w14:paraId="7B7B848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4537AA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332" w:type="pct"/>
            <w:shd w:val="clear" w:color="auto" w:fill="auto"/>
          </w:tcPr>
          <w:p w14:paraId="6194C0D7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365" w:type="pct"/>
            <w:shd w:val="clear" w:color="auto" w:fill="auto"/>
          </w:tcPr>
          <w:p w14:paraId="22B6DB1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1893" w:type="pct"/>
            <w:shd w:val="clear" w:color="auto" w:fill="auto"/>
          </w:tcPr>
          <w:p w14:paraId="5BFFB2C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F121C5" w:rsidRPr="000B41B7" w14:paraId="096C8F8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C989E1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15F4B670" w14:textId="77777777" w:rsidR="00F121C5" w:rsidRDefault="00F121C5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6807AC5E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F121C5" w:rsidRPr="000B41B7" w14:paraId="327C7FA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4CA1D4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8D22FB1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B727A7" w:rsidRPr="000B41B7" w14:paraId="0A1D253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D3A084D" w14:textId="77777777" w:rsidR="00F121C5" w:rsidRDefault="00F121C5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332" w:type="pct"/>
            <w:shd w:val="clear" w:color="auto" w:fill="auto"/>
          </w:tcPr>
          <w:p w14:paraId="665D5B9F" w14:textId="77777777" w:rsidR="00F121C5" w:rsidRDefault="00F121C5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365" w:type="pct"/>
            <w:shd w:val="clear" w:color="auto" w:fill="auto"/>
          </w:tcPr>
          <w:p w14:paraId="2690C119" w14:textId="77777777" w:rsidR="00F121C5" w:rsidRDefault="00F121C5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1A4CA9DC" w14:textId="115E7E3C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CAFB36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B2A06C7" w14:textId="77777777" w:rsidR="00F121C5" w:rsidRDefault="00F121C5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332" w:type="pct"/>
            <w:shd w:val="clear" w:color="auto" w:fill="auto"/>
          </w:tcPr>
          <w:p w14:paraId="3652B891" w14:textId="77777777" w:rsidR="00F121C5" w:rsidRDefault="00F121C5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365" w:type="pct"/>
            <w:shd w:val="clear" w:color="auto" w:fill="auto"/>
          </w:tcPr>
          <w:p w14:paraId="1E7F55F7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1893" w:type="pct"/>
            <w:shd w:val="clear" w:color="auto" w:fill="auto"/>
          </w:tcPr>
          <w:p w14:paraId="16119C8E" w14:textId="073F555D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51727E61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B832D25" w14:textId="77777777" w:rsidR="00F121C5" w:rsidRDefault="00F121C5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332" w:type="pct"/>
            <w:shd w:val="clear" w:color="auto" w:fill="auto"/>
          </w:tcPr>
          <w:p w14:paraId="3267C866" w14:textId="77777777" w:rsidR="00F121C5" w:rsidRDefault="00F121C5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365" w:type="pct"/>
            <w:shd w:val="clear" w:color="auto" w:fill="auto"/>
          </w:tcPr>
          <w:p w14:paraId="527FB05E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079DF2A6" w14:textId="476CF4F5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61DB756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067324B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332" w:type="pct"/>
            <w:shd w:val="clear" w:color="auto" w:fill="auto"/>
          </w:tcPr>
          <w:p w14:paraId="02014609" w14:textId="77777777" w:rsidR="00F121C5" w:rsidRDefault="00F121C5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365" w:type="pct"/>
            <w:shd w:val="clear" w:color="auto" w:fill="auto"/>
          </w:tcPr>
          <w:p w14:paraId="05E87222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1893" w:type="pct"/>
            <w:shd w:val="clear" w:color="auto" w:fill="auto"/>
          </w:tcPr>
          <w:p w14:paraId="416F31EF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121C5" w:rsidRPr="000B41B7" w14:paraId="715C0A1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B33EE4C" w14:textId="77777777" w:rsidR="00F121C5" w:rsidRDefault="00F121C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249B971" w14:textId="77777777" w:rsidR="00F121C5" w:rsidRPr="00CF651F" w:rsidRDefault="00F121C5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B727A7" w:rsidRPr="000B41B7" w14:paraId="5DA0C4E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2FC706B" w14:textId="77777777" w:rsidR="00F121C5" w:rsidRDefault="00F121C5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332" w:type="pct"/>
            <w:shd w:val="clear" w:color="auto" w:fill="auto"/>
          </w:tcPr>
          <w:p w14:paraId="5971A524" w14:textId="5336DFCD" w:rsidR="00F121C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7D9420C" w14:textId="2A78B6F4" w:rsidR="00F121C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F121C5">
              <w:t xml:space="preserve"> подразделением</w:t>
            </w:r>
          </w:p>
        </w:tc>
        <w:tc>
          <w:tcPr>
            <w:tcW w:w="1893" w:type="pct"/>
            <w:shd w:val="clear" w:color="auto" w:fill="auto"/>
          </w:tcPr>
          <w:p w14:paraId="3455156E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64C7BCBF" w14:textId="79120F42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45521A">
              <w:br/>
            </w:r>
            <w:r w:rsidRPr="00ED5460">
              <w:t>OID 1.2.643.5.1.13.13.11.1119</w:t>
            </w:r>
          </w:p>
        </w:tc>
      </w:tr>
      <w:tr w:rsidR="00B727A7" w:rsidRPr="000B41B7" w14:paraId="302281F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BAF9442" w14:textId="77777777" w:rsidR="00F121C5" w:rsidRDefault="00F121C5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332" w:type="pct"/>
            <w:shd w:val="clear" w:color="auto" w:fill="auto"/>
          </w:tcPr>
          <w:p w14:paraId="19D791DA" w14:textId="77777777" w:rsidR="00F121C5" w:rsidRDefault="00F121C5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E0324FE" w14:textId="77777777" w:rsidR="00F121C5" w:rsidRDefault="00F121C5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1AC769AC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9AF2B71" w14:textId="44E04918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 w:rsidR="0045521A">
              <w:br/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B727A7" w:rsidRPr="000B41B7" w14:paraId="1D7C869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6E0BA7F" w14:textId="77777777" w:rsidR="00F121C5" w:rsidRDefault="00F121C5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32" w:type="pct"/>
            <w:shd w:val="clear" w:color="auto" w:fill="auto"/>
          </w:tcPr>
          <w:p w14:paraId="665F64D7" w14:textId="77777777" w:rsidR="00F121C5" w:rsidRDefault="00F121C5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4AC699D" w14:textId="77777777" w:rsidR="00F121C5" w:rsidRDefault="00F121C5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695942BB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55CA040" w14:textId="6B60E9C5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«Условия оказания медицинской помощи»,</w:t>
            </w:r>
            <w:r w:rsidR="0045521A">
              <w:br/>
            </w:r>
            <w:r w:rsidRPr="00ED5460">
              <w:t xml:space="preserve"> OID 1.2.643.5.1.13.13.99.2.322</w:t>
            </w:r>
          </w:p>
        </w:tc>
      </w:tr>
      <w:tr w:rsidR="00B727A7" w:rsidRPr="000B41B7" w14:paraId="00F0946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D448322" w14:textId="77777777" w:rsidR="00F121C5" w:rsidRDefault="00F121C5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32" w:type="pct"/>
            <w:shd w:val="clear" w:color="auto" w:fill="auto"/>
          </w:tcPr>
          <w:p w14:paraId="58678A3D" w14:textId="77777777" w:rsidR="00F121C5" w:rsidRDefault="00F121C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65" w:type="pct"/>
            <w:shd w:val="clear" w:color="auto" w:fill="auto"/>
          </w:tcPr>
          <w:p w14:paraId="172F2CAA" w14:textId="77777777" w:rsidR="00F121C5" w:rsidRDefault="00F121C5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1893" w:type="pct"/>
            <w:shd w:val="clear" w:color="auto" w:fill="auto"/>
          </w:tcPr>
          <w:p w14:paraId="448FB99B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07D13BD2" w14:textId="7FF5126A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45521A">
              <w:br/>
            </w:r>
            <w:r w:rsidRPr="00ED5460">
              <w:t>OID 1.2.643.5.1.13.13.99.2.319</w:t>
            </w:r>
          </w:p>
        </w:tc>
      </w:tr>
      <w:tr w:rsidR="00B727A7" w:rsidRPr="000B41B7" w14:paraId="7840E3B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879CDDF" w14:textId="77777777" w:rsidR="00F121C5" w:rsidRDefault="00F121C5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32" w:type="pct"/>
            <w:shd w:val="clear" w:color="auto" w:fill="auto"/>
          </w:tcPr>
          <w:p w14:paraId="63DB9C0F" w14:textId="498D10E9" w:rsidR="00F121C5" w:rsidRDefault="00F121C5" w:rsidP="00E579FD">
            <w:pPr>
              <w:pStyle w:val="affffd"/>
              <w:spacing w:line="276" w:lineRule="auto"/>
            </w:pPr>
            <w:r>
              <w:t>Обслуживаемая территория, к</w:t>
            </w:r>
            <w:r w:rsidR="004430F7">
              <w:t>в</w:t>
            </w:r>
            <w:r>
              <w:t>. км</w:t>
            </w:r>
          </w:p>
        </w:tc>
        <w:tc>
          <w:tcPr>
            <w:tcW w:w="1365" w:type="pct"/>
            <w:shd w:val="clear" w:color="auto" w:fill="auto"/>
          </w:tcPr>
          <w:p w14:paraId="7AFECBB1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1893" w:type="pct"/>
            <w:shd w:val="clear" w:color="auto" w:fill="auto"/>
          </w:tcPr>
          <w:p w14:paraId="1BD93E8A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23AA63B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C6CA411" w14:textId="77777777" w:rsidR="00F121C5" w:rsidRDefault="00F121C5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32" w:type="pct"/>
            <w:shd w:val="clear" w:color="auto" w:fill="auto"/>
          </w:tcPr>
          <w:p w14:paraId="1EDF1032" w14:textId="77777777" w:rsidR="00F121C5" w:rsidRDefault="00F121C5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365" w:type="pct"/>
            <w:shd w:val="clear" w:color="auto" w:fill="auto"/>
          </w:tcPr>
          <w:p w14:paraId="6E7D16EB" w14:textId="77777777" w:rsidR="00F121C5" w:rsidRDefault="00F121C5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1893" w:type="pct"/>
            <w:shd w:val="clear" w:color="auto" w:fill="auto"/>
          </w:tcPr>
          <w:p w14:paraId="4FE51D8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69E347D5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AC11D21" w14:textId="77777777" w:rsidR="00F121C5" w:rsidRDefault="00F121C5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332" w:type="pct"/>
            <w:shd w:val="clear" w:color="auto" w:fill="auto"/>
          </w:tcPr>
          <w:p w14:paraId="3D87622A" w14:textId="77777777" w:rsidR="00F121C5" w:rsidRDefault="00F121C5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365" w:type="pct"/>
            <w:shd w:val="clear" w:color="auto" w:fill="auto"/>
          </w:tcPr>
          <w:p w14:paraId="0DCDC3AC" w14:textId="77777777" w:rsidR="00F121C5" w:rsidRDefault="00F121C5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1893" w:type="pct"/>
            <w:shd w:val="clear" w:color="auto" w:fill="auto"/>
          </w:tcPr>
          <w:p w14:paraId="29D84BDE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6A05C5C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F479B75" w14:textId="77777777" w:rsidR="00F121C5" w:rsidRDefault="00F121C5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32" w:type="pct"/>
            <w:shd w:val="clear" w:color="auto" w:fill="auto"/>
          </w:tcPr>
          <w:p w14:paraId="0923B29F" w14:textId="77777777" w:rsidR="00F121C5" w:rsidRDefault="00F121C5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365" w:type="pct"/>
            <w:shd w:val="clear" w:color="auto" w:fill="auto"/>
          </w:tcPr>
          <w:p w14:paraId="39882C71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1893" w:type="pct"/>
            <w:shd w:val="clear" w:color="auto" w:fill="auto"/>
          </w:tcPr>
          <w:p w14:paraId="381DCB1C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27293960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A80CCD0" w14:textId="77777777" w:rsidR="00F121C5" w:rsidRDefault="00F121C5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332" w:type="pct"/>
            <w:shd w:val="clear" w:color="auto" w:fill="auto"/>
          </w:tcPr>
          <w:p w14:paraId="3A3E34E2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365" w:type="pct"/>
            <w:shd w:val="clear" w:color="auto" w:fill="auto"/>
          </w:tcPr>
          <w:p w14:paraId="7F7F9C89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5DA53D30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1997AE4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38AD0AB" w14:textId="77777777" w:rsidR="00F121C5" w:rsidRDefault="00F121C5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332" w:type="pct"/>
            <w:shd w:val="clear" w:color="auto" w:fill="auto"/>
          </w:tcPr>
          <w:p w14:paraId="2F742430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365" w:type="pct"/>
            <w:shd w:val="clear" w:color="auto" w:fill="auto"/>
          </w:tcPr>
          <w:p w14:paraId="159D06DA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441CA2A0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774ADC30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B052DE2" w14:textId="77777777" w:rsidR="00F121C5" w:rsidRDefault="00F121C5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332" w:type="pct"/>
            <w:shd w:val="clear" w:color="auto" w:fill="auto"/>
          </w:tcPr>
          <w:p w14:paraId="40BE265F" w14:textId="77777777" w:rsidR="00F121C5" w:rsidRDefault="00F121C5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65" w:type="pct"/>
            <w:shd w:val="clear" w:color="auto" w:fill="auto"/>
          </w:tcPr>
          <w:p w14:paraId="59D2DA4F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1893" w:type="pct"/>
            <w:shd w:val="clear" w:color="auto" w:fill="auto"/>
          </w:tcPr>
          <w:p w14:paraId="090DF3B3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201E8B3E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0DEE0631" w14:textId="77777777" w:rsidR="00F121C5" w:rsidRDefault="00F121C5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332" w:type="pct"/>
            <w:shd w:val="clear" w:color="auto" w:fill="auto"/>
          </w:tcPr>
          <w:p w14:paraId="7F7036E0" w14:textId="77777777" w:rsidR="00F121C5" w:rsidRDefault="00F121C5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365" w:type="pct"/>
            <w:shd w:val="clear" w:color="auto" w:fill="auto"/>
          </w:tcPr>
          <w:p w14:paraId="0EF62E9B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1893" w:type="pct"/>
            <w:shd w:val="clear" w:color="auto" w:fill="auto"/>
          </w:tcPr>
          <w:p w14:paraId="1566B44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312E78D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ED08AA3" w14:textId="77777777" w:rsidR="00F121C5" w:rsidRDefault="00F121C5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332" w:type="pct"/>
            <w:shd w:val="clear" w:color="auto" w:fill="auto"/>
          </w:tcPr>
          <w:p w14:paraId="31636323" w14:textId="77777777" w:rsidR="00F121C5" w:rsidRDefault="00F121C5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365" w:type="pct"/>
            <w:shd w:val="clear" w:color="auto" w:fill="auto"/>
          </w:tcPr>
          <w:p w14:paraId="4CDEF9F9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1893" w:type="pct"/>
            <w:shd w:val="clear" w:color="auto" w:fill="auto"/>
          </w:tcPr>
          <w:p w14:paraId="2128B181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4470544F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EDF3EFA" w14:textId="77777777" w:rsidR="001B3011" w:rsidRDefault="001B3011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332" w:type="pct"/>
            <w:shd w:val="clear" w:color="auto" w:fill="auto"/>
          </w:tcPr>
          <w:p w14:paraId="357FD95C" w14:textId="1D5C1E03" w:rsidR="001B3011" w:rsidRPr="000B41B7" w:rsidRDefault="001B3011" w:rsidP="00E579FD">
            <w:pPr>
              <w:pStyle w:val="affffd"/>
              <w:spacing w:line="276" w:lineRule="auto"/>
            </w:pPr>
            <w:r w:rsidRPr="001B3011">
              <w:t>Идентификатор своей станции скорой помощи</w:t>
            </w:r>
          </w:p>
        </w:tc>
        <w:tc>
          <w:tcPr>
            <w:tcW w:w="1365" w:type="pct"/>
            <w:shd w:val="clear" w:color="auto" w:fill="auto"/>
          </w:tcPr>
          <w:p w14:paraId="04C25E6A" w14:textId="06C92BB5" w:rsidR="001B3011" w:rsidRPr="000B41B7" w:rsidRDefault="001B3011" w:rsidP="00E579FD">
            <w:pPr>
              <w:pStyle w:val="affffd"/>
              <w:spacing w:line="276" w:lineRule="auto"/>
            </w:pPr>
            <w:r>
              <w:t>Признак наличия и</w:t>
            </w:r>
            <w:r w:rsidRPr="001B3011">
              <w:t>дентификатор своей станции скорой помощи</w:t>
            </w:r>
          </w:p>
        </w:tc>
        <w:tc>
          <w:tcPr>
            <w:tcW w:w="1893" w:type="pct"/>
            <w:shd w:val="clear" w:color="auto" w:fill="auto"/>
          </w:tcPr>
          <w:p w14:paraId="44993418" w14:textId="59ACD173" w:rsidR="001B3011" w:rsidRDefault="001B3011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5B4ABB81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E99134E" w14:textId="77777777" w:rsidR="001B3011" w:rsidRPr="000B41B7" w:rsidRDefault="001B3011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332" w:type="pct"/>
            <w:shd w:val="clear" w:color="auto" w:fill="auto"/>
          </w:tcPr>
          <w:p w14:paraId="318671ED" w14:textId="7D72DEEC" w:rsidR="001B3011" w:rsidRPr="000B41B7" w:rsidRDefault="001B3011" w:rsidP="00E579FD">
            <w:pPr>
              <w:pStyle w:val="affffd"/>
              <w:spacing w:line="276" w:lineRule="auto"/>
            </w:pPr>
            <w:r>
              <w:t>Количество бригад, работающих в смену</w:t>
            </w:r>
          </w:p>
        </w:tc>
        <w:tc>
          <w:tcPr>
            <w:tcW w:w="1365" w:type="pct"/>
            <w:shd w:val="clear" w:color="auto" w:fill="auto"/>
          </w:tcPr>
          <w:p w14:paraId="0DCD5BBB" w14:textId="241ADBE9" w:rsidR="001B3011" w:rsidRPr="000B41B7" w:rsidRDefault="001B3011" w:rsidP="00E579FD">
            <w:pPr>
              <w:pStyle w:val="affffd"/>
              <w:spacing w:line="276" w:lineRule="auto"/>
            </w:pPr>
            <w:r>
              <w:t>Количество бригад, работающих в смену</w:t>
            </w:r>
          </w:p>
        </w:tc>
        <w:tc>
          <w:tcPr>
            <w:tcW w:w="1893" w:type="pct"/>
            <w:shd w:val="clear" w:color="auto" w:fill="auto"/>
          </w:tcPr>
          <w:p w14:paraId="1A44C51D" w14:textId="3201A1D0" w:rsidR="001B3011" w:rsidRPr="000B41B7" w:rsidRDefault="001B3011" w:rsidP="00E579FD">
            <w:pPr>
              <w:pStyle w:val="affffd"/>
              <w:spacing w:line="276" w:lineRule="auto"/>
            </w:pPr>
            <w:r>
              <w:t xml:space="preserve">Числовое поле с ограничением </w:t>
            </w:r>
            <w:r w:rsidR="004F6B2A">
              <w:t xml:space="preserve">до 3 </w:t>
            </w:r>
            <w:r>
              <w:t>символ</w:t>
            </w:r>
            <w:r w:rsidR="004F6B2A">
              <w:t>ов</w:t>
            </w:r>
          </w:p>
        </w:tc>
      </w:tr>
      <w:tr w:rsidR="00B727A7" w:rsidRPr="000B41B7" w14:paraId="425BE3B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D08392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32" w:type="pct"/>
            <w:shd w:val="clear" w:color="auto" w:fill="auto"/>
          </w:tcPr>
          <w:p w14:paraId="1F8464BB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365" w:type="pct"/>
            <w:shd w:val="clear" w:color="auto" w:fill="auto"/>
          </w:tcPr>
          <w:p w14:paraId="3519273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1893" w:type="pct"/>
            <w:shd w:val="clear" w:color="auto" w:fill="auto"/>
          </w:tcPr>
          <w:p w14:paraId="10AF028D" w14:textId="1BA2FF06" w:rsidR="00F121C5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«Выбрать специализированные признаки»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_Ref100932180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39</w:t>
            </w:r>
            <w:r w:rsidR="002A7BD1"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21011A55" w14:textId="13CA3C39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OID 1.2.643.5.1.13.13.99.2.332</w:t>
            </w:r>
          </w:p>
        </w:tc>
      </w:tr>
      <w:tr w:rsidR="00F121C5" w:rsidRPr="000B41B7" w14:paraId="3D99DCA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A3B4C67" w14:textId="77777777" w:rsidR="00F121C5" w:rsidRDefault="00F121C5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FEEE75B" w14:textId="77777777" w:rsidR="00F121C5" w:rsidRDefault="00F121C5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7B2E6306" w14:textId="2C29C4AC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«Новый адрес обслуживания»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_Ref100932182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40</w:t>
            </w:r>
            <w:r w:rsidR="002A7BD1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70A01B08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2B20BA4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332" w:type="pct"/>
            <w:shd w:val="clear" w:color="auto" w:fill="auto"/>
          </w:tcPr>
          <w:p w14:paraId="137575C9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65" w:type="pct"/>
            <w:shd w:val="clear" w:color="auto" w:fill="auto"/>
          </w:tcPr>
          <w:p w14:paraId="1C34666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21486038" w14:textId="0202728A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49ED707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93A082D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332" w:type="pct"/>
            <w:shd w:val="clear" w:color="auto" w:fill="auto"/>
          </w:tcPr>
          <w:p w14:paraId="5258935E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65" w:type="pct"/>
            <w:shd w:val="clear" w:color="auto" w:fill="auto"/>
          </w:tcPr>
          <w:p w14:paraId="2B1A620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2E2E8693" w14:textId="5ACB70D4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F121C5" w:rsidRPr="000B41B7" w14:paraId="426E6DA8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4FFA45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E50C97E" w14:textId="034C900C" w:rsidR="00F121C5" w:rsidRPr="002A7BD1" w:rsidRDefault="002A7BD1" w:rsidP="00E579FD">
            <w:pPr>
              <w:pStyle w:val="affffd"/>
              <w:spacing w:line="276" w:lineRule="auto"/>
            </w:pPr>
            <w:r>
              <w:t>Бригады скорой помощи</w:t>
            </w:r>
            <w:r w:rsidR="00F121C5">
              <w:t>.</w:t>
            </w:r>
            <w:r w:rsidRPr="002A7BD1">
              <w:t xml:space="preserve"> </w:t>
            </w:r>
          </w:p>
          <w:p w14:paraId="0C4EB47A" w14:textId="4FEDF92A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</w:t>
            </w:r>
            <w:r w:rsidR="002A7BD1">
              <w:t>ая бригада скорой помощи</w:t>
            </w:r>
            <w:r>
              <w:t>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_Ref100932185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41</w:t>
            </w:r>
            <w:r w:rsidR="002A7BD1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B727A7" w:rsidRPr="000B41B7" w14:paraId="2672CE8F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171AEDC" w14:textId="77777777" w:rsidR="002A7BD1" w:rsidRPr="000B41B7" w:rsidRDefault="002A7BD1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332" w:type="pct"/>
            <w:shd w:val="clear" w:color="auto" w:fill="auto"/>
          </w:tcPr>
          <w:p w14:paraId="214DE5D2" w14:textId="152B2575" w:rsidR="002A7BD1" w:rsidRPr="00482F58" w:rsidRDefault="002A7BD1" w:rsidP="00E579FD">
            <w:pPr>
              <w:pStyle w:val="affffd"/>
              <w:spacing w:line="276" w:lineRule="auto"/>
            </w:pPr>
            <w:r>
              <w:t>Вид бригады</w:t>
            </w:r>
          </w:p>
        </w:tc>
        <w:tc>
          <w:tcPr>
            <w:tcW w:w="1365" w:type="pct"/>
            <w:shd w:val="clear" w:color="auto" w:fill="auto"/>
          </w:tcPr>
          <w:p w14:paraId="44767019" w14:textId="5B82839D" w:rsidR="002A7BD1" w:rsidRPr="00482F58" w:rsidRDefault="002A7BD1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Вид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4DAA3B8C" w14:textId="77777777" w:rsidR="002A7BD1" w:rsidRDefault="002A7B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0EB73B83" w14:textId="77D0636A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Тип бригады скорой помощи», </w:t>
            </w:r>
            <w:r w:rsidR="0045521A">
              <w:br/>
            </w:r>
            <w:r w:rsidRPr="00DC5B66">
              <w:t>OID 1.2.643.5.1.13.13.99.2.288</w:t>
            </w:r>
          </w:p>
        </w:tc>
      </w:tr>
      <w:tr w:rsidR="00B727A7" w:rsidRPr="000B41B7" w14:paraId="6A128BB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D6AFFB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332" w:type="pct"/>
            <w:shd w:val="clear" w:color="auto" w:fill="auto"/>
          </w:tcPr>
          <w:p w14:paraId="2CE1F3EA" w14:textId="6BB5339A" w:rsidR="00F121C5" w:rsidRPr="000B41B7" w:rsidRDefault="002A7BD1" w:rsidP="00E579FD">
            <w:pPr>
              <w:pStyle w:val="affffd"/>
              <w:spacing w:line="276" w:lineRule="auto"/>
            </w:pPr>
            <w:r>
              <w:t>Профиль бригады</w:t>
            </w:r>
          </w:p>
        </w:tc>
        <w:tc>
          <w:tcPr>
            <w:tcW w:w="1365" w:type="pct"/>
            <w:shd w:val="clear" w:color="auto" w:fill="auto"/>
          </w:tcPr>
          <w:p w14:paraId="73573451" w14:textId="6099D9A5" w:rsidR="00F121C5" w:rsidRPr="000B41B7" w:rsidRDefault="002A7BD1" w:rsidP="00E579FD">
            <w:pPr>
              <w:pStyle w:val="affffd"/>
              <w:spacing w:line="276" w:lineRule="auto"/>
            </w:pPr>
            <w:r>
              <w:t>Профиль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4D67D91C" w14:textId="77777777" w:rsidR="00F121C5" w:rsidRDefault="00F121C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737EFF3C" w14:textId="1082E3E7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Профиль бригады скорой помощи», </w:t>
            </w:r>
            <w:r w:rsidR="0045521A">
              <w:br/>
            </w:r>
            <w:r w:rsidRPr="00DC5B66">
              <w:t>OID 1.2.643.5.1.13.13.99.2.291</w:t>
            </w:r>
          </w:p>
        </w:tc>
      </w:tr>
      <w:tr w:rsidR="00B727A7" w:rsidRPr="000B41B7" w14:paraId="520E55A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8C9A6E5" w14:textId="2F55391E" w:rsidR="002A7BD1" w:rsidRDefault="002A7BD1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332" w:type="pct"/>
            <w:shd w:val="clear" w:color="auto" w:fill="auto"/>
          </w:tcPr>
          <w:p w14:paraId="1B1483AC" w14:textId="165784B8" w:rsidR="002A7BD1" w:rsidRDefault="002A7BD1" w:rsidP="00E579FD">
            <w:pPr>
              <w:pStyle w:val="affffd"/>
              <w:spacing w:line="276" w:lineRule="auto"/>
            </w:pPr>
            <w:r>
              <w:t>Специализация бригады</w:t>
            </w:r>
          </w:p>
        </w:tc>
        <w:tc>
          <w:tcPr>
            <w:tcW w:w="1365" w:type="pct"/>
            <w:shd w:val="clear" w:color="auto" w:fill="auto"/>
          </w:tcPr>
          <w:p w14:paraId="7D0C2736" w14:textId="16F06357" w:rsidR="002A7BD1" w:rsidRDefault="002A7BD1" w:rsidP="00E579FD">
            <w:pPr>
              <w:pStyle w:val="affffd"/>
              <w:spacing w:line="276" w:lineRule="auto"/>
            </w:pPr>
            <w:r>
              <w:t>Специализация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7098D307" w14:textId="77777777" w:rsidR="002A7BD1" w:rsidRDefault="002A7B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7821FD37" w14:textId="77777777" w:rsidR="002A7BD1" w:rsidRDefault="002A7BD1" w:rsidP="00E579FD">
            <w:pPr>
              <w:pStyle w:val="affffd"/>
              <w:spacing w:line="276" w:lineRule="auto"/>
            </w:pPr>
            <w:r>
              <w:t>Поле отображается, если в списке «Профиль бригады» выбрано значение «Специализированные (только врачебные)»</w:t>
            </w:r>
            <w:r w:rsidR="00DC5B66">
              <w:t>.</w:t>
            </w:r>
          </w:p>
          <w:p w14:paraId="564938A1" w14:textId="086DDB48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Специализация бригады скорой медицинской помощи», </w:t>
            </w:r>
            <w:r w:rsidR="0045521A">
              <w:br/>
            </w:r>
            <w:r w:rsidRPr="00DC5B66">
              <w:t>OID 1.2.643.5.1.13.13.99.2.292</w:t>
            </w:r>
          </w:p>
        </w:tc>
      </w:tr>
      <w:tr w:rsidR="002A7BD1" w:rsidRPr="000B41B7" w14:paraId="62059FF1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486F379" w14:textId="77777777" w:rsidR="002A7BD1" w:rsidRDefault="002A7BD1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12E231C" w14:textId="313B1873" w:rsidR="002A7BD1" w:rsidRPr="000B41B7" w:rsidRDefault="002A7BD1" w:rsidP="00E579FD">
            <w:pPr>
              <w:pStyle w:val="affffd"/>
              <w:spacing w:line="276" w:lineRule="auto"/>
            </w:pPr>
            <w:r>
              <w:t>Количество бригад</w:t>
            </w:r>
          </w:p>
        </w:tc>
      </w:tr>
      <w:tr w:rsidR="00B727A7" w:rsidRPr="000B41B7" w14:paraId="613EED9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1C3E6AC" w14:textId="1CBB98ED" w:rsidR="004F6B2A" w:rsidRDefault="004F6B2A" w:rsidP="00E579FD">
            <w:pPr>
              <w:pStyle w:val="affffd"/>
              <w:spacing w:line="276" w:lineRule="auto"/>
            </w:pPr>
            <w:r>
              <w:t>6.3.1</w:t>
            </w:r>
          </w:p>
        </w:tc>
        <w:tc>
          <w:tcPr>
            <w:tcW w:w="1332" w:type="pct"/>
            <w:shd w:val="clear" w:color="auto" w:fill="auto"/>
          </w:tcPr>
          <w:p w14:paraId="4375234F" w14:textId="2F5E5786" w:rsidR="004F6B2A" w:rsidRPr="005C6EB8" w:rsidRDefault="004F6B2A" w:rsidP="00E579FD">
            <w:pPr>
              <w:pStyle w:val="affffd"/>
              <w:spacing w:line="276" w:lineRule="auto"/>
            </w:pPr>
            <w:r>
              <w:t xml:space="preserve">Общее количество </w:t>
            </w:r>
          </w:p>
        </w:tc>
        <w:tc>
          <w:tcPr>
            <w:tcW w:w="1365" w:type="pct"/>
            <w:shd w:val="clear" w:color="auto" w:fill="auto"/>
          </w:tcPr>
          <w:p w14:paraId="7FD86AD5" w14:textId="02C8583C" w:rsidR="004F6B2A" w:rsidRPr="005C6EB8" w:rsidRDefault="004F6B2A" w:rsidP="00E579FD">
            <w:pPr>
              <w:pStyle w:val="affffd"/>
              <w:spacing w:line="276" w:lineRule="auto"/>
            </w:pPr>
            <w:r>
              <w:t>Общее количество бригад скорой помощи</w:t>
            </w:r>
          </w:p>
        </w:tc>
        <w:tc>
          <w:tcPr>
            <w:tcW w:w="1893" w:type="pct"/>
            <w:shd w:val="clear" w:color="auto" w:fill="auto"/>
          </w:tcPr>
          <w:p w14:paraId="2C87651E" w14:textId="0E520E43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B727A7" w:rsidRPr="000B41B7" w14:paraId="2F980581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5228027" w14:textId="437A0A52" w:rsidR="004F6B2A" w:rsidRDefault="004F6B2A" w:rsidP="00E579FD">
            <w:pPr>
              <w:pStyle w:val="affffd"/>
              <w:spacing w:line="276" w:lineRule="auto"/>
            </w:pPr>
            <w:r>
              <w:t>6.3.2</w:t>
            </w:r>
          </w:p>
        </w:tc>
        <w:tc>
          <w:tcPr>
            <w:tcW w:w="1332" w:type="pct"/>
            <w:shd w:val="clear" w:color="auto" w:fill="auto"/>
          </w:tcPr>
          <w:p w14:paraId="479B51C7" w14:textId="27C05F4C" w:rsidR="004F6B2A" w:rsidRPr="005C6EB8" w:rsidRDefault="004F6B2A" w:rsidP="00E579FD">
            <w:pPr>
              <w:pStyle w:val="affffd"/>
              <w:spacing w:line="276" w:lineRule="auto"/>
            </w:pPr>
            <w:r>
              <w:t>С фельдшером</w:t>
            </w:r>
          </w:p>
        </w:tc>
        <w:tc>
          <w:tcPr>
            <w:tcW w:w="1365" w:type="pct"/>
            <w:shd w:val="clear" w:color="auto" w:fill="auto"/>
          </w:tcPr>
          <w:p w14:paraId="2C9D11A4" w14:textId="276B01B1" w:rsidR="004F6B2A" w:rsidRPr="005C6EB8" w:rsidRDefault="004F6B2A" w:rsidP="00E579FD">
            <w:pPr>
              <w:pStyle w:val="affffd"/>
              <w:spacing w:line="276" w:lineRule="auto"/>
            </w:pPr>
            <w:r>
              <w:t>Количество бригад с фельдшером</w:t>
            </w:r>
          </w:p>
        </w:tc>
        <w:tc>
          <w:tcPr>
            <w:tcW w:w="1893" w:type="pct"/>
            <w:shd w:val="clear" w:color="auto" w:fill="auto"/>
          </w:tcPr>
          <w:p w14:paraId="20BA8BF5" w14:textId="176AE8A9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B727A7" w:rsidRPr="000B41B7" w14:paraId="449B689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CD5D84A" w14:textId="77777777" w:rsidR="004F6B2A" w:rsidRDefault="004F6B2A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332" w:type="pct"/>
            <w:shd w:val="clear" w:color="auto" w:fill="auto"/>
          </w:tcPr>
          <w:p w14:paraId="02D757DE" w14:textId="6B9F5BFF" w:rsidR="004F6B2A" w:rsidRDefault="004F6B2A" w:rsidP="00E579FD">
            <w:pPr>
              <w:pStyle w:val="affffd"/>
              <w:spacing w:line="276" w:lineRule="auto"/>
            </w:pPr>
            <w:r>
              <w:t>Количество автомобилей скорой помощи</w:t>
            </w:r>
          </w:p>
        </w:tc>
        <w:tc>
          <w:tcPr>
            <w:tcW w:w="1365" w:type="pct"/>
            <w:shd w:val="clear" w:color="auto" w:fill="auto"/>
          </w:tcPr>
          <w:p w14:paraId="1A528FFB" w14:textId="59E63D25" w:rsidR="004F6B2A" w:rsidRDefault="004F6B2A" w:rsidP="00E579FD">
            <w:pPr>
              <w:pStyle w:val="affffd"/>
              <w:spacing w:line="276" w:lineRule="auto"/>
            </w:pPr>
            <w:r>
              <w:t>Общее количество автомобилей в бригаде скорой помощи</w:t>
            </w:r>
          </w:p>
        </w:tc>
        <w:tc>
          <w:tcPr>
            <w:tcW w:w="1893" w:type="pct"/>
            <w:shd w:val="clear" w:color="auto" w:fill="auto"/>
          </w:tcPr>
          <w:p w14:paraId="6C6A49BA" w14:textId="07483999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2A7BD1" w:rsidRPr="000B41B7" w14:paraId="3D718B39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9086B29" w14:textId="77777777" w:rsidR="002A7BD1" w:rsidRDefault="002A7BD1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D20C6A6" w14:textId="59664147" w:rsidR="002A7BD1" w:rsidRDefault="002A7BD1" w:rsidP="00E579FD">
            <w:pPr>
              <w:pStyle w:val="affffd"/>
              <w:spacing w:line="276" w:lineRule="auto"/>
            </w:pPr>
            <w:r>
              <w:t>Количество выездов в смену</w:t>
            </w:r>
          </w:p>
        </w:tc>
      </w:tr>
      <w:tr w:rsidR="00B727A7" w:rsidRPr="000B41B7" w14:paraId="2B82FEE5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1967152" w14:textId="036612FF" w:rsidR="004F6B2A" w:rsidRDefault="004F6B2A" w:rsidP="00E579FD">
            <w:pPr>
              <w:pStyle w:val="affffd"/>
              <w:spacing w:line="276" w:lineRule="auto"/>
            </w:pPr>
            <w:r>
              <w:t>6.5.1</w:t>
            </w:r>
          </w:p>
        </w:tc>
        <w:tc>
          <w:tcPr>
            <w:tcW w:w="1332" w:type="pct"/>
            <w:shd w:val="clear" w:color="auto" w:fill="auto"/>
          </w:tcPr>
          <w:p w14:paraId="43863F77" w14:textId="007BCAAA" w:rsidR="004F6B2A" w:rsidRDefault="004F6B2A" w:rsidP="00E579FD">
            <w:pPr>
              <w:pStyle w:val="affffd"/>
              <w:spacing w:line="276" w:lineRule="auto"/>
            </w:pPr>
            <w:r>
              <w:t>Планируемое</w:t>
            </w:r>
          </w:p>
        </w:tc>
        <w:tc>
          <w:tcPr>
            <w:tcW w:w="1365" w:type="pct"/>
            <w:shd w:val="clear" w:color="auto" w:fill="auto"/>
          </w:tcPr>
          <w:p w14:paraId="103D888F" w14:textId="448F3D58" w:rsidR="004F6B2A" w:rsidRDefault="004F6B2A" w:rsidP="00E579FD">
            <w:pPr>
              <w:pStyle w:val="affffd"/>
              <w:spacing w:line="276" w:lineRule="auto"/>
            </w:pPr>
            <w:r>
              <w:t>Общее количество планируемых выездов бригады в смену</w:t>
            </w:r>
          </w:p>
        </w:tc>
        <w:tc>
          <w:tcPr>
            <w:tcW w:w="1893" w:type="pct"/>
            <w:shd w:val="clear" w:color="auto" w:fill="auto"/>
          </w:tcPr>
          <w:p w14:paraId="23AC7EA3" w14:textId="2A7C77E7" w:rsidR="004F6B2A" w:rsidRDefault="004F6B2A" w:rsidP="00E579FD">
            <w:pPr>
              <w:pStyle w:val="affffd"/>
              <w:spacing w:line="276" w:lineRule="auto"/>
            </w:pPr>
            <w:r w:rsidRPr="002B713C">
              <w:t xml:space="preserve">Числовое поле с ограничением </w:t>
            </w:r>
            <w:r>
              <w:t>до</w:t>
            </w:r>
            <w:r w:rsidRPr="002B713C">
              <w:t xml:space="preserve"> 3 символ</w:t>
            </w:r>
            <w:r>
              <w:t>ов</w:t>
            </w:r>
          </w:p>
        </w:tc>
      </w:tr>
      <w:tr w:rsidR="00B727A7" w:rsidRPr="000B41B7" w14:paraId="3EFC5EDD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D49EDA6" w14:textId="7D4FACAE" w:rsidR="004F6B2A" w:rsidRDefault="004F6B2A" w:rsidP="00E579FD">
            <w:pPr>
              <w:pStyle w:val="affffd"/>
              <w:spacing w:line="276" w:lineRule="auto"/>
            </w:pPr>
            <w:r>
              <w:t>6.5.2</w:t>
            </w:r>
          </w:p>
        </w:tc>
        <w:tc>
          <w:tcPr>
            <w:tcW w:w="1332" w:type="pct"/>
            <w:shd w:val="clear" w:color="auto" w:fill="auto"/>
          </w:tcPr>
          <w:p w14:paraId="782ED17E" w14:textId="4AF1DF3E" w:rsidR="004F6B2A" w:rsidRDefault="004F6B2A" w:rsidP="00E579FD">
            <w:pPr>
              <w:pStyle w:val="affffd"/>
              <w:spacing w:line="276" w:lineRule="auto"/>
            </w:pPr>
            <w:r>
              <w:t>Планируемое, ОМС</w:t>
            </w:r>
          </w:p>
        </w:tc>
        <w:tc>
          <w:tcPr>
            <w:tcW w:w="1365" w:type="pct"/>
            <w:shd w:val="clear" w:color="auto" w:fill="auto"/>
          </w:tcPr>
          <w:p w14:paraId="3727C6F6" w14:textId="0AC10830" w:rsidR="004F6B2A" w:rsidRDefault="004F6B2A" w:rsidP="00E579FD">
            <w:pPr>
              <w:pStyle w:val="affffd"/>
              <w:spacing w:line="276" w:lineRule="auto"/>
            </w:pPr>
            <w:r>
              <w:t>Количество планируемых в смену выездов, оплачиваемых за счет ОМС</w:t>
            </w:r>
          </w:p>
        </w:tc>
        <w:tc>
          <w:tcPr>
            <w:tcW w:w="1893" w:type="pct"/>
            <w:shd w:val="clear" w:color="auto" w:fill="auto"/>
          </w:tcPr>
          <w:p w14:paraId="0C088C55" w14:textId="6CD44F15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24E0EE8A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0860724" w14:textId="44115890" w:rsidR="004F6B2A" w:rsidRDefault="004F6B2A" w:rsidP="00E579FD">
            <w:pPr>
              <w:pStyle w:val="affffd"/>
              <w:spacing w:line="276" w:lineRule="auto"/>
            </w:pPr>
            <w:r>
              <w:t>6.5.3</w:t>
            </w:r>
          </w:p>
        </w:tc>
        <w:tc>
          <w:tcPr>
            <w:tcW w:w="1332" w:type="pct"/>
            <w:shd w:val="clear" w:color="auto" w:fill="auto"/>
          </w:tcPr>
          <w:p w14:paraId="40CCD349" w14:textId="7A32A149" w:rsidR="004F6B2A" w:rsidRDefault="004F6B2A" w:rsidP="00E579FD">
            <w:pPr>
              <w:pStyle w:val="affffd"/>
              <w:spacing w:line="276" w:lineRule="auto"/>
            </w:pPr>
            <w:r>
              <w:t>Планируемое, бюджет</w:t>
            </w:r>
          </w:p>
        </w:tc>
        <w:tc>
          <w:tcPr>
            <w:tcW w:w="1365" w:type="pct"/>
            <w:shd w:val="clear" w:color="auto" w:fill="auto"/>
          </w:tcPr>
          <w:p w14:paraId="0CD25DE1" w14:textId="62E7DFB2" w:rsidR="004F6B2A" w:rsidRDefault="004F6B2A" w:rsidP="00E579FD">
            <w:pPr>
              <w:pStyle w:val="affffd"/>
              <w:spacing w:line="276" w:lineRule="auto"/>
            </w:pPr>
            <w:r w:rsidRPr="00A93551">
              <w:t>Количество планируемых в смену выездов, оплачиваемых за счет</w:t>
            </w:r>
            <w:r>
              <w:t xml:space="preserve"> бюджета</w:t>
            </w:r>
          </w:p>
        </w:tc>
        <w:tc>
          <w:tcPr>
            <w:tcW w:w="1893" w:type="pct"/>
            <w:shd w:val="clear" w:color="auto" w:fill="auto"/>
          </w:tcPr>
          <w:p w14:paraId="7D6849B7" w14:textId="759BEB92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0568DF3E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CE42C52" w14:textId="0FE90317" w:rsidR="004F6B2A" w:rsidRDefault="004F6B2A" w:rsidP="00E579FD">
            <w:pPr>
              <w:pStyle w:val="affffd"/>
              <w:spacing w:line="276" w:lineRule="auto"/>
            </w:pPr>
            <w:r>
              <w:t>6.5.4</w:t>
            </w:r>
          </w:p>
        </w:tc>
        <w:tc>
          <w:tcPr>
            <w:tcW w:w="1332" w:type="pct"/>
            <w:shd w:val="clear" w:color="auto" w:fill="auto"/>
          </w:tcPr>
          <w:p w14:paraId="2885070E" w14:textId="23DD470A" w:rsidR="004F6B2A" w:rsidRDefault="004F6B2A" w:rsidP="00E579FD">
            <w:pPr>
              <w:pStyle w:val="affffd"/>
              <w:spacing w:line="276" w:lineRule="auto"/>
            </w:pPr>
            <w:r>
              <w:t>Планируемое, внебюджет</w:t>
            </w:r>
          </w:p>
        </w:tc>
        <w:tc>
          <w:tcPr>
            <w:tcW w:w="1365" w:type="pct"/>
            <w:shd w:val="clear" w:color="auto" w:fill="auto"/>
          </w:tcPr>
          <w:p w14:paraId="126C5F95" w14:textId="4308BC7D" w:rsidR="004F6B2A" w:rsidRDefault="004F6B2A" w:rsidP="00E579FD">
            <w:pPr>
              <w:pStyle w:val="affffd"/>
              <w:spacing w:line="276" w:lineRule="auto"/>
            </w:pPr>
            <w:r w:rsidRPr="00A93551">
              <w:t xml:space="preserve">Количество планируемых в смену выездов, оплачиваемых за счет </w:t>
            </w:r>
            <w:r>
              <w:t>внебюджета</w:t>
            </w:r>
          </w:p>
        </w:tc>
        <w:tc>
          <w:tcPr>
            <w:tcW w:w="1893" w:type="pct"/>
            <w:shd w:val="clear" w:color="auto" w:fill="auto"/>
          </w:tcPr>
          <w:p w14:paraId="629B9325" w14:textId="6CB3809C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3B04E95F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F6D708" w14:textId="77777777" w:rsidR="002A7BD1" w:rsidRDefault="002A7BD1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332" w:type="pct"/>
            <w:shd w:val="clear" w:color="auto" w:fill="auto"/>
          </w:tcPr>
          <w:p w14:paraId="63A43920" w14:textId="77777777" w:rsidR="002A7BD1" w:rsidRDefault="002A7BD1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365" w:type="pct"/>
            <w:shd w:val="clear" w:color="auto" w:fill="auto"/>
          </w:tcPr>
          <w:p w14:paraId="2E307E0E" w14:textId="77777777" w:rsidR="002A7BD1" w:rsidRDefault="002A7BD1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1893" w:type="pct"/>
            <w:shd w:val="clear" w:color="auto" w:fill="auto"/>
          </w:tcPr>
          <w:p w14:paraId="1560BB7A" w14:textId="77777777" w:rsidR="002A7BD1" w:rsidRDefault="002A7BD1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  <w:tr w:rsidR="002A7BD1" w:rsidRPr="000B41B7" w14:paraId="2C2F3DBC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679C83D" w14:textId="2D04B8E2" w:rsidR="002A7BD1" w:rsidRDefault="002A7BD1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4C25B3A" w14:textId="77777777" w:rsidR="002A7BD1" w:rsidRDefault="002A7BD1" w:rsidP="00E579FD">
            <w:pPr>
              <w:pStyle w:val="affffd"/>
              <w:spacing w:line="276" w:lineRule="auto"/>
            </w:pPr>
            <w:r>
              <w:t>Машины скорой помощи</w:t>
            </w:r>
            <w:r w:rsidR="00241A65">
              <w:t>.</w:t>
            </w:r>
          </w:p>
          <w:p w14:paraId="4903A71F" w14:textId="039D112F" w:rsidR="00241A65" w:rsidRDefault="00241A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«Новая машина скорой помощи» (см. </w:t>
            </w:r>
            <w:r>
              <w:fldChar w:fldCharType="begin"/>
            </w:r>
            <w:r>
              <w:instrText xml:space="preserve"> REF _Ref100932361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42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B727A7" w:rsidRPr="000B41B7" w14:paraId="3845809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B60173C" w14:textId="03538B18" w:rsidR="0048779D" w:rsidRDefault="0048779D" w:rsidP="00E579FD">
            <w:pPr>
              <w:pStyle w:val="affffd"/>
              <w:spacing w:line="276" w:lineRule="auto"/>
            </w:pPr>
            <w:r>
              <w:t>7.1</w:t>
            </w:r>
          </w:p>
        </w:tc>
        <w:tc>
          <w:tcPr>
            <w:tcW w:w="1332" w:type="pct"/>
            <w:shd w:val="clear" w:color="auto" w:fill="auto"/>
          </w:tcPr>
          <w:p w14:paraId="20682CA5" w14:textId="4DEEAD96" w:rsidR="0048779D" w:rsidRDefault="0048779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</w:t>
            </w:r>
          </w:p>
        </w:tc>
        <w:tc>
          <w:tcPr>
            <w:tcW w:w="1365" w:type="pct"/>
            <w:shd w:val="clear" w:color="auto" w:fill="auto"/>
          </w:tcPr>
          <w:p w14:paraId="5785733B" w14:textId="43758196" w:rsidR="0048779D" w:rsidRPr="0048779D" w:rsidRDefault="0048779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35A28E9A" w14:textId="784CE361" w:rsidR="0048779D" w:rsidRPr="00C57646" w:rsidRDefault="0048779D" w:rsidP="00E579FD">
            <w:pPr>
              <w:pStyle w:val="affffd"/>
              <w:spacing w:line="276" w:lineRule="auto"/>
            </w:pPr>
            <w:r>
              <w:t>Числовое поле длиной 17 символов</w:t>
            </w:r>
          </w:p>
        </w:tc>
      </w:tr>
      <w:tr w:rsidR="00B727A7" w:rsidRPr="000B41B7" w14:paraId="74EF551B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D61ED40" w14:textId="5A1D533C" w:rsidR="0048779D" w:rsidRDefault="0048779D" w:rsidP="00E579FD">
            <w:pPr>
              <w:pStyle w:val="affffd"/>
              <w:spacing w:line="276" w:lineRule="auto"/>
            </w:pPr>
            <w:r>
              <w:t>7.2</w:t>
            </w:r>
          </w:p>
        </w:tc>
        <w:tc>
          <w:tcPr>
            <w:tcW w:w="1332" w:type="pct"/>
            <w:shd w:val="clear" w:color="auto" w:fill="auto"/>
          </w:tcPr>
          <w:p w14:paraId="10D7A165" w14:textId="57D4F5C3" w:rsidR="0048779D" w:rsidRDefault="0048779D" w:rsidP="00E579FD">
            <w:pPr>
              <w:pStyle w:val="affffd"/>
              <w:spacing w:line="276" w:lineRule="auto"/>
            </w:pPr>
            <w:r>
              <w:t>Марка</w:t>
            </w:r>
          </w:p>
        </w:tc>
        <w:tc>
          <w:tcPr>
            <w:tcW w:w="1365" w:type="pct"/>
            <w:shd w:val="clear" w:color="auto" w:fill="auto"/>
          </w:tcPr>
          <w:p w14:paraId="3B575DCF" w14:textId="5E03165C" w:rsidR="0048779D" w:rsidRDefault="00702566" w:rsidP="00E579FD">
            <w:pPr>
              <w:pStyle w:val="affffd"/>
              <w:spacing w:line="276" w:lineRule="auto"/>
            </w:pPr>
            <w:r>
              <w:t>Марка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21B697EE" w14:textId="2F62BE25" w:rsidR="0048779D" w:rsidRDefault="00702566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2BF23873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FD5A92A" w14:textId="77B9C152" w:rsidR="00B727A7" w:rsidRDefault="00B727A7" w:rsidP="00E579FD">
            <w:pPr>
              <w:pStyle w:val="affffd"/>
              <w:spacing w:line="276" w:lineRule="auto"/>
            </w:pPr>
            <w:r>
              <w:t>7.3</w:t>
            </w:r>
          </w:p>
        </w:tc>
        <w:tc>
          <w:tcPr>
            <w:tcW w:w="1332" w:type="pct"/>
            <w:shd w:val="clear" w:color="auto" w:fill="auto"/>
          </w:tcPr>
          <w:p w14:paraId="12C77352" w14:textId="04417A71" w:rsidR="00B727A7" w:rsidRDefault="00B727A7" w:rsidP="00E579FD">
            <w:pPr>
              <w:pStyle w:val="affffd"/>
              <w:spacing w:line="276" w:lineRule="auto"/>
            </w:pPr>
            <w:r>
              <w:t>Модель</w:t>
            </w:r>
          </w:p>
        </w:tc>
        <w:tc>
          <w:tcPr>
            <w:tcW w:w="1365" w:type="pct"/>
            <w:shd w:val="clear" w:color="auto" w:fill="auto"/>
          </w:tcPr>
          <w:p w14:paraId="089FDA13" w14:textId="43AB1195" w:rsidR="00B727A7" w:rsidRDefault="00B727A7" w:rsidP="00E579FD">
            <w:pPr>
              <w:pStyle w:val="affffd"/>
              <w:spacing w:line="276" w:lineRule="auto"/>
            </w:pPr>
            <w:r>
              <w:t>Модель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777DB0BD" w14:textId="0550A657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3DCF2AA1" w14:textId="434404EE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15BCA5B" w14:textId="0B6DD98B" w:rsidR="00B727A7" w:rsidRDefault="00B727A7" w:rsidP="00E579FD">
            <w:pPr>
              <w:pStyle w:val="affffd"/>
              <w:spacing w:line="276" w:lineRule="auto"/>
            </w:pPr>
            <w:r>
              <w:t>7.4</w:t>
            </w:r>
          </w:p>
        </w:tc>
        <w:tc>
          <w:tcPr>
            <w:tcW w:w="1332" w:type="pct"/>
            <w:shd w:val="clear" w:color="auto" w:fill="auto"/>
          </w:tcPr>
          <w:p w14:paraId="496EF839" w14:textId="0C769BB5" w:rsidR="00B727A7" w:rsidRDefault="00B727A7" w:rsidP="00E579FD">
            <w:pPr>
              <w:pStyle w:val="affffd"/>
              <w:spacing w:line="276" w:lineRule="auto"/>
            </w:pPr>
            <w:r>
              <w:t>Год выпуска по ПТС</w:t>
            </w:r>
          </w:p>
        </w:tc>
        <w:tc>
          <w:tcPr>
            <w:tcW w:w="1365" w:type="pct"/>
            <w:shd w:val="clear" w:color="auto" w:fill="auto"/>
          </w:tcPr>
          <w:p w14:paraId="41358384" w14:textId="62B72EE4" w:rsidR="00B727A7" w:rsidRDefault="00B727A7" w:rsidP="00E579FD">
            <w:pPr>
              <w:pStyle w:val="affffd"/>
              <w:spacing w:line="276" w:lineRule="auto"/>
            </w:pPr>
            <w:r>
              <w:t>Год выпуска автомобиля скорой помощи по ПТС</w:t>
            </w:r>
          </w:p>
        </w:tc>
        <w:tc>
          <w:tcPr>
            <w:tcW w:w="1893" w:type="pct"/>
            <w:shd w:val="clear" w:color="auto" w:fill="auto"/>
          </w:tcPr>
          <w:p w14:paraId="3D032C81" w14:textId="6B3F00BE" w:rsidR="00B727A7" w:rsidRDefault="00B727A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 w:rsidR="0045521A">
              <w:t xml:space="preserve"> г.</w:t>
            </w:r>
          </w:p>
        </w:tc>
      </w:tr>
      <w:tr w:rsidR="00B727A7" w:rsidRPr="000B41B7" w14:paraId="2DCD924C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B746ABE" w14:textId="1BA80B3B" w:rsidR="00B727A7" w:rsidRDefault="00B727A7" w:rsidP="00E579FD">
            <w:pPr>
              <w:pStyle w:val="affffd"/>
              <w:spacing w:line="276" w:lineRule="auto"/>
            </w:pPr>
            <w:r>
              <w:t>7.5</w:t>
            </w:r>
          </w:p>
        </w:tc>
        <w:tc>
          <w:tcPr>
            <w:tcW w:w="1332" w:type="pct"/>
            <w:shd w:val="clear" w:color="auto" w:fill="auto"/>
          </w:tcPr>
          <w:p w14:paraId="2C2FB3BF" w14:textId="3F44FC3E" w:rsidR="00B727A7" w:rsidRDefault="00B727A7" w:rsidP="00E579FD">
            <w:pPr>
              <w:pStyle w:val="affffd"/>
              <w:spacing w:line="276" w:lineRule="auto"/>
            </w:pPr>
            <w:r>
              <w:t>Пробег на момент заполнения, км</w:t>
            </w:r>
          </w:p>
        </w:tc>
        <w:tc>
          <w:tcPr>
            <w:tcW w:w="1365" w:type="pct"/>
            <w:shd w:val="clear" w:color="auto" w:fill="auto"/>
          </w:tcPr>
          <w:p w14:paraId="3D0F6D1F" w14:textId="7DB809C3" w:rsidR="00B727A7" w:rsidRDefault="00B727A7" w:rsidP="00E579FD">
            <w:pPr>
              <w:pStyle w:val="affffd"/>
              <w:spacing w:line="276" w:lineRule="auto"/>
            </w:pPr>
            <w:r>
              <w:t>Пробег автомобиля скорой помощи на момент заполнения данных, км</w:t>
            </w:r>
          </w:p>
        </w:tc>
        <w:tc>
          <w:tcPr>
            <w:tcW w:w="1893" w:type="pct"/>
            <w:shd w:val="clear" w:color="auto" w:fill="auto"/>
          </w:tcPr>
          <w:p w14:paraId="13DA03B9" w14:textId="203E675F" w:rsidR="00B727A7" w:rsidRDefault="00B727A7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B727A7" w:rsidRPr="000B41B7" w14:paraId="48259A0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2A58C6" w14:textId="3B1FAFE2" w:rsidR="00B727A7" w:rsidRDefault="00B727A7" w:rsidP="00E579FD">
            <w:pPr>
              <w:pStyle w:val="affffd"/>
              <w:spacing w:line="276" w:lineRule="auto"/>
            </w:pPr>
            <w:r>
              <w:t>7.6</w:t>
            </w:r>
          </w:p>
        </w:tc>
        <w:tc>
          <w:tcPr>
            <w:tcW w:w="1332" w:type="pct"/>
            <w:shd w:val="clear" w:color="auto" w:fill="auto"/>
          </w:tcPr>
          <w:p w14:paraId="3E9C7288" w14:textId="1A61223E" w:rsidR="00B727A7" w:rsidRDefault="00B727A7" w:rsidP="00E579FD">
            <w:pPr>
              <w:pStyle w:val="affffd"/>
              <w:spacing w:line="276" w:lineRule="auto"/>
            </w:pPr>
            <w:r>
              <w:t>Ввод в эксплуатацию в данной МО</w:t>
            </w:r>
          </w:p>
        </w:tc>
        <w:tc>
          <w:tcPr>
            <w:tcW w:w="1365" w:type="pct"/>
            <w:shd w:val="clear" w:color="auto" w:fill="auto"/>
          </w:tcPr>
          <w:p w14:paraId="12E293A4" w14:textId="32BC8C2A" w:rsidR="00B727A7" w:rsidRDefault="00B727A7" w:rsidP="00E579FD">
            <w:pPr>
              <w:pStyle w:val="affffd"/>
              <w:spacing w:line="276" w:lineRule="auto"/>
            </w:pPr>
            <w:r>
              <w:t>Ввод автомобиля скорой помощи в эксплуатацию в данной МО</w:t>
            </w:r>
          </w:p>
        </w:tc>
        <w:tc>
          <w:tcPr>
            <w:tcW w:w="1893" w:type="pct"/>
            <w:shd w:val="clear" w:color="auto" w:fill="auto"/>
          </w:tcPr>
          <w:p w14:paraId="07F6DAF2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1946B1F4" w14:textId="6F256093" w:rsidR="00B727A7" w:rsidRPr="00B727A7" w:rsidRDefault="00B727A7" w:rsidP="00E579FD">
            <w:pPr>
              <w:pStyle w:val="affffd"/>
              <w:spacing w:line="276" w:lineRule="auto"/>
            </w:pPr>
            <w:r>
              <w:t>Д</w:t>
            </w:r>
            <w:r w:rsidRPr="00B727A7">
              <w:t xml:space="preserve">ата не должна быть больше текущей даты и меньше </w:t>
            </w:r>
            <w:r>
              <w:t>01.01.</w:t>
            </w:r>
            <w:r w:rsidRPr="00B727A7">
              <w:t>1900</w:t>
            </w:r>
          </w:p>
        </w:tc>
      </w:tr>
      <w:tr w:rsidR="00B727A7" w:rsidRPr="000B41B7" w14:paraId="22960CE6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6A26FA5" w14:textId="2A8A9A5F" w:rsidR="00B727A7" w:rsidRDefault="00B727A7" w:rsidP="00E579FD">
            <w:pPr>
              <w:pStyle w:val="affffd"/>
              <w:spacing w:line="276" w:lineRule="auto"/>
            </w:pPr>
            <w:r>
              <w:t>7.7</w:t>
            </w:r>
          </w:p>
        </w:tc>
        <w:tc>
          <w:tcPr>
            <w:tcW w:w="1332" w:type="pct"/>
            <w:shd w:val="clear" w:color="auto" w:fill="auto"/>
          </w:tcPr>
          <w:p w14:paraId="40A1E68E" w14:textId="29A11E59" w:rsidR="00B727A7" w:rsidRDefault="00B727A7" w:rsidP="00E579FD">
            <w:pPr>
              <w:pStyle w:val="affffd"/>
              <w:spacing w:line="276" w:lineRule="auto"/>
            </w:pPr>
            <w:r>
              <w:t>Организация, владеющая автомобилем</w:t>
            </w:r>
          </w:p>
        </w:tc>
        <w:tc>
          <w:tcPr>
            <w:tcW w:w="1365" w:type="pct"/>
            <w:shd w:val="clear" w:color="auto" w:fill="auto"/>
          </w:tcPr>
          <w:p w14:paraId="1E16B8B8" w14:textId="2A989A5D" w:rsidR="00B727A7" w:rsidRPr="00B727A7" w:rsidRDefault="00B727A7" w:rsidP="00E579FD">
            <w:pPr>
              <w:pStyle w:val="affffd"/>
              <w:spacing w:line="276" w:lineRule="auto"/>
            </w:pPr>
            <w:r w:rsidRPr="00B727A7">
              <w:t xml:space="preserve">Наименование организации, владеющей данным автомобилем </w:t>
            </w:r>
            <w:r>
              <w:t>скорой помощи</w:t>
            </w:r>
          </w:p>
        </w:tc>
        <w:tc>
          <w:tcPr>
            <w:tcW w:w="1893" w:type="pct"/>
            <w:shd w:val="clear" w:color="auto" w:fill="auto"/>
          </w:tcPr>
          <w:p w14:paraId="68B92A3B" w14:textId="3DD66D48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7B04787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4D60B4" w14:textId="41E54ECE" w:rsidR="00B727A7" w:rsidRDefault="00B727A7" w:rsidP="00E579FD">
            <w:pPr>
              <w:pStyle w:val="affffd"/>
              <w:spacing w:line="276" w:lineRule="auto"/>
            </w:pPr>
            <w:r>
              <w:t>7.8</w:t>
            </w:r>
          </w:p>
        </w:tc>
        <w:tc>
          <w:tcPr>
            <w:tcW w:w="1332" w:type="pct"/>
            <w:shd w:val="clear" w:color="auto" w:fill="auto"/>
          </w:tcPr>
          <w:p w14:paraId="7E83AF1B" w14:textId="5FF7C2AB" w:rsidR="00B727A7" w:rsidRDefault="00B727A7" w:rsidP="00E579FD">
            <w:pPr>
              <w:pStyle w:val="affffd"/>
              <w:spacing w:line="276" w:lineRule="auto"/>
            </w:pPr>
            <w:r>
              <w:t>Правовые основания владения автомобилем</w:t>
            </w:r>
          </w:p>
        </w:tc>
        <w:tc>
          <w:tcPr>
            <w:tcW w:w="1365" w:type="pct"/>
            <w:shd w:val="clear" w:color="auto" w:fill="auto"/>
          </w:tcPr>
          <w:p w14:paraId="1CE19739" w14:textId="6E10B39E" w:rsidR="00B727A7" w:rsidRDefault="00B727A7" w:rsidP="00E579FD">
            <w:pPr>
              <w:pStyle w:val="affffd"/>
              <w:spacing w:line="276" w:lineRule="auto"/>
            </w:pPr>
            <w:r>
              <w:t>Правовые основания владения автомобилем скорой помощи</w:t>
            </w:r>
          </w:p>
        </w:tc>
        <w:tc>
          <w:tcPr>
            <w:tcW w:w="1893" w:type="pct"/>
            <w:shd w:val="clear" w:color="auto" w:fill="auto"/>
          </w:tcPr>
          <w:p w14:paraId="1573154A" w14:textId="7035976E" w:rsidR="00B727A7" w:rsidRDefault="00B727A7" w:rsidP="00E579FD">
            <w:pPr>
              <w:pStyle w:val="affffd"/>
              <w:spacing w:line="276" w:lineRule="auto"/>
            </w:pPr>
            <w:r>
              <w:t>Выбор</w:t>
            </w:r>
            <w:r w:rsidRPr="000B41B7">
              <w:t xml:space="preserve"> значения из выпадающего списка</w:t>
            </w:r>
            <w:r>
              <w:t>. Возможные значения:</w:t>
            </w:r>
          </w:p>
          <w:p w14:paraId="491B54B9" w14:textId="70456854" w:rsidR="00B727A7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право собственности;</w:t>
            </w:r>
          </w:p>
          <w:p w14:paraId="388E2BCD" w14:textId="2E4D8DCB" w:rsidR="00B727A7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 (аутсорсинг);</w:t>
            </w:r>
          </w:p>
          <w:p w14:paraId="2EFC0B69" w14:textId="2C7746F4" w:rsidR="00B727A7" w:rsidRPr="00241A65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транспортные услуги </w:t>
            </w:r>
            <w:r w:rsidR="009767E6">
              <w:br/>
            </w:r>
            <w:r>
              <w:t>(в т.ч. безвозмездно)</w:t>
            </w:r>
          </w:p>
        </w:tc>
      </w:tr>
      <w:tr w:rsidR="00B727A7" w:rsidRPr="000B41B7" w14:paraId="0ECA9786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3503FC5" w14:textId="25F5BBF0" w:rsidR="00B727A7" w:rsidRDefault="00B727A7" w:rsidP="00E579FD">
            <w:pPr>
              <w:pStyle w:val="affffd"/>
              <w:spacing w:line="276" w:lineRule="auto"/>
            </w:pPr>
            <w:r>
              <w:t>7.9</w:t>
            </w:r>
          </w:p>
        </w:tc>
        <w:tc>
          <w:tcPr>
            <w:tcW w:w="1332" w:type="pct"/>
            <w:shd w:val="clear" w:color="auto" w:fill="auto"/>
          </w:tcPr>
          <w:p w14:paraId="78AB30B8" w14:textId="6C6F2658" w:rsidR="00B727A7" w:rsidRDefault="00B727A7" w:rsidP="00E579FD">
            <w:pPr>
              <w:pStyle w:val="affffd"/>
              <w:spacing w:line="276" w:lineRule="auto"/>
            </w:pPr>
            <w:r>
              <w:t>Оборудование автомобиля</w:t>
            </w:r>
          </w:p>
        </w:tc>
        <w:tc>
          <w:tcPr>
            <w:tcW w:w="1365" w:type="pct"/>
            <w:shd w:val="clear" w:color="auto" w:fill="auto"/>
          </w:tcPr>
          <w:p w14:paraId="5A78FFF9" w14:textId="11C79EF3" w:rsidR="00B727A7" w:rsidRPr="00B727A7" w:rsidRDefault="00B727A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Оборудование автомобиля</w:t>
            </w:r>
            <w:r>
              <w:rPr>
                <w:lang w:val="en-US"/>
              </w:rPr>
              <w:t xml:space="preserve"> </w:t>
            </w:r>
            <w:r>
              <w:t>скорой помощи</w:t>
            </w:r>
          </w:p>
        </w:tc>
        <w:tc>
          <w:tcPr>
            <w:tcW w:w="1893" w:type="pct"/>
            <w:shd w:val="clear" w:color="auto" w:fill="auto"/>
          </w:tcPr>
          <w:p w14:paraId="79411581" w14:textId="660C54A4" w:rsidR="00B727A7" w:rsidRDefault="00B727A7" w:rsidP="00E579FD">
            <w:pPr>
              <w:pStyle w:val="affffd"/>
              <w:spacing w:line="276" w:lineRule="auto"/>
            </w:pPr>
            <w:r w:rsidRPr="00241A65">
              <w:t>Установка флаг</w:t>
            </w:r>
            <w:r w:rsidR="00B4478A">
              <w:t>а</w:t>
            </w:r>
            <w:r>
              <w:t xml:space="preserve"> в списке оборудования:</w:t>
            </w:r>
          </w:p>
          <w:p w14:paraId="383AAF97" w14:textId="1519B4B6" w:rsidR="00B727A7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электрокардиограф</w:t>
            </w:r>
            <w:r>
              <w:t>;</w:t>
            </w:r>
          </w:p>
          <w:p w14:paraId="36789CB9" w14:textId="03F5DF52" w:rsidR="00B727A7" w:rsidRPr="00241A65" w:rsidRDefault="0052263F" w:rsidP="001E4B18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дефибриллятор</w:t>
            </w:r>
            <w:r>
              <w:t>;</w:t>
            </w:r>
          </w:p>
          <w:p w14:paraId="4C213EBF" w14:textId="0A8504D7" w:rsidR="00B727A7" w:rsidRPr="00241A65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монитор транспортный</w:t>
            </w:r>
            <w:r w:rsidR="0052263F">
              <w:t>;</w:t>
            </w:r>
          </w:p>
          <w:p w14:paraId="6F00DA7B" w14:textId="42B79C07" w:rsidR="00B727A7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оборудование для дистанционной передачи ЭКГ</w:t>
            </w:r>
          </w:p>
        </w:tc>
      </w:tr>
      <w:tr w:rsidR="00B727A7" w:rsidRPr="000B41B7" w14:paraId="03FD9FB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DB69E98" w14:textId="0266FC98" w:rsidR="00B727A7" w:rsidRDefault="00B727A7" w:rsidP="00E579FD">
            <w:pPr>
              <w:pStyle w:val="affffd"/>
              <w:spacing w:line="276" w:lineRule="auto"/>
            </w:pPr>
            <w:r>
              <w:t>7.10</w:t>
            </w:r>
          </w:p>
        </w:tc>
        <w:tc>
          <w:tcPr>
            <w:tcW w:w="1332" w:type="pct"/>
            <w:shd w:val="clear" w:color="auto" w:fill="auto"/>
          </w:tcPr>
          <w:p w14:paraId="31EEE0EC" w14:textId="2F65F82A" w:rsidR="00B727A7" w:rsidRDefault="00B727A7" w:rsidP="00E579FD">
            <w:pPr>
              <w:pStyle w:val="affffd"/>
              <w:spacing w:line="276" w:lineRule="auto"/>
            </w:pPr>
            <w:r w:rsidRPr="00241A65">
              <w:t>Подключ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34377DF3" w14:textId="2D0CF1D3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п</w:t>
            </w:r>
            <w:r w:rsidRPr="00241A65">
              <w:t>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893" w:type="pct"/>
            <w:shd w:val="clear" w:color="auto" w:fill="auto"/>
          </w:tcPr>
          <w:p w14:paraId="4FE7A04E" w14:textId="054A1AED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1828090E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4431F25" w14:textId="5ECE74FA" w:rsidR="00B727A7" w:rsidRDefault="00B727A7" w:rsidP="00E579FD">
            <w:pPr>
              <w:pStyle w:val="affffd"/>
              <w:spacing w:line="276" w:lineRule="auto"/>
            </w:pPr>
            <w:r>
              <w:t>7.10.1</w:t>
            </w:r>
          </w:p>
        </w:tc>
        <w:tc>
          <w:tcPr>
            <w:tcW w:w="1332" w:type="pct"/>
            <w:shd w:val="clear" w:color="auto" w:fill="auto"/>
          </w:tcPr>
          <w:p w14:paraId="7E0EB6F7" w14:textId="364E8B90" w:rsidR="00B727A7" w:rsidRDefault="00B727A7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158E217C" w14:textId="5AEC4E8C" w:rsidR="00B727A7" w:rsidRDefault="00B727A7" w:rsidP="00E579FD">
            <w:pPr>
              <w:pStyle w:val="affffd"/>
              <w:spacing w:line="276" w:lineRule="auto"/>
            </w:pPr>
            <w:r>
              <w:t>Код автомобиля скорой помощи в</w:t>
            </w:r>
            <w:r w:rsidRPr="00241A65">
              <w:t xml:space="preserve"> системе </w:t>
            </w:r>
            <w:r w:rsidR="004A00A1">
              <w:br/>
            </w:r>
            <w:r w:rsidRPr="00241A65">
              <w:t>«Эра-ГЛОНАСС»</w:t>
            </w:r>
          </w:p>
        </w:tc>
        <w:tc>
          <w:tcPr>
            <w:tcW w:w="1893" w:type="pct"/>
            <w:shd w:val="clear" w:color="auto" w:fill="auto"/>
          </w:tcPr>
          <w:p w14:paraId="0BA104C6" w14:textId="77777777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символов.</w:t>
            </w:r>
          </w:p>
          <w:p w14:paraId="08A7605A" w14:textId="4E07B049" w:rsidR="00B727A7" w:rsidRDefault="00B727A7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B727A7">
              <w:t>Подключен к системе “Эра-ГЛОНАСС”</w:t>
            </w:r>
            <w:r>
              <w:t>»</w:t>
            </w:r>
          </w:p>
        </w:tc>
      </w:tr>
      <w:tr w:rsidR="00B727A7" w:rsidRPr="000B41B7" w14:paraId="70284CED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24869A0" w14:textId="1D3C0CC4" w:rsidR="00B727A7" w:rsidRDefault="00B727A7" w:rsidP="00E579FD">
            <w:pPr>
              <w:pStyle w:val="affffd"/>
              <w:spacing w:line="276" w:lineRule="auto"/>
            </w:pPr>
            <w:r>
              <w:t>7.11</w:t>
            </w:r>
          </w:p>
        </w:tc>
        <w:tc>
          <w:tcPr>
            <w:tcW w:w="1332" w:type="pct"/>
            <w:shd w:val="clear" w:color="auto" w:fill="auto"/>
          </w:tcPr>
          <w:p w14:paraId="5F090DDE" w14:textId="34191A3A" w:rsidR="00B727A7" w:rsidRDefault="00B727A7" w:rsidP="00E579FD">
            <w:pPr>
              <w:pStyle w:val="affffd"/>
              <w:spacing w:line="276" w:lineRule="auto"/>
            </w:pPr>
            <w:r w:rsidRPr="00241A65">
              <w:t>Автотранспортное средство для перевозки пациентов (сопровождающих их лиц)</w:t>
            </w:r>
          </w:p>
        </w:tc>
        <w:tc>
          <w:tcPr>
            <w:tcW w:w="1365" w:type="pct"/>
            <w:shd w:val="clear" w:color="auto" w:fill="auto"/>
          </w:tcPr>
          <w:p w14:paraId="7965E978" w14:textId="6A1D3230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а</w:t>
            </w:r>
            <w:r w:rsidRPr="00241A65">
              <w:t>втотранспортн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перевозки пациентов (сопровождающих их лиц)</w:t>
            </w:r>
          </w:p>
        </w:tc>
        <w:tc>
          <w:tcPr>
            <w:tcW w:w="1893" w:type="pct"/>
            <w:shd w:val="clear" w:color="auto" w:fill="auto"/>
          </w:tcPr>
          <w:p w14:paraId="55BA890B" w14:textId="0FCAD482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3B79084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661B16C" w14:textId="1D56C1A6" w:rsidR="00B727A7" w:rsidRDefault="00B727A7" w:rsidP="00E579FD">
            <w:pPr>
              <w:pStyle w:val="affffd"/>
              <w:spacing w:line="276" w:lineRule="auto"/>
            </w:pPr>
            <w:r>
              <w:t>7.12</w:t>
            </w:r>
          </w:p>
        </w:tc>
        <w:tc>
          <w:tcPr>
            <w:tcW w:w="1332" w:type="pct"/>
            <w:shd w:val="clear" w:color="auto" w:fill="auto"/>
          </w:tcPr>
          <w:p w14:paraId="1CE06091" w14:textId="7A6FFF8C" w:rsidR="00B727A7" w:rsidRDefault="00B727A7" w:rsidP="00E579FD">
            <w:pPr>
              <w:pStyle w:val="affffd"/>
              <w:spacing w:line="276" w:lineRule="auto"/>
            </w:pPr>
            <w:r w:rsidRPr="00241A65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65" w:type="pct"/>
            <w:shd w:val="clear" w:color="auto" w:fill="auto"/>
          </w:tcPr>
          <w:p w14:paraId="66E5568B" w14:textId="52AD1090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т</w:t>
            </w:r>
            <w:r w:rsidRPr="00241A65">
              <w:t>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оснащения фельдшерского здравпункта, фельдшерско-акушерского пункта</w:t>
            </w:r>
          </w:p>
        </w:tc>
        <w:tc>
          <w:tcPr>
            <w:tcW w:w="1893" w:type="pct"/>
            <w:shd w:val="clear" w:color="auto" w:fill="auto"/>
          </w:tcPr>
          <w:p w14:paraId="0735F15C" w14:textId="03029F92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</w:tbl>
    <w:p w14:paraId="6607176F" w14:textId="77777777" w:rsidR="00C41926" w:rsidRPr="000B41B7" w:rsidRDefault="00C41926" w:rsidP="00E579FD">
      <w:pPr>
        <w:pStyle w:val="6"/>
        <w:spacing w:line="276" w:lineRule="auto"/>
      </w:pPr>
      <w:bookmarkStart w:id="196" w:name="_Ref90051591"/>
      <w:r w:rsidRPr="000B41B7">
        <w:t>Административно-хозяйственное подразделение</w:t>
      </w:r>
      <w:bookmarkEnd w:id="196"/>
    </w:p>
    <w:p w14:paraId="133C81D6" w14:textId="289055CA" w:rsidR="00B727A7" w:rsidRDefault="004A00A1" w:rsidP="00E579FD">
      <w:pPr>
        <w:spacing w:line="276" w:lineRule="auto"/>
      </w:pPr>
      <w:r>
        <w:t xml:space="preserve">Для добавления записи </w:t>
      </w:r>
      <w:r w:rsidR="00B727A7" w:rsidRPr="000B41B7">
        <w:t>о</w:t>
      </w:r>
      <w:r w:rsidR="00B727A7">
        <w:t>б а</w:t>
      </w:r>
      <w:r w:rsidR="00B727A7" w:rsidRPr="000B41B7">
        <w:t>дминистративно-хозяйственно</w:t>
      </w:r>
      <w:r w:rsidR="00B727A7">
        <w:t>м</w:t>
      </w:r>
      <w:r w:rsidR="00B727A7" w:rsidRPr="000B41B7">
        <w:t xml:space="preserve"> подразделени</w:t>
      </w:r>
      <w:r>
        <w:t>и</w:t>
      </w:r>
      <w:r w:rsidR="00B727A7">
        <w:t>:</w:t>
      </w:r>
      <w:r w:rsidR="00B727A7" w:rsidRPr="000B41B7">
        <w:t xml:space="preserve"> </w:t>
      </w:r>
    </w:p>
    <w:p w14:paraId="134DBB52" w14:textId="6EAF8BB9" w:rsidR="00B727A7" w:rsidRDefault="00B727A7" w:rsidP="001E4B18">
      <w:pPr>
        <w:pStyle w:val="ol"/>
        <w:numPr>
          <w:ilvl w:val="0"/>
          <w:numId w:val="43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A53D67" w:rsidRPr="00A53D67">
        <w:t>Административно-хозяйственный (вспомогательный)</w:t>
      </w:r>
      <w:r>
        <w:t>». На форме отобразятся блоки с полями, соответствующие выбранному типу (</w:t>
      </w:r>
      <w:r w:rsidR="00A53D67">
        <w:fldChar w:fldCharType="begin"/>
      </w:r>
      <w:r w:rsidR="00A53D67">
        <w:instrText xml:space="preserve"> REF _Ref100961798 \h </w:instrText>
      </w:r>
      <w:r w:rsidR="00A53D67">
        <w:fldChar w:fldCharType="separate"/>
      </w:r>
      <w:r w:rsidR="003814B9">
        <w:t xml:space="preserve">Рисунок </w:t>
      </w:r>
      <w:r w:rsidR="003814B9">
        <w:rPr>
          <w:noProof/>
        </w:rPr>
        <w:t>43</w:t>
      </w:r>
      <w:r w:rsidR="00A53D67">
        <w:fldChar w:fldCharType="end"/>
      </w:r>
      <w:r>
        <w:t xml:space="preserve">). </w:t>
      </w:r>
    </w:p>
    <w:p w14:paraId="281804B1" w14:textId="77777777" w:rsidR="00B727A7" w:rsidRDefault="00B727A7" w:rsidP="00E579FD">
      <w:pPr>
        <w:pStyle w:val="afffff"/>
        <w:spacing w:line="276" w:lineRule="auto"/>
      </w:pPr>
      <w:r w:rsidRPr="00F31E99">
        <w:drawing>
          <wp:inline distT="0" distB="0" distL="0" distR="0" wp14:anchorId="3744B06B" wp14:editId="294561D7">
            <wp:extent cx="5940000" cy="3755404"/>
            <wp:effectExtent l="19050" t="19050" r="22860" b="1651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554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78D437" w14:textId="15445277" w:rsidR="00B727A7" w:rsidRDefault="00B727A7" w:rsidP="00E579FD">
      <w:pPr>
        <w:pStyle w:val="aff8"/>
      </w:pPr>
      <w:bookmarkStart w:id="197" w:name="_Ref10096179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43</w:t>
      </w:r>
      <w:r w:rsidR="00E37A55">
        <w:rPr>
          <w:noProof/>
        </w:rPr>
        <w:fldChar w:fldCharType="end"/>
      </w:r>
      <w:bookmarkEnd w:id="197"/>
      <w:r>
        <w:t xml:space="preserve"> – Новое </w:t>
      </w:r>
      <w:r w:rsidR="00A53D67">
        <w:t>а</w:t>
      </w:r>
      <w:r w:rsidR="00A53D67" w:rsidRPr="00A53D67">
        <w:t>дминистративно-хозяйствен</w:t>
      </w:r>
      <w:r w:rsidR="00A53D67">
        <w:t>ное подразделение</w:t>
      </w:r>
    </w:p>
    <w:p w14:paraId="02721AA0" w14:textId="77777777" w:rsidR="00B727A7" w:rsidRDefault="00B727A7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6E741B07" w14:textId="77777777" w:rsidR="00B727A7" w:rsidRDefault="00B727A7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773DD081" w14:textId="56BEECD2" w:rsidR="00B727A7" w:rsidRDefault="00B727A7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45521A">
        <w:t>;</w:t>
      </w:r>
    </w:p>
    <w:p w14:paraId="1974EA77" w14:textId="355AB88E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45521A">
        <w:t>;</w:t>
      </w:r>
    </w:p>
    <w:p w14:paraId="3553859D" w14:textId="2A903DE5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45521A">
        <w:t>;</w:t>
      </w:r>
    </w:p>
    <w:p w14:paraId="60399C38" w14:textId="77777777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».</w:t>
      </w:r>
    </w:p>
    <w:p w14:paraId="166C84F0" w14:textId="69DEFD0C" w:rsidR="00B727A7" w:rsidRDefault="00B727A7" w:rsidP="007E6E49">
      <w:pPr>
        <w:pStyle w:val="ultab"/>
        <w:numPr>
          <w:ilvl w:val="0"/>
          <w:numId w:val="0"/>
        </w:numPr>
        <w:spacing w:line="276" w:lineRule="auto"/>
        <w:ind w:firstLine="1134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A53D67">
        <w:fldChar w:fldCharType="begin"/>
      </w:r>
      <w:r w:rsidR="00A53D67">
        <w:instrText xml:space="preserve"> REF _Ref100962132 \h </w:instrText>
      </w:r>
      <w:r w:rsidR="00A53D67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9</w:t>
      </w:r>
      <w:r w:rsidR="003814B9" w:rsidRPr="000B41B7">
        <w:t xml:space="preserve"> – Описание полей </w:t>
      </w:r>
      <w:r w:rsidR="007E6E49">
        <w:br/>
      </w:r>
      <w:r w:rsidR="003814B9">
        <w:t>для</w:t>
      </w:r>
      <w:r w:rsidR="003814B9" w:rsidRPr="000B41B7">
        <w:t xml:space="preserve"> типа </w:t>
      </w:r>
      <w:r w:rsidR="005F0D46">
        <w:t xml:space="preserve">структурного </w:t>
      </w:r>
      <w:r w:rsidR="003814B9" w:rsidRPr="000B41B7">
        <w:t>подразделения «</w:t>
      </w:r>
      <w:r w:rsidR="003814B9">
        <w:t>Административно-хозяйственный (вспомогательный)</w:t>
      </w:r>
      <w:r w:rsidR="003814B9" w:rsidRPr="000B41B7">
        <w:t>»</w:t>
      </w:r>
      <w:r w:rsidR="00A53D67">
        <w:fldChar w:fldCharType="end"/>
      </w:r>
      <w:r w:rsidRPr="000B41B7">
        <w:t>)</w:t>
      </w:r>
      <w:r w:rsidR="007E6E49">
        <w:t>.</w:t>
      </w:r>
    </w:p>
    <w:p w14:paraId="5C34996B" w14:textId="346D625D" w:rsidR="00B727A7" w:rsidRDefault="00B727A7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 xml:space="preserve">» нажмите «Выбрать». Откроется окно «Выбрать здания и помещения» </w:t>
      </w:r>
      <w:r w:rsidR="009010D8">
        <w:t>(</w:t>
      </w:r>
      <w:r w:rsidR="009010D8">
        <w:fldChar w:fldCharType="begin"/>
      </w:r>
      <w:r w:rsidR="009010D8">
        <w:instrText xml:space="preserve"> REF _Ref104488044 \h </w:instrText>
      </w:r>
      <w:r w:rsidR="009010D8">
        <w:fldChar w:fldCharType="separate"/>
      </w:r>
      <w:r w:rsidR="003814B9">
        <w:t xml:space="preserve">Рисунок </w:t>
      </w:r>
      <w:r w:rsidR="003814B9">
        <w:rPr>
          <w:noProof/>
        </w:rPr>
        <w:t>44</w:t>
      </w:r>
      <w:r w:rsidR="009010D8">
        <w:fldChar w:fldCharType="end"/>
      </w:r>
      <w:r>
        <w:t>).</w:t>
      </w:r>
    </w:p>
    <w:p w14:paraId="68EE7A7B" w14:textId="77777777" w:rsidR="00B727A7" w:rsidRDefault="00B727A7" w:rsidP="00E579FD">
      <w:pPr>
        <w:pStyle w:val="afffff"/>
        <w:spacing w:line="276" w:lineRule="auto"/>
      </w:pPr>
      <w:r>
        <w:drawing>
          <wp:inline distT="0" distB="0" distL="0" distR="0" wp14:anchorId="287248E7" wp14:editId="43639BC9">
            <wp:extent cx="3240000" cy="1826292"/>
            <wp:effectExtent l="19050" t="19050" r="17780" b="2159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DDAE02" w14:textId="36FCB002" w:rsidR="00B727A7" w:rsidRDefault="00B727A7" w:rsidP="00E579FD">
      <w:pPr>
        <w:pStyle w:val="aff8"/>
      </w:pPr>
      <w:bookmarkStart w:id="198" w:name="_Ref104488044"/>
      <w:bookmarkStart w:id="199" w:name="_Ref1044880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44</w:t>
      </w:r>
      <w:r w:rsidR="00E37A55">
        <w:rPr>
          <w:noProof/>
        </w:rPr>
        <w:fldChar w:fldCharType="end"/>
      </w:r>
      <w:bookmarkEnd w:id="198"/>
      <w:r>
        <w:t xml:space="preserve"> – Выбрать здания и помещения</w:t>
      </w:r>
      <w:bookmarkEnd w:id="199"/>
    </w:p>
    <w:p w14:paraId="166936BB" w14:textId="77777777" w:rsidR="00B727A7" w:rsidRDefault="00B727A7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5D6559A8" w14:textId="77777777" w:rsidR="00B727A7" w:rsidRDefault="00B727A7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142D64F1" w14:textId="14E87B8F" w:rsidR="00B727A7" w:rsidRDefault="00B727A7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9010D8">
        <w:fldChar w:fldCharType="begin"/>
      </w:r>
      <w:r w:rsidR="009010D8">
        <w:instrText xml:space="preserve"> REF _Ref104488141 \h </w:instrText>
      </w:r>
      <w:r w:rsidR="009010D8">
        <w:fldChar w:fldCharType="separate"/>
      </w:r>
      <w:r w:rsidR="003814B9">
        <w:t xml:space="preserve">Рисунок </w:t>
      </w:r>
      <w:r w:rsidR="003814B9">
        <w:rPr>
          <w:noProof/>
        </w:rPr>
        <w:t>45</w:t>
      </w:r>
      <w:r w:rsidR="009010D8">
        <w:fldChar w:fldCharType="end"/>
      </w:r>
      <w:r>
        <w:t>).</w:t>
      </w:r>
    </w:p>
    <w:p w14:paraId="2C861C09" w14:textId="77777777" w:rsidR="00B727A7" w:rsidRDefault="00B727A7" w:rsidP="00E579FD">
      <w:pPr>
        <w:pStyle w:val="afffff"/>
        <w:spacing w:line="276" w:lineRule="auto"/>
      </w:pPr>
      <w:r>
        <w:drawing>
          <wp:inline distT="0" distB="0" distL="0" distR="0" wp14:anchorId="5F5C4E00" wp14:editId="161BF9D9">
            <wp:extent cx="4389763" cy="5784850"/>
            <wp:effectExtent l="19050" t="19050" r="10795" b="2540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889" cy="58061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EE5EBC" w14:textId="252C5895" w:rsidR="00B727A7" w:rsidRDefault="00B727A7" w:rsidP="00E579FD">
      <w:pPr>
        <w:pStyle w:val="aff8"/>
      </w:pPr>
      <w:bookmarkStart w:id="200" w:name="_Ref10448814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45</w:t>
      </w:r>
      <w:r w:rsidR="00E37A55">
        <w:rPr>
          <w:noProof/>
        </w:rPr>
        <w:fldChar w:fldCharType="end"/>
      </w:r>
      <w:bookmarkEnd w:id="200"/>
      <w:r>
        <w:t xml:space="preserve"> – Выбрать специализированные признаки</w:t>
      </w:r>
    </w:p>
    <w:p w14:paraId="66B5277D" w14:textId="77777777" w:rsidR="00B727A7" w:rsidRDefault="00B727A7" w:rsidP="001E4B18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4EB8D468" w14:textId="77777777" w:rsidR="00B727A7" w:rsidRDefault="00B727A7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98ABC59" w14:textId="77777777" w:rsidR="00B727A7" w:rsidRDefault="00B727A7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7959741C" wp14:editId="77C84A3C">
            <wp:extent cx="180000" cy="1800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0A68882A" w14:textId="1173BE5F" w:rsidR="00B727A7" w:rsidRDefault="00B727A7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3A7C7F">
        <w:br/>
      </w:r>
      <w:r w:rsidR="00646617">
        <w:t>(с использованием УКЭП или без УКЭП)</w:t>
      </w:r>
      <w:r>
        <w:t>.</w:t>
      </w:r>
    </w:p>
    <w:p w14:paraId="673C60F6" w14:textId="5C219CCB" w:rsidR="00B727A7" w:rsidRPr="000B41B7" w:rsidRDefault="00B727A7" w:rsidP="00E579FD">
      <w:pPr>
        <w:pStyle w:val="afffff1"/>
        <w:spacing w:line="276" w:lineRule="auto"/>
      </w:pPr>
      <w:bookmarkStart w:id="201" w:name="_Ref101174346"/>
      <w:bookmarkStart w:id="202" w:name="_Ref100962132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</w:t>
      </w:r>
      <w:r w:rsidR="00E37A55">
        <w:rPr>
          <w:noProof/>
        </w:rPr>
        <w:fldChar w:fldCharType="end"/>
      </w:r>
      <w:bookmarkEnd w:id="201"/>
      <w:r w:rsidRPr="000B41B7">
        <w:t xml:space="preserve"> – Описание полей </w:t>
      </w:r>
      <w:r>
        <w:t>для</w:t>
      </w:r>
      <w:r w:rsidRPr="000B41B7">
        <w:t xml:space="preserve"> типа </w:t>
      </w:r>
      <w:r w:rsidR="002702AF">
        <w:t xml:space="preserve">структурного </w:t>
      </w:r>
      <w:r w:rsidRPr="000B41B7">
        <w:t>подразделения «</w:t>
      </w:r>
      <w:r w:rsidR="00A53D67">
        <w:t>Административно-хозяйственный (вспомогательный)</w:t>
      </w:r>
      <w:r w:rsidRPr="000B41B7">
        <w:t>»</w:t>
      </w:r>
      <w:bookmarkEnd w:id="20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52"/>
        <w:gridCol w:w="4048"/>
      </w:tblGrid>
      <w:tr w:rsidR="00B727A7" w:rsidRPr="003A7C7F" w14:paraId="14BF0142" w14:textId="77777777" w:rsidTr="003A7C7F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260B5EE" w14:textId="24F48292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№</w:t>
            </w:r>
            <w:r w:rsidR="003A7C7F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233028E7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05" w:type="pct"/>
            <w:shd w:val="clear" w:color="auto" w:fill="auto"/>
            <w:vAlign w:val="center"/>
          </w:tcPr>
          <w:p w14:paraId="099DFDAA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Описание</w:t>
            </w:r>
          </w:p>
        </w:tc>
        <w:tc>
          <w:tcPr>
            <w:tcW w:w="2166" w:type="pct"/>
            <w:shd w:val="clear" w:color="auto" w:fill="auto"/>
            <w:vAlign w:val="center"/>
          </w:tcPr>
          <w:p w14:paraId="0D190AC6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Вид, способ ввода</w:t>
            </w:r>
          </w:p>
        </w:tc>
      </w:tr>
      <w:tr w:rsidR="00B727A7" w:rsidRPr="003A7C7F" w14:paraId="7920E24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EA004B5" w14:textId="77777777" w:rsidR="00B727A7" w:rsidRPr="003A7C7F" w:rsidRDefault="00B727A7" w:rsidP="003A7C7F">
            <w:pPr>
              <w:pStyle w:val="affffd"/>
              <w:spacing w:before="0" w:after="0" w:line="276" w:lineRule="auto"/>
            </w:pPr>
            <w:r w:rsidRPr="003A7C7F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BE19BBF" w14:textId="77777777" w:rsidR="00B727A7" w:rsidRPr="003A7C7F" w:rsidRDefault="00B727A7" w:rsidP="003A7C7F">
            <w:pPr>
              <w:pStyle w:val="affffd"/>
              <w:spacing w:before="0" w:after="0" w:line="276" w:lineRule="auto"/>
            </w:pPr>
            <w:r w:rsidRPr="003A7C7F">
              <w:t>Основная информация</w:t>
            </w:r>
          </w:p>
        </w:tc>
      </w:tr>
      <w:tr w:rsidR="00B727A7" w:rsidRPr="000B41B7" w14:paraId="450DE870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D967DB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11628684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05" w:type="pct"/>
            <w:shd w:val="clear" w:color="auto" w:fill="auto"/>
          </w:tcPr>
          <w:p w14:paraId="0BCF3B1E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66" w:type="pct"/>
            <w:shd w:val="clear" w:color="auto" w:fill="auto"/>
          </w:tcPr>
          <w:p w14:paraId="281B941D" w14:textId="24C7F113" w:rsidR="00B727A7" w:rsidRPr="000B41B7" w:rsidRDefault="00B727A7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</w:t>
            </w:r>
            <w:r w:rsidR="007E6E49">
              <w:br/>
            </w:r>
            <w:r>
              <w:t>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B727A7" w:rsidRPr="000B41B7" w14:paraId="4730AF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19AEA9A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6F26EE95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05" w:type="pct"/>
            <w:shd w:val="clear" w:color="auto" w:fill="auto"/>
          </w:tcPr>
          <w:p w14:paraId="439BC5C3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66" w:type="pct"/>
            <w:shd w:val="clear" w:color="auto" w:fill="auto"/>
          </w:tcPr>
          <w:p w14:paraId="49FE9897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B727A7" w:rsidRPr="000B41B7" w14:paraId="54154D6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B74EAD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6051FFFD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05" w:type="pct"/>
            <w:shd w:val="clear" w:color="auto" w:fill="auto"/>
          </w:tcPr>
          <w:p w14:paraId="44D66F24" w14:textId="1CB9ACCB" w:rsidR="00B727A7" w:rsidRPr="000B41B7" w:rsidRDefault="00B727A7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A53D67">
              <w:t>Административно-хозяйственный (вспомогательный)</w:t>
            </w:r>
            <w:r>
              <w:t>»)</w:t>
            </w:r>
          </w:p>
        </w:tc>
        <w:tc>
          <w:tcPr>
            <w:tcW w:w="2166" w:type="pct"/>
            <w:shd w:val="clear" w:color="auto" w:fill="auto"/>
          </w:tcPr>
          <w:p w14:paraId="0E3A89BE" w14:textId="77777777" w:rsidR="00B727A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717296EF" w14:textId="25782777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290B08">
              <w:t>ФРНСИ</w:t>
            </w:r>
            <w:r w:rsidR="00290B08" w:rsidRPr="00ED5460">
              <w:t xml:space="preserve"> </w:t>
            </w:r>
            <w:r w:rsidRPr="00ED5460">
              <w:t xml:space="preserve">«Типы структурных подразделений, участвующих в оказании медицинской помощи», </w:t>
            </w:r>
            <w:r w:rsidR="007E6E49">
              <w:br/>
            </w:r>
            <w:r w:rsidRPr="00ED5460">
              <w:t>OID 1.2.643.5.1.13.13.99.2.299</w:t>
            </w:r>
          </w:p>
        </w:tc>
      </w:tr>
      <w:tr w:rsidR="00B727A7" w:rsidRPr="000B41B7" w14:paraId="26B859E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0465422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35168AA6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05" w:type="pct"/>
            <w:shd w:val="clear" w:color="auto" w:fill="auto"/>
          </w:tcPr>
          <w:p w14:paraId="3CD1C42B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66" w:type="pct"/>
            <w:shd w:val="clear" w:color="auto" w:fill="auto"/>
          </w:tcPr>
          <w:p w14:paraId="580C0EE0" w14:textId="77777777" w:rsidR="00B727A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565F727F" w14:textId="04B75C1A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290B08">
              <w:t>ФРНСИ</w:t>
            </w:r>
            <w:r w:rsidR="00290B08" w:rsidRPr="00ED5460">
              <w:t xml:space="preserve"> </w:t>
            </w:r>
            <w:r w:rsidRPr="00ED5460">
              <w:t>«Перечень подразделений и кабинетов медицинской организации», OID 1.2.643.5.1.13.13.11.1072</w:t>
            </w:r>
          </w:p>
        </w:tc>
      </w:tr>
      <w:tr w:rsidR="00B727A7" w:rsidRPr="000B41B7" w14:paraId="46043FC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95E2F7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7D4EB5D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05" w:type="pct"/>
            <w:shd w:val="clear" w:color="auto" w:fill="auto"/>
          </w:tcPr>
          <w:p w14:paraId="4FA24D32" w14:textId="7B32F86E" w:rsidR="00B727A7" w:rsidRPr="000B41B7" w:rsidRDefault="00B727A7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</w:t>
            </w:r>
            <w:r w:rsidR="00B4665E">
              <w:t>ые отделения</w:t>
            </w:r>
            <w:r>
              <w:t>»</w:t>
            </w:r>
          </w:p>
        </w:tc>
        <w:tc>
          <w:tcPr>
            <w:tcW w:w="2166" w:type="pct"/>
            <w:shd w:val="clear" w:color="auto" w:fill="auto"/>
          </w:tcPr>
          <w:p w14:paraId="20786696" w14:textId="267EB26A" w:rsidR="00B727A7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B727A7">
              <w:t xml:space="preserve"> </w:t>
            </w:r>
          </w:p>
        </w:tc>
      </w:tr>
      <w:tr w:rsidR="00B727A7" w:rsidRPr="000B41B7" w14:paraId="2E37153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C10042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7D7CD30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05" w:type="pct"/>
            <w:shd w:val="clear" w:color="auto" w:fill="auto"/>
          </w:tcPr>
          <w:p w14:paraId="38B821C9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66" w:type="pct"/>
            <w:shd w:val="clear" w:color="auto" w:fill="auto"/>
          </w:tcPr>
          <w:p w14:paraId="0AF4F410" w14:textId="77777777" w:rsidR="00B727A7" w:rsidRDefault="00B727A7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243CDB2" w14:textId="211DAD0C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B727A7" w:rsidRPr="000B41B7" w14:paraId="7F0FDDA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236641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4BAB3A52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05" w:type="pct"/>
            <w:shd w:val="clear" w:color="auto" w:fill="auto"/>
          </w:tcPr>
          <w:p w14:paraId="02E945D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66" w:type="pct"/>
            <w:shd w:val="clear" w:color="auto" w:fill="auto"/>
          </w:tcPr>
          <w:p w14:paraId="4A28173A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B727A7" w:rsidRPr="000B41B7" w14:paraId="551DCE7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EB7D28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D150E38" w14:textId="77777777" w:rsidR="00B727A7" w:rsidRDefault="00B727A7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7BCF2726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B727A7" w:rsidRPr="000B41B7" w14:paraId="0383BF3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386C08F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13962E87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B727A7" w:rsidRPr="000B41B7" w14:paraId="7EF1449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04AA5F2" w14:textId="77777777" w:rsidR="00B727A7" w:rsidRDefault="00B727A7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215" w:type="pct"/>
            <w:shd w:val="clear" w:color="auto" w:fill="auto"/>
          </w:tcPr>
          <w:p w14:paraId="7ACD2B5F" w14:textId="77777777" w:rsidR="00B727A7" w:rsidRDefault="00B727A7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05" w:type="pct"/>
            <w:shd w:val="clear" w:color="auto" w:fill="auto"/>
          </w:tcPr>
          <w:p w14:paraId="2C05E276" w14:textId="77777777" w:rsidR="00B727A7" w:rsidRDefault="00B727A7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78CD8196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519C87D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8E11A51" w14:textId="77777777" w:rsidR="00B727A7" w:rsidRDefault="00B727A7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3EBB5796" w14:textId="77777777" w:rsidR="00B727A7" w:rsidRDefault="00B727A7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05" w:type="pct"/>
            <w:shd w:val="clear" w:color="auto" w:fill="auto"/>
          </w:tcPr>
          <w:p w14:paraId="341BFE3E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66" w:type="pct"/>
            <w:shd w:val="clear" w:color="auto" w:fill="auto"/>
          </w:tcPr>
          <w:p w14:paraId="30F567D1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C5249D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D14A89B" w14:textId="77777777" w:rsidR="00B727A7" w:rsidRDefault="00B727A7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215" w:type="pct"/>
            <w:shd w:val="clear" w:color="auto" w:fill="auto"/>
          </w:tcPr>
          <w:p w14:paraId="1C955086" w14:textId="77777777" w:rsidR="00B727A7" w:rsidRDefault="00B727A7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05" w:type="pct"/>
            <w:shd w:val="clear" w:color="auto" w:fill="auto"/>
          </w:tcPr>
          <w:p w14:paraId="273EF53B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35529607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68E56D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BE8430E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58614A86" w14:textId="77777777" w:rsidR="00B727A7" w:rsidRDefault="00B727A7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05" w:type="pct"/>
            <w:shd w:val="clear" w:color="auto" w:fill="auto"/>
          </w:tcPr>
          <w:p w14:paraId="2774D9BD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66" w:type="pct"/>
            <w:shd w:val="clear" w:color="auto" w:fill="auto"/>
          </w:tcPr>
          <w:p w14:paraId="48D1E015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762AD19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DA6BF24" w14:textId="77777777" w:rsidR="00B727A7" w:rsidRDefault="00B727A7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0FF88AA" w14:textId="77777777" w:rsidR="00B727A7" w:rsidRPr="00CF651F" w:rsidRDefault="00B727A7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B727A7" w:rsidRPr="000B41B7" w14:paraId="49A32CE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C8A66B" w14:textId="58A18E69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1</w:t>
            </w:r>
          </w:p>
        </w:tc>
        <w:tc>
          <w:tcPr>
            <w:tcW w:w="1215" w:type="pct"/>
            <w:shd w:val="clear" w:color="auto" w:fill="auto"/>
          </w:tcPr>
          <w:p w14:paraId="79A529F7" w14:textId="77777777" w:rsidR="00B727A7" w:rsidRDefault="00B727A7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205" w:type="pct"/>
            <w:shd w:val="clear" w:color="auto" w:fill="auto"/>
          </w:tcPr>
          <w:p w14:paraId="5047D36D" w14:textId="77777777" w:rsidR="00B727A7" w:rsidRDefault="00B727A7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66" w:type="pct"/>
            <w:shd w:val="clear" w:color="auto" w:fill="auto"/>
          </w:tcPr>
          <w:p w14:paraId="6E86EF9C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45E6DBD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3FE963A" w14:textId="00F3F923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2</w:t>
            </w:r>
          </w:p>
        </w:tc>
        <w:tc>
          <w:tcPr>
            <w:tcW w:w="1215" w:type="pct"/>
            <w:shd w:val="clear" w:color="auto" w:fill="auto"/>
          </w:tcPr>
          <w:p w14:paraId="28D5EFA9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05" w:type="pct"/>
            <w:shd w:val="clear" w:color="auto" w:fill="auto"/>
          </w:tcPr>
          <w:p w14:paraId="3257EFE6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729B2BA9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78824C75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48BD0A5" w14:textId="5A7BAEE9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3</w:t>
            </w:r>
          </w:p>
        </w:tc>
        <w:tc>
          <w:tcPr>
            <w:tcW w:w="1215" w:type="pct"/>
            <w:shd w:val="clear" w:color="auto" w:fill="auto"/>
          </w:tcPr>
          <w:p w14:paraId="42D01D1D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05" w:type="pct"/>
            <w:shd w:val="clear" w:color="auto" w:fill="auto"/>
          </w:tcPr>
          <w:p w14:paraId="44F9ACD7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39687CA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18C78E77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FC76E73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215" w:type="pct"/>
            <w:shd w:val="clear" w:color="auto" w:fill="auto"/>
          </w:tcPr>
          <w:p w14:paraId="00E50A92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05" w:type="pct"/>
            <w:shd w:val="clear" w:color="auto" w:fill="auto"/>
          </w:tcPr>
          <w:p w14:paraId="6DD33FE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166" w:type="pct"/>
            <w:shd w:val="clear" w:color="auto" w:fill="auto"/>
          </w:tcPr>
          <w:p w14:paraId="56E145C0" w14:textId="47F91A22" w:rsidR="00B727A7" w:rsidRDefault="00B727A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«Выбрать специализированные признаки» (см.</w:t>
            </w:r>
            <w:r w:rsidR="00B4665E">
              <w:t xml:space="preserve"> </w:t>
            </w:r>
            <w:r w:rsidR="00B4665E">
              <w:fldChar w:fldCharType="begin"/>
            </w:r>
            <w:r w:rsidR="00B4665E">
              <w:instrText xml:space="preserve"> REF _Ref104488141 \h </w:instrText>
            </w:r>
            <w:r w:rsidR="00B4665E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45</w:t>
            </w:r>
            <w:r w:rsidR="00B4665E"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C468776" w14:textId="0D8ED79A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7E6E49">
              <w:br/>
            </w:r>
            <w:r w:rsidRPr="009D2BBF">
              <w:t>OID 1.2.643.5.1.13.13.99.2.332</w:t>
            </w:r>
          </w:p>
        </w:tc>
      </w:tr>
    </w:tbl>
    <w:p w14:paraId="4E0C9F14" w14:textId="1CCBDB99" w:rsidR="00FD0FC6" w:rsidRDefault="00FD0FC6" w:rsidP="00E579FD">
      <w:pPr>
        <w:pStyle w:val="5"/>
        <w:spacing w:line="276" w:lineRule="auto"/>
      </w:pPr>
      <w:bookmarkStart w:id="203" w:name="_Ref105608680"/>
      <w:r>
        <w:t>Просмотр записи о</w:t>
      </w:r>
      <w:bookmarkEnd w:id="175"/>
      <w:r w:rsidR="00C41926">
        <w:t xml:space="preserve"> </w:t>
      </w:r>
      <w:bookmarkStart w:id="204" w:name="_Hlk100826430"/>
      <w:r w:rsidR="00C41926">
        <w:t>структурном подразделении</w:t>
      </w:r>
      <w:bookmarkEnd w:id="203"/>
      <w:bookmarkEnd w:id="204"/>
    </w:p>
    <w:p w14:paraId="1A82D0DD" w14:textId="2522B78A" w:rsidR="006B2F11" w:rsidRDefault="006B2F1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структурного подразделения (</w:t>
      </w:r>
      <w:r>
        <w:fldChar w:fldCharType="begin"/>
      </w:r>
      <w:r>
        <w:instrText xml:space="preserve"> REF _Ref98497023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46</w:t>
      </w:r>
      <w:r>
        <w:fldChar w:fldCharType="end"/>
      </w:r>
      <w:r>
        <w:t>) выберите в таблице нужную запись.</w:t>
      </w:r>
    </w:p>
    <w:p w14:paraId="27937FBC" w14:textId="77777777" w:rsidR="006B2F11" w:rsidRDefault="006B2F11" w:rsidP="00E579FD">
      <w:pPr>
        <w:pStyle w:val="afffff"/>
        <w:spacing w:line="276" w:lineRule="auto"/>
      </w:pPr>
      <w:r w:rsidRPr="00F31E99">
        <w:drawing>
          <wp:inline distT="0" distB="0" distL="0" distR="0" wp14:anchorId="453BBA3F" wp14:editId="1F64CD85">
            <wp:extent cx="5939790" cy="3642360"/>
            <wp:effectExtent l="19050" t="19050" r="22860" b="152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21"/>
                    <a:stretch/>
                  </pic:blipFill>
                  <pic:spPr bwMode="auto">
                    <a:xfrm>
                      <a:off x="0" y="0"/>
                      <a:ext cx="5940000" cy="36424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813C8" w14:textId="54CFAD38" w:rsidR="006B2F11" w:rsidRDefault="006B2F11" w:rsidP="00E579FD">
      <w:pPr>
        <w:pStyle w:val="aff8"/>
      </w:pPr>
      <w:bookmarkStart w:id="205" w:name="_Ref9849702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46</w:t>
      </w:r>
      <w:r w:rsidR="00E37A55">
        <w:rPr>
          <w:noProof/>
        </w:rPr>
        <w:fldChar w:fldCharType="end"/>
      </w:r>
      <w:bookmarkEnd w:id="205"/>
      <w:r>
        <w:t xml:space="preserve"> – Карточка структурного подразделения</w:t>
      </w:r>
    </w:p>
    <w:p w14:paraId="2E99D0C1" w14:textId="55945B8E" w:rsidR="00C41926" w:rsidRDefault="00C41926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структурном подразделении. Данные представлены на </w:t>
      </w:r>
      <w:r>
        <w:t>вкладках, их состав различается в зависимости от типа подразделения.</w:t>
      </w:r>
    </w:p>
    <w:p w14:paraId="553F930A" w14:textId="7146E067" w:rsidR="00FD0FC6" w:rsidRDefault="00FD0FC6" w:rsidP="00E579FD">
      <w:pPr>
        <w:pStyle w:val="5"/>
        <w:spacing w:line="276" w:lineRule="auto"/>
      </w:pPr>
      <w:bookmarkStart w:id="206" w:name="_Ref100822623"/>
      <w:r>
        <w:t>Редактирование записи о</w:t>
      </w:r>
      <w:bookmarkEnd w:id="206"/>
      <w:r>
        <w:t xml:space="preserve"> </w:t>
      </w:r>
      <w:r w:rsidR="00C41926">
        <w:t>структурном подразделении</w:t>
      </w:r>
    </w:p>
    <w:p w14:paraId="0F410C60" w14:textId="5D44CB3A" w:rsidR="00C41926" w:rsidRDefault="00290B08" w:rsidP="00E579FD">
      <w:pPr>
        <w:spacing w:line="276" w:lineRule="auto"/>
      </w:pPr>
      <w:r>
        <w:t>Для редактирования записи</w:t>
      </w:r>
      <w:r w:rsidR="00C41926">
        <w:t xml:space="preserve"> о</w:t>
      </w:r>
      <w:r w:rsidR="00C41926" w:rsidRPr="00E9540B">
        <w:t xml:space="preserve"> </w:t>
      </w:r>
      <w:r w:rsidR="00C41926">
        <w:t>структурном подразделении:</w:t>
      </w:r>
    </w:p>
    <w:p w14:paraId="4D846A2F" w14:textId="77777777" w:rsidR="00C41926" w:rsidRDefault="00C41926" w:rsidP="001E4B18">
      <w:pPr>
        <w:pStyle w:val="ol"/>
        <w:keepNext/>
        <w:numPr>
          <w:ilvl w:val="0"/>
          <w:numId w:val="37"/>
        </w:numPr>
        <w:spacing w:line="276" w:lineRule="auto"/>
      </w:pPr>
      <w:r>
        <w:t>Откройте запись для редактирования одним из способов:</w:t>
      </w:r>
    </w:p>
    <w:p w14:paraId="6BEA6676" w14:textId="47CE6FC2" w:rsidR="00C41926" w:rsidRDefault="00C4192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4956D86" wp14:editId="13978234">
            <wp:extent cx="220999" cy="243861"/>
            <wp:effectExtent l="19050" t="19050" r="26670" b="2286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7E6E49">
        <w:t>;</w:t>
      </w:r>
    </w:p>
    <w:p w14:paraId="1A69B175" w14:textId="77777777" w:rsidR="00C41926" w:rsidRDefault="00C41926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«Редактировать».</w:t>
      </w:r>
    </w:p>
    <w:p w14:paraId="63C9A141" w14:textId="77777777" w:rsidR="00C41926" w:rsidRDefault="00C41926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493C2CF4" w14:textId="333556F3" w:rsidR="00C41926" w:rsidRDefault="00C41926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290B08">
        <w:br/>
      </w:r>
      <w:r w:rsidR="00646617">
        <w:t>(с использованием УКЭП или без УКЭП)</w:t>
      </w:r>
      <w:r>
        <w:t>.</w:t>
      </w:r>
    </w:p>
    <w:p w14:paraId="02F8B922" w14:textId="1F67CC0F" w:rsidR="00FD0FC6" w:rsidRDefault="00FD0FC6" w:rsidP="00E579FD">
      <w:pPr>
        <w:pStyle w:val="5"/>
        <w:spacing w:line="276" w:lineRule="auto"/>
      </w:pPr>
      <w:bookmarkStart w:id="207" w:name="_Ref100822629"/>
      <w:r>
        <w:t>Удаление записи о</w:t>
      </w:r>
      <w:bookmarkEnd w:id="207"/>
      <w:r>
        <w:t xml:space="preserve"> </w:t>
      </w:r>
      <w:r w:rsidR="00C41926">
        <w:t>структурном подразделении</w:t>
      </w:r>
    </w:p>
    <w:p w14:paraId="6CB70382" w14:textId="5773D519" w:rsidR="00C41926" w:rsidRDefault="00290B08" w:rsidP="00E579FD">
      <w:pPr>
        <w:keepNext/>
        <w:spacing w:line="276" w:lineRule="auto"/>
      </w:pPr>
      <w:r>
        <w:t xml:space="preserve">Для удаления записи </w:t>
      </w:r>
      <w:r w:rsidR="00C41926">
        <w:t>о</w:t>
      </w:r>
      <w:r w:rsidR="00C41926" w:rsidRPr="00E9540B">
        <w:t xml:space="preserve"> </w:t>
      </w:r>
      <w:r w:rsidR="00C41926">
        <w:t>структурном подразделении:</w:t>
      </w:r>
    </w:p>
    <w:p w14:paraId="440E8F5B" w14:textId="77777777" w:rsidR="00C41926" w:rsidRDefault="00C41926" w:rsidP="001E4B18">
      <w:pPr>
        <w:pStyle w:val="ol"/>
        <w:keepNext/>
        <w:numPr>
          <w:ilvl w:val="0"/>
          <w:numId w:val="38"/>
        </w:numPr>
        <w:spacing w:line="276" w:lineRule="auto"/>
      </w:pPr>
      <w:r>
        <w:t>Выберите запись для удаления одним из способов:</w:t>
      </w:r>
    </w:p>
    <w:p w14:paraId="7D9E7D15" w14:textId="57297A6A" w:rsidR="00C41926" w:rsidRDefault="00C4192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8BFFE85" wp14:editId="58941832">
            <wp:extent cx="220999" cy="243861"/>
            <wp:effectExtent l="19050" t="19050" r="26670" b="2286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7E6E49">
        <w:t>;</w:t>
      </w:r>
    </w:p>
    <w:p w14:paraId="44318577" w14:textId="77777777" w:rsidR="00C41926" w:rsidRDefault="00C41926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3ADA035E" w14:textId="20346D92" w:rsidR="00C41926" w:rsidRDefault="00C41926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3A769361" w14:textId="4C1C57F4" w:rsidR="00F9022A" w:rsidRDefault="00F9022A" w:rsidP="003D74C4">
      <w:pPr>
        <w:pStyle w:val="40"/>
      </w:pPr>
      <w:bookmarkStart w:id="208" w:name="_Ввод_сведений_о_1"/>
      <w:bookmarkStart w:id="209" w:name="_Ref16235304"/>
      <w:bookmarkStart w:id="210" w:name="_Ref89782291"/>
      <w:bookmarkStart w:id="211" w:name="_Ref89782237"/>
      <w:bookmarkEnd w:id="208"/>
      <w:r w:rsidRPr="000B41B7">
        <w:t>Ввод сведений о передвижных подразделения</w:t>
      </w:r>
      <w:bookmarkEnd w:id="209"/>
      <w:r w:rsidRPr="000B41B7">
        <w:t>х</w:t>
      </w:r>
      <w:bookmarkEnd w:id="210"/>
    </w:p>
    <w:p w14:paraId="1D14AC4B" w14:textId="77777777" w:rsidR="00720817" w:rsidRDefault="00720817" w:rsidP="00720817">
      <w:pPr>
        <w:pStyle w:val="ol"/>
        <w:numPr>
          <w:ilvl w:val="0"/>
          <w:numId w:val="0"/>
        </w:numPr>
        <w:spacing w:line="276" w:lineRule="auto"/>
        <w:ind w:firstLine="709"/>
      </w:pPr>
      <w:r w:rsidRPr="003A555D">
        <w:t xml:space="preserve">Раздел заполняется только при наличии у организации </w:t>
      </w:r>
      <w:r>
        <w:t>передвижных подразделений</w:t>
      </w:r>
      <w:r w:rsidRPr="003A555D">
        <w:t>.</w:t>
      </w:r>
    </w:p>
    <w:p w14:paraId="6C356FBA" w14:textId="76889D78" w:rsidR="007027FC" w:rsidRDefault="007027FC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 w:rsidR="00114A6D">
        <w:rPr>
          <w:b/>
        </w:rPr>
        <w:t>я:</w:t>
      </w:r>
      <w:r w:rsidRPr="000B41B7">
        <w:t xml:space="preserve"> </w:t>
      </w:r>
    </w:p>
    <w:p w14:paraId="7A3D73EA" w14:textId="4D826707" w:rsidR="00E6036D" w:rsidRDefault="00E6036D" w:rsidP="001E4B18">
      <w:pPr>
        <w:pStyle w:val="ol"/>
        <w:numPr>
          <w:ilvl w:val="0"/>
          <w:numId w:val="54"/>
        </w:numPr>
        <w:spacing w:line="276" w:lineRule="auto"/>
      </w:pPr>
      <w:r w:rsidRPr="00E6036D">
        <w:t xml:space="preserve">В ФРМО термин «передвижные подразделения» и классификация передвижных подразделений аналогичны термину и классификации, использующимся в таблице 1003 </w:t>
      </w:r>
      <w:r w:rsidR="00FE31B9">
        <w:t>«</w:t>
      </w:r>
      <w:r w:rsidR="00FE31B9" w:rsidRPr="00FE31B9">
        <w:t>Передвижные подразделения и формы работы</w:t>
      </w:r>
      <w:r w:rsidR="00FE31B9">
        <w:t>»</w:t>
      </w:r>
      <w:r w:rsidR="00FE31B9" w:rsidRPr="00FE31B9">
        <w:t xml:space="preserve"> </w:t>
      </w:r>
      <w:r w:rsidRPr="00E6036D">
        <w:t>формы федерального статистического наблюдения № 30 «Сведения о медицинской организации».</w:t>
      </w:r>
    </w:p>
    <w:p w14:paraId="590C352B" w14:textId="3E4BEFBB" w:rsidR="007027FC" w:rsidRDefault="007027FC" w:rsidP="001E4B18">
      <w:pPr>
        <w:pStyle w:val="ol"/>
        <w:numPr>
          <w:ilvl w:val="0"/>
          <w:numId w:val="54"/>
        </w:numPr>
        <w:spacing w:line="276" w:lineRule="auto"/>
      </w:pPr>
      <w:r w:rsidRPr="000B41B7">
        <w:t xml:space="preserve">Для создания </w:t>
      </w:r>
      <w:r w:rsidR="009528CD">
        <w:t>передвижного</w:t>
      </w:r>
      <w:r>
        <w:t xml:space="preserve">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</w:t>
      </w:r>
      <w:r w:rsidR="0014380D">
        <w:t> </w:t>
      </w:r>
      <w:r>
        <w:t>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 xml:space="preserve">настоящего </w:t>
      </w:r>
      <w:r w:rsidR="00BE0321">
        <w:t>д</w:t>
      </w:r>
      <w:r w:rsidR="0014380D">
        <w:t>окумента</w:t>
      </w:r>
      <w:r>
        <w:t>)</w:t>
      </w:r>
      <w:r w:rsidR="009528CD">
        <w:t>.</w:t>
      </w:r>
    </w:p>
    <w:p w14:paraId="4460A38A" w14:textId="77777777" w:rsidR="007027FC" w:rsidRPr="000B41B7" w:rsidRDefault="007027FC" w:rsidP="001E4B18">
      <w:pPr>
        <w:pStyle w:val="ol"/>
        <w:numPr>
          <w:ilvl w:val="0"/>
          <w:numId w:val="52"/>
        </w:numPr>
        <w:spacing w:line="276" w:lineRule="auto"/>
      </w:pPr>
      <w:r w:rsidRPr="000B41B7">
        <w:t>Ограничен выбор упраздненных зданий. Упраздненное здание может быть выбрано при следующих условиях:</w:t>
      </w:r>
    </w:p>
    <w:p w14:paraId="4A6EB4B5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141759D9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3A20745B" w14:textId="5351D18F" w:rsidR="009528CD" w:rsidRDefault="009528CD" w:rsidP="001E4B18">
      <w:pPr>
        <w:pStyle w:val="ol"/>
        <w:numPr>
          <w:ilvl w:val="0"/>
          <w:numId w:val="52"/>
        </w:numPr>
        <w:spacing w:line="276" w:lineRule="auto"/>
      </w:pPr>
      <w:r>
        <w:t>Также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</w:t>
      </w: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114A6D">
        <w:t>Структурные подразделения</w:t>
      </w:r>
      <w:r w:rsidRPr="000B41B7">
        <w:t>»</w:t>
      </w:r>
      <w:r>
        <w:t xml:space="preserve"> (см. п.  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FB61AB9" w14:textId="4D958A61" w:rsidR="0069734B" w:rsidRDefault="0069734B" w:rsidP="00E579FD">
      <w:pPr>
        <w:pStyle w:val="5"/>
        <w:spacing w:line="276" w:lineRule="auto"/>
      </w:pPr>
      <w:r>
        <w:t>Просмотр списка</w:t>
      </w:r>
      <w:r w:rsidR="00A53D67">
        <w:t xml:space="preserve"> </w:t>
      </w:r>
      <w:r w:rsidR="00A53D67" w:rsidRPr="000B41B7">
        <w:t>передвижных подразделени</w:t>
      </w:r>
      <w:r w:rsidR="00A53D67">
        <w:t>й</w:t>
      </w:r>
    </w:p>
    <w:p w14:paraId="6CFF501A" w14:textId="60A997E4" w:rsidR="00C74800" w:rsidRDefault="00C74800" w:rsidP="00E579FD">
      <w:pPr>
        <w:spacing w:line="276" w:lineRule="auto"/>
      </w:pPr>
      <w:r>
        <w:t xml:space="preserve">Управление сведениями </w:t>
      </w:r>
      <w:r w:rsidR="00FC3598">
        <w:t xml:space="preserve">о </w:t>
      </w:r>
      <w:r>
        <w:t>передвижных</w:t>
      </w:r>
      <w:r w:rsidRPr="000B41B7">
        <w:t xml:space="preserve"> подразделени</w:t>
      </w:r>
      <w:r>
        <w:t xml:space="preserve">ях производится в разделе «Передвижные подразделения» карточки медицинской организации </w:t>
      </w:r>
      <w:r w:rsidRPr="000B41B7">
        <w:t>(</w:t>
      </w:r>
      <w:r w:rsidR="00B7467C">
        <w:fldChar w:fldCharType="begin"/>
      </w:r>
      <w:r w:rsidR="00B7467C">
        <w:instrText xml:space="preserve"> REF _Ref101048078 \h </w:instrText>
      </w:r>
      <w:r w:rsidR="00B7467C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47</w:t>
      </w:r>
      <w:r w:rsidR="00B7467C">
        <w:fldChar w:fldCharType="end"/>
      </w:r>
      <w:r w:rsidRPr="000B41B7">
        <w:t>)</w:t>
      </w:r>
      <w:r>
        <w:t>.</w:t>
      </w:r>
    </w:p>
    <w:p w14:paraId="19B0EC95" w14:textId="77777777" w:rsidR="00C74800" w:rsidRPr="000B41B7" w:rsidRDefault="00C74800" w:rsidP="00E579FD">
      <w:pPr>
        <w:pStyle w:val="afffff"/>
        <w:spacing w:line="276" w:lineRule="auto"/>
      </w:pPr>
      <w:r w:rsidRPr="00F41F42">
        <w:drawing>
          <wp:inline distT="0" distB="0" distL="0" distR="0" wp14:anchorId="0CB8AD2F" wp14:editId="44F49C57">
            <wp:extent cx="5940000" cy="3740148"/>
            <wp:effectExtent l="19050" t="19050" r="22860" b="1333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401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70E2C7" w14:textId="4F65BAF2" w:rsidR="00C74800" w:rsidRDefault="00C74800" w:rsidP="00E00C82">
      <w:pPr>
        <w:pStyle w:val="afffff3"/>
      </w:pPr>
      <w:bookmarkStart w:id="212" w:name="_Ref101048078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47</w:t>
      </w:r>
      <w:r w:rsidR="00E37A55">
        <w:rPr>
          <w:noProof/>
        </w:rPr>
        <w:fldChar w:fldCharType="end"/>
      </w:r>
      <w:bookmarkEnd w:id="212"/>
      <w:r w:rsidRPr="000B41B7">
        <w:t xml:space="preserve"> – </w:t>
      </w:r>
      <w:r>
        <w:t>Раздел «П</w:t>
      </w:r>
      <w:r w:rsidRPr="000B41B7">
        <w:t>ередвижн</w:t>
      </w:r>
      <w:r>
        <w:t>ые</w:t>
      </w:r>
      <w:r w:rsidRPr="000B41B7">
        <w:t xml:space="preserve"> подразделени</w:t>
      </w:r>
      <w:r>
        <w:t>я»</w:t>
      </w:r>
    </w:p>
    <w:p w14:paraId="47D420C2" w14:textId="77777777" w:rsidR="00B7467C" w:rsidRDefault="00B7467C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FF9A079" w14:textId="601F3981" w:rsidR="00B7467C" w:rsidRDefault="00B7467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передвижных</w:t>
      </w:r>
      <w:r w:rsidRPr="000B41B7">
        <w:t xml:space="preserve"> подразделени</w:t>
      </w:r>
      <w:r>
        <w:t xml:space="preserve">й выбранной организации. </w:t>
      </w:r>
      <w:r w:rsidR="009E2F18">
        <w:br/>
      </w:r>
      <w:r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68E0E50" w14:textId="7C0F4D05" w:rsidR="00B7467C" w:rsidRDefault="00B7467C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передвижного</w:t>
      </w:r>
      <w:r w:rsidRPr="000B41B7">
        <w:t xml:space="preserve"> подразделени</w:t>
      </w:r>
      <w:r>
        <w:t>я (см. п. </w:t>
      </w:r>
      <w:r>
        <w:fldChar w:fldCharType="begin"/>
      </w:r>
      <w:r>
        <w:instrText xml:space="preserve"> REF _Ref101048079 \r \h </w:instrText>
      </w:r>
      <w:r>
        <w:fldChar w:fldCharType="separate"/>
      </w:r>
      <w:r w:rsidR="003814B9">
        <w:t>4.3.1.6.3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</w:p>
    <w:p w14:paraId="62C7CA0F" w14:textId="22658F9A" w:rsidR="00B7467C" w:rsidRDefault="00B7467C" w:rsidP="00E579FD">
      <w:pPr>
        <w:pStyle w:val="ultab"/>
        <w:spacing w:line="276" w:lineRule="auto"/>
        <w:ind w:left="1701" w:hanging="425"/>
      </w:pPr>
      <w:r>
        <w:t>«Количество зданий»</w:t>
      </w:r>
      <w:r w:rsidR="00DE36F1">
        <w:t>;</w:t>
      </w:r>
    </w:p>
    <w:p w14:paraId="1BC96544" w14:textId="73D41475" w:rsidR="00B4665E" w:rsidRDefault="00B4665E" w:rsidP="00E579FD">
      <w:pPr>
        <w:pStyle w:val="ultab"/>
        <w:spacing w:line="276" w:lineRule="auto"/>
        <w:ind w:left="1701" w:hanging="425"/>
      </w:pPr>
      <w:r>
        <w:t>«Структурное подразделение»</w:t>
      </w:r>
      <w:r w:rsidR="00DE36F1">
        <w:t>;</w:t>
      </w:r>
    </w:p>
    <w:p w14:paraId="259F87BA" w14:textId="77777777" w:rsidR="00B7467C" w:rsidRDefault="00B7467C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CB1433C" wp14:editId="476D3CDF">
            <wp:extent cx="220999" cy="243861"/>
            <wp:effectExtent l="19050" t="19050" r="26670" b="2286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426C215" w14:textId="698F7D59" w:rsidR="00B7467C" w:rsidRDefault="00B7467C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_Ref101048089 \r \h </w:instrText>
      </w:r>
      <w:r>
        <w:fldChar w:fldCharType="separate"/>
      </w:r>
      <w:r w:rsidR="003814B9">
        <w:t>4.3.1.6.4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DE36F1">
        <w:t>;</w:t>
      </w:r>
    </w:p>
    <w:p w14:paraId="0DF0A5D4" w14:textId="6FED2200" w:rsidR="00B7467C" w:rsidRDefault="00B7467C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_Ref101048096 \r \h </w:instrText>
      </w:r>
      <w:r>
        <w:fldChar w:fldCharType="separate"/>
      </w:r>
      <w:r w:rsidR="003814B9">
        <w:t>4.3.1.6.5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DE36F1">
        <w:t>;</w:t>
      </w:r>
    </w:p>
    <w:p w14:paraId="641675C7" w14:textId="21BC7504" w:rsidR="00B7467C" w:rsidRDefault="00B7467C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_Ref101048104 \r \h </w:instrText>
      </w:r>
      <w:r>
        <w:fldChar w:fldCharType="separate"/>
      </w:r>
      <w:r w:rsidR="003814B9">
        <w:t>4.3.1.6.2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28385829" w14:textId="22F8F92E" w:rsidR="0069734B" w:rsidRDefault="0069734B" w:rsidP="00E579FD">
      <w:pPr>
        <w:pStyle w:val="5"/>
        <w:spacing w:line="276" w:lineRule="auto"/>
      </w:pPr>
      <w:bookmarkStart w:id="213" w:name="_Ref101048104"/>
      <w:r>
        <w:t>Добавление записи о</w:t>
      </w:r>
      <w:r w:rsidR="00A53D67">
        <w:t xml:space="preserve">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13"/>
    </w:p>
    <w:p w14:paraId="0F078C43" w14:textId="5FF4B0A4" w:rsidR="00B7467C" w:rsidRDefault="009E2F18" w:rsidP="00E579FD">
      <w:pPr>
        <w:keepNext/>
        <w:spacing w:line="276" w:lineRule="auto"/>
      </w:pPr>
      <w:r>
        <w:t>Для добавления записи</w:t>
      </w:r>
      <w:r w:rsidR="00B7467C" w:rsidRPr="000B41B7">
        <w:t xml:space="preserve"> о </w:t>
      </w:r>
      <w:r w:rsidR="00B7467C">
        <w:t>п</w:t>
      </w:r>
      <w:r w:rsidR="00B7467C" w:rsidRPr="000B41B7">
        <w:t>ередвижн</w:t>
      </w:r>
      <w:r w:rsidR="00B7467C">
        <w:t xml:space="preserve">ом </w:t>
      </w:r>
      <w:r w:rsidR="00B7467C" w:rsidRPr="000B41B7">
        <w:t>подразделени</w:t>
      </w:r>
      <w:r w:rsidR="00B7467C">
        <w:t>и:</w:t>
      </w:r>
    </w:p>
    <w:p w14:paraId="048E010F" w14:textId="02173984" w:rsidR="00B7467C" w:rsidRDefault="00B7467C" w:rsidP="001E4B18">
      <w:pPr>
        <w:pStyle w:val="ol"/>
        <w:numPr>
          <w:ilvl w:val="0"/>
          <w:numId w:val="44"/>
        </w:numPr>
        <w:spacing w:line="276" w:lineRule="auto"/>
      </w:pPr>
      <w:r>
        <w:t>В разделе «Передвижные подразделения» нажмите кнопку «Добавить». Откроется форма «Новое передвижно</w:t>
      </w:r>
      <w:r w:rsidRPr="006107FB">
        <w:t>е подразделение</w:t>
      </w:r>
      <w:r>
        <w:t>» (</w:t>
      </w:r>
      <w:r>
        <w:fldChar w:fldCharType="begin"/>
      </w:r>
      <w:r>
        <w:instrText xml:space="preserve"> REF _Ref96297453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48</w:t>
      </w:r>
      <w:r>
        <w:fldChar w:fldCharType="end"/>
      </w:r>
      <w:r>
        <w:t>).</w:t>
      </w:r>
    </w:p>
    <w:p w14:paraId="56CB4DFA" w14:textId="77777777" w:rsidR="00B7467C" w:rsidRDefault="00B7467C" w:rsidP="00E579FD">
      <w:pPr>
        <w:pStyle w:val="afffff"/>
        <w:spacing w:line="276" w:lineRule="auto"/>
      </w:pPr>
      <w:r w:rsidRPr="00F31E99">
        <w:drawing>
          <wp:inline distT="0" distB="0" distL="0" distR="0" wp14:anchorId="252485CD" wp14:editId="5734469F">
            <wp:extent cx="5718416" cy="3615314"/>
            <wp:effectExtent l="19050" t="19050" r="15875" b="2349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416" cy="36153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B4C22" w14:textId="4C2AA862" w:rsidR="00B7467C" w:rsidRDefault="00B7467C" w:rsidP="00E579FD">
      <w:pPr>
        <w:pStyle w:val="aff8"/>
      </w:pPr>
      <w:bookmarkStart w:id="214" w:name="_Ref9629745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48</w:t>
      </w:r>
      <w:r w:rsidR="00E37A55">
        <w:rPr>
          <w:noProof/>
        </w:rPr>
        <w:fldChar w:fldCharType="end"/>
      </w:r>
      <w:bookmarkEnd w:id="214"/>
      <w:r>
        <w:t xml:space="preserve"> – Новое передвижное подразделение</w:t>
      </w:r>
    </w:p>
    <w:p w14:paraId="1F251313" w14:textId="77777777" w:rsidR="00B7467C" w:rsidRDefault="00B7467C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520F974" w14:textId="6F5E5982" w:rsidR="00B7467C" w:rsidRDefault="00B7467C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DE36F1">
        <w:t>;</w:t>
      </w:r>
    </w:p>
    <w:p w14:paraId="5D0E873E" w14:textId="47EF1DF7" w:rsidR="00B7467C" w:rsidRDefault="00B7467C" w:rsidP="00E579FD">
      <w:pPr>
        <w:pStyle w:val="ultab"/>
        <w:spacing w:line="276" w:lineRule="auto"/>
        <w:ind w:left="1701" w:hanging="425"/>
      </w:pPr>
      <w:r>
        <w:t>«</w:t>
      </w:r>
      <w:r w:rsidRPr="004D4D93">
        <w:t>Посещаемые населенные пункты</w:t>
      </w:r>
      <w:r>
        <w:t>»</w:t>
      </w:r>
      <w:r w:rsidR="00DE36F1">
        <w:t>;</w:t>
      </w:r>
    </w:p>
    <w:p w14:paraId="116746E5" w14:textId="77777777" w:rsidR="00B7467C" w:rsidRDefault="00B7467C" w:rsidP="00E579FD">
      <w:pPr>
        <w:pStyle w:val="ultab"/>
        <w:spacing w:line="276" w:lineRule="auto"/>
        <w:ind w:left="1701" w:hanging="425"/>
      </w:pPr>
      <w:r>
        <w:t>«Транспортные средства».</w:t>
      </w:r>
    </w:p>
    <w:p w14:paraId="5EB4B6B6" w14:textId="39D14525" w:rsidR="00B7467C" w:rsidRDefault="00B7467C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="00EE2F9A">
        <w:fldChar w:fldCharType="begin"/>
      </w:r>
      <w:r w:rsidR="00EE2F9A">
        <w:instrText xml:space="preserve"> REF _Ref101174348 \h </w:instrText>
      </w:r>
      <w:r w:rsidR="00EE2F9A">
        <w:fldChar w:fldCharType="separate"/>
      </w:r>
      <w:r w:rsidR="003814B9" w:rsidRPr="000B41B7">
        <w:t>Таблица </w:t>
      </w:r>
      <w:r w:rsidR="003814B9">
        <w:rPr>
          <w:noProof/>
        </w:rPr>
        <w:t>10</w:t>
      </w:r>
      <w:r w:rsidR="00EE2F9A">
        <w:fldChar w:fldCharType="end"/>
      </w:r>
      <w:r w:rsidRPr="000B41B7">
        <w:t>).</w:t>
      </w:r>
    </w:p>
    <w:p w14:paraId="4FFD5847" w14:textId="6C5F1E78" w:rsidR="00167834" w:rsidRDefault="00167834" w:rsidP="001E4B18">
      <w:pPr>
        <w:pStyle w:val="ol"/>
        <w:spacing w:line="276" w:lineRule="auto"/>
      </w:pPr>
      <w:r>
        <w:t>В блоке «Посещаемы</w:t>
      </w:r>
      <w:r w:rsidRPr="00BE6A25">
        <w:t>е населенные пункты</w:t>
      </w:r>
      <w:r>
        <w:t>» нажмите «Добавить». Откроется окно «Новый населенный пункт» (</w:t>
      </w:r>
      <w:r>
        <w:fldChar w:fldCharType="begin"/>
      </w:r>
      <w:r>
        <w:instrText xml:space="preserve"> REF _Ref101049322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49</w:t>
      </w:r>
      <w:r>
        <w:fldChar w:fldCharType="end"/>
      </w:r>
      <w:r>
        <w:t>).</w:t>
      </w:r>
    </w:p>
    <w:p w14:paraId="45306DB1" w14:textId="77777777" w:rsidR="00167834" w:rsidRDefault="00167834" w:rsidP="00E579FD">
      <w:pPr>
        <w:pStyle w:val="afffff"/>
        <w:spacing w:line="276" w:lineRule="auto"/>
      </w:pPr>
      <w:r>
        <w:drawing>
          <wp:inline distT="0" distB="0" distL="0" distR="0" wp14:anchorId="12E238B7" wp14:editId="48C4AEB1">
            <wp:extent cx="4165130" cy="5258303"/>
            <wp:effectExtent l="19050" t="19050" r="26035" b="1905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4707" cy="52703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ECE73B" w14:textId="1D7671FA" w:rsidR="00167834" w:rsidRDefault="00167834" w:rsidP="00E579FD">
      <w:pPr>
        <w:pStyle w:val="aff8"/>
      </w:pPr>
      <w:bookmarkStart w:id="215" w:name="_Ref10104932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49</w:t>
      </w:r>
      <w:r w:rsidR="00E37A55">
        <w:rPr>
          <w:noProof/>
        </w:rPr>
        <w:fldChar w:fldCharType="end"/>
      </w:r>
      <w:bookmarkEnd w:id="215"/>
      <w:r>
        <w:t xml:space="preserve"> – Новый населенный пункт</w:t>
      </w:r>
    </w:p>
    <w:p w14:paraId="346FAAA9" w14:textId="77777777" w:rsidR="00167834" w:rsidRDefault="00167834" w:rsidP="001E4B18">
      <w:pPr>
        <w:pStyle w:val="ol"/>
        <w:spacing w:line="276" w:lineRule="auto"/>
      </w:pPr>
      <w:r>
        <w:t>В окне заполните поля.</w:t>
      </w:r>
    </w:p>
    <w:p w14:paraId="3AF2E259" w14:textId="01E974EA" w:rsidR="00167834" w:rsidRDefault="00167834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передвижное</w:t>
      </w:r>
      <w:r w:rsidRPr="00D63C7B">
        <w:t xml:space="preserve"> подразделение</w:t>
      </w:r>
      <w:r>
        <w:t>».</w:t>
      </w:r>
    </w:p>
    <w:p w14:paraId="2735B5CE" w14:textId="150360F3" w:rsidR="00167834" w:rsidRDefault="00167834" w:rsidP="001E4B18">
      <w:pPr>
        <w:pStyle w:val="ol"/>
        <w:spacing w:line="276" w:lineRule="auto"/>
      </w:pPr>
      <w:r>
        <w:t>В блоке «Транспортные средства» нажмите «Добавить». Откроется окно «Новый населенный пункт» (</w:t>
      </w:r>
      <w:r>
        <w:fldChar w:fldCharType="begin"/>
      </w:r>
      <w:r>
        <w:instrText xml:space="preserve"> REF _Ref101049322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49</w:t>
      </w:r>
      <w:r>
        <w:fldChar w:fldCharType="end"/>
      </w:r>
      <w:r>
        <w:t>).</w:t>
      </w:r>
    </w:p>
    <w:p w14:paraId="528C73FB" w14:textId="77777777" w:rsidR="00167834" w:rsidRDefault="00167834" w:rsidP="00E579FD">
      <w:pPr>
        <w:pStyle w:val="afffff"/>
        <w:spacing w:line="276" w:lineRule="auto"/>
      </w:pPr>
      <w:r>
        <w:drawing>
          <wp:inline distT="0" distB="0" distL="0" distR="0" wp14:anchorId="565B2FC3" wp14:editId="49ABE05B">
            <wp:extent cx="3263751" cy="4544850"/>
            <wp:effectExtent l="19050" t="19050" r="13335" b="2730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751" cy="4544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4A3D58" w14:textId="09A6DC01" w:rsidR="00167834" w:rsidRDefault="00167834" w:rsidP="00E579FD">
      <w:pPr>
        <w:pStyle w:val="aff8"/>
      </w:pPr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50</w:t>
      </w:r>
      <w:r w:rsidR="00E37A55">
        <w:rPr>
          <w:noProof/>
        </w:rPr>
        <w:fldChar w:fldCharType="end"/>
      </w:r>
      <w:r>
        <w:t xml:space="preserve"> – Новое транспортное средство</w:t>
      </w:r>
    </w:p>
    <w:p w14:paraId="48205F04" w14:textId="77777777" w:rsidR="00167834" w:rsidRDefault="00167834" w:rsidP="001E4B18">
      <w:pPr>
        <w:pStyle w:val="ol"/>
        <w:spacing w:line="276" w:lineRule="auto"/>
      </w:pPr>
      <w:r>
        <w:t>В окне заполните поля.</w:t>
      </w:r>
    </w:p>
    <w:p w14:paraId="1CE9F4A5" w14:textId="775127F0" w:rsidR="00167834" w:rsidRDefault="00167834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передвижное</w:t>
      </w:r>
      <w:r w:rsidRPr="00D63C7B">
        <w:t xml:space="preserve"> подразделение</w:t>
      </w:r>
      <w:r>
        <w:t>».</w:t>
      </w:r>
    </w:p>
    <w:p w14:paraId="0A206CB8" w14:textId="3D039C0D" w:rsidR="00B7467C" w:rsidRDefault="00B7467C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9B13C92" wp14:editId="4F6DA945">
            <wp:extent cx="180000" cy="18000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18F77E33" w14:textId="2C5675E8" w:rsidR="00B7467C" w:rsidRDefault="00B7467C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3F67A7">
        <w:br/>
      </w:r>
      <w:r w:rsidR="00646617">
        <w:t>(с использованием УКЭП или без УКЭП)</w:t>
      </w:r>
      <w:r>
        <w:t>.</w:t>
      </w:r>
    </w:p>
    <w:p w14:paraId="7DCADF04" w14:textId="2AAAD39D" w:rsidR="00167834" w:rsidRPr="000B41B7" w:rsidRDefault="00167834" w:rsidP="00E579FD">
      <w:pPr>
        <w:pStyle w:val="afffff1"/>
        <w:spacing w:line="276" w:lineRule="auto"/>
      </w:pPr>
      <w:bookmarkStart w:id="216" w:name="_Ref101174348"/>
      <w:r w:rsidRPr="000B41B7">
        <w:t>Таблица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</w:t>
      </w:r>
      <w:r w:rsidR="00E37A55">
        <w:rPr>
          <w:noProof/>
        </w:rPr>
        <w:fldChar w:fldCharType="end"/>
      </w:r>
      <w:bookmarkEnd w:id="216"/>
      <w:r w:rsidRPr="000B41B7">
        <w:t xml:space="preserve"> – Описание полей формы ввода сведений о передвижном подразделении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452"/>
        <w:gridCol w:w="2594"/>
        <w:gridCol w:w="3532"/>
      </w:tblGrid>
      <w:tr w:rsidR="00167834" w:rsidRPr="009E2F18" w14:paraId="08282FA4" w14:textId="77777777" w:rsidTr="009E2F18">
        <w:trPr>
          <w:tblHeader/>
        </w:trPr>
        <w:tc>
          <w:tcPr>
            <w:tcW w:w="410" w:type="pct"/>
            <w:shd w:val="clear" w:color="auto" w:fill="auto"/>
            <w:vAlign w:val="center"/>
          </w:tcPr>
          <w:p w14:paraId="6ADA9E60" w14:textId="5D64F922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№</w:t>
            </w:r>
            <w:r w:rsidR="009E2F18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2" w:type="pct"/>
            <w:shd w:val="clear" w:color="auto" w:fill="auto"/>
            <w:vAlign w:val="center"/>
          </w:tcPr>
          <w:p w14:paraId="5FFAC7E0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88" w:type="pct"/>
            <w:shd w:val="clear" w:color="auto" w:fill="auto"/>
            <w:vAlign w:val="center"/>
          </w:tcPr>
          <w:p w14:paraId="32D2D815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Описание</w:t>
            </w:r>
          </w:p>
        </w:tc>
        <w:tc>
          <w:tcPr>
            <w:tcW w:w="1890" w:type="pct"/>
            <w:shd w:val="clear" w:color="auto" w:fill="auto"/>
            <w:vAlign w:val="center"/>
          </w:tcPr>
          <w:p w14:paraId="5DB87332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Вид, способ ввода</w:t>
            </w:r>
          </w:p>
        </w:tc>
      </w:tr>
      <w:tr w:rsidR="00BD4E5C" w:rsidRPr="009E2F18" w14:paraId="23BAB46E" w14:textId="77777777" w:rsidTr="005F1F3E">
        <w:tc>
          <w:tcPr>
            <w:tcW w:w="410" w:type="pct"/>
            <w:shd w:val="clear" w:color="auto" w:fill="auto"/>
          </w:tcPr>
          <w:p w14:paraId="04A53090" w14:textId="5CBE1A37" w:rsidR="00BD4E5C" w:rsidRPr="009E2F18" w:rsidRDefault="00BD4E5C" w:rsidP="00E579FD">
            <w:pPr>
              <w:pStyle w:val="affffd"/>
              <w:spacing w:line="276" w:lineRule="auto"/>
            </w:pPr>
            <w:r w:rsidRPr="009E2F18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1EE0822" w14:textId="42D5FC93" w:rsidR="00BD4E5C" w:rsidRPr="009E2F18" w:rsidRDefault="00BD4E5C" w:rsidP="00E579FD">
            <w:pPr>
              <w:pStyle w:val="affffd"/>
              <w:spacing w:line="276" w:lineRule="auto"/>
            </w:pPr>
            <w:r w:rsidRPr="009E2F18">
              <w:t>Основная информация</w:t>
            </w:r>
          </w:p>
        </w:tc>
      </w:tr>
      <w:tr w:rsidR="00167834" w:rsidRPr="009E2F18" w14:paraId="7DA16A28" w14:textId="77777777" w:rsidTr="005F1F3E">
        <w:tc>
          <w:tcPr>
            <w:tcW w:w="410" w:type="pct"/>
            <w:shd w:val="clear" w:color="auto" w:fill="auto"/>
          </w:tcPr>
          <w:p w14:paraId="08B85E54" w14:textId="1A28D860" w:rsidR="00167834" w:rsidRPr="009E2F18" w:rsidRDefault="00BD4E5C" w:rsidP="00E579FD">
            <w:pPr>
              <w:pStyle w:val="affffd"/>
              <w:spacing w:line="276" w:lineRule="auto"/>
            </w:pPr>
            <w:r w:rsidRPr="009E2F18">
              <w:t>1.</w:t>
            </w:r>
            <w:r w:rsidR="00167834" w:rsidRPr="009E2F18">
              <w:t>1</w:t>
            </w:r>
          </w:p>
        </w:tc>
        <w:tc>
          <w:tcPr>
            <w:tcW w:w="1312" w:type="pct"/>
            <w:shd w:val="clear" w:color="auto" w:fill="auto"/>
          </w:tcPr>
          <w:p w14:paraId="24077563" w14:textId="77777777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Наименование</w:t>
            </w:r>
          </w:p>
        </w:tc>
        <w:tc>
          <w:tcPr>
            <w:tcW w:w="1388" w:type="pct"/>
            <w:shd w:val="clear" w:color="auto" w:fill="auto"/>
          </w:tcPr>
          <w:p w14:paraId="4D2F2BA2" w14:textId="77777777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Наименование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25A9C96F" w14:textId="0B394A88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Текстовое поле с ограничением до 256 символов</w:t>
            </w:r>
          </w:p>
        </w:tc>
      </w:tr>
      <w:tr w:rsidR="00167834" w:rsidRPr="000B41B7" w14:paraId="6BF174E3" w14:textId="77777777" w:rsidTr="005F1F3E">
        <w:tc>
          <w:tcPr>
            <w:tcW w:w="410" w:type="pct"/>
            <w:shd w:val="clear" w:color="auto" w:fill="auto"/>
          </w:tcPr>
          <w:p w14:paraId="347281A2" w14:textId="53EF96A8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2</w:t>
            </w:r>
          </w:p>
        </w:tc>
        <w:tc>
          <w:tcPr>
            <w:tcW w:w="1312" w:type="pct"/>
            <w:shd w:val="clear" w:color="auto" w:fill="auto"/>
          </w:tcPr>
          <w:p w14:paraId="27E3FC7E" w14:textId="3C8F7234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Тип</w:t>
            </w:r>
            <w:r w:rsidR="00BD4E5C">
              <w:t xml:space="preserve"> подразделения</w:t>
            </w:r>
          </w:p>
        </w:tc>
        <w:tc>
          <w:tcPr>
            <w:tcW w:w="1388" w:type="pct"/>
            <w:shd w:val="clear" w:color="auto" w:fill="auto"/>
          </w:tcPr>
          <w:p w14:paraId="705A430A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Тип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701A3D27" w14:textId="77777777" w:rsidR="00167834" w:rsidRDefault="00167834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51CACB98" w14:textId="3B5D7555" w:rsidR="00ED5460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передвижных подразделений», </w:t>
            </w:r>
            <w:r w:rsidR="00DE36F1">
              <w:br/>
            </w:r>
            <w:r w:rsidRPr="00266B3C">
              <w:t>OID 1.2.643.5.1.13.13.99.2.330</w:t>
            </w:r>
          </w:p>
        </w:tc>
      </w:tr>
      <w:tr w:rsidR="00167834" w:rsidRPr="000B41B7" w14:paraId="5A82D09B" w14:textId="77777777" w:rsidTr="005F1F3E">
        <w:tc>
          <w:tcPr>
            <w:tcW w:w="410" w:type="pct"/>
            <w:shd w:val="clear" w:color="auto" w:fill="auto"/>
          </w:tcPr>
          <w:p w14:paraId="291E0D2C" w14:textId="0CFB63E5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3</w:t>
            </w:r>
          </w:p>
        </w:tc>
        <w:tc>
          <w:tcPr>
            <w:tcW w:w="1312" w:type="pct"/>
            <w:shd w:val="clear" w:color="auto" w:fill="auto"/>
          </w:tcPr>
          <w:p w14:paraId="00EC0942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 xml:space="preserve">Здание </w:t>
            </w:r>
          </w:p>
        </w:tc>
        <w:tc>
          <w:tcPr>
            <w:tcW w:w="1388" w:type="pct"/>
            <w:shd w:val="clear" w:color="auto" w:fill="auto"/>
          </w:tcPr>
          <w:p w14:paraId="7A2BEC42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Здание,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0213A488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 xml:space="preserve">Выбор значения из выпадающего списка </w:t>
            </w:r>
          </w:p>
          <w:p w14:paraId="469B9A7F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167834">
              <w:t>Примечание.</w:t>
            </w:r>
            <w:r w:rsidRPr="000B41B7">
              <w:t xml:space="preserve"> Выбираемое здание должно иметь незаполненную дату завершения эксплуатации</w:t>
            </w:r>
          </w:p>
        </w:tc>
      </w:tr>
      <w:tr w:rsidR="00167834" w:rsidRPr="000B41B7" w14:paraId="02FA4EF2" w14:textId="77777777" w:rsidTr="005F1F3E">
        <w:tc>
          <w:tcPr>
            <w:tcW w:w="410" w:type="pct"/>
            <w:shd w:val="clear" w:color="auto" w:fill="auto"/>
          </w:tcPr>
          <w:p w14:paraId="6789AC50" w14:textId="2333FD65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4</w:t>
            </w:r>
          </w:p>
        </w:tc>
        <w:tc>
          <w:tcPr>
            <w:tcW w:w="1312" w:type="pct"/>
            <w:shd w:val="clear" w:color="auto" w:fill="auto"/>
          </w:tcPr>
          <w:p w14:paraId="27A46962" w14:textId="248492AB" w:rsidR="00167834" w:rsidRPr="000B41B7" w:rsidRDefault="00BD4E5C" w:rsidP="00E579FD">
            <w:pPr>
              <w:pStyle w:val="affffd"/>
              <w:spacing w:line="276" w:lineRule="auto"/>
            </w:pPr>
            <w:r>
              <w:t>Структурное п</w:t>
            </w:r>
            <w:r w:rsidR="00167834" w:rsidRPr="000B41B7">
              <w:t>одразделение</w:t>
            </w:r>
          </w:p>
        </w:tc>
        <w:tc>
          <w:tcPr>
            <w:tcW w:w="1388" w:type="pct"/>
            <w:shd w:val="clear" w:color="auto" w:fill="auto"/>
          </w:tcPr>
          <w:p w14:paraId="696B92CA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Структурное подразделение,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5EEB4671" w14:textId="76F4FAC8" w:rsidR="00167834" w:rsidRPr="00C3403D" w:rsidRDefault="00D84B28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 xml:space="preserve">При нажатии на поле открывается окно «Организационная структура» (см. </w:t>
            </w:r>
            <w:r>
              <w:fldChar w:fldCharType="begin"/>
            </w:r>
            <w:r>
              <w:instrText xml:space="preserve"> REF _Ref100822971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>
              <w:fldChar w:fldCharType="end"/>
            </w:r>
            <w:r>
              <w:t>). Выбор СП в иерархическом списке в окне</w:t>
            </w:r>
          </w:p>
        </w:tc>
      </w:tr>
      <w:tr w:rsidR="00167834" w:rsidRPr="000B41B7" w14:paraId="18F31790" w14:textId="77777777" w:rsidTr="005F1F3E">
        <w:tc>
          <w:tcPr>
            <w:tcW w:w="410" w:type="pct"/>
            <w:shd w:val="clear" w:color="auto" w:fill="auto"/>
          </w:tcPr>
          <w:p w14:paraId="57B350FC" w14:textId="1C8CBDD2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5</w:t>
            </w:r>
          </w:p>
        </w:tc>
        <w:tc>
          <w:tcPr>
            <w:tcW w:w="1312" w:type="pct"/>
            <w:shd w:val="clear" w:color="auto" w:fill="auto"/>
          </w:tcPr>
          <w:p w14:paraId="1536C0CC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Источник финансирования</w:t>
            </w:r>
          </w:p>
        </w:tc>
        <w:tc>
          <w:tcPr>
            <w:tcW w:w="1388" w:type="pct"/>
            <w:shd w:val="clear" w:color="auto" w:fill="auto"/>
          </w:tcPr>
          <w:p w14:paraId="708F1624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Источник финансирования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35D9629C" w14:textId="77777777" w:rsidR="00167834" w:rsidRDefault="00167834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3C516095" w14:textId="5388A2A0" w:rsidR="00266B3C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источников финансирования передвижных подразделений», OID 1.2.643.5.1.13.13.99.2.337</w:t>
            </w:r>
          </w:p>
        </w:tc>
      </w:tr>
      <w:tr w:rsidR="00167834" w:rsidRPr="000B41B7" w14:paraId="1E5377B3" w14:textId="77777777" w:rsidTr="005F1F3E">
        <w:tc>
          <w:tcPr>
            <w:tcW w:w="410" w:type="pct"/>
            <w:shd w:val="clear" w:color="auto" w:fill="auto"/>
          </w:tcPr>
          <w:p w14:paraId="40DBA436" w14:textId="5E5AE89F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6</w:t>
            </w:r>
          </w:p>
        </w:tc>
        <w:tc>
          <w:tcPr>
            <w:tcW w:w="1312" w:type="pct"/>
            <w:shd w:val="clear" w:color="auto" w:fill="auto"/>
          </w:tcPr>
          <w:p w14:paraId="45378E99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Количество выездов</w:t>
            </w:r>
          </w:p>
        </w:tc>
        <w:tc>
          <w:tcPr>
            <w:tcW w:w="1388" w:type="pct"/>
            <w:shd w:val="clear" w:color="auto" w:fill="auto"/>
          </w:tcPr>
          <w:p w14:paraId="7F665B65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Учет количества выездов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14CD2D67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Числовое поле. Минимальное значение для ввода – 0, максимальное – 2000</w:t>
            </w:r>
          </w:p>
        </w:tc>
      </w:tr>
      <w:tr w:rsidR="00C3403D" w:rsidRPr="000B41B7" w14:paraId="2C0B9291" w14:textId="77777777" w:rsidTr="005F1F3E">
        <w:tc>
          <w:tcPr>
            <w:tcW w:w="410" w:type="pct"/>
            <w:shd w:val="clear" w:color="auto" w:fill="auto"/>
          </w:tcPr>
          <w:p w14:paraId="3EC620AA" w14:textId="604B2C12" w:rsidR="00C3403D" w:rsidRDefault="00C3403D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312" w:type="pct"/>
            <w:shd w:val="clear" w:color="auto" w:fill="auto"/>
          </w:tcPr>
          <w:p w14:paraId="51DFF864" w14:textId="2FCF948E" w:rsidR="00C3403D" w:rsidRPr="000B41B7" w:rsidRDefault="00C3403D" w:rsidP="00E579FD">
            <w:pPr>
              <w:pStyle w:val="affffd"/>
              <w:spacing w:line="276" w:lineRule="auto"/>
            </w:pPr>
            <w:r>
              <w:t>Количество осмотренных пациентов</w:t>
            </w:r>
          </w:p>
        </w:tc>
        <w:tc>
          <w:tcPr>
            <w:tcW w:w="1388" w:type="pct"/>
            <w:shd w:val="clear" w:color="auto" w:fill="auto"/>
          </w:tcPr>
          <w:p w14:paraId="1848FDFB" w14:textId="0E01A2B5" w:rsidR="00C3403D" w:rsidRPr="000B41B7" w:rsidRDefault="00C3403D" w:rsidP="00E579FD">
            <w:pPr>
              <w:pStyle w:val="affffd"/>
              <w:spacing w:line="276" w:lineRule="auto"/>
            </w:pPr>
            <w:r>
              <w:t>Количество осмотренных пациентов передвижным подразделением</w:t>
            </w:r>
          </w:p>
        </w:tc>
        <w:tc>
          <w:tcPr>
            <w:tcW w:w="1890" w:type="pct"/>
            <w:shd w:val="clear" w:color="auto" w:fill="auto"/>
          </w:tcPr>
          <w:p w14:paraId="43443E01" w14:textId="40B53ECE" w:rsidR="00C3403D" w:rsidRPr="000B41B7" w:rsidRDefault="00C3403D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C3403D" w:rsidRPr="000B41B7" w14:paraId="10D605FA" w14:textId="77777777" w:rsidTr="005F1F3E">
        <w:tc>
          <w:tcPr>
            <w:tcW w:w="410" w:type="pct"/>
            <w:shd w:val="clear" w:color="auto" w:fill="auto"/>
          </w:tcPr>
          <w:p w14:paraId="6AA077AF" w14:textId="7DB012F8" w:rsidR="00C3403D" w:rsidRDefault="00C3403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7C29AA9" w14:textId="77777777" w:rsidR="00C3403D" w:rsidRDefault="00C3403D" w:rsidP="00E579FD">
            <w:pPr>
              <w:pStyle w:val="affffd"/>
              <w:spacing w:line="276" w:lineRule="auto"/>
            </w:pPr>
            <w:r w:rsidRPr="000B41B7">
              <w:t>Посещаемые населенные пункты</w:t>
            </w:r>
            <w:r>
              <w:t>.</w:t>
            </w:r>
          </w:p>
          <w:p w14:paraId="4751A6B1" w14:textId="3EF0019F" w:rsidR="00C3403D" w:rsidRDefault="00C3403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населенный пункт» (см. </w:t>
            </w:r>
            <w:r>
              <w:fldChar w:fldCharType="begin"/>
            </w:r>
            <w:r>
              <w:instrText xml:space="preserve"> REF _Ref101049322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49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ниже.</w:t>
            </w:r>
          </w:p>
          <w:p w14:paraId="71F9A258" w14:textId="6F83412E" w:rsidR="00C3403D" w:rsidRPr="000B41B7" w:rsidRDefault="00C3403D" w:rsidP="00E579FD">
            <w:pPr>
              <w:pStyle w:val="affffd"/>
              <w:spacing w:line="276" w:lineRule="auto"/>
            </w:pPr>
            <w:r w:rsidRPr="00167834">
              <w:t>Примечание.</w:t>
            </w:r>
            <w:r w:rsidRPr="000B41B7">
              <w:t xml:space="preserve"> В блоке «Посещаемые населенные пункты» адреса населенных пунктов не должны повторяться. При попытке сохранить населенный пункт с уже добавленным адресом, Подсистема выведет предупреждающее сообщение «Пункт посещения с таким адресом уже существует»</w:t>
            </w:r>
          </w:p>
        </w:tc>
      </w:tr>
      <w:tr w:rsidR="00AB3FF4" w:rsidRPr="000B41B7" w14:paraId="56681AF8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15EE15BA" w14:textId="67FE9FDF" w:rsidR="00AB3FF4" w:rsidRPr="000B41B7" w:rsidRDefault="00AB3FF4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12" w:type="pct"/>
            <w:shd w:val="clear" w:color="auto" w:fill="auto"/>
          </w:tcPr>
          <w:p w14:paraId="69C4323F" w14:textId="56D98C1C" w:rsidR="00AB3FF4" w:rsidRPr="000B41B7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88" w:type="pct"/>
            <w:shd w:val="clear" w:color="auto" w:fill="auto"/>
          </w:tcPr>
          <w:p w14:paraId="26C88523" w14:textId="45597DEB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</w:t>
            </w:r>
          </w:p>
        </w:tc>
        <w:tc>
          <w:tcPr>
            <w:tcW w:w="1890" w:type="pct"/>
            <w:shd w:val="clear" w:color="auto" w:fill="auto"/>
          </w:tcPr>
          <w:p w14:paraId="75A858EB" w14:textId="1F66F52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081FAD64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A530AD2" w14:textId="1D9E39A5" w:rsidR="00AB3FF4" w:rsidRPr="000B41B7" w:rsidRDefault="00AB3FF4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312" w:type="pct"/>
            <w:shd w:val="clear" w:color="auto" w:fill="auto"/>
          </w:tcPr>
          <w:p w14:paraId="2ED2CCA4" w14:textId="334A234B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88" w:type="pct"/>
            <w:shd w:val="clear" w:color="auto" w:fill="auto"/>
          </w:tcPr>
          <w:p w14:paraId="68018BD0" w14:textId="42E1DEB4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который обслуживает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1E5D9B68" w14:textId="4A85F124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C3403D" w:rsidRPr="000B41B7" w14:paraId="429E3C9E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323D91C" w14:textId="0F9EAA8A" w:rsidR="00C3403D" w:rsidRPr="000B41B7" w:rsidRDefault="00C3403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2842578" w14:textId="16B03BAD" w:rsidR="00C3403D" w:rsidRPr="000B41B7" w:rsidRDefault="00C3403D" w:rsidP="00E579FD">
            <w:pPr>
              <w:pStyle w:val="affffd"/>
              <w:spacing w:line="276" w:lineRule="auto"/>
            </w:pPr>
            <w:r>
              <w:t>Транспортные средства</w:t>
            </w:r>
          </w:p>
        </w:tc>
      </w:tr>
      <w:tr w:rsidR="00C3403D" w:rsidRPr="000B41B7" w14:paraId="47BA7106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4B8852F0" w14:textId="1FA342DB" w:rsidR="00C3403D" w:rsidRPr="00D93603" w:rsidRDefault="00C3403D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.1</w:t>
            </w:r>
          </w:p>
        </w:tc>
        <w:tc>
          <w:tcPr>
            <w:tcW w:w="1312" w:type="pct"/>
            <w:shd w:val="clear" w:color="auto" w:fill="auto"/>
          </w:tcPr>
          <w:p w14:paraId="47E29D59" w14:textId="67DA070C" w:rsidR="00C3403D" w:rsidRPr="000B41B7" w:rsidRDefault="00C3403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</w:t>
            </w:r>
          </w:p>
        </w:tc>
        <w:tc>
          <w:tcPr>
            <w:tcW w:w="1388" w:type="pct"/>
            <w:shd w:val="clear" w:color="auto" w:fill="auto"/>
          </w:tcPr>
          <w:p w14:paraId="5BBB4934" w14:textId="7BCA7B36" w:rsidR="00C3403D" w:rsidRPr="000B41B7" w:rsidRDefault="00EE2F9A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 автомобиля</w:t>
            </w:r>
          </w:p>
        </w:tc>
        <w:tc>
          <w:tcPr>
            <w:tcW w:w="1890" w:type="pct"/>
            <w:shd w:val="clear" w:color="auto" w:fill="auto"/>
          </w:tcPr>
          <w:p w14:paraId="3AF442FB" w14:textId="6DE1F935" w:rsidR="00C3403D" w:rsidRPr="00810E03" w:rsidRDefault="00C3403D" w:rsidP="00E579FD">
            <w:pPr>
              <w:pStyle w:val="affffd"/>
              <w:spacing w:line="276" w:lineRule="auto"/>
            </w:pPr>
            <w:r>
              <w:t>Текстовое поле с ограничением</w:t>
            </w:r>
            <w:r w:rsidRPr="00810E03">
              <w:t xml:space="preserve"> </w:t>
            </w:r>
            <w:r>
              <w:t>до 20 символов</w:t>
            </w:r>
          </w:p>
        </w:tc>
      </w:tr>
      <w:tr w:rsidR="00EE2F9A" w:rsidRPr="000B41B7" w14:paraId="60CC7A04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1B4CAB9C" w14:textId="7EBF05F7" w:rsidR="00EE2F9A" w:rsidRPr="000B41B7" w:rsidRDefault="00EE2F9A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312" w:type="pct"/>
            <w:shd w:val="clear" w:color="auto" w:fill="auto"/>
          </w:tcPr>
          <w:p w14:paraId="6760388A" w14:textId="292D7F6B" w:rsidR="00EE2F9A" w:rsidRPr="000B41B7" w:rsidRDefault="00EE2F9A" w:rsidP="00E579FD">
            <w:pPr>
              <w:pStyle w:val="affffd"/>
              <w:spacing w:line="276" w:lineRule="auto"/>
            </w:pPr>
            <w:r>
              <w:t>Марка</w:t>
            </w:r>
          </w:p>
        </w:tc>
        <w:tc>
          <w:tcPr>
            <w:tcW w:w="1388" w:type="pct"/>
            <w:shd w:val="clear" w:color="auto" w:fill="auto"/>
          </w:tcPr>
          <w:p w14:paraId="7166012A" w14:textId="21E5C459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Марка автомобиля </w:t>
            </w:r>
          </w:p>
        </w:tc>
        <w:tc>
          <w:tcPr>
            <w:tcW w:w="1890" w:type="pct"/>
            <w:shd w:val="clear" w:color="auto" w:fill="auto"/>
          </w:tcPr>
          <w:p w14:paraId="71478BD6" w14:textId="039C8590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3DFF8A25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28139AEA" w14:textId="29C1283C" w:rsidR="00EE2F9A" w:rsidRPr="000B41B7" w:rsidRDefault="00EE2F9A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12" w:type="pct"/>
            <w:shd w:val="clear" w:color="auto" w:fill="auto"/>
          </w:tcPr>
          <w:p w14:paraId="132ACD6A" w14:textId="58588793" w:rsidR="00EE2F9A" w:rsidRPr="000B41B7" w:rsidRDefault="00EE2F9A" w:rsidP="00E579FD">
            <w:pPr>
              <w:pStyle w:val="affffd"/>
              <w:spacing w:line="276" w:lineRule="auto"/>
            </w:pPr>
            <w:r>
              <w:t>Модель</w:t>
            </w:r>
          </w:p>
        </w:tc>
        <w:tc>
          <w:tcPr>
            <w:tcW w:w="1388" w:type="pct"/>
            <w:shd w:val="clear" w:color="auto" w:fill="auto"/>
          </w:tcPr>
          <w:p w14:paraId="6C171D25" w14:textId="06AA5C62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Модель автомобиля </w:t>
            </w:r>
          </w:p>
        </w:tc>
        <w:tc>
          <w:tcPr>
            <w:tcW w:w="1890" w:type="pct"/>
            <w:shd w:val="clear" w:color="auto" w:fill="auto"/>
          </w:tcPr>
          <w:p w14:paraId="4DC5F2C7" w14:textId="2D71E138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74922EC8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626D1986" w14:textId="44651F3E" w:rsidR="00EE2F9A" w:rsidRPr="000B41B7" w:rsidRDefault="00EE2F9A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12" w:type="pct"/>
            <w:shd w:val="clear" w:color="auto" w:fill="auto"/>
          </w:tcPr>
          <w:p w14:paraId="0E7918CD" w14:textId="5305B554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по ПТС</w:t>
            </w:r>
          </w:p>
        </w:tc>
        <w:tc>
          <w:tcPr>
            <w:tcW w:w="1388" w:type="pct"/>
            <w:shd w:val="clear" w:color="auto" w:fill="auto"/>
          </w:tcPr>
          <w:p w14:paraId="56B93242" w14:textId="50A6CB1B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автомобиля по ПТС</w:t>
            </w:r>
          </w:p>
        </w:tc>
        <w:tc>
          <w:tcPr>
            <w:tcW w:w="1890" w:type="pct"/>
            <w:shd w:val="clear" w:color="auto" w:fill="auto"/>
          </w:tcPr>
          <w:p w14:paraId="19C9FA40" w14:textId="77897DFB" w:rsidR="00EE2F9A" w:rsidRPr="000B41B7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 w:rsidR="00A552A9">
              <w:t xml:space="preserve"> г.</w:t>
            </w:r>
          </w:p>
        </w:tc>
      </w:tr>
      <w:tr w:rsidR="00EE2F9A" w:rsidRPr="000B41B7" w14:paraId="1C706F4B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1B671DC" w14:textId="2AC6C0D6" w:rsidR="00EE2F9A" w:rsidRPr="000B41B7" w:rsidRDefault="00EE2F9A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12" w:type="pct"/>
            <w:shd w:val="clear" w:color="auto" w:fill="auto"/>
          </w:tcPr>
          <w:p w14:paraId="4F3AB301" w14:textId="68EAF5A5" w:rsidR="00EE2F9A" w:rsidRPr="000B41B7" w:rsidRDefault="00EE2F9A" w:rsidP="00E579FD">
            <w:pPr>
              <w:pStyle w:val="affffd"/>
              <w:spacing w:line="276" w:lineRule="auto"/>
            </w:pPr>
            <w:r>
              <w:t>Пробег на момент заполнения, км</w:t>
            </w:r>
          </w:p>
        </w:tc>
        <w:tc>
          <w:tcPr>
            <w:tcW w:w="1388" w:type="pct"/>
            <w:shd w:val="clear" w:color="auto" w:fill="auto"/>
          </w:tcPr>
          <w:p w14:paraId="19F1FC0B" w14:textId="29CAAACB" w:rsidR="00EE2F9A" w:rsidRPr="000B41B7" w:rsidRDefault="00EE2F9A" w:rsidP="00E579FD">
            <w:pPr>
              <w:pStyle w:val="affffd"/>
              <w:spacing w:line="276" w:lineRule="auto"/>
            </w:pPr>
            <w:r>
              <w:t>Пробег автомобиля на момент заполнения данных, км</w:t>
            </w:r>
          </w:p>
        </w:tc>
        <w:tc>
          <w:tcPr>
            <w:tcW w:w="1890" w:type="pct"/>
            <w:shd w:val="clear" w:color="auto" w:fill="auto"/>
          </w:tcPr>
          <w:p w14:paraId="735EF1D5" w14:textId="2033B701" w:rsidR="00EE2F9A" w:rsidRPr="000B41B7" w:rsidRDefault="00EE2F9A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EE2F9A" w:rsidRPr="000B41B7" w14:paraId="5DAE8846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96771EC" w14:textId="7B09FEEE" w:rsidR="00EE2F9A" w:rsidRPr="000B41B7" w:rsidRDefault="00EE2F9A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12" w:type="pct"/>
            <w:shd w:val="clear" w:color="auto" w:fill="auto"/>
          </w:tcPr>
          <w:p w14:paraId="608A0E8C" w14:textId="0C38D553" w:rsidR="00EE2F9A" w:rsidRPr="000B41B7" w:rsidRDefault="00EE2F9A" w:rsidP="00E579FD">
            <w:pPr>
              <w:pStyle w:val="affffd"/>
              <w:spacing w:line="276" w:lineRule="auto"/>
            </w:pPr>
            <w:r>
              <w:t>Ввод в эксплуатацию в данной МО</w:t>
            </w:r>
          </w:p>
        </w:tc>
        <w:tc>
          <w:tcPr>
            <w:tcW w:w="1388" w:type="pct"/>
            <w:shd w:val="clear" w:color="auto" w:fill="auto"/>
          </w:tcPr>
          <w:p w14:paraId="2B5D0A52" w14:textId="5F06FB5F" w:rsidR="00EE2F9A" w:rsidRPr="000B41B7" w:rsidRDefault="00EE2F9A" w:rsidP="00E579FD">
            <w:pPr>
              <w:pStyle w:val="affffd"/>
              <w:spacing w:line="276" w:lineRule="auto"/>
            </w:pPr>
            <w:r>
              <w:t>Ввод автомобиля в эксплуатацию в данной МО</w:t>
            </w:r>
          </w:p>
        </w:tc>
        <w:tc>
          <w:tcPr>
            <w:tcW w:w="1890" w:type="pct"/>
            <w:shd w:val="clear" w:color="auto" w:fill="auto"/>
          </w:tcPr>
          <w:p w14:paraId="591C52BF" w14:textId="77777777" w:rsidR="00EE2F9A" w:rsidRDefault="00EE2F9A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2B61B020" w14:textId="2E9F57E8" w:rsidR="00EE2F9A" w:rsidRPr="000B41B7" w:rsidRDefault="00EE2F9A" w:rsidP="00E579FD">
            <w:pPr>
              <w:pStyle w:val="affffd"/>
              <w:spacing w:line="276" w:lineRule="auto"/>
            </w:pPr>
            <w:r>
              <w:t>Д</w:t>
            </w:r>
            <w:r w:rsidRPr="00B727A7">
              <w:t xml:space="preserve">ата не должна быть больше текущей даты и меньше </w:t>
            </w:r>
            <w:r>
              <w:t>01.01.</w:t>
            </w:r>
            <w:r w:rsidRPr="00B727A7">
              <w:t>1900</w:t>
            </w:r>
          </w:p>
        </w:tc>
      </w:tr>
      <w:tr w:rsidR="00EE2F9A" w:rsidRPr="000B41B7" w14:paraId="080AFF90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568EC4DA" w14:textId="345BF48F" w:rsidR="00EE2F9A" w:rsidRPr="000B41B7" w:rsidRDefault="00EE2F9A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312" w:type="pct"/>
            <w:shd w:val="clear" w:color="auto" w:fill="auto"/>
          </w:tcPr>
          <w:p w14:paraId="3E22B896" w14:textId="5A577B5B" w:rsidR="00EE2F9A" w:rsidRPr="000B41B7" w:rsidRDefault="00EE2F9A" w:rsidP="00E579FD">
            <w:pPr>
              <w:pStyle w:val="affffd"/>
              <w:spacing w:line="276" w:lineRule="auto"/>
            </w:pPr>
            <w:r>
              <w:t>Организация, владеющая автомобилем</w:t>
            </w:r>
          </w:p>
        </w:tc>
        <w:tc>
          <w:tcPr>
            <w:tcW w:w="1388" w:type="pct"/>
            <w:shd w:val="clear" w:color="auto" w:fill="auto"/>
          </w:tcPr>
          <w:p w14:paraId="551020B7" w14:textId="0307D379" w:rsidR="00EE2F9A" w:rsidRPr="000B41B7" w:rsidRDefault="00EE2F9A" w:rsidP="00E579FD">
            <w:pPr>
              <w:pStyle w:val="affffd"/>
              <w:spacing w:line="276" w:lineRule="auto"/>
            </w:pPr>
            <w:r w:rsidRPr="00B727A7">
              <w:t xml:space="preserve">Наименование организации, владеющей автомобилем </w:t>
            </w:r>
          </w:p>
        </w:tc>
        <w:tc>
          <w:tcPr>
            <w:tcW w:w="1890" w:type="pct"/>
            <w:shd w:val="clear" w:color="auto" w:fill="auto"/>
          </w:tcPr>
          <w:p w14:paraId="66C3FE98" w14:textId="33B2513D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2FA8A47E" w14:textId="77777777" w:rsidTr="005F1F3E">
        <w:tc>
          <w:tcPr>
            <w:tcW w:w="410" w:type="pct"/>
            <w:shd w:val="clear" w:color="auto" w:fill="auto"/>
          </w:tcPr>
          <w:p w14:paraId="28FAF1D5" w14:textId="66C8013F" w:rsidR="00EE2F9A" w:rsidRPr="000B41B7" w:rsidRDefault="00EE2F9A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12" w:type="pct"/>
            <w:shd w:val="clear" w:color="auto" w:fill="auto"/>
          </w:tcPr>
          <w:p w14:paraId="3E1C4CE6" w14:textId="35C9B2F7" w:rsidR="00EE2F9A" w:rsidRPr="000B41B7" w:rsidRDefault="00EE2F9A" w:rsidP="00E579FD">
            <w:pPr>
              <w:pStyle w:val="affffd"/>
              <w:spacing w:line="276" w:lineRule="auto"/>
            </w:pPr>
            <w:r>
              <w:t>Правовые основания использования автомобиля</w:t>
            </w:r>
          </w:p>
        </w:tc>
        <w:tc>
          <w:tcPr>
            <w:tcW w:w="1388" w:type="pct"/>
            <w:shd w:val="clear" w:color="auto" w:fill="auto"/>
          </w:tcPr>
          <w:p w14:paraId="5EBEE932" w14:textId="5E48807A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Правовые основания владения автомобилем </w:t>
            </w:r>
          </w:p>
        </w:tc>
        <w:tc>
          <w:tcPr>
            <w:tcW w:w="1890" w:type="pct"/>
            <w:shd w:val="clear" w:color="auto" w:fill="auto"/>
          </w:tcPr>
          <w:p w14:paraId="5E0EB8E4" w14:textId="77777777" w:rsidR="00EE2F9A" w:rsidRDefault="00EE2F9A" w:rsidP="00E579FD">
            <w:pPr>
              <w:pStyle w:val="affffd"/>
              <w:spacing w:line="276" w:lineRule="auto"/>
            </w:pPr>
            <w:r>
              <w:t>Выбор</w:t>
            </w:r>
            <w:r w:rsidRPr="000B41B7">
              <w:t xml:space="preserve"> значения из выпадающего списка</w:t>
            </w:r>
            <w:r>
              <w:t>. Возможные значения:</w:t>
            </w:r>
          </w:p>
          <w:p w14:paraId="75D7EBE0" w14:textId="77777777" w:rsidR="00EE2F9A" w:rsidRDefault="00EE2F9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право собственности;</w:t>
            </w:r>
          </w:p>
          <w:p w14:paraId="7780E389" w14:textId="77777777" w:rsidR="00EE2F9A" w:rsidRDefault="00EE2F9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 (аутсорсинг);</w:t>
            </w:r>
          </w:p>
          <w:p w14:paraId="06EC3B39" w14:textId="6BA7C993" w:rsidR="00EE2F9A" w:rsidRPr="000B41B7" w:rsidRDefault="00EE2F9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транспортные услуги </w:t>
            </w:r>
            <w:r w:rsidR="00A41456">
              <w:br/>
            </w:r>
            <w:r>
              <w:t>(в т.ч. безвозмездно)</w:t>
            </w:r>
          </w:p>
        </w:tc>
      </w:tr>
      <w:tr w:rsidR="00EE2F9A" w:rsidRPr="000B41B7" w14:paraId="72145DEA" w14:textId="77777777" w:rsidTr="005F1F3E">
        <w:tc>
          <w:tcPr>
            <w:tcW w:w="410" w:type="pct"/>
            <w:shd w:val="clear" w:color="auto" w:fill="auto"/>
          </w:tcPr>
          <w:p w14:paraId="37E27DCF" w14:textId="2EE942AB" w:rsidR="00EE2F9A" w:rsidRPr="000B41B7" w:rsidRDefault="00EE2F9A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3B817FE6" w14:textId="4FEAF97A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Наличие регистрационного удостоверения</w:t>
            </w:r>
          </w:p>
        </w:tc>
      </w:tr>
      <w:tr w:rsidR="00EE2F9A" w:rsidRPr="000B41B7" w14:paraId="4F204741" w14:textId="77777777" w:rsidTr="005F1F3E">
        <w:tc>
          <w:tcPr>
            <w:tcW w:w="410" w:type="pct"/>
            <w:shd w:val="clear" w:color="auto" w:fill="auto"/>
          </w:tcPr>
          <w:p w14:paraId="702E1AFB" w14:textId="1E567137" w:rsidR="00EE2F9A" w:rsidRPr="000B41B7" w:rsidRDefault="00EE2F9A" w:rsidP="00E579FD">
            <w:pPr>
              <w:pStyle w:val="affffd"/>
              <w:spacing w:line="276" w:lineRule="auto"/>
            </w:pPr>
            <w:r>
              <w:t>3.9.1</w:t>
            </w:r>
          </w:p>
        </w:tc>
        <w:tc>
          <w:tcPr>
            <w:tcW w:w="1312" w:type="pct"/>
            <w:shd w:val="clear" w:color="auto" w:fill="auto"/>
          </w:tcPr>
          <w:p w14:paraId="33CDF683" w14:textId="1A7E5C5E" w:rsidR="00EE2F9A" w:rsidRPr="000B41B7" w:rsidRDefault="00EE2F9A" w:rsidP="00E579FD">
            <w:pPr>
              <w:pStyle w:val="affffd"/>
              <w:spacing w:line="276" w:lineRule="auto"/>
            </w:pPr>
            <w:r>
              <w:t>Регистрационное удостоверение</w:t>
            </w:r>
          </w:p>
        </w:tc>
        <w:tc>
          <w:tcPr>
            <w:tcW w:w="1388" w:type="pct"/>
            <w:shd w:val="clear" w:color="auto" w:fill="auto"/>
          </w:tcPr>
          <w:p w14:paraId="7F76C5A5" w14:textId="55218E78" w:rsidR="00EE2F9A" w:rsidRPr="000B41B7" w:rsidRDefault="00EE2F9A" w:rsidP="00E579FD">
            <w:pPr>
              <w:pStyle w:val="affffd"/>
              <w:spacing w:line="276" w:lineRule="auto"/>
            </w:pPr>
            <w:r>
              <w:t>Регистрационное удостоверение автомобиля</w:t>
            </w:r>
          </w:p>
        </w:tc>
        <w:tc>
          <w:tcPr>
            <w:tcW w:w="1890" w:type="pct"/>
            <w:shd w:val="clear" w:color="auto" w:fill="auto"/>
          </w:tcPr>
          <w:p w14:paraId="7A809A93" w14:textId="77777777" w:rsidR="00EE2F9A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100 символов.</w:t>
            </w:r>
          </w:p>
          <w:p w14:paraId="0A8944C7" w14:textId="1D070CCA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4AC951E3" w14:textId="77777777" w:rsidTr="005F1F3E">
        <w:tc>
          <w:tcPr>
            <w:tcW w:w="410" w:type="pct"/>
            <w:shd w:val="clear" w:color="auto" w:fill="auto"/>
          </w:tcPr>
          <w:p w14:paraId="796B278A" w14:textId="43CC6557" w:rsidR="00EE2F9A" w:rsidRPr="000B41B7" w:rsidRDefault="00EE2F9A" w:rsidP="00E579FD">
            <w:pPr>
              <w:pStyle w:val="affffd"/>
              <w:spacing w:line="276" w:lineRule="auto"/>
            </w:pPr>
            <w:r>
              <w:t>3.9.2.</w:t>
            </w:r>
          </w:p>
        </w:tc>
        <w:tc>
          <w:tcPr>
            <w:tcW w:w="1312" w:type="pct"/>
            <w:shd w:val="clear" w:color="auto" w:fill="auto"/>
          </w:tcPr>
          <w:p w14:paraId="1ED8D870" w14:textId="4E16E28E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</w:t>
            </w:r>
          </w:p>
        </w:tc>
        <w:tc>
          <w:tcPr>
            <w:tcW w:w="1388" w:type="pct"/>
            <w:shd w:val="clear" w:color="auto" w:fill="auto"/>
          </w:tcPr>
          <w:p w14:paraId="7FF40B8A" w14:textId="3B07A69F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автомобиля</w:t>
            </w:r>
          </w:p>
        </w:tc>
        <w:tc>
          <w:tcPr>
            <w:tcW w:w="1890" w:type="pct"/>
            <w:shd w:val="clear" w:color="auto" w:fill="auto"/>
          </w:tcPr>
          <w:p w14:paraId="533F4E9A" w14:textId="1AFB247A" w:rsidR="00EE2F9A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 w:rsidR="00A552A9">
              <w:t xml:space="preserve"> г</w:t>
            </w:r>
            <w:r>
              <w:t>.</w:t>
            </w:r>
          </w:p>
          <w:p w14:paraId="07679D43" w14:textId="77777777" w:rsidR="00EE2F9A" w:rsidRDefault="00EE2F9A" w:rsidP="00E579FD">
            <w:pPr>
              <w:pStyle w:val="affffd"/>
              <w:spacing w:line="276" w:lineRule="auto"/>
            </w:pPr>
            <w:r w:rsidRPr="00EE2F9A">
              <w:t>Значение поля должно быть меньше или равно значению поля «Год ввода в эксплуатацию»</w:t>
            </w:r>
            <w:r>
              <w:t>.</w:t>
            </w:r>
          </w:p>
          <w:p w14:paraId="506B9894" w14:textId="2D08CC10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3ED4B940" w14:textId="77777777" w:rsidTr="005F1F3E">
        <w:tc>
          <w:tcPr>
            <w:tcW w:w="410" w:type="pct"/>
            <w:shd w:val="clear" w:color="auto" w:fill="auto"/>
          </w:tcPr>
          <w:p w14:paraId="7C3370AB" w14:textId="171F7DAF" w:rsidR="00EE2F9A" w:rsidRPr="000B41B7" w:rsidRDefault="00EE2F9A" w:rsidP="00E579FD">
            <w:pPr>
              <w:pStyle w:val="affffd"/>
              <w:spacing w:line="276" w:lineRule="auto"/>
            </w:pPr>
            <w:r>
              <w:t>3.9.3</w:t>
            </w:r>
          </w:p>
        </w:tc>
        <w:tc>
          <w:tcPr>
            <w:tcW w:w="1312" w:type="pct"/>
            <w:shd w:val="clear" w:color="auto" w:fill="auto"/>
          </w:tcPr>
          <w:p w14:paraId="5C765412" w14:textId="63C0A7BE" w:rsidR="00EE2F9A" w:rsidRPr="000B41B7" w:rsidRDefault="00EE2F9A" w:rsidP="00E579FD">
            <w:pPr>
              <w:pStyle w:val="affffd"/>
              <w:spacing w:line="276" w:lineRule="auto"/>
            </w:pPr>
            <w:r>
              <w:t>Год ввода в эксплуатацию</w:t>
            </w:r>
          </w:p>
        </w:tc>
        <w:tc>
          <w:tcPr>
            <w:tcW w:w="1388" w:type="pct"/>
            <w:shd w:val="clear" w:color="auto" w:fill="auto"/>
          </w:tcPr>
          <w:p w14:paraId="42840B6F" w14:textId="2A53FAB5" w:rsidR="00EE2F9A" w:rsidRPr="000B41B7" w:rsidRDefault="00EE2F9A" w:rsidP="00E579FD">
            <w:pPr>
              <w:pStyle w:val="affffd"/>
              <w:spacing w:line="276" w:lineRule="auto"/>
            </w:pPr>
            <w:r>
              <w:t>Год ввода в эксплуатацию автомобиля</w:t>
            </w:r>
          </w:p>
        </w:tc>
        <w:tc>
          <w:tcPr>
            <w:tcW w:w="1890" w:type="pct"/>
            <w:shd w:val="clear" w:color="auto" w:fill="auto"/>
          </w:tcPr>
          <w:p w14:paraId="0FA9002E" w14:textId="77777777" w:rsidR="00EE2F9A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>
              <w:t xml:space="preserve">. </w:t>
            </w:r>
            <w:r w:rsidRPr="00EE2F9A">
              <w:t>Значение поля должно быть больше или равно значению поля «Год выпуска»</w:t>
            </w:r>
            <w:r>
              <w:t>.</w:t>
            </w:r>
          </w:p>
          <w:p w14:paraId="5EB77372" w14:textId="4589488B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0D8A37B1" w14:textId="77777777" w:rsidTr="005F1F3E">
        <w:tc>
          <w:tcPr>
            <w:tcW w:w="410" w:type="pct"/>
            <w:shd w:val="clear" w:color="auto" w:fill="auto"/>
          </w:tcPr>
          <w:p w14:paraId="06671815" w14:textId="7F89983B" w:rsidR="00EE2F9A" w:rsidRDefault="00EE2F9A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312" w:type="pct"/>
            <w:shd w:val="clear" w:color="auto" w:fill="auto"/>
          </w:tcPr>
          <w:p w14:paraId="3C138AA9" w14:textId="11E0EAE0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Подключ</w:t>
            </w:r>
            <w:r>
              <w:t>е</w:t>
            </w:r>
            <w:r w:rsidRPr="00EE2F9A">
              <w:t>н к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54BB559A" w14:textId="7C9F559C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п</w:t>
            </w:r>
            <w:r w:rsidRPr="00241A65">
              <w:t>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31CFD77A" w14:textId="6244C2D1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EE2F9A" w:rsidRPr="000B41B7" w14:paraId="4293A8D8" w14:textId="77777777" w:rsidTr="005F1F3E">
        <w:tc>
          <w:tcPr>
            <w:tcW w:w="410" w:type="pct"/>
            <w:shd w:val="clear" w:color="auto" w:fill="auto"/>
          </w:tcPr>
          <w:p w14:paraId="40F5B2DF" w14:textId="28CC443F" w:rsidR="00EE2F9A" w:rsidRDefault="00EE2F9A" w:rsidP="00E579FD">
            <w:pPr>
              <w:pStyle w:val="affffd"/>
              <w:spacing w:line="276" w:lineRule="auto"/>
            </w:pPr>
            <w:r>
              <w:t>3.10.1</w:t>
            </w:r>
          </w:p>
        </w:tc>
        <w:tc>
          <w:tcPr>
            <w:tcW w:w="1312" w:type="pct"/>
            <w:shd w:val="clear" w:color="auto" w:fill="auto"/>
          </w:tcPr>
          <w:p w14:paraId="2CDBDE38" w14:textId="44B2E838" w:rsidR="00EE2F9A" w:rsidRPr="000B41B7" w:rsidRDefault="00EE2F9A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09E8CF95" w14:textId="07A43165" w:rsidR="00EE2F9A" w:rsidRPr="000B41B7" w:rsidRDefault="00EE2F9A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36CA6875" w14:textId="77777777" w:rsidR="00EE2F9A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символов.</w:t>
            </w:r>
          </w:p>
          <w:p w14:paraId="43703450" w14:textId="0E160F39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B727A7">
              <w:t>Подключен к системе “Эра-ГЛОНАСС”</w:t>
            </w:r>
            <w:r>
              <w:t>»</w:t>
            </w:r>
          </w:p>
        </w:tc>
      </w:tr>
      <w:tr w:rsidR="00EE2F9A" w:rsidRPr="000B41B7" w14:paraId="497B40E5" w14:textId="77777777" w:rsidTr="005F1F3E">
        <w:tc>
          <w:tcPr>
            <w:tcW w:w="410" w:type="pct"/>
            <w:shd w:val="clear" w:color="auto" w:fill="auto"/>
          </w:tcPr>
          <w:p w14:paraId="051EA469" w14:textId="3B9ABE47" w:rsidR="00EE2F9A" w:rsidRDefault="00EE2F9A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312" w:type="pct"/>
            <w:shd w:val="clear" w:color="auto" w:fill="auto"/>
          </w:tcPr>
          <w:p w14:paraId="03961396" w14:textId="2C3F7065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Автотранспортное средство для перевозки пациентов (сопровождающих их лиц)</w:t>
            </w:r>
          </w:p>
        </w:tc>
        <w:tc>
          <w:tcPr>
            <w:tcW w:w="1388" w:type="pct"/>
            <w:shd w:val="clear" w:color="auto" w:fill="auto"/>
          </w:tcPr>
          <w:p w14:paraId="2F7A00E3" w14:textId="7F52C975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а</w:t>
            </w:r>
            <w:r w:rsidRPr="00241A65">
              <w:t>втотранспортн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перевозки пациентов (сопровождающих их лиц)</w:t>
            </w:r>
          </w:p>
        </w:tc>
        <w:tc>
          <w:tcPr>
            <w:tcW w:w="1890" w:type="pct"/>
            <w:shd w:val="clear" w:color="auto" w:fill="auto"/>
          </w:tcPr>
          <w:p w14:paraId="7680E26C" w14:textId="26077FD9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EE2F9A" w:rsidRPr="000B41B7" w14:paraId="579DCADF" w14:textId="77777777" w:rsidTr="005F1F3E">
        <w:tc>
          <w:tcPr>
            <w:tcW w:w="410" w:type="pct"/>
            <w:shd w:val="clear" w:color="auto" w:fill="auto"/>
          </w:tcPr>
          <w:p w14:paraId="11A71D9A" w14:textId="112FDDCE" w:rsidR="00EE2F9A" w:rsidRDefault="00EE2F9A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312" w:type="pct"/>
            <w:shd w:val="clear" w:color="auto" w:fill="auto"/>
          </w:tcPr>
          <w:p w14:paraId="53274F5F" w14:textId="4B0C6866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88" w:type="pct"/>
            <w:shd w:val="clear" w:color="auto" w:fill="auto"/>
          </w:tcPr>
          <w:p w14:paraId="261CD2B8" w14:textId="08C06281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т</w:t>
            </w:r>
            <w:r w:rsidRPr="00241A65">
              <w:t>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оснащения фельдшерского здравпункта, фельдшерско-акушерского пункта</w:t>
            </w:r>
          </w:p>
        </w:tc>
        <w:tc>
          <w:tcPr>
            <w:tcW w:w="1890" w:type="pct"/>
            <w:shd w:val="clear" w:color="auto" w:fill="auto"/>
          </w:tcPr>
          <w:p w14:paraId="3ACCA334" w14:textId="578FAAF4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</w:tbl>
    <w:p w14:paraId="149AD611" w14:textId="00A300D4" w:rsidR="0069734B" w:rsidRDefault="0069734B" w:rsidP="00E579FD">
      <w:pPr>
        <w:pStyle w:val="5"/>
        <w:spacing w:line="276" w:lineRule="auto"/>
      </w:pPr>
      <w:bookmarkStart w:id="217" w:name="_Ref101048079"/>
      <w:r>
        <w:t>Просмотр записи о</w:t>
      </w:r>
      <w:r w:rsidR="00A53D67" w:rsidRPr="00A53D67">
        <w:t xml:space="preserve">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17"/>
    </w:p>
    <w:p w14:paraId="6C6E1BCC" w14:textId="02E6514F" w:rsidR="00167834" w:rsidRDefault="00167834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передвижного</w:t>
      </w:r>
      <w:r w:rsidRPr="00D63C7B">
        <w:t xml:space="preserve"> подразделени</w:t>
      </w:r>
      <w:r>
        <w:t>я (</w:t>
      </w:r>
      <w:r>
        <w:fldChar w:fldCharType="begin"/>
      </w:r>
      <w:r>
        <w:instrText xml:space="preserve"> REF _Ref98497486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51</w:t>
      </w:r>
      <w:r>
        <w:fldChar w:fldCharType="end"/>
      </w:r>
      <w:r>
        <w:t>) выберите в таблице нужную запись.</w:t>
      </w:r>
    </w:p>
    <w:p w14:paraId="572D4613" w14:textId="77777777" w:rsidR="00167834" w:rsidRDefault="00167834" w:rsidP="00E579FD">
      <w:pPr>
        <w:pStyle w:val="afffff"/>
        <w:spacing w:line="276" w:lineRule="auto"/>
      </w:pPr>
      <w:r w:rsidRPr="00F31E99">
        <w:drawing>
          <wp:inline distT="0" distB="0" distL="0" distR="0" wp14:anchorId="5F04195D" wp14:editId="3B4DF567">
            <wp:extent cx="5700160" cy="3414202"/>
            <wp:effectExtent l="19050" t="19050" r="15240" b="1524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160" cy="34142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62AC7" w14:textId="11EB4310" w:rsidR="00167834" w:rsidRDefault="00167834" w:rsidP="00E579FD">
      <w:pPr>
        <w:pStyle w:val="aff8"/>
      </w:pPr>
      <w:bookmarkStart w:id="218" w:name="_Ref9849748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51</w:t>
      </w:r>
      <w:r w:rsidR="00E37A55">
        <w:rPr>
          <w:noProof/>
        </w:rPr>
        <w:fldChar w:fldCharType="end"/>
      </w:r>
      <w:bookmarkEnd w:id="218"/>
      <w:r>
        <w:t xml:space="preserve"> – Карточка передвижного подразделения</w:t>
      </w:r>
    </w:p>
    <w:p w14:paraId="51A42927" w14:textId="56C37403" w:rsidR="00167834" w:rsidRDefault="00167834" w:rsidP="00E579FD">
      <w:pPr>
        <w:spacing w:line="276" w:lineRule="auto"/>
      </w:pPr>
      <w:r>
        <w:rPr>
          <w:lang w:eastAsia="en-US"/>
        </w:rPr>
        <w:t xml:space="preserve">Карточка содержит всю </w:t>
      </w:r>
      <w:r w:rsidR="00592CA3">
        <w:rPr>
          <w:lang w:eastAsia="en-US"/>
        </w:rPr>
        <w:t xml:space="preserve">внесенную </w:t>
      </w:r>
      <w:r>
        <w:rPr>
          <w:lang w:eastAsia="en-US"/>
        </w:rPr>
        <w:t xml:space="preserve">информацию о </w:t>
      </w:r>
      <w:r>
        <w:t xml:space="preserve">здании. </w:t>
      </w:r>
      <w:r>
        <w:rPr>
          <w:lang w:eastAsia="en-US"/>
        </w:rPr>
        <w:t xml:space="preserve">Данные представлены на </w:t>
      </w:r>
      <w:r>
        <w:t>вкладках:</w:t>
      </w:r>
    </w:p>
    <w:p w14:paraId="21CBA997" w14:textId="24015BF8" w:rsidR="00167834" w:rsidRDefault="00167834" w:rsidP="00E579FD">
      <w:pPr>
        <w:pStyle w:val="ul"/>
        <w:spacing w:line="276" w:lineRule="auto"/>
      </w:pPr>
      <w:r>
        <w:t>«Общая информация»</w:t>
      </w:r>
      <w:r w:rsidR="00DE36F1">
        <w:t>;</w:t>
      </w:r>
    </w:p>
    <w:p w14:paraId="1D35D954" w14:textId="10DF8597" w:rsidR="00167834" w:rsidRDefault="00167834" w:rsidP="00E579FD">
      <w:pPr>
        <w:pStyle w:val="ul"/>
        <w:spacing w:line="276" w:lineRule="auto"/>
      </w:pPr>
      <w:r>
        <w:t>«Посещаемые населенные пункты»</w:t>
      </w:r>
      <w:r w:rsidR="00DE36F1">
        <w:t>;</w:t>
      </w:r>
    </w:p>
    <w:p w14:paraId="35DF2C54" w14:textId="10D4116F" w:rsidR="00167834" w:rsidRPr="00491BCC" w:rsidRDefault="00167834" w:rsidP="00E579FD">
      <w:pPr>
        <w:pStyle w:val="ul"/>
        <w:spacing w:line="276" w:lineRule="auto"/>
      </w:pPr>
      <w:r>
        <w:t>«Транспортные средства».</w:t>
      </w:r>
    </w:p>
    <w:p w14:paraId="1313145C" w14:textId="32AD837A" w:rsidR="0069734B" w:rsidRDefault="0069734B" w:rsidP="00E579FD">
      <w:pPr>
        <w:pStyle w:val="5"/>
        <w:spacing w:line="276" w:lineRule="auto"/>
      </w:pPr>
      <w:bookmarkStart w:id="219" w:name="_Ref101048089"/>
      <w:r>
        <w:t xml:space="preserve">Редактирование записи о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19"/>
    </w:p>
    <w:p w14:paraId="6E7CA8F9" w14:textId="2A96FD32" w:rsidR="00167834" w:rsidRDefault="00CF754B" w:rsidP="00E579FD">
      <w:pPr>
        <w:spacing w:line="276" w:lineRule="auto"/>
      </w:pPr>
      <w:r>
        <w:t>Для редактирования записи</w:t>
      </w:r>
      <w:r w:rsidR="00167834">
        <w:t xml:space="preserve"> о</w:t>
      </w:r>
      <w:r w:rsidR="00167834" w:rsidRPr="00E9540B">
        <w:t xml:space="preserve"> </w:t>
      </w:r>
      <w:r w:rsidR="00167834">
        <w:t>передвижном подразделении:</w:t>
      </w:r>
    </w:p>
    <w:p w14:paraId="3F6B3DD6" w14:textId="77777777" w:rsidR="00167834" w:rsidRDefault="00167834" w:rsidP="001E4B18">
      <w:pPr>
        <w:pStyle w:val="ol"/>
        <w:numPr>
          <w:ilvl w:val="0"/>
          <w:numId w:val="45"/>
        </w:numPr>
        <w:spacing w:line="276" w:lineRule="auto"/>
      </w:pPr>
      <w:r>
        <w:t>Откройте запись для редактирования одним из способов:</w:t>
      </w:r>
    </w:p>
    <w:p w14:paraId="10300B71" w14:textId="7950B73B" w:rsidR="00167834" w:rsidRDefault="0016783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C566C53" wp14:editId="7A868C5B">
            <wp:extent cx="220999" cy="243861"/>
            <wp:effectExtent l="19050" t="19050" r="26670" b="2286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DE36F1">
        <w:t>;</w:t>
      </w:r>
    </w:p>
    <w:p w14:paraId="1E33B995" w14:textId="77777777" w:rsidR="00167834" w:rsidRDefault="00167834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передвижного подразделения нажмите кнопку «Редактировать».</w:t>
      </w:r>
    </w:p>
    <w:p w14:paraId="41634034" w14:textId="77777777" w:rsidR="00167834" w:rsidRDefault="00167834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уемое</w:t>
      </w:r>
      <w:r w:rsidRPr="00737736">
        <w:rPr>
          <w:bCs/>
        </w:rPr>
        <w:t xml:space="preserve"> </w:t>
      </w:r>
      <w:r>
        <w:t>передвижное подразделение».</w:t>
      </w:r>
    </w:p>
    <w:p w14:paraId="17A2D1C7" w14:textId="77777777" w:rsidR="00167834" w:rsidRDefault="00167834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УКЭП).</w:t>
      </w:r>
    </w:p>
    <w:p w14:paraId="5E00BA27" w14:textId="4AC39FFB" w:rsidR="0069734B" w:rsidRDefault="0069734B" w:rsidP="00E579FD">
      <w:pPr>
        <w:pStyle w:val="5"/>
        <w:spacing w:line="276" w:lineRule="auto"/>
      </w:pPr>
      <w:bookmarkStart w:id="220" w:name="_Ref101048096"/>
      <w:r>
        <w:t xml:space="preserve">Удаление записи о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20"/>
    </w:p>
    <w:p w14:paraId="46660AEC" w14:textId="65937376" w:rsidR="00167834" w:rsidRDefault="00CF754B" w:rsidP="00E579FD">
      <w:pPr>
        <w:keepNext/>
        <w:spacing w:line="276" w:lineRule="auto"/>
      </w:pPr>
      <w:r>
        <w:t xml:space="preserve">Для удаления записи </w:t>
      </w:r>
      <w:r w:rsidR="00167834">
        <w:t>о</w:t>
      </w:r>
      <w:r w:rsidR="00167834" w:rsidRPr="00E9540B">
        <w:t xml:space="preserve"> </w:t>
      </w:r>
      <w:r w:rsidR="00167834">
        <w:t>передвижном подразделении:</w:t>
      </w:r>
    </w:p>
    <w:p w14:paraId="53BDC9FD" w14:textId="77777777" w:rsidR="00167834" w:rsidRDefault="00167834" w:rsidP="001E4B18">
      <w:pPr>
        <w:pStyle w:val="ol"/>
        <w:keepNext/>
        <w:numPr>
          <w:ilvl w:val="0"/>
          <w:numId w:val="46"/>
        </w:numPr>
        <w:spacing w:line="276" w:lineRule="auto"/>
      </w:pPr>
      <w:r>
        <w:t>Выберите запись для удаления одним из способов:</w:t>
      </w:r>
    </w:p>
    <w:p w14:paraId="32FAC8FA" w14:textId="4D8270EE" w:rsidR="00167834" w:rsidRDefault="0016783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20E17F5" wp14:editId="31B9F98E">
            <wp:extent cx="220999" cy="243861"/>
            <wp:effectExtent l="19050" t="19050" r="26670" b="2286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DE36F1">
        <w:t>;</w:t>
      </w:r>
    </w:p>
    <w:p w14:paraId="59FCDF08" w14:textId="77777777" w:rsidR="00167834" w:rsidRDefault="00167834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передвижного подразделения нажмите кнопку «Удалить».</w:t>
      </w:r>
    </w:p>
    <w:p w14:paraId="5505294B" w14:textId="6DBDC151" w:rsidR="00167834" w:rsidRDefault="00167834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22540795" w14:textId="2160F4F5" w:rsidR="00F9022A" w:rsidRDefault="00F9022A" w:rsidP="003D74C4">
      <w:pPr>
        <w:pStyle w:val="40"/>
      </w:pPr>
      <w:bookmarkStart w:id="221" w:name="_Ref90301806"/>
      <w:r w:rsidRPr="000B41B7">
        <w:t>Ввод сведений о врачебн</w:t>
      </w:r>
      <w:r>
        <w:t>ых</w:t>
      </w:r>
      <w:r w:rsidRPr="000B41B7">
        <w:t xml:space="preserve"> участк</w:t>
      </w:r>
      <w:r>
        <w:t>ах</w:t>
      </w:r>
      <w:bookmarkEnd w:id="211"/>
      <w:bookmarkEnd w:id="221"/>
    </w:p>
    <w:p w14:paraId="29BE7794" w14:textId="0CF497AF" w:rsidR="002B0F3C" w:rsidRDefault="002B0F3C" w:rsidP="002B0F3C">
      <w:pPr>
        <w:pStyle w:val="ol"/>
        <w:numPr>
          <w:ilvl w:val="0"/>
          <w:numId w:val="0"/>
        </w:numPr>
        <w:spacing w:line="276" w:lineRule="auto"/>
        <w:ind w:firstLine="709"/>
      </w:pPr>
      <w:r w:rsidRPr="00720817">
        <w:t>Раздел заполняется только организаци</w:t>
      </w:r>
      <w:r w:rsidR="009B036F" w:rsidRPr="00720817">
        <w:t xml:space="preserve">ями, </w:t>
      </w:r>
      <w:r w:rsidR="00DD713D" w:rsidRPr="00720817">
        <w:t>работающими по т</w:t>
      </w:r>
      <w:r w:rsidR="009B036F" w:rsidRPr="00720817">
        <w:t>ерриториально-участков</w:t>
      </w:r>
      <w:r w:rsidR="00DD713D" w:rsidRPr="00720817">
        <w:t xml:space="preserve">ому </w:t>
      </w:r>
      <w:r w:rsidR="009B036F" w:rsidRPr="00720817">
        <w:t>принцип</w:t>
      </w:r>
      <w:r w:rsidR="00DD713D" w:rsidRPr="00720817">
        <w:t>у</w:t>
      </w:r>
      <w:r w:rsidR="009B036F" w:rsidRPr="00720817">
        <w:t xml:space="preserve"> организации оказания первичной медико-санитарной помощи</w:t>
      </w:r>
      <w:r w:rsidRPr="00720817">
        <w:t>.</w:t>
      </w:r>
    </w:p>
    <w:p w14:paraId="56F98C19" w14:textId="5B26CF19" w:rsidR="00FB137F" w:rsidRDefault="00FB137F" w:rsidP="00E579FD">
      <w:pPr>
        <w:pStyle w:val="5"/>
        <w:spacing w:line="276" w:lineRule="auto"/>
      </w:pPr>
      <w:r>
        <w:t>Просмотр списка врачебных участков</w:t>
      </w:r>
    </w:p>
    <w:p w14:paraId="103488B3" w14:textId="0D2039FF" w:rsidR="00942F9A" w:rsidRDefault="00705701" w:rsidP="00E579FD">
      <w:pPr>
        <w:spacing w:line="276" w:lineRule="auto"/>
      </w:pPr>
      <w:r>
        <w:t>Управление сведениями о врачебных участках медицинской организации производится в разделе «Врачебные участки» карточки медицинской организации</w:t>
      </w:r>
      <w:r w:rsidR="0086192A" w:rsidRPr="0086192A">
        <w:t xml:space="preserve"> </w:t>
      </w:r>
      <w:r w:rsidR="00942F9A" w:rsidRPr="000B41B7">
        <w:t>(</w:t>
      </w:r>
      <w:r w:rsidR="008C7174">
        <w:fldChar w:fldCharType="begin"/>
      </w:r>
      <w:r w:rsidR="008C7174">
        <w:instrText xml:space="preserve"> REF _Ref100096034 \h </w:instrText>
      </w:r>
      <w:r w:rsidR="008C7174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52</w:t>
      </w:r>
      <w:r w:rsidR="008C7174">
        <w:fldChar w:fldCharType="end"/>
      </w:r>
      <w:r w:rsidR="00942F9A" w:rsidRPr="000B41B7">
        <w:t>)</w:t>
      </w:r>
      <w:r w:rsidR="00942F9A">
        <w:t>.</w:t>
      </w:r>
    </w:p>
    <w:p w14:paraId="4A6CF000" w14:textId="77777777" w:rsidR="00942F9A" w:rsidRPr="000B41B7" w:rsidRDefault="00942F9A" w:rsidP="00E579FD">
      <w:pPr>
        <w:pStyle w:val="afffff"/>
        <w:spacing w:line="276" w:lineRule="auto"/>
      </w:pPr>
      <w:r w:rsidRPr="003B4AF4">
        <w:drawing>
          <wp:inline distT="0" distB="0" distL="0" distR="0" wp14:anchorId="586CCFA3" wp14:editId="3C0D444F">
            <wp:extent cx="5940000" cy="3828949"/>
            <wp:effectExtent l="19050" t="19050" r="22860" b="196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4019F3" w14:textId="12FD1D2E" w:rsidR="00942F9A" w:rsidRDefault="00942F9A" w:rsidP="00E00C82">
      <w:pPr>
        <w:pStyle w:val="afffff3"/>
      </w:pPr>
      <w:bookmarkStart w:id="222" w:name="_Ref100096034"/>
      <w:r w:rsidRPr="000B41B7">
        <w:t>Рисунок</w:t>
      </w:r>
      <w:r w:rsidR="0027293A"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52</w:t>
      </w:r>
      <w:r w:rsidR="00E37A55">
        <w:rPr>
          <w:noProof/>
        </w:rPr>
        <w:fldChar w:fldCharType="end"/>
      </w:r>
      <w:bookmarkEnd w:id="222"/>
      <w:r w:rsidRPr="000B41B7">
        <w:t xml:space="preserve"> – </w:t>
      </w:r>
      <w:r>
        <w:t>Раздел «В</w:t>
      </w:r>
      <w:r w:rsidRPr="000B41B7">
        <w:t>рачебн</w:t>
      </w:r>
      <w:r>
        <w:t>ые</w:t>
      </w:r>
      <w:r w:rsidRPr="000B41B7">
        <w:t xml:space="preserve"> участк</w:t>
      </w:r>
      <w:r>
        <w:t>и»</w:t>
      </w:r>
    </w:p>
    <w:p w14:paraId="463052F9" w14:textId="77777777" w:rsidR="00942F9A" w:rsidRDefault="00942F9A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469C064" w14:textId="38D2C6FD" w:rsidR="00942F9A" w:rsidRDefault="00942F9A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врачебных участков выбранной организации</w:t>
      </w:r>
      <w:r w:rsidR="00491BCC">
        <w:t xml:space="preserve"> (1)</w:t>
      </w:r>
      <w:r>
        <w:t>. В таблице доступна сортировка списка по возрастанию или убыванию параметров в выбранном столбце.</w:t>
      </w:r>
      <w:r w:rsidR="00491BCC">
        <w:t xml:space="preserve"> </w:t>
      </w:r>
      <w:r>
        <w:t>Таблица содержит столбцы:</w:t>
      </w:r>
    </w:p>
    <w:p w14:paraId="4806B88F" w14:textId="52932B4B" w:rsidR="00942F9A" w:rsidRDefault="00942F9A" w:rsidP="00E579FD">
      <w:pPr>
        <w:pStyle w:val="ultab"/>
        <w:spacing w:line="276" w:lineRule="auto"/>
        <w:ind w:left="1701" w:hanging="425"/>
      </w:pPr>
      <w:r>
        <w:t>«Участок».</w:t>
      </w:r>
      <w:r w:rsidR="00FB137F">
        <w:t xml:space="preserve"> По нажатию на название участка открывается карточка врачебного участка (</w:t>
      </w:r>
      <w:r w:rsidR="00491BCC">
        <w:fldChar w:fldCharType="begin"/>
      </w:r>
      <w:r w:rsidR="00491BCC">
        <w:instrText xml:space="preserve"> REF _Ref100052224 \r \h </w:instrText>
      </w:r>
      <w:r w:rsidR="00491BCC">
        <w:fldChar w:fldCharType="separate"/>
      </w:r>
      <w:r w:rsidR="003814B9">
        <w:t>4.3.1.7.3</w:t>
      </w:r>
      <w:r w:rsidR="00491BCC">
        <w:fldChar w:fldCharType="end"/>
      </w:r>
      <w:r w:rsidR="00A41456">
        <w:t xml:space="preserve"> настоящего документа</w:t>
      </w:r>
      <w:r w:rsidR="00FB137F">
        <w:t>)</w:t>
      </w:r>
      <w:r w:rsidR="00A41456">
        <w:t>;</w:t>
      </w:r>
    </w:p>
    <w:p w14:paraId="44E325EF" w14:textId="167807D3" w:rsidR="00942F9A" w:rsidRDefault="00942F9A" w:rsidP="00E579FD">
      <w:pPr>
        <w:pStyle w:val="ultab"/>
        <w:spacing w:line="276" w:lineRule="auto"/>
        <w:ind w:left="1701" w:hanging="425"/>
      </w:pPr>
      <w:r>
        <w:t>«Тип участка»</w:t>
      </w:r>
      <w:r w:rsidR="00A41456">
        <w:t>;</w:t>
      </w:r>
    </w:p>
    <w:p w14:paraId="59330F73" w14:textId="093E86F9" w:rsidR="00942F9A" w:rsidRDefault="00942F9A" w:rsidP="00E579FD">
      <w:pPr>
        <w:pStyle w:val="ultab"/>
        <w:spacing w:line="276" w:lineRule="auto"/>
        <w:ind w:left="1701" w:hanging="425"/>
      </w:pPr>
      <w:r>
        <w:t>«Дата формирования»</w:t>
      </w:r>
      <w:r w:rsidR="00A41456">
        <w:t>;</w:t>
      </w:r>
    </w:p>
    <w:p w14:paraId="16E48F83" w14:textId="4F541E2A" w:rsidR="00942F9A" w:rsidRDefault="00942F9A" w:rsidP="00E579FD">
      <w:pPr>
        <w:pStyle w:val="ultab"/>
        <w:spacing w:line="276" w:lineRule="auto"/>
        <w:ind w:left="1701" w:hanging="425"/>
      </w:pPr>
      <w:r>
        <w:t>«Категория населения»</w:t>
      </w:r>
      <w:r w:rsidR="00A41456">
        <w:t>;</w:t>
      </w:r>
    </w:p>
    <w:p w14:paraId="59625B2C" w14:textId="111E6871" w:rsidR="00942F9A" w:rsidRDefault="00942F9A" w:rsidP="00E579FD">
      <w:pPr>
        <w:pStyle w:val="ultab"/>
        <w:spacing w:line="276" w:lineRule="auto"/>
        <w:ind w:left="1701" w:hanging="425"/>
      </w:pPr>
      <w:r>
        <w:t>«Прикреплено»</w:t>
      </w:r>
      <w:r w:rsidR="00A41456">
        <w:t>;</w:t>
      </w:r>
    </w:p>
    <w:p w14:paraId="14834D25" w14:textId="1EC97FA3" w:rsidR="00842A05" w:rsidRDefault="00842A05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1A05287D" wp14:editId="52EF07F8">
            <wp:extent cx="220999" cy="243861"/>
            <wp:effectExtent l="19050" t="19050" r="26670" b="2286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3325D2B" w14:textId="588138BA" w:rsidR="00842A05" w:rsidRDefault="00842A05" w:rsidP="00E579FD">
      <w:pPr>
        <w:pStyle w:val="ultab2"/>
        <w:spacing w:line="276" w:lineRule="auto"/>
      </w:pPr>
      <w:r>
        <w:t>«Редактировать»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_Ref100052234 \r \h </w:instrText>
      </w:r>
      <w:r w:rsidR="00491BCC">
        <w:fldChar w:fldCharType="separate"/>
      </w:r>
      <w:r w:rsidR="003814B9">
        <w:t>4.3.1.7.4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2428A2FD" w14:textId="34580AB5" w:rsidR="00842A05" w:rsidRDefault="00842A05" w:rsidP="00E579FD">
      <w:pPr>
        <w:pStyle w:val="ultab2"/>
        <w:spacing w:line="276" w:lineRule="auto"/>
      </w:pPr>
      <w:r>
        <w:t>«Удалить»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_Ref100052241 \r \h </w:instrText>
      </w:r>
      <w:r w:rsidR="00491BCC">
        <w:fldChar w:fldCharType="separate"/>
      </w:r>
      <w:r w:rsidR="003814B9">
        <w:t>4.3.1.7.6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60E703D8" w14:textId="02A89A7D" w:rsidR="00491BCC" w:rsidRDefault="00491BCC" w:rsidP="00E579FD">
      <w:pPr>
        <w:pStyle w:val="ul"/>
        <w:spacing w:line="276" w:lineRule="auto"/>
      </w:pPr>
      <w:r>
        <w:t>кнопки управления (2):</w:t>
      </w:r>
    </w:p>
    <w:p w14:paraId="2D5084DF" w14:textId="764EE5D2" w:rsidR="00942F9A" w:rsidRDefault="00942F9A" w:rsidP="00E579FD">
      <w:pPr>
        <w:pStyle w:val="ultab"/>
        <w:spacing w:line="276" w:lineRule="auto"/>
        <w:ind w:left="1701" w:hanging="425"/>
      </w:pPr>
      <w:r>
        <w:t xml:space="preserve">кнопка «Добавить» для </w:t>
      </w:r>
      <w:r w:rsidR="0014380D">
        <w:t>создания</w:t>
      </w:r>
      <w:r>
        <w:t xml:space="preserve"> новой записи</w:t>
      </w:r>
      <w:r w:rsidR="00FB137F">
        <w:t xml:space="preserve">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_Ref100052224 \r \h </w:instrText>
      </w:r>
      <w:r w:rsidR="00491BCC">
        <w:fldChar w:fldCharType="separate"/>
      </w:r>
      <w:r w:rsidR="003814B9">
        <w:t>4.3.1.7.3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B137F">
        <w:t>)</w:t>
      </w:r>
      <w:r w:rsidR="00A41456">
        <w:t>;</w:t>
      </w:r>
    </w:p>
    <w:p w14:paraId="05062958" w14:textId="5AB3A9A7" w:rsidR="00942F9A" w:rsidRDefault="00942F9A" w:rsidP="00E579FD">
      <w:pPr>
        <w:pStyle w:val="ultab"/>
        <w:spacing w:line="276" w:lineRule="auto"/>
        <w:ind w:left="1701" w:hanging="425"/>
      </w:pPr>
      <w:r>
        <w:t>кнопка «Фильтры» для фильтрации данных в таблице по статусу участка</w:t>
      </w:r>
      <w:r w:rsidR="00FB137F">
        <w:t xml:space="preserve">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_Ref100052201 \r \h </w:instrText>
      </w:r>
      <w:r w:rsidR="00491BCC">
        <w:fldChar w:fldCharType="separate"/>
      </w:r>
      <w:r w:rsidR="003814B9">
        <w:t>4.3.1.7.2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B137F">
        <w:t>)</w:t>
      </w:r>
      <w:r>
        <w:t>.</w:t>
      </w:r>
    </w:p>
    <w:p w14:paraId="22636DA7" w14:textId="7427D204" w:rsidR="00FB137F" w:rsidRDefault="00FB137F" w:rsidP="00E579FD">
      <w:pPr>
        <w:pStyle w:val="5"/>
        <w:spacing w:line="276" w:lineRule="auto"/>
      </w:pPr>
      <w:bookmarkStart w:id="223" w:name="_Ref100052201"/>
      <w:r>
        <w:t>Фильтрация списка врачебных участков</w:t>
      </w:r>
      <w:bookmarkEnd w:id="223"/>
    </w:p>
    <w:p w14:paraId="51E993FE" w14:textId="77777777" w:rsidR="00491BCC" w:rsidRDefault="00491BCC" w:rsidP="00E579FD">
      <w:pPr>
        <w:spacing w:line="276" w:lineRule="auto"/>
      </w:pPr>
      <w:r>
        <w:t>Для раздела предусмотрена фильтрация отображаемого списка врачебных участков по статусу участка. Возможные значения:</w:t>
      </w:r>
    </w:p>
    <w:p w14:paraId="22DEC857" w14:textId="285DA2B6" w:rsidR="00491BCC" w:rsidRDefault="00491BCC" w:rsidP="00E579FD">
      <w:pPr>
        <w:pStyle w:val="ul"/>
        <w:spacing w:line="276" w:lineRule="auto"/>
      </w:pPr>
      <w:r>
        <w:t>«Действующий»</w:t>
      </w:r>
      <w:r w:rsidR="00B374F2">
        <w:t>;</w:t>
      </w:r>
    </w:p>
    <w:p w14:paraId="16C8BBA9" w14:textId="0BEDBB93" w:rsidR="00491BCC" w:rsidRDefault="00491BCC" w:rsidP="00E579FD">
      <w:pPr>
        <w:pStyle w:val="ul"/>
        <w:spacing w:line="276" w:lineRule="auto"/>
      </w:pPr>
      <w:r>
        <w:t>«Упраздненный».</w:t>
      </w:r>
    </w:p>
    <w:p w14:paraId="28135B98" w14:textId="02EE6373" w:rsidR="00491BCC" w:rsidRDefault="00061543" w:rsidP="00E579FD">
      <w:pPr>
        <w:spacing w:line="276" w:lineRule="auto"/>
      </w:pPr>
      <w:r>
        <w:t xml:space="preserve">Для </w:t>
      </w:r>
      <w:r w:rsidR="00491BCC">
        <w:t>фильтраци</w:t>
      </w:r>
      <w:r>
        <w:t>и</w:t>
      </w:r>
      <w:r w:rsidR="00491BCC">
        <w:t xml:space="preserve"> списка:</w:t>
      </w:r>
    </w:p>
    <w:p w14:paraId="632070F8" w14:textId="638608E6" w:rsidR="00491BCC" w:rsidRDefault="00491BCC" w:rsidP="001E4B18">
      <w:pPr>
        <w:pStyle w:val="ol"/>
        <w:numPr>
          <w:ilvl w:val="0"/>
          <w:numId w:val="27"/>
        </w:numPr>
        <w:spacing w:line="276" w:lineRule="auto"/>
      </w:pPr>
      <w:r>
        <w:t>Нажмите кнопку «Фильтры» (</w:t>
      </w:r>
      <w:r>
        <w:fldChar w:fldCharType="begin"/>
      </w:r>
      <w:r>
        <w:instrText xml:space="preserve"> REF _Ref100052784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53</w:t>
      </w:r>
      <w:r>
        <w:fldChar w:fldCharType="end"/>
      </w:r>
      <w:r>
        <w:t xml:space="preserve">). </w:t>
      </w:r>
    </w:p>
    <w:p w14:paraId="7ED50F47" w14:textId="77777777" w:rsidR="00491BCC" w:rsidRPr="000B41B7" w:rsidRDefault="00491BCC" w:rsidP="00E579FD">
      <w:pPr>
        <w:pStyle w:val="afffff"/>
        <w:spacing w:line="276" w:lineRule="auto"/>
      </w:pPr>
      <w:r w:rsidRPr="003B4AF4">
        <w:drawing>
          <wp:inline distT="0" distB="0" distL="0" distR="0" wp14:anchorId="0600F5B4" wp14:editId="2BA93A39">
            <wp:extent cx="5940000" cy="3728726"/>
            <wp:effectExtent l="19050" t="19050" r="22860" b="2413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287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B80E14" w14:textId="1E9FB828" w:rsidR="00491BCC" w:rsidRDefault="00491BCC" w:rsidP="00E00C82">
      <w:pPr>
        <w:pStyle w:val="afffff3"/>
      </w:pPr>
      <w:bookmarkStart w:id="224" w:name="_Ref100052784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53</w:t>
      </w:r>
      <w:r w:rsidR="00E37A55">
        <w:rPr>
          <w:noProof/>
        </w:rPr>
        <w:fldChar w:fldCharType="end"/>
      </w:r>
      <w:bookmarkEnd w:id="224"/>
      <w:r w:rsidRPr="000B41B7">
        <w:t xml:space="preserve"> – </w:t>
      </w:r>
      <w:r>
        <w:t>Фильтрация врачебных участков</w:t>
      </w:r>
    </w:p>
    <w:p w14:paraId="4211C7F5" w14:textId="38799FEC" w:rsidR="00491BCC" w:rsidRDefault="00491BCC" w:rsidP="001E4B18">
      <w:pPr>
        <w:pStyle w:val="ol"/>
        <w:numPr>
          <w:ilvl w:val="0"/>
          <w:numId w:val="27"/>
        </w:numPr>
        <w:spacing w:line="276" w:lineRule="auto"/>
      </w:pPr>
      <w:r>
        <w:t xml:space="preserve">В открывшемся меню установите флаги напротив нужных значений статусов врачебных участков. </w:t>
      </w:r>
    </w:p>
    <w:p w14:paraId="6E9AD01A" w14:textId="5809F400" w:rsidR="00491BCC" w:rsidRDefault="00491BCC" w:rsidP="001E4B18">
      <w:pPr>
        <w:pStyle w:val="ol"/>
        <w:spacing w:line="276" w:lineRule="auto"/>
      </w:pPr>
      <w:r>
        <w:t xml:space="preserve">Отфильтрованный список будет отображен </w:t>
      </w:r>
      <w:r w:rsidR="001171A3">
        <w:t>на</w:t>
      </w:r>
      <w:r>
        <w:t xml:space="preserve"> страниц</w:t>
      </w:r>
      <w:r w:rsidR="001171A3">
        <w:t>е</w:t>
      </w:r>
      <w:r>
        <w:t xml:space="preserve">. </w:t>
      </w:r>
    </w:p>
    <w:p w14:paraId="670F2CEE" w14:textId="213563D9" w:rsidR="00FB137F" w:rsidRDefault="00FB137F" w:rsidP="00E579FD">
      <w:pPr>
        <w:pStyle w:val="5"/>
        <w:spacing w:line="276" w:lineRule="auto"/>
      </w:pPr>
      <w:bookmarkStart w:id="225" w:name="_Ref100052224"/>
      <w:r>
        <w:t>Добавление записи о врачебном участке</w:t>
      </w:r>
      <w:bookmarkEnd w:id="225"/>
    </w:p>
    <w:p w14:paraId="78449FB3" w14:textId="2218FD89" w:rsidR="00491BCC" w:rsidRDefault="00061543" w:rsidP="00E579FD">
      <w:pPr>
        <w:spacing w:line="276" w:lineRule="auto"/>
      </w:pPr>
      <w:r>
        <w:t>Для добавления записи</w:t>
      </w:r>
      <w:r w:rsidR="00491BCC" w:rsidRPr="000B41B7">
        <w:t xml:space="preserve"> о</w:t>
      </w:r>
      <w:r w:rsidR="00491BCC" w:rsidRPr="00D1253C">
        <w:t xml:space="preserve"> </w:t>
      </w:r>
      <w:r w:rsidR="00491BCC" w:rsidRPr="000B41B7">
        <w:t>врачебн</w:t>
      </w:r>
      <w:r w:rsidR="00491BCC">
        <w:t>ом</w:t>
      </w:r>
      <w:r w:rsidR="00491BCC" w:rsidRPr="000B41B7">
        <w:t xml:space="preserve"> участк</w:t>
      </w:r>
      <w:r w:rsidR="00491BCC">
        <w:t>е</w:t>
      </w:r>
      <w:r w:rsidR="00491BCC" w:rsidRPr="000B41B7">
        <w:t xml:space="preserve"> медицинской организации</w:t>
      </w:r>
      <w:r w:rsidR="00491BCC">
        <w:t>:</w:t>
      </w:r>
    </w:p>
    <w:p w14:paraId="61EE5FE5" w14:textId="7C9C6AFA" w:rsidR="00491BCC" w:rsidRDefault="00491BCC" w:rsidP="001E4B18">
      <w:pPr>
        <w:pStyle w:val="ol"/>
        <w:numPr>
          <w:ilvl w:val="0"/>
          <w:numId w:val="28"/>
        </w:numPr>
        <w:spacing w:line="276" w:lineRule="auto"/>
      </w:pPr>
      <w:r>
        <w:t>В разделе «Врачебные участки» нажмите кнопку «Добавить». Откроется форма «Новый врачебный участок» (</w:t>
      </w:r>
      <w:r>
        <w:fldChar w:fldCharType="begin"/>
      </w:r>
      <w:r>
        <w:instrText xml:space="preserve"> REF _Ref96297687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54</w:t>
      </w:r>
      <w:r>
        <w:fldChar w:fldCharType="end"/>
      </w:r>
      <w:r>
        <w:t>).</w:t>
      </w:r>
    </w:p>
    <w:p w14:paraId="10E1C436" w14:textId="77777777" w:rsidR="00491BCC" w:rsidRDefault="00491BCC" w:rsidP="00E579FD">
      <w:pPr>
        <w:pStyle w:val="afffff"/>
        <w:spacing w:line="276" w:lineRule="auto"/>
      </w:pPr>
      <w:r w:rsidRPr="00F31E99">
        <w:drawing>
          <wp:inline distT="0" distB="0" distL="0" distR="0" wp14:anchorId="17845BBA" wp14:editId="4BBFAD49">
            <wp:extent cx="5939684" cy="3360420"/>
            <wp:effectExtent l="19050" t="19050" r="23495" b="1143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40"/>
                    <a:stretch/>
                  </pic:blipFill>
                  <pic:spPr bwMode="auto">
                    <a:xfrm>
                      <a:off x="0" y="0"/>
                      <a:ext cx="5940000" cy="336059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1144C" w14:textId="48B426C0" w:rsidR="00491BCC" w:rsidRDefault="00491BCC" w:rsidP="00E579FD">
      <w:pPr>
        <w:pStyle w:val="aff8"/>
      </w:pPr>
      <w:bookmarkStart w:id="226" w:name="_Ref9629768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54</w:t>
      </w:r>
      <w:r w:rsidR="00E37A55">
        <w:rPr>
          <w:noProof/>
        </w:rPr>
        <w:fldChar w:fldCharType="end"/>
      </w:r>
      <w:bookmarkEnd w:id="226"/>
      <w:r>
        <w:t xml:space="preserve"> – Новый врачебный участок</w:t>
      </w:r>
    </w:p>
    <w:p w14:paraId="6272F33C" w14:textId="44650CD7" w:rsidR="004C086D" w:rsidRDefault="00491BCC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</w:t>
      </w:r>
      <w:r w:rsidR="00A41456">
        <w:t>:</w:t>
      </w:r>
    </w:p>
    <w:p w14:paraId="2B5A8EB3" w14:textId="0DE708E4" w:rsidR="004C086D" w:rsidRDefault="004C086D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A41456">
        <w:t>;</w:t>
      </w:r>
    </w:p>
    <w:p w14:paraId="309A24C4" w14:textId="6A06E894" w:rsidR="004C086D" w:rsidRDefault="004C086D" w:rsidP="00E579FD">
      <w:pPr>
        <w:pStyle w:val="ultab"/>
        <w:spacing w:line="276" w:lineRule="auto"/>
        <w:ind w:left="1701" w:hanging="425"/>
      </w:pPr>
      <w:r>
        <w:t>«Участковые врачи и фельдшеры»</w:t>
      </w:r>
      <w:r w:rsidR="00A41456">
        <w:t>;</w:t>
      </w:r>
    </w:p>
    <w:p w14:paraId="3C3FB76B" w14:textId="4C5BC835" w:rsidR="004C086D" w:rsidRDefault="004C086D" w:rsidP="00E579FD">
      <w:pPr>
        <w:pStyle w:val="ultab"/>
        <w:spacing w:line="276" w:lineRule="auto"/>
        <w:ind w:left="1701" w:hanging="425"/>
      </w:pPr>
      <w:r>
        <w:t>«Адреса обслуживания».</w:t>
      </w:r>
    </w:p>
    <w:p w14:paraId="35E488CB" w14:textId="0834297F" w:rsidR="00491BCC" w:rsidRDefault="00491BCC" w:rsidP="00E579FD">
      <w:pPr>
        <w:pStyle w:val="ol"/>
        <w:numPr>
          <w:ilvl w:val="0"/>
          <w:numId w:val="0"/>
        </w:numPr>
        <w:spacing w:line="276" w:lineRule="auto"/>
        <w:ind w:left="709" w:firstLine="425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4C086D">
        <w:fldChar w:fldCharType="begin"/>
      </w:r>
      <w:r w:rsidR="004C086D">
        <w:instrText xml:space="preserve"> REF _Ref100593192 \h </w:instrText>
      </w:r>
      <w:r w:rsidR="004C086D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11</w:t>
      </w:r>
      <w:r w:rsidR="004C086D">
        <w:fldChar w:fldCharType="end"/>
      </w:r>
      <w:r w:rsidRPr="000B41B7">
        <w:t>)</w:t>
      </w:r>
      <w:r w:rsidR="000F2830">
        <w:t>.</w:t>
      </w:r>
    </w:p>
    <w:p w14:paraId="1B609DC7" w14:textId="1AA61A31" w:rsidR="00491BCC" w:rsidRDefault="00491BCC" w:rsidP="001E4B18">
      <w:pPr>
        <w:pStyle w:val="ol"/>
        <w:spacing w:line="276" w:lineRule="auto"/>
      </w:pPr>
      <w:r>
        <w:t>В блоке «</w:t>
      </w:r>
      <w:r w:rsidRPr="00B50774">
        <w:t>Участковые врачи и фельдшеры</w:t>
      </w:r>
      <w:r>
        <w:t>» нажмите «Добавить». Откроется окно «</w:t>
      </w:r>
      <w:r w:rsidRPr="00E1604E">
        <w:t>Новый участковый врач/фельдшер</w:t>
      </w:r>
      <w:r>
        <w:t>» (</w:t>
      </w:r>
      <w:r>
        <w:fldChar w:fldCharType="begin"/>
      </w:r>
      <w:r>
        <w:instrText xml:space="preserve"> REF _Ref99406278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55</w:t>
      </w:r>
      <w:r>
        <w:fldChar w:fldCharType="end"/>
      </w:r>
      <w:r>
        <w:t>).</w:t>
      </w:r>
    </w:p>
    <w:p w14:paraId="6491A073" w14:textId="77777777" w:rsidR="00491BCC" w:rsidRDefault="00491BCC" w:rsidP="00E579FD">
      <w:pPr>
        <w:pStyle w:val="afffff"/>
        <w:spacing w:line="276" w:lineRule="auto"/>
      </w:pPr>
      <w:r>
        <w:drawing>
          <wp:inline distT="0" distB="0" distL="0" distR="0" wp14:anchorId="1367A4A3" wp14:editId="747A775D">
            <wp:extent cx="4026395" cy="2819152"/>
            <wp:effectExtent l="19050" t="19050" r="12700" b="196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033716" cy="28242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C54EB8" w14:textId="288A80EA" w:rsidR="00491BCC" w:rsidRDefault="00491BCC" w:rsidP="00E579FD">
      <w:pPr>
        <w:pStyle w:val="aff8"/>
      </w:pPr>
      <w:bookmarkStart w:id="227" w:name="_Ref9940627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55</w:t>
      </w:r>
      <w:r w:rsidR="00E37A55">
        <w:rPr>
          <w:noProof/>
        </w:rPr>
        <w:fldChar w:fldCharType="end"/>
      </w:r>
      <w:bookmarkEnd w:id="227"/>
      <w:r>
        <w:t xml:space="preserve"> – </w:t>
      </w:r>
      <w:r w:rsidRPr="00E1604E">
        <w:t>Новый участковый врач/фельдшер</w:t>
      </w:r>
    </w:p>
    <w:p w14:paraId="4969B4BF" w14:textId="4ED13918" w:rsidR="00491BCC" w:rsidRDefault="00491BCC" w:rsidP="001E4B18">
      <w:pPr>
        <w:pStyle w:val="ol"/>
        <w:spacing w:line="276" w:lineRule="auto"/>
      </w:pPr>
      <w:r>
        <w:t>В окне заполните все поля.</w:t>
      </w:r>
    </w:p>
    <w:p w14:paraId="4B882C21" w14:textId="3681FBEB" w:rsidR="006A3624" w:rsidRDefault="006A3624" w:rsidP="001E4B18">
      <w:pPr>
        <w:pStyle w:val="ol"/>
        <w:spacing w:line="276" w:lineRule="auto"/>
      </w:pPr>
      <w:r>
        <w:t>Для поиска сотрудника нажмите на поле «ФИО сотрудника». Откроется форма «Выбор медицинского сотрудника» (</w:t>
      </w:r>
      <w:r>
        <w:fldChar w:fldCharType="begin"/>
      </w:r>
      <w:r>
        <w:instrText xml:space="preserve"> REF _Ref100058195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56</w:t>
      </w:r>
      <w:r>
        <w:fldChar w:fldCharType="end"/>
      </w:r>
      <w:r>
        <w:t xml:space="preserve">). </w:t>
      </w:r>
    </w:p>
    <w:p w14:paraId="1D54FC3F" w14:textId="77777777" w:rsidR="006A3624" w:rsidRDefault="006A3624" w:rsidP="00E579FD">
      <w:pPr>
        <w:pStyle w:val="afffff"/>
        <w:spacing w:line="276" w:lineRule="auto"/>
      </w:pPr>
      <w:r>
        <w:drawing>
          <wp:inline distT="0" distB="0" distL="0" distR="0" wp14:anchorId="080111E8" wp14:editId="4852A3F9">
            <wp:extent cx="4594860" cy="3954780"/>
            <wp:effectExtent l="19050" t="19050" r="15240" b="266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0" t="1832" r="2161" b="3098"/>
                    <a:stretch/>
                  </pic:blipFill>
                  <pic:spPr bwMode="auto">
                    <a:xfrm>
                      <a:off x="0" y="0"/>
                      <a:ext cx="4606957" cy="396519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DC2A5" w14:textId="3B4151BF" w:rsidR="006A3624" w:rsidRDefault="006A3624" w:rsidP="00E579FD">
      <w:pPr>
        <w:pStyle w:val="aff8"/>
      </w:pPr>
      <w:bookmarkStart w:id="228" w:name="_Ref10005819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56</w:t>
      </w:r>
      <w:r w:rsidR="00E37A55">
        <w:rPr>
          <w:noProof/>
        </w:rPr>
        <w:fldChar w:fldCharType="end"/>
      </w:r>
      <w:bookmarkEnd w:id="228"/>
      <w:r>
        <w:t xml:space="preserve"> – Выбор медицинского сотрудника</w:t>
      </w:r>
    </w:p>
    <w:p w14:paraId="7D3F33D1" w14:textId="57A51975" w:rsidR="006A3624" w:rsidRDefault="006A3624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Фома содержит элементы:</w:t>
      </w:r>
    </w:p>
    <w:p w14:paraId="31F5164C" w14:textId="70F0E3C6" w:rsidR="006A3624" w:rsidRDefault="006A3624" w:rsidP="00E579FD">
      <w:pPr>
        <w:pStyle w:val="ultab"/>
        <w:spacing w:line="276" w:lineRule="auto"/>
        <w:ind w:left="1701" w:hanging="425"/>
      </w:pPr>
      <w:r>
        <w:t>поля для поиска сотрудника:</w:t>
      </w:r>
    </w:p>
    <w:p w14:paraId="45855A11" w14:textId="1DF45872" w:rsidR="006A3624" w:rsidRDefault="006A3624" w:rsidP="00E579FD">
      <w:pPr>
        <w:pStyle w:val="ultab2"/>
        <w:spacing w:line="276" w:lineRule="auto"/>
      </w:pPr>
      <w:r>
        <w:t>«ФИО врача/фельдшера»</w:t>
      </w:r>
      <w:r w:rsidR="00A41456">
        <w:t>;</w:t>
      </w:r>
    </w:p>
    <w:p w14:paraId="13E99FC4" w14:textId="725F3E0D" w:rsidR="006A3624" w:rsidRDefault="006A3624" w:rsidP="00E579FD">
      <w:pPr>
        <w:pStyle w:val="ultab2"/>
        <w:spacing w:line="276" w:lineRule="auto"/>
      </w:pPr>
      <w:r>
        <w:t>«СНИЛС»</w:t>
      </w:r>
      <w:r w:rsidR="00A41456">
        <w:t>;</w:t>
      </w:r>
    </w:p>
    <w:p w14:paraId="17F73742" w14:textId="029B3EFF" w:rsidR="006A3624" w:rsidRDefault="006A3624" w:rsidP="00E579FD">
      <w:pPr>
        <w:pStyle w:val="ultab"/>
        <w:spacing w:line="276" w:lineRule="auto"/>
        <w:ind w:left="1701" w:hanging="425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9D5338">
        <w:t>врачей/фельдшеров</w:t>
      </w:r>
      <w:r w:rsidR="009D5338" w:rsidRPr="009D5338">
        <w:t>, которые трудоустроены в указанный период по разрешенной должности в соответствии с типом участка в подразделении выбранной группы кабинетов.</w:t>
      </w:r>
      <w:r w:rsidR="009D5338">
        <w:t xml:space="preserve"> </w:t>
      </w:r>
      <w:r>
        <w:t>Таблица содержит столбцы:</w:t>
      </w:r>
    </w:p>
    <w:p w14:paraId="6D7108A6" w14:textId="02F05DB3" w:rsidR="006A3624" w:rsidRDefault="006A3624" w:rsidP="00E579FD">
      <w:pPr>
        <w:pStyle w:val="ultab2"/>
        <w:spacing w:line="276" w:lineRule="auto"/>
        <w:jc w:val="both"/>
      </w:pPr>
      <w:r>
        <w:t>«</w:t>
      </w:r>
      <w:r w:rsidR="009D5338">
        <w:t>ФИО</w:t>
      </w:r>
      <w:r>
        <w:t>».</w:t>
      </w:r>
      <w:r w:rsidR="009D5338">
        <w:t xml:space="preserve"> При нажатии на ссылку с ФИ</w:t>
      </w:r>
      <w:r w:rsidR="00A92ADD">
        <w:t>О</w:t>
      </w:r>
      <w:r w:rsidR="009D5338">
        <w:t xml:space="preserve"> происходит переход в карточку медицинского работника в ФРМР (при наличии доступа у пользователя)</w:t>
      </w:r>
      <w:r w:rsidR="00A41456">
        <w:t>;</w:t>
      </w:r>
    </w:p>
    <w:p w14:paraId="2465C536" w14:textId="7C463F18" w:rsidR="006A3624" w:rsidRDefault="006A3624" w:rsidP="00E579FD">
      <w:pPr>
        <w:pStyle w:val="ultab2"/>
        <w:spacing w:line="276" w:lineRule="auto"/>
      </w:pPr>
      <w:r>
        <w:t>«</w:t>
      </w:r>
      <w:r w:rsidR="009D5338">
        <w:t>Должность</w:t>
      </w:r>
      <w:r>
        <w:t>»</w:t>
      </w:r>
      <w:r w:rsidR="00A41456">
        <w:t>;</w:t>
      </w:r>
    </w:p>
    <w:p w14:paraId="6F4B7AA9" w14:textId="77B93794" w:rsidR="006A3624" w:rsidRDefault="006A3624" w:rsidP="00E579FD">
      <w:pPr>
        <w:pStyle w:val="ultab2"/>
        <w:spacing w:line="276" w:lineRule="auto"/>
      </w:pPr>
      <w:r>
        <w:t>«</w:t>
      </w:r>
      <w:r w:rsidR="009D5338">
        <w:t>СНИЛС</w:t>
      </w:r>
      <w:r>
        <w:t>».</w:t>
      </w:r>
      <w:r w:rsidR="009D5338">
        <w:t xml:space="preserve"> </w:t>
      </w:r>
    </w:p>
    <w:p w14:paraId="74D62CC2" w14:textId="739786EC" w:rsidR="009D5338" w:rsidRDefault="009D5338" w:rsidP="001E4B18">
      <w:pPr>
        <w:pStyle w:val="ol"/>
        <w:spacing w:line="276" w:lineRule="auto"/>
      </w:pPr>
      <w:r>
        <w:t>Выполните поиск сотрудника и выберите нужную запись.</w:t>
      </w:r>
    </w:p>
    <w:p w14:paraId="7747DD4C" w14:textId="17CB2FE0" w:rsidR="00491BCC" w:rsidRDefault="00491BCC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«Новый врачебный участок».</w:t>
      </w:r>
      <w:r w:rsidR="009D5338">
        <w:t xml:space="preserve"> В блоке «Участковые врачи и фельдшеры» отобразится запись о добавленном враче/фельдшере.</w:t>
      </w:r>
    </w:p>
    <w:p w14:paraId="1B01AB9E" w14:textId="268C3653" w:rsidR="00491BCC" w:rsidRDefault="00491BCC" w:rsidP="001E4B18">
      <w:pPr>
        <w:pStyle w:val="ol"/>
        <w:spacing w:line="276" w:lineRule="auto"/>
      </w:pPr>
      <w:r>
        <w:t>В блоке «</w:t>
      </w:r>
      <w:r w:rsidRPr="00B50774">
        <w:t>Адреса обслуживания</w:t>
      </w:r>
      <w:r>
        <w:t>» нажмите «Добавить». Откроется окно «</w:t>
      </w:r>
      <w:r w:rsidRPr="00E1604E">
        <w:t xml:space="preserve">Новый </w:t>
      </w:r>
      <w:r>
        <w:t>адрес обслуживания» (</w:t>
      </w:r>
      <w:r>
        <w:fldChar w:fldCharType="begin"/>
      </w:r>
      <w:r>
        <w:instrText xml:space="preserve"> REF _Ref99406436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57</w:t>
      </w:r>
      <w:r>
        <w:fldChar w:fldCharType="end"/>
      </w:r>
      <w:r>
        <w:t>).</w:t>
      </w:r>
    </w:p>
    <w:p w14:paraId="2A217B61" w14:textId="77777777" w:rsidR="00491BCC" w:rsidRDefault="00491BCC" w:rsidP="00E579FD">
      <w:pPr>
        <w:pStyle w:val="afffff"/>
        <w:spacing w:line="276" w:lineRule="auto"/>
      </w:pPr>
      <w:r>
        <w:drawing>
          <wp:inline distT="0" distB="0" distL="0" distR="0" wp14:anchorId="161FC441" wp14:editId="5BB89FD8">
            <wp:extent cx="3427941" cy="4206240"/>
            <wp:effectExtent l="19050" t="19050" r="20320" b="2286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149" cy="42641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870DCE" w14:textId="23AC621D" w:rsidR="00491BCC" w:rsidRDefault="00491BCC" w:rsidP="00E579FD">
      <w:pPr>
        <w:pStyle w:val="aff8"/>
      </w:pPr>
      <w:bookmarkStart w:id="229" w:name="_Ref9940643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57</w:t>
      </w:r>
      <w:r w:rsidR="00E37A55">
        <w:rPr>
          <w:noProof/>
        </w:rPr>
        <w:fldChar w:fldCharType="end"/>
      </w:r>
      <w:bookmarkEnd w:id="229"/>
      <w:r>
        <w:t xml:space="preserve"> – </w:t>
      </w:r>
      <w:r w:rsidRPr="00E1604E">
        <w:t xml:space="preserve">Новый </w:t>
      </w:r>
      <w:r>
        <w:t>адрес обслуживания</w:t>
      </w:r>
    </w:p>
    <w:p w14:paraId="15298250" w14:textId="77777777" w:rsidR="00491BCC" w:rsidRDefault="00491BCC" w:rsidP="001E4B18">
      <w:pPr>
        <w:pStyle w:val="ol"/>
        <w:spacing w:line="276" w:lineRule="auto"/>
      </w:pPr>
      <w:r>
        <w:t>В окне заполните все поля.</w:t>
      </w:r>
    </w:p>
    <w:p w14:paraId="7478EECE" w14:textId="77777777" w:rsidR="00491BCC" w:rsidRDefault="00491BCC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«Новый врачебный участок».</w:t>
      </w:r>
    </w:p>
    <w:p w14:paraId="5E6E5A6E" w14:textId="2CCDF0FA" w:rsidR="00491BCC" w:rsidRDefault="00491BCC" w:rsidP="001E4B18">
      <w:pPr>
        <w:pStyle w:val="ol"/>
        <w:spacing w:line="276" w:lineRule="auto"/>
      </w:pPr>
      <w:r>
        <w:t xml:space="preserve">После заполнения данных </w:t>
      </w:r>
      <w:r w:rsidR="00806E26">
        <w:t xml:space="preserve">на форме «Новый врачебный участок» </w:t>
      </w:r>
      <w:r>
        <w:t xml:space="preserve">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4D8FE14" wp14:editId="23983297">
            <wp:extent cx="180000" cy="180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4A902911" w14:textId="069EC96D" w:rsidR="00491BCC" w:rsidRDefault="00806E26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 w:rsidR="00491BCC">
        <w:t>.</w:t>
      </w:r>
    </w:p>
    <w:p w14:paraId="0FE74BEC" w14:textId="15CA2C25" w:rsidR="00491BCC" w:rsidRPr="000B41B7" w:rsidRDefault="00491BCC" w:rsidP="00E579FD">
      <w:pPr>
        <w:pStyle w:val="afffff1"/>
        <w:spacing w:line="276" w:lineRule="auto"/>
      </w:pPr>
      <w:bookmarkStart w:id="230" w:name="_Ref100593192"/>
      <w:r w:rsidRPr="000B41B7">
        <w:t>Таблица</w:t>
      </w:r>
      <w:r w:rsidR="004C086D"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</w:t>
      </w:r>
      <w:r w:rsidR="00E37A55">
        <w:rPr>
          <w:noProof/>
        </w:rPr>
        <w:fldChar w:fldCharType="end"/>
      </w:r>
      <w:bookmarkEnd w:id="230"/>
      <w:r w:rsidRPr="000B41B7">
        <w:rPr>
          <w:noProof/>
        </w:rPr>
        <w:t xml:space="preserve"> </w:t>
      </w:r>
      <w:r w:rsidRPr="000B41B7">
        <w:t xml:space="preserve">– </w:t>
      </w:r>
      <w:r w:rsidR="00A300E9" w:rsidRPr="000B41B7">
        <w:t xml:space="preserve">Описание полей формы ввода сведений </w:t>
      </w:r>
      <w:r w:rsidRPr="000B41B7">
        <w:t>о врачебном участке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6"/>
        <w:gridCol w:w="1919"/>
        <w:gridCol w:w="2671"/>
        <w:gridCol w:w="4098"/>
      </w:tblGrid>
      <w:tr w:rsidR="00491BCC" w:rsidRPr="00CF754B" w14:paraId="50BD8D41" w14:textId="77777777" w:rsidTr="00CF754B">
        <w:trPr>
          <w:tblHeader/>
        </w:trPr>
        <w:tc>
          <w:tcPr>
            <w:tcW w:w="351" w:type="pct"/>
            <w:shd w:val="clear" w:color="auto" w:fill="auto"/>
            <w:vAlign w:val="center"/>
          </w:tcPr>
          <w:p w14:paraId="375856CE" w14:textId="5F612FB8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№</w:t>
            </w:r>
            <w:r w:rsidR="00CF754B" w:rsidRPr="00CF754B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027" w:type="pct"/>
            <w:shd w:val="clear" w:color="auto" w:fill="auto"/>
            <w:vAlign w:val="center"/>
          </w:tcPr>
          <w:p w14:paraId="5306EDE8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29" w:type="pct"/>
            <w:shd w:val="clear" w:color="auto" w:fill="auto"/>
            <w:vAlign w:val="center"/>
          </w:tcPr>
          <w:p w14:paraId="4BE1CBA6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Описание</w:t>
            </w:r>
          </w:p>
        </w:tc>
        <w:tc>
          <w:tcPr>
            <w:tcW w:w="2192" w:type="pct"/>
            <w:shd w:val="clear" w:color="auto" w:fill="auto"/>
            <w:vAlign w:val="center"/>
          </w:tcPr>
          <w:p w14:paraId="304E8E80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Вид, способ ввода</w:t>
            </w:r>
          </w:p>
        </w:tc>
      </w:tr>
      <w:tr w:rsidR="004C086D" w:rsidRPr="000B41B7" w14:paraId="34D8F29D" w14:textId="77777777" w:rsidTr="005F1F3E">
        <w:tc>
          <w:tcPr>
            <w:tcW w:w="351" w:type="pct"/>
            <w:shd w:val="clear" w:color="auto" w:fill="auto"/>
          </w:tcPr>
          <w:p w14:paraId="0B82F8B8" w14:textId="2E33CF06" w:rsidR="004C086D" w:rsidRPr="000B41B7" w:rsidRDefault="004C086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25C294F3" w14:textId="5BFB23E3" w:rsidR="004C086D" w:rsidRPr="000B41B7" w:rsidRDefault="004C086D" w:rsidP="00E579FD">
            <w:pPr>
              <w:pStyle w:val="affffd"/>
              <w:spacing w:line="276" w:lineRule="auto"/>
              <w:contextualSpacing/>
            </w:pPr>
            <w:r>
              <w:t>Основная информация</w:t>
            </w:r>
          </w:p>
        </w:tc>
      </w:tr>
      <w:tr w:rsidR="00491BCC" w:rsidRPr="000B41B7" w14:paraId="3DE50113" w14:textId="77777777" w:rsidTr="005F1F3E">
        <w:tc>
          <w:tcPr>
            <w:tcW w:w="351" w:type="pct"/>
            <w:shd w:val="clear" w:color="auto" w:fill="auto"/>
          </w:tcPr>
          <w:p w14:paraId="12E0DEC4" w14:textId="31CD3855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1</w:t>
            </w:r>
            <w:r w:rsidR="004C086D">
              <w:t>.1</w:t>
            </w:r>
          </w:p>
        </w:tc>
        <w:tc>
          <w:tcPr>
            <w:tcW w:w="1027" w:type="pct"/>
            <w:shd w:val="clear" w:color="auto" w:fill="auto"/>
          </w:tcPr>
          <w:p w14:paraId="57CECB1C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Номер участка</w:t>
            </w:r>
          </w:p>
        </w:tc>
        <w:tc>
          <w:tcPr>
            <w:tcW w:w="1429" w:type="pct"/>
            <w:shd w:val="clear" w:color="auto" w:fill="auto"/>
          </w:tcPr>
          <w:p w14:paraId="3352DD12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Номер врачебного участка, присвоенный в рамках организации</w:t>
            </w:r>
          </w:p>
        </w:tc>
        <w:tc>
          <w:tcPr>
            <w:tcW w:w="2192" w:type="pct"/>
            <w:shd w:val="clear" w:color="auto" w:fill="auto"/>
          </w:tcPr>
          <w:p w14:paraId="0CF7C499" w14:textId="77777777" w:rsidR="00491BCC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>Текстовое поле</w:t>
            </w:r>
            <w:r>
              <w:t>.</w:t>
            </w:r>
            <w:r w:rsidRPr="000B41B7">
              <w:t xml:space="preserve"> </w:t>
            </w:r>
          </w:p>
          <w:p w14:paraId="183DD8E2" w14:textId="7099BF4D" w:rsidR="00491BCC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 xml:space="preserve">Минимальная длина </w:t>
            </w:r>
            <w:r>
              <w:t>–</w:t>
            </w:r>
            <w:r w:rsidRPr="000B41B7">
              <w:t xml:space="preserve"> 1</w:t>
            </w:r>
            <w:r>
              <w:t xml:space="preserve"> </w:t>
            </w:r>
            <w:r w:rsidR="00806E26">
              <w:t>символов</w:t>
            </w:r>
            <w:r>
              <w:t>.</w:t>
            </w:r>
          </w:p>
          <w:p w14:paraId="17B60B87" w14:textId="77777777" w:rsidR="00491BCC" w:rsidRPr="000B41B7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 xml:space="preserve">Максимальная длина </w:t>
            </w:r>
            <w:r>
              <w:t>–</w:t>
            </w:r>
            <w:r w:rsidRPr="000B41B7">
              <w:t xml:space="preserve"> 100</w:t>
            </w:r>
            <w:r>
              <w:t xml:space="preserve"> символов</w:t>
            </w:r>
          </w:p>
        </w:tc>
      </w:tr>
      <w:tr w:rsidR="00491BCC" w:rsidRPr="000B41B7" w14:paraId="4E61BBB7" w14:textId="77777777" w:rsidTr="005F1F3E">
        <w:tc>
          <w:tcPr>
            <w:tcW w:w="351" w:type="pct"/>
            <w:shd w:val="clear" w:color="auto" w:fill="auto"/>
          </w:tcPr>
          <w:p w14:paraId="1567173D" w14:textId="218A790A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2</w:t>
            </w:r>
          </w:p>
        </w:tc>
        <w:tc>
          <w:tcPr>
            <w:tcW w:w="1027" w:type="pct"/>
            <w:shd w:val="clear" w:color="auto" w:fill="auto"/>
          </w:tcPr>
          <w:p w14:paraId="2EF330C4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Тип участка</w:t>
            </w:r>
          </w:p>
        </w:tc>
        <w:tc>
          <w:tcPr>
            <w:tcW w:w="1429" w:type="pct"/>
            <w:shd w:val="clear" w:color="auto" w:fill="auto"/>
          </w:tcPr>
          <w:p w14:paraId="42A28C1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Тип врачебного участка </w:t>
            </w:r>
          </w:p>
        </w:tc>
        <w:tc>
          <w:tcPr>
            <w:tcW w:w="2192" w:type="pct"/>
            <w:shd w:val="clear" w:color="auto" w:fill="auto"/>
          </w:tcPr>
          <w:p w14:paraId="6B3247C2" w14:textId="77777777" w:rsidR="00491BCC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AD23EA">
              <w:t>.</w:t>
            </w:r>
          </w:p>
          <w:p w14:paraId="70E64E96" w14:textId="75236A52" w:rsidR="00AD23EA" w:rsidRPr="000B41B7" w:rsidRDefault="00AD23EA" w:rsidP="00E579FD">
            <w:pPr>
              <w:pStyle w:val="affffd"/>
              <w:spacing w:line="276" w:lineRule="auto"/>
            </w:pPr>
            <w:r w:rsidRPr="00AD23EA">
              <w:t xml:space="preserve">Значения </w:t>
            </w:r>
            <w:r>
              <w:t>берутся</w:t>
            </w:r>
            <w:r w:rsidRPr="00AD23EA">
              <w:t xml:space="preserve"> из справочника </w:t>
            </w:r>
            <w:r w:rsidR="00787F3C">
              <w:t>ФРНСИ</w:t>
            </w:r>
            <w:r w:rsidRPr="00AD23EA">
              <w:t xml:space="preserve"> «ФРМО. Типы врачебных участков», OID 1.2.643.5.1.13.13.99.2.639</w:t>
            </w:r>
          </w:p>
        </w:tc>
      </w:tr>
      <w:tr w:rsidR="00491BCC" w:rsidRPr="000B41B7" w14:paraId="24F08B5C" w14:textId="77777777" w:rsidTr="005F1F3E">
        <w:tc>
          <w:tcPr>
            <w:tcW w:w="351" w:type="pct"/>
            <w:shd w:val="clear" w:color="auto" w:fill="auto"/>
          </w:tcPr>
          <w:p w14:paraId="166B32A0" w14:textId="64CDB557" w:rsidR="00491BCC" w:rsidRPr="00CD6BAE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3</w:t>
            </w:r>
          </w:p>
        </w:tc>
        <w:tc>
          <w:tcPr>
            <w:tcW w:w="1027" w:type="pct"/>
            <w:shd w:val="clear" w:color="auto" w:fill="auto"/>
          </w:tcPr>
          <w:p w14:paraId="2981E11E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Категория обслуживаемого населения </w:t>
            </w:r>
          </w:p>
        </w:tc>
        <w:tc>
          <w:tcPr>
            <w:tcW w:w="1429" w:type="pct"/>
            <w:shd w:val="clear" w:color="auto" w:fill="auto"/>
          </w:tcPr>
          <w:p w14:paraId="76A61031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Категория обслуживаемого населения</w:t>
            </w:r>
          </w:p>
        </w:tc>
        <w:tc>
          <w:tcPr>
            <w:tcW w:w="2192" w:type="pct"/>
            <w:shd w:val="clear" w:color="auto" w:fill="auto"/>
          </w:tcPr>
          <w:p w14:paraId="5BC80EE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</w:t>
            </w:r>
            <w:r>
              <w:t>й</w:t>
            </w:r>
            <w:r w:rsidRPr="000B41B7">
              <w:t xml:space="preserve"> </w:t>
            </w:r>
            <w:r>
              <w:t xml:space="preserve">одного или нескольких значений </w:t>
            </w:r>
            <w:r w:rsidRPr="000B41B7">
              <w:t>из выпадающего списка</w:t>
            </w:r>
            <w:r>
              <w:t>. Возможные значения: взрослый, детский</w:t>
            </w:r>
          </w:p>
        </w:tc>
      </w:tr>
      <w:tr w:rsidR="00491BCC" w:rsidRPr="000B41B7" w14:paraId="15B0923F" w14:textId="77777777" w:rsidTr="005F1F3E">
        <w:tc>
          <w:tcPr>
            <w:tcW w:w="351" w:type="pct"/>
            <w:shd w:val="clear" w:color="auto" w:fill="auto"/>
          </w:tcPr>
          <w:p w14:paraId="3B1F214A" w14:textId="5C10676D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4</w:t>
            </w:r>
          </w:p>
        </w:tc>
        <w:tc>
          <w:tcPr>
            <w:tcW w:w="1027" w:type="pct"/>
            <w:shd w:val="clear" w:color="auto" w:fill="auto"/>
          </w:tcPr>
          <w:p w14:paraId="344CD7B2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Количество п</w:t>
            </w:r>
            <w:r w:rsidRPr="000B41B7">
              <w:t>рикрепленно</w:t>
            </w:r>
            <w:r>
              <w:t>го</w:t>
            </w:r>
            <w:r w:rsidRPr="000B41B7">
              <w:t xml:space="preserve"> население</w:t>
            </w:r>
          </w:p>
        </w:tc>
        <w:tc>
          <w:tcPr>
            <w:tcW w:w="1429" w:type="pct"/>
            <w:shd w:val="clear" w:color="auto" w:fill="auto"/>
          </w:tcPr>
          <w:p w14:paraId="02FB89E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Количество прикрепленного населения к участку</w:t>
            </w:r>
          </w:p>
        </w:tc>
        <w:tc>
          <w:tcPr>
            <w:tcW w:w="2192" w:type="pct"/>
            <w:shd w:val="clear" w:color="auto" w:fill="auto"/>
          </w:tcPr>
          <w:p w14:paraId="06E62C47" w14:textId="77777777" w:rsidR="00491BCC" w:rsidRDefault="00491BCC" w:rsidP="00E579FD">
            <w:pPr>
              <w:pStyle w:val="affffd"/>
              <w:spacing w:line="276" w:lineRule="auto"/>
            </w:pPr>
            <w:r w:rsidRPr="000B41B7">
              <w:t xml:space="preserve">Числовое поле для ввода. </w:t>
            </w:r>
          </w:p>
          <w:p w14:paraId="473D4C9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Максимальное значение, которое можно внести – 99</w:t>
            </w:r>
            <w:r>
              <w:t xml:space="preserve"> </w:t>
            </w:r>
            <w:r w:rsidRPr="000B41B7">
              <w:t>999</w:t>
            </w:r>
          </w:p>
        </w:tc>
      </w:tr>
      <w:tr w:rsidR="00491BCC" w:rsidRPr="000B41B7" w14:paraId="0510AD4C" w14:textId="77777777" w:rsidTr="005F1F3E">
        <w:tc>
          <w:tcPr>
            <w:tcW w:w="351" w:type="pct"/>
            <w:shd w:val="clear" w:color="auto" w:fill="auto"/>
          </w:tcPr>
          <w:p w14:paraId="31E72B11" w14:textId="0B6920A7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5</w:t>
            </w:r>
          </w:p>
        </w:tc>
        <w:tc>
          <w:tcPr>
            <w:tcW w:w="1027" w:type="pct"/>
            <w:shd w:val="clear" w:color="auto" w:fill="auto"/>
          </w:tcPr>
          <w:p w14:paraId="0C6BFD2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</w:t>
            </w:r>
          </w:p>
        </w:tc>
        <w:tc>
          <w:tcPr>
            <w:tcW w:w="1429" w:type="pct"/>
            <w:shd w:val="clear" w:color="auto" w:fill="auto"/>
          </w:tcPr>
          <w:p w14:paraId="25DB69B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6D73027E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70338F63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 должна быть раньше или равна текущей дате</w:t>
            </w:r>
          </w:p>
        </w:tc>
      </w:tr>
      <w:tr w:rsidR="00491BCC" w:rsidRPr="000B41B7" w14:paraId="367037C5" w14:textId="77777777" w:rsidTr="005F1F3E">
        <w:tc>
          <w:tcPr>
            <w:tcW w:w="351" w:type="pct"/>
            <w:shd w:val="clear" w:color="auto" w:fill="auto"/>
          </w:tcPr>
          <w:p w14:paraId="6BD4F87A" w14:textId="01B5A454" w:rsidR="00491BCC" w:rsidRPr="002B4E10" w:rsidRDefault="004C086D" w:rsidP="00E579FD">
            <w:pPr>
              <w:pStyle w:val="affffd"/>
              <w:spacing w:line="276" w:lineRule="auto"/>
            </w:pPr>
            <w:r>
              <w:t>1.</w:t>
            </w:r>
            <w:r w:rsidR="00491BCC">
              <w:t>6</w:t>
            </w:r>
          </w:p>
        </w:tc>
        <w:tc>
          <w:tcPr>
            <w:tcW w:w="1027" w:type="pct"/>
            <w:shd w:val="clear" w:color="auto" w:fill="auto"/>
          </w:tcPr>
          <w:p w14:paraId="644D3F2D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Упраздненный участок</w:t>
            </w:r>
          </w:p>
        </w:tc>
        <w:tc>
          <w:tcPr>
            <w:tcW w:w="1429" w:type="pct"/>
            <w:shd w:val="clear" w:color="auto" w:fill="auto"/>
          </w:tcPr>
          <w:p w14:paraId="027DA00E" w14:textId="77777777" w:rsidR="00491BCC" w:rsidRPr="004E0AD8" w:rsidRDefault="00491BCC" w:rsidP="00E579FD">
            <w:pPr>
              <w:pStyle w:val="affffd"/>
              <w:spacing w:line="276" w:lineRule="auto"/>
            </w:pPr>
            <w:r>
              <w:t>Признак упразднения участка</w:t>
            </w:r>
          </w:p>
        </w:tc>
        <w:tc>
          <w:tcPr>
            <w:tcW w:w="2192" w:type="pct"/>
            <w:shd w:val="clear" w:color="auto" w:fill="auto"/>
          </w:tcPr>
          <w:p w14:paraId="2871F27C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91BCC" w:rsidRPr="000B41B7" w14:paraId="4D04CFF0" w14:textId="77777777" w:rsidTr="005F1F3E">
        <w:tc>
          <w:tcPr>
            <w:tcW w:w="351" w:type="pct"/>
            <w:shd w:val="clear" w:color="auto" w:fill="auto"/>
          </w:tcPr>
          <w:p w14:paraId="0A185E4E" w14:textId="3BC33648" w:rsidR="00491BCC" w:rsidRPr="000B41B7" w:rsidRDefault="004C086D" w:rsidP="00E579FD">
            <w:pPr>
              <w:pStyle w:val="affffd"/>
              <w:spacing w:line="276" w:lineRule="auto"/>
            </w:pPr>
            <w:r>
              <w:t>1.</w:t>
            </w:r>
            <w:r w:rsidR="009661D3">
              <w:t>6.1</w:t>
            </w:r>
          </w:p>
        </w:tc>
        <w:tc>
          <w:tcPr>
            <w:tcW w:w="1027" w:type="pct"/>
            <w:shd w:val="clear" w:color="auto" w:fill="auto"/>
          </w:tcPr>
          <w:p w14:paraId="63E692B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</w:t>
            </w:r>
          </w:p>
        </w:tc>
        <w:tc>
          <w:tcPr>
            <w:tcW w:w="1429" w:type="pct"/>
            <w:shd w:val="clear" w:color="auto" w:fill="auto"/>
          </w:tcPr>
          <w:p w14:paraId="1F97D2D9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1E808A2D" w14:textId="04E8923F" w:rsidR="00491BCC" w:rsidRDefault="00491BCC" w:rsidP="00E579FD">
            <w:pPr>
              <w:pStyle w:val="affffd"/>
              <w:spacing w:line="276" w:lineRule="auto"/>
            </w:pPr>
            <w:r>
              <w:t>Пол</w:t>
            </w:r>
            <w:r w:rsidR="00806E26">
              <w:t>е</w:t>
            </w:r>
            <w:r>
              <w:t xml:space="preserve"> отображается, если установлен флаг «Упраздненный участок».</w:t>
            </w:r>
          </w:p>
          <w:p w14:paraId="4441B4CB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27C19E6C" w14:textId="4F155A01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 должна быть позже или равна дате формирования</w:t>
            </w:r>
            <w:r w:rsidR="00806E26">
              <w:t>.</w:t>
            </w:r>
          </w:p>
          <w:p w14:paraId="49E7646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При заполнении данного поля, созданная запись врачебного участка окрашивается в темный цвет и отображается в конце списка врачебных участков</w:t>
            </w:r>
          </w:p>
        </w:tc>
      </w:tr>
      <w:tr w:rsidR="004C086D" w:rsidRPr="000B41B7" w14:paraId="4D2B4C20" w14:textId="77777777" w:rsidTr="005F1F3E">
        <w:tc>
          <w:tcPr>
            <w:tcW w:w="351" w:type="pct"/>
            <w:shd w:val="clear" w:color="auto" w:fill="auto"/>
          </w:tcPr>
          <w:p w14:paraId="42FD5D9D" w14:textId="111454CC" w:rsidR="004C086D" w:rsidRDefault="004C086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1825F99C" w14:textId="2EEFAC0F" w:rsidR="004C086D" w:rsidRDefault="004C086D" w:rsidP="00E579FD">
            <w:pPr>
              <w:pStyle w:val="affffd"/>
              <w:spacing w:line="276" w:lineRule="auto"/>
            </w:pPr>
            <w:r w:rsidRPr="004C086D">
              <w:t>Участковые врачи и фельдшеры</w:t>
            </w:r>
            <w:r>
              <w:t>.</w:t>
            </w:r>
          </w:p>
          <w:p w14:paraId="4615CB76" w14:textId="0CB22A00" w:rsidR="004C086D" w:rsidRDefault="004C086D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>Новый участковый врач/фельдшер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_Ref99406278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55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491BCC" w:rsidRPr="000B41B7" w14:paraId="1A75FE6E" w14:textId="77777777" w:rsidTr="005F1F3E">
        <w:tc>
          <w:tcPr>
            <w:tcW w:w="351" w:type="pct"/>
            <w:shd w:val="clear" w:color="auto" w:fill="auto"/>
          </w:tcPr>
          <w:p w14:paraId="26834FF9" w14:textId="2EB3A485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.1</w:t>
            </w:r>
          </w:p>
        </w:tc>
        <w:tc>
          <w:tcPr>
            <w:tcW w:w="1027" w:type="pct"/>
            <w:shd w:val="clear" w:color="auto" w:fill="auto"/>
          </w:tcPr>
          <w:p w14:paraId="169FC852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</w:t>
            </w:r>
          </w:p>
        </w:tc>
        <w:tc>
          <w:tcPr>
            <w:tcW w:w="1429" w:type="pct"/>
            <w:shd w:val="clear" w:color="auto" w:fill="auto"/>
          </w:tcPr>
          <w:p w14:paraId="0AD4A27F" w14:textId="1E2D2EFC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 прикрепления участкового врача/</w:t>
            </w:r>
            <w:r w:rsidR="00D90EB2">
              <w:t xml:space="preserve"> </w:t>
            </w:r>
            <w:r w:rsidRPr="000B41B7">
              <w:t>фельдшера к врачебному участку</w:t>
            </w:r>
          </w:p>
        </w:tc>
        <w:tc>
          <w:tcPr>
            <w:tcW w:w="2192" w:type="pct"/>
            <w:shd w:val="clear" w:color="auto" w:fill="auto"/>
          </w:tcPr>
          <w:p w14:paraId="1A6A982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065C3550" w14:textId="20AEFEF2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Дата начала прикрепления врача к участку должна быть позже или равна дате формирования участка, </w:t>
            </w:r>
            <w:r w:rsidR="00D90EB2">
              <w:t>но</w:t>
            </w:r>
            <w:r w:rsidRPr="000B41B7">
              <w:t xml:space="preserve"> не позже текущей даты</w:t>
            </w:r>
            <w:r w:rsidR="00D90EB2">
              <w:t xml:space="preserve">, а также </w:t>
            </w:r>
            <w:r w:rsidR="00D90EB2" w:rsidRPr="00D90EB2">
              <w:t xml:space="preserve">меньше либо равна </w:t>
            </w:r>
            <w:r w:rsidR="00D90EB2">
              <w:t>д</w:t>
            </w:r>
            <w:r w:rsidR="00D90EB2" w:rsidRPr="00D90EB2">
              <w:t>ате упразднения</w:t>
            </w:r>
            <w:r w:rsidR="00D90EB2">
              <w:t xml:space="preserve"> участка</w:t>
            </w:r>
            <w:r w:rsidR="00D90EB2" w:rsidRPr="00D90EB2">
              <w:t xml:space="preserve"> (</w:t>
            </w:r>
            <w:r w:rsidR="00D90EB2">
              <w:t>если она указана</w:t>
            </w:r>
            <w:r w:rsidR="00D90EB2" w:rsidRPr="00D90EB2">
              <w:t>)</w:t>
            </w:r>
          </w:p>
        </w:tc>
      </w:tr>
      <w:tr w:rsidR="00491BCC" w:rsidRPr="000B41B7" w14:paraId="3C3AD94A" w14:textId="77777777" w:rsidTr="005F1F3E">
        <w:tc>
          <w:tcPr>
            <w:tcW w:w="351" w:type="pct"/>
            <w:shd w:val="clear" w:color="auto" w:fill="auto"/>
          </w:tcPr>
          <w:p w14:paraId="3BAE7690" w14:textId="6F378ABF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.2</w:t>
            </w:r>
          </w:p>
        </w:tc>
        <w:tc>
          <w:tcPr>
            <w:tcW w:w="1027" w:type="pct"/>
            <w:shd w:val="clear" w:color="auto" w:fill="auto"/>
          </w:tcPr>
          <w:p w14:paraId="2F07396C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</w:t>
            </w:r>
          </w:p>
        </w:tc>
        <w:tc>
          <w:tcPr>
            <w:tcW w:w="1429" w:type="pct"/>
            <w:shd w:val="clear" w:color="auto" w:fill="auto"/>
          </w:tcPr>
          <w:p w14:paraId="4332A62C" w14:textId="4670399C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участкового врача/</w:t>
            </w:r>
            <w:r w:rsidR="00D90EB2">
              <w:t xml:space="preserve"> </w:t>
            </w:r>
            <w:r w:rsidRPr="000B41B7">
              <w:t>фельдшера к врачебному участку</w:t>
            </w:r>
          </w:p>
        </w:tc>
        <w:tc>
          <w:tcPr>
            <w:tcW w:w="2192" w:type="pct"/>
            <w:shd w:val="clear" w:color="auto" w:fill="auto"/>
          </w:tcPr>
          <w:p w14:paraId="091DB9D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546EDDAB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врача к участку должна быть позже или равна дате начала, но не позже даты упразднения самого участка, или не позже текущей даты</w:t>
            </w:r>
          </w:p>
        </w:tc>
      </w:tr>
      <w:tr w:rsidR="00491BCC" w:rsidRPr="000B41B7" w14:paraId="072CFCF2" w14:textId="77777777" w:rsidTr="005F1F3E">
        <w:tc>
          <w:tcPr>
            <w:tcW w:w="351" w:type="pct"/>
            <w:shd w:val="clear" w:color="auto" w:fill="auto"/>
          </w:tcPr>
          <w:p w14:paraId="38AEC280" w14:textId="6D65918A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.3</w:t>
            </w:r>
          </w:p>
        </w:tc>
        <w:tc>
          <w:tcPr>
            <w:tcW w:w="1027" w:type="pct"/>
            <w:shd w:val="clear" w:color="auto" w:fill="auto"/>
          </w:tcPr>
          <w:p w14:paraId="23688171" w14:textId="37EBFA4F" w:rsidR="00491BCC" w:rsidRPr="00983183" w:rsidRDefault="00491BCC" w:rsidP="00E579FD">
            <w:pPr>
              <w:pStyle w:val="affffd"/>
              <w:spacing w:line="276" w:lineRule="auto"/>
            </w:pPr>
            <w:r w:rsidRPr="000B41B7">
              <w:t>Группа кабинетов</w:t>
            </w:r>
            <w:r w:rsidR="00983183">
              <w:rPr>
                <w:lang w:val="en-US"/>
              </w:rPr>
              <w:t xml:space="preserve"> </w:t>
            </w:r>
            <w:r w:rsidR="00983183">
              <w:t>амбулаторного СП</w:t>
            </w:r>
          </w:p>
        </w:tc>
        <w:tc>
          <w:tcPr>
            <w:tcW w:w="1429" w:type="pct"/>
            <w:shd w:val="clear" w:color="auto" w:fill="auto"/>
          </w:tcPr>
          <w:p w14:paraId="7B3A96D3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Группа кабинетов амбулаторного подразделения, в которых может быть расположен врачебный участок</w:t>
            </w:r>
          </w:p>
        </w:tc>
        <w:tc>
          <w:tcPr>
            <w:tcW w:w="2192" w:type="pct"/>
            <w:shd w:val="clear" w:color="auto" w:fill="auto"/>
          </w:tcPr>
          <w:p w14:paraId="210E8C84" w14:textId="466DB780" w:rsidR="0062043A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62043A">
              <w:t xml:space="preserve">. </w:t>
            </w:r>
          </w:p>
          <w:p w14:paraId="0521766B" w14:textId="77777777" w:rsidR="0062043A" w:rsidRDefault="00491BCC" w:rsidP="00E579FD">
            <w:pPr>
              <w:pStyle w:val="affffd"/>
              <w:spacing w:line="276" w:lineRule="auto"/>
            </w:pPr>
            <w:r w:rsidRPr="000B41B7">
              <w:t>Выводится список кабинетов</w:t>
            </w:r>
            <w:r w:rsidR="0062043A">
              <w:t>,</w:t>
            </w:r>
            <w:r w:rsidRPr="000B41B7">
              <w:t xml:space="preserve"> </w:t>
            </w:r>
            <w:r w:rsidR="0062043A" w:rsidRPr="0062043A">
              <w:t xml:space="preserve">относящихся к действующим СП с типом </w:t>
            </w:r>
            <w:r w:rsidR="004C086D">
              <w:t>«</w:t>
            </w:r>
            <w:r w:rsidR="0062043A" w:rsidRPr="0062043A">
              <w:t>Амбулаторный</w:t>
            </w:r>
            <w:r w:rsidR="004C086D">
              <w:t>»</w:t>
            </w:r>
            <w:r w:rsidR="0062043A" w:rsidRPr="0062043A">
              <w:t xml:space="preserve">, </w:t>
            </w:r>
            <w:r w:rsidR="004C086D">
              <w:t>«</w:t>
            </w:r>
            <w:r w:rsidR="0062043A" w:rsidRPr="0062043A">
              <w:t>Лабораторно-диагностический</w:t>
            </w:r>
            <w:r w:rsidR="004C086D">
              <w:t>»</w:t>
            </w:r>
            <w:r w:rsidR="0062043A" w:rsidRPr="0062043A">
              <w:t xml:space="preserve"> и </w:t>
            </w:r>
            <w:r w:rsidR="004C086D">
              <w:t>«</w:t>
            </w:r>
            <w:r w:rsidR="0062043A" w:rsidRPr="0062043A">
              <w:t>Инструментально-диагностический</w:t>
            </w:r>
            <w:r w:rsidR="004C086D">
              <w:t>»</w:t>
            </w:r>
            <w:r w:rsidR="0062043A" w:rsidRPr="0062043A">
              <w:t>, у которых есть кабинеты, для которых в справочнике</w:t>
            </w:r>
            <w:r w:rsidR="0062043A">
              <w:t xml:space="preserve"> </w:t>
            </w:r>
            <w:r>
              <w:t>НСИ «</w:t>
            </w:r>
            <w:r w:rsidRPr="000B41B7">
              <w:t>Перечень отделений (кабинетов) и коек медицинской организации</w:t>
            </w:r>
            <w:r>
              <w:t>»</w:t>
            </w:r>
            <w:r w:rsidRPr="000B41B7">
              <w:t xml:space="preserve"> </w:t>
            </w:r>
            <w:r w:rsidR="0062043A" w:rsidRPr="0062043A">
              <w:t>есть отметка «Признак работы по участковому принципу»</w:t>
            </w:r>
            <w:r w:rsidR="00AD23EA">
              <w:t>.</w:t>
            </w:r>
          </w:p>
          <w:p w14:paraId="11B9277F" w14:textId="0639D402" w:rsidR="00AD23EA" w:rsidRPr="000B41B7" w:rsidRDefault="00AD23EA" w:rsidP="00E579FD">
            <w:pPr>
              <w:pStyle w:val="affffd"/>
              <w:spacing w:line="276" w:lineRule="auto"/>
            </w:pPr>
            <w:r w:rsidRPr="00AD23EA">
              <w:t xml:space="preserve">Значения </w:t>
            </w:r>
            <w:r>
              <w:t>берутся</w:t>
            </w:r>
            <w:r w:rsidRPr="00AD23EA">
              <w:t xml:space="preserve"> из справочника </w:t>
            </w:r>
            <w:r w:rsidR="00787F3C">
              <w:t>ФРНСИ</w:t>
            </w:r>
            <w:r w:rsidRPr="00AD23EA">
              <w:t xml:space="preserve"> «ФРМО. Перечень отделений (кабинетов) и коек медицинской организации», </w:t>
            </w:r>
            <w:r w:rsidR="00911F4D">
              <w:br/>
            </w:r>
            <w:r w:rsidRPr="00AD23EA">
              <w:t>OID 1.2.643.5.1.13.13.99.2.228</w:t>
            </w:r>
          </w:p>
        </w:tc>
      </w:tr>
      <w:tr w:rsidR="00491BCC" w:rsidRPr="000B41B7" w14:paraId="1F88D65F" w14:textId="77777777" w:rsidTr="005F1F3E">
        <w:tc>
          <w:tcPr>
            <w:tcW w:w="351" w:type="pct"/>
            <w:shd w:val="clear" w:color="auto" w:fill="auto"/>
          </w:tcPr>
          <w:p w14:paraId="63F0802B" w14:textId="3F672367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.4</w:t>
            </w:r>
          </w:p>
        </w:tc>
        <w:tc>
          <w:tcPr>
            <w:tcW w:w="1027" w:type="pct"/>
            <w:shd w:val="clear" w:color="auto" w:fill="auto"/>
          </w:tcPr>
          <w:p w14:paraId="1C71CA90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Врач/фельдшер</w:t>
            </w:r>
          </w:p>
        </w:tc>
        <w:tc>
          <w:tcPr>
            <w:tcW w:w="1429" w:type="pct"/>
            <w:shd w:val="clear" w:color="auto" w:fill="auto"/>
          </w:tcPr>
          <w:p w14:paraId="5474C11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Участковый врач фельдшер, который трудоустроен в подразделении, в котором есть группа кабинетов, разрешенная для формирования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77A87193" w14:textId="2DAE98D2" w:rsidR="009D5338" w:rsidRDefault="00491BCC" w:rsidP="00E579FD">
            <w:pPr>
              <w:pStyle w:val="affffd"/>
              <w:spacing w:line="276" w:lineRule="auto"/>
            </w:pPr>
            <w:r w:rsidRPr="000B41B7">
              <w:t>Поле поиска.</w:t>
            </w:r>
            <w:r w:rsidR="0062043A">
              <w:t xml:space="preserve"> При нажатии на поле открывается </w:t>
            </w:r>
            <w:r w:rsidR="009D5338">
              <w:t>форма «Выбор медицинского сотрудник</w:t>
            </w:r>
            <w:r w:rsidR="00A92ADD">
              <w:t>а</w:t>
            </w:r>
            <w:r w:rsidR="009D5338">
              <w:t xml:space="preserve">» (см. </w:t>
            </w:r>
            <w:r w:rsidR="009D5338">
              <w:fldChar w:fldCharType="begin"/>
            </w:r>
            <w:r w:rsidR="009D5338">
              <w:instrText xml:space="preserve"> REF _Ref100058195 \h </w:instrText>
            </w:r>
            <w:r w:rsidR="009D5338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56</w:t>
            </w:r>
            <w:r w:rsidR="009D5338">
              <w:fldChar w:fldCharType="end"/>
            </w:r>
            <w:r w:rsidR="009D5338">
              <w:t>).</w:t>
            </w:r>
          </w:p>
          <w:p w14:paraId="5E08A278" w14:textId="6A166187" w:rsidR="00491BCC" w:rsidRDefault="00491BCC" w:rsidP="00E579FD">
            <w:pPr>
              <w:pStyle w:val="affffd"/>
              <w:spacing w:line="276" w:lineRule="auto"/>
            </w:pPr>
            <w:r w:rsidRPr="000B41B7">
              <w:t>Поиск производится по врачам, которые трудоустроены в указанный период по разрешенной должности в соответствии с типом участка в подразделении выбранной группы кабинетов.</w:t>
            </w:r>
          </w:p>
          <w:p w14:paraId="0C4DCB9C" w14:textId="05A88FB8" w:rsidR="00E71C03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Произвести поиск можно по ФИО </w:t>
            </w:r>
            <w:r w:rsidR="009D5338">
              <w:t xml:space="preserve">сотрудника </w:t>
            </w:r>
            <w:r w:rsidRPr="000B41B7">
              <w:t>или СНИЛС</w:t>
            </w:r>
          </w:p>
        </w:tc>
      </w:tr>
      <w:tr w:rsidR="004C086D" w:rsidRPr="000B41B7" w14:paraId="4F1038A1" w14:textId="77777777" w:rsidTr="005F1F3E">
        <w:tc>
          <w:tcPr>
            <w:tcW w:w="351" w:type="pct"/>
            <w:shd w:val="clear" w:color="auto" w:fill="auto"/>
          </w:tcPr>
          <w:p w14:paraId="5F94C4EA" w14:textId="029BAAF7" w:rsidR="004C086D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78B50C0D" w14:textId="11C7896C" w:rsidR="004C086D" w:rsidRPr="000B41B7" w:rsidRDefault="004C086D" w:rsidP="00E579FD">
            <w:pPr>
              <w:pStyle w:val="affffd"/>
              <w:spacing w:line="276" w:lineRule="auto"/>
            </w:pPr>
            <w:r w:rsidRPr="000B41B7">
              <w:t>Адреса обслуживания</w:t>
            </w:r>
            <w:r>
              <w:t>.</w:t>
            </w:r>
          </w:p>
          <w:p w14:paraId="6DF44537" w14:textId="387CCCCF" w:rsidR="004C086D" w:rsidRPr="000B41B7" w:rsidRDefault="004C086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_Ref99406436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57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491BCC" w:rsidRPr="000B41B7" w14:paraId="15928B29" w14:textId="77777777" w:rsidTr="005F1F3E">
        <w:tc>
          <w:tcPr>
            <w:tcW w:w="351" w:type="pct"/>
            <w:shd w:val="clear" w:color="auto" w:fill="auto"/>
          </w:tcPr>
          <w:p w14:paraId="3C5956D3" w14:textId="2B4260DA" w:rsidR="00491BCC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  <w:r w:rsidR="00491BCC" w:rsidRPr="000B41B7">
              <w:t>.1</w:t>
            </w:r>
          </w:p>
        </w:tc>
        <w:tc>
          <w:tcPr>
            <w:tcW w:w="1027" w:type="pct"/>
            <w:shd w:val="clear" w:color="auto" w:fill="auto"/>
          </w:tcPr>
          <w:p w14:paraId="4A64AA6D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</w:t>
            </w:r>
          </w:p>
        </w:tc>
        <w:tc>
          <w:tcPr>
            <w:tcW w:w="1429" w:type="pct"/>
            <w:shd w:val="clear" w:color="auto" w:fill="auto"/>
          </w:tcPr>
          <w:p w14:paraId="12EB064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 прикрепления указанного адреса к обслуживанию во врачебном участке</w:t>
            </w:r>
          </w:p>
        </w:tc>
        <w:tc>
          <w:tcPr>
            <w:tcW w:w="2192" w:type="pct"/>
            <w:shd w:val="clear" w:color="auto" w:fill="auto"/>
          </w:tcPr>
          <w:p w14:paraId="5D5C436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3792CB6B" w14:textId="36CFF4E8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Дата начала обслуживания адреса должна быть позже или равна дате формирования участка, а также быть </w:t>
            </w:r>
            <w:r w:rsidR="00E71C03">
              <w:t xml:space="preserve">не </w:t>
            </w:r>
            <w:r w:rsidRPr="000B41B7">
              <w:t>позже текущей даты</w:t>
            </w:r>
          </w:p>
        </w:tc>
      </w:tr>
      <w:tr w:rsidR="00491BCC" w:rsidRPr="000B41B7" w14:paraId="3EB0C487" w14:textId="77777777" w:rsidTr="005F1F3E">
        <w:tc>
          <w:tcPr>
            <w:tcW w:w="351" w:type="pct"/>
            <w:shd w:val="clear" w:color="auto" w:fill="auto"/>
          </w:tcPr>
          <w:p w14:paraId="31F15BB8" w14:textId="5452DBF1" w:rsidR="00491BCC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  <w:r w:rsidR="00491BCC" w:rsidRPr="000B41B7">
              <w:t>.2</w:t>
            </w:r>
          </w:p>
        </w:tc>
        <w:tc>
          <w:tcPr>
            <w:tcW w:w="1027" w:type="pct"/>
            <w:shd w:val="clear" w:color="auto" w:fill="auto"/>
          </w:tcPr>
          <w:p w14:paraId="135861B0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</w:t>
            </w:r>
          </w:p>
        </w:tc>
        <w:tc>
          <w:tcPr>
            <w:tcW w:w="1429" w:type="pct"/>
            <w:shd w:val="clear" w:color="auto" w:fill="auto"/>
          </w:tcPr>
          <w:p w14:paraId="40A8471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указанного адреса к обслуживанию во врачебном участке</w:t>
            </w:r>
          </w:p>
        </w:tc>
        <w:tc>
          <w:tcPr>
            <w:tcW w:w="2192" w:type="pct"/>
            <w:shd w:val="clear" w:color="auto" w:fill="auto"/>
          </w:tcPr>
          <w:p w14:paraId="12BD543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0454A7A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обслуживания адреса должна быть позже или равна дате начала, но не позже даты упразднения самого участка или не позже текущей даты</w:t>
            </w:r>
          </w:p>
        </w:tc>
      </w:tr>
      <w:tr w:rsidR="00AB3FF4" w:rsidRPr="000B41B7" w14:paraId="225C5CE4" w14:textId="77777777" w:rsidTr="005F1F3E">
        <w:tc>
          <w:tcPr>
            <w:tcW w:w="351" w:type="pct"/>
            <w:shd w:val="clear" w:color="auto" w:fill="auto"/>
          </w:tcPr>
          <w:p w14:paraId="1321AA53" w14:textId="6C9579A5" w:rsidR="00AB3FF4" w:rsidRDefault="00AB3FF4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027" w:type="pct"/>
            <w:shd w:val="clear" w:color="auto" w:fill="auto"/>
          </w:tcPr>
          <w:p w14:paraId="0D8FDEAA" w14:textId="1C7370BA" w:rsidR="00AB3FF4" w:rsidRPr="000B41B7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29" w:type="pct"/>
            <w:shd w:val="clear" w:color="auto" w:fill="auto"/>
          </w:tcPr>
          <w:p w14:paraId="635DCF30" w14:textId="1A005AB3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20E23D74" w14:textId="1EEE152A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1B3EB114" w14:textId="77777777" w:rsidTr="005F1F3E">
        <w:tc>
          <w:tcPr>
            <w:tcW w:w="351" w:type="pct"/>
            <w:shd w:val="clear" w:color="auto" w:fill="auto"/>
          </w:tcPr>
          <w:p w14:paraId="78FAA1E6" w14:textId="287FED6A" w:rsidR="00AB3FF4" w:rsidRDefault="00AB3FF4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027" w:type="pct"/>
            <w:shd w:val="clear" w:color="auto" w:fill="auto"/>
          </w:tcPr>
          <w:p w14:paraId="4221E46C" w14:textId="2EAEA368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29" w:type="pct"/>
            <w:shd w:val="clear" w:color="auto" w:fill="auto"/>
          </w:tcPr>
          <w:p w14:paraId="2944E46B" w14:textId="060BC73D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52FBA6E6" w14:textId="5D9C0820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21B1586E" w14:textId="77777777" w:rsidTr="005F1F3E">
        <w:tc>
          <w:tcPr>
            <w:tcW w:w="351" w:type="pct"/>
            <w:shd w:val="clear" w:color="auto" w:fill="auto"/>
          </w:tcPr>
          <w:p w14:paraId="4D4F5F81" w14:textId="620ADE66" w:rsidR="00AB3FF4" w:rsidRDefault="00AB3FF4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027" w:type="pct"/>
            <w:shd w:val="clear" w:color="auto" w:fill="auto"/>
          </w:tcPr>
          <w:p w14:paraId="790FAD6E" w14:textId="45F0945B" w:rsidR="00AB3FF4" w:rsidRPr="000B41B7" w:rsidRDefault="00AB3FF4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29" w:type="pct"/>
            <w:shd w:val="clear" w:color="auto" w:fill="auto"/>
          </w:tcPr>
          <w:p w14:paraId="697D3F6F" w14:textId="62165800" w:rsidR="00AB3FF4" w:rsidRPr="000B41B7" w:rsidRDefault="00AB3FF4" w:rsidP="00E579FD">
            <w:pPr>
              <w:pStyle w:val="affffd"/>
              <w:spacing w:line="276" w:lineRule="auto"/>
            </w:pPr>
            <w:r>
              <w:t>Улица, обслуживаемая участком</w:t>
            </w:r>
          </w:p>
        </w:tc>
        <w:tc>
          <w:tcPr>
            <w:tcW w:w="2192" w:type="pct"/>
            <w:shd w:val="clear" w:color="auto" w:fill="auto"/>
          </w:tcPr>
          <w:p w14:paraId="04F76383" w14:textId="583B883F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7A8D2F59" w14:textId="77777777" w:rsidTr="005F1F3E">
        <w:tc>
          <w:tcPr>
            <w:tcW w:w="351" w:type="pct"/>
            <w:shd w:val="clear" w:color="auto" w:fill="auto"/>
          </w:tcPr>
          <w:p w14:paraId="70D2FC4E" w14:textId="35BC14ED" w:rsidR="00AB3FF4" w:rsidRDefault="00AB3FF4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027" w:type="pct"/>
            <w:shd w:val="clear" w:color="auto" w:fill="auto"/>
          </w:tcPr>
          <w:p w14:paraId="69261F64" w14:textId="7EE6C993" w:rsidR="00AB3FF4" w:rsidRPr="000B41B7" w:rsidRDefault="00AB3FF4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29" w:type="pct"/>
            <w:shd w:val="clear" w:color="auto" w:fill="auto"/>
          </w:tcPr>
          <w:p w14:paraId="768F1E42" w14:textId="0E3ADCDB" w:rsidR="00AB3FF4" w:rsidRPr="000B41B7" w:rsidRDefault="00AB3FF4" w:rsidP="00E579FD">
            <w:pPr>
              <w:pStyle w:val="affffd"/>
              <w:spacing w:line="276" w:lineRule="auto"/>
            </w:pPr>
            <w:r>
              <w:t>Дом,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6B88CF7F" w14:textId="27945BA4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</w:tbl>
    <w:p w14:paraId="27FFA463" w14:textId="77777777" w:rsidR="00491BCC" w:rsidRDefault="00491BCC" w:rsidP="00E579FD">
      <w:pPr>
        <w:pStyle w:val="5"/>
        <w:spacing w:line="276" w:lineRule="auto"/>
      </w:pPr>
      <w:bookmarkStart w:id="231" w:name="_Ref100052234"/>
      <w:r>
        <w:t>Просмотр записи о врачебном участке</w:t>
      </w:r>
    </w:p>
    <w:p w14:paraId="15523173" w14:textId="15F91B78" w:rsidR="00491BCC" w:rsidRDefault="00491BCC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врачебного участка (</w:t>
      </w:r>
      <w:r>
        <w:fldChar w:fldCharType="begin"/>
      </w:r>
      <w:r>
        <w:instrText xml:space="preserve"> REF _Ref98520418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58</w:t>
      </w:r>
      <w:r>
        <w:fldChar w:fldCharType="end"/>
      </w:r>
      <w:r>
        <w:t xml:space="preserve">) </w:t>
      </w:r>
      <w:r w:rsidR="00E71C03">
        <w:t xml:space="preserve">в разделе «Врачебные участки» </w:t>
      </w:r>
      <w:r>
        <w:t>выберите в таблице нужную запись.</w:t>
      </w:r>
    </w:p>
    <w:p w14:paraId="0D3FC732" w14:textId="77777777" w:rsidR="00491BCC" w:rsidRDefault="00491BCC" w:rsidP="00E579FD">
      <w:pPr>
        <w:pStyle w:val="afffff"/>
        <w:spacing w:line="276" w:lineRule="auto"/>
      </w:pPr>
      <w:r w:rsidRPr="00F31E99">
        <w:drawing>
          <wp:inline distT="0" distB="0" distL="0" distR="0" wp14:anchorId="1E75FAA4" wp14:editId="2F1D2199">
            <wp:extent cx="5940000" cy="3040189"/>
            <wp:effectExtent l="19050" t="19050" r="22860" b="273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401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C98867" w14:textId="1E1D5758" w:rsidR="00491BCC" w:rsidRDefault="00491BCC" w:rsidP="00E579FD">
      <w:pPr>
        <w:pStyle w:val="aff8"/>
      </w:pPr>
      <w:bookmarkStart w:id="232" w:name="_Ref9852041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58</w:t>
      </w:r>
      <w:r w:rsidR="00E37A55">
        <w:rPr>
          <w:noProof/>
        </w:rPr>
        <w:fldChar w:fldCharType="end"/>
      </w:r>
      <w:bookmarkEnd w:id="232"/>
      <w:r>
        <w:t xml:space="preserve"> – Карточка врачебного участка. Вкладка «Общая информация»</w:t>
      </w:r>
    </w:p>
    <w:p w14:paraId="6882BCF2" w14:textId="7D25F613" w:rsidR="00491BCC" w:rsidRDefault="00C13FB7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врачебном участке. Данные представлены на </w:t>
      </w:r>
      <w:r w:rsidR="00491BCC">
        <w:t>вкладк</w:t>
      </w:r>
      <w:r>
        <w:t>ах</w:t>
      </w:r>
      <w:r w:rsidR="00491BCC">
        <w:t>:</w:t>
      </w:r>
    </w:p>
    <w:p w14:paraId="7A976E78" w14:textId="1D9F31BB" w:rsidR="00491BCC" w:rsidRDefault="00491BCC" w:rsidP="00E579FD">
      <w:pPr>
        <w:pStyle w:val="ul"/>
        <w:spacing w:line="276" w:lineRule="auto"/>
      </w:pPr>
      <w:r>
        <w:t>«</w:t>
      </w:r>
      <w:r w:rsidR="00E71C03">
        <w:t>Общая</w:t>
      </w:r>
      <w:r>
        <w:t xml:space="preserve"> информация»</w:t>
      </w:r>
      <w:r w:rsidR="00911F4D">
        <w:t>;</w:t>
      </w:r>
    </w:p>
    <w:p w14:paraId="3525E9C4" w14:textId="5C48FEA9" w:rsidR="00E71C03" w:rsidRDefault="00E71C03" w:rsidP="00E579FD">
      <w:pPr>
        <w:pStyle w:val="ul"/>
        <w:spacing w:line="276" w:lineRule="auto"/>
      </w:pPr>
      <w:r>
        <w:t>«Участковые врачи и фельдшеры»</w:t>
      </w:r>
      <w:r w:rsidR="00911F4D">
        <w:t>;</w:t>
      </w:r>
    </w:p>
    <w:p w14:paraId="6E65DCF8" w14:textId="0F46B36A" w:rsidR="00E71C03" w:rsidRPr="00491BCC" w:rsidRDefault="00E71C03" w:rsidP="00E579FD">
      <w:pPr>
        <w:pStyle w:val="ul"/>
        <w:spacing w:line="276" w:lineRule="auto"/>
      </w:pPr>
      <w:r>
        <w:t>«Адреса обслуживания».</w:t>
      </w:r>
    </w:p>
    <w:p w14:paraId="66E32751" w14:textId="09782DC9" w:rsidR="00FB137F" w:rsidRDefault="00FB137F" w:rsidP="00E579FD">
      <w:pPr>
        <w:pStyle w:val="5"/>
        <w:spacing w:line="276" w:lineRule="auto"/>
      </w:pPr>
      <w:r>
        <w:t>Редактирование записи о врачебном участке</w:t>
      </w:r>
      <w:bookmarkEnd w:id="231"/>
    </w:p>
    <w:p w14:paraId="128240E3" w14:textId="30F4B5D3" w:rsidR="00C415CF" w:rsidRDefault="00A55E52" w:rsidP="00E579FD">
      <w:pPr>
        <w:spacing w:line="276" w:lineRule="auto"/>
      </w:pPr>
      <w:r>
        <w:t>Для редактирования записи</w:t>
      </w:r>
      <w:r w:rsidR="00C415CF">
        <w:t xml:space="preserve"> о</w:t>
      </w:r>
      <w:r w:rsidR="00C415CF" w:rsidRPr="00E9540B">
        <w:t xml:space="preserve"> </w:t>
      </w:r>
      <w:r w:rsidR="00C415CF">
        <w:t>врачебном участке:</w:t>
      </w:r>
    </w:p>
    <w:p w14:paraId="29FFFC5D" w14:textId="77777777" w:rsidR="00C415CF" w:rsidRDefault="00C415CF" w:rsidP="001E4B18">
      <w:pPr>
        <w:pStyle w:val="ol"/>
        <w:keepNext/>
        <w:numPr>
          <w:ilvl w:val="0"/>
          <w:numId w:val="29"/>
        </w:numPr>
        <w:spacing w:line="276" w:lineRule="auto"/>
      </w:pPr>
      <w:r>
        <w:t>Откройте запись для редактирования одним из способов:</w:t>
      </w:r>
    </w:p>
    <w:p w14:paraId="5C814297" w14:textId="3FF4A8D4" w:rsidR="00C415CF" w:rsidRDefault="00C415C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FC8E69A" wp14:editId="794357F7">
            <wp:extent cx="220999" cy="243861"/>
            <wp:effectExtent l="19050" t="19050" r="26670" b="2286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911F4D">
        <w:t>;</w:t>
      </w:r>
    </w:p>
    <w:p w14:paraId="65E48DA5" w14:textId="77777777" w:rsidR="00C415CF" w:rsidRDefault="00C415C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врачебного участка нажмите кнопку «Редактировать».</w:t>
      </w:r>
    </w:p>
    <w:p w14:paraId="0C1AD746" w14:textId="77777777" w:rsidR="00C415CF" w:rsidRDefault="00C415CF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врачебного участка».</w:t>
      </w:r>
    </w:p>
    <w:p w14:paraId="7CC15438" w14:textId="1CD2AA29" w:rsidR="00C415CF" w:rsidRDefault="00C415CF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39D58F1" w14:textId="74F83CFB" w:rsidR="00FB137F" w:rsidRPr="00FB137F" w:rsidRDefault="00FB137F" w:rsidP="00E579FD">
      <w:pPr>
        <w:pStyle w:val="5"/>
        <w:spacing w:line="276" w:lineRule="auto"/>
      </w:pPr>
      <w:bookmarkStart w:id="233" w:name="_Ref100052241"/>
      <w:r>
        <w:t>Удаление записи о врачебном участке</w:t>
      </w:r>
      <w:bookmarkEnd w:id="233"/>
    </w:p>
    <w:p w14:paraId="460598EB" w14:textId="2B1A1383" w:rsidR="008C7174" w:rsidRDefault="00A55E52" w:rsidP="00E579FD">
      <w:pPr>
        <w:keepNext/>
        <w:spacing w:line="276" w:lineRule="auto"/>
      </w:pPr>
      <w:bookmarkStart w:id="234" w:name="_Ref89782242"/>
      <w:r>
        <w:t>Для удаления записи</w:t>
      </w:r>
      <w:r w:rsidR="008C7174">
        <w:t xml:space="preserve"> о</w:t>
      </w:r>
      <w:r w:rsidR="008C7174" w:rsidRPr="00E9540B">
        <w:t xml:space="preserve"> </w:t>
      </w:r>
      <w:r w:rsidR="008C7174">
        <w:t>врачебном участк</w:t>
      </w:r>
      <w:r w:rsidR="00995AEC">
        <w:t>е</w:t>
      </w:r>
      <w:r w:rsidR="008C7174">
        <w:t>:</w:t>
      </w:r>
    </w:p>
    <w:p w14:paraId="5FC83E0B" w14:textId="77777777" w:rsidR="008C7174" w:rsidRDefault="008C7174" w:rsidP="001E4B18">
      <w:pPr>
        <w:pStyle w:val="ol"/>
        <w:numPr>
          <w:ilvl w:val="0"/>
          <w:numId w:val="33"/>
        </w:numPr>
        <w:spacing w:line="276" w:lineRule="auto"/>
      </w:pPr>
      <w:r>
        <w:t>Выберите запись для удаления одним из способов:</w:t>
      </w:r>
    </w:p>
    <w:p w14:paraId="20012190" w14:textId="65FE68DE" w:rsidR="008C7174" w:rsidRDefault="008C717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E6F73CD" wp14:editId="74BA72EF">
            <wp:extent cx="220999" cy="243861"/>
            <wp:effectExtent l="19050" t="19050" r="26670" b="2286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911F4D">
        <w:t>;</w:t>
      </w:r>
    </w:p>
    <w:p w14:paraId="66714490" w14:textId="77777777" w:rsidR="008C7174" w:rsidRDefault="008C7174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врачебного участка нажмите кнопку «Удалить».</w:t>
      </w:r>
    </w:p>
    <w:p w14:paraId="22602B72" w14:textId="3E68439A" w:rsidR="008C7174" w:rsidRDefault="008C7174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44CDBA2D" w14:textId="41425196" w:rsidR="00F9022A" w:rsidRDefault="00F9022A" w:rsidP="003D74C4">
      <w:pPr>
        <w:pStyle w:val="40"/>
      </w:pPr>
      <w:bookmarkStart w:id="235" w:name="_Ref101254069"/>
      <w:r w:rsidRPr="000B41B7">
        <w:t>Ввод сведений о штатном расписании</w:t>
      </w:r>
      <w:bookmarkEnd w:id="234"/>
      <w:bookmarkEnd w:id="235"/>
    </w:p>
    <w:p w14:paraId="2840BCFD" w14:textId="7D6492FF" w:rsidR="00E228EE" w:rsidRPr="00E228EE" w:rsidRDefault="00E228EE" w:rsidP="00E579FD">
      <w:pPr>
        <w:pStyle w:val="phnormal"/>
        <w:spacing w:line="276" w:lineRule="auto"/>
        <w:rPr>
          <w:b/>
        </w:rPr>
      </w:pPr>
      <w:r w:rsidRPr="00E228EE">
        <w:rPr>
          <w:b/>
        </w:rPr>
        <w:t>Примечания:</w:t>
      </w:r>
    </w:p>
    <w:p w14:paraId="0BF2E746" w14:textId="3D9EC7AE" w:rsidR="00E228EE" w:rsidRPr="00E228EE" w:rsidRDefault="00E228EE" w:rsidP="001E4B18">
      <w:pPr>
        <w:pStyle w:val="ol"/>
        <w:numPr>
          <w:ilvl w:val="0"/>
          <w:numId w:val="48"/>
        </w:numPr>
        <w:spacing w:line="276" w:lineRule="auto"/>
      </w:pPr>
      <w:r w:rsidRPr="00E228EE">
        <w:t xml:space="preserve">На один и тот же период времени не должно быть два действующих штатных расписания. Например, если одно </w:t>
      </w:r>
      <w:r>
        <w:t>штатное расписание</w:t>
      </w:r>
      <w:r w:rsidRPr="00E228EE">
        <w:t xml:space="preserve"> закончилось 10.11.2021, то другое может начать действовать только с 11.11.20</w:t>
      </w:r>
      <w:r>
        <w:t>21.</w:t>
      </w:r>
    </w:p>
    <w:p w14:paraId="4968D141" w14:textId="2DB91FEB" w:rsidR="009528CD" w:rsidRDefault="00E228EE" w:rsidP="001E4B18">
      <w:pPr>
        <w:pStyle w:val="ol"/>
        <w:spacing w:line="276" w:lineRule="auto"/>
      </w:pPr>
      <w:r>
        <w:t xml:space="preserve">Для добавления записей в штатное расписание </w:t>
      </w:r>
      <w:r w:rsidR="009528CD" w:rsidRPr="000B41B7">
        <w:t xml:space="preserve">требуется </w:t>
      </w:r>
      <w:r w:rsidR="009528CD">
        <w:t>предварительно</w:t>
      </w:r>
      <w:r w:rsidR="009528CD" w:rsidRPr="000B41B7">
        <w:t xml:space="preserve"> добавить </w:t>
      </w:r>
      <w:r w:rsidR="009528CD">
        <w:t xml:space="preserve">структурное подразделение </w:t>
      </w:r>
      <w:r w:rsidR="009528CD" w:rsidRPr="000B41B7">
        <w:t xml:space="preserve">в </w:t>
      </w:r>
      <w:r w:rsidR="009528CD">
        <w:t>разделе</w:t>
      </w:r>
      <w:r w:rsidR="009528CD" w:rsidRPr="000B41B7">
        <w:t xml:space="preserve"> «</w:t>
      </w:r>
      <w:r w:rsidR="00114A6D">
        <w:t>Структурные подразделения</w:t>
      </w:r>
      <w:r w:rsidR="009528CD" w:rsidRPr="000B41B7">
        <w:t>»</w:t>
      </w:r>
      <w:r w:rsidR="009528CD">
        <w:t xml:space="preserve"> (см.</w:t>
      </w:r>
      <w:r w:rsidR="0014380D">
        <w:t> </w:t>
      </w:r>
      <w:r w:rsidR="009528CD">
        <w:t xml:space="preserve">п.  </w:t>
      </w:r>
      <w:r w:rsidR="009528CD">
        <w:fldChar w:fldCharType="begin"/>
      </w:r>
      <w:r w:rsidR="009528CD">
        <w:instrText xml:space="preserve"> REF _Ref16178827 \r \h </w:instrText>
      </w:r>
      <w:r w:rsidR="009528CD">
        <w:fldChar w:fldCharType="separate"/>
      </w:r>
      <w:r w:rsidR="003814B9">
        <w:t>4.3.1.5</w:t>
      </w:r>
      <w:r w:rsidR="009528CD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9528CD">
        <w:t>).</w:t>
      </w:r>
    </w:p>
    <w:p w14:paraId="5FA27DD7" w14:textId="07F85310" w:rsidR="0069734B" w:rsidRDefault="0069734B" w:rsidP="00E579FD">
      <w:pPr>
        <w:pStyle w:val="5"/>
        <w:spacing w:line="276" w:lineRule="auto"/>
      </w:pPr>
      <w:r>
        <w:t>Просмотр списка</w:t>
      </w:r>
      <w:r w:rsidR="00AB3FF4">
        <w:t xml:space="preserve"> штатных расписаний </w:t>
      </w:r>
    </w:p>
    <w:p w14:paraId="17C4092F" w14:textId="34AC63F6" w:rsidR="00C4528F" w:rsidRDefault="00AB3FF4" w:rsidP="00E579FD">
      <w:pPr>
        <w:spacing w:line="276" w:lineRule="auto"/>
      </w:pPr>
      <w:r>
        <w:t>Управление сведениями о штатных расписаниях медицинской организации производится в разделе «</w:t>
      </w:r>
      <w:r w:rsidR="004C13D6">
        <w:t>Штатное расписание</w:t>
      </w:r>
      <w:r>
        <w:t>» карточки медицинской организации</w:t>
      </w:r>
      <w:r w:rsidR="00C4528F">
        <w:t xml:space="preserve"> </w:t>
      </w:r>
      <w:r w:rsidR="00C4528F" w:rsidRPr="000B41B7">
        <w:t>(</w:t>
      </w:r>
      <w:r w:rsidR="002B1C3E">
        <w:fldChar w:fldCharType="begin"/>
      </w:r>
      <w:r w:rsidR="002B1C3E">
        <w:instrText xml:space="preserve"> REF _Ref101535827 \h </w:instrText>
      </w:r>
      <w:r w:rsidR="002B1C3E">
        <w:fldChar w:fldCharType="separate"/>
      </w:r>
      <w:r w:rsidR="003814B9" w:rsidRPr="000B41B7">
        <w:t>Рисунок </w:t>
      </w:r>
      <w:r w:rsidR="003814B9">
        <w:rPr>
          <w:noProof/>
        </w:rPr>
        <w:t>59</w:t>
      </w:r>
      <w:r w:rsidR="002B1C3E">
        <w:fldChar w:fldCharType="end"/>
      </w:r>
      <w:r w:rsidR="00C4528F" w:rsidRPr="000B41B7">
        <w:t>)</w:t>
      </w:r>
      <w:r w:rsidR="00C4528F">
        <w:t>.</w:t>
      </w:r>
    </w:p>
    <w:p w14:paraId="56A1062C" w14:textId="77777777" w:rsidR="00C4528F" w:rsidRPr="000B41B7" w:rsidRDefault="00C4528F" w:rsidP="00E579FD">
      <w:pPr>
        <w:pStyle w:val="afffff"/>
        <w:spacing w:line="276" w:lineRule="auto"/>
      </w:pPr>
      <w:r w:rsidRPr="00387047">
        <w:drawing>
          <wp:inline distT="0" distB="0" distL="0" distR="0" wp14:anchorId="34B2E9C1" wp14:editId="35CC52C0">
            <wp:extent cx="5940000" cy="3747761"/>
            <wp:effectExtent l="19050" t="19050" r="22860" b="2476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7477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6A55D" w14:textId="1EB37DFC" w:rsidR="00C4528F" w:rsidRDefault="00C4528F" w:rsidP="00E00C82">
      <w:pPr>
        <w:pStyle w:val="afffff3"/>
      </w:pPr>
      <w:bookmarkStart w:id="236" w:name="_Ref101535827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59</w:t>
      </w:r>
      <w:r w:rsidR="00E37A55">
        <w:rPr>
          <w:noProof/>
        </w:rPr>
        <w:fldChar w:fldCharType="end"/>
      </w:r>
      <w:bookmarkEnd w:id="236"/>
      <w:r w:rsidRPr="000B41B7">
        <w:t xml:space="preserve"> – </w:t>
      </w:r>
      <w:r>
        <w:t>Раздел «Ш</w:t>
      </w:r>
      <w:r w:rsidRPr="000B41B7">
        <w:t>татно</w:t>
      </w:r>
      <w:r>
        <w:t>е</w:t>
      </w:r>
      <w:r w:rsidRPr="000B41B7">
        <w:t xml:space="preserve"> расписани</w:t>
      </w:r>
      <w:r>
        <w:t>е»</w:t>
      </w:r>
    </w:p>
    <w:p w14:paraId="6D06F0FC" w14:textId="77777777" w:rsidR="00C4528F" w:rsidRDefault="00C4528F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3E57E969" w14:textId="2C05D941" w:rsidR="00C4528F" w:rsidRDefault="00C4528F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 xml:space="preserve">штатных расписаний выбранной организации (1). </w:t>
      </w:r>
      <w:r w:rsidR="00EA39C9">
        <w:br/>
      </w:r>
      <w:r>
        <w:t xml:space="preserve">В таблице доступна сортировка списка по возрастанию или убыванию параметров </w:t>
      </w:r>
      <w:r w:rsidR="00EA39C9">
        <w:br/>
      </w:r>
      <w:r>
        <w:t>в выбранном столбце. Таблица содержит столбцы:</w:t>
      </w:r>
    </w:p>
    <w:p w14:paraId="4DA23058" w14:textId="58A290C5" w:rsidR="00C4528F" w:rsidRDefault="00D23884" w:rsidP="00E579FD">
      <w:pPr>
        <w:pStyle w:val="ultab"/>
        <w:spacing w:line="276" w:lineRule="auto"/>
        <w:ind w:left="1701" w:hanging="425"/>
      </w:pPr>
      <w:r>
        <w:t>«№»</w:t>
      </w:r>
      <w:r w:rsidR="00C4528F">
        <w:t xml:space="preserve">. По нажатию на </w:t>
      </w:r>
      <w:r>
        <w:t>номер штатного расписания</w:t>
      </w:r>
      <w:r w:rsidR="00C4528F">
        <w:t xml:space="preserve"> открывается карточка </w:t>
      </w:r>
      <w:r>
        <w:t>штатного расписания</w:t>
      </w:r>
      <w:r w:rsidR="00C4528F">
        <w:t xml:space="preserve"> (</w:t>
      </w:r>
      <w:r>
        <w:t xml:space="preserve">см. п. </w:t>
      </w:r>
      <w:r>
        <w:fldChar w:fldCharType="begin"/>
      </w:r>
      <w:r>
        <w:instrText xml:space="preserve"> REF _Ref101182741 \r \h </w:instrText>
      </w:r>
      <w:r>
        <w:fldChar w:fldCharType="separate"/>
      </w:r>
      <w:r w:rsidR="003814B9">
        <w:t>4.3.1.8.3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C4528F">
        <w:t>)</w:t>
      </w:r>
      <w:r w:rsidR="00A41456">
        <w:t>;</w:t>
      </w:r>
    </w:p>
    <w:p w14:paraId="60F8D1C5" w14:textId="540EA698" w:rsidR="00D23884" w:rsidRDefault="00D23884" w:rsidP="00E579FD">
      <w:pPr>
        <w:pStyle w:val="ultab"/>
        <w:spacing w:line="276" w:lineRule="auto"/>
        <w:ind w:left="1701" w:hanging="425"/>
      </w:pPr>
      <w:r>
        <w:t>«Дата утверждения»</w:t>
      </w:r>
      <w:r w:rsidR="00A41456">
        <w:t>;</w:t>
      </w:r>
    </w:p>
    <w:p w14:paraId="4494594B" w14:textId="6A7669CF" w:rsidR="00D23884" w:rsidRDefault="00D23884" w:rsidP="00E579FD">
      <w:pPr>
        <w:pStyle w:val="ultab"/>
        <w:spacing w:line="276" w:lineRule="auto"/>
        <w:ind w:left="1701" w:hanging="425"/>
      </w:pPr>
      <w:r>
        <w:t>«Период действия с»</w:t>
      </w:r>
      <w:r w:rsidR="00A41456">
        <w:t>;</w:t>
      </w:r>
    </w:p>
    <w:p w14:paraId="0A326D36" w14:textId="5AB1D5F8" w:rsidR="00D23884" w:rsidRDefault="00D23884" w:rsidP="00E579FD">
      <w:pPr>
        <w:pStyle w:val="ultab"/>
        <w:spacing w:line="276" w:lineRule="auto"/>
        <w:ind w:left="1701" w:hanging="425"/>
      </w:pPr>
      <w:r>
        <w:t>«Период действия по»</w:t>
      </w:r>
      <w:r w:rsidR="00A41456">
        <w:t>;</w:t>
      </w:r>
    </w:p>
    <w:p w14:paraId="716A9546" w14:textId="6ADB1988" w:rsidR="0009291C" w:rsidRDefault="0009291C" w:rsidP="00E579FD">
      <w:pPr>
        <w:pStyle w:val="ultab"/>
        <w:spacing w:line="276" w:lineRule="auto"/>
        <w:ind w:left="1701" w:hanging="425"/>
      </w:pPr>
      <w:r>
        <w:t xml:space="preserve">для действующих штатных расписаний отображается пиктограмма </w:t>
      </w:r>
      <w:r>
        <w:rPr>
          <w:noProof/>
          <w:lang w:eastAsia="ru-RU"/>
        </w:rPr>
        <w:drawing>
          <wp:inline distT="0" distB="0" distL="0" distR="0" wp14:anchorId="20ED9DE3" wp14:editId="43912CA1">
            <wp:extent cx="202491" cy="182896"/>
            <wp:effectExtent l="19050" t="19050" r="26670" b="266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91" cy="1828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41456">
        <w:t>;</w:t>
      </w:r>
    </w:p>
    <w:p w14:paraId="4A6C8396" w14:textId="15820CA8" w:rsidR="00C4528F" w:rsidRDefault="00C4528F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75361C9C" wp14:editId="37F47785">
            <wp:extent cx="220999" cy="243861"/>
            <wp:effectExtent l="19050" t="19050" r="26670" b="2286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4000F4EC" w14:textId="3887F775" w:rsidR="00C4528F" w:rsidRDefault="00C4528F" w:rsidP="00E579FD">
      <w:pPr>
        <w:pStyle w:val="ultab2"/>
        <w:spacing w:line="276" w:lineRule="auto"/>
      </w:pPr>
      <w:r>
        <w:t>«Редактировать» (см. п.</w:t>
      </w:r>
      <w:r w:rsidR="00265FD4">
        <w:t xml:space="preserve"> </w:t>
      </w:r>
      <w:r w:rsidR="00BC24DC">
        <w:fldChar w:fldCharType="begin"/>
      </w:r>
      <w:r w:rsidR="00BC24DC">
        <w:instrText xml:space="preserve"> REF _Ref104825158 \r \h </w:instrText>
      </w:r>
      <w:r w:rsidR="00BC24DC">
        <w:fldChar w:fldCharType="separate"/>
      </w:r>
      <w:r w:rsidR="003814B9">
        <w:t>4.3.1.8.5</w:t>
      </w:r>
      <w:r w:rsidR="00BC24D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6A261F49" w14:textId="0436115F" w:rsidR="00265FD4" w:rsidRDefault="00265FD4" w:rsidP="00E579FD">
      <w:pPr>
        <w:pStyle w:val="ultab2"/>
        <w:spacing w:line="276" w:lineRule="auto"/>
      </w:pPr>
      <w:r>
        <w:t xml:space="preserve">«Копировать» (см. п. </w:t>
      </w:r>
      <w:r>
        <w:fldChar w:fldCharType="begin"/>
      </w:r>
      <w:r>
        <w:instrText xml:space="preserve"> REF _Ref101183918 \r \h </w:instrText>
      </w:r>
      <w:r>
        <w:fldChar w:fldCharType="separate"/>
      </w:r>
      <w:r w:rsidR="003814B9">
        <w:t>4.3.1.8.4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24EB059E" w14:textId="6D4BEC5A" w:rsidR="00C4528F" w:rsidRDefault="00C4528F" w:rsidP="00E579FD">
      <w:pPr>
        <w:pStyle w:val="ultab2"/>
        <w:spacing w:line="276" w:lineRule="auto"/>
      </w:pPr>
      <w:r>
        <w:t>«Удалить» (см. п.</w:t>
      </w:r>
      <w:r w:rsidR="00265FD4">
        <w:t xml:space="preserve"> </w:t>
      </w:r>
      <w:r w:rsidR="00265FD4">
        <w:fldChar w:fldCharType="begin"/>
      </w:r>
      <w:r w:rsidR="00265FD4">
        <w:instrText xml:space="preserve"> REF _Ref101183931 \r \h </w:instrText>
      </w:r>
      <w:r w:rsidR="00265FD4">
        <w:fldChar w:fldCharType="separate"/>
      </w:r>
      <w:r w:rsidR="003814B9">
        <w:t>4.3.1.8.6</w:t>
      </w:r>
      <w:r w:rsidR="00265FD4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77C29D42" w14:textId="7CC9660D" w:rsidR="0069734B" w:rsidRDefault="00C4528F" w:rsidP="00E579FD">
      <w:pPr>
        <w:pStyle w:val="ultab"/>
        <w:spacing w:line="276" w:lineRule="auto"/>
        <w:ind w:left="1701" w:hanging="425"/>
      </w:pPr>
      <w:r>
        <w:t xml:space="preserve">кнопка «Добавить» </w:t>
      </w:r>
      <w:r w:rsidR="00572559"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 w:rsidR="004B71F3">
        <w:fldChar w:fldCharType="begin"/>
      </w:r>
      <w:r w:rsidR="004B71F3">
        <w:instrText xml:space="preserve"> REF _Ref104825441 \r \h </w:instrText>
      </w:r>
      <w:r w:rsidR="004B71F3">
        <w:fldChar w:fldCharType="separate"/>
      </w:r>
      <w:r w:rsidR="003814B9">
        <w:t>4.3.1.8.2</w:t>
      </w:r>
      <w:r w:rsidR="004B71F3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017EC5C" w14:textId="4CDB88FD" w:rsidR="0069734B" w:rsidRDefault="0069734B" w:rsidP="00E579FD">
      <w:pPr>
        <w:pStyle w:val="5"/>
        <w:spacing w:line="276" w:lineRule="auto"/>
      </w:pPr>
      <w:bookmarkStart w:id="237" w:name="_Ref104825441"/>
      <w:r>
        <w:t>Добавление</w:t>
      </w:r>
      <w:r w:rsidR="00833D3D">
        <w:t xml:space="preserve"> </w:t>
      </w:r>
      <w:r w:rsidR="0009291C">
        <w:t>штатно</w:t>
      </w:r>
      <w:r w:rsidR="00833D3D">
        <w:t>го</w:t>
      </w:r>
      <w:r w:rsidR="0009291C">
        <w:t xml:space="preserve"> расписани</w:t>
      </w:r>
      <w:r w:rsidR="00833D3D">
        <w:t>я</w:t>
      </w:r>
      <w:bookmarkEnd w:id="237"/>
    </w:p>
    <w:p w14:paraId="4A28DDA8" w14:textId="29870C75" w:rsidR="0009291C" w:rsidRDefault="00C33C01" w:rsidP="00E579FD">
      <w:pPr>
        <w:keepNext/>
        <w:spacing w:line="276" w:lineRule="auto"/>
      </w:pPr>
      <w:r>
        <w:t>Для добавления</w:t>
      </w:r>
      <w:r w:rsidR="0009291C" w:rsidRPr="000B41B7">
        <w:t xml:space="preserve"> </w:t>
      </w:r>
      <w:r w:rsidR="0009291C">
        <w:t>штатно</w:t>
      </w:r>
      <w:r>
        <w:t>го</w:t>
      </w:r>
      <w:r w:rsidR="0009291C">
        <w:t xml:space="preserve"> расписани</w:t>
      </w:r>
      <w:r>
        <w:t>я</w:t>
      </w:r>
      <w:r w:rsidR="0009291C">
        <w:t>:</w:t>
      </w:r>
    </w:p>
    <w:p w14:paraId="7DEBD8B7" w14:textId="525FAA41" w:rsidR="0009291C" w:rsidRDefault="00813CBE" w:rsidP="001E4B18">
      <w:pPr>
        <w:pStyle w:val="ol"/>
        <w:numPr>
          <w:ilvl w:val="0"/>
          <w:numId w:val="47"/>
        </w:numPr>
        <w:spacing w:line="276" w:lineRule="auto"/>
      </w:pPr>
      <w:r>
        <w:t>В разделе «Штатное расписание» н</w:t>
      </w:r>
      <w:r w:rsidR="0009291C">
        <w:t>ажмит</w:t>
      </w:r>
      <w:r w:rsidR="0009291C" w:rsidRPr="00B50774">
        <w:t>е</w:t>
      </w:r>
      <w:r w:rsidR="0009291C">
        <w:t xml:space="preserve"> кнопку «Добавить». Откроется форма «Новое штатное расписание» (</w:t>
      </w:r>
      <w:r w:rsidR="0009291C">
        <w:fldChar w:fldCharType="begin"/>
      </w:r>
      <w:r w:rsidR="0009291C">
        <w:instrText xml:space="preserve"> REF _Ref96297916 \h </w:instrText>
      </w:r>
      <w:r w:rsidR="0009291C">
        <w:fldChar w:fldCharType="separate"/>
      </w:r>
      <w:r w:rsidR="003814B9">
        <w:t xml:space="preserve">Рисунок </w:t>
      </w:r>
      <w:r w:rsidR="003814B9">
        <w:rPr>
          <w:noProof/>
        </w:rPr>
        <w:t>60</w:t>
      </w:r>
      <w:r w:rsidR="0009291C">
        <w:fldChar w:fldCharType="end"/>
      </w:r>
      <w:r w:rsidR="0009291C">
        <w:t>).</w:t>
      </w:r>
    </w:p>
    <w:p w14:paraId="5BE5DBC4" w14:textId="77777777" w:rsidR="0009291C" w:rsidRDefault="0009291C" w:rsidP="00E579FD">
      <w:pPr>
        <w:pStyle w:val="afffff"/>
        <w:spacing w:line="276" w:lineRule="auto"/>
      </w:pPr>
      <w:r w:rsidRPr="00F31E99">
        <w:drawing>
          <wp:inline distT="0" distB="0" distL="0" distR="0" wp14:anchorId="666C8659" wp14:editId="6C6AE43D">
            <wp:extent cx="5939712" cy="3192780"/>
            <wp:effectExtent l="19050" t="19050" r="23495" b="2667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23"/>
                    <a:stretch/>
                  </pic:blipFill>
                  <pic:spPr bwMode="auto">
                    <a:xfrm>
                      <a:off x="0" y="0"/>
                      <a:ext cx="5940000" cy="31929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2CCEA3" w14:textId="0EDB9837" w:rsidR="0009291C" w:rsidRDefault="0009291C" w:rsidP="00E579FD">
      <w:pPr>
        <w:pStyle w:val="aff8"/>
      </w:pPr>
      <w:bookmarkStart w:id="238" w:name="_Ref9629791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60</w:t>
      </w:r>
      <w:r w:rsidR="00E37A55">
        <w:rPr>
          <w:noProof/>
        </w:rPr>
        <w:fldChar w:fldCharType="end"/>
      </w:r>
      <w:bookmarkEnd w:id="238"/>
      <w:r>
        <w:t xml:space="preserve"> – Новое штатное расписание</w:t>
      </w:r>
    </w:p>
    <w:p w14:paraId="66A42566" w14:textId="079568C6" w:rsidR="0009291C" w:rsidRDefault="0009291C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>
        <w:t xml:space="preserve">На форме заполните все поля. </w:t>
      </w:r>
      <w:r w:rsidRPr="000B41B7">
        <w:t>Описание полей представлено в таблице (</w:t>
      </w:r>
      <w:r w:rsidR="00B51A47">
        <w:fldChar w:fldCharType="begin"/>
      </w:r>
      <w:r w:rsidR="00B51A47">
        <w:instrText xml:space="preserve"> REF _Ref101196975 \h </w:instrText>
      </w:r>
      <w:r w:rsidR="00B51A47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12</w:t>
      </w:r>
      <w:r w:rsidR="00B51A47">
        <w:fldChar w:fldCharType="end"/>
      </w:r>
      <w:r w:rsidRPr="000B41B7">
        <w:t>).</w:t>
      </w:r>
    </w:p>
    <w:p w14:paraId="641722E3" w14:textId="0A048B89" w:rsidR="0009291C" w:rsidRDefault="00E228EE" w:rsidP="001E4B18">
      <w:pPr>
        <w:pStyle w:val="ol"/>
        <w:spacing w:line="276" w:lineRule="auto"/>
      </w:pPr>
      <w:r>
        <w:t>Для добавления записи в штатное расписание н</w:t>
      </w:r>
      <w:r w:rsidR="0009291C">
        <w:t>ажмите «Добавить». Откроется окно «Новая запись штатного расписания» (</w:t>
      </w:r>
      <w:r w:rsidR="0009291C">
        <w:fldChar w:fldCharType="begin"/>
      </w:r>
      <w:r w:rsidR="0009291C">
        <w:instrText xml:space="preserve"> REF _Ref96298059 \h </w:instrText>
      </w:r>
      <w:r w:rsidR="0009291C">
        <w:fldChar w:fldCharType="separate"/>
      </w:r>
      <w:r w:rsidR="003814B9">
        <w:t xml:space="preserve">Рисунок </w:t>
      </w:r>
      <w:r w:rsidR="003814B9">
        <w:rPr>
          <w:noProof/>
        </w:rPr>
        <w:t>61</w:t>
      </w:r>
      <w:r w:rsidR="0009291C">
        <w:fldChar w:fldCharType="end"/>
      </w:r>
      <w:r w:rsidR="0009291C">
        <w:t>).</w:t>
      </w:r>
    </w:p>
    <w:p w14:paraId="66A24DBB" w14:textId="77777777" w:rsidR="0009291C" w:rsidRDefault="0009291C" w:rsidP="00E579FD">
      <w:pPr>
        <w:pStyle w:val="afffff"/>
        <w:spacing w:line="276" w:lineRule="auto"/>
      </w:pPr>
      <w:r w:rsidRPr="00F31E99">
        <w:drawing>
          <wp:inline distT="0" distB="0" distL="0" distR="0" wp14:anchorId="5BC2E52E" wp14:editId="5EDEFAA3">
            <wp:extent cx="2912448" cy="3665220"/>
            <wp:effectExtent l="19050" t="19050" r="21590" b="1143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006" cy="37074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8CF504" w14:textId="0C818E6C" w:rsidR="0009291C" w:rsidRDefault="0009291C" w:rsidP="00E579FD">
      <w:pPr>
        <w:pStyle w:val="aff8"/>
      </w:pPr>
      <w:bookmarkStart w:id="239" w:name="_Ref9629805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61</w:t>
      </w:r>
      <w:r w:rsidR="00E37A55">
        <w:rPr>
          <w:noProof/>
        </w:rPr>
        <w:fldChar w:fldCharType="end"/>
      </w:r>
      <w:bookmarkEnd w:id="239"/>
      <w:r>
        <w:t xml:space="preserve"> – Новая запись штатного расписания</w:t>
      </w:r>
    </w:p>
    <w:p w14:paraId="05CFDCB0" w14:textId="3C0208FA" w:rsidR="0009291C" w:rsidRDefault="0009291C" w:rsidP="001E4B18">
      <w:pPr>
        <w:pStyle w:val="ol"/>
        <w:spacing w:line="276" w:lineRule="auto"/>
      </w:pPr>
      <w:r>
        <w:t xml:space="preserve">В окне заполните все необходимые поля (поля, обязательные для заполнения, отмечены звездочкой). </w:t>
      </w:r>
      <w:r w:rsidRPr="000B41B7">
        <w:t>Описание полей представлено в таблице (</w:t>
      </w:r>
      <w:r w:rsidR="00B51A47">
        <w:fldChar w:fldCharType="begin"/>
      </w:r>
      <w:r w:rsidR="00B51A47">
        <w:instrText xml:space="preserve"> REF _Ref101196975 \h </w:instrText>
      </w:r>
      <w:r w:rsidR="00B51A47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12</w:t>
      </w:r>
      <w:r w:rsidR="00B51A47">
        <w:fldChar w:fldCharType="end"/>
      </w:r>
      <w:r w:rsidRPr="000B41B7">
        <w:t>).</w:t>
      </w:r>
    </w:p>
    <w:p w14:paraId="52E0DF30" w14:textId="667AC6A2" w:rsidR="0009291C" w:rsidRDefault="0009291C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штатное расписание».</w:t>
      </w:r>
    </w:p>
    <w:p w14:paraId="0F232420" w14:textId="776C5DFE" w:rsidR="00DC0F6E" w:rsidRDefault="00DC0F6E" w:rsidP="001E4B18">
      <w:pPr>
        <w:pStyle w:val="ol"/>
        <w:spacing w:line="276" w:lineRule="auto"/>
      </w:pPr>
      <w:r>
        <w:t>Повторите, при необходимости, добавление записей штатного расписания (см.</w:t>
      </w:r>
      <w:r w:rsidR="0014380D">
        <w:t> </w:t>
      </w:r>
      <w:r>
        <w:t>п</w:t>
      </w:r>
      <w:r w:rsidR="00EA39C9">
        <w:t>п</w:t>
      </w:r>
      <w:r>
        <w:t>. 2–4 выше).</w:t>
      </w:r>
    </w:p>
    <w:p w14:paraId="17DF23C9" w14:textId="4426B444" w:rsidR="0009291C" w:rsidRDefault="0009291C" w:rsidP="001E4B18">
      <w:pPr>
        <w:pStyle w:val="ol"/>
        <w:spacing w:line="276" w:lineRule="auto"/>
      </w:pPr>
      <w:r>
        <w:t>На форме «Новое штатное расписание» 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7BE82439" w14:textId="2A69A981" w:rsidR="0009291C" w:rsidRPr="000B41B7" w:rsidRDefault="0009291C" w:rsidP="00E579FD">
      <w:pPr>
        <w:pStyle w:val="afffff1"/>
        <w:tabs>
          <w:tab w:val="left" w:pos="4253"/>
        </w:tabs>
        <w:spacing w:line="276" w:lineRule="auto"/>
      </w:pPr>
      <w:bookmarkStart w:id="240" w:name="_Ref101196975"/>
      <w:r w:rsidRPr="000B41B7">
        <w:t>Таблица</w:t>
      </w:r>
      <w:r w:rsidR="00DC0F6E">
        <w:t>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12</w:t>
      </w:r>
      <w:r w:rsidRPr="000B41B7">
        <w:rPr>
          <w:noProof/>
        </w:rPr>
        <w:fldChar w:fldCharType="end"/>
      </w:r>
      <w:bookmarkEnd w:id="240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A300E9">
        <w:t xml:space="preserve">о </w:t>
      </w:r>
      <w:r w:rsidRPr="000B41B7">
        <w:t>штатно</w:t>
      </w:r>
      <w:r w:rsidR="00A300E9">
        <w:t>м</w:t>
      </w:r>
      <w:r w:rsidRPr="000B41B7">
        <w:t xml:space="preserve"> расписани</w:t>
      </w:r>
      <w:r w:rsidR="00A300E9">
        <w:t>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"/>
        <w:gridCol w:w="2519"/>
        <w:gridCol w:w="2799"/>
        <w:gridCol w:w="3358"/>
      </w:tblGrid>
      <w:tr w:rsidR="0009291C" w:rsidRPr="00C33C01" w14:paraId="10BE3A9C" w14:textId="77777777" w:rsidTr="00C33C01">
        <w:trPr>
          <w:tblHeader/>
        </w:trPr>
        <w:tc>
          <w:tcPr>
            <w:tcW w:w="357" w:type="pct"/>
            <w:shd w:val="clear" w:color="auto" w:fill="auto"/>
            <w:vAlign w:val="center"/>
          </w:tcPr>
          <w:p w14:paraId="13C29CF7" w14:textId="1F6B38E3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№</w:t>
            </w:r>
            <w:r w:rsidR="00C33C0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2C0C65C1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72A87587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43B1A2C5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Вид, способ ввода</w:t>
            </w:r>
          </w:p>
        </w:tc>
      </w:tr>
      <w:tr w:rsidR="0009291C" w:rsidRPr="000B41B7" w14:paraId="70FA12AD" w14:textId="77777777" w:rsidTr="005F1F3E">
        <w:tc>
          <w:tcPr>
            <w:tcW w:w="357" w:type="pct"/>
            <w:shd w:val="clear" w:color="auto" w:fill="auto"/>
          </w:tcPr>
          <w:p w14:paraId="6CDB1A62" w14:textId="0FF157D5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2C9005C8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Номер</w:t>
            </w:r>
          </w:p>
        </w:tc>
        <w:tc>
          <w:tcPr>
            <w:tcW w:w="1498" w:type="pct"/>
            <w:shd w:val="clear" w:color="auto" w:fill="auto"/>
          </w:tcPr>
          <w:p w14:paraId="2C3A9DF4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Номер штатного расписания, присвоенный в рамках организации</w:t>
            </w:r>
          </w:p>
        </w:tc>
        <w:tc>
          <w:tcPr>
            <w:tcW w:w="1797" w:type="pct"/>
            <w:shd w:val="clear" w:color="auto" w:fill="auto"/>
          </w:tcPr>
          <w:p w14:paraId="5FCA5A61" w14:textId="125B9204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>
              <w:t xml:space="preserve"> </w:t>
            </w:r>
            <w:r w:rsidRPr="000B41B7">
              <w:t>с ограничением до 20 символов</w:t>
            </w:r>
          </w:p>
        </w:tc>
      </w:tr>
      <w:tr w:rsidR="0009291C" w:rsidRPr="000B41B7" w14:paraId="7524CD34" w14:textId="77777777" w:rsidTr="005F1F3E">
        <w:tc>
          <w:tcPr>
            <w:tcW w:w="357" w:type="pct"/>
            <w:shd w:val="clear" w:color="auto" w:fill="auto"/>
          </w:tcPr>
          <w:p w14:paraId="44AB7613" w14:textId="36D3FE1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2</w:t>
            </w:r>
          </w:p>
        </w:tc>
        <w:tc>
          <w:tcPr>
            <w:tcW w:w="1348" w:type="pct"/>
            <w:shd w:val="clear" w:color="auto" w:fill="auto"/>
          </w:tcPr>
          <w:p w14:paraId="00DDA13B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утверждения</w:t>
            </w:r>
          </w:p>
        </w:tc>
        <w:tc>
          <w:tcPr>
            <w:tcW w:w="1498" w:type="pct"/>
            <w:shd w:val="clear" w:color="auto" w:fill="auto"/>
          </w:tcPr>
          <w:p w14:paraId="517EFE3E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утверждения локального документа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0FEC7801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7DC47761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Значение не должно быть больше текущей даты</w:t>
            </w:r>
          </w:p>
        </w:tc>
      </w:tr>
      <w:tr w:rsidR="0009291C" w:rsidRPr="000B41B7" w14:paraId="207FB1E0" w14:textId="77777777" w:rsidTr="005F1F3E">
        <w:tc>
          <w:tcPr>
            <w:tcW w:w="357" w:type="pct"/>
            <w:shd w:val="clear" w:color="auto" w:fill="auto"/>
          </w:tcPr>
          <w:p w14:paraId="1FE14598" w14:textId="04E8BDD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3</w:t>
            </w:r>
          </w:p>
        </w:tc>
        <w:tc>
          <w:tcPr>
            <w:tcW w:w="1348" w:type="pct"/>
            <w:shd w:val="clear" w:color="auto" w:fill="auto"/>
          </w:tcPr>
          <w:p w14:paraId="20379BE2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Период действия с</w:t>
            </w:r>
          </w:p>
        </w:tc>
        <w:tc>
          <w:tcPr>
            <w:tcW w:w="1498" w:type="pct"/>
            <w:shd w:val="clear" w:color="auto" w:fill="auto"/>
          </w:tcPr>
          <w:p w14:paraId="1063E168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начала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62CAFE03" w14:textId="398C5DA6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Значение </w:t>
            </w:r>
            <w:r>
              <w:t xml:space="preserve">не </w:t>
            </w:r>
            <w:r w:rsidRPr="000B41B7">
              <w:t>должно быть больше значению, указанному в поле «</w:t>
            </w:r>
            <w:r>
              <w:t>Период действия по</w:t>
            </w:r>
            <w:r w:rsidRPr="000B41B7">
              <w:t>»</w:t>
            </w:r>
          </w:p>
        </w:tc>
      </w:tr>
      <w:tr w:rsidR="0009291C" w:rsidRPr="000B41B7" w14:paraId="0DC9C148" w14:textId="77777777" w:rsidTr="005F1F3E">
        <w:tc>
          <w:tcPr>
            <w:tcW w:w="357" w:type="pct"/>
            <w:shd w:val="clear" w:color="auto" w:fill="auto"/>
          </w:tcPr>
          <w:p w14:paraId="5DD7B0B8" w14:textId="08E8CDFA" w:rsidR="0009291C" w:rsidRPr="0009291C" w:rsidRDefault="0009291C" w:rsidP="00E579FD">
            <w:pPr>
              <w:pStyle w:val="affffd"/>
              <w:spacing w:line="276" w:lineRule="auto"/>
            </w:pPr>
            <w:r w:rsidRPr="0009291C">
              <w:t>4</w:t>
            </w:r>
          </w:p>
        </w:tc>
        <w:tc>
          <w:tcPr>
            <w:tcW w:w="1348" w:type="pct"/>
            <w:shd w:val="clear" w:color="auto" w:fill="auto"/>
          </w:tcPr>
          <w:p w14:paraId="36A37496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Период действия по</w:t>
            </w:r>
          </w:p>
        </w:tc>
        <w:tc>
          <w:tcPr>
            <w:tcW w:w="1498" w:type="pct"/>
            <w:shd w:val="clear" w:color="auto" w:fill="auto"/>
          </w:tcPr>
          <w:p w14:paraId="37BC6DFE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окончания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40D15BB0" w14:textId="77777777" w:rsidR="0009291C" w:rsidRDefault="0009291C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</w:t>
            </w:r>
          </w:p>
          <w:p w14:paraId="3C1BB3B3" w14:textId="58F16C3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Должно быть больше или равно значению, указанному в поле «Период действия с»</w:t>
            </w:r>
          </w:p>
        </w:tc>
      </w:tr>
      <w:tr w:rsidR="0009291C" w:rsidRPr="000B41B7" w14:paraId="229FCA79" w14:textId="77777777" w:rsidTr="005F1F3E">
        <w:tc>
          <w:tcPr>
            <w:tcW w:w="357" w:type="pct"/>
            <w:shd w:val="clear" w:color="auto" w:fill="auto"/>
          </w:tcPr>
          <w:p w14:paraId="27EA49A1" w14:textId="6632AA7D" w:rsidR="0009291C" w:rsidRPr="000B41B7" w:rsidRDefault="0009291C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13FB16A1" w14:textId="1201FA3C" w:rsidR="0009291C" w:rsidRPr="0009291C" w:rsidRDefault="00E228EE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За</w:t>
            </w:r>
            <w:r w:rsidR="0009291C" w:rsidRPr="0009291C"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пись штатного расписания</w:t>
            </w:r>
          </w:p>
        </w:tc>
      </w:tr>
      <w:tr w:rsidR="0009291C" w:rsidRPr="000B41B7" w14:paraId="0CC8B002" w14:textId="77777777" w:rsidTr="005F1F3E">
        <w:tc>
          <w:tcPr>
            <w:tcW w:w="357" w:type="pct"/>
            <w:shd w:val="clear" w:color="auto" w:fill="auto"/>
          </w:tcPr>
          <w:p w14:paraId="15623799" w14:textId="2241950D" w:rsidR="0009291C" w:rsidRPr="0009291C" w:rsidRDefault="0009291C" w:rsidP="00E579FD">
            <w:pPr>
              <w:pStyle w:val="affffd"/>
              <w:spacing w:line="276" w:lineRule="auto"/>
            </w:pPr>
            <w:r>
              <w:t>5.</w:t>
            </w: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73FBA7F8" w14:textId="19F33112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Структурное подразделение</w:t>
            </w:r>
          </w:p>
        </w:tc>
        <w:tc>
          <w:tcPr>
            <w:tcW w:w="1498" w:type="pct"/>
            <w:shd w:val="clear" w:color="auto" w:fill="auto"/>
          </w:tcPr>
          <w:p w14:paraId="1867C890" w14:textId="12649C79" w:rsidR="0009291C" w:rsidRPr="0009291C" w:rsidRDefault="0009291C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 w:rsidRPr="0009291C"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Наименование структурного подразделения</w:t>
            </w:r>
          </w:p>
        </w:tc>
        <w:tc>
          <w:tcPr>
            <w:tcW w:w="1797" w:type="pct"/>
            <w:shd w:val="clear" w:color="auto" w:fill="auto"/>
          </w:tcPr>
          <w:p w14:paraId="6085EC57" w14:textId="38923260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Выбор значения из </w:t>
            </w:r>
            <w:r w:rsidRPr="0009291C">
              <w:t>выпадающего</w:t>
            </w:r>
            <w:r w:rsidRPr="0009291C">
              <w:rPr>
                <w:bCs/>
              </w:rPr>
              <w:t xml:space="preserve"> списка</w:t>
            </w:r>
          </w:p>
        </w:tc>
      </w:tr>
      <w:tr w:rsidR="0009291C" w:rsidRPr="000B41B7" w14:paraId="02A4CFCC" w14:textId="77777777" w:rsidTr="005F1F3E">
        <w:tc>
          <w:tcPr>
            <w:tcW w:w="357" w:type="pct"/>
            <w:shd w:val="clear" w:color="auto" w:fill="auto"/>
          </w:tcPr>
          <w:p w14:paraId="545CDF42" w14:textId="42DF0244" w:rsidR="0009291C" w:rsidRDefault="0009291C" w:rsidP="00E579FD">
            <w:pPr>
              <w:pStyle w:val="affffd"/>
              <w:spacing w:line="276" w:lineRule="auto"/>
            </w:pPr>
            <w:r>
              <w:t>5.1.1</w:t>
            </w:r>
          </w:p>
        </w:tc>
        <w:tc>
          <w:tcPr>
            <w:tcW w:w="1348" w:type="pct"/>
            <w:shd w:val="clear" w:color="auto" w:fill="auto"/>
          </w:tcPr>
          <w:p w14:paraId="09EDC3D1" w14:textId="16C487E6" w:rsidR="0009291C" w:rsidRPr="000B41B7" w:rsidRDefault="0009291C" w:rsidP="00E579FD">
            <w:pPr>
              <w:pStyle w:val="affffd"/>
              <w:spacing w:line="276" w:lineRule="auto"/>
            </w:pPr>
            <w:r>
              <w:t>Отделение</w:t>
            </w:r>
          </w:p>
        </w:tc>
        <w:tc>
          <w:tcPr>
            <w:tcW w:w="1498" w:type="pct"/>
            <w:shd w:val="clear" w:color="auto" w:fill="auto"/>
          </w:tcPr>
          <w:p w14:paraId="017DDE6E" w14:textId="36DA5FC5" w:rsidR="0009291C" w:rsidRPr="0009291C" w:rsidRDefault="0009291C" w:rsidP="00E579FD">
            <w:pPr>
              <w:pStyle w:val="affffd"/>
              <w:spacing w:line="276" w:lineRule="auto"/>
            </w:pPr>
            <w:r w:rsidRPr="0009291C">
              <w:t>Отделение в структурном подразделении</w:t>
            </w:r>
          </w:p>
        </w:tc>
        <w:tc>
          <w:tcPr>
            <w:tcW w:w="1797" w:type="pct"/>
            <w:shd w:val="clear" w:color="auto" w:fill="auto"/>
          </w:tcPr>
          <w:p w14:paraId="35EA09D7" w14:textId="77777777" w:rsidR="0009291C" w:rsidRDefault="0009291C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 xml:space="preserve">. </w:t>
            </w:r>
          </w:p>
          <w:p w14:paraId="54CAC999" w14:textId="152F1657" w:rsidR="0009291C" w:rsidRPr="0009291C" w:rsidRDefault="0009291C" w:rsidP="00E579FD">
            <w:pPr>
              <w:pStyle w:val="affffd"/>
              <w:spacing w:line="276" w:lineRule="auto"/>
            </w:pPr>
            <w:r>
              <w:t>Поле отображается, если в списке «Структурное подразделение» было выбрано значение «</w:t>
            </w:r>
            <w:r w:rsidR="00DC0F6E">
              <w:t>Стационар</w:t>
            </w:r>
            <w:r>
              <w:t>»</w:t>
            </w:r>
          </w:p>
        </w:tc>
      </w:tr>
      <w:tr w:rsidR="0009291C" w:rsidRPr="000B41B7" w14:paraId="50E56468" w14:textId="77777777" w:rsidTr="005F1F3E">
        <w:tc>
          <w:tcPr>
            <w:tcW w:w="357" w:type="pct"/>
            <w:shd w:val="clear" w:color="auto" w:fill="auto"/>
          </w:tcPr>
          <w:p w14:paraId="59F30BDE" w14:textId="15BB53AD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5.2</w:t>
            </w:r>
          </w:p>
        </w:tc>
        <w:tc>
          <w:tcPr>
            <w:tcW w:w="1348" w:type="pct"/>
            <w:shd w:val="clear" w:color="auto" w:fill="auto"/>
          </w:tcPr>
          <w:p w14:paraId="5C1B1C83" w14:textId="4E85DACE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1721B7C4" w14:textId="0027EB34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6BE25690" w14:textId="77777777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Выбор значения из выпадающего списка</w:t>
            </w:r>
            <w:r w:rsidR="00F91569" w:rsidRPr="003C5E4B">
              <w:t>.</w:t>
            </w:r>
          </w:p>
          <w:p w14:paraId="03939C72" w14:textId="135EBFC7" w:rsidR="00F91569" w:rsidRPr="000B41B7" w:rsidRDefault="00F91569" w:rsidP="00E579FD">
            <w:pPr>
              <w:pStyle w:val="affffd"/>
              <w:spacing w:line="276" w:lineRule="auto"/>
            </w:pPr>
            <w:r w:rsidRPr="003C5E4B">
              <w:t>Значения берутся из справочника</w:t>
            </w:r>
            <w:r w:rsidR="00841D8A" w:rsidRPr="003C5E4B">
              <w:t xml:space="preserve"> ФРНСИ</w:t>
            </w:r>
            <w:r w:rsidRPr="003C5E4B">
              <w:t xml:space="preserve"> «ФРМР. Должности медицинского персонала», </w:t>
            </w:r>
            <w:r w:rsidR="00EA39C9">
              <w:br/>
            </w:r>
            <w:r w:rsidRPr="003C5E4B">
              <w:t>OID 1.2.643.5.1.13.13.99.2.181</w:t>
            </w:r>
          </w:p>
        </w:tc>
      </w:tr>
      <w:tr w:rsidR="00355A37" w:rsidRPr="000B41B7" w14:paraId="1C332D2C" w14:textId="77777777" w:rsidTr="005F1F3E">
        <w:tc>
          <w:tcPr>
            <w:tcW w:w="357" w:type="pct"/>
            <w:shd w:val="clear" w:color="auto" w:fill="auto"/>
          </w:tcPr>
          <w:p w14:paraId="7BD30B97" w14:textId="238A6A77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5.3</w:t>
            </w:r>
          </w:p>
        </w:tc>
        <w:tc>
          <w:tcPr>
            <w:tcW w:w="1348" w:type="pct"/>
            <w:shd w:val="clear" w:color="auto" w:fill="auto"/>
          </w:tcPr>
          <w:p w14:paraId="6A70A36D" w14:textId="2EDE94AB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Должность по федеральному справочнику</w:t>
            </w:r>
          </w:p>
        </w:tc>
        <w:tc>
          <w:tcPr>
            <w:tcW w:w="1498" w:type="pct"/>
            <w:shd w:val="clear" w:color="auto" w:fill="auto"/>
          </w:tcPr>
          <w:p w14:paraId="7E3A8B4C" w14:textId="38368E6A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7FA0C2EE" w14:textId="77777777" w:rsidR="00355A37" w:rsidRPr="003C5E4B" w:rsidRDefault="00355A37" w:rsidP="00355A37">
            <w:pPr>
              <w:pStyle w:val="affffd"/>
              <w:spacing w:line="276" w:lineRule="auto"/>
            </w:pPr>
            <w:r w:rsidRPr="003C5E4B">
              <w:t>Выбор значения из выпадающего списка.</w:t>
            </w:r>
          </w:p>
          <w:p w14:paraId="26FEE8BC" w14:textId="2F4DA153" w:rsidR="00355A37" w:rsidRPr="003C5E4B" w:rsidRDefault="00355A37" w:rsidP="00355A37">
            <w:pPr>
              <w:pStyle w:val="affffd"/>
              <w:spacing w:line="276" w:lineRule="auto"/>
            </w:pPr>
            <w:r w:rsidRPr="003C5E4B">
              <w:t>Значения берутся из справочника ФРНСИ «</w:t>
            </w:r>
            <w:r w:rsidR="003C5E4B" w:rsidRPr="003C5E4B">
              <w:t>Должности медицинских и фармацевтических работников</w:t>
            </w:r>
            <w:r w:rsidRPr="003C5E4B">
              <w:t xml:space="preserve">», OID </w:t>
            </w:r>
            <w:r w:rsidR="003C5E4B" w:rsidRPr="003C5E4B">
              <w:t>1.2.643.5.1.13.13.11.1002</w:t>
            </w:r>
          </w:p>
        </w:tc>
      </w:tr>
      <w:tr w:rsidR="0009291C" w:rsidRPr="000B41B7" w14:paraId="0F780F6B" w14:textId="77777777" w:rsidTr="005F1F3E">
        <w:tc>
          <w:tcPr>
            <w:tcW w:w="357" w:type="pct"/>
            <w:shd w:val="clear" w:color="auto" w:fill="auto"/>
          </w:tcPr>
          <w:p w14:paraId="62B71CAA" w14:textId="4414D1F5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4</w:t>
            </w:r>
          </w:p>
        </w:tc>
        <w:tc>
          <w:tcPr>
            <w:tcW w:w="1348" w:type="pct"/>
            <w:shd w:val="clear" w:color="auto" w:fill="auto"/>
          </w:tcPr>
          <w:p w14:paraId="25D39088" w14:textId="25F938C5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405C8507" w14:textId="650393BD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744B06B2" w14:textId="77777777" w:rsidR="00DC0F6E" w:rsidRPr="00DC0F6E" w:rsidRDefault="0009291C" w:rsidP="00E579FD">
            <w:pPr>
              <w:pStyle w:val="affffd"/>
              <w:spacing w:line="276" w:lineRule="auto"/>
            </w:pPr>
            <w:r w:rsidRPr="00DC0F6E">
              <w:t xml:space="preserve">Числовое поле для ввода. </w:t>
            </w:r>
          </w:p>
          <w:p w14:paraId="3CBAD016" w14:textId="5F5CB9E5" w:rsidR="00DC0F6E" w:rsidRPr="00DC0F6E" w:rsidRDefault="00DC0F6E" w:rsidP="00E579FD">
            <w:pPr>
              <w:pStyle w:val="affffd"/>
              <w:spacing w:line="276" w:lineRule="auto"/>
            </w:pPr>
            <w:r w:rsidRPr="00DC0F6E">
              <w:t>Минимальное значение –</w:t>
            </w:r>
            <w:r w:rsidR="00580F3E" w:rsidRPr="00BC62E5">
              <w:t xml:space="preserve"> </w:t>
            </w:r>
            <w:r w:rsidRPr="00DC0F6E">
              <w:t>0.1000.</w:t>
            </w:r>
          </w:p>
          <w:p w14:paraId="5547A003" w14:textId="73900AC5" w:rsidR="0009291C" w:rsidRPr="00DC0F6E" w:rsidRDefault="00DC0F6E" w:rsidP="00E579FD">
            <w:pPr>
              <w:pStyle w:val="affffd"/>
              <w:spacing w:line="276" w:lineRule="auto"/>
            </w:pPr>
            <w:r w:rsidRPr="00DC0F6E">
              <w:t xml:space="preserve">Максимальное значение </w:t>
            </w:r>
            <w:r w:rsidR="0009291C" w:rsidRPr="00DC0F6E">
              <w:t xml:space="preserve">– 600.0000. </w:t>
            </w:r>
          </w:p>
          <w:p w14:paraId="38682C4B" w14:textId="4027B53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Возможен ввод дробной части в формате </w:t>
            </w:r>
            <w:r w:rsidR="00DC0F6E" w:rsidRPr="000B41B7">
              <w:t>Х.ХХХХ</w:t>
            </w:r>
          </w:p>
        </w:tc>
      </w:tr>
      <w:tr w:rsidR="0009291C" w:rsidRPr="000B41B7" w14:paraId="32749320" w14:textId="77777777" w:rsidTr="005F1F3E">
        <w:tc>
          <w:tcPr>
            <w:tcW w:w="357" w:type="pct"/>
            <w:shd w:val="clear" w:color="auto" w:fill="auto"/>
          </w:tcPr>
          <w:p w14:paraId="10EAF9F6" w14:textId="1A95293C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5</w:t>
            </w:r>
          </w:p>
        </w:tc>
        <w:tc>
          <w:tcPr>
            <w:tcW w:w="1348" w:type="pct"/>
            <w:shd w:val="clear" w:color="auto" w:fill="auto"/>
          </w:tcPr>
          <w:p w14:paraId="2183FDD4" w14:textId="25176EF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Занятых штатных единиц</w:t>
            </w:r>
          </w:p>
        </w:tc>
        <w:tc>
          <w:tcPr>
            <w:tcW w:w="1498" w:type="pct"/>
            <w:shd w:val="clear" w:color="auto" w:fill="auto"/>
          </w:tcPr>
          <w:p w14:paraId="5FAD6EFA" w14:textId="0F08B8D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занятых штатных единиц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5CA727E1" w14:textId="77777777" w:rsidR="0009291C" w:rsidRPr="00DC0F6E" w:rsidRDefault="0009291C" w:rsidP="00E579FD">
            <w:pPr>
              <w:pStyle w:val="affffd"/>
              <w:spacing w:line="276" w:lineRule="auto"/>
            </w:pPr>
            <w:r w:rsidRPr="00DC0F6E">
              <w:t>Числовое рассчитываемое поле.</w:t>
            </w:r>
          </w:p>
          <w:p w14:paraId="1B87592B" w14:textId="4E5F3566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Р</w:t>
            </w:r>
            <w:r w:rsidRPr="0009291C">
              <w:t>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функциональных обязанностей») медицинских работников в пределах каждой должности в МО/</w:t>
            </w:r>
            <w:r w:rsidR="00DC0F6E">
              <w:t xml:space="preserve"> </w:t>
            </w:r>
            <w:r w:rsidRPr="0009291C">
              <w:t>подразделении/отделении стационара, указанных в личном деле</w:t>
            </w:r>
          </w:p>
        </w:tc>
      </w:tr>
      <w:tr w:rsidR="0009291C" w:rsidRPr="000B41B7" w14:paraId="2F01B93E" w14:textId="77777777" w:rsidTr="005F1F3E">
        <w:tc>
          <w:tcPr>
            <w:tcW w:w="357" w:type="pct"/>
            <w:shd w:val="clear" w:color="auto" w:fill="auto"/>
          </w:tcPr>
          <w:p w14:paraId="6844A4F9" w14:textId="4418D9A1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6</w:t>
            </w:r>
          </w:p>
        </w:tc>
        <w:tc>
          <w:tcPr>
            <w:tcW w:w="1348" w:type="pct"/>
            <w:shd w:val="clear" w:color="auto" w:fill="auto"/>
          </w:tcPr>
          <w:p w14:paraId="2C79D839" w14:textId="4F1F063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5968CE89" w14:textId="2C87BD92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занятых штатных единиц по внешнему совместительству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6E805A5C" w14:textId="77777777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Числовое </w:t>
            </w:r>
            <w:r w:rsidRPr="00DC0F6E">
              <w:t>рассчитываемое</w:t>
            </w:r>
            <w:r w:rsidRPr="0009291C">
              <w:rPr>
                <w:bCs/>
              </w:rPr>
              <w:t xml:space="preserve"> поле.</w:t>
            </w:r>
          </w:p>
          <w:p w14:paraId="24C830B8" w14:textId="0E8ED2BC" w:rsidR="0009291C" w:rsidRPr="000B41B7" w:rsidRDefault="0009291C" w:rsidP="00E579FD">
            <w:pPr>
              <w:pStyle w:val="affffd"/>
              <w:spacing w:line="276" w:lineRule="auto"/>
            </w:pPr>
            <w:r w:rsidRPr="0009291C">
              <w:t>Рассчитывается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функциональных обязанностей») медицинских работников с типом занятия должности = «Совместительство (внешнее)» в пределах каждой должности в МО/</w:t>
            </w:r>
            <w:r w:rsidR="00DC0F6E">
              <w:t xml:space="preserve"> </w:t>
            </w:r>
            <w:r w:rsidRPr="0009291C">
              <w:t>подразделении/отделении стационара, указанных в личном деле</w:t>
            </w:r>
          </w:p>
        </w:tc>
      </w:tr>
      <w:tr w:rsidR="0009291C" w:rsidRPr="000B41B7" w14:paraId="3A1D743D" w14:textId="77777777" w:rsidTr="005F1F3E">
        <w:tc>
          <w:tcPr>
            <w:tcW w:w="357" w:type="pct"/>
            <w:shd w:val="clear" w:color="auto" w:fill="auto"/>
          </w:tcPr>
          <w:p w14:paraId="69290823" w14:textId="2CB48BAB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7</w:t>
            </w:r>
          </w:p>
        </w:tc>
        <w:tc>
          <w:tcPr>
            <w:tcW w:w="1348" w:type="pct"/>
            <w:shd w:val="clear" w:color="auto" w:fill="auto"/>
          </w:tcPr>
          <w:p w14:paraId="662A262A" w14:textId="40FC11D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Ваканси</w:t>
            </w:r>
            <w:r w:rsidR="00983183">
              <w:t>й</w:t>
            </w:r>
          </w:p>
        </w:tc>
        <w:tc>
          <w:tcPr>
            <w:tcW w:w="1498" w:type="pct"/>
            <w:shd w:val="clear" w:color="auto" w:fill="auto"/>
          </w:tcPr>
          <w:p w14:paraId="7A071855" w14:textId="2870F26B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свободных ставок в штатном расписании 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1010C765" w14:textId="77777777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Числовое </w:t>
            </w:r>
            <w:r w:rsidRPr="00DC0F6E">
              <w:t>рассчитываемое</w:t>
            </w:r>
            <w:r w:rsidRPr="0009291C">
              <w:rPr>
                <w:bCs/>
              </w:rPr>
              <w:t xml:space="preserve"> поле.</w:t>
            </w:r>
          </w:p>
          <w:p w14:paraId="7D3D777A" w14:textId="6EBE1CF8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Рассчитывается как разница между значениями в полях «Количество штатных единиц» и «Количество занятых штатных единиц»</w:t>
            </w:r>
          </w:p>
        </w:tc>
      </w:tr>
      <w:tr w:rsidR="0009291C" w:rsidRPr="000B41B7" w14:paraId="3E63621F" w14:textId="77777777" w:rsidTr="005F1F3E">
        <w:tc>
          <w:tcPr>
            <w:tcW w:w="357" w:type="pct"/>
            <w:shd w:val="clear" w:color="auto" w:fill="auto"/>
          </w:tcPr>
          <w:p w14:paraId="177CA684" w14:textId="2331F28C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8</w:t>
            </w:r>
          </w:p>
        </w:tc>
        <w:tc>
          <w:tcPr>
            <w:tcW w:w="1348" w:type="pct"/>
            <w:shd w:val="clear" w:color="auto" w:fill="auto"/>
          </w:tcPr>
          <w:p w14:paraId="240CE3CE" w14:textId="6558FCB6" w:rsidR="0009291C" w:rsidRPr="000B41B7" w:rsidRDefault="00DC0F6E" w:rsidP="00E579FD">
            <w:pPr>
              <w:pStyle w:val="affffd"/>
              <w:spacing w:line="276" w:lineRule="auto"/>
            </w:pPr>
            <w:r>
              <w:t>Комментарий</w:t>
            </w:r>
          </w:p>
        </w:tc>
        <w:tc>
          <w:tcPr>
            <w:tcW w:w="1498" w:type="pct"/>
            <w:shd w:val="clear" w:color="auto" w:fill="auto"/>
          </w:tcPr>
          <w:p w14:paraId="1D8C251D" w14:textId="2B92ADD4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Примечания по добавляемой записи</w:t>
            </w:r>
          </w:p>
        </w:tc>
        <w:tc>
          <w:tcPr>
            <w:tcW w:w="1797" w:type="pct"/>
            <w:shd w:val="clear" w:color="auto" w:fill="auto"/>
          </w:tcPr>
          <w:p w14:paraId="247883C2" w14:textId="46C09E0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Текстовое поле с ограничением </w:t>
            </w:r>
            <w:r w:rsidR="00DC0F6E">
              <w:t>до 256</w:t>
            </w:r>
            <w:r w:rsidRPr="000B41B7">
              <w:t xml:space="preserve"> символов</w:t>
            </w:r>
          </w:p>
        </w:tc>
      </w:tr>
    </w:tbl>
    <w:p w14:paraId="30D330CE" w14:textId="695598CD" w:rsidR="0069734B" w:rsidRDefault="0069734B" w:rsidP="00E579FD">
      <w:pPr>
        <w:pStyle w:val="5"/>
        <w:spacing w:line="276" w:lineRule="auto"/>
      </w:pPr>
      <w:bookmarkStart w:id="241" w:name="_Ref101182741"/>
      <w:r>
        <w:t>Просмот</w:t>
      </w:r>
      <w:bookmarkEnd w:id="241"/>
      <w:r w:rsidR="008B0001">
        <w:t>р штатного расписания</w:t>
      </w:r>
    </w:p>
    <w:p w14:paraId="2A6077DB" w14:textId="3AC1DD7D" w:rsidR="008B0001" w:rsidRDefault="008B000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штатного расписания (</w:t>
      </w:r>
      <w:r>
        <w:fldChar w:fldCharType="begin"/>
      </w:r>
      <w:r>
        <w:instrText xml:space="preserve"> REF _Ref98498828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62</w:t>
      </w:r>
      <w:r>
        <w:fldChar w:fldCharType="end"/>
      </w:r>
      <w:r>
        <w:t>) выберите в таблице нужную запись.</w:t>
      </w:r>
    </w:p>
    <w:p w14:paraId="51E2DA1C" w14:textId="77777777" w:rsidR="008B0001" w:rsidRDefault="008B0001" w:rsidP="00E579FD">
      <w:pPr>
        <w:pStyle w:val="afffff"/>
        <w:spacing w:line="276" w:lineRule="auto"/>
      </w:pPr>
      <w:r w:rsidRPr="00F31E99">
        <w:drawing>
          <wp:inline distT="0" distB="0" distL="0" distR="0" wp14:anchorId="6412EAE4" wp14:editId="0F34BEF5">
            <wp:extent cx="5939362" cy="3390900"/>
            <wp:effectExtent l="19050" t="19050" r="23495" b="1905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31"/>
                    <a:stretch/>
                  </pic:blipFill>
                  <pic:spPr bwMode="auto">
                    <a:xfrm>
                      <a:off x="0" y="0"/>
                      <a:ext cx="5940000" cy="339126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63DF1" w14:textId="4960A818" w:rsidR="008B0001" w:rsidRDefault="008B0001" w:rsidP="00E579FD">
      <w:pPr>
        <w:pStyle w:val="aff8"/>
      </w:pPr>
      <w:bookmarkStart w:id="242" w:name="_Ref984988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62</w:t>
      </w:r>
      <w:r w:rsidR="00E37A55">
        <w:rPr>
          <w:noProof/>
        </w:rPr>
        <w:fldChar w:fldCharType="end"/>
      </w:r>
      <w:bookmarkEnd w:id="242"/>
      <w:r>
        <w:t xml:space="preserve"> – Карточка штатного расписания</w:t>
      </w:r>
    </w:p>
    <w:p w14:paraId="55EA5B13" w14:textId="05E8C366" w:rsidR="00A92F50" w:rsidRDefault="00A92F50" w:rsidP="00E579FD">
      <w:pPr>
        <w:pStyle w:val="phnormal"/>
        <w:spacing w:line="276" w:lineRule="auto"/>
      </w:pPr>
      <w:r>
        <w:rPr>
          <w:lang w:eastAsia="en-US"/>
        </w:rPr>
        <w:t>Карточка содержит всю заданную информацию о штатном расписании</w:t>
      </w:r>
      <w:r w:rsidR="00E228EE">
        <w:rPr>
          <w:lang w:eastAsia="en-US"/>
        </w:rPr>
        <w:t xml:space="preserve"> организации</w:t>
      </w:r>
      <w:r>
        <w:t>.</w:t>
      </w:r>
      <w:r w:rsidR="00E228EE">
        <w:t xml:space="preserve"> </w:t>
      </w:r>
    </w:p>
    <w:p w14:paraId="3CBB60D1" w14:textId="4D9CD328" w:rsidR="00E228EE" w:rsidRDefault="00E228EE" w:rsidP="00E579FD">
      <w:pPr>
        <w:pStyle w:val="phnormal"/>
        <w:spacing w:line="276" w:lineRule="auto"/>
      </w:pPr>
      <w:r>
        <w:t xml:space="preserve">Таблица содержит список записей штатного расписания. </w:t>
      </w:r>
    </w:p>
    <w:p w14:paraId="6139F933" w14:textId="050DBEEB" w:rsidR="00E228EE" w:rsidRDefault="00E228EE" w:rsidP="00E579FD">
      <w:pPr>
        <w:pStyle w:val="phnormal"/>
        <w:spacing w:line="276" w:lineRule="auto"/>
      </w:pPr>
      <w:r>
        <w:t xml:space="preserve">В строке с каждой записью расположена кнопка </w:t>
      </w:r>
      <w:r>
        <w:rPr>
          <w:noProof/>
        </w:rPr>
        <w:drawing>
          <wp:inline distT="0" distB="0" distL="0" distR="0" wp14:anchorId="31C61EF3" wp14:editId="189E0FF8">
            <wp:extent cx="220999" cy="243861"/>
            <wp:effectExtent l="19050" t="19050" r="26670" b="2286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81A0C3F" w14:textId="3F3FA3CB" w:rsidR="00E228EE" w:rsidRDefault="00E228EE" w:rsidP="00E579FD">
      <w:pPr>
        <w:pStyle w:val="ultab"/>
        <w:spacing w:line="276" w:lineRule="auto"/>
        <w:ind w:left="1701" w:hanging="425"/>
      </w:pPr>
      <w:r>
        <w:t xml:space="preserve">«Редактировать» (см. п. </w:t>
      </w:r>
      <w:r>
        <w:fldChar w:fldCharType="begin"/>
      </w:r>
      <w:r>
        <w:instrText xml:space="preserve"> REF _Ref101183925 \r \h  \* MERGEFORMAT </w:instrText>
      </w:r>
      <w:r>
        <w:fldChar w:fldCharType="separate"/>
      </w:r>
      <w:r w:rsidR="003814B9">
        <w:t>4.3.1.8.4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73271">
        <w:t>;</w:t>
      </w:r>
    </w:p>
    <w:p w14:paraId="0A426FC2" w14:textId="3FA2DD52" w:rsidR="00E228EE" w:rsidRDefault="00E228EE" w:rsidP="00E579FD">
      <w:pPr>
        <w:pStyle w:val="ultab"/>
        <w:spacing w:line="276" w:lineRule="auto"/>
        <w:ind w:left="1701" w:hanging="425"/>
      </w:pPr>
      <w:r>
        <w:t xml:space="preserve">«Удалить» (см. п. </w:t>
      </w:r>
      <w:r>
        <w:fldChar w:fldCharType="begin"/>
      </w:r>
      <w:r>
        <w:instrText xml:space="preserve"> REF _Ref101183931 \r \h </w:instrText>
      </w:r>
      <w:r>
        <w:fldChar w:fldCharType="separate"/>
      </w:r>
      <w:r w:rsidR="003814B9">
        <w:t>4.3.1.8.6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  <w:r w:rsidRPr="00B72E33">
        <w:t xml:space="preserve"> </w:t>
      </w:r>
    </w:p>
    <w:p w14:paraId="372909F9" w14:textId="77777777" w:rsidR="00E228EE" w:rsidRDefault="00E228EE" w:rsidP="00E579FD">
      <w:pPr>
        <w:pStyle w:val="5"/>
        <w:spacing w:line="276" w:lineRule="auto"/>
      </w:pPr>
      <w:bookmarkStart w:id="243" w:name="_Ref101183918"/>
      <w:bookmarkStart w:id="244" w:name="_Ref101183925"/>
      <w:r>
        <w:t>Создать копию штатного расписания</w:t>
      </w:r>
      <w:bookmarkEnd w:id="243"/>
    </w:p>
    <w:p w14:paraId="3C7064A8" w14:textId="64B25C29" w:rsidR="00E228EE" w:rsidRDefault="00B64317" w:rsidP="00E579FD">
      <w:pPr>
        <w:spacing w:line="276" w:lineRule="auto"/>
      </w:pPr>
      <w:r>
        <w:t>Для создания копии</w:t>
      </w:r>
      <w:r w:rsidR="00E228EE" w:rsidRPr="00E9540B">
        <w:t xml:space="preserve"> </w:t>
      </w:r>
      <w:r w:rsidR="00E228EE">
        <w:t>штатного расписания:</w:t>
      </w:r>
    </w:p>
    <w:p w14:paraId="3ED25AA5" w14:textId="77777777" w:rsidR="00E228EE" w:rsidRDefault="00E228EE" w:rsidP="001E4B18">
      <w:pPr>
        <w:pStyle w:val="ol"/>
        <w:keepNext/>
        <w:numPr>
          <w:ilvl w:val="0"/>
          <w:numId w:val="49"/>
        </w:numPr>
        <w:spacing w:line="276" w:lineRule="auto"/>
      </w:pPr>
      <w:r>
        <w:t>Откройте запись для редактирования одним из способов:</w:t>
      </w:r>
    </w:p>
    <w:p w14:paraId="26EC4F13" w14:textId="351FA5FD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30CFD790" wp14:editId="308D6BEE">
            <wp:extent cx="220999" cy="243861"/>
            <wp:effectExtent l="19050" t="19050" r="26670" b="2286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«Копировать»</w:t>
      </w:r>
      <w:r w:rsidR="00573271">
        <w:t>;</w:t>
      </w:r>
    </w:p>
    <w:p w14:paraId="52A24B4A" w14:textId="77777777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штатного расписания нажмите кнопку </w:t>
      </w:r>
      <w:r>
        <w:rPr>
          <w:noProof/>
          <w:lang w:eastAsia="ru-RU"/>
        </w:rPr>
        <w:drawing>
          <wp:inline distT="0" distB="0" distL="0" distR="0" wp14:anchorId="3C726147" wp14:editId="0B0AB624">
            <wp:extent cx="220999" cy="243861"/>
            <wp:effectExtent l="19050" t="19050" r="26670" b="2286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«Копировать».</w:t>
      </w:r>
    </w:p>
    <w:p w14:paraId="372F4959" w14:textId="77777777" w:rsidR="00E228EE" w:rsidRDefault="00E228EE" w:rsidP="001E4B18">
      <w:pPr>
        <w:pStyle w:val="ol"/>
        <w:spacing w:line="276" w:lineRule="auto"/>
      </w:pPr>
      <w:r>
        <w:t>Откроется форма «Новое штатное расписание» с полями, заполненными данными исходного штатного расписания.</w:t>
      </w:r>
    </w:p>
    <w:p w14:paraId="2C1DB1A7" w14:textId="77777777" w:rsidR="00E228EE" w:rsidRDefault="00E228EE" w:rsidP="001E4B18">
      <w:pPr>
        <w:pStyle w:val="ol"/>
        <w:spacing w:line="276" w:lineRule="auto"/>
      </w:pPr>
      <w:r>
        <w:t>Внесите изменения в значения на форме.</w:t>
      </w:r>
    </w:p>
    <w:p w14:paraId="0A3510BD" w14:textId="1A2FA1CC" w:rsidR="00E228EE" w:rsidRDefault="00E228EE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573271">
        <w:br/>
      </w:r>
      <w:r w:rsidR="00646617">
        <w:t>(с использованием УКЭП или без УКЭП)</w:t>
      </w:r>
      <w:r>
        <w:t>.</w:t>
      </w:r>
    </w:p>
    <w:p w14:paraId="31042F32" w14:textId="20F46EAF" w:rsidR="0069734B" w:rsidRDefault="0069734B" w:rsidP="00E579FD">
      <w:pPr>
        <w:pStyle w:val="5"/>
        <w:spacing w:line="276" w:lineRule="auto"/>
      </w:pPr>
      <w:bookmarkStart w:id="245" w:name="_Ref104825158"/>
      <w:r>
        <w:t xml:space="preserve">Редактирование </w:t>
      </w:r>
      <w:bookmarkEnd w:id="244"/>
      <w:r w:rsidR="00E228EE">
        <w:t>штатного расписания</w:t>
      </w:r>
      <w:bookmarkEnd w:id="245"/>
      <w:r>
        <w:t xml:space="preserve"> </w:t>
      </w:r>
    </w:p>
    <w:p w14:paraId="49FF164E" w14:textId="173B6F2E" w:rsidR="00E228EE" w:rsidRDefault="00A56F3E" w:rsidP="00E579FD">
      <w:pPr>
        <w:keepNext/>
        <w:spacing w:line="276" w:lineRule="auto"/>
      </w:pPr>
      <w:r>
        <w:t>Для редактирования</w:t>
      </w:r>
      <w:r w:rsidR="00E228EE">
        <w:t xml:space="preserve"> штатно</w:t>
      </w:r>
      <w:r>
        <w:t>го</w:t>
      </w:r>
      <w:r w:rsidR="00E228EE">
        <w:t xml:space="preserve"> расписани</w:t>
      </w:r>
      <w:r>
        <w:t>я</w:t>
      </w:r>
      <w:r w:rsidR="00E228EE">
        <w:t>:</w:t>
      </w:r>
    </w:p>
    <w:p w14:paraId="5A079CA1" w14:textId="77777777" w:rsidR="00E228EE" w:rsidRDefault="00E228EE" w:rsidP="001E4B18">
      <w:pPr>
        <w:pStyle w:val="ol"/>
        <w:keepNext/>
        <w:numPr>
          <w:ilvl w:val="0"/>
          <w:numId w:val="50"/>
        </w:numPr>
        <w:spacing w:line="276" w:lineRule="auto"/>
      </w:pPr>
      <w:r>
        <w:t>Откройте запись для редактирования одним из способов:</w:t>
      </w:r>
    </w:p>
    <w:p w14:paraId="7110B4B6" w14:textId="5626800D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B863FE7" wp14:editId="784E6F36">
            <wp:extent cx="220999" cy="243861"/>
            <wp:effectExtent l="19050" t="19050" r="26670" b="2286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573271">
        <w:t>;</w:t>
      </w:r>
    </w:p>
    <w:p w14:paraId="28F19D5C" w14:textId="77777777" w:rsidR="00E228EE" w:rsidRDefault="00E228E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штатного расписания нажмите кнопку «Редактировать».</w:t>
      </w:r>
    </w:p>
    <w:p w14:paraId="582E93FC" w14:textId="26BF0EE1" w:rsidR="00E228EE" w:rsidRDefault="00E228EE" w:rsidP="001E4B18">
      <w:pPr>
        <w:pStyle w:val="ol"/>
        <w:spacing w:line="276" w:lineRule="auto"/>
      </w:pPr>
      <w:bookmarkStart w:id="246" w:name="_Ref104825289"/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штатного расписания».</w:t>
      </w:r>
      <w:bookmarkEnd w:id="246"/>
    </w:p>
    <w:p w14:paraId="75F20F01" w14:textId="295709D0" w:rsidR="00E228EE" w:rsidRDefault="00E228EE" w:rsidP="001E4B18">
      <w:pPr>
        <w:pStyle w:val="ol"/>
        <w:spacing w:line="276" w:lineRule="auto"/>
      </w:pPr>
      <w:r>
        <w:t>Для редактирования записей выбранного статного расписания на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 xml:space="preserve">штатного расписания» 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2369E22" wp14:editId="645D7975">
            <wp:extent cx="220999" cy="243861"/>
            <wp:effectExtent l="19050" t="19050" r="26670" b="2286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342E4730" w14:textId="52B9EDBF" w:rsidR="00E228EE" w:rsidRDefault="00E228EE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записи штатного расписания».</w:t>
      </w:r>
    </w:p>
    <w:p w14:paraId="5B364050" w14:textId="10ECE5DC" w:rsidR="00E228EE" w:rsidRDefault="00E228EE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штатного расписания».</w:t>
      </w:r>
    </w:p>
    <w:p w14:paraId="0DF001EB" w14:textId="137B637E" w:rsidR="00E228EE" w:rsidRDefault="00E228EE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089368E9" w14:textId="0F40A64F" w:rsidR="0069734B" w:rsidRDefault="0069734B" w:rsidP="00E579FD">
      <w:pPr>
        <w:pStyle w:val="5"/>
        <w:spacing w:line="276" w:lineRule="auto"/>
      </w:pPr>
      <w:bookmarkStart w:id="247" w:name="_Ref101183931"/>
      <w:r>
        <w:t xml:space="preserve">Удаление </w:t>
      </w:r>
      <w:bookmarkEnd w:id="247"/>
      <w:r w:rsidR="00E228EE">
        <w:t>штатного расписания</w:t>
      </w:r>
    </w:p>
    <w:p w14:paraId="2A7852EB" w14:textId="62C30A63" w:rsidR="00E228EE" w:rsidRDefault="002A3838" w:rsidP="00E579FD">
      <w:pPr>
        <w:keepNext/>
        <w:spacing w:line="276" w:lineRule="auto"/>
      </w:pPr>
      <w:r>
        <w:t xml:space="preserve">Для удаления </w:t>
      </w:r>
      <w:r w:rsidR="00E228EE">
        <w:t>штатно</w:t>
      </w:r>
      <w:r>
        <w:t>го</w:t>
      </w:r>
      <w:r w:rsidR="00E228EE">
        <w:t xml:space="preserve"> расписани</w:t>
      </w:r>
      <w:r>
        <w:t>я</w:t>
      </w:r>
      <w:r w:rsidR="00E228EE">
        <w:t>:</w:t>
      </w:r>
    </w:p>
    <w:p w14:paraId="6511C960" w14:textId="77777777" w:rsidR="00E228EE" w:rsidRDefault="00E228EE" w:rsidP="001E4B18">
      <w:pPr>
        <w:pStyle w:val="ol"/>
        <w:keepNext/>
        <w:numPr>
          <w:ilvl w:val="0"/>
          <w:numId w:val="51"/>
        </w:numPr>
        <w:spacing w:line="276" w:lineRule="auto"/>
      </w:pPr>
      <w:r>
        <w:t>Выберите запись для удаления одним из способов:</w:t>
      </w:r>
    </w:p>
    <w:p w14:paraId="76675711" w14:textId="4195C7EB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3B55A5E9" wp14:editId="5FCAA406">
            <wp:extent cx="220999" cy="243861"/>
            <wp:effectExtent l="19050" t="19050" r="26670" b="2286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573271">
        <w:t>;</w:t>
      </w:r>
    </w:p>
    <w:p w14:paraId="7584164B" w14:textId="77777777" w:rsidR="00E228EE" w:rsidRDefault="00E228E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штатного расписания нажмите кнопку «Удалить».</w:t>
      </w:r>
    </w:p>
    <w:p w14:paraId="67582378" w14:textId="69EC9F28" w:rsidR="00E228EE" w:rsidRDefault="00E228EE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E24CCE3" w14:textId="712C1A87" w:rsidR="00F9022A" w:rsidRDefault="00F9022A" w:rsidP="003D74C4">
      <w:pPr>
        <w:pStyle w:val="40"/>
      </w:pPr>
      <w:bookmarkStart w:id="248" w:name="_Ввод_сведений_о_2"/>
      <w:bookmarkStart w:id="249" w:name="_Ref89782246"/>
      <w:bookmarkEnd w:id="248"/>
      <w:r w:rsidRPr="000B41B7">
        <w:t xml:space="preserve">Ввод </w:t>
      </w:r>
      <w:r>
        <w:t>сведений</w:t>
      </w:r>
      <w:r w:rsidRPr="000B41B7">
        <w:t xml:space="preserve"> о доходах и расходах</w:t>
      </w:r>
      <w:bookmarkEnd w:id="249"/>
    </w:p>
    <w:p w14:paraId="0365893C" w14:textId="3DFB1457" w:rsidR="00A660AB" w:rsidRPr="00E228EE" w:rsidRDefault="00A660AB" w:rsidP="00E579FD">
      <w:pPr>
        <w:pStyle w:val="phnormal"/>
        <w:spacing w:line="276" w:lineRule="auto"/>
        <w:ind w:firstLine="709"/>
        <w:rPr>
          <w:b/>
        </w:rPr>
      </w:pPr>
      <w:r w:rsidRPr="00E228EE">
        <w:rPr>
          <w:b/>
        </w:rPr>
        <w:t>Примечани</w:t>
      </w:r>
      <w:r w:rsidR="0089530B">
        <w:rPr>
          <w:b/>
        </w:rPr>
        <w:t>е</w:t>
      </w:r>
      <w:r w:rsidRPr="00E228EE">
        <w:rPr>
          <w:b/>
        </w:rPr>
        <w:t>:</w:t>
      </w:r>
    </w:p>
    <w:p w14:paraId="694E718D" w14:textId="44BDB6F4" w:rsidR="00A660AB" w:rsidRPr="00E228EE" w:rsidRDefault="00A660AB" w:rsidP="00E579FD">
      <w:pPr>
        <w:pStyle w:val="phnormal"/>
        <w:spacing w:line="276" w:lineRule="auto"/>
        <w:ind w:firstLine="709"/>
      </w:pPr>
      <w:r>
        <w:t xml:space="preserve">Для добавления сведений о </w:t>
      </w:r>
      <w:r w:rsidR="00646617">
        <w:t>доходах и расходах</w:t>
      </w:r>
      <w:r>
        <w:t xml:space="preserve"> в Подсистеме должно быть предварительно заведено штатное расписание (см. п. </w:t>
      </w:r>
      <w:r>
        <w:fldChar w:fldCharType="begin"/>
      </w:r>
      <w:r>
        <w:instrText xml:space="preserve"> REF _Ref101254069 \r \h </w:instrText>
      </w:r>
      <w:r>
        <w:fldChar w:fldCharType="separate"/>
      </w:r>
      <w:r w:rsidR="003814B9">
        <w:t>4.3.1.8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13C980C9" w14:textId="614DB78F" w:rsidR="0069734B" w:rsidRDefault="0069734B" w:rsidP="00E579FD">
      <w:pPr>
        <w:pStyle w:val="5"/>
        <w:spacing w:line="276" w:lineRule="auto"/>
      </w:pPr>
      <w:r>
        <w:t>Просмотр списка</w:t>
      </w:r>
      <w:r w:rsidR="00813CBE">
        <w:t xml:space="preserve"> доходов и расходов</w:t>
      </w:r>
    </w:p>
    <w:p w14:paraId="59F03EFF" w14:textId="071E7BFB" w:rsidR="00813CBE" w:rsidRDefault="00A660AB" w:rsidP="00E579FD">
      <w:pPr>
        <w:pStyle w:val="phnormal"/>
        <w:spacing w:line="276" w:lineRule="auto"/>
        <w:ind w:firstLine="709"/>
      </w:pPr>
      <w:r>
        <w:t xml:space="preserve">Управление сведениями о </w:t>
      </w:r>
      <w:r w:rsidR="00813CBE">
        <w:t>доходах и расходах организации за период</w:t>
      </w:r>
      <w:r>
        <w:t xml:space="preserve"> производится в разделе </w:t>
      </w:r>
      <w:r w:rsidR="00813CBE" w:rsidRPr="000B41B7">
        <w:t>«Доходы и расходы»</w:t>
      </w:r>
      <w:r w:rsidR="00813CBE">
        <w:t xml:space="preserve"> карточки медицинской организации (</w:t>
      </w:r>
      <w:r w:rsidR="002B1C3E">
        <w:fldChar w:fldCharType="begin"/>
      </w:r>
      <w:r w:rsidR="002B1C3E">
        <w:instrText xml:space="preserve"> REF _Ref101535837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63</w:t>
      </w:r>
      <w:r w:rsidR="002B1C3E">
        <w:fldChar w:fldCharType="end"/>
      </w:r>
      <w:r w:rsidR="00813CBE">
        <w:t>).</w:t>
      </w:r>
    </w:p>
    <w:p w14:paraId="70AD9859" w14:textId="77777777" w:rsidR="00813CBE" w:rsidRPr="000B41B7" w:rsidRDefault="00813CBE" w:rsidP="00E579FD">
      <w:pPr>
        <w:pStyle w:val="afffff"/>
        <w:spacing w:line="276" w:lineRule="auto"/>
      </w:pPr>
      <w:r w:rsidRPr="00637F9E">
        <w:drawing>
          <wp:inline distT="0" distB="0" distL="0" distR="0" wp14:anchorId="621E1C01" wp14:editId="7AC44CF1">
            <wp:extent cx="5940000" cy="3654445"/>
            <wp:effectExtent l="19050" t="19050" r="22860" b="2222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6544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BA74C2" w14:textId="2287FC6B" w:rsidR="00813CBE" w:rsidRDefault="00813CBE" w:rsidP="00E00C82">
      <w:pPr>
        <w:pStyle w:val="afffff3"/>
      </w:pPr>
      <w:bookmarkStart w:id="250" w:name="_Ref101535837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63</w:t>
      </w:r>
      <w:r w:rsidR="00E37A55">
        <w:rPr>
          <w:noProof/>
        </w:rPr>
        <w:fldChar w:fldCharType="end"/>
      </w:r>
      <w:bookmarkEnd w:id="250"/>
      <w:r w:rsidRPr="000B41B7">
        <w:t xml:space="preserve"> – </w:t>
      </w:r>
      <w:r>
        <w:t>Раздел «Д</w:t>
      </w:r>
      <w:r w:rsidRPr="000B41B7">
        <w:t>оход</w:t>
      </w:r>
      <w:r>
        <w:t>ы</w:t>
      </w:r>
      <w:r w:rsidRPr="000B41B7">
        <w:t xml:space="preserve"> и расход</w:t>
      </w:r>
      <w:r>
        <w:t>ы»</w:t>
      </w:r>
    </w:p>
    <w:p w14:paraId="62BDCC3C" w14:textId="77777777" w:rsidR="00813CBE" w:rsidRDefault="00813CB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650FD3B" w14:textId="18E0A87C" w:rsidR="00813CBE" w:rsidRDefault="00813CB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записей о доходах и расходах медицинской организации за период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C0F7556" w14:textId="625629D5" w:rsidR="00813CBE" w:rsidRDefault="00813CBE" w:rsidP="00E579FD">
      <w:pPr>
        <w:pStyle w:val="ultab"/>
        <w:spacing w:line="276" w:lineRule="auto"/>
        <w:ind w:left="1701" w:hanging="425"/>
      </w:pPr>
      <w:r>
        <w:t>«Отчетный период». По нажатию на период открывается карточка доходов и расходов за выбранный период (</w:t>
      </w:r>
      <w:r w:rsidR="00B053BF">
        <w:t xml:space="preserve">см. п. </w:t>
      </w:r>
      <w:r>
        <w:fldChar w:fldCharType="begin"/>
      </w:r>
      <w:r>
        <w:instrText xml:space="preserve"> REF _Ref101263347 \r \h </w:instrText>
      </w:r>
      <w:r>
        <w:fldChar w:fldCharType="separate"/>
      </w:r>
      <w:r w:rsidR="003814B9">
        <w:t>4.3.1.9.3</w:t>
      </w:r>
      <w:r>
        <w:fldChar w:fldCharType="end"/>
      </w:r>
      <w:r w:rsidR="00B053BF">
        <w:t xml:space="preserve"> настоящего документа</w:t>
      </w:r>
      <w:r>
        <w:t>)</w:t>
      </w:r>
      <w:r w:rsidR="00B053BF">
        <w:t>;</w:t>
      </w:r>
    </w:p>
    <w:p w14:paraId="481520DC" w14:textId="09DDC85F" w:rsidR="00813CBE" w:rsidRDefault="00813CBE" w:rsidP="00E579FD">
      <w:pPr>
        <w:pStyle w:val="ultab"/>
        <w:spacing w:line="276" w:lineRule="auto"/>
        <w:ind w:left="1701" w:hanging="425"/>
      </w:pPr>
      <w:r>
        <w:t>«Штатное расписание»</w:t>
      </w:r>
      <w:r w:rsidR="00B053BF">
        <w:t>;</w:t>
      </w:r>
    </w:p>
    <w:p w14:paraId="6D9A6FBC" w14:textId="2731373B" w:rsidR="00813CBE" w:rsidRDefault="00813CBE" w:rsidP="00E579FD">
      <w:pPr>
        <w:pStyle w:val="ultab"/>
        <w:spacing w:line="276" w:lineRule="auto"/>
        <w:ind w:left="1701" w:hanging="425"/>
      </w:pPr>
      <w:r>
        <w:t>«Дата утверждения»</w:t>
      </w:r>
      <w:r w:rsidR="00B053BF">
        <w:t>;</w:t>
      </w:r>
    </w:p>
    <w:p w14:paraId="58BD7B01" w14:textId="77777777" w:rsidR="00813CBE" w:rsidRDefault="00813CB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76F57C00" wp14:editId="42A2FB45">
            <wp:extent cx="220999" cy="243861"/>
            <wp:effectExtent l="19050" t="19050" r="26670" b="2286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824AB01" w14:textId="4BC34A87" w:rsidR="00813CBE" w:rsidRDefault="00813CBE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_Ref101263357 \r \h </w:instrText>
      </w:r>
      <w:r>
        <w:fldChar w:fldCharType="separate"/>
      </w:r>
      <w:r w:rsidR="003814B9">
        <w:t>4.3.1.9.4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B053BF">
        <w:t>;</w:t>
      </w:r>
    </w:p>
    <w:p w14:paraId="31C136CE" w14:textId="5764AF2E" w:rsidR="00813CBE" w:rsidRDefault="00813CBE" w:rsidP="00E579FD">
      <w:pPr>
        <w:pStyle w:val="ultab2"/>
        <w:spacing w:line="276" w:lineRule="auto"/>
      </w:pPr>
      <w:r>
        <w:t xml:space="preserve"> «Удалить» (см. п. </w:t>
      </w:r>
      <w:r>
        <w:fldChar w:fldCharType="begin"/>
      </w:r>
      <w:r>
        <w:instrText xml:space="preserve"> REF _Ref101263367 \r \h </w:instrText>
      </w:r>
      <w:r>
        <w:fldChar w:fldCharType="separate"/>
      </w:r>
      <w:r w:rsidR="003814B9">
        <w:t>4.3.1.9.5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B053BF">
        <w:t>;</w:t>
      </w:r>
    </w:p>
    <w:p w14:paraId="5C6056F9" w14:textId="27895D7D" w:rsidR="00813CBE" w:rsidRDefault="00813CBE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_Ref101263372 \r \h </w:instrText>
      </w:r>
      <w:r>
        <w:fldChar w:fldCharType="separate"/>
      </w:r>
      <w:r w:rsidR="003814B9">
        <w:t>4.3.1.9.2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21E3000F" w14:textId="57D1D657" w:rsidR="0069734B" w:rsidRDefault="0069734B" w:rsidP="00E579FD">
      <w:pPr>
        <w:pStyle w:val="5"/>
        <w:spacing w:line="276" w:lineRule="auto"/>
      </w:pPr>
      <w:bookmarkStart w:id="251" w:name="_Ref101263372"/>
      <w:r>
        <w:t>Добавление записи о</w:t>
      </w:r>
      <w:bookmarkEnd w:id="251"/>
      <w:r w:rsidR="00813CBE">
        <w:t xml:space="preserve"> доходах и расходах за период</w:t>
      </w:r>
    </w:p>
    <w:p w14:paraId="7F113616" w14:textId="54DE7DA0" w:rsidR="00813CBE" w:rsidRDefault="008A4107" w:rsidP="00E579FD">
      <w:pPr>
        <w:spacing w:line="276" w:lineRule="auto"/>
      </w:pPr>
      <w:r>
        <w:t>Для добавления записи</w:t>
      </w:r>
      <w:r w:rsidR="00813CBE" w:rsidRPr="000B41B7">
        <w:t xml:space="preserve"> о доходах и расходах</w:t>
      </w:r>
      <w:r w:rsidR="00813CBE">
        <w:t xml:space="preserve"> за период: </w:t>
      </w:r>
    </w:p>
    <w:p w14:paraId="162F4FE0" w14:textId="78F6DDA7" w:rsidR="00813CBE" w:rsidRDefault="005730FB" w:rsidP="001E4B18">
      <w:pPr>
        <w:pStyle w:val="ol"/>
        <w:numPr>
          <w:ilvl w:val="0"/>
          <w:numId w:val="55"/>
        </w:numPr>
        <w:spacing w:line="276" w:lineRule="auto"/>
      </w:pPr>
      <w:r>
        <w:t>В раздел «Доходы и расходы» н</w:t>
      </w:r>
      <w:r w:rsidR="00813CBE">
        <w:t>ажмите «Добавить». Откроется окно для задания периода отображения доходов и расходов (</w:t>
      </w:r>
      <w:r w:rsidR="00813CBE">
        <w:fldChar w:fldCharType="begin"/>
      </w:r>
      <w:r w:rsidR="00813CBE">
        <w:instrText xml:space="preserve"> REF _Ref96301456 \h </w:instrText>
      </w:r>
      <w:r w:rsidR="00813CBE">
        <w:fldChar w:fldCharType="separate"/>
      </w:r>
      <w:r w:rsidR="003814B9">
        <w:t xml:space="preserve">Рисунок </w:t>
      </w:r>
      <w:r w:rsidR="003814B9">
        <w:rPr>
          <w:noProof/>
        </w:rPr>
        <w:t>64</w:t>
      </w:r>
      <w:r w:rsidR="00813CBE">
        <w:fldChar w:fldCharType="end"/>
      </w:r>
      <w:r w:rsidR="00813CBE">
        <w:t>).</w:t>
      </w:r>
    </w:p>
    <w:p w14:paraId="3017F9F3" w14:textId="77777777" w:rsidR="00813CBE" w:rsidRDefault="00813CBE" w:rsidP="00E579FD">
      <w:pPr>
        <w:pStyle w:val="afffff"/>
        <w:spacing w:line="276" w:lineRule="auto"/>
      </w:pPr>
      <w:r w:rsidRPr="00F31E99">
        <w:drawing>
          <wp:inline distT="0" distB="0" distL="0" distR="0" wp14:anchorId="12939510" wp14:editId="0A07A247">
            <wp:extent cx="3427305" cy="1750373"/>
            <wp:effectExtent l="19050" t="19050" r="20955" b="2159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938" cy="17634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2DCB440" w14:textId="3668C2A6" w:rsidR="00813CBE" w:rsidRPr="00FB52C6" w:rsidRDefault="00813CBE" w:rsidP="00E579FD">
      <w:pPr>
        <w:pStyle w:val="aff8"/>
      </w:pPr>
      <w:bookmarkStart w:id="252" w:name="_Ref9630145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64</w:t>
      </w:r>
      <w:r w:rsidR="00E37A55">
        <w:rPr>
          <w:noProof/>
        </w:rPr>
        <w:fldChar w:fldCharType="end"/>
      </w:r>
      <w:bookmarkEnd w:id="252"/>
      <w:r>
        <w:t xml:space="preserve"> – Новый период</w:t>
      </w:r>
    </w:p>
    <w:p w14:paraId="07FBADFB" w14:textId="1E673D91" w:rsidR="00813CBE" w:rsidRDefault="00813CBE" w:rsidP="001E4B18">
      <w:pPr>
        <w:pStyle w:val="ol"/>
        <w:spacing w:line="276" w:lineRule="auto"/>
      </w:pPr>
      <w:r>
        <w:t>Выберите период</w:t>
      </w:r>
      <w:r w:rsidR="0055253B">
        <w:t xml:space="preserve">, за который будет создана запись о доходах и расходах </w:t>
      </w:r>
      <w:r w:rsidR="00587A24">
        <w:t>организации</w:t>
      </w:r>
      <w:r>
        <w:t>.</w:t>
      </w:r>
    </w:p>
    <w:p w14:paraId="5D4E2889" w14:textId="6543947E" w:rsidR="00813CBE" w:rsidRPr="00FB52C6" w:rsidRDefault="00813CBE" w:rsidP="001E4B18">
      <w:pPr>
        <w:pStyle w:val="ol"/>
        <w:spacing w:line="276" w:lineRule="auto"/>
      </w:pPr>
      <w:r>
        <w:t>Нажмите «Создать». Окно закроется. Откроется форма</w:t>
      </w:r>
      <w:r w:rsidRPr="00FB52C6">
        <w:t xml:space="preserve"> </w:t>
      </w:r>
      <w:r>
        <w:t>«</w:t>
      </w:r>
      <w:r w:rsidRPr="00FB52C6">
        <w:rPr>
          <w:bCs/>
        </w:rPr>
        <w:t>Редактирование доходов и расходов:</w:t>
      </w:r>
      <w:r>
        <w:rPr>
          <w:bCs/>
        </w:rPr>
        <w:t xml:space="preserve"> </w:t>
      </w:r>
      <w:r w:rsidRPr="00FB52C6">
        <w:rPr>
          <w:bCs/>
        </w:rPr>
        <w:t>&lt;</w:t>
      </w:r>
      <w:r>
        <w:rPr>
          <w:bCs/>
        </w:rPr>
        <w:t>период</w:t>
      </w:r>
      <w:r w:rsidRPr="00FB52C6">
        <w:rPr>
          <w:bCs/>
        </w:rPr>
        <w:t>&gt;</w:t>
      </w:r>
      <w:r>
        <w:rPr>
          <w:bCs/>
        </w:rPr>
        <w:t>» (</w:t>
      </w:r>
      <w:r>
        <w:rPr>
          <w:bCs/>
        </w:rPr>
        <w:fldChar w:fldCharType="begin"/>
      </w:r>
      <w:r>
        <w:rPr>
          <w:bCs/>
        </w:rPr>
        <w:instrText xml:space="preserve"> REF _Ref96302012 \h </w:instrText>
      </w:r>
      <w:r>
        <w:rPr>
          <w:bCs/>
        </w:rPr>
      </w:r>
      <w:r>
        <w:rPr>
          <w:bCs/>
        </w:rPr>
        <w:fldChar w:fldCharType="separate"/>
      </w:r>
      <w:r w:rsidR="003814B9">
        <w:t xml:space="preserve">Рисунок </w:t>
      </w:r>
      <w:r w:rsidR="003814B9">
        <w:rPr>
          <w:noProof/>
        </w:rPr>
        <w:t>65</w:t>
      </w:r>
      <w:r>
        <w:rPr>
          <w:bCs/>
        </w:rPr>
        <w:fldChar w:fldCharType="end"/>
      </w:r>
      <w:r>
        <w:rPr>
          <w:bCs/>
        </w:rPr>
        <w:t>).</w:t>
      </w:r>
    </w:p>
    <w:p w14:paraId="1A75EC02" w14:textId="77777777" w:rsidR="00813CBE" w:rsidRDefault="00813CBE" w:rsidP="00E579FD">
      <w:pPr>
        <w:pStyle w:val="afffff"/>
        <w:spacing w:line="276" w:lineRule="auto"/>
      </w:pPr>
      <w:r w:rsidRPr="00FB52C6">
        <w:drawing>
          <wp:inline distT="0" distB="0" distL="0" distR="0" wp14:anchorId="666C950C" wp14:editId="6E9EE744">
            <wp:extent cx="5939155" cy="2400300"/>
            <wp:effectExtent l="19050" t="19050" r="23495" b="1905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93"/>
                    <a:stretch/>
                  </pic:blipFill>
                  <pic:spPr bwMode="auto">
                    <a:xfrm>
                      <a:off x="0" y="0"/>
                      <a:ext cx="5940000" cy="24006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EBD335" w14:textId="12076175" w:rsidR="00813CBE" w:rsidRPr="00FB52C6" w:rsidRDefault="00813CBE" w:rsidP="00E579FD">
      <w:pPr>
        <w:pStyle w:val="aff8"/>
      </w:pPr>
      <w:bookmarkStart w:id="253" w:name="_Ref9630201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65</w:t>
      </w:r>
      <w:r w:rsidR="00E37A55">
        <w:rPr>
          <w:noProof/>
        </w:rPr>
        <w:fldChar w:fldCharType="end"/>
      </w:r>
      <w:bookmarkEnd w:id="253"/>
      <w:r>
        <w:t xml:space="preserve"> – </w:t>
      </w:r>
      <w:r w:rsidRPr="00FB52C6">
        <w:t>Редактирование доходов и расходов:</w:t>
      </w:r>
      <w:r>
        <w:rPr>
          <w:bCs w:val="0"/>
        </w:rPr>
        <w:t xml:space="preserve"> </w:t>
      </w:r>
      <w:r w:rsidRPr="00FB52C6">
        <w:rPr>
          <w:bCs w:val="0"/>
        </w:rPr>
        <w:t>&lt;</w:t>
      </w:r>
      <w:r>
        <w:rPr>
          <w:bCs w:val="0"/>
        </w:rPr>
        <w:t>период</w:t>
      </w:r>
      <w:r w:rsidRPr="00FB52C6">
        <w:rPr>
          <w:bCs w:val="0"/>
        </w:rPr>
        <w:t>&gt;</w:t>
      </w:r>
    </w:p>
    <w:p w14:paraId="4A1260DC" w14:textId="77777777" w:rsidR="00813CBE" w:rsidRDefault="00813CBE" w:rsidP="00E579FD">
      <w:pPr>
        <w:pStyle w:val="ol"/>
        <w:numPr>
          <w:ilvl w:val="0"/>
          <w:numId w:val="0"/>
        </w:numPr>
        <w:spacing w:line="276" w:lineRule="auto"/>
        <w:ind w:left="709" w:firstLine="425"/>
      </w:pPr>
      <w:r>
        <w:t>На форме содержатся вкладки «Доходы» и «Расходы».</w:t>
      </w:r>
    </w:p>
    <w:p w14:paraId="3E1AB223" w14:textId="3D67724B" w:rsidR="00813CBE" w:rsidRDefault="00813CBE" w:rsidP="001E4B18">
      <w:pPr>
        <w:pStyle w:val="ol"/>
        <w:spacing w:line="276" w:lineRule="auto"/>
      </w:pPr>
      <w:r>
        <w:t>Для добавления данных о доходах нажмите «Добавить» на вкладке</w:t>
      </w:r>
      <w:r w:rsidR="00587A24">
        <w:t xml:space="preserve"> «Доходы»</w:t>
      </w:r>
      <w:r>
        <w:t xml:space="preserve">. Откроется окно </w:t>
      </w:r>
      <w:r w:rsidR="00587A24">
        <w:t>«Новая запись о доходах»</w:t>
      </w:r>
      <w:r>
        <w:t xml:space="preserve"> (</w:t>
      </w:r>
      <w:r>
        <w:fldChar w:fldCharType="begin"/>
      </w:r>
      <w:r>
        <w:instrText xml:space="preserve"> REF _Ref96301957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66</w:t>
      </w:r>
      <w:r>
        <w:fldChar w:fldCharType="end"/>
      </w:r>
      <w:r>
        <w:t>).</w:t>
      </w:r>
    </w:p>
    <w:p w14:paraId="2130B6DE" w14:textId="77777777" w:rsidR="00813CBE" w:rsidRDefault="00813CBE" w:rsidP="00E579FD">
      <w:pPr>
        <w:pStyle w:val="afffff"/>
        <w:spacing w:line="276" w:lineRule="auto"/>
      </w:pPr>
      <w:r w:rsidRPr="00F31E99">
        <w:drawing>
          <wp:inline distT="0" distB="0" distL="0" distR="0" wp14:anchorId="611B09D9" wp14:editId="711277F1">
            <wp:extent cx="3551325" cy="2333729"/>
            <wp:effectExtent l="19050" t="19050" r="11430" b="952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395" cy="23594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E4276E" w14:textId="303E1C1A" w:rsidR="00813CBE" w:rsidRPr="00FB52C6" w:rsidRDefault="00813CBE" w:rsidP="00E579FD">
      <w:pPr>
        <w:pStyle w:val="aff8"/>
      </w:pPr>
      <w:bookmarkStart w:id="254" w:name="_Ref9630195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66</w:t>
      </w:r>
      <w:r w:rsidR="00E37A55">
        <w:rPr>
          <w:noProof/>
        </w:rPr>
        <w:fldChar w:fldCharType="end"/>
      </w:r>
      <w:bookmarkEnd w:id="254"/>
      <w:r>
        <w:t xml:space="preserve"> – Новая запись</w:t>
      </w:r>
      <w:r w:rsidR="00587A24">
        <w:t xml:space="preserve"> о доходах</w:t>
      </w:r>
    </w:p>
    <w:p w14:paraId="38BBDF3B" w14:textId="20147E7C" w:rsidR="00BC62E5" w:rsidRDefault="00813CBE" w:rsidP="001E4B18">
      <w:pPr>
        <w:pStyle w:val="ol"/>
        <w:spacing w:line="276" w:lineRule="auto"/>
      </w:pPr>
      <w:r>
        <w:t>Заполните все поля в окне.</w:t>
      </w:r>
      <w:r w:rsidR="00BC62E5">
        <w:t xml:space="preserve"> </w:t>
      </w:r>
      <w:r w:rsidR="00BC62E5" w:rsidRPr="000B41B7">
        <w:t>Описание полей представлено в таблице (</w:t>
      </w:r>
      <w:r w:rsidR="00BC62E5">
        <w:fldChar w:fldCharType="begin"/>
      </w:r>
      <w:r w:rsidR="00BC62E5">
        <w:instrText xml:space="preserve"> REF _Ref101267094 \h </w:instrText>
      </w:r>
      <w:r w:rsidR="00BC62E5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13</w:t>
      </w:r>
      <w:r w:rsidR="00BC62E5">
        <w:fldChar w:fldCharType="end"/>
      </w:r>
      <w:r w:rsidR="00BC62E5" w:rsidRPr="000B41B7">
        <w:t>).</w:t>
      </w:r>
    </w:p>
    <w:p w14:paraId="7D722AA0" w14:textId="6526FC08" w:rsidR="00587A24" w:rsidRDefault="00813CBE" w:rsidP="001E4B18">
      <w:pPr>
        <w:pStyle w:val="ol"/>
        <w:spacing w:line="276" w:lineRule="auto"/>
      </w:pPr>
      <w:r>
        <w:t xml:space="preserve">Нажмите «Сохранить». </w:t>
      </w:r>
      <w:r w:rsidR="00587A24">
        <w:t>Окно закроется, возврат на форму «</w:t>
      </w:r>
      <w:r w:rsidR="00587A24" w:rsidRPr="00FB52C6">
        <w:t>Редактирование доходов и расходов:</w:t>
      </w:r>
      <w:r w:rsidR="00587A24" w:rsidRPr="00587A24">
        <w:rPr>
          <w:bCs/>
        </w:rPr>
        <w:t xml:space="preserve"> &lt;период&gt;</w:t>
      </w:r>
      <w:r w:rsidR="00587A24">
        <w:t>». Информация о доходах отобразится на форме (</w:t>
      </w:r>
      <w:r w:rsidR="00587A24">
        <w:fldChar w:fldCharType="begin"/>
      </w:r>
      <w:r w:rsidR="00587A24">
        <w:instrText xml:space="preserve"> REF _Ref101264271 \h </w:instrText>
      </w:r>
      <w:r w:rsidR="00587A24">
        <w:fldChar w:fldCharType="separate"/>
      </w:r>
      <w:r w:rsidR="003814B9">
        <w:t>Рисунок </w:t>
      </w:r>
      <w:r w:rsidR="003814B9">
        <w:rPr>
          <w:noProof/>
        </w:rPr>
        <w:t>67</w:t>
      </w:r>
      <w:r w:rsidR="00587A24">
        <w:fldChar w:fldCharType="end"/>
      </w:r>
      <w:r w:rsidR="00587A24">
        <w:t>).</w:t>
      </w:r>
    </w:p>
    <w:p w14:paraId="1FDA3656" w14:textId="77777777" w:rsidR="00587A24" w:rsidRDefault="00587A24" w:rsidP="00E579FD">
      <w:pPr>
        <w:pStyle w:val="afffff"/>
        <w:spacing w:line="276" w:lineRule="auto"/>
      </w:pPr>
      <w:r>
        <w:drawing>
          <wp:inline distT="0" distB="0" distL="0" distR="0" wp14:anchorId="2765B772" wp14:editId="62E787F8">
            <wp:extent cx="5940000" cy="3410402"/>
            <wp:effectExtent l="19050" t="19050" r="22860" b="1905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1633E9D" w14:textId="478C9170" w:rsidR="00587A24" w:rsidRDefault="00587A24" w:rsidP="00E579FD">
      <w:pPr>
        <w:pStyle w:val="aff8"/>
      </w:pPr>
      <w:bookmarkStart w:id="255" w:name="_Ref101264271"/>
      <w:bookmarkStart w:id="256" w:name="_Ref101264268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67</w:t>
      </w:r>
      <w:r w:rsidR="00E37A55">
        <w:rPr>
          <w:noProof/>
        </w:rPr>
        <w:fldChar w:fldCharType="end"/>
      </w:r>
      <w:bookmarkEnd w:id="255"/>
      <w:r>
        <w:t xml:space="preserve"> – Доходы за период</w:t>
      </w:r>
      <w:bookmarkEnd w:id="256"/>
    </w:p>
    <w:p w14:paraId="4FCABAFB" w14:textId="21924FC0" w:rsidR="00587A24" w:rsidRDefault="00587A24" w:rsidP="001E4B18">
      <w:pPr>
        <w:pStyle w:val="ol"/>
        <w:spacing w:line="276" w:lineRule="auto"/>
      </w:pPr>
      <w:r>
        <w:t>Для добавления данных о расходах нажмите «Добавить» на вкладке «Расходы». Откроется окно «Новая запись о расходах» (</w:t>
      </w:r>
      <w:r>
        <w:fldChar w:fldCharType="begin"/>
      </w:r>
      <w:r>
        <w:instrText xml:space="preserve"> REF _Ref101264612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68</w:t>
      </w:r>
      <w:r>
        <w:fldChar w:fldCharType="end"/>
      </w:r>
      <w:r>
        <w:t>).</w:t>
      </w:r>
    </w:p>
    <w:p w14:paraId="2F7416BC" w14:textId="77777777" w:rsidR="00587A24" w:rsidRDefault="00587A24" w:rsidP="00E579FD">
      <w:pPr>
        <w:pStyle w:val="afffff"/>
        <w:spacing w:line="276" w:lineRule="auto"/>
      </w:pPr>
      <w:r w:rsidRPr="00F31E99">
        <w:drawing>
          <wp:inline distT="0" distB="0" distL="0" distR="0" wp14:anchorId="77B96FEE" wp14:editId="133F0291">
            <wp:extent cx="3628282" cy="2379766"/>
            <wp:effectExtent l="19050" t="19050" r="10795" b="2095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480" cy="23831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990530" w14:textId="2DC597EC" w:rsidR="00587A24" w:rsidRPr="00FB52C6" w:rsidRDefault="00587A24" w:rsidP="00E579FD">
      <w:pPr>
        <w:pStyle w:val="aff8"/>
      </w:pPr>
      <w:bookmarkStart w:id="257" w:name="_Ref10126461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68</w:t>
      </w:r>
      <w:r w:rsidR="00E37A55">
        <w:rPr>
          <w:noProof/>
        </w:rPr>
        <w:fldChar w:fldCharType="end"/>
      </w:r>
      <w:bookmarkEnd w:id="257"/>
      <w:r>
        <w:t xml:space="preserve"> – Новая запись о расходах</w:t>
      </w:r>
    </w:p>
    <w:p w14:paraId="4B60060F" w14:textId="29D989A6" w:rsidR="00BC62E5" w:rsidRDefault="00587A24" w:rsidP="001E4B18">
      <w:pPr>
        <w:pStyle w:val="ol"/>
        <w:spacing w:line="276" w:lineRule="auto"/>
      </w:pPr>
      <w:r>
        <w:t>Заполните все поля в окне.</w:t>
      </w:r>
      <w:r w:rsidR="00BC62E5">
        <w:t xml:space="preserve"> </w:t>
      </w:r>
      <w:r w:rsidR="00BC62E5" w:rsidRPr="000B41B7">
        <w:t>Описание полей представлено в таблице (</w:t>
      </w:r>
      <w:r w:rsidR="00BC62E5">
        <w:fldChar w:fldCharType="begin"/>
      </w:r>
      <w:r w:rsidR="00BC62E5">
        <w:instrText xml:space="preserve"> REF _Ref101267094 \h </w:instrText>
      </w:r>
      <w:r w:rsidR="00BC62E5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13</w:t>
      </w:r>
      <w:r w:rsidR="00BC62E5">
        <w:fldChar w:fldCharType="end"/>
      </w:r>
      <w:r w:rsidR="00BC62E5" w:rsidRPr="000B41B7">
        <w:t>).</w:t>
      </w:r>
    </w:p>
    <w:p w14:paraId="7DFD6DD2" w14:textId="2FD28075" w:rsidR="00587A24" w:rsidRDefault="00587A24" w:rsidP="001E4B18">
      <w:pPr>
        <w:pStyle w:val="ol"/>
        <w:spacing w:line="276" w:lineRule="auto"/>
      </w:pPr>
      <w:r>
        <w:t>Нажмите «Сохранить». Окно закроется, возврат на форму «</w:t>
      </w:r>
      <w:r w:rsidRPr="00FB52C6">
        <w:t>Редактирование доходов и расходов:</w:t>
      </w:r>
      <w:r w:rsidRPr="00587A24">
        <w:rPr>
          <w:bCs/>
        </w:rPr>
        <w:t xml:space="preserve"> &lt;период&gt;</w:t>
      </w:r>
      <w:r>
        <w:t>». Информация о расходах отобразится на форме (</w:t>
      </w:r>
      <w:r>
        <w:fldChar w:fldCharType="begin"/>
      </w:r>
      <w:r>
        <w:instrText xml:space="preserve"> REF _Ref101264675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69</w:t>
      </w:r>
      <w:r>
        <w:fldChar w:fldCharType="end"/>
      </w:r>
      <w:r>
        <w:t>).</w:t>
      </w:r>
    </w:p>
    <w:p w14:paraId="7E6B0B32" w14:textId="77777777" w:rsidR="00587A24" w:rsidRDefault="00587A24" w:rsidP="00E579FD">
      <w:pPr>
        <w:pStyle w:val="afffff"/>
        <w:spacing w:line="276" w:lineRule="auto"/>
      </w:pPr>
      <w:r>
        <w:drawing>
          <wp:inline distT="0" distB="0" distL="0" distR="0" wp14:anchorId="6D56379B" wp14:editId="07BD41FB">
            <wp:extent cx="5858018" cy="3410402"/>
            <wp:effectExtent l="19050" t="19050" r="9525" b="1905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018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996B62" w14:textId="1C7C81A9" w:rsidR="00587A24" w:rsidRDefault="00587A24" w:rsidP="00E579FD">
      <w:pPr>
        <w:pStyle w:val="aff8"/>
      </w:pPr>
      <w:bookmarkStart w:id="258" w:name="_Ref101264675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69</w:t>
      </w:r>
      <w:r w:rsidR="00E37A55">
        <w:rPr>
          <w:noProof/>
        </w:rPr>
        <w:fldChar w:fldCharType="end"/>
      </w:r>
      <w:bookmarkEnd w:id="258"/>
      <w:r>
        <w:t xml:space="preserve"> – Расходы за период</w:t>
      </w:r>
    </w:p>
    <w:p w14:paraId="36270911" w14:textId="2A245558" w:rsidR="00813CBE" w:rsidRDefault="00813CBE" w:rsidP="001E4B18">
      <w:pPr>
        <w:pStyle w:val="ol"/>
        <w:spacing w:line="276" w:lineRule="auto"/>
      </w:pPr>
      <w:r w:rsidRPr="00AC2EFB">
        <w:t>Нажмите кнопку «Сохранить и подписать» и выберите способ сохранения</w:t>
      </w:r>
      <w:r w:rsidR="008A4107">
        <w:br/>
      </w:r>
      <w:r w:rsidR="00646617">
        <w:t>(с использованием УКЭП или без УКЭП)</w:t>
      </w:r>
      <w:r>
        <w:t>.</w:t>
      </w:r>
    </w:p>
    <w:p w14:paraId="62ACA1A5" w14:textId="196FD653" w:rsidR="00813CBE" w:rsidRPr="000B41B7" w:rsidRDefault="00813CBE" w:rsidP="00E579FD">
      <w:pPr>
        <w:pStyle w:val="afffff1"/>
        <w:tabs>
          <w:tab w:val="left" w:pos="4253"/>
        </w:tabs>
        <w:spacing w:line="276" w:lineRule="auto"/>
      </w:pPr>
      <w:bookmarkStart w:id="259" w:name="_Ref101267094"/>
      <w:bookmarkStart w:id="260" w:name="_Ref101267090"/>
      <w:r w:rsidRPr="000B41B7">
        <w:t>Таблица</w:t>
      </w:r>
      <w:r>
        <w:t>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13</w:t>
      </w:r>
      <w:r w:rsidRPr="000B41B7">
        <w:rPr>
          <w:noProof/>
        </w:rPr>
        <w:fldChar w:fldCharType="end"/>
      </w:r>
      <w:bookmarkEnd w:id="259"/>
      <w:r w:rsidRPr="000B41B7">
        <w:t xml:space="preserve"> – </w:t>
      </w:r>
      <w:r w:rsidR="00A300E9" w:rsidRPr="000B41B7">
        <w:t xml:space="preserve">Описание полей формы ввода сведений </w:t>
      </w:r>
      <w:r>
        <w:t>о доходах и расходах</w:t>
      </w:r>
      <w:bookmarkEnd w:id="260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"/>
        <w:gridCol w:w="2519"/>
        <w:gridCol w:w="2799"/>
        <w:gridCol w:w="3358"/>
      </w:tblGrid>
      <w:tr w:rsidR="00813CBE" w:rsidRPr="008A4107" w14:paraId="72F505B4" w14:textId="77777777" w:rsidTr="008A4107">
        <w:trPr>
          <w:tblHeader/>
        </w:trPr>
        <w:tc>
          <w:tcPr>
            <w:tcW w:w="357" w:type="pct"/>
            <w:shd w:val="clear" w:color="auto" w:fill="auto"/>
            <w:vAlign w:val="center"/>
          </w:tcPr>
          <w:p w14:paraId="13C22BE8" w14:textId="2E31684C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№</w:t>
            </w:r>
            <w:r w:rsidR="008A4107" w:rsidRPr="008A4107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1B1B2B84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7C611E52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34D538E9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Вид, способ ввода</w:t>
            </w:r>
          </w:p>
        </w:tc>
      </w:tr>
      <w:tr w:rsidR="00BC62E5" w:rsidRPr="0009291C" w14:paraId="05ACDBDA" w14:textId="77777777" w:rsidTr="005F1F3E">
        <w:tc>
          <w:tcPr>
            <w:tcW w:w="357" w:type="pct"/>
            <w:shd w:val="clear" w:color="auto" w:fill="auto"/>
          </w:tcPr>
          <w:p w14:paraId="2FE99498" w14:textId="77777777" w:rsidR="00BC62E5" w:rsidRPr="000B41B7" w:rsidRDefault="00BC62E5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48" w:type="pct"/>
            <w:shd w:val="clear" w:color="auto" w:fill="auto"/>
          </w:tcPr>
          <w:p w14:paraId="2EF64C08" w14:textId="77777777" w:rsidR="00BC62E5" w:rsidRPr="000B41B7" w:rsidRDefault="00BC62E5" w:rsidP="00E579FD">
            <w:pPr>
              <w:pStyle w:val="affffd"/>
              <w:spacing w:line="276" w:lineRule="auto"/>
            </w:pPr>
            <w:r>
              <w:t>Период</w:t>
            </w:r>
          </w:p>
        </w:tc>
        <w:tc>
          <w:tcPr>
            <w:tcW w:w="1498" w:type="pct"/>
            <w:shd w:val="clear" w:color="auto" w:fill="auto"/>
          </w:tcPr>
          <w:p w14:paraId="39CFAD51" w14:textId="77777777" w:rsidR="00BC62E5" w:rsidRPr="0009291C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>Отчетный период</w:t>
            </w:r>
          </w:p>
        </w:tc>
        <w:tc>
          <w:tcPr>
            <w:tcW w:w="1797" w:type="pct"/>
            <w:shd w:val="clear" w:color="auto" w:fill="auto"/>
          </w:tcPr>
          <w:p w14:paraId="6F38D12B" w14:textId="77777777" w:rsidR="00BC62E5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 xml:space="preserve">Выбор значения (месяца) в выпадающем списке. </w:t>
            </w:r>
          </w:p>
          <w:p w14:paraId="71BD492B" w14:textId="77777777" w:rsidR="00BC62E5" w:rsidRPr="0009291C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>Для выбора доступны периоды не раньше 2018 года</w:t>
            </w:r>
          </w:p>
        </w:tc>
      </w:tr>
      <w:tr w:rsidR="00BC62E5" w:rsidRPr="000B41B7" w14:paraId="30A390BA" w14:textId="77777777" w:rsidTr="005F1F3E">
        <w:tc>
          <w:tcPr>
            <w:tcW w:w="357" w:type="pct"/>
            <w:shd w:val="clear" w:color="auto" w:fill="auto"/>
          </w:tcPr>
          <w:p w14:paraId="3CE8BA09" w14:textId="734095F2" w:rsidR="00BC62E5" w:rsidRPr="000B41B7" w:rsidRDefault="00515486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03F3878B" w14:textId="36F96061" w:rsidR="00BC62E5" w:rsidRPr="000B41B7" w:rsidRDefault="00BC62E5" w:rsidP="00E579FD">
            <w:pPr>
              <w:pStyle w:val="affffd"/>
              <w:spacing w:line="276" w:lineRule="auto"/>
            </w:pPr>
            <w:r>
              <w:t>Запись о доходах</w:t>
            </w:r>
          </w:p>
        </w:tc>
      </w:tr>
      <w:tr w:rsidR="00813CBE" w:rsidRPr="000B41B7" w14:paraId="2E25396E" w14:textId="77777777" w:rsidTr="005F1F3E">
        <w:tc>
          <w:tcPr>
            <w:tcW w:w="357" w:type="pct"/>
            <w:shd w:val="clear" w:color="auto" w:fill="auto"/>
          </w:tcPr>
          <w:p w14:paraId="0DF3F003" w14:textId="1F0AAC95" w:rsidR="00813CBE" w:rsidRPr="000B41B7" w:rsidRDefault="00515486" w:rsidP="00E579FD">
            <w:pPr>
              <w:pStyle w:val="affffd"/>
              <w:spacing w:line="276" w:lineRule="auto"/>
            </w:pPr>
            <w:r>
              <w:t>2</w:t>
            </w:r>
            <w:r w:rsidR="00813CBE">
              <w:t>.1</w:t>
            </w:r>
          </w:p>
        </w:tc>
        <w:tc>
          <w:tcPr>
            <w:tcW w:w="1348" w:type="pct"/>
            <w:shd w:val="clear" w:color="auto" w:fill="auto"/>
          </w:tcPr>
          <w:p w14:paraId="624B5EA8" w14:textId="65AD1438" w:rsidR="00813CBE" w:rsidRPr="000B41B7" w:rsidRDefault="00515486" w:rsidP="00E579FD">
            <w:pPr>
              <w:pStyle w:val="affffd"/>
              <w:spacing w:line="276" w:lineRule="auto"/>
            </w:pPr>
            <w:r>
              <w:t>Тип дохода</w:t>
            </w:r>
          </w:p>
        </w:tc>
        <w:tc>
          <w:tcPr>
            <w:tcW w:w="1498" w:type="pct"/>
            <w:shd w:val="clear" w:color="auto" w:fill="auto"/>
          </w:tcPr>
          <w:p w14:paraId="007B3C62" w14:textId="25F37E1B" w:rsidR="00813CBE" w:rsidRPr="007C0760" w:rsidRDefault="007C0760" w:rsidP="00E579FD">
            <w:pPr>
              <w:pStyle w:val="affffd"/>
              <w:spacing w:line="276" w:lineRule="auto"/>
              <w:rPr>
                <w:bCs/>
              </w:rPr>
            </w:pPr>
            <w:r>
              <w:t>Тип дохода</w:t>
            </w:r>
          </w:p>
        </w:tc>
        <w:tc>
          <w:tcPr>
            <w:tcW w:w="1797" w:type="pct"/>
            <w:shd w:val="clear" w:color="auto" w:fill="auto"/>
          </w:tcPr>
          <w:p w14:paraId="3B373C8A" w14:textId="77777777" w:rsidR="00813CBE" w:rsidRDefault="00813CBE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 xml:space="preserve">. </w:t>
            </w:r>
          </w:p>
          <w:p w14:paraId="26FC0A55" w14:textId="6C712B10" w:rsidR="00266B3C" w:rsidRPr="00C92BD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доходов», OID 1.2.643.5.1.13.13.99.2.653</w:t>
            </w:r>
          </w:p>
        </w:tc>
      </w:tr>
      <w:tr w:rsidR="00395A5D" w:rsidRPr="000B41B7" w14:paraId="177747E8" w14:textId="77777777" w:rsidTr="005F1F3E">
        <w:tc>
          <w:tcPr>
            <w:tcW w:w="357" w:type="pct"/>
            <w:shd w:val="clear" w:color="auto" w:fill="auto"/>
          </w:tcPr>
          <w:p w14:paraId="65190B49" w14:textId="1FAA3335" w:rsidR="00395A5D" w:rsidRPr="000B41B7" w:rsidRDefault="00395A5D" w:rsidP="00E579FD">
            <w:pPr>
              <w:pStyle w:val="affffd"/>
              <w:spacing w:line="276" w:lineRule="auto"/>
            </w:pPr>
            <w:r w:rsidRPr="000B41B7">
              <w:t>2</w:t>
            </w:r>
            <w:r w:rsidR="00266B3C">
              <w:t>.2</w:t>
            </w:r>
          </w:p>
        </w:tc>
        <w:tc>
          <w:tcPr>
            <w:tcW w:w="1348" w:type="pct"/>
            <w:shd w:val="clear" w:color="auto" w:fill="auto"/>
          </w:tcPr>
          <w:p w14:paraId="0CD2DB4F" w14:textId="20813B24" w:rsidR="00395A5D" w:rsidRPr="000B41B7" w:rsidRDefault="00395A5D" w:rsidP="00E579FD">
            <w:pPr>
              <w:pStyle w:val="affffd"/>
              <w:spacing w:line="276" w:lineRule="auto"/>
            </w:pPr>
            <w:r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10341129" w14:textId="691169B6" w:rsidR="00395A5D" w:rsidRPr="000B41B7" w:rsidRDefault="00395A5D" w:rsidP="00E579FD">
            <w:pPr>
              <w:pStyle w:val="affffd"/>
              <w:spacing w:line="276" w:lineRule="auto"/>
            </w:pPr>
            <w:r>
              <w:t>Сумма дохода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25F443D0" w14:textId="282BA83E" w:rsidR="00395A5D" w:rsidRDefault="00395A5D" w:rsidP="00E579FD">
            <w:pPr>
              <w:pStyle w:val="affffd"/>
              <w:spacing w:line="276" w:lineRule="auto"/>
            </w:pPr>
            <w:r>
              <w:t>Числовое поле с ограничением до 13 символов.</w:t>
            </w:r>
          </w:p>
          <w:p w14:paraId="388312DC" w14:textId="20B8FCDF" w:rsidR="00395A5D" w:rsidRPr="000B41B7" w:rsidRDefault="00395A5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</w:p>
        </w:tc>
      </w:tr>
      <w:tr w:rsidR="00813CBE" w:rsidRPr="000B41B7" w14:paraId="66EC58AC" w14:textId="77777777" w:rsidTr="005F1F3E">
        <w:tc>
          <w:tcPr>
            <w:tcW w:w="357" w:type="pct"/>
            <w:shd w:val="clear" w:color="auto" w:fill="auto"/>
          </w:tcPr>
          <w:p w14:paraId="560E5BC8" w14:textId="77777777" w:rsidR="00813CBE" w:rsidRPr="000B41B7" w:rsidRDefault="00813CBE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7FE3F2F3" w14:textId="420CC7F8" w:rsidR="00813CBE" w:rsidRPr="0009291C" w:rsidRDefault="00395A5D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Запись о расходах</w:t>
            </w:r>
          </w:p>
        </w:tc>
      </w:tr>
      <w:tr w:rsidR="00395A5D" w:rsidRPr="000B41B7" w14:paraId="12A73D29" w14:textId="77777777" w:rsidTr="005F1F3E">
        <w:tc>
          <w:tcPr>
            <w:tcW w:w="357" w:type="pct"/>
            <w:shd w:val="clear" w:color="auto" w:fill="auto"/>
          </w:tcPr>
          <w:p w14:paraId="1412BD31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t>3.</w:t>
            </w: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2DF0BA33" w14:textId="5CDC0EAE" w:rsidR="00395A5D" w:rsidRPr="000B41B7" w:rsidRDefault="00395A5D" w:rsidP="00E579FD">
            <w:pPr>
              <w:pStyle w:val="affffd"/>
              <w:spacing w:line="276" w:lineRule="auto"/>
            </w:pPr>
            <w:r>
              <w:t>Тип расхода</w:t>
            </w:r>
          </w:p>
        </w:tc>
        <w:tc>
          <w:tcPr>
            <w:tcW w:w="1498" w:type="pct"/>
            <w:shd w:val="clear" w:color="auto" w:fill="auto"/>
          </w:tcPr>
          <w:p w14:paraId="0723EF40" w14:textId="26D8A878" w:rsidR="00395A5D" w:rsidRPr="00AF172F" w:rsidRDefault="00395A5D" w:rsidP="00E579FD">
            <w:pPr>
              <w:pStyle w:val="affffd"/>
              <w:spacing w:line="276" w:lineRule="auto"/>
            </w:pPr>
            <w:r>
              <w:t>Тип расхода</w:t>
            </w:r>
          </w:p>
        </w:tc>
        <w:tc>
          <w:tcPr>
            <w:tcW w:w="1797" w:type="pct"/>
            <w:shd w:val="clear" w:color="auto" w:fill="auto"/>
          </w:tcPr>
          <w:p w14:paraId="7AA8E352" w14:textId="77777777" w:rsidR="00395A5D" w:rsidRDefault="00395A5D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 w:rsidR="00266B3C">
              <w:t>.</w:t>
            </w:r>
          </w:p>
          <w:p w14:paraId="73189F61" w14:textId="7DF62C8C" w:rsidR="00266B3C" w:rsidRPr="00395A5D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расходов», OID 1.2.643.5.1.13.13.99.2.652</w:t>
            </w:r>
          </w:p>
        </w:tc>
      </w:tr>
      <w:tr w:rsidR="00395A5D" w:rsidRPr="000B41B7" w14:paraId="79523C12" w14:textId="77777777" w:rsidTr="005F1F3E">
        <w:tc>
          <w:tcPr>
            <w:tcW w:w="357" w:type="pct"/>
            <w:shd w:val="clear" w:color="auto" w:fill="auto"/>
          </w:tcPr>
          <w:p w14:paraId="34E1F72E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t>3</w:t>
            </w:r>
            <w:r w:rsidRPr="000B41B7">
              <w:t>.2</w:t>
            </w:r>
          </w:p>
        </w:tc>
        <w:tc>
          <w:tcPr>
            <w:tcW w:w="1348" w:type="pct"/>
            <w:shd w:val="clear" w:color="auto" w:fill="auto"/>
          </w:tcPr>
          <w:p w14:paraId="5BD47CC5" w14:textId="10F5633E" w:rsidR="00395A5D" w:rsidRPr="000B41B7" w:rsidRDefault="00395A5D" w:rsidP="00E579FD">
            <w:pPr>
              <w:pStyle w:val="affffd"/>
              <w:spacing w:line="276" w:lineRule="auto"/>
            </w:pPr>
            <w:r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01C38256" w14:textId="1919D054" w:rsidR="00395A5D" w:rsidRPr="000B41B7" w:rsidRDefault="00395A5D" w:rsidP="00E579FD">
            <w:pPr>
              <w:pStyle w:val="affffd"/>
              <w:spacing w:line="276" w:lineRule="auto"/>
            </w:pPr>
            <w:r>
              <w:t>Сумма расходов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13851460" w14:textId="0A10ECAC" w:rsidR="00395A5D" w:rsidRDefault="00395A5D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18B28F1F" w14:textId="77777777" w:rsidR="00395A5D" w:rsidRDefault="00395A5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  <w:r w:rsidR="00F6732D">
              <w:t>.</w:t>
            </w:r>
          </w:p>
          <w:p w14:paraId="446BDEE1" w14:textId="0462BC80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</w:t>
            </w:r>
            <w:r w:rsidR="00A560CB">
              <w:t>а</w:t>
            </w:r>
            <w:r>
              <w:t>» выбрано значение, отличное от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395A5D" w:rsidRPr="000B41B7" w14:paraId="633B9EB0" w14:textId="77777777" w:rsidTr="005F1F3E">
        <w:tc>
          <w:tcPr>
            <w:tcW w:w="357" w:type="pct"/>
            <w:shd w:val="clear" w:color="auto" w:fill="auto"/>
          </w:tcPr>
          <w:p w14:paraId="62D789AE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t>3</w:t>
            </w:r>
            <w:r w:rsidRPr="000B41B7">
              <w:t>.3</w:t>
            </w:r>
          </w:p>
        </w:tc>
        <w:tc>
          <w:tcPr>
            <w:tcW w:w="1348" w:type="pct"/>
            <w:shd w:val="clear" w:color="auto" w:fill="auto"/>
          </w:tcPr>
          <w:p w14:paraId="01C9BDE5" w14:textId="13E10308" w:rsidR="00395A5D" w:rsidRPr="000B41B7" w:rsidRDefault="00395A5D" w:rsidP="00E579FD">
            <w:pPr>
              <w:pStyle w:val="affffd"/>
              <w:spacing w:line="276" w:lineRule="auto"/>
            </w:pPr>
            <w:r>
              <w:t>Штатное расписание</w:t>
            </w:r>
          </w:p>
        </w:tc>
        <w:tc>
          <w:tcPr>
            <w:tcW w:w="1498" w:type="pct"/>
            <w:shd w:val="clear" w:color="auto" w:fill="auto"/>
          </w:tcPr>
          <w:p w14:paraId="338699F6" w14:textId="4FEE383A" w:rsidR="00395A5D" w:rsidRPr="000B41B7" w:rsidRDefault="00395A5D" w:rsidP="00E579FD">
            <w:pPr>
              <w:pStyle w:val="affffd"/>
              <w:spacing w:line="276" w:lineRule="auto"/>
            </w:pPr>
            <w:r>
              <w:t>Штатное расписание</w:t>
            </w:r>
          </w:p>
        </w:tc>
        <w:tc>
          <w:tcPr>
            <w:tcW w:w="1797" w:type="pct"/>
            <w:shd w:val="clear" w:color="auto" w:fill="auto"/>
          </w:tcPr>
          <w:p w14:paraId="52612827" w14:textId="77777777" w:rsidR="00395A5D" w:rsidRDefault="00395A5D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>.</w:t>
            </w:r>
          </w:p>
          <w:p w14:paraId="57794AE9" w14:textId="5AE63CBC" w:rsidR="00395A5D" w:rsidRPr="000B41B7" w:rsidRDefault="00395A5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</w:t>
            </w:r>
            <w:r w:rsidR="00A560CB">
              <w:t>а</w:t>
            </w:r>
            <w:r>
              <w:t>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395A5D" w:rsidRPr="000B41B7" w14:paraId="76AB6140" w14:textId="77777777" w:rsidTr="005F1F3E">
        <w:tc>
          <w:tcPr>
            <w:tcW w:w="357" w:type="pct"/>
            <w:shd w:val="clear" w:color="auto" w:fill="auto"/>
          </w:tcPr>
          <w:p w14:paraId="259392B1" w14:textId="07CE683D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3.4</w:t>
            </w:r>
          </w:p>
        </w:tc>
        <w:tc>
          <w:tcPr>
            <w:tcW w:w="1348" w:type="pct"/>
            <w:shd w:val="clear" w:color="auto" w:fill="auto"/>
          </w:tcPr>
          <w:p w14:paraId="296F4DAB" w14:textId="2F9B9C1D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2E0369E5" w14:textId="00EFEA1B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Должность</w:t>
            </w:r>
          </w:p>
        </w:tc>
        <w:tc>
          <w:tcPr>
            <w:tcW w:w="1797" w:type="pct"/>
            <w:shd w:val="clear" w:color="auto" w:fill="auto"/>
          </w:tcPr>
          <w:p w14:paraId="304A1A20" w14:textId="77777777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Выбор значения из выпадающего списка.</w:t>
            </w:r>
          </w:p>
          <w:p w14:paraId="6C59C940" w14:textId="77777777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Поле отображается, если в списке «Тип расход» выбрано значение «Оплата труда с учетом начисленных страховых взносов»</w:t>
            </w:r>
            <w:r w:rsidR="00266B3C" w:rsidRPr="00E0622C">
              <w:t>.</w:t>
            </w:r>
          </w:p>
          <w:p w14:paraId="540248B0" w14:textId="0271427F" w:rsidR="00266B3C" w:rsidRPr="000B41B7" w:rsidRDefault="00266B3C" w:rsidP="00E579FD">
            <w:pPr>
              <w:pStyle w:val="affffd"/>
              <w:spacing w:line="276" w:lineRule="auto"/>
            </w:pPr>
            <w:r w:rsidRPr="00E0622C">
              <w:t xml:space="preserve">Значения берутся из справочника </w:t>
            </w:r>
            <w:r w:rsidR="00787F3C" w:rsidRPr="00E0622C">
              <w:t>ФРНСИ</w:t>
            </w:r>
            <w:r w:rsidRPr="00E0622C">
              <w:t xml:space="preserve"> «ФРМР. Должности медицинского персонала», </w:t>
            </w:r>
            <w:r w:rsidR="00B558E5">
              <w:br/>
            </w:r>
            <w:r w:rsidRPr="00E0622C">
              <w:t>OID 1.2.643.5.1.13.13.99.2.181</w:t>
            </w:r>
          </w:p>
        </w:tc>
      </w:tr>
      <w:tr w:rsidR="00F6732D" w:rsidRPr="000B41B7" w14:paraId="09B55084" w14:textId="77777777" w:rsidTr="005F1F3E">
        <w:tc>
          <w:tcPr>
            <w:tcW w:w="357" w:type="pct"/>
            <w:shd w:val="clear" w:color="auto" w:fill="auto"/>
          </w:tcPr>
          <w:p w14:paraId="1A961A18" w14:textId="034342F2" w:rsidR="00F6732D" w:rsidRDefault="00F6732D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48" w:type="pct"/>
            <w:shd w:val="clear" w:color="auto" w:fill="auto"/>
          </w:tcPr>
          <w:p w14:paraId="0B73DAF8" w14:textId="2D6C52AD" w:rsidR="00F6732D" w:rsidRPr="000B41B7" w:rsidRDefault="00F6732D" w:rsidP="00E579FD">
            <w:pPr>
              <w:pStyle w:val="affffd"/>
              <w:spacing w:line="276" w:lineRule="auto"/>
            </w:pPr>
            <w:r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76A4242C" w14:textId="11DF05DC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2BB28E86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20CA226" w14:textId="7C1262A6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F6732D" w:rsidRPr="000B41B7" w14:paraId="078F35FE" w14:textId="77777777" w:rsidTr="005F1F3E">
        <w:tc>
          <w:tcPr>
            <w:tcW w:w="357" w:type="pct"/>
            <w:shd w:val="clear" w:color="auto" w:fill="auto"/>
          </w:tcPr>
          <w:p w14:paraId="4B7646E2" w14:textId="3E9570B4" w:rsidR="00F6732D" w:rsidRDefault="00F6732D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48" w:type="pct"/>
            <w:shd w:val="clear" w:color="auto" w:fill="auto"/>
          </w:tcPr>
          <w:p w14:paraId="138A2D96" w14:textId="7508A096" w:rsidR="00F6732D" w:rsidRPr="000B41B7" w:rsidRDefault="00F6732D" w:rsidP="00E579FD">
            <w:pPr>
              <w:pStyle w:val="affffd"/>
              <w:spacing w:line="276" w:lineRule="auto"/>
            </w:pPr>
            <w:r>
              <w:t>Занято штатных единиц</w:t>
            </w:r>
          </w:p>
        </w:tc>
        <w:tc>
          <w:tcPr>
            <w:tcW w:w="1498" w:type="pct"/>
            <w:shd w:val="clear" w:color="auto" w:fill="auto"/>
          </w:tcPr>
          <w:p w14:paraId="37039308" w14:textId="39F568A1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 xml:space="preserve">Число занятых штатных единиц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5CF8DE4A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F2C74F2" w14:textId="52749346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F6732D" w:rsidRPr="000B41B7" w14:paraId="4E0EA82A" w14:textId="77777777" w:rsidTr="005F1F3E">
        <w:tc>
          <w:tcPr>
            <w:tcW w:w="357" w:type="pct"/>
            <w:shd w:val="clear" w:color="auto" w:fill="auto"/>
          </w:tcPr>
          <w:p w14:paraId="19A3CBF7" w14:textId="2567F32E" w:rsidR="00F6732D" w:rsidRDefault="00F6732D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348" w:type="pct"/>
            <w:shd w:val="clear" w:color="auto" w:fill="auto"/>
          </w:tcPr>
          <w:p w14:paraId="3BD489FD" w14:textId="41B35D96" w:rsidR="00F6732D" w:rsidRDefault="00F6732D" w:rsidP="00E579FD">
            <w:pPr>
              <w:pStyle w:val="affffd"/>
              <w:spacing w:line="276" w:lineRule="auto"/>
            </w:pPr>
            <w:r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63BE7EC8" w14:textId="4F1C180E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 xml:space="preserve">Число занятых штатных единиц по внешнему совместительству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56F94BE3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E12B0A0" w14:textId="34E117C3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F6732D" w:rsidRPr="000B41B7" w14:paraId="588F2BAF" w14:textId="77777777" w:rsidTr="005F1F3E">
        <w:tc>
          <w:tcPr>
            <w:tcW w:w="357" w:type="pct"/>
            <w:shd w:val="clear" w:color="auto" w:fill="auto"/>
          </w:tcPr>
          <w:p w14:paraId="759FCE61" w14:textId="5FE2B274" w:rsidR="00F6732D" w:rsidRDefault="00F6732D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48" w:type="pct"/>
            <w:shd w:val="clear" w:color="auto" w:fill="auto"/>
          </w:tcPr>
          <w:p w14:paraId="0EBD6211" w14:textId="1996F9CD" w:rsidR="00F6732D" w:rsidRDefault="00F6732D" w:rsidP="00E579FD">
            <w:pPr>
              <w:pStyle w:val="affffd"/>
              <w:spacing w:line="276" w:lineRule="auto"/>
            </w:pPr>
            <w:r>
              <w:t>Сумма заработной платы</w:t>
            </w:r>
          </w:p>
        </w:tc>
        <w:tc>
          <w:tcPr>
            <w:tcW w:w="1498" w:type="pct"/>
            <w:shd w:val="clear" w:color="auto" w:fill="auto"/>
          </w:tcPr>
          <w:p w14:paraId="1267DF59" w14:textId="10224D75" w:rsidR="00F6732D" w:rsidRPr="000B41B7" w:rsidRDefault="00F6732D" w:rsidP="00E579FD">
            <w:pPr>
              <w:pStyle w:val="affffd"/>
              <w:spacing w:line="276" w:lineRule="auto"/>
            </w:pPr>
            <w:r>
              <w:t>Сумма заработной платы</w:t>
            </w:r>
          </w:p>
        </w:tc>
        <w:tc>
          <w:tcPr>
            <w:tcW w:w="1797" w:type="pct"/>
            <w:shd w:val="clear" w:color="auto" w:fill="auto"/>
          </w:tcPr>
          <w:p w14:paraId="76C7BD15" w14:textId="77777777" w:rsidR="00F6732D" w:rsidRDefault="00F6732D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35F02383" w14:textId="67ADBF8B" w:rsidR="00F6732D" w:rsidRPr="000B41B7" w:rsidRDefault="00F6732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</w:p>
        </w:tc>
      </w:tr>
    </w:tbl>
    <w:p w14:paraId="1C86146C" w14:textId="4F48BB5E" w:rsidR="0069734B" w:rsidRDefault="0069734B" w:rsidP="00E579FD">
      <w:pPr>
        <w:pStyle w:val="5"/>
        <w:spacing w:line="276" w:lineRule="auto"/>
      </w:pPr>
      <w:bookmarkStart w:id="261" w:name="_Ref101263347"/>
      <w:r>
        <w:t xml:space="preserve">Просмотр записи </w:t>
      </w:r>
      <w:bookmarkEnd w:id="261"/>
      <w:r w:rsidR="00813CBE">
        <w:t>о доходах и расходах за период</w:t>
      </w:r>
    </w:p>
    <w:p w14:paraId="51C9D362" w14:textId="5049EA30" w:rsidR="00F6732D" w:rsidRDefault="00F6732D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 w:rsidR="002F0896">
        <w:t xml:space="preserve">о доходах и расходах за период </w:t>
      </w:r>
      <w:r>
        <w:t>(</w:t>
      </w:r>
      <w:r w:rsidR="002F0896">
        <w:fldChar w:fldCharType="begin"/>
      </w:r>
      <w:r w:rsidR="002F0896">
        <w:instrText xml:space="preserve"> REF _Ref101275811 \h </w:instrText>
      </w:r>
      <w:r w:rsidR="002F0896">
        <w:fldChar w:fldCharType="separate"/>
      </w:r>
      <w:r w:rsidR="003814B9">
        <w:t xml:space="preserve">Рисунок </w:t>
      </w:r>
      <w:r w:rsidR="003814B9">
        <w:rPr>
          <w:noProof/>
        </w:rPr>
        <w:t>70</w:t>
      </w:r>
      <w:r w:rsidR="002F0896">
        <w:fldChar w:fldCharType="end"/>
      </w:r>
      <w:r>
        <w:t>) выберите в таблице нужную запись.</w:t>
      </w:r>
    </w:p>
    <w:p w14:paraId="46BF44F9" w14:textId="77777777" w:rsidR="00F6732D" w:rsidRDefault="00F6732D" w:rsidP="00E579FD">
      <w:pPr>
        <w:pStyle w:val="afffff"/>
        <w:spacing w:line="276" w:lineRule="auto"/>
      </w:pPr>
      <w:r w:rsidRPr="00F31E99">
        <w:drawing>
          <wp:inline distT="0" distB="0" distL="0" distR="0" wp14:anchorId="56924D5D" wp14:editId="45AED50E">
            <wp:extent cx="5939790" cy="3436620"/>
            <wp:effectExtent l="19050" t="19050" r="22860" b="1143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11"/>
                    <a:stretch/>
                  </pic:blipFill>
                  <pic:spPr bwMode="auto">
                    <a:xfrm>
                      <a:off x="0" y="0"/>
                      <a:ext cx="5940000" cy="343674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5CD4A" w14:textId="0EEC58B0" w:rsidR="00F6732D" w:rsidRDefault="00F6732D" w:rsidP="00E579FD">
      <w:pPr>
        <w:pStyle w:val="aff8"/>
      </w:pPr>
      <w:bookmarkStart w:id="262" w:name="_Ref10127581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70</w:t>
      </w:r>
      <w:r w:rsidR="00E37A55">
        <w:rPr>
          <w:noProof/>
        </w:rPr>
        <w:fldChar w:fldCharType="end"/>
      </w:r>
      <w:bookmarkEnd w:id="262"/>
      <w:r>
        <w:t xml:space="preserve"> – Карточка записи </w:t>
      </w:r>
      <w:r w:rsidR="002F0896">
        <w:t>о доходах и расходах за период</w:t>
      </w:r>
    </w:p>
    <w:p w14:paraId="696158A3" w14:textId="0D23EEF5" w:rsidR="00F6732D" w:rsidRDefault="00F6732D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 w:rsidR="002F0896">
        <w:t>о доходах и расходах за период</w:t>
      </w:r>
      <w:r>
        <w:t xml:space="preserve">. </w:t>
      </w:r>
    </w:p>
    <w:p w14:paraId="5ECA25F6" w14:textId="44442AB6" w:rsidR="0069734B" w:rsidRDefault="0069734B" w:rsidP="00E579FD">
      <w:pPr>
        <w:pStyle w:val="5"/>
        <w:spacing w:line="276" w:lineRule="auto"/>
      </w:pPr>
      <w:bookmarkStart w:id="263" w:name="_Ref101263357"/>
      <w:r>
        <w:t xml:space="preserve">Редактирование записи </w:t>
      </w:r>
      <w:bookmarkEnd w:id="263"/>
      <w:r w:rsidR="00813CBE">
        <w:t>о доходах и расходах за период</w:t>
      </w:r>
    </w:p>
    <w:p w14:paraId="2E2B1998" w14:textId="75A84CC3" w:rsidR="00F6732D" w:rsidRDefault="008A4107" w:rsidP="00E579FD">
      <w:pPr>
        <w:spacing w:line="276" w:lineRule="auto"/>
      </w:pPr>
      <w:bookmarkStart w:id="264" w:name="_Hlk101228930"/>
      <w:r>
        <w:t>Для редактирования записи</w:t>
      </w:r>
      <w:r w:rsidR="00F6732D">
        <w:t xml:space="preserve"> </w:t>
      </w:r>
      <w:r>
        <w:t>о доходах и расходах за период</w:t>
      </w:r>
      <w:r w:rsidR="00F6732D">
        <w:t>:</w:t>
      </w:r>
    </w:p>
    <w:p w14:paraId="4681A413" w14:textId="77777777" w:rsidR="00F6732D" w:rsidRDefault="00F6732D" w:rsidP="001E4B18">
      <w:pPr>
        <w:pStyle w:val="ol"/>
        <w:keepNext/>
        <w:numPr>
          <w:ilvl w:val="0"/>
          <w:numId w:val="56"/>
        </w:numPr>
        <w:spacing w:line="276" w:lineRule="auto"/>
      </w:pPr>
      <w:r>
        <w:t>Откройте запись для редактирования одним из способов:</w:t>
      </w:r>
    </w:p>
    <w:p w14:paraId="76804E28" w14:textId="277331EB" w:rsidR="00F6732D" w:rsidRDefault="00F6732D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00BE353E" wp14:editId="1C0D2AD9">
            <wp:extent cx="220999" cy="243861"/>
            <wp:effectExtent l="19050" t="19050" r="26670" b="2286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B558E5">
        <w:t>;</w:t>
      </w:r>
    </w:p>
    <w:p w14:paraId="33434BE5" w14:textId="77777777" w:rsidR="00F6732D" w:rsidRDefault="00F6732D" w:rsidP="00E579FD">
      <w:pPr>
        <w:pStyle w:val="ultab"/>
        <w:spacing w:line="276" w:lineRule="auto"/>
        <w:ind w:left="1701" w:hanging="425"/>
      </w:pPr>
      <w:r>
        <w:t>В таблице нажмите на нужную запись. На открывшейся форме нажмите кнопку «Редактировать».</w:t>
      </w:r>
    </w:p>
    <w:p w14:paraId="37C3514E" w14:textId="4006AA58" w:rsidR="00F6732D" w:rsidRDefault="00F6732D" w:rsidP="001E4B18">
      <w:pPr>
        <w:pStyle w:val="ol"/>
        <w:spacing w:line="276" w:lineRule="auto"/>
      </w:pPr>
      <w:r>
        <w:t>Внесите изменения в открывшей форме «</w:t>
      </w:r>
      <w:r w:rsidR="00C92BD5">
        <w:t>Доходы и расходы</w:t>
      </w:r>
      <w:r w:rsidRPr="00807E82">
        <w:t>: &lt;период&gt;</w:t>
      </w:r>
      <w:r>
        <w:t>».</w:t>
      </w:r>
    </w:p>
    <w:p w14:paraId="5B12F141" w14:textId="09BD4F5D" w:rsidR="00F6732D" w:rsidRDefault="00F6732D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0C1F2716" w14:textId="630760DD" w:rsidR="0069734B" w:rsidRDefault="0069734B" w:rsidP="00E579FD">
      <w:pPr>
        <w:pStyle w:val="5"/>
        <w:spacing w:line="276" w:lineRule="auto"/>
      </w:pPr>
      <w:bookmarkStart w:id="265" w:name="_Ref101263367"/>
      <w:bookmarkEnd w:id="264"/>
      <w:r>
        <w:t xml:space="preserve">Удаление записи </w:t>
      </w:r>
      <w:bookmarkEnd w:id="265"/>
      <w:r w:rsidR="00813CBE">
        <w:t>о доходах и расходах за период</w:t>
      </w:r>
    </w:p>
    <w:p w14:paraId="23CE4C4D" w14:textId="202F051E" w:rsidR="00F6732D" w:rsidRDefault="00393CFD" w:rsidP="00E579FD">
      <w:pPr>
        <w:keepNext/>
        <w:spacing w:line="276" w:lineRule="auto"/>
      </w:pPr>
      <w:bookmarkStart w:id="266" w:name="_Hlk101228953"/>
      <w:r>
        <w:t>Для удаления записи</w:t>
      </w:r>
      <w:r w:rsidR="00F6732D">
        <w:t xml:space="preserve"> </w:t>
      </w:r>
      <w:r w:rsidR="00027CF3" w:rsidRPr="00027CF3">
        <w:t>о доходах и расходах за период</w:t>
      </w:r>
      <w:r w:rsidR="00F6732D">
        <w:t>:</w:t>
      </w:r>
    </w:p>
    <w:p w14:paraId="3C51FD57" w14:textId="77777777" w:rsidR="00F6732D" w:rsidRDefault="00F6732D" w:rsidP="001E4B18">
      <w:pPr>
        <w:pStyle w:val="ol"/>
        <w:keepNext/>
        <w:numPr>
          <w:ilvl w:val="0"/>
          <w:numId w:val="57"/>
        </w:numPr>
        <w:spacing w:line="276" w:lineRule="auto"/>
      </w:pPr>
      <w:r>
        <w:t>Выберите запись для удаления одним из способов:</w:t>
      </w:r>
    </w:p>
    <w:p w14:paraId="3070C481" w14:textId="51099B2C" w:rsidR="00F6732D" w:rsidRDefault="00F6732D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4771468" wp14:editId="4756C886">
            <wp:extent cx="220999" cy="243861"/>
            <wp:effectExtent l="19050" t="19050" r="26670" b="2286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B558E5">
        <w:t>;</w:t>
      </w:r>
    </w:p>
    <w:p w14:paraId="712F50CB" w14:textId="77777777" w:rsidR="00F6732D" w:rsidRDefault="00F6732D" w:rsidP="00E579FD">
      <w:pPr>
        <w:pStyle w:val="ultab"/>
        <w:spacing w:line="276" w:lineRule="auto"/>
        <w:ind w:left="1701" w:hanging="425"/>
      </w:pPr>
      <w:r>
        <w:t>В таблице нажмите на нужную запись. На открывшейся форме нажмите кнопку «Удалить».</w:t>
      </w:r>
    </w:p>
    <w:p w14:paraId="3F3B63F9" w14:textId="40B2C81C" w:rsidR="00F6732D" w:rsidRDefault="00F6732D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2D0A86A7" w14:textId="69F63004" w:rsidR="00F9022A" w:rsidRDefault="00F9022A" w:rsidP="003D74C4">
      <w:pPr>
        <w:pStyle w:val="40"/>
      </w:pPr>
      <w:bookmarkStart w:id="267" w:name="_Ref89782251"/>
      <w:bookmarkEnd w:id="266"/>
      <w:r w:rsidRPr="000B41B7">
        <w:t xml:space="preserve">Ввод сведений </w:t>
      </w:r>
      <w:r w:rsidR="009F1A54">
        <w:t>об</w:t>
      </w:r>
      <w:r w:rsidRPr="000B41B7">
        <w:t xml:space="preserve"> оборудовании</w:t>
      </w:r>
      <w:bookmarkEnd w:id="267"/>
    </w:p>
    <w:p w14:paraId="44AF4C1E" w14:textId="77777777" w:rsidR="00C07BE6" w:rsidRDefault="00C07BE6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имечание</w:t>
      </w:r>
      <w:r w:rsidRPr="000B41B7">
        <w:t xml:space="preserve">. </w:t>
      </w:r>
    </w:p>
    <w:p w14:paraId="1407F0FE" w14:textId="2A926182" w:rsidR="00C07BE6" w:rsidRDefault="00C07BE6" w:rsidP="00E579FD">
      <w:pPr>
        <w:spacing w:line="276" w:lineRule="auto"/>
      </w:pPr>
      <w:r w:rsidRPr="000B41B7">
        <w:t xml:space="preserve">Для создания </w:t>
      </w:r>
      <w:r>
        <w:t>записи о</w:t>
      </w:r>
      <w:r w:rsidR="009F1A54">
        <w:t>б</w:t>
      </w:r>
      <w:r>
        <w:t xml:space="preserve"> оборудовании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="006A1908">
        <w:br/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 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), к которому будет </w:t>
      </w:r>
      <w:r w:rsidR="00B558E5">
        <w:t>прикрепляться</w:t>
      </w:r>
      <w:r>
        <w:t xml:space="preserve"> оборудование.</w:t>
      </w:r>
    </w:p>
    <w:p w14:paraId="5868B998" w14:textId="1076D9E6" w:rsidR="0069734B" w:rsidRDefault="0069734B" w:rsidP="00E579FD">
      <w:pPr>
        <w:pStyle w:val="5"/>
        <w:spacing w:line="276" w:lineRule="auto"/>
      </w:pPr>
      <w:r>
        <w:t>Просмотр списка</w:t>
      </w:r>
      <w:r w:rsidR="00C07BE6">
        <w:t xml:space="preserve"> оборудования</w:t>
      </w:r>
    </w:p>
    <w:p w14:paraId="0DC5F28D" w14:textId="3CD35172" w:rsidR="00C07BE6" w:rsidRDefault="00A26F52" w:rsidP="00E579FD">
      <w:pPr>
        <w:spacing w:line="276" w:lineRule="auto"/>
      </w:pPr>
      <w:r>
        <w:t xml:space="preserve">Управление сведениями </w:t>
      </w:r>
      <w:r w:rsidR="009F1A54">
        <w:t>об</w:t>
      </w:r>
      <w:r>
        <w:t xml:space="preserve"> оборудовании организации производится в разделе «</w:t>
      </w:r>
      <w:r w:rsidR="00C07BE6">
        <w:t>Оборудование</w:t>
      </w:r>
      <w:r w:rsidR="00C07BE6" w:rsidRPr="000B41B7">
        <w:t>»</w:t>
      </w:r>
      <w:r w:rsidR="00C07BE6">
        <w:t xml:space="preserve"> </w:t>
      </w:r>
      <w:r w:rsidR="0084469C">
        <w:t>карточки организации</w:t>
      </w:r>
      <w:r w:rsidR="0084469C" w:rsidRPr="000B41B7">
        <w:t xml:space="preserve"> </w:t>
      </w:r>
      <w:r w:rsidR="00C07BE6" w:rsidRPr="000B41B7">
        <w:t>(</w:t>
      </w:r>
      <w:r w:rsidR="002B1C3E">
        <w:fldChar w:fldCharType="begin"/>
      </w:r>
      <w:r w:rsidR="002B1C3E">
        <w:instrText xml:space="preserve"> REF _Ref101535847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71</w:t>
      </w:r>
      <w:r w:rsidR="002B1C3E">
        <w:fldChar w:fldCharType="end"/>
      </w:r>
      <w:r w:rsidR="00C07BE6" w:rsidRPr="000B41B7">
        <w:t>)</w:t>
      </w:r>
      <w:r w:rsidR="00C07BE6">
        <w:t>.</w:t>
      </w:r>
    </w:p>
    <w:p w14:paraId="7DF6D5B3" w14:textId="77777777" w:rsidR="00C07BE6" w:rsidRPr="000B41B7" w:rsidRDefault="00C07BE6" w:rsidP="00E579FD">
      <w:pPr>
        <w:pStyle w:val="afffff"/>
        <w:spacing w:line="276" w:lineRule="auto"/>
      </w:pPr>
      <w:r w:rsidRPr="00C56F0F">
        <w:drawing>
          <wp:inline distT="0" distB="0" distL="0" distR="0" wp14:anchorId="6C586AEC" wp14:editId="3FB23D30">
            <wp:extent cx="5940425" cy="3802199"/>
            <wp:effectExtent l="19050" t="19050" r="22225" b="2730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2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712300" w14:textId="47C41232" w:rsidR="00C07BE6" w:rsidRDefault="00C07BE6" w:rsidP="00E00C82">
      <w:pPr>
        <w:pStyle w:val="afffff3"/>
      </w:pPr>
      <w:bookmarkStart w:id="268" w:name="_Ref101535847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71</w:t>
      </w:r>
      <w:r w:rsidR="00E37A55">
        <w:rPr>
          <w:noProof/>
        </w:rPr>
        <w:fldChar w:fldCharType="end"/>
      </w:r>
      <w:bookmarkEnd w:id="268"/>
      <w:r w:rsidRPr="000B41B7">
        <w:t xml:space="preserve"> – </w:t>
      </w:r>
      <w:r>
        <w:t>Раздел «О</w:t>
      </w:r>
      <w:r w:rsidRPr="000B41B7">
        <w:t>борудовани</w:t>
      </w:r>
      <w:r>
        <w:t>е»</w:t>
      </w:r>
    </w:p>
    <w:p w14:paraId="76A6449E" w14:textId="77777777" w:rsidR="005730FB" w:rsidRDefault="005730FB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3A34A5F" w14:textId="120F2D8D" w:rsidR="005730FB" w:rsidRDefault="005730FB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 оборудования выбранной организации по зданиям</w:t>
      </w:r>
      <w:r w:rsidRPr="005730FB">
        <w:t xml:space="preserve"> (1)</w:t>
      </w:r>
      <w:r>
        <w:t xml:space="preserve">. </w:t>
      </w:r>
      <w:r w:rsidR="006C4CFE">
        <w:br/>
      </w:r>
      <w:r>
        <w:t xml:space="preserve">В таблице доступна сортировка списка по возрастанию или убыванию параметров в выбранном столбце. При нажатии на строку в таблице дополнительно отображаются данные </w:t>
      </w:r>
      <w:r w:rsidR="006C4CFE">
        <w:t>об</w:t>
      </w:r>
      <w:r>
        <w:t xml:space="preserve"> оборудовании, относящихся к зданию. Таблица содержит столбцы:</w:t>
      </w:r>
    </w:p>
    <w:p w14:paraId="0A690AC9" w14:textId="4283C18F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Наименование здания/Оборудование</w:t>
      </w:r>
      <w:r>
        <w:t xml:space="preserve">». По нажатию на наименование оборудования открывается карточка оборудования (см. п. </w:t>
      </w:r>
      <w:r>
        <w:fldChar w:fldCharType="begin"/>
      </w:r>
      <w:r>
        <w:instrText xml:space="preserve"> REF _Ref101342251 \r \h </w:instrText>
      </w:r>
      <w:r>
        <w:fldChar w:fldCharType="separate"/>
      </w:r>
      <w:r w:rsidR="003814B9">
        <w:t>4.3.1.10.3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D0FFC">
        <w:t>;</w:t>
      </w:r>
    </w:p>
    <w:p w14:paraId="249C2DF4" w14:textId="0A54F3DA" w:rsidR="005730FB" w:rsidRDefault="005730FB" w:rsidP="00E579FD">
      <w:pPr>
        <w:pStyle w:val="ultab"/>
        <w:spacing w:line="276" w:lineRule="auto"/>
        <w:ind w:left="1701" w:hanging="425"/>
      </w:pPr>
      <w:r>
        <w:t>«Производитель»</w:t>
      </w:r>
      <w:r w:rsidR="00AD0FFC">
        <w:t>;</w:t>
      </w:r>
    </w:p>
    <w:p w14:paraId="169BB95E" w14:textId="595EB5C2" w:rsidR="005730FB" w:rsidRDefault="005730FB" w:rsidP="00E579FD">
      <w:pPr>
        <w:pStyle w:val="ultab"/>
        <w:spacing w:line="276" w:lineRule="auto"/>
        <w:ind w:left="1701" w:hanging="425"/>
      </w:pPr>
      <w:r>
        <w:t>«Дата выпуска»</w:t>
      </w:r>
      <w:r w:rsidR="00AD0FFC">
        <w:t>;</w:t>
      </w:r>
    </w:p>
    <w:p w14:paraId="6F2308D0" w14:textId="53A0D660" w:rsidR="005730FB" w:rsidRDefault="005730FB" w:rsidP="00E579FD">
      <w:pPr>
        <w:pStyle w:val="ultab"/>
        <w:spacing w:line="276" w:lineRule="auto"/>
        <w:ind w:left="1701" w:hanging="425"/>
      </w:pPr>
      <w:r>
        <w:t>«Ввод в эксплуатацию»</w:t>
      </w:r>
      <w:r w:rsidR="00AD0FFC">
        <w:t>;</w:t>
      </w:r>
    </w:p>
    <w:p w14:paraId="2E160036" w14:textId="0F71D935" w:rsidR="005730FB" w:rsidRDefault="005730FB" w:rsidP="00E579FD">
      <w:pPr>
        <w:pStyle w:val="ultab"/>
        <w:spacing w:line="276" w:lineRule="auto"/>
        <w:ind w:left="1701" w:hanging="425"/>
      </w:pPr>
      <w:r>
        <w:t>«Количество»</w:t>
      </w:r>
      <w:r w:rsidR="00AD0FFC">
        <w:t>;</w:t>
      </w:r>
    </w:p>
    <w:p w14:paraId="21C37751" w14:textId="77777777" w:rsidR="005730FB" w:rsidRDefault="005730FB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57E1553D" wp14:editId="7A8FFA32">
            <wp:extent cx="220999" cy="243861"/>
            <wp:effectExtent l="19050" t="19050" r="26670" b="2286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2C51AD1" w14:textId="19842AFC" w:rsidR="005730FB" w:rsidRDefault="005730FB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_Ref101342294 \r \h </w:instrText>
      </w:r>
      <w:r>
        <w:fldChar w:fldCharType="separate"/>
      </w:r>
      <w:r w:rsidR="003814B9">
        <w:t>4.3.1.10.4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D0FFC">
        <w:t>;</w:t>
      </w:r>
    </w:p>
    <w:p w14:paraId="3EA2AD33" w14:textId="2872A94E" w:rsidR="005730FB" w:rsidRDefault="005730FB" w:rsidP="00E579FD">
      <w:pPr>
        <w:pStyle w:val="ultab2"/>
        <w:spacing w:line="276" w:lineRule="auto"/>
      </w:pPr>
      <w:r>
        <w:t xml:space="preserve"> «Удалить» (см. п. </w:t>
      </w:r>
      <w:r>
        <w:fldChar w:fldCharType="begin"/>
      </w:r>
      <w:r>
        <w:instrText xml:space="preserve"> REF _Ref101342301 \r \h </w:instrText>
      </w:r>
      <w:r>
        <w:fldChar w:fldCharType="separate"/>
      </w:r>
      <w:r w:rsidR="003814B9">
        <w:t>4.3.1.10.5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D0FFC">
        <w:t>;</w:t>
      </w:r>
    </w:p>
    <w:p w14:paraId="01DB5F3D" w14:textId="66CD9F25" w:rsidR="005730FB" w:rsidRDefault="005730FB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_Ref101342309 \r \h </w:instrText>
      </w:r>
      <w:r>
        <w:fldChar w:fldCharType="separate"/>
      </w:r>
      <w:r w:rsidR="003814B9">
        <w:t>4.3.1.10.2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2C60E59" w14:textId="6EE26483" w:rsidR="0069734B" w:rsidRDefault="0069734B" w:rsidP="00E579FD">
      <w:pPr>
        <w:pStyle w:val="5"/>
        <w:spacing w:line="276" w:lineRule="auto"/>
      </w:pPr>
      <w:bookmarkStart w:id="269" w:name="_Ref101342309"/>
      <w:r>
        <w:t xml:space="preserve">Добавление записи </w:t>
      </w:r>
      <w:bookmarkEnd w:id="269"/>
      <w:r w:rsidR="006C4CFE">
        <w:t>об</w:t>
      </w:r>
      <w:r w:rsidR="005730FB">
        <w:t xml:space="preserve"> оборудовании</w:t>
      </w:r>
    </w:p>
    <w:p w14:paraId="73C980A2" w14:textId="1F02D885" w:rsidR="005730FB" w:rsidRDefault="00710862" w:rsidP="00E579FD">
      <w:pPr>
        <w:spacing w:line="276" w:lineRule="auto"/>
      </w:pPr>
      <w:r>
        <w:t>Для добавления записи</w:t>
      </w:r>
      <w:r w:rsidR="005730FB" w:rsidRPr="000B41B7">
        <w:t xml:space="preserve"> </w:t>
      </w:r>
      <w:r w:rsidR="006C4CFE">
        <w:t>об</w:t>
      </w:r>
      <w:r w:rsidR="00A300E9">
        <w:t xml:space="preserve"> оборудовании</w:t>
      </w:r>
      <w:r w:rsidR="005730FB">
        <w:t xml:space="preserve">: </w:t>
      </w:r>
    </w:p>
    <w:p w14:paraId="545EB659" w14:textId="27440973" w:rsidR="005730FB" w:rsidRDefault="005730FB" w:rsidP="001E4B18">
      <w:pPr>
        <w:pStyle w:val="ol"/>
        <w:numPr>
          <w:ilvl w:val="0"/>
          <w:numId w:val="58"/>
        </w:numPr>
        <w:spacing w:line="276" w:lineRule="auto"/>
      </w:pPr>
      <w:r>
        <w:t>В разделе «</w:t>
      </w:r>
      <w:r w:rsidR="006C4CFE">
        <w:t>О</w:t>
      </w:r>
      <w:r>
        <w:t>борудование» нажмите кнопку «Добавить». Откроется форма «Новое оборудование» (</w:t>
      </w:r>
      <w:r>
        <w:fldChar w:fldCharType="begin"/>
      </w:r>
      <w:r>
        <w:instrText xml:space="preserve"> REF _Ref96298391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72</w:t>
      </w:r>
      <w:r>
        <w:fldChar w:fldCharType="end"/>
      </w:r>
      <w:r>
        <w:t>).</w:t>
      </w:r>
    </w:p>
    <w:p w14:paraId="50865537" w14:textId="77777777" w:rsidR="005730FB" w:rsidRDefault="005730FB" w:rsidP="00E579FD">
      <w:pPr>
        <w:pStyle w:val="afffff"/>
        <w:spacing w:line="276" w:lineRule="auto"/>
      </w:pPr>
      <w:r w:rsidRPr="00F31E99">
        <w:drawing>
          <wp:inline distT="0" distB="0" distL="0" distR="0" wp14:anchorId="1FFC1EBE" wp14:editId="1204D33A">
            <wp:extent cx="5940000" cy="4660342"/>
            <wp:effectExtent l="19050" t="19050" r="22860" b="2603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6603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FF380" w14:textId="4A90FED9" w:rsidR="005730FB" w:rsidRDefault="005730FB" w:rsidP="00E579FD">
      <w:pPr>
        <w:pStyle w:val="aff8"/>
      </w:pPr>
      <w:bookmarkStart w:id="270" w:name="_Ref96298391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72</w:t>
      </w:r>
      <w:r w:rsidR="00E37A55">
        <w:rPr>
          <w:noProof/>
        </w:rPr>
        <w:fldChar w:fldCharType="end"/>
      </w:r>
      <w:bookmarkEnd w:id="270"/>
      <w:r>
        <w:t xml:space="preserve"> – Новое оборудование</w:t>
      </w:r>
    </w:p>
    <w:p w14:paraId="63AD4B24" w14:textId="77777777" w:rsidR="005730FB" w:rsidRDefault="005730FB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A289586" w14:textId="1739E38A" w:rsidR="005730FB" w:rsidRDefault="005730FB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AD0FFC">
        <w:t>;</w:t>
      </w:r>
    </w:p>
    <w:p w14:paraId="51FCE94E" w14:textId="431BCEAB" w:rsidR="005730FB" w:rsidRDefault="005730FB" w:rsidP="00E579FD">
      <w:pPr>
        <w:pStyle w:val="ultab"/>
        <w:spacing w:line="276" w:lineRule="auto"/>
        <w:ind w:left="1701" w:hanging="425"/>
      </w:pPr>
      <w:r>
        <w:t>«Модель и производитель» (состав полей в блоке зависит от выбранного типа оборудования)</w:t>
      </w:r>
      <w:r w:rsidR="00AD0FFC">
        <w:t>;</w:t>
      </w:r>
    </w:p>
    <w:p w14:paraId="6E8F34F1" w14:textId="180C620B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71240A">
        <w:t>Дополнительная информация</w:t>
      </w:r>
      <w:r>
        <w:t>»</w:t>
      </w:r>
      <w:r w:rsidR="00AD0FFC">
        <w:t>;</w:t>
      </w:r>
    </w:p>
    <w:p w14:paraId="06EEF911" w14:textId="77777777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71240A">
        <w:t>Местоположение и количество</w:t>
      </w:r>
      <w:r>
        <w:t>».</w:t>
      </w:r>
    </w:p>
    <w:p w14:paraId="781BD3FC" w14:textId="169BA428" w:rsidR="00A95186" w:rsidRDefault="00A95186" w:rsidP="00E579FD">
      <w:pPr>
        <w:pStyle w:val="ol"/>
        <w:numPr>
          <w:ilvl w:val="0"/>
          <w:numId w:val="0"/>
        </w:numPr>
        <w:spacing w:line="276" w:lineRule="auto"/>
        <w:ind w:left="1134"/>
      </w:pP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44D0A32E" w14:textId="7A33F965" w:rsidR="005730FB" w:rsidRDefault="005156E8" w:rsidP="001E4B18">
      <w:pPr>
        <w:pStyle w:val="ol"/>
        <w:spacing w:line="276" w:lineRule="auto"/>
      </w:pPr>
      <w:r>
        <w:t>Если в списке «Тип оборудования» выбрано значение «Медицинское оборудование», то в блоке «Модель и производитель» отобразится поле «Номер регистрационного удостоверения». При нажатии на поле откроется окно «Номер регистрационного удостоверения» (</w:t>
      </w:r>
      <w:r>
        <w:fldChar w:fldCharType="begin"/>
      </w:r>
      <w:r>
        <w:instrText xml:space="preserve"> REF _Ref101346227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73</w:t>
      </w:r>
      <w:r>
        <w:fldChar w:fldCharType="end"/>
      </w:r>
      <w:r>
        <w:t>).</w:t>
      </w:r>
    </w:p>
    <w:p w14:paraId="6B72B704" w14:textId="77777777" w:rsidR="005156E8" w:rsidRDefault="005156E8" w:rsidP="00E579FD">
      <w:pPr>
        <w:pStyle w:val="afffff"/>
        <w:spacing w:line="276" w:lineRule="auto"/>
      </w:pPr>
      <w:r w:rsidRPr="00F31E99">
        <w:drawing>
          <wp:inline distT="0" distB="0" distL="0" distR="0" wp14:anchorId="09051949" wp14:editId="21D59E97">
            <wp:extent cx="4320000" cy="3339000"/>
            <wp:effectExtent l="19050" t="19050" r="23495" b="1397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339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4079F" w14:textId="40161354" w:rsidR="005156E8" w:rsidRDefault="005156E8" w:rsidP="00E579FD">
      <w:pPr>
        <w:pStyle w:val="aff8"/>
      </w:pPr>
      <w:bookmarkStart w:id="271" w:name="_Ref101346227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73</w:t>
      </w:r>
      <w:r w:rsidR="00E37A55">
        <w:rPr>
          <w:noProof/>
        </w:rPr>
        <w:fldChar w:fldCharType="end"/>
      </w:r>
      <w:bookmarkEnd w:id="271"/>
      <w:r>
        <w:t xml:space="preserve"> – Номер регистрационного удостоверения</w:t>
      </w:r>
    </w:p>
    <w:p w14:paraId="58269CAA" w14:textId="77777777" w:rsidR="00FC351A" w:rsidRDefault="005156E8" w:rsidP="00E579FD">
      <w:pPr>
        <w:pStyle w:val="ol"/>
        <w:numPr>
          <w:ilvl w:val="0"/>
          <w:numId w:val="0"/>
        </w:numPr>
        <w:tabs>
          <w:tab w:val="clear" w:pos="1134"/>
        </w:tabs>
        <w:spacing w:line="276" w:lineRule="auto"/>
        <w:ind w:left="851"/>
      </w:pPr>
      <w:r>
        <w:t>В окне отобража</w:t>
      </w:r>
      <w:r w:rsidR="00FC351A">
        <w:t>ются:</w:t>
      </w:r>
    </w:p>
    <w:p w14:paraId="200343EE" w14:textId="4A6609B1" w:rsidR="00FC351A" w:rsidRDefault="00FC351A" w:rsidP="001E4B18">
      <w:pPr>
        <w:pStyle w:val="ol"/>
        <w:numPr>
          <w:ilvl w:val="0"/>
          <w:numId w:val="59"/>
        </w:numPr>
        <w:tabs>
          <w:tab w:val="clear" w:pos="1134"/>
        </w:tabs>
        <w:spacing w:line="276" w:lineRule="auto"/>
      </w:pPr>
      <w:r>
        <w:t>поля поиска:</w:t>
      </w:r>
    </w:p>
    <w:p w14:paraId="7CEEEFBD" w14:textId="47D6A3BF" w:rsidR="00FC351A" w:rsidRDefault="00FC351A" w:rsidP="001E4B18">
      <w:pPr>
        <w:pStyle w:val="ol"/>
        <w:numPr>
          <w:ilvl w:val="1"/>
          <w:numId w:val="59"/>
        </w:numPr>
        <w:tabs>
          <w:tab w:val="clear" w:pos="1134"/>
        </w:tabs>
        <w:spacing w:line="276" w:lineRule="auto"/>
      </w:pPr>
      <w:r>
        <w:t>«Номер регистрационного удостоверения»</w:t>
      </w:r>
      <w:r w:rsidR="00AD0FFC">
        <w:t>;</w:t>
      </w:r>
    </w:p>
    <w:p w14:paraId="113E4F0F" w14:textId="1D07A697" w:rsidR="00FC351A" w:rsidRDefault="00FC351A" w:rsidP="001E4B18">
      <w:pPr>
        <w:pStyle w:val="ol"/>
        <w:numPr>
          <w:ilvl w:val="1"/>
          <w:numId w:val="59"/>
        </w:numPr>
        <w:tabs>
          <w:tab w:val="clear" w:pos="1134"/>
        </w:tabs>
        <w:spacing w:line="276" w:lineRule="auto"/>
      </w:pPr>
      <w:r>
        <w:t>«Дата регистрации»</w:t>
      </w:r>
      <w:r w:rsidR="00AD0FFC">
        <w:t>;</w:t>
      </w:r>
    </w:p>
    <w:p w14:paraId="0BADA097" w14:textId="636C2F11" w:rsidR="005156E8" w:rsidRDefault="00FC351A" w:rsidP="001E4B18">
      <w:pPr>
        <w:pStyle w:val="ol"/>
        <w:numPr>
          <w:ilvl w:val="0"/>
          <w:numId w:val="59"/>
        </w:numPr>
        <w:tabs>
          <w:tab w:val="clear" w:pos="1134"/>
        </w:tabs>
        <w:spacing w:line="276" w:lineRule="auto"/>
      </w:pPr>
      <w:r>
        <w:t xml:space="preserve">таблица со списком медицинского оборудования, данные выводятся в соответствии со справочником </w:t>
      </w:r>
      <w:r w:rsidR="00787F3C">
        <w:t>ФРНСИ</w:t>
      </w:r>
      <w:r>
        <w:t xml:space="preserve"> </w:t>
      </w:r>
      <w:r w:rsidRPr="00FC351A">
        <w:t>«Справочник</w:t>
      </w:r>
      <w:r>
        <w:t xml:space="preserve"> </w:t>
      </w:r>
      <w:r w:rsidRPr="00FC351A">
        <w:t>регистрационных</w:t>
      </w:r>
      <w:r>
        <w:t xml:space="preserve"> </w:t>
      </w:r>
      <w:r w:rsidRPr="00FC351A">
        <w:t>удостоверений</w:t>
      </w:r>
      <w:r>
        <w:t xml:space="preserve"> </w:t>
      </w:r>
      <w:r w:rsidRPr="00FC351A">
        <w:t>и</w:t>
      </w:r>
      <w:r>
        <w:t xml:space="preserve"> </w:t>
      </w:r>
      <w:r w:rsidRPr="00FC351A">
        <w:t>моделей</w:t>
      </w:r>
      <w:r>
        <w:t xml:space="preserve"> </w:t>
      </w:r>
      <w:r w:rsidRPr="00FC351A">
        <w:t>по</w:t>
      </w:r>
      <w:r>
        <w:t xml:space="preserve"> </w:t>
      </w:r>
      <w:r w:rsidRPr="00FC351A">
        <w:t>классификации</w:t>
      </w:r>
      <w:r>
        <w:t xml:space="preserve"> </w:t>
      </w:r>
      <w:r w:rsidRPr="00FC351A">
        <w:t>Росздравнадзора»</w:t>
      </w:r>
      <w:r w:rsidR="00200309">
        <w:t xml:space="preserve">, </w:t>
      </w:r>
      <w:r w:rsidR="00200309">
        <w:rPr>
          <w:lang w:val="en-US"/>
        </w:rPr>
        <w:t>OID</w:t>
      </w:r>
      <w:r w:rsidR="00200309" w:rsidRPr="002D1C83">
        <w:t xml:space="preserve"> </w:t>
      </w:r>
      <w:r w:rsidR="00200309" w:rsidRPr="004F66A3">
        <w:t>1.2.643.5.1.13.13.99.2.538</w:t>
      </w:r>
      <w:r w:rsidRPr="004F66A3">
        <w:t>.</w:t>
      </w:r>
      <w:r>
        <w:t xml:space="preserve"> </w:t>
      </w:r>
    </w:p>
    <w:p w14:paraId="5D1A7AAD" w14:textId="77777777" w:rsidR="00FC351A" w:rsidRDefault="00FC351A" w:rsidP="00E579FD">
      <w:pPr>
        <w:pStyle w:val="ultab"/>
        <w:numPr>
          <w:ilvl w:val="0"/>
          <w:numId w:val="0"/>
        </w:numPr>
        <w:tabs>
          <w:tab w:val="clear" w:pos="1701"/>
        </w:tabs>
        <w:spacing w:line="276" w:lineRule="auto"/>
        <w:ind w:left="1701" w:hanging="141"/>
      </w:pPr>
      <w:bookmarkStart w:id="272" w:name="_Hlk101346778"/>
      <w:r>
        <w:t>Таблица содержит столбцы:</w:t>
      </w:r>
    </w:p>
    <w:p w14:paraId="44D97630" w14:textId="7F556FCA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bookmarkStart w:id="273" w:name="_Hlk101342201"/>
      <w:r>
        <w:t>«Номер»</w:t>
      </w:r>
      <w:bookmarkEnd w:id="272"/>
      <w:bookmarkEnd w:id="273"/>
      <w:r w:rsidR="00AD0FFC">
        <w:t>;</w:t>
      </w:r>
    </w:p>
    <w:p w14:paraId="6594B3B4" w14:textId="384C70D4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r>
        <w:t>«Дата»</w:t>
      </w:r>
      <w:r w:rsidR="00AD0FFC">
        <w:t>;</w:t>
      </w:r>
    </w:p>
    <w:p w14:paraId="1DAAF59D" w14:textId="496EBD0E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r>
        <w:t>«Модель»</w:t>
      </w:r>
      <w:r w:rsidR="00AD0FFC">
        <w:t>;</w:t>
      </w:r>
    </w:p>
    <w:p w14:paraId="73F5586E" w14:textId="128D15B7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r>
        <w:t>«Производитель»</w:t>
      </w:r>
      <w:r w:rsidR="00AD0FFC">
        <w:t>;</w:t>
      </w:r>
    </w:p>
    <w:p w14:paraId="4E5588C7" w14:textId="51FE64AA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r>
        <w:t>«Страна»</w:t>
      </w:r>
      <w:r w:rsidR="00AD0FFC">
        <w:t>;</w:t>
      </w:r>
    </w:p>
    <w:p w14:paraId="3CB8586D" w14:textId="3994F4B4" w:rsidR="00FC351A" w:rsidRDefault="00FC351A" w:rsidP="001E4B18">
      <w:pPr>
        <w:pStyle w:val="ol"/>
        <w:numPr>
          <w:ilvl w:val="1"/>
          <w:numId w:val="60"/>
        </w:numPr>
        <w:spacing w:line="276" w:lineRule="auto"/>
      </w:pPr>
      <w:r>
        <w:t>Выполните, при необходимости, поиск и выберите номер регистрационного удостоверения оборудования, которое будет добавлено в карточку организации</w:t>
      </w:r>
      <w:r w:rsidR="00AD0FFC">
        <w:t>;</w:t>
      </w:r>
    </w:p>
    <w:p w14:paraId="6D84F58E" w14:textId="6288F03D" w:rsidR="00FC351A" w:rsidRDefault="00FC351A" w:rsidP="001E4B18">
      <w:pPr>
        <w:pStyle w:val="ol"/>
        <w:numPr>
          <w:ilvl w:val="1"/>
          <w:numId w:val="60"/>
        </w:numPr>
        <w:spacing w:line="276" w:lineRule="auto"/>
      </w:pPr>
      <w:r>
        <w:t>Нажмите кнопку «Сохранить». Окно закроется, произойдет возврат на форму «Новое оборудование».</w:t>
      </w:r>
    </w:p>
    <w:p w14:paraId="7689FBDE" w14:textId="4E3BEE29" w:rsidR="00FC351A" w:rsidRDefault="00FC351A" w:rsidP="001E4B18">
      <w:pPr>
        <w:pStyle w:val="ol"/>
        <w:spacing w:line="276" w:lineRule="auto"/>
      </w:pPr>
      <w:r>
        <w:t>Если в списке «Тип оборудования» выбрано значение «Прочее оборудование», то в блоке «Модель и производитель» отобразятся поля для ручного ввода данных.</w:t>
      </w:r>
      <w:r w:rsidR="001B4A71">
        <w:t xml:space="preserve"> </w:t>
      </w:r>
      <w:r w:rsidR="001B4A71"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="001B4A71" w:rsidRPr="000B41B7">
        <w:t>).</w:t>
      </w:r>
    </w:p>
    <w:p w14:paraId="6CD219C8" w14:textId="3EA6740A" w:rsidR="00FC351A" w:rsidRDefault="001177A2" w:rsidP="001E4B18">
      <w:pPr>
        <w:pStyle w:val="ol"/>
        <w:spacing w:line="276" w:lineRule="auto"/>
      </w:pPr>
      <w:r>
        <w:t>В блоке «Местоположение и количество» заполняется информация о местонахождении оборудования. Оборудование может располагаться в одном из зданий организации, либо находиться по другому адресу.</w:t>
      </w:r>
      <w:r w:rsidR="001B4A71">
        <w:t xml:space="preserve"> </w:t>
      </w:r>
    </w:p>
    <w:p w14:paraId="12BE6F50" w14:textId="02A0A9CA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t>По умолчанию на форме отображаются поля для случая, когда оборудование находится в здании организации (</w:t>
      </w:r>
      <w:r>
        <w:fldChar w:fldCharType="begin"/>
      </w:r>
      <w:r>
        <w:instrText xml:space="preserve"> REF _Ref101349163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74</w:t>
      </w:r>
      <w:r>
        <w:fldChar w:fldCharType="end"/>
      </w:r>
      <w:r>
        <w:t xml:space="preserve">). </w:t>
      </w: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6B7F8336" w14:textId="77777777" w:rsidR="001B4A71" w:rsidRDefault="001B4A71" w:rsidP="00E579FD">
      <w:pPr>
        <w:pStyle w:val="afffff"/>
        <w:spacing w:line="276" w:lineRule="auto"/>
      </w:pPr>
      <w:r w:rsidRPr="00F31E99">
        <w:drawing>
          <wp:inline distT="0" distB="0" distL="0" distR="0" wp14:anchorId="57D5C57C" wp14:editId="4231B960">
            <wp:extent cx="4680000" cy="1083951"/>
            <wp:effectExtent l="19050" t="19050" r="25400" b="2095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10839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D9992B" w14:textId="6DC52C22" w:rsidR="001B4A71" w:rsidRDefault="001B4A71" w:rsidP="00E579FD">
      <w:pPr>
        <w:pStyle w:val="aff8"/>
      </w:pPr>
      <w:bookmarkStart w:id="274" w:name="_Ref101349163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74</w:t>
      </w:r>
      <w:r w:rsidR="00E37A55">
        <w:rPr>
          <w:noProof/>
        </w:rPr>
        <w:fldChar w:fldCharType="end"/>
      </w:r>
      <w:bookmarkEnd w:id="274"/>
      <w:r>
        <w:t xml:space="preserve"> – Местоположение и количество. Здание и помещения</w:t>
      </w:r>
    </w:p>
    <w:p w14:paraId="1F8D2D0A" w14:textId="1DF3D911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t>Для заполнения данных для случая, когда оборудование находится по другому адресу, нажмите «Иной адрес» справа от названия блока. В блоке отобразятся соответствующие поля (</w:t>
      </w:r>
      <w:r>
        <w:fldChar w:fldCharType="begin"/>
      </w:r>
      <w:r>
        <w:instrText xml:space="preserve"> REF _Ref101349366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75</w:t>
      </w:r>
      <w:r>
        <w:fldChar w:fldCharType="end"/>
      </w:r>
      <w:r>
        <w:t xml:space="preserve">). </w:t>
      </w: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580B5B15" w14:textId="77777777" w:rsidR="001B4A71" w:rsidRDefault="001B4A71" w:rsidP="00E579FD">
      <w:pPr>
        <w:pStyle w:val="afffff"/>
        <w:spacing w:line="276" w:lineRule="auto"/>
      </w:pPr>
      <w:r w:rsidRPr="00F31E99">
        <w:drawing>
          <wp:inline distT="0" distB="0" distL="0" distR="0" wp14:anchorId="3C26321F" wp14:editId="4D568ACE">
            <wp:extent cx="5662307" cy="4453362"/>
            <wp:effectExtent l="19050" t="19050" r="14605" b="2349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662" cy="44670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B22AF1" w14:textId="273880CE" w:rsidR="001B4A71" w:rsidRDefault="001B4A71" w:rsidP="00E579FD">
      <w:pPr>
        <w:pStyle w:val="aff8"/>
      </w:pPr>
      <w:bookmarkStart w:id="275" w:name="_Ref101349366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75</w:t>
      </w:r>
      <w:r w:rsidR="00E37A55">
        <w:rPr>
          <w:noProof/>
        </w:rPr>
        <w:fldChar w:fldCharType="end"/>
      </w:r>
      <w:bookmarkEnd w:id="275"/>
      <w:r>
        <w:t xml:space="preserve"> – Местоположение и количество. Иной адрес</w:t>
      </w:r>
    </w:p>
    <w:p w14:paraId="75543C54" w14:textId="24B6E546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t>Для возврата в режим данных о зданиях нажмите «Здание и помещения» справа от названия блока. В блоке отобразятся соответствующие поля (</w:t>
      </w:r>
      <w:r>
        <w:fldChar w:fldCharType="begin"/>
      </w:r>
      <w:r>
        <w:instrText xml:space="preserve"> REF _Ref101349163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74</w:t>
      </w:r>
      <w:r>
        <w:fldChar w:fldCharType="end"/>
      </w:r>
      <w:r>
        <w:t>).</w:t>
      </w:r>
    </w:p>
    <w:p w14:paraId="18D5A9DD" w14:textId="4749947B" w:rsidR="005730FB" w:rsidRDefault="005730FB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3862D6E7" wp14:editId="42DB3515">
            <wp:extent cx="180000" cy="18000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7E24EF6" w14:textId="05BD1334" w:rsidR="005730FB" w:rsidRDefault="005730FB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710862">
        <w:br/>
      </w:r>
      <w:r w:rsidR="00646617">
        <w:t>(с использованием УКЭП или без УКЭП)</w:t>
      </w:r>
      <w:r>
        <w:t>.</w:t>
      </w:r>
    </w:p>
    <w:p w14:paraId="43355E74" w14:textId="09F65FE1" w:rsidR="001B4A71" w:rsidRPr="000B41B7" w:rsidRDefault="001B4A71" w:rsidP="00E579FD">
      <w:pPr>
        <w:pStyle w:val="afffff1"/>
        <w:spacing w:line="276" w:lineRule="auto"/>
      </w:pPr>
      <w:bookmarkStart w:id="276" w:name="_Ref101535863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14</w:t>
      </w:r>
      <w:r w:rsidRPr="000B41B7">
        <w:rPr>
          <w:noProof/>
        </w:rPr>
        <w:fldChar w:fldCharType="end"/>
      </w:r>
      <w:bookmarkEnd w:id="276"/>
      <w:r w:rsidRPr="000B41B7">
        <w:t xml:space="preserve"> – </w:t>
      </w:r>
      <w:r w:rsidR="00A300E9" w:rsidRPr="000B41B7">
        <w:t>Описание полей формы ввода сведений</w:t>
      </w:r>
      <w:r w:rsidRPr="000B41B7">
        <w:t xml:space="preserve"> </w:t>
      </w:r>
      <w:r w:rsidR="00200309">
        <w:t>об</w:t>
      </w:r>
      <w:r w:rsidRPr="000B41B7">
        <w:t xml:space="preserve"> оборудовании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491"/>
        <w:gridCol w:w="2768"/>
        <w:gridCol w:w="3426"/>
      </w:tblGrid>
      <w:tr w:rsidR="001B4A71" w:rsidRPr="000B41B7" w14:paraId="4C966E51" w14:textId="77777777" w:rsidTr="00710862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71755863" w14:textId="3E3C377F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710862"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3DCCBC69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7264D817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21C2E34B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E155D1" w:rsidRPr="000B41B7" w14:paraId="37C422F6" w14:textId="77777777" w:rsidTr="005F1F3E">
        <w:tc>
          <w:tcPr>
            <w:tcW w:w="353" w:type="pct"/>
            <w:shd w:val="clear" w:color="auto" w:fill="auto"/>
          </w:tcPr>
          <w:p w14:paraId="202B3B3D" w14:textId="7A7DFC86" w:rsidR="00E155D1" w:rsidRPr="000B41B7" w:rsidRDefault="00E155D1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341A0D6" w14:textId="6F2F643B" w:rsidR="00E155D1" w:rsidRPr="000B41B7" w:rsidRDefault="00E155D1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1B4A71" w:rsidRPr="000B41B7" w14:paraId="0E9088B6" w14:textId="77777777" w:rsidTr="005F1F3E">
        <w:tc>
          <w:tcPr>
            <w:tcW w:w="353" w:type="pct"/>
            <w:shd w:val="clear" w:color="auto" w:fill="auto"/>
          </w:tcPr>
          <w:p w14:paraId="153AF003" w14:textId="6DDEC928" w:rsidR="001B4A71" w:rsidRPr="000B41B7" w:rsidRDefault="00E155D1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333" w:type="pct"/>
            <w:shd w:val="clear" w:color="auto" w:fill="auto"/>
          </w:tcPr>
          <w:p w14:paraId="11165E10" w14:textId="0FC428B9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 w:rsidR="00E155D1">
              <w:t xml:space="preserve"> изделия</w:t>
            </w:r>
          </w:p>
        </w:tc>
        <w:tc>
          <w:tcPr>
            <w:tcW w:w="1481" w:type="pct"/>
            <w:shd w:val="clear" w:color="auto" w:fill="auto"/>
          </w:tcPr>
          <w:p w14:paraId="22233D6B" w14:textId="1C59CE90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Наименование оборудования</w:t>
            </w:r>
          </w:p>
        </w:tc>
        <w:tc>
          <w:tcPr>
            <w:tcW w:w="1833" w:type="pct"/>
            <w:shd w:val="clear" w:color="auto" w:fill="auto"/>
          </w:tcPr>
          <w:p w14:paraId="3CF7EECA" w14:textId="77777777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</w:p>
        </w:tc>
      </w:tr>
      <w:tr w:rsidR="001B4A71" w:rsidRPr="000B41B7" w14:paraId="31D45166" w14:textId="77777777" w:rsidTr="005F1F3E">
        <w:tc>
          <w:tcPr>
            <w:tcW w:w="353" w:type="pct"/>
            <w:shd w:val="clear" w:color="auto" w:fill="auto"/>
          </w:tcPr>
          <w:p w14:paraId="59D972FA" w14:textId="1A24410F" w:rsidR="001B4A71" w:rsidRPr="000B41B7" w:rsidRDefault="00E155D1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3" w:type="pct"/>
            <w:shd w:val="clear" w:color="auto" w:fill="auto"/>
          </w:tcPr>
          <w:p w14:paraId="061CB7E4" w14:textId="34E58AAC" w:rsidR="001B4A71" w:rsidRPr="000B41B7" w:rsidRDefault="001B4A71" w:rsidP="00E579FD">
            <w:pPr>
              <w:pStyle w:val="affffd"/>
              <w:spacing w:line="276" w:lineRule="auto"/>
            </w:pPr>
            <w:r w:rsidRPr="001B4A71">
              <w:t>Тип</w:t>
            </w:r>
            <w:r w:rsidR="00E155D1">
              <w:t xml:space="preserve"> оборудования</w:t>
            </w:r>
          </w:p>
        </w:tc>
        <w:tc>
          <w:tcPr>
            <w:tcW w:w="1481" w:type="pct"/>
            <w:shd w:val="clear" w:color="auto" w:fill="auto"/>
          </w:tcPr>
          <w:p w14:paraId="16C75BDB" w14:textId="3C561CAA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Тип оборудования</w:t>
            </w:r>
          </w:p>
        </w:tc>
        <w:tc>
          <w:tcPr>
            <w:tcW w:w="1833" w:type="pct"/>
            <w:shd w:val="clear" w:color="auto" w:fill="auto"/>
          </w:tcPr>
          <w:p w14:paraId="0EC5C852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</w:p>
          <w:p w14:paraId="10554357" w14:textId="77777777" w:rsidR="00E155D1" w:rsidRDefault="00E155D1" w:rsidP="00E579FD">
            <w:pPr>
              <w:pStyle w:val="affffd"/>
              <w:spacing w:line="276" w:lineRule="auto"/>
            </w:pPr>
            <w:r>
              <w:t>Возможные значения:</w:t>
            </w:r>
          </w:p>
          <w:p w14:paraId="3205223E" w14:textId="198FFCFC" w:rsidR="00E155D1" w:rsidRDefault="00E155D1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медицинское оборудование;</w:t>
            </w:r>
          </w:p>
          <w:p w14:paraId="791B929C" w14:textId="228E7DD6" w:rsidR="00E155D1" w:rsidRPr="000B41B7" w:rsidRDefault="00E155D1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прочее оборудование</w:t>
            </w:r>
          </w:p>
        </w:tc>
      </w:tr>
      <w:tr w:rsidR="00E155D1" w:rsidRPr="000B41B7" w14:paraId="77C1BD60" w14:textId="77777777" w:rsidTr="005F1F3E">
        <w:tc>
          <w:tcPr>
            <w:tcW w:w="353" w:type="pct"/>
            <w:shd w:val="clear" w:color="auto" w:fill="auto"/>
          </w:tcPr>
          <w:p w14:paraId="72643B24" w14:textId="35F01CCA" w:rsidR="00E155D1" w:rsidRDefault="00E155D1" w:rsidP="00E579FD">
            <w:pPr>
              <w:pStyle w:val="affffd"/>
              <w:spacing w:line="276" w:lineRule="auto"/>
            </w:pPr>
            <w:r>
              <w:t>1.2.1</w:t>
            </w:r>
          </w:p>
        </w:tc>
        <w:tc>
          <w:tcPr>
            <w:tcW w:w="1333" w:type="pct"/>
            <w:shd w:val="clear" w:color="auto" w:fill="auto"/>
          </w:tcPr>
          <w:p w14:paraId="0A3DD8DB" w14:textId="329387DD" w:rsidR="00E155D1" w:rsidRPr="001B4A71" w:rsidRDefault="00E155D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01B4F7F1" w14:textId="28E712B6" w:rsidR="00E155D1" w:rsidRPr="000B41B7" w:rsidRDefault="00E155D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7E79C55A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16989CBD" w14:textId="7D5F1745" w:rsidR="00E155D1" w:rsidRPr="000B41B7" w:rsidRDefault="00E155D1" w:rsidP="00E579FD">
            <w:pPr>
              <w:pStyle w:val="affffd"/>
              <w:spacing w:line="276" w:lineRule="auto"/>
            </w:pPr>
            <w:r>
              <w:t>Поле отображается, если в списке «Тип оборудования» выбрано значение «Медицинское оборудование»</w:t>
            </w:r>
          </w:p>
        </w:tc>
      </w:tr>
      <w:tr w:rsidR="00E155D1" w:rsidRPr="000B41B7" w14:paraId="737DEE10" w14:textId="77777777" w:rsidTr="005F1F3E">
        <w:tc>
          <w:tcPr>
            <w:tcW w:w="353" w:type="pct"/>
            <w:shd w:val="clear" w:color="auto" w:fill="auto"/>
          </w:tcPr>
          <w:p w14:paraId="4AEA7E4E" w14:textId="6D652753" w:rsidR="00E155D1" w:rsidRDefault="00E155D1" w:rsidP="00E579FD">
            <w:pPr>
              <w:pStyle w:val="affffd"/>
              <w:spacing w:line="276" w:lineRule="auto"/>
            </w:pPr>
            <w:r>
              <w:t>1.2.2</w:t>
            </w:r>
          </w:p>
        </w:tc>
        <w:tc>
          <w:tcPr>
            <w:tcW w:w="1333" w:type="pct"/>
            <w:shd w:val="clear" w:color="auto" w:fill="auto"/>
          </w:tcPr>
          <w:p w14:paraId="20FC6575" w14:textId="0BA301A9" w:rsidR="00E155D1" w:rsidRDefault="00E155D1" w:rsidP="00E579FD">
            <w:pPr>
              <w:pStyle w:val="affffd"/>
              <w:spacing w:line="276" w:lineRule="auto"/>
            </w:pPr>
            <w:r>
              <w:t>Тип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0DCCFB4B" w14:textId="67BFB49E" w:rsidR="00E155D1" w:rsidRDefault="00E155D1" w:rsidP="00E579FD">
            <w:pPr>
              <w:pStyle w:val="affffd"/>
              <w:spacing w:line="276" w:lineRule="auto"/>
            </w:pPr>
            <w:r>
              <w:t>Тип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77071655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</w:t>
            </w:r>
            <w:r>
              <w:t>а</w:t>
            </w:r>
            <w:r w:rsidR="00266B3C">
              <w:t>.</w:t>
            </w:r>
          </w:p>
          <w:p w14:paraId="3F44FCC5" w14:textId="0C17CD91" w:rsidR="00266B3C" w:rsidRDefault="00266B3C" w:rsidP="00E579FD">
            <w:pPr>
              <w:pStyle w:val="affffd"/>
              <w:spacing w:line="276" w:lineRule="auto"/>
            </w:pPr>
            <w:r>
              <w:t>Значения берутся из справочника</w:t>
            </w:r>
            <w:r w:rsidR="00152145">
              <w:t xml:space="preserve"> ФРНСИ</w:t>
            </w:r>
            <w:r>
              <w:t xml:space="preserve"> «Справочник типов медицинских изделий по классификации Росздравнадзора», </w:t>
            </w:r>
            <w:r w:rsidR="00B00913">
              <w:br/>
            </w:r>
            <w:r>
              <w:t>OID 1.2.643.5.1.13.13.99.2.513.</w:t>
            </w:r>
          </w:p>
          <w:p w14:paraId="0BD13228" w14:textId="0835E728" w:rsidR="00266B3C" w:rsidRPr="000B41B7" w:rsidRDefault="00266B3C" w:rsidP="00E579FD">
            <w:pPr>
              <w:pStyle w:val="affffd"/>
              <w:spacing w:line="276" w:lineRule="auto"/>
            </w:pPr>
            <w:r>
              <w:t xml:space="preserve">Выбор значения зависит от того, какое значение было выбрано в поле «Раздел медицинского изделия». Справочник </w:t>
            </w:r>
            <w:r w:rsidR="00152145">
              <w:t xml:space="preserve">ФРНСИ </w:t>
            </w:r>
            <w:r>
              <w:t xml:space="preserve">для связки: «Справочник соответствия типов и разделов медицинских изделий по классификации Росздравнадзора», </w:t>
            </w:r>
            <w:r w:rsidR="00B00913">
              <w:br/>
            </w:r>
            <w:r>
              <w:t>OID 1.2.643.5.1.13.13.99.2.515</w:t>
            </w:r>
          </w:p>
        </w:tc>
      </w:tr>
      <w:tr w:rsidR="00E155D1" w:rsidRPr="000B41B7" w14:paraId="74501B8F" w14:textId="77777777" w:rsidTr="005F1F3E">
        <w:tc>
          <w:tcPr>
            <w:tcW w:w="353" w:type="pct"/>
            <w:shd w:val="clear" w:color="auto" w:fill="auto"/>
          </w:tcPr>
          <w:p w14:paraId="687097FA" w14:textId="3CF9D6A6" w:rsidR="00E155D1" w:rsidRPr="000B41B7" w:rsidRDefault="00E155D1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333" w:type="pct"/>
            <w:shd w:val="clear" w:color="auto" w:fill="auto"/>
          </w:tcPr>
          <w:p w14:paraId="4283485B" w14:textId="383A1C63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Используется персоналом другого подразделения/</w:t>
            </w:r>
            <w:r>
              <w:t xml:space="preserve"> </w:t>
            </w:r>
            <w:r w:rsidRPr="00E155D1">
              <w:t>отделения/кабинета</w:t>
            </w:r>
          </w:p>
        </w:tc>
        <w:tc>
          <w:tcPr>
            <w:tcW w:w="1481" w:type="pct"/>
            <w:shd w:val="clear" w:color="auto" w:fill="auto"/>
          </w:tcPr>
          <w:p w14:paraId="417BB289" w14:textId="27E167C4" w:rsidR="00E155D1" w:rsidRPr="000B41B7" w:rsidRDefault="00E155D1" w:rsidP="00E579FD">
            <w:pPr>
              <w:pStyle w:val="affffd"/>
              <w:spacing w:line="276" w:lineRule="auto"/>
            </w:pPr>
            <w:r>
              <w:t xml:space="preserve">Признак использования оборудования </w:t>
            </w:r>
            <w:r w:rsidRPr="00E155D1">
              <w:t>персоналом другого подразделения/</w:t>
            </w:r>
            <w:r>
              <w:t xml:space="preserve"> </w:t>
            </w:r>
            <w:r w:rsidRPr="00E155D1">
              <w:t>отделения/кабинета</w:t>
            </w:r>
          </w:p>
        </w:tc>
        <w:tc>
          <w:tcPr>
            <w:tcW w:w="1833" w:type="pct"/>
            <w:shd w:val="clear" w:color="auto" w:fill="auto"/>
          </w:tcPr>
          <w:p w14:paraId="417D05B1" w14:textId="748FDEA2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728F4558" w14:textId="77777777" w:rsidTr="005F1F3E">
        <w:tc>
          <w:tcPr>
            <w:tcW w:w="353" w:type="pct"/>
            <w:shd w:val="clear" w:color="auto" w:fill="auto"/>
          </w:tcPr>
          <w:p w14:paraId="4C945282" w14:textId="0F7F12E8" w:rsidR="00E155D1" w:rsidRPr="000B41B7" w:rsidRDefault="00E155D1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333" w:type="pct"/>
            <w:shd w:val="clear" w:color="auto" w:fill="auto"/>
          </w:tcPr>
          <w:p w14:paraId="712E3338" w14:textId="76C45735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Изделие требует замены</w:t>
            </w:r>
          </w:p>
        </w:tc>
        <w:tc>
          <w:tcPr>
            <w:tcW w:w="1481" w:type="pct"/>
            <w:shd w:val="clear" w:color="auto" w:fill="auto"/>
          </w:tcPr>
          <w:p w14:paraId="146FDE10" w14:textId="49E4A51F" w:rsidR="00E155D1" w:rsidRPr="000B41B7" w:rsidRDefault="00E155D1" w:rsidP="00E579FD">
            <w:pPr>
              <w:pStyle w:val="affffd"/>
              <w:spacing w:line="276" w:lineRule="auto"/>
            </w:pPr>
            <w:r>
              <w:t>Признак того, что требуется замена</w:t>
            </w:r>
            <w:r w:rsidR="003C4ED6">
              <w:t xml:space="preserve"> оборудования</w:t>
            </w:r>
          </w:p>
        </w:tc>
        <w:tc>
          <w:tcPr>
            <w:tcW w:w="1833" w:type="pct"/>
            <w:shd w:val="clear" w:color="auto" w:fill="auto"/>
          </w:tcPr>
          <w:p w14:paraId="22A6C2E3" w14:textId="37AB3AD3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63B3B233" w14:textId="77777777" w:rsidTr="005F1F3E">
        <w:tc>
          <w:tcPr>
            <w:tcW w:w="353" w:type="pct"/>
            <w:shd w:val="clear" w:color="auto" w:fill="auto"/>
          </w:tcPr>
          <w:p w14:paraId="5E2A7017" w14:textId="5DDAF59C" w:rsidR="00E155D1" w:rsidRPr="000B41B7" w:rsidRDefault="00E155D1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333" w:type="pct"/>
            <w:shd w:val="clear" w:color="auto" w:fill="auto"/>
          </w:tcPr>
          <w:p w14:paraId="1D1B1D51" w14:textId="41091F7A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Эксплуатация завершена</w:t>
            </w:r>
          </w:p>
        </w:tc>
        <w:tc>
          <w:tcPr>
            <w:tcW w:w="1481" w:type="pct"/>
            <w:shd w:val="clear" w:color="auto" w:fill="auto"/>
          </w:tcPr>
          <w:p w14:paraId="344062AD" w14:textId="1BA8B95F" w:rsidR="00E155D1" w:rsidRPr="000B41B7" w:rsidRDefault="00E155D1" w:rsidP="00E579FD">
            <w:pPr>
              <w:pStyle w:val="affffd"/>
              <w:spacing w:line="276" w:lineRule="auto"/>
            </w:pPr>
            <w:r>
              <w:t>Признак того, что оборудование выведено из эксплуатации</w:t>
            </w:r>
          </w:p>
        </w:tc>
        <w:tc>
          <w:tcPr>
            <w:tcW w:w="1833" w:type="pct"/>
            <w:shd w:val="clear" w:color="auto" w:fill="auto"/>
          </w:tcPr>
          <w:p w14:paraId="25164DCF" w14:textId="3EFC7849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2AD3E14A" w14:textId="77777777" w:rsidTr="005F1F3E">
        <w:tc>
          <w:tcPr>
            <w:tcW w:w="353" w:type="pct"/>
            <w:shd w:val="clear" w:color="auto" w:fill="auto"/>
          </w:tcPr>
          <w:p w14:paraId="1E80E7A5" w14:textId="28A4AB4C" w:rsidR="00E155D1" w:rsidRPr="000B41B7" w:rsidRDefault="00E155D1" w:rsidP="00E579FD">
            <w:pPr>
              <w:pStyle w:val="affffd"/>
              <w:spacing w:line="276" w:lineRule="auto"/>
            </w:pPr>
            <w:r>
              <w:t>1.5.1</w:t>
            </w:r>
          </w:p>
        </w:tc>
        <w:tc>
          <w:tcPr>
            <w:tcW w:w="1333" w:type="pct"/>
            <w:shd w:val="clear" w:color="auto" w:fill="auto"/>
          </w:tcPr>
          <w:p w14:paraId="524359B1" w14:textId="4671F281" w:rsidR="00E155D1" w:rsidRPr="001B4A71" w:rsidRDefault="00E155D1" w:rsidP="00E579FD">
            <w:pPr>
              <w:pStyle w:val="affffd"/>
              <w:spacing w:line="276" w:lineRule="auto"/>
            </w:pPr>
            <w:r w:rsidRPr="001B4A71">
              <w:t>Дата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7CD4B057" w14:textId="1C7109CB" w:rsidR="00E155D1" w:rsidRPr="000B41B7" w:rsidRDefault="00E155D1" w:rsidP="00E579FD">
            <w:pPr>
              <w:pStyle w:val="affffd"/>
              <w:spacing w:line="276" w:lineRule="auto"/>
            </w:pPr>
            <w:r w:rsidRPr="001B4A71">
              <w:t>Дата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37917CCD" w14:textId="77777777" w:rsidR="00E155D1" w:rsidRPr="001B4A71" w:rsidRDefault="00E155D1" w:rsidP="00E579FD">
            <w:pPr>
              <w:pStyle w:val="affffd"/>
              <w:spacing w:line="276" w:lineRule="auto"/>
            </w:pPr>
            <w:r w:rsidRPr="001B4A71">
              <w:t>Выбор значения из календаря.</w:t>
            </w:r>
          </w:p>
          <w:p w14:paraId="067E0008" w14:textId="636D85F5" w:rsidR="00E155D1" w:rsidRPr="000B41B7" w:rsidRDefault="00E155D1" w:rsidP="00E579FD">
            <w:pPr>
              <w:pStyle w:val="affffd"/>
              <w:spacing w:line="276" w:lineRule="auto"/>
            </w:pPr>
            <w:r w:rsidRPr="001B4A71">
              <w:t>Значение должно быть больше значения в поле «Дата ввода в эксплуатацию»</w:t>
            </w:r>
          </w:p>
        </w:tc>
      </w:tr>
      <w:tr w:rsidR="00E155D1" w:rsidRPr="000B41B7" w14:paraId="750FC4C6" w14:textId="77777777" w:rsidTr="005F1F3E">
        <w:tc>
          <w:tcPr>
            <w:tcW w:w="353" w:type="pct"/>
            <w:shd w:val="clear" w:color="auto" w:fill="auto"/>
          </w:tcPr>
          <w:p w14:paraId="211683FD" w14:textId="77294D29" w:rsidR="00E155D1" w:rsidRPr="000B41B7" w:rsidRDefault="00E155D1" w:rsidP="00E579FD">
            <w:pPr>
              <w:pStyle w:val="affffd"/>
              <w:spacing w:line="276" w:lineRule="auto"/>
            </w:pPr>
            <w:r>
              <w:t>1.5.2</w:t>
            </w:r>
          </w:p>
        </w:tc>
        <w:tc>
          <w:tcPr>
            <w:tcW w:w="1333" w:type="pct"/>
            <w:shd w:val="clear" w:color="auto" w:fill="auto"/>
          </w:tcPr>
          <w:p w14:paraId="77D23E80" w14:textId="7BB8FEC3" w:rsidR="00E155D1" w:rsidRPr="001B4A71" w:rsidRDefault="00E155D1" w:rsidP="00E579FD">
            <w:pPr>
              <w:pStyle w:val="affffd"/>
              <w:spacing w:line="276" w:lineRule="auto"/>
            </w:pPr>
            <w:r w:rsidRPr="000B41B7">
              <w:t>Причина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57B49A2D" w14:textId="03127B3A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Причина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770E0143" w14:textId="77777777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Текстовое поле.</w:t>
            </w:r>
          </w:p>
          <w:p w14:paraId="468B9CEB" w14:textId="6F535316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Поле отображается, если заполнено поле «Дата вывода из эксплуатации»</w:t>
            </w:r>
          </w:p>
        </w:tc>
      </w:tr>
      <w:tr w:rsidR="0072352D" w:rsidRPr="000B41B7" w14:paraId="1959B51A" w14:textId="77777777" w:rsidTr="005F1F3E">
        <w:tc>
          <w:tcPr>
            <w:tcW w:w="353" w:type="pct"/>
            <w:shd w:val="clear" w:color="auto" w:fill="auto"/>
          </w:tcPr>
          <w:p w14:paraId="151E7ADA" w14:textId="5D7F9B00" w:rsidR="0072352D" w:rsidRPr="000B41B7" w:rsidRDefault="0072352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405B0BA" w14:textId="6E7EE20D" w:rsidR="0072352D" w:rsidRPr="000B41B7" w:rsidRDefault="0072352D" w:rsidP="00E579FD">
            <w:pPr>
              <w:pStyle w:val="affffd"/>
              <w:spacing w:line="276" w:lineRule="auto"/>
            </w:pPr>
            <w:r>
              <w:t>Модель и производитель</w:t>
            </w:r>
          </w:p>
        </w:tc>
      </w:tr>
      <w:tr w:rsidR="0072352D" w:rsidRPr="000B41B7" w14:paraId="3E0DDCB6" w14:textId="77777777" w:rsidTr="005F1F3E">
        <w:tc>
          <w:tcPr>
            <w:tcW w:w="353" w:type="pct"/>
            <w:shd w:val="clear" w:color="auto" w:fill="auto"/>
          </w:tcPr>
          <w:p w14:paraId="1723EC07" w14:textId="17469DFF" w:rsidR="0072352D" w:rsidRDefault="0072352D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8227C78" w14:textId="3640DC9F" w:rsidR="0072352D" w:rsidRDefault="0072352D" w:rsidP="00E579FD">
            <w:pPr>
              <w:pStyle w:val="affffd"/>
              <w:spacing w:line="276" w:lineRule="auto"/>
            </w:pPr>
            <w:r>
              <w:t>Поля блока, если в списке «Тип оборудования» выбрано значение «Медицинское оборудование»</w:t>
            </w:r>
          </w:p>
        </w:tc>
      </w:tr>
      <w:tr w:rsidR="0072352D" w:rsidRPr="000B41B7" w14:paraId="2B189194" w14:textId="77777777" w:rsidTr="005F1F3E">
        <w:tc>
          <w:tcPr>
            <w:tcW w:w="353" w:type="pct"/>
            <w:shd w:val="clear" w:color="auto" w:fill="auto"/>
          </w:tcPr>
          <w:p w14:paraId="5A5ECF08" w14:textId="6A6A0018" w:rsidR="0072352D" w:rsidRPr="000B41B7" w:rsidRDefault="0072352D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333" w:type="pct"/>
            <w:shd w:val="clear" w:color="auto" w:fill="auto"/>
          </w:tcPr>
          <w:p w14:paraId="02395481" w14:textId="7195B399" w:rsidR="0072352D" w:rsidRPr="001B4A71" w:rsidRDefault="0072352D" w:rsidP="00E579FD">
            <w:pPr>
              <w:pStyle w:val="affffd"/>
              <w:spacing w:line="276" w:lineRule="auto"/>
            </w:pPr>
            <w:r>
              <w:t>Номер регистрационного удостоверения</w:t>
            </w:r>
          </w:p>
        </w:tc>
        <w:tc>
          <w:tcPr>
            <w:tcW w:w="1481" w:type="pct"/>
            <w:shd w:val="clear" w:color="auto" w:fill="auto"/>
          </w:tcPr>
          <w:p w14:paraId="6C6B903C" w14:textId="14BC633E" w:rsidR="0072352D" w:rsidRPr="000B41B7" w:rsidRDefault="0072352D" w:rsidP="00E579FD">
            <w:pPr>
              <w:pStyle w:val="affffd"/>
              <w:spacing w:line="276" w:lineRule="auto"/>
            </w:pPr>
            <w:r>
              <w:t>Номер регистрационного удостоверения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5FA2C6F4" w14:textId="77777777" w:rsidR="0072352D" w:rsidRDefault="0072352D" w:rsidP="00E579FD">
            <w:pPr>
              <w:pStyle w:val="affffd"/>
              <w:spacing w:line="276" w:lineRule="auto"/>
            </w:pPr>
            <w:r>
              <w:t xml:space="preserve">По нажатию на поле открывается окно «Номер регистрационного удостоверения» с возможностью поиска. </w:t>
            </w:r>
          </w:p>
          <w:p w14:paraId="4CD755EF" w14:textId="77777777" w:rsidR="0072352D" w:rsidRDefault="0072352D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32679D">
              <w:t>.</w:t>
            </w:r>
          </w:p>
          <w:p w14:paraId="0CC2D74F" w14:textId="77777777" w:rsidR="0032679D" w:rsidRDefault="0032679D" w:rsidP="00E579FD">
            <w:pPr>
              <w:pStyle w:val="affffd"/>
              <w:spacing w:line="276" w:lineRule="auto"/>
            </w:pPr>
            <w:r>
              <w:t>После выбора значения в блоке автоматически заполнятся данные «</w:t>
            </w:r>
            <w:r w:rsidRPr="0032679D">
              <w:t>Дата регистрации</w:t>
            </w:r>
            <w:r>
              <w:t>», «</w:t>
            </w:r>
            <w:r w:rsidRPr="0032679D">
              <w:t>Модель</w:t>
            </w:r>
            <w:r>
              <w:t>», «</w:t>
            </w:r>
            <w:r w:rsidRPr="0032679D">
              <w:t>Производитель</w:t>
            </w:r>
            <w:r>
              <w:t>», «</w:t>
            </w:r>
            <w:r w:rsidRPr="0032679D">
              <w:t>Страна производства</w:t>
            </w:r>
            <w:r>
              <w:t>»</w:t>
            </w:r>
            <w:r w:rsidR="00266B3C">
              <w:t>.</w:t>
            </w:r>
          </w:p>
          <w:p w14:paraId="7589308D" w14:textId="4CE7D57F" w:rsidR="00266B3C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При вводе </w:t>
            </w:r>
            <w:r>
              <w:t>производится</w:t>
            </w:r>
            <w:r w:rsidRPr="00266B3C">
              <w:t xml:space="preserve"> поиск введенных символов в справочнике </w:t>
            </w:r>
            <w:r w:rsidR="00787F3C">
              <w:t>ФРНСИ</w:t>
            </w:r>
            <w:r w:rsidRPr="00266B3C">
              <w:t xml:space="preserve"> «Справочник регистрационных удостоверений и моделей по классификации Росздравнадзора», </w:t>
            </w:r>
            <w:r w:rsidR="00B00913">
              <w:br/>
            </w:r>
            <w:r w:rsidRPr="00266B3C">
              <w:t xml:space="preserve">OID 1.2.643.5.1.13.13.99.2.538, </w:t>
            </w:r>
            <w:r w:rsidR="00B00913">
              <w:br/>
            </w:r>
            <w:r w:rsidRPr="00266B3C">
              <w:t>по полю «Номер РУ»</w:t>
            </w:r>
          </w:p>
        </w:tc>
      </w:tr>
      <w:tr w:rsidR="0032679D" w:rsidRPr="000B41B7" w14:paraId="4466A533" w14:textId="77777777" w:rsidTr="005F1F3E">
        <w:tc>
          <w:tcPr>
            <w:tcW w:w="353" w:type="pct"/>
            <w:shd w:val="clear" w:color="auto" w:fill="auto"/>
          </w:tcPr>
          <w:p w14:paraId="03E56475" w14:textId="2F9C8A92" w:rsidR="0032679D" w:rsidRPr="000B41B7" w:rsidRDefault="0032679D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41ED3713" w14:textId="79E0951A" w:rsidR="0032679D" w:rsidRPr="000B41B7" w:rsidRDefault="0032679D" w:rsidP="00E579FD">
            <w:pPr>
              <w:pStyle w:val="affffd"/>
              <w:spacing w:line="276" w:lineRule="auto"/>
            </w:pPr>
            <w:r>
              <w:t>Поля блока, если в списке «Тип оборудования» выбрано значение «Прочее оборудование»</w:t>
            </w:r>
          </w:p>
        </w:tc>
      </w:tr>
      <w:tr w:rsidR="0032679D" w:rsidRPr="000B41B7" w14:paraId="1FC5B790" w14:textId="77777777" w:rsidTr="005F1F3E">
        <w:tc>
          <w:tcPr>
            <w:tcW w:w="353" w:type="pct"/>
            <w:shd w:val="clear" w:color="auto" w:fill="auto"/>
          </w:tcPr>
          <w:p w14:paraId="1F556444" w14:textId="0477949D" w:rsidR="0032679D" w:rsidRPr="000B41B7" w:rsidRDefault="0032679D" w:rsidP="00E579FD">
            <w:pPr>
              <w:pStyle w:val="affffd"/>
              <w:spacing w:line="276" w:lineRule="auto"/>
            </w:pPr>
            <w:r>
              <w:t>2.2.1</w:t>
            </w:r>
          </w:p>
        </w:tc>
        <w:tc>
          <w:tcPr>
            <w:tcW w:w="1333" w:type="pct"/>
            <w:shd w:val="clear" w:color="auto" w:fill="auto"/>
          </w:tcPr>
          <w:p w14:paraId="29F43F39" w14:textId="0953D711" w:rsidR="0032679D" w:rsidRPr="001B4A71" w:rsidRDefault="0032679D" w:rsidP="00E579FD">
            <w:pPr>
              <w:pStyle w:val="affffd"/>
              <w:spacing w:line="276" w:lineRule="auto"/>
            </w:pPr>
            <w:r w:rsidRPr="001B4A71">
              <w:t>Модель</w:t>
            </w:r>
          </w:p>
        </w:tc>
        <w:tc>
          <w:tcPr>
            <w:tcW w:w="1481" w:type="pct"/>
            <w:shd w:val="clear" w:color="auto" w:fill="auto"/>
          </w:tcPr>
          <w:p w14:paraId="1A2A423B" w14:textId="1C3F31E8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Модель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623B80B6" w14:textId="1F55AD12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>
              <w:t xml:space="preserve"> с ограничение</w:t>
            </w:r>
            <w:r w:rsidR="00F43BA6">
              <w:t>м</w:t>
            </w:r>
            <w:r>
              <w:t xml:space="preserve"> до 100 символов</w:t>
            </w:r>
          </w:p>
        </w:tc>
      </w:tr>
      <w:tr w:rsidR="0032679D" w:rsidRPr="000B41B7" w14:paraId="6092416E" w14:textId="77777777" w:rsidTr="005F1F3E">
        <w:tc>
          <w:tcPr>
            <w:tcW w:w="353" w:type="pct"/>
            <w:shd w:val="clear" w:color="auto" w:fill="auto"/>
          </w:tcPr>
          <w:p w14:paraId="39439118" w14:textId="22D1D0DC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2.2.2</w:t>
            </w:r>
          </w:p>
        </w:tc>
        <w:tc>
          <w:tcPr>
            <w:tcW w:w="1333" w:type="pct"/>
            <w:shd w:val="clear" w:color="auto" w:fill="auto"/>
          </w:tcPr>
          <w:p w14:paraId="702213CB" w14:textId="77777777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Производитель</w:t>
            </w:r>
          </w:p>
        </w:tc>
        <w:tc>
          <w:tcPr>
            <w:tcW w:w="1481" w:type="pct"/>
            <w:shd w:val="clear" w:color="auto" w:fill="auto"/>
          </w:tcPr>
          <w:p w14:paraId="665E36EC" w14:textId="3F6A4774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476DF664" w14:textId="34DD5F63" w:rsidR="00266B3C" w:rsidRPr="00F1114B" w:rsidRDefault="0032679D" w:rsidP="00F1114B">
            <w:pPr>
              <w:pStyle w:val="affffd"/>
              <w:spacing w:line="276" w:lineRule="auto"/>
            </w:pPr>
            <w:r w:rsidRPr="00F1114B">
              <w:t>Текстовое поле с ограничение</w:t>
            </w:r>
            <w:r w:rsidR="00F43BA6">
              <w:t>м</w:t>
            </w:r>
            <w:r w:rsidRPr="00F1114B">
              <w:t xml:space="preserve"> до 100 символов</w:t>
            </w:r>
          </w:p>
        </w:tc>
      </w:tr>
      <w:tr w:rsidR="0032679D" w:rsidRPr="000B41B7" w14:paraId="11F41742" w14:textId="77777777" w:rsidTr="005F1F3E">
        <w:tc>
          <w:tcPr>
            <w:tcW w:w="353" w:type="pct"/>
            <w:shd w:val="clear" w:color="auto" w:fill="auto"/>
          </w:tcPr>
          <w:p w14:paraId="65E4F066" w14:textId="13140495" w:rsidR="0032679D" w:rsidRPr="000B41B7" w:rsidRDefault="0032679D" w:rsidP="00E579FD">
            <w:pPr>
              <w:pStyle w:val="affffd"/>
              <w:spacing w:line="276" w:lineRule="auto"/>
            </w:pPr>
            <w:r>
              <w:t>2.2.3</w:t>
            </w:r>
          </w:p>
        </w:tc>
        <w:tc>
          <w:tcPr>
            <w:tcW w:w="1333" w:type="pct"/>
            <w:shd w:val="clear" w:color="auto" w:fill="auto"/>
          </w:tcPr>
          <w:p w14:paraId="1AE77849" w14:textId="77777777" w:rsidR="0032679D" w:rsidRPr="000B41B7" w:rsidRDefault="0032679D" w:rsidP="00E579FD">
            <w:pPr>
              <w:pStyle w:val="affffd"/>
              <w:spacing w:line="276" w:lineRule="auto"/>
            </w:pPr>
            <w:r w:rsidRPr="001B4A71">
              <w:t>Страна производства</w:t>
            </w:r>
          </w:p>
        </w:tc>
        <w:tc>
          <w:tcPr>
            <w:tcW w:w="1481" w:type="pct"/>
            <w:shd w:val="clear" w:color="auto" w:fill="auto"/>
          </w:tcPr>
          <w:p w14:paraId="3CFE4C55" w14:textId="6B44137E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Страна-производитель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48201A83" w14:textId="77777777" w:rsidR="0032679D" w:rsidRDefault="0032679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</w:t>
            </w:r>
            <w:r>
              <w:t>а</w:t>
            </w:r>
            <w:r w:rsidR="00266B3C">
              <w:t>.</w:t>
            </w:r>
          </w:p>
          <w:p w14:paraId="02C31B1F" w14:textId="74F6375C" w:rsidR="00266B3C" w:rsidRPr="000B41B7" w:rsidRDefault="00266B3C" w:rsidP="00E579FD">
            <w:pPr>
              <w:pStyle w:val="affffd"/>
              <w:spacing w:line="276" w:lineRule="auto"/>
            </w:pPr>
            <w:r>
              <w:t>Значение берется из с</w:t>
            </w:r>
            <w:r w:rsidRPr="00266B3C">
              <w:t>правочник</w:t>
            </w:r>
            <w:r>
              <w:t>а</w:t>
            </w:r>
            <w:r w:rsidRPr="00266B3C">
              <w:t xml:space="preserve"> </w:t>
            </w:r>
            <w:r w:rsidR="00787F3C">
              <w:t>ФРНСИ</w:t>
            </w:r>
            <w:r w:rsidRPr="00266B3C">
              <w:t xml:space="preserve"> «Общероссийский классификатор стран мира», </w:t>
            </w:r>
            <w:r w:rsidR="00B00913">
              <w:br/>
            </w:r>
            <w:r w:rsidRPr="00266B3C">
              <w:t>OID 1.2.643.5.1.13.2.1.1.63</w:t>
            </w:r>
          </w:p>
        </w:tc>
      </w:tr>
      <w:tr w:rsidR="0032679D" w:rsidRPr="000B41B7" w14:paraId="05AC39D0" w14:textId="77777777" w:rsidTr="005F1F3E">
        <w:tc>
          <w:tcPr>
            <w:tcW w:w="353" w:type="pct"/>
            <w:shd w:val="clear" w:color="auto" w:fill="auto"/>
          </w:tcPr>
          <w:p w14:paraId="5C2CEBC9" w14:textId="2AD48371" w:rsidR="0032679D" w:rsidRPr="000B41B7" w:rsidRDefault="0032679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1EFDB241" w14:textId="3113DE23" w:rsidR="0032679D" w:rsidRPr="000B41B7" w:rsidRDefault="0032679D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351E8" w:rsidRPr="000B41B7" w14:paraId="29E99C58" w14:textId="77777777" w:rsidTr="005F1F3E">
        <w:tc>
          <w:tcPr>
            <w:tcW w:w="353" w:type="pct"/>
            <w:shd w:val="clear" w:color="auto" w:fill="auto"/>
          </w:tcPr>
          <w:p w14:paraId="04E4994D" w14:textId="623FEE5D" w:rsidR="003351E8" w:rsidRPr="000B41B7" w:rsidRDefault="003351E8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333" w:type="pct"/>
            <w:shd w:val="clear" w:color="auto" w:fill="auto"/>
          </w:tcPr>
          <w:p w14:paraId="50D9BF6A" w14:textId="534A82FE" w:rsidR="003351E8" w:rsidRPr="001B4A71" w:rsidRDefault="003351E8" w:rsidP="00E579FD">
            <w:pPr>
              <w:pStyle w:val="affffd"/>
              <w:spacing w:line="276" w:lineRule="auto"/>
            </w:pPr>
            <w:r w:rsidRPr="000B41B7">
              <w:t>Серийный номер</w:t>
            </w:r>
          </w:p>
        </w:tc>
        <w:tc>
          <w:tcPr>
            <w:tcW w:w="1481" w:type="pct"/>
            <w:shd w:val="clear" w:color="auto" w:fill="auto"/>
          </w:tcPr>
          <w:p w14:paraId="4C91384C" w14:textId="530DABCD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Серийный номер оборудования</w:t>
            </w:r>
          </w:p>
        </w:tc>
        <w:tc>
          <w:tcPr>
            <w:tcW w:w="1833" w:type="pct"/>
            <w:shd w:val="clear" w:color="auto" w:fill="auto"/>
          </w:tcPr>
          <w:p w14:paraId="7A299FEF" w14:textId="6F816CD1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>Текстовое поле</w:t>
            </w:r>
          </w:p>
        </w:tc>
      </w:tr>
      <w:tr w:rsidR="003351E8" w:rsidRPr="000B41B7" w14:paraId="6A50307B" w14:textId="77777777" w:rsidTr="005F1F3E">
        <w:tc>
          <w:tcPr>
            <w:tcW w:w="353" w:type="pct"/>
            <w:shd w:val="clear" w:color="auto" w:fill="auto"/>
          </w:tcPr>
          <w:p w14:paraId="498027E0" w14:textId="6830B411" w:rsidR="003351E8" w:rsidRPr="000B41B7" w:rsidRDefault="003351E8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333" w:type="pct"/>
            <w:shd w:val="clear" w:color="auto" w:fill="auto"/>
          </w:tcPr>
          <w:p w14:paraId="5486A13A" w14:textId="53389313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Инвентарный номер</w:t>
            </w:r>
          </w:p>
        </w:tc>
        <w:tc>
          <w:tcPr>
            <w:tcW w:w="1481" w:type="pct"/>
            <w:shd w:val="clear" w:color="auto" w:fill="auto"/>
          </w:tcPr>
          <w:p w14:paraId="4BE41AA4" w14:textId="798BCB3F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Инвентарный номер </w:t>
            </w:r>
            <w:r w:rsidR="00940C98">
              <w:t>о</w:t>
            </w:r>
            <w:r w:rsidRPr="000B41B7">
              <w:t>борудования</w:t>
            </w:r>
          </w:p>
        </w:tc>
        <w:tc>
          <w:tcPr>
            <w:tcW w:w="1833" w:type="pct"/>
            <w:shd w:val="clear" w:color="auto" w:fill="auto"/>
          </w:tcPr>
          <w:p w14:paraId="08DEE6FD" w14:textId="0BF3AE71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</w:p>
        </w:tc>
      </w:tr>
      <w:tr w:rsidR="003351E8" w:rsidRPr="000B41B7" w14:paraId="21074E13" w14:textId="77777777" w:rsidTr="005F1F3E">
        <w:tc>
          <w:tcPr>
            <w:tcW w:w="353" w:type="pct"/>
            <w:shd w:val="clear" w:color="auto" w:fill="auto"/>
          </w:tcPr>
          <w:p w14:paraId="55794627" w14:textId="69E395CA" w:rsidR="003351E8" w:rsidRPr="000B41B7" w:rsidRDefault="003351E8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33" w:type="pct"/>
            <w:shd w:val="clear" w:color="auto" w:fill="auto"/>
          </w:tcPr>
          <w:p w14:paraId="28852F38" w14:textId="1E77E185" w:rsidR="003351E8" w:rsidRPr="001B4A71" w:rsidRDefault="003351E8" w:rsidP="00E579FD">
            <w:pPr>
              <w:pStyle w:val="affffd"/>
              <w:spacing w:line="276" w:lineRule="auto"/>
            </w:pPr>
            <w:r w:rsidRPr="000B41B7">
              <w:t>Дата выпуска</w:t>
            </w:r>
          </w:p>
        </w:tc>
        <w:tc>
          <w:tcPr>
            <w:tcW w:w="1481" w:type="pct"/>
            <w:shd w:val="clear" w:color="auto" w:fill="auto"/>
          </w:tcPr>
          <w:p w14:paraId="18714F9D" w14:textId="5FA753CA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Дата выпуска оборудования</w:t>
            </w:r>
          </w:p>
        </w:tc>
        <w:tc>
          <w:tcPr>
            <w:tcW w:w="1833" w:type="pct"/>
            <w:shd w:val="clear" w:color="auto" w:fill="auto"/>
          </w:tcPr>
          <w:p w14:paraId="1D83DCC0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4E07EC76" w14:textId="66B886A4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Значение должно быть не больше текущей даты и не меньше 01.01.1920</w:t>
            </w:r>
          </w:p>
        </w:tc>
      </w:tr>
      <w:tr w:rsidR="003351E8" w:rsidRPr="000B41B7" w14:paraId="4EABAFAE" w14:textId="77777777" w:rsidTr="005F1F3E">
        <w:tc>
          <w:tcPr>
            <w:tcW w:w="353" w:type="pct"/>
            <w:shd w:val="clear" w:color="auto" w:fill="auto"/>
          </w:tcPr>
          <w:p w14:paraId="7619050D" w14:textId="5C49B86C" w:rsidR="003351E8" w:rsidRPr="000B41B7" w:rsidRDefault="003351E8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33" w:type="pct"/>
            <w:shd w:val="clear" w:color="auto" w:fill="auto"/>
          </w:tcPr>
          <w:p w14:paraId="38E3BD7B" w14:textId="50123A10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Дата ввода в эксплуатацию</w:t>
            </w:r>
          </w:p>
        </w:tc>
        <w:tc>
          <w:tcPr>
            <w:tcW w:w="1481" w:type="pct"/>
            <w:shd w:val="clear" w:color="auto" w:fill="auto"/>
          </w:tcPr>
          <w:p w14:paraId="13E8F7F8" w14:textId="31464759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Дата ввода в</w:t>
            </w:r>
            <w:r w:rsidRPr="001B4A71">
              <w:t xml:space="preserve"> эксплуатацию оборудования</w:t>
            </w:r>
          </w:p>
        </w:tc>
        <w:tc>
          <w:tcPr>
            <w:tcW w:w="1833" w:type="pct"/>
            <w:shd w:val="clear" w:color="auto" w:fill="auto"/>
          </w:tcPr>
          <w:p w14:paraId="4C9E402B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</w:t>
            </w:r>
          </w:p>
          <w:p w14:paraId="6B7DA83A" w14:textId="6E107F9E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Значение должно быть больше или равно значению в поле «Дата выпуска»</w:t>
            </w:r>
          </w:p>
        </w:tc>
      </w:tr>
      <w:tr w:rsidR="003351E8" w:rsidRPr="000B41B7" w14:paraId="384A7950" w14:textId="77777777" w:rsidTr="005F1F3E">
        <w:tc>
          <w:tcPr>
            <w:tcW w:w="353" w:type="pct"/>
            <w:shd w:val="clear" w:color="auto" w:fill="auto"/>
          </w:tcPr>
          <w:p w14:paraId="3FC60010" w14:textId="7E1AE37A" w:rsidR="003351E8" w:rsidRPr="000B41B7" w:rsidRDefault="003351E8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33" w:type="pct"/>
            <w:shd w:val="clear" w:color="auto" w:fill="auto"/>
          </w:tcPr>
          <w:p w14:paraId="29FD2C8C" w14:textId="09FCD3FA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Срок службы, лет</w:t>
            </w:r>
          </w:p>
        </w:tc>
        <w:tc>
          <w:tcPr>
            <w:tcW w:w="1481" w:type="pct"/>
            <w:shd w:val="clear" w:color="auto" w:fill="auto"/>
          </w:tcPr>
          <w:p w14:paraId="70A2CAB4" w14:textId="702BFF70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Срок службы оборудования</w:t>
            </w:r>
          </w:p>
        </w:tc>
        <w:tc>
          <w:tcPr>
            <w:tcW w:w="1833" w:type="pct"/>
            <w:shd w:val="clear" w:color="auto" w:fill="auto"/>
          </w:tcPr>
          <w:p w14:paraId="30473F0C" w14:textId="5A9CA4DE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>д</w:t>
            </w:r>
            <w:r w:rsidRPr="000B41B7">
              <w:t xml:space="preserve">о </w:t>
            </w:r>
            <w:r>
              <w:t xml:space="preserve">2 </w:t>
            </w:r>
            <w:r w:rsidRPr="000B41B7">
              <w:t>символов</w:t>
            </w:r>
          </w:p>
        </w:tc>
      </w:tr>
      <w:tr w:rsidR="003351E8" w:rsidRPr="000B41B7" w14:paraId="3BB3D862" w14:textId="77777777" w:rsidTr="005F1F3E">
        <w:tc>
          <w:tcPr>
            <w:tcW w:w="353" w:type="pct"/>
            <w:shd w:val="clear" w:color="auto" w:fill="auto"/>
          </w:tcPr>
          <w:p w14:paraId="24FD2618" w14:textId="6895BDCC" w:rsidR="003351E8" w:rsidRPr="000B41B7" w:rsidRDefault="003351E8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DEF9856" w14:textId="43741D47" w:rsidR="003351E8" w:rsidRPr="000B41B7" w:rsidRDefault="003351E8" w:rsidP="00E579FD">
            <w:pPr>
              <w:pStyle w:val="affffd"/>
              <w:spacing w:line="276" w:lineRule="auto"/>
            </w:pPr>
            <w:r w:rsidRPr="003351E8">
              <w:t>Местоположение и количество</w:t>
            </w:r>
          </w:p>
        </w:tc>
      </w:tr>
      <w:tr w:rsidR="003351E8" w:rsidRPr="000B41B7" w14:paraId="3383E6B6" w14:textId="77777777" w:rsidTr="005F1F3E">
        <w:tc>
          <w:tcPr>
            <w:tcW w:w="353" w:type="pct"/>
            <w:shd w:val="clear" w:color="auto" w:fill="auto"/>
          </w:tcPr>
          <w:p w14:paraId="247D4CF6" w14:textId="1645288B" w:rsidR="003351E8" w:rsidRDefault="003351E8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5FE2FFD" w14:textId="5F9173AF" w:rsidR="003351E8" w:rsidRPr="003351E8" w:rsidRDefault="003351E8" w:rsidP="00E579FD">
            <w:pPr>
              <w:pStyle w:val="affffd"/>
              <w:spacing w:line="276" w:lineRule="auto"/>
            </w:pPr>
            <w:r>
              <w:t>Поля блока</w:t>
            </w:r>
            <w:r w:rsidR="00492B77">
              <w:t xml:space="preserve"> в случае, когда оборудование находится в</w:t>
            </w:r>
            <w:r>
              <w:t xml:space="preserve"> здани</w:t>
            </w:r>
            <w:r w:rsidR="00492B77">
              <w:t>и</w:t>
            </w:r>
            <w:r>
              <w:t xml:space="preserve"> и</w:t>
            </w:r>
            <w:r w:rsidR="00F96E53">
              <w:t>ли</w:t>
            </w:r>
            <w:r>
              <w:t xml:space="preserve"> помещени</w:t>
            </w:r>
            <w:r w:rsidR="00492B77">
              <w:t>ях</w:t>
            </w:r>
            <w:r>
              <w:t xml:space="preserve"> организации</w:t>
            </w:r>
          </w:p>
        </w:tc>
      </w:tr>
      <w:tr w:rsidR="003351E8" w:rsidRPr="000B41B7" w14:paraId="64968296" w14:textId="77777777" w:rsidTr="005F1F3E">
        <w:tc>
          <w:tcPr>
            <w:tcW w:w="353" w:type="pct"/>
            <w:shd w:val="clear" w:color="auto" w:fill="auto"/>
          </w:tcPr>
          <w:p w14:paraId="169F328B" w14:textId="0864A9FB" w:rsidR="003351E8" w:rsidRPr="000B41B7" w:rsidRDefault="003351E8" w:rsidP="00E579FD">
            <w:pPr>
              <w:pStyle w:val="affffd"/>
              <w:spacing w:line="276" w:lineRule="auto"/>
            </w:pPr>
            <w:r>
              <w:t>4.</w:t>
            </w:r>
            <w:r w:rsidRPr="000B41B7">
              <w:t>1</w:t>
            </w:r>
            <w:r w:rsidR="00492B77">
              <w:t>.1</w:t>
            </w:r>
          </w:p>
        </w:tc>
        <w:tc>
          <w:tcPr>
            <w:tcW w:w="1333" w:type="pct"/>
            <w:shd w:val="clear" w:color="auto" w:fill="auto"/>
          </w:tcPr>
          <w:p w14:paraId="7462ADFF" w14:textId="12950B78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>Здание</w:t>
            </w:r>
          </w:p>
        </w:tc>
        <w:tc>
          <w:tcPr>
            <w:tcW w:w="1481" w:type="pct"/>
            <w:shd w:val="clear" w:color="auto" w:fill="auto"/>
          </w:tcPr>
          <w:p w14:paraId="08BA15FD" w14:textId="7AE5AC0B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Наименование здания, в котором расположено медицинское оборудование</w:t>
            </w:r>
          </w:p>
        </w:tc>
        <w:tc>
          <w:tcPr>
            <w:tcW w:w="1833" w:type="pct"/>
            <w:shd w:val="clear" w:color="auto" w:fill="auto"/>
          </w:tcPr>
          <w:p w14:paraId="58061DB4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7DAE5808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 списке отображаются доступные для выбора наименования зданий.</w:t>
            </w:r>
          </w:p>
          <w:p w14:paraId="24741C5A" w14:textId="62E69C8E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Если требуемое наименование отсутствует в списке, его необходимо добавить в карточке сведений </w:t>
            </w:r>
            <w:r w:rsidR="00F96E53">
              <w:t>об</w:t>
            </w:r>
            <w:r w:rsidRPr="000B41B7">
              <w:t xml:space="preserve"> организации в блоке «</w:t>
            </w:r>
            <w:r w:rsidR="006A1908">
              <w:t>З</w:t>
            </w:r>
            <w:r w:rsidRPr="000B41B7">
              <w:t>дания»</w:t>
            </w:r>
            <w:r>
              <w:t xml:space="preserve"> (см. п.4.2.1.4 настоящего </w:t>
            </w:r>
            <w:r w:rsidR="00B00913">
              <w:t>документа</w:t>
            </w:r>
            <w:r>
              <w:t>)</w:t>
            </w:r>
            <w:r w:rsidRPr="000B41B7">
              <w:t>.</w:t>
            </w:r>
          </w:p>
          <w:p w14:paraId="15705C79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 xml:space="preserve">Примечание. </w:t>
            </w:r>
            <w:r w:rsidRPr="000B41B7">
              <w:t>В поле «Здание» существует ограничение на выбор упраздненных зданий. Упраздненное здание может быть выбрано при следующих условиях:</w:t>
            </w:r>
          </w:p>
          <w:p w14:paraId="12985524" w14:textId="5601C9B9" w:rsidR="003351E8" w:rsidRPr="000B41B7" w:rsidRDefault="003351E8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дата вывода оборудования из эксплуатации раньше или равна дате завершения эксплуатации здания</w:t>
            </w:r>
            <w:r>
              <w:t>;</w:t>
            </w:r>
          </w:p>
          <w:p w14:paraId="65EA323F" w14:textId="79070EFB" w:rsidR="003351E8" w:rsidRPr="000B41B7" w:rsidRDefault="003351E8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дата завершения эксплуатации здания не заполнена</w:t>
            </w:r>
          </w:p>
        </w:tc>
      </w:tr>
      <w:tr w:rsidR="003351E8" w:rsidRPr="000B41B7" w14:paraId="265DF165" w14:textId="77777777" w:rsidTr="005F1F3E">
        <w:tc>
          <w:tcPr>
            <w:tcW w:w="353" w:type="pct"/>
            <w:shd w:val="clear" w:color="auto" w:fill="auto"/>
          </w:tcPr>
          <w:p w14:paraId="16EC4C3B" w14:textId="72F2A7E0" w:rsidR="003351E8" w:rsidRPr="000B41B7" w:rsidRDefault="003351E8" w:rsidP="00E579FD">
            <w:pPr>
              <w:pStyle w:val="affffd"/>
              <w:spacing w:line="276" w:lineRule="auto"/>
            </w:pPr>
            <w:r>
              <w:t>4</w:t>
            </w:r>
            <w:r w:rsidR="00492B77">
              <w:t>.1</w:t>
            </w:r>
            <w:r>
              <w:t>.2</w:t>
            </w:r>
          </w:p>
        </w:tc>
        <w:tc>
          <w:tcPr>
            <w:tcW w:w="1333" w:type="pct"/>
            <w:shd w:val="clear" w:color="auto" w:fill="auto"/>
          </w:tcPr>
          <w:p w14:paraId="02352291" w14:textId="1EA7F98A" w:rsidR="003351E8" w:rsidRPr="001B4A71" w:rsidRDefault="003351E8" w:rsidP="00E579FD">
            <w:pPr>
              <w:pStyle w:val="affffd"/>
              <w:spacing w:line="276" w:lineRule="auto"/>
            </w:pPr>
            <w:r>
              <w:t>Помещения</w:t>
            </w:r>
          </w:p>
        </w:tc>
        <w:tc>
          <w:tcPr>
            <w:tcW w:w="1481" w:type="pct"/>
            <w:shd w:val="clear" w:color="auto" w:fill="auto"/>
          </w:tcPr>
          <w:p w14:paraId="4B7BD1D1" w14:textId="58DBB30C" w:rsidR="003351E8" w:rsidRPr="000B41B7" w:rsidRDefault="003351E8" w:rsidP="00E579FD">
            <w:pPr>
              <w:pStyle w:val="affffd"/>
              <w:spacing w:line="276" w:lineRule="auto"/>
            </w:pPr>
            <w:r>
              <w:t xml:space="preserve">Помещение в </w:t>
            </w:r>
            <w:r w:rsidRPr="000B41B7">
              <w:t>здани</w:t>
            </w:r>
            <w:r>
              <w:t>и</w:t>
            </w:r>
            <w:r w:rsidRPr="000B41B7">
              <w:t xml:space="preserve">, </w:t>
            </w:r>
            <w:r w:rsidR="00185816">
              <w:br/>
            </w:r>
            <w:r w:rsidRPr="000B41B7">
              <w:t>в котором расположено оборудование</w:t>
            </w:r>
          </w:p>
        </w:tc>
        <w:tc>
          <w:tcPr>
            <w:tcW w:w="1833" w:type="pct"/>
            <w:shd w:val="clear" w:color="auto" w:fill="auto"/>
          </w:tcPr>
          <w:p w14:paraId="682D2128" w14:textId="43C968B1" w:rsidR="003351E8" w:rsidRPr="000B41B7" w:rsidRDefault="003351E8" w:rsidP="00E579FD">
            <w:pPr>
              <w:pStyle w:val="affffd"/>
              <w:spacing w:line="276" w:lineRule="auto"/>
            </w:pPr>
            <w:r>
              <w:t>По нажатию на поле открывается окно «Выбрать здания и помещения». Выбор значения в иерархическом списке</w:t>
            </w:r>
          </w:p>
        </w:tc>
      </w:tr>
      <w:tr w:rsidR="003351E8" w:rsidRPr="000B41B7" w14:paraId="352BD478" w14:textId="77777777" w:rsidTr="005F1F3E">
        <w:tc>
          <w:tcPr>
            <w:tcW w:w="353" w:type="pct"/>
            <w:shd w:val="clear" w:color="auto" w:fill="auto"/>
          </w:tcPr>
          <w:p w14:paraId="7C5C11C3" w14:textId="60786D23" w:rsidR="003351E8" w:rsidRDefault="003351E8" w:rsidP="00E579FD">
            <w:pPr>
              <w:pStyle w:val="affffd"/>
              <w:spacing w:line="276" w:lineRule="auto"/>
            </w:pPr>
            <w:r>
              <w:t>4</w:t>
            </w:r>
            <w:r w:rsidR="00492B77">
              <w:t>.1</w:t>
            </w:r>
            <w:r>
              <w:t>.3</w:t>
            </w:r>
          </w:p>
        </w:tc>
        <w:tc>
          <w:tcPr>
            <w:tcW w:w="1333" w:type="pct"/>
            <w:shd w:val="clear" w:color="auto" w:fill="auto"/>
          </w:tcPr>
          <w:p w14:paraId="73225555" w14:textId="5BAD4461" w:rsidR="003351E8" w:rsidRDefault="00492B77" w:rsidP="00E579FD">
            <w:pPr>
              <w:pStyle w:val="affffd"/>
              <w:spacing w:line="276" w:lineRule="auto"/>
            </w:pPr>
            <w:r>
              <w:t>Структурное подразделение</w:t>
            </w:r>
          </w:p>
        </w:tc>
        <w:tc>
          <w:tcPr>
            <w:tcW w:w="1481" w:type="pct"/>
            <w:shd w:val="clear" w:color="auto" w:fill="auto"/>
          </w:tcPr>
          <w:p w14:paraId="07308283" w14:textId="7F70ABFF" w:rsidR="003351E8" w:rsidRDefault="00492B77" w:rsidP="00E579FD">
            <w:pPr>
              <w:pStyle w:val="affffd"/>
              <w:spacing w:line="276" w:lineRule="auto"/>
            </w:pPr>
            <w:r>
              <w:t xml:space="preserve">Структурное подразделение, к которому относится </w:t>
            </w:r>
            <w:r w:rsidRPr="000B41B7">
              <w:t>оборудование</w:t>
            </w:r>
          </w:p>
        </w:tc>
        <w:tc>
          <w:tcPr>
            <w:tcW w:w="1833" w:type="pct"/>
            <w:shd w:val="clear" w:color="auto" w:fill="auto"/>
          </w:tcPr>
          <w:p w14:paraId="6B0B8CF7" w14:textId="46261C57" w:rsidR="003351E8" w:rsidRDefault="00492B7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</w:p>
        </w:tc>
      </w:tr>
      <w:tr w:rsidR="00492B77" w:rsidRPr="000B41B7" w14:paraId="35AD94D3" w14:textId="77777777" w:rsidTr="005F1F3E">
        <w:tc>
          <w:tcPr>
            <w:tcW w:w="353" w:type="pct"/>
            <w:shd w:val="clear" w:color="auto" w:fill="auto"/>
          </w:tcPr>
          <w:p w14:paraId="39E9670F" w14:textId="1ADDFFAA" w:rsidR="00492B77" w:rsidRDefault="00492B77" w:rsidP="00E579FD">
            <w:pPr>
              <w:pStyle w:val="affffd"/>
              <w:spacing w:line="276" w:lineRule="auto"/>
            </w:pPr>
            <w:r>
              <w:t>4.1.4</w:t>
            </w:r>
          </w:p>
        </w:tc>
        <w:tc>
          <w:tcPr>
            <w:tcW w:w="1333" w:type="pct"/>
            <w:shd w:val="clear" w:color="auto" w:fill="auto"/>
          </w:tcPr>
          <w:p w14:paraId="4A236E09" w14:textId="7C29BDAF" w:rsidR="00492B77" w:rsidRDefault="00492B77" w:rsidP="00E579FD">
            <w:pPr>
              <w:pStyle w:val="affffd"/>
              <w:spacing w:line="276" w:lineRule="auto"/>
            </w:pPr>
            <w:r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4C4122F7" w14:textId="3DDC6CB0" w:rsidR="00492B77" w:rsidRDefault="00492B77" w:rsidP="00E579FD">
            <w:pPr>
              <w:pStyle w:val="affffd"/>
              <w:spacing w:line="276" w:lineRule="auto"/>
            </w:pPr>
            <w:r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79E73372" w14:textId="3434EE68" w:rsidR="00492B77" w:rsidRPr="000B41B7" w:rsidRDefault="00492B77" w:rsidP="00E579FD">
            <w:pPr>
              <w:pStyle w:val="affffd"/>
              <w:spacing w:line="276" w:lineRule="auto"/>
            </w:pPr>
            <w:r>
              <w:t>Числовое поле с ограничением до 5 символов</w:t>
            </w:r>
          </w:p>
        </w:tc>
      </w:tr>
      <w:tr w:rsidR="00492B77" w:rsidRPr="000B41B7" w14:paraId="5A6AA369" w14:textId="77777777" w:rsidTr="005F1F3E">
        <w:tc>
          <w:tcPr>
            <w:tcW w:w="353" w:type="pct"/>
            <w:shd w:val="clear" w:color="auto" w:fill="auto"/>
          </w:tcPr>
          <w:p w14:paraId="2F2ED93D" w14:textId="524F4D72" w:rsidR="00492B77" w:rsidRDefault="00492B77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ECB5AE3" w14:textId="069DC062" w:rsidR="00492B77" w:rsidRDefault="00492B77" w:rsidP="00E579FD">
            <w:pPr>
              <w:pStyle w:val="affffd"/>
              <w:spacing w:line="276" w:lineRule="auto"/>
            </w:pPr>
            <w:r>
              <w:t>Поля блока в случае, когда оборудование находится по иному адресу</w:t>
            </w:r>
          </w:p>
        </w:tc>
      </w:tr>
      <w:tr w:rsidR="00D11A48" w:rsidRPr="000B41B7" w14:paraId="400DEEF3" w14:textId="77777777" w:rsidTr="005F1F3E">
        <w:tc>
          <w:tcPr>
            <w:tcW w:w="353" w:type="pct"/>
            <w:shd w:val="clear" w:color="auto" w:fill="auto"/>
          </w:tcPr>
          <w:p w14:paraId="73B9ABB3" w14:textId="5803F02C" w:rsidR="00D11A48" w:rsidRDefault="00D11A48" w:rsidP="00E579FD">
            <w:pPr>
              <w:pStyle w:val="affffd"/>
              <w:spacing w:line="276" w:lineRule="auto"/>
            </w:pPr>
            <w:r>
              <w:t>4.2.1</w:t>
            </w:r>
          </w:p>
        </w:tc>
        <w:tc>
          <w:tcPr>
            <w:tcW w:w="1333" w:type="pct"/>
            <w:shd w:val="clear" w:color="auto" w:fill="auto"/>
          </w:tcPr>
          <w:p w14:paraId="34FCFA79" w14:textId="321F6623" w:rsidR="00D11A48" w:rsidRDefault="00D11A48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81" w:type="pct"/>
            <w:shd w:val="clear" w:color="auto" w:fill="auto"/>
          </w:tcPr>
          <w:p w14:paraId="6821C4F4" w14:textId="26D119D4" w:rsidR="00D11A48" w:rsidRDefault="00D11A48" w:rsidP="00E579FD">
            <w:pPr>
              <w:pStyle w:val="affffd"/>
              <w:spacing w:line="276" w:lineRule="auto"/>
            </w:pPr>
            <w:r>
              <w:t>Субъект РФ,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728DAC0A" w14:textId="40E9C1E6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07EDE3F1" w14:textId="77777777" w:rsidTr="005F1F3E">
        <w:tc>
          <w:tcPr>
            <w:tcW w:w="353" w:type="pct"/>
            <w:shd w:val="clear" w:color="auto" w:fill="auto"/>
          </w:tcPr>
          <w:p w14:paraId="16EF4903" w14:textId="0A880918" w:rsidR="00D11A48" w:rsidRDefault="00D11A48" w:rsidP="00E579FD">
            <w:pPr>
              <w:pStyle w:val="affffd"/>
              <w:spacing w:line="276" w:lineRule="auto"/>
            </w:pPr>
            <w:r>
              <w:t>4.2.2</w:t>
            </w:r>
          </w:p>
        </w:tc>
        <w:tc>
          <w:tcPr>
            <w:tcW w:w="1333" w:type="pct"/>
            <w:shd w:val="clear" w:color="auto" w:fill="auto"/>
          </w:tcPr>
          <w:p w14:paraId="74D0B0FF" w14:textId="62C072E3" w:rsidR="00D11A48" w:rsidRDefault="00D11A48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81" w:type="pct"/>
            <w:shd w:val="clear" w:color="auto" w:fill="auto"/>
          </w:tcPr>
          <w:p w14:paraId="052311FA" w14:textId="17C10988" w:rsidR="00D11A48" w:rsidRDefault="00D11A48" w:rsidP="00E579FD">
            <w:pPr>
              <w:pStyle w:val="affffd"/>
              <w:spacing w:line="276" w:lineRule="auto"/>
            </w:pPr>
            <w:r>
              <w:t>Населенный пункт,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2D754BE9" w14:textId="1F479C9E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0EAAA6FC" w14:textId="77777777" w:rsidTr="005F1F3E">
        <w:tc>
          <w:tcPr>
            <w:tcW w:w="353" w:type="pct"/>
            <w:shd w:val="clear" w:color="auto" w:fill="auto"/>
          </w:tcPr>
          <w:p w14:paraId="4963170F" w14:textId="084E6CEC" w:rsidR="00D11A48" w:rsidRDefault="00D11A48" w:rsidP="00E579FD">
            <w:pPr>
              <w:pStyle w:val="affffd"/>
              <w:spacing w:line="276" w:lineRule="auto"/>
            </w:pPr>
            <w:r>
              <w:t>4.2.3</w:t>
            </w:r>
          </w:p>
        </w:tc>
        <w:tc>
          <w:tcPr>
            <w:tcW w:w="1333" w:type="pct"/>
            <w:shd w:val="clear" w:color="auto" w:fill="auto"/>
          </w:tcPr>
          <w:p w14:paraId="79788837" w14:textId="195017BE" w:rsidR="00D11A48" w:rsidRDefault="00D11A48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81" w:type="pct"/>
            <w:shd w:val="clear" w:color="auto" w:fill="auto"/>
          </w:tcPr>
          <w:p w14:paraId="200EAA28" w14:textId="4C70AA32" w:rsidR="00D11A48" w:rsidRDefault="00D11A48" w:rsidP="00E579FD">
            <w:pPr>
              <w:pStyle w:val="affffd"/>
              <w:spacing w:line="276" w:lineRule="auto"/>
            </w:pPr>
            <w:r>
              <w:t>Улица, на которой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6DA283E4" w14:textId="403202E5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66E78FD3" w14:textId="77777777" w:rsidTr="005F1F3E">
        <w:tc>
          <w:tcPr>
            <w:tcW w:w="353" w:type="pct"/>
            <w:shd w:val="clear" w:color="auto" w:fill="auto"/>
          </w:tcPr>
          <w:p w14:paraId="366CCBED" w14:textId="6E104E31" w:rsidR="00D11A48" w:rsidRDefault="00D11A48" w:rsidP="00E579FD">
            <w:pPr>
              <w:pStyle w:val="affffd"/>
              <w:spacing w:line="276" w:lineRule="auto"/>
            </w:pPr>
            <w:r>
              <w:t>4.2.4</w:t>
            </w:r>
          </w:p>
        </w:tc>
        <w:tc>
          <w:tcPr>
            <w:tcW w:w="1333" w:type="pct"/>
            <w:shd w:val="clear" w:color="auto" w:fill="auto"/>
          </w:tcPr>
          <w:p w14:paraId="06D80916" w14:textId="59A5E960" w:rsidR="00D11A48" w:rsidRDefault="00D11A48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81" w:type="pct"/>
            <w:shd w:val="clear" w:color="auto" w:fill="auto"/>
          </w:tcPr>
          <w:p w14:paraId="28E14299" w14:textId="193E0B65" w:rsidR="00D11A48" w:rsidRDefault="00D11A48" w:rsidP="00E579FD">
            <w:pPr>
              <w:pStyle w:val="affffd"/>
              <w:spacing w:line="276" w:lineRule="auto"/>
            </w:pPr>
            <w:r>
              <w:t>Дом,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64C4A47F" w14:textId="381845D0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199467CE" w14:textId="77777777" w:rsidTr="005F1F3E">
        <w:tc>
          <w:tcPr>
            <w:tcW w:w="353" w:type="pct"/>
            <w:shd w:val="clear" w:color="auto" w:fill="auto"/>
          </w:tcPr>
          <w:p w14:paraId="3FDF90DD" w14:textId="7E7943BA" w:rsidR="00D11A48" w:rsidRDefault="00D11A48" w:rsidP="00E579FD">
            <w:pPr>
              <w:pStyle w:val="affffd"/>
              <w:spacing w:line="276" w:lineRule="auto"/>
            </w:pPr>
            <w:r>
              <w:t>4.2.5</w:t>
            </w:r>
          </w:p>
        </w:tc>
        <w:tc>
          <w:tcPr>
            <w:tcW w:w="1333" w:type="pct"/>
            <w:shd w:val="clear" w:color="auto" w:fill="auto"/>
          </w:tcPr>
          <w:p w14:paraId="7EC5438D" w14:textId="1953A0BE" w:rsidR="00D11A48" w:rsidRDefault="00D11A48" w:rsidP="00E579FD">
            <w:pPr>
              <w:pStyle w:val="affffd"/>
              <w:spacing w:line="276" w:lineRule="auto"/>
            </w:pPr>
            <w:r>
              <w:t>Причина иного местоположения</w:t>
            </w:r>
          </w:p>
        </w:tc>
        <w:tc>
          <w:tcPr>
            <w:tcW w:w="1481" w:type="pct"/>
            <w:shd w:val="clear" w:color="auto" w:fill="auto"/>
          </w:tcPr>
          <w:p w14:paraId="70BD6D2F" w14:textId="09C68642" w:rsidR="00D11A48" w:rsidRDefault="00D11A48" w:rsidP="00E579FD">
            <w:pPr>
              <w:pStyle w:val="affffd"/>
              <w:spacing w:line="276" w:lineRule="auto"/>
            </w:pPr>
            <w:r>
              <w:t xml:space="preserve">Причина иного местоположения </w:t>
            </w:r>
            <w:r w:rsidR="008013EE">
              <w:br/>
            </w:r>
            <w:r>
              <w:t>оборудования</w:t>
            </w:r>
          </w:p>
        </w:tc>
        <w:tc>
          <w:tcPr>
            <w:tcW w:w="1833" w:type="pct"/>
            <w:shd w:val="clear" w:color="auto" w:fill="auto"/>
          </w:tcPr>
          <w:p w14:paraId="2E1292BF" w14:textId="41495FA5" w:rsidR="00D11A48" w:rsidRDefault="00D11A48" w:rsidP="00E579FD">
            <w:pPr>
              <w:pStyle w:val="affffd"/>
              <w:spacing w:line="276" w:lineRule="auto"/>
            </w:pPr>
            <w:r>
              <w:t>Текстовое поле</w:t>
            </w:r>
          </w:p>
        </w:tc>
      </w:tr>
      <w:tr w:rsidR="00D11A48" w:rsidRPr="000B41B7" w14:paraId="341EB007" w14:textId="77777777" w:rsidTr="005F1F3E">
        <w:tc>
          <w:tcPr>
            <w:tcW w:w="353" w:type="pct"/>
            <w:shd w:val="clear" w:color="auto" w:fill="auto"/>
          </w:tcPr>
          <w:p w14:paraId="07079D12" w14:textId="3DDA02F7" w:rsidR="00D11A48" w:rsidRDefault="00D11A48" w:rsidP="00E579FD">
            <w:pPr>
              <w:pStyle w:val="affffd"/>
              <w:spacing w:line="276" w:lineRule="auto"/>
            </w:pPr>
            <w:r>
              <w:t>4.2.6</w:t>
            </w:r>
          </w:p>
        </w:tc>
        <w:tc>
          <w:tcPr>
            <w:tcW w:w="1333" w:type="pct"/>
            <w:shd w:val="clear" w:color="auto" w:fill="auto"/>
          </w:tcPr>
          <w:p w14:paraId="4A217861" w14:textId="207D5DB6" w:rsidR="00D11A48" w:rsidRDefault="00D11A48" w:rsidP="00E579FD">
            <w:pPr>
              <w:pStyle w:val="affffd"/>
              <w:spacing w:line="276" w:lineRule="auto"/>
            </w:pPr>
            <w:r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01140DF7" w14:textId="66102987" w:rsidR="00D11A48" w:rsidRDefault="00D11A48" w:rsidP="00E579FD">
            <w:pPr>
              <w:pStyle w:val="affffd"/>
              <w:spacing w:line="276" w:lineRule="auto"/>
            </w:pPr>
            <w:r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79685F58" w14:textId="5DF1EDA5" w:rsidR="00D11A48" w:rsidRDefault="00D11A48" w:rsidP="00E579FD">
            <w:pPr>
              <w:pStyle w:val="affffd"/>
              <w:spacing w:line="276" w:lineRule="auto"/>
            </w:pPr>
            <w:r>
              <w:t>Числовое поле с ограничением до 5 символов</w:t>
            </w:r>
          </w:p>
        </w:tc>
      </w:tr>
    </w:tbl>
    <w:p w14:paraId="03212D00" w14:textId="23594FE9" w:rsidR="0069734B" w:rsidRDefault="0069734B" w:rsidP="00E579FD">
      <w:pPr>
        <w:pStyle w:val="5"/>
        <w:spacing w:line="276" w:lineRule="auto"/>
      </w:pPr>
      <w:bookmarkStart w:id="277" w:name="_Ref101342251"/>
      <w:r>
        <w:t>Просмотр записи о</w:t>
      </w:r>
      <w:bookmarkEnd w:id="277"/>
      <w:r w:rsidR="00663C13">
        <w:t xml:space="preserve"> </w:t>
      </w:r>
      <w:r w:rsidR="00663C13" w:rsidRPr="000B41B7">
        <w:t>медицинском оборудовании</w:t>
      </w:r>
    </w:p>
    <w:p w14:paraId="7890DD97" w14:textId="6DC42B18" w:rsidR="00E735E8" w:rsidRDefault="00E735E8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оборудования (</w:t>
      </w:r>
      <w:r>
        <w:fldChar w:fldCharType="begin"/>
      </w:r>
      <w:r>
        <w:instrText xml:space="preserve"> REF _Ref98509283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76</w:t>
      </w:r>
      <w:r>
        <w:fldChar w:fldCharType="end"/>
      </w:r>
      <w:r>
        <w:t>) выберите в таблице нужную запись.</w:t>
      </w:r>
    </w:p>
    <w:p w14:paraId="6891F213" w14:textId="77777777" w:rsidR="00E735E8" w:rsidRDefault="00E735E8" w:rsidP="00E579FD">
      <w:pPr>
        <w:pStyle w:val="afffff"/>
        <w:spacing w:line="276" w:lineRule="auto"/>
      </w:pPr>
      <w:r w:rsidRPr="00F31E99">
        <w:drawing>
          <wp:inline distT="0" distB="0" distL="0" distR="0" wp14:anchorId="2F8C540A" wp14:editId="3580BEC1">
            <wp:extent cx="5940000" cy="4075323"/>
            <wp:effectExtent l="19050" t="19050" r="22860" b="2095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4"/>
                    <a:stretch/>
                  </pic:blipFill>
                  <pic:spPr bwMode="auto">
                    <a:xfrm>
                      <a:off x="0" y="0"/>
                      <a:ext cx="5940000" cy="407532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0B0D3" w14:textId="4D25EBA8" w:rsidR="00E735E8" w:rsidRDefault="00E735E8" w:rsidP="00E579FD">
      <w:pPr>
        <w:pStyle w:val="aff8"/>
      </w:pPr>
      <w:bookmarkStart w:id="278" w:name="_Ref9850928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76</w:t>
      </w:r>
      <w:r w:rsidR="00E37A55">
        <w:rPr>
          <w:noProof/>
        </w:rPr>
        <w:fldChar w:fldCharType="end"/>
      </w:r>
      <w:bookmarkEnd w:id="278"/>
      <w:r>
        <w:t xml:space="preserve"> – Карточка оборудования</w:t>
      </w:r>
    </w:p>
    <w:p w14:paraId="510CC5EC" w14:textId="2855C94A" w:rsidR="003D1CA7" w:rsidRDefault="003D1CA7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 w:rsidR="008013EE">
        <w:t>об</w:t>
      </w:r>
      <w:r>
        <w:t xml:space="preserve"> оборудовании в организации. </w:t>
      </w:r>
    </w:p>
    <w:p w14:paraId="2AC8031D" w14:textId="35C04D18" w:rsidR="0069734B" w:rsidRDefault="0069734B" w:rsidP="00E579FD">
      <w:pPr>
        <w:pStyle w:val="5"/>
        <w:spacing w:line="276" w:lineRule="auto"/>
      </w:pPr>
      <w:bookmarkStart w:id="279" w:name="_Ref101342294"/>
      <w:r>
        <w:t xml:space="preserve">Редактирование записи </w:t>
      </w:r>
      <w:bookmarkEnd w:id="279"/>
      <w:r w:rsidR="008013EE">
        <w:t>об</w:t>
      </w:r>
      <w:r w:rsidR="00663C13" w:rsidRPr="000B41B7">
        <w:t xml:space="preserve"> оборудовании</w:t>
      </w:r>
    </w:p>
    <w:p w14:paraId="482EAA43" w14:textId="09C8C173" w:rsidR="00E735E8" w:rsidRDefault="00152145" w:rsidP="00E579FD">
      <w:pPr>
        <w:keepNext/>
        <w:spacing w:line="276" w:lineRule="auto"/>
      </w:pPr>
      <w:r>
        <w:t>Для редактирования записи</w:t>
      </w:r>
      <w:r w:rsidR="00E735E8">
        <w:t xml:space="preserve"> об оборудовании:</w:t>
      </w:r>
    </w:p>
    <w:p w14:paraId="41469FEC" w14:textId="77777777" w:rsidR="00E735E8" w:rsidRDefault="00E735E8" w:rsidP="001E4B18">
      <w:pPr>
        <w:pStyle w:val="ol"/>
        <w:keepNext/>
        <w:numPr>
          <w:ilvl w:val="0"/>
          <w:numId w:val="61"/>
        </w:numPr>
        <w:spacing w:line="276" w:lineRule="auto"/>
      </w:pPr>
      <w:r>
        <w:t>Откройте запись для редактирования одним из способов:</w:t>
      </w:r>
    </w:p>
    <w:p w14:paraId="4D71FF25" w14:textId="191B6B1E" w:rsidR="00E735E8" w:rsidRDefault="00E735E8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E665738" wp14:editId="272CD464">
            <wp:extent cx="220999" cy="243861"/>
            <wp:effectExtent l="19050" t="19050" r="26670" b="2286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B00913">
        <w:t>;</w:t>
      </w:r>
    </w:p>
    <w:p w14:paraId="29560330" w14:textId="77777777" w:rsidR="00E735E8" w:rsidRDefault="00E735E8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«Редактировать».</w:t>
      </w:r>
    </w:p>
    <w:p w14:paraId="63C50C9F" w14:textId="77777777" w:rsidR="00E735E8" w:rsidRDefault="00E735E8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оборудования».</w:t>
      </w:r>
    </w:p>
    <w:p w14:paraId="198214D8" w14:textId="4F870C27" w:rsidR="00E735E8" w:rsidRDefault="00E735E8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8013EE">
        <w:br/>
      </w:r>
      <w:r w:rsidR="00F115A7">
        <w:t>(с использованием УКЭП или без УКЭП)</w:t>
      </w:r>
      <w:r>
        <w:t>.</w:t>
      </w:r>
    </w:p>
    <w:p w14:paraId="562C3D28" w14:textId="4689129E" w:rsidR="0069734B" w:rsidRDefault="0069734B" w:rsidP="00E579FD">
      <w:pPr>
        <w:pStyle w:val="5"/>
        <w:spacing w:line="276" w:lineRule="auto"/>
      </w:pPr>
      <w:bookmarkStart w:id="280" w:name="_Ref101342301"/>
      <w:r>
        <w:t xml:space="preserve">Удаление записи </w:t>
      </w:r>
      <w:bookmarkEnd w:id="280"/>
      <w:r w:rsidR="008013EE">
        <w:t>об</w:t>
      </w:r>
      <w:r w:rsidR="00663C13" w:rsidRPr="000B41B7">
        <w:t xml:space="preserve"> оборудовании</w:t>
      </w:r>
    </w:p>
    <w:p w14:paraId="4C0892A5" w14:textId="63840715" w:rsidR="00E735E8" w:rsidRDefault="008013EE" w:rsidP="00E579FD">
      <w:pPr>
        <w:keepNext/>
        <w:spacing w:line="276" w:lineRule="auto"/>
      </w:pPr>
      <w:r>
        <w:t>Для удаления записи</w:t>
      </w:r>
      <w:r w:rsidR="00E735E8">
        <w:t xml:space="preserve"> об оборудовании:</w:t>
      </w:r>
    </w:p>
    <w:p w14:paraId="7FEE9E00" w14:textId="77777777" w:rsidR="00E735E8" w:rsidRDefault="00E735E8" w:rsidP="001E4B18">
      <w:pPr>
        <w:pStyle w:val="ol"/>
        <w:keepNext/>
        <w:numPr>
          <w:ilvl w:val="0"/>
          <w:numId w:val="62"/>
        </w:numPr>
        <w:spacing w:line="276" w:lineRule="auto"/>
      </w:pPr>
      <w:r>
        <w:t>Выберите запись для удаления одним из способов:</w:t>
      </w:r>
    </w:p>
    <w:p w14:paraId="003072F2" w14:textId="3FB92634" w:rsidR="00E735E8" w:rsidRDefault="00E735E8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72C7955C" wp14:editId="6DB9E740">
            <wp:extent cx="220999" cy="243861"/>
            <wp:effectExtent l="19050" t="19050" r="26670" b="2286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B00913">
        <w:t>;</w:t>
      </w:r>
    </w:p>
    <w:p w14:paraId="5DB654A7" w14:textId="77777777" w:rsidR="00E735E8" w:rsidRDefault="00E735E8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«Удалить».</w:t>
      </w:r>
    </w:p>
    <w:p w14:paraId="36DA60FD" w14:textId="6BE70ED0" w:rsidR="00E735E8" w:rsidRDefault="00E735E8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0A008DF7" w14:textId="0877C171" w:rsidR="00F9022A" w:rsidRDefault="00F9022A" w:rsidP="003D74C4">
      <w:pPr>
        <w:pStyle w:val="40"/>
      </w:pPr>
      <w:bookmarkStart w:id="281" w:name="_4.1.5_Ввод_сведений"/>
      <w:bookmarkStart w:id="282" w:name="_Ref89782297"/>
      <w:bookmarkEnd w:id="281"/>
      <w:r w:rsidRPr="000B41B7">
        <w:rPr>
          <w:szCs w:val="24"/>
        </w:rPr>
        <w:t>Ввод</w:t>
      </w:r>
      <w:r w:rsidRPr="000B41B7">
        <w:t xml:space="preserve"> </w:t>
      </w:r>
      <w:r w:rsidRPr="000B41B7">
        <w:rPr>
          <w:szCs w:val="24"/>
        </w:rPr>
        <w:t>сведений</w:t>
      </w:r>
      <w:r w:rsidRPr="000B41B7">
        <w:t xml:space="preserve"> о домовых хозяйствах</w:t>
      </w:r>
      <w:bookmarkEnd w:id="282"/>
    </w:p>
    <w:p w14:paraId="7A10D877" w14:textId="77777777" w:rsidR="00720817" w:rsidRDefault="00720817" w:rsidP="00720817">
      <w:pPr>
        <w:pStyle w:val="phnormal"/>
        <w:spacing w:line="276" w:lineRule="auto"/>
      </w:pPr>
      <w:r w:rsidRPr="00720817">
        <w:t>Раздел заполняется только при наличии у организации домовых хозяйств.</w:t>
      </w:r>
    </w:p>
    <w:p w14:paraId="17D87D51" w14:textId="24542CA3" w:rsidR="00960E16" w:rsidRDefault="000C2C0C" w:rsidP="00960E16">
      <w:pPr>
        <w:pStyle w:val="phnormal"/>
        <w:spacing w:line="276" w:lineRule="auto"/>
      </w:pPr>
      <w:r>
        <w:t>В разделе «Домовые хозяйства» указываются сведения о домовых хозяйствах</w:t>
      </w:r>
      <w:r w:rsidR="00C75633">
        <w:t>,</w:t>
      </w:r>
      <w:r w:rsidR="00791B6D">
        <w:t xml:space="preserve"> </w:t>
      </w:r>
      <w:r w:rsidR="00791B6D" w:rsidRPr="00791B6D">
        <w:t>оказывающи</w:t>
      </w:r>
      <w:r w:rsidR="00791B6D">
        <w:t>х</w:t>
      </w:r>
      <w:r w:rsidR="00791B6D" w:rsidRPr="00791B6D">
        <w:t xml:space="preserve"> первую помощь</w:t>
      </w:r>
      <w:r w:rsidR="00791B6D">
        <w:t xml:space="preserve"> </w:t>
      </w:r>
      <w:r w:rsidR="00DF758E">
        <w:t xml:space="preserve">населению </w:t>
      </w:r>
      <w:r w:rsidR="00791B6D">
        <w:t xml:space="preserve">в </w:t>
      </w:r>
      <w:r w:rsidR="00C75633" w:rsidRPr="00C75633">
        <w:t xml:space="preserve">малочисленных населенных пунктах с числом жителей менее 100 человек, в том числе временных (сезонных), находящихся </w:t>
      </w:r>
      <w:r w:rsidR="00960E16">
        <w:br/>
      </w:r>
      <w:r w:rsidR="00C75633" w:rsidRPr="00C75633">
        <w:t>на значительном удалении от медицинских организаций или их структурных подразделений</w:t>
      </w:r>
      <w:r w:rsidR="00C75633">
        <w:t xml:space="preserve"> (более 6 км)</w:t>
      </w:r>
      <w:r w:rsidR="00DF758E">
        <w:t xml:space="preserve"> (пункт 11 </w:t>
      </w:r>
      <w:r w:rsidR="00960E16">
        <w:t>Положения об организации оказания первичной медико-санитарной помощи взрослому населению, утвержденного п</w:t>
      </w:r>
      <w:r w:rsidR="00960E16" w:rsidRPr="00960E16">
        <w:t>риказ</w:t>
      </w:r>
      <w:r w:rsidR="00960E16">
        <w:t>ом</w:t>
      </w:r>
      <w:r w:rsidR="00960E16" w:rsidRPr="00960E16">
        <w:t xml:space="preserve"> Министерства здравоохранения и социального развития РФ от 15 мая 2012 г</w:t>
      </w:r>
      <w:r w:rsidR="008A1D90">
        <w:t>ода</w:t>
      </w:r>
      <w:r w:rsidR="00960E16" w:rsidRPr="00960E16">
        <w:t xml:space="preserve"> </w:t>
      </w:r>
      <w:r w:rsidR="00960E16">
        <w:t>№</w:t>
      </w:r>
      <w:r w:rsidR="00960E16" w:rsidRPr="00960E16">
        <w:t xml:space="preserve"> 543н </w:t>
      </w:r>
      <w:r w:rsidR="00960E16">
        <w:t>«</w:t>
      </w:r>
      <w:r w:rsidR="00960E16" w:rsidRPr="00960E16">
        <w:t>Об утверждении Положения об организации оказания первичной медико-санитарной помощи взрослому населению</w:t>
      </w:r>
      <w:r w:rsidR="00960E16">
        <w:t>»)</w:t>
      </w:r>
      <w:r w:rsidR="00DF758E">
        <w:t xml:space="preserve">. </w:t>
      </w:r>
    </w:p>
    <w:p w14:paraId="7544C538" w14:textId="48941B0B" w:rsidR="000C2C0C" w:rsidRPr="000C2C0C" w:rsidRDefault="000C2C0C" w:rsidP="00DF758E">
      <w:pPr>
        <w:pStyle w:val="phnormal"/>
        <w:spacing w:line="276" w:lineRule="auto"/>
        <w:ind w:right="0" w:firstLine="0"/>
      </w:pPr>
    </w:p>
    <w:p w14:paraId="0204A090" w14:textId="4C7277DE" w:rsidR="0069734B" w:rsidRDefault="0069734B" w:rsidP="00C75633">
      <w:pPr>
        <w:pStyle w:val="5"/>
        <w:spacing w:before="0" w:after="0" w:line="276" w:lineRule="auto"/>
        <w:ind w:left="0" w:right="0" w:firstLine="709"/>
      </w:pPr>
      <w:r>
        <w:t>Просмотр списка</w:t>
      </w:r>
      <w:r w:rsidR="00A97969">
        <w:t xml:space="preserve"> домовых хозяйств</w:t>
      </w:r>
    </w:p>
    <w:p w14:paraId="401DB053" w14:textId="2577BF0F" w:rsidR="00A97969" w:rsidRDefault="00A97969" w:rsidP="00C75633">
      <w:pPr>
        <w:pStyle w:val="phnormal"/>
        <w:spacing w:line="276" w:lineRule="auto"/>
        <w:ind w:firstLine="709"/>
      </w:pPr>
      <w:r>
        <w:t xml:space="preserve">Управление сведениями о </w:t>
      </w:r>
      <w:r w:rsidRPr="000B41B7">
        <w:t>домовых хозяйствах</w:t>
      </w:r>
      <w:r>
        <w:t xml:space="preserve"> организации производится в разделе </w:t>
      </w:r>
      <w:r w:rsidRPr="000B41B7">
        <w:t>«Домовые хозяйства»</w:t>
      </w:r>
      <w:r w:rsidRPr="00A40790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2B1C3E">
        <w:fldChar w:fldCharType="begin"/>
      </w:r>
      <w:r w:rsidR="002B1C3E">
        <w:instrText xml:space="preserve"> REF _Ref101535912 \h </w:instrText>
      </w:r>
      <w:r w:rsidR="002B1C3E">
        <w:fldChar w:fldCharType="separate"/>
      </w:r>
      <w:r w:rsidR="003814B9" w:rsidRPr="000B41B7">
        <w:t>Рисунок </w:t>
      </w:r>
      <w:r w:rsidR="003814B9">
        <w:rPr>
          <w:noProof/>
        </w:rPr>
        <w:t>77</w:t>
      </w:r>
      <w:r w:rsidR="002B1C3E">
        <w:fldChar w:fldCharType="end"/>
      </w:r>
      <w:r w:rsidRPr="000B41B7">
        <w:t>)</w:t>
      </w:r>
      <w:r>
        <w:t>.</w:t>
      </w:r>
    </w:p>
    <w:p w14:paraId="4E024288" w14:textId="77777777" w:rsidR="00A97969" w:rsidRPr="000B41B7" w:rsidRDefault="00A97969" w:rsidP="00E579FD">
      <w:pPr>
        <w:pStyle w:val="afffff"/>
        <w:spacing w:line="276" w:lineRule="auto"/>
      </w:pPr>
      <w:r w:rsidRPr="00A40790">
        <w:drawing>
          <wp:inline distT="0" distB="0" distL="0" distR="0" wp14:anchorId="1041C2D8" wp14:editId="639E200A">
            <wp:extent cx="5940000" cy="3565632"/>
            <wp:effectExtent l="19050" t="19050" r="22860" b="1587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5656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F4834" w14:textId="3859C3FF" w:rsidR="00A97969" w:rsidRDefault="00A97969" w:rsidP="00E00C82">
      <w:pPr>
        <w:pStyle w:val="afffff3"/>
      </w:pPr>
      <w:bookmarkStart w:id="283" w:name="_Ref101535912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77</w:t>
      </w:r>
      <w:r w:rsidR="00E37A55">
        <w:rPr>
          <w:noProof/>
        </w:rPr>
        <w:fldChar w:fldCharType="end"/>
      </w:r>
      <w:bookmarkEnd w:id="283"/>
      <w:r w:rsidRPr="000B41B7">
        <w:t xml:space="preserve"> – </w:t>
      </w:r>
      <w:r>
        <w:t>Раздел «Д</w:t>
      </w:r>
      <w:r w:rsidRPr="000B41B7">
        <w:t>омовы</w:t>
      </w:r>
      <w:r>
        <w:t xml:space="preserve">е </w:t>
      </w:r>
      <w:r w:rsidRPr="000B41B7">
        <w:t>хозяйства</w:t>
      </w:r>
      <w:r>
        <w:t>»</w:t>
      </w:r>
    </w:p>
    <w:p w14:paraId="2E998036" w14:textId="77777777" w:rsidR="008A1F68" w:rsidRDefault="008A1F68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51D86CE3" w14:textId="677881DB" w:rsidR="008A1F68" w:rsidRDefault="008A1F68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домовых хозяйств выбранной организации (1). В таблице доступна сортировка списка по возрастанию или убыванию параметров в выбранном столбце.</w:t>
      </w:r>
      <w:r w:rsidRPr="008A1F68">
        <w:t xml:space="preserve"> </w:t>
      </w:r>
      <w:r>
        <w:t>При нажатии на строку в таблице отображаются дополнительные данные. Таблица содержит столбцы:</w:t>
      </w:r>
    </w:p>
    <w:p w14:paraId="76D60F10" w14:textId="794CC017" w:rsidR="008A1F68" w:rsidRDefault="008A1F68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Наименование</w:t>
      </w:r>
      <w:r>
        <w:t xml:space="preserve">». По нажатию на наименование открывается карточка </w:t>
      </w:r>
      <w:r w:rsidR="007B7BD5">
        <w:t>домового хозяйства</w:t>
      </w:r>
      <w:r>
        <w:t xml:space="preserve">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_Ref101393887 \r \h </w:instrText>
      </w:r>
      <w:r w:rsidR="00826635">
        <w:fldChar w:fldCharType="separate"/>
      </w:r>
      <w:r w:rsidR="003814B9">
        <w:t>4.3.1.11.3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8A1D90">
        <w:t>;</w:t>
      </w:r>
    </w:p>
    <w:p w14:paraId="0CFEEFC8" w14:textId="06B17938" w:rsidR="007B7BD5" w:rsidRDefault="00826635" w:rsidP="00E579FD">
      <w:pPr>
        <w:pStyle w:val="ultab"/>
        <w:spacing w:line="276" w:lineRule="auto"/>
        <w:ind w:left="1701" w:hanging="425"/>
      </w:pPr>
      <w:r>
        <w:t xml:space="preserve"> </w:t>
      </w:r>
      <w:r w:rsidR="007B7BD5">
        <w:t>«Телефон»</w:t>
      </w:r>
      <w:r w:rsidR="008A1D90">
        <w:t>;</w:t>
      </w:r>
    </w:p>
    <w:p w14:paraId="2B417C23" w14:textId="2245C1F4" w:rsidR="007B7BD5" w:rsidRDefault="007B7BD5" w:rsidP="00E579FD">
      <w:pPr>
        <w:pStyle w:val="ultab"/>
        <w:spacing w:line="276" w:lineRule="auto"/>
        <w:ind w:left="1701" w:hanging="425"/>
      </w:pPr>
      <w:r>
        <w:t>«Контактное лицо»</w:t>
      </w:r>
      <w:r w:rsidR="008A1D90">
        <w:t>;</w:t>
      </w:r>
    </w:p>
    <w:p w14:paraId="5FFC633F" w14:textId="77777777" w:rsidR="008A1F68" w:rsidRDefault="008A1F68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B5D6D32" wp14:editId="1A32CBB1">
            <wp:extent cx="220999" cy="243861"/>
            <wp:effectExtent l="19050" t="19050" r="26670" b="2286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07862B1" w14:textId="6B242584" w:rsidR="008A1F68" w:rsidRDefault="008A1F68" w:rsidP="00E579FD">
      <w:pPr>
        <w:pStyle w:val="ultab2"/>
        <w:spacing w:line="276" w:lineRule="auto"/>
      </w:pPr>
      <w:r>
        <w:t>«Редактировать»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_Ref101393897 \r \h </w:instrText>
      </w:r>
      <w:r w:rsidR="00826635">
        <w:fldChar w:fldCharType="separate"/>
      </w:r>
      <w:r w:rsidR="003814B9">
        <w:t>4.3.1.11.4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8A1D90">
        <w:t>;</w:t>
      </w:r>
    </w:p>
    <w:p w14:paraId="556F1556" w14:textId="0329D83B" w:rsidR="008A1F68" w:rsidRDefault="008A1F68" w:rsidP="00E579FD">
      <w:pPr>
        <w:pStyle w:val="ultab2"/>
        <w:spacing w:line="276" w:lineRule="auto"/>
      </w:pPr>
      <w:r>
        <w:t xml:space="preserve"> «Удалить»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_Ref101393906 \r \h </w:instrText>
      </w:r>
      <w:r w:rsidR="00826635">
        <w:fldChar w:fldCharType="separate"/>
      </w:r>
      <w:r w:rsidR="003814B9">
        <w:t>4.3.1.11.5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8A1D90">
        <w:t>;</w:t>
      </w:r>
    </w:p>
    <w:p w14:paraId="219279F5" w14:textId="5912A8C9" w:rsidR="008A1F68" w:rsidRDefault="008A1F68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_Ref101393913 \r \h </w:instrText>
      </w:r>
      <w:r w:rsidR="00826635">
        <w:fldChar w:fldCharType="separate"/>
      </w:r>
      <w:r w:rsidR="003814B9">
        <w:t>4.3.1.11.2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A9D3C91" w14:textId="1B10B072" w:rsidR="0069734B" w:rsidRDefault="0069734B" w:rsidP="00E579FD">
      <w:pPr>
        <w:pStyle w:val="5"/>
        <w:spacing w:line="276" w:lineRule="auto"/>
      </w:pPr>
      <w:bookmarkStart w:id="284" w:name="_Ref101393913"/>
      <w:r>
        <w:t>Добавление записи о</w:t>
      </w:r>
      <w:bookmarkEnd w:id="284"/>
      <w:r w:rsidR="00826635">
        <w:t xml:space="preserve"> домовом хозяйстве</w:t>
      </w:r>
    </w:p>
    <w:p w14:paraId="69479EA6" w14:textId="5F3EB533" w:rsidR="00826635" w:rsidRDefault="00291729" w:rsidP="00E579FD">
      <w:pPr>
        <w:spacing w:line="276" w:lineRule="auto"/>
      </w:pPr>
      <w:r>
        <w:t>Для добавления записи</w:t>
      </w:r>
      <w:r w:rsidR="00826635" w:rsidRPr="000B41B7">
        <w:t xml:space="preserve"> о домов</w:t>
      </w:r>
      <w:r w:rsidR="00826635">
        <w:t>ом</w:t>
      </w:r>
      <w:r w:rsidR="00826635" w:rsidRPr="000B41B7">
        <w:t xml:space="preserve"> хозяйств</w:t>
      </w:r>
      <w:r w:rsidR="00826635">
        <w:t>е:</w:t>
      </w:r>
    </w:p>
    <w:p w14:paraId="28FAC6E3" w14:textId="02C3DAB0" w:rsidR="00A97969" w:rsidRDefault="00826635" w:rsidP="001E4B18">
      <w:pPr>
        <w:pStyle w:val="ol"/>
        <w:numPr>
          <w:ilvl w:val="0"/>
          <w:numId w:val="64"/>
        </w:numPr>
        <w:spacing w:line="276" w:lineRule="auto"/>
      </w:pPr>
      <w:r>
        <w:t>В разделе «Домовые хозяйства» н</w:t>
      </w:r>
      <w:r w:rsidR="00A97969">
        <w:t>ажмите кнопку «Добавить». Откроется форма «Новое домовое хозяйство» (</w:t>
      </w:r>
      <w:r>
        <w:fldChar w:fldCharType="begin"/>
      </w:r>
      <w:r>
        <w:instrText xml:space="preserve"> REF _Ref96298620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78</w:t>
      </w:r>
      <w:r>
        <w:fldChar w:fldCharType="end"/>
      </w:r>
      <w:r w:rsidR="00A97969">
        <w:t>).</w:t>
      </w:r>
    </w:p>
    <w:p w14:paraId="37ACC51D" w14:textId="77777777" w:rsidR="00A97969" w:rsidRDefault="00A97969" w:rsidP="00E579FD">
      <w:pPr>
        <w:pStyle w:val="afffff"/>
        <w:spacing w:line="276" w:lineRule="auto"/>
      </w:pPr>
      <w:r w:rsidRPr="00F31E99">
        <w:drawing>
          <wp:inline distT="0" distB="0" distL="0" distR="0" wp14:anchorId="414FB417" wp14:editId="29BC9D3D">
            <wp:extent cx="5789926" cy="3673009"/>
            <wp:effectExtent l="19050" t="19050" r="20955" b="2286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926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2AA6B" w14:textId="2D41A8D7" w:rsidR="00A97969" w:rsidRDefault="00A97969" w:rsidP="00E579FD">
      <w:pPr>
        <w:pStyle w:val="aff8"/>
      </w:pPr>
      <w:bookmarkStart w:id="285" w:name="_Ref9629862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78</w:t>
      </w:r>
      <w:r w:rsidR="00E37A55">
        <w:rPr>
          <w:noProof/>
        </w:rPr>
        <w:fldChar w:fldCharType="end"/>
      </w:r>
      <w:bookmarkEnd w:id="285"/>
      <w:r>
        <w:t xml:space="preserve"> – Новое домовое хозяйство</w:t>
      </w:r>
    </w:p>
    <w:p w14:paraId="3920D69D" w14:textId="77777777" w:rsidR="00A97969" w:rsidRDefault="00A97969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BD615BC" w14:textId="2DDFAA2A" w:rsidR="00A97969" w:rsidRDefault="00A97969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8A1D90">
        <w:t>;</w:t>
      </w:r>
    </w:p>
    <w:p w14:paraId="1F0C98D4" w14:textId="77777777" w:rsidR="00A97969" w:rsidRDefault="00A97969" w:rsidP="00E579FD">
      <w:pPr>
        <w:pStyle w:val="ultab"/>
        <w:spacing w:line="276" w:lineRule="auto"/>
        <w:ind w:left="1701" w:hanging="425"/>
      </w:pPr>
      <w:r>
        <w:t>«Адрес».</w:t>
      </w:r>
    </w:p>
    <w:p w14:paraId="31E23D21" w14:textId="7CF9869A" w:rsidR="00826635" w:rsidRDefault="00826635" w:rsidP="00E579FD">
      <w:pPr>
        <w:pStyle w:val="ultab"/>
        <w:numPr>
          <w:ilvl w:val="0"/>
          <w:numId w:val="0"/>
        </w:numPr>
        <w:spacing w:line="276" w:lineRule="auto"/>
        <w:ind w:left="1069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_Ref101394126 \h </w:instrText>
      </w:r>
      <w:r>
        <w:fldChar w:fldCharType="separate"/>
      </w:r>
      <w:r w:rsidR="003814B9" w:rsidRPr="000B41B7">
        <w:t>Таблица </w:t>
      </w:r>
      <w:r w:rsidR="003814B9">
        <w:rPr>
          <w:noProof/>
        </w:rPr>
        <w:t>15</w:t>
      </w:r>
      <w:r>
        <w:fldChar w:fldCharType="end"/>
      </w:r>
      <w:r w:rsidRPr="000B41B7">
        <w:t>).</w:t>
      </w:r>
    </w:p>
    <w:p w14:paraId="66063BB5" w14:textId="77777777" w:rsidR="00826635" w:rsidRDefault="00826635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26454504" wp14:editId="4A756798">
            <wp:extent cx="180000" cy="18000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182D8B4A" w14:textId="788FD39D" w:rsidR="00826635" w:rsidRDefault="00826635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</w:t>
      </w:r>
      <w:r w:rsidR="008A1D90">
        <w:br/>
      </w:r>
      <w:r w:rsidR="00F115A7">
        <w:t>(с использованием УКЭП или без УКЭП)</w:t>
      </w:r>
      <w:r>
        <w:t>.</w:t>
      </w:r>
    </w:p>
    <w:p w14:paraId="2B04BA57" w14:textId="2A2EAE61" w:rsidR="00A97969" w:rsidRPr="000B41B7" w:rsidRDefault="00A97969" w:rsidP="00E579FD">
      <w:pPr>
        <w:pStyle w:val="afffff1"/>
        <w:spacing w:line="276" w:lineRule="auto"/>
      </w:pPr>
      <w:bookmarkStart w:id="286" w:name="_Ref101394126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15</w:t>
      </w:r>
      <w:r w:rsidRPr="000B41B7">
        <w:rPr>
          <w:noProof/>
        </w:rPr>
        <w:fldChar w:fldCharType="end"/>
      </w:r>
      <w:bookmarkEnd w:id="286"/>
      <w:r w:rsidRPr="000B41B7">
        <w:t xml:space="preserve"> – Описание полей формы ввода сведений о домовых хозяйствах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A97969" w:rsidRPr="00826635" w14:paraId="442A4352" w14:textId="77777777" w:rsidTr="002C1551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6F6D6BA0" w14:textId="2210C35F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2C155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53C6D907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0E80BDC8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7BFD6C22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826635" w:rsidRPr="00826635" w14:paraId="73C64DF0" w14:textId="77777777" w:rsidTr="005F1F3E">
        <w:tc>
          <w:tcPr>
            <w:tcW w:w="353" w:type="pct"/>
            <w:shd w:val="clear" w:color="auto" w:fill="auto"/>
          </w:tcPr>
          <w:p w14:paraId="73C4FCF8" w14:textId="19A8F410" w:rsidR="00826635" w:rsidRPr="00826635" w:rsidRDefault="00826635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2F734261" w14:textId="2A5A651E" w:rsidR="00826635" w:rsidRPr="00826635" w:rsidRDefault="00826635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A97969" w:rsidRPr="00826635" w14:paraId="0FE93F5B" w14:textId="77777777" w:rsidTr="005F1F3E">
        <w:tc>
          <w:tcPr>
            <w:tcW w:w="353" w:type="pct"/>
            <w:shd w:val="clear" w:color="auto" w:fill="auto"/>
          </w:tcPr>
          <w:p w14:paraId="24657B14" w14:textId="6CA1DE25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1</w:t>
            </w:r>
          </w:p>
        </w:tc>
        <w:tc>
          <w:tcPr>
            <w:tcW w:w="1333" w:type="pct"/>
            <w:shd w:val="clear" w:color="auto" w:fill="auto"/>
          </w:tcPr>
          <w:p w14:paraId="642F8362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Наименование</w:t>
            </w:r>
          </w:p>
        </w:tc>
        <w:tc>
          <w:tcPr>
            <w:tcW w:w="1407" w:type="pct"/>
            <w:shd w:val="clear" w:color="auto" w:fill="auto"/>
          </w:tcPr>
          <w:p w14:paraId="0DD02DA2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Наименование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067349F7" w14:textId="42F10E48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256 символов</w:t>
            </w:r>
          </w:p>
        </w:tc>
      </w:tr>
      <w:tr w:rsidR="00A97969" w:rsidRPr="00826635" w14:paraId="25BF1071" w14:textId="77777777" w:rsidTr="005F1F3E">
        <w:tc>
          <w:tcPr>
            <w:tcW w:w="353" w:type="pct"/>
            <w:shd w:val="clear" w:color="auto" w:fill="auto"/>
          </w:tcPr>
          <w:p w14:paraId="02304980" w14:textId="1DBE0D12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2</w:t>
            </w:r>
          </w:p>
        </w:tc>
        <w:tc>
          <w:tcPr>
            <w:tcW w:w="1333" w:type="pct"/>
            <w:shd w:val="clear" w:color="auto" w:fill="auto"/>
          </w:tcPr>
          <w:p w14:paraId="118052E6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Телефон (+7)</w:t>
            </w:r>
          </w:p>
        </w:tc>
        <w:tc>
          <w:tcPr>
            <w:tcW w:w="1407" w:type="pct"/>
            <w:shd w:val="clear" w:color="auto" w:fill="auto"/>
          </w:tcPr>
          <w:p w14:paraId="02F8F928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Контактный номер телефона</w:t>
            </w:r>
          </w:p>
        </w:tc>
        <w:tc>
          <w:tcPr>
            <w:tcW w:w="1907" w:type="pct"/>
            <w:shd w:val="clear" w:color="auto" w:fill="auto"/>
          </w:tcPr>
          <w:p w14:paraId="247B3578" w14:textId="2444A20B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Числовое поле с ограничением в 10 символов</w:t>
            </w:r>
          </w:p>
        </w:tc>
      </w:tr>
      <w:tr w:rsidR="00A97969" w:rsidRPr="00826635" w14:paraId="651CB289" w14:textId="77777777" w:rsidTr="005F1F3E">
        <w:tc>
          <w:tcPr>
            <w:tcW w:w="353" w:type="pct"/>
            <w:shd w:val="clear" w:color="auto" w:fill="auto"/>
          </w:tcPr>
          <w:p w14:paraId="2DE69359" w14:textId="16D9BFC6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3</w:t>
            </w:r>
          </w:p>
        </w:tc>
        <w:tc>
          <w:tcPr>
            <w:tcW w:w="1333" w:type="pct"/>
            <w:shd w:val="clear" w:color="auto" w:fill="auto"/>
          </w:tcPr>
          <w:p w14:paraId="01AF7E13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Контактное лицо</w:t>
            </w:r>
          </w:p>
        </w:tc>
        <w:tc>
          <w:tcPr>
            <w:tcW w:w="1407" w:type="pct"/>
            <w:shd w:val="clear" w:color="auto" w:fill="auto"/>
          </w:tcPr>
          <w:p w14:paraId="44844FFB" w14:textId="237D213F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ФИО контактного лица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22FD290E" w14:textId="4362D4D2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128 символов</w:t>
            </w:r>
          </w:p>
        </w:tc>
      </w:tr>
      <w:tr w:rsidR="00826635" w:rsidRPr="00826635" w14:paraId="78637D19" w14:textId="77777777" w:rsidTr="005F1F3E">
        <w:tc>
          <w:tcPr>
            <w:tcW w:w="353" w:type="pct"/>
            <w:shd w:val="clear" w:color="auto" w:fill="auto"/>
          </w:tcPr>
          <w:p w14:paraId="18FA114E" w14:textId="1C5034A0" w:rsidR="00826635" w:rsidRPr="00826635" w:rsidRDefault="0082663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85D2510" w14:textId="3E2ACEAB" w:rsidR="00826635" w:rsidRPr="00826635" w:rsidRDefault="00826635" w:rsidP="00E579FD">
            <w:pPr>
              <w:pStyle w:val="affffd"/>
              <w:spacing w:line="276" w:lineRule="auto"/>
            </w:pPr>
            <w:r w:rsidRPr="00826635">
              <w:t>Адрес</w:t>
            </w:r>
          </w:p>
        </w:tc>
      </w:tr>
      <w:tr w:rsidR="00826635" w:rsidRPr="000B41B7" w14:paraId="1622671A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2DC77172" w14:textId="0A82DE20" w:rsidR="00826635" w:rsidRPr="000B41B7" w:rsidRDefault="00826635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33" w:type="pct"/>
            <w:shd w:val="clear" w:color="auto" w:fill="auto"/>
          </w:tcPr>
          <w:p w14:paraId="5757ECD1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07" w:type="pct"/>
            <w:shd w:val="clear" w:color="auto" w:fill="auto"/>
          </w:tcPr>
          <w:p w14:paraId="6324F5ED" w14:textId="136676B7" w:rsidR="00826635" w:rsidRPr="000B41B7" w:rsidRDefault="00826635" w:rsidP="00E579FD">
            <w:pPr>
              <w:pStyle w:val="affffd"/>
              <w:spacing w:line="276" w:lineRule="auto"/>
            </w:pPr>
            <w:r>
              <w:t>Субъект РФ,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1BFB636F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100F571B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40DA18C0" w14:textId="07964305" w:rsidR="00826635" w:rsidRPr="000B41B7" w:rsidRDefault="00826635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333" w:type="pct"/>
            <w:shd w:val="clear" w:color="auto" w:fill="auto"/>
          </w:tcPr>
          <w:p w14:paraId="09F46275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07" w:type="pct"/>
            <w:shd w:val="clear" w:color="auto" w:fill="auto"/>
          </w:tcPr>
          <w:p w14:paraId="7F71DAC6" w14:textId="104D42FC" w:rsidR="00826635" w:rsidRPr="000B41B7" w:rsidRDefault="00826635" w:rsidP="00E579FD">
            <w:pPr>
              <w:pStyle w:val="affffd"/>
              <w:spacing w:line="276" w:lineRule="auto"/>
            </w:pPr>
            <w:r>
              <w:t>Населенный пункт,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4DE2C794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7486F0E2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378D4E39" w14:textId="51671AEF" w:rsidR="00826635" w:rsidRPr="000B41B7" w:rsidRDefault="00826635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333" w:type="pct"/>
            <w:shd w:val="clear" w:color="auto" w:fill="auto"/>
          </w:tcPr>
          <w:p w14:paraId="42FEA903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07" w:type="pct"/>
            <w:shd w:val="clear" w:color="auto" w:fill="auto"/>
          </w:tcPr>
          <w:p w14:paraId="3EA6BCCB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907" w:type="pct"/>
            <w:shd w:val="clear" w:color="auto" w:fill="auto"/>
          </w:tcPr>
          <w:p w14:paraId="1DA59662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78F8E3DF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77D412A6" w14:textId="21A3098A" w:rsidR="00826635" w:rsidRPr="000B41B7" w:rsidRDefault="00826635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333" w:type="pct"/>
            <w:shd w:val="clear" w:color="auto" w:fill="auto"/>
          </w:tcPr>
          <w:p w14:paraId="1DDC5096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07" w:type="pct"/>
            <w:shd w:val="clear" w:color="auto" w:fill="auto"/>
          </w:tcPr>
          <w:p w14:paraId="280C3BB9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907" w:type="pct"/>
            <w:shd w:val="clear" w:color="auto" w:fill="auto"/>
          </w:tcPr>
          <w:p w14:paraId="785BE8A4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6AF8C3B2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7F4ACB6F" w14:textId="687F7E46" w:rsidR="00826635" w:rsidRPr="000B41B7" w:rsidRDefault="00826635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333" w:type="pct"/>
            <w:shd w:val="clear" w:color="auto" w:fill="auto"/>
          </w:tcPr>
          <w:p w14:paraId="736B510A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407" w:type="pct"/>
            <w:shd w:val="clear" w:color="auto" w:fill="auto"/>
          </w:tcPr>
          <w:p w14:paraId="7710E63D" w14:textId="244D05DC" w:rsidR="00826635" w:rsidRPr="000B41B7" w:rsidRDefault="00826635" w:rsidP="00E579FD">
            <w:pPr>
              <w:pStyle w:val="affffd"/>
              <w:spacing w:line="276" w:lineRule="auto"/>
            </w:pPr>
            <w:r>
              <w:t>Почтовый индекс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5E5DAADE" w14:textId="4614314C" w:rsidR="00826635" w:rsidRDefault="00826635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4A70F877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Значение должно содержать 6 символов</w:t>
            </w:r>
          </w:p>
        </w:tc>
      </w:tr>
      <w:tr w:rsidR="006A693C" w:rsidRPr="000B41B7" w14:paraId="416C0615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64787507" w14:textId="19285FE5" w:rsidR="006A693C" w:rsidRPr="000B41B7" w:rsidRDefault="006A693C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333" w:type="pct"/>
            <w:shd w:val="clear" w:color="auto" w:fill="auto"/>
          </w:tcPr>
          <w:p w14:paraId="7C2E8700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407" w:type="pct"/>
            <w:shd w:val="clear" w:color="auto" w:fill="auto"/>
          </w:tcPr>
          <w:p w14:paraId="1FFDF5B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907" w:type="pct"/>
            <w:shd w:val="clear" w:color="auto" w:fill="auto"/>
          </w:tcPr>
          <w:p w14:paraId="6CC7A0AD" w14:textId="55628D88" w:rsidR="006A693C" w:rsidRPr="000B41B7" w:rsidRDefault="006A693C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826635" w:rsidRPr="000B41B7" w14:paraId="33EAF67B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68322992" w14:textId="6699F1ED" w:rsidR="00826635" w:rsidRPr="000B41B7" w:rsidRDefault="00826635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333" w:type="pct"/>
            <w:shd w:val="clear" w:color="auto" w:fill="auto"/>
          </w:tcPr>
          <w:p w14:paraId="6771ACFD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407" w:type="pct"/>
            <w:vMerge w:val="restart"/>
            <w:shd w:val="clear" w:color="auto" w:fill="auto"/>
          </w:tcPr>
          <w:p w14:paraId="0F0655C8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1907" w:type="pct"/>
            <w:vMerge w:val="restart"/>
            <w:shd w:val="clear" w:color="auto" w:fill="auto"/>
          </w:tcPr>
          <w:p w14:paraId="01159467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826635" w:rsidRPr="000B41B7" w14:paraId="48858B9E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57FE95F7" w14:textId="33E7CAF9" w:rsidR="00826635" w:rsidRPr="000B41B7" w:rsidRDefault="00826635" w:rsidP="00E579FD">
            <w:pPr>
              <w:pStyle w:val="affffd"/>
              <w:spacing w:line="276" w:lineRule="auto"/>
            </w:pPr>
            <w:r>
              <w:t>2.8</w:t>
            </w:r>
          </w:p>
        </w:tc>
        <w:tc>
          <w:tcPr>
            <w:tcW w:w="1333" w:type="pct"/>
            <w:shd w:val="clear" w:color="auto" w:fill="auto"/>
          </w:tcPr>
          <w:p w14:paraId="5CCBFC6F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407" w:type="pct"/>
            <w:vMerge/>
            <w:shd w:val="clear" w:color="auto" w:fill="auto"/>
          </w:tcPr>
          <w:p w14:paraId="18A00C70" w14:textId="77777777" w:rsidR="00826635" w:rsidRPr="000B41B7" w:rsidRDefault="00826635" w:rsidP="00E579FD">
            <w:pPr>
              <w:pStyle w:val="affffd"/>
              <w:spacing w:line="276" w:lineRule="auto"/>
            </w:pPr>
          </w:p>
        </w:tc>
        <w:tc>
          <w:tcPr>
            <w:tcW w:w="1907" w:type="pct"/>
            <w:vMerge/>
            <w:shd w:val="clear" w:color="auto" w:fill="auto"/>
          </w:tcPr>
          <w:p w14:paraId="4F09DD8F" w14:textId="77777777" w:rsidR="00826635" w:rsidRPr="000B41B7" w:rsidRDefault="00826635" w:rsidP="00E579FD">
            <w:pPr>
              <w:pStyle w:val="affffd"/>
              <w:spacing w:line="276" w:lineRule="auto"/>
            </w:pPr>
          </w:p>
        </w:tc>
      </w:tr>
    </w:tbl>
    <w:p w14:paraId="2D2977E2" w14:textId="351A99EA" w:rsidR="0069734B" w:rsidRDefault="0069734B" w:rsidP="00E579FD">
      <w:pPr>
        <w:pStyle w:val="5"/>
        <w:spacing w:line="276" w:lineRule="auto"/>
      </w:pPr>
      <w:bookmarkStart w:id="287" w:name="_Ref101393887"/>
      <w:r>
        <w:t>Просмотр записи о</w:t>
      </w:r>
      <w:bookmarkEnd w:id="287"/>
      <w:r w:rsidR="00253A18">
        <w:t xml:space="preserve"> домовом хозяйстве</w:t>
      </w:r>
    </w:p>
    <w:p w14:paraId="40606343" w14:textId="6484D490" w:rsidR="00A97969" w:rsidRDefault="00A97969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домового хозяйства (</w:t>
      </w:r>
      <w:r>
        <w:fldChar w:fldCharType="begin"/>
      </w:r>
      <w:r>
        <w:instrText xml:space="preserve"> REF _Ref98510363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79</w:t>
      </w:r>
      <w:r>
        <w:fldChar w:fldCharType="end"/>
      </w:r>
      <w:r>
        <w:t>) выберите в таблице нужную запись.</w:t>
      </w:r>
    </w:p>
    <w:p w14:paraId="4CCCDD6D" w14:textId="77777777" w:rsidR="00A97969" w:rsidRDefault="00A97969" w:rsidP="00E579FD">
      <w:pPr>
        <w:pStyle w:val="afffff"/>
        <w:spacing w:line="276" w:lineRule="auto"/>
      </w:pPr>
      <w:r w:rsidRPr="00F31E99">
        <w:drawing>
          <wp:inline distT="0" distB="0" distL="0" distR="0" wp14:anchorId="3A1002B6" wp14:editId="1344D996">
            <wp:extent cx="5814060" cy="3116580"/>
            <wp:effectExtent l="19050" t="19050" r="15240" b="2667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13"/>
                    <a:stretch/>
                  </pic:blipFill>
                  <pic:spPr bwMode="auto">
                    <a:xfrm>
                      <a:off x="0" y="0"/>
                      <a:ext cx="5815003" cy="31170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578180" w14:textId="0A0BCD5D" w:rsidR="00A97969" w:rsidRDefault="00A97969" w:rsidP="00E579FD">
      <w:pPr>
        <w:pStyle w:val="aff8"/>
      </w:pPr>
      <w:bookmarkStart w:id="288" w:name="_Ref9851036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79</w:t>
      </w:r>
      <w:r w:rsidR="00E37A55">
        <w:rPr>
          <w:noProof/>
        </w:rPr>
        <w:fldChar w:fldCharType="end"/>
      </w:r>
      <w:bookmarkEnd w:id="288"/>
      <w:r>
        <w:t xml:space="preserve"> – Карточка домового хозяйства</w:t>
      </w:r>
    </w:p>
    <w:p w14:paraId="6B5B17E8" w14:textId="46909632" w:rsidR="00826635" w:rsidRDefault="00826635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>
        <w:t>о</w:t>
      </w:r>
      <w:r w:rsidRPr="003D1CA7">
        <w:t xml:space="preserve"> </w:t>
      </w:r>
      <w:r>
        <w:t xml:space="preserve">домовом хозяйстве организации. </w:t>
      </w:r>
    </w:p>
    <w:p w14:paraId="2AE8F544" w14:textId="133FA3FB" w:rsidR="0069734B" w:rsidRDefault="0069734B" w:rsidP="00E579FD">
      <w:pPr>
        <w:pStyle w:val="5"/>
        <w:spacing w:line="276" w:lineRule="auto"/>
      </w:pPr>
      <w:bookmarkStart w:id="289" w:name="_Ref101393897"/>
      <w:r>
        <w:t>Редактирование записи о</w:t>
      </w:r>
      <w:bookmarkEnd w:id="289"/>
      <w:r>
        <w:t xml:space="preserve"> </w:t>
      </w:r>
      <w:r w:rsidR="00253A18">
        <w:t>домовом хозяйстве</w:t>
      </w:r>
    </w:p>
    <w:p w14:paraId="4D8F2FF5" w14:textId="01D559B9" w:rsidR="00A97969" w:rsidRDefault="007C41B6" w:rsidP="00E579FD">
      <w:pPr>
        <w:spacing w:line="276" w:lineRule="auto"/>
      </w:pPr>
      <w:r>
        <w:t>Для редактирования записи</w:t>
      </w:r>
      <w:r w:rsidR="00A97969">
        <w:t xml:space="preserve"> о домовом хозяйстве:</w:t>
      </w:r>
    </w:p>
    <w:p w14:paraId="092F97EF" w14:textId="77777777" w:rsidR="00A97969" w:rsidRDefault="00A97969" w:rsidP="001E4B18">
      <w:pPr>
        <w:pStyle w:val="ol"/>
        <w:keepNext/>
        <w:numPr>
          <w:ilvl w:val="0"/>
          <w:numId w:val="65"/>
        </w:numPr>
        <w:spacing w:line="276" w:lineRule="auto"/>
      </w:pPr>
      <w:r>
        <w:t>Откройте запись для редактирования одним из способов:</w:t>
      </w:r>
    </w:p>
    <w:p w14:paraId="01E45BB5" w14:textId="69A7921C" w:rsidR="00A97969" w:rsidRDefault="00A9796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B882E26" wp14:editId="525F2C37">
            <wp:extent cx="220999" cy="243861"/>
            <wp:effectExtent l="19050" t="19050" r="26670" b="2286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8A1D90">
        <w:t>;</w:t>
      </w:r>
    </w:p>
    <w:p w14:paraId="309EE4DA" w14:textId="77777777" w:rsidR="00A97969" w:rsidRDefault="00A9796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домового хозяйства нажмите кнопку «Редактировать».</w:t>
      </w:r>
    </w:p>
    <w:p w14:paraId="5ABE5E94" w14:textId="77777777" w:rsidR="00A97969" w:rsidRDefault="00A97969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домового хозяйства».</w:t>
      </w:r>
    </w:p>
    <w:p w14:paraId="543F4D60" w14:textId="5C9D20F3" w:rsidR="00A97969" w:rsidRDefault="00A97969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</w:t>
      </w:r>
      <w:r w:rsidR="008A1D90">
        <w:br/>
      </w:r>
      <w:r w:rsidR="00F115A7">
        <w:t>(с использованием УКЭП или без УКЭП)</w:t>
      </w:r>
      <w:r>
        <w:t>.</w:t>
      </w:r>
    </w:p>
    <w:p w14:paraId="4615F537" w14:textId="0B82A21D" w:rsidR="0069734B" w:rsidRDefault="0069734B" w:rsidP="00E579FD">
      <w:pPr>
        <w:pStyle w:val="5"/>
        <w:spacing w:line="276" w:lineRule="auto"/>
      </w:pPr>
      <w:bookmarkStart w:id="290" w:name="_Ref101393906"/>
      <w:r>
        <w:t>Удаление записи о</w:t>
      </w:r>
      <w:bookmarkEnd w:id="290"/>
      <w:r>
        <w:t xml:space="preserve"> </w:t>
      </w:r>
      <w:r w:rsidR="00253A18">
        <w:t>домовом хозяйстве</w:t>
      </w:r>
    </w:p>
    <w:p w14:paraId="36D7095F" w14:textId="52A2E4D7" w:rsidR="00A97969" w:rsidRDefault="007C41B6" w:rsidP="00E579FD">
      <w:pPr>
        <w:keepNext/>
        <w:spacing w:line="276" w:lineRule="auto"/>
      </w:pPr>
      <w:r>
        <w:t>Для удаления записи</w:t>
      </w:r>
      <w:r w:rsidR="00A97969">
        <w:t xml:space="preserve"> о домовом хозяйстве:</w:t>
      </w:r>
    </w:p>
    <w:p w14:paraId="728F4671" w14:textId="77777777" w:rsidR="00A97969" w:rsidRDefault="00A97969" w:rsidP="001E4B18">
      <w:pPr>
        <w:pStyle w:val="ol"/>
        <w:keepNext/>
        <w:numPr>
          <w:ilvl w:val="0"/>
          <w:numId w:val="63"/>
        </w:numPr>
        <w:spacing w:line="276" w:lineRule="auto"/>
      </w:pPr>
      <w:r>
        <w:t>Выберите запись для удаления одним из способов:</w:t>
      </w:r>
    </w:p>
    <w:p w14:paraId="7D8E6172" w14:textId="086FBF44" w:rsidR="00A97969" w:rsidRDefault="00A9796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25DAAFD" wp14:editId="2E756EAC">
            <wp:extent cx="220999" cy="243861"/>
            <wp:effectExtent l="19050" t="19050" r="26670" b="2286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8A1D90">
        <w:t>;</w:t>
      </w:r>
    </w:p>
    <w:p w14:paraId="5A3D511E" w14:textId="77777777" w:rsidR="00A97969" w:rsidRDefault="00A9796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«Удалить».</w:t>
      </w:r>
    </w:p>
    <w:p w14:paraId="7D5DCBBA" w14:textId="417F9999" w:rsidR="00A97969" w:rsidRDefault="00A97969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59FEB3DF" w14:textId="3F9402DA" w:rsidR="00EB7481" w:rsidRPr="000B41B7" w:rsidRDefault="00EB7481" w:rsidP="003D74C4">
      <w:pPr>
        <w:pStyle w:val="40"/>
      </w:pPr>
      <w:bookmarkStart w:id="291" w:name="_Просмотр_сведений_о"/>
      <w:bookmarkStart w:id="292" w:name="_Toc99407358"/>
      <w:bookmarkStart w:id="293" w:name="_Ref101529271"/>
      <w:bookmarkStart w:id="294" w:name="_Ref89782300"/>
      <w:bookmarkEnd w:id="291"/>
      <w:r w:rsidRPr="000B41B7">
        <w:t>Просмотр сведений о лицензиях</w:t>
      </w:r>
      <w:bookmarkEnd w:id="292"/>
      <w:bookmarkEnd w:id="293"/>
    </w:p>
    <w:p w14:paraId="6D77C788" w14:textId="444327B7" w:rsidR="00E9550E" w:rsidRDefault="00526198" w:rsidP="00E579FD">
      <w:pPr>
        <w:spacing w:line="276" w:lineRule="auto"/>
      </w:pPr>
      <w:r>
        <w:t>Функционал</w:t>
      </w:r>
      <w:r w:rsidR="007C41B6">
        <w:t>ьность</w:t>
      </w:r>
      <w:r>
        <w:t xml:space="preserve"> Подсистемы позволяет создавать записи о</w:t>
      </w:r>
      <w:r w:rsidR="00DC4D96">
        <w:t xml:space="preserve"> лицензиях, </w:t>
      </w:r>
      <w:r>
        <w:t>планируемых организаци</w:t>
      </w:r>
      <w:r w:rsidR="00DC4D96">
        <w:t>ей к получению</w:t>
      </w:r>
      <w:r>
        <w:t xml:space="preserve">. </w:t>
      </w:r>
    </w:p>
    <w:p w14:paraId="5A43425D" w14:textId="4C45CF5D" w:rsidR="00526198" w:rsidRDefault="00526198" w:rsidP="00E579FD">
      <w:pPr>
        <w:spacing w:line="276" w:lineRule="auto"/>
      </w:pPr>
      <w:r>
        <w:t>После получения лицензии д</w:t>
      </w:r>
      <w:r w:rsidRPr="000B41B7">
        <w:t xml:space="preserve">обавление сведений о </w:t>
      </w:r>
      <w:r w:rsidR="00EB78E8">
        <w:t>ней</w:t>
      </w:r>
      <w:r w:rsidRPr="000B41B7">
        <w:t xml:space="preserve"> осуществляется автоматически с помощью интеграции с видом сведений РЗН в Единой системе межведомственного электронного взаимодействия</w:t>
      </w:r>
      <w:r w:rsidRPr="000B41B7">
        <w:rPr>
          <w:i/>
          <w:iCs/>
        </w:rPr>
        <w:t xml:space="preserve"> </w:t>
      </w:r>
      <w:r w:rsidRPr="000B41B7">
        <w:t>(СМЭВ</w:t>
      </w:r>
      <w:r>
        <w:rPr>
          <w:iCs/>
        </w:rPr>
        <w:t>).</w:t>
      </w:r>
      <w:r w:rsidRPr="000B41B7">
        <w:t xml:space="preserve"> Сведения о лицензиях организаций заполняются только для головных организаций. </w:t>
      </w:r>
    </w:p>
    <w:p w14:paraId="1B47663A" w14:textId="64584312" w:rsidR="00EB7481" w:rsidRPr="000B41B7" w:rsidRDefault="00EB7481" w:rsidP="00E579FD">
      <w:pPr>
        <w:spacing w:line="276" w:lineRule="auto"/>
      </w:pPr>
      <w:r>
        <w:t xml:space="preserve">Работа с лицензиями организации производится в разделе «Лицензии» карточки организации </w:t>
      </w:r>
      <w:r w:rsidRPr="000B41B7">
        <w:t>(</w:t>
      </w:r>
      <w:r w:rsidR="008B213C">
        <w:t>см.</w:t>
      </w:r>
      <w:r w:rsidR="002B1C3E">
        <w:t xml:space="preserve"> </w:t>
      </w:r>
      <w:r w:rsidR="002B1C3E">
        <w:fldChar w:fldCharType="begin"/>
      </w:r>
      <w:r w:rsidR="002B1C3E">
        <w:instrText xml:space="preserve"> REF _Ref101529132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2B1C3E">
        <w:fldChar w:fldCharType="end"/>
      </w:r>
      <w:r w:rsidRPr="000B41B7">
        <w:t>).</w:t>
      </w:r>
    </w:p>
    <w:p w14:paraId="57704E3B" w14:textId="77777777" w:rsidR="00EB7481" w:rsidRDefault="00EB7481" w:rsidP="00E579FD">
      <w:pPr>
        <w:spacing w:line="276" w:lineRule="auto"/>
      </w:pPr>
      <w:r>
        <w:t>На форме отображаются вкладки:</w:t>
      </w:r>
    </w:p>
    <w:p w14:paraId="0A761390" w14:textId="6E8CAE20" w:rsidR="00EB7481" w:rsidRDefault="00EB7481" w:rsidP="00E579FD">
      <w:pPr>
        <w:pStyle w:val="ul"/>
        <w:numPr>
          <w:ilvl w:val="0"/>
          <w:numId w:val="18"/>
        </w:numPr>
        <w:spacing w:line="276" w:lineRule="auto"/>
      </w:pPr>
      <w:r>
        <w:t>«Лицензии» (</w:t>
      </w:r>
      <w:r w:rsidR="003370D9">
        <w:fldChar w:fldCharType="begin"/>
      </w:r>
      <w:r w:rsidR="003370D9">
        <w:instrText xml:space="preserve"> REF _Ref101529132 \h </w:instrText>
      </w:r>
      <w:r w:rsidR="003370D9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3370D9">
        <w:fldChar w:fldCharType="end"/>
      </w:r>
      <w:r>
        <w:t>). Список действующих лицензий медицинской организации</w:t>
      </w:r>
      <w:r w:rsidRPr="00EB7481">
        <w:t xml:space="preserve"> </w:t>
      </w:r>
      <w:r>
        <w:t xml:space="preserve">(см. п. </w:t>
      </w:r>
      <w:r w:rsidR="00253A18">
        <w:fldChar w:fldCharType="begin"/>
      </w:r>
      <w:r w:rsidR="00253A18">
        <w:instrText xml:space="preserve"> REF _Ref101422130 \r \h </w:instrText>
      </w:r>
      <w:r w:rsidR="00253A18">
        <w:fldChar w:fldCharType="separate"/>
      </w:r>
      <w:r w:rsidR="003814B9">
        <w:t>4.3.1.12.1</w:t>
      </w:r>
      <w:r w:rsidR="00253A1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Pr="00EB7481">
        <w:t>)</w:t>
      </w:r>
      <w:r w:rsidR="00CD3273">
        <w:t>;</w:t>
      </w:r>
    </w:p>
    <w:p w14:paraId="6ED944E4" w14:textId="3985FE44" w:rsidR="00EB7481" w:rsidRDefault="00EB7481" w:rsidP="00E579FD">
      <w:pPr>
        <w:pStyle w:val="ul"/>
        <w:numPr>
          <w:ilvl w:val="0"/>
          <w:numId w:val="18"/>
        </w:numPr>
        <w:spacing w:line="276" w:lineRule="auto"/>
      </w:pPr>
      <w:r>
        <w:t>«Планируемые лицензии» (</w:t>
      </w:r>
      <w:r w:rsidR="002B1C3E">
        <w:t xml:space="preserve">см. </w:t>
      </w:r>
      <w:r>
        <w:fldChar w:fldCharType="begin"/>
      </w:r>
      <w:r>
        <w:instrText xml:space="preserve"> REF _Ref98511620 \h </w:instrText>
      </w:r>
      <w:r>
        <w:fldChar w:fldCharType="separate"/>
      </w:r>
      <w:r w:rsidR="003814B9" w:rsidRPr="000B41B7">
        <w:t>Рисунок </w:t>
      </w:r>
      <w:r w:rsidR="003814B9">
        <w:rPr>
          <w:noProof/>
        </w:rPr>
        <w:t>82</w:t>
      </w:r>
      <w:r>
        <w:fldChar w:fldCharType="end"/>
      </w:r>
      <w:r>
        <w:t>). Список планируемых к получению лицензий</w:t>
      </w:r>
      <w:r w:rsidR="00526198">
        <w:t xml:space="preserve"> и заполнение сведений о работах и услугах, планируемых осуществлять в рамках лицензии</w:t>
      </w:r>
      <w:r w:rsidR="00253A18">
        <w:t xml:space="preserve"> (см. п. </w:t>
      </w:r>
      <w:r w:rsidR="00253A18">
        <w:fldChar w:fldCharType="begin"/>
      </w:r>
      <w:r w:rsidR="00253A18">
        <w:instrText xml:space="preserve"> REF _Ref101422145 \r \h </w:instrText>
      </w:r>
      <w:r w:rsidR="00253A18">
        <w:fldChar w:fldCharType="separate"/>
      </w:r>
      <w:r w:rsidR="003814B9">
        <w:t>4.3.1.12.2</w:t>
      </w:r>
      <w:r w:rsidR="00253A1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253A18">
        <w:t>)</w:t>
      </w:r>
      <w:r>
        <w:t>.</w:t>
      </w:r>
    </w:p>
    <w:p w14:paraId="2034C6E8" w14:textId="2E81C365" w:rsidR="00EB7481" w:rsidRDefault="00EB7481" w:rsidP="00E579FD">
      <w:pPr>
        <w:pStyle w:val="5"/>
        <w:spacing w:line="276" w:lineRule="auto"/>
      </w:pPr>
      <w:bookmarkStart w:id="295" w:name="_Ref101422130"/>
      <w:r w:rsidRPr="000B41B7">
        <w:t xml:space="preserve">Просмотр сведений о </w:t>
      </w:r>
      <w:r>
        <w:t xml:space="preserve">действующих </w:t>
      </w:r>
      <w:r w:rsidRPr="000B41B7">
        <w:t>лицензиях</w:t>
      </w:r>
      <w:bookmarkEnd w:id="295"/>
    </w:p>
    <w:p w14:paraId="047B4728" w14:textId="61A18E4D" w:rsidR="00DD4D66" w:rsidRDefault="00DD4D66" w:rsidP="00E579FD">
      <w:pPr>
        <w:pStyle w:val="6"/>
        <w:spacing w:line="276" w:lineRule="auto"/>
      </w:pPr>
      <w:r>
        <w:t>Просмотр списка действующих лицензий</w:t>
      </w:r>
    </w:p>
    <w:p w14:paraId="755684F8" w14:textId="751E8887" w:rsidR="008B213C" w:rsidRPr="000B41B7" w:rsidRDefault="008B213C" w:rsidP="00E579FD">
      <w:pPr>
        <w:spacing w:line="276" w:lineRule="auto"/>
      </w:pPr>
      <w:r>
        <w:t>Просмотр списка действующих лицензий</w:t>
      </w:r>
      <w:r w:rsidRPr="000B41B7">
        <w:t xml:space="preserve"> </w:t>
      </w:r>
      <w:r>
        <w:t xml:space="preserve">производится на вкладке «Лицензии» раздела «Лицензии»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3370D9">
        <w:fldChar w:fldCharType="begin"/>
      </w:r>
      <w:r w:rsidR="003370D9">
        <w:instrText xml:space="preserve"> REF _Ref101529132 \h </w:instrText>
      </w:r>
      <w:r w:rsidR="003370D9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3370D9">
        <w:fldChar w:fldCharType="end"/>
      </w:r>
      <w:r w:rsidRPr="000B41B7">
        <w:t>).</w:t>
      </w:r>
    </w:p>
    <w:p w14:paraId="133806EC" w14:textId="77777777" w:rsidR="008B213C" w:rsidRPr="000B41B7" w:rsidRDefault="008B213C" w:rsidP="00E579FD">
      <w:pPr>
        <w:pStyle w:val="afffff"/>
        <w:spacing w:line="276" w:lineRule="auto"/>
      </w:pPr>
      <w:r w:rsidRPr="00352B3E">
        <w:drawing>
          <wp:inline distT="0" distB="0" distL="0" distR="0" wp14:anchorId="0C284488" wp14:editId="128039A6">
            <wp:extent cx="5939999" cy="3920653"/>
            <wp:effectExtent l="19050" t="19050" r="22860" b="2286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99" cy="39206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6E43B4" w14:textId="1A9E7595" w:rsidR="008B213C" w:rsidRPr="000B41B7" w:rsidRDefault="008B213C" w:rsidP="00E00C82">
      <w:pPr>
        <w:pStyle w:val="afffff3"/>
      </w:pPr>
      <w:bookmarkStart w:id="296" w:name="_Ref101529132"/>
      <w:bookmarkStart w:id="297" w:name="_Ref101529128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80</w:t>
      </w:r>
      <w:r w:rsidR="00E37A55">
        <w:rPr>
          <w:noProof/>
        </w:rPr>
        <w:fldChar w:fldCharType="end"/>
      </w:r>
      <w:bookmarkEnd w:id="296"/>
      <w:r w:rsidRPr="000B41B7">
        <w:t xml:space="preserve"> – </w:t>
      </w:r>
      <w:r>
        <w:t>Раздел «Лицензии»</w:t>
      </w:r>
      <w:bookmarkEnd w:id="297"/>
    </w:p>
    <w:p w14:paraId="15551105" w14:textId="77777777" w:rsidR="008B213C" w:rsidRDefault="008B213C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0FFC0B4" w14:textId="1507EC55" w:rsidR="008B213C" w:rsidRDefault="008B213C" w:rsidP="00E579FD">
      <w:pPr>
        <w:pStyle w:val="ul"/>
        <w:spacing w:line="276" w:lineRule="auto"/>
      </w:pPr>
      <w:r>
        <w:t>блок, содержащий информацию о статусе подготовки Цифро</w:t>
      </w:r>
      <w:r w:rsidR="00F158DE">
        <w:t>во</w:t>
      </w:r>
      <w:r>
        <w:t xml:space="preserve">го досье организации </w:t>
      </w:r>
      <w:r w:rsidR="00F158DE">
        <w:t>(1)</w:t>
      </w:r>
      <w:r>
        <w:t>;</w:t>
      </w:r>
    </w:p>
    <w:p w14:paraId="21C5A36E" w14:textId="2B594C3C" w:rsidR="008B213C" w:rsidRDefault="008B213C" w:rsidP="00E579FD">
      <w:pPr>
        <w:pStyle w:val="ul"/>
        <w:spacing w:line="276" w:lineRule="auto"/>
      </w:pPr>
      <w:r>
        <w:t>кнопки для переключения между вкладками раздела (2);</w:t>
      </w:r>
    </w:p>
    <w:p w14:paraId="7B7AB57E" w14:textId="5BC3A166" w:rsidR="008B213C" w:rsidRDefault="008B213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действующих лицензий выбранной организации (3). Таблица содержит столбцы:</w:t>
      </w:r>
    </w:p>
    <w:p w14:paraId="2D91AA52" w14:textId="1067EB7D" w:rsidR="008B213C" w:rsidRDefault="008B213C" w:rsidP="00E579FD">
      <w:pPr>
        <w:pStyle w:val="ultab"/>
        <w:spacing w:line="276" w:lineRule="auto"/>
        <w:ind w:left="1701" w:hanging="425"/>
      </w:pPr>
      <w:r>
        <w:t>«</w:t>
      </w:r>
      <w:r w:rsidR="00F158DE">
        <w:t>Серия/Номер</w:t>
      </w:r>
      <w:r>
        <w:t xml:space="preserve">». По нажатию на наименование открывается карточка </w:t>
      </w:r>
      <w:r w:rsidR="00F158DE">
        <w:t>лицензии</w:t>
      </w:r>
      <w:r>
        <w:t xml:space="preserve"> (см. п.</w:t>
      </w:r>
      <w:r w:rsidR="00F158DE">
        <w:t xml:space="preserve"> </w:t>
      </w:r>
      <w:r w:rsidR="00F158DE">
        <w:fldChar w:fldCharType="begin"/>
      </w:r>
      <w:r w:rsidR="00F158DE">
        <w:instrText xml:space="preserve"> REF _Ref101445287 \r \h </w:instrText>
      </w:r>
      <w:r w:rsidR="00F158DE">
        <w:fldChar w:fldCharType="separate"/>
      </w:r>
      <w:r w:rsidR="003814B9">
        <w:t>4.3.1.12.1.2</w:t>
      </w:r>
      <w:r w:rsidR="00F158DE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CD3273">
        <w:t>;</w:t>
      </w:r>
    </w:p>
    <w:p w14:paraId="41555F5B" w14:textId="10B65B9D" w:rsidR="00EB7481" w:rsidRDefault="00EB7481" w:rsidP="00E579FD">
      <w:pPr>
        <w:pStyle w:val="ultab"/>
        <w:spacing w:line="276" w:lineRule="auto"/>
        <w:ind w:left="1701" w:hanging="425"/>
      </w:pPr>
      <w:r>
        <w:t>«Выдана»</w:t>
      </w:r>
      <w:r w:rsidR="00CD3273">
        <w:t>;</w:t>
      </w:r>
    </w:p>
    <w:p w14:paraId="0338079F" w14:textId="12692CA2" w:rsidR="00EB7481" w:rsidRDefault="00EB7481" w:rsidP="00E579FD">
      <w:pPr>
        <w:pStyle w:val="ultab"/>
        <w:spacing w:line="276" w:lineRule="auto"/>
        <w:ind w:left="1701" w:hanging="425"/>
      </w:pPr>
      <w:r>
        <w:t>«Действует с»</w:t>
      </w:r>
      <w:r w:rsidR="00CD3273">
        <w:t>;</w:t>
      </w:r>
    </w:p>
    <w:p w14:paraId="178915E9" w14:textId="65D8A1F9" w:rsidR="00EB7481" w:rsidRDefault="00EB7481" w:rsidP="00E579FD">
      <w:pPr>
        <w:pStyle w:val="ultab"/>
        <w:spacing w:line="276" w:lineRule="auto"/>
        <w:ind w:left="1701" w:hanging="425"/>
      </w:pPr>
      <w:r>
        <w:t xml:space="preserve">«Действует </w:t>
      </w:r>
      <w:r w:rsidR="005A3EC9">
        <w:t>п</w:t>
      </w:r>
      <w:r>
        <w:t>о»</w:t>
      </w:r>
      <w:r w:rsidR="00CD3273">
        <w:t>;</w:t>
      </w:r>
    </w:p>
    <w:p w14:paraId="011A5980" w14:textId="78BC6403" w:rsidR="00EB7481" w:rsidRDefault="00EB7481" w:rsidP="00E579FD">
      <w:pPr>
        <w:pStyle w:val="ultab"/>
        <w:spacing w:line="276" w:lineRule="auto"/>
        <w:ind w:left="1701" w:hanging="425"/>
      </w:pPr>
      <w:r>
        <w:t>«Вид деятельности»</w:t>
      </w:r>
      <w:r w:rsidR="00CD3273">
        <w:t>;</w:t>
      </w:r>
    </w:p>
    <w:p w14:paraId="6AE84369" w14:textId="77777777" w:rsidR="00EB7481" w:rsidRDefault="00EB7481" w:rsidP="00E579FD">
      <w:pPr>
        <w:pStyle w:val="ultab"/>
        <w:spacing w:line="276" w:lineRule="auto"/>
        <w:ind w:left="1701" w:hanging="425"/>
      </w:pPr>
      <w:r>
        <w:t>«Статус».</w:t>
      </w:r>
    </w:p>
    <w:p w14:paraId="7E4AAABF" w14:textId="3554DF93" w:rsidR="00DD4D66" w:rsidRPr="00DD4D66" w:rsidRDefault="00DD4D66" w:rsidP="00E579FD">
      <w:pPr>
        <w:pStyle w:val="6"/>
        <w:spacing w:line="276" w:lineRule="auto"/>
      </w:pPr>
      <w:bookmarkStart w:id="298" w:name="_Ref101445287"/>
      <w:r>
        <w:t>Просмотр данных действующей лицензии</w:t>
      </w:r>
      <w:bookmarkEnd w:id="298"/>
    </w:p>
    <w:p w14:paraId="6B6F1106" w14:textId="137B178D" w:rsidR="00EB7481" w:rsidRDefault="00EB7481" w:rsidP="00E579FD">
      <w:pPr>
        <w:spacing w:line="276" w:lineRule="auto"/>
      </w:pPr>
      <w:r>
        <w:t>Для просмотра сведений о выданной лицензии выберите в таблице нужную запись</w:t>
      </w:r>
      <w:r w:rsidR="00613AC7">
        <w:t xml:space="preserve"> (</w:t>
      </w:r>
      <w:r w:rsidR="00613AC7">
        <w:fldChar w:fldCharType="begin"/>
      </w:r>
      <w:r w:rsidR="00613AC7">
        <w:instrText xml:space="preserve"> REF _Ref98520517 \h </w:instrText>
      </w:r>
      <w:r w:rsidR="00613AC7">
        <w:fldChar w:fldCharType="separate"/>
      </w:r>
      <w:r w:rsidR="003814B9">
        <w:t xml:space="preserve">Рисунок </w:t>
      </w:r>
      <w:r w:rsidR="003814B9">
        <w:rPr>
          <w:noProof/>
        </w:rPr>
        <w:t>81</w:t>
      </w:r>
      <w:r w:rsidR="00613AC7">
        <w:fldChar w:fldCharType="end"/>
      </w:r>
      <w:r w:rsidR="00613AC7">
        <w:t>)</w:t>
      </w:r>
      <w:r>
        <w:t>.</w:t>
      </w:r>
    </w:p>
    <w:p w14:paraId="1EECFE8E" w14:textId="77777777" w:rsidR="00EB7481" w:rsidRDefault="00EB7481" w:rsidP="00E579FD">
      <w:pPr>
        <w:pStyle w:val="afffff"/>
        <w:spacing w:line="276" w:lineRule="auto"/>
      </w:pPr>
      <w:r w:rsidRPr="00F31E99">
        <w:drawing>
          <wp:inline distT="0" distB="0" distL="0" distR="0" wp14:anchorId="2B68503C" wp14:editId="3A7A873A">
            <wp:extent cx="4841525" cy="3543728"/>
            <wp:effectExtent l="19050" t="19050" r="16510" b="1905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525" cy="35437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E4C4E" w14:textId="45FCCCD2" w:rsidR="00EB7481" w:rsidRDefault="00EB7481" w:rsidP="00E579FD">
      <w:pPr>
        <w:pStyle w:val="aff8"/>
      </w:pPr>
      <w:bookmarkStart w:id="299" w:name="_Ref9852051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81</w:t>
      </w:r>
      <w:r w:rsidR="00E37A55">
        <w:rPr>
          <w:noProof/>
        </w:rPr>
        <w:fldChar w:fldCharType="end"/>
      </w:r>
      <w:bookmarkEnd w:id="299"/>
      <w:r>
        <w:t xml:space="preserve"> – </w:t>
      </w:r>
      <w:r w:rsidR="003370D9">
        <w:t>Карточка лицензии</w:t>
      </w:r>
    </w:p>
    <w:p w14:paraId="1E9BA438" w14:textId="557F68A7" w:rsidR="00F158DE" w:rsidRDefault="00F158DE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блоки с данными:</w:t>
      </w:r>
    </w:p>
    <w:p w14:paraId="53F7C96A" w14:textId="19D5EBFF" w:rsidR="00F158DE" w:rsidRDefault="00F158DE" w:rsidP="00E579FD">
      <w:pPr>
        <w:pStyle w:val="ul"/>
        <w:spacing w:line="276" w:lineRule="auto"/>
      </w:pPr>
      <w:r>
        <w:t xml:space="preserve">«Основная информация». Содержит основные данные о выданной лицензии организации. </w:t>
      </w:r>
    </w:p>
    <w:p w14:paraId="3ECB62AA" w14:textId="0859491F" w:rsidR="00F158DE" w:rsidRDefault="00F158DE" w:rsidP="00E579FD">
      <w:pPr>
        <w:pStyle w:val="ul"/>
        <w:spacing w:line="276" w:lineRule="auto"/>
      </w:pPr>
      <w:r>
        <w:t>«Приложение». Содержит таблицу со списком объектов организации, для которых действует выбранная лицензия. Таблица содержит столбцы:</w:t>
      </w:r>
    </w:p>
    <w:p w14:paraId="6456EC1F" w14:textId="6B63DEA5" w:rsidR="00F158DE" w:rsidRDefault="00F158DE" w:rsidP="00E579FD">
      <w:pPr>
        <w:pStyle w:val="ultab"/>
        <w:spacing w:line="276" w:lineRule="auto"/>
        <w:ind w:left="1701" w:hanging="425"/>
      </w:pPr>
      <w:r>
        <w:t>«Адрес». По нажатию в строке дополнительно отображается список работ и услуг, оказываемых в рамках лицензии</w:t>
      </w:r>
      <w:r w:rsidR="00CD3273">
        <w:t>;</w:t>
      </w:r>
    </w:p>
    <w:p w14:paraId="08B032DE" w14:textId="3FEBBA9A" w:rsidR="00F158DE" w:rsidRDefault="00F158DE" w:rsidP="00E579FD">
      <w:pPr>
        <w:pStyle w:val="ultab"/>
        <w:spacing w:line="276" w:lineRule="auto"/>
        <w:ind w:left="1701" w:hanging="425"/>
      </w:pPr>
      <w:r>
        <w:t>«Здание»</w:t>
      </w:r>
      <w:r w:rsidR="00CD3273">
        <w:t>;</w:t>
      </w:r>
    </w:p>
    <w:p w14:paraId="7A7C8ECB" w14:textId="472D84F6" w:rsidR="00F158DE" w:rsidRDefault="00F158DE" w:rsidP="00E579FD">
      <w:pPr>
        <w:pStyle w:val="ultab"/>
        <w:spacing w:line="276" w:lineRule="auto"/>
        <w:ind w:left="1701" w:hanging="425"/>
      </w:pPr>
      <w:r>
        <w:t>«Тип объекта»</w:t>
      </w:r>
      <w:r w:rsidR="00CD3273">
        <w:t>.</w:t>
      </w:r>
    </w:p>
    <w:p w14:paraId="44F20116" w14:textId="61863371" w:rsidR="00EB7481" w:rsidRDefault="00EB7481" w:rsidP="00E579FD">
      <w:pPr>
        <w:pStyle w:val="5"/>
        <w:spacing w:line="276" w:lineRule="auto"/>
      </w:pPr>
      <w:bookmarkStart w:id="300" w:name="_Ref101422145"/>
      <w:r>
        <w:t>Ввод сведений о планируемых лицензиях</w:t>
      </w:r>
      <w:bookmarkEnd w:id="300"/>
    </w:p>
    <w:p w14:paraId="4558AE1E" w14:textId="2F331463" w:rsidR="00F158DE" w:rsidRDefault="00F158DE" w:rsidP="00E579FD">
      <w:pPr>
        <w:pStyle w:val="6"/>
        <w:spacing w:line="276" w:lineRule="auto"/>
      </w:pPr>
      <w:r>
        <w:t>Просмотр списка планируемых лицензий</w:t>
      </w:r>
    </w:p>
    <w:p w14:paraId="608FFF53" w14:textId="5DAFE998" w:rsidR="00EB7481" w:rsidRDefault="00F158DE" w:rsidP="00E579FD">
      <w:pPr>
        <w:pStyle w:val="phnormal"/>
        <w:spacing w:line="276" w:lineRule="auto"/>
      </w:pPr>
      <w:r>
        <w:t>Ввод сведений о планируемых лицензиях производится на вкладке «Планируемые лицензии» раздела «Лицензии»</w:t>
      </w:r>
      <w:r w:rsidR="00EB7481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="00EB7481" w:rsidRPr="000B41B7">
        <w:t>(</w:t>
      </w:r>
      <w:r w:rsidR="00EB7481">
        <w:fldChar w:fldCharType="begin"/>
      </w:r>
      <w:r w:rsidR="00EB7481">
        <w:instrText xml:space="preserve"> REF _Ref98511620 \h </w:instrText>
      </w:r>
      <w:r w:rsidR="00EB7481">
        <w:fldChar w:fldCharType="separate"/>
      </w:r>
      <w:r w:rsidR="003814B9" w:rsidRPr="000B41B7">
        <w:t>Рисунок </w:t>
      </w:r>
      <w:r w:rsidR="003814B9">
        <w:rPr>
          <w:noProof/>
        </w:rPr>
        <w:t>82</w:t>
      </w:r>
      <w:r w:rsidR="00EB7481">
        <w:fldChar w:fldCharType="end"/>
      </w:r>
      <w:r w:rsidR="00EB7481" w:rsidRPr="000B41B7">
        <w:t>)</w:t>
      </w:r>
      <w:r w:rsidR="00EB7481">
        <w:t>.</w:t>
      </w:r>
    </w:p>
    <w:p w14:paraId="0F430E1D" w14:textId="77777777" w:rsidR="00EB7481" w:rsidRPr="000B41B7" w:rsidRDefault="00EB7481" w:rsidP="00E579FD">
      <w:pPr>
        <w:pStyle w:val="afffff"/>
        <w:spacing w:line="276" w:lineRule="auto"/>
      </w:pPr>
      <w:r w:rsidRPr="00A40790">
        <w:drawing>
          <wp:inline distT="0" distB="0" distL="0" distR="0" wp14:anchorId="77B02CFD" wp14:editId="309D1175">
            <wp:extent cx="5840128" cy="3622358"/>
            <wp:effectExtent l="19050" t="19050" r="27305" b="1651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128" cy="36223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8124C9" w14:textId="0CC46132" w:rsidR="00EB7481" w:rsidRPr="00F158DE" w:rsidRDefault="00EB7481" w:rsidP="00E00C82">
      <w:pPr>
        <w:pStyle w:val="afffff3"/>
      </w:pPr>
      <w:bookmarkStart w:id="301" w:name="_Ref98511620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82</w:t>
      </w:r>
      <w:r w:rsidR="00E37A55">
        <w:rPr>
          <w:noProof/>
        </w:rPr>
        <w:fldChar w:fldCharType="end"/>
      </w:r>
      <w:bookmarkEnd w:id="301"/>
      <w:r w:rsidRPr="000B41B7">
        <w:t xml:space="preserve"> – </w:t>
      </w:r>
      <w:r w:rsidR="00F158DE">
        <w:t>Вкладка «</w:t>
      </w:r>
      <w:r>
        <w:t>Планируемые лицензии</w:t>
      </w:r>
      <w:r w:rsidR="00F158DE">
        <w:t>»</w:t>
      </w:r>
    </w:p>
    <w:p w14:paraId="0F8CEDCE" w14:textId="77777777" w:rsidR="00F158DE" w:rsidRDefault="00F158DE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C8BA8D7" w14:textId="2520DC91" w:rsidR="00F158DE" w:rsidRDefault="00F158DE" w:rsidP="00E579FD">
      <w:pPr>
        <w:pStyle w:val="ul"/>
        <w:spacing w:line="276" w:lineRule="auto"/>
      </w:pPr>
      <w:r>
        <w:t xml:space="preserve">блок, содержащий информацию о статусе подготовки </w:t>
      </w:r>
      <w:r w:rsidR="00613AC7">
        <w:t>ц</w:t>
      </w:r>
      <w:r>
        <w:t>ифрового досье организации (1)</w:t>
      </w:r>
      <w:r w:rsidR="00A73992">
        <w:t>;</w:t>
      </w:r>
    </w:p>
    <w:p w14:paraId="04D91202" w14:textId="77777777" w:rsidR="00F158DE" w:rsidRDefault="00F158DE" w:rsidP="00E579FD">
      <w:pPr>
        <w:pStyle w:val="ul"/>
        <w:spacing w:line="276" w:lineRule="auto"/>
      </w:pPr>
      <w:r>
        <w:t>кнопки для переключения между вкладками раздела (2);</w:t>
      </w:r>
    </w:p>
    <w:p w14:paraId="1694784C" w14:textId="23AE9983" w:rsidR="00F158DE" w:rsidRDefault="00F158D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со с</w:t>
      </w:r>
      <w:r w:rsidRPr="00FC2FB7">
        <w:t>писк</w:t>
      </w:r>
      <w:r>
        <w:t>ом</w:t>
      </w:r>
      <w:r w:rsidRPr="00FC2FB7">
        <w:t xml:space="preserve"> </w:t>
      </w:r>
      <w:r>
        <w:t>запланированных лицензий выбранной организации (3). В таблице доступна сортировка списка по возрастанию или убыванию параметров в выбранном столбце.</w:t>
      </w:r>
      <w:r w:rsidRPr="008A1F68">
        <w:t xml:space="preserve"> </w:t>
      </w:r>
      <w:r>
        <w:t>Таблица содержит столбцы:</w:t>
      </w:r>
    </w:p>
    <w:p w14:paraId="378F68CD" w14:textId="73D8366D" w:rsidR="00EB7481" w:rsidRDefault="00EB7481" w:rsidP="00E579FD">
      <w:pPr>
        <w:pStyle w:val="ultab"/>
        <w:spacing w:line="276" w:lineRule="auto"/>
        <w:ind w:left="1701" w:hanging="425"/>
      </w:pPr>
      <w:r>
        <w:t>«№»</w:t>
      </w:r>
      <w:r w:rsidR="007A1DD3">
        <w:t>;</w:t>
      </w:r>
    </w:p>
    <w:p w14:paraId="13B45153" w14:textId="2D3D1ACA" w:rsidR="00EB7481" w:rsidRDefault="00EB7481" w:rsidP="00E579FD">
      <w:pPr>
        <w:pStyle w:val="ultab"/>
        <w:spacing w:line="276" w:lineRule="auto"/>
        <w:ind w:left="1701" w:hanging="425"/>
      </w:pPr>
      <w:r>
        <w:t>«Вид деятельности»</w:t>
      </w:r>
      <w:r w:rsidR="007A1DD3">
        <w:t>;</w:t>
      </w:r>
    </w:p>
    <w:p w14:paraId="07A09042" w14:textId="6834617D" w:rsidR="00EB7481" w:rsidRDefault="00EB7481" w:rsidP="00E579FD">
      <w:pPr>
        <w:pStyle w:val="ultab"/>
        <w:spacing w:line="276" w:lineRule="auto"/>
        <w:ind w:left="1701" w:hanging="425"/>
      </w:pPr>
      <w:r>
        <w:t>«Наименование вида работ/услуг»</w:t>
      </w:r>
      <w:r w:rsidR="007A1DD3">
        <w:t>;</w:t>
      </w:r>
    </w:p>
    <w:p w14:paraId="35CAE2CF" w14:textId="72BD7BE5" w:rsidR="00EB7481" w:rsidRDefault="00EB7481" w:rsidP="00E579FD">
      <w:pPr>
        <w:pStyle w:val="ul"/>
        <w:spacing w:line="276" w:lineRule="auto"/>
      </w:pPr>
      <w:r>
        <w:t xml:space="preserve">кнопка «Добавить» для </w:t>
      </w:r>
      <w:r w:rsidR="0014380D">
        <w:t>создания</w:t>
      </w:r>
      <w:r>
        <w:t xml:space="preserve"> новой записи</w:t>
      </w:r>
      <w:r w:rsidR="00F158DE">
        <w:t xml:space="preserve"> (4)</w:t>
      </w:r>
      <w:r>
        <w:t>.</w:t>
      </w:r>
    </w:p>
    <w:p w14:paraId="401BC2A1" w14:textId="7F93669D" w:rsidR="00F158DE" w:rsidRDefault="00CB4F2C" w:rsidP="00E579FD">
      <w:pPr>
        <w:pStyle w:val="6"/>
        <w:spacing w:line="276" w:lineRule="auto"/>
      </w:pPr>
      <w:r>
        <w:t>Добавление записи о планируемой лицензии</w:t>
      </w:r>
    </w:p>
    <w:p w14:paraId="43C52717" w14:textId="5AAED985" w:rsidR="00F158DE" w:rsidRDefault="00613AC7" w:rsidP="00E579FD">
      <w:pPr>
        <w:spacing w:line="276" w:lineRule="auto"/>
      </w:pPr>
      <w:r>
        <w:t>Для добавления записи</w:t>
      </w:r>
      <w:r w:rsidR="00F158DE" w:rsidRPr="000B41B7">
        <w:t xml:space="preserve"> о </w:t>
      </w:r>
      <w:r w:rsidR="00F158DE">
        <w:t>планируемой лицензии медицинской организации:</w:t>
      </w:r>
    </w:p>
    <w:p w14:paraId="436BE6D5" w14:textId="14EA60EC" w:rsidR="00EB7481" w:rsidRDefault="00EB7481" w:rsidP="001E4B18">
      <w:pPr>
        <w:pStyle w:val="ol"/>
        <w:numPr>
          <w:ilvl w:val="0"/>
          <w:numId w:val="66"/>
        </w:numPr>
        <w:spacing w:line="276" w:lineRule="auto"/>
      </w:pPr>
      <w:r>
        <w:t>Нажмите кнопку «Добавить». Откроется форма «Новая запись»</w:t>
      </w:r>
      <w:r w:rsidR="00CB4F2C">
        <w:t xml:space="preserve"> для задания сведений о работах и услугах, планируемых осуществлять в рамках лицензии</w:t>
      </w:r>
      <w:r>
        <w:t xml:space="preserve"> (</w:t>
      </w:r>
      <w:r>
        <w:fldChar w:fldCharType="begin"/>
      </w:r>
      <w:r>
        <w:instrText xml:space="preserve"> REF _Ref98511766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83</w:t>
      </w:r>
      <w:r>
        <w:fldChar w:fldCharType="end"/>
      </w:r>
      <w:r>
        <w:t>).</w:t>
      </w:r>
    </w:p>
    <w:p w14:paraId="1D8345BC" w14:textId="77777777" w:rsidR="00EB7481" w:rsidRDefault="00EB7481" w:rsidP="00E579FD">
      <w:pPr>
        <w:pStyle w:val="afffff"/>
        <w:spacing w:line="276" w:lineRule="auto"/>
      </w:pPr>
      <w:r w:rsidRPr="00F31E99">
        <w:drawing>
          <wp:inline distT="0" distB="0" distL="0" distR="0" wp14:anchorId="669C94FE" wp14:editId="200CAECA">
            <wp:extent cx="5939284" cy="2674620"/>
            <wp:effectExtent l="19050" t="19050" r="23495" b="1143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65"/>
                    <a:stretch/>
                  </pic:blipFill>
                  <pic:spPr bwMode="auto">
                    <a:xfrm>
                      <a:off x="0" y="0"/>
                      <a:ext cx="5939284" cy="26746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16F44B" w14:textId="344B520D" w:rsidR="00EB7481" w:rsidRDefault="00EB7481" w:rsidP="00E579FD">
      <w:pPr>
        <w:pStyle w:val="aff8"/>
      </w:pPr>
      <w:bookmarkStart w:id="302" w:name="_Ref9851176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83</w:t>
      </w:r>
      <w:r w:rsidR="00E37A55">
        <w:rPr>
          <w:noProof/>
        </w:rPr>
        <w:fldChar w:fldCharType="end"/>
      </w:r>
      <w:bookmarkEnd w:id="302"/>
      <w:r>
        <w:t xml:space="preserve"> – Новая запись</w:t>
      </w:r>
    </w:p>
    <w:p w14:paraId="4A18746A" w14:textId="0AEBE6DE" w:rsidR="00CB4F2C" w:rsidRDefault="00EB7481" w:rsidP="001E4B18">
      <w:pPr>
        <w:pStyle w:val="ol"/>
        <w:spacing w:line="276" w:lineRule="auto"/>
      </w:pPr>
      <w:r>
        <w:t>На форме заполните все поля.</w:t>
      </w:r>
      <w:r w:rsidR="00CB4F2C">
        <w:t xml:space="preserve"> </w:t>
      </w:r>
      <w:r w:rsidR="00CB4F2C" w:rsidRPr="000B41B7">
        <w:t>Описание полей представлено в таблице (</w:t>
      </w:r>
      <w:r w:rsidR="00CB4F2C">
        <w:fldChar w:fldCharType="begin"/>
      </w:r>
      <w:r w:rsidR="00CB4F2C">
        <w:instrText xml:space="preserve"> REF _Ref101447009 \h </w:instrText>
      </w:r>
      <w:r w:rsidR="00CB4F2C">
        <w:fldChar w:fldCharType="separate"/>
      </w:r>
      <w:r w:rsidR="003814B9" w:rsidRPr="000B41B7">
        <w:t>Таблица </w:t>
      </w:r>
      <w:r w:rsidR="003814B9">
        <w:rPr>
          <w:noProof/>
        </w:rPr>
        <w:t>16</w:t>
      </w:r>
      <w:r w:rsidR="00CB4F2C">
        <w:fldChar w:fldCharType="end"/>
      </w:r>
      <w:r w:rsidR="00CB4F2C" w:rsidRPr="000B41B7">
        <w:t>).</w:t>
      </w:r>
    </w:p>
    <w:p w14:paraId="68413732" w14:textId="0331A454" w:rsidR="00EB7481" w:rsidRDefault="00EB7481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613AC7">
        <w:br/>
      </w:r>
      <w:r w:rsidR="00F115A7">
        <w:t>(с использованием УКЭП или без УКЭП)</w:t>
      </w:r>
      <w:r>
        <w:t>.</w:t>
      </w:r>
      <w:r w:rsidR="00CB4F2C">
        <w:t xml:space="preserve"> </w:t>
      </w:r>
    </w:p>
    <w:p w14:paraId="6D0BACD3" w14:textId="2B15C334" w:rsidR="00CB4F2C" w:rsidRPr="000B41B7" w:rsidRDefault="00CB4F2C" w:rsidP="00E579FD">
      <w:pPr>
        <w:pStyle w:val="afffff1"/>
        <w:spacing w:line="276" w:lineRule="auto"/>
      </w:pPr>
      <w:bookmarkStart w:id="303" w:name="_Ref101447009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16</w:t>
      </w:r>
      <w:r w:rsidRPr="000B41B7">
        <w:rPr>
          <w:noProof/>
        </w:rPr>
        <w:fldChar w:fldCharType="end"/>
      </w:r>
      <w:bookmarkEnd w:id="303"/>
      <w:r w:rsidRPr="000B41B7">
        <w:t xml:space="preserve"> – Описание полей формы ввода сведений о </w:t>
      </w:r>
      <w:r>
        <w:t>планируемых лицензиях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CB4F2C" w:rsidRPr="00826635" w14:paraId="5FC5CC0E" w14:textId="77777777" w:rsidTr="00613AC7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73F1FF21" w14:textId="32B15EF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613AC7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25D58528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0B62263A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4F61389D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CB4F2C" w:rsidRPr="00826635" w14:paraId="4026D58B" w14:textId="77777777" w:rsidTr="005F1F3E">
        <w:tc>
          <w:tcPr>
            <w:tcW w:w="353" w:type="pct"/>
            <w:shd w:val="clear" w:color="auto" w:fill="auto"/>
          </w:tcPr>
          <w:p w14:paraId="0AF9BC0A" w14:textId="7C93820F" w:rsidR="00CB4F2C" w:rsidRPr="00826635" w:rsidRDefault="00CB4F2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33" w:type="pct"/>
            <w:shd w:val="clear" w:color="auto" w:fill="auto"/>
          </w:tcPr>
          <w:p w14:paraId="29AF846E" w14:textId="0D7D0901" w:rsidR="00CB4F2C" w:rsidRPr="00826635" w:rsidRDefault="00CB4F2C" w:rsidP="00E579FD">
            <w:pPr>
              <w:pStyle w:val="affffd"/>
              <w:spacing w:line="276" w:lineRule="auto"/>
            </w:pPr>
            <w:r>
              <w:t>Вид деятельности лицензии</w:t>
            </w:r>
          </w:p>
        </w:tc>
        <w:tc>
          <w:tcPr>
            <w:tcW w:w="1407" w:type="pct"/>
            <w:shd w:val="clear" w:color="auto" w:fill="auto"/>
          </w:tcPr>
          <w:p w14:paraId="4D783DA9" w14:textId="74A0DB82" w:rsidR="00CB4F2C" w:rsidRPr="00826635" w:rsidRDefault="00CB4F2C" w:rsidP="00E579FD">
            <w:pPr>
              <w:pStyle w:val="affffd"/>
              <w:spacing w:line="276" w:lineRule="auto"/>
            </w:pPr>
            <w:r>
              <w:t>Вид деятельности лицензии</w:t>
            </w:r>
          </w:p>
        </w:tc>
        <w:tc>
          <w:tcPr>
            <w:tcW w:w="1907" w:type="pct"/>
            <w:shd w:val="clear" w:color="auto" w:fill="auto"/>
          </w:tcPr>
          <w:p w14:paraId="78BA6F5B" w14:textId="77777777" w:rsidR="00CB4F2C" w:rsidRDefault="00CB4F2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18E26419" w14:textId="3C8CE2F5" w:rsidR="00266B3C" w:rsidRPr="0082663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из справочника </w:t>
            </w:r>
            <w:r w:rsidR="00787F3C">
              <w:t>ФРНСИ</w:t>
            </w:r>
            <w:r w:rsidRPr="00266B3C">
              <w:t xml:space="preserve"> «Справочник видов деятельности по классификации Росздравнадзора», </w:t>
            </w:r>
            <w:r w:rsidR="007A1DD3">
              <w:br/>
            </w:r>
            <w:r w:rsidRPr="00266B3C">
              <w:t>OID 1.2.643.5.1.13.13.99.2.318</w:t>
            </w:r>
          </w:p>
        </w:tc>
      </w:tr>
      <w:tr w:rsidR="00CB4F2C" w:rsidRPr="00826635" w14:paraId="0F2910AF" w14:textId="77777777" w:rsidTr="005F1F3E">
        <w:tc>
          <w:tcPr>
            <w:tcW w:w="353" w:type="pct"/>
            <w:shd w:val="clear" w:color="auto" w:fill="auto"/>
          </w:tcPr>
          <w:p w14:paraId="2CDB13C2" w14:textId="26A1975E" w:rsidR="00CB4F2C" w:rsidRPr="00826635" w:rsidRDefault="00CB4F2C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33" w:type="pct"/>
            <w:shd w:val="clear" w:color="auto" w:fill="auto"/>
          </w:tcPr>
          <w:p w14:paraId="6B91C048" w14:textId="4AF2D16B" w:rsidR="00CB4F2C" w:rsidRPr="00826635" w:rsidRDefault="00CB4F2C" w:rsidP="00E579FD">
            <w:pPr>
              <w:pStyle w:val="affffd"/>
              <w:spacing w:line="276" w:lineRule="auto"/>
            </w:pPr>
            <w:r>
              <w:t>Наименование работ/услуг</w:t>
            </w:r>
          </w:p>
        </w:tc>
        <w:tc>
          <w:tcPr>
            <w:tcW w:w="1407" w:type="pct"/>
            <w:shd w:val="clear" w:color="auto" w:fill="auto"/>
          </w:tcPr>
          <w:p w14:paraId="518A7CF2" w14:textId="2534CDE3" w:rsidR="00CB4F2C" w:rsidRPr="00826635" w:rsidRDefault="00CB4F2C" w:rsidP="00E579FD">
            <w:pPr>
              <w:pStyle w:val="affffd"/>
              <w:spacing w:line="276" w:lineRule="auto"/>
            </w:pPr>
            <w:r>
              <w:t>Наименование работ и услуг, планируемых осуществлять в рамках лицензии</w:t>
            </w:r>
          </w:p>
        </w:tc>
        <w:tc>
          <w:tcPr>
            <w:tcW w:w="1907" w:type="pct"/>
            <w:shd w:val="clear" w:color="auto" w:fill="auto"/>
          </w:tcPr>
          <w:p w14:paraId="38177ED2" w14:textId="77777777" w:rsidR="00CB4F2C" w:rsidRDefault="00CB4F2C" w:rsidP="00E579FD">
            <w:pPr>
              <w:pStyle w:val="affffd"/>
              <w:spacing w:line="276" w:lineRule="auto"/>
            </w:pPr>
            <w:r w:rsidRPr="000B41B7">
              <w:t xml:space="preserve">Выбор </w:t>
            </w:r>
            <w:r>
              <w:t xml:space="preserve">одного или нескольких </w:t>
            </w:r>
            <w:r w:rsidRPr="000B41B7">
              <w:t>значени</w:t>
            </w:r>
            <w:r>
              <w:t>й</w:t>
            </w:r>
            <w:r w:rsidRPr="000B41B7">
              <w:t xml:space="preserve"> из выпадающего списка</w:t>
            </w:r>
            <w:r w:rsidR="00266B3C">
              <w:t>.</w:t>
            </w:r>
          </w:p>
          <w:p w14:paraId="48E8343E" w14:textId="03EBB616" w:rsidR="00266B3C" w:rsidRPr="0082663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из справочника </w:t>
            </w:r>
            <w:r w:rsidR="00787F3C">
              <w:t>ФРНСИ</w:t>
            </w:r>
            <w:r w:rsidRPr="00266B3C">
              <w:t xml:space="preserve"> «Справочник видов работ и услуг по классификации Росздравнадзора», </w:t>
            </w:r>
            <w:r w:rsidR="007A1DD3">
              <w:br/>
            </w:r>
            <w:r w:rsidRPr="00266B3C">
              <w:t>OID 1.2.643.5.1.13.13.99.2.319</w:t>
            </w:r>
          </w:p>
        </w:tc>
      </w:tr>
    </w:tbl>
    <w:p w14:paraId="594E9AAF" w14:textId="21D4AED5" w:rsidR="00CB4F2C" w:rsidRDefault="00CB4F2C" w:rsidP="00E579FD">
      <w:pPr>
        <w:pStyle w:val="6"/>
        <w:spacing w:line="276" w:lineRule="auto"/>
      </w:pPr>
      <w:r>
        <w:t>Просмотр записи о планируемой лицензии</w:t>
      </w:r>
    </w:p>
    <w:p w14:paraId="6CC87E22" w14:textId="59E0FA4A" w:rsidR="00CB4F2C" w:rsidRDefault="00CB4F2C" w:rsidP="00E579FD">
      <w:pPr>
        <w:spacing w:line="276" w:lineRule="auto"/>
      </w:pPr>
      <w:r>
        <w:t>Для просмотра записи о планируемой лицензии выберите в таблице на вкладке «Планируемые лицензии» нужную запись</w:t>
      </w:r>
      <w:r w:rsidR="00E05ECF">
        <w:t xml:space="preserve"> (</w:t>
      </w:r>
      <w:r w:rsidR="00E05ECF">
        <w:fldChar w:fldCharType="begin"/>
      </w:r>
      <w:r w:rsidR="00E05ECF">
        <w:instrText xml:space="preserve"> REF _Ref101447563 \h </w:instrText>
      </w:r>
      <w:r w:rsidR="00E05ECF">
        <w:fldChar w:fldCharType="separate"/>
      </w:r>
      <w:r w:rsidR="003814B9">
        <w:t xml:space="preserve">Рисунок </w:t>
      </w:r>
      <w:r w:rsidR="003814B9">
        <w:rPr>
          <w:noProof/>
        </w:rPr>
        <w:t>84</w:t>
      </w:r>
      <w:r w:rsidR="00E05ECF">
        <w:fldChar w:fldCharType="end"/>
      </w:r>
      <w:r w:rsidR="00E05ECF">
        <w:t>)</w:t>
      </w:r>
      <w:r>
        <w:t>.</w:t>
      </w:r>
    </w:p>
    <w:p w14:paraId="629BD736" w14:textId="77777777" w:rsidR="00CB4F2C" w:rsidRDefault="00CB4F2C" w:rsidP="00E579FD">
      <w:pPr>
        <w:pStyle w:val="afffff"/>
        <w:spacing w:line="276" w:lineRule="auto"/>
      </w:pPr>
      <w:r w:rsidRPr="00F31E99">
        <w:drawing>
          <wp:inline distT="0" distB="0" distL="0" distR="0" wp14:anchorId="4B313A65" wp14:editId="4B6E0CF1">
            <wp:extent cx="5939571" cy="2674620"/>
            <wp:effectExtent l="19050" t="19050" r="23495" b="1143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33"/>
                    <a:stretch/>
                  </pic:blipFill>
                  <pic:spPr bwMode="auto">
                    <a:xfrm>
                      <a:off x="0" y="0"/>
                      <a:ext cx="5940000" cy="26748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C0C03" w14:textId="17F78565" w:rsidR="00CB4F2C" w:rsidRDefault="00CB4F2C" w:rsidP="00E579FD">
      <w:pPr>
        <w:pStyle w:val="aff8"/>
      </w:pPr>
      <w:bookmarkStart w:id="304" w:name="_Ref101447563"/>
      <w:bookmarkStart w:id="305" w:name="_Ref10144755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84</w:t>
      </w:r>
      <w:r w:rsidR="00E37A55">
        <w:rPr>
          <w:noProof/>
        </w:rPr>
        <w:fldChar w:fldCharType="end"/>
      </w:r>
      <w:bookmarkEnd w:id="304"/>
      <w:r>
        <w:t xml:space="preserve"> – </w:t>
      </w:r>
      <w:bookmarkEnd w:id="305"/>
      <w:r>
        <w:t>Редактирование записи</w:t>
      </w:r>
    </w:p>
    <w:p w14:paraId="708576F3" w14:textId="0AD9ED48" w:rsidR="00CB4F2C" w:rsidRDefault="00CB4F2C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>
        <w:t xml:space="preserve">работах и услугах, </w:t>
      </w:r>
      <w:r w:rsidR="00E05ECF">
        <w:t xml:space="preserve">которые организация </w:t>
      </w:r>
      <w:r>
        <w:t>планируе</w:t>
      </w:r>
      <w:r w:rsidR="00E05ECF">
        <w:t xml:space="preserve">т </w:t>
      </w:r>
      <w:r>
        <w:t xml:space="preserve">осуществлять в рамках лицензии. </w:t>
      </w:r>
    </w:p>
    <w:p w14:paraId="5FC5BB4C" w14:textId="42D21935" w:rsidR="00CB4F2C" w:rsidRPr="00CB4F2C" w:rsidRDefault="00CB4F2C" w:rsidP="00E579FD">
      <w:pPr>
        <w:pStyle w:val="6"/>
        <w:spacing w:line="276" w:lineRule="auto"/>
      </w:pPr>
      <w:r>
        <w:t>Редактирование записи о планируемой лицензии</w:t>
      </w:r>
    </w:p>
    <w:p w14:paraId="28EF5900" w14:textId="1B6D2AC7" w:rsidR="00EB7481" w:rsidRDefault="00E05ECF" w:rsidP="00E579FD">
      <w:pPr>
        <w:spacing w:line="276" w:lineRule="auto"/>
      </w:pPr>
      <w:r>
        <w:t>Для редактирования записи</w:t>
      </w:r>
      <w:r w:rsidR="00EB7481">
        <w:t xml:space="preserve"> о планируемой лицензии:</w:t>
      </w:r>
    </w:p>
    <w:p w14:paraId="013614B1" w14:textId="77777777" w:rsidR="00EB7481" w:rsidRDefault="00EB7481" w:rsidP="001E4B18">
      <w:pPr>
        <w:pStyle w:val="ol"/>
        <w:keepNext/>
        <w:numPr>
          <w:ilvl w:val="0"/>
          <w:numId w:val="67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19A3F0C" wp14:editId="357163A9">
            <wp:extent cx="220999" cy="243861"/>
            <wp:effectExtent l="19050" t="19050" r="26670" b="2286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12C48CEA" w14:textId="71D00B31" w:rsidR="00EB7481" w:rsidRDefault="00EB7481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записи».</w:t>
      </w:r>
    </w:p>
    <w:p w14:paraId="195EB2D8" w14:textId="0A241159" w:rsidR="00EB7481" w:rsidRDefault="00EB7481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7240BB">
        <w:br/>
      </w:r>
      <w:r w:rsidR="00F115A7">
        <w:t>(с использованием УКЭП или без УКЭП)</w:t>
      </w:r>
      <w:r>
        <w:t>.</w:t>
      </w:r>
    </w:p>
    <w:p w14:paraId="35AFA84E" w14:textId="2E8DCF2F" w:rsidR="00CB4F2C" w:rsidRDefault="00CB4F2C" w:rsidP="00E579FD">
      <w:pPr>
        <w:pStyle w:val="6"/>
        <w:spacing w:line="276" w:lineRule="auto"/>
      </w:pPr>
      <w:r>
        <w:t>Удаление записи о планируемой лицензии</w:t>
      </w:r>
    </w:p>
    <w:p w14:paraId="60FFD289" w14:textId="02D58C5C" w:rsidR="00EB7481" w:rsidRDefault="007240BB" w:rsidP="00E579FD">
      <w:pPr>
        <w:keepNext/>
        <w:spacing w:line="276" w:lineRule="auto"/>
      </w:pPr>
      <w:r>
        <w:t>Для удаления записи</w:t>
      </w:r>
      <w:r w:rsidR="00EB7481">
        <w:t xml:space="preserve"> о планируемой лицензии:</w:t>
      </w:r>
    </w:p>
    <w:p w14:paraId="513CAD98" w14:textId="77777777" w:rsidR="00EB7481" w:rsidRDefault="00EB7481" w:rsidP="001E4B18">
      <w:pPr>
        <w:pStyle w:val="ol"/>
        <w:numPr>
          <w:ilvl w:val="0"/>
          <w:numId w:val="68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A091BFD" wp14:editId="2A83B1B2">
            <wp:extent cx="220999" cy="243861"/>
            <wp:effectExtent l="19050" t="19050" r="26670" b="2286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1FDC7DE2" w14:textId="4FFFEEEB" w:rsidR="00EB7481" w:rsidRDefault="00EB7481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3D8DD02A" w14:textId="4587CF60" w:rsidR="00E40A43" w:rsidRDefault="00E40A43" w:rsidP="003D74C4">
      <w:pPr>
        <w:pStyle w:val="40"/>
      </w:pPr>
      <w:bookmarkStart w:id="306" w:name="_Ввод_сведений_об_1"/>
      <w:bookmarkEnd w:id="294"/>
      <w:bookmarkEnd w:id="306"/>
      <w:r>
        <w:t>Ввод сведений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</w:t>
      </w:r>
      <w:r w:rsidRPr="005063BE">
        <w:t>ерриториальн</w:t>
      </w:r>
      <w:r>
        <w:t>ой</w:t>
      </w:r>
      <w:r w:rsidRPr="005063BE">
        <w:t xml:space="preserve"> программ</w:t>
      </w:r>
      <w:r>
        <w:t>е</w:t>
      </w:r>
      <w:r w:rsidRPr="005063BE">
        <w:t xml:space="preserve"> государственных </w:t>
      </w:r>
      <w:r>
        <w:t xml:space="preserve">гарантий </w:t>
      </w:r>
    </w:p>
    <w:p w14:paraId="062B7902" w14:textId="276190D8" w:rsidR="003003FF" w:rsidRPr="003003FF" w:rsidRDefault="003003FF" w:rsidP="00EE4FE1">
      <w:pPr>
        <w:pStyle w:val="phnormal"/>
        <w:ind w:firstLine="709"/>
      </w:pPr>
      <w:r w:rsidRPr="003003FF">
        <w:t xml:space="preserve">Раздел заполняется только при </w:t>
      </w:r>
      <w:r>
        <w:t>работе</w:t>
      </w:r>
      <w:r w:rsidRPr="003003FF">
        <w:t xml:space="preserve"> организации </w:t>
      </w:r>
      <w:r>
        <w:t>по ТПГГ</w:t>
      </w:r>
      <w:r w:rsidRPr="003003FF">
        <w:t>.</w:t>
      </w:r>
    </w:p>
    <w:p w14:paraId="7DB3858A" w14:textId="77777777" w:rsidR="00E40A43" w:rsidRDefault="00E40A43" w:rsidP="00E579FD">
      <w:pPr>
        <w:pStyle w:val="5"/>
        <w:spacing w:line="276" w:lineRule="auto"/>
      </w:pPr>
      <w:r>
        <w:t>Просмотр списка записей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</w:p>
    <w:p w14:paraId="1F17DCAC" w14:textId="25189A19" w:rsidR="001B498D" w:rsidRDefault="001B498D" w:rsidP="00E579FD">
      <w:pPr>
        <w:pStyle w:val="phnormal"/>
        <w:spacing w:line="276" w:lineRule="auto"/>
      </w:pPr>
      <w:r>
        <w:t>Управление сведениями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</w:t>
      </w:r>
      <w:r w:rsidRPr="005063BE">
        <w:t>ерриториальн</w:t>
      </w:r>
      <w:r>
        <w:t>ой</w:t>
      </w:r>
      <w:r w:rsidRPr="005063BE">
        <w:t xml:space="preserve"> программ</w:t>
      </w:r>
      <w:r>
        <w:t>е</w:t>
      </w:r>
      <w:r w:rsidRPr="005063BE">
        <w:t xml:space="preserve"> государственных </w:t>
      </w:r>
      <w:r>
        <w:t xml:space="preserve">гарантий для организации производится в разделе </w:t>
      </w:r>
      <w:r w:rsidRPr="000B41B7">
        <w:t>«</w:t>
      </w:r>
      <w:r w:rsidR="0084469C">
        <w:t>П</w:t>
      </w:r>
      <w:r w:rsidR="008C3BC2" w:rsidRPr="00490B27">
        <w:t>ланов</w:t>
      </w:r>
      <w:r w:rsidR="0084469C">
        <w:t>ый</w:t>
      </w:r>
      <w:r w:rsidR="008C3BC2" w:rsidRPr="00490B27">
        <w:t xml:space="preserve"> объем по</w:t>
      </w:r>
      <w:r w:rsidR="008C3BC2">
        <w:t xml:space="preserve"> ТПГГ</w:t>
      </w:r>
      <w:r w:rsidRPr="000B41B7">
        <w:t>»</w:t>
      </w:r>
      <w:r w:rsidRPr="00A40790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84469C">
        <w:fldChar w:fldCharType="begin"/>
      </w:r>
      <w:r w:rsidR="0084469C">
        <w:instrText xml:space="preserve"> REF _Ref105512989 \h </w:instrText>
      </w:r>
      <w:r w:rsidR="0084469C">
        <w:fldChar w:fldCharType="separate"/>
      </w:r>
      <w:r w:rsidR="003814B9" w:rsidRPr="000B41B7">
        <w:t>Рисунок </w:t>
      </w:r>
      <w:r w:rsidR="003814B9">
        <w:rPr>
          <w:noProof/>
        </w:rPr>
        <w:t>85</w:t>
      </w:r>
      <w:r w:rsidR="0084469C">
        <w:fldChar w:fldCharType="end"/>
      </w:r>
      <w:r w:rsidRPr="000B41B7">
        <w:t>)</w:t>
      </w:r>
      <w:r>
        <w:t>.</w:t>
      </w:r>
    </w:p>
    <w:p w14:paraId="71797219" w14:textId="77777777" w:rsidR="001B498D" w:rsidRPr="000B41B7" w:rsidRDefault="001B498D" w:rsidP="00E579FD">
      <w:pPr>
        <w:pStyle w:val="afffff"/>
        <w:spacing w:line="276" w:lineRule="auto"/>
      </w:pPr>
      <w:r w:rsidRPr="00A40790">
        <w:drawing>
          <wp:inline distT="0" distB="0" distL="0" distR="0" wp14:anchorId="01A24E8D" wp14:editId="75898B8D">
            <wp:extent cx="5940000" cy="3951502"/>
            <wp:effectExtent l="19050" t="19050" r="22860" b="1143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515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1B0B16" w14:textId="41CA6458" w:rsidR="001B498D" w:rsidRDefault="001B498D" w:rsidP="00E00C82">
      <w:pPr>
        <w:pStyle w:val="afffff3"/>
      </w:pPr>
      <w:bookmarkStart w:id="307" w:name="_Ref105512989"/>
      <w:r w:rsidRPr="000B41B7"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85</w:t>
      </w:r>
      <w:r>
        <w:rPr>
          <w:noProof/>
        </w:rPr>
        <w:fldChar w:fldCharType="end"/>
      </w:r>
      <w:bookmarkEnd w:id="307"/>
      <w:r w:rsidRPr="000B41B7">
        <w:t xml:space="preserve"> – </w:t>
      </w:r>
      <w:r>
        <w:t>Раздел «</w:t>
      </w:r>
      <w:r w:rsidR="0084469C">
        <w:t>П</w:t>
      </w:r>
      <w:r w:rsidR="0084469C" w:rsidRPr="00490B27">
        <w:t>ланов</w:t>
      </w:r>
      <w:r w:rsidR="0084469C">
        <w:t>ый</w:t>
      </w:r>
      <w:r w:rsidR="0084469C" w:rsidRPr="00490B27">
        <w:t xml:space="preserve"> объем по</w:t>
      </w:r>
      <w:r w:rsidR="0084469C">
        <w:t xml:space="preserve"> ТПГГ</w:t>
      </w:r>
      <w:r>
        <w:t>»</w:t>
      </w:r>
    </w:p>
    <w:p w14:paraId="37853B4F" w14:textId="77777777" w:rsidR="001B498D" w:rsidRDefault="001B498D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0D412A42" w14:textId="19DF4431" w:rsidR="001B498D" w:rsidRDefault="001B498D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84469C">
        <w:t>записей о п</w:t>
      </w:r>
      <w:r w:rsidR="0084469C" w:rsidRPr="00490B27">
        <w:t>ланов</w:t>
      </w:r>
      <w:r w:rsidR="0084469C">
        <w:t>ом</w:t>
      </w:r>
      <w:r w:rsidR="0084469C" w:rsidRPr="00490B27">
        <w:t xml:space="preserve"> объем</w:t>
      </w:r>
      <w:r w:rsidR="0084469C">
        <w:t>е</w:t>
      </w:r>
      <w:r w:rsidR="0084469C" w:rsidRPr="00490B27">
        <w:t xml:space="preserve"> по</w:t>
      </w:r>
      <w:r w:rsidR="0084469C">
        <w:t xml:space="preserve"> ТПГГ</w:t>
      </w:r>
      <w:r>
        <w:t xml:space="preserve"> выбранной организации </w:t>
      </w:r>
      <w:r w:rsidR="0084469C">
        <w:t xml:space="preserve">по годам </w:t>
      </w:r>
      <w:r>
        <w:t>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7FED050" w14:textId="40596A72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84469C">
        <w:t>Год»</w:t>
      </w:r>
      <w:r w:rsidR="00E47BB7">
        <w:t>;</w:t>
      </w:r>
    </w:p>
    <w:p w14:paraId="258A5898" w14:textId="06CC91F1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84469C">
        <w:t>Общее количество посещений</w:t>
      </w:r>
      <w:r>
        <w:t>»</w:t>
      </w:r>
      <w:r w:rsidR="00E47BB7">
        <w:t>;</w:t>
      </w:r>
    </w:p>
    <w:p w14:paraId="4775764A" w14:textId="49BF4A17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113CFD">
        <w:t>Количество посещений по ОМС</w:t>
      </w:r>
      <w:r>
        <w:t>»</w:t>
      </w:r>
      <w:r w:rsidR="00E47BB7">
        <w:t>;</w:t>
      </w:r>
    </w:p>
    <w:p w14:paraId="0047E222" w14:textId="77777777" w:rsidR="001B498D" w:rsidRDefault="001B498D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A6A8124" wp14:editId="72E90F2D">
            <wp:extent cx="220999" cy="243861"/>
            <wp:effectExtent l="19050" t="19050" r="26670" b="2286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0BADF62" w14:textId="4AB55EDA" w:rsidR="001B498D" w:rsidRDefault="001B498D" w:rsidP="00E579FD">
      <w:pPr>
        <w:pStyle w:val="ultab2"/>
        <w:spacing w:line="276" w:lineRule="auto"/>
      </w:pPr>
      <w:r>
        <w:t>«Редактировать» (см. п.</w:t>
      </w:r>
      <w:r w:rsidR="00113CFD">
        <w:t xml:space="preserve"> </w:t>
      </w:r>
      <w:r w:rsidR="005E1907">
        <w:t>4.</w:t>
      </w:r>
      <w:r w:rsidR="00A56EFA">
        <w:t>3.1.13.3</w:t>
      </w:r>
      <w:r w:rsidR="0014380D">
        <w:t xml:space="preserve"> настоящего документа</w:t>
      </w:r>
      <w:r>
        <w:t>)</w:t>
      </w:r>
      <w:r w:rsidR="00E47BB7">
        <w:t>;</w:t>
      </w:r>
    </w:p>
    <w:p w14:paraId="7C1892CF" w14:textId="67300227" w:rsidR="001B498D" w:rsidRDefault="001B498D" w:rsidP="00E579FD">
      <w:pPr>
        <w:pStyle w:val="ultab2"/>
        <w:spacing w:line="276" w:lineRule="auto"/>
      </w:pPr>
      <w:r>
        <w:t>«Удалить» (см. п.</w:t>
      </w:r>
      <w:r w:rsidR="00113CFD">
        <w:t xml:space="preserve"> </w:t>
      </w:r>
      <w:r w:rsidR="00A56EFA">
        <w:t>4.3.1.13.4</w:t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47BB7">
        <w:t>;</w:t>
      </w:r>
    </w:p>
    <w:p w14:paraId="55C5001D" w14:textId="0D21A5B4" w:rsidR="001B498D" w:rsidRDefault="001B498D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</w:t>
      </w:r>
      <w:r w:rsidR="00113CFD">
        <w:t xml:space="preserve"> </w:t>
      </w:r>
      <w:r w:rsidR="00113CFD">
        <w:fldChar w:fldCharType="begin"/>
      </w:r>
      <w:r w:rsidR="00113CFD">
        <w:instrText xml:space="preserve"> REF _Ref105514715 \r \h </w:instrText>
      </w:r>
      <w:r w:rsidR="00113CFD">
        <w:fldChar w:fldCharType="separate"/>
      </w:r>
      <w:r w:rsidR="003814B9">
        <w:t>4.3.1.13.2</w:t>
      </w:r>
      <w:r w:rsidR="00113CF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8FE5E10" w14:textId="77777777" w:rsidR="00E40A43" w:rsidRDefault="00E40A43" w:rsidP="00E579FD">
      <w:pPr>
        <w:pStyle w:val="5"/>
        <w:spacing w:line="276" w:lineRule="auto"/>
      </w:pPr>
      <w:bookmarkStart w:id="308" w:name="_Ref105514715"/>
      <w:r>
        <w:t>Добавление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308"/>
    </w:p>
    <w:p w14:paraId="60EC2B4C" w14:textId="28FE56B0" w:rsidR="00113CFD" w:rsidRDefault="007240BB" w:rsidP="00E579FD">
      <w:pPr>
        <w:spacing w:line="276" w:lineRule="auto"/>
      </w:pPr>
      <w:bookmarkStart w:id="309" w:name="_Ref105514696"/>
      <w:r>
        <w:t>Для добавления записи</w:t>
      </w:r>
      <w:r w:rsidR="00113CFD" w:rsidRPr="000B41B7">
        <w:t xml:space="preserve"> </w:t>
      </w:r>
      <w:r w:rsidR="00113CFD">
        <w:t>о п</w:t>
      </w:r>
      <w:r w:rsidR="00113CFD" w:rsidRPr="00490B27">
        <w:t>ланов</w:t>
      </w:r>
      <w:r w:rsidR="00113CFD">
        <w:t>ом</w:t>
      </w:r>
      <w:r w:rsidR="00113CFD" w:rsidRPr="00490B27">
        <w:t xml:space="preserve"> объем</w:t>
      </w:r>
      <w:r w:rsidR="00113CFD">
        <w:t>е</w:t>
      </w:r>
      <w:r w:rsidR="00113CFD" w:rsidRPr="00490B27">
        <w:t xml:space="preserve"> по</w:t>
      </w:r>
      <w:r w:rsidR="00113CFD">
        <w:t xml:space="preserve"> ТПГГ:</w:t>
      </w:r>
    </w:p>
    <w:p w14:paraId="5F45EA29" w14:textId="07628D25" w:rsidR="00113CFD" w:rsidRDefault="00113CFD" w:rsidP="001E4B18">
      <w:pPr>
        <w:pStyle w:val="ol"/>
        <w:numPr>
          <w:ilvl w:val="0"/>
          <w:numId w:val="84"/>
        </w:numPr>
        <w:spacing w:line="276" w:lineRule="auto"/>
      </w:pPr>
      <w:r>
        <w:t>В разделе «П</w:t>
      </w:r>
      <w:r w:rsidRPr="00490B27">
        <w:t>ланов</w:t>
      </w:r>
      <w:r>
        <w:t>ый</w:t>
      </w:r>
      <w:r w:rsidRPr="00490B27">
        <w:t xml:space="preserve"> объем по</w:t>
      </w:r>
      <w:r>
        <w:t xml:space="preserve"> ТПГГ» нажмите кнопку «Добавить». Откроется форма «Новое </w:t>
      </w:r>
      <w:r w:rsidR="00037267">
        <w:t>ТПГГ</w:t>
      </w:r>
      <w:r>
        <w:t>» (</w:t>
      </w:r>
      <w:r w:rsidR="00037267">
        <w:fldChar w:fldCharType="begin"/>
      </w:r>
      <w:r w:rsidR="00037267">
        <w:instrText xml:space="preserve"> REF _Ref105517660 \h </w:instrText>
      </w:r>
      <w:r w:rsidR="00037267">
        <w:fldChar w:fldCharType="separate"/>
      </w:r>
      <w:r w:rsidR="003814B9">
        <w:t xml:space="preserve">Рисунок </w:t>
      </w:r>
      <w:r w:rsidR="003814B9">
        <w:rPr>
          <w:noProof/>
        </w:rPr>
        <w:t>86</w:t>
      </w:r>
      <w:r w:rsidR="00037267">
        <w:fldChar w:fldCharType="end"/>
      </w:r>
      <w:r>
        <w:t>).</w:t>
      </w:r>
    </w:p>
    <w:p w14:paraId="183501C9" w14:textId="77777777" w:rsidR="00113CFD" w:rsidRDefault="00113CFD" w:rsidP="00E579FD">
      <w:pPr>
        <w:pStyle w:val="afffff"/>
        <w:spacing w:line="276" w:lineRule="auto"/>
      </w:pPr>
      <w:r w:rsidRPr="00F31E99">
        <w:drawing>
          <wp:inline distT="0" distB="0" distL="0" distR="0" wp14:anchorId="72E37EAD" wp14:editId="29B4E22A">
            <wp:extent cx="5940000" cy="3258632"/>
            <wp:effectExtent l="19050" t="19050" r="22860" b="184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2586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23C28" w14:textId="1CF8A244" w:rsidR="00113CFD" w:rsidRDefault="00113CFD" w:rsidP="00E579FD">
      <w:pPr>
        <w:pStyle w:val="aff8"/>
      </w:pPr>
      <w:bookmarkStart w:id="310" w:name="_Ref105517660"/>
      <w:bookmarkStart w:id="311" w:name="_Ref10551765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86</w:t>
      </w:r>
      <w:r>
        <w:rPr>
          <w:noProof/>
        </w:rPr>
        <w:fldChar w:fldCharType="end"/>
      </w:r>
      <w:bookmarkEnd w:id="310"/>
      <w:r>
        <w:t xml:space="preserve"> – Новое </w:t>
      </w:r>
      <w:r w:rsidR="00037267">
        <w:t>ТПГГ</w:t>
      </w:r>
      <w:bookmarkEnd w:id="311"/>
    </w:p>
    <w:p w14:paraId="391AB6F4" w14:textId="77777777" w:rsidR="00113CFD" w:rsidRDefault="00113CFD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50E9821C" w14:textId="38D34223" w:rsidR="00113CFD" w:rsidRDefault="00113CFD" w:rsidP="00E579FD">
      <w:pPr>
        <w:pStyle w:val="ultab"/>
        <w:spacing w:line="276" w:lineRule="auto"/>
        <w:ind w:left="1701" w:hanging="425"/>
      </w:pPr>
      <w:r>
        <w:t>«</w:t>
      </w:r>
      <w:r w:rsidR="00037267">
        <w:t>Выбор года</w:t>
      </w:r>
      <w:r>
        <w:t>»</w:t>
      </w:r>
      <w:r w:rsidR="00E47BB7">
        <w:t>;</w:t>
      </w:r>
    </w:p>
    <w:p w14:paraId="2931535A" w14:textId="44FAF7EE" w:rsidR="00113CFD" w:rsidRDefault="00113CFD" w:rsidP="00E579FD">
      <w:pPr>
        <w:pStyle w:val="ultab"/>
        <w:spacing w:line="276" w:lineRule="auto"/>
        <w:ind w:left="1701" w:hanging="425"/>
      </w:pPr>
      <w:r>
        <w:t>«</w:t>
      </w:r>
      <w:r w:rsidR="00037267">
        <w:t>Данные по периоду</w:t>
      </w:r>
      <w:r>
        <w:t>».</w:t>
      </w:r>
    </w:p>
    <w:p w14:paraId="64575BBD" w14:textId="15128532" w:rsidR="00113CFD" w:rsidRDefault="00113CFD" w:rsidP="00E579FD">
      <w:pPr>
        <w:pStyle w:val="ultab"/>
        <w:numPr>
          <w:ilvl w:val="0"/>
          <w:numId w:val="0"/>
        </w:numPr>
        <w:spacing w:line="276" w:lineRule="auto"/>
        <w:ind w:left="1069"/>
      </w:pPr>
      <w:r w:rsidRPr="000B41B7">
        <w:t>Описание полей представлено в таблице (</w:t>
      </w:r>
      <w:r w:rsidR="003D46E2">
        <w:fldChar w:fldCharType="begin"/>
      </w:r>
      <w:r w:rsidR="003D46E2">
        <w:instrText xml:space="preserve"> REF _Ref105517705 \h </w:instrText>
      </w:r>
      <w:r w:rsidR="003D46E2">
        <w:fldChar w:fldCharType="separate"/>
      </w:r>
      <w:r w:rsidR="003814B9" w:rsidRPr="000B41B7">
        <w:t>Таблица </w:t>
      </w:r>
      <w:r w:rsidR="003814B9">
        <w:rPr>
          <w:noProof/>
        </w:rPr>
        <w:t>17</w:t>
      </w:r>
      <w:r w:rsidR="003D46E2">
        <w:fldChar w:fldCharType="end"/>
      </w:r>
      <w:r w:rsidRPr="000B41B7">
        <w:t>).</w:t>
      </w:r>
    </w:p>
    <w:p w14:paraId="06675CC5" w14:textId="77777777" w:rsidR="00113CFD" w:rsidRDefault="00113CFD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70B0DD0" wp14:editId="2E1DDDCC">
            <wp:extent cx="180000" cy="1800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465EB5C0" w14:textId="77777777" w:rsidR="00113CFD" w:rsidRDefault="00113CFD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3A6F6BD4" w14:textId="04A55E83" w:rsidR="00113CFD" w:rsidRPr="000B41B7" w:rsidRDefault="00113CFD" w:rsidP="00E579FD">
      <w:pPr>
        <w:pStyle w:val="afffff1"/>
        <w:spacing w:line="276" w:lineRule="auto"/>
      </w:pPr>
      <w:bookmarkStart w:id="312" w:name="_Ref105517705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17</w:t>
      </w:r>
      <w:r w:rsidRPr="000B41B7">
        <w:rPr>
          <w:noProof/>
        </w:rPr>
        <w:fldChar w:fldCharType="end"/>
      </w:r>
      <w:bookmarkEnd w:id="312"/>
      <w:r w:rsidRPr="000B41B7">
        <w:t xml:space="preserve"> – Описание полей формы ввода сведений о </w:t>
      </w:r>
      <w:r w:rsidR="003D46E2">
        <w:t>ТПГГ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113CFD" w:rsidRPr="00826635" w14:paraId="2AF478C4" w14:textId="77777777" w:rsidTr="007240BB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5F887F20" w14:textId="2B691FD0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7240BB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1281EA09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1CFC14F7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0DBD1C54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113CFD" w:rsidRPr="00826635" w14:paraId="4B839137" w14:textId="77777777" w:rsidTr="005F1F3E">
        <w:tc>
          <w:tcPr>
            <w:tcW w:w="353" w:type="pct"/>
            <w:shd w:val="clear" w:color="auto" w:fill="auto"/>
          </w:tcPr>
          <w:p w14:paraId="7FC9BE28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9910541" w14:textId="0D8F6BBA" w:rsidR="00113CFD" w:rsidRPr="00826635" w:rsidRDefault="00786E44" w:rsidP="00E579FD">
            <w:pPr>
              <w:pStyle w:val="affffd"/>
              <w:spacing w:line="276" w:lineRule="auto"/>
            </w:pPr>
            <w:r>
              <w:t>Выбор года</w:t>
            </w:r>
          </w:p>
        </w:tc>
      </w:tr>
      <w:tr w:rsidR="00113CFD" w:rsidRPr="00826635" w14:paraId="197FDCDF" w14:textId="77777777" w:rsidTr="005F1F3E">
        <w:tc>
          <w:tcPr>
            <w:tcW w:w="353" w:type="pct"/>
            <w:shd w:val="clear" w:color="auto" w:fill="auto"/>
          </w:tcPr>
          <w:p w14:paraId="1166B58A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1.</w:t>
            </w:r>
            <w:r w:rsidRPr="00826635">
              <w:t>1</w:t>
            </w:r>
          </w:p>
        </w:tc>
        <w:tc>
          <w:tcPr>
            <w:tcW w:w="1333" w:type="pct"/>
            <w:shd w:val="clear" w:color="auto" w:fill="auto"/>
          </w:tcPr>
          <w:p w14:paraId="2C4F1858" w14:textId="21495F9B" w:rsidR="00113CFD" w:rsidRPr="00826635" w:rsidRDefault="00786E44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407" w:type="pct"/>
            <w:shd w:val="clear" w:color="auto" w:fill="auto"/>
          </w:tcPr>
          <w:p w14:paraId="7165BE0F" w14:textId="7B1DA478" w:rsidR="00113CFD" w:rsidRPr="00826635" w:rsidRDefault="00224CC3" w:rsidP="00E579FD">
            <w:pPr>
              <w:pStyle w:val="affffd"/>
              <w:spacing w:line="276" w:lineRule="auto"/>
            </w:pPr>
            <w:r>
              <w:t>Перио</w:t>
            </w:r>
            <w:r w:rsidR="00FA2BF4">
              <w:t>д ТПГГ</w:t>
            </w:r>
          </w:p>
        </w:tc>
        <w:tc>
          <w:tcPr>
            <w:tcW w:w="1907" w:type="pct"/>
            <w:shd w:val="clear" w:color="auto" w:fill="auto"/>
          </w:tcPr>
          <w:p w14:paraId="13325484" w14:textId="77777777" w:rsidR="00FA2BF4" w:rsidRDefault="00FA2BF4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67393A56" w14:textId="6BEE2952" w:rsidR="00113CFD" w:rsidRPr="00826635" w:rsidRDefault="00FA2BF4" w:rsidP="00E579FD">
            <w:pPr>
              <w:pStyle w:val="affffd"/>
              <w:spacing w:line="276" w:lineRule="auto"/>
            </w:pPr>
            <w:r>
              <w:t>Года не должен ранее 2019</w:t>
            </w:r>
            <w:r w:rsidR="007240BB">
              <w:t xml:space="preserve"> г.</w:t>
            </w:r>
          </w:p>
        </w:tc>
      </w:tr>
      <w:tr w:rsidR="00113CFD" w:rsidRPr="00826635" w14:paraId="5D3A17B0" w14:textId="77777777" w:rsidTr="005F1F3E">
        <w:tc>
          <w:tcPr>
            <w:tcW w:w="353" w:type="pct"/>
            <w:shd w:val="clear" w:color="auto" w:fill="auto"/>
          </w:tcPr>
          <w:p w14:paraId="4EDC4A22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414CE45" w14:textId="1780D2E4" w:rsidR="00113CFD" w:rsidRPr="00826635" w:rsidRDefault="00FA2BF4" w:rsidP="00E579FD">
            <w:pPr>
              <w:pStyle w:val="affffd"/>
              <w:spacing w:line="276" w:lineRule="auto"/>
            </w:pPr>
            <w:r>
              <w:t>Данные по периоду</w:t>
            </w:r>
          </w:p>
        </w:tc>
      </w:tr>
      <w:tr w:rsidR="00FA2BF4" w:rsidRPr="000B41B7" w14:paraId="42F21C33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18ABA710" w14:textId="77777777" w:rsidR="00FA2BF4" w:rsidRPr="000B41B7" w:rsidRDefault="00FA2BF4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33" w:type="pct"/>
            <w:shd w:val="clear" w:color="auto" w:fill="auto"/>
          </w:tcPr>
          <w:p w14:paraId="0C34C86A" w14:textId="3DB67BB7" w:rsidR="00FA2BF4" w:rsidRPr="000B41B7" w:rsidRDefault="00FA2BF4" w:rsidP="00E579FD">
            <w:pPr>
              <w:pStyle w:val="affffd"/>
              <w:spacing w:line="276" w:lineRule="auto"/>
            </w:pPr>
            <w:r>
              <w:t>Общее количество посещений</w:t>
            </w:r>
          </w:p>
        </w:tc>
        <w:tc>
          <w:tcPr>
            <w:tcW w:w="1407" w:type="pct"/>
            <w:shd w:val="clear" w:color="auto" w:fill="auto"/>
          </w:tcPr>
          <w:p w14:paraId="5FF93571" w14:textId="634506BE" w:rsidR="00FA2BF4" w:rsidRPr="000B41B7" w:rsidRDefault="00A367AF" w:rsidP="00E579FD">
            <w:pPr>
              <w:pStyle w:val="affffd"/>
              <w:spacing w:line="276" w:lineRule="auto"/>
            </w:pPr>
            <w:r>
              <w:t xml:space="preserve">Общее количество </w:t>
            </w:r>
            <w:r w:rsidR="00864D2D">
              <w:t>посещений за период</w:t>
            </w:r>
          </w:p>
        </w:tc>
        <w:tc>
          <w:tcPr>
            <w:tcW w:w="1907" w:type="pct"/>
            <w:shd w:val="clear" w:color="auto" w:fill="auto"/>
          </w:tcPr>
          <w:p w14:paraId="1543844F" w14:textId="77777777" w:rsidR="00FA2BF4" w:rsidRDefault="00FA2BF4" w:rsidP="00E579FD">
            <w:pPr>
              <w:pStyle w:val="affffd"/>
              <w:spacing w:line="276" w:lineRule="auto"/>
            </w:pPr>
            <w:r w:rsidRPr="00826635">
              <w:t xml:space="preserve">Числовое поле с ограничением </w:t>
            </w:r>
            <w:r>
              <w:t>до</w:t>
            </w:r>
            <w:r w:rsidRPr="00826635">
              <w:t xml:space="preserve"> 10 символов</w:t>
            </w:r>
            <w:r>
              <w:t xml:space="preserve">. </w:t>
            </w:r>
          </w:p>
          <w:p w14:paraId="76840CF5" w14:textId="538E670E" w:rsidR="00FA2BF4" w:rsidRPr="000B41B7" w:rsidRDefault="00FA2BF4" w:rsidP="00E579FD">
            <w:pPr>
              <w:pStyle w:val="affffd"/>
              <w:spacing w:line="276" w:lineRule="auto"/>
            </w:pPr>
            <w:r>
              <w:t>Значение не должно быть меньше значения «Количество посещений по ОМС»</w:t>
            </w:r>
          </w:p>
        </w:tc>
      </w:tr>
      <w:tr w:rsidR="00FA2BF4" w:rsidRPr="000B41B7" w14:paraId="1728DD37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5D309A7B" w14:textId="77777777" w:rsidR="00FA2BF4" w:rsidRPr="000B41B7" w:rsidRDefault="00FA2BF4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333" w:type="pct"/>
            <w:shd w:val="clear" w:color="auto" w:fill="auto"/>
          </w:tcPr>
          <w:p w14:paraId="2CA3453D" w14:textId="029B4E7C" w:rsidR="00FA2BF4" w:rsidRPr="000B41B7" w:rsidRDefault="00FA2BF4" w:rsidP="00E579FD">
            <w:pPr>
              <w:pStyle w:val="affffd"/>
              <w:spacing w:line="276" w:lineRule="auto"/>
            </w:pPr>
            <w:r>
              <w:t>Количество посещений по ОМС</w:t>
            </w:r>
          </w:p>
        </w:tc>
        <w:tc>
          <w:tcPr>
            <w:tcW w:w="1407" w:type="pct"/>
            <w:shd w:val="clear" w:color="auto" w:fill="auto"/>
          </w:tcPr>
          <w:p w14:paraId="0EA405DC" w14:textId="3A3B747E" w:rsidR="00FA2BF4" w:rsidRPr="000B41B7" w:rsidRDefault="00864D2D" w:rsidP="00E579FD">
            <w:pPr>
              <w:pStyle w:val="affffd"/>
              <w:spacing w:line="276" w:lineRule="auto"/>
            </w:pPr>
            <w:r>
              <w:t>Количество посещений по ОМС за период</w:t>
            </w:r>
          </w:p>
        </w:tc>
        <w:tc>
          <w:tcPr>
            <w:tcW w:w="1907" w:type="pct"/>
            <w:shd w:val="clear" w:color="auto" w:fill="auto"/>
          </w:tcPr>
          <w:p w14:paraId="6B3D499A" w14:textId="77777777" w:rsidR="00864D2D" w:rsidRDefault="00864D2D" w:rsidP="00E579FD">
            <w:pPr>
              <w:pStyle w:val="affffd"/>
              <w:spacing w:line="276" w:lineRule="auto"/>
            </w:pPr>
            <w:r w:rsidRPr="00826635">
              <w:t xml:space="preserve">Числовое поле с ограничением </w:t>
            </w:r>
            <w:r>
              <w:t>до</w:t>
            </w:r>
            <w:r w:rsidRPr="00826635">
              <w:t xml:space="preserve"> 10 символов</w:t>
            </w:r>
            <w:r>
              <w:t xml:space="preserve">. </w:t>
            </w:r>
          </w:p>
          <w:p w14:paraId="45819473" w14:textId="52839CC4" w:rsidR="00FA2BF4" w:rsidRPr="000B41B7" w:rsidRDefault="00864D2D" w:rsidP="00E579FD">
            <w:pPr>
              <w:pStyle w:val="affffd"/>
              <w:spacing w:line="276" w:lineRule="auto"/>
            </w:pPr>
            <w:r>
              <w:t>Значение не должно быть больше значения «Общее количество посещений»</w:t>
            </w:r>
          </w:p>
        </w:tc>
      </w:tr>
    </w:tbl>
    <w:p w14:paraId="140FDC56" w14:textId="77777777" w:rsidR="00E40A43" w:rsidRDefault="00E40A43" w:rsidP="00E579FD">
      <w:pPr>
        <w:pStyle w:val="5"/>
        <w:spacing w:line="276" w:lineRule="auto"/>
      </w:pPr>
      <w:r>
        <w:t>Редактирование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309"/>
    </w:p>
    <w:p w14:paraId="17C07828" w14:textId="37E9B9E3" w:rsidR="00864D2D" w:rsidRDefault="007240BB" w:rsidP="00E579FD">
      <w:pPr>
        <w:spacing w:line="276" w:lineRule="auto"/>
      </w:pPr>
      <w:bookmarkStart w:id="313" w:name="_Ref105514706"/>
      <w:r>
        <w:t>Для редактирования записи</w:t>
      </w:r>
      <w:r w:rsidR="00864D2D">
        <w:t xml:space="preserve"> о п</w:t>
      </w:r>
      <w:r w:rsidR="00864D2D" w:rsidRPr="00490B27">
        <w:t>ланов</w:t>
      </w:r>
      <w:r w:rsidR="00864D2D">
        <w:t>ом</w:t>
      </w:r>
      <w:r w:rsidR="00864D2D" w:rsidRPr="00490B27">
        <w:t xml:space="preserve"> объем</w:t>
      </w:r>
      <w:r w:rsidR="00864D2D">
        <w:t>е</w:t>
      </w:r>
      <w:r w:rsidR="00864D2D" w:rsidRPr="00490B27">
        <w:t xml:space="preserve"> по</w:t>
      </w:r>
      <w:r w:rsidR="00864D2D">
        <w:t xml:space="preserve"> ТПГГ:</w:t>
      </w:r>
    </w:p>
    <w:p w14:paraId="000248FF" w14:textId="77777777" w:rsidR="00864D2D" w:rsidRDefault="00864D2D" w:rsidP="001E4B18">
      <w:pPr>
        <w:pStyle w:val="ol"/>
        <w:keepNext/>
        <w:numPr>
          <w:ilvl w:val="0"/>
          <w:numId w:val="85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56D0712" wp14:editId="22B5240B">
            <wp:extent cx="220999" cy="243861"/>
            <wp:effectExtent l="19050" t="19050" r="26670" b="2286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71A0F257" w14:textId="4B061C73" w:rsidR="00864D2D" w:rsidRDefault="00864D2D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="00995AEC">
        <w:rPr>
          <w:bCs/>
        </w:rPr>
        <w:t xml:space="preserve"> </w:t>
      </w:r>
      <w:r w:rsidR="00303627">
        <w:t>ТПГГ</w:t>
      </w:r>
      <w:r>
        <w:t>».</w:t>
      </w:r>
    </w:p>
    <w:p w14:paraId="467DDBFB" w14:textId="66C921AD" w:rsidR="00864D2D" w:rsidRDefault="00864D2D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1728BF">
        <w:br/>
      </w:r>
      <w:r>
        <w:t>(с использованием УКЭП или без УКЭП).</w:t>
      </w:r>
    </w:p>
    <w:p w14:paraId="5D12C1ED" w14:textId="77777777" w:rsidR="00E40A43" w:rsidRDefault="00E40A43" w:rsidP="00E579FD">
      <w:pPr>
        <w:pStyle w:val="5"/>
        <w:spacing w:line="276" w:lineRule="auto"/>
      </w:pPr>
      <w:r>
        <w:t>Удаление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313"/>
    </w:p>
    <w:p w14:paraId="41E7A3DC" w14:textId="6A73B5A2" w:rsidR="00094A02" w:rsidRDefault="007240BB" w:rsidP="00E579FD">
      <w:pPr>
        <w:keepNext/>
        <w:spacing w:line="276" w:lineRule="auto"/>
      </w:pPr>
      <w:r>
        <w:t>Для удаления записи</w:t>
      </w:r>
      <w:r w:rsidR="00094A02">
        <w:t xml:space="preserve"> о п</w:t>
      </w:r>
      <w:r w:rsidR="00094A02" w:rsidRPr="00490B27">
        <w:t>ланов</w:t>
      </w:r>
      <w:r w:rsidR="00094A02">
        <w:t>ом</w:t>
      </w:r>
      <w:r w:rsidR="00094A02" w:rsidRPr="00490B27">
        <w:t xml:space="preserve"> объем</w:t>
      </w:r>
      <w:r w:rsidR="00094A02">
        <w:t>е</w:t>
      </w:r>
      <w:r w:rsidR="00094A02" w:rsidRPr="00490B27">
        <w:t xml:space="preserve"> по</w:t>
      </w:r>
      <w:r w:rsidR="00094A02">
        <w:t xml:space="preserve"> ТПГГ:</w:t>
      </w:r>
    </w:p>
    <w:p w14:paraId="26CE953B" w14:textId="77777777" w:rsidR="00094A02" w:rsidRDefault="00094A02" w:rsidP="001E4B18">
      <w:pPr>
        <w:pStyle w:val="ol"/>
        <w:keepNext/>
        <w:numPr>
          <w:ilvl w:val="0"/>
          <w:numId w:val="86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E3CAA09" wp14:editId="285418B4">
            <wp:extent cx="220999" cy="243861"/>
            <wp:effectExtent l="19050" t="19050" r="26670" b="2286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4D1D0B05" w14:textId="77777777" w:rsidR="00094A02" w:rsidRDefault="00094A02" w:rsidP="001E4B18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152BB656" w14:textId="6E7C3798" w:rsidR="00E40A43" w:rsidRDefault="00E40A43" w:rsidP="003D74C4">
      <w:pPr>
        <w:pStyle w:val="40"/>
      </w:pPr>
      <w:r>
        <w:t>Ввод сведений о службах санавиации</w:t>
      </w:r>
    </w:p>
    <w:p w14:paraId="65A5E1F6" w14:textId="61684647" w:rsidR="00C33645" w:rsidRPr="003003FF" w:rsidRDefault="00C33645" w:rsidP="00C33645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службы санавиации</w:t>
      </w:r>
      <w:r w:rsidRPr="003003FF">
        <w:t>.</w:t>
      </w:r>
    </w:p>
    <w:p w14:paraId="1239C22D" w14:textId="709D53B4" w:rsidR="008401AD" w:rsidRPr="00E228EE" w:rsidRDefault="008401AD" w:rsidP="00E579FD">
      <w:pPr>
        <w:pStyle w:val="phnormal"/>
        <w:spacing w:line="276" w:lineRule="auto"/>
        <w:ind w:firstLine="709"/>
        <w:rPr>
          <w:b/>
        </w:rPr>
      </w:pPr>
      <w:r w:rsidRPr="00E228EE">
        <w:rPr>
          <w:b/>
        </w:rPr>
        <w:t>Примечани</w:t>
      </w:r>
      <w:r w:rsidR="0089530B">
        <w:rPr>
          <w:b/>
        </w:rPr>
        <w:t>е</w:t>
      </w:r>
      <w:r w:rsidRPr="00E228EE">
        <w:rPr>
          <w:b/>
        </w:rPr>
        <w:t>:</w:t>
      </w:r>
    </w:p>
    <w:p w14:paraId="051D14C3" w14:textId="1C7DC948" w:rsidR="008401AD" w:rsidRDefault="008401AD" w:rsidP="00E579FD">
      <w:pPr>
        <w:spacing w:line="276" w:lineRule="auto"/>
      </w:pPr>
      <w:r>
        <w:t>Для создания записи о службе санавиации медицинской организац</w:t>
      </w:r>
      <w:r w:rsidR="0040731E">
        <w:t>ии</w:t>
      </w:r>
      <w:r>
        <w:t xml:space="preserve"> </w:t>
      </w:r>
      <w:r w:rsidRPr="000B41B7">
        <w:t xml:space="preserve">требуется </w:t>
      </w:r>
      <w:r>
        <w:t>предварительно</w:t>
      </w:r>
      <w:r w:rsidRPr="000B41B7">
        <w:t xml:space="preserve"> добавить </w:t>
      </w: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114A6D">
        <w:t>Структурные подразделения</w:t>
      </w:r>
      <w:r w:rsidRPr="000B41B7">
        <w:t>»</w:t>
      </w:r>
      <w:r>
        <w:t xml:space="preserve"> (см. п. 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FB81962" w14:textId="77777777" w:rsidR="00E40A43" w:rsidRDefault="00E40A43" w:rsidP="00E579FD">
      <w:pPr>
        <w:pStyle w:val="5"/>
        <w:spacing w:line="276" w:lineRule="auto"/>
      </w:pPr>
      <w:r>
        <w:t>Просмотр списка записей о службах санавиации</w:t>
      </w:r>
    </w:p>
    <w:p w14:paraId="377B9797" w14:textId="38A5F5EB" w:rsidR="0040731E" w:rsidRPr="00EC473A" w:rsidRDefault="0040731E" w:rsidP="00E579FD">
      <w:pPr>
        <w:spacing w:line="276" w:lineRule="auto"/>
      </w:pPr>
      <w:r>
        <w:t>Управление сведениями о службах санавиации производится в разделе «Службы санавиации» карточки медицинской организации</w:t>
      </w:r>
      <w:r w:rsidRPr="0086192A">
        <w:t xml:space="preserve"> </w:t>
      </w:r>
      <w:r w:rsidRPr="000B41B7">
        <w:t>(</w:t>
      </w:r>
      <w:r>
        <w:fldChar w:fldCharType="begin"/>
      </w:r>
      <w:r>
        <w:instrText xml:space="preserve"> REF _Ref105607469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87</w:t>
      </w:r>
      <w:r>
        <w:fldChar w:fldCharType="end"/>
      </w:r>
      <w:r w:rsidRPr="000B41B7">
        <w:t>)</w:t>
      </w:r>
      <w:r>
        <w:t xml:space="preserve">. </w:t>
      </w:r>
    </w:p>
    <w:p w14:paraId="1B735E64" w14:textId="74F20846" w:rsidR="0040731E" w:rsidRPr="000B41B7" w:rsidRDefault="0040731E" w:rsidP="00E579FD">
      <w:pPr>
        <w:pStyle w:val="afffff"/>
        <w:spacing w:line="276" w:lineRule="auto"/>
      </w:pPr>
      <w:r w:rsidRPr="003B4AF4">
        <w:drawing>
          <wp:inline distT="0" distB="0" distL="0" distR="0" wp14:anchorId="44A3FE77" wp14:editId="35C495C2">
            <wp:extent cx="5940000" cy="3960000"/>
            <wp:effectExtent l="19050" t="19050" r="22860" b="215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F8D056" w14:textId="118503BC" w:rsidR="0040731E" w:rsidRDefault="0040731E" w:rsidP="00E00C82">
      <w:pPr>
        <w:pStyle w:val="afffff3"/>
      </w:pPr>
      <w:bookmarkStart w:id="314" w:name="_Ref105607469"/>
      <w:r w:rsidRPr="000B41B7">
        <w:t>Рисунок</w:t>
      </w:r>
      <w:r>
        <w:rPr>
          <w:lang w:val="en-US"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87</w:t>
      </w:r>
      <w:r>
        <w:rPr>
          <w:noProof/>
        </w:rPr>
        <w:fldChar w:fldCharType="end"/>
      </w:r>
      <w:bookmarkEnd w:id="314"/>
      <w:r w:rsidRPr="000B41B7">
        <w:t xml:space="preserve"> – </w:t>
      </w:r>
      <w:r>
        <w:t>Раздел «Службы санавиации»</w:t>
      </w:r>
    </w:p>
    <w:p w14:paraId="6B5D3AF2" w14:textId="77777777" w:rsidR="0040731E" w:rsidRDefault="0040731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72AB4F98" w14:textId="075E96C3" w:rsidR="0040731E" w:rsidRDefault="0040731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служб санавиации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311979D3" w14:textId="7E78ABCA" w:rsidR="0040731E" w:rsidRDefault="0040731E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службы санавиации (см. п. </w:t>
      </w:r>
      <w:r w:rsidR="0014380D">
        <w:fldChar w:fldCharType="begin"/>
      </w:r>
      <w:r w:rsidR="0014380D">
        <w:instrText xml:space="preserve"> REF _Ref105608119 \r \h </w:instrText>
      </w:r>
      <w:r w:rsidR="0014380D">
        <w:fldChar w:fldCharType="separate"/>
      </w:r>
      <w:r w:rsidR="003814B9">
        <w:t>4.3.1.14.3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F0436F">
        <w:t>;</w:t>
      </w:r>
    </w:p>
    <w:p w14:paraId="39635404" w14:textId="604A06E4" w:rsidR="0040731E" w:rsidRDefault="0040731E" w:rsidP="00E579FD">
      <w:pPr>
        <w:pStyle w:val="ultab"/>
        <w:spacing w:line="276" w:lineRule="auto"/>
        <w:ind w:left="1701" w:hanging="425"/>
      </w:pPr>
      <w:r>
        <w:t>«</w:t>
      </w:r>
      <w:r w:rsidR="0014380D">
        <w:t>Структурное подразделение</w:t>
      </w:r>
      <w:r>
        <w:t>»</w:t>
      </w:r>
      <w:r w:rsidR="00F0436F">
        <w:t>;</w:t>
      </w:r>
    </w:p>
    <w:p w14:paraId="4D934985" w14:textId="310C1409" w:rsidR="0014380D" w:rsidRDefault="0014380D" w:rsidP="00E579FD">
      <w:pPr>
        <w:pStyle w:val="ultab"/>
        <w:spacing w:line="276" w:lineRule="auto"/>
        <w:ind w:left="1701" w:hanging="425"/>
      </w:pPr>
      <w:r>
        <w:t>«Адрес»</w:t>
      </w:r>
      <w:r w:rsidR="00F0436F">
        <w:t>;</w:t>
      </w:r>
    </w:p>
    <w:p w14:paraId="329AF86B" w14:textId="77777777" w:rsidR="0040731E" w:rsidRDefault="0040731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7A1620A0" wp14:editId="3DEE9130">
            <wp:extent cx="220999" cy="243861"/>
            <wp:effectExtent l="19050" t="19050" r="26670" b="2286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E38E7F9" w14:textId="616A9D1B" w:rsidR="0040731E" w:rsidRDefault="0040731E" w:rsidP="00E579FD">
      <w:pPr>
        <w:pStyle w:val="ultab2"/>
        <w:spacing w:line="276" w:lineRule="auto"/>
      </w:pPr>
      <w:r>
        <w:t>«Редактировать»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_Ref105608166 \r \h </w:instrText>
      </w:r>
      <w:r w:rsidR="0014380D">
        <w:fldChar w:fldCharType="separate"/>
      </w:r>
      <w:r w:rsidR="003814B9">
        <w:t>4.3.1.14.4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F0436F">
        <w:t>;</w:t>
      </w:r>
    </w:p>
    <w:p w14:paraId="68284A1E" w14:textId="545FD996" w:rsidR="0040731E" w:rsidRDefault="0040731E" w:rsidP="00E579FD">
      <w:pPr>
        <w:pStyle w:val="ultab2"/>
        <w:spacing w:line="276" w:lineRule="auto"/>
      </w:pPr>
      <w:r>
        <w:t>«Удалить» (см. п.</w:t>
      </w:r>
      <w:r w:rsidR="0014380D">
        <w:t xml:space="preserve"> </w:t>
      </w:r>
      <w:r w:rsidR="00A56EFA">
        <w:t>4.3.1.14.</w:t>
      </w:r>
      <w:r w:rsidR="001C687B">
        <w:t>5</w:t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F0436F">
        <w:t>;</w:t>
      </w:r>
    </w:p>
    <w:p w14:paraId="6CB05B1B" w14:textId="086A7760" w:rsidR="0040731E" w:rsidRDefault="0040731E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_Ref105608188 \r \h </w:instrText>
      </w:r>
      <w:r w:rsidR="0014380D">
        <w:fldChar w:fldCharType="separate"/>
      </w:r>
      <w:r w:rsidR="003814B9">
        <w:t>4.3.1.14.2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5DF2B11" w14:textId="77777777" w:rsidR="00E40A43" w:rsidRDefault="00E40A43" w:rsidP="00E579FD">
      <w:pPr>
        <w:pStyle w:val="5"/>
        <w:spacing w:line="276" w:lineRule="auto"/>
      </w:pPr>
      <w:bookmarkStart w:id="315" w:name="_Ref105608188"/>
      <w:r>
        <w:t>Добавление записи о службе санавиации</w:t>
      </w:r>
      <w:bookmarkEnd w:id="315"/>
    </w:p>
    <w:p w14:paraId="02034981" w14:textId="449271D6" w:rsidR="0014380D" w:rsidRDefault="00270566" w:rsidP="00E579FD">
      <w:pPr>
        <w:keepNext/>
        <w:spacing w:line="276" w:lineRule="auto"/>
      </w:pPr>
      <w:r>
        <w:t xml:space="preserve">Для добавления записи </w:t>
      </w:r>
      <w:r w:rsidR="0014380D">
        <w:t>о</w:t>
      </w:r>
      <w:r w:rsidR="0014380D" w:rsidRPr="00E9540B">
        <w:t xml:space="preserve"> </w:t>
      </w:r>
      <w:r w:rsidR="00515B70">
        <w:t>службе санавиации</w:t>
      </w:r>
      <w:r w:rsidR="0014380D">
        <w:t>:</w:t>
      </w:r>
    </w:p>
    <w:p w14:paraId="53277F7A" w14:textId="3032F2B1" w:rsidR="0014380D" w:rsidRDefault="0014380D" w:rsidP="001E4B18">
      <w:pPr>
        <w:pStyle w:val="ol"/>
        <w:numPr>
          <w:ilvl w:val="0"/>
          <w:numId w:val="87"/>
        </w:numPr>
        <w:spacing w:line="276" w:lineRule="auto"/>
      </w:pPr>
      <w:r>
        <w:t>В разделе «</w:t>
      </w:r>
      <w:r w:rsidR="00515B70">
        <w:t>Службы санавиации</w:t>
      </w:r>
      <w:r>
        <w:t>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</w:t>
      </w:r>
      <w:r w:rsidR="00B6428A">
        <w:t>ая служба сан</w:t>
      </w:r>
      <w:r w:rsidR="001B637C">
        <w:t xml:space="preserve">итарной </w:t>
      </w:r>
      <w:r w:rsidR="00B6428A">
        <w:t>авиации</w:t>
      </w:r>
      <w:r>
        <w:t>» (</w:t>
      </w:r>
      <w:r w:rsidR="00B6428A">
        <w:fldChar w:fldCharType="begin"/>
      </w:r>
      <w:r w:rsidR="00B6428A">
        <w:instrText xml:space="preserve"> REF _Ref105609195 \h </w:instrText>
      </w:r>
      <w:r w:rsidR="00B6428A">
        <w:fldChar w:fldCharType="separate"/>
      </w:r>
      <w:r w:rsidR="003814B9">
        <w:t xml:space="preserve">Рисунок </w:t>
      </w:r>
      <w:r w:rsidR="003814B9">
        <w:rPr>
          <w:noProof/>
        </w:rPr>
        <w:t>88</w:t>
      </w:r>
      <w:r w:rsidR="00B6428A">
        <w:fldChar w:fldCharType="end"/>
      </w:r>
      <w:r>
        <w:t>).</w:t>
      </w:r>
    </w:p>
    <w:p w14:paraId="2D524C35" w14:textId="77777777" w:rsidR="0014380D" w:rsidRDefault="0014380D" w:rsidP="00E579FD">
      <w:pPr>
        <w:pStyle w:val="afffff"/>
        <w:spacing w:line="276" w:lineRule="auto"/>
      </w:pPr>
      <w:r w:rsidRPr="00F31E99">
        <w:drawing>
          <wp:inline distT="0" distB="0" distL="0" distR="0" wp14:anchorId="61A1423A" wp14:editId="1A360327">
            <wp:extent cx="5652000" cy="7460154"/>
            <wp:effectExtent l="19050" t="19050" r="25400" b="2667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74601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2526A" w14:textId="0D6EDF73" w:rsidR="0014380D" w:rsidRDefault="0014380D" w:rsidP="00E579FD">
      <w:pPr>
        <w:pStyle w:val="aff8"/>
      </w:pPr>
      <w:bookmarkStart w:id="316" w:name="_Ref10560919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88</w:t>
      </w:r>
      <w:r>
        <w:rPr>
          <w:noProof/>
        </w:rPr>
        <w:fldChar w:fldCharType="end"/>
      </w:r>
      <w:bookmarkEnd w:id="316"/>
      <w:r>
        <w:t xml:space="preserve"> – </w:t>
      </w:r>
      <w:r w:rsidR="00B6428A">
        <w:t>Новая служба сан</w:t>
      </w:r>
      <w:r w:rsidR="001B637C">
        <w:t xml:space="preserve">итарной </w:t>
      </w:r>
      <w:r w:rsidR="00B6428A">
        <w:t>авиации</w:t>
      </w:r>
    </w:p>
    <w:p w14:paraId="10607916" w14:textId="77777777" w:rsidR="0014380D" w:rsidRDefault="0014380D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60120CE5" w14:textId="0106A1D3" w:rsidR="0014380D" w:rsidRDefault="0014380D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F0436F">
        <w:t>;</w:t>
      </w:r>
    </w:p>
    <w:p w14:paraId="2F85871B" w14:textId="5F0486B2" w:rsidR="0014380D" w:rsidRDefault="0014380D" w:rsidP="00E579FD">
      <w:pPr>
        <w:pStyle w:val="ultab"/>
        <w:spacing w:line="276" w:lineRule="auto"/>
        <w:ind w:left="1701" w:hanging="425"/>
      </w:pPr>
      <w:r>
        <w:t>«Адрес</w:t>
      </w:r>
      <w:r w:rsidR="00B6428A">
        <w:t xml:space="preserve"> службы</w:t>
      </w:r>
      <w:r>
        <w:t>»</w:t>
      </w:r>
      <w:r w:rsidR="00F0436F">
        <w:t>;</w:t>
      </w:r>
    </w:p>
    <w:p w14:paraId="309CEF73" w14:textId="455BE22F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 w:rsidRPr="00B6428A">
        <w:t>Вертолетные площадки/аэродромы</w:t>
      </w:r>
      <w:r>
        <w:t>»</w:t>
      </w:r>
      <w:r w:rsidR="00F0436F">
        <w:t>;</w:t>
      </w:r>
    </w:p>
    <w:p w14:paraId="0F9AE40D" w14:textId="50F7C962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 w:rsidRPr="00B6428A">
        <w:t>Расположение вертолетных площадок/аэродромов</w:t>
      </w:r>
      <w:r>
        <w:t>»</w:t>
      </w:r>
      <w:r w:rsidR="00F0436F">
        <w:t>;</w:t>
      </w:r>
    </w:p>
    <w:p w14:paraId="442B6EF6" w14:textId="035AD73E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>
        <w:t>Реанимобили</w:t>
      </w:r>
      <w:r>
        <w:t>»</w:t>
      </w:r>
      <w:r w:rsidR="00F0436F">
        <w:t>;</w:t>
      </w:r>
    </w:p>
    <w:p w14:paraId="514C9B99" w14:textId="350351E5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>
        <w:t>Расположение реанимобилей</w:t>
      </w:r>
      <w:r>
        <w:t>».</w:t>
      </w:r>
    </w:p>
    <w:p w14:paraId="02FA1A52" w14:textId="65E3F9F5" w:rsidR="0014380D" w:rsidRDefault="0014380D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="00B6428A">
        <w:fldChar w:fldCharType="begin"/>
      </w:r>
      <w:r w:rsidR="00B6428A">
        <w:instrText xml:space="preserve"> REF _Ref105609417 \h </w:instrText>
      </w:r>
      <w:r w:rsidR="00B6428A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18</w:t>
      </w:r>
      <w:r w:rsidR="00B6428A">
        <w:fldChar w:fldCharType="end"/>
      </w:r>
      <w:r w:rsidRPr="000B41B7">
        <w:t>).</w:t>
      </w:r>
    </w:p>
    <w:p w14:paraId="4FD0782E" w14:textId="7A3B719D" w:rsidR="0014380D" w:rsidRDefault="0014380D" w:rsidP="001E4B18">
      <w:pPr>
        <w:pStyle w:val="ol"/>
        <w:spacing w:line="276" w:lineRule="auto"/>
      </w:pPr>
      <w:r>
        <w:t>В блоке «</w:t>
      </w:r>
      <w:r w:rsidR="00B6428A" w:rsidRPr="00B6428A">
        <w:t>Расположение вертолетных площадок/аэродромов</w:t>
      </w:r>
      <w:r>
        <w:t>» нажмите «Добавить». Откроется окно «</w:t>
      </w:r>
      <w:r w:rsidR="00B6428A" w:rsidRPr="00B6428A">
        <w:t>Новая вертолетная площадка/аэродром</w:t>
      </w:r>
      <w:r>
        <w:t>» (</w:t>
      </w:r>
      <w:r w:rsidR="00B6428A">
        <w:fldChar w:fldCharType="begin"/>
      </w:r>
      <w:r w:rsidR="00B6428A">
        <w:instrText xml:space="preserve"> REF _Ref105609623 \h </w:instrText>
      </w:r>
      <w:r w:rsidR="00B6428A">
        <w:fldChar w:fldCharType="separate"/>
      </w:r>
      <w:r w:rsidR="003814B9">
        <w:t xml:space="preserve">Рисунок </w:t>
      </w:r>
      <w:r w:rsidR="003814B9">
        <w:rPr>
          <w:noProof/>
        </w:rPr>
        <w:t>89</w:t>
      </w:r>
      <w:r w:rsidR="00B6428A">
        <w:fldChar w:fldCharType="end"/>
      </w:r>
      <w:r>
        <w:t>).</w:t>
      </w:r>
    </w:p>
    <w:p w14:paraId="0B9F65FE" w14:textId="77777777" w:rsidR="0014380D" w:rsidRDefault="0014380D" w:rsidP="00E579FD">
      <w:pPr>
        <w:pStyle w:val="afffff"/>
        <w:spacing w:line="276" w:lineRule="auto"/>
      </w:pPr>
      <w:r>
        <w:drawing>
          <wp:inline distT="0" distB="0" distL="0" distR="0" wp14:anchorId="1CDD7661" wp14:editId="153B5A2F">
            <wp:extent cx="3876372" cy="4826082"/>
            <wp:effectExtent l="19050" t="19050" r="10160" b="1270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006" cy="483309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186D41" w14:textId="3F4BE769" w:rsidR="0014380D" w:rsidRDefault="0014380D" w:rsidP="00E579FD">
      <w:pPr>
        <w:pStyle w:val="aff8"/>
      </w:pPr>
      <w:bookmarkStart w:id="317" w:name="_Ref10560962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89</w:t>
      </w:r>
      <w:r>
        <w:rPr>
          <w:noProof/>
        </w:rPr>
        <w:fldChar w:fldCharType="end"/>
      </w:r>
      <w:bookmarkEnd w:id="317"/>
      <w:r>
        <w:t xml:space="preserve"> – </w:t>
      </w:r>
      <w:r w:rsidR="00B6428A" w:rsidRPr="00B6428A">
        <w:t>Новая вертолетная площадка/аэродром</w:t>
      </w:r>
    </w:p>
    <w:p w14:paraId="2D24485B" w14:textId="77777777" w:rsidR="0014380D" w:rsidRDefault="0014380D" w:rsidP="001E4B18">
      <w:pPr>
        <w:pStyle w:val="ol"/>
        <w:spacing w:line="276" w:lineRule="auto"/>
      </w:pPr>
      <w:r>
        <w:t>В окне заполните все поля.</w:t>
      </w:r>
    </w:p>
    <w:p w14:paraId="5353EED0" w14:textId="220F033B" w:rsidR="0014380D" w:rsidRDefault="0014380D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="00B6428A">
        <w:t>служба сан</w:t>
      </w:r>
      <w:r w:rsidR="001B637C">
        <w:t xml:space="preserve">итарной </w:t>
      </w:r>
      <w:r w:rsidR="00B6428A">
        <w:t>авиации</w:t>
      </w:r>
      <w:r>
        <w:t>».</w:t>
      </w:r>
    </w:p>
    <w:p w14:paraId="20304F2C" w14:textId="700A7C85" w:rsidR="00A44241" w:rsidRDefault="00A44241" w:rsidP="001E4B18">
      <w:pPr>
        <w:pStyle w:val="ol"/>
        <w:spacing w:line="276" w:lineRule="auto"/>
      </w:pPr>
      <w:r>
        <w:t>В блоке «</w:t>
      </w:r>
      <w:r w:rsidRPr="00B6428A">
        <w:t xml:space="preserve">Расположение </w:t>
      </w:r>
      <w:r>
        <w:t>реанимобилей» нажмите «Добавить». Откроется окно «</w:t>
      </w:r>
      <w:r w:rsidRPr="00B6428A">
        <w:t>Нов</w:t>
      </w:r>
      <w:r w:rsidR="005F1F3E">
        <w:t>ый реанимобиль</w:t>
      </w:r>
      <w:r>
        <w:t>» (</w:t>
      </w:r>
      <w:r w:rsidR="00931187">
        <w:fldChar w:fldCharType="begin"/>
      </w:r>
      <w:r w:rsidR="00931187">
        <w:instrText xml:space="preserve"> REF _Ref105656419 \h </w:instrText>
      </w:r>
      <w:r w:rsidR="00931187">
        <w:fldChar w:fldCharType="separate"/>
      </w:r>
      <w:r w:rsidR="003814B9">
        <w:t xml:space="preserve">Рисунок </w:t>
      </w:r>
      <w:r w:rsidR="003814B9">
        <w:rPr>
          <w:noProof/>
        </w:rPr>
        <w:t>90</w:t>
      </w:r>
      <w:r w:rsidR="00931187">
        <w:fldChar w:fldCharType="end"/>
      </w:r>
      <w:r>
        <w:t>).</w:t>
      </w:r>
    </w:p>
    <w:p w14:paraId="785A1875" w14:textId="77777777" w:rsidR="00A44241" w:rsidRDefault="00A44241" w:rsidP="00E579FD">
      <w:pPr>
        <w:pStyle w:val="afffff"/>
        <w:spacing w:line="276" w:lineRule="auto"/>
      </w:pPr>
      <w:r>
        <w:drawing>
          <wp:inline distT="0" distB="0" distL="0" distR="0" wp14:anchorId="1B38DDF8" wp14:editId="2561B92F">
            <wp:extent cx="3602960" cy="4467669"/>
            <wp:effectExtent l="19050" t="19050" r="17145" b="952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195" cy="44716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6939AA" w14:textId="57B6214F" w:rsidR="00A44241" w:rsidRDefault="00A44241" w:rsidP="00E579FD">
      <w:pPr>
        <w:pStyle w:val="aff8"/>
      </w:pPr>
      <w:bookmarkStart w:id="318" w:name="_Ref105656419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90</w:t>
      </w:r>
      <w:r>
        <w:rPr>
          <w:noProof/>
        </w:rPr>
        <w:fldChar w:fldCharType="end"/>
      </w:r>
      <w:bookmarkEnd w:id="318"/>
      <w:r>
        <w:t xml:space="preserve"> – </w:t>
      </w:r>
      <w:r w:rsidR="005F1F3E" w:rsidRPr="00B6428A">
        <w:t>Нов</w:t>
      </w:r>
      <w:r w:rsidR="005F1F3E">
        <w:t>ый реанимобиль</w:t>
      </w:r>
    </w:p>
    <w:p w14:paraId="66D5FDA8" w14:textId="77777777" w:rsidR="00A44241" w:rsidRDefault="00A44241" w:rsidP="001E4B18">
      <w:pPr>
        <w:pStyle w:val="ol"/>
        <w:spacing w:line="276" w:lineRule="auto"/>
      </w:pPr>
      <w:r>
        <w:t>В окне заполните все поля.</w:t>
      </w:r>
    </w:p>
    <w:p w14:paraId="3A70FA23" w14:textId="5E25EA23" w:rsidR="00A44241" w:rsidRDefault="00A44241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</w:t>
      </w:r>
      <w:r w:rsidR="005F1F3E">
        <w:t>ая</w:t>
      </w:r>
      <w:r>
        <w:t xml:space="preserve"> служба сан</w:t>
      </w:r>
      <w:r w:rsidR="001B637C">
        <w:t xml:space="preserve">итарной </w:t>
      </w:r>
      <w:r>
        <w:t>авиации».</w:t>
      </w:r>
    </w:p>
    <w:p w14:paraId="55FD9254" w14:textId="77777777" w:rsidR="0014380D" w:rsidRDefault="0014380D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37EB4DFE" wp14:editId="591BED9A">
            <wp:extent cx="180000" cy="18000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7BE38883" w14:textId="77777777" w:rsidR="0014380D" w:rsidRDefault="0014380D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62F90E49" w14:textId="58DEBAC3" w:rsidR="0014380D" w:rsidRPr="000B41B7" w:rsidRDefault="0014380D" w:rsidP="00E579FD">
      <w:pPr>
        <w:pStyle w:val="afffff1"/>
        <w:spacing w:line="276" w:lineRule="auto"/>
      </w:pPr>
      <w:bookmarkStart w:id="319" w:name="_Ref105609417"/>
      <w:r w:rsidRPr="000B41B7">
        <w:t xml:space="preserve">Таблица </w:t>
      </w:r>
      <w:r>
        <w:rPr>
          <w:noProof/>
        </w:rPr>
        <w:fldChar w:fldCharType="begin"/>
      </w:r>
      <w:r>
        <w:rPr>
          <w:noProof/>
        </w:rPr>
        <w:instrText xml:space="preserve"> SEQ Таблица \* ARABIC </w:instrText>
      </w:r>
      <w:r>
        <w:rPr>
          <w:noProof/>
        </w:rPr>
        <w:fldChar w:fldCharType="separate"/>
      </w:r>
      <w:r w:rsidR="003814B9">
        <w:rPr>
          <w:noProof/>
        </w:rPr>
        <w:t>18</w:t>
      </w:r>
      <w:r>
        <w:rPr>
          <w:noProof/>
        </w:rPr>
        <w:fldChar w:fldCharType="end"/>
      </w:r>
      <w:bookmarkEnd w:id="319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 w:rsidR="005F1F3E">
        <w:t>службе санавиации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0"/>
        <w:gridCol w:w="2265"/>
        <w:gridCol w:w="2813"/>
        <w:gridCol w:w="3396"/>
      </w:tblGrid>
      <w:tr w:rsidR="0014380D" w:rsidRPr="000B41B7" w14:paraId="12AD9FB2" w14:textId="77777777" w:rsidTr="00270566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p w14:paraId="07A5FABD" w14:textId="09140DCF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№</w:t>
            </w:r>
            <w:r w:rsidR="00270566">
              <w:t xml:space="preserve"> </w:t>
            </w:r>
            <w:r w:rsidR="00270566">
              <w:br/>
              <w:t>п/п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0590CD93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505" w:type="pct"/>
            <w:shd w:val="clear" w:color="auto" w:fill="auto"/>
            <w:vAlign w:val="center"/>
          </w:tcPr>
          <w:p w14:paraId="1F2B3AA0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1817" w:type="pct"/>
            <w:shd w:val="clear" w:color="auto" w:fill="auto"/>
            <w:vAlign w:val="center"/>
          </w:tcPr>
          <w:p w14:paraId="5874C4C5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14380D" w:rsidRPr="000B41B7" w14:paraId="4A55BDE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9D4393F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DA4E79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14380D" w:rsidRPr="000B41B7" w14:paraId="7C7CDE5E" w14:textId="77777777" w:rsidTr="002972CC">
        <w:tc>
          <w:tcPr>
            <w:tcW w:w="466" w:type="pct"/>
            <w:shd w:val="clear" w:color="auto" w:fill="auto"/>
          </w:tcPr>
          <w:p w14:paraId="7D74A7A9" w14:textId="74D4D914" w:rsidR="0014380D" w:rsidRDefault="0014380D" w:rsidP="00E579FD">
            <w:pPr>
              <w:pStyle w:val="affffd"/>
              <w:spacing w:line="276" w:lineRule="auto"/>
            </w:pPr>
            <w:r>
              <w:t>1.</w:t>
            </w:r>
            <w:r w:rsidR="005F1F3E">
              <w:t>1</w:t>
            </w:r>
          </w:p>
        </w:tc>
        <w:tc>
          <w:tcPr>
            <w:tcW w:w="1212" w:type="pct"/>
            <w:shd w:val="clear" w:color="auto" w:fill="auto"/>
          </w:tcPr>
          <w:p w14:paraId="7F50F766" w14:textId="5F745553" w:rsidR="0014380D" w:rsidRDefault="005F1F3E" w:rsidP="00E579FD">
            <w:pPr>
              <w:pStyle w:val="affffd"/>
              <w:spacing w:line="276" w:lineRule="auto"/>
            </w:pPr>
            <w:r>
              <w:t xml:space="preserve">Наименование </w:t>
            </w:r>
          </w:p>
        </w:tc>
        <w:tc>
          <w:tcPr>
            <w:tcW w:w="1505" w:type="pct"/>
            <w:shd w:val="clear" w:color="auto" w:fill="auto"/>
          </w:tcPr>
          <w:p w14:paraId="603011BE" w14:textId="7331FAED" w:rsidR="0014380D" w:rsidRPr="00350762" w:rsidRDefault="005F1F3E" w:rsidP="00E579FD">
            <w:pPr>
              <w:pStyle w:val="affffd"/>
              <w:spacing w:line="276" w:lineRule="auto"/>
              <w:rPr>
                <w:highlight w:val="yellow"/>
              </w:rPr>
            </w:pPr>
            <w:r w:rsidRPr="001004EF">
              <w:t>Наименование службы санавиации</w:t>
            </w:r>
          </w:p>
        </w:tc>
        <w:tc>
          <w:tcPr>
            <w:tcW w:w="1817" w:type="pct"/>
            <w:shd w:val="clear" w:color="auto" w:fill="auto"/>
          </w:tcPr>
          <w:p w14:paraId="10252804" w14:textId="013A8839" w:rsidR="0014380D" w:rsidRPr="00350762" w:rsidRDefault="001004EF" w:rsidP="001004EF">
            <w:pPr>
              <w:pStyle w:val="a"/>
              <w:numPr>
                <w:ilvl w:val="0"/>
                <w:numId w:val="0"/>
              </w:numPr>
              <w:spacing w:line="276" w:lineRule="auto"/>
              <w:contextualSpacing/>
              <w:rPr>
                <w:highlight w:val="yellow"/>
              </w:rPr>
            </w:pPr>
            <w:r w:rsidRPr="000B41B7">
              <w:t>Текстовое поле</w:t>
            </w:r>
            <w:r>
              <w:t xml:space="preserve"> с ограничением </w:t>
            </w:r>
            <w:r w:rsidR="006520F8">
              <w:t>до</w:t>
            </w:r>
            <w:r>
              <w:t xml:space="preserve"> 200 символов</w:t>
            </w:r>
          </w:p>
        </w:tc>
      </w:tr>
      <w:tr w:rsidR="005F1F3E" w:rsidRPr="000B41B7" w14:paraId="1364CB8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5D6BAFD6" w14:textId="4E615C3C" w:rsidR="005F1F3E" w:rsidRPr="000B41B7" w:rsidRDefault="005F1F3E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2" w:type="pct"/>
            <w:shd w:val="clear" w:color="auto" w:fill="auto"/>
          </w:tcPr>
          <w:p w14:paraId="07458FF8" w14:textId="7B9680EC" w:rsidR="005F1F3E" w:rsidRPr="000B41B7" w:rsidRDefault="005F1F3E" w:rsidP="00E579FD">
            <w:pPr>
              <w:pStyle w:val="affffd"/>
              <w:spacing w:line="276" w:lineRule="auto"/>
            </w:pPr>
            <w:r>
              <w:t>Структурное п</w:t>
            </w:r>
            <w:r w:rsidRPr="000B41B7">
              <w:t>одразделение</w:t>
            </w:r>
          </w:p>
        </w:tc>
        <w:tc>
          <w:tcPr>
            <w:tcW w:w="1505" w:type="pct"/>
            <w:shd w:val="clear" w:color="auto" w:fill="auto"/>
          </w:tcPr>
          <w:p w14:paraId="12B0CDCD" w14:textId="37652B7F" w:rsidR="005F1F3E" w:rsidRPr="000B41B7" w:rsidRDefault="005F1F3E" w:rsidP="00E579FD">
            <w:pPr>
              <w:pStyle w:val="affffd"/>
              <w:spacing w:line="276" w:lineRule="auto"/>
            </w:pPr>
            <w:r w:rsidRPr="000B41B7">
              <w:t xml:space="preserve">Структурное подразделение, к которому </w:t>
            </w:r>
            <w:r>
              <w:t>относится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02C95915" w14:textId="77777777" w:rsidR="005F1F3E" w:rsidRDefault="005F1F3E" w:rsidP="00E579FD">
            <w:pPr>
              <w:pStyle w:val="affffd"/>
              <w:spacing w:line="276" w:lineRule="auto"/>
            </w:pPr>
            <w:r>
              <w:t>При нажатии на поле открывается окно «Выбор структурного подразделения».</w:t>
            </w:r>
          </w:p>
          <w:p w14:paraId="23D3E77F" w14:textId="016B1D8D" w:rsidR="005F1F3E" w:rsidRPr="000B41B7" w:rsidRDefault="005F1F3E" w:rsidP="00E579FD">
            <w:pPr>
              <w:pStyle w:val="affffd"/>
              <w:spacing w:line="276" w:lineRule="auto"/>
            </w:pPr>
            <w:r>
              <w:t>Выбор СП в иерархическом списке в окне</w:t>
            </w:r>
          </w:p>
        </w:tc>
      </w:tr>
      <w:tr w:rsidR="0014380D" w:rsidRPr="000B41B7" w14:paraId="3CBFB0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5E03D58" w14:textId="77777777" w:rsidR="0014380D" w:rsidRPr="000B41B7" w:rsidRDefault="0014380D" w:rsidP="00E579FD">
            <w:pPr>
              <w:pStyle w:val="affffd"/>
              <w:keepNext/>
              <w:spacing w:line="276" w:lineRule="auto"/>
            </w:pPr>
            <w:r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69E2A0B" w14:textId="15C71D39" w:rsidR="0014380D" w:rsidRDefault="0014380D" w:rsidP="00E579FD">
            <w:pPr>
              <w:pStyle w:val="affffd"/>
              <w:keepNext/>
              <w:spacing w:line="276" w:lineRule="auto"/>
            </w:pPr>
            <w:r>
              <w:t>Адрес</w:t>
            </w:r>
            <w:r w:rsidR="005F1F3E">
              <w:t xml:space="preserve"> службы</w:t>
            </w:r>
          </w:p>
        </w:tc>
      </w:tr>
      <w:tr w:rsidR="0014380D" w:rsidRPr="000B41B7" w14:paraId="339D5C6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0CFDF3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2" w:type="pct"/>
            <w:shd w:val="clear" w:color="auto" w:fill="auto"/>
          </w:tcPr>
          <w:p w14:paraId="61B249EB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0FCAA486" w14:textId="4B7B9D32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Субъект РФ, в котором находится </w:t>
            </w:r>
            <w:r w:rsidR="005F1F3E">
              <w:t>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6C166E96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6B9E0E0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6EE316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6AE95A4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15389821" w14:textId="20D430E6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Населенный пункт, в котором находится </w:t>
            </w:r>
            <w:r w:rsidR="005F1F3E">
              <w:t>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3730F11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20E5518A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98CA9AA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14559C21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33534866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1D0D438E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1603B96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875E264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7D7AE633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6EDE247E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5B2ADA4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622AB77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7ED147D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4D37D85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505" w:type="pct"/>
            <w:shd w:val="clear" w:color="auto" w:fill="auto"/>
          </w:tcPr>
          <w:p w14:paraId="7273BF7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817" w:type="pct"/>
            <w:shd w:val="clear" w:color="auto" w:fill="auto"/>
          </w:tcPr>
          <w:p w14:paraId="5D85696F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14380D" w:rsidRPr="000B41B7" w14:paraId="08C3E30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BCE3365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212" w:type="pct"/>
            <w:shd w:val="clear" w:color="auto" w:fill="auto"/>
          </w:tcPr>
          <w:p w14:paraId="50965C44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505" w:type="pct"/>
            <w:vMerge w:val="restart"/>
            <w:shd w:val="clear" w:color="auto" w:fill="auto"/>
          </w:tcPr>
          <w:p w14:paraId="335E8DD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1817" w:type="pct"/>
            <w:vMerge w:val="restart"/>
            <w:shd w:val="clear" w:color="auto" w:fill="auto"/>
          </w:tcPr>
          <w:p w14:paraId="4D747BF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14380D" w:rsidRPr="000B41B7" w14:paraId="6FCFDEE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5DE8936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3E6AA6F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505" w:type="pct"/>
            <w:vMerge/>
            <w:shd w:val="clear" w:color="auto" w:fill="auto"/>
          </w:tcPr>
          <w:p w14:paraId="1C930F98" w14:textId="77777777" w:rsidR="0014380D" w:rsidRPr="000B41B7" w:rsidRDefault="0014380D" w:rsidP="00E579FD">
            <w:pPr>
              <w:pStyle w:val="affffd"/>
              <w:spacing w:line="276" w:lineRule="auto"/>
            </w:pPr>
          </w:p>
        </w:tc>
        <w:tc>
          <w:tcPr>
            <w:tcW w:w="1817" w:type="pct"/>
            <w:vMerge/>
            <w:shd w:val="clear" w:color="auto" w:fill="auto"/>
          </w:tcPr>
          <w:p w14:paraId="50C9FBDB" w14:textId="77777777" w:rsidR="0014380D" w:rsidRPr="000B41B7" w:rsidRDefault="0014380D" w:rsidP="00E579FD">
            <w:pPr>
              <w:pStyle w:val="affffd"/>
              <w:spacing w:line="276" w:lineRule="auto"/>
            </w:pPr>
          </w:p>
        </w:tc>
      </w:tr>
      <w:tr w:rsidR="0014380D" w:rsidRPr="000B41B7" w14:paraId="77D6BB7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4A6C4F8" w14:textId="77777777" w:rsidR="0014380D" w:rsidRDefault="0014380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CDF268C" w14:textId="6B279E56" w:rsidR="0014380D" w:rsidRDefault="00CF5DEA" w:rsidP="00E579FD">
            <w:pPr>
              <w:pStyle w:val="affffd"/>
              <w:spacing w:line="276" w:lineRule="auto"/>
            </w:pPr>
            <w:r w:rsidRPr="00CF5DEA">
              <w:t>Вертолетные площадки/аэродромы</w:t>
            </w:r>
          </w:p>
        </w:tc>
      </w:tr>
      <w:tr w:rsidR="0014380D" w:rsidRPr="000B41B7" w14:paraId="44EB9B8B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3E3F3E5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5B105C4D" w14:textId="5CE145D2" w:rsidR="0014380D" w:rsidRPr="000B41B7" w:rsidRDefault="00CF5DEA" w:rsidP="00E579FD">
            <w:pPr>
              <w:pStyle w:val="affffd"/>
              <w:spacing w:line="276" w:lineRule="auto"/>
            </w:pPr>
            <w:r w:rsidRPr="00CF5DEA">
              <w:t>Наличие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505" w:type="pct"/>
            <w:shd w:val="clear" w:color="auto" w:fill="auto"/>
          </w:tcPr>
          <w:p w14:paraId="1DB1D416" w14:textId="12B3A7DA" w:rsidR="0014380D" w:rsidRPr="000B41B7" w:rsidRDefault="00CF5DEA" w:rsidP="00E579FD">
            <w:pPr>
              <w:pStyle w:val="affffd"/>
              <w:spacing w:line="276" w:lineRule="auto"/>
            </w:pPr>
            <w:r>
              <w:t>Признак н</w:t>
            </w:r>
            <w:r w:rsidRPr="00CF5DEA">
              <w:t>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817" w:type="pct"/>
            <w:shd w:val="clear" w:color="auto" w:fill="auto"/>
          </w:tcPr>
          <w:p w14:paraId="196EA639" w14:textId="2F44FAA1" w:rsidR="0014380D" w:rsidRPr="000B41B7" w:rsidRDefault="00CF5DEA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CF5DEA" w:rsidRPr="000B41B7" w14:paraId="0AF1BD5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DBAFE3D" w14:textId="5C0F3DAA" w:rsidR="00CF5DEA" w:rsidRDefault="00CF5DEA" w:rsidP="00E579FD">
            <w:pPr>
              <w:pStyle w:val="affffd"/>
              <w:spacing w:line="276" w:lineRule="auto"/>
            </w:pPr>
            <w:r>
              <w:t>3.1.1</w:t>
            </w:r>
          </w:p>
        </w:tc>
        <w:tc>
          <w:tcPr>
            <w:tcW w:w="1212" w:type="pct"/>
            <w:shd w:val="clear" w:color="auto" w:fill="auto"/>
          </w:tcPr>
          <w:p w14:paraId="29B81C5D" w14:textId="67DA6F99" w:rsidR="00CF5DEA" w:rsidRDefault="00CF5DEA" w:rsidP="00E579FD">
            <w:pPr>
              <w:pStyle w:val="affffd"/>
              <w:spacing w:line="276" w:lineRule="auto"/>
            </w:pPr>
            <w:r w:rsidRPr="00CF5DEA">
              <w:t>Возможность ночного старта (ночной посадки)</w:t>
            </w:r>
          </w:p>
        </w:tc>
        <w:tc>
          <w:tcPr>
            <w:tcW w:w="1505" w:type="pct"/>
            <w:shd w:val="clear" w:color="auto" w:fill="auto"/>
          </w:tcPr>
          <w:p w14:paraId="1724EA17" w14:textId="27C11978" w:rsidR="00CF5DEA" w:rsidRPr="00CF5DEA" w:rsidRDefault="00CF5DEA" w:rsidP="00E579FD">
            <w:pPr>
              <w:pStyle w:val="affffd"/>
              <w:spacing w:line="276" w:lineRule="auto"/>
            </w:pPr>
            <w:r>
              <w:t>Признак наличия возможности использования вертолетной площадки/аэродрома ночью</w:t>
            </w:r>
          </w:p>
        </w:tc>
        <w:tc>
          <w:tcPr>
            <w:tcW w:w="1817" w:type="pct"/>
            <w:shd w:val="clear" w:color="auto" w:fill="auto"/>
          </w:tcPr>
          <w:p w14:paraId="065665D8" w14:textId="77777777" w:rsidR="00CF5DEA" w:rsidRDefault="00CF5DEA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6277046D" w14:textId="024C15C3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CF5DEA">
              <w:t>Наличие вертолетной площадки на территории или на непосредственно прилегающей к МО территории</w:t>
            </w:r>
            <w:r>
              <w:t>»</w:t>
            </w:r>
          </w:p>
        </w:tc>
      </w:tr>
      <w:tr w:rsidR="00CF5DEA" w:rsidRPr="000B41B7" w14:paraId="07056DB9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6FA649C" w14:textId="3C2E34C9" w:rsidR="00CF5DEA" w:rsidRDefault="00CF5DEA" w:rsidP="00E579FD">
            <w:pPr>
              <w:pStyle w:val="affffd"/>
              <w:spacing w:line="276" w:lineRule="auto"/>
            </w:pPr>
            <w:r>
              <w:t>3.1.2</w:t>
            </w:r>
          </w:p>
        </w:tc>
        <w:tc>
          <w:tcPr>
            <w:tcW w:w="1212" w:type="pct"/>
            <w:shd w:val="clear" w:color="auto" w:fill="auto"/>
          </w:tcPr>
          <w:p w14:paraId="7EF2ADFA" w14:textId="0EE0B807" w:rsidR="00CF5DEA" w:rsidRDefault="00CF5DEA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3F095305" w14:textId="75E52883" w:rsidR="00CF5DEA" w:rsidRDefault="00CF5DEA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4F56BCFD" w14:textId="77777777" w:rsidR="00CF5DEA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41B63B15" w14:textId="4D9D2614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CF5DEA">
              <w:t>Наличие вертолетной площадки на территории или на непосредственно прилегающей к МО территории</w:t>
            </w:r>
            <w:r>
              <w:t>»</w:t>
            </w:r>
          </w:p>
        </w:tc>
      </w:tr>
      <w:tr w:rsidR="00CF5DEA" w:rsidRPr="000B41B7" w14:paraId="438301F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64F048E" w14:textId="61BCCC65" w:rsidR="00CF5DEA" w:rsidRPr="000B41B7" w:rsidRDefault="00CF5DEA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06EBE2F" w14:textId="3E1495F3" w:rsidR="00CF5DEA" w:rsidRPr="000B41B7" w:rsidRDefault="00CF5DEA" w:rsidP="00E579FD">
            <w:pPr>
              <w:pStyle w:val="affffd"/>
              <w:spacing w:line="276" w:lineRule="auto"/>
            </w:pPr>
            <w:r>
              <w:t>Количество вертолетов</w:t>
            </w:r>
          </w:p>
        </w:tc>
      </w:tr>
      <w:tr w:rsidR="00CF5DEA" w:rsidRPr="000B41B7" w14:paraId="3227DDD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3F03CDA" w14:textId="66C04700" w:rsidR="00CF5DEA" w:rsidRPr="000B41B7" w:rsidRDefault="00CF5DEA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2</w:t>
            </w:r>
            <w:r w:rsidRPr="005232F8">
              <w:t>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025B26EE" w14:textId="24F3B1D3" w:rsidR="00CF5DEA" w:rsidRPr="000B41B7" w:rsidRDefault="00CF5DEA" w:rsidP="00E579FD">
            <w:pPr>
              <w:pStyle w:val="affffd"/>
              <w:spacing w:line="276" w:lineRule="auto"/>
            </w:pPr>
            <w:r>
              <w:t>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7DF1209E" w14:textId="0FB30944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Количество вертолетов</w:t>
            </w:r>
            <w:r>
              <w:t xml:space="preserve"> в службе санавиации</w:t>
            </w:r>
            <w:r w:rsidRPr="00CF5DEA">
              <w:t>, 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267D5B64" w14:textId="45AF4864" w:rsidR="00CF5DEA" w:rsidRPr="000B41B7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CF5DEA" w:rsidRPr="000B41B7" w14:paraId="0FAB14FC" w14:textId="77777777" w:rsidTr="002972CC">
        <w:trPr>
          <w:cantSplit/>
          <w:trHeight w:val="2467"/>
        </w:trPr>
        <w:tc>
          <w:tcPr>
            <w:tcW w:w="466" w:type="pct"/>
            <w:shd w:val="clear" w:color="auto" w:fill="auto"/>
          </w:tcPr>
          <w:p w14:paraId="3E75C0F8" w14:textId="776B35A8" w:rsidR="00CF5DEA" w:rsidRPr="000B41B7" w:rsidRDefault="00CF5DEA" w:rsidP="00E579FD">
            <w:pPr>
              <w:pStyle w:val="affffd"/>
              <w:spacing w:line="276" w:lineRule="auto"/>
            </w:pPr>
            <w:r>
              <w:t>3.2.1.1</w:t>
            </w:r>
          </w:p>
        </w:tc>
        <w:tc>
          <w:tcPr>
            <w:tcW w:w="1212" w:type="pct"/>
            <w:shd w:val="clear" w:color="auto" w:fill="auto"/>
          </w:tcPr>
          <w:p w14:paraId="4678B15A" w14:textId="2A95C70F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Оснащение вертолетов</w:t>
            </w:r>
          </w:p>
        </w:tc>
        <w:tc>
          <w:tcPr>
            <w:tcW w:w="1505" w:type="pct"/>
            <w:shd w:val="clear" w:color="auto" w:fill="auto"/>
          </w:tcPr>
          <w:p w14:paraId="1F389992" w14:textId="326C9C53" w:rsidR="00CF5DEA" w:rsidRPr="000B41B7" w:rsidRDefault="00CF5DEA" w:rsidP="00E579FD">
            <w:pPr>
              <w:pStyle w:val="affffd"/>
              <w:spacing w:line="276" w:lineRule="auto"/>
            </w:pPr>
            <w:r>
              <w:t>Список реанимационного оборудования, установленного в вертолетах</w:t>
            </w:r>
          </w:p>
        </w:tc>
        <w:tc>
          <w:tcPr>
            <w:tcW w:w="1817" w:type="pct"/>
            <w:shd w:val="clear" w:color="auto" w:fill="auto"/>
          </w:tcPr>
          <w:p w14:paraId="0E19ADC7" w14:textId="77777777" w:rsidR="00CF5DEA" w:rsidRDefault="00CF5DEA" w:rsidP="00E579FD">
            <w:pPr>
              <w:pStyle w:val="affffd"/>
              <w:spacing w:line="276" w:lineRule="auto"/>
            </w:pPr>
            <w:r>
              <w:t>Установка флага напротив нужного значения:</w:t>
            </w:r>
          </w:p>
          <w:p w14:paraId="4FD96B99" w14:textId="35C7F12A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Аппаратура ИВЛ;</w:t>
            </w:r>
          </w:p>
          <w:p w14:paraId="63019D21" w14:textId="527B95C6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ЭКГ;</w:t>
            </w:r>
          </w:p>
          <w:p w14:paraId="4FF5DEF1" w14:textId="6A2DABA3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Дефибриллятор;</w:t>
            </w:r>
          </w:p>
          <w:p w14:paraId="2676A93B" w14:textId="751E7CD4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Кардиомонитор;</w:t>
            </w:r>
          </w:p>
          <w:p w14:paraId="6AE6DD62" w14:textId="77777777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Электрокардиостимулятор.</w:t>
            </w:r>
          </w:p>
          <w:p w14:paraId="596841A4" w14:textId="4EF09912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в поле «</w:t>
            </w:r>
            <w:r w:rsidRPr="00CF5DEA">
              <w:t>Оснащены реанимационными модулями</w:t>
            </w:r>
            <w:r>
              <w:t>» введено значение больше 0</w:t>
            </w:r>
          </w:p>
        </w:tc>
      </w:tr>
      <w:tr w:rsidR="00CF5DEA" w:rsidRPr="000B41B7" w14:paraId="6F1EFEF5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150CA4F" w14:textId="3A2426D9" w:rsidR="00CF5DEA" w:rsidRPr="000B41B7" w:rsidRDefault="00CF5DEA" w:rsidP="00E579FD">
            <w:pPr>
              <w:pStyle w:val="affffd"/>
              <w:spacing w:line="276" w:lineRule="auto"/>
            </w:pPr>
            <w:r>
              <w:t>3.2.2</w:t>
            </w:r>
          </w:p>
        </w:tc>
        <w:tc>
          <w:tcPr>
            <w:tcW w:w="1212" w:type="pct"/>
            <w:shd w:val="clear" w:color="auto" w:fill="auto"/>
          </w:tcPr>
          <w:p w14:paraId="036E0C79" w14:textId="62F1389A" w:rsidR="00CF5DEA" w:rsidRPr="000B41B7" w:rsidRDefault="00CF5DEA" w:rsidP="00E579FD">
            <w:pPr>
              <w:pStyle w:val="affffd"/>
              <w:spacing w:line="276" w:lineRule="auto"/>
            </w:pPr>
            <w:r>
              <w:t>Не 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2FE13448" w14:textId="184C72DF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Количество вертолетов</w:t>
            </w:r>
            <w:r>
              <w:t xml:space="preserve"> в службе санавиации</w:t>
            </w:r>
            <w:r w:rsidRPr="00CF5DEA">
              <w:t xml:space="preserve">, </w:t>
            </w:r>
            <w:r>
              <w:t xml:space="preserve">не </w:t>
            </w:r>
            <w:r w:rsidRPr="00CF5DEA">
              <w:t>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3C06E228" w14:textId="0DC685F5" w:rsidR="00CF5DEA" w:rsidRPr="000B41B7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D44001" w:rsidRPr="000B41B7" w14:paraId="5C4C6362" w14:textId="77777777" w:rsidTr="00D44001">
        <w:trPr>
          <w:cantSplit/>
        </w:trPr>
        <w:tc>
          <w:tcPr>
            <w:tcW w:w="466" w:type="pct"/>
            <w:shd w:val="clear" w:color="auto" w:fill="auto"/>
          </w:tcPr>
          <w:p w14:paraId="1327E276" w14:textId="622234A1" w:rsidR="00D44001" w:rsidRPr="000B41B7" w:rsidRDefault="00D44001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596912D" w14:textId="27638437" w:rsidR="00D44001" w:rsidRPr="000B41B7" w:rsidRDefault="00D44001" w:rsidP="00E579FD">
            <w:pPr>
              <w:pStyle w:val="affffd"/>
              <w:spacing w:line="276" w:lineRule="auto"/>
            </w:pPr>
            <w:r w:rsidRPr="00D44001">
              <w:t xml:space="preserve">Вертолетные площадки, удаленные от МО на расстояние, соответствующее </w:t>
            </w:r>
            <w:r w:rsidR="00D055B7">
              <w:br/>
            </w:r>
            <w:r w:rsidRPr="00D44001">
              <w:t>15</w:t>
            </w:r>
            <w:r w:rsidR="00C650FF" w:rsidRPr="002972CC">
              <w:t>-</w:t>
            </w:r>
            <w:r w:rsidRPr="00D44001">
              <w:t>минутному доезду на автомобиле скорой медицинской помощи с включенными специальными сигналами</w:t>
            </w:r>
          </w:p>
        </w:tc>
      </w:tr>
      <w:tr w:rsidR="002972CC" w:rsidRPr="000B41B7" w14:paraId="026295B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98D7FFD" w14:textId="7E44A934" w:rsidR="002972CC" w:rsidRPr="002972CC" w:rsidRDefault="002972CC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.3.1</w:t>
            </w:r>
          </w:p>
        </w:tc>
        <w:tc>
          <w:tcPr>
            <w:tcW w:w="1212" w:type="pct"/>
            <w:shd w:val="clear" w:color="auto" w:fill="auto"/>
          </w:tcPr>
          <w:p w14:paraId="44740180" w14:textId="3FB33705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316A5741" w14:textId="2FD3FB1D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  <w:r w:rsidRPr="00D44001">
              <w:t xml:space="preserve"> </w:t>
            </w:r>
            <w:r>
              <w:t>в</w:t>
            </w:r>
            <w:r w:rsidRPr="00D44001">
              <w:t>ертолетны</w:t>
            </w:r>
            <w:r>
              <w:t>х</w:t>
            </w:r>
            <w:r w:rsidRPr="00D44001">
              <w:t xml:space="preserve"> площад</w:t>
            </w:r>
            <w:r>
              <w:t>ок</w:t>
            </w:r>
            <w:r w:rsidRPr="00D44001">
              <w:t>, удаленны</w:t>
            </w:r>
            <w:r>
              <w:t>х</w:t>
            </w:r>
            <w:r w:rsidRPr="00D44001">
              <w:t xml:space="preserve"> от МО на расстояние, соответствующее </w:t>
            </w:r>
            <w:r w:rsidR="00D055B7">
              <w:br/>
            </w:r>
            <w:r w:rsidRPr="00D44001">
              <w:t>15</w:t>
            </w:r>
            <w:r w:rsidRPr="002972CC">
              <w:t>-</w:t>
            </w:r>
            <w:r w:rsidRPr="00D44001">
              <w:t>минутному доезду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57A22497" w14:textId="6E835AC0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2972CC" w:rsidRPr="000B41B7" w14:paraId="765E556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B17482F" w14:textId="46F76302" w:rsidR="002972CC" w:rsidRPr="000B41B7" w:rsidRDefault="002972CC" w:rsidP="00E579FD">
            <w:pPr>
              <w:pStyle w:val="affffd"/>
              <w:spacing w:line="276" w:lineRule="auto"/>
            </w:pPr>
            <w:r>
              <w:t>3.3.1.1</w:t>
            </w:r>
          </w:p>
        </w:tc>
        <w:tc>
          <w:tcPr>
            <w:tcW w:w="1212" w:type="pct"/>
            <w:shd w:val="clear" w:color="auto" w:fill="auto"/>
          </w:tcPr>
          <w:p w14:paraId="6738E25B" w14:textId="3E653B4D" w:rsidR="002972CC" w:rsidRPr="000B41B7" w:rsidRDefault="002972CC" w:rsidP="00E579FD">
            <w:pPr>
              <w:pStyle w:val="affffd"/>
              <w:spacing w:line="276" w:lineRule="auto"/>
            </w:pPr>
            <w:r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0C509F25" w14:textId="234066A5" w:rsidR="002972CC" w:rsidRPr="000B41B7" w:rsidRDefault="002972CC" w:rsidP="00E579FD">
            <w:pPr>
              <w:pStyle w:val="affffd"/>
              <w:spacing w:line="276" w:lineRule="auto"/>
            </w:pPr>
            <w:r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559B777E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0BF5F901" w14:textId="577BC0C3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4B727638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C005466" w14:textId="48EAC724" w:rsidR="002972CC" w:rsidRPr="000B41B7" w:rsidRDefault="002972CC" w:rsidP="00E579FD">
            <w:pPr>
              <w:pStyle w:val="affffd"/>
              <w:spacing w:line="276" w:lineRule="auto"/>
            </w:pPr>
            <w:r>
              <w:t>3.3.1.2</w:t>
            </w:r>
          </w:p>
        </w:tc>
        <w:tc>
          <w:tcPr>
            <w:tcW w:w="1212" w:type="pct"/>
            <w:shd w:val="clear" w:color="auto" w:fill="auto"/>
          </w:tcPr>
          <w:p w14:paraId="53B29536" w14:textId="5FF6E744" w:rsidR="002972CC" w:rsidRPr="000B41B7" w:rsidRDefault="002972CC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05130F63" w14:textId="1E13104B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5C64D8FF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4742097A" w14:textId="516E13A0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39B7402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2E2793" w14:textId="417E4B09" w:rsidR="002972CC" w:rsidRPr="000B41B7" w:rsidRDefault="002972CC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2B0F516" w14:textId="5FE60215" w:rsidR="002972CC" w:rsidRPr="000B41B7" w:rsidRDefault="002972CC" w:rsidP="00E579FD">
            <w:pPr>
              <w:pStyle w:val="affffd"/>
              <w:spacing w:line="276" w:lineRule="auto"/>
            </w:pPr>
            <w:r w:rsidRPr="002972CC">
              <w:t>Вертолетные площадки, удаленные от МО на расстояние, превышающее 15</w:t>
            </w:r>
            <w:r>
              <w:t>-</w:t>
            </w:r>
            <w:r w:rsidRPr="002972CC">
              <w:t>минутный доезд на автомобиле скорой медицинской помощи с включенными специальными сигналами</w:t>
            </w:r>
          </w:p>
        </w:tc>
      </w:tr>
      <w:tr w:rsidR="002972CC" w:rsidRPr="000B41B7" w14:paraId="535A6207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6252ACD" w14:textId="765BF2B9" w:rsidR="002972CC" w:rsidRPr="000B41B7" w:rsidRDefault="002972CC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.4.1</w:t>
            </w:r>
          </w:p>
        </w:tc>
        <w:tc>
          <w:tcPr>
            <w:tcW w:w="1212" w:type="pct"/>
            <w:shd w:val="clear" w:color="auto" w:fill="auto"/>
          </w:tcPr>
          <w:p w14:paraId="1AE7E65F" w14:textId="61BF8C31" w:rsidR="002972CC" w:rsidRPr="0013687B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4D7D9391" w14:textId="674F592D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  <w:r w:rsidRPr="00D44001">
              <w:t xml:space="preserve"> </w:t>
            </w:r>
            <w:r>
              <w:t>в</w:t>
            </w:r>
            <w:r w:rsidRPr="00D44001">
              <w:t>ертолетны</w:t>
            </w:r>
            <w:r>
              <w:t>х</w:t>
            </w:r>
            <w:r w:rsidRPr="00D44001">
              <w:t xml:space="preserve"> площад</w:t>
            </w:r>
            <w:r>
              <w:t>ок</w:t>
            </w:r>
            <w:r w:rsidRPr="00D44001">
              <w:t>, удаленны</w:t>
            </w:r>
            <w:r>
              <w:t>х</w:t>
            </w:r>
            <w:r w:rsidRPr="00D44001">
              <w:t xml:space="preserve"> </w:t>
            </w:r>
            <w:r w:rsidRPr="002972CC">
              <w:t>от МО на расстояние, превышающее 15</w:t>
            </w:r>
            <w:r>
              <w:t>-</w:t>
            </w:r>
            <w:r w:rsidRPr="002972CC">
              <w:t>минутный доезд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6592FF56" w14:textId="02C1B025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2972CC" w:rsidRPr="000B41B7" w14:paraId="643F200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D6F93F0" w14:textId="5FFF9E7F" w:rsidR="002972CC" w:rsidRPr="000B41B7" w:rsidRDefault="002972CC" w:rsidP="00E579FD">
            <w:pPr>
              <w:pStyle w:val="affffd"/>
              <w:spacing w:line="276" w:lineRule="auto"/>
            </w:pPr>
            <w:r>
              <w:t>3.4.1.1</w:t>
            </w:r>
          </w:p>
        </w:tc>
        <w:tc>
          <w:tcPr>
            <w:tcW w:w="1212" w:type="pct"/>
            <w:shd w:val="clear" w:color="auto" w:fill="auto"/>
          </w:tcPr>
          <w:p w14:paraId="4C8B3F85" w14:textId="1D24D4C6" w:rsidR="002972CC" w:rsidRPr="008042DF" w:rsidRDefault="002972CC" w:rsidP="00E579FD">
            <w:pPr>
              <w:pStyle w:val="affffd"/>
              <w:spacing w:line="276" w:lineRule="auto"/>
            </w:pPr>
            <w:r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1510A949" w14:textId="29037BC2" w:rsidR="002972CC" w:rsidRPr="000B41B7" w:rsidRDefault="002972CC" w:rsidP="00E579FD">
            <w:pPr>
              <w:pStyle w:val="affffd"/>
              <w:spacing w:line="276" w:lineRule="auto"/>
            </w:pPr>
            <w:r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3BDDCFFF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3B3B1270" w14:textId="47813E88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6097AC9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64BBFE4F" w14:textId="2D0CD665" w:rsidR="002972CC" w:rsidRPr="000B41B7" w:rsidRDefault="002972CC" w:rsidP="00E579FD">
            <w:pPr>
              <w:pStyle w:val="affffd"/>
              <w:spacing w:line="276" w:lineRule="auto"/>
            </w:pPr>
            <w:r>
              <w:t>3.4.1.2</w:t>
            </w:r>
          </w:p>
        </w:tc>
        <w:tc>
          <w:tcPr>
            <w:tcW w:w="1212" w:type="pct"/>
            <w:shd w:val="clear" w:color="auto" w:fill="auto"/>
          </w:tcPr>
          <w:p w14:paraId="1B181A22" w14:textId="35024CE1" w:rsidR="002972CC" w:rsidRPr="008042DF" w:rsidRDefault="002972CC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06AF4061" w14:textId="344C2F9A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2A23C520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0C457B4B" w14:textId="394E34F7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448F38A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5A7216B" w14:textId="77777777" w:rsidR="002972CC" w:rsidRPr="000B41B7" w:rsidRDefault="002972CC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7BA0613" w14:textId="59DBF3A0" w:rsidR="002972CC" w:rsidRDefault="002972CC" w:rsidP="00E579FD">
            <w:pPr>
              <w:pStyle w:val="affffd"/>
              <w:spacing w:line="276" w:lineRule="auto"/>
            </w:pPr>
            <w:r w:rsidRPr="002972CC">
              <w:t>Расположение вертолетных площадок/аэродромов</w:t>
            </w:r>
            <w:r>
              <w:t>.</w:t>
            </w:r>
          </w:p>
          <w:p w14:paraId="2687D8A7" w14:textId="7114F539" w:rsidR="002972CC" w:rsidRPr="004C7D73" w:rsidRDefault="002972C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2972CC">
              <w:rPr>
                <w:bCs/>
              </w:rPr>
              <w:t>Новая вертолетная площадка/аэродром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_Ref105609623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89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2972CC" w:rsidRPr="000B41B7" w14:paraId="13AA29F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57D9BDD" w14:textId="15082A27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.1</w:t>
            </w:r>
          </w:p>
        </w:tc>
        <w:tc>
          <w:tcPr>
            <w:tcW w:w="1212" w:type="pct"/>
            <w:shd w:val="clear" w:color="auto" w:fill="auto"/>
          </w:tcPr>
          <w:p w14:paraId="7ED13969" w14:textId="067E5C59" w:rsidR="002972CC" w:rsidRPr="008042DF" w:rsidRDefault="002972CC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3B945FF7" w14:textId="71E7F4D3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Субъект РФ, в котором находится </w:t>
            </w:r>
            <w:r w:rsidRPr="002972CC">
              <w:rPr>
                <w:bCs/>
              </w:rPr>
              <w:t>вертолетная площадка/аэродром</w:t>
            </w:r>
          </w:p>
        </w:tc>
        <w:tc>
          <w:tcPr>
            <w:tcW w:w="1817" w:type="pct"/>
            <w:shd w:val="clear" w:color="auto" w:fill="auto"/>
          </w:tcPr>
          <w:p w14:paraId="46325315" w14:textId="25FA919A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71EA72F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219B531" w14:textId="112B8D69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.2</w:t>
            </w:r>
          </w:p>
        </w:tc>
        <w:tc>
          <w:tcPr>
            <w:tcW w:w="1212" w:type="pct"/>
            <w:shd w:val="clear" w:color="auto" w:fill="auto"/>
          </w:tcPr>
          <w:p w14:paraId="2F48C9F5" w14:textId="537D023A" w:rsidR="002972CC" w:rsidRPr="008042DF" w:rsidRDefault="002972C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1678757B" w14:textId="50BAC09A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Населенный пункт, в котором находится </w:t>
            </w:r>
            <w:r w:rsidRPr="002972CC">
              <w:rPr>
                <w:bCs/>
              </w:rPr>
              <w:t>вертолетная площадка/</w:t>
            </w:r>
            <w:r>
              <w:rPr>
                <w:bCs/>
              </w:rPr>
              <w:t xml:space="preserve"> </w:t>
            </w:r>
            <w:r w:rsidRPr="002972CC">
              <w:rPr>
                <w:bCs/>
              </w:rPr>
              <w:t>аэродром</w:t>
            </w:r>
          </w:p>
        </w:tc>
        <w:tc>
          <w:tcPr>
            <w:tcW w:w="1817" w:type="pct"/>
            <w:shd w:val="clear" w:color="auto" w:fill="auto"/>
          </w:tcPr>
          <w:p w14:paraId="263FA004" w14:textId="25F0720B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5ECD10F7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A4A8DA8" w14:textId="03F299C8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.3</w:t>
            </w:r>
          </w:p>
        </w:tc>
        <w:tc>
          <w:tcPr>
            <w:tcW w:w="1212" w:type="pct"/>
            <w:shd w:val="clear" w:color="auto" w:fill="auto"/>
          </w:tcPr>
          <w:p w14:paraId="29294AF6" w14:textId="3254A7D3" w:rsidR="002972CC" w:rsidRPr="008042DF" w:rsidRDefault="002972C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302D8C8B" w14:textId="2FAB9807" w:rsidR="002972CC" w:rsidRPr="000B41B7" w:rsidRDefault="002972C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5E758DC8" w14:textId="000B57A5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46268A9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C17DBC7" w14:textId="28955D87" w:rsidR="002972CC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.4</w:t>
            </w:r>
          </w:p>
        </w:tc>
        <w:tc>
          <w:tcPr>
            <w:tcW w:w="1212" w:type="pct"/>
            <w:shd w:val="clear" w:color="auto" w:fill="auto"/>
          </w:tcPr>
          <w:p w14:paraId="3A574BEB" w14:textId="57F737AE" w:rsidR="002972CC" w:rsidRDefault="002972C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42083C21" w14:textId="421FF457" w:rsidR="002972CC" w:rsidRDefault="002972C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50F79BF3" w14:textId="5EED772F" w:rsidR="002972CC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3F998C0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C10AF5D" w14:textId="77777777" w:rsidR="002972CC" w:rsidRPr="000B41B7" w:rsidRDefault="002972CC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724889C" w14:textId="6B30F431" w:rsidR="002972CC" w:rsidRPr="000B41B7" w:rsidRDefault="002972CC" w:rsidP="00E579FD">
            <w:pPr>
              <w:pStyle w:val="affffd"/>
              <w:spacing w:line="276" w:lineRule="auto"/>
            </w:pPr>
            <w:r w:rsidRPr="002972CC">
              <w:t>Реанимобили</w:t>
            </w:r>
          </w:p>
        </w:tc>
      </w:tr>
      <w:tr w:rsidR="00845E58" w:rsidRPr="000B41B7" w14:paraId="73DB008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09DF410" w14:textId="77777777" w:rsidR="00845E58" w:rsidRPr="000B41B7" w:rsidRDefault="00845E58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2" w:type="pct"/>
            <w:shd w:val="clear" w:color="auto" w:fill="auto"/>
          </w:tcPr>
          <w:p w14:paraId="46A8C588" w14:textId="1C247960" w:rsidR="00845E58" w:rsidRPr="008042DF" w:rsidRDefault="00A624FA" w:rsidP="00E579FD">
            <w:pPr>
              <w:pStyle w:val="affffd"/>
              <w:spacing w:line="276" w:lineRule="auto"/>
            </w:pPr>
            <w:r w:rsidRPr="00A624FA">
              <w:t>Реанимобили для перевозки пациентов, оснащенные по классу С</w:t>
            </w:r>
          </w:p>
        </w:tc>
        <w:tc>
          <w:tcPr>
            <w:tcW w:w="1505" w:type="pct"/>
            <w:shd w:val="clear" w:color="auto" w:fill="auto"/>
          </w:tcPr>
          <w:p w14:paraId="53AEC354" w14:textId="288A0A52" w:rsidR="00845E58" w:rsidRPr="000B41B7" w:rsidRDefault="00845E58" w:rsidP="00E579FD">
            <w:pPr>
              <w:pStyle w:val="affffd"/>
              <w:spacing w:line="276" w:lineRule="auto"/>
            </w:pPr>
            <w:r w:rsidRPr="00CF5DEA">
              <w:t xml:space="preserve">Количество </w:t>
            </w:r>
            <w:r w:rsidR="00A624FA">
              <w:t>р</w:t>
            </w:r>
            <w:r w:rsidR="00A624FA" w:rsidRPr="00A624FA">
              <w:t>еанимобил</w:t>
            </w:r>
            <w:r w:rsidR="00A624FA">
              <w:t>ей в службе санавиации</w:t>
            </w:r>
            <w:r w:rsidR="00A624FA" w:rsidRPr="00A624FA">
              <w:t xml:space="preserve"> для перевозки пациентов, оснащенные по классу С</w:t>
            </w:r>
          </w:p>
        </w:tc>
        <w:tc>
          <w:tcPr>
            <w:tcW w:w="1817" w:type="pct"/>
            <w:shd w:val="clear" w:color="auto" w:fill="auto"/>
          </w:tcPr>
          <w:p w14:paraId="72885969" w14:textId="4F84CD91" w:rsidR="00845E58" w:rsidRPr="000B41B7" w:rsidRDefault="00845E58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845E58" w:rsidRPr="000B41B7" w14:paraId="13D8FCE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3B1720D" w14:textId="5557490A" w:rsidR="00845E58" w:rsidRPr="000B41B7" w:rsidRDefault="00845E58" w:rsidP="00E579FD">
            <w:pPr>
              <w:pStyle w:val="affffd"/>
              <w:spacing w:line="276" w:lineRule="auto"/>
            </w:pPr>
            <w:r>
              <w:t>5</w:t>
            </w:r>
            <w:r w:rsidR="001B637C">
              <w:t>.1.1</w:t>
            </w:r>
          </w:p>
        </w:tc>
        <w:tc>
          <w:tcPr>
            <w:tcW w:w="1212" w:type="pct"/>
            <w:shd w:val="clear" w:color="auto" w:fill="auto"/>
          </w:tcPr>
          <w:p w14:paraId="39711931" w14:textId="7A9AFAF1" w:rsidR="00845E58" w:rsidRPr="008042DF" w:rsidRDefault="001B637C" w:rsidP="00E579FD">
            <w:pPr>
              <w:pStyle w:val="affffd"/>
              <w:spacing w:line="276" w:lineRule="auto"/>
            </w:pPr>
            <w:r w:rsidRPr="001B637C">
              <w:t>Оснащение реанимобилей</w:t>
            </w:r>
          </w:p>
        </w:tc>
        <w:tc>
          <w:tcPr>
            <w:tcW w:w="1505" w:type="pct"/>
            <w:shd w:val="clear" w:color="auto" w:fill="auto"/>
          </w:tcPr>
          <w:p w14:paraId="42E036AE" w14:textId="702660F8" w:rsidR="00845E58" w:rsidRPr="000B41B7" w:rsidRDefault="00845E58" w:rsidP="00E579FD">
            <w:pPr>
              <w:pStyle w:val="affffd"/>
              <w:spacing w:line="276" w:lineRule="auto"/>
            </w:pPr>
            <w:r>
              <w:t xml:space="preserve">Список реанимационного оборудования, установленного в </w:t>
            </w:r>
            <w:r w:rsidR="001B637C">
              <w:t>реанимобилях</w:t>
            </w:r>
          </w:p>
        </w:tc>
        <w:tc>
          <w:tcPr>
            <w:tcW w:w="1817" w:type="pct"/>
            <w:shd w:val="clear" w:color="auto" w:fill="auto"/>
          </w:tcPr>
          <w:p w14:paraId="16C5343F" w14:textId="77777777" w:rsidR="00845E58" w:rsidRDefault="00845E58" w:rsidP="00E579FD">
            <w:pPr>
              <w:pStyle w:val="affffd"/>
              <w:spacing w:line="276" w:lineRule="auto"/>
            </w:pPr>
            <w:r>
              <w:t>Установка флага напротив нужного значения:</w:t>
            </w:r>
          </w:p>
          <w:p w14:paraId="267202F8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Аппаратура ИВЛ;</w:t>
            </w:r>
          </w:p>
          <w:p w14:paraId="7EE8B2C4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ЭКГ;</w:t>
            </w:r>
          </w:p>
          <w:p w14:paraId="401EFEC4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Дефибриллятор;</w:t>
            </w:r>
          </w:p>
          <w:p w14:paraId="00207EE6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Кардиомонитор;</w:t>
            </w:r>
          </w:p>
          <w:p w14:paraId="79B0DAEC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Электрокардиостимулятор.</w:t>
            </w:r>
          </w:p>
          <w:p w14:paraId="2E9E8ECC" w14:textId="74C70506" w:rsidR="00845E58" w:rsidRPr="000B41B7" w:rsidRDefault="00845E58" w:rsidP="00E579FD">
            <w:pPr>
              <w:pStyle w:val="affffd"/>
              <w:spacing w:line="276" w:lineRule="auto"/>
            </w:pPr>
            <w:r>
              <w:t>Поле отображается, если в поле «</w:t>
            </w:r>
            <w:r w:rsidR="001B637C" w:rsidRPr="00A624FA">
              <w:t>Реанимобили для перевозки пациентов, оснащенные по классу С</w:t>
            </w:r>
            <w:r>
              <w:t>» введено значение больше 0</w:t>
            </w:r>
          </w:p>
        </w:tc>
      </w:tr>
      <w:tr w:rsidR="001B637C" w:rsidRPr="000B41B7" w14:paraId="0C8669B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4DC741" w14:textId="2E162D41" w:rsidR="001B637C" w:rsidRDefault="001B637C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2FFCD87" w14:textId="3AF4D923" w:rsidR="001B637C" w:rsidRDefault="001B637C" w:rsidP="00E579FD">
            <w:pPr>
              <w:pStyle w:val="affffd"/>
              <w:spacing w:line="276" w:lineRule="auto"/>
            </w:pPr>
            <w:r w:rsidRPr="002972CC">
              <w:t xml:space="preserve">Расположение </w:t>
            </w:r>
            <w:r>
              <w:t>р</w:t>
            </w:r>
            <w:r w:rsidRPr="001B637C">
              <w:t>еанимобилей</w:t>
            </w:r>
            <w:r>
              <w:t>.</w:t>
            </w:r>
          </w:p>
          <w:p w14:paraId="41E1BFC3" w14:textId="00F97B41" w:rsidR="001B637C" w:rsidRPr="00D34C18" w:rsidRDefault="001B637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2972CC">
              <w:rPr>
                <w:bCs/>
              </w:rPr>
              <w:t>Нов</w:t>
            </w:r>
            <w:r>
              <w:rPr>
                <w:bCs/>
              </w:rPr>
              <w:t xml:space="preserve">ый </w:t>
            </w:r>
            <w:r>
              <w:t>р</w:t>
            </w:r>
            <w:r w:rsidRPr="001B637C">
              <w:t>еанимобил</w:t>
            </w:r>
            <w:r>
              <w:t xml:space="preserve">ь» (см. </w:t>
            </w:r>
            <w:r>
              <w:fldChar w:fldCharType="begin"/>
            </w:r>
            <w:r>
              <w:instrText xml:space="preserve"> REF _Ref105656419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90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1B637C" w:rsidRPr="000B41B7" w14:paraId="7786A43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6202725" w14:textId="2A3A4B71" w:rsidR="001B637C" w:rsidRPr="000B41B7" w:rsidRDefault="001B637C" w:rsidP="00E579FD">
            <w:pPr>
              <w:pStyle w:val="affffd"/>
              <w:spacing w:line="276" w:lineRule="auto"/>
            </w:pPr>
            <w:r>
              <w:t>6.1</w:t>
            </w:r>
          </w:p>
        </w:tc>
        <w:tc>
          <w:tcPr>
            <w:tcW w:w="1212" w:type="pct"/>
            <w:shd w:val="clear" w:color="auto" w:fill="auto"/>
          </w:tcPr>
          <w:p w14:paraId="6A8A7215" w14:textId="3D3D202C" w:rsidR="001B637C" w:rsidRPr="008042DF" w:rsidRDefault="001B637C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5C477FF2" w14:textId="3D2E87E8" w:rsidR="001B637C" w:rsidRPr="000B41B7" w:rsidRDefault="001B637C" w:rsidP="00E579FD">
            <w:pPr>
              <w:pStyle w:val="affffd"/>
              <w:spacing w:line="276" w:lineRule="auto"/>
            </w:pPr>
            <w:r>
              <w:t>Субъект РФ, в котором находится р</w:t>
            </w:r>
            <w:r w:rsidRPr="001B637C">
              <w:t>еанимобил</w:t>
            </w:r>
            <w:r>
              <w:t>ь</w:t>
            </w:r>
          </w:p>
        </w:tc>
        <w:tc>
          <w:tcPr>
            <w:tcW w:w="1817" w:type="pct"/>
            <w:shd w:val="clear" w:color="auto" w:fill="auto"/>
          </w:tcPr>
          <w:p w14:paraId="5FB6812E" w14:textId="522723E9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354489A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357B2E6" w14:textId="0283493B" w:rsidR="001B637C" w:rsidRDefault="001B637C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2" w:type="pct"/>
            <w:shd w:val="clear" w:color="auto" w:fill="auto"/>
          </w:tcPr>
          <w:p w14:paraId="5676C30C" w14:textId="7481E984" w:rsidR="001B637C" w:rsidRDefault="001B637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2525849E" w14:textId="0673D287" w:rsidR="001B637C" w:rsidRDefault="001B637C" w:rsidP="00E579FD">
            <w:pPr>
              <w:pStyle w:val="affffd"/>
              <w:spacing w:line="276" w:lineRule="auto"/>
            </w:pPr>
            <w:r>
              <w:t>Населенный пункт, в котором находится р</w:t>
            </w:r>
            <w:r w:rsidRPr="001B637C">
              <w:t>еанимобил</w:t>
            </w:r>
            <w:r>
              <w:t>ь</w:t>
            </w:r>
          </w:p>
        </w:tc>
        <w:tc>
          <w:tcPr>
            <w:tcW w:w="1817" w:type="pct"/>
            <w:shd w:val="clear" w:color="auto" w:fill="auto"/>
          </w:tcPr>
          <w:p w14:paraId="3AFA7418" w14:textId="7CEE92A0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1816FB6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16253DE" w14:textId="00460D19" w:rsidR="001B637C" w:rsidRPr="000B41B7" w:rsidRDefault="001B637C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2" w:type="pct"/>
            <w:shd w:val="clear" w:color="auto" w:fill="auto"/>
          </w:tcPr>
          <w:p w14:paraId="543830F5" w14:textId="77330D88" w:rsidR="001B637C" w:rsidRPr="008042DF" w:rsidRDefault="001B637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0ABB0185" w14:textId="659501A0" w:rsidR="001B637C" w:rsidRPr="000B41B7" w:rsidRDefault="001B637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0CB85EBC" w14:textId="75D814C6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05FEB70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4B8A073" w14:textId="7FEA745C" w:rsidR="001B637C" w:rsidRDefault="001B637C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2" w:type="pct"/>
            <w:shd w:val="clear" w:color="auto" w:fill="auto"/>
          </w:tcPr>
          <w:p w14:paraId="79F02E6C" w14:textId="18D83C42" w:rsidR="001B637C" w:rsidRDefault="001B637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0E31CC7D" w14:textId="395F8D54" w:rsidR="001B637C" w:rsidRDefault="001B637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3E6363F6" w14:textId="01313B1A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</w:tbl>
    <w:p w14:paraId="4A74D998" w14:textId="607EFCA5" w:rsidR="0040731E" w:rsidRDefault="0040731E" w:rsidP="00E579FD">
      <w:pPr>
        <w:pStyle w:val="5"/>
        <w:tabs>
          <w:tab w:val="left" w:pos="5103"/>
        </w:tabs>
        <w:spacing w:line="276" w:lineRule="auto"/>
      </w:pPr>
      <w:bookmarkStart w:id="320" w:name="_Ref105608119"/>
      <w:r>
        <w:t>Просмотр з</w:t>
      </w:r>
      <w:r w:rsidR="0014380D">
        <w:t>аписи о службе санавиации</w:t>
      </w:r>
      <w:bookmarkEnd w:id="320"/>
    </w:p>
    <w:p w14:paraId="4F3562A6" w14:textId="1D4CC025" w:rsidR="001B637C" w:rsidRDefault="001B637C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службы санитарной авиации (</w:t>
      </w:r>
      <w:r>
        <w:fldChar w:fldCharType="begin"/>
      </w:r>
      <w:r>
        <w:instrText xml:space="preserve"> REF _Ref105670556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91</w:t>
      </w:r>
      <w:r>
        <w:fldChar w:fldCharType="end"/>
      </w:r>
      <w:r>
        <w:t>) в разделе «Службы санавиации» выберите в таблице нужную запись.</w:t>
      </w:r>
    </w:p>
    <w:p w14:paraId="4E1664EE" w14:textId="77777777" w:rsidR="001B637C" w:rsidRDefault="001B637C" w:rsidP="00E579FD">
      <w:pPr>
        <w:pStyle w:val="afffff"/>
        <w:spacing w:line="276" w:lineRule="auto"/>
      </w:pPr>
      <w:r w:rsidRPr="00F31E99">
        <w:drawing>
          <wp:inline distT="0" distB="0" distL="0" distR="0" wp14:anchorId="1ADE6F25" wp14:editId="75C500EC">
            <wp:extent cx="5940000" cy="6315654"/>
            <wp:effectExtent l="19050" t="19050" r="22860" b="2857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63156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2ACF9C" w14:textId="1D0196D9" w:rsidR="001B637C" w:rsidRDefault="001B637C" w:rsidP="00E579FD">
      <w:pPr>
        <w:pStyle w:val="aff8"/>
      </w:pPr>
      <w:bookmarkStart w:id="321" w:name="_Ref105670556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91</w:t>
      </w:r>
      <w:r>
        <w:rPr>
          <w:noProof/>
        </w:rPr>
        <w:fldChar w:fldCharType="end"/>
      </w:r>
      <w:bookmarkEnd w:id="321"/>
      <w:r>
        <w:t xml:space="preserve"> – Карточка службы санитарной авиации. Вкладка «Общая информация»</w:t>
      </w:r>
    </w:p>
    <w:p w14:paraId="216B62A6" w14:textId="069E755F" w:rsidR="001B637C" w:rsidRDefault="001B637C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</w:t>
      </w:r>
      <w:r>
        <w:t>службе санавиации</w:t>
      </w:r>
      <w:r>
        <w:rPr>
          <w:lang w:eastAsia="en-US"/>
        </w:rPr>
        <w:t xml:space="preserve">. Данные представлены на </w:t>
      </w:r>
      <w:r>
        <w:t>вкладках:</w:t>
      </w:r>
    </w:p>
    <w:p w14:paraId="2FB43F04" w14:textId="25C7A7F9" w:rsidR="001B637C" w:rsidRDefault="001B637C" w:rsidP="00E579FD">
      <w:pPr>
        <w:pStyle w:val="ul"/>
        <w:spacing w:line="276" w:lineRule="auto"/>
      </w:pPr>
      <w:r>
        <w:t>«Общая информация»</w:t>
      </w:r>
      <w:r w:rsidR="005E78F9">
        <w:t>;</w:t>
      </w:r>
    </w:p>
    <w:p w14:paraId="30E24596" w14:textId="1752B984" w:rsidR="001B637C" w:rsidRDefault="001B637C" w:rsidP="00E579FD">
      <w:pPr>
        <w:pStyle w:val="ul"/>
        <w:spacing w:line="276" w:lineRule="auto"/>
      </w:pPr>
      <w:r>
        <w:t>«</w:t>
      </w:r>
      <w:r w:rsidRPr="001B637C">
        <w:t>Расположение вертолетных площадок/аэродромов</w:t>
      </w:r>
      <w:r>
        <w:t>»</w:t>
      </w:r>
      <w:r w:rsidR="005E78F9">
        <w:t>;</w:t>
      </w:r>
    </w:p>
    <w:p w14:paraId="739449C1" w14:textId="54F2863F" w:rsidR="001B637C" w:rsidRPr="00491BCC" w:rsidRDefault="001B637C" w:rsidP="00E579FD">
      <w:pPr>
        <w:pStyle w:val="ul"/>
        <w:spacing w:line="276" w:lineRule="auto"/>
      </w:pPr>
      <w:r>
        <w:t>«</w:t>
      </w:r>
      <w:r w:rsidRPr="001B637C">
        <w:t>Расположение реанимобилей</w:t>
      </w:r>
      <w:r>
        <w:t>».</w:t>
      </w:r>
    </w:p>
    <w:p w14:paraId="7E39CB2E" w14:textId="35BDB927" w:rsidR="00E40A43" w:rsidRDefault="00E40A43" w:rsidP="00E579FD">
      <w:pPr>
        <w:pStyle w:val="5"/>
        <w:spacing w:line="276" w:lineRule="auto"/>
      </w:pPr>
      <w:bookmarkStart w:id="322" w:name="_Ref105608166"/>
      <w:r>
        <w:t>Редактирование записи о службе санавиации</w:t>
      </w:r>
      <w:bookmarkEnd w:id="322"/>
    </w:p>
    <w:p w14:paraId="14FC9D97" w14:textId="1C66D95A" w:rsidR="001B637C" w:rsidRDefault="00520A43" w:rsidP="00E579FD">
      <w:pPr>
        <w:keepNext/>
        <w:spacing w:line="276" w:lineRule="auto"/>
      </w:pPr>
      <w:bookmarkStart w:id="323" w:name="_Ref105608176"/>
      <w:r>
        <w:t>Для редактирования записи</w:t>
      </w:r>
      <w:r w:rsidR="001B637C">
        <w:t xml:space="preserve"> о службе санавиации:</w:t>
      </w:r>
    </w:p>
    <w:p w14:paraId="3A3653D1" w14:textId="77777777" w:rsidR="001B637C" w:rsidRDefault="001B637C" w:rsidP="001E4B18">
      <w:pPr>
        <w:pStyle w:val="ol"/>
        <w:keepNext/>
        <w:numPr>
          <w:ilvl w:val="0"/>
          <w:numId w:val="88"/>
        </w:numPr>
        <w:spacing w:line="276" w:lineRule="auto"/>
      </w:pPr>
      <w:r>
        <w:t>Откройте запись для редактирования одним из способов:</w:t>
      </w:r>
    </w:p>
    <w:p w14:paraId="513A47F9" w14:textId="75D86768" w:rsidR="001B637C" w:rsidRDefault="001B637C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8459794" wp14:editId="30D4E1EE">
            <wp:extent cx="220999" cy="243861"/>
            <wp:effectExtent l="19050" t="19050" r="26670" b="2286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5E78F9">
        <w:t>;</w:t>
      </w:r>
    </w:p>
    <w:p w14:paraId="43E80D7F" w14:textId="5482DCD1" w:rsidR="001B637C" w:rsidRDefault="001B637C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службы санавиации нажмите кнопку «Редактировать».</w:t>
      </w:r>
    </w:p>
    <w:p w14:paraId="385AAC82" w14:textId="2ABCDB4D" w:rsidR="001B637C" w:rsidRDefault="001B637C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службы санитарной авиации».</w:t>
      </w:r>
    </w:p>
    <w:p w14:paraId="0998DC3C" w14:textId="6F9428A3" w:rsidR="001B637C" w:rsidRDefault="001B637C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20085F30" w14:textId="77777777" w:rsidR="00E40A43" w:rsidRDefault="00E40A43" w:rsidP="00E579FD">
      <w:pPr>
        <w:pStyle w:val="5"/>
        <w:spacing w:line="276" w:lineRule="auto"/>
      </w:pPr>
      <w:r>
        <w:t>Удаление записи о службе санавиации</w:t>
      </w:r>
      <w:bookmarkEnd w:id="323"/>
    </w:p>
    <w:p w14:paraId="74BEFBB9" w14:textId="092F295E" w:rsidR="001B637C" w:rsidRDefault="00520A43" w:rsidP="00E579FD">
      <w:pPr>
        <w:keepNext/>
        <w:spacing w:line="276" w:lineRule="auto"/>
      </w:pPr>
      <w:r>
        <w:t>Для удаления записи</w:t>
      </w:r>
      <w:r w:rsidR="001B637C">
        <w:t xml:space="preserve"> о</w:t>
      </w:r>
      <w:r w:rsidR="001B637C" w:rsidRPr="001B637C">
        <w:t xml:space="preserve"> </w:t>
      </w:r>
      <w:r w:rsidR="001B637C">
        <w:t>службе санавиации:</w:t>
      </w:r>
    </w:p>
    <w:p w14:paraId="5DCBD214" w14:textId="77777777" w:rsidR="001B637C" w:rsidRDefault="001B637C" w:rsidP="001E4B18">
      <w:pPr>
        <w:pStyle w:val="ol"/>
        <w:keepNext/>
        <w:numPr>
          <w:ilvl w:val="0"/>
          <w:numId w:val="89"/>
        </w:numPr>
        <w:spacing w:line="276" w:lineRule="auto"/>
      </w:pPr>
      <w:r>
        <w:t>Выберите запись для удаления одним из способов:</w:t>
      </w:r>
    </w:p>
    <w:p w14:paraId="6F473C6E" w14:textId="3097F03B" w:rsidR="001B637C" w:rsidRDefault="001B637C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400E7AA" wp14:editId="51C42F76">
            <wp:extent cx="220999" cy="243861"/>
            <wp:effectExtent l="19050" t="19050" r="26670" b="2286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5E78F9">
        <w:t>;</w:t>
      </w:r>
    </w:p>
    <w:p w14:paraId="1AE628C5" w14:textId="27BF1175" w:rsidR="001B637C" w:rsidRDefault="001B637C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службы санавиации нажмите кнопку «Удалить».</w:t>
      </w:r>
    </w:p>
    <w:p w14:paraId="0AB6DB1F" w14:textId="77777777" w:rsidR="001B637C" w:rsidRDefault="001B637C" w:rsidP="001E4B18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726A4184" w14:textId="2A911F5D" w:rsidR="00E40A43" w:rsidRDefault="00E40A43" w:rsidP="003D74C4">
      <w:pPr>
        <w:pStyle w:val="40"/>
      </w:pPr>
      <w:r>
        <w:t>Ввод сведений о телемедицинских службах</w:t>
      </w:r>
    </w:p>
    <w:p w14:paraId="4D06E5E8" w14:textId="50FB880F" w:rsidR="00C33645" w:rsidRPr="003003FF" w:rsidRDefault="00C33645" w:rsidP="00C33645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телемедицинской службы</w:t>
      </w:r>
      <w:r w:rsidRPr="003003FF">
        <w:t>.</w:t>
      </w:r>
    </w:p>
    <w:p w14:paraId="1CFD79A5" w14:textId="24CAEA1F" w:rsidR="00114A6D" w:rsidRDefault="00114A6D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>
        <w:rPr>
          <w:b/>
        </w:rPr>
        <w:t>я:</w:t>
      </w:r>
      <w:r w:rsidRPr="000B41B7">
        <w:t xml:space="preserve"> </w:t>
      </w:r>
    </w:p>
    <w:p w14:paraId="627E76EE" w14:textId="77777777" w:rsidR="00BB2912" w:rsidRDefault="00114A6D" w:rsidP="00BB2912">
      <w:pPr>
        <w:pStyle w:val="ol"/>
        <w:numPr>
          <w:ilvl w:val="0"/>
          <w:numId w:val="0"/>
        </w:numPr>
        <w:spacing w:line="276" w:lineRule="auto"/>
        <w:ind w:left="709"/>
      </w:pPr>
      <w:r w:rsidRPr="000B41B7">
        <w:t xml:space="preserve">Для создания </w:t>
      </w:r>
      <w:r>
        <w:t>телемедицинской службы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</w:t>
      </w:r>
      <w:r w:rsidR="00BB2912">
        <w:t>:</w:t>
      </w:r>
    </w:p>
    <w:p w14:paraId="131432F5" w14:textId="77777777" w:rsidR="00BB2912" w:rsidRDefault="00114A6D" w:rsidP="001E4B18">
      <w:pPr>
        <w:pStyle w:val="ol"/>
        <w:numPr>
          <w:ilvl w:val="0"/>
          <w:numId w:val="106"/>
        </w:numPr>
        <w:tabs>
          <w:tab w:val="left" w:pos="1418"/>
        </w:tabs>
        <w:spacing w:line="276" w:lineRule="auto"/>
      </w:pPr>
      <w:r w:rsidRPr="000B41B7">
        <w:t>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 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Pr="0014380D">
        <w:t xml:space="preserve"> </w:t>
      </w:r>
      <w:r>
        <w:t>настоящего документа)</w:t>
      </w:r>
      <w:r w:rsidR="00BB2912">
        <w:t xml:space="preserve">; </w:t>
      </w:r>
    </w:p>
    <w:p w14:paraId="42ABAE8E" w14:textId="7A62F5AA" w:rsidR="00114A6D" w:rsidRDefault="00114A6D" w:rsidP="001E4B18">
      <w:pPr>
        <w:pStyle w:val="ol"/>
        <w:numPr>
          <w:ilvl w:val="0"/>
          <w:numId w:val="106"/>
        </w:numPr>
        <w:tabs>
          <w:tab w:val="left" w:pos="1418"/>
        </w:tabs>
        <w:spacing w:line="276" w:lineRule="auto"/>
      </w:pP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>
        <w:t>Структурные подразделения</w:t>
      </w:r>
      <w:r w:rsidRPr="000B41B7">
        <w:t>»</w:t>
      </w:r>
      <w:r>
        <w:t xml:space="preserve"> </w:t>
      </w:r>
      <w:r w:rsidR="00BB2912">
        <w:br/>
      </w:r>
      <w:r>
        <w:t xml:space="preserve">(см. п.  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Pr="0014380D">
        <w:t xml:space="preserve"> </w:t>
      </w:r>
      <w:r>
        <w:t>настоящего документа).</w:t>
      </w:r>
    </w:p>
    <w:p w14:paraId="15FC508F" w14:textId="5815CC2C" w:rsidR="00E40A43" w:rsidRDefault="00E40A43" w:rsidP="00E579FD">
      <w:pPr>
        <w:pStyle w:val="5"/>
        <w:spacing w:line="276" w:lineRule="auto"/>
      </w:pPr>
      <w:r>
        <w:t>Просмотр списка записей о телемедицинских службах</w:t>
      </w:r>
    </w:p>
    <w:p w14:paraId="34C27F62" w14:textId="14F35B88" w:rsidR="0076546E" w:rsidRPr="00EC473A" w:rsidRDefault="0076546E" w:rsidP="00E579FD">
      <w:pPr>
        <w:spacing w:line="276" w:lineRule="auto"/>
      </w:pPr>
      <w:r>
        <w:t xml:space="preserve">Управление сведениями о </w:t>
      </w:r>
      <w:r w:rsidR="000A6323">
        <w:t xml:space="preserve">телемедицинских службах </w:t>
      </w:r>
      <w:r>
        <w:t>производится в разделе «</w:t>
      </w:r>
      <w:r w:rsidR="000A6323">
        <w:t>Телемедицинской службы</w:t>
      </w:r>
      <w:r>
        <w:t>» карточки медицинской организации</w:t>
      </w:r>
      <w:r w:rsidRPr="0086192A">
        <w:t xml:space="preserve"> </w:t>
      </w:r>
      <w:r w:rsidRPr="000B41B7">
        <w:t>(</w:t>
      </w:r>
      <w:r w:rsidR="000A6323">
        <w:fldChar w:fldCharType="begin"/>
      </w:r>
      <w:r w:rsidR="000A6323">
        <w:instrText xml:space="preserve"> REF _Ref105684442 \h </w:instrText>
      </w:r>
      <w:r w:rsidR="000A6323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92</w:t>
      </w:r>
      <w:r w:rsidR="000A6323">
        <w:fldChar w:fldCharType="end"/>
      </w:r>
      <w:r w:rsidRPr="000B41B7">
        <w:t>)</w:t>
      </w:r>
      <w:r>
        <w:t xml:space="preserve">. </w:t>
      </w:r>
    </w:p>
    <w:p w14:paraId="249D997C" w14:textId="77777777" w:rsidR="0076546E" w:rsidRPr="000B41B7" w:rsidRDefault="0076546E" w:rsidP="00E579FD">
      <w:pPr>
        <w:pStyle w:val="afffff"/>
        <w:spacing w:line="276" w:lineRule="auto"/>
      </w:pPr>
      <w:r w:rsidRPr="003B4AF4">
        <w:drawing>
          <wp:inline distT="0" distB="0" distL="0" distR="0" wp14:anchorId="48E3756A" wp14:editId="609BFCB6">
            <wp:extent cx="5940000" cy="3904028"/>
            <wp:effectExtent l="19050" t="19050" r="22860" b="2032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040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15FD71" w14:textId="4D17E6AB" w:rsidR="0076546E" w:rsidRDefault="0076546E" w:rsidP="00E00C82">
      <w:pPr>
        <w:pStyle w:val="afffff3"/>
      </w:pPr>
      <w:bookmarkStart w:id="324" w:name="_Ref105684442"/>
      <w:r w:rsidRPr="000B41B7">
        <w:t>Рисунок</w:t>
      </w:r>
      <w:r>
        <w:rPr>
          <w:lang w:val="en-US"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92</w:t>
      </w:r>
      <w:r>
        <w:rPr>
          <w:noProof/>
        </w:rPr>
        <w:fldChar w:fldCharType="end"/>
      </w:r>
      <w:bookmarkEnd w:id="324"/>
      <w:r w:rsidRPr="000B41B7">
        <w:t xml:space="preserve"> – </w:t>
      </w:r>
      <w:r>
        <w:t>Раздел «</w:t>
      </w:r>
      <w:r w:rsidR="000A6323">
        <w:t>Телемедицинск</w:t>
      </w:r>
      <w:r w:rsidR="00A300E9">
        <w:t>ие</w:t>
      </w:r>
      <w:r w:rsidR="000A6323">
        <w:t xml:space="preserve"> службы</w:t>
      </w:r>
      <w:r>
        <w:t>»</w:t>
      </w:r>
    </w:p>
    <w:p w14:paraId="5FA8B842" w14:textId="77777777" w:rsidR="0076546E" w:rsidRDefault="0076546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6B19E81" w14:textId="3B01CEA3" w:rsidR="0076546E" w:rsidRDefault="0076546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C00557">
        <w:t xml:space="preserve">телемедицинских </w:t>
      </w:r>
      <w:r>
        <w:t xml:space="preserve">служб </w:t>
      </w:r>
      <w:r w:rsidR="00C00557">
        <w:t>в</w:t>
      </w:r>
      <w:r>
        <w:t>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471AB599" w14:textId="2102721D" w:rsidR="0076546E" w:rsidRDefault="0076546E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службы санавиации (см. п. </w:t>
      </w:r>
      <w:r w:rsidR="000A6323">
        <w:t xml:space="preserve"> </w:t>
      </w:r>
      <w:r w:rsidR="000A6323">
        <w:fldChar w:fldCharType="begin"/>
      </w:r>
      <w:r w:rsidR="000A6323">
        <w:instrText xml:space="preserve"> REF _Ref105684379 \r \h </w:instrText>
      </w:r>
      <w:r w:rsidR="000A6323">
        <w:fldChar w:fldCharType="separate"/>
      </w:r>
      <w:r w:rsidR="003814B9">
        <w:t>4.3.1.15.3</w:t>
      </w:r>
      <w:r w:rsidR="000A6323">
        <w:fldChar w:fldCharType="end"/>
      </w:r>
      <w:r w:rsidRPr="0014380D">
        <w:t xml:space="preserve"> </w:t>
      </w:r>
      <w:r>
        <w:t>настоящего документа)</w:t>
      </w:r>
      <w:r w:rsidR="00BB2912">
        <w:t>;</w:t>
      </w:r>
    </w:p>
    <w:p w14:paraId="66B57649" w14:textId="432F93D1" w:rsidR="0076546E" w:rsidRDefault="0076546E" w:rsidP="00E579FD">
      <w:pPr>
        <w:pStyle w:val="ultab"/>
        <w:spacing w:line="276" w:lineRule="auto"/>
        <w:ind w:left="1701" w:hanging="425"/>
      </w:pPr>
      <w:r>
        <w:t>«Структурное подразделение»</w:t>
      </w:r>
      <w:r w:rsidR="00BB2912">
        <w:t>;</w:t>
      </w:r>
    </w:p>
    <w:p w14:paraId="5A87C834" w14:textId="15737B23" w:rsidR="0076546E" w:rsidRDefault="0076546E" w:rsidP="00E579FD">
      <w:pPr>
        <w:pStyle w:val="ultab"/>
        <w:spacing w:line="276" w:lineRule="auto"/>
        <w:ind w:left="1701" w:hanging="425"/>
      </w:pPr>
      <w:r>
        <w:t>«</w:t>
      </w:r>
      <w:r w:rsidR="00C00557">
        <w:t>Формат работы</w:t>
      </w:r>
      <w:r>
        <w:t>»</w:t>
      </w:r>
      <w:r w:rsidR="00BB2912">
        <w:t>;</w:t>
      </w:r>
    </w:p>
    <w:p w14:paraId="5F041B99" w14:textId="7A2A9905" w:rsidR="00C00557" w:rsidRDefault="00C00557" w:rsidP="00E579FD">
      <w:pPr>
        <w:pStyle w:val="ultab"/>
        <w:spacing w:line="276" w:lineRule="auto"/>
        <w:ind w:left="1701" w:hanging="425"/>
      </w:pPr>
      <w:r>
        <w:t>«</w:t>
      </w:r>
      <w:r w:rsidRPr="00C00557">
        <w:t>Подключение к</w:t>
      </w:r>
      <w:r>
        <w:t xml:space="preserve"> </w:t>
      </w:r>
      <w:r w:rsidRPr="00C00557">
        <w:t>службе “ВЦМК защита”</w:t>
      </w:r>
      <w:r>
        <w:t>»</w:t>
      </w:r>
      <w:r w:rsidR="00BB2912">
        <w:t>;</w:t>
      </w:r>
    </w:p>
    <w:p w14:paraId="26184C22" w14:textId="77777777" w:rsidR="0076546E" w:rsidRDefault="0076546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2B0E5525" wp14:editId="5FE53040">
            <wp:extent cx="220999" cy="243861"/>
            <wp:effectExtent l="19050" t="19050" r="26670" b="2286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D2D74A5" w14:textId="7DE53EB7" w:rsidR="0076546E" w:rsidRDefault="0076546E" w:rsidP="00E579FD">
      <w:pPr>
        <w:pStyle w:val="ultab2"/>
        <w:spacing w:line="276" w:lineRule="auto"/>
      </w:pPr>
      <w:r>
        <w:t xml:space="preserve">«Редактировать» (см. п. </w:t>
      </w:r>
      <w:r w:rsidR="000A6323">
        <w:fldChar w:fldCharType="begin"/>
      </w:r>
      <w:r w:rsidR="000A6323">
        <w:instrText xml:space="preserve"> REF _Ref105684393 \r \h </w:instrText>
      </w:r>
      <w:r w:rsidR="000A6323">
        <w:fldChar w:fldCharType="separate"/>
      </w:r>
      <w:r w:rsidR="003814B9">
        <w:t>4.3.1.15.4</w:t>
      </w:r>
      <w:r w:rsidR="000A6323">
        <w:fldChar w:fldCharType="end"/>
      </w:r>
      <w:r w:rsidR="000A6323">
        <w:t xml:space="preserve"> </w:t>
      </w:r>
      <w:r>
        <w:t>настоящего документа)</w:t>
      </w:r>
      <w:r w:rsidR="00BB2912">
        <w:t>;</w:t>
      </w:r>
    </w:p>
    <w:p w14:paraId="23E08B93" w14:textId="3E6A153D" w:rsidR="0076546E" w:rsidRDefault="0076546E" w:rsidP="00E579FD">
      <w:pPr>
        <w:pStyle w:val="ultab2"/>
        <w:spacing w:line="276" w:lineRule="auto"/>
      </w:pPr>
      <w:r w:rsidRPr="003F1E48">
        <w:t xml:space="preserve">«Удалить» (см. п. </w:t>
      </w:r>
      <w:r w:rsidR="00BB2912" w:rsidRPr="003F1E48">
        <w:t>4.3.1.15.</w:t>
      </w:r>
      <w:r w:rsidR="003F1E48" w:rsidRPr="003F1E48">
        <w:t xml:space="preserve">5 </w:t>
      </w:r>
      <w:r w:rsidRPr="003F1E48">
        <w:t>настоящего документа)</w:t>
      </w:r>
      <w:r w:rsidR="003F1E48">
        <w:t>;</w:t>
      </w:r>
    </w:p>
    <w:p w14:paraId="785751A1" w14:textId="60C38CEC" w:rsidR="0076546E" w:rsidRDefault="0076546E" w:rsidP="00E579FD">
      <w:pPr>
        <w:pStyle w:val="ul"/>
        <w:spacing w:line="276" w:lineRule="auto"/>
      </w:pPr>
      <w:r>
        <w:t xml:space="preserve">кнопка «Добавить» (2) для создания новой записи (см. п. </w:t>
      </w:r>
      <w:r w:rsidR="000A6323">
        <w:fldChar w:fldCharType="begin"/>
      </w:r>
      <w:r w:rsidR="000A6323">
        <w:instrText xml:space="preserve"> REF _Ref105684414 \r \h </w:instrText>
      </w:r>
      <w:r w:rsidR="000A6323">
        <w:fldChar w:fldCharType="separate"/>
      </w:r>
      <w:r w:rsidR="003814B9">
        <w:t>4.3.1.15.2</w:t>
      </w:r>
      <w:r w:rsidR="000A6323">
        <w:fldChar w:fldCharType="end"/>
      </w:r>
      <w:r w:rsidR="000A6323">
        <w:t xml:space="preserve"> </w:t>
      </w:r>
      <w:r>
        <w:t>настоящего документа).</w:t>
      </w:r>
    </w:p>
    <w:p w14:paraId="12E8A58A" w14:textId="2EAC47C5" w:rsidR="000A6323" w:rsidRDefault="000A6323" w:rsidP="00E579FD">
      <w:pPr>
        <w:pStyle w:val="5"/>
        <w:spacing w:line="276" w:lineRule="auto"/>
      </w:pPr>
      <w:bookmarkStart w:id="325" w:name="_Ref105684414"/>
      <w:r>
        <w:t>Добавление записи о телемедицинской службе</w:t>
      </w:r>
      <w:bookmarkEnd w:id="325"/>
    </w:p>
    <w:p w14:paraId="30D901BE" w14:textId="1CC4BBAE" w:rsidR="000B2B8C" w:rsidRDefault="00CB492B" w:rsidP="00E579FD">
      <w:pPr>
        <w:spacing w:line="276" w:lineRule="auto"/>
      </w:pPr>
      <w:r>
        <w:t>Для добавления записи</w:t>
      </w:r>
      <w:r w:rsidR="000B2B8C" w:rsidRPr="000B41B7">
        <w:t xml:space="preserve"> о </w:t>
      </w:r>
      <w:r w:rsidR="00A300E9">
        <w:t>телемедицинской службе</w:t>
      </w:r>
      <w:r w:rsidR="000B2B8C">
        <w:t xml:space="preserve">: </w:t>
      </w:r>
    </w:p>
    <w:p w14:paraId="1024B5A3" w14:textId="7CB29775" w:rsidR="000B2B8C" w:rsidRDefault="000B2B8C" w:rsidP="001E4B18">
      <w:pPr>
        <w:pStyle w:val="ol"/>
        <w:numPr>
          <w:ilvl w:val="0"/>
          <w:numId w:val="90"/>
        </w:numPr>
        <w:spacing w:line="276" w:lineRule="auto"/>
      </w:pPr>
      <w:r>
        <w:t>В разделе «</w:t>
      </w:r>
      <w:r w:rsidR="00A300E9">
        <w:t>Телемедицинские службы</w:t>
      </w:r>
      <w:r>
        <w:t>» нажмите кнопку «Добавить». Откроется форма «Нов</w:t>
      </w:r>
      <w:r w:rsidR="00A300E9">
        <w:t>ая телемедицинская служба</w:t>
      </w:r>
      <w:r>
        <w:t>» (</w:t>
      </w:r>
      <w:r w:rsidR="00A300E9">
        <w:fldChar w:fldCharType="begin"/>
      </w:r>
      <w:r w:rsidR="00A300E9">
        <w:instrText xml:space="preserve"> REF _Ref105689103 \h </w:instrText>
      </w:r>
      <w:r w:rsidR="00A300E9">
        <w:fldChar w:fldCharType="separate"/>
      </w:r>
      <w:r w:rsidR="003814B9">
        <w:t>Рисунок </w:t>
      </w:r>
      <w:r w:rsidR="003814B9">
        <w:rPr>
          <w:noProof/>
        </w:rPr>
        <w:t>93</w:t>
      </w:r>
      <w:r w:rsidR="00A300E9">
        <w:fldChar w:fldCharType="end"/>
      </w:r>
      <w:r>
        <w:t>).</w:t>
      </w:r>
    </w:p>
    <w:p w14:paraId="6B58D8FF" w14:textId="77777777" w:rsidR="000B2B8C" w:rsidRDefault="000B2B8C" w:rsidP="00E579FD">
      <w:pPr>
        <w:pStyle w:val="afffff"/>
        <w:spacing w:line="276" w:lineRule="auto"/>
      </w:pPr>
      <w:r w:rsidRPr="00F31E99">
        <w:drawing>
          <wp:inline distT="0" distB="0" distL="0" distR="0" wp14:anchorId="5D9EA913" wp14:editId="660C3C66">
            <wp:extent cx="5940000" cy="4282325"/>
            <wp:effectExtent l="19050" t="19050" r="22860" b="2349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2823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89A3F9" w14:textId="09F05E3C" w:rsidR="000B2B8C" w:rsidRDefault="000B2B8C" w:rsidP="00E579FD">
      <w:pPr>
        <w:pStyle w:val="aff8"/>
      </w:pPr>
      <w:bookmarkStart w:id="326" w:name="_Ref105689103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93</w:t>
      </w:r>
      <w:r>
        <w:rPr>
          <w:noProof/>
        </w:rPr>
        <w:fldChar w:fldCharType="end"/>
      </w:r>
      <w:bookmarkEnd w:id="326"/>
      <w:r>
        <w:t xml:space="preserve"> – Нов</w:t>
      </w:r>
      <w:r w:rsidR="00A300E9">
        <w:t>ая телемедицинская служба</w:t>
      </w:r>
    </w:p>
    <w:p w14:paraId="1D6472AF" w14:textId="77777777" w:rsidR="000B2B8C" w:rsidRDefault="000B2B8C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1905447" w14:textId="6BD12D3E" w:rsidR="000B2B8C" w:rsidRDefault="000B2B8C" w:rsidP="00E579FD">
      <w:pPr>
        <w:pStyle w:val="ultab"/>
        <w:spacing w:line="276" w:lineRule="auto"/>
        <w:ind w:left="1701" w:hanging="425"/>
      </w:pPr>
      <w:r>
        <w:t>«О</w:t>
      </w:r>
      <w:r w:rsidR="00A300E9">
        <w:t>сновная информация</w:t>
      </w:r>
      <w:r>
        <w:t>»</w:t>
      </w:r>
      <w:r w:rsidR="007C39F3">
        <w:t>;</w:t>
      </w:r>
    </w:p>
    <w:p w14:paraId="08FE042F" w14:textId="67B33F56" w:rsidR="000B2B8C" w:rsidRDefault="000B2B8C" w:rsidP="00E579FD">
      <w:pPr>
        <w:pStyle w:val="ultab"/>
        <w:spacing w:line="276" w:lineRule="auto"/>
        <w:ind w:left="1701" w:hanging="425"/>
      </w:pPr>
      <w:r>
        <w:t>«</w:t>
      </w:r>
      <w:r w:rsidR="00A300E9">
        <w:t>Здания и помещения</w:t>
      </w:r>
      <w:r>
        <w:t>»</w:t>
      </w:r>
      <w:r w:rsidR="007C39F3">
        <w:t>;</w:t>
      </w:r>
    </w:p>
    <w:p w14:paraId="13F33121" w14:textId="77777777" w:rsidR="000B2B8C" w:rsidRDefault="000B2B8C" w:rsidP="00E579FD">
      <w:pPr>
        <w:pStyle w:val="ultab"/>
        <w:spacing w:line="276" w:lineRule="auto"/>
        <w:ind w:left="1701" w:hanging="425"/>
      </w:pPr>
      <w:r>
        <w:t>«</w:t>
      </w:r>
      <w:r w:rsidRPr="0071240A">
        <w:t>Дополнительная информация</w:t>
      </w:r>
      <w:r>
        <w:t>».</w:t>
      </w:r>
    </w:p>
    <w:p w14:paraId="55127AA8" w14:textId="63D38B19" w:rsidR="000B2B8C" w:rsidRDefault="000B2B8C" w:rsidP="00E579FD">
      <w:pPr>
        <w:pStyle w:val="ol"/>
        <w:numPr>
          <w:ilvl w:val="0"/>
          <w:numId w:val="0"/>
        </w:numPr>
        <w:spacing w:line="276" w:lineRule="auto"/>
        <w:ind w:left="1134"/>
      </w:pPr>
      <w:r w:rsidRPr="000B41B7">
        <w:t>Описание полей представлено в таблице (</w:t>
      </w:r>
      <w:r w:rsidR="00A300E9">
        <w:fldChar w:fldCharType="begin"/>
      </w:r>
      <w:r w:rsidR="00A300E9">
        <w:instrText xml:space="preserve"> REF _Ref105689226 \h </w:instrText>
      </w:r>
      <w:r w:rsidR="00A300E9">
        <w:fldChar w:fldCharType="separate"/>
      </w:r>
      <w:r w:rsidR="003814B9" w:rsidRPr="000B41B7">
        <w:t>Таблица </w:t>
      </w:r>
      <w:r w:rsidR="003814B9">
        <w:rPr>
          <w:noProof/>
        </w:rPr>
        <w:t>19</w:t>
      </w:r>
      <w:r w:rsidR="00A300E9">
        <w:fldChar w:fldCharType="end"/>
      </w:r>
      <w:r w:rsidRPr="000B41B7">
        <w:t>).</w:t>
      </w:r>
    </w:p>
    <w:p w14:paraId="0A0E4038" w14:textId="22AC4FF2" w:rsidR="00A300E9" w:rsidRDefault="00A300E9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_Ref105689901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94</w:t>
      </w:r>
      <w:r>
        <w:fldChar w:fldCharType="end"/>
      </w:r>
      <w:r>
        <w:t>).</w:t>
      </w:r>
    </w:p>
    <w:p w14:paraId="5FC25A4A" w14:textId="77777777" w:rsidR="00A300E9" w:rsidRDefault="00A300E9" w:rsidP="00E579FD">
      <w:pPr>
        <w:pStyle w:val="afffff"/>
        <w:spacing w:line="276" w:lineRule="auto"/>
      </w:pPr>
      <w:r>
        <w:drawing>
          <wp:inline distT="0" distB="0" distL="0" distR="0" wp14:anchorId="6D4F4251" wp14:editId="7C81F8F2">
            <wp:extent cx="3240000" cy="3175199"/>
            <wp:effectExtent l="19050" t="19050" r="17780" b="2540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175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0EC0B2" w14:textId="190938FB" w:rsidR="00A300E9" w:rsidRDefault="00A300E9" w:rsidP="00E579FD">
      <w:pPr>
        <w:pStyle w:val="aff8"/>
      </w:pPr>
      <w:bookmarkStart w:id="327" w:name="_Ref105689901"/>
      <w:bookmarkStart w:id="328" w:name="_Ref105689897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94</w:t>
      </w:r>
      <w:r>
        <w:rPr>
          <w:noProof/>
        </w:rPr>
        <w:fldChar w:fldCharType="end"/>
      </w:r>
      <w:bookmarkEnd w:id="327"/>
      <w:r>
        <w:t xml:space="preserve"> – Выбрать здания и помещения</w:t>
      </w:r>
      <w:bookmarkEnd w:id="328"/>
    </w:p>
    <w:p w14:paraId="57033126" w14:textId="77777777" w:rsidR="00A300E9" w:rsidRDefault="00A300E9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30815965" w14:textId="54763EEE" w:rsidR="00A300E9" w:rsidRDefault="00A300E9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«Новая телемедицинская служба». </w:t>
      </w:r>
    </w:p>
    <w:p w14:paraId="137FB910" w14:textId="10A3F462" w:rsidR="000B2B8C" w:rsidRDefault="000B2B8C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71460B3B" wp14:editId="2729B931">
            <wp:extent cx="180000" cy="18000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25EB51E3" w14:textId="6291AB3E" w:rsidR="000B2B8C" w:rsidRDefault="000B2B8C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7C39F3">
        <w:br/>
      </w:r>
      <w:r>
        <w:t>(с использованием УКЭП или без УКЭП).</w:t>
      </w:r>
    </w:p>
    <w:p w14:paraId="4FB13859" w14:textId="1E7E36EA" w:rsidR="000B2B8C" w:rsidRPr="000B41B7" w:rsidRDefault="000B2B8C" w:rsidP="00E579FD">
      <w:pPr>
        <w:pStyle w:val="afffff1"/>
        <w:spacing w:line="276" w:lineRule="auto"/>
      </w:pPr>
      <w:bookmarkStart w:id="329" w:name="_Ref105689226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19</w:t>
      </w:r>
      <w:r w:rsidRPr="000B41B7">
        <w:rPr>
          <w:noProof/>
        </w:rPr>
        <w:fldChar w:fldCharType="end"/>
      </w:r>
      <w:bookmarkEnd w:id="329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 w:rsidR="00D408F8">
        <w:t>телемедицинской службе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491"/>
        <w:gridCol w:w="2768"/>
        <w:gridCol w:w="3426"/>
      </w:tblGrid>
      <w:tr w:rsidR="000B2B8C" w:rsidRPr="000B41B7" w14:paraId="47BFD4E3" w14:textId="77777777" w:rsidTr="00CB492B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5CCB81BA" w14:textId="5FA28E0C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CB492B"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063C9CC8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5E5760D2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592A5305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0B2B8C" w:rsidRPr="000B41B7" w14:paraId="3063D5A1" w14:textId="77777777" w:rsidTr="00AB68B9">
        <w:tc>
          <w:tcPr>
            <w:tcW w:w="353" w:type="pct"/>
            <w:shd w:val="clear" w:color="auto" w:fill="auto"/>
          </w:tcPr>
          <w:p w14:paraId="2556DBC9" w14:textId="77777777" w:rsidR="000B2B8C" w:rsidRPr="000B41B7" w:rsidRDefault="000B2B8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103A8743" w14:textId="4B9EB812" w:rsidR="000B2B8C" w:rsidRPr="000B41B7" w:rsidRDefault="00D408F8" w:rsidP="00E579FD">
            <w:pPr>
              <w:pStyle w:val="affffd"/>
              <w:spacing w:line="276" w:lineRule="auto"/>
            </w:pPr>
            <w:r w:rsidRPr="00D408F8">
              <w:t>Основная информация</w:t>
            </w:r>
          </w:p>
        </w:tc>
      </w:tr>
      <w:tr w:rsidR="000B2B8C" w:rsidRPr="000B41B7" w14:paraId="5E4C479B" w14:textId="77777777" w:rsidTr="00AB68B9">
        <w:tc>
          <w:tcPr>
            <w:tcW w:w="353" w:type="pct"/>
            <w:shd w:val="clear" w:color="auto" w:fill="auto"/>
          </w:tcPr>
          <w:p w14:paraId="0107557D" w14:textId="77777777" w:rsidR="000B2B8C" w:rsidRPr="000B41B7" w:rsidRDefault="000B2B8C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333" w:type="pct"/>
            <w:shd w:val="clear" w:color="auto" w:fill="auto"/>
          </w:tcPr>
          <w:p w14:paraId="11674147" w14:textId="23085FBC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</w:t>
            </w:r>
          </w:p>
        </w:tc>
        <w:tc>
          <w:tcPr>
            <w:tcW w:w="1481" w:type="pct"/>
            <w:shd w:val="clear" w:color="auto" w:fill="auto"/>
          </w:tcPr>
          <w:p w14:paraId="4140025B" w14:textId="1F6DDB9A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 xml:space="preserve">Наименование </w:t>
            </w:r>
            <w:r w:rsidR="00D408F8">
              <w:t>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4FA73FED" w14:textId="4B6798DA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 w:rsidR="001004EF">
              <w:t xml:space="preserve"> с ограничением </w:t>
            </w:r>
            <w:r w:rsidR="001004EF">
              <w:br/>
            </w:r>
            <w:r w:rsidR="006520F8">
              <w:t>до</w:t>
            </w:r>
            <w:r w:rsidR="001004EF">
              <w:t xml:space="preserve"> 250 символов</w:t>
            </w:r>
          </w:p>
        </w:tc>
      </w:tr>
      <w:tr w:rsidR="00D408F8" w:rsidRPr="000B41B7" w14:paraId="2E85FF5F" w14:textId="77777777" w:rsidTr="00AB68B9">
        <w:tc>
          <w:tcPr>
            <w:tcW w:w="353" w:type="pct"/>
            <w:shd w:val="clear" w:color="auto" w:fill="auto"/>
          </w:tcPr>
          <w:p w14:paraId="2F63DD5A" w14:textId="77777777" w:rsidR="00D408F8" w:rsidRPr="000B41B7" w:rsidRDefault="00D408F8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3" w:type="pct"/>
            <w:shd w:val="clear" w:color="auto" w:fill="auto"/>
          </w:tcPr>
          <w:p w14:paraId="252F8995" w14:textId="73B8A843" w:rsidR="00D408F8" w:rsidRPr="000B41B7" w:rsidRDefault="00D408F8" w:rsidP="00E579FD">
            <w:pPr>
              <w:pStyle w:val="affffd"/>
              <w:spacing w:line="276" w:lineRule="auto"/>
            </w:pPr>
            <w:r>
              <w:t>Структурное п</w:t>
            </w:r>
            <w:r w:rsidRPr="000B41B7">
              <w:t>одразделение</w:t>
            </w:r>
          </w:p>
        </w:tc>
        <w:tc>
          <w:tcPr>
            <w:tcW w:w="1481" w:type="pct"/>
            <w:shd w:val="clear" w:color="auto" w:fill="auto"/>
          </w:tcPr>
          <w:p w14:paraId="2BBDE256" w14:textId="650EBB1B" w:rsidR="00D408F8" w:rsidRPr="000B41B7" w:rsidRDefault="00D408F8" w:rsidP="00E579FD">
            <w:pPr>
              <w:pStyle w:val="affffd"/>
              <w:spacing w:line="276" w:lineRule="auto"/>
            </w:pPr>
            <w:r w:rsidRPr="000B41B7">
              <w:t xml:space="preserve">Структурное подразделение, к которому </w:t>
            </w:r>
            <w:r>
              <w:t>относится служба санавиации</w:t>
            </w:r>
          </w:p>
        </w:tc>
        <w:tc>
          <w:tcPr>
            <w:tcW w:w="1833" w:type="pct"/>
            <w:shd w:val="clear" w:color="auto" w:fill="auto"/>
          </w:tcPr>
          <w:p w14:paraId="3103492D" w14:textId="77777777" w:rsidR="00D408F8" w:rsidRDefault="00D408F8" w:rsidP="00E579FD">
            <w:pPr>
              <w:pStyle w:val="affffd"/>
              <w:spacing w:line="276" w:lineRule="auto"/>
            </w:pPr>
            <w:r>
              <w:t>При нажатии на поле открывается окно «Выбор структурного подразделения».</w:t>
            </w:r>
          </w:p>
          <w:p w14:paraId="1EAEAF40" w14:textId="661B0462" w:rsidR="00D408F8" w:rsidRPr="000B41B7" w:rsidRDefault="00D408F8" w:rsidP="00E579FD">
            <w:pPr>
              <w:pStyle w:val="affffd"/>
              <w:spacing w:line="276" w:lineRule="auto"/>
            </w:pPr>
            <w:r>
              <w:t>Выбор СП в иерархическом списке в окне</w:t>
            </w:r>
          </w:p>
        </w:tc>
      </w:tr>
      <w:tr w:rsidR="000B2B8C" w:rsidRPr="000B41B7" w14:paraId="4413D4C3" w14:textId="77777777" w:rsidTr="00AB68B9">
        <w:tc>
          <w:tcPr>
            <w:tcW w:w="353" w:type="pct"/>
            <w:shd w:val="clear" w:color="auto" w:fill="auto"/>
          </w:tcPr>
          <w:p w14:paraId="65A2A02C" w14:textId="77777777" w:rsidR="000B2B8C" w:rsidRDefault="000B2B8C" w:rsidP="00E579FD">
            <w:pPr>
              <w:pStyle w:val="affffd"/>
              <w:spacing w:line="276" w:lineRule="auto"/>
            </w:pPr>
            <w:r>
              <w:t>1.2.1</w:t>
            </w:r>
          </w:p>
        </w:tc>
        <w:tc>
          <w:tcPr>
            <w:tcW w:w="1333" w:type="pct"/>
            <w:shd w:val="clear" w:color="auto" w:fill="auto"/>
          </w:tcPr>
          <w:p w14:paraId="2AE7AED2" w14:textId="1D5EC8F0" w:rsidR="000B2B8C" w:rsidRPr="001B4A71" w:rsidRDefault="00D408F8" w:rsidP="00E579FD">
            <w:pPr>
              <w:pStyle w:val="affffd"/>
              <w:spacing w:line="276" w:lineRule="auto"/>
            </w:pPr>
            <w:r>
              <w:t>Врачебный кабинет</w:t>
            </w:r>
          </w:p>
        </w:tc>
        <w:tc>
          <w:tcPr>
            <w:tcW w:w="1481" w:type="pct"/>
            <w:shd w:val="clear" w:color="auto" w:fill="auto"/>
          </w:tcPr>
          <w:p w14:paraId="152A8B47" w14:textId="4F61A12B" w:rsidR="000B2B8C" w:rsidRPr="000B41B7" w:rsidRDefault="00D408F8" w:rsidP="00E579FD">
            <w:pPr>
              <w:pStyle w:val="affffd"/>
              <w:spacing w:line="276" w:lineRule="auto"/>
            </w:pPr>
            <w:r>
              <w:t xml:space="preserve">Врачебный кабинет,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1C2DE63B" w14:textId="77777777" w:rsidR="000B2B8C" w:rsidRDefault="000B2B8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27E62B32" w14:textId="744C4EC4" w:rsidR="000B2B8C" w:rsidRPr="000B41B7" w:rsidRDefault="000B2B8C" w:rsidP="00E579FD">
            <w:pPr>
              <w:pStyle w:val="affffd"/>
              <w:spacing w:line="276" w:lineRule="auto"/>
            </w:pPr>
            <w:r>
              <w:t>Поле отображается, если в списке «</w:t>
            </w:r>
            <w:r w:rsidR="00D408F8">
              <w:t>Структурное п</w:t>
            </w:r>
            <w:r w:rsidR="00D408F8" w:rsidRPr="000B41B7">
              <w:t>одразделение</w:t>
            </w:r>
            <w:r>
              <w:t xml:space="preserve">» выбрано </w:t>
            </w:r>
            <w:r w:rsidR="00D408F8">
              <w:t>подразделение, у которого есть кабинеты</w:t>
            </w:r>
          </w:p>
        </w:tc>
      </w:tr>
      <w:tr w:rsidR="00D408F8" w:rsidRPr="000B41B7" w14:paraId="725FCC8F" w14:textId="77777777" w:rsidTr="00AB68B9">
        <w:tc>
          <w:tcPr>
            <w:tcW w:w="353" w:type="pct"/>
            <w:shd w:val="clear" w:color="auto" w:fill="auto"/>
          </w:tcPr>
          <w:p w14:paraId="47D60E23" w14:textId="77777777" w:rsidR="00D408F8" w:rsidRDefault="00D408F8" w:rsidP="00E579FD">
            <w:pPr>
              <w:pStyle w:val="affffd"/>
              <w:spacing w:line="276" w:lineRule="auto"/>
            </w:pPr>
            <w:r>
              <w:t>1.2.2</w:t>
            </w:r>
          </w:p>
        </w:tc>
        <w:tc>
          <w:tcPr>
            <w:tcW w:w="1333" w:type="pct"/>
            <w:shd w:val="clear" w:color="auto" w:fill="auto"/>
          </w:tcPr>
          <w:p w14:paraId="79E9319F" w14:textId="5C1A9AF6" w:rsidR="00D408F8" w:rsidRDefault="00D408F8" w:rsidP="00E579FD">
            <w:pPr>
              <w:pStyle w:val="affffd"/>
              <w:spacing w:line="276" w:lineRule="auto"/>
            </w:pPr>
            <w:r>
              <w:t>Отделение</w:t>
            </w:r>
          </w:p>
        </w:tc>
        <w:tc>
          <w:tcPr>
            <w:tcW w:w="1481" w:type="pct"/>
            <w:shd w:val="clear" w:color="auto" w:fill="auto"/>
          </w:tcPr>
          <w:p w14:paraId="0221A9F6" w14:textId="1CF7CD54" w:rsidR="00D408F8" w:rsidRDefault="00D408F8" w:rsidP="00E579FD">
            <w:pPr>
              <w:pStyle w:val="affffd"/>
              <w:spacing w:line="276" w:lineRule="auto"/>
            </w:pPr>
            <w:r>
              <w:t xml:space="preserve">Отделение,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62F14C12" w14:textId="77777777" w:rsidR="00D408F8" w:rsidRDefault="00D408F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6081E5F5" w14:textId="5CF5C635" w:rsidR="00D408F8" w:rsidRPr="000B41B7" w:rsidRDefault="00D408F8" w:rsidP="00E579FD">
            <w:pPr>
              <w:pStyle w:val="affffd"/>
              <w:spacing w:line="276" w:lineRule="auto"/>
            </w:pPr>
            <w:r>
              <w:t>Поле отображается, если в списке «Структурное п</w:t>
            </w:r>
            <w:r w:rsidRPr="000B41B7">
              <w:t>одразделение</w:t>
            </w:r>
            <w:r>
              <w:t>» выбрано подразделение, у которого есть отделения</w:t>
            </w:r>
          </w:p>
        </w:tc>
      </w:tr>
      <w:tr w:rsidR="00D408F8" w:rsidRPr="000B41B7" w14:paraId="55E615FF" w14:textId="77777777" w:rsidTr="00AB68B9">
        <w:tc>
          <w:tcPr>
            <w:tcW w:w="353" w:type="pct"/>
            <w:shd w:val="clear" w:color="auto" w:fill="auto"/>
          </w:tcPr>
          <w:p w14:paraId="54656C65" w14:textId="2374DD85" w:rsidR="00D408F8" w:rsidRPr="000B41B7" w:rsidRDefault="00D408F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3374CFB" w14:textId="77777777" w:rsidR="00D408F8" w:rsidRDefault="00D408F8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51FC44BE" w14:textId="795A0FD1" w:rsidR="00D408F8" w:rsidRPr="000B41B7" w:rsidRDefault="00D408F8" w:rsidP="00E579FD">
            <w:pPr>
              <w:pStyle w:val="affffd"/>
              <w:spacing w:line="276" w:lineRule="auto"/>
            </w:pPr>
            <w:r>
              <w:t>Необходимо выбрать здания и помещения, к которым относится телемедицинская служба</w:t>
            </w:r>
          </w:p>
        </w:tc>
      </w:tr>
      <w:tr w:rsidR="00D408F8" w:rsidRPr="000B41B7" w14:paraId="57664EF3" w14:textId="77777777" w:rsidTr="00AB68B9">
        <w:tc>
          <w:tcPr>
            <w:tcW w:w="353" w:type="pct"/>
            <w:shd w:val="clear" w:color="auto" w:fill="auto"/>
          </w:tcPr>
          <w:p w14:paraId="76E6C3D5" w14:textId="61DCDBE2" w:rsidR="00D408F8" w:rsidRDefault="00D408F8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DF3A750" w14:textId="661DF8EA" w:rsidR="00D408F8" w:rsidRPr="003351E8" w:rsidRDefault="00D408F8" w:rsidP="00E579FD">
            <w:pPr>
              <w:pStyle w:val="affffd"/>
              <w:spacing w:line="276" w:lineRule="auto"/>
            </w:pPr>
            <w:r w:rsidRPr="00D408F8">
              <w:t xml:space="preserve">Дополнительная информация </w:t>
            </w:r>
          </w:p>
        </w:tc>
      </w:tr>
      <w:tr w:rsidR="00D408F8" w:rsidRPr="000B41B7" w14:paraId="32021A25" w14:textId="77777777" w:rsidTr="00AB68B9">
        <w:tc>
          <w:tcPr>
            <w:tcW w:w="353" w:type="pct"/>
            <w:shd w:val="clear" w:color="auto" w:fill="auto"/>
          </w:tcPr>
          <w:p w14:paraId="0AEFA489" w14:textId="75A4F199" w:rsidR="00D408F8" w:rsidRPr="000B41B7" w:rsidRDefault="00D408F8" w:rsidP="00E579FD">
            <w:pPr>
              <w:pStyle w:val="affffd"/>
              <w:spacing w:line="276" w:lineRule="auto"/>
            </w:pPr>
            <w:r>
              <w:t>3.</w:t>
            </w:r>
            <w:r w:rsidRPr="000B41B7">
              <w:t>1</w:t>
            </w:r>
          </w:p>
        </w:tc>
        <w:tc>
          <w:tcPr>
            <w:tcW w:w="1333" w:type="pct"/>
            <w:shd w:val="clear" w:color="auto" w:fill="auto"/>
          </w:tcPr>
          <w:p w14:paraId="2687D099" w14:textId="4A61FC20" w:rsidR="00D408F8" w:rsidRPr="000B41B7" w:rsidRDefault="00D408F8" w:rsidP="00E579FD">
            <w:pPr>
              <w:pStyle w:val="affffd"/>
              <w:spacing w:line="276" w:lineRule="auto"/>
            </w:pPr>
            <w:r>
              <w:t>Формат работы</w:t>
            </w:r>
          </w:p>
        </w:tc>
        <w:tc>
          <w:tcPr>
            <w:tcW w:w="1481" w:type="pct"/>
            <w:shd w:val="clear" w:color="auto" w:fill="auto"/>
          </w:tcPr>
          <w:p w14:paraId="435A333B" w14:textId="7FAEFACD" w:rsidR="00D408F8" w:rsidRPr="000B41B7" w:rsidRDefault="00D408F8" w:rsidP="00E579FD">
            <w:pPr>
              <w:pStyle w:val="affffd"/>
              <w:spacing w:line="276" w:lineRule="auto"/>
            </w:pPr>
            <w:r>
              <w:t>Формат работы 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766C3A5E" w14:textId="77777777" w:rsidR="00D408F8" w:rsidRPr="000B41B7" w:rsidRDefault="00D408F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38518A63" w14:textId="54313800" w:rsidR="00D408F8" w:rsidRPr="000B41B7" w:rsidRDefault="00D408F8" w:rsidP="00E579FD">
            <w:pPr>
              <w:pStyle w:val="affffd"/>
              <w:spacing w:line="276" w:lineRule="auto"/>
            </w:pPr>
            <w:r>
              <w:t>Возможные значения</w:t>
            </w:r>
            <w:r w:rsidRPr="000B41B7">
              <w:t>:</w:t>
            </w:r>
          </w:p>
          <w:p w14:paraId="51F3AD03" w14:textId="77777777" w:rsidR="00D408F8" w:rsidRDefault="00D408F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круглосуточный;</w:t>
            </w:r>
          </w:p>
          <w:p w14:paraId="703B6798" w14:textId="3BAF9FBC" w:rsidR="00D408F8" w:rsidRPr="000B41B7" w:rsidRDefault="00D408F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дневной</w:t>
            </w:r>
          </w:p>
        </w:tc>
      </w:tr>
      <w:tr w:rsidR="00D408F8" w:rsidRPr="000B41B7" w14:paraId="5D081CAB" w14:textId="77777777" w:rsidTr="00AB68B9">
        <w:tc>
          <w:tcPr>
            <w:tcW w:w="353" w:type="pct"/>
            <w:shd w:val="clear" w:color="auto" w:fill="auto"/>
          </w:tcPr>
          <w:p w14:paraId="15B1D4E3" w14:textId="77777777" w:rsidR="00D408F8" w:rsidRPr="000B41B7" w:rsidRDefault="00D408F8" w:rsidP="00E579FD">
            <w:pPr>
              <w:pStyle w:val="affffd"/>
              <w:spacing w:line="276" w:lineRule="auto"/>
            </w:pPr>
            <w:r>
              <w:t>4.1.2</w:t>
            </w:r>
          </w:p>
        </w:tc>
        <w:tc>
          <w:tcPr>
            <w:tcW w:w="1333" w:type="pct"/>
            <w:shd w:val="clear" w:color="auto" w:fill="auto"/>
          </w:tcPr>
          <w:p w14:paraId="6240BAF7" w14:textId="46061EB2" w:rsidR="00D408F8" w:rsidRPr="001B4A71" w:rsidRDefault="00D408F8" w:rsidP="00E579FD">
            <w:pPr>
              <w:pStyle w:val="affffd"/>
              <w:spacing w:line="276" w:lineRule="auto"/>
            </w:pPr>
            <w:r w:rsidRPr="00D408F8">
              <w:t>Подключение к «ВЦМК защита»</w:t>
            </w:r>
          </w:p>
        </w:tc>
        <w:tc>
          <w:tcPr>
            <w:tcW w:w="1481" w:type="pct"/>
            <w:shd w:val="clear" w:color="auto" w:fill="auto"/>
          </w:tcPr>
          <w:p w14:paraId="68517FE7" w14:textId="506D4C69" w:rsidR="00D408F8" w:rsidRPr="000B41B7" w:rsidRDefault="00D408F8" w:rsidP="00E579FD">
            <w:pPr>
              <w:pStyle w:val="affffd"/>
              <w:spacing w:line="276" w:lineRule="auto"/>
            </w:pPr>
            <w:r>
              <w:t>Признаку подключения телемедицинской службы к «ВЦМК Защита»</w:t>
            </w:r>
          </w:p>
        </w:tc>
        <w:tc>
          <w:tcPr>
            <w:tcW w:w="1833" w:type="pct"/>
            <w:shd w:val="clear" w:color="auto" w:fill="auto"/>
          </w:tcPr>
          <w:p w14:paraId="19A4A985" w14:textId="671A4B8A" w:rsidR="00D408F8" w:rsidRPr="000B41B7" w:rsidRDefault="00D408F8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</w:tbl>
    <w:p w14:paraId="70843A73" w14:textId="374664FC" w:rsidR="000A6323" w:rsidRDefault="000A6323" w:rsidP="00E579FD">
      <w:pPr>
        <w:pStyle w:val="5"/>
        <w:spacing w:line="276" w:lineRule="auto"/>
      </w:pPr>
      <w:bookmarkStart w:id="330" w:name="_Ref105684379"/>
      <w:r>
        <w:t>Просмотр записи о телемедицинской службе</w:t>
      </w:r>
      <w:bookmarkEnd w:id="330"/>
    </w:p>
    <w:p w14:paraId="798EF883" w14:textId="6FE18597" w:rsidR="00AB68B9" w:rsidRDefault="00AB68B9" w:rsidP="00E579FD">
      <w:pPr>
        <w:spacing w:line="276" w:lineRule="auto"/>
      </w:pPr>
      <w:r>
        <w:t>Для просмотра карточки телемедицинской службы (</w:t>
      </w:r>
      <w:r>
        <w:fldChar w:fldCharType="begin"/>
      </w:r>
      <w:r>
        <w:instrText xml:space="preserve"> REF _Ref105691425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95</w:t>
      </w:r>
      <w:r>
        <w:fldChar w:fldCharType="end"/>
      </w:r>
      <w:r>
        <w:t>) в разделе «Телемедицинской службы» выберите в таблице нужную запись.</w:t>
      </w:r>
    </w:p>
    <w:p w14:paraId="7CE0C1E2" w14:textId="77777777" w:rsidR="00AB68B9" w:rsidRDefault="00AB68B9" w:rsidP="00E579FD">
      <w:pPr>
        <w:pStyle w:val="afffff"/>
        <w:spacing w:line="276" w:lineRule="auto"/>
      </w:pPr>
      <w:r w:rsidRPr="00F31E99">
        <w:drawing>
          <wp:inline distT="0" distB="0" distL="0" distR="0" wp14:anchorId="7AF94806" wp14:editId="1514F2D1">
            <wp:extent cx="5939155" cy="3573780"/>
            <wp:effectExtent l="19050" t="19050" r="23495" b="2667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53"/>
                    <a:stretch/>
                  </pic:blipFill>
                  <pic:spPr bwMode="auto">
                    <a:xfrm>
                      <a:off x="0" y="0"/>
                      <a:ext cx="5940000" cy="35742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7AE486" w14:textId="42D82ED6" w:rsidR="00AB68B9" w:rsidRDefault="00AB68B9" w:rsidP="00E579FD">
      <w:pPr>
        <w:pStyle w:val="aff8"/>
      </w:pPr>
      <w:bookmarkStart w:id="331" w:name="_Ref10569142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95</w:t>
      </w:r>
      <w:r>
        <w:rPr>
          <w:noProof/>
        </w:rPr>
        <w:fldChar w:fldCharType="end"/>
      </w:r>
      <w:bookmarkEnd w:id="331"/>
      <w:r>
        <w:t xml:space="preserve"> – Карточка телемедицинской служб</w:t>
      </w:r>
      <w:r w:rsidR="004D506F">
        <w:t>ы</w:t>
      </w:r>
    </w:p>
    <w:p w14:paraId="69E46B67" w14:textId="3DE341FB" w:rsidR="00AB68B9" w:rsidRPr="00491BCC" w:rsidRDefault="00AB68B9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</w:t>
      </w:r>
      <w:r w:rsidR="004D506F">
        <w:t>телемедицинской службе</w:t>
      </w:r>
      <w:r>
        <w:t>.</w:t>
      </w:r>
    </w:p>
    <w:p w14:paraId="5DD39520" w14:textId="33521F36" w:rsidR="00E40A43" w:rsidRDefault="00E40A43" w:rsidP="00E579FD">
      <w:pPr>
        <w:pStyle w:val="5"/>
        <w:spacing w:line="276" w:lineRule="auto"/>
      </w:pPr>
      <w:bookmarkStart w:id="332" w:name="_Ref105684393"/>
      <w:r>
        <w:t>Редактирование записи о телемедицинской службе</w:t>
      </w:r>
      <w:bookmarkEnd w:id="332"/>
      <w:r>
        <w:t xml:space="preserve">  </w:t>
      </w:r>
    </w:p>
    <w:p w14:paraId="7619C5E1" w14:textId="1044481C" w:rsidR="004D506F" w:rsidRDefault="004F3538" w:rsidP="00E579FD">
      <w:pPr>
        <w:keepNext/>
        <w:spacing w:line="276" w:lineRule="auto"/>
      </w:pPr>
      <w:bookmarkStart w:id="333" w:name="_Ref105684405"/>
      <w:r>
        <w:t>Для редактирования записи</w:t>
      </w:r>
      <w:r w:rsidR="004D506F">
        <w:t xml:space="preserve"> о телемедицинской службе:</w:t>
      </w:r>
    </w:p>
    <w:p w14:paraId="55C95215" w14:textId="77777777" w:rsidR="004D506F" w:rsidRDefault="004D506F" w:rsidP="001E4B18">
      <w:pPr>
        <w:pStyle w:val="ol"/>
        <w:keepNext/>
        <w:numPr>
          <w:ilvl w:val="0"/>
          <w:numId w:val="91"/>
        </w:numPr>
        <w:spacing w:line="276" w:lineRule="auto"/>
      </w:pPr>
      <w:r>
        <w:t>Откройте запись для редактирования одним из способов:</w:t>
      </w:r>
    </w:p>
    <w:p w14:paraId="275EC786" w14:textId="45016012" w:rsidR="004D506F" w:rsidRDefault="004D506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67311F1" wp14:editId="6784376C">
            <wp:extent cx="220999" cy="243861"/>
            <wp:effectExtent l="19050" t="19050" r="26670" b="2286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7C39F3">
        <w:t>;</w:t>
      </w:r>
      <w:r>
        <w:t xml:space="preserve"> </w:t>
      </w:r>
    </w:p>
    <w:p w14:paraId="7A1915A0" w14:textId="7545E5C0" w:rsidR="004D506F" w:rsidRDefault="004D506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телемедицинской службы нажмите кнопку «Редактировать».</w:t>
      </w:r>
    </w:p>
    <w:p w14:paraId="2F5F92F0" w14:textId="441C1D84" w:rsidR="004D506F" w:rsidRDefault="004D506F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телемедицинской службы».</w:t>
      </w:r>
    </w:p>
    <w:p w14:paraId="0094C5C0" w14:textId="77777777" w:rsidR="004D506F" w:rsidRDefault="004D506F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1B4607F9" w14:textId="77777777" w:rsidR="00E40A43" w:rsidRDefault="00E40A43" w:rsidP="00E579FD">
      <w:pPr>
        <w:pStyle w:val="5"/>
        <w:spacing w:line="276" w:lineRule="auto"/>
      </w:pPr>
      <w:r>
        <w:t>Удаление записи о телемедицинской службе</w:t>
      </w:r>
      <w:bookmarkEnd w:id="333"/>
    </w:p>
    <w:p w14:paraId="715B1113" w14:textId="4BAF6313" w:rsidR="004D506F" w:rsidRDefault="004F3538" w:rsidP="00E579FD">
      <w:pPr>
        <w:keepNext/>
        <w:spacing w:line="276" w:lineRule="auto"/>
      </w:pPr>
      <w:r>
        <w:t>Для удаления записи</w:t>
      </w:r>
      <w:r w:rsidR="004D506F">
        <w:t xml:space="preserve"> о</w:t>
      </w:r>
      <w:r w:rsidR="004D506F" w:rsidRPr="001B637C">
        <w:t xml:space="preserve"> </w:t>
      </w:r>
      <w:r w:rsidR="004D506F">
        <w:t>телемедицинской службе:</w:t>
      </w:r>
    </w:p>
    <w:p w14:paraId="4DAAF0AD" w14:textId="77777777" w:rsidR="004D506F" w:rsidRDefault="004D506F" w:rsidP="001E4B18">
      <w:pPr>
        <w:pStyle w:val="ol"/>
        <w:keepNext/>
        <w:numPr>
          <w:ilvl w:val="0"/>
          <w:numId w:val="92"/>
        </w:numPr>
        <w:spacing w:line="276" w:lineRule="auto"/>
      </w:pPr>
      <w:r>
        <w:t>Выберите запись для удаления одним из способов:</w:t>
      </w:r>
    </w:p>
    <w:p w14:paraId="31DFF08B" w14:textId="2CF6C9A9" w:rsidR="004D506F" w:rsidRDefault="004D506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CE4DC7C" wp14:editId="02EB6801">
            <wp:extent cx="220999" cy="243861"/>
            <wp:effectExtent l="19050" t="19050" r="26670" b="2286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7C39F3">
        <w:t>;</w:t>
      </w:r>
    </w:p>
    <w:p w14:paraId="771BDA36" w14:textId="1F544A52" w:rsidR="004D506F" w:rsidRDefault="004D506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телемедицинской службы нажмите кнопку «Удалить».</w:t>
      </w:r>
    </w:p>
    <w:p w14:paraId="028F4208" w14:textId="77777777" w:rsidR="004D506F" w:rsidRDefault="004D506F" w:rsidP="001E4B18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405E6834" w14:textId="43AEE6CA" w:rsidR="00E40A43" w:rsidRDefault="00E40A43" w:rsidP="003D74C4">
      <w:pPr>
        <w:pStyle w:val="40"/>
      </w:pPr>
      <w:r>
        <w:t>Ввод сведений о земельных участках</w:t>
      </w:r>
    </w:p>
    <w:p w14:paraId="040033C6" w14:textId="125E4DF8" w:rsidR="00CD038F" w:rsidRPr="003003FF" w:rsidRDefault="00CD038F" w:rsidP="00CD038F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земельных участков</w:t>
      </w:r>
      <w:r w:rsidRPr="003003FF">
        <w:t>.</w:t>
      </w:r>
    </w:p>
    <w:p w14:paraId="53C337D1" w14:textId="77777777" w:rsidR="00E40A43" w:rsidRDefault="00E40A43" w:rsidP="00E579FD">
      <w:pPr>
        <w:pStyle w:val="5"/>
        <w:spacing w:line="276" w:lineRule="auto"/>
      </w:pPr>
      <w:r>
        <w:t>Просмотр списка записей о земельных участках</w:t>
      </w:r>
    </w:p>
    <w:p w14:paraId="0A0E2812" w14:textId="2A7E8A68" w:rsidR="00456E62" w:rsidRDefault="00456E62" w:rsidP="00E579FD">
      <w:pPr>
        <w:pStyle w:val="phnormal"/>
        <w:spacing w:line="276" w:lineRule="auto"/>
      </w:pPr>
      <w:r>
        <w:t xml:space="preserve">Управление сведениями о </w:t>
      </w:r>
      <w:r w:rsidR="00C1171C">
        <w:t xml:space="preserve">земельных участках </w:t>
      </w:r>
      <w:r>
        <w:t xml:space="preserve">организации производится в разделе </w:t>
      </w:r>
      <w:r w:rsidRPr="000B41B7">
        <w:t>«</w:t>
      </w:r>
      <w:r w:rsidR="00C1171C">
        <w:t>Земельные участки</w:t>
      </w:r>
      <w:r w:rsidRPr="000B41B7">
        <w:t>»</w:t>
      </w:r>
      <w:r w:rsidRPr="00A40790">
        <w:t xml:space="preserve"> </w:t>
      </w:r>
      <w:r>
        <w:t>карточки организации</w:t>
      </w:r>
      <w:r w:rsidRPr="000B41B7">
        <w:t xml:space="preserve"> (</w:t>
      </w:r>
      <w:r w:rsidR="00C1171C">
        <w:fldChar w:fldCharType="begin"/>
      </w:r>
      <w:r w:rsidR="00C1171C">
        <w:instrText xml:space="preserve"> REF _Ref105711805 \h </w:instrText>
      </w:r>
      <w:r w:rsidR="00C1171C">
        <w:fldChar w:fldCharType="separate"/>
      </w:r>
      <w:r w:rsidR="003814B9" w:rsidRPr="000B41B7">
        <w:t>Рисунок </w:t>
      </w:r>
      <w:r w:rsidR="003814B9">
        <w:rPr>
          <w:noProof/>
        </w:rPr>
        <w:t>96</w:t>
      </w:r>
      <w:r w:rsidR="00C1171C">
        <w:fldChar w:fldCharType="end"/>
      </w:r>
      <w:r w:rsidRPr="000B41B7">
        <w:t>)</w:t>
      </w:r>
      <w:r>
        <w:t>.</w:t>
      </w:r>
    </w:p>
    <w:p w14:paraId="5C23F129" w14:textId="77777777" w:rsidR="00456E62" w:rsidRPr="000B41B7" w:rsidRDefault="00456E62" w:rsidP="00E579FD">
      <w:pPr>
        <w:pStyle w:val="afffff"/>
        <w:spacing w:line="276" w:lineRule="auto"/>
      </w:pPr>
      <w:r w:rsidRPr="00A40790">
        <w:drawing>
          <wp:inline distT="0" distB="0" distL="0" distR="0" wp14:anchorId="1400C0DD" wp14:editId="42DCEEB8">
            <wp:extent cx="5940000" cy="3948678"/>
            <wp:effectExtent l="19050" t="19050" r="22860" b="1397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486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E79BB1" w14:textId="28272E6C" w:rsidR="00456E62" w:rsidRDefault="00456E62" w:rsidP="00E00C82">
      <w:pPr>
        <w:pStyle w:val="afffff3"/>
      </w:pPr>
      <w:bookmarkStart w:id="334" w:name="_Ref105711805"/>
      <w:r w:rsidRPr="000B41B7"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96</w:t>
      </w:r>
      <w:r>
        <w:rPr>
          <w:noProof/>
        </w:rPr>
        <w:fldChar w:fldCharType="end"/>
      </w:r>
      <w:bookmarkEnd w:id="334"/>
      <w:r w:rsidRPr="000B41B7">
        <w:t xml:space="preserve"> – </w:t>
      </w:r>
      <w:r>
        <w:t>Раздел «</w:t>
      </w:r>
      <w:r w:rsidR="00C1171C">
        <w:t>Земельные участки</w:t>
      </w:r>
      <w:r>
        <w:t>»</w:t>
      </w:r>
    </w:p>
    <w:p w14:paraId="754CC16B" w14:textId="77777777" w:rsidR="00456E62" w:rsidRDefault="00456E62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1CA52A32" w14:textId="1F797A0D" w:rsidR="00456E62" w:rsidRDefault="00456E62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C1171C">
        <w:t xml:space="preserve">земельных участков </w:t>
      </w:r>
      <w:r>
        <w:t>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750919D" w14:textId="17D3F01B" w:rsidR="00456E62" w:rsidRDefault="00456E62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</w:t>
      </w:r>
      <w:r w:rsidR="00C1171C">
        <w:t>звание участка</w:t>
      </w:r>
      <w:r>
        <w:t>»</w:t>
      </w:r>
      <w:r w:rsidR="007C39F3">
        <w:t>;</w:t>
      </w:r>
    </w:p>
    <w:p w14:paraId="38EEF885" w14:textId="28E5434A" w:rsidR="00456E62" w:rsidRDefault="00456E62" w:rsidP="00E579FD">
      <w:pPr>
        <w:pStyle w:val="ultab"/>
        <w:spacing w:line="276" w:lineRule="auto"/>
        <w:ind w:left="1701" w:hanging="425"/>
      </w:pPr>
      <w:r>
        <w:t>«</w:t>
      </w:r>
      <w:r w:rsidR="00C1171C">
        <w:t>Площадь участка, (м</w:t>
      </w:r>
      <w:r w:rsidR="00C1171C" w:rsidRPr="00C1171C">
        <w:rPr>
          <w:vertAlign w:val="superscript"/>
        </w:rPr>
        <w:t>2</w:t>
      </w:r>
      <w:r w:rsidR="00C1171C">
        <w:t>)</w:t>
      </w:r>
      <w:r>
        <w:t>»</w:t>
      </w:r>
      <w:r w:rsidR="007C39F3">
        <w:t>;</w:t>
      </w:r>
    </w:p>
    <w:p w14:paraId="7C80EEE8" w14:textId="77777777" w:rsidR="00456E62" w:rsidRDefault="00456E62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D78D17D" wp14:editId="2F0991D6">
            <wp:extent cx="220999" cy="243861"/>
            <wp:effectExtent l="19050" t="19050" r="26670" b="2286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95A372F" w14:textId="5D57FD8B" w:rsidR="00456E62" w:rsidRDefault="00456E62" w:rsidP="00E579FD">
      <w:pPr>
        <w:pStyle w:val="ultab2"/>
        <w:spacing w:line="276" w:lineRule="auto"/>
      </w:pPr>
      <w:r>
        <w:t xml:space="preserve">«Редактировать» (см. п. </w:t>
      </w:r>
      <w:r w:rsidR="007C39F3">
        <w:t xml:space="preserve">п. </w:t>
      </w:r>
      <w:r w:rsidR="007C39F3">
        <w:fldChar w:fldCharType="begin"/>
      </w:r>
      <w:r w:rsidR="007C39F3">
        <w:instrText xml:space="preserve"> REF _Ref105712427 \r \h </w:instrText>
      </w:r>
      <w:r w:rsidR="007C39F3">
        <w:fldChar w:fldCharType="separate"/>
      </w:r>
      <w:r w:rsidR="007C39F3">
        <w:t>4.3.1.16.3</w:t>
      </w:r>
      <w:r w:rsidR="007C39F3">
        <w:fldChar w:fldCharType="end"/>
      </w:r>
      <w:r w:rsidR="00C1171C">
        <w:t xml:space="preserve"> </w:t>
      </w:r>
      <w:r>
        <w:t>настоящего документа)</w:t>
      </w:r>
      <w:r w:rsidR="004B6868">
        <w:t>;</w:t>
      </w:r>
    </w:p>
    <w:p w14:paraId="1503FE7D" w14:textId="169A8F5D" w:rsidR="00456E62" w:rsidRDefault="00456E62" w:rsidP="00E579FD">
      <w:pPr>
        <w:pStyle w:val="ultab2"/>
        <w:spacing w:line="276" w:lineRule="auto"/>
      </w:pPr>
      <w:r>
        <w:t xml:space="preserve">«Удалить» (см. п. </w:t>
      </w:r>
      <w:r w:rsidR="00C1171C">
        <w:fldChar w:fldCharType="begin"/>
      </w:r>
      <w:r w:rsidR="00C1171C">
        <w:instrText xml:space="preserve"> REF _Ref105712427 \r \h </w:instrText>
      </w:r>
      <w:r w:rsidR="00C1171C">
        <w:fldChar w:fldCharType="separate"/>
      </w:r>
      <w:r w:rsidR="003814B9">
        <w:t>4.3.1.16.4</w:t>
      </w:r>
      <w:r w:rsidR="00C1171C">
        <w:fldChar w:fldCharType="end"/>
      </w:r>
      <w:r w:rsidR="00C1171C">
        <w:t xml:space="preserve"> </w:t>
      </w:r>
      <w:r>
        <w:t>настоящего документа)</w:t>
      </w:r>
      <w:r w:rsidR="004B6868">
        <w:t>;</w:t>
      </w:r>
    </w:p>
    <w:p w14:paraId="5546B0FD" w14:textId="4F589097" w:rsidR="00456E62" w:rsidRDefault="00456E62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создания новой записи (см. п. </w:t>
      </w:r>
      <w:r w:rsidR="00C1171C">
        <w:fldChar w:fldCharType="begin"/>
      </w:r>
      <w:r w:rsidR="00C1171C">
        <w:instrText xml:space="preserve"> REF _Ref105712434 \r \h </w:instrText>
      </w:r>
      <w:r w:rsidR="00C1171C">
        <w:fldChar w:fldCharType="separate"/>
      </w:r>
      <w:r w:rsidR="003814B9">
        <w:t>4.3.1.16.2</w:t>
      </w:r>
      <w:r w:rsidR="00C1171C">
        <w:fldChar w:fldCharType="end"/>
      </w:r>
      <w:r w:rsidR="00C1171C">
        <w:t xml:space="preserve"> </w:t>
      </w:r>
      <w:r>
        <w:t>настоящего документа).</w:t>
      </w:r>
    </w:p>
    <w:p w14:paraId="75DAC5F0" w14:textId="77777777" w:rsidR="00E40A43" w:rsidRDefault="00E40A43" w:rsidP="00E579FD">
      <w:pPr>
        <w:pStyle w:val="5"/>
        <w:spacing w:line="276" w:lineRule="auto"/>
      </w:pPr>
      <w:bookmarkStart w:id="335" w:name="_Ref105712434"/>
      <w:r>
        <w:t>Добавление записи о земельном участке</w:t>
      </w:r>
      <w:bookmarkEnd w:id="335"/>
    </w:p>
    <w:p w14:paraId="109C54E8" w14:textId="794FED14" w:rsidR="00C1171C" w:rsidRDefault="004F3538" w:rsidP="00E579FD">
      <w:pPr>
        <w:spacing w:line="276" w:lineRule="auto"/>
      </w:pPr>
      <w:bookmarkStart w:id="336" w:name="_Ref105712420"/>
      <w:r>
        <w:t>Для добавления записи</w:t>
      </w:r>
      <w:r w:rsidR="00C1171C" w:rsidRPr="000B41B7">
        <w:t xml:space="preserve"> о </w:t>
      </w:r>
      <w:r w:rsidR="00C1171C">
        <w:t>земельном участке:</w:t>
      </w:r>
    </w:p>
    <w:p w14:paraId="58720173" w14:textId="6875A467" w:rsidR="00C1171C" w:rsidRDefault="00C1171C" w:rsidP="001E4B18">
      <w:pPr>
        <w:pStyle w:val="ol"/>
        <w:numPr>
          <w:ilvl w:val="0"/>
          <w:numId w:val="93"/>
        </w:numPr>
        <w:spacing w:line="276" w:lineRule="auto"/>
      </w:pPr>
      <w:r>
        <w:t>В разделе «Земельные участки» нажмите кнопку «Добавить». Откроется форма «Нов</w:t>
      </w:r>
      <w:r w:rsidR="00173F05">
        <w:t>ый земельный участок</w:t>
      </w:r>
      <w:r>
        <w:t>» (</w:t>
      </w:r>
      <w:r>
        <w:fldChar w:fldCharType="begin"/>
      </w:r>
      <w:r>
        <w:instrText xml:space="preserve"> REF _Ref105712503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97</w:t>
      </w:r>
      <w:r>
        <w:fldChar w:fldCharType="end"/>
      </w:r>
      <w:r>
        <w:t>).</w:t>
      </w:r>
    </w:p>
    <w:p w14:paraId="28AE8952" w14:textId="77777777" w:rsidR="00C1171C" w:rsidRDefault="00C1171C" w:rsidP="00E579FD">
      <w:pPr>
        <w:pStyle w:val="afffff"/>
        <w:spacing w:line="276" w:lineRule="auto"/>
      </w:pPr>
      <w:r w:rsidRPr="00F31E99">
        <w:drawing>
          <wp:inline distT="0" distB="0" distL="0" distR="0" wp14:anchorId="24E323A3" wp14:editId="78611647">
            <wp:extent cx="5667492" cy="3673009"/>
            <wp:effectExtent l="19050" t="19050" r="9525" b="2286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492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6E1E2" w14:textId="11E529D4" w:rsidR="00C1171C" w:rsidRDefault="00C1171C" w:rsidP="00E579FD">
      <w:pPr>
        <w:pStyle w:val="aff8"/>
      </w:pPr>
      <w:bookmarkStart w:id="337" w:name="_Ref10571250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97</w:t>
      </w:r>
      <w:r>
        <w:rPr>
          <w:noProof/>
        </w:rPr>
        <w:fldChar w:fldCharType="end"/>
      </w:r>
      <w:bookmarkEnd w:id="337"/>
      <w:r>
        <w:t xml:space="preserve"> – </w:t>
      </w:r>
      <w:r w:rsidR="00173F05">
        <w:t>Новый земельный участок</w:t>
      </w:r>
    </w:p>
    <w:p w14:paraId="597549EE" w14:textId="6C1E1335" w:rsidR="00C1171C" w:rsidRDefault="00C1171C" w:rsidP="001E4B18">
      <w:pPr>
        <w:pStyle w:val="ol"/>
        <w:spacing w:line="276" w:lineRule="auto"/>
      </w:pPr>
      <w:r>
        <w:t>На форме заполните все необходимые поля (поля, обязательные для заполнения, отмечены звездочкой)</w:t>
      </w:r>
      <w:r w:rsidR="00173F05">
        <w:t xml:space="preserve">. </w:t>
      </w:r>
      <w:r w:rsidRPr="000B41B7">
        <w:t>Описание полей представлено в таблице (</w:t>
      </w:r>
      <w:r w:rsidR="00173F05">
        <w:fldChar w:fldCharType="begin"/>
      </w:r>
      <w:r w:rsidR="00173F05">
        <w:instrText xml:space="preserve"> REF _Ref105712622 \h </w:instrText>
      </w:r>
      <w:r w:rsidR="00173F05">
        <w:fldChar w:fldCharType="separate"/>
      </w:r>
      <w:r w:rsidR="003814B9" w:rsidRPr="000B41B7">
        <w:t>Таблица </w:t>
      </w:r>
      <w:r w:rsidR="003814B9">
        <w:rPr>
          <w:noProof/>
        </w:rPr>
        <w:t>20</w:t>
      </w:r>
      <w:r w:rsidR="00173F05">
        <w:fldChar w:fldCharType="end"/>
      </w:r>
      <w:r w:rsidRPr="000B41B7">
        <w:t>).</w:t>
      </w:r>
    </w:p>
    <w:p w14:paraId="7A2C0210" w14:textId="0A46FFF8" w:rsidR="00C1171C" w:rsidRDefault="00C1171C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4F3538">
        <w:br/>
      </w:r>
      <w:r>
        <w:t>(с использованием УКЭП или без УКЭП).</w:t>
      </w:r>
    </w:p>
    <w:p w14:paraId="0558268A" w14:textId="7E25FCB0" w:rsidR="00C1171C" w:rsidRPr="000B41B7" w:rsidRDefault="00C1171C" w:rsidP="00E579FD">
      <w:pPr>
        <w:pStyle w:val="afffff1"/>
        <w:spacing w:line="276" w:lineRule="auto"/>
      </w:pPr>
      <w:bookmarkStart w:id="338" w:name="_Ref105712622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20</w:t>
      </w:r>
      <w:r w:rsidRPr="000B41B7">
        <w:rPr>
          <w:noProof/>
        </w:rPr>
        <w:fldChar w:fldCharType="end"/>
      </w:r>
      <w:bookmarkEnd w:id="338"/>
      <w:r w:rsidRPr="000B41B7">
        <w:t xml:space="preserve"> – Описание полей формы ввода сведений о </w:t>
      </w:r>
      <w:r w:rsidR="006A693C">
        <w:t>земельных участках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C1171C" w:rsidRPr="00826635" w14:paraId="762EF44E" w14:textId="77777777" w:rsidTr="004F3538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21CB2007" w14:textId="0F7C7976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4F3538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0898603F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58B11119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1BE9DF79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C1171C" w:rsidRPr="00826635" w14:paraId="47BF3D9E" w14:textId="77777777" w:rsidTr="002E7456">
        <w:tc>
          <w:tcPr>
            <w:tcW w:w="353" w:type="pct"/>
            <w:shd w:val="clear" w:color="auto" w:fill="auto"/>
          </w:tcPr>
          <w:p w14:paraId="214D8A5F" w14:textId="2180E31C" w:rsidR="00C1171C" w:rsidRPr="00826635" w:rsidRDefault="00C1171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33" w:type="pct"/>
            <w:shd w:val="clear" w:color="auto" w:fill="auto"/>
          </w:tcPr>
          <w:p w14:paraId="36C229AA" w14:textId="3C1FD04C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На</w:t>
            </w:r>
            <w:r w:rsidR="00173F05">
              <w:t>з</w:t>
            </w:r>
            <w:r w:rsidRPr="00826635">
              <w:t>вание</w:t>
            </w:r>
            <w:r w:rsidR="00173F05">
              <w:t xml:space="preserve"> участка</w:t>
            </w:r>
          </w:p>
        </w:tc>
        <w:tc>
          <w:tcPr>
            <w:tcW w:w="1407" w:type="pct"/>
            <w:shd w:val="clear" w:color="auto" w:fill="auto"/>
          </w:tcPr>
          <w:p w14:paraId="51C53FB7" w14:textId="72204697" w:rsidR="00C1171C" w:rsidRPr="00826635" w:rsidRDefault="00173F05" w:rsidP="00E579FD">
            <w:pPr>
              <w:pStyle w:val="affffd"/>
              <w:spacing w:line="276" w:lineRule="auto"/>
            </w:pPr>
            <w:r>
              <w:t xml:space="preserve">Название земельного участка </w:t>
            </w:r>
          </w:p>
        </w:tc>
        <w:tc>
          <w:tcPr>
            <w:tcW w:w="1907" w:type="pct"/>
            <w:shd w:val="clear" w:color="auto" w:fill="auto"/>
          </w:tcPr>
          <w:p w14:paraId="172A2AF9" w14:textId="699B07D1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25</w:t>
            </w:r>
            <w:r w:rsidR="00173F05">
              <w:t>0</w:t>
            </w:r>
            <w:r w:rsidRPr="00826635">
              <w:t xml:space="preserve"> символов</w:t>
            </w:r>
          </w:p>
        </w:tc>
      </w:tr>
      <w:tr w:rsidR="00C1171C" w:rsidRPr="00826635" w14:paraId="13E634A8" w14:textId="77777777" w:rsidTr="002E7456">
        <w:tc>
          <w:tcPr>
            <w:tcW w:w="353" w:type="pct"/>
            <w:shd w:val="clear" w:color="auto" w:fill="auto"/>
          </w:tcPr>
          <w:p w14:paraId="0EABA1DB" w14:textId="464C4FC0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2</w:t>
            </w:r>
          </w:p>
        </w:tc>
        <w:tc>
          <w:tcPr>
            <w:tcW w:w="1333" w:type="pct"/>
            <w:shd w:val="clear" w:color="auto" w:fill="auto"/>
          </w:tcPr>
          <w:p w14:paraId="696CFEA9" w14:textId="27338F38" w:rsidR="00C1171C" w:rsidRPr="00826635" w:rsidRDefault="00173F05" w:rsidP="00E579FD">
            <w:pPr>
              <w:pStyle w:val="affffd"/>
              <w:spacing w:line="276" w:lineRule="auto"/>
            </w:pPr>
            <w:r w:rsidRPr="00173F05">
              <w:t>Площадь участка</w:t>
            </w:r>
            <w:r>
              <w:t>, м</w:t>
            </w:r>
            <w:r w:rsidRPr="00173F05">
              <w:rPr>
                <w:vertAlign w:val="superscript"/>
              </w:rPr>
              <w:t>2</w:t>
            </w:r>
            <w:r w:rsidRPr="00173F05">
              <w:t xml:space="preserve"> </w:t>
            </w:r>
          </w:p>
        </w:tc>
        <w:tc>
          <w:tcPr>
            <w:tcW w:w="1407" w:type="pct"/>
            <w:shd w:val="clear" w:color="auto" w:fill="auto"/>
          </w:tcPr>
          <w:p w14:paraId="15728AC4" w14:textId="6B478148" w:rsidR="00C1171C" w:rsidRPr="00826635" w:rsidRDefault="00173F05" w:rsidP="00E579FD">
            <w:pPr>
              <w:pStyle w:val="affffd"/>
              <w:spacing w:line="276" w:lineRule="auto"/>
            </w:pPr>
            <w:r w:rsidRPr="00173F05">
              <w:t>Площадь земельного участка</w:t>
            </w:r>
            <w:r w:rsidR="006F059F">
              <w:t>,</w:t>
            </w:r>
            <w:r w:rsidRPr="00173F05">
              <w:t xml:space="preserve"> на котором стоит здание, группа зданий</w:t>
            </w:r>
          </w:p>
        </w:tc>
        <w:tc>
          <w:tcPr>
            <w:tcW w:w="1907" w:type="pct"/>
            <w:shd w:val="clear" w:color="auto" w:fill="auto"/>
          </w:tcPr>
          <w:p w14:paraId="66422DDC" w14:textId="77777777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Числовое поле с ограничением в 10 символов</w:t>
            </w:r>
          </w:p>
        </w:tc>
      </w:tr>
    </w:tbl>
    <w:p w14:paraId="488024AC" w14:textId="000A28A5" w:rsidR="00E40A43" w:rsidRDefault="00E40A43" w:rsidP="00E579FD">
      <w:pPr>
        <w:pStyle w:val="5"/>
        <w:spacing w:line="276" w:lineRule="auto"/>
      </w:pPr>
      <w:r>
        <w:t>Редактирование записи о земельном участке</w:t>
      </w:r>
      <w:bookmarkEnd w:id="336"/>
    </w:p>
    <w:p w14:paraId="1AFB4B67" w14:textId="3ADF972B" w:rsidR="00173F05" w:rsidRDefault="009A16E2" w:rsidP="00E579FD">
      <w:pPr>
        <w:spacing w:line="276" w:lineRule="auto"/>
      </w:pPr>
      <w:r>
        <w:t>Для редактирования записи</w:t>
      </w:r>
      <w:r w:rsidR="00173F05">
        <w:t xml:space="preserve"> о земельном участке:</w:t>
      </w:r>
    </w:p>
    <w:p w14:paraId="35886065" w14:textId="77777777" w:rsidR="00173F05" w:rsidRDefault="00173F05" w:rsidP="001E4B18">
      <w:pPr>
        <w:pStyle w:val="ol"/>
        <w:keepNext/>
        <w:numPr>
          <w:ilvl w:val="0"/>
          <w:numId w:val="95"/>
        </w:numPr>
        <w:spacing w:line="276" w:lineRule="auto"/>
      </w:pPr>
      <w:r>
        <w:t>Откройте запись для редактирования одним из способов:</w:t>
      </w:r>
    </w:p>
    <w:p w14:paraId="4BE6E273" w14:textId="31078B47" w:rsidR="00173F05" w:rsidRDefault="00173F05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B2B87E2" wp14:editId="7008A484">
            <wp:extent cx="220999" cy="243861"/>
            <wp:effectExtent l="19050" t="19050" r="26670" b="2286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4B6868">
        <w:t>;</w:t>
      </w:r>
    </w:p>
    <w:p w14:paraId="738A34DC" w14:textId="4A920173" w:rsidR="00173F05" w:rsidRDefault="00173F05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земельного участка нажмите кнопку «Редактировать».</w:t>
      </w:r>
    </w:p>
    <w:p w14:paraId="181AC905" w14:textId="2A6A57FD" w:rsidR="00173F05" w:rsidRDefault="00173F05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земельного участка».</w:t>
      </w:r>
    </w:p>
    <w:p w14:paraId="569E8A46" w14:textId="3FAAD850" w:rsidR="00173F05" w:rsidRDefault="00173F05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9A16E2">
        <w:br/>
      </w:r>
      <w:r>
        <w:t>(с использованием УКЭП или без УКЭП).</w:t>
      </w:r>
    </w:p>
    <w:p w14:paraId="16C9C90F" w14:textId="77777777" w:rsidR="00E40A43" w:rsidRDefault="00E40A43" w:rsidP="00E579FD">
      <w:pPr>
        <w:pStyle w:val="5"/>
        <w:spacing w:line="276" w:lineRule="auto"/>
      </w:pPr>
      <w:bookmarkStart w:id="339" w:name="_Ref105712427"/>
      <w:r>
        <w:t>Удаление записи о земельном участке</w:t>
      </w:r>
      <w:bookmarkEnd w:id="339"/>
    </w:p>
    <w:p w14:paraId="197D4413" w14:textId="4C656C41" w:rsidR="00173F05" w:rsidRDefault="009A16E2" w:rsidP="00E579FD">
      <w:pPr>
        <w:keepNext/>
        <w:spacing w:line="276" w:lineRule="auto"/>
      </w:pPr>
      <w:r>
        <w:t>Для удаления записи</w:t>
      </w:r>
      <w:r w:rsidR="00173F05">
        <w:t xml:space="preserve"> о земельном участке:</w:t>
      </w:r>
    </w:p>
    <w:p w14:paraId="75A95355" w14:textId="77777777" w:rsidR="00173F05" w:rsidRDefault="00173F05" w:rsidP="001E4B18">
      <w:pPr>
        <w:pStyle w:val="ol"/>
        <w:keepNext/>
        <w:numPr>
          <w:ilvl w:val="0"/>
          <w:numId w:val="94"/>
        </w:numPr>
        <w:spacing w:line="276" w:lineRule="auto"/>
      </w:pPr>
      <w:r>
        <w:t>Выберите запись для удаления одним из способов:</w:t>
      </w:r>
    </w:p>
    <w:p w14:paraId="7BEEDA30" w14:textId="30212501" w:rsidR="00173F05" w:rsidRDefault="00173F05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8470702" wp14:editId="77E4A43A">
            <wp:extent cx="220999" cy="243861"/>
            <wp:effectExtent l="19050" t="19050" r="26670" b="2286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4B6868">
        <w:t>;</w:t>
      </w:r>
    </w:p>
    <w:p w14:paraId="15355C73" w14:textId="6E1B4FFA" w:rsidR="00173F05" w:rsidRDefault="00173F05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земельного участка нажмите кнопку «Удалить».</w:t>
      </w:r>
    </w:p>
    <w:p w14:paraId="3B2868BE" w14:textId="77777777" w:rsidR="00173F05" w:rsidRDefault="00173F05" w:rsidP="001E4B18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24AD12EF" w14:textId="77777777" w:rsidR="00317279" w:rsidRPr="00141E1A" w:rsidRDefault="00317279" w:rsidP="00E579FD">
      <w:pPr>
        <w:pStyle w:val="21"/>
        <w:spacing w:line="276" w:lineRule="auto"/>
      </w:pPr>
      <w:bookmarkStart w:id="340" w:name="_Toc111828853"/>
      <w:bookmarkStart w:id="341" w:name="_Toc116299652"/>
      <w:r w:rsidRPr="00141E1A">
        <w:t>Внесение сведений об образовательных организациях или НИИ</w:t>
      </w:r>
      <w:bookmarkEnd w:id="340"/>
      <w:bookmarkEnd w:id="341"/>
    </w:p>
    <w:p w14:paraId="47DBF467" w14:textId="77777777" w:rsidR="00317279" w:rsidRPr="000B41B7" w:rsidRDefault="00317279" w:rsidP="003D74C4">
      <w:pPr>
        <w:pStyle w:val="30"/>
      </w:pPr>
      <w:bookmarkStart w:id="342" w:name="_Toc111828854"/>
      <w:bookmarkStart w:id="343" w:name="_Toc116299653"/>
      <w:r w:rsidRPr="000B41B7">
        <w:t xml:space="preserve">Добавление </w:t>
      </w:r>
      <w:r>
        <w:t xml:space="preserve">в ФРМО </w:t>
      </w:r>
      <w:r w:rsidRPr="000B41B7">
        <w:t>образовательн</w:t>
      </w:r>
      <w:r>
        <w:t>ой</w:t>
      </w:r>
      <w:r w:rsidRPr="000B41B7">
        <w:t xml:space="preserve"> организаци</w:t>
      </w:r>
      <w:r>
        <w:t>и</w:t>
      </w:r>
      <w:r w:rsidRPr="000B41B7">
        <w:t xml:space="preserve"> или НИИ</w:t>
      </w:r>
      <w:bookmarkEnd w:id="342"/>
      <w:bookmarkEnd w:id="343"/>
    </w:p>
    <w:p w14:paraId="5C3C0143" w14:textId="40801FFC" w:rsidR="00317279" w:rsidRPr="000B41B7" w:rsidRDefault="00317279" w:rsidP="00E579FD">
      <w:pPr>
        <w:spacing w:line="276" w:lineRule="auto"/>
      </w:pPr>
      <w:r w:rsidRPr="000B41B7">
        <w:t xml:space="preserve">Для добавления в ФРМО образовательной организации или НИИ следует направить заявку в СТП ЕГИСЗ </w:t>
      </w:r>
      <w:r w:rsidR="002B1F67">
        <w:t xml:space="preserve">на адрес 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@</w:t>
      </w:r>
      <w:r w:rsidR="00B258E3">
        <w:rPr>
          <w:rFonts w:eastAsia="Calibri"/>
          <w:b/>
          <w:lang w:val="en-US"/>
        </w:rPr>
        <w:t>stp</w:t>
      </w:r>
      <w:r w:rsidR="00B258E3" w:rsidRPr="00B258E3">
        <w:rPr>
          <w:rFonts w:eastAsia="Calibri"/>
          <w:b/>
        </w:rPr>
        <w:t>-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.</w:t>
      </w:r>
      <w:r w:rsidR="00B258E3">
        <w:rPr>
          <w:rFonts w:eastAsia="Calibri"/>
          <w:b/>
          <w:lang w:val="en-US"/>
        </w:rPr>
        <w:t>ru</w:t>
      </w:r>
      <w:r w:rsidRPr="000B41B7">
        <w:t xml:space="preserve"> (формы заявок </w:t>
      </w:r>
      <w:r>
        <w:t xml:space="preserve">и требования </w:t>
      </w:r>
      <w:r w:rsidR="004B6868">
        <w:br/>
      </w:r>
      <w:r>
        <w:t xml:space="preserve">к их оформлению содержатся </w:t>
      </w:r>
      <w:r w:rsidRPr="000B41B7">
        <w:t xml:space="preserve">в Приложении </w:t>
      </w:r>
      <w:r w:rsidR="009B4A8E">
        <w:t>2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пользователя). </w:t>
      </w:r>
    </w:p>
    <w:p w14:paraId="05094C1F" w14:textId="1EF64142" w:rsidR="00317279" w:rsidRPr="000B41B7" w:rsidRDefault="00317279" w:rsidP="00E579FD">
      <w:pPr>
        <w:spacing w:line="276" w:lineRule="auto"/>
      </w:pPr>
      <w:r w:rsidRPr="000B41B7">
        <w:t>После добавления образовательной организации или НИИ в ФРМО пользователю, отправившему заявку, будет направлен ответ на адрес электронной почты, с которого была направлена заявка, в ответе будет указан уникальный идентификатор организации в реестре</w:t>
      </w:r>
      <w:r w:rsidR="00E02E2A">
        <w:t> </w:t>
      </w:r>
      <w:r w:rsidRPr="000B41B7">
        <w:t xml:space="preserve">– </w:t>
      </w:r>
      <w:r w:rsidRPr="000B41B7">
        <w:rPr>
          <w:lang w:val="en-US"/>
        </w:rPr>
        <w:t>OID</w:t>
      </w:r>
      <w:r w:rsidRPr="000B41B7">
        <w:t>.</w:t>
      </w:r>
    </w:p>
    <w:p w14:paraId="713F4C2A" w14:textId="77777777" w:rsidR="00837C27" w:rsidRDefault="00837C27" w:rsidP="00837C27">
      <w:pPr>
        <w:spacing w:line="276" w:lineRule="auto"/>
      </w:pPr>
      <w:r>
        <w:t>Функциональность создания карточку образовательной организации доступна только пользователям с ролью «Администратор».</w:t>
      </w:r>
    </w:p>
    <w:p w14:paraId="50BA0080" w14:textId="7B511A85" w:rsidR="00317279" w:rsidRPr="000B41B7" w:rsidRDefault="00317279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 xml:space="preserve">на </w:t>
      </w:r>
      <w:r>
        <w:t>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236C1168" w14:textId="3E0B25A1" w:rsidR="00491D24" w:rsidRDefault="00491D24" w:rsidP="003D74C4">
      <w:pPr>
        <w:pStyle w:val="30"/>
      </w:pPr>
      <w:bookmarkStart w:id="344" w:name="_Ref101529322"/>
      <w:bookmarkStart w:id="345" w:name="_Toc111828855"/>
      <w:bookmarkStart w:id="346" w:name="_Toc116299654"/>
      <w:r>
        <w:t>Просмотр карточки образовательной организации</w:t>
      </w:r>
      <w:bookmarkEnd w:id="344"/>
      <w:bookmarkEnd w:id="345"/>
      <w:bookmarkEnd w:id="346"/>
    </w:p>
    <w:p w14:paraId="7FDAD103" w14:textId="00420321" w:rsidR="00491D24" w:rsidRDefault="00BB0E91" w:rsidP="00E579FD">
      <w:pPr>
        <w:keepNext/>
        <w:spacing w:line="276" w:lineRule="auto"/>
      </w:pPr>
      <w:r>
        <w:t>Для перехода в к</w:t>
      </w:r>
      <w:r w:rsidR="00491D24" w:rsidRPr="000E60AE">
        <w:t>арточку</w:t>
      </w:r>
      <w:r>
        <w:t xml:space="preserve"> </w:t>
      </w:r>
      <w:r w:rsidR="00491D24" w:rsidRPr="000E60AE">
        <w:t>организации:</w:t>
      </w:r>
    </w:p>
    <w:p w14:paraId="08916624" w14:textId="77777777" w:rsidR="00491D24" w:rsidRDefault="00491D24" w:rsidP="001E4B18">
      <w:pPr>
        <w:pStyle w:val="ol"/>
        <w:numPr>
          <w:ilvl w:val="0"/>
          <w:numId w:val="70"/>
        </w:numPr>
        <w:spacing w:line="276" w:lineRule="auto"/>
      </w:pPr>
      <w:r>
        <w:t>Перейдите в ФРМО.</w:t>
      </w:r>
    </w:p>
    <w:p w14:paraId="4D0824E8" w14:textId="5B251325" w:rsidR="00491D24" w:rsidRDefault="00491D24" w:rsidP="001E4B18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>
        <w:t xml:space="preserve"> </w:t>
      </w:r>
      <w:bookmarkStart w:id="347" w:name="_Hlk105608798"/>
      <w:r w:rsidR="0014380D">
        <w:t>настоящего документа</w:t>
      </w:r>
      <w:bookmarkEnd w:id="347"/>
      <w:r>
        <w:t>).</w:t>
      </w:r>
    </w:p>
    <w:p w14:paraId="4C7CAA1A" w14:textId="267CC697" w:rsidR="00491D24" w:rsidRDefault="00491D24" w:rsidP="001E4B18">
      <w:pPr>
        <w:pStyle w:val="ol"/>
        <w:spacing w:line="276" w:lineRule="auto"/>
      </w:pPr>
      <w:r>
        <w:t>Нажмите на «Сокращенное наименование» выбранной организации. Откроется карточка организации (</w:t>
      </w:r>
      <w:r w:rsidR="00A67B46">
        <w:fldChar w:fldCharType="begin"/>
      </w:r>
      <w:r w:rsidR="00A67B46">
        <w:instrText xml:space="preserve"> REF _Ref101531029 \h </w:instrText>
      </w:r>
      <w:r w:rsidR="00A67B46">
        <w:fldChar w:fldCharType="separate"/>
      </w:r>
      <w:r w:rsidR="003814B9">
        <w:t xml:space="preserve">Рисунок </w:t>
      </w:r>
      <w:r w:rsidR="003814B9">
        <w:rPr>
          <w:noProof/>
        </w:rPr>
        <w:t>98</w:t>
      </w:r>
      <w:r w:rsidR="00A67B46">
        <w:fldChar w:fldCharType="end"/>
      </w:r>
      <w:r>
        <w:t>).</w:t>
      </w:r>
    </w:p>
    <w:p w14:paraId="65968EC5" w14:textId="77777777" w:rsidR="00491D24" w:rsidRDefault="00491D24" w:rsidP="00E579FD">
      <w:pPr>
        <w:pStyle w:val="afffff"/>
        <w:spacing w:line="276" w:lineRule="auto"/>
      </w:pPr>
      <w:r>
        <w:drawing>
          <wp:inline distT="0" distB="0" distL="0" distR="0" wp14:anchorId="0B22BA95" wp14:editId="4F5DA834">
            <wp:extent cx="5930649" cy="4130612"/>
            <wp:effectExtent l="19050" t="19050" r="13335" b="22860"/>
            <wp:docPr id="281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649" cy="413061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F007E9" w14:textId="7FAFFC3F" w:rsidR="00491D24" w:rsidRDefault="00491D24" w:rsidP="00E579FD">
      <w:pPr>
        <w:pStyle w:val="aff8"/>
      </w:pPr>
      <w:bookmarkStart w:id="348" w:name="_Ref101531029"/>
      <w:bookmarkStart w:id="349" w:name="_Ref1015310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98</w:t>
      </w:r>
      <w:r w:rsidR="00E37A55">
        <w:rPr>
          <w:noProof/>
        </w:rPr>
        <w:fldChar w:fldCharType="end"/>
      </w:r>
      <w:bookmarkEnd w:id="348"/>
      <w:r>
        <w:t xml:space="preserve"> – Карточка организации</w:t>
      </w:r>
      <w:bookmarkEnd w:id="349"/>
    </w:p>
    <w:p w14:paraId="226C6883" w14:textId="77777777" w:rsidR="00491D24" w:rsidRDefault="00491D24" w:rsidP="00E579FD">
      <w:pPr>
        <w:spacing w:line="276" w:lineRule="auto"/>
      </w:pPr>
      <w:r>
        <w:t>Карточка организации содержит элементы:</w:t>
      </w:r>
    </w:p>
    <w:p w14:paraId="33F22E86" w14:textId="77777777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6CEFA8B6" w14:textId="530ADA33" w:rsidR="00491D24" w:rsidRDefault="00491D24" w:rsidP="00E579FD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</w:t>
      </w:r>
      <w:r w:rsidR="00C5507B">
        <w:t>;</w:t>
      </w:r>
    </w:p>
    <w:p w14:paraId="41284CBF" w14:textId="5A4D2596" w:rsidR="00491D24" w:rsidRDefault="00491D24" w:rsidP="00E579FD">
      <w:pPr>
        <w:pStyle w:val="ultab"/>
        <w:spacing w:line="276" w:lineRule="auto"/>
        <w:ind w:left="1701" w:hanging="425"/>
      </w:pPr>
      <w:r>
        <w:t>«Лицензирование». Сведения о полученных лицензиях организации</w:t>
      </w:r>
      <w:r w:rsidR="00C5507B">
        <w:t>;</w:t>
      </w:r>
    </w:p>
    <w:p w14:paraId="42151454" w14:textId="2A614A07" w:rsidR="00491D24" w:rsidRDefault="00491D24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</w:t>
      </w:r>
      <w:r w:rsidR="00C5507B">
        <w:t>;</w:t>
      </w:r>
    </w:p>
    <w:p w14:paraId="3DB9A54B" w14:textId="670E57FB" w:rsidR="00491D24" w:rsidRDefault="00491D24" w:rsidP="00E579FD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 и организационная структура организации</w:t>
      </w:r>
      <w:r w:rsidR="00C5507B">
        <w:t>;</w:t>
      </w:r>
    </w:p>
    <w:p w14:paraId="491810D3" w14:textId="4474F18D" w:rsidR="00491D24" w:rsidRDefault="00491D24" w:rsidP="00E579FD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</w:t>
      </w:r>
      <w:r w:rsidR="00C5507B">
        <w:t>;</w:t>
      </w:r>
    </w:p>
    <w:p w14:paraId="66921C1B" w14:textId="67E58FAC" w:rsidR="00491D24" w:rsidRDefault="00491D24" w:rsidP="00E579FD">
      <w:pPr>
        <w:pStyle w:val="ultab"/>
        <w:spacing w:line="276" w:lineRule="auto"/>
        <w:ind w:left="1701" w:hanging="425"/>
      </w:pPr>
      <w:r>
        <w:t>«Оборудование». Сведения об оборудовании и его расположении в организации</w:t>
      </w:r>
      <w:r w:rsidR="00C5507B">
        <w:t>;</w:t>
      </w:r>
    </w:p>
    <w:p w14:paraId="4DE75D0A" w14:textId="7477D463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</w:t>
      </w:r>
      <w:r w:rsidR="00C5507B">
        <w:t>;</w:t>
      </w:r>
    </w:p>
    <w:p w14:paraId="3FE9356E" w14:textId="2BA47456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</w:t>
      </w:r>
      <w:r w:rsidR="00C5507B">
        <w:t>;</w:t>
      </w:r>
    </w:p>
    <w:p w14:paraId="70B38CE8" w14:textId="7B4401F3" w:rsidR="00491D24" w:rsidRDefault="00491D24" w:rsidP="00E579FD">
      <w:pPr>
        <w:pStyle w:val="ultab"/>
        <w:spacing w:line="276" w:lineRule="auto"/>
        <w:ind w:left="1701" w:hanging="425"/>
      </w:pPr>
      <w:r>
        <w:t>«Редактировать»</w:t>
      </w:r>
      <w:r w:rsidR="00C5507B">
        <w:t>;</w:t>
      </w:r>
    </w:p>
    <w:p w14:paraId="10CFB36B" w14:textId="604A2897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Подсистему ФРМР для </w:t>
      </w:r>
      <w:r w:rsidRPr="001532F3">
        <w:t>просмотр</w:t>
      </w:r>
      <w:r>
        <w:t>а</w:t>
      </w:r>
      <w:r w:rsidRPr="001532F3">
        <w:t xml:space="preserve"> сведений о медицинском персонале, который закреплен за организацией</w:t>
      </w:r>
      <w:r>
        <w:t xml:space="preserve"> (см. п. </w:t>
      </w:r>
      <w:r>
        <w:fldChar w:fldCharType="begin"/>
      </w:r>
      <w:r>
        <w:instrText xml:space="preserve"> REF _Ref101482195 \r \h </w:instrText>
      </w:r>
      <w:r>
        <w:fldChar w:fldCharType="separate"/>
      </w:r>
      <w:r w:rsidR="003814B9">
        <w:t>4.6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2DBC921F" w14:textId="1098B661" w:rsidR="003D5442" w:rsidRPr="000B41B7" w:rsidRDefault="003D5442" w:rsidP="003D74C4">
      <w:pPr>
        <w:pStyle w:val="30"/>
      </w:pPr>
      <w:bookmarkStart w:id="350" w:name="_Ref101529338"/>
      <w:bookmarkStart w:id="351" w:name="_Ref101531220"/>
      <w:bookmarkStart w:id="352" w:name="_Toc111828856"/>
      <w:bookmarkStart w:id="353" w:name="_Toc116299655"/>
      <w:r w:rsidRPr="000B41B7">
        <w:t>Ввод сведений о зданиях</w:t>
      </w:r>
      <w:bookmarkEnd w:id="350"/>
      <w:r w:rsidR="003370D9">
        <w:t xml:space="preserve"> образовательной организации</w:t>
      </w:r>
      <w:bookmarkEnd w:id="351"/>
      <w:bookmarkEnd w:id="352"/>
      <w:bookmarkEnd w:id="353"/>
    </w:p>
    <w:p w14:paraId="363E794B" w14:textId="344BD5BB" w:rsidR="003D5442" w:rsidRDefault="003D5442" w:rsidP="003D74C4">
      <w:pPr>
        <w:pStyle w:val="40"/>
      </w:pPr>
      <w:r>
        <w:t>Просмотр списка</w:t>
      </w:r>
      <w:r w:rsidRPr="00F81553">
        <w:t xml:space="preserve"> </w:t>
      </w:r>
      <w:r>
        <w:t>зданий образовательной организации</w:t>
      </w:r>
    </w:p>
    <w:p w14:paraId="15BFF768" w14:textId="478FFE2A" w:rsidR="003D5442" w:rsidRDefault="003D5442" w:rsidP="00E579FD">
      <w:pPr>
        <w:spacing w:line="276" w:lineRule="auto"/>
      </w:pPr>
      <w:r>
        <w:t xml:space="preserve">Управление сведениями о </w:t>
      </w:r>
      <w:r w:rsidRPr="000B41B7">
        <w:t>зданиях</w:t>
      </w:r>
      <w:r>
        <w:t xml:space="preserve"> производится в разделе «Здания» карточки образовательной организации</w:t>
      </w:r>
      <w:r w:rsidRPr="0086192A">
        <w:t xml:space="preserve"> </w:t>
      </w:r>
      <w:r w:rsidRPr="000B41B7">
        <w:t>(</w:t>
      </w:r>
      <w:r>
        <w:fldChar w:fldCharType="begin"/>
      </w:r>
      <w:r>
        <w:instrText xml:space="preserve"> REF _Ref101521193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99</w:t>
      </w:r>
      <w:r>
        <w:fldChar w:fldCharType="end"/>
      </w:r>
      <w:r w:rsidRPr="000B41B7">
        <w:t>)</w:t>
      </w:r>
      <w:r>
        <w:t>.</w:t>
      </w:r>
    </w:p>
    <w:p w14:paraId="00831D5D" w14:textId="77777777" w:rsidR="003D5442" w:rsidRPr="000B41B7" w:rsidRDefault="003D5442" w:rsidP="00E579FD">
      <w:pPr>
        <w:pStyle w:val="afffff"/>
        <w:spacing w:line="276" w:lineRule="auto"/>
      </w:pPr>
      <w:r w:rsidRPr="003B4AF4">
        <w:drawing>
          <wp:inline distT="0" distB="0" distL="0" distR="0" wp14:anchorId="50CCAD27" wp14:editId="2E265AC6">
            <wp:extent cx="5776360" cy="3208107"/>
            <wp:effectExtent l="19050" t="19050" r="15240" b="1143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2081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0A1E53" w14:textId="469EB3FE" w:rsidR="003D5442" w:rsidRDefault="003D5442" w:rsidP="00E00C82">
      <w:pPr>
        <w:pStyle w:val="afffff3"/>
      </w:pPr>
      <w:bookmarkStart w:id="354" w:name="_Ref101521193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99</w:t>
      </w:r>
      <w:r w:rsidR="00E37A55">
        <w:rPr>
          <w:noProof/>
        </w:rPr>
        <w:fldChar w:fldCharType="end"/>
      </w:r>
      <w:bookmarkEnd w:id="354"/>
      <w:r w:rsidRPr="000B41B7">
        <w:t xml:space="preserve"> – </w:t>
      </w:r>
      <w:r>
        <w:t>Раздел «Здания»</w:t>
      </w:r>
    </w:p>
    <w:p w14:paraId="3C3A3011" w14:textId="77777777" w:rsidR="003D5442" w:rsidRDefault="003D5442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1F52E048" w14:textId="1C59341A" w:rsidR="003D5442" w:rsidRDefault="003D5442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Pr="00E9540B">
        <w:t>здани</w:t>
      </w:r>
      <w:r>
        <w:t xml:space="preserve">й выбранной образовательной организации. </w:t>
      </w:r>
      <w:r w:rsidR="0087175D">
        <w:br/>
      </w:r>
      <w:r>
        <w:t xml:space="preserve">В таблице доступна сортировка списка по возрастанию или убыванию параметров </w:t>
      </w:r>
      <w:r w:rsidR="0087175D">
        <w:br/>
      </w:r>
      <w:r>
        <w:t>в выбранном столбце. Таблица содержит столбцы:</w:t>
      </w:r>
    </w:p>
    <w:p w14:paraId="4972F768" w14:textId="79330E50" w:rsidR="003D5442" w:rsidRDefault="003D5442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Pr="000B41B7">
        <w:t>здания</w:t>
      </w:r>
      <w:r>
        <w:t xml:space="preserve"> (см. п. </w:t>
      </w:r>
      <w:r>
        <w:fldChar w:fldCharType="begin"/>
      </w:r>
      <w:r>
        <w:instrText xml:space="preserve"> REF _Ref101521308 \r \h </w:instrText>
      </w:r>
      <w:r>
        <w:fldChar w:fldCharType="separate"/>
      </w:r>
      <w:r w:rsidR="003814B9">
        <w:t>4.4.3.3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1118EA">
        <w:t>;</w:t>
      </w:r>
    </w:p>
    <w:p w14:paraId="5A8A3509" w14:textId="76CE564F" w:rsidR="003D5442" w:rsidRDefault="003D5442" w:rsidP="00E579FD">
      <w:pPr>
        <w:pStyle w:val="ultab"/>
        <w:spacing w:line="276" w:lineRule="auto"/>
        <w:ind w:left="1701" w:hanging="425"/>
      </w:pPr>
      <w:r>
        <w:t>«Адрес»</w:t>
      </w:r>
      <w:r w:rsidR="001118EA">
        <w:t>;</w:t>
      </w:r>
    </w:p>
    <w:p w14:paraId="03217576" w14:textId="664883FA" w:rsidR="003D5442" w:rsidRDefault="003D5442" w:rsidP="00E579FD">
      <w:pPr>
        <w:pStyle w:val="ultab"/>
        <w:spacing w:line="276" w:lineRule="auto"/>
        <w:ind w:left="1701" w:hanging="425"/>
      </w:pPr>
      <w:r>
        <w:t>«Дата начала эксплуатации»</w:t>
      </w:r>
      <w:r w:rsidR="001118EA">
        <w:t>;</w:t>
      </w:r>
    </w:p>
    <w:p w14:paraId="35A3E584" w14:textId="0B5D1444" w:rsidR="003D5442" w:rsidRDefault="003D5442" w:rsidP="00E579FD">
      <w:pPr>
        <w:pStyle w:val="ultab"/>
        <w:spacing w:line="276" w:lineRule="auto"/>
        <w:ind w:left="1701" w:hanging="425"/>
      </w:pPr>
      <w:r>
        <w:t>«Год постройки»</w:t>
      </w:r>
      <w:r w:rsidR="001118EA">
        <w:t>;</w:t>
      </w:r>
    </w:p>
    <w:p w14:paraId="6BA8D4E4" w14:textId="6777257E" w:rsidR="003D5442" w:rsidRDefault="003D5442" w:rsidP="00E579FD">
      <w:pPr>
        <w:pStyle w:val="ultab"/>
        <w:spacing w:line="276" w:lineRule="auto"/>
        <w:ind w:left="1701" w:hanging="425"/>
      </w:pPr>
      <w:r>
        <w:t>«Этажность»</w:t>
      </w:r>
      <w:r w:rsidR="001118EA">
        <w:t>;</w:t>
      </w:r>
    </w:p>
    <w:p w14:paraId="46FC1ACD" w14:textId="77777777" w:rsidR="003D5442" w:rsidRDefault="003D5442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590F221C" wp14:editId="349C7260">
            <wp:extent cx="220999" cy="243861"/>
            <wp:effectExtent l="19050" t="19050" r="26670" b="2286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509CFA92" w14:textId="7E71B958" w:rsidR="003D5442" w:rsidRDefault="003D5442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_Ref101521322 \r \h </w:instrText>
      </w:r>
      <w:r>
        <w:fldChar w:fldCharType="separate"/>
      </w:r>
      <w:r w:rsidR="003814B9">
        <w:t>4.4.3.4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1118EA">
        <w:t>;</w:t>
      </w:r>
    </w:p>
    <w:p w14:paraId="3145938C" w14:textId="18C18FBD" w:rsidR="003D5442" w:rsidRDefault="003D5442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_Ref101521333 \r \h </w:instrText>
      </w:r>
      <w:r>
        <w:fldChar w:fldCharType="separate"/>
      </w:r>
      <w:r w:rsidR="003814B9">
        <w:t>4.4.3.5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1118EA">
        <w:t>;</w:t>
      </w:r>
    </w:p>
    <w:p w14:paraId="553A39E6" w14:textId="3A36A69A" w:rsidR="003D5442" w:rsidRDefault="003D5442" w:rsidP="00E579FD">
      <w:pPr>
        <w:pStyle w:val="ul"/>
        <w:spacing w:line="276" w:lineRule="auto"/>
      </w:pPr>
      <w:r>
        <w:t>кнопка «Добавить» (2) для соз</w:t>
      </w:r>
      <w:r w:rsidR="0014380D">
        <w:t>д</w:t>
      </w:r>
      <w:r>
        <w:t xml:space="preserve">ания новой записи (см. п. </w:t>
      </w:r>
      <w:r>
        <w:fldChar w:fldCharType="begin"/>
      </w:r>
      <w:r>
        <w:instrText xml:space="preserve"> REF _Ref101521340 \r \h </w:instrText>
      </w:r>
      <w:r>
        <w:fldChar w:fldCharType="separate"/>
      </w:r>
      <w:r w:rsidR="003814B9">
        <w:t>4.4.3.2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5CC16CE" w14:textId="3EE9AC52" w:rsidR="003D5442" w:rsidRDefault="003D5442" w:rsidP="003D74C4">
      <w:pPr>
        <w:pStyle w:val="40"/>
      </w:pPr>
      <w:bookmarkStart w:id="355" w:name="_Ref101521340"/>
      <w:r>
        <w:t xml:space="preserve">Добавление записи о </w:t>
      </w:r>
      <w:r w:rsidRPr="00E9540B">
        <w:t>здани</w:t>
      </w:r>
      <w:r>
        <w:t>и</w:t>
      </w:r>
      <w:bookmarkEnd w:id="355"/>
      <w:r w:rsidRPr="003D5442">
        <w:t xml:space="preserve"> </w:t>
      </w:r>
      <w:r>
        <w:t>образовательной организации</w:t>
      </w:r>
    </w:p>
    <w:p w14:paraId="7193A60A" w14:textId="7CA5C00F" w:rsidR="003D5442" w:rsidRDefault="0087175D" w:rsidP="00E579FD">
      <w:pPr>
        <w:keepNext/>
        <w:spacing w:line="276" w:lineRule="auto"/>
      </w:pPr>
      <w:r>
        <w:t xml:space="preserve">Для добавления записи </w:t>
      </w:r>
      <w:r w:rsidR="003D5442">
        <w:t>о</w:t>
      </w:r>
      <w:r w:rsidR="003D5442" w:rsidRPr="00E9540B">
        <w:t xml:space="preserve"> здани</w:t>
      </w:r>
      <w:r w:rsidR="003D5442">
        <w:t>и:</w:t>
      </w:r>
    </w:p>
    <w:p w14:paraId="4855B93B" w14:textId="7745F483" w:rsidR="003D5442" w:rsidRDefault="003D5442" w:rsidP="001E4B18">
      <w:pPr>
        <w:pStyle w:val="ol"/>
        <w:numPr>
          <w:ilvl w:val="0"/>
          <w:numId w:val="71"/>
        </w:numPr>
        <w:spacing w:line="276" w:lineRule="auto"/>
      </w:pPr>
      <w:r>
        <w:t>В разделе «Здания»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«Новое лечебно-профилактическое здание» (</w:t>
      </w:r>
      <w:r>
        <w:fldChar w:fldCharType="begin"/>
      </w:r>
      <w:r>
        <w:instrText xml:space="preserve"> REF _Ref101521438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100</w:t>
      </w:r>
      <w:r>
        <w:fldChar w:fldCharType="end"/>
      </w:r>
      <w:r>
        <w:t>).</w:t>
      </w:r>
    </w:p>
    <w:p w14:paraId="1BAFDFFB" w14:textId="77777777" w:rsidR="003D5442" w:rsidRDefault="003D5442" w:rsidP="00E579FD">
      <w:pPr>
        <w:pStyle w:val="afffff"/>
        <w:spacing w:line="276" w:lineRule="auto"/>
      </w:pPr>
      <w:r w:rsidRPr="00F31E99">
        <w:drawing>
          <wp:inline distT="0" distB="0" distL="0" distR="0" wp14:anchorId="70DC9D6C" wp14:editId="1E3A681E">
            <wp:extent cx="5940000" cy="4415621"/>
            <wp:effectExtent l="19050" t="19050" r="22860" b="23495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56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067F7" w14:textId="263BB7FA" w:rsidR="003D5442" w:rsidRDefault="003D5442" w:rsidP="00E579FD">
      <w:pPr>
        <w:pStyle w:val="aff8"/>
      </w:pPr>
      <w:bookmarkStart w:id="356" w:name="_Ref101521438"/>
      <w:bookmarkStart w:id="357" w:name="_Ref10152143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100</w:t>
      </w:r>
      <w:r w:rsidR="00E37A55">
        <w:rPr>
          <w:noProof/>
        </w:rPr>
        <w:fldChar w:fldCharType="end"/>
      </w:r>
      <w:bookmarkEnd w:id="356"/>
      <w:r>
        <w:t xml:space="preserve"> – </w:t>
      </w:r>
      <w:r w:rsidR="009A0440">
        <w:t>Форма ввода сведений о здании</w:t>
      </w:r>
      <w:bookmarkEnd w:id="357"/>
    </w:p>
    <w:p w14:paraId="6D114904" w14:textId="77777777" w:rsidR="003D5442" w:rsidRDefault="003D5442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4B2B19EF" w14:textId="220EBCA1" w:rsidR="003D5442" w:rsidRDefault="003D5442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156B59">
        <w:t>;</w:t>
      </w:r>
    </w:p>
    <w:p w14:paraId="4F8ECCDA" w14:textId="5202BD60" w:rsidR="003D5442" w:rsidRDefault="003D5442" w:rsidP="00E579FD">
      <w:pPr>
        <w:pStyle w:val="ultab"/>
        <w:spacing w:line="276" w:lineRule="auto"/>
        <w:ind w:left="1701" w:hanging="425"/>
      </w:pPr>
      <w:r>
        <w:t>«Адрес»</w:t>
      </w:r>
      <w:r w:rsidR="00156B59">
        <w:t>;</w:t>
      </w:r>
    </w:p>
    <w:p w14:paraId="345597AB" w14:textId="6AC7191C" w:rsidR="003D5442" w:rsidRDefault="003D5442" w:rsidP="00E579FD">
      <w:pPr>
        <w:pStyle w:val="ultab"/>
        <w:spacing w:line="276" w:lineRule="auto"/>
        <w:ind w:left="1701" w:hanging="425"/>
      </w:pPr>
      <w:r>
        <w:t>«Право собственности»</w:t>
      </w:r>
      <w:r w:rsidR="00156B59">
        <w:t>;</w:t>
      </w:r>
    </w:p>
    <w:p w14:paraId="52A8581B" w14:textId="744C908F" w:rsidR="003D5442" w:rsidRDefault="003D5442" w:rsidP="00E579FD">
      <w:pPr>
        <w:pStyle w:val="ultab"/>
        <w:spacing w:line="276" w:lineRule="auto"/>
        <w:ind w:left="1701" w:hanging="425"/>
      </w:pPr>
      <w:r>
        <w:t>«Этажи и помещения»</w:t>
      </w:r>
      <w:r w:rsidR="00156B59">
        <w:t>;</w:t>
      </w:r>
    </w:p>
    <w:p w14:paraId="1F48ED9C" w14:textId="77777777" w:rsidR="003D5442" w:rsidRDefault="003D5442" w:rsidP="00E579FD">
      <w:pPr>
        <w:pStyle w:val="ultab"/>
        <w:spacing w:line="276" w:lineRule="auto"/>
        <w:ind w:left="1701" w:hanging="425"/>
      </w:pPr>
      <w:r>
        <w:t>«Дополнительная информация».</w:t>
      </w:r>
    </w:p>
    <w:p w14:paraId="0F1E3CED" w14:textId="5C7EFA47" w:rsidR="003D5442" w:rsidRDefault="003D5442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_Ref101521462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21</w:t>
      </w:r>
      <w:r>
        <w:fldChar w:fldCharType="end"/>
      </w:r>
      <w:r w:rsidRPr="000B41B7">
        <w:t>).</w:t>
      </w:r>
    </w:p>
    <w:p w14:paraId="1613FB09" w14:textId="7A8B895D" w:rsidR="003D5442" w:rsidRDefault="003D5442" w:rsidP="001E4B18">
      <w:pPr>
        <w:pStyle w:val="ol"/>
        <w:spacing w:line="276" w:lineRule="auto"/>
      </w:pPr>
      <w:r>
        <w:t>В блоке «Этажи и помещения» нажмите «Добавить». Откроется окно «</w:t>
      </w:r>
      <w:r w:rsidRPr="00E1604E">
        <w:t xml:space="preserve">Новый </w:t>
      </w:r>
      <w:r>
        <w:t>этаж и помещения» (</w:t>
      </w:r>
      <w:r>
        <w:fldChar w:fldCharType="begin"/>
      </w:r>
      <w:r>
        <w:instrText xml:space="preserve"> REF _Ref101521489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101</w:t>
      </w:r>
      <w:r>
        <w:fldChar w:fldCharType="end"/>
      </w:r>
      <w:r>
        <w:t>).</w:t>
      </w:r>
    </w:p>
    <w:p w14:paraId="17923ED2" w14:textId="77777777" w:rsidR="003D5442" w:rsidRDefault="003D5442" w:rsidP="00E579FD">
      <w:pPr>
        <w:pStyle w:val="afffff"/>
        <w:spacing w:line="276" w:lineRule="auto"/>
      </w:pPr>
      <w:r>
        <w:drawing>
          <wp:inline distT="0" distB="0" distL="0" distR="0" wp14:anchorId="65964343" wp14:editId="1554009F">
            <wp:extent cx="3662544" cy="4561362"/>
            <wp:effectExtent l="19050" t="19050" r="14605" b="10795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419" cy="45686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80BAC1" w14:textId="5C34D54E" w:rsidR="003D5442" w:rsidRDefault="003D5442" w:rsidP="00E579FD">
      <w:pPr>
        <w:pStyle w:val="aff8"/>
      </w:pPr>
      <w:bookmarkStart w:id="358" w:name="_Ref1015214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101</w:t>
      </w:r>
      <w:r w:rsidR="00E37A55">
        <w:rPr>
          <w:noProof/>
        </w:rPr>
        <w:fldChar w:fldCharType="end"/>
      </w:r>
      <w:bookmarkEnd w:id="358"/>
      <w:r>
        <w:t xml:space="preserve"> – </w:t>
      </w:r>
      <w:r w:rsidRPr="00E1604E">
        <w:t xml:space="preserve">Новый </w:t>
      </w:r>
      <w:r>
        <w:t>этаж и помещения</w:t>
      </w:r>
    </w:p>
    <w:p w14:paraId="45896E5B" w14:textId="77777777" w:rsidR="003D5442" w:rsidRDefault="003D5442" w:rsidP="001E4B18">
      <w:pPr>
        <w:pStyle w:val="ol"/>
        <w:spacing w:line="276" w:lineRule="auto"/>
      </w:pPr>
      <w:r>
        <w:t>В окне заполните все поля.</w:t>
      </w:r>
    </w:p>
    <w:p w14:paraId="445B76A5" w14:textId="77777777" w:rsidR="003D5442" w:rsidRDefault="003D5442" w:rsidP="001E4B18">
      <w:pPr>
        <w:pStyle w:val="ol"/>
        <w:spacing w:line="276" w:lineRule="auto"/>
      </w:pPr>
      <w:r>
        <w:t>Нажмите «Добавить помещение» для добавления нового помещения на этаже.</w:t>
      </w:r>
    </w:p>
    <w:p w14:paraId="03E36CC4" w14:textId="607D319B" w:rsidR="003D5442" w:rsidRDefault="003D5442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здание».</w:t>
      </w:r>
    </w:p>
    <w:p w14:paraId="46D03FFE" w14:textId="77777777" w:rsidR="003D5442" w:rsidRDefault="003D5442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0C908D21" wp14:editId="2082E86F">
            <wp:extent cx="180000" cy="18000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3E33D43B" w14:textId="3852B2C3" w:rsidR="003D5442" w:rsidRDefault="003D5442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156B59">
        <w:br/>
      </w:r>
      <w:r w:rsidR="00F115A7">
        <w:t>(с использованием УКЭП или без УКЭП)</w:t>
      </w:r>
      <w:r>
        <w:t>.</w:t>
      </w:r>
    </w:p>
    <w:p w14:paraId="70B34D41" w14:textId="7ED50076" w:rsidR="003D5442" w:rsidRPr="000B41B7" w:rsidRDefault="003D5442" w:rsidP="0087175D">
      <w:pPr>
        <w:pStyle w:val="afffff1"/>
        <w:spacing w:line="276" w:lineRule="auto"/>
      </w:pPr>
      <w:bookmarkStart w:id="359" w:name="_Ref101521462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21</w:t>
      </w:r>
      <w:r w:rsidR="00E37A55">
        <w:rPr>
          <w:noProof/>
        </w:rPr>
        <w:fldChar w:fldCharType="end"/>
      </w:r>
      <w:bookmarkEnd w:id="359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>
        <w:t>зданиях образовательной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2265"/>
        <w:gridCol w:w="2265"/>
        <w:gridCol w:w="3943"/>
      </w:tblGrid>
      <w:tr w:rsidR="003D5442" w:rsidRPr="000B41B7" w14:paraId="02196FB0" w14:textId="77777777" w:rsidTr="0087175D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p w14:paraId="29A7A86E" w14:textId="6F7F2F03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87175D">
              <w:t xml:space="preserve"> </w:t>
            </w:r>
            <w:r w:rsidR="0087175D">
              <w:br/>
              <w:t>п/п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1FF55A81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229DD8D6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2110" w:type="pct"/>
            <w:shd w:val="clear" w:color="auto" w:fill="auto"/>
            <w:vAlign w:val="center"/>
          </w:tcPr>
          <w:p w14:paraId="1C9458A5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3D5442" w:rsidRPr="000B41B7" w14:paraId="16EFD1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DE59D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128D7E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3D5442" w:rsidRPr="000B41B7" w14:paraId="7B6422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943E1E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2" w:type="pct"/>
            <w:shd w:val="clear" w:color="auto" w:fill="auto"/>
          </w:tcPr>
          <w:p w14:paraId="0C3E432F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Субъект</w:t>
            </w:r>
            <w:r>
              <w:t xml:space="preserve"> РФ</w:t>
            </w:r>
          </w:p>
        </w:tc>
        <w:tc>
          <w:tcPr>
            <w:tcW w:w="1212" w:type="pct"/>
            <w:shd w:val="clear" w:color="auto" w:fill="auto"/>
          </w:tcPr>
          <w:p w14:paraId="4BA41F41" w14:textId="19091FC3" w:rsidR="003D5442" w:rsidRPr="000B41B7" w:rsidRDefault="003D5442" w:rsidP="00E579FD">
            <w:pPr>
              <w:pStyle w:val="affffd"/>
              <w:spacing w:line="276" w:lineRule="auto"/>
            </w:pPr>
            <w:r w:rsidRPr="00BF2A84">
              <w:t xml:space="preserve">Субъект РФ, </w:t>
            </w:r>
            <w:r w:rsidR="00BF2A84" w:rsidRPr="00BF2A84">
              <w:t xml:space="preserve">в котором расположено </w:t>
            </w:r>
            <w:r w:rsidRPr="00BF2A84">
              <w:t>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724FD325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</w:p>
        </w:tc>
      </w:tr>
      <w:tr w:rsidR="003D5442" w:rsidRPr="000B41B7" w14:paraId="31554C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87F1D4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1</w:t>
            </w:r>
            <w:r>
              <w:t>.2</w:t>
            </w:r>
          </w:p>
        </w:tc>
        <w:tc>
          <w:tcPr>
            <w:tcW w:w="1212" w:type="pct"/>
            <w:shd w:val="clear" w:color="auto" w:fill="auto"/>
          </w:tcPr>
          <w:p w14:paraId="39551EF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здания</w:t>
            </w:r>
          </w:p>
        </w:tc>
        <w:tc>
          <w:tcPr>
            <w:tcW w:w="1212" w:type="pct"/>
            <w:shd w:val="clear" w:color="auto" w:fill="auto"/>
          </w:tcPr>
          <w:p w14:paraId="1191D87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На</w:t>
            </w:r>
            <w:r>
              <w:t>звание</w:t>
            </w:r>
            <w:r w:rsidRPr="000B41B7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232A85A2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Текстовое поле с ограничением до 256 символов</w:t>
            </w:r>
          </w:p>
        </w:tc>
      </w:tr>
      <w:tr w:rsidR="003D5442" w:rsidRPr="000B41B7" w14:paraId="49F50CD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67C14CB" w14:textId="3415443E" w:rsidR="003D5442" w:rsidRPr="000B41B7" w:rsidRDefault="003D5442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2" w:type="pct"/>
            <w:shd w:val="clear" w:color="auto" w:fill="auto"/>
          </w:tcPr>
          <w:p w14:paraId="4136920D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658DE28C" w14:textId="77777777" w:rsidR="003D5442" w:rsidRPr="002D4D86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0F390F4C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1B0C8272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 должна быть не раньше года постройки</w:t>
            </w:r>
            <w:r>
              <w:t xml:space="preserve"> и не позже текущей даты</w:t>
            </w:r>
          </w:p>
        </w:tc>
      </w:tr>
      <w:tr w:rsidR="003D5442" w:rsidRPr="000B41B7" w14:paraId="1955650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8FB054C" w14:textId="0C19FF5A" w:rsidR="003D5442" w:rsidRPr="000B41B7" w:rsidRDefault="003D5442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2" w:type="pct"/>
            <w:shd w:val="clear" w:color="auto" w:fill="auto"/>
          </w:tcPr>
          <w:p w14:paraId="31072959" w14:textId="77777777" w:rsidR="003D5442" w:rsidRDefault="003D5442" w:rsidP="00E579FD">
            <w:pPr>
              <w:pStyle w:val="affffd"/>
              <w:spacing w:line="276" w:lineRule="auto"/>
            </w:pPr>
            <w:r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7ACA1505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35954AEA" w14:textId="77777777" w:rsidR="003D5442" w:rsidRDefault="003D5442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3B67D4A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Года постройки не должен превышать текущий год</w:t>
            </w:r>
          </w:p>
        </w:tc>
      </w:tr>
      <w:tr w:rsidR="003D5442" w:rsidRPr="000B41B7" w14:paraId="2894497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C129CE1" w14:textId="5C0EFB84" w:rsidR="003D5442" w:rsidRPr="000B41B7" w:rsidRDefault="003D5442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2" w:type="pct"/>
            <w:shd w:val="clear" w:color="auto" w:fill="auto"/>
          </w:tcPr>
          <w:p w14:paraId="711958EC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7475593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54ED243E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Числовое поле</w:t>
            </w:r>
            <w:r>
              <w:t>. Значение не должно превышать 25</w:t>
            </w:r>
          </w:p>
        </w:tc>
      </w:tr>
      <w:tr w:rsidR="003D5442" w:rsidRPr="000B41B7" w14:paraId="2F4205C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D27BF8" w14:textId="6948B590" w:rsidR="003D5442" w:rsidRDefault="003D5442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2" w:type="pct"/>
            <w:shd w:val="clear" w:color="auto" w:fill="auto"/>
          </w:tcPr>
          <w:p w14:paraId="34EAC5F7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2DB96BA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3D638DC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</w:p>
        </w:tc>
      </w:tr>
      <w:tr w:rsidR="003D5442" w:rsidRPr="000B41B7" w14:paraId="0EE1F5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2E43C8C" w14:textId="408E712F" w:rsidR="003D5442" w:rsidRDefault="003D5442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2" w:type="pct"/>
            <w:shd w:val="clear" w:color="auto" w:fill="auto"/>
          </w:tcPr>
          <w:p w14:paraId="58F38280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>, кв. м</w:t>
            </w:r>
          </w:p>
        </w:tc>
        <w:tc>
          <w:tcPr>
            <w:tcW w:w="1212" w:type="pct"/>
            <w:shd w:val="clear" w:color="auto" w:fill="auto"/>
          </w:tcPr>
          <w:p w14:paraId="10E258D2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 xml:space="preserve">, </w:t>
            </w:r>
            <w:r>
              <w:t xml:space="preserve">на которой находится здание, </w:t>
            </w:r>
            <w:r w:rsidRPr="002D4D86">
              <w:t>кв. м</w:t>
            </w:r>
          </w:p>
        </w:tc>
        <w:tc>
          <w:tcPr>
            <w:tcW w:w="2110" w:type="pct"/>
            <w:shd w:val="clear" w:color="auto" w:fill="auto"/>
          </w:tcPr>
          <w:p w14:paraId="56762E7A" w14:textId="6664E577" w:rsidR="003D5442" w:rsidRDefault="003D5442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  <w:r w:rsidR="006A693C">
              <w:t xml:space="preserve">. </w:t>
            </w:r>
            <w:r w:rsidR="006A693C" w:rsidRPr="00D34C18">
              <w:t xml:space="preserve">Количество знаков после запятой </w:t>
            </w:r>
            <w:r w:rsidR="006A693C">
              <w:t>–</w:t>
            </w:r>
            <w:r w:rsidR="006A693C" w:rsidRPr="00D34C18">
              <w:t xml:space="preserve"> 1</w:t>
            </w:r>
          </w:p>
        </w:tc>
      </w:tr>
      <w:tr w:rsidR="003D5442" w:rsidRPr="000B41B7" w14:paraId="1FD71C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D8F7C22" w14:textId="616364E7" w:rsidR="003D5442" w:rsidRDefault="003D5442" w:rsidP="00E579FD">
            <w:pPr>
              <w:pStyle w:val="affffd"/>
              <w:spacing w:line="276" w:lineRule="auto"/>
            </w:pPr>
            <w:r>
              <w:t>1.8</w:t>
            </w:r>
          </w:p>
        </w:tc>
        <w:tc>
          <w:tcPr>
            <w:tcW w:w="1212" w:type="pct"/>
            <w:shd w:val="clear" w:color="auto" w:fill="auto"/>
          </w:tcPr>
          <w:p w14:paraId="5499DB6C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2D83AB7B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2F566115" w14:textId="77777777" w:rsidR="003D5442" w:rsidRDefault="003D544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D5442" w:rsidRPr="000B41B7" w14:paraId="0C183A8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31BBD16" w14:textId="23BC731C" w:rsidR="003D5442" w:rsidRDefault="003D5442" w:rsidP="00E579FD">
            <w:pPr>
              <w:pStyle w:val="affffd"/>
              <w:spacing w:line="276" w:lineRule="auto"/>
            </w:pPr>
            <w:r>
              <w:t>1.8.1</w:t>
            </w:r>
          </w:p>
        </w:tc>
        <w:tc>
          <w:tcPr>
            <w:tcW w:w="1212" w:type="pct"/>
            <w:shd w:val="clear" w:color="auto" w:fill="auto"/>
          </w:tcPr>
          <w:p w14:paraId="7A31C038" w14:textId="77777777" w:rsidR="003D5442" w:rsidRDefault="003D5442" w:rsidP="00E579FD">
            <w:pPr>
              <w:pStyle w:val="affffd"/>
              <w:spacing w:line="276" w:lineRule="auto"/>
            </w:pPr>
            <w:r w:rsidRPr="009661D3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61A80C44" w14:textId="77777777" w:rsidR="003D5442" w:rsidRDefault="003D5442" w:rsidP="00E579FD">
            <w:pPr>
              <w:pStyle w:val="affffd"/>
              <w:spacing w:line="276" w:lineRule="auto"/>
            </w:pPr>
            <w:r>
              <w:t>Файл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06EB8A83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152D7618" w14:textId="77777777" w:rsidR="003D5442" w:rsidRPr="009661D3" w:rsidRDefault="003D5442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3D5442" w:rsidRPr="000B41B7" w14:paraId="173457B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27A6D5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DC2DA0F" w14:textId="77777777" w:rsidR="003D5442" w:rsidRDefault="003D5442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3D5442" w:rsidRPr="000B41B7" w14:paraId="28AB62F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E165216" w14:textId="77777777" w:rsidR="003D5442" w:rsidRPr="005E0E39" w:rsidRDefault="003D5442" w:rsidP="00E579FD">
            <w:pPr>
              <w:pStyle w:val="affffd"/>
              <w:spacing w:line="276" w:lineRule="auto"/>
            </w:pPr>
            <w:r w:rsidRPr="005E0E39">
              <w:t>2.1</w:t>
            </w:r>
          </w:p>
        </w:tc>
        <w:tc>
          <w:tcPr>
            <w:tcW w:w="1212" w:type="pct"/>
            <w:shd w:val="clear" w:color="auto" w:fill="auto"/>
          </w:tcPr>
          <w:p w14:paraId="4957F5D3" w14:textId="77777777" w:rsidR="003D5442" w:rsidRPr="005E0E39" w:rsidRDefault="003D5442" w:rsidP="00E579FD">
            <w:pPr>
              <w:pStyle w:val="affffd"/>
              <w:spacing w:line="276" w:lineRule="auto"/>
            </w:pPr>
            <w:r w:rsidRPr="005E0E39"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4E7E85B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РФ,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66DC335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09C9213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011C1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0FA051B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146B906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7D8F9EB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7234425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40BCDC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53E2889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349DCF6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252AB37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558E9D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9E1B01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422E1E7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212" w:type="pct"/>
            <w:shd w:val="clear" w:color="auto" w:fill="auto"/>
          </w:tcPr>
          <w:p w14:paraId="7E54154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110" w:type="pct"/>
            <w:shd w:val="clear" w:color="auto" w:fill="auto"/>
          </w:tcPr>
          <w:p w14:paraId="7AC0E7E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699AAF8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2A1FD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7A13FA8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6B7E15A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5F12A6E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3D5442" w:rsidRPr="000B41B7" w14:paraId="066457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E4CE1A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212" w:type="pct"/>
            <w:shd w:val="clear" w:color="auto" w:fill="auto"/>
          </w:tcPr>
          <w:p w14:paraId="1679971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51A5211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46F37F3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3D5442" w:rsidRPr="000B41B7" w14:paraId="4978FD7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812A4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40409BC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09A4BF91" w14:textId="77777777" w:rsidR="003D5442" w:rsidRPr="000B41B7" w:rsidRDefault="003D5442" w:rsidP="00E579FD">
            <w:pPr>
              <w:pStyle w:val="affffd"/>
              <w:spacing w:line="276" w:lineRule="auto"/>
            </w:pPr>
          </w:p>
        </w:tc>
        <w:tc>
          <w:tcPr>
            <w:tcW w:w="2110" w:type="pct"/>
            <w:vMerge/>
            <w:shd w:val="clear" w:color="auto" w:fill="auto"/>
          </w:tcPr>
          <w:p w14:paraId="1055DFD7" w14:textId="77777777" w:rsidR="003D5442" w:rsidRPr="000B41B7" w:rsidRDefault="003D5442" w:rsidP="00E579FD">
            <w:pPr>
              <w:pStyle w:val="affffd"/>
              <w:spacing w:line="276" w:lineRule="auto"/>
            </w:pPr>
          </w:p>
        </w:tc>
      </w:tr>
      <w:tr w:rsidR="003D5442" w:rsidRPr="000B41B7" w14:paraId="710FA4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A1A211" w14:textId="77777777" w:rsidR="003D5442" w:rsidRDefault="003D5442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0D3311A" w14:textId="77777777" w:rsidR="003D5442" w:rsidRDefault="003D5442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</w:tr>
      <w:tr w:rsidR="003D5442" w:rsidRPr="000B41B7" w14:paraId="2ACDEF2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03473D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774D234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654F0D4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24BDEECF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257F38A4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собственное;</w:t>
            </w:r>
          </w:p>
          <w:p w14:paraId="1CACC352" w14:textId="77777777" w:rsidR="003D5442" w:rsidRPr="000B41B7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арендуемое</w:t>
            </w:r>
          </w:p>
        </w:tc>
      </w:tr>
      <w:tr w:rsidR="003D5442" w:rsidRPr="000B41B7" w14:paraId="09CF188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95CF7F3" w14:textId="77777777" w:rsidR="003D5442" w:rsidRDefault="003D5442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2" w:type="pct"/>
            <w:shd w:val="clear" w:color="auto" w:fill="auto"/>
          </w:tcPr>
          <w:p w14:paraId="3EA0E903" w14:textId="77777777" w:rsidR="003D5442" w:rsidRDefault="003D5442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3E17F9B9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38D3FBAF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376B3B5F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27D17A57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2A4F1261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3680E49C" w14:textId="77777777" w:rsidR="003D5442" w:rsidRPr="000B41B7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D5442" w:rsidRPr="000B41B7" w14:paraId="3B33F00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8EDB7EE" w14:textId="77777777" w:rsidR="003D5442" w:rsidRDefault="003D5442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2" w:type="pct"/>
            <w:shd w:val="clear" w:color="auto" w:fill="auto"/>
          </w:tcPr>
          <w:p w14:paraId="02B61615" w14:textId="77777777" w:rsidR="003D5442" w:rsidRDefault="003D5442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1E79D755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3469818" w14:textId="77777777" w:rsidR="003D5442" w:rsidRDefault="003D5442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0645B4C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D5442" w:rsidRPr="000B41B7" w14:paraId="4DA680A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8C4B4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B30E3F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«Собственное»</w:t>
            </w:r>
          </w:p>
        </w:tc>
      </w:tr>
      <w:tr w:rsidR="003D5442" w:rsidRPr="000B41B7" w14:paraId="6188DD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7A16ABF" w14:textId="77777777" w:rsidR="003D5442" w:rsidRPr="00AF791D" w:rsidRDefault="003D5442" w:rsidP="00E579FD">
            <w:pPr>
              <w:pStyle w:val="affffd"/>
              <w:spacing w:line="276" w:lineRule="auto"/>
            </w:pPr>
            <w:r>
              <w:t>3.4.1</w:t>
            </w:r>
          </w:p>
        </w:tc>
        <w:tc>
          <w:tcPr>
            <w:tcW w:w="1212" w:type="pct"/>
            <w:shd w:val="clear" w:color="auto" w:fill="auto"/>
          </w:tcPr>
          <w:p w14:paraId="5688D516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5A63939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39211511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531FC86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29B1883B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1AC41A53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7032A24A" w14:textId="77777777" w:rsidR="003D5442" w:rsidRPr="000B41B7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D5442" w:rsidRPr="000B41B7" w14:paraId="19828D8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A9ECCE1" w14:textId="77777777" w:rsidR="003D5442" w:rsidRDefault="003D5442" w:rsidP="00E579FD">
            <w:pPr>
              <w:pStyle w:val="affffd"/>
              <w:spacing w:line="276" w:lineRule="auto"/>
            </w:pPr>
            <w:r>
              <w:t>3.4.1.1</w:t>
            </w:r>
          </w:p>
        </w:tc>
        <w:tc>
          <w:tcPr>
            <w:tcW w:w="1212" w:type="pct"/>
            <w:shd w:val="clear" w:color="auto" w:fill="auto"/>
          </w:tcPr>
          <w:p w14:paraId="1926C1E3" w14:textId="77777777" w:rsidR="003D5442" w:rsidRDefault="003D5442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7EE8D563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54F3272" w14:textId="77777777" w:rsidR="003D5442" w:rsidRDefault="003D5442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0A4F267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D5442" w:rsidRPr="000B41B7" w14:paraId="7B1D4AA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07C2AA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2</w:t>
            </w:r>
          </w:p>
        </w:tc>
        <w:tc>
          <w:tcPr>
            <w:tcW w:w="1212" w:type="pct"/>
            <w:shd w:val="clear" w:color="auto" w:fill="auto"/>
          </w:tcPr>
          <w:p w14:paraId="767DA58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4D4524B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709E11C9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435DE3A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DC59B3F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3</w:t>
            </w:r>
          </w:p>
        </w:tc>
        <w:tc>
          <w:tcPr>
            <w:tcW w:w="1212" w:type="pct"/>
            <w:shd w:val="clear" w:color="auto" w:fill="auto"/>
          </w:tcPr>
          <w:p w14:paraId="10E18AB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3794601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5237D7C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63BAB51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3F463C1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51A398E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0C2E0C8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5DA3170B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54B7DAD6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собственность (индивидуальная);</w:t>
            </w:r>
          </w:p>
          <w:p w14:paraId="2C53156A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долевая собственность;</w:t>
            </w:r>
          </w:p>
          <w:p w14:paraId="0A695CE7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совместная собственность;</w:t>
            </w:r>
          </w:p>
          <w:p w14:paraId="071DB1C9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хозяйственное ведение;</w:t>
            </w:r>
          </w:p>
          <w:p w14:paraId="193A1169" w14:textId="77777777" w:rsidR="003D5442" w:rsidRPr="000B41B7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</w:t>
            </w:r>
          </w:p>
        </w:tc>
      </w:tr>
      <w:tr w:rsidR="003D5442" w:rsidRPr="000B41B7" w14:paraId="09D52E9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CC3472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5</w:t>
            </w:r>
          </w:p>
        </w:tc>
        <w:tc>
          <w:tcPr>
            <w:tcW w:w="1212" w:type="pct"/>
            <w:shd w:val="clear" w:color="auto" w:fill="auto"/>
          </w:tcPr>
          <w:p w14:paraId="3A8D2AF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54B5F50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63853F2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D5442" w:rsidRPr="000B41B7" w14:paraId="20D7262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69F64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4619F94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6D7DF44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141265C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6A693C" w:rsidRPr="000B41B7" w14:paraId="3550BA0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DED1F2" w14:textId="77777777" w:rsidR="006A693C" w:rsidRPr="000B41B7" w:rsidRDefault="006A693C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7</w:t>
            </w:r>
          </w:p>
        </w:tc>
        <w:tc>
          <w:tcPr>
            <w:tcW w:w="1212" w:type="pct"/>
            <w:shd w:val="clear" w:color="auto" w:fill="auto"/>
          </w:tcPr>
          <w:p w14:paraId="17292AD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215CA88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7AB9647B" w14:textId="3FB9C790" w:rsidR="006A693C" w:rsidRPr="000B41B7" w:rsidRDefault="006A693C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3D5442" w:rsidRPr="000B41B7" w14:paraId="4907159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FE1F7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8</w:t>
            </w:r>
          </w:p>
        </w:tc>
        <w:tc>
          <w:tcPr>
            <w:tcW w:w="1212" w:type="pct"/>
            <w:shd w:val="clear" w:color="auto" w:fill="auto"/>
          </w:tcPr>
          <w:p w14:paraId="540A38E0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8042DF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2734D40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>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30B5C9A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D5442" w:rsidRPr="000B41B7" w14:paraId="686D9DF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FD3311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40F424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«Арендуемое»</w:t>
            </w:r>
          </w:p>
        </w:tc>
      </w:tr>
      <w:tr w:rsidR="003D5442" w:rsidRPr="000B41B7" w14:paraId="0D2D52B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051EB3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3.5.1</w:t>
            </w:r>
          </w:p>
        </w:tc>
        <w:tc>
          <w:tcPr>
            <w:tcW w:w="1212" w:type="pct"/>
            <w:shd w:val="clear" w:color="auto" w:fill="auto"/>
          </w:tcPr>
          <w:p w14:paraId="71B978B1" w14:textId="77777777" w:rsidR="003D5442" w:rsidRPr="0013687B" w:rsidRDefault="003D5442" w:rsidP="00E579FD">
            <w:pPr>
              <w:pStyle w:val="affffd"/>
              <w:spacing w:line="276" w:lineRule="auto"/>
            </w:pPr>
            <w:r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735804B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12BA391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517F228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ECB202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3.5.2</w:t>
            </w:r>
          </w:p>
        </w:tc>
        <w:tc>
          <w:tcPr>
            <w:tcW w:w="1212" w:type="pct"/>
            <w:shd w:val="clear" w:color="auto" w:fill="auto"/>
          </w:tcPr>
          <w:p w14:paraId="719C702C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19882E3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1860B7F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календаря</w:t>
            </w:r>
          </w:p>
        </w:tc>
      </w:tr>
      <w:tr w:rsidR="003D5442" w:rsidRPr="000B41B7" w14:paraId="0A2864E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55B6E2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3.5.3</w:t>
            </w:r>
          </w:p>
        </w:tc>
        <w:tc>
          <w:tcPr>
            <w:tcW w:w="1212" w:type="pct"/>
            <w:shd w:val="clear" w:color="auto" w:fill="auto"/>
          </w:tcPr>
          <w:p w14:paraId="6F9EA0D7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338D58E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50989F69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D5442" w:rsidRPr="000B41B7" w14:paraId="54DAF46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AB398A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3.5.4</w:t>
            </w:r>
          </w:p>
        </w:tc>
        <w:tc>
          <w:tcPr>
            <w:tcW w:w="1212" w:type="pct"/>
            <w:shd w:val="clear" w:color="auto" w:fill="auto"/>
          </w:tcPr>
          <w:p w14:paraId="66F43B59" w14:textId="77777777" w:rsidR="003D5442" w:rsidRPr="0013687B" w:rsidRDefault="003D5442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4295A8C3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02781C1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773C485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EDFD16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3.5.5</w:t>
            </w:r>
          </w:p>
        </w:tc>
        <w:tc>
          <w:tcPr>
            <w:tcW w:w="1212" w:type="pct"/>
            <w:shd w:val="clear" w:color="auto" w:fill="auto"/>
          </w:tcPr>
          <w:p w14:paraId="1B71BBDB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75408D3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4876237D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6D8095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EB08BA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3.5.6</w:t>
            </w:r>
          </w:p>
        </w:tc>
        <w:tc>
          <w:tcPr>
            <w:tcW w:w="1212" w:type="pct"/>
            <w:shd w:val="clear" w:color="auto" w:fill="auto"/>
          </w:tcPr>
          <w:p w14:paraId="35EA28F6" w14:textId="77777777" w:rsidR="003D5442" w:rsidRPr="008042DF" w:rsidRDefault="003D5442" w:rsidP="00E579FD">
            <w:pPr>
              <w:pStyle w:val="affffd"/>
              <w:spacing w:line="276" w:lineRule="auto"/>
            </w:pPr>
            <w:r w:rsidRPr="0013687B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73322E0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 xml:space="preserve">основания права </w:t>
            </w:r>
            <w:r>
              <w:t>аренды</w:t>
            </w:r>
          </w:p>
        </w:tc>
        <w:tc>
          <w:tcPr>
            <w:tcW w:w="2110" w:type="pct"/>
            <w:shd w:val="clear" w:color="auto" w:fill="auto"/>
          </w:tcPr>
          <w:p w14:paraId="671D638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D5442" w:rsidRPr="000B41B7" w14:paraId="3EB3184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F8011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D4DFE5B" w14:textId="77777777" w:rsidR="003D5442" w:rsidRDefault="003D5442" w:rsidP="00E579FD">
            <w:pPr>
              <w:pStyle w:val="affffd"/>
              <w:spacing w:line="276" w:lineRule="auto"/>
            </w:pPr>
            <w:r>
              <w:t>Этажи и помещения.</w:t>
            </w:r>
          </w:p>
          <w:p w14:paraId="1423DBC7" w14:textId="1824641A" w:rsidR="003D5442" w:rsidRPr="004C7D73" w:rsidRDefault="003D5442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 xml:space="preserve">Новый </w:t>
            </w:r>
            <w:r>
              <w:rPr>
                <w:bCs/>
              </w:rPr>
              <w:t>этаж и помещения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_Ref101521489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101</w:t>
            </w:r>
            <w:r>
              <w:fldChar w:fldCharType="end"/>
            </w:r>
            <w:r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3D5442" w:rsidRPr="000B41B7" w14:paraId="5A13242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7B7B52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1212" w:type="pct"/>
            <w:shd w:val="clear" w:color="auto" w:fill="auto"/>
          </w:tcPr>
          <w:p w14:paraId="5DADBD69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6D4844F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088B10E0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D5442" w:rsidRPr="000B41B7" w14:paraId="7BFFABB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B5E267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1212" w:type="pct"/>
            <w:shd w:val="clear" w:color="auto" w:fill="auto"/>
          </w:tcPr>
          <w:p w14:paraId="55F73FBB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0954DD3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17B7A9F4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D5442" w:rsidRPr="000B41B7" w14:paraId="62E903B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6C510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1212" w:type="pct"/>
            <w:shd w:val="clear" w:color="auto" w:fill="auto"/>
          </w:tcPr>
          <w:p w14:paraId="486DF5AD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3D76D02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121C4E0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1</w:t>
            </w:r>
          </w:p>
        </w:tc>
      </w:tr>
      <w:tr w:rsidR="003D5442" w:rsidRPr="000B41B7" w14:paraId="5DBB9B5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04008F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3A4361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D5442" w:rsidRPr="000B41B7" w14:paraId="42E9E1E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70C5AB0" w14:textId="72B0851B" w:rsidR="003D5442" w:rsidRPr="000B41B7" w:rsidRDefault="003D5442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1FFFE722" w14:textId="77777777" w:rsidR="003D5442" w:rsidRPr="008042DF" w:rsidRDefault="003D5442" w:rsidP="00E579FD">
            <w:pPr>
              <w:pStyle w:val="affffd"/>
              <w:spacing w:line="276" w:lineRule="auto"/>
            </w:pPr>
            <w:r w:rsidRPr="00D34C18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3752CAFC" w14:textId="77777777" w:rsidR="003D5442" w:rsidRPr="00EE7174" w:rsidRDefault="003D5442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7E41F1E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</w:tbl>
    <w:p w14:paraId="0F360857" w14:textId="67140146" w:rsidR="003D5442" w:rsidRDefault="003D5442" w:rsidP="003D74C4">
      <w:pPr>
        <w:pStyle w:val="40"/>
      </w:pPr>
      <w:bookmarkStart w:id="360" w:name="_Ref101521308"/>
      <w:r>
        <w:t xml:space="preserve">Просмотр записи о </w:t>
      </w:r>
      <w:r w:rsidRPr="00E9540B">
        <w:t>здани</w:t>
      </w:r>
      <w:r>
        <w:t>и</w:t>
      </w:r>
      <w:bookmarkEnd w:id="360"/>
      <w:r>
        <w:t xml:space="preserve"> образовательной организации</w:t>
      </w:r>
    </w:p>
    <w:p w14:paraId="26EAA3A9" w14:textId="1790720A" w:rsidR="003D5442" w:rsidRDefault="003D5442" w:rsidP="00E579FD">
      <w:pPr>
        <w:spacing w:line="276" w:lineRule="auto"/>
      </w:pPr>
      <w:r>
        <w:t>Для просмотра карточки</w:t>
      </w:r>
      <w:r w:rsidRPr="00E9540B">
        <w:t xml:space="preserve"> здани</w:t>
      </w:r>
      <w:r>
        <w:t>я</w:t>
      </w:r>
      <w:r w:rsidRPr="003D5442">
        <w:t xml:space="preserve"> </w:t>
      </w:r>
      <w:r>
        <w:t>образовательной организации (</w:t>
      </w:r>
      <w:r>
        <w:fldChar w:fldCharType="begin"/>
      </w:r>
      <w:r>
        <w:instrText xml:space="preserve"> REF _Ref101522015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102</w:t>
      </w:r>
      <w:r>
        <w:fldChar w:fldCharType="end"/>
      </w:r>
      <w:r>
        <w:t xml:space="preserve">) </w:t>
      </w:r>
      <w:r w:rsidR="006E140E">
        <w:br/>
      </w:r>
      <w:r>
        <w:t>в разделе «Здания» выберите в таблице нужную запись.</w:t>
      </w:r>
    </w:p>
    <w:p w14:paraId="12954AC3" w14:textId="77777777" w:rsidR="003D5442" w:rsidRDefault="003D5442" w:rsidP="00E579FD">
      <w:pPr>
        <w:pStyle w:val="afffff"/>
        <w:spacing w:line="276" w:lineRule="auto"/>
      </w:pPr>
      <w:r w:rsidRPr="00F31E99">
        <w:drawing>
          <wp:inline distT="0" distB="0" distL="0" distR="0" wp14:anchorId="591B9BB3" wp14:editId="43B91B11">
            <wp:extent cx="5619029" cy="4414609"/>
            <wp:effectExtent l="19050" t="19050" r="20320" b="2413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029" cy="4414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61CF72" w14:textId="58AB5D68" w:rsidR="003D5442" w:rsidRDefault="003D5442" w:rsidP="00E579FD">
      <w:pPr>
        <w:pStyle w:val="aff8"/>
      </w:pPr>
      <w:bookmarkStart w:id="361" w:name="_Ref10152201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102</w:t>
      </w:r>
      <w:r w:rsidR="00E37A55">
        <w:rPr>
          <w:noProof/>
        </w:rPr>
        <w:fldChar w:fldCharType="end"/>
      </w:r>
      <w:bookmarkEnd w:id="361"/>
      <w:r>
        <w:t xml:space="preserve"> – Карточка здания образовательной организации</w:t>
      </w:r>
    </w:p>
    <w:p w14:paraId="375FE929" w14:textId="3B326947" w:rsidR="003D5442" w:rsidRPr="00C13FB7" w:rsidRDefault="003D5442" w:rsidP="00E579FD">
      <w:pPr>
        <w:spacing w:line="276" w:lineRule="auto"/>
        <w:rPr>
          <w:lang w:eastAsia="en-US"/>
        </w:rPr>
      </w:pPr>
      <w:r>
        <w:rPr>
          <w:lang w:eastAsia="en-US"/>
        </w:rPr>
        <w:t xml:space="preserve">Карточка содержит всю заданную информацию о </w:t>
      </w:r>
      <w:r>
        <w:t>здании</w:t>
      </w:r>
      <w:r w:rsidRPr="003D5442">
        <w:t xml:space="preserve"> </w:t>
      </w:r>
      <w:r>
        <w:t>образовательной организации.</w:t>
      </w:r>
    </w:p>
    <w:p w14:paraId="75808BD4" w14:textId="4A75ABDA" w:rsidR="003D5442" w:rsidRDefault="003D5442" w:rsidP="003D74C4">
      <w:pPr>
        <w:pStyle w:val="40"/>
      </w:pPr>
      <w:bookmarkStart w:id="362" w:name="_Ref101521322"/>
      <w:r>
        <w:t xml:space="preserve">Редактирование записи о </w:t>
      </w:r>
      <w:r w:rsidRPr="00E9540B">
        <w:t>здани</w:t>
      </w:r>
      <w:r>
        <w:t>и</w:t>
      </w:r>
      <w:bookmarkEnd w:id="362"/>
      <w:r>
        <w:t xml:space="preserve"> образовательной организации</w:t>
      </w:r>
    </w:p>
    <w:p w14:paraId="5F813E39" w14:textId="6AABF556" w:rsidR="003D5442" w:rsidRDefault="00DC144D" w:rsidP="00E579FD">
      <w:pPr>
        <w:spacing w:line="276" w:lineRule="auto"/>
      </w:pPr>
      <w:r>
        <w:t xml:space="preserve">Для редактирования записи </w:t>
      </w:r>
      <w:r w:rsidR="003D5442">
        <w:t>о</w:t>
      </w:r>
      <w:r w:rsidR="003D5442" w:rsidRPr="00E9540B">
        <w:t xml:space="preserve"> здани</w:t>
      </w:r>
      <w:r w:rsidR="003D5442">
        <w:t>и образовательной организации:</w:t>
      </w:r>
    </w:p>
    <w:p w14:paraId="7C3CF46F" w14:textId="77777777" w:rsidR="003D5442" w:rsidRDefault="003D5442" w:rsidP="001E4B18">
      <w:pPr>
        <w:pStyle w:val="ol"/>
        <w:keepNext/>
        <w:numPr>
          <w:ilvl w:val="0"/>
          <w:numId w:val="72"/>
        </w:numPr>
        <w:spacing w:line="276" w:lineRule="auto"/>
      </w:pPr>
      <w:r>
        <w:t>Откройте запись для редактирования одним из способов:</w:t>
      </w:r>
    </w:p>
    <w:p w14:paraId="497A3D76" w14:textId="612E85EA" w:rsidR="003D5442" w:rsidRDefault="003D5442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D4336E4" wp14:editId="769DB2EC">
            <wp:extent cx="220999" cy="243861"/>
            <wp:effectExtent l="19050" t="19050" r="26670" b="2286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6E140E">
        <w:t>;</w:t>
      </w:r>
    </w:p>
    <w:p w14:paraId="7194AA83" w14:textId="1390C6B0" w:rsidR="003D5442" w:rsidRDefault="003D5442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«Редактировать».</w:t>
      </w:r>
    </w:p>
    <w:p w14:paraId="6F5E4AD7" w14:textId="3DE4F5D4" w:rsidR="003D5442" w:rsidRDefault="003D5442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Редактирование здания</w:t>
      </w:r>
      <w:r>
        <w:t>».</w:t>
      </w:r>
    </w:p>
    <w:p w14:paraId="0F69FFA3" w14:textId="50D45A7E" w:rsidR="003D5442" w:rsidRDefault="003D5442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</w:t>
      </w:r>
      <w:r w:rsidR="006E140E">
        <w:br/>
      </w:r>
      <w:r w:rsidR="00F115A7">
        <w:t>(с использованием УКЭП или без УКЭП)</w:t>
      </w:r>
      <w:r>
        <w:t>.</w:t>
      </w:r>
    </w:p>
    <w:p w14:paraId="7080C87C" w14:textId="49FE2AD2" w:rsidR="003D5442" w:rsidRDefault="003D5442" w:rsidP="003D74C4">
      <w:pPr>
        <w:pStyle w:val="40"/>
      </w:pPr>
      <w:bookmarkStart w:id="363" w:name="_Ref101521333"/>
      <w:r>
        <w:t xml:space="preserve">Удаление записи о </w:t>
      </w:r>
      <w:r w:rsidRPr="00E9540B">
        <w:t>здани</w:t>
      </w:r>
      <w:r>
        <w:t>и</w:t>
      </w:r>
      <w:bookmarkEnd w:id="363"/>
      <w:r>
        <w:t xml:space="preserve"> образовательной организации</w:t>
      </w:r>
    </w:p>
    <w:p w14:paraId="179826B3" w14:textId="3EE140D0" w:rsidR="003D5442" w:rsidRDefault="00DC144D" w:rsidP="00E579FD">
      <w:pPr>
        <w:keepNext/>
        <w:spacing w:line="276" w:lineRule="auto"/>
      </w:pPr>
      <w:r>
        <w:t>Для удаления записи</w:t>
      </w:r>
      <w:r w:rsidR="003D5442">
        <w:t xml:space="preserve"> о</w:t>
      </w:r>
      <w:r w:rsidR="003D5442" w:rsidRPr="00E9540B">
        <w:t xml:space="preserve"> здани</w:t>
      </w:r>
      <w:r w:rsidR="003D5442">
        <w:t>и образовательной организации:</w:t>
      </w:r>
    </w:p>
    <w:p w14:paraId="43115900" w14:textId="77777777" w:rsidR="003D5442" w:rsidRDefault="003D5442" w:rsidP="001E4B18">
      <w:pPr>
        <w:pStyle w:val="ol"/>
        <w:keepNext/>
        <w:numPr>
          <w:ilvl w:val="0"/>
          <w:numId w:val="73"/>
        </w:numPr>
        <w:spacing w:line="276" w:lineRule="auto"/>
      </w:pPr>
      <w:r>
        <w:t>Выберите запись для удаления одним из способов:</w:t>
      </w:r>
    </w:p>
    <w:p w14:paraId="0B9022C7" w14:textId="7DDB11EB" w:rsidR="003D5442" w:rsidRDefault="003D5442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AE60FBB" wp14:editId="06F6467D">
            <wp:extent cx="220999" cy="243861"/>
            <wp:effectExtent l="19050" t="19050" r="26670" b="2286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6E140E">
        <w:t>;</w:t>
      </w:r>
    </w:p>
    <w:p w14:paraId="3392F49A" w14:textId="0A344D93" w:rsidR="003D5442" w:rsidRDefault="003D5442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«Удалить».</w:t>
      </w:r>
    </w:p>
    <w:p w14:paraId="27BE764A" w14:textId="0EE29C0C" w:rsidR="003D5442" w:rsidRDefault="003D5442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4E040370" w14:textId="3326D1B9" w:rsidR="00CD5629" w:rsidRDefault="00CD5629" w:rsidP="003D74C4">
      <w:pPr>
        <w:pStyle w:val="30"/>
      </w:pPr>
      <w:bookmarkStart w:id="364" w:name="_Toc500437611"/>
      <w:bookmarkStart w:id="365" w:name="_Ref101529346"/>
      <w:bookmarkStart w:id="366" w:name="_Toc111828857"/>
      <w:bookmarkStart w:id="367" w:name="_Toc116299656"/>
      <w:r w:rsidRPr="009E7381">
        <w:t>Ввод сведений о структурных подразделениях</w:t>
      </w:r>
      <w:bookmarkEnd w:id="364"/>
      <w:r>
        <w:t xml:space="preserve"> </w:t>
      </w:r>
      <w:r w:rsidRPr="000B41B7">
        <w:t>образовательной организации</w:t>
      </w:r>
      <w:r>
        <w:t xml:space="preserve"> </w:t>
      </w:r>
      <w:r w:rsidRPr="000B41B7">
        <w:t>или НИИ</w:t>
      </w:r>
      <w:bookmarkEnd w:id="365"/>
      <w:bookmarkEnd w:id="366"/>
      <w:bookmarkEnd w:id="367"/>
    </w:p>
    <w:p w14:paraId="76BFE347" w14:textId="4F8300FA" w:rsidR="00CD5629" w:rsidRDefault="00CD5629" w:rsidP="003D74C4">
      <w:pPr>
        <w:pStyle w:val="40"/>
      </w:pPr>
      <w:r>
        <w:t xml:space="preserve">Просмотр списка </w:t>
      </w:r>
      <w:r w:rsidRPr="000B41B7">
        <w:t>структурных подразделени</w:t>
      </w:r>
      <w:r>
        <w:t>й образовательной организации</w:t>
      </w:r>
    </w:p>
    <w:p w14:paraId="3A7F045E" w14:textId="5C6C88F0" w:rsidR="00CD5629" w:rsidRDefault="00CD5629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>ях образовательной организации производится в разделе</w:t>
      </w:r>
      <w:r w:rsidRPr="000B41B7">
        <w:t xml:space="preserve"> «Структурные подразделения» </w:t>
      </w:r>
      <w:r>
        <w:t xml:space="preserve">на вкладке «Образовательная организация» </w:t>
      </w:r>
      <w:r w:rsidRPr="000B41B7">
        <w:t>(</w:t>
      </w:r>
      <w:r>
        <w:fldChar w:fldCharType="begin"/>
      </w:r>
      <w:r>
        <w:instrText xml:space="preserve"> REF _Ref101522939 \h </w:instrText>
      </w:r>
      <w:r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103</w:t>
      </w:r>
      <w:r>
        <w:fldChar w:fldCharType="end"/>
      </w:r>
      <w:r w:rsidRPr="000B41B7">
        <w:t>)</w:t>
      </w:r>
      <w:r>
        <w:t xml:space="preserve"> карточки организации.</w:t>
      </w:r>
    </w:p>
    <w:p w14:paraId="35D76171" w14:textId="77777777" w:rsidR="00CD5629" w:rsidRPr="000B41B7" w:rsidRDefault="00CD5629" w:rsidP="00E579FD">
      <w:pPr>
        <w:pStyle w:val="afffff"/>
        <w:spacing w:line="276" w:lineRule="auto"/>
      </w:pPr>
      <w:r w:rsidRPr="00AD78F1">
        <w:drawing>
          <wp:inline distT="0" distB="0" distL="0" distR="0" wp14:anchorId="673535DA" wp14:editId="7EB1208F">
            <wp:extent cx="5939583" cy="2956560"/>
            <wp:effectExtent l="19050" t="19050" r="23495" b="1524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64"/>
                    <a:stretch/>
                  </pic:blipFill>
                  <pic:spPr bwMode="auto">
                    <a:xfrm>
                      <a:off x="0" y="0"/>
                      <a:ext cx="5940000" cy="29567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1F6FB" w14:textId="037BAE41" w:rsidR="00CD5629" w:rsidRDefault="00CD5629" w:rsidP="00E00C82">
      <w:pPr>
        <w:pStyle w:val="afffff3"/>
      </w:pPr>
      <w:bookmarkStart w:id="368" w:name="_Ref101522939"/>
      <w:bookmarkStart w:id="369" w:name="_Ref101522936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103</w:t>
      </w:r>
      <w:r w:rsidR="00E37A55">
        <w:rPr>
          <w:noProof/>
        </w:rPr>
        <w:fldChar w:fldCharType="end"/>
      </w:r>
      <w:bookmarkEnd w:id="368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>я»</w:t>
      </w:r>
      <w:bookmarkEnd w:id="369"/>
      <w:r>
        <w:t xml:space="preserve"> образовательной организации</w:t>
      </w:r>
    </w:p>
    <w:p w14:paraId="062CC73D" w14:textId="77777777" w:rsidR="00CD5629" w:rsidRDefault="00CD5629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0493DDD0" w14:textId="5C367190" w:rsidR="00CD5629" w:rsidRDefault="00CD5629" w:rsidP="00E579FD">
      <w:pPr>
        <w:pStyle w:val="ul"/>
        <w:spacing w:line="276" w:lineRule="auto"/>
      </w:pPr>
      <w:r>
        <w:t>кнопки для переключения между вкладками (1)</w:t>
      </w:r>
      <w:r w:rsidR="006E140E">
        <w:t>;</w:t>
      </w:r>
    </w:p>
    <w:p w14:paraId="7EE430A5" w14:textId="0CB4017D" w:rsidR="00CD5629" w:rsidRDefault="00CD5629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структурных подразделений выбранной образовательной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подразделения. Таблица содержит столбцы. Таблица содержит столбцы:</w:t>
      </w:r>
    </w:p>
    <w:p w14:paraId="132B20B5" w14:textId="7D2AD546" w:rsidR="00CD5629" w:rsidRDefault="00CD5629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структурного подразделения (см. п. </w:t>
      </w:r>
      <w:r>
        <w:fldChar w:fldCharType="begin"/>
      </w:r>
      <w:r>
        <w:instrText xml:space="preserve"> REF _Ref101523130 \r \h </w:instrText>
      </w:r>
      <w:r>
        <w:fldChar w:fldCharType="separate"/>
      </w:r>
      <w:r w:rsidR="003814B9">
        <w:t>4.4.4.3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6E140E">
        <w:t>;</w:t>
      </w:r>
    </w:p>
    <w:p w14:paraId="78926F7B" w14:textId="3CF04320" w:rsidR="00CD5629" w:rsidRDefault="00CD5629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</w:t>
      </w:r>
      <w:r w:rsidR="006E140E">
        <w:t>;</w:t>
      </w:r>
    </w:p>
    <w:p w14:paraId="3DB70E6B" w14:textId="77777777" w:rsidR="00CD5629" w:rsidRDefault="00CD5629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5F6FE21B" wp14:editId="62421620">
            <wp:extent cx="220999" cy="243861"/>
            <wp:effectExtent l="19050" t="19050" r="26670" b="2286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2B0E54E" w14:textId="42A05B41" w:rsidR="00CD5629" w:rsidRDefault="00CD5629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_Ref101523141 \r \h </w:instrText>
      </w:r>
      <w:r>
        <w:fldChar w:fldCharType="separate"/>
      </w:r>
      <w:r w:rsidR="003814B9">
        <w:t>4.4.4.4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6E140E">
        <w:t>;</w:t>
      </w:r>
    </w:p>
    <w:p w14:paraId="4759B149" w14:textId="61F962A9" w:rsidR="00CD5629" w:rsidRDefault="00CD5629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_Ref101523148 \r \h </w:instrText>
      </w:r>
      <w:r>
        <w:fldChar w:fldCharType="separate"/>
      </w:r>
      <w:r w:rsidR="003814B9">
        <w:t>4.4.4.5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6E140E">
        <w:t>;</w:t>
      </w:r>
    </w:p>
    <w:p w14:paraId="45BD22A3" w14:textId="7757925B" w:rsidR="00CD5629" w:rsidRDefault="00CD5629" w:rsidP="00E579FD">
      <w:pPr>
        <w:pStyle w:val="ul"/>
        <w:spacing w:line="276" w:lineRule="auto"/>
      </w:pPr>
      <w:r>
        <w:t xml:space="preserve">кнопка «Добавить» (3)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_Ref101523175 \r \h </w:instrText>
      </w:r>
      <w:r>
        <w:fldChar w:fldCharType="separate"/>
      </w:r>
      <w:r w:rsidR="003814B9">
        <w:t>4.4.4.2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0ACA6867" w14:textId="019F4CFC" w:rsidR="00CD5629" w:rsidRDefault="00CD5629" w:rsidP="003D74C4">
      <w:pPr>
        <w:pStyle w:val="40"/>
      </w:pPr>
      <w:bookmarkStart w:id="370" w:name="_Ref101523175"/>
      <w:r>
        <w:t>Добавление записи о структурном подразделении</w:t>
      </w:r>
      <w:bookmarkEnd w:id="370"/>
      <w:r>
        <w:t xml:space="preserve"> образовательной организации</w:t>
      </w:r>
    </w:p>
    <w:p w14:paraId="35E3D8F4" w14:textId="7F2FAEC7" w:rsidR="00CD5629" w:rsidRDefault="00C65D25" w:rsidP="00E579FD">
      <w:pPr>
        <w:spacing w:line="276" w:lineRule="auto"/>
      </w:pPr>
      <w:r>
        <w:t xml:space="preserve">Для добавления записи о </w:t>
      </w:r>
      <w:r w:rsidR="00CD5629">
        <w:t>структурном подразделении образовательной организации:</w:t>
      </w:r>
      <w:r w:rsidR="00CD5629" w:rsidRPr="000B41B7">
        <w:t xml:space="preserve"> </w:t>
      </w:r>
    </w:p>
    <w:p w14:paraId="6BEC1C1A" w14:textId="736F19BE" w:rsidR="00CD5629" w:rsidRDefault="00CD5629" w:rsidP="001E4B18">
      <w:pPr>
        <w:pStyle w:val="ol"/>
        <w:numPr>
          <w:ilvl w:val="0"/>
          <w:numId w:val="74"/>
        </w:numPr>
        <w:spacing w:line="276" w:lineRule="auto"/>
      </w:pPr>
      <w:r>
        <w:t>В разделе «Структурные подразделения» на вкладке «</w:t>
      </w:r>
      <w:r w:rsidR="00004980">
        <w:t>Образовательная</w:t>
      </w:r>
      <w:r>
        <w:t xml:space="preserve"> организация» нажмите кнопку «Добавить». Откроется форма «Новое </w:t>
      </w:r>
      <w:r w:rsidRPr="006107FB">
        <w:t>структурное подразделение</w:t>
      </w:r>
      <w:r>
        <w:t>» (</w:t>
      </w:r>
      <w:r w:rsidR="00004980">
        <w:fldChar w:fldCharType="begin"/>
      </w:r>
      <w:r w:rsidR="00004980">
        <w:instrText xml:space="preserve"> REF _Ref101523742 \h </w:instrText>
      </w:r>
      <w:r w:rsidR="00004980">
        <w:fldChar w:fldCharType="separate"/>
      </w:r>
      <w:r w:rsidR="003814B9">
        <w:t xml:space="preserve">Рисунок </w:t>
      </w:r>
      <w:r w:rsidR="003814B9">
        <w:rPr>
          <w:noProof/>
        </w:rPr>
        <w:t>104</w:t>
      </w:r>
      <w:r w:rsidR="00004980">
        <w:fldChar w:fldCharType="end"/>
      </w:r>
      <w:r>
        <w:t xml:space="preserve">). </w:t>
      </w:r>
    </w:p>
    <w:p w14:paraId="5BFEF087" w14:textId="77777777" w:rsidR="00CD5629" w:rsidRDefault="00CD5629" w:rsidP="00E579FD">
      <w:pPr>
        <w:pStyle w:val="afffff"/>
        <w:spacing w:line="276" w:lineRule="auto"/>
      </w:pPr>
      <w:r w:rsidRPr="00F31E99">
        <w:drawing>
          <wp:inline distT="0" distB="0" distL="0" distR="0" wp14:anchorId="646B0268" wp14:editId="2D43122D">
            <wp:extent cx="5939583" cy="2735580"/>
            <wp:effectExtent l="19050" t="19050" r="23495" b="2667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09"/>
                    <a:stretch/>
                  </pic:blipFill>
                  <pic:spPr bwMode="auto">
                    <a:xfrm>
                      <a:off x="0" y="0"/>
                      <a:ext cx="5940000" cy="27357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5E5836" w14:textId="59BC5C9A" w:rsidR="00CD5629" w:rsidRPr="00004980" w:rsidRDefault="00CD5629" w:rsidP="00E579FD">
      <w:pPr>
        <w:pStyle w:val="aff8"/>
      </w:pPr>
      <w:bookmarkStart w:id="371" w:name="_Ref10152374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104</w:t>
      </w:r>
      <w:r w:rsidR="00E37A55">
        <w:rPr>
          <w:noProof/>
        </w:rPr>
        <w:fldChar w:fldCharType="end"/>
      </w:r>
      <w:bookmarkEnd w:id="371"/>
      <w:r>
        <w:t xml:space="preserve"> – Новое структурное подразделение</w:t>
      </w:r>
      <w:r w:rsidR="00004980" w:rsidRPr="00004980">
        <w:t xml:space="preserve"> </w:t>
      </w:r>
      <w:r w:rsidR="00004980">
        <w:t>образовательной организации</w:t>
      </w:r>
    </w:p>
    <w:p w14:paraId="19B79203" w14:textId="77777777" w:rsidR="00CD5629" w:rsidRDefault="00CD5629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2693942" w14:textId="1B75356F" w:rsidR="00CD5629" w:rsidRDefault="00CD5629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156B59">
        <w:t>;</w:t>
      </w:r>
    </w:p>
    <w:p w14:paraId="1C5DB70A" w14:textId="146BACA1" w:rsidR="00CD5629" w:rsidRDefault="00CD5629" w:rsidP="00E579FD">
      <w:pPr>
        <w:pStyle w:val="ultab"/>
        <w:spacing w:line="276" w:lineRule="auto"/>
        <w:ind w:left="1701" w:hanging="425"/>
      </w:pPr>
      <w:r>
        <w:t>«</w:t>
      </w:r>
      <w:r w:rsidR="00004980">
        <w:t>Специальности</w:t>
      </w:r>
      <w:r>
        <w:t>».</w:t>
      </w:r>
    </w:p>
    <w:p w14:paraId="77284361" w14:textId="649C9125" w:rsidR="00CD5629" w:rsidRDefault="00CD5629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3A3D2E">
        <w:fldChar w:fldCharType="begin"/>
      </w:r>
      <w:r w:rsidR="003A3D2E">
        <w:instrText xml:space="preserve"> REF _Ref101523824 \h </w:instrText>
      </w:r>
      <w:r w:rsidR="003A3D2E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22</w:t>
      </w:r>
      <w:r w:rsidR="003A3D2E">
        <w:fldChar w:fldCharType="end"/>
      </w:r>
      <w:r w:rsidRPr="000B41B7">
        <w:t>)</w:t>
      </w:r>
      <w:r w:rsidR="003A3D2E">
        <w:t>.</w:t>
      </w:r>
    </w:p>
    <w:p w14:paraId="5EADC82A" w14:textId="03A30411" w:rsidR="00CD5629" w:rsidRDefault="00CD5629" w:rsidP="001E4B18">
      <w:pPr>
        <w:pStyle w:val="ol"/>
        <w:spacing w:line="276" w:lineRule="auto"/>
      </w:pPr>
      <w:r>
        <w:t>В блоке «</w:t>
      </w:r>
      <w:r w:rsidR="00004980">
        <w:t>Специальности</w:t>
      </w:r>
      <w:r>
        <w:t>» нажмите «</w:t>
      </w:r>
      <w:r w:rsidR="003A3D2E">
        <w:t>Добавить</w:t>
      </w:r>
      <w:r>
        <w:t>». Откроется окно «</w:t>
      </w:r>
      <w:r w:rsidR="003A3D2E">
        <w:t>Новый уровень образования» (</w:t>
      </w:r>
      <w:r w:rsidR="00004980">
        <w:fldChar w:fldCharType="begin"/>
      </w:r>
      <w:r w:rsidR="00004980">
        <w:instrText xml:space="preserve"> REF _Ref101523811 \h </w:instrText>
      </w:r>
      <w:r w:rsidR="00004980">
        <w:fldChar w:fldCharType="separate"/>
      </w:r>
      <w:r w:rsidR="003814B9">
        <w:t xml:space="preserve">Рисунок </w:t>
      </w:r>
      <w:r w:rsidR="003814B9">
        <w:rPr>
          <w:noProof/>
        </w:rPr>
        <w:t>105</w:t>
      </w:r>
      <w:r w:rsidR="00004980">
        <w:fldChar w:fldCharType="end"/>
      </w:r>
      <w:r>
        <w:t>).</w:t>
      </w:r>
    </w:p>
    <w:p w14:paraId="4BE4CAB3" w14:textId="77777777" w:rsidR="00CD5629" w:rsidRDefault="00CD5629" w:rsidP="00E579FD">
      <w:pPr>
        <w:pStyle w:val="afffff"/>
        <w:spacing w:line="276" w:lineRule="auto"/>
      </w:pPr>
      <w:r>
        <w:drawing>
          <wp:inline distT="0" distB="0" distL="0" distR="0" wp14:anchorId="3CFF729A" wp14:editId="3D6290AD">
            <wp:extent cx="3960000" cy="5022603"/>
            <wp:effectExtent l="19050" t="19050" r="21590" b="2603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502260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410DE5" w14:textId="217364E4" w:rsidR="00CD5629" w:rsidRDefault="00CD5629" w:rsidP="00E579FD">
      <w:pPr>
        <w:pStyle w:val="aff8"/>
      </w:pPr>
      <w:bookmarkStart w:id="372" w:name="_Ref10152381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105</w:t>
      </w:r>
      <w:r w:rsidR="00E37A55">
        <w:rPr>
          <w:noProof/>
        </w:rPr>
        <w:fldChar w:fldCharType="end"/>
      </w:r>
      <w:bookmarkEnd w:id="372"/>
      <w:r>
        <w:t xml:space="preserve"> – </w:t>
      </w:r>
      <w:r w:rsidR="003A3D2E">
        <w:t>Новый уровень образования</w:t>
      </w:r>
    </w:p>
    <w:p w14:paraId="11BECE01" w14:textId="54ABB6F8" w:rsidR="00CD5629" w:rsidRDefault="00CD5629" w:rsidP="001E4B18">
      <w:pPr>
        <w:pStyle w:val="ol"/>
        <w:spacing w:line="276" w:lineRule="auto"/>
      </w:pPr>
      <w:r>
        <w:t xml:space="preserve">В окне </w:t>
      </w:r>
      <w:r w:rsidR="003A3D2E">
        <w:t>заполните все поля</w:t>
      </w:r>
      <w:r>
        <w:t>.</w:t>
      </w:r>
    </w:p>
    <w:p w14:paraId="5FF1BE99" w14:textId="7073BA25" w:rsidR="00CD5629" w:rsidRDefault="00CD5629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4C70650A" w14:textId="77777777" w:rsidR="00CD5629" w:rsidRDefault="00CD5629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95DA1C7" wp14:editId="781427DB">
            <wp:extent cx="180000" cy="18000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0EE114AA" w14:textId="7ADBBA73" w:rsidR="00CD5629" w:rsidRDefault="00CD5629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BE2840A" w14:textId="780161BD" w:rsidR="00CD5629" w:rsidRPr="000B41B7" w:rsidRDefault="00CD5629" w:rsidP="00E579FD">
      <w:pPr>
        <w:pStyle w:val="afffff1"/>
        <w:spacing w:line="276" w:lineRule="auto"/>
      </w:pPr>
      <w:bookmarkStart w:id="373" w:name="_Ref101523824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22</w:t>
      </w:r>
      <w:r w:rsidR="00E37A55">
        <w:rPr>
          <w:noProof/>
        </w:rPr>
        <w:fldChar w:fldCharType="end"/>
      </w:r>
      <w:bookmarkEnd w:id="373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3A0682">
        <w:t>о</w:t>
      </w:r>
      <w:r w:rsidRPr="000B41B7">
        <w:t xml:space="preserve"> </w:t>
      </w:r>
      <w:r w:rsidR="0083406D">
        <w:t>структурно</w:t>
      </w:r>
      <w:r w:rsidR="003A0682">
        <w:t>м</w:t>
      </w:r>
      <w:r w:rsidR="0083406D">
        <w:t xml:space="preserve"> подразделен</w:t>
      </w:r>
      <w:r w:rsidR="003A0682">
        <w:t>ии</w:t>
      </w:r>
      <w:r w:rsidR="0083406D">
        <w:t xml:space="preserve"> образовательной </w:t>
      </w:r>
      <w:r w:rsidR="003A3D2E">
        <w:t>организации</w:t>
      </w:r>
      <w:r w:rsidR="003A3D2E" w:rsidRPr="000B41B7"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35"/>
        <w:gridCol w:w="4065"/>
      </w:tblGrid>
      <w:tr w:rsidR="00CD5629" w:rsidRPr="000B41B7" w14:paraId="29C80D09" w14:textId="77777777" w:rsidTr="00C65D25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6BF05C01" w14:textId="32BCB712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№</w:t>
            </w:r>
            <w:r w:rsidR="00C65D25">
              <w:t xml:space="preserve"> </w:t>
            </w:r>
            <w:r w:rsidR="00C65D25">
              <w:br/>
              <w:t>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F06939C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3A59D49D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233E5823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Вид, способ ввода</w:t>
            </w:r>
          </w:p>
        </w:tc>
      </w:tr>
      <w:tr w:rsidR="00CD5629" w:rsidRPr="000B41B7" w14:paraId="260BC4F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AA8CF55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926F181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CD5629" w:rsidRPr="000B41B7" w14:paraId="6D0AED3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E0E8FD8" w14:textId="7F38F95E" w:rsidR="00CD5629" w:rsidRPr="000B41B7" w:rsidRDefault="00CD5629" w:rsidP="00E579FD">
            <w:pPr>
              <w:pStyle w:val="affffd"/>
              <w:spacing w:line="276" w:lineRule="auto"/>
            </w:pPr>
            <w:r>
              <w:t>1.</w:t>
            </w:r>
            <w:r w:rsidR="003A3D2E">
              <w:t>1</w:t>
            </w:r>
          </w:p>
        </w:tc>
        <w:tc>
          <w:tcPr>
            <w:tcW w:w="1215" w:type="pct"/>
            <w:shd w:val="clear" w:color="auto" w:fill="auto"/>
          </w:tcPr>
          <w:p w14:paraId="0FB14B88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1FAB4FD7" w14:textId="3204E879" w:rsidR="00CD5629" w:rsidRPr="000B41B7" w:rsidRDefault="00CD5629" w:rsidP="00E579FD">
            <w:pPr>
              <w:pStyle w:val="affffd"/>
              <w:spacing w:line="276" w:lineRule="auto"/>
            </w:pPr>
            <w:r>
              <w:t>Наименование СП</w:t>
            </w:r>
            <w:r w:rsidR="003A3D2E">
              <w:t xml:space="preserve"> образовательной организации</w:t>
            </w:r>
          </w:p>
        </w:tc>
        <w:tc>
          <w:tcPr>
            <w:tcW w:w="2175" w:type="pct"/>
            <w:shd w:val="clear" w:color="auto" w:fill="auto"/>
          </w:tcPr>
          <w:p w14:paraId="0A229DC3" w14:textId="20A851C2" w:rsidR="00CD5629" w:rsidRPr="000B41B7" w:rsidRDefault="00CD5629" w:rsidP="00E579FD">
            <w:pPr>
              <w:pStyle w:val="affffd"/>
              <w:spacing w:line="276" w:lineRule="auto"/>
            </w:pPr>
            <w:r>
              <w:t xml:space="preserve">Текстовое поле </w:t>
            </w:r>
          </w:p>
        </w:tc>
      </w:tr>
      <w:tr w:rsidR="00CD5629" w:rsidRPr="000B41B7" w14:paraId="0379545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EC9A548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7197096D" w14:textId="77777777" w:rsidR="00CD5629" w:rsidRDefault="003A3D2E" w:rsidP="00E579FD">
            <w:pPr>
              <w:pStyle w:val="affffd"/>
              <w:spacing w:line="276" w:lineRule="auto"/>
            </w:pPr>
            <w:r>
              <w:t>Специальности.</w:t>
            </w:r>
          </w:p>
          <w:p w14:paraId="279B14CA" w14:textId="1CD5CB48" w:rsidR="003A3D2E" w:rsidRPr="000B41B7" w:rsidRDefault="003A3D2E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уровень образования» (см. </w:t>
            </w:r>
            <w:r>
              <w:fldChar w:fldCharType="begin"/>
            </w:r>
            <w:r>
              <w:instrText xml:space="preserve"> REF _Ref101523811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105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3A3D2E" w:rsidRPr="000B41B7" w14:paraId="022719C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1F2D4CF" w14:textId="23AE76F4" w:rsidR="003A3D2E" w:rsidRPr="000B41B7" w:rsidRDefault="003A3D2E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5" w:type="pct"/>
            <w:shd w:val="clear" w:color="auto" w:fill="auto"/>
          </w:tcPr>
          <w:p w14:paraId="5BDAAA64" w14:textId="0E3D71E5" w:rsidR="003A3D2E" w:rsidRPr="000B41B7" w:rsidRDefault="003A3D2E" w:rsidP="00E579FD">
            <w:pPr>
              <w:pStyle w:val="affffd"/>
              <w:spacing w:line="276" w:lineRule="auto"/>
            </w:pPr>
            <w:r>
              <w:t>Уровень образования</w:t>
            </w:r>
          </w:p>
        </w:tc>
        <w:tc>
          <w:tcPr>
            <w:tcW w:w="1196" w:type="pct"/>
            <w:shd w:val="clear" w:color="auto" w:fill="auto"/>
          </w:tcPr>
          <w:p w14:paraId="6EC7AA13" w14:textId="6D8778B6" w:rsidR="003A3D2E" w:rsidRPr="000B41B7" w:rsidRDefault="003A3D2E" w:rsidP="00E579FD">
            <w:pPr>
              <w:pStyle w:val="affffd"/>
              <w:spacing w:line="276" w:lineRule="auto"/>
            </w:pPr>
            <w:r>
              <w:t>Уровень образования в подразделении</w:t>
            </w:r>
          </w:p>
        </w:tc>
        <w:tc>
          <w:tcPr>
            <w:tcW w:w="2175" w:type="pct"/>
            <w:shd w:val="clear" w:color="auto" w:fill="auto"/>
          </w:tcPr>
          <w:p w14:paraId="2BDB7D10" w14:textId="77777777" w:rsidR="00266B3C" w:rsidRDefault="003A3D2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7CD49362" w14:textId="1682CB71" w:rsidR="003A3D2E" w:rsidRPr="000B41B7" w:rsidRDefault="00266B3C" w:rsidP="00E579FD">
            <w:pPr>
              <w:pStyle w:val="affffd"/>
              <w:spacing w:line="276" w:lineRule="auto"/>
            </w:pPr>
            <w:r>
              <w:t>Значения берутся из с</w:t>
            </w:r>
            <w:r w:rsidRPr="00266B3C">
              <w:t>правочник</w:t>
            </w:r>
            <w:r>
              <w:t>а</w:t>
            </w:r>
            <w:r w:rsidRPr="00266B3C">
              <w:t xml:space="preserve"> </w:t>
            </w:r>
            <w:r w:rsidR="00787F3C">
              <w:t>ФРНСИ</w:t>
            </w:r>
            <w:r w:rsidRPr="00266B3C">
              <w:t xml:space="preserve"> «ФРМР. Классификатор уровня профессионального образования», </w:t>
            </w:r>
            <w:r w:rsidR="00B42521">
              <w:br/>
            </w:r>
            <w:r w:rsidRPr="00266B3C">
              <w:t>OID 1.2.643.5.1.13.13.99.2.243</w:t>
            </w:r>
            <w:r w:rsidR="003A3D2E" w:rsidRPr="000B41B7">
              <w:t xml:space="preserve"> </w:t>
            </w:r>
          </w:p>
        </w:tc>
      </w:tr>
      <w:tr w:rsidR="003A3D2E" w:rsidRPr="000B41B7" w14:paraId="735BA1C6" w14:textId="77777777" w:rsidTr="00E425EA">
        <w:tc>
          <w:tcPr>
            <w:tcW w:w="414" w:type="pct"/>
            <w:shd w:val="clear" w:color="auto" w:fill="auto"/>
          </w:tcPr>
          <w:p w14:paraId="3115A969" w14:textId="1350A1F3" w:rsidR="003A3D2E" w:rsidRDefault="003A3D2E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5" w:type="pct"/>
            <w:shd w:val="clear" w:color="auto" w:fill="auto"/>
          </w:tcPr>
          <w:p w14:paraId="2710F61E" w14:textId="483F2BB2" w:rsidR="003A3D2E" w:rsidRDefault="003A3D2E" w:rsidP="00E579FD">
            <w:pPr>
              <w:pStyle w:val="affffd"/>
              <w:spacing w:line="276" w:lineRule="auto"/>
            </w:pPr>
            <w:r>
              <w:t>Специальности</w:t>
            </w:r>
          </w:p>
        </w:tc>
        <w:tc>
          <w:tcPr>
            <w:tcW w:w="1196" w:type="pct"/>
            <w:shd w:val="clear" w:color="auto" w:fill="auto"/>
          </w:tcPr>
          <w:p w14:paraId="50BEA6A1" w14:textId="34EA350D" w:rsidR="003A3D2E" w:rsidRPr="000B41B7" w:rsidRDefault="003A3D2E" w:rsidP="00E579FD">
            <w:pPr>
              <w:pStyle w:val="affffd"/>
              <w:spacing w:line="276" w:lineRule="auto"/>
            </w:pPr>
            <w:r>
              <w:t xml:space="preserve">Специальности, по которым производится обучение в подразделении </w:t>
            </w:r>
          </w:p>
        </w:tc>
        <w:tc>
          <w:tcPr>
            <w:tcW w:w="2175" w:type="pct"/>
            <w:shd w:val="clear" w:color="auto" w:fill="auto"/>
          </w:tcPr>
          <w:p w14:paraId="5640C42B" w14:textId="3878B41B" w:rsidR="00266B3C" w:rsidRDefault="003A3D2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  <w:r w:rsidR="00CA603B">
              <w:t xml:space="preserve"> </w:t>
            </w:r>
          </w:p>
          <w:p w14:paraId="09A23951" w14:textId="39D80866" w:rsidR="00CA603B" w:rsidRDefault="00CA603B" w:rsidP="00E579FD">
            <w:pPr>
              <w:pStyle w:val="affffd"/>
              <w:spacing w:line="276" w:lineRule="auto"/>
            </w:pPr>
            <w:r>
              <w:t>Значения зависят от выбранного значения в списке «Уровень образования»:</w:t>
            </w:r>
          </w:p>
          <w:p w14:paraId="5C0D4F3A" w14:textId="616997EB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Pr="00CA603B">
              <w:t>Среднее</w:t>
            </w:r>
            <w:r>
              <w:t xml:space="preserve"> </w:t>
            </w:r>
            <w:r w:rsidRPr="00CA603B">
              <w:t>–</w:t>
            </w:r>
            <w:r>
              <w:t xml:space="preserve"> </w:t>
            </w:r>
            <w:r w:rsidRPr="00CA603B">
              <w:t>профессиональное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1.2.643.5.1.13.13.99.2.155</w:t>
            </w:r>
            <w:r w:rsidR="007035A0">
              <w:t>)</w:t>
            </w:r>
            <w:r>
              <w:t xml:space="preserve">, </w:t>
            </w:r>
            <w:r w:rsidR="007035A0">
              <w:br/>
            </w:r>
            <w:r>
              <w:t>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1,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1.2.643.5.1.13.13.99.2.170</w:t>
            </w:r>
            <w:r w:rsidR="007035A0">
              <w:t>)</w:t>
            </w:r>
            <w:r w:rsidR="007035A0">
              <w:br/>
            </w:r>
            <w:r>
              <w:t>по полю «Код».</w:t>
            </w:r>
          </w:p>
          <w:p w14:paraId="1C68BE63" w14:textId="10A40D64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бакалавриат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1.2.643.5.1.13.13.99.2.155</w:t>
            </w:r>
            <w:r w:rsidR="007035A0">
              <w:t>)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2,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1.2.643.5.1.13.13.99.2.170</w:t>
            </w:r>
            <w:r w:rsidR="007035A0">
              <w:t>)</w:t>
            </w:r>
            <w:r w:rsidR="007035A0">
              <w:br/>
            </w:r>
            <w:r>
              <w:t>по полю «Код».</w:t>
            </w:r>
          </w:p>
          <w:p w14:paraId="1874101C" w14:textId="3EB3DB12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магистратура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1.2.643.5.1.13.13.99.2.155</w:t>
            </w:r>
            <w:r w:rsidR="00A14628">
              <w:t>)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3,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</w:t>
            </w:r>
            <w:r w:rsidR="00A14628">
              <w:br/>
              <w:t>(</w:t>
            </w:r>
            <w:r w:rsidRPr="00CA603B">
              <w:t>OID 1.2.643.5.1.13.13.99.2.170</w:t>
            </w:r>
            <w:r w:rsidR="00A14628">
              <w:t>)</w:t>
            </w:r>
            <w:r w:rsidR="00A14628">
              <w:br/>
            </w:r>
            <w:r>
              <w:t>по полю «Код».</w:t>
            </w:r>
          </w:p>
          <w:p w14:paraId="53547E8F" w14:textId="0B4E4E2E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специалитет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</w:t>
            </w:r>
            <w:r w:rsidR="00A14628">
              <w:br/>
              <w:t>(</w:t>
            </w:r>
            <w:r w:rsidRPr="00CA603B">
              <w:t>OID 1.2.643.5.1.13.13.99.2.155</w:t>
            </w:r>
            <w:r w:rsidR="00A14628">
              <w:t>)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 4</w:t>
            </w:r>
            <w:r>
              <w:t xml:space="preserve">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</w:t>
            </w:r>
            <w:r w:rsidR="00A14628">
              <w:br/>
              <w:t>(</w:t>
            </w:r>
            <w:r w:rsidRPr="00CA603B">
              <w:t>OID 1.2.643.5.1.13.13.99.2.170</w:t>
            </w:r>
            <w:r w:rsidR="00A14628">
              <w:t>)</w:t>
            </w:r>
            <w:r w:rsidR="00A14628">
              <w:br/>
            </w:r>
            <w:r>
              <w:t>по полю «Код».</w:t>
            </w:r>
          </w:p>
          <w:p w14:paraId="03CA9CEC" w14:textId="6E74D45D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«Высшее – а</w:t>
            </w:r>
            <w:r w:rsidRPr="00E425EA">
              <w:t>спирантура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Соответствие специальностей при обучении в аспирантуре и формы обучения</w:t>
            </w:r>
            <w:r>
              <w:t>»</w:t>
            </w:r>
            <w:r w:rsidRPr="00E425EA">
              <w:t xml:space="preserve"> </w:t>
            </w:r>
            <w:r w:rsidR="00523896">
              <w:br/>
              <w:t>(</w:t>
            </w:r>
            <w:r w:rsidRPr="00E425EA">
              <w:t>OID 1.2.643.5.1.13.13.99.2.223</w:t>
            </w:r>
            <w:r w:rsidR="00523896">
              <w:t>)</w:t>
            </w:r>
            <w:r>
              <w:t xml:space="preserve">, соответствующие справочнику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Специальность медицинского персонала при обучении в аспирантуре или докторантуре</w:t>
            </w:r>
            <w:r>
              <w:t>»</w:t>
            </w:r>
            <w:r w:rsidRPr="00E425EA">
              <w:t xml:space="preserve"> </w:t>
            </w:r>
            <w:r w:rsidR="00523896">
              <w:br/>
              <w:t>(</w:t>
            </w:r>
            <w:r w:rsidRPr="00E425EA">
              <w:t>OID 1.2.643.5.1.13.13.99.2.220</w:t>
            </w:r>
            <w:r w:rsidR="00523896">
              <w:t>)</w:t>
            </w:r>
            <w:r w:rsidR="00523896">
              <w:br/>
            </w:r>
            <w:r>
              <w:t>по полю «Код».</w:t>
            </w:r>
          </w:p>
          <w:p w14:paraId="3D0B3E23" w14:textId="71FAE306" w:rsidR="007C4321" w:rsidRPr="000B41B7" w:rsidRDefault="00E425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CA603B" w:rsidRPr="00CA603B">
              <w:t>Высшее</w:t>
            </w:r>
            <w:r w:rsidR="00CA603B">
              <w:t xml:space="preserve"> </w:t>
            </w:r>
            <w:r w:rsidR="00CA603B" w:rsidRPr="00CA603B">
              <w:t>–</w:t>
            </w:r>
            <w:r w:rsidR="00CA603B">
              <w:t xml:space="preserve"> </w:t>
            </w:r>
            <w:r w:rsidR="00CA603B" w:rsidRPr="00CA603B">
              <w:t>ординатура</w:t>
            </w:r>
            <w:r>
              <w:t>»</w:t>
            </w:r>
            <w:r w:rsidR="00CA603B">
              <w:t>:</w:t>
            </w:r>
            <w:r>
              <w:t xml:space="preserve">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Соответствие медицинских специальностей и формы обучения</w:t>
            </w:r>
            <w:r>
              <w:t>»</w:t>
            </w:r>
            <w:r w:rsidRPr="00E425EA">
              <w:t xml:space="preserve"> </w:t>
            </w:r>
            <w:r w:rsidR="00523896">
              <w:br/>
              <w:t>(</w:t>
            </w:r>
            <w:r w:rsidRPr="00E425EA">
              <w:rPr>
                <w:lang w:val="en-US"/>
              </w:rPr>
              <w:t>OID</w:t>
            </w:r>
            <w:r w:rsidRPr="00E425EA">
              <w:t xml:space="preserve"> 1.2.643.5.1.13.13.99.2.172</w:t>
            </w:r>
            <w:r w:rsidR="00523896">
              <w:t>)</w:t>
            </w:r>
            <w:r>
              <w:t xml:space="preserve">, соответствующие справочнику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Номенклатура специальностей специалистов, имеющих медицинское и фармацевтическое образование</w:t>
            </w:r>
            <w:r>
              <w:t>»</w:t>
            </w:r>
            <w:r w:rsidRPr="00E425EA">
              <w:t xml:space="preserve"> </w:t>
            </w:r>
            <w:r w:rsidR="00523896">
              <w:t>(</w:t>
            </w:r>
            <w:r w:rsidRPr="00E425EA">
              <w:rPr>
                <w:lang w:val="en-US"/>
              </w:rPr>
              <w:t>OID</w:t>
            </w:r>
            <w:r w:rsidRPr="00E425EA">
              <w:t xml:space="preserve"> 1.2.643.5.1.13.13.11.1066</w:t>
            </w:r>
            <w:r w:rsidR="00523896">
              <w:t>)</w:t>
            </w:r>
            <w:r w:rsidR="00523896">
              <w:br/>
            </w:r>
            <w:r>
              <w:t>по полю «Код»</w:t>
            </w:r>
          </w:p>
        </w:tc>
      </w:tr>
    </w:tbl>
    <w:p w14:paraId="76398639" w14:textId="7101FD29" w:rsidR="00CD5629" w:rsidRDefault="00CD5629" w:rsidP="003D74C4">
      <w:pPr>
        <w:pStyle w:val="40"/>
      </w:pPr>
      <w:bookmarkStart w:id="374" w:name="_Ref101523130"/>
      <w:r>
        <w:t>Просмотр записи о структурном подразделении</w:t>
      </w:r>
      <w:bookmarkEnd w:id="374"/>
      <w:r w:rsidR="003A3D2E">
        <w:t xml:space="preserve"> образовательной организации</w:t>
      </w:r>
    </w:p>
    <w:p w14:paraId="17DF24D5" w14:textId="5FEF75B2" w:rsidR="00CD5629" w:rsidRDefault="00CD5629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 xml:space="preserve">структурного подразделения </w:t>
      </w:r>
      <w:r w:rsidR="003A3D2E">
        <w:t xml:space="preserve">образовательной организации </w:t>
      </w:r>
      <w:r>
        <w:t>(</w:t>
      </w:r>
      <w:r w:rsidR="003A3D2E">
        <w:fldChar w:fldCharType="begin"/>
      </w:r>
      <w:r w:rsidR="003A3D2E">
        <w:instrText xml:space="preserve"> REF _Ref101527491 \h </w:instrText>
      </w:r>
      <w:r w:rsidR="003A3D2E">
        <w:fldChar w:fldCharType="separate"/>
      </w:r>
      <w:r w:rsidR="003814B9">
        <w:t xml:space="preserve">Рисунок </w:t>
      </w:r>
      <w:r w:rsidR="003814B9">
        <w:rPr>
          <w:noProof/>
        </w:rPr>
        <w:t>106</w:t>
      </w:r>
      <w:r w:rsidR="003A3D2E">
        <w:fldChar w:fldCharType="end"/>
      </w:r>
      <w:r>
        <w:t>) выберите в таблице нужную запись.</w:t>
      </w:r>
    </w:p>
    <w:p w14:paraId="6694B70C" w14:textId="77777777" w:rsidR="00CD5629" w:rsidRDefault="00CD5629" w:rsidP="00E579FD">
      <w:pPr>
        <w:pStyle w:val="afffff"/>
        <w:spacing w:line="276" w:lineRule="auto"/>
      </w:pPr>
      <w:r w:rsidRPr="00F31E99">
        <w:drawing>
          <wp:inline distT="0" distB="0" distL="0" distR="0" wp14:anchorId="7F85BA44" wp14:editId="35471795">
            <wp:extent cx="5940000" cy="3074918"/>
            <wp:effectExtent l="19050" t="19050" r="22860" b="1143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749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3F45FC" w14:textId="453820F1" w:rsidR="00CD5629" w:rsidRDefault="00CD5629" w:rsidP="00E579FD">
      <w:pPr>
        <w:pStyle w:val="aff8"/>
      </w:pPr>
      <w:bookmarkStart w:id="375" w:name="_Ref101527491"/>
      <w:bookmarkStart w:id="376" w:name="_Ref10152748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106</w:t>
      </w:r>
      <w:r w:rsidR="00E37A55">
        <w:rPr>
          <w:noProof/>
        </w:rPr>
        <w:fldChar w:fldCharType="end"/>
      </w:r>
      <w:bookmarkEnd w:id="375"/>
      <w:r>
        <w:t xml:space="preserve"> – Карточка структурного подразделения</w:t>
      </w:r>
      <w:bookmarkEnd w:id="376"/>
      <w:r w:rsidR="003A3D2E">
        <w:t xml:space="preserve"> образовательной организации</w:t>
      </w:r>
    </w:p>
    <w:p w14:paraId="006CD3B4" w14:textId="2C650661" w:rsidR="00CD5629" w:rsidRDefault="00CD5629" w:rsidP="00E579FD">
      <w:pPr>
        <w:pStyle w:val="phnormal"/>
        <w:spacing w:line="276" w:lineRule="auto"/>
      </w:pPr>
      <w:r>
        <w:rPr>
          <w:lang w:eastAsia="en-US"/>
        </w:rPr>
        <w:t>Карточка содержит всю заданную информацию о структурном подразделении</w:t>
      </w:r>
      <w:r w:rsidR="003A3D2E">
        <w:rPr>
          <w:lang w:eastAsia="en-US"/>
        </w:rPr>
        <w:t xml:space="preserve"> </w:t>
      </w:r>
      <w:r w:rsidR="003A3D2E">
        <w:t>образовательной организации</w:t>
      </w:r>
      <w:r>
        <w:rPr>
          <w:lang w:eastAsia="en-US"/>
        </w:rPr>
        <w:t xml:space="preserve">. </w:t>
      </w:r>
    </w:p>
    <w:p w14:paraId="6A025D4E" w14:textId="6FC4FA50" w:rsidR="00CD5629" w:rsidRDefault="00CD5629" w:rsidP="003D74C4">
      <w:pPr>
        <w:pStyle w:val="40"/>
      </w:pPr>
      <w:bookmarkStart w:id="377" w:name="_Ref101523141"/>
      <w:r>
        <w:t>Редактирование записи о структурном подразделении</w:t>
      </w:r>
      <w:bookmarkEnd w:id="377"/>
      <w:r w:rsidR="003A3D2E">
        <w:t xml:space="preserve"> образовательной организации</w:t>
      </w:r>
    </w:p>
    <w:p w14:paraId="77C26D06" w14:textId="7F988EE2" w:rsidR="00CD5629" w:rsidRDefault="00C65D25" w:rsidP="00E579FD">
      <w:pPr>
        <w:spacing w:line="276" w:lineRule="auto"/>
      </w:pPr>
      <w:r>
        <w:t>Для редак</w:t>
      </w:r>
      <w:r w:rsidR="00765EA7">
        <w:t>тирования записи</w:t>
      </w:r>
      <w:r w:rsidR="00CD5629">
        <w:t xml:space="preserve"> о</w:t>
      </w:r>
      <w:r w:rsidR="00CD5629" w:rsidRPr="00E9540B">
        <w:t xml:space="preserve"> </w:t>
      </w:r>
      <w:r w:rsidR="00CD5629">
        <w:t>структурном подразделении</w:t>
      </w:r>
      <w:r w:rsidR="003A3D2E">
        <w:t xml:space="preserve"> образовательной организации</w:t>
      </w:r>
      <w:r w:rsidR="00CD5629">
        <w:t>:</w:t>
      </w:r>
    </w:p>
    <w:p w14:paraId="78DD75DD" w14:textId="77777777" w:rsidR="00CD5629" w:rsidRDefault="00CD5629" w:rsidP="001E4B18">
      <w:pPr>
        <w:pStyle w:val="ol"/>
        <w:keepNext/>
        <w:numPr>
          <w:ilvl w:val="0"/>
          <w:numId w:val="75"/>
        </w:numPr>
        <w:spacing w:line="276" w:lineRule="auto"/>
      </w:pPr>
      <w:r>
        <w:t>Откройте запись для редактирования одним из способов:</w:t>
      </w:r>
    </w:p>
    <w:p w14:paraId="62FF94B2" w14:textId="6EA57561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050CE472" wp14:editId="5AA4AD4C">
            <wp:extent cx="220999" cy="243861"/>
            <wp:effectExtent l="19050" t="19050" r="26670" b="2286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C80DF9">
        <w:t>;</w:t>
      </w:r>
    </w:p>
    <w:p w14:paraId="01F862C9" w14:textId="5F5279A4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структурного подразделения </w:t>
      </w:r>
      <w:r w:rsidR="003A3D2E">
        <w:t xml:space="preserve">образовательной организации </w:t>
      </w:r>
      <w:r>
        <w:t>нажмите кнопку «Редактировать».</w:t>
      </w:r>
    </w:p>
    <w:p w14:paraId="30F25EA3" w14:textId="77777777" w:rsidR="00CD5629" w:rsidRDefault="00CD5629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5D254DBC" w14:textId="1AAE737B" w:rsidR="00CD5629" w:rsidRDefault="00CD5629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765EA7">
        <w:br/>
      </w:r>
      <w:r w:rsidR="00F115A7">
        <w:t>(с использованием УКЭП или без УКЭП)</w:t>
      </w:r>
      <w:r>
        <w:t>.</w:t>
      </w:r>
    </w:p>
    <w:p w14:paraId="7B2410D1" w14:textId="07B3DFD2" w:rsidR="00CD5629" w:rsidRDefault="00CD5629" w:rsidP="003D74C4">
      <w:pPr>
        <w:pStyle w:val="40"/>
      </w:pPr>
      <w:bookmarkStart w:id="378" w:name="_Ref101523148"/>
      <w:r>
        <w:t>Удаление записи о структурном подразделении</w:t>
      </w:r>
      <w:bookmarkEnd w:id="378"/>
      <w:r w:rsidR="003A3D2E">
        <w:t xml:space="preserve"> образовательной организации</w:t>
      </w:r>
    </w:p>
    <w:p w14:paraId="31A614DE" w14:textId="61AD70BA" w:rsidR="00CD5629" w:rsidRDefault="00765EA7" w:rsidP="00E579FD">
      <w:pPr>
        <w:keepNext/>
        <w:spacing w:line="276" w:lineRule="auto"/>
      </w:pPr>
      <w:r>
        <w:t>Для удаления записи</w:t>
      </w:r>
      <w:r w:rsidR="00CD5629">
        <w:t xml:space="preserve"> о</w:t>
      </w:r>
      <w:r w:rsidR="00CD5629" w:rsidRPr="00E9540B">
        <w:t xml:space="preserve"> </w:t>
      </w:r>
      <w:r w:rsidR="00CD5629">
        <w:t>структурном подразделении</w:t>
      </w:r>
      <w:r w:rsidR="003A3D2E" w:rsidRPr="003A3D2E">
        <w:t xml:space="preserve"> </w:t>
      </w:r>
      <w:r w:rsidR="003A3D2E">
        <w:t>образовательной организации</w:t>
      </w:r>
      <w:r w:rsidR="00CD5629">
        <w:t>:</w:t>
      </w:r>
    </w:p>
    <w:p w14:paraId="4B7B54B3" w14:textId="77777777" w:rsidR="00CD5629" w:rsidRDefault="00CD5629" w:rsidP="001E4B18">
      <w:pPr>
        <w:pStyle w:val="ol"/>
        <w:keepNext/>
        <w:numPr>
          <w:ilvl w:val="0"/>
          <w:numId w:val="76"/>
        </w:numPr>
        <w:spacing w:line="276" w:lineRule="auto"/>
      </w:pPr>
      <w:r>
        <w:t>Выберите запись для удаления одним из способов:</w:t>
      </w:r>
    </w:p>
    <w:p w14:paraId="556D3EE1" w14:textId="485E423D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7A992C2D" wp14:editId="6140A5F1">
            <wp:extent cx="220999" cy="243861"/>
            <wp:effectExtent l="19050" t="19050" r="26670" b="2286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C80DF9">
        <w:t>;</w:t>
      </w:r>
    </w:p>
    <w:p w14:paraId="5B120E23" w14:textId="77777777" w:rsidR="00CD5629" w:rsidRDefault="00CD562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5EB52ABB" w14:textId="47A8C047" w:rsidR="00CD5629" w:rsidRDefault="00CD5629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0D385B0" w14:textId="4F515646" w:rsidR="003D5442" w:rsidRDefault="003A3D2E" w:rsidP="003D74C4">
      <w:pPr>
        <w:pStyle w:val="30"/>
      </w:pPr>
      <w:bookmarkStart w:id="379" w:name="_Ref101529359"/>
      <w:bookmarkStart w:id="380" w:name="_Toc111828858"/>
      <w:bookmarkStart w:id="381" w:name="_Toc116299657"/>
      <w:r w:rsidRPr="000B41B7">
        <w:t>Ввод сведений о штатном расписан</w:t>
      </w:r>
      <w:r>
        <w:t>ии образовательной организации</w:t>
      </w:r>
      <w:bookmarkEnd w:id="379"/>
      <w:bookmarkEnd w:id="380"/>
      <w:bookmarkEnd w:id="381"/>
    </w:p>
    <w:p w14:paraId="2D712A78" w14:textId="051EE36D" w:rsidR="003A3D2E" w:rsidRDefault="00C21BFA" w:rsidP="00E579FD">
      <w:pPr>
        <w:spacing w:line="276" w:lineRule="auto"/>
      </w:pPr>
      <w:r>
        <w:t>В</w:t>
      </w:r>
      <w:r w:rsidR="003A3D2E">
        <w:t xml:space="preserve">вод сведений о штатном расписании образовательной организации </w:t>
      </w:r>
      <w:r>
        <w:t xml:space="preserve">осуществляется </w:t>
      </w:r>
      <w:r w:rsidR="003A3D2E">
        <w:t>аналоги</w:t>
      </w:r>
      <w:r>
        <w:t>ч</w:t>
      </w:r>
      <w:r w:rsidR="003A3D2E">
        <w:t>н</w:t>
      </w:r>
      <w:r>
        <w:t xml:space="preserve">о </w:t>
      </w:r>
      <w:r w:rsidR="0066225D">
        <w:t xml:space="preserve">порядку </w:t>
      </w:r>
      <w:r>
        <w:t>заполнения</w:t>
      </w:r>
      <w:r w:rsidR="003A3D2E">
        <w:t xml:space="preserve"> раздел</w:t>
      </w:r>
      <w:r>
        <w:t>а</w:t>
      </w:r>
      <w:r w:rsidR="003A3D2E">
        <w:t xml:space="preserve"> «Штатное расписание» для медицинских организаций. Подробное описание приведено в п. </w:t>
      </w:r>
      <w:r w:rsidR="003A3D2E">
        <w:fldChar w:fldCharType="begin"/>
      </w:r>
      <w:r w:rsidR="003A3D2E">
        <w:instrText xml:space="preserve"> REF _Ref101254069 \r \h </w:instrText>
      </w:r>
      <w:r w:rsidR="003A3D2E">
        <w:fldChar w:fldCharType="separate"/>
      </w:r>
      <w:r w:rsidR="003814B9">
        <w:t>4.3.1.8</w:t>
      </w:r>
      <w:r w:rsidR="003A3D2E">
        <w:fldChar w:fldCharType="end"/>
      </w:r>
      <w:r w:rsidR="0066225D">
        <w:t xml:space="preserve"> настоящего документа</w:t>
      </w:r>
      <w:r w:rsidR="003A3D2E">
        <w:t>.</w:t>
      </w:r>
    </w:p>
    <w:p w14:paraId="72817951" w14:textId="77777777" w:rsidR="008E0E24" w:rsidRDefault="008E0E24" w:rsidP="008E0E24">
      <w:pPr>
        <w:pStyle w:val="30"/>
      </w:pPr>
      <w:bookmarkStart w:id="382" w:name="_Ref101529373"/>
      <w:bookmarkStart w:id="383" w:name="_Toc111828859"/>
      <w:bookmarkStart w:id="384" w:name="_Toc116299658"/>
      <w:r w:rsidRPr="000B41B7">
        <w:t xml:space="preserve">Ввод сведений </w:t>
      </w:r>
      <w:r>
        <w:t>об оборудовании образовательной организации</w:t>
      </w:r>
      <w:bookmarkEnd w:id="382"/>
      <w:bookmarkEnd w:id="383"/>
      <w:bookmarkEnd w:id="384"/>
    </w:p>
    <w:p w14:paraId="0D077789" w14:textId="3FF18A70" w:rsidR="008E0E24" w:rsidRDefault="008E0E24" w:rsidP="00A9186D">
      <w:pPr>
        <w:spacing w:line="276" w:lineRule="auto"/>
      </w:pPr>
      <w:r>
        <w:t xml:space="preserve">Ввод сведений об оборудовании образовательной организации осуществляется аналогично порядку заполнения раздела «Оборудование» для медицинских организаций. Подробное описание приведено в п. </w:t>
      </w:r>
      <w:r>
        <w:fldChar w:fldCharType="begin"/>
      </w:r>
      <w:r>
        <w:instrText xml:space="preserve"> REF _Ref89782251 \r \h </w:instrText>
      </w:r>
      <w:r>
        <w:fldChar w:fldCharType="separate"/>
      </w:r>
      <w:r>
        <w:t>4.3.1.10</w:t>
      </w:r>
      <w:r>
        <w:fldChar w:fldCharType="end"/>
      </w:r>
      <w:r>
        <w:t xml:space="preserve"> настоящего документа.</w:t>
      </w:r>
    </w:p>
    <w:p w14:paraId="69C3E4E8" w14:textId="5B48A3E1" w:rsidR="003370D9" w:rsidRPr="00BA66AF" w:rsidRDefault="003370D9" w:rsidP="003D74C4">
      <w:pPr>
        <w:pStyle w:val="30"/>
      </w:pPr>
      <w:bookmarkStart w:id="385" w:name="_Ref101529379"/>
      <w:bookmarkStart w:id="386" w:name="_Toc111828860"/>
      <w:bookmarkStart w:id="387" w:name="_Toc116299659"/>
      <w:r w:rsidRPr="00BA66AF">
        <w:t>Просмотр сведений о лицензиях образовательной организации</w:t>
      </w:r>
      <w:bookmarkEnd w:id="385"/>
      <w:bookmarkEnd w:id="386"/>
      <w:bookmarkEnd w:id="387"/>
    </w:p>
    <w:p w14:paraId="631C85C0" w14:textId="1A952E2C" w:rsidR="005063BE" w:rsidRDefault="00300759" w:rsidP="00E579FD">
      <w:pPr>
        <w:spacing w:line="276" w:lineRule="auto"/>
      </w:pPr>
      <w:r>
        <w:t>П</w:t>
      </w:r>
      <w:r w:rsidR="0012191A">
        <w:t>орядок п</w:t>
      </w:r>
      <w:r>
        <w:t>росмотр</w:t>
      </w:r>
      <w:r w:rsidR="0012191A">
        <w:t>а</w:t>
      </w:r>
      <w:r>
        <w:t xml:space="preserve"> лицензий </w:t>
      </w:r>
      <w:r w:rsidR="003370D9" w:rsidRPr="00BA66AF">
        <w:t xml:space="preserve">образовательной организации аналогичен </w:t>
      </w:r>
      <w:r w:rsidR="0012191A">
        <w:t xml:space="preserve">порядку, описанному в </w:t>
      </w:r>
      <w:r w:rsidR="003370D9" w:rsidRPr="00BA66AF">
        <w:t>раздел</w:t>
      </w:r>
      <w:r w:rsidR="0012191A">
        <w:t>е</w:t>
      </w:r>
      <w:r w:rsidR="003370D9" w:rsidRPr="00BA66AF">
        <w:t xml:space="preserve"> «Лицензии» для медицинских организаций. Подробное описание приведено в п. </w:t>
      </w:r>
      <w:r w:rsidR="003370D9" w:rsidRPr="00BA66AF">
        <w:fldChar w:fldCharType="begin"/>
      </w:r>
      <w:r w:rsidR="003370D9" w:rsidRPr="00BA66AF">
        <w:instrText xml:space="preserve"> REF _Ref101529271 \r \h </w:instrText>
      </w:r>
      <w:r w:rsidR="003D4C54" w:rsidRPr="00BA66AF">
        <w:instrText xml:space="preserve"> \* MERGEFORMAT </w:instrText>
      </w:r>
      <w:r w:rsidR="003370D9" w:rsidRPr="00BA66AF">
        <w:fldChar w:fldCharType="separate"/>
      </w:r>
      <w:r w:rsidR="003814B9">
        <w:t>4.3.1.12</w:t>
      </w:r>
      <w:r w:rsidR="003370D9" w:rsidRPr="00BA66AF">
        <w:fldChar w:fldCharType="end"/>
      </w:r>
      <w:r w:rsidR="00BA66AF">
        <w:t xml:space="preserve"> настоящего документа</w:t>
      </w:r>
      <w:r w:rsidR="003370D9" w:rsidRPr="00BA66AF">
        <w:t>.</w:t>
      </w:r>
    </w:p>
    <w:p w14:paraId="28D38185" w14:textId="4E8E1642" w:rsidR="00317279" w:rsidRPr="0001489E" w:rsidRDefault="00317279" w:rsidP="00E579FD">
      <w:pPr>
        <w:pStyle w:val="21"/>
        <w:spacing w:line="276" w:lineRule="auto"/>
      </w:pPr>
      <w:bookmarkStart w:id="388" w:name="_Toc65072303"/>
      <w:bookmarkStart w:id="389" w:name="_Toc65084451"/>
      <w:bookmarkStart w:id="390" w:name="_Toc111828861"/>
      <w:bookmarkStart w:id="391" w:name="_Toc116299660"/>
      <w:r w:rsidRPr="0001489E">
        <w:t>Внесение сведений о фармацевтических организаци</w:t>
      </w:r>
      <w:bookmarkEnd w:id="388"/>
      <w:bookmarkEnd w:id="389"/>
      <w:r w:rsidRPr="0001489E">
        <w:t>ях</w:t>
      </w:r>
      <w:bookmarkEnd w:id="390"/>
      <w:bookmarkEnd w:id="391"/>
    </w:p>
    <w:p w14:paraId="4B2494E2" w14:textId="5132E81F" w:rsidR="00317279" w:rsidRDefault="00317279" w:rsidP="003D74C4">
      <w:pPr>
        <w:pStyle w:val="30"/>
      </w:pPr>
      <w:bookmarkStart w:id="392" w:name="_Toc65072304"/>
      <w:bookmarkStart w:id="393" w:name="_Toc111828862"/>
      <w:bookmarkStart w:id="394" w:name="_Toc116299661"/>
      <w:r>
        <w:t>Добавление в ФРМО фармацевтических организаций</w:t>
      </w:r>
      <w:bookmarkEnd w:id="392"/>
      <w:bookmarkEnd w:id="393"/>
      <w:bookmarkEnd w:id="394"/>
    </w:p>
    <w:p w14:paraId="0C6BF644" w14:textId="325525A0" w:rsidR="00317279" w:rsidRPr="00363D69" w:rsidRDefault="00317279" w:rsidP="00AE0678">
      <w:pPr>
        <w:spacing w:line="276" w:lineRule="auto"/>
      </w:pPr>
      <w:bookmarkStart w:id="395" w:name="_Toc65072306"/>
      <w:r w:rsidRPr="000B41B7">
        <w:t>В ФРМО подлежат включению</w:t>
      </w:r>
      <w:r w:rsidR="00AE0678">
        <w:t xml:space="preserve"> </w:t>
      </w:r>
      <w:r>
        <w:t>фармацевтические организации</w:t>
      </w:r>
      <w:r w:rsidR="00884DC6">
        <w:t xml:space="preserve">, под которыми понимаются </w:t>
      </w:r>
      <w:r w:rsidR="00884DC6" w:rsidRPr="00884DC6">
        <w:t>юридическ</w:t>
      </w:r>
      <w:r w:rsidR="00884DC6">
        <w:t>и</w:t>
      </w:r>
      <w:r w:rsidR="00884DC6" w:rsidRPr="00884DC6">
        <w:t>е лиц</w:t>
      </w:r>
      <w:r w:rsidR="00884DC6">
        <w:t>а</w:t>
      </w:r>
      <w:r w:rsidR="00884DC6" w:rsidRPr="00884DC6">
        <w:t xml:space="preserve"> независимо от организационно-правовой формы, осуществляющ</w:t>
      </w:r>
      <w:r w:rsidR="00884DC6">
        <w:t>и</w:t>
      </w:r>
      <w:r w:rsidR="00884DC6" w:rsidRPr="00884DC6">
        <w:t>е фармацевтическую деятельность (организаци</w:t>
      </w:r>
      <w:r w:rsidR="00884DC6">
        <w:t>и</w:t>
      </w:r>
      <w:r w:rsidR="00884DC6" w:rsidRPr="00884DC6">
        <w:t xml:space="preserve"> оптовой торговли лекарственными средствами, аптечн</w:t>
      </w:r>
      <w:r w:rsidR="00884DC6">
        <w:t>ые</w:t>
      </w:r>
      <w:r w:rsidR="00884DC6" w:rsidRPr="00884DC6">
        <w:t xml:space="preserve"> организаци</w:t>
      </w:r>
      <w:r w:rsidR="00884DC6">
        <w:t>и</w:t>
      </w:r>
      <w:r w:rsidR="00884DC6" w:rsidRPr="00884DC6">
        <w:t xml:space="preserve">). </w:t>
      </w:r>
      <w:r w:rsidR="00884DC6">
        <w:t>К</w:t>
      </w:r>
      <w:r w:rsidR="00884DC6" w:rsidRPr="00884DC6">
        <w:t xml:space="preserve"> фармацевтическим организациям приравниваются индивидуальные предприниматели, осуществляющие фармацевтическую деятельность</w:t>
      </w:r>
      <w:r>
        <w:t xml:space="preserve"> </w:t>
      </w:r>
      <w:r w:rsidRPr="00363D69">
        <w:t>(подпункт 1</w:t>
      </w:r>
      <w:r>
        <w:t>2</w:t>
      </w:r>
      <w:r w:rsidRPr="00363D69">
        <w:t xml:space="preserve"> </w:t>
      </w:r>
      <w:r>
        <w:t xml:space="preserve">части 1 </w:t>
      </w:r>
      <w:r w:rsidRPr="00363D69">
        <w:t xml:space="preserve">статьи 2 Федерального закона от 21 ноября 2011 г. </w:t>
      </w:r>
      <w:r w:rsidR="00884DC6">
        <w:br/>
      </w:r>
      <w:r w:rsidRPr="00363D69">
        <w:t xml:space="preserve">№ 323-ФЗ «Об основах охраны здоровья граждан в Российской Федерации»). </w:t>
      </w:r>
    </w:p>
    <w:p w14:paraId="24D33B83" w14:textId="721F3CB5" w:rsidR="00317279" w:rsidRDefault="00317279" w:rsidP="00E579FD">
      <w:pPr>
        <w:spacing w:line="276" w:lineRule="auto"/>
      </w:pPr>
      <w:r w:rsidRPr="000B41B7">
        <w:t xml:space="preserve">Для добавления </w:t>
      </w:r>
      <w:r>
        <w:t xml:space="preserve">в ФРМО </w:t>
      </w:r>
      <w:r w:rsidRPr="00914C8C">
        <w:t>фармацевтической</w:t>
      </w:r>
      <w:r>
        <w:t xml:space="preserve"> </w:t>
      </w:r>
      <w:r w:rsidRPr="000B41B7">
        <w:t xml:space="preserve">организации необходимо направить заявку с подписью уполномоченного лица и печатью организации/ИП (при наличии печати у организации/ИП) в СТП ЕГИСЗ </w:t>
      </w:r>
      <w:r w:rsidR="00E47001">
        <w:t xml:space="preserve">на адрес 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@</w:t>
      </w:r>
      <w:r w:rsidR="00B258E3">
        <w:rPr>
          <w:rFonts w:eastAsia="Calibri"/>
          <w:b/>
          <w:lang w:val="en-US"/>
        </w:rPr>
        <w:t>stp</w:t>
      </w:r>
      <w:r w:rsidR="00B258E3" w:rsidRPr="00B258E3">
        <w:rPr>
          <w:rFonts w:eastAsia="Calibri"/>
          <w:b/>
        </w:rPr>
        <w:t>-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.</w:t>
      </w:r>
      <w:r w:rsidR="00B258E3">
        <w:rPr>
          <w:rFonts w:eastAsia="Calibri"/>
          <w:b/>
          <w:lang w:val="en-US"/>
        </w:rPr>
        <w:t>ru</w:t>
      </w:r>
      <w:r w:rsidRPr="000B41B7">
        <w:t xml:space="preserve"> (формы заявок </w:t>
      </w:r>
      <w:r>
        <w:t xml:space="preserve">и требования к их оформлению содержатся </w:t>
      </w:r>
      <w:r w:rsidRPr="000B41B7">
        <w:t xml:space="preserve">в </w:t>
      </w:r>
      <w:r w:rsidR="007145B5" w:rsidRPr="000B41B7">
        <w:t xml:space="preserve">Приложении </w:t>
      </w:r>
      <w:r w:rsidR="00F119B5">
        <w:t>2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пользователя). </w:t>
      </w:r>
    </w:p>
    <w:p w14:paraId="532F030E" w14:textId="77777777" w:rsidR="00837C27" w:rsidRDefault="00837C27" w:rsidP="00837C27">
      <w:pPr>
        <w:spacing w:line="276" w:lineRule="auto"/>
      </w:pPr>
      <w:r>
        <w:t>Функциональность создания карточки фармацевтической организации доступна только пользователям с ролью «Администратор».</w:t>
      </w:r>
    </w:p>
    <w:p w14:paraId="569EDBE4" w14:textId="4A8AC83D" w:rsidR="00317279" w:rsidRDefault="00317279" w:rsidP="00E579FD">
      <w:pPr>
        <w:spacing w:line="276" w:lineRule="auto"/>
      </w:pPr>
      <w:r w:rsidRPr="000B41B7"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0349BF">
        <w:br/>
      </w:r>
      <w:r w:rsidRPr="000B41B7">
        <w:t xml:space="preserve">в ответе будет указан уникальный идентификатор организации в ФРМО – </w:t>
      </w:r>
      <w:r w:rsidRPr="000B41B7">
        <w:rPr>
          <w:lang w:val="en-US"/>
        </w:rPr>
        <w:t>OID</w:t>
      </w:r>
      <w:r w:rsidRPr="000B41B7">
        <w:t>.</w:t>
      </w:r>
    </w:p>
    <w:p w14:paraId="2766A8B9" w14:textId="70FCF1AB" w:rsidR="00317279" w:rsidRDefault="00317279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>на</w:t>
      </w:r>
      <w:r>
        <w:rPr>
          <w:noProof/>
        </w:rPr>
        <w:t xml:space="preserve"> 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7DEFCE6C" w14:textId="700E14A5" w:rsidR="00DB6333" w:rsidRDefault="00DB6333" w:rsidP="003D74C4">
      <w:pPr>
        <w:pStyle w:val="30"/>
      </w:pPr>
      <w:bookmarkStart w:id="396" w:name="_Toc83838531"/>
      <w:bookmarkStart w:id="397" w:name="_Toc83838768"/>
      <w:bookmarkStart w:id="398" w:name="_Toc83855744"/>
      <w:bookmarkStart w:id="399" w:name="_Toc83894148"/>
      <w:bookmarkStart w:id="400" w:name="_Toc83898874"/>
      <w:bookmarkStart w:id="401" w:name="_Toc83899181"/>
      <w:bookmarkStart w:id="402" w:name="_Toc83920470"/>
      <w:bookmarkStart w:id="403" w:name="_Toc83920572"/>
      <w:bookmarkStart w:id="404" w:name="_Toc83920646"/>
      <w:bookmarkStart w:id="405" w:name="_Toc83920871"/>
      <w:bookmarkStart w:id="406" w:name="_Toc83921070"/>
      <w:bookmarkStart w:id="407" w:name="_Toc83921127"/>
      <w:bookmarkStart w:id="408" w:name="_Toc83921212"/>
      <w:bookmarkStart w:id="409" w:name="_Toc83922662"/>
      <w:bookmarkStart w:id="410" w:name="_Ref101529701"/>
      <w:bookmarkStart w:id="411" w:name="_Toc111828863"/>
      <w:bookmarkStart w:id="412" w:name="_Toc116299662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r>
        <w:t xml:space="preserve">Просмотр карточки </w:t>
      </w:r>
      <w:r w:rsidR="00A67B46">
        <w:t>фармацевтической</w:t>
      </w:r>
      <w:r>
        <w:t xml:space="preserve"> организации</w:t>
      </w:r>
      <w:bookmarkEnd w:id="410"/>
      <w:bookmarkEnd w:id="411"/>
      <w:bookmarkEnd w:id="412"/>
    </w:p>
    <w:p w14:paraId="73CEF134" w14:textId="18DAEDC6" w:rsidR="00DB6333" w:rsidRDefault="000349BF" w:rsidP="00E579FD">
      <w:pPr>
        <w:keepNext/>
        <w:spacing w:line="276" w:lineRule="auto"/>
      </w:pPr>
      <w:r>
        <w:t xml:space="preserve">Для открытия </w:t>
      </w:r>
      <w:r w:rsidR="00DB6333" w:rsidRPr="000E60AE">
        <w:t>карточк</w:t>
      </w:r>
      <w:r>
        <w:t xml:space="preserve">и фармацевтической </w:t>
      </w:r>
      <w:r w:rsidR="00DB6333" w:rsidRPr="000E60AE">
        <w:t>организации:</w:t>
      </w:r>
    </w:p>
    <w:p w14:paraId="65084E5A" w14:textId="77777777" w:rsidR="00DB6333" w:rsidRDefault="00DB6333" w:rsidP="001E4B18">
      <w:pPr>
        <w:pStyle w:val="ol"/>
        <w:numPr>
          <w:ilvl w:val="0"/>
          <w:numId w:val="77"/>
        </w:numPr>
        <w:spacing w:line="276" w:lineRule="auto"/>
      </w:pPr>
      <w:r>
        <w:t>Перейдите в ФРМО.</w:t>
      </w:r>
    </w:p>
    <w:p w14:paraId="0AB2B348" w14:textId="24650601" w:rsidR="00DB6333" w:rsidRDefault="00DB6333" w:rsidP="001E4B18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49489CE" w14:textId="620ECB81" w:rsidR="00DB6333" w:rsidRDefault="00DB6333" w:rsidP="001E4B18">
      <w:pPr>
        <w:pStyle w:val="ol"/>
        <w:spacing w:line="276" w:lineRule="auto"/>
      </w:pPr>
      <w:r>
        <w:t>Нажмите на «Сокращенное наименование» выбранной организации. Откроется карточка организации (</w:t>
      </w:r>
      <w:r w:rsidR="00A67B46">
        <w:fldChar w:fldCharType="begin"/>
      </w:r>
      <w:r w:rsidR="00A67B46">
        <w:instrText xml:space="preserve"> REF _Ref101531030 \h </w:instrText>
      </w:r>
      <w:r w:rsidR="00A67B46">
        <w:fldChar w:fldCharType="separate"/>
      </w:r>
      <w:r w:rsidR="003814B9">
        <w:t xml:space="preserve">Рисунок </w:t>
      </w:r>
      <w:r w:rsidR="003814B9">
        <w:rPr>
          <w:noProof/>
        </w:rPr>
        <w:t>107</w:t>
      </w:r>
      <w:r w:rsidR="00A67B46">
        <w:fldChar w:fldCharType="end"/>
      </w:r>
      <w:r>
        <w:t>).</w:t>
      </w:r>
    </w:p>
    <w:p w14:paraId="51776399" w14:textId="77777777" w:rsidR="00DB6333" w:rsidRDefault="00DB6333" w:rsidP="00E579FD">
      <w:pPr>
        <w:pStyle w:val="afffff"/>
        <w:spacing w:line="276" w:lineRule="auto"/>
      </w:pPr>
      <w:r>
        <w:drawing>
          <wp:inline distT="0" distB="0" distL="0" distR="0" wp14:anchorId="70863A90" wp14:editId="14FD3EC1">
            <wp:extent cx="5939606" cy="3700394"/>
            <wp:effectExtent l="19050" t="19050" r="23495" b="14605"/>
            <wp:docPr id="6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606" cy="370039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34D486" w14:textId="067C884C" w:rsidR="00DB6333" w:rsidRDefault="00DB6333" w:rsidP="00E579FD">
      <w:pPr>
        <w:pStyle w:val="aff8"/>
      </w:pPr>
      <w:bookmarkStart w:id="413" w:name="_Ref10153103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107</w:t>
      </w:r>
      <w:r w:rsidR="00E37A55">
        <w:rPr>
          <w:noProof/>
        </w:rPr>
        <w:fldChar w:fldCharType="end"/>
      </w:r>
      <w:bookmarkEnd w:id="413"/>
      <w:r>
        <w:t xml:space="preserve"> – Карточка организации</w:t>
      </w:r>
    </w:p>
    <w:p w14:paraId="41CA00C1" w14:textId="77777777" w:rsidR="00DB6333" w:rsidRDefault="00DB6333" w:rsidP="00E579FD">
      <w:pPr>
        <w:spacing w:line="276" w:lineRule="auto"/>
      </w:pPr>
      <w:r>
        <w:t>Карточка организации содержит элементы:</w:t>
      </w:r>
    </w:p>
    <w:p w14:paraId="7D8BD17D" w14:textId="77777777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77F09F65" w14:textId="256FEDF7" w:rsidR="00DB6333" w:rsidRDefault="00DB6333" w:rsidP="00E579FD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</w:t>
      </w:r>
      <w:r w:rsidR="00CA27B8">
        <w:t>;</w:t>
      </w:r>
    </w:p>
    <w:p w14:paraId="651FD09D" w14:textId="681BF135" w:rsidR="00DB6333" w:rsidRDefault="00DB6333" w:rsidP="00E579FD">
      <w:pPr>
        <w:pStyle w:val="ultab"/>
        <w:spacing w:line="276" w:lineRule="auto"/>
        <w:ind w:left="1701" w:hanging="425"/>
      </w:pPr>
      <w:r>
        <w:t xml:space="preserve">«Лицензирование». Сведения о полученных </w:t>
      </w:r>
      <w:r w:rsidR="00CA27B8">
        <w:t xml:space="preserve">организацией </w:t>
      </w:r>
      <w:r>
        <w:t>лицензиях</w:t>
      </w:r>
      <w:r w:rsidR="00CA27B8">
        <w:t>;</w:t>
      </w:r>
    </w:p>
    <w:p w14:paraId="1092F8AC" w14:textId="38D09D89" w:rsidR="00DB6333" w:rsidRDefault="00DB6333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</w:t>
      </w:r>
      <w:r w:rsidR="00CA27B8">
        <w:t>;</w:t>
      </w:r>
    </w:p>
    <w:p w14:paraId="715A8598" w14:textId="6476FA10" w:rsidR="00DB6333" w:rsidRDefault="00DB6333" w:rsidP="00E579FD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</w:t>
      </w:r>
      <w:r w:rsidR="00631442">
        <w:t xml:space="preserve"> и</w:t>
      </w:r>
      <w:r>
        <w:t xml:space="preserve"> организационная структура организации</w:t>
      </w:r>
      <w:r w:rsidR="00631442">
        <w:t>;</w:t>
      </w:r>
    </w:p>
    <w:p w14:paraId="38C41161" w14:textId="738FA81C" w:rsidR="00DB6333" w:rsidRDefault="00DB6333" w:rsidP="00E579FD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</w:t>
      </w:r>
      <w:r w:rsidR="00631442">
        <w:t>;</w:t>
      </w:r>
    </w:p>
    <w:p w14:paraId="7E625CC1" w14:textId="1EEFD9C4" w:rsidR="00A67B46" w:rsidRDefault="00A67B46" w:rsidP="00E579FD">
      <w:pPr>
        <w:pStyle w:val="ultab"/>
        <w:spacing w:line="276" w:lineRule="auto"/>
        <w:ind w:left="1701" w:hanging="425"/>
      </w:pPr>
      <w:r>
        <w:t>«Доходы и расходы». Сведения по отчетным периодам о доходах и расходах организации</w:t>
      </w:r>
      <w:r w:rsidR="00631442">
        <w:t>;</w:t>
      </w:r>
    </w:p>
    <w:p w14:paraId="54DB8523" w14:textId="7D066B5A" w:rsidR="00DB6333" w:rsidRDefault="00DB6333" w:rsidP="00E579FD">
      <w:pPr>
        <w:pStyle w:val="ultab"/>
        <w:spacing w:line="276" w:lineRule="auto"/>
        <w:ind w:left="1701" w:hanging="425"/>
      </w:pPr>
      <w:r>
        <w:t>«Оборудование». Сведения об оборудовании и его расположении в организации</w:t>
      </w:r>
      <w:r w:rsidR="00631442">
        <w:t>;</w:t>
      </w:r>
    </w:p>
    <w:p w14:paraId="048F73D3" w14:textId="1F92890B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</w:t>
      </w:r>
      <w:r w:rsidR="00631442">
        <w:t>;</w:t>
      </w:r>
    </w:p>
    <w:p w14:paraId="0E5B0C8B" w14:textId="77777777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55FCEE63" w14:textId="4397F8C8" w:rsidR="00DB6333" w:rsidRDefault="00DB6333" w:rsidP="00E579FD">
      <w:pPr>
        <w:pStyle w:val="ultab"/>
        <w:spacing w:line="276" w:lineRule="auto"/>
        <w:ind w:left="1701" w:hanging="425"/>
      </w:pPr>
      <w:r>
        <w:t>«Редактировать»</w:t>
      </w:r>
      <w:r w:rsidR="00631442">
        <w:t>;</w:t>
      </w:r>
    </w:p>
    <w:p w14:paraId="63522727" w14:textId="1F8EEF78" w:rsidR="00DB6333" w:rsidRDefault="00DB6333" w:rsidP="00E579FD">
      <w:pPr>
        <w:pStyle w:val="ultab"/>
        <w:spacing w:line="276" w:lineRule="auto"/>
        <w:ind w:left="1701" w:hanging="425"/>
      </w:pPr>
      <w:r>
        <w:t>«Удалить»</w:t>
      </w:r>
      <w:r w:rsidR="00631442">
        <w:t>;</w:t>
      </w:r>
    </w:p>
    <w:p w14:paraId="61B4DF2E" w14:textId="6E3E2C45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ФРМР </w:t>
      </w:r>
      <w:r w:rsidR="006F7831">
        <w:t>и</w:t>
      </w:r>
      <w:r>
        <w:t xml:space="preserve"> </w:t>
      </w:r>
      <w:r w:rsidRPr="001532F3">
        <w:t>просмотр</w:t>
      </w:r>
      <w:r>
        <w:t>а</w:t>
      </w:r>
      <w:r w:rsidRPr="001532F3">
        <w:t xml:space="preserve"> сведений </w:t>
      </w:r>
      <w:r w:rsidR="006F7831">
        <w:br/>
      </w:r>
      <w:r w:rsidRPr="001532F3">
        <w:t xml:space="preserve">о </w:t>
      </w:r>
      <w:r w:rsidR="005D12B4">
        <w:t xml:space="preserve">фармацевтическом </w:t>
      </w:r>
      <w:r w:rsidRPr="001532F3">
        <w:t>персонале, который закреплен за организацией</w:t>
      </w:r>
      <w:r w:rsidR="009A2264">
        <w:t>. Для работы с данной функциональностью у пользователя должен быть доступ к ФРМР.</w:t>
      </w:r>
      <w:r>
        <w:t xml:space="preserve"> </w:t>
      </w:r>
    </w:p>
    <w:p w14:paraId="72E2C3A5" w14:textId="6AC7719F" w:rsidR="00DB6333" w:rsidRDefault="00DB6333" w:rsidP="003D74C4">
      <w:pPr>
        <w:pStyle w:val="30"/>
      </w:pPr>
      <w:bookmarkStart w:id="414" w:name="_Ref101529727"/>
      <w:bookmarkStart w:id="415" w:name="_Toc111828864"/>
      <w:bookmarkStart w:id="416" w:name="_Toc116299663"/>
      <w:r w:rsidRPr="000B41B7">
        <w:t>Ввод сведений о зданиях</w:t>
      </w:r>
      <w:r>
        <w:t xml:space="preserve"> </w:t>
      </w:r>
      <w:r w:rsidR="00A67B46">
        <w:t>фармацевтической</w:t>
      </w:r>
      <w:r>
        <w:t xml:space="preserve"> организации</w:t>
      </w:r>
      <w:bookmarkEnd w:id="414"/>
      <w:bookmarkEnd w:id="415"/>
      <w:bookmarkEnd w:id="416"/>
    </w:p>
    <w:p w14:paraId="50CCCDCA" w14:textId="1D67CA33" w:rsidR="00A67B46" w:rsidRDefault="00EB235A" w:rsidP="00E579FD">
      <w:pPr>
        <w:spacing w:line="276" w:lineRule="auto"/>
      </w:pPr>
      <w:r>
        <w:t>Ввод сведений зданиях фармацевтической организации осуществляется аналогично порядку заполнения раздела</w:t>
      </w:r>
      <w:r w:rsidR="00A67B46">
        <w:t xml:space="preserve"> «Здания» для</w:t>
      </w:r>
      <w:r>
        <w:t xml:space="preserve"> образовательных </w:t>
      </w:r>
      <w:r w:rsidR="00A67B46">
        <w:t>организаций. Подробное описание приведено в п. </w:t>
      </w:r>
      <w:r w:rsidR="00A67B46">
        <w:fldChar w:fldCharType="begin"/>
      </w:r>
      <w:r w:rsidR="00A67B46">
        <w:instrText xml:space="preserve"> REF _Ref101531220 \r \h </w:instrText>
      </w:r>
      <w:r w:rsidR="00A67B46">
        <w:fldChar w:fldCharType="separate"/>
      </w:r>
      <w:r w:rsidR="003814B9">
        <w:t>4.4.3</w:t>
      </w:r>
      <w:r w:rsidR="00A67B46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A67B46">
        <w:t>.</w:t>
      </w:r>
    </w:p>
    <w:p w14:paraId="227289FF" w14:textId="2CB7A8AD" w:rsidR="00DB6333" w:rsidRDefault="00DB6333" w:rsidP="003D74C4">
      <w:pPr>
        <w:pStyle w:val="30"/>
      </w:pPr>
      <w:bookmarkStart w:id="417" w:name="_Ref101529716"/>
      <w:bookmarkStart w:id="418" w:name="_Toc111828865"/>
      <w:bookmarkStart w:id="419" w:name="_Toc116299664"/>
      <w:r w:rsidRPr="009E7381">
        <w:t>Ввод сведений о структурных подразделениях</w:t>
      </w:r>
      <w:r>
        <w:t xml:space="preserve"> </w:t>
      </w:r>
      <w:bookmarkEnd w:id="417"/>
      <w:r w:rsidR="00C6512B">
        <w:t>фармацевтической организации</w:t>
      </w:r>
      <w:bookmarkEnd w:id="418"/>
      <w:bookmarkEnd w:id="419"/>
    </w:p>
    <w:p w14:paraId="41698F50" w14:textId="77777777" w:rsidR="00C6512B" w:rsidRDefault="00C6512B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имечание</w:t>
      </w:r>
      <w:r w:rsidRPr="000B41B7">
        <w:t xml:space="preserve">. </w:t>
      </w:r>
    </w:p>
    <w:p w14:paraId="09ABC8A2" w14:textId="660BE869" w:rsidR="00C6512B" w:rsidRDefault="00C6512B" w:rsidP="00E579FD">
      <w:p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064B5A">
        <w:t>З</w:t>
      </w:r>
      <w:r w:rsidRPr="000B41B7">
        <w:t>дания»</w:t>
      </w:r>
      <w:r>
        <w:t xml:space="preserve"> (см.</w:t>
      </w:r>
      <w:r w:rsidR="0014380D">
        <w:rPr>
          <w:lang w:val="en-US"/>
        </w:rPr>
        <w:t> </w:t>
      </w:r>
      <w:r w:rsidR="00064B5A">
        <w:t>п. </w:t>
      </w:r>
      <w:r w:rsidR="00064B5A">
        <w:fldChar w:fldCharType="begin"/>
      </w:r>
      <w:r w:rsidR="00064B5A">
        <w:instrText xml:space="preserve"> REF _Ref101531220 \r \h </w:instrText>
      </w:r>
      <w:r w:rsidR="00064B5A">
        <w:fldChar w:fldCharType="separate"/>
      </w:r>
      <w:r w:rsidR="003814B9">
        <w:t>4.4.3</w:t>
      </w:r>
      <w:r w:rsidR="00064B5A">
        <w:fldChar w:fldCharType="end"/>
      </w:r>
      <w:r w:rsidR="00064B5A">
        <w:t xml:space="preserve"> </w:t>
      </w:r>
      <w:r w:rsidR="0014380D">
        <w:t>настоящего документа</w:t>
      </w:r>
      <w:r>
        <w:t>), так как структурное подразделение привязывается к зданию.</w:t>
      </w:r>
    </w:p>
    <w:p w14:paraId="1F24B58F" w14:textId="6A8CC3A1" w:rsidR="00DB6333" w:rsidRDefault="00DB6333" w:rsidP="003D74C4">
      <w:pPr>
        <w:pStyle w:val="40"/>
      </w:pPr>
      <w:r>
        <w:t xml:space="preserve">Просмотр списка </w:t>
      </w:r>
      <w:r w:rsidRPr="000B41B7">
        <w:t>структурных подразделени</w:t>
      </w:r>
      <w:r>
        <w:t xml:space="preserve">й </w:t>
      </w:r>
      <w:r w:rsidR="00C6512B">
        <w:t>фармацевтической организации</w:t>
      </w:r>
    </w:p>
    <w:p w14:paraId="5E55F215" w14:textId="3299D3F1" w:rsidR="00DB6333" w:rsidRDefault="00DB6333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 xml:space="preserve">ях </w:t>
      </w:r>
      <w:r w:rsidR="00C6512B">
        <w:t>фармацевтической организации</w:t>
      </w:r>
      <w:r>
        <w:t xml:space="preserve"> производится в разделе</w:t>
      </w:r>
      <w:r w:rsidRPr="000B41B7">
        <w:t xml:space="preserve"> «Структурные подразделения» </w:t>
      </w:r>
      <w:r>
        <w:t>на вкладке «</w:t>
      </w:r>
      <w:r w:rsidR="00C6512B">
        <w:t>Фармацевтическая</w:t>
      </w:r>
      <w:r>
        <w:t xml:space="preserve"> организация» </w:t>
      </w:r>
      <w:r w:rsidRPr="000B41B7">
        <w:t>(</w:t>
      </w:r>
      <w:r w:rsidR="00C6512B">
        <w:fldChar w:fldCharType="begin"/>
      </w:r>
      <w:r w:rsidR="00C6512B">
        <w:instrText xml:space="preserve"> REF _Ref101532334 \h </w:instrText>
      </w:r>
      <w:r w:rsidR="00C6512B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108</w:t>
      </w:r>
      <w:r w:rsidR="00C6512B">
        <w:fldChar w:fldCharType="end"/>
      </w:r>
      <w:r w:rsidRPr="000B41B7">
        <w:t>)</w:t>
      </w:r>
      <w:r>
        <w:t xml:space="preserve"> карточки организации.</w:t>
      </w:r>
    </w:p>
    <w:p w14:paraId="2235063E" w14:textId="77777777" w:rsidR="00DB6333" w:rsidRPr="000B41B7" w:rsidRDefault="00DB6333" w:rsidP="00E579FD">
      <w:pPr>
        <w:pStyle w:val="afffff"/>
        <w:spacing w:line="276" w:lineRule="auto"/>
      </w:pPr>
      <w:r w:rsidRPr="00AD78F1">
        <w:drawing>
          <wp:inline distT="0" distB="0" distL="0" distR="0" wp14:anchorId="355F5EC7" wp14:editId="12238C1F">
            <wp:extent cx="5939600" cy="2956560"/>
            <wp:effectExtent l="19050" t="19050" r="23495" b="1524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96"/>
                    <a:stretch/>
                  </pic:blipFill>
                  <pic:spPr bwMode="auto">
                    <a:xfrm>
                      <a:off x="0" y="0"/>
                      <a:ext cx="5940000" cy="29567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3D409A" w14:textId="1E9ED79B" w:rsidR="00DB6333" w:rsidRDefault="00DB6333" w:rsidP="00E00C82">
      <w:pPr>
        <w:pStyle w:val="afffff3"/>
      </w:pPr>
      <w:bookmarkStart w:id="420" w:name="_Ref101532334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108</w:t>
      </w:r>
      <w:r w:rsidR="00E37A55">
        <w:rPr>
          <w:noProof/>
        </w:rPr>
        <w:fldChar w:fldCharType="end"/>
      </w:r>
      <w:bookmarkEnd w:id="420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 xml:space="preserve">я» </w:t>
      </w:r>
      <w:r w:rsidR="00C6512B">
        <w:t>фармацевтической</w:t>
      </w:r>
      <w:r>
        <w:t xml:space="preserve"> организации</w:t>
      </w:r>
    </w:p>
    <w:p w14:paraId="33E44A1C" w14:textId="77777777" w:rsidR="00DB6333" w:rsidRDefault="00DB633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57FBD8CE" w14:textId="40F5D604" w:rsidR="00DB6333" w:rsidRDefault="00DB6333" w:rsidP="00E579FD">
      <w:pPr>
        <w:pStyle w:val="ul"/>
        <w:spacing w:line="276" w:lineRule="auto"/>
      </w:pPr>
      <w:r>
        <w:t>кнопки для переключения между вкладками (1)</w:t>
      </w:r>
      <w:r w:rsidR="00316BEC">
        <w:t>;</w:t>
      </w:r>
    </w:p>
    <w:p w14:paraId="73B93F5C" w14:textId="4C95BF34" w:rsidR="00DB6333" w:rsidRDefault="00DB6333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 xml:space="preserve">структурных подразделений выбранной </w:t>
      </w:r>
      <w:r w:rsidR="00C6512B">
        <w:t>фармацевтической</w:t>
      </w:r>
      <w:r>
        <w:t xml:space="preserve">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подразделения. Таблица содержит столбцы. Таблица содержит столбцы:</w:t>
      </w:r>
    </w:p>
    <w:p w14:paraId="24C0952C" w14:textId="15669A92" w:rsidR="00DB6333" w:rsidRDefault="00DB6333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структурного подразделения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_Ref101532934 \r \h </w:instrText>
      </w:r>
      <w:r w:rsidR="00C6512B">
        <w:fldChar w:fldCharType="separate"/>
      </w:r>
      <w:r w:rsidR="003814B9">
        <w:t>4.5.4.3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316BEC">
        <w:t>;</w:t>
      </w:r>
    </w:p>
    <w:p w14:paraId="0B27906E" w14:textId="0E7B8A03" w:rsidR="00DB6333" w:rsidRDefault="00DB6333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</w:t>
      </w:r>
      <w:r w:rsidR="00316BEC">
        <w:t>;</w:t>
      </w:r>
    </w:p>
    <w:p w14:paraId="35CF5D7D" w14:textId="6EAABA9C" w:rsidR="00C6512B" w:rsidRDefault="00C6512B" w:rsidP="00E579FD">
      <w:pPr>
        <w:pStyle w:val="ultab"/>
        <w:spacing w:line="276" w:lineRule="auto"/>
        <w:ind w:left="1701" w:hanging="425"/>
      </w:pPr>
      <w:r>
        <w:t>«Тип подразделения»</w:t>
      </w:r>
      <w:r w:rsidR="00316BEC">
        <w:t>;</w:t>
      </w:r>
    </w:p>
    <w:p w14:paraId="7D288BF5" w14:textId="10C746C9" w:rsidR="00C6512B" w:rsidRDefault="00C6512B" w:rsidP="00E579FD">
      <w:pPr>
        <w:pStyle w:val="ultab"/>
        <w:spacing w:line="276" w:lineRule="auto"/>
        <w:ind w:left="1701" w:hanging="425"/>
      </w:pPr>
      <w:r>
        <w:t>«Вид подразделения»</w:t>
      </w:r>
      <w:r w:rsidR="00316BEC">
        <w:t>;</w:t>
      </w:r>
    </w:p>
    <w:p w14:paraId="07DC7E77" w14:textId="77777777" w:rsidR="00DB6333" w:rsidRDefault="00DB633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2B744A2" wp14:editId="0BD0DC90">
            <wp:extent cx="220999" cy="243861"/>
            <wp:effectExtent l="19050" t="19050" r="26670" b="2286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0EC5F0B" w14:textId="5C17A1A0" w:rsidR="00DB6333" w:rsidRDefault="00DB6333" w:rsidP="00E579FD">
      <w:pPr>
        <w:pStyle w:val="ultab2"/>
        <w:spacing w:line="276" w:lineRule="auto"/>
      </w:pPr>
      <w:r>
        <w:t>«Редактировать»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_Ref101532941 \r \h </w:instrText>
      </w:r>
      <w:r w:rsidR="00C6512B">
        <w:fldChar w:fldCharType="separate"/>
      </w:r>
      <w:r w:rsidR="003814B9">
        <w:t>4.5.4.4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316BEC">
        <w:t>;</w:t>
      </w:r>
    </w:p>
    <w:p w14:paraId="7706EB3B" w14:textId="4DBC4BFF" w:rsidR="00DB6333" w:rsidRDefault="00DB6333" w:rsidP="00E579FD">
      <w:pPr>
        <w:pStyle w:val="ultab2"/>
        <w:spacing w:line="276" w:lineRule="auto"/>
      </w:pPr>
      <w:r>
        <w:t>«Удалить»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_Ref101532947 \r \h </w:instrText>
      </w:r>
      <w:r w:rsidR="00C6512B">
        <w:fldChar w:fldCharType="separate"/>
      </w:r>
      <w:r w:rsidR="003814B9">
        <w:t>4.5.4.5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316BEC">
        <w:t>;</w:t>
      </w:r>
    </w:p>
    <w:p w14:paraId="5F7B2626" w14:textId="17FCA7FB" w:rsidR="00DB6333" w:rsidRDefault="00DB6333" w:rsidP="00E579FD">
      <w:pPr>
        <w:pStyle w:val="ul"/>
        <w:spacing w:line="276" w:lineRule="auto"/>
      </w:pPr>
      <w:r>
        <w:t xml:space="preserve">кнопка «Добавить» (3) для </w:t>
      </w:r>
      <w:r w:rsidR="0014380D">
        <w:t>создания</w:t>
      </w:r>
      <w:r>
        <w:t xml:space="preserve"> новой записи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_Ref101532977 \r \h </w:instrText>
      </w:r>
      <w:r w:rsidR="00C6512B">
        <w:fldChar w:fldCharType="separate"/>
      </w:r>
      <w:r w:rsidR="003814B9">
        <w:t>4.5.4.2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1273796B" w14:textId="398F9158" w:rsidR="00DB6333" w:rsidRDefault="00DB6333" w:rsidP="003D74C4">
      <w:pPr>
        <w:pStyle w:val="40"/>
      </w:pPr>
      <w:bookmarkStart w:id="421" w:name="_Ref101532977"/>
      <w:r>
        <w:t xml:space="preserve">Добавление записи о структурном подразделении </w:t>
      </w:r>
      <w:r w:rsidR="00C6512B">
        <w:t>фармацевтической</w:t>
      </w:r>
      <w:r>
        <w:t xml:space="preserve"> организации</w:t>
      </w:r>
      <w:bookmarkEnd w:id="421"/>
    </w:p>
    <w:p w14:paraId="7305A9C7" w14:textId="0616C587" w:rsidR="00DB6333" w:rsidRDefault="00E6554D" w:rsidP="00E579FD">
      <w:pPr>
        <w:keepNext/>
        <w:spacing w:line="276" w:lineRule="auto"/>
      </w:pPr>
      <w:r>
        <w:t>Для добавления записи о</w:t>
      </w:r>
      <w:r w:rsidR="00DB6333" w:rsidRPr="000B41B7">
        <w:t xml:space="preserve"> </w:t>
      </w:r>
      <w:r w:rsidR="00DB6333">
        <w:t xml:space="preserve">структурном подразделении </w:t>
      </w:r>
      <w:r w:rsidR="00C6512B">
        <w:t xml:space="preserve">фармацевтической </w:t>
      </w:r>
      <w:r w:rsidR="00DB6333">
        <w:t>организации:</w:t>
      </w:r>
      <w:r w:rsidR="00DB6333" w:rsidRPr="000B41B7">
        <w:t xml:space="preserve"> </w:t>
      </w:r>
    </w:p>
    <w:p w14:paraId="3B4F2211" w14:textId="12896A08" w:rsidR="00DB6333" w:rsidRDefault="00DB6333" w:rsidP="001E4B18">
      <w:pPr>
        <w:pStyle w:val="ol"/>
        <w:numPr>
          <w:ilvl w:val="0"/>
          <w:numId w:val="78"/>
        </w:numPr>
        <w:spacing w:line="276" w:lineRule="auto"/>
      </w:pPr>
      <w:r>
        <w:t>В разделе «Структурные подразделения» на вкладке «</w:t>
      </w:r>
      <w:r w:rsidR="00C6512B">
        <w:t>Фармацевтическ</w:t>
      </w:r>
      <w:r>
        <w:t xml:space="preserve">ая организация» нажмите кнопку «Добавить». Откроется форма «Новое </w:t>
      </w:r>
      <w:r w:rsidRPr="006107FB">
        <w:t>структурное подразделение</w:t>
      </w:r>
      <w:r>
        <w:t>» (</w:t>
      </w:r>
      <w:r>
        <w:fldChar w:fldCharType="begin"/>
      </w:r>
      <w:r>
        <w:instrText xml:space="preserve"> REF _Ref101523742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104</w:t>
      </w:r>
      <w:r>
        <w:fldChar w:fldCharType="end"/>
      </w:r>
      <w:r>
        <w:t xml:space="preserve">). </w:t>
      </w:r>
    </w:p>
    <w:p w14:paraId="65DAB9DE" w14:textId="77777777" w:rsidR="00DB6333" w:rsidRDefault="00DB6333" w:rsidP="00E579FD">
      <w:pPr>
        <w:pStyle w:val="afffff"/>
        <w:spacing w:line="276" w:lineRule="auto"/>
      </w:pPr>
      <w:r w:rsidRPr="00F31E99">
        <w:drawing>
          <wp:inline distT="0" distB="0" distL="0" distR="0" wp14:anchorId="66AA2E64" wp14:editId="7E1E5189">
            <wp:extent cx="5939600" cy="2971800"/>
            <wp:effectExtent l="19050" t="19050" r="23495" b="1905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84"/>
                    <a:stretch/>
                  </pic:blipFill>
                  <pic:spPr bwMode="auto">
                    <a:xfrm>
                      <a:off x="0" y="0"/>
                      <a:ext cx="5940000" cy="2972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975BC" w14:textId="240CF9F5" w:rsidR="00DB6333" w:rsidRPr="00004980" w:rsidRDefault="00DB6333" w:rsidP="00E579FD">
      <w:pPr>
        <w:pStyle w:val="aff8"/>
      </w:pPr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109</w:t>
      </w:r>
      <w:r w:rsidR="00E37A55">
        <w:rPr>
          <w:noProof/>
        </w:rPr>
        <w:fldChar w:fldCharType="end"/>
      </w:r>
      <w:r>
        <w:t xml:space="preserve"> – Новое структурное подразделение</w:t>
      </w:r>
      <w:r w:rsidRPr="00004980">
        <w:t xml:space="preserve"> </w:t>
      </w:r>
      <w:r w:rsidR="00C6512B">
        <w:t>фармацевтической</w:t>
      </w:r>
      <w:r>
        <w:t xml:space="preserve"> организации</w:t>
      </w:r>
    </w:p>
    <w:p w14:paraId="52C658FB" w14:textId="77777777" w:rsidR="00DB6333" w:rsidRDefault="00DB6333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1E506B0E" w14:textId="14F0CE16" w:rsidR="00DB6333" w:rsidRDefault="00DB6333" w:rsidP="00E579FD">
      <w:pPr>
        <w:pStyle w:val="ultab"/>
        <w:spacing w:line="276" w:lineRule="auto"/>
        <w:ind w:left="1701" w:hanging="425"/>
      </w:pPr>
      <w:r>
        <w:t>«Основная информация».</w:t>
      </w:r>
      <w:r w:rsidR="00316BEC">
        <w:t>;</w:t>
      </w:r>
    </w:p>
    <w:p w14:paraId="0E27B1B6" w14:textId="212C8882" w:rsidR="00DB6333" w:rsidRDefault="00DB6333" w:rsidP="00E579FD">
      <w:pPr>
        <w:pStyle w:val="ultab"/>
        <w:spacing w:line="276" w:lineRule="auto"/>
        <w:ind w:left="1701" w:hanging="425"/>
      </w:pPr>
      <w:r>
        <w:t>«</w:t>
      </w:r>
      <w:r w:rsidR="00C6512B">
        <w:t>Здания и помещения</w:t>
      </w:r>
      <w:r>
        <w:t>».</w:t>
      </w:r>
    </w:p>
    <w:p w14:paraId="23D93A62" w14:textId="770C4BCB" w:rsidR="00DB6333" w:rsidRDefault="00DB6333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3A0682">
        <w:fldChar w:fldCharType="begin"/>
      </w:r>
      <w:r w:rsidR="003A0682">
        <w:instrText xml:space="preserve"> REF _Ref101533489 \h </w:instrText>
      </w:r>
      <w:r w:rsidR="003A0682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23</w:t>
      </w:r>
      <w:r w:rsidR="003A0682">
        <w:fldChar w:fldCharType="end"/>
      </w:r>
      <w:r w:rsidRPr="000B41B7">
        <w:t>)</w:t>
      </w:r>
      <w:r>
        <w:t>.</w:t>
      </w:r>
    </w:p>
    <w:p w14:paraId="480479EC" w14:textId="4AC90F66" w:rsidR="003A0682" w:rsidRDefault="003A0682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_Ref100828403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23</w:t>
      </w:r>
      <w:r>
        <w:fldChar w:fldCharType="end"/>
      </w:r>
      <w:r>
        <w:t>).</w:t>
      </w:r>
    </w:p>
    <w:p w14:paraId="6EC6236E" w14:textId="77777777" w:rsidR="003A0682" w:rsidRDefault="003A0682" w:rsidP="00E579FD">
      <w:pPr>
        <w:pStyle w:val="afffff"/>
        <w:spacing w:line="276" w:lineRule="auto"/>
      </w:pPr>
      <w:r>
        <w:drawing>
          <wp:inline distT="0" distB="0" distL="0" distR="0" wp14:anchorId="474734B1" wp14:editId="5D2978AA">
            <wp:extent cx="4767464" cy="2379765"/>
            <wp:effectExtent l="19050" t="19050" r="14605" b="2095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687" cy="23903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4A24DA" w14:textId="231100EE" w:rsidR="003A0682" w:rsidRDefault="003A0682" w:rsidP="00E579FD">
      <w:pPr>
        <w:pStyle w:val="aff8"/>
      </w:pPr>
      <w:bookmarkStart w:id="422" w:name="_Ref1015338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110</w:t>
      </w:r>
      <w:r w:rsidR="00E37A55">
        <w:rPr>
          <w:noProof/>
        </w:rPr>
        <w:fldChar w:fldCharType="end"/>
      </w:r>
      <w:bookmarkEnd w:id="422"/>
      <w:r>
        <w:t xml:space="preserve"> – Выбрать здания и помещения</w:t>
      </w:r>
    </w:p>
    <w:p w14:paraId="31749CA2" w14:textId="77777777" w:rsidR="003A0682" w:rsidRDefault="003A0682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61A9B9BB" w14:textId="15B5191D" w:rsidR="003A0682" w:rsidRDefault="003A0682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242813FD" w14:textId="77777777" w:rsidR="00DB6333" w:rsidRDefault="00DB6333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D224A0B" wp14:editId="077F6DC1">
            <wp:extent cx="180000" cy="18000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3093A548" w14:textId="19FDA4F4" w:rsidR="00DB6333" w:rsidRDefault="00DB6333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</w:t>
      </w:r>
      <w:r w:rsidR="006063C0">
        <w:br/>
      </w:r>
      <w:r w:rsidR="00F115A7">
        <w:t>(с использованием УКЭП или без УКЭП)</w:t>
      </w:r>
      <w:r>
        <w:t>.</w:t>
      </w:r>
    </w:p>
    <w:p w14:paraId="2B3882DD" w14:textId="7C8A7AD3" w:rsidR="00DB6333" w:rsidRPr="000B41B7" w:rsidRDefault="00DB6333" w:rsidP="00E579FD">
      <w:pPr>
        <w:pStyle w:val="afffff1"/>
        <w:spacing w:line="276" w:lineRule="auto"/>
      </w:pPr>
      <w:bookmarkStart w:id="423" w:name="_Ref101533489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23</w:t>
      </w:r>
      <w:r w:rsidR="00E37A55">
        <w:rPr>
          <w:noProof/>
        </w:rPr>
        <w:fldChar w:fldCharType="end"/>
      </w:r>
      <w:bookmarkEnd w:id="423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3A0682">
        <w:t>о</w:t>
      </w:r>
      <w:r w:rsidRPr="000B41B7">
        <w:t xml:space="preserve"> </w:t>
      </w:r>
      <w:r>
        <w:t>структурно</w:t>
      </w:r>
      <w:r w:rsidR="003A0682">
        <w:t>м</w:t>
      </w:r>
      <w:r>
        <w:t xml:space="preserve"> подразделени</w:t>
      </w:r>
      <w:r w:rsidR="003A0682">
        <w:t>и фармацевтической</w:t>
      </w:r>
      <w:r>
        <w:t xml:space="preserve"> организации</w:t>
      </w:r>
      <w:r w:rsidRPr="000B41B7"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35"/>
        <w:gridCol w:w="4065"/>
      </w:tblGrid>
      <w:tr w:rsidR="00DB6333" w:rsidRPr="000B41B7" w14:paraId="01D5A977" w14:textId="77777777" w:rsidTr="006063C0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32012B9B" w14:textId="5C92396D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№</w:t>
            </w:r>
            <w:r w:rsidR="006063C0">
              <w:br/>
              <w:t>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1F2B28C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06B88B84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70CCF4BB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Вид, способ ввода</w:t>
            </w:r>
          </w:p>
        </w:tc>
      </w:tr>
      <w:tr w:rsidR="00DB6333" w:rsidRPr="000B41B7" w14:paraId="69FBFF5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CD2F3B2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3DC0015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DB6333" w:rsidRPr="000B41B7" w14:paraId="1607115D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37EB087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2E46E650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70FE5889" w14:textId="25ACF4CC" w:rsidR="00DB6333" w:rsidRPr="000B41B7" w:rsidRDefault="00DB6333" w:rsidP="00E579FD">
            <w:pPr>
              <w:pStyle w:val="affffd"/>
              <w:spacing w:line="276" w:lineRule="auto"/>
            </w:pPr>
            <w:r>
              <w:t xml:space="preserve">Наименование СП </w:t>
            </w:r>
            <w:r w:rsidR="00487E9D">
              <w:br/>
              <w:t>фармацевтической</w:t>
            </w:r>
            <w:r w:rsidR="00487E9D">
              <w:br/>
            </w:r>
            <w:r>
              <w:t>организации</w:t>
            </w:r>
          </w:p>
        </w:tc>
        <w:tc>
          <w:tcPr>
            <w:tcW w:w="2175" w:type="pct"/>
            <w:shd w:val="clear" w:color="auto" w:fill="auto"/>
          </w:tcPr>
          <w:p w14:paraId="689778ED" w14:textId="169FB17C" w:rsidR="00DB6333" w:rsidRPr="000B41B7" w:rsidRDefault="00DB6333" w:rsidP="00E579FD">
            <w:pPr>
              <w:pStyle w:val="affffd"/>
              <w:spacing w:line="276" w:lineRule="auto"/>
            </w:pPr>
            <w:r w:rsidRPr="002D629E">
              <w:t xml:space="preserve">Текстовое поле </w:t>
            </w:r>
            <w:r w:rsidR="002D629E" w:rsidRPr="002D629E">
              <w:t>с ограничением до 250 символов</w:t>
            </w:r>
          </w:p>
        </w:tc>
      </w:tr>
      <w:tr w:rsidR="003A0682" w:rsidRPr="000B41B7" w14:paraId="593B5F75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05F986C" w14:textId="65BA162A" w:rsidR="003A0682" w:rsidRDefault="003A0682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2E674379" w14:textId="7589330F" w:rsidR="003A0682" w:rsidRDefault="003A0682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196" w:type="pct"/>
            <w:shd w:val="clear" w:color="auto" w:fill="auto"/>
          </w:tcPr>
          <w:p w14:paraId="4A94436F" w14:textId="2EF1329C" w:rsidR="003A0682" w:rsidRDefault="003A0682" w:rsidP="00E579FD">
            <w:pPr>
              <w:pStyle w:val="affffd"/>
              <w:spacing w:line="276" w:lineRule="auto"/>
            </w:pPr>
            <w:r>
              <w:t xml:space="preserve">Тип подразделения </w:t>
            </w:r>
          </w:p>
        </w:tc>
        <w:tc>
          <w:tcPr>
            <w:tcW w:w="2175" w:type="pct"/>
            <w:shd w:val="clear" w:color="auto" w:fill="auto"/>
          </w:tcPr>
          <w:p w14:paraId="2EA02EE4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4EBE84B" w14:textId="561293B2" w:rsidR="003A0682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7E257E">
              <w:t xml:space="preserve">ФРНСИ </w:t>
            </w:r>
            <w:r w:rsidRPr="00ED5460">
              <w:t xml:space="preserve">«Типы структурных подразделений, участвующих </w:t>
            </w:r>
            <w:r w:rsidR="007E257E">
              <w:br/>
            </w:r>
            <w:r w:rsidRPr="00ED5460">
              <w:t xml:space="preserve">в оказании медицинской помощи», </w:t>
            </w:r>
            <w:r w:rsidR="007E257E">
              <w:br/>
            </w:r>
            <w:r w:rsidRPr="00ED5460">
              <w:t>OID 1.2.643.5.1.13.13.99.2.299</w:t>
            </w:r>
            <w:r>
              <w:t xml:space="preserve"> </w:t>
            </w:r>
            <w:r w:rsidR="003A0682">
              <w:t xml:space="preserve"> </w:t>
            </w:r>
          </w:p>
        </w:tc>
      </w:tr>
      <w:tr w:rsidR="003A0682" w:rsidRPr="000B41B7" w14:paraId="039FE0B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41A72E8" w14:textId="0FA92FE0" w:rsidR="003A0682" w:rsidRDefault="003A0682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75B6F23D" w14:textId="57CE839E" w:rsidR="003A0682" w:rsidRDefault="003A0682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196" w:type="pct"/>
            <w:shd w:val="clear" w:color="auto" w:fill="auto"/>
          </w:tcPr>
          <w:p w14:paraId="067804B3" w14:textId="289C2F2C" w:rsidR="003A0682" w:rsidRDefault="003A0682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75" w:type="pct"/>
            <w:shd w:val="clear" w:color="auto" w:fill="auto"/>
          </w:tcPr>
          <w:p w14:paraId="0E95DAB7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4559084A" w14:textId="052F74EA" w:rsidR="003A0682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7E257E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>
              <w:t xml:space="preserve"> </w:t>
            </w:r>
            <w:r w:rsidR="003A0682">
              <w:t xml:space="preserve"> </w:t>
            </w:r>
          </w:p>
        </w:tc>
      </w:tr>
      <w:tr w:rsidR="003A0682" w:rsidRPr="000B41B7" w14:paraId="74F874D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4FB6B6A" w14:textId="1BFF2A7E" w:rsidR="003A0682" w:rsidRDefault="003A0682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5C5492A7" w14:textId="1C2B05E6" w:rsidR="003A0682" w:rsidRDefault="003A0682" w:rsidP="00E579FD">
            <w:pPr>
              <w:pStyle w:val="affffd"/>
              <w:spacing w:line="276" w:lineRule="auto"/>
            </w:pPr>
            <w:r>
              <w:t>Упраздненное СП</w:t>
            </w:r>
          </w:p>
        </w:tc>
        <w:tc>
          <w:tcPr>
            <w:tcW w:w="1196" w:type="pct"/>
            <w:shd w:val="clear" w:color="auto" w:fill="auto"/>
          </w:tcPr>
          <w:p w14:paraId="338B0602" w14:textId="799F11E5" w:rsidR="003A0682" w:rsidRDefault="003A0682" w:rsidP="00E579FD">
            <w:pPr>
              <w:pStyle w:val="affffd"/>
              <w:spacing w:line="276" w:lineRule="auto"/>
            </w:pPr>
            <w:r>
              <w:t>Признак того, что СП упразднено</w:t>
            </w:r>
          </w:p>
        </w:tc>
        <w:tc>
          <w:tcPr>
            <w:tcW w:w="2175" w:type="pct"/>
            <w:shd w:val="clear" w:color="auto" w:fill="auto"/>
          </w:tcPr>
          <w:p w14:paraId="77723F6F" w14:textId="3FEF8833" w:rsidR="003A0682" w:rsidRDefault="003A068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A0682" w:rsidRPr="000B41B7" w14:paraId="0587305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B40A64B" w14:textId="788BC587" w:rsidR="003A0682" w:rsidRDefault="003A0682" w:rsidP="00E579FD">
            <w:pPr>
              <w:pStyle w:val="affffd"/>
              <w:spacing w:line="276" w:lineRule="auto"/>
            </w:pPr>
            <w:r>
              <w:t>1.4.1</w:t>
            </w:r>
          </w:p>
        </w:tc>
        <w:tc>
          <w:tcPr>
            <w:tcW w:w="1215" w:type="pct"/>
            <w:shd w:val="clear" w:color="auto" w:fill="auto"/>
          </w:tcPr>
          <w:p w14:paraId="6A38635C" w14:textId="444AC745" w:rsidR="003A0682" w:rsidRPr="003B1D3B" w:rsidRDefault="003A0682" w:rsidP="00E579FD">
            <w:pPr>
              <w:pStyle w:val="affffd"/>
              <w:spacing w:line="276" w:lineRule="auto"/>
            </w:pPr>
            <w:r>
              <w:t>Дата упразднения</w:t>
            </w:r>
          </w:p>
        </w:tc>
        <w:tc>
          <w:tcPr>
            <w:tcW w:w="1196" w:type="pct"/>
            <w:shd w:val="clear" w:color="auto" w:fill="auto"/>
          </w:tcPr>
          <w:p w14:paraId="1048B1A4" w14:textId="237219FD" w:rsidR="003A0682" w:rsidRDefault="003A0682" w:rsidP="00E579FD">
            <w:pPr>
              <w:pStyle w:val="affffd"/>
              <w:spacing w:line="276" w:lineRule="auto"/>
            </w:pPr>
            <w:r>
              <w:t>Дата упразднения СП</w:t>
            </w:r>
          </w:p>
        </w:tc>
        <w:tc>
          <w:tcPr>
            <w:tcW w:w="2175" w:type="pct"/>
            <w:shd w:val="clear" w:color="auto" w:fill="auto"/>
          </w:tcPr>
          <w:p w14:paraId="54ABE133" w14:textId="77777777" w:rsidR="003A0682" w:rsidRDefault="003A0682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4FD3A5A9" w14:textId="7D0CF07B" w:rsidR="003A0682" w:rsidRDefault="003A0682" w:rsidP="00E579FD">
            <w:pPr>
              <w:pStyle w:val="affffd"/>
              <w:spacing w:line="276" w:lineRule="auto"/>
            </w:pPr>
            <w:r>
              <w:t>Поде отображается, если установлен флаг «Упраздненное СП»</w:t>
            </w:r>
          </w:p>
        </w:tc>
      </w:tr>
      <w:tr w:rsidR="003A0682" w:rsidRPr="000B41B7" w14:paraId="436E500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C687776" w14:textId="33000254" w:rsidR="003A0682" w:rsidRDefault="003A0682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5EBBBB8A" w14:textId="4C72F01F" w:rsidR="003A0682" w:rsidRDefault="003A0682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196" w:type="pct"/>
            <w:shd w:val="clear" w:color="auto" w:fill="auto"/>
          </w:tcPr>
          <w:p w14:paraId="63167685" w14:textId="7072B997" w:rsidR="003A0682" w:rsidRDefault="003A0682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75" w:type="pct"/>
            <w:shd w:val="clear" w:color="auto" w:fill="auto"/>
          </w:tcPr>
          <w:p w14:paraId="6FCDC0E7" w14:textId="7C46B802" w:rsidR="003A0682" w:rsidRDefault="003A068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A0682" w:rsidRPr="000B41B7" w14:paraId="68E23EB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67CE6471" w14:textId="400E2322" w:rsidR="003A0682" w:rsidRDefault="003A068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4E23CF7" w14:textId="77777777" w:rsidR="003A0682" w:rsidRDefault="003A0682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558EF88E" w14:textId="7C43579C" w:rsidR="003A0682" w:rsidRDefault="003A0682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«Выбрать»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«Выбрать здания и помещения» (см. </w:t>
            </w:r>
            <w:r>
              <w:fldChar w:fldCharType="begin"/>
            </w:r>
            <w:r>
              <w:instrText xml:space="preserve"> REF _Ref101533889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110</w:t>
            </w:r>
            <w:r>
              <w:fldChar w:fldCharType="end"/>
            </w:r>
            <w:r>
              <w:t>)</w:t>
            </w:r>
          </w:p>
        </w:tc>
      </w:tr>
    </w:tbl>
    <w:p w14:paraId="188E5A6F" w14:textId="154BC9A8" w:rsidR="00DB6333" w:rsidRDefault="00DB6333" w:rsidP="003D74C4">
      <w:pPr>
        <w:pStyle w:val="40"/>
      </w:pPr>
      <w:bookmarkStart w:id="424" w:name="_Ref101532934"/>
      <w:r>
        <w:t xml:space="preserve">Просмотр записи о структурном подразделении </w:t>
      </w:r>
      <w:r w:rsidR="003A0682">
        <w:t>фармацевтической</w:t>
      </w:r>
      <w:r>
        <w:t xml:space="preserve"> организации</w:t>
      </w:r>
      <w:bookmarkEnd w:id="424"/>
    </w:p>
    <w:p w14:paraId="28301A75" w14:textId="3050154F" w:rsidR="00DB6333" w:rsidRDefault="00DB6333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структурного подразделения</w:t>
      </w:r>
      <w:r w:rsidR="003A0682" w:rsidRPr="003A0682">
        <w:t xml:space="preserve"> </w:t>
      </w:r>
      <w:r w:rsidR="003A0682">
        <w:t>фармацевтической</w:t>
      </w:r>
      <w:r>
        <w:t xml:space="preserve"> организации (</w:t>
      </w:r>
      <w:r w:rsidR="003A0682">
        <w:fldChar w:fldCharType="begin"/>
      </w:r>
      <w:r w:rsidR="003A0682">
        <w:instrText xml:space="preserve"> REF _Ref101533983 \h </w:instrText>
      </w:r>
      <w:r w:rsidR="003A0682">
        <w:fldChar w:fldCharType="separate"/>
      </w:r>
      <w:r w:rsidR="003814B9">
        <w:t xml:space="preserve">Рисунок </w:t>
      </w:r>
      <w:r w:rsidR="003814B9">
        <w:rPr>
          <w:noProof/>
        </w:rPr>
        <w:t>111</w:t>
      </w:r>
      <w:r w:rsidR="003A0682">
        <w:fldChar w:fldCharType="end"/>
      </w:r>
      <w:r>
        <w:t>) выберите в таблице нужную запись.</w:t>
      </w:r>
    </w:p>
    <w:p w14:paraId="5873D4F1" w14:textId="77777777" w:rsidR="00DB6333" w:rsidRDefault="00DB6333" w:rsidP="00E579FD">
      <w:pPr>
        <w:pStyle w:val="afffff"/>
        <w:spacing w:line="276" w:lineRule="auto"/>
      </w:pPr>
      <w:r w:rsidRPr="00F31E99">
        <w:drawing>
          <wp:inline distT="0" distB="0" distL="0" distR="0" wp14:anchorId="3EA22BDA" wp14:editId="6DF1A32C">
            <wp:extent cx="5939600" cy="2796540"/>
            <wp:effectExtent l="19050" t="19050" r="23495" b="2286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421"/>
                    <a:stretch/>
                  </pic:blipFill>
                  <pic:spPr bwMode="auto">
                    <a:xfrm>
                      <a:off x="0" y="0"/>
                      <a:ext cx="5940000" cy="27967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BD049A" w14:textId="53E43927" w:rsidR="00DB6333" w:rsidRDefault="00DB6333" w:rsidP="00E579FD">
      <w:pPr>
        <w:pStyle w:val="aff8"/>
      </w:pPr>
      <w:bookmarkStart w:id="425" w:name="_Ref10153398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111</w:t>
      </w:r>
      <w:r w:rsidR="00E37A55">
        <w:rPr>
          <w:noProof/>
        </w:rPr>
        <w:fldChar w:fldCharType="end"/>
      </w:r>
      <w:bookmarkEnd w:id="425"/>
      <w:r>
        <w:t xml:space="preserve"> – Карточка структурного подразделения</w:t>
      </w:r>
      <w:r w:rsidR="003A0682" w:rsidRPr="003A0682">
        <w:t xml:space="preserve"> </w:t>
      </w:r>
      <w:r w:rsidR="003A0682">
        <w:t xml:space="preserve">фармацевтической </w:t>
      </w:r>
      <w:r>
        <w:t>организации</w:t>
      </w:r>
    </w:p>
    <w:p w14:paraId="64668D17" w14:textId="7CC2801E" w:rsidR="00DB6333" w:rsidRDefault="00DB6333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структурном подразделении </w:t>
      </w:r>
      <w:r w:rsidR="003A0682">
        <w:t xml:space="preserve">фармацевтической </w:t>
      </w:r>
      <w:r>
        <w:t>организации</w:t>
      </w:r>
      <w:r>
        <w:rPr>
          <w:lang w:eastAsia="en-US"/>
        </w:rPr>
        <w:t xml:space="preserve">. </w:t>
      </w:r>
    </w:p>
    <w:p w14:paraId="4D3FA304" w14:textId="14CD2D98" w:rsidR="00DB6333" w:rsidRDefault="00DB6333" w:rsidP="003D74C4">
      <w:pPr>
        <w:pStyle w:val="40"/>
      </w:pPr>
      <w:bookmarkStart w:id="426" w:name="_Ref101532941"/>
      <w:r>
        <w:t xml:space="preserve">Редактирование записи о структурном подразделении </w:t>
      </w:r>
      <w:r w:rsidR="003A0682">
        <w:t>фармацевтической</w:t>
      </w:r>
      <w:r>
        <w:t xml:space="preserve"> организации</w:t>
      </w:r>
      <w:bookmarkEnd w:id="426"/>
    </w:p>
    <w:p w14:paraId="1D5DAD5E" w14:textId="2042C2FE" w:rsidR="00DB6333" w:rsidRDefault="0004300B" w:rsidP="00E579FD">
      <w:pPr>
        <w:spacing w:line="276" w:lineRule="auto"/>
      </w:pPr>
      <w:r>
        <w:t>Для редактирования записи</w:t>
      </w:r>
      <w:r w:rsidR="00DB6333">
        <w:t xml:space="preserve"> о</w:t>
      </w:r>
      <w:r w:rsidR="00DB6333" w:rsidRPr="00E9540B">
        <w:t xml:space="preserve"> </w:t>
      </w:r>
      <w:r w:rsidR="00DB6333">
        <w:t xml:space="preserve">структурном подразделении </w:t>
      </w:r>
      <w:r w:rsidR="003A0682">
        <w:t>фармацевтической</w:t>
      </w:r>
      <w:r w:rsidR="00DB6333">
        <w:t xml:space="preserve"> организации:</w:t>
      </w:r>
    </w:p>
    <w:p w14:paraId="2DD0AB9E" w14:textId="77777777" w:rsidR="00DB6333" w:rsidRDefault="00DB6333" w:rsidP="001E4B18">
      <w:pPr>
        <w:pStyle w:val="ol"/>
        <w:keepNext/>
        <w:numPr>
          <w:ilvl w:val="0"/>
          <w:numId w:val="79"/>
        </w:numPr>
        <w:spacing w:line="276" w:lineRule="auto"/>
      </w:pPr>
      <w:r>
        <w:t>Откройте запись для редактирования одним из способов:</w:t>
      </w:r>
    </w:p>
    <w:p w14:paraId="39549647" w14:textId="6AD1B9F7" w:rsidR="00DB6333" w:rsidRDefault="00DB6333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37E12505" wp14:editId="53560C27">
            <wp:extent cx="220999" cy="243861"/>
            <wp:effectExtent l="19050" t="19050" r="26670" b="2286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316BEC">
        <w:t>;</w:t>
      </w:r>
    </w:p>
    <w:p w14:paraId="7D15FF60" w14:textId="332D3F8D" w:rsidR="00DB6333" w:rsidRDefault="00DB6333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структурного подразделения </w:t>
      </w:r>
      <w:r w:rsidR="003A0682">
        <w:t xml:space="preserve">фармацевтической </w:t>
      </w:r>
      <w:r>
        <w:t>организации нажмите кнопку «Редактировать».</w:t>
      </w:r>
    </w:p>
    <w:p w14:paraId="4FF3010E" w14:textId="77777777" w:rsidR="00DB6333" w:rsidRDefault="00DB6333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387C679A" w14:textId="47AC305B" w:rsidR="00DB6333" w:rsidRDefault="00DB6333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179F5FE8" w14:textId="458B10AE" w:rsidR="00DB6333" w:rsidRDefault="00DB6333" w:rsidP="003D74C4">
      <w:pPr>
        <w:pStyle w:val="40"/>
      </w:pPr>
      <w:bookmarkStart w:id="427" w:name="_Ref101532947"/>
      <w:r>
        <w:t xml:space="preserve">Удаление записи о структурном подразделении </w:t>
      </w:r>
      <w:r w:rsidR="003A0682">
        <w:t xml:space="preserve">фармацевтической </w:t>
      </w:r>
      <w:r>
        <w:t>организации</w:t>
      </w:r>
      <w:bookmarkEnd w:id="427"/>
    </w:p>
    <w:p w14:paraId="582EFC67" w14:textId="154A50A3" w:rsidR="00DB6333" w:rsidRDefault="0004300B" w:rsidP="00E579FD">
      <w:pPr>
        <w:keepNext/>
        <w:spacing w:line="276" w:lineRule="auto"/>
      </w:pPr>
      <w:r>
        <w:t xml:space="preserve">Для удаления </w:t>
      </w:r>
      <w:r w:rsidR="00DB6333">
        <w:t>запис</w:t>
      </w:r>
      <w:r>
        <w:t>и</w:t>
      </w:r>
      <w:r w:rsidR="00DB6333">
        <w:t xml:space="preserve"> о</w:t>
      </w:r>
      <w:r w:rsidR="00DB6333" w:rsidRPr="00E9540B">
        <w:t xml:space="preserve"> </w:t>
      </w:r>
      <w:r w:rsidR="00DB6333">
        <w:t>структурном подразделении</w:t>
      </w:r>
      <w:r w:rsidR="00DB6333" w:rsidRPr="003A3D2E">
        <w:t xml:space="preserve"> </w:t>
      </w:r>
      <w:r w:rsidR="003A0682">
        <w:t>фармацевтической</w:t>
      </w:r>
      <w:r w:rsidR="00DB6333">
        <w:t xml:space="preserve"> организации:</w:t>
      </w:r>
    </w:p>
    <w:p w14:paraId="1D95F34E" w14:textId="77777777" w:rsidR="00DB6333" w:rsidRDefault="00DB6333" w:rsidP="001E4B18">
      <w:pPr>
        <w:pStyle w:val="ol"/>
        <w:keepNext/>
        <w:numPr>
          <w:ilvl w:val="0"/>
          <w:numId w:val="80"/>
        </w:numPr>
        <w:spacing w:line="276" w:lineRule="auto"/>
      </w:pPr>
      <w:r>
        <w:t>Выберите запись для удаления одним из способов:</w:t>
      </w:r>
    </w:p>
    <w:p w14:paraId="1CA3C2CB" w14:textId="6A99BBC6" w:rsidR="00DB6333" w:rsidRDefault="00DB6333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71D1E1E" wp14:editId="23193898">
            <wp:extent cx="220999" cy="243861"/>
            <wp:effectExtent l="19050" t="19050" r="26670" b="2286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316BEC">
        <w:t>;</w:t>
      </w:r>
    </w:p>
    <w:p w14:paraId="517495D9" w14:textId="77777777" w:rsidR="00DB6333" w:rsidRDefault="00DB6333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00A59734" w14:textId="2E4AA154" w:rsidR="00DB6333" w:rsidRDefault="00DB6333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BA6528C" w14:textId="1B38AA69" w:rsidR="00DB6333" w:rsidRDefault="00DB6333" w:rsidP="003D74C4">
      <w:pPr>
        <w:pStyle w:val="30"/>
      </w:pPr>
      <w:bookmarkStart w:id="428" w:name="_Ref101529736"/>
      <w:bookmarkStart w:id="429" w:name="_Toc111828866"/>
      <w:bookmarkStart w:id="430" w:name="_Toc116299665"/>
      <w:r w:rsidRPr="000B41B7">
        <w:t>Ввод сведений о штатном расписан</w:t>
      </w:r>
      <w:r>
        <w:t xml:space="preserve">ии </w:t>
      </w:r>
      <w:r w:rsidR="003A0682">
        <w:t>фармацевтической</w:t>
      </w:r>
      <w:r>
        <w:t xml:space="preserve"> организации</w:t>
      </w:r>
      <w:bookmarkEnd w:id="428"/>
      <w:bookmarkEnd w:id="429"/>
      <w:bookmarkEnd w:id="430"/>
    </w:p>
    <w:p w14:paraId="66B9A897" w14:textId="54508730" w:rsidR="00DB6333" w:rsidRDefault="0004300B" w:rsidP="00E579FD">
      <w:pPr>
        <w:spacing w:line="276" w:lineRule="auto"/>
      </w:pPr>
      <w:r>
        <w:t>Порядок</w:t>
      </w:r>
      <w:r w:rsidR="00DB6333">
        <w:t xml:space="preserve"> ввода сведений о штатном расписании </w:t>
      </w:r>
      <w:r w:rsidR="003A0682">
        <w:t>фармацевтической</w:t>
      </w:r>
      <w:r w:rsidR="00DB6333">
        <w:t xml:space="preserve"> организации аналогичен </w:t>
      </w:r>
      <w:r>
        <w:t xml:space="preserve">порядку заполнения </w:t>
      </w:r>
      <w:r w:rsidR="00DB6333">
        <w:t>раздел</w:t>
      </w:r>
      <w:r>
        <w:t>а</w:t>
      </w:r>
      <w:r w:rsidR="00DB6333">
        <w:t xml:space="preserve"> «Штатное расписание» для медицинских организаций. Подробное описание приведено в п. </w:t>
      </w:r>
      <w:r w:rsidR="00DB6333">
        <w:fldChar w:fldCharType="begin"/>
      </w:r>
      <w:r w:rsidR="00DB6333">
        <w:instrText xml:space="preserve"> REF _Ref101254069 \r \h </w:instrText>
      </w:r>
      <w:r w:rsidR="00DB6333">
        <w:fldChar w:fldCharType="separate"/>
      </w:r>
      <w:r w:rsidR="003814B9">
        <w:t>4.3.1.8</w:t>
      </w:r>
      <w:r w:rsidR="00DB6333">
        <w:fldChar w:fldCharType="end"/>
      </w:r>
      <w:r>
        <w:t xml:space="preserve"> настоящего документа</w:t>
      </w:r>
      <w:r w:rsidR="00DB6333">
        <w:t>.</w:t>
      </w:r>
    </w:p>
    <w:p w14:paraId="2BB7695C" w14:textId="1F042CCC" w:rsidR="00A67B46" w:rsidRDefault="00A67B46" w:rsidP="003D74C4">
      <w:pPr>
        <w:pStyle w:val="30"/>
      </w:pPr>
      <w:bookmarkStart w:id="431" w:name="_Toc111828867"/>
      <w:bookmarkStart w:id="432" w:name="_Toc116299666"/>
      <w:bookmarkStart w:id="433" w:name="_Ref101529782"/>
      <w:bookmarkStart w:id="434" w:name="_Ref101529745"/>
      <w:r w:rsidRPr="000B41B7">
        <w:t xml:space="preserve">Ввод сведений о </w:t>
      </w:r>
      <w:r>
        <w:t xml:space="preserve">доходах и расходах </w:t>
      </w:r>
      <w:r w:rsidR="00C6512B">
        <w:t>фармацевтической</w:t>
      </w:r>
      <w:r>
        <w:t xml:space="preserve"> организации</w:t>
      </w:r>
      <w:bookmarkEnd w:id="431"/>
      <w:bookmarkEnd w:id="432"/>
    </w:p>
    <w:p w14:paraId="111EEB79" w14:textId="4A56B9EE" w:rsidR="0004300B" w:rsidRDefault="0004300B" w:rsidP="0004300B">
      <w:pPr>
        <w:spacing w:line="276" w:lineRule="auto"/>
      </w:pPr>
      <w:r>
        <w:t>Порядок</w:t>
      </w:r>
      <w:r w:rsidR="00A67B46">
        <w:t xml:space="preserve"> ввода сведений </w:t>
      </w:r>
      <w:r w:rsidR="00C6512B" w:rsidRPr="000B41B7">
        <w:t xml:space="preserve">о </w:t>
      </w:r>
      <w:r w:rsidR="00C6512B">
        <w:t xml:space="preserve">доходах и расходах фармацевтической организации </w:t>
      </w:r>
      <w:r w:rsidR="00A67B46">
        <w:t xml:space="preserve">аналогичен </w:t>
      </w:r>
      <w:r>
        <w:t xml:space="preserve">порядку заполнения </w:t>
      </w:r>
      <w:r w:rsidR="00A67B46">
        <w:t>раздел</w:t>
      </w:r>
      <w:r>
        <w:t>а</w:t>
      </w:r>
      <w:r w:rsidR="00A67B46">
        <w:t xml:space="preserve"> «</w:t>
      </w:r>
      <w:r w:rsidR="00C6512B">
        <w:t>Доходы и расходы</w:t>
      </w:r>
      <w:r w:rsidR="00A67B46">
        <w:t>» для медицинских организаций. Подробное описание приведено в п.</w:t>
      </w:r>
      <w:r w:rsidR="00C6512B">
        <w:t xml:space="preserve"> </w:t>
      </w:r>
      <w:r w:rsidR="00C6512B">
        <w:fldChar w:fldCharType="begin"/>
      </w:r>
      <w:r w:rsidR="00C6512B">
        <w:instrText xml:space="preserve"> REF _Ref89782246 \r \h </w:instrText>
      </w:r>
      <w:r w:rsidR="00C6512B">
        <w:fldChar w:fldCharType="separate"/>
      </w:r>
      <w:r w:rsidR="003814B9">
        <w:t>4.3.1.9</w:t>
      </w:r>
      <w:r w:rsidR="00C6512B">
        <w:fldChar w:fldCharType="end"/>
      </w:r>
      <w:r>
        <w:t xml:space="preserve"> настоящего документа.</w:t>
      </w:r>
    </w:p>
    <w:p w14:paraId="7B85853D" w14:textId="6F81FE5C" w:rsidR="00DB6333" w:rsidRDefault="00DB6333" w:rsidP="003D74C4">
      <w:pPr>
        <w:pStyle w:val="30"/>
      </w:pPr>
      <w:bookmarkStart w:id="435" w:name="_Toc111828868"/>
      <w:bookmarkStart w:id="436" w:name="_Toc116299667"/>
      <w:bookmarkEnd w:id="433"/>
      <w:r w:rsidRPr="000B41B7">
        <w:t xml:space="preserve">Ввод сведений </w:t>
      </w:r>
      <w:r w:rsidR="00875B69">
        <w:t>об</w:t>
      </w:r>
      <w:r>
        <w:t xml:space="preserve"> оборудовании </w:t>
      </w:r>
      <w:r w:rsidR="003A0682">
        <w:t>фармацевтической</w:t>
      </w:r>
      <w:r>
        <w:t xml:space="preserve"> организации</w:t>
      </w:r>
      <w:bookmarkEnd w:id="434"/>
      <w:bookmarkEnd w:id="435"/>
      <w:bookmarkEnd w:id="436"/>
    </w:p>
    <w:p w14:paraId="4C5573F0" w14:textId="1D0D78DA" w:rsidR="00DB6333" w:rsidRDefault="00875B69" w:rsidP="00E579FD">
      <w:pPr>
        <w:spacing w:line="276" w:lineRule="auto"/>
      </w:pPr>
      <w:r>
        <w:t>Порядок</w:t>
      </w:r>
      <w:r w:rsidR="00DB6333">
        <w:t xml:space="preserve"> ввода сведений </w:t>
      </w:r>
      <w:r>
        <w:t>об</w:t>
      </w:r>
      <w:r w:rsidR="00DB6333">
        <w:t xml:space="preserve"> оборудовании </w:t>
      </w:r>
      <w:r w:rsidR="003A0682">
        <w:t>фармацевтической</w:t>
      </w:r>
      <w:r w:rsidR="00DB6333">
        <w:t xml:space="preserve"> организации аналогичен </w:t>
      </w:r>
      <w:r>
        <w:t xml:space="preserve">порядку заполнения </w:t>
      </w:r>
      <w:r w:rsidR="00DB6333">
        <w:t>раздел</w:t>
      </w:r>
      <w:r>
        <w:t>а</w:t>
      </w:r>
      <w:r w:rsidR="00DB6333">
        <w:t xml:space="preserve"> «Оборудование» для медицинских организаций. Подробное описание приведено в п. </w:t>
      </w:r>
      <w:r w:rsidR="00DB6333">
        <w:fldChar w:fldCharType="begin"/>
      </w:r>
      <w:r w:rsidR="00DB6333">
        <w:instrText xml:space="preserve"> REF _Ref89782251 \r \h </w:instrText>
      </w:r>
      <w:r w:rsidR="00DB6333">
        <w:fldChar w:fldCharType="separate"/>
      </w:r>
      <w:r w:rsidR="003814B9">
        <w:t>4.3.1.10</w:t>
      </w:r>
      <w:r w:rsidR="00DB6333">
        <w:fldChar w:fldCharType="end"/>
      </w:r>
      <w:r>
        <w:t xml:space="preserve"> настоящего документа</w:t>
      </w:r>
      <w:r w:rsidR="00DB6333">
        <w:t>.</w:t>
      </w:r>
    </w:p>
    <w:p w14:paraId="054DA4EB" w14:textId="357BE399" w:rsidR="00DB6333" w:rsidRDefault="00DB6333" w:rsidP="003D74C4">
      <w:pPr>
        <w:pStyle w:val="30"/>
      </w:pPr>
      <w:bookmarkStart w:id="437" w:name="_Ref101529751"/>
      <w:bookmarkStart w:id="438" w:name="_Toc111828869"/>
      <w:bookmarkStart w:id="439" w:name="_Toc116299668"/>
      <w:r w:rsidRPr="000B41B7">
        <w:t>Просмотр сведений о лицензиях</w:t>
      </w:r>
      <w:r>
        <w:t xml:space="preserve"> </w:t>
      </w:r>
      <w:r w:rsidR="003A0682">
        <w:t>фармацевтической</w:t>
      </w:r>
      <w:r>
        <w:t xml:space="preserve"> организации</w:t>
      </w:r>
      <w:bookmarkEnd w:id="437"/>
      <w:bookmarkEnd w:id="438"/>
      <w:bookmarkEnd w:id="439"/>
    </w:p>
    <w:p w14:paraId="46A40F5A" w14:textId="010E6729" w:rsidR="00A02C2F" w:rsidRDefault="00A02C2F" w:rsidP="00A02C2F">
      <w:pPr>
        <w:spacing w:line="276" w:lineRule="auto"/>
      </w:pPr>
      <w:r>
        <w:t xml:space="preserve">Порядок просмотра лицензий </w:t>
      </w:r>
      <w:r w:rsidRPr="00A02C2F">
        <w:t>фармацевтической</w:t>
      </w:r>
      <w:r w:rsidRPr="00BA66AF">
        <w:t xml:space="preserve"> организации аналогичен </w:t>
      </w:r>
      <w:r>
        <w:t xml:space="preserve">порядку, описанному в </w:t>
      </w:r>
      <w:r w:rsidRPr="00BA66AF">
        <w:t>раздел</w:t>
      </w:r>
      <w:r>
        <w:t>е</w:t>
      </w:r>
      <w:r w:rsidRPr="00BA66AF">
        <w:t xml:space="preserve"> «Лицензии» для медицинских организаций. Подробное описание приведено в п. </w:t>
      </w:r>
      <w:r w:rsidRPr="00BA66AF">
        <w:fldChar w:fldCharType="begin"/>
      </w:r>
      <w:r w:rsidRPr="00BA66AF">
        <w:instrText xml:space="preserve"> REF _Ref101529271 \r \h  \* MERGEFORMAT </w:instrText>
      </w:r>
      <w:r w:rsidRPr="00BA66AF">
        <w:fldChar w:fldCharType="separate"/>
      </w:r>
      <w:r w:rsidR="003814B9">
        <w:t>4.3.1.12</w:t>
      </w:r>
      <w:r w:rsidRPr="00BA66AF">
        <w:fldChar w:fldCharType="end"/>
      </w:r>
      <w:r>
        <w:t xml:space="preserve"> настоящего документа</w:t>
      </w:r>
      <w:r w:rsidRPr="00BA66AF">
        <w:t>.</w:t>
      </w:r>
    </w:p>
    <w:p w14:paraId="46D78CD8" w14:textId="4431904C" w:rsidR="00E533B8" w:rsidRPr="0001489E" w:rsidRDefault="00E533B8" w:rsidP="00E579FD">
      <w:pPr>
        <w:pStyle w:val="21"/>
        <w:spacing w:line="276" w:lineRule="auto"/>
      </w:pPr>
      <w:bookmarkStart w:id="440" w:name="_Toc111828870"/>
      <w:bookmarkStart w:id="441" w:name="_Toc116299669"/>
      <w:bookmarkStart w:id="442" w:name="_Ref101482195"/>
      <w:bookmarkEnd w:id="395"/>
      <w:r w:rsidRPr="0001489E">
        <w:t xml:space="preserve">Внесение сведений </w:t>
      </w:r>
      <w:r w:rsidR="002D2632">
        <w:t>об организаци</w:t>
      </w:r>
      <w:r w:rsidR="000C344C">
        <w:t>ях</w:t>
      </w:r>
      <w:r w:rsidR="002D2632">
        <w:t xml:space="preserve"> здравоохранения</w:t>
      </w:r>
      <w:bookmarkEnd w:id="440"/>
      <w:bookmarkEnd w:id="441"/>
    </w:p>
    <w:p w14:paraId="56430279" w14:textId="346BB02C" w:rsidR="00E533B8" w:rsidRDefault="00E533B8" w:rsidP="003D74C4">
      <w:pPr>
        <w:pStyle w:val="30"/>
      </w:pPr>
      <w:bookmarkStart w:id="443" w:name="_Toc111828871"/>
      <w:bookmarkStart w:id="444" w:name="_Toc116299670"/>
      <w:r>
        <w:t>Добавление в ФРМО</w:t>
      </w:r>
      <w:r w:rsidR="002D2632">
        <w:t xml:space="preserve"> организации здравоохранения</w:t>
      </w:r>
      <w:bookmarkEnd w:id="443"/>
      <w:bookmarkEnd w:id="444"/>
    </w:p>
    <w:p w14:paraId="4D84C8E2" w14:textId="46646BED" w:rsidR="00E533B8" w:rsidRDefault="00E533B8" w:rsidP="00E579FD">
      <w:pPr>
        <w:spacing w:line="276" w:lineRule="auto"/>
      </w:pPr>
      <w:r w:rsidRPr="000B41B7">
        <w:t xml:space="preserve">В ФРМО </w:t>
      </w:r>
      <w:r w:rsidR="00871C83">
        <w:t>включ</w:t>
      </w:r>
      <w:r w:rsidR="003929B6">
        <w:t>аются о</w:t>
      </w:r>
      <w:r w:rsidRPr="00E533B8">
        <w:t>рганизации здравоохранения</w:t>
      </w:r>
      <w:r w:rsidR="008B3A60">
        <w:t>, п</w:t>
      </w:r>
      <w:r w:rsidR="00FC2575">
        <w:t xml:space="preserve">од которыми понимаются: </w:t>
      </w:r>
    </w:p>
    <w:p w14:paraId="5F88186E" w14:textId="77777777" w:rsidR="00FC2575" w:rsidRPr="00DE2D6C" w:rsidRDefault="00FC2575" w:rsidP="001E4B18">
      <w:pPr>
        <w:numPr>
          <w:ilvl w:val="0"/>
          <w:numId w:val="101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t xml:space="preserve">федеральные органы исполнительной власти в сфере охраны здоровья </w:t>
      </w:r>
      <w:r>
        <w:rPr>
          <w:color w:val="000000"/>
          <w:szCs w:val="24"/>
        </w:rPr>
        <w:br/>
      </w:r>
      <w:r w:rsidRPr="00DE2D6C">
        <w:rPr>
          <w:color w:val="000000"/>
          <w:szCs w:val="24"/>
        </w:rPr>
        <w:t>и их территориальные органы;</w:t>
      </w:r>
    </w:p>
    <w:p w14:paraId="031E2841" w14:textId="24C97CF2" w:rsidR="00FC2575" w:rsidRPr="00DE2D6C" w:rsidRDefault="00FC2575" w:rsidP="001E4B18">
      <w:pPr>
        <w:numPr>
          <w:ilvl w:val="0"/>
          <w:numId w:val="101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t xml:space="preserve">исполнительные органы государственной власти субъектов </w:t>
      </w:r>
      <w:r w:rsidR="008B3A60">
        <w:rPr>
          <w:color w:val="000000"/>
          <w:szCs w:val="24"/>
        </w:rPr>
        <w:t>РФ</w:t>
      </w:r>
      <w:r w:rsidRPr="00DE2D6C">
        <w:rPr>
          <w:color w:val="000000"/>
          <w:szCs w:val="24"/>
        </w:rPr>
        <w:t xml:space="preserve"> в сфере </w:t>
      </w:r>
      <w:r w:rsidR="008B3A60">
        <w:rPr>
          <w:color w:val="000000"/>
          <w:szCs w:val="24"/>
        </w:rPr>
        <w:t>ох</w:t>
      </w:r>
      <w:r w:rsidRPr="00DE2D6C">
        <w:rPr>
          <w:color w:val="000000"/>
          <w:szCs w:val="24"/>
        </w:rPr>
        <w:t>раны здоровья, органы управления в сфере охраны здоровья иных федеральных органов исполнительной власти;</w:t>
      </w:r>
    </w:p>
    <w:p w14:paraId="36FAF57E" w14:textId="77777777" w:rsidR="00FC2575" w:rsidRPr="00DE2D6C" w:rsidRDefault="00FC2575" w:rsidP="001E4B18">
      <w:pPr>
        <w:numPr>
          <w:ilvl w:val="0"/>
          <w:numId w:val="101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t>органы местного самоуправления муниципальных районов и городских округов, осуществляющие полномочия в сфере охраны здоровья. </w:t>
      </w:r>
    </w:p>
    <w:p w14:paraId="7A1B725F" w14:textId="4C617F40" w:rsidR="00E533B8" w:rsidRDefault="00E533B8" w:rsidP="008B3A60">
      <w:pPr>
        <w:spacing w:line="276" w:lineRule="auto"/>
      </w:pPr>
      <w:r w:rsidRPr="00E533B8">
        <w:t>Для добавления в ФРМО орг</w:t>
      </w:r>
      <w:r>
        <w:t xml:space="preserve">анизации здравоохранения </w:t>
      </w:r>
      <w:r w:rsidRPr="000B41B7">
        <w:t xml:space="preserve">необходимо направить заявку с подписью уполномоченного лица и печатью организации в СТП ЕГИСЗ </w:t>
      </w:r>
      <w:r w:rsidR="00744465">
        <w:t xml:space="preserve">на адрес 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@</w:t>
      </w:r>
      <w:r w:rsidR="00B258E3">
        <w:rPr>
          <w:rFonts w:eastAsia="Calibri"/>
          <w:b/>
          <w:lang w:val="en-US"/>
        </w:rPr>
        <w:t>stp</w:t>
      </w:r>
      <w:r w:rsidR="00B258E3" w:rsidRPr="00B258E3">
        <w:rPr>
          <w:rFonts w:eastAsia="Calibri"/>
          <w:b/>
        </w:rPr>
        <w:t>-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.</w:t>
      </w:r>
      <w:r w:rsidR="00B258E3">
        <w:rPr>
          <w:rFonts w:eastAsia="Calibri"/>
          <w:b/>
          <w:lang w:val="en-US"/>
        </w:rPr>
        <w:t>ru</w:t>
      </w:r>
      <w:r w:rsidRPr="000B41B7">
        <w:t xml:space="preserve"> (формы заявок </w:t>
      </w:r>
      <w:r>
        <w:t xml:space="preserve">и требования к их оформлению содержатся </w:t>
      </w:r>
      <w:r w:rsidR="009514BA">
        <w:br/>
      </w:r>
      <w:r w:rsidRPr="000B41B7">
        <w:t xml:space="preserve">в </w:t>
      </w:r>
      <w:r w:rsidR="007145B5" w:rsidRPr="000B41B7">
        <w:t xml:space="preserve">Приложении </w:t>
      </w:r>
      <w:r w:rsidR="00FA29B5">
        <w:t xml:space="preserve">2 </w:t>
      </w:r>
      <w:r w:rsidRPr="000B41B7">
        <w:t xml:space="preserve">к </w:t>
      </w:r>
      <w:r>
        <w:t>настоящему</w:t>
      </w:r>
      <w:r w:rsidRPr="000B41B7">
        <w:t xml:space="preserve"> руководству пользователя). </w:t>
      </w:r>
    </w:p>
    <w:p w14:paraId="1AC735A3" w14:textId="77777777" w:rsidR="00837C27" w:rsidRDefault="00837C27" w:rsidP="00837C27">
      <w:pPr>
        <w:spacing w:line="276" w:lineRule="auto"/>
      </w:pPr>
      <w:r>
        <w:t>Функциональность создания карточки организации здравоохранения доступна только пользователям с ролью «Администратор».</w:t>
      </w:r>
    </w:p>
    <w:p w14:paraId="09FF9269" w14:textId="209AA833" w:rsidR="00E533B8" w:rsidRDefault="00E533B8" w:rsidP="008B3A60">
      <w:pPr>
        <w:spacing w:line="276" w:lineRule="auto"/>
      </w:pPr>
      <w:r w:rsidRPr="000B41B7"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744465">
        <w:br/>
      </w:r>
      <w:r w:rsidRPr="000B41B7">
        <w:t xml:space="preserve">в ответе будет указан уникальный идентификатор организации в ФРМО – </w:t>
      </w:r>
      <w:r w:rsidRPr="000B41B7">
        <w:rPr>
          <w:lang w:val="en-US"/>
        </w:rPr>
        <w:t>OID</w:t>
      </w:r>
      <w:r w:rsidRPr="000B41B7">
        <w:t>.</w:t>
      </w:r>
    </w:p>
    <w:p w14:paraId="2CA08F33" w14:textId="77777777" w:rsidR="00E533B8" w:rsidRDefault="00E533B8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>на</w:t>
      </w:r>
      <w:r>
        <w:rPr>
          <w:noProof/>
        </w:rPr>
        <w:t xml:space="preserve"> 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12EA768F" w14:textId="748CA9C4" w:rsidR="00E533B8" w:rsidRDefault="00E533B8" w:rsidP="003D74C4">
      <w:pPr>
        <w:pStyle w:val="30"/>
      </w:pPr>
      <w:bookmarkStart w:id="445" w:name="_Ref101534963"/>
      <w:bookmarkStart w:id="446" w:name="_Toc111828872"/>
      <w:bookmarkStart w:id="447" w:name="_Toc116299671"/>
      <w:r>
        <w:t>Просмотр карточки организации</w:t>
      </w:r>
      <w:bookmarkEnd w:id="445"/>
      <w:r w:rsidR="00036A96">
        <w:t xml:space="preserve"> здравоохранения</w:t>
      </w:r>
      <w:bookmarkEnd w:id="446"/>
      <w:bookmarkEnd w:id="447"/>
    </w:p>
    <w:p w14:paraId="5B70E643" w14:textId="2E865F14" w:rsidR="009514BA" w:rsidRPr="00CE5784" w:rsidRDefault="009514BA" w:rsidP="009514BA">
      <w:pPr>
        <w:spacing w:line="276" w:lineRule="auto"/>
      </w:pPr>
      <w:r w:rsidRPr="00CE5784">
        <w:t xml:space="preserve">Просмотр карточки организации здравоохранения </w:t>
      </w:r>
      <w:r w:rsidR="004D4033" w:rsidRPr="00CE5784">
        <w:t>доступен п</w:t>
      </w:r>
      <w:r w:rsidRPr="00CE5784">
        <w:t>ользовател</w:t>
      </w:r>
      <w:r w:rsidR="004D4033" w:rsidRPr="00CE5784">
        <w:t>ям</w:t>
      </w:r>
      <w:r w:rsidRPr="00CE5784">
        <w:t xml:space="preserve"> </w:t>
      </w:r>
      <w:r w:rsidR="00CE5784">
        <w:br/>
      </w:r>
      <w:r w:rsidRPr="00CE5784">
        <w:t>со следующими ролями:</w:t>
      </w:r>
    </w:p>
    <w:p w14:paraId="153E8776" w14:textId="7B1F171F" w:rsidR="009514BA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Администратор (ФРМО);</w:t>
      </w:r>
    </w:p>
    <w:p w14:paraId="1ADF7BA8" w14:textId="58D9966C" w:rsidR="009514BA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Работник МЗ (ФРМО);</w:t>
      </w:r>
    </w:p>
    <w:p w14:paraId="0A97A1F1" w14:textId="16F399A5" w:rsidR="009514BA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Работник ОУЗ (ФРМО);</w:t>
      </w:r>
    </w:p>
    <w:p w14:paraId="1F6EF50D" w14:textId="08DF62C6" w:rsidR="009514BA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Работник РЗН (ФРМО);</w:t>
      </w:r>
    </w:p>
    <w:p w14:paraId="5A920763" w14:textId="43396963" w:rsidR="00A0073E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Работник МЗ (кадровый департамент) (ФРМО).</w:t>
      </w:r>
    </w:p>
    <w:p w14:paraId="47D2F589" w14:textId="1838EABD" w:rsidR="00E533B8" w:rsidRDefault="00744465" w:rsidP="00E579FD">
      <w:pPr>
        <w:spacing w:line="276" w:lineRule="auto"/>
      </w:pPr>
      <w:r>
        <w:t>Для открытия</w:t>
      </w:r>
      <w:r w:rsidR="00E533B8" w:rsidRPr="000E60AE">
        <w:t xml:space="preserve"> карточк</w:t>
      </w:r>
      <w:r>
        <w:t>и</w:t>
      </w:r>
      <w:r w:rsidR="00E533B8" w:rsidRPr="000E60AE">
        <w:t xml:space="preserve"> организации:</w:t>
      </w:r>
    </w:p>
    <w:p w14:paraId="03225B58" w14:textId="77777777" w:rsidR="00E533B8" w:rsidRDefault="00E533B8" w:rsidP="001E4B18">
      <w:pPr>
        <w:pStyle w:val="ol"/>
        <w:numPr>
          <w:ilvl w:val="0"/>
          <w:numId w:val="81"/>
        </w:numPr>
        <w:spacing w:line="276" w:lineRule="auto"/>
      </w:pPr>
      <w:r>
        <w:t>Перейдите в ФРМО.</w:t>
      </w:r>
    </w:p>
    <w:p w14:paraId="5816F8E3" w14:textId="49F635BA" w:rsidR="00E533B8" w:rsidRDefault="00E533B8" w:rsidP="001E4B18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45705F8" w14:textId="316AE016" w:rsidR="00E533B8" w:rsidRPr="00BF4B65" w:rsidRDefault="00E533B8" w:rsidP="001E4B18">
      <w:pPr>
        <w:pStyle w:val="ol"/>
        <w:spacing w:line="276" w:lineRule="auto"/>
      </w:pPr>
      <w:r>
        <w:t xml:space="preserve">Нажмите на «Сокращенное наименование» выбранной организации. Откроется </w:t>
      </w:r>
      <w:r w:rsidRPr="00BF4B65">
        <w:t>карточка организации (</w:t>
      </w:r>
      <w:r w:rsidR="00036A96" w:rsidRPr="00BF4B65">
        <w:fldChar w:fldCharType="begin"/>
      </w:r>
      <w:r w:rsidR="00036A96" w:rsidRPr="00BF4B65">
        <w:instrText xml:space="preserve"> REF _Ref101535211 \h </w:instrText>
      </w:r>
      <w:r w:rsidR="00BF4B65">
        <w:instrText xml:space="preserve"> \* MERGEFORMAT </w:instrText>
      </w:r>
      <w:r w:rsidR="00036A96" w:rsidRPr="00BF4B65">
        <w:fldChar w:fldCharType="separate"/>
      </w:r>
      <w:r w:rsidR="003814B9" w:rsidRPr="00BF4B65">
        <w:t xml:space="preserve">Рисунок </w:t>
      </w:r>
      <w:r w:rsidR="003814B9" w:rsidRPr="00BF4B65">
        <w:rPr>
          <w:noProof/>
        </w:rPr>
        <w:t>112</w:t>
      </w:r>
      <w:r w:rsidR="00036A96" w:rsidRPr="00BF4B65">
        <w:fldChar w:fldCharType="end"/>
      </w:r>
      <w:r w:rsidRPr="00BF4B65">
        <w:t>).</w:t>
      </w:r>
    </w:p>
    <w:p w14:paraId="198CBBFC" w14:textId="77777777" w:rsidR="00E533B8" w:rsidRDefault="00E533B8" w:rsidP="00E579FD">
      <w:pPr>
        <w:pStyle w:val="afffff"/>
        <w:spacing w:line="276" w:lineRule="auto"/>
      </w:pPr>
      <w:r>
        <w:drawing>
          <wp:inline distT="0" distB="0" distL="0" distR="0" wp14:anchorId="12A75F59" wp14:editId="031120E5">
            <wp:extent cx="5939606" cy="3653015"/>
            <wp:effectExtent l="19050" t="19050" r="23495" b="24130"/>
            <wp:docPr id="228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606" cy="36530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147190" w14:textId="1845E33D" w:rsidR="00E533B8" w:rsidRDefault="00E533B8" w:rsidP="00E579FD">
      <w:pPr>
        <w:pStyle w:val="aff8"/>
      </w:pPr>
      <w:bookmarkStart w:id="448" w:name="_Ref101535211"/>
      <w:r w:rsidRPr="00BF4B65">
        <w:t xml:space="preserve">Рисунок </w:t>
      </w:r>
      <w:r w:rsidR="00E37A55" w:rsidRPr="00BF4B65">
        <w:rPr>
          <w:noProof/>
        </w:rPr>
        <w:fldChar w:fldCharType="begin"/>
      </w:r>
      <w:r w:rsidR="00E37A55" w:rsidRPr="00BF4B65">
        <w:rPr>
          <w:noProof/>
        </w:rPr>
        <w:instrText xml:space="preserve"> SEQ Рисунок \* ARABIC </w:instrText>
      </w:r>
      <w:r w:rsidR="00E37A55" w:rsidRPr="00BF4B65">
        <w:rPr>
          <w:noProof/>
        </w:rPr>
        <w:fldChar w:fldCharType="separate"/>
      </w:r>
      <w:r w:rsidR="003814B9" w:rsidRPr="00BF4B65">
        <w:rPr>
          <w:noProof/>
        </w:rPr>
        <w:t>112</w:t>
      </w:r>
      <w:r w:rsidR="00E37A55" w:rsidRPr="00BF4B65">
        <w:rPr>
          <w:noProof/>
        </w:rPr>
        <w:fldChar w:fldCharType="end"/>
      </w:r>
      <w:bookmarkEnd w:id="448"/>
      <w:r w:rsidRPr="00BF4B65">
        <w:t xml:space="preserve"> – Карточка организации</w:t>
      </w:r>
      <w:r w:rsidR="00501003" w:rsidRPr="00BF4B65">
        <w:t xml:space="preserve"> здравоохранения</w:t>
      </w:r>
    </w:p>
    <w:p w14:paraId="765571EF" w14:textId="6C2FFC5E" w:rsidR="00E533B8" w:rsidRDefault="00E533B8" w:rsidP="00E579FD">
      <w:pPr>
        <w:spacing w:line="276" w:lineRule="auto"/>
      </w:pPr>
      <w:r>
        <w:t xml:space="preserve">Карточка организации </w:t>
      </w:r>
      <w:r w:rsidR="00501003">
        <w:t xml:space="preserve">здравоохранения </w:t>
      </w:r>
      <w:r>
        <w:t>содержит элементы:</w:t>
      </w:r>
    </w:p>
    <w:p w14:paraId="4700C8BF" w14:textId="77777777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04222906" w14:textId="3553B4EE" w:rsidR="00E533B8" w:rsidRDefault="00E533B8" w:rsidP="00E579FD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</w:t>
      </w:r>
      <w:r w:rsidR="00FA29B5">
        <w:t>;</w:t>
      </w:r>
    </w:p>
    <w:p w14:paraId="00097A0C" w14:textId="392D3282" w:rsidR="00E533B8" w:rsidRDefault="00E533B8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</w:t>
      </w:r>
      <w:r w:rsidR="00D06F62">
        <w:t>;</w:t>
      </w:r>
    </w:p>
    <w:p w14:paraId="1FFC37ED" w14:textId="21BC73E3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</w:t>
      </w:r>
      <w:r w:rsidR="00FA29B5">
        <w:t>;</w:t>
      </w:r>
    </w:p>
    <w:p w14:paraId="29FA3319" w14:textId="77777777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7E87222A" w14:textId="77777777" w:rsidR="00E533B8" w:rsidRDefault="00E533B8" w:rsidP="00E579FD">
      <w:pPr>
        <w:pStyle w:val="ultab"/>
        <w:spacing w:line="276" w:lineRule="auto"/>
        <w:ind w:left="1701" w:hanging="425"/>
      </w:pPr>
      <w:r>
        <w:t>«Редактировать».</w:t>
      </w:r>
    </w:p>
    <w:p w14:paraId="2236A14B" w14:textId="633E9E6E" w:rsidR="00E533B8" w:rsidRDefault="00E533B8" w:rsidP="003D74C4">
      <w:pPr>
        <w:pStyle w:val="30"/>
      </w:pPr>
      <w:bookmarkStart w:id="449" w:name="_Ref101534985"/>
      <w:bookmarkStart w:id="450" w:name="_Toc111828873"/>
      <w:bookmarkStart w:id="451" w:name="_Toc116299672"/>
      <w:r w:rsidRPr="000B41B7">
        <w:t>Ввод сведений о зданиях</w:t>
      </w:r>
      <w:r>
        <w:t xml:space="preserve"> организации</w:t>
      </w:r>
      <w:bookmarkEnd w:id="449"/>
      <w:r w:rsidR="000E588B">
        <w:t xml:space="preserve"> здравоохранения</w:t>
      </w:r>
      <w:bookmarkEnd w:id="450"/>
      <w:bookmarkEnd w:id="451"/>
    </w:p>
    <w:p w14:paraId="24D68F71" w14:textId="613782FF" w:rsidR="00E533B8" w:rsidRDefault="00684A9C" w:rsidP="00E579FD">
      <w:pPr>
        <w:spacing w:line="276" w:lineRule="auto"/>
      </w:pPr>
      <w:r>
        <w:t>Порядок</w:t>
      </w:r>
      <w:r w:rsidR="00E533B8">
        <w:t xml:space="preserve"> ввода сведений о </w:t>
      </w:r>
      <w:r w:rsidR="00E533B8" w:rsidRPr="000B41B7">
        <w:t>зданиях</w:t>
      </w:r>
      <w:r w:rsidR="00E533B8">
        <w:t xml:space="preserve"> организации </w:t>
      </w:r>
      <w:r>
        <w:t xml:space="preserve">здравоохранения </w:t>
      </w:r>
      <w:r w:rsidR="00E533B8">
        <w:t xml:space="preserve">аналогичен </w:t>
      </w:r>
      <w:r>
        <w:t xml:space="preserve">порядку заполнения </w:t>
      </w:r>
      <w:r w:rsidR="00E533B8">
        <w:t>раздел</w:t>
      </w:r>
      <w:r>
        <w:t>а</w:t>
      </w:r>
      <w:r w:rsidR="00E533B8">
        <w:t xml:space="preserve"> «Здания» для образовательных организаций. Подробное описание приведено в п. </w:t>
      </w:r>
      <w:r w:rsidR="00E533B8">
        <w:fldChar w:fldCharType="begin"/>
      </w:r>
      <w:r w:rsidR="00E533B8">
        <w:instrText xml:space="preserve"> REF _Ref101531220 \r \h </w:instrText>
      </w:r>
      <w:r w:rsidR="00E533B8">
        <w:fldChar w:fldCharType="separate"/>
      </w:r>
      <w:r w:rsidR="003814B9">
        <w:t>4.4.3</w:t>
      </w:r>
      <w:r w:rsidR="00E533B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E533B8">
        <w:t>.</w:t>
      </w:r>
    </w:p>
    <w:p w14:paraId="68767A6A" w14:textId="5788E7C7" w:rsidR="008E71B1" w:rsidRDefault="008E71B1" w:rsidP="00E579FD">
      <w:pPr>
        <w:pStyle w:val="21"/>
        <w:spacing w:line="276" w:lineRule="auto"/>
      </w:pPr>
      <w:bookmarkStart w:id="452" w:name="_Toc111588216"/>
      <w:bookmarkStart w:id="453" w:name="_Toc111588217"/>
      <w:bookmarkStart w:id="454" w:name="_Toc111588218"/>
      <w:bookmarkStart w:id="455" w:name="_Toc111588219"/>
      <w:bookmarkStart w:id="456" w:name="_Toc111588220"/>
      <w:bookmarkStart w:id="457" w:name="_Toc111588221"/>
      <w:bookmarkStart w:id="458" w:name="_Toc111588222"/>
      <w:bookmarkStart w:id="459" w:name="_Toc111588223"/>
      <w:bookmarkStart w:id="460" w:name="_Toc111588224"/>
      <w:bookmarkStart w:id="461" w:name="_Toc111588225"/>
      <w:bookmarkStart w:id="462" w:name="_Toc111588226"/>
      <w:bookmarkStart w:id="463" w:name="_Toc111588227"/>
      <w:bookmarkStart w:id="464" w:name="_Toc111588228"/>
      <w:bookmarkStart w:id="465" w:name="_Toc111588229"/>
      <w:bookmarkStart w:id="466" w:name="_Toc111588230"/>
      <w:bookmarkStart w:id="467" w:name="_Toc111588231"/>
      <w:bookmarkStart w:id="468" w:name="_Toc111588232"/>
      <w:bookmarkStart w:id="469" w:name="_Toc111588233"/>
      <w:bookmarkStart w:id="470" w:name="_Toc111588234"/>
      <w:bookmarkStart w:id="471" w:name="_Toc111588235"/>
      <w:bookmarkStart w:id="472" w:name="_Toc111588236"/>
      <w:bookmarkStart w:id="473" w:name="_Toc111588237"/>
      <w:bookmarkStart w:id="474" w:name="_Toc111588238"/>
      <w:bookmarkStart w:id="475" w:name="_Toc111588239"/>
      <w:bookmarkStart w:id="476" w:name="_Toc111588240"/>
      <w:bookmarkStart w:id="477" w:name="_Toc111588241"/>
      <w:bookmarkStart w:id="478" w:name="_Toc111588242"/>
      <w:bookmarkStart w:id="479" w:name="_Toc111588243"/>
      <w:bookmarkStart w:id="480" w:name="_Toc111588244"/>
      <w:bookmarkStart w:id="481" w:name="_Toc111588245"/>
      <w:bookmarkStart w:id="482" w:name="_Toc111588246"/>
      <w:bookmarkStart w:id="483" w:name="_Toc111588247"/>
      <w:bookmarkStart w:id="484" w:name="_Toc111588248"/>
      <w:bookmarkStart w:id="485" w:name="_Toc111588249"/>
      <w:bookmarkStart w:id="486" w:name="_Toc111588250"/>
      <w:bookmarkStart w:id="487" w:name="_Toc111588251"/>
      <w:bookmarkStart w:id="488" w:name="_Toc111588252"/>
      <w:bookmarkStart w:id="489" w:name="_Toc111588253"/>
      <w:bookmarkStart w:id="490" w:name="_Toc111588254"/>
      <w:bookmarkStart w:id="491" w:name="_Toc111588255"/>
      <w:bookmarkStart w:id="492" w:name="_Toc111588256"/>
      <w:bookmarkStart w:id="493" w:name="_Toc111588257"/>
      <w:bookmarkStart w:id="494" w:name="_Toc111588258"/>
      <w:bookmarkStart w:id="495" w:name="_Toc111588259"/>
      <w:bookmarkStart w:id="496" w:name="_Toc111588260"/>
      <w:bookmarkStart w:id="497" w:name="_Toc111588261"/>
      <w:bookmarkStart w:id="498" w:name="_Toc111588262"/>
      <w:bookmarkStart w:id="499" w:name="_Toc111588263"/>
      <w:bookmarkStart w:id="500" w:name="_Toc111588443"/>
      <w:bookmarkStart w:id="501" w:name="_Toc111588444"/>
      <w:bookmarkStart w:id="502" w:name="_Toc111588445"/>
      <w:bookmarkStart w:id="503" w:name="_Toc111588446"/>
      <w:bookmarkStart w:id="504" w:name="_Toc111588447"/>
      <w:bookmarkStart w:id="505" w:name="_Toc111588448"/>
      <w:bookmarkStart w:id="506" w:name="_Toc111588449"/>
      <w:bookmarkStart w:id="507" w:name="_Toc111588450"/>
      <w:bookmarkStart w:id="508" w:name="_Toc111588451"/>
      <w:bookmarkStart w:id="509" w:name="_Toc111588452"/>
      <w:bookmarkStart w:id="510" w:name="_Toc111588453"/>
      <w:bookmarkStart w:id="511" w:name="_Toc111588454"/>
      <w:bookmarkStart w:id="512" w:name="_Toc111588455"/>
      <w:bookmarkStart w:id="513" w:name="_Toc111588456"/>
      <w:bookmarkStart w:id="514" w:name="_Toc111588457"/>
      <w:bookmarkStart w:id="515" w:name="_Toc111588458"/>
      <w:bookmarkStart w:id="516" w:name="_Toc111588459"/>
      <w:bookmarkStart w:id="517" w:name="_Toc111588460"/>
      <w:bookmarkStart w:id="518" w:name="_Toc111588461"/>
      <w:bookmarkStart w:id="519" w:name="_Toc111588462"/>
      <w:bookmarkStart w:id="520" w:name="_Toc111588463"/>
      <w:bookmarkStart w:id="521" w:name="_Toc111588464"/>
      <w:bookmarkStart w:id="522" w:name="_Toc111588465"/>
      <w:bookmarkStart w:id="523" w:name="_Toc111588466"/>
      <w:bookmarkStart w:id="524" w:name="_Toc111588467"/>
      <w:bookmarkStart w:id="525" w:name="_Toc111588468"/>
      <w:bookmarkStart w:id="526" w:name="_Toc111588469"/>
      <w:bookmarkStart w:id="527" w:name="_Toc111588470"/>
      <w:bookmarkStart w:id="528" w:name="_Toc111588471"/>
      <w:bookmarkStart w:id="529" w:name="_Toc111588472"/>
      <w:bookmarkStart w:id="530" w:name="_Toc111588473"/>
      <w:bookmarkStart w:id="531" w:name="_Toc111588474"/>
      <w:bookmarkStart w:id="532" w:name="_Toc111588475"/>
      <w:bookmarkStart w:id="533" w:name="_Toc111588476"/>
      <w:bookmarkStart w:id="534" w:name="_Toc111588477"/>
      <w:bookmarkStart w:id="535" w:name="_Toc111588478"/>
      <w:bookmarkStart w:id="536" w:name="_Toc111588479"/>
      <w:bookmarkStart w:id="537" w:name="_Toc111588480"/>
      <w:bookmarkStart w:id="538" w:name="_Toc111588481"/>
      <w:bookmarkStart w:id="539" w:name="_Toc111588482"/>
      <w:bookmarkStart w:id="540" w:name="_Toc111588483"/>
      <w:bookmarkStart w:id="541" w:name="_Toc111588484"/>
      <w:bookmarkStart w:id="542" w:name="_Toc111588485"/>
      <w:bookmarkStart w:id="543" w:name="_Toc111588486"/>
      <w:bookmarkStart w:id="544" w:name="_Toc111588487"/>
      <w:bookmarkStart w:id="545" w:name="_Toc111588488"/>
      <w:bookmarkStart w:id="546" w:name="_Toc111588489"/>
      <w:bookmarkStart w:id="547" w:name="_Toc111588490"/>
      <w:bookmarkStart w:id="548" w:name="_Toc111588491"/>
      <w:bookmarkStart w:id="549" w:name="_Toc111588492"/>
      <w:bookmarkStart w:id="550" w:name="_Toc111588493"/>
      <w:bookmarkStart w:id="551" w:name="_Toc111588494"/>
      <w:bookmarkStart w:id="552" w:name="_Toc111588495"/>
      <w:bookmarkStart w:id="553" w:name="_Toc111588496"/>
      <w:bookmarkStart w:id="554" w:name="_Toc111828874"/>
      <w:bookmarkStart w:id="555" w:name="_Toc116299673"/>
      <w:bookmarkStart w:id="556" w:name="_Toc468721586"/>
      <w:bookmarkEnd w:id="86"/>
      <w:bookmarkEnd w:id="442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r w:rsidRPr="008E71B1">
        <w:t xml:space="preserve">Добавление в ФРМО филиалов </w:t>
      </w:r>
      <w:bookmarkEnd w:id="554"/>
      <w:r w:rsidR="006157DD">
        <w:t>юридических лиц</w:t>
      </w:r>
      <w:bookmarkEnd w:id="555"/>
    </w:p>
    <w:p w14:paraId="0543055D" w14:textId="51FC6E2C" w:rsidR="00567CEB" w:rsidRDefault="00567CEB" w:rsidP="00567CEB">
      <w:pPr>
        <w:spacing w:line="276" w:lineRule="auto"/>
      </w:pPr>
      <w:r>
        <w:t xml:space="preserve">Для добавления в ФРМО филиала </w:t>
      </w:r>
      <w:r w:rsidR="006157DD">
        <w:t>юридического лица</w:t>
      </w:r>
      <w:r>
        <w:t xml:space="preserve"> необходимо направить заявку </w:t>
      </w:r>
      <w:r>
        <w:br/>
        <w:t>с подписью уполномоченного лица и печатью организации</w:t>
      </w:r>
      <w:r w:rsidR="00F9737C">
        <w:t xml:space="preserve"> </w:t>
      </w:r>
      <w:r>
        <w:t xml:space="preserve">(при наличии печати </w:t>
      </w:r>
      <w:r>
        <w:br/>
        <w:t xml:space="preserve">у организации) в СТП ЕГИСЗ на адрес </w:t>
      </w:r>
      <w:r w:rsidRPr="00567CEB">
        <w:rPr>
          <w:b/>
          <w:bCs/>
        </w:rPr>
        <w:t>egisz@stp-egisz.ru</w:t>
      </w:r>
      <w:r>
        <w:t xml:space="preserve"> (формы заявок и требования </w:t>
      </w:r>
      <w:r w:rsidR="00F9737C">
        <w:br/>
      </w:r>
      <w:r>
        <w:t xml:space="preserve">к их оформлению содержатся в Приложении 2 к настоящему руководству пользователя). </w:t>
      </w:r>
    </w:p>
    <w:p w14:paraId="2926954E" w14:textId="77777777" w:rsidR="009317E7" w:rsidRDefault="009317E7" w:rsidP="00567CEB">
      <w:pPr>
        <w:spacing w:line="276" w:lineRule="auto"/>
      </w:pPr>
      <w:r>
        <w:t xml:space="preserve">Функциональность создания карточки филиала организации доступна только пользователям с ролью «Администратор». </w:t>
      </w:r>
    </w:p>
    <w:p w14:paraId="3CCABC98" w14:textId="4942F7BB" w:rsidR="00567CEB" w:rsidRDefault="00567CEB" w:rsidP="00567CEB">
      <w:pPr>
        <w:spacing w:line="276" w:lineRule="auto"/>
      </w:pPr>
      <w:r>
        <w:t xml:space="preserve">После добавления филиала в Подсистему пользователю, отправившему заявку, будет направлен ответ на адрес электронной почты, с которого была направлена заявка; </w:t>
      </w:r>
      <w:r>
        <w:br/>
        <w:t>в ответе будет указан уникальный идентификатор филиала в ФРМО – OID.</w:t>
      </w:r>
    </w:p>
    <w:p w14:paraId="4F7D0F8D" w14:textId="175174AA" w:rsidR="008E71B1" w:rsidRDefault="00567CEB" w:rsidP="00567CEB">
      <w:pPr>
        <w:spacing w:line="276" w:lineRule="auto"/>
      </w:pPr>
      <w:r>
        <w:t xml:space="preserve">Переход в карточку сведений о филиале осуществляется на главной странице реестра после нажатия на ссылку в строке с наименованием </w:t>
      </w:r>
      <w:r w:rsidR="00864AF6">
        <w:t>филиала</w:t>
      </w:r>
      <w:r>
        <w:t xml:space="preserve">. </w:t>
      </w:r>
      <w:r w:rsidR="009317E7">
        <w:t>В карточке сведений о филиале указывается наименование головной организации</w:t>
      </w:r>
      <w:r w:rsidR="00F568AF">
        <w:t xml:space="preserve"> (юридического лица)</w:t>
      </w:r>
      <w:r w:rsidR="009317E7">
        <w:t xml:space="preserve">. </w:t>
      </w:r>
      <w:r w:rsidR="009317E7" w:rsidRPr="00186C4C">
        <w:t>Переход в карточку сведений о</w:t>
      </w:r>
      <w:r w:rsidR="009317E7">
        <w:t xml:space="preserve"> головной </w:t>
      </w:r>
      <w:r w:rsidR="009317E7" w:rsidRPr="00186C4C">
        <w:t xml:space="preserve">организации осуществляется после нажатия на ссылку </w:t>
      </w:r>
      <w:r w:rsidR="00350038">
        <w:br/>
      </w:r>
      <w:r w:rsidR="009317E7" w:rsidRPr="00186C4C">
        <w:t xml:space="preserve">в строке с </w:t>
      </w:r>
      <w:r w:rsidR="009317E7">
        <w:t xml:space="preserve">ее </w:t>
      </w:r>
      <w:r w:rsidR="009317E7" w:rsidRPr="00186C4C">
        <w:t xml:space="preserve">наименованием </w:t>
      </w:r>
      <w:r w:rsidR="009317E7">
        <w:t>в поле «</w:t>
      </w:r>
      <w:r w:rsidR="009317E7" w:rsidRPr="00F10821">
        <w:t>Головная организация для филиала</w:t>
      </w:r>
      <w:r w:rsidR="009317E7">
        <w:t>»</w:t>
      </w:r>
      <w:r w:rsidR="009317E7" w:rsidRPr="00186C4C">
        <w:t>.</w:t>
      </w:r>
      <w:r w:rsidR="009317E7">
        <w:t xml:space="preserve"> </w:t>
      </w:r>
      <w:r w:rsidR="008E71B1">
        <w:t xml:space="preserve">Заполнение карточки филиала производится аналогично заполнению карточки организации </w:t>
      </w:r>
      <w:r w:rsidR="00923050">
        <w:t xml:space="preserve">соответствующего типа </w:t>
      </w:r>
      <w:r w:rsidR="008E71B1">
        <w:t>(см. п</w:t>
      </w:r>
      <w:r w:rsidR="00923050">
        <w:t xml:space="preserve">ункты </w:t>
      </w:r>
      <w:r w:rsidR="008E71B1">
        <w:t>4.</w:t>
      </w:r>
      <w:r w:rsidR="00923050">
        <w:t xml:space="preserve">3, 4.4, 4.5 </w:t>
      </w:r>
      <w:r w:rsidR="008E71B1">
        <w:t>настоящего документа).</w:t>
      </w:r>
    </w:p>
    <w:p w14:paraId="417A0D4F" w14:textId="4937459D" w:rsidR="00877058" w:rsidRDefault="00877058" w:rsidP="00E579FD">
      <w:pPr>
        <w:pStyle w:val="21"/>
        <w:spacing w:line="276" w:lineRule="auto"/>
      </w:pPr>
      <w:bookmarkStart w:id="557" w:name="_Toc111828875"/>
      <w:bookmarkStart w:id="558" w:name="_Toc116299674"/>
      <w:r w:rsidRPr="00C61EB9">
        <w:t>Отчеты об эксплуатации ФРМО</w:t>
      </w:r>
      <w:bookmarkEnd w:id="557"/>
      <w:bookmarkEnd w:id="558"/>
    </w:p>
    <w:p w14:paraId="4C37BD05" w14:textId="014802C8" w:rsidR="00E61B1E" w:rsidRPr="00B145FB" w:rsidRDefault="00E61B1E" w:rsidP="00E579FD">
      <w:pPr>
        <w:spacing w:line="276" w:lineRule="auto"/>
      </w:pPr>
      <w:r w:rsidRPr="00B145FB">
        <w:t>Модуль «Анализ» предназначен для выгрузки сведений об эксплуатации ФРМ</w:t>
      </w:r>
      <w:r>
        <w:t>О</w:t>
      </w:r>
      <w:r w:rsidR="00B66440">
        <w:rPr>
          <w:rStyle w:val="af0"/>
        </w:rPr>
        <w:footnoteReference w:id="3"/>
      </w:r>
      <w:r w:rsidRPr="00B145FB">
        <w:t>.</w:t>
      </w:r>
    </w:p>
    <w:p w14:paraId="6DCC3249" w14:textId="77777777" w:rsidR="00E61B1E" w:rsidRDefault="00E61B1E" w:rsidP="003D74C4">
      <w:pPr>
        <w:pStyle w:val="30"/>
      </w:pPr>
      <w:bookmarkStart w:id="559" w:name="_Toc111828876"/>
      <w:bookmarkStart w:id="560" w:name="_Toc116299675"/>
      <w:bookmarkStart w:id="561" w:name="_Toc89970069"/>
      <w:r>
        <w:t>Работа со списком отчетов</w:t>
      </w:r>
      <w:bookmarkEnd w:id="559"/>
      <w:bookmarkEnd w:id="560"/>
    </w:p>
    <w:p w14:paraId="3ADAF4F9" w14:textId="66E64C5B" w:rsidR="00E61B1E" w:rsidRDefault="00E61B1E" w:rsidP="003D74C4">
      <w:pPr>
        <w:pStyle w:val="40"/>
      </w:pPr>
      <w:r>
        <w:t>Просмотр списка отчетов</w:t>
      </w:r>
    </w:p>
    <w:p w14:paraId="48B989CA" w14:textId="056F9377" w:rsidR="00E61B1E" w:rsidRPr="00350CA6" w:rsidRDefault="00712DBD" w:rsidP="00E579FD">
      <w:pPr>
        <w:spacing w:line="276" w:lineRule="auto"/>
      </w:pPr>
      <w:r>
        <w:t>Для перехода</w:t>
      </w:r>
      <w:r w:rsidR="00E61B1E" w:rsidRPr="00B145FB">
        <w:t xml:space="preserve"> в мо</w:t>
      </w:r>
      <w:r w:rsidR="00E61B1E">
        <w:t xml:space="preserve">дуль «Анализ» </w:t>
      </w:r>
      <w:r w:rsidR="00E61B1E" w:rsidRPr="00D877C3">
        <w:t>(</w:t>
      </w:r>
      <w:r w:rsidR="00E61B1E" w:rsidRPr="00D877C3">
        <w:fldChar w:fldCharType="begin"/>
      </w:r>
      <w:r w:rsidR="00E61B1E" w:rsidRPr="00D877C3">
        <w:instrText xml:space="preserve"> REF _Ref37770422 \h  \* MERGEFORMAT </w:instrText>
      </w:r>
      <w:r w:rsidR="00E61B1E" w:rsidRPr="00D877C3">
        <w:fldChar w:fldCharType="separate"/>
      </w:r>
      <w:r w:rsidR="003814B9" w:rsidRPr="00D877C3">
        <w:t xml:space="preserve">Рисунок </w:t>
      </w:r>
      <w:r w:rsidR="003814B9">
        <w:rPr>
          <w:noProof/>
        </w:rPr>
        <w:t>113</w:t>
      </w:r>
      <w:r w:rsidR="00E61B1E" w:rsidRPr="00D877C3">
        <w:fldChar w:fldCharType="end"/>
      </w:r>
      <w:r w:rsidR="00E61B1E" w:rsidRPr="00D877C3">
        <w:t>)</w:t>
      </w:r>
      <w:r w:rsidR="00E61B1E">
        <w:t xml:space="preserve"> в верхнем (главном) меню необходимо </w:t>
      </w:r>
      <w:r>
        <w:t>нажат</w:t>
      </w:r>
      <w:r w:rsidR="004043D0">
        <w:t>ь</w:t>
      </w:r>
      <w:r>
        <w:t xml:space="preserve"> на кнопку</w:t>
      </w:r>
      <w:r w:rsidR="00E61B1E">
        <w:t xml:space="preserve"> «Анализ».</w:t>
      </w:r>
    </w:p>
    <w:p w14:paraId="10E7F2E9" w14:textId="7B715B1C" w:rsidR="00E61B1E" w:rsidRDefault="005332F1" w:rsidP="00E579FD">
      <w:pPr>
        <w:pStyle w:val="afffff"/>
        <w:spacing w:line="276" w:lineRule="auto"/>
      </w:pPr>
      <w:r>
        <w:drawing>
          <wp:inline distT="0" distB="0" distL="0" distR="0" wp14:anchorId="46C13F34" wp14:editId="7EA27572">
            <wp:extent cx="5845230" cy="3137223"/>
            <wp:effectExtent l="0" t="0" r="3175" b="6350"/>
            <wp:docPr id="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859" r="776"/>
                    <a:stretch/>
                  </pic:blipFill>
                  <pic:spPr bwMode="auto">
                    <a:xfrm>
                      <a:off x="0" y="0"/>
                      <a:ext cx="5846082" cy="31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E9708" w14:textId="2478E1B2" w:rsidR="00E61B1E" w:rsidRDefault="00E61B1E" w:rsidP="00E579FD">
      <w:pPr>
        <w:pStyle w:val="aff8"/>
      </w:pPr>
      <w:bookmarkStart w:id="562" w:name="_Ref37770422"/>
      <w:r w:rsidRPr="00D877C3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113</w:t>
      </w:r>
      <w:r w:rsidR="00E37A55">
        <w:rPr>
          <w:noProof/>
        </w:rPr>
        <w:fldChar w:fldCharType="end"/>
      </w:r>
      <w:bookmarkEnd w:id="562"/>
      <w:r w:rsidRPr="00D877C3">
        <w:t xml:space="preserve"> – </w:t>
      </w:r>
      <w:r>
        <w:t>Модуль</w:t>
      </w:r>
      <w:r w:rsidRPr="00D877C3">
        <w:t xml:space="preserve"> «</w:t>
      </w:r>
      <w:r>
        <w:t>Анализ</w:t>
      </w:r>
      <w:r w:rsidRPr="00D877C3">
        <w:t>»</w:t>
      </w:r>
    </w:p>
    <w:p w14:paraId="77CA96F1" w14:textId="77777777" w:rsidR="00E61B1E" w:rsidRDefault="00E61B1E" w:rsidP="00E579FD">
      <w:pPr>
        <w:spacing w:line="276" w:lineRule="auto"/>
      </w:pPr>
      <w:r>
        <w:t>Страница содержит элементы:</w:t>
      </w:r>
    </w:p>
    <w:p w14:paraId="320DA4AC" w14:textId="0E99F5D9" w:rsidR="00E61B1E" w:rsidRDefault="00E61B1E" w:rsidP="00E579FD">
      <w:pPr>
        <w:pStyle w:val="ul"/>
        <w:numPr>
          <w:ilvl w:val="0"/>
          <w:numId w:val="18"/>
        </w:numPr>
        <w:spacing w:line="276" w:lineRule="auto"/>
        <w:ind w:firstLine="851"/>
      </w:pPr>
      <w:r>
        <w:t xml:space="preserve">область фильтрации списка (1) (см. п. </w:t>
      </w:r>
      <w:fldSimple w:instr=" REF _Ref101880122 \r ">
        <w:r w:rsidR="003814B9">
          <w:t>4.7.1.3</w:t>
        </w:r>
      </w:fldSimple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72097">
        <w:t>;</w:t>
      </w:r>
    </w:p>
    <w:p w14:paraId="50731D8B" w14:textId="155D0970" w:rsidR="00E61B1E" w:rsidRDefault="00E61B1E" w:rsidP="00E579FD">
      <w:pPr>
        <w:pStyle w:val="ul"/>
        <w:numPr>
          <w:ilvl w:val="0"/>
          <w:numId w:val="18"/>
        </w:numPr>
        <w:spacing w:line="276" w:lineRule="auto"/>
        <w:ind w:firstLine="851"/>
      </w:pPr>
      <w:r>
        <w:t xml:space="preserve">таблица со списком заказанных отчетов (2). В таблице доступна настройка отображаемых столбцов, а также сортировка списка по возрастанию или убыванию параметров в выбранном столбце (см. п. </w:t>
      </w:r>
      <w:fldSimple w:instr=" REF _Ref101880164 \r ">
        <w:r w:rsidR="003814B9">
          <w:t>4.7.1.2</w:t>
        </w:r>
      </w:fldSimple>
      <w:r w:rsidR="0014380D" w:rsidRPr="0014380D">
        <w:t xml:space="preserve"> </w:t>
      </w:r>
      <w:r w:rsidR="0014380D">
        <w:t>настоящего документа</w:t>
      </w:r>
      <w:r>
        <w:t>). Таблица содержит столбцы:</w:t>
      </w:r>
    </w:p>
    <w:p w14:paraId="2FA3CF6E" w14:textId="1D8F9240" w:rsidR="00E61B1E" w:rsidRDefault="00E61B1E" w:rsidP="00E579FD">
      <w:pPr>
        <w:pStyle w:val="ultab"/>
        <w:spacing w:line="276" w:lineRule="auto"/>
        <w:ind w:left="709" w:firstLine="567"/>
      </w:pPr>
      <w:r>
        <w:t>«Название отчета»</w:t>
      </w:r>
      <w:r w:rsidR="00572097">
        <w:t>;</w:t>
      </w:r>
    </w:p>
    <w:p w14:paraId="3A598474" w14:textId="68110394" w:rsidR="00E61B1E" w:rsidRDefault="00E61B1E" w:rsidP="00E579FD">
      <w:pPr>
        <w:pStyle w:val="ultab"/>
        <w:spacing w:line="276" w:lineRule="auto"/>
        <w:ind w:left="709" w:firstLine="567"/>
      </w:pPr>
      <w:r>
        <w:t>«Дата запроса»</w:t>
      </w:r>
      <w:r w:rsidR="00572097">
        <w:t>;</w:t>
      </w:r>
    </w:p>
    <w:p w14:paraId="173B39A6" w14:textId="2FB88119" w:rsidR="00E61B1E" w:rsidRDefault="00E61B1E" w:rsidP="00E579FD">
      <w:pPr>
        <w:pStyle w:val="ultab"/>
        <w:spacing w:line="276" w:lineRule="auto"/>
        <w:ind w:left="709" w:firstLine="567"/>
      </w:pPr>
      <w:r>
        <w:t>«Дата завершения»</w:t>
      </w:r>
      <w:r w:rsidR="00572097">
        <w:t>;</w:t>
      </w:r>
    </w:p>
    <w:p w14:paraId="561F512C" w14:textId="51555946" w:rsidR="00E61B1E" w:rsidRDefault="00E61B1E" w:rsidP="00E579FD">
      <w:pPr>
        <w:pStyle w:val="ultab"/>
        <w:spacing w:line="276" w:lineRule="auto"/>
        <w:ind w:left="709" w:firstLine="567"/>
      </w:pPr>
      <w:r>
        <w:t>«Статус»</w:t>
      </w:r>
      <w:r w:rsidR="00572097">
        <w:t>;</w:t>
      </w:r>
    </w:p>
    <w:p w14:paraId="23EE8254" w14:textId="2ED1E923" w:rsidR="00E61B1E" w:rsidRDefault="00E61B1E" w:rsidP="00E579FD">
      <w:pPr>
        <w:pStyle w:val="ultab"/>
        <w:spacing w:line="276" w:lineRule="auto"/>
        <w:ind w:left="709" w:firstLine="567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27B8AA7" wp14:editId="5882CA29">
            <wp:extent cx="231692" cy="231692"/>
            <wp:effectExtent l="19050" t="19050" r="16510" b="165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скачивания отчета</w:t>
      </w:r>
      <w:r w:rsidR="00572097">
        <w:t>;</w:t>
      </w:r>
    </w:p>
    <w:p w14:paraId="1156EDFA" w14:textId="2D3FBC38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«Создать» (см. п. </w:t>
      </w:r>
      <w:fldSimple w:instr=" REF _Ref101880231 \r ">
        <w:r w:rsidR="003814B9">
          <w:t>4.7.2</w:t>
        </w:r>
      </w:fldSimple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780A2E6E" w14:textId="54695E47" w:rsidR="006E6BEB" w:rsidRDefault="005F6740" w:rsidP="003D74C4">
      <w:pPr>
        <w:pStyle w:val="40"/>
      </w:pPr>
      <w:bookmarkStart w:id="563" w:name="_Ref101880164"/>
      <w:r>
        <w:t>Настройка отображения списка отчетов</w:t>
      </w:r>
      <w:bookmarkEnd w:id="563"/>
    </w:p>
    <w:p w14:paraId="25DA474E" w14:textId="70ADEC10" w:rsidR="00E61B1E" w:rsidRDefault="00E61B1E" w:rsidP="00E579FD">
      <w:pPr>
        <w:spacing w:line="276" w:lineRule="auto"/>
      </w:pPr>
      <w:r>
        <w:t>Перечень отображаемых колонок в таблице можно настроить. Для этого необходимо нажать кнопку «Колонки» и выбрать требуемые параметры из списка (</w:t>
      </w:r>
      <w:fldSimple w:instr=" REF _Ref101880282 ">
        <w:r w:rsidR="003814B9">
          <w:t xml:space="preserve">Рисунок </w:t>
        </w:r>
        <w:r w:rsidR="003814B9">
          <w:rPr>
            <w:noProof/>
          </w:rPr>
          <w:t>114</w:t>
        </w:r>
      </w:fldSimple>
      <w:r>
        <w:t xml:space="preserve">). </w:t>
      </w:r>
    </w:p>
    <w:p w14:paraId="41EE4511" w14:textId="77777777" w:rsidR="00E61B1E" w:rsidRDefault="00E61B1E" w:rsidP="00E579FD">
      <w:pPr>
        <w:spacing w:line="276" w:lineRule="auto"/>
      </w:pPr>
      <w:r>
        <w:t>Для выбора доступны колонки:</w:t>
      </w:r>
    </w:p>
    <w:p w14:paraId="3EF1C0B3" w14:textId="3108DA0E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«Дата запроса»</w:t>
      </w:r>
      <w:r w:rsidR="00572097">
        <w:t>;</w:t>
      </w:r>
    </w:p>
    <w:p w14:paraId="5B7A6C1E" w14:textId="55053A10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«Дата завершения»</w:t>
      </w:r>
      <w:r w:rsidR="00572097">
        <w:t>;</w:t>
      </w:r>
    </w:p>
    <w:p w14:paraId="0292939E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«Статус».</w:t>
      </w:r>
    </w:p>
    <w:p w14:paraId="1D5D815F" w14:textId="499C2D56" w:rsidR="00E61B1E" w:rsidRDefault="005332F1" w:rsidP="00E579FD">
      <w:pPr>
        <w:pStyle w:val="afffff"/>
        <w:spacing w:line="276" w:lineRule="auto"/>
      </w:pPr>
      <w:r w:rsidRPr="00431D41">
        <w:drawing>
          <wp:inline distT="0" distB="0" distL="0" distR="0" wp14:anchorId="07842479" wp14:editId="2884353C">
            <wp:extent cx="5939790" cy="3679825"/>
            <wp:effectExtent l="0" t="0" r="3810" b="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8D502" w14:textId="5B46240A" w:rsidR="00E61B1E" w:rsidRPr="00F70E95" w:rsidRDefault="00E61B1E" w:rsidP="00E579FD">
      <w:pPr>
        <w:pStyle w:val="aff8"/>
      </w:pPr>
      <w:bookmarkStart w:id="564" w:name="_Ref10188028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114</w:t>
      </w:r>
      <w:r w:rsidR="00E37A55">
        <w:rPr>
          <w:noProof/>
        </w:rPr>
        <w:fldChar w:fldCharType="end"/>
      </w:r>
      <w:bookmarkEnd w:id="564"/>
      <w:r>
        <w:t xml:space="preserve"> – Настройка отображения колонок в списке</w:t>
      </w:r>
    </w:p>
    <w:p w14:paraId="4A5069BE" w14:textId="784C35C1" w:rsidR="00E61B1E" w:rsidRDefault="00E61B1E" w:rsidP="00E579FD">
      <w:pPr>
        <w:spacing w:line="276" w:lineRule="auto"/>
      </w:pPr>
      <w:r>
        <w:t xml:space="preserve">Список в таблице можно отсортировать по возрастанию или убыванию значений </w:t>
      </w:r>
      <w:r w:rsidR="00F90AB5">
        <w:br/>
      </w:r>
      <w:r>
        <w:t xml:space="preserve">в выбранной колонке. </w:t>
      </w:r>
      <w:r w:rsidR="00712DBD">
        <w:t xml:space="preserve">Для выбора </w:t>
      </w:r>
      <w:r>
        <w:t>колонк</w:t>
      </w:r>
      <w:r w:rsidR="00712DBD">
        <w:t>и</w:t>
      </w:r>
      <w:r>
        <w:t xml:space="preserve"> нажмите на нее. Отобразится значок:</w:t>
      </w:r>
    </w:p>
    <w:p w14:paraId="09F58AD3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6D0E1B3A" wp14:editId="51377901">
            <wp:extent cx="135918" cy="180000"/>
            <wp:effectExtent l="19050" t="19050" r="16510" b="10795"/>
            <wp:docPr id="3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возрастанию;</w:t>
      </w:r>
    </w:p>
    <w:p w14:paraId="2BDB6A3D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5829FBCB" wp14:editId="5DAD922E">
            <wp:extent cx="135918" cy="180000"/>
            <wp:effectExtent l="19050" t="19050" r="16510" b="10795"/>
            <wp:docPr id="5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убыванию.</w:t>
      </w:r>
    </w:p>
    <w:p w14:paraId="1B8778BC" w14:textId="2DA4A627" w:rsidR="00E61B1E" w:rsidRDefault="00E61B1E" w:rsidP="00E579FD">
      <w:pPr>
        <w:spacing w:line="276" w:lineRule="auto"/>
      </w:pPr>
      <w:r>
        <w:t xml:space="preserve">Для списка доступна </w:t>
      </w:r>
      <w:r w:rsidR="00B02146">
        <w:t xml:space="preserve">нумерация </w:t>
      </w:r>
      <w:r>
        <w:t>страниц результатов поиска и фильтрации (</w:t>
      </w:r>
      <w:fldSimple w:instr=" REF _Ref101880299 ">
        <w:r w:rsidR="003814B9">
          <w:t xml:space="preserve">Рисунок </w:t>
        </w:r>
        <w:r w:rsidR="003814B9">
          <w:rPr>
            <w:noProof/>
          </w:rPr>
          <w:t>115</w:t>
        </w:r>
      </w:fldSimple>
      <w:r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fldSimple w:instr=" REF _Ref101880299 ">
        <w:r w:rsidR="003814B9">
          <w:t xml:space="preserve">Рисунок </w:t>
        </w:r>
        <w:r w:rsidR="003814B9">
          <w:rPr>
            <w:noProof/>
          </w:rPr>
          <w:t>115</w:t>
        </w:r>
      </w:fldSimple>
      <w:r>
        <w:t>, 2). Доступны значения: 15, 30, 45 записей на странице.</w:t>
      </w:r>
    </w:p>
    <w:p w14:paraId="372F7E38" w14:textId="30E74C7E" w:rsidR="00E61B1E" w:rsidRDefault="005332F1" w:rsidP="00E579FD">
      <w:pPr>
        <w:pStyle w:val="afffff"/>
        <w:spacing w:line="276" w:lineRule="auto"/>
      </w:pPr>
      <w:r>
        <w:drawing>
          <wp:inline distT="0" distB="0" distL="0" distR="0" wp14:anchorId="346E3BF7" wp14:editId="69F7ABE2">
            <wp:extent cx="5939790" cy="3122930"/>
            <wp:effectExtent l="0" t="0" r="3810" b="1270"/>
            <wp:docPr id="4" name="Рисунок 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9ED7B" w14:textId="20870002" w:rsidR="00E61B1E" w:rsidRDefault="00E61B1E" w:rsidP="00E579FD">
      <w:pPr>
        <w:pStyle w:val="aff8"/>
      </w:pPr>
      <w:bookmarkStart w:id="565" w:name="_Ref10188029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115</w:t>
      </w:r>
      <w:r w:rsidR="00E37A55">
        <w:rPr>
          <w:noProof/>
        </w:rPr>
        <w:fldChar w:fldCharType="end"/>
      </w:r>
      <w:bookmarkEnd w:id="565"/>
      <w:r>
        <w:t xml:space="preserve"> – Настройка отображения количества записей</w:t>
      </w:r>
    </w:p>
    <w:p w14:paraId="30141481" w14:textId="625375DF" w:rsidR="005F6740" w:rsidRDefault="005F6740" w:rsidP="003D74C4">
      <w:pPr>
        <w:pStyle w:val="40"/>
      </w:pPr>
      <w:bookmarkStart w:id="566" w:name="_Ref101880122"/>
      <w:r>
        <w:t>Фильтрация списка отчетов</w:t>
      </w:r>
      <w:bookmarkEnd w:id="566"/>
    </w:p>
    <w:p w14:paraId="567372C2" w14:textId="16530872" w:rsidR="00643D5A" w:rsidRDefault="00643D5A" w:rsidP="00E579FD">
      <w:pPr>
        <w:spacing w:line="276" w:lineRule="auto"/>
      </w:pPr>
      <w:r>
        <w:t>В Подсистеме существует возможность гибко настроить отображение списка отчетов. Перечень полей, по которым осуществляется поиск, представлен в таблице (</w:t>
      </w:r>
      <w:fldSimple w:instr=" REF _Ref101883053 ">
        <w:r w:rsidR="003814B9">
          <w:t xml:space="preserve">Таблица </w:t>
        </w:r>
        <w:r w:rsidR="003814B9">
          <w:rPr>
            <w:noProof/>
          </w:rPr>
          <w:t>24</w:t>
        </w:r>
      </w:fldSimple>
      <w:r>
        <w:t xml:space="preserve">). </w:t>
      </w:r>
    </w:p>
    <w:p w14:paraId="260651D2" w14:textId="77777777" w:rsidR="00643D5A" w:rsidRDefault="00643D5A" w:rsidP="00E579FD">
      <w:pPr>
        <w:spacing w:line="276" w:lineRule="auto"/>
      </w:pPr>
      <w:r>
        <w:t xml:space="preserve">В полях с текстовым и числовым форматом ввода поиск осуществляется при вводе трех символов и более. </w:t>
      </w:r>
    </w:p>
    <w:p w14:paraId="5B7DBADB" w14:textId="636F6330" w:rsidR="00643D5A" w:rsidRDefault="008805C8" w:rsidP="00E579FD">
      <w:pPr>
        <w:spacing w:line="276" w:lineRule="auto"/>
      </w:pPr>
      <w:r>
        <w:t xml:space="preserve">Для </w:t>
      </w:r>
      <w:r w:rsidR="00643D5A">
        <w:t>фильтраци</w:t>
      </w:r>
      <w:r>
        <w:t>и</w:t>
      </w:r>
      <w:r w:rsidR="00643D5A">
        <w:t xml:space="preserve"> списка:</w:t>
      </w:r>
    </w:p>
    <w:p w14:paraId="01764E09" w14:textId="5F9143C4" w:rsidR="00643D5A" w:rsidRDefault="00643D5A" w:rsidP="001E4B18">
      <w:pPr>
        <w:pStyle w:val="ol"/>
        <w:numPr>
          <w:ilvl w:val="0"/>
          <w:numId w:val="82"/>
        </w:numPr>
        <w:spacing w:line="276" w:lineRule="auto"/>
      </w:pPr>
      <w:r>
        <w:t xml:space="preserve">Введите </w:t>
      </w:r>
      <w:r w:rsidRPr="009531FF">
        <w:t>параметры</w:t>
      </w:r>
      <w:r>
        <w:t xml:space="preserve"> поиска и нажмите кнопку «Применить»</w:t>
      </w:r>
      <w:r w:rsidR="007C77D2">
        <w:t>;</w:t>
      </w:r>
    </w:p>
    <w:p w14:paraId="3528E3B0" w14:textId="7B9A54B5" w:rsidR="00643D5A" w:rsidRDefault="00643D5A" w:rsidP="001E4B18">
      <w:pPr>
        <w:pStyle w:val="ol"/>
        <w:spacing w:line="276" w:lineRule="auto"/>
      </w:pPr>
      <w:r>
        <w:t>Отфильтрованный список будет отображен в нижней части страницы</w:t>
      </w:r>
      <w:r w:rsidR="007C77D2">
        <w:t>;</w:t>
      </w:r>
    </w:p>
    <w:p w14:paraId="7CB3B71B" w14:textId="4DA3D0D3" w:rsidR="00643D5A" w:rsidRDefault="00A43262" w:rsidP="001E4B18">
      <w:pPr>
        <w:pStyle w:val="ol"/>
        <w:spacing w:line="276" w:lineRule="auto"/>
      </w:pPr>
      <w:r>
        <w:t>Для сброса</w:t>
      </w:r>
      <w:r w:rsidR="00643D5A">
        <w:t xml:space="preserve"> фильтр</w:t>
      </w:r>
      <w:r>
        <w:t xml:space="preserve">ов </w:t>
      </w:r>
      <w:r w:rsidR="00643D5A">
        <w:t>нажмите кнопку «Очистить». В списке будет отображены все отчеты</w:t>
      </w:r>
      <w:r w:rsidR="00D378B7">
        <w:t xml:space="preserve"> пользователя</w:t>
      </w:r>
      <w:r w:rsidR="00643D5A">
        <w:t>.</w:t>
      </w:r>
    </w:p>
    <w:p w14:paraId="1584790A" w14:textId="0A77CBB8" w:rsidR="00643D5A" w:rsidRPr="00A44C2D" w:rsidRDefault="00643D5A" w:rsidP="00E579FD">
      <w:pPr>
        <w:pStyle w:val="afffff1"/>
        <w:spacing w:line="276" w:lineRule="auto"/>
      </w:pPr>
      <w:bookmarkStart w:id="567" w:name="_Ref101883053"/>
      <w:bookmarkStart w:id="568" w:name="_Ref101881915"/>
      <w:r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24</w:t>
      </w:r>
      <w:r w:rsidR="00E37A55">
        <w:rPr>
          <w:noProof/>
        </w:rPr>
        <w:fldChar w:fldCharType="end"/>
      </w:r>
      <w:bookmarkEnd w:id="567"/>
      <w:r>
        <w:t xml:space="preserve"> </w:t>
      </w:r>
      <w:r w:rsidRPr="00A92ADD">
        <w:t xml:space="preserve">– </w:t>
      </w:r>
      <w:r>
        <w:t>Поля фильтрации списка</w:t>
      </w:r>
      <w:bookmarkEnd w:id="568"/>
      <w:r w:rsidR="00A92ADD">
        <w:t xml:space="preserve"> отчетов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3097"/>
        <w:gridCol w:w="3214"/>
        <w:gridCol w:w="3033"/>
      </w:tblGrid>
      <w:tr w:rsidR="00643D5A" w:rsidRPr="008F106C" w14:paraId="1E7E4F23" w14:textId="77777777" w:rsidTr="005F1F3E">
        <w:trPr>
          <w:tblHeader/>
        </w:trPr>
        <w:tc>
          <w:tcPr>
            <w:tcW w:w="1657" w:type="pct"/>
          </w:tcPr>
          <w:p w14:paraId="162437FF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Наименование фильтра</w:t>
            </w:r>
          </w:p>
        </w:tc>
        <w:tc>
          <w:tcPr>
            <w:tcW w:w="1720" w:type="pct"/>
          </w:tcPr>
          <w:p w14:paraId="0684F06E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Описание</w:t>
            </w:r>
          </w:p>
        </w:tc>
        <w:tc>
          <w:tcPr>
            <w:tcW w:w="1624" w:type="pct"/>
          </w:tcPr>
          <w:p w14:paraId="350867AE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Формат ввода</w:t>
            </w:r>
          </w:p>
        </w:tc>
      </w:tr>
      <w:tr w:rsidR="00643D5A" w:rsidRPr="008F106C" w14:paraId="38687F8B" w14:textId="77777777" w:rsidTr="005F1F3E">
        <w:tc>
          <w:tcPr>
            <w:tcW w:w="1657" w:type="pct"/>
          </w:tcPr>
          <w:p w14:paraId="49ACD3E0" w14:textId="0585FD41" w:rsidR="00643D5A" w:rsidRPr="008F106C" w:rsidRDefault="00A92ADD" w:rsidP="004362A9">
            <w:pPr>
              <w:pStyle w:val="affffd"/>
              <w:spacing w:before="0" w:after="0" w:line="276" w:lineRule="auto"/>
            </w:pPr>
            <w:r>
              <w:t>Название отчета</w:t>
            </w:r>
          </w:p>
        </w:tc>
        <w:tc>
          <w:tcPr>
            <w:tcW w:w="1720" w:type="pct"/>
          </w:tcPr>
          <w:p w14:paraId="06490F25" w14:textId="361D1812" w:rsidR="00643D5A" w:rsidRPr="008F106C" w:rsidRDefault="00A92ADD" w:rsidP="004362A9">
            <w:pPr>
              <w:pStyle w:val="affffd"/>
              <w:spacing w:before="0" w:after="0" w:line="276" w:lineRule="auto"/>
            </w:pPr>
            <w:r>
              <w:t>Наименование отчета</w:t>
            </w:r>
          </w:p>
        </w:tc>
        <w:tc>
          <w:tcPr>
            <w:tcW w:w="1624" w:type="pct"/>
          </w:tcPr>
          <w:p w14:paraId="64452B55" w14:textId="76440D42" w:rsidR="00A92ADD" w:rsidRDefault="00A92ADD" w:rsidP="004362A9">
            <w:pPr>
              <w:pStyle w:val="affffd"/>
              <w:spacing w:before="0" w:after="0" w:line="276" w:lineRule="auto"/>
            </w:pPr>
            <w:r>
              <w:t xml:space="preserve">По нажатию на поле открывается окно «Название отчета» с возможностью поиска. </w:t>
            </w:r>
          </w:p>
          <w:p w14:paraId="4C9C5B2E" w14:textId="69418220" w:rsidR="00A92ADD" w:rsidRDefault="00A92ADD" w:rsidP="004362A9">
            <w:pPr>
              <w:pStyle w:val="affffd"/>
              <w:spacing w:before="0" w:after="0" w:line="276" w:lineRule="auto"/>
            </w:pPr>
            <w:r>
              <w:t xml:space="preserve">Список отчетов представлен в виде иерархического списка. </w:t>
            </w:r>
          </w:p>
          <w:p w14:paraId="3BD6BEF5" w14:textId="28112C59" w:rsidR="00643D5A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Установить флаги напротив нужных видов отчета</w:t>
            </w:r>
          </w:p>
        </w:tc>
      </w:tr>
      <w:tr w:rsidR="00A92ADD" w:rsidRPr="008F106C" w14:paraId="3C02B949" w14:textId="77777777" w:rsidTr="005F1F3E">
        <w:tc>
          <w:tcPr>
            <w:tcW w:w="1657" w:type="pct"/>
          </w:tcPr>
          <w:p w14:paraId="1BF1B65D" w14:textId="703F7C54" w:rsidR="00A92ADD" w:rsidRPr="008F106C" w:rsidRDefault="00A92ADD" w:rsidP="004362A9">
            <w:pPr>
              <w:pStyle w:val="affffd"/>
              <w:spacing w:before="0" w:after="0" w:line="276" w:lineRule="auto"/>
            </w:pPr>
            <w:r>
              <w:t>Дата запроса от</w:t>
            </w:r>
          </w:p>
        </w:tc>
        <w:tc>
          <w:tcPr>
            <w:tcW w:w="1720" w:type="pct"/>
            <w:vMerge w:val="restart"/>
          </w:tcPr>
          <w:p w14:paraId="22EDD079" w14:textId="20ACA039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Период, в который попадает дата запроса на формирование отчета</w:t>
            </w:r>
          </w:p>
        </w:tc>
        <w:tc>
          <w:tcPr>
            <w:tcW w:w="1624" w:type="pct"/>
            <w:vMerge w:val="restart"/>
          </w:tcPr>
          <w:p w14:paraId="18637EC3" w14:textId="28BD6ED1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>Выбор даты в календаре</w:t>
            </w:r>
          </w:p>
        </w:tc>
      </w:tr>
      <w:tr w:rsidR="00A92ADD" w:rsidRPr="008F106C" w14:paraId="2754B725" w14:textId="77777777" w:rsidTr="005F1F3E">
        <w:tc>
          <w:tcPr>
            <w:tcW w:w="1657" w:type="pct"/>
          </w:tcPr>
          <w:p w14:paraId="4F8AF312" w14:textId="1726B83B" w:rsidR="00A92ADD" w:rsidRPr="008F106C" w:rsidRDefault="00A92ADD" w:rsidP="004362A9">
            <w:pPr>
              <w:pStyle w:val="affffd"/>
              <w:spacing w:before="0" w:after="0" w:line="276" w:lineRule="auto"/>
            </w:pPr>
            <w:r>
              <w:t>Дата запроса до</w:t>
            </w:r>
          </w:p>
        </w:tc>
        <w:tc>
          <w:tcPr>
            <w:tcW w:w="1720" w:type="pct"/>
            <w:vMerge/>
          </w:tcPr>
          <w:p w14:paraId="209BD34E" w14:textId="79EAD1CD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624" w:type="pct"/>
            <w:vMerge/>
          </w:tcPr>
          <w:p w14:paraId="1506220B" w14:textId="13031FE2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</w:tr>
      <w:tr w:rsidR="00A81F7D" w:rsidRPr="008F106C" w14:paraId="191F7C4F" w14:textId="77777777" w:rsidTr="005F1F3E">
        <w:tc>
          <w:tcPr>
            <w:tcW w:w="1657" w:type="pct"/>
          </w:tcPr>
          <w:p w14:paraId="7802D44A" w14:textId="228005CE" w:rsidR="00A81F7D" w:rsidRPr="008F106C" w:rsidRDefault="00A81F7D" w:rsidP="004362A9">
            <w:pPr>
              <w:pStyle w:val="affffd"/>
              <w:spacing w:before="0" w:after="0" w:line="276" w:lineRule="auto"/>
            </w:pPr>
            <w:r>
              <w:t>Статус</w:t>
            </w:r>
          </w:p>
        </w:tc>
        <w:tc>
          <w:tcPr>
            <w:tcW w:w="1720" w:type="pct"/>
          </w:tcPr>
          <w:p w14:paraId="1F971086" w14:textId="2C64B34E" w:rsidR="00A81F7D" w:rsidRPr="008F106C" w:rsidRDefault="00A81F7D" w:rsidP="004362A9">
            <w:pPr>
              <w:pStyle w:val="affffd"/>
              <w:spacing w:before="0" w:after="0" w:line="276" w:lineRule="auto"/>
            </w:pPr>
            <w:r>
              <w:t>Текущий статус формирования отчета</w:t>
            </w:r>
          </w:p>
        </w:tc>
        <w:tc>
          <w:tcPr>
            <w:tcW w:w="1624" w:type="pct"/>
          </w:tcPr>
          <w:p w14:paraId="5F541977" w14:textId="3861E68A" w:rsidR="00B25262" w:rsidRDefault="00A81F7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 xml:space="preserve">Выбор из списка </w:t>
            </w:r>
            <w:r w:rsidR="00B2526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>(одно значение)</w:t>
            </w:r>
            <w:r>
              <w:rPr>
                <w:rFonts w:eastAsiaTheme="minorEastAsia"/>
                <w:sz w:val="22"/>
                <w:szCs w:val="22"/>
                <w:lang w:eastAsia="en-US"/>
              </w:rPr>
              <w:t xml:space="preserve">. </w:t>
            </w:r>
          </w:p>
          <w:p w14:paraId="6C7EDC81" w14:textId="4DF5874B" w:rsidR="00A81F7D" w:rsidRDefault="00A81F7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Возможные значения:</w:t>
            </w:r>
          </w:p>
          <w:p w14:paraId="64E11229" w14:textId="65DC8371" w:rsidR="00A81F7D" w:rsidRDefault="004362A9" w:rsidP="001E4B18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з</w:t>
            </w:r>
            <w:r w:rsidR="00A81F7D">
              <w:t>аказан</w:t>
            </w:r>
            <w:r>
              <w:t>,</w:t>
            </w:r>
          </w:p>
          <w:p w14:paraId="681ED371" w14:textId="66A40750" w:rsidR="00A81F7D" w:rsidRDefault="004362A9" w:rsidP="001E4B18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ф</w:t>
            </w:r>
            <w:r w:rsidR="00A81F7D">
              <w:t>ормируется</w:t>
            </w:r>
            <w:r>
              <w:t>,</w:t>
            </w:r>
          </w:p>
          <w:p w14:paraId="22136A6C" w14:textId="111AD0F9" w:rsidR="00A81F7D" w:rsidRDefault="004362A9" w:rsidP="001E4B18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с</w:t>
            </w:r>
            <w:r w:rsidR="00A81F7D">
              <w:t>формирован</w:t>
            </w:r>
            <w:r>
              <w:t>,</w:t>
            </w:r>
          </w:p>
          <w:p w14:paraId="01619F0E" w14:textId="551A0A96" w:rsidR="00A81F7D" w:rsidRPr="008F106C" w:rsidRDefault="004362A9" w:rsidP="001E4B18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о</w:t>
            </w:r>
            <w:r w:rsidR="00A81F7D">
              <w:t>шибка формирования</w:t>
            </w:r>
          </w:p>
        </w:tc>
      </w:tr>
    </w:tbl>
    <w:p w14:paraId="643AB312" w14:textId="5498E58D" w:rsidR="005F6740" w:rsidRDefault="005F6740" w:rsidP="003D74C4">
      <w:pPr>
        <w:pStyle w:val="40"/>
      </w:pPr>
      <w:r>
        <w:t>Выгрузка отчета</w:t>
      </w:r>
    </w:p>
    <w:p w14:paraId="0F900467" w14:textId="77777777" w:rsidR="009E364F" w:rsidRPr="00B145FB" w:rsidRDefault="009E364F" w:rsidP="009E364F">
      <w:pPr>
        <w:spacing w:line="276" w:lineRule="auto"/>
      </w:pPr>
      <w:bookmarkStart w:id="569" w:name="_Ref101880231"/>
      <w:bookmarkEnd w:id="561"/>
      <w:r w:rsidRPr="00B145FB">
        <w:t xml:space="preserve">В Подсистеме доступна загрузка отчетов </w:t>
      </w:r>
      <w:r>
        <w:t>в память</w:t>
      </w:r>
      <w:r w:rsidRPr="00B145FB">
        <w:t xml:space="preserve"> персональн</w:t>
      </w:r>
      <w:r>
        <w:t xml:space="preserve">ого </w:t>
      </w:r>
      <w:r w:rsidRPr="00B145FB">
        <w:t>компьютер</w:t>
      </w:r>
      <w:r>
        <w:t>а</w:t>
      </w:r>
      <w:r w:rsidRPr="00B145FB">
        <w:t xml:space="preserve"> пользователя</w:t>
      </w:r>
      <w:r>
        <w:t>. В зависимости от типа отчета загрузка доступна в виде файла с расширением</w:t>
      </w:r>
      <w:r w:rsidRPr="00B145FB">
        <w:t>:</w:t>
      </w:r>
    </w:p>
    <w:p w14:paraId="2305A8A7" w14:textId="77777777" w:rsidR="009E364F" w:rsidRPr="00B145FB" w:rsidRDefault="009E364F" w:rsidP="009E364F">
      <w:pPr>
        <w:pStyle w:val="ul"/>
        <w:numPr>
          <w:ilvl w:val="0"/>
          <w:numId w:val="18"/>
        </w:numPr>
        <w:spacing w:line="276" w:lineRule="auto"/>
      </w:pPr>
      <w:r w:rsidRPr="00B145FB">
        <w:rPr>
          <w:lang w:val="en-US"/>
        </w:rPr>
        <w:t>PDF</w:t>
      </w:r>
      <w:r w:rsidRPr="00B145FB">
        <w:t>;</w:t>
      </w:r>
    </w:p>
    <w:p w14:paraId="2B23E237" w14:textId="77777777" w:rsidR="009E364F" w:rsidRPr="00B145FB" w:rsidRDefault="009E364F" w:rsidP="009E364F">
      <w:pPr>
        <w:pStyle w:val="ul"/>
        <w:numPr>
          <w:ilvl w:val="0"/>
          <w:numId w:val="18"/>
        </w:numPr>
        <w:spacing w:line="276" w:lineRule="auto"/>
      </w:pPr>
      <w:r w:rsidRPr="00B145FB">
        <w:rPr>
          <w:lang w:val="en-US"/>
        </w:rPr>
        <w:t>XLSX;</w:t>
      </w:r>
    </w:p>
    <w:p w14:paraId="1AAA1FC4" w14:textId="77777777" w:rsidR="009E364F" w:rsidRPr="00444B13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DOCX;</w:t>
      </w:r>
    </w:p>
    <w:p w14:paraId="0B915622" w14:textId="77777777" w:rsidR="009E364F" w:rsidRPr="00444B13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ODS;</w:t>
      </w:r>
    </w:p>
    <w:p w14:paraId="61A2051B" w14:textId="77777777" w:rsidR="009E364F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ODT</w:t>
      </w:r>
      <w:r>
        <w:t>.</w:t>
      </w:r>
    </w:p>
    <w:p w14:paraId="1FAAC3D6" w14:textId="77777777" w:rsidR="009E364F" w:rsidRPr="00B84F57" w:rsidRDefault="009E364F" w:rsidP="009E364F">
      <w:pPr>
        <w:spacing w:line="276" w:lineRule="auto"/>
      </w:pPr>
      <w:r>
        <w:t xml:space="preserve">Для загрузки отчета напротив нужного отчета нажмите кнопку </w:t>
      </w:r>
      <w:r>
        <w:rPr>
          <w:noProof/>
        </w:rPr>
        <w:drawing>
          <wp:inline distT="0" distB="0" distL="0" distR="0" wp14:anchorId="7527B936" wp14:editId="0FF94FF8">
            <wp:extent cx="231692" cy="231692"/>
            <wp:effectExtent l="19050" t="19050" r="16510" b="1651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. После завершения формирования файл будет загружен в папку для загрузок по умолчанию.</w:t>
      </w:r>
    </w:p>
    <w:p w14:paraId="36ABB620" w14:textId="77777777" w:rsidR="00E61B1E" w:rsidRDefault="00E61B1E" w:rsidP="003D74C4">
      <w:pPr>
        <w:pStyle w:val="30"/>
      </w:pPr>
      <w:bookmarkStart w:id="570" w:name="_Toc111828877"/>
      <w:bookmarkStart w:id="571" w:name="_Toc116299676"/>
      <w:r>
        <w:t>Формирование отчета</w:t>
      </w:r>
      <w:bookmarkEnd w:id="569"/>
      <w:bookmarkEnd w:id="570"/>
      <w:bookmarkEnd w:id="571"/>
    </w:p>
    <w:p w14:paraId="7476B85F" w14:textId="4733692E" w:rsidR="00E61B1E" w:rsidRDefault="003C0B76" w:rsidP="00E579FD">
      <w:pPr>
        <w:spacing w:line="276" w:lineRule="auto"/>
        <w:ind w:left="709" w:firstLine="0"/>
      </w:pPr>
      <w:r>
        <w:t>Для формирования</w:t>
      </w:r>
      <w:r w:rsidR="00E61B1E" w:rsidRPr="00B145FB">
        <w:t xml:space="preserve"> отчет</w:t>
      </w:r>
      <w:r>
        <w:t>а</w:t>
      </w:r>
      <w:r w:rsidR="00E61B1E" w:rsidRPr="00B145FB">
        <w:t>:</w:t>
      </w:r>
    </w:p>
    <w:p w14:paraId="098C110C" w14:textId="0FFAD8C0" w:rsidR="00E61B1E" w:rsidRDefault="00E61B1E" w:rsidP="001E4B18">
      <w:pPr>
        <w:pStyle w:val="ol"/>
        <w:numPr>
          <w:ilvl w:val="0"/>
          <w:numId w:val="83"/>
        </w:numPr>
        <w:spacing w:line="276" w:lineRule="auto"/>
      </w:pPr>
      <w:r>
        <w:t xml:space="preserve">В модуле «Анализ» нажмите </w:t>
      </w:r>
      <w:r w:rsidR="002D0410">
        <w:t xml:space="preserve">на </w:t>
      </w:r>
      <w:r>
        <w:t>кнопку «Создать». Откроется форма выбора отчета из каталога (</w:t>
      </w:r>
      <w:r>
        <w:fldChar w:fldCharType="begin"/>
      </w:r>
      <w:r>
        <w:instrText xml:space="preserve"> REF _Ref96295123 \h </w:instrText>
      </w:r>
      <w:r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116</w:t>
      </w:r>
      <w:r>
        <w:fldChar w:fldCharType="end"/>
      </w:r>
      <w:r>
        <w:t>).</w:t>
      </w:r>
    </w:p>
    <w:p w14:paraId="5D76A8A3" w14:textId="77777777" w:rsidR="00E61B1E" w:rsidRDefault="00E61B1E" w:rsidP="00E579FD">
      <w:pPr>
        <w:pStyle w:val="afffff"/>
        <w:spacing w:line="276" w:lineRule="auto"/>
      </w:pPr>
      <w:r>
        <w:drawing>
          <wp:inline distT="0" distB="0" distL="0" distR="0" wp14:anchorId="0395C256" wp14:editId="234D0E8C">
            <wp:extent cx="5939790" cy="3288173"/>
            <wp:effectExtent l="19050" t="19050" r="22860" b="2667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881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3066A8" w14:textId="2559F8A5" w:rsidR="00E61B1E" w:rsidRPr="003C15DD" w:rsidRDefault="00E61B1E" w:rsidP="00E579FD">
      <w:pPr>
        <w:pStyle w:val="aff8"/>
      </w:pPr>
      <w:bookmarkStart w:id="572" w:name="_Ref96295123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116</w:t>
      </w:r>
      <w:r w:rsidR="00E37A55">
        <w:rPr>
          <w:noProof/>
        </w:rPr>
        <w:fldChar w:fldCharType="end"/>
      </w:r>
      <w:bookmarkEnd w:id="572"/>
      <w:r w:rsidRPr="003C15DD">
        <w:t xml:space="preserve"> – Каталог отчетов</w:t>
      </w:r>
    </w:p>
    <w:p w14:paraId="260F95E1" w14:textId="7A37F401" w:rsidR="00656BAF" w:rsidRDefault="00656BAF" w:rsidP="00E579FD">
      <w:pPr>
        <w:pStyle w:val="ol"/>
        <w:numPr>
          <w:ilvl w:val="0"/>
          <w:numId w:val="20"/>
        </w:numPr>
        <w:spacing w:line="276" w:lineRule="auto"/>
      </w:pPr>
      <w:r>
        <w:t xml:space="preserve">Выполните, при необходимости, поиск отчета по названию. </w:t>
      </w:r>
      <w:r w:rsidR="006616DD">
        <w:t>По мере ввода символов в списке будут отображаться соответствующие отчеты.</w:t>
      </w:r>
    </w:p>
    <w:p w14:paraId="57DF1505" w14:textId="520BB896" w:rsidR="00E61B1E" w:rsidRDefault="00656BAF" w:rsidP="00E579FD">
      <w:pPr>
        <w:pStyle w:val="ol"/>
        <w:numPr>
          <w:ilvl w:val="0"/>
          <w:numId w:val="20"/>
        </w:numPr>
        <w:spacing w:line="276" w:lineRule="auto"/>
      </w:pPr>
      <w:r>
        <w:t>В</w:t>
      </w:r>
      <w:r w:rsidR="00E61B1E">
        <w:t>ыберите отчет из каталога. В правой части страницы отобразится форма для задания параметров, по которым будет сформирован отчет (</w:t>
      </w:r>
      <w:r w:rsidR="00E61B1E">
        <w:fldChar w:fldCharType="begin"/>
      </w:r>
      <w:r w:rsidR="00E61B1E">
        <w:instrText xml:space="preserve"> REF _Ref98520582 \h </w:instrText>
      </w:r>
      <w:r w:rsidR="00E61B1E"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117</w:t>
      </w:r>
      <w:r w:rsidR="00E61B1E">
        <w:fldChar w:fldCharType="end"/>
      </w:r>
      <w:r w:rsidR="00E61B1E">
        <w:t>).</w:t>
      </w:r>
    </w:p>
    <w:p w14:paraId="2436406D" w14:textId="77777777" w:rsidR="00E61B1E" w:rsidRDefault="00E61B1E" w:rsidP="00E579FD">
      <w:pPr>
        <w:pStyle w:val="afffff"/>
        <w:spacing w:line="276" w:lineRule="auto"/>
      </w:pPr>
      <w:r>
        <w:drawing>
          <wp:inline distT="0" distB="0" distL="0" distR="0" wp14:anchorId="5E33D844" wp14:editId="05FC8684">
            <wp:extent cx="5940000" cy="3479978"/>
            <wp:effectExtent l="19050" t="19050" r="22860" b="2540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40"/>
                    <a:stretch/>
                  </pic:blipFill>
                  <pic:spPr bwMode="auto">
                    <a:xfrm>
                      <a:off x="0" y="0"/>
                      <a:ext cx="5940000" cy="34799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266BF" w14:textId="26B545CF" w:rsidR="00E61B1E" w:rsidRPr="003C15DD" w:rsidRDefault="00E61B1E" w:rsidP="00E579FD">
      <w:pPr>
        <w:pStyle w:val="aff8"/>
      </w:pPr>
      <w:bookmarkStart w:id="573" w:name="_Ref98520582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117</w:t>
      </w:r>
      <w:r w:rsidR="00E37A55">
        <w:rPr>
          <w:noProof/>
        </w:rPr>
        <w:fldChar w:fldCharType="end"/>
      </w:r>
      <w:bookmarkEnd w:id="573"/>
      <w:r w:rsidRPr="003C15DD">
        <w:t xml:space="preserve"> – Каталог отчетов</w:t>
      </w:r>
      <w:r>
        <w:t xml:space="preserve"> с выбранным отчетом</w:t>
      </w:r>
      <w:r w:rsidR="00A92ADD">
        <w:t xml:space="preserve"> и формой для </w:t>
      </w:r>
      <w:r w:rsidR="00D4463C">
        <w:t>указания</w:t>
      </w:r>
      <w:r w:rsidR="00A92ADD">
        <w:t xml:space="preserve"> параметров формирования отчета</w:t>
      </w:r>
    </w:p>
    <w:p w14:paraId="043C7C5D" w14:textId="55EC72D6" w:rsidR="00E61B1E" w:rsidRDefault="00E61B1E" w:rsidP="00E579FD">
      <w:pPr>
        <w:pStyle w:val="ol"/>
        <w:numPr>
          <w:ilvl w:val="0"/>
          <w:numId w:val="20"/>
        </w:numPr>
        <w:spacing w:line="276" w:lineRule="auto"/>
      </w:pPr>
      <w:r>
        <w:t>На форме заполните все необходимые поля, по которым необходимо сформировать отчет (поля, обязательные для заполнения, отмечены звездочкой). Описание параметров, по которым формируются отчеты</w:t>
      </w:r>
      <w:r w:rsidR="00D4463C">
        <w:t>,</w:t>
      </w:r>
      <w:r>
        <w:t xml:space="preserve"> приведено в </w:t>
      </w:r>
      <w:r w:rsidR="00D4463C">
        <w:t>п</w:t>
      </w:r>
      <w:r>
        <w:t>п.</w:t>
      </w:r>
      <w:r w:rsidR="00D4463C">
        <w:t xml:space="preserve"> </w:t>
      </w:r>
      <w:fldSimple w:instr=" REF _Ref101882935 \r ">
        <w:r w:rsidR="003814B9">
          <w:t>4.7.2.1</w:t>
        </w:r>
      </w:fldSimple>
      <w:r w:rsidR="00A92ADD">
        <w:t xml:space="preserve"> – </w:t>
      </w:r>
      <w:fldSimple w:instr=" REF _Ref101882937 \r ">
        <w:r w:rsidR="003814B9">
          <w:t>4.7.2.7</w:t>
        </w:r>
      </w:fldSimple>
      <w:r w:rsidR="00D4463C">
        <w:t xml:space="preserve"> настоящего документа</w:t>
      </w:r>
      <w:r>
        <w:t>.</w:t>
      </w:r>
    </w:p>
    <w:p w14:paraId="711222E5" w14:textId="19D1BC8E" w:rsidR="00125CA4" w:rsidRDefault="00E61B1E" w:rsidP="001E4B18">
      <w:pPr>
        <w:pStyle w:val="ol"/>
        <w:numPr>
          <w:ilvl w:val="0"/>
          <w:numId w:val="25"/>
        </w:numPr>
        <w:spacing w:line="276" w:lineRule="auto"/>
      </w:pPr>
      <w:r>
        <w:t>Нажмите «Сформировать».</w:t>
      </w:r>
      <w:r w:rsidR="00125CA4">
        <w:t xml:space="preserve"> В правом верхнем углу страницы отобразится информационное сообщение о заказе на формирование отчета (</w:t>
      </w:r>
      <w:r w:rsidR="00125CA4">
        <w:fldChar w:fldCharType="begin"/>
      </w:r>
      <w:r w:rsidR="00125CA4">
        <w:instrText xml:space="preserve"> REF _Ref103681173 \h </w:instrText>
      </w:r>
      <w:r w:rsidR="00125CA4"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118</w:t>
      </w:r>
      <w:r w:rsidR="00125CA4">
        <w:fldChar w:fldCharType="end"/>
      </w:r>
      <w:r w:rsidR="00125CA4">
        <w:t xml:space="preserve">). </w:t>
      </w:r>
    </w:p>
    <w:p w14:paraId="5BAC930D" w14:textId="77777777" w:rsidR="00C346DE" w:rsidRDefault="00C346DE" w:rsidP="001E4B18">
      <w:pPr>
        <w:pStyle w:val="ol"/>
        <w:numPr>
          <w:ilvl w:val="0"/>
          <w:numId w:val="25"/>
        </w:numPr>
        <w:spacing w:line="276" w:lineRule="auto"/>
      </w:pPr>
      <w:r>
        <w:t>На странице модуля «Анализ» отчет будет отображен в таблице.</w:t>
      </w:r>
    </w:p>
    <w:p w14:paraId="6EC001CB" w14:textId="78DF3A04" w:rsidR="00125CA4" w:rsidRDefault="00125CA4" w:rsidP="00E579FD">
      <w:pPr>
        <w:pStyle w:val="afffff"/>
        <w:spacing w:line="276" w:lineRule="auto"/>
      </w:pPr>
      <w:r>
        <w:drawing>
          <wp:inline distT="0" distB="0" distL="0" distR="0" wp14:anchorId="50070FA4" wp14:editId="5404939E">
            <wp:extent cx="4427882" cy="2778669"/>
            <wp:effectExtent l="19050" t="19050" r="10795" b="222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472494" cy="28066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D7D91E" w14:textId="1E3B47E3" w:rsidR="00125CA4" w:rsidRPr="003C15DD" w:rsidRDefault="00125CA4" w:rsidP="00E579FD">
      <w:pPr>
        <w:pStyle w:val="aff8"/>
      </w:pPr>
      <w:bookmarkStart w:id="574" w:name="_Ref103681173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118</w:t>
      </w:r>
      <w:r w:rsidR="00E37A55">
        <w:rPr>
          <w:noProof/>
        </w:rPr>
        <w:fldChar w:fldCharType="end"/>
      </w:r>
      <w:bookmarkEnd w:id="574"/>
      <w:r w:rsidRPr="003C15DD">
        <w:t xml:space="preserve"> – </w:t>
      </w:r>
      <w:r>
        <w:t>Уведомление о заказе отчета</w:t>
      </w:r>
    </w:p>
    <w:p w14:paraId="51FDE96E" w14:textId="77777777" w:rsidR="0050583D" w:rsidRPr="000B41B7" w:rsidRDefault="0050583D" w:rsidP="003D74C4">
      <w:pPr>
        <w:pStyle w:val="40"/>
      </w:pPr>
      <w:bookmarkStart w:id="575" w:name="_Ref101882935"/>
      <w:r w:rsidRPr="000B41B7">
        <w:t>86. Отчет о наполняемости ФРМО</w:t>
      </w:r>
      <w:bookmarkEnd w:id="575"/>
    </w:p>
    <w:p w14:paraId="14F0F9E7" w14:textId="069250CA" w:rsidR="0050583D" w:rsidRPr="000B41B7" w:rsidRDefault="0050583D" w:rsidP="00E579FD">
      <w:pPr>
        <w:pStyle w:val="phnormal"/>
        <w:spacing w:line="276" w:lineRule="auto"/>
      </w:pPr>
      <w:r w:rsidRPr="000B41B7">
        <w:t xml:space="preserve">Отчет о наполняемости ФРМО предназначен для выгрузки сведений </w:t>
      </w:r>
      <w:r w:rsidR="00C346DE">
        <w:br/>
      </w:r>
      <w:r w:rsidRPr="000B41B7">
        <w:t xml:space="preserve">о медицинских организациях с учетом следующих параметров: </w:t>
      </w:r>
    </w:p>
    <w:p w14:paraId="7BAFDDB1" w14:textId="77777777" w:rsidR="0050583D" w:rsidRPr="000B41B7" w:rsidRDefault="0050583D" w:rsidP="00E579FD">
      <w:pPr>
        <w:pStyle w:val="ul"/>
        <w:spacing w:line="276" w:lineRule="auto"/>
      </w:pPr>
      <w:r w:rsidRPr="000B41B7">
        <w:t>Уровни МО;</w:t>
      </w:r>
    </w:p>
    <w:p w14:paraId="24D8DA25" w14:textId="77777777" w:rsidR="0050583D" w:rsidRPr="000B41B7" w:rsidRDefault="0050583D" w:rsidP="00E579FD">
      <w:pPr>
        <w:pStyle w:val="ul"/>
        <w:spacing w:line="276" w:lineRule="auto"/>
      </w:pPr>
      <w:r w:rsidRPr="000B41B7">
        <w:t>Территориальный признак;</w:t>
      </w:r>
    </w:p>
    <w:p w14:paraId="2E35873F" w14:textId="77777777" w:rsidR="0050583D" w:rsidRPr="000B41B7" w:rsidRDefault="0050583D" w:rsidP="00E579FD">
      <w:pPr>
        <w:pStyle w:val="ul"/>
        <w:spacing w:line="276" w:lineRule="auto"/>
      </w:pPr>
      <w:r w:rsidRPr="000B41B7">
        <w:t>Вид (профиль) деятельности медицинской организации;</w:t>
      </w:r>
    </w:p>
    <w:p w14:paraId="56925281" w14:textId="11DEDEB4" w:rsidR="0050583D" w:rsidRPr="000B41B7" w:rsidRDefault="0050583D" w:rsidP="00E579FD">
      <w:pPr>
        <w:pStyle w:val="ul"/>
        <w:spacing w:line="276" w:lineRule="auto"/>
      </w:pPr>
      <w:r w:rsidRPr="000B41B7">
        <w:t>Вид (профиль) деятельности подразделений</w:t>
      </w:r>
      <w:r w:rsidR="007C77D2">
        <w:t>, входящих</w:t>
      </w:r>
      <w:r w:rsidRPr="000B41B7">
        <w:t xml:space="preserve"> в </w:t>
      </w:r>
      <w:r w:rsidR="007C77D2" w:rsidRPr="000B41B7">
        <w:t>медицинск</w:t>
      </w:r>
      <w:r w:rsidR="007C77D2">
        <w:t>ую</w:t>
      </w:r>
      <w:r w:rsidR="007C77D2" w:rsidRPr="000B41B7">
        <w:t xml:space="preserve"> организаци</w:t>
      </w:r>
      <w:r w:rsidR="007C77D2">
        <w:t>ю.</w:t>
      </w:r>
    </w:p>
    <w:p w14:paraId="4673F7CE" w14:textId="77777777" w:rsidR="0050583D" w:rsidRPr="000B41B7" w:rsidRDefault="0050583D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5B483A79" w14:textId="03C5D3F0" w:rsidR="005B23C8" w:rsidRDefault="005B23C8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17269BDA" w14:textId="77777777" w:rsidR="005B23C8" w:rsidRDefault="005B23C8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5B717C7B" w14:textId="3665AA4C" w:rsidR="005B23C8" w:rsidRDefault="005B23C8" w:rsidP="00E579FD">
      <w:pPr>
        <w:pStyle w:val="ul"/>
        <w:spacing w:line="276" w:lineRule="auto"/>
      </w:pPr>
      <w:r w:rsidRPr="005B23C8">
        <w:t xml:space="preserve">Работник </w:t>
      </w:r>
      <w:r w:rsidR="00C346DE">
        <w:t>о</w:t>
      </w:r>
      <w:r w:rsidRPr="005B23C8">
        <w:t>рганизации (ФРМО)</w:t>
      </w:r>
      <w:r>
        <w:t>;</w:t>
      </w:r>
    </w:p>
    <w:p w14:paraId="791E8E37" w14:textId="77777777" w:rsidR="005B23C8" w:rsidRDefault="005B23C8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1A5B2F7B" w14:textId="460212AC" w:rsidR="005B23C8" w:rsidRDefault="005B23C8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58931F4F" w14:textId="67CCB53B" w:rsidR="003C0755" w:rsidRDefault="003C0755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_Ref101860364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25</w:t>
      </w:r>
      <w:r>
        <w:fldChar w:fldCharType="end"/>
      </w:r>
      <w:r>
        <w:t>).</w:t>
      </w:r>
    </w:p>
    <w:p w14:paraId="4F08AD39" w14:textId="2E126334" w:rsidR="0050583D" w:rsidRPr="00FF68DA" w:rsidRDefault="0050583D" w:rsidP="00E579FD">
      <w:pPr>
        <w:pStyle w:val="afffff1"/>
        <w:spacing w:line="276" w:lineRule="auto"/>
      </w:pPr>
      <w:bookmarkStart w:id="576" w:name="_Ref101860364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25</w:t>
      </w:r>
      <w:r w:rsidR="00E37A55">
        <w:rPr>
          <w:noProof/>
        </w:rPr>
        <w:fldChar w:fldCharType="end"/>
      </w:r>
      <w:bookmarkEnd w:id="576"/>
      <w:r w:rsidRPr="00FF68DA">
        <w:t xml:space="preserve"> – Описание полей для ввода данных для формирования отчета</w:t>
      </w:r>
      <w:r w:rsidR="00A81F7D">
        <w:t xml:space="preserve"> </w:t>
      </w:r>
      <w:r w:rsidR="00AD0A62">
        <w:t>«</w:t>
      </w:r>
      <w:r w:rsidR="00AD0A62" w:rsidRPr="000B41B7">
        <w:t xml:space="preserve">86. Отчет </w:t>
      </w:r>
      <w:r w:rsidR="007C77D2">
        <w:br/>
      </w:r>
      <w:r w:rsidR="00AD0A62" w:rsidRPr="000B41B7">
        <w:t>о наполняемости ФРМО</w:t>
      </w:r>
      <w:r w:rsidR="00AD0A62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603"/>
        <w:gridCol w:w="2453"/>
        <w:gridCol w:w="3785"/>
      </w:tblGrid>
      <w:tr w:rsidR="0050583D" w:rsidRPr="00C52929" w14:paraId="0CD80EDD" w14:textId="77777777" w:rsidTr="00C52929">
        <w:trPr>
          <w:tblHeader/>
        </w:trPr>
        <w:tc>
          <w:tcPr>
            <w:tcW w:w="229" w:type="pct"/>
            <w:shd w:val="clear" w:color="auto" w:fill="auto"/>
            <w:vAlign w:val="center"/>
          </w:tcPr>
          <w:p w14:paraId="5748D724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№</w:t>
            </w:r>
          </w:p>
          <w:p w14:paraId="1AEA40C5" w14:textId="2A09DD35" w:rsidR="00C52929" w:rsidRPr="00C52929" w:rsidRDefault="00C52929" w:rsidP="00C52929">
            <w:pPr>
              <w:pStyle w:val="phtablecell"/>
              <w:spacing w:before="0" w:line="276" w:lineRule="auto"/>
              <w:jc w:val="center"/>
              <w:rPr>
                <w:b/>
              </w:rPr>
            </w:pPr>
            <w:r w:rsidRPr="00C52929">
              <w:rPr>
                <w:b/>
              </w:rPr>
              <w:t>п/п</w:t>
            </w:r>
          </w:p>
        </w:tc>
        <w:tc>
          <w:tcPr>
            <w:tcW w:w="1406" w:type="pct"/>
            <w:shd w:val="clear" w:color="auto" w:fill="auto"/>
            <w:vAlign w:val="center"/>
          </w:tcPr>
          <w:p w14:paraId="27C38FF9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Наименование поля</w:t>
            </w:r>
          </w:p>
        </w:tc>
        <w:tc>
          <w:tcPr>
            <w:tcW w:w="1326" w:type="pct"/>
            <w:shd w:val="clear" w:color="auto" w:fill="auto"/>
            <w:vAlign w:val="center"/>
          </w:tcPr>
          <w:p w14:paraId="14770519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Описание</w:t>
            </w:r>
          </w:p>
        </w:tc>
        <w:tc>
          <w:tcPr>
            <w:tcW w:w="2039" w:type="pct"/>
            <w:shd w:val="clear" w:color="auto" w:fill="auto"/>
            <w:vAlign w:val="center"/>
          </w:tcPr>
          <w:p w14:paraId="350B480E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Вид, способ ввода</w:t>
            </w:r>
          </w:p>
        </w:tc>
      </w:tr>
      <w:tr w:rsidR="0050583D" w:rsidRPr="000B41B7" w14:paraId="66F8DA7A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57BEFC9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1</w:t>
            </w:r>
          </w:p>
        </w:tc>
        <w:tc>
          <w:tcPr>
            <w:tcW w:w="1406" w:type="pct"/>
            <w:shd w:val="clear" w:color="auto" w:fill="auto"/>
          </w:tcPr>
          <w:p w14:paraId="54ED118F" w14:textId="486D63B5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Дата</w:t>
            </w:r>
          </w:p>
        </w:tc>
        <w:tc>
          <w:tcPr>
            <w:tcW w:w="1326" w:type="pct"/>
            <w:shd w:val="clear" w:color="auto" w:fill="auto"/>
          </w:tcPr>
          <w:p w14:paraId="25C7799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Дата запроса отчета </w:t>
            </w:r>
          </w:p>
        </w:tc>
        <w:tc>
          <w:tcPr>
            <w:tcW w:w="2039" w:type="pct"/>
            <w:shd w:val="clear" w:color="auto" w:fill="auto"/>
          </w:tcPr>
          <w:p w14:paraId="709032C6" w14:textId="39DEE41E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Выбор </w:t>
            </w:r>
            <w:r w:rsidR="00A81F7D">
              <w:t>даты в</w:t>
            </w:r>
            <w:r w:rsidRPr="00F9156B">
              <w:t xml:space="preserve"> </w:t>
            </w:r>
            <w:r w:rsidR="00491089" w:rsidRPr="00F9156B">
              <w:t>календар</w:t>
            </w:r>
            <w:r w:rsidR="00491089">
              <w:t>е</w:t>
            </w:r>
          </w:p>
        </w:tc>
      </w:tr>
      <w:tr w:rsidR="0050583D" w:rsidRPr="000B41B7" w14:paraId="6ADF5D6E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73E2609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2</w:t>
            </w:r>
          </w:p>
        </w:tc>
        <w:tc>
          <w:tcPr>
            <w:tcW w:w="1406" w:type="pct"/>
            <w:shd w:val="clear" w:color="auto" w:fill="auto"/>
          </w:tcPr>
          <w:p w14:paraId="4EA0A51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</w:t>
            </w:r>
          </w:p>
        </w:tc>
        <w:tc>
          <w:tcPr>
            <w:tcW w:w="1326" w:type="pct"/>
            <w:shd w:val="clear" w:color="auto" w:fill="auto"/>
          </w:tcPr>
          <w:p w14:paraId="03EA8FE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РФ, к которому относится организация</w:t>
            </w:r>
          </w:p>
        </w:tc>
        <w:tc>
          <w:tcPr>
            <w:tcW w:w="2039" w:type="pct"/>
            <w:shd w:val="clear" w:color="auto" w:fill="auto"/>
          </w:tcPr>
          <w:p w14:paraId="589FEA0F" w14:textId="1B445F5F" w:rsidR="0050583D" w:rsidRPr="00013AD9" w:rsidRDefault="0050583D" w:rsidP="00E579FD">
            <w:pPr>
              <w:pStyle w:val="affffd"/>
              <w:spacing w:line="276" w:lineRule="auto"/>
            </w:pPr>
            <w:r w:rsidRPr="00F9156B">
              <w:t>Выбор значения из выпадающего списка</w:t>
            </w:r>
            <w:r w:rsidR="00013AD9">
              <w:t xml:space="preserve">. </w:t>
            </w:r>
          </w:p>
          <w:p w14:paraId="09E32A6D" w14:textId="290B7D08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50583D" w:rsidRPr="000B41B7" w14:paraId="704AC1DF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161029E4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3</w:t>
            </w:r>
          </w:p>
        </w:tc>
        <w:tc>
          <w:tcPr>
            <w:tcW w:w="1406" w:type="pct"/>
            <w:shd w:val="clear" w:color="auto" w:fill="auto"/>
          </w:tcPr>
          <w:p w14:paraId="0523DD1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</w:t>
            </w:r>
          </w:p>
        </w:tc>
        <w:tc>
          <w:tcPr>
            <w:tcW w:w="1326" w:type="pct"/>
            <w:shd w:val="clear" w:color="auto" w:fill="auto"/>
          </w:tcPr>
          <w:p w14:paraId="4BE52C8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 организации</w:t>
            </w:r>
          </w:p>
        </w:tc>
        <w:tc>
          <w:tcPr>
            <w:tcW w:w="2039" w:type="pct"/>
            <w:shd w:val="clear" w:color="auto" w:fill="auto"/>
          </w:tcPr>
          <w:p w14:paraId="31E9C581" w14:textId="18A9C731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Выбор </w:t>
            </w:r>
            <w:r w:rsidR="00013AD9">
              <w:t xml:space="preserve">одного или нескольких </w:t>
            </w:r>
            <w:r w:rsidRPr="00F9156B">
              <w:t>значени</w:t>
            </w:r>
            <w:r w:rsidR="00013AD9">
              <w:t>й</w:t>
            </w:r>
            <w:r w:rsidRPr="00F9156B">
              <w:t xml:space="preserve"> из выпадающего списка </w:t>
            </w:r>
          </w:p>
        </w:tc>
      </w:tr>
      <w:tr w:rsidR="0050583D" w:rsidRPr="000B41B7" w14:paraId="62ACECDF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7EFC8A4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4</w:t>
            </w:r>
          </w:p>
        </w:tc>
        <w:tc>
          <w:tcPr>
            <w:tcW w:w="1406" w:type="pct"/>
            <w:shd w:val="clear" w:color="auto" w:fill="auto"/>
          </w:tcPr>
          <w:p w14:paraId="3952F41B" w14:textId="0DD82C56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Перечень медицинских организаций</w:t>
            </w:r>
          </w:p>
        </w:tc>
        <w:tc>
          <w:tcPr>
            <w:tcW w:w="1326" w:type="pct"/>
            <w:shd w:val="clear" w:color="auto" w:fill="auto"/>
          </w:tcPr>
          <w:p w14:paraId="3E6B8FF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Перечень медицинских организаций</w:t>
            </w:r>
          </w:p>
        </w:tc>
        <w:tc>
          <w:tcPr>
            <w:tcW w:w="2039" w:type="pct"/>
            <w:shd w:val="clear" w:color="auto" w:fill="auto"/>
          </w:tcPr>
          <w:p w14:paraId="040D3B22" w14:textId="4E510816" w:rsidR="00013AD9" w:rsidRDefault="0050583D" w:rsidP="00E579FD">
            <w:pPr>
              <w:pStyle w:val="affffd"/>
              <w:spacing w:line="276" w:lineRule="auto"/>
            </w:pPr>
            <w:r w:rsidRPr="00F9156B">
              <w:t>Выбор из выпадающего списка.</w:t>
            </w:r>
            <w:r w:rsidR="00013AD9">
              <w:t xml:space="preserve"> Возможные значения:</w:t>
            </w:r>
          </w:p>
          <w:p w14:paraId="486E535B" w14:textId="2FD469D4" w:rsidR="00013AD9" w:rsidRDefault="00013AD9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Pr="00F9156B">
              <w:t>Организации, которые вносят данные в регистр</w:t>
            </w:r>
            <w:r>
              <w:t>»</w:t>
            </w:r>
            <w:r w:rsidRPr="00F9156B">
              <w:t xml:space="preserve"> </w:t>
            </w:r>
            <w:r>
              <w:t xml:space="preserve">– </w:t>
            </w:r>
            <w:r w:rsidR="0050583D" w:rsidRPr="00013AD9">
              <w:t xml:space="preserve">в отчет </w:t>
            </w:r>
            <w:r w:rsidR="00FD3340">
              <w:t xml:space="preserve">попадают организации, в карточку которых после создания вносились изменения (при создании медицинской организации присваивается версия 1, если вносились правки, то версия увеличивается, в отчет попадают организации с версией </w:t>
            </w:r>
            <w:r w:rsidR="00FD3340" w:rsidRPr="00491089">
              <w:t>&gt;1</w:t>
            </w:r>
            <w:r w:rsidR="00FD3340">
              <w:t>)</w:t>
            </w:r>
            <w:r w:rsidR="009D503C">
              <w:t>;</w:t>
            </w:r>
          </w:p>
          <w:p w14:paraId="5CD7ED06" w14:textId="7DC8ADED" w:rsidR="0050583D" w:rsidRPr="00F9156B" w:rsidRDefault="00013AD9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Полный перечень организаций регистра</w:t>
            </w:r>
            <w:r>
              <w:t xml:space="preserve">» – </w:t>
            </w:r>
            <w:r w:rsidR="0050583D" w:rsidRPr="00F9156B">
              <w:t>отчет формируется по всем МО</w:t>
            </w:r>
          </w:p>
        </w:tc>
      </w:tr>
      <w:tr w:rsidR="00B7284D" w:rsidRPr="000B41B7" w14:paraId="631C32AA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1F082438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5</w:t>
            </w:r>
          </w:p>
        </w:tc>
        <w:tc>
          <w:tcPr>
            <w:tcW w:w="1406" w:type="pct"/>
            <w:shd w:val="clear" w:color="auto" w:fill="auto"/>
          </w:tcPr>
          <w:p w14:paraId="16623FD4" w14:textId="5FF341F0" w:rsidR="00B7284D" w:rsidRPr="00F9156B" w:rsidRDefault="009E01A3" w:rsidP="00E579FD">
            <w:pPr>
              <w:pStyle w:val="affffd"/>
              <w:spacing w:line="276" w:lineRule="auto"/>
            </w:pPr>
            <w:r>
              <w:t>М</w:t>
            </w:r>
            <w:r w:rsidR="00B7284D" w:rsidRPr="00F9156B">
              <w:t>едицинск</w:t>
            </w:r>
            <w:r>
              <w:t>ая</w:t>
            </w:r>
            <w:r w:rsidR="00B7284D" w:rsidRPr="00F9156B">
              <w:t xml:space="preserve"> организаци</w:t>
            </w:r>
            <w:r>
              <w:t>я</w:t>
            </w:r>
          </w:p>
        </w:tc>
        <w:tc>
          <w:tcPr>
            <w:tcW w:w="1326" w:type="pct"/>
            <w:shd w:val="clear" w:color="auto" w:fill="auto"/>
          </w:tcPr>
          <w:p w14:paraId="5237666E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  <w:tc>
          <w:tcPr>
            <w:tcW w:w="2039" w:type="pct"/>
            <w:shd w:val="clear" w:color="auto" w:fill="auto"/>
          </w:tcPr>
          <w:p w14:paraId="3A825392" w14:textId="5CE14261" w:rsidR="00B7284D" w:rsidRDefault="00B7284D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59285E34" w14:textId="77777777" w:rsidR="00B7284D" w:rsidRDefault="00B7284D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DF3259">
              <w:t>.</w:t>
            </w:r>
          </w:p>
          <w:p w14:paraId="5F01CCD7" w14:textId="7CB2C7A7" w:rsidR="00DF3259" w:rsidRPr="00F9156B" w:rsidRDefault="00DF3259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0B41B7" w14:paraId="430046B0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5F436262" w14:textId="5347570F" w:rsidR="000E7B64" w:rsidRPr="00F9156B" w:rsidRDefault="000E7B64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406" w:type="pct"/>
            <w:shd w:val="clear" w:color="auto" w:fill="auto"/>
          </w:tcPr>
          <w:p w14:paraId="372235E0" w14:textId="72E3C212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6" w:type="pct"/>
            <w:shd w:val="clear" w:color="auto" w:fill="auto"/>
          </w:tcPr>
          <w:p w14:paraId="367997E9" w14:textId="269934C3" w:rsidR="000E7B64" w:rsidRPr="00F9156B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39" w:type="pct"/>
            <w:shd w:val="clear" w:color="auto" w:fill="auto"/>
          </w:tcPr>
          <w:p w14:paraId="71C58EB2" w14:textId="5E89D901" w:rsidR="000E7B64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B7284D" w:rsidRPr="000B41B7" w14:paraId="4DD6AD26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4BD08670" w14:textId="6326C835" w:rsidR="00B7284D" w:rsidRPr="00F9156B" w:rsidRDefault="00FD3340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406" w:type="pct"/>
            <w:shd w:val="clear" w:color="auto" w:fill="auto"/>
          </w:tcPr>
          <w:p w14:paraId="19C258FF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Уведомить о готовности</w:t>
            </w:r>
          </w:p>
        </w:tc>
        <w:tc>
          <w:tcPr>
            <w:tcW w:w="1326" w:type="pct"/>
            <w:shd w:val="clear" w:color="auto" w:fill="auto"/>
          </w:tcPr>
          <w:p w14:paraId="4FDCEE1A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Уведомление о готовности отчета</w:t>
            </w:r>
          </w:p>
        </w:tc>
        <w:tc>
          <w:tcPr>
            <w:tcW w:w="2039" w:type="pct"/>
            <w:shd w:val="clear" w:color="auto" w:fill="auto"/>
          </w:tcPr>
          <w:p w14:paraId="69A72F83" w14:textId="25D5D544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 xml:space="preserve">При установке флага пользователю </w:t>
            </w:r>
            <w:r w:rsidR="00750989" w:rsidRPr="00F9156B">
              <w:t>придет уведомление о готовности заказанного отчета</w:t>
            </w:r>
            <w:r w:rsidR="00750989">
              <w:t xml:space="preserve"> </w:t>
            </w:r>
            <w:r w:rsidR="00FD3340">
              <w:t>на электронную почту, указанную при</w:t>
            </w:r>
            <w:r w:rsidR="00750989">
              <w:t xml:space="preserve"> получении доступа к Подсистеме</w:t>
            </w:r>
          </w:p>
        </w:tc>
      </w:tr>
    </w:tbl>
    <w:p w14:paraId="3FBD6E9C" w14:textId="77777777" w:rsidR="0050583D" w:rsidRPr="006869BA" w:rsidRDefault="0050583D" w:rsidP="00E579FD">
      <w:pPr>
        <w:spacing w:line="276" w:lineRule="auto"/>
      </w:pPr>
    </w:p>
    <w:p w14:paraId="61492E69" w14:textId="58223335" w:rsidR="0050583D" w:rsidRDefault="0050583D" w:rsidP="00E579FD">
      <w:pPr>
        <w:spacing w:line="276" w:lineRule="auto"/>
      </w:pPr>
      <w:r w:rsidRPr="000B41B7">
        <w:t>Описание полей, которые содержатся в отчете, приведено в таблице (</w:t>
      </w:r>
      <w:fldSimple w:instr=" REF _Ref42096566 ">
        <w:r w:rsidR="003814B9" w:rsidRPr="00B803CA">
          <w:t xml:space="preserve">Таблица </w:t>
        </w:r>
        <w:r w:rsidR="003814B9">
          <w:rPr>
            <w:noProof/>
          </w:rPr>
          <w:t>26</w:t>
        </w:r>
      </w:fldSimple>
      <w:r w:rsidRPr="000B41B7">
        <w:t>).</w:t>
      </w:r>
    </w:p>
    <w:p w14:paraId="4F8666E2" w14:textId="33135AF0" w:rsidR="0050583D" w:rsidRPr="00B803CA" w:rsidRDefault="0050583D" w:rsidP="00E579FD">
      <w:pPr>
        <w:pStyle w:val="afffff1"/>
        <w:spacing w:line="276" w:lineRule="auto"/>
      </w:pPr>
      <w:bookmarkStart w:id="577" w:name="_Ref42096566"/>
      <w:bookmarkStart w:id="578" w:name="_Ref101957054"/>
      <w:r w:rsidRPr="00B803C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26</w:t>
      </w:r>
      <w:r w:rsidR="00E37A55">
        <w:rPr>
          <w:noProof/>
        </w:rPr>
        <w:fldChar w:fldCharType="end"/>
      </w:r>
      <w:bookmarkEnd w:id="577"/>
      <w:r w:rsidRPr="00B803CA">
        <w:t xml:space="preserve"> – Описание полей отчета</w:t>
      </w:r>
      <w:bookmarkEnd w:id="578"/>
      <w:r w:rsidR="00AD0A62">
        <w:t xml:space="preserve"> «</w:t>
      </w:r>
      <w:r w:rsidR="00AD0A62" w:rsidRPr="000B41B7">
        <w:t>86. Отчет о наполняемости ФРМО</w:t>
      </w:r>
      <w:r w:rsidR="00AD0A62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309"/>
        <w:gridCol w:w="2308"/>
        <w:gridCol w:w="4224"/>
      </w:tblGrid>
      <w:tr w:rsidR="0050583D" w:rsidRPr="000B41B7" w14:paraId="7E98C0E6" w14:textId="77777777" w:rsidTr="00C24B5A">
        <w:trPr>
          <w:trHeight w:val="20"/>
          <w:tblHeader/>
        </w:trPr>
        <w:tc>
          <w:tcPr>
            <w:tcW w:w="230" w:type="pct"/>
            <w:shd w:val="clear" w:color="auto" w:fill="auto"/>
            <w:vAlign w:val="center"/>
          </w:tcPr>
          <w:p w14:paraId="7225C5CA" w14:textId="586D1C7F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№</w:t>
            </w:r>
            <w:r w:rsidR="00C24B5A">
              <w:rPr>
                <w:rFonts w:cs="Times New Roman"/>
              </w:rPr>
              <w:br/>
              <w:t>п/п</w:t>
            </w:r>
          </w:p>
        </w:tc>
        <w:tc>
          <w:tcPr>
            <w:tcW w:w="2497" w:type="pct"/>
            <w:gridSpan w:val="2"/>
            <w:shd w:val="clear" w:color="auto" w:fill="auto"/>
            <w:vAlign w:val="center"/>
          </w:tcPr>
          <w:p w14:paraId="2E21C07C" w14:textId="77777777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Наименование поля</w:t>
            </w:r>
          </w:p>
        </w:tc>
        <w:tc>
          <w:tcPr>
            <w:tcW w:w="2273" w:type="pct"/>
            <w:shd w:val="clear" w:color="auto" w:fill="auto"/>
            <w:vAlign w:val="center"/>
          </w:tcPr>
          <w:p w14:paraId="5FE21050" w14:textId="77777777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Описание</w:t>
            </w:r>
          </w:p>
        </w:tc>
      </w:tr>
      <w:tr w:rsidR="0050583D" w:rsidRPr="000B41B7" w14:paraId="48C5D938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452D30B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1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71B2AB6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</w:t>
            </w:r>
          </w:p>
        </w:tc>
        <w:tc>
          <w:tcPr>
            <w:tcW w:w="2273" w:type="pct"/>
            <w:shd w:val="clear" w:color="auto" w:fill="auto"/>
          </w:tcPr>
          <w:p w14:paraId="6E658C57" w14:textId="19B0A367" w:rsidR="0050583D" w:rsidRPr="00F9156B" w:rsidRDefault="00046899" w:rsidP="00E579FD">
            <w:pPr>
              <w:pStyle w:val="affffd"/>
              <w:spacing w:line="276" w:lineRule="auto"/>
            </w:pPr>
            <w:r w:rsidRPr="00046899">
              <w:t>Субъект РФ, к которому относится организация</w:t>
            </w:r>
          </w:p>
        </w:tc>
      </w:tr>
      <w:tr w:rsidR="0050583D" w:rsidRPr="000B41B7" w14:paraId="5C7A2FE7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692B1DA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2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361E31A4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OID</w:t>
            </w:r>
          </w:p>
        </w:tc>
        <w:tc>
          <w:tcPr>
            <w:tcW w:w="2273" w:type="pct"/>
            <w:shd w:val="clear" w:color="auto" w:fill="auto"/>
          </w:tcPr>
          <w:p w14:paraId="3F63387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OID медицинской организации</w:t>
            </w:r>
          </w:p>
        </w:tc>
      </w:tr>
      <w:tr w:rsidR="0050583D" w:rsidRPr="000B41B7" w14:paraId="7076D291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568CA8B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3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6D31D26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  <w:tc>
          <w:tcPr>
            <w:tcW w:w="2273" w:type="pct"/>
            <w:shd w:val="clear" w:color="auto" w:fill="auto"/>
          </w:tcPr>
          <w:p w14:paraId="2B622D7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</w:tr>
      <w:tr w:rsidR="0050583D" w:rsidRPr="000B41B7" w14:paraId="146875EF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1979088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4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5349D713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Ведомственная принадлежность </w:t>
            </w:r>
          </w:p>
        </w:tc>
        <w:tc>
          <w:tcPr>
            <w:tcW w:w="2273" w:type="pct"/>
            <w:shd w:val="clear" w:color="auto" w:fill="auto"/>
          </w:tcPr>
          <w:p w14:paraId="52CCC32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 медицинской организации</w:t>
            </w:r>
          </w:p>
        </w:tc>
      </w:tr>
      <w:tr w:rsidR="0050583D" w:rsidRPr="000B41B7" w14:paraId="20DF1C19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06810A7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5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1F7B83B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Всего медицинских организаций</w:t>
            </w:r>
          </w:p>
        </w:tc>
        <w:tc>
          <w:tcPr>
            <w:tcW w:w="2273" w:type="pct"/>
            <w:shd w:val="clear" w:color="auto" w:fill="auto"/>
          </w:tcPr>
          <w:p w14:paraId="607919C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Количество медицинских организаций</w:t>
            </w:r>
          </w:p>
        </w:tc>
      </w:tr>
      <w:tr w:rsidR="0050583D" w:rsidRPr="00F9156B" w14:paraId="1D7701FA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2A45AA0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6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4D9871D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Уровни медицинских организаций</w:t>
            </w:r>
          </w:p>
        </w:tc>
        <w:tc>
          <w:tcPr>
            <w:tcW w:w="1248" w:type="pct"/>
            <w:shd w:val="clear" w:color="auto" w:fill="auto"/>
          </w:tcPr>
          <w:p w14:paraId="6C53E76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</w:t>
            </w:r>
          </w:p>
        </w:tc>
        <w:tc>
          <w:tcPr>
            <w:tcW w:w="2273" w:type="pct"/>
            <w:vMerge w:val="restart"/>
            <w:shd w:val="clear" w:color="auto" w:fill="auto"/>
          </w:tcPr>
          <w:p w14:paraId="69E1FB6A" w14:textId="62E5552C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 выбранным уровнем организации</w:t>
            </w:r>
          </w:p>
        </w:tc>
      </w:tr>
      <w:tr w:rsidR="0050583D" w:rsidRPr="00F9156B" w14:paraId="5FB08A09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9939FF2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2F6BF5B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5BBEF9A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II</w:t>
            </w:r>
          </w:p>
        </w:tc>
        <w:tc>
          <w:tcPr>
            <w:tcW w:w="2273" w:type="pct"/>
            <w:vMerge/>
            <w:shd w:val="clear" w:color="auto" w:fill="auto"/>
          </w:tcPr>
          <w:p w14:paraId="487C32A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94FB9E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2AC52C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77F0C8D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6B56393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III</w:t>
            </w:r>
          </w:p>
        </w:tc>
        <w:tc>
          <w:tcPr>
            <w:tcW w:w="2273" w:type="pct"/>
            <w:vMerge/>
            <w:shd w:val="clear" w:color="auto" w:fill="auto"/>
          </w:tcPr>
          <w:p w14:paraId="65DF0F02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EF283D3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29CE97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8B5DD7E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13FEDB0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Иное</w:t>
            </w:r>
          </w:p>
        </w:tc>
        <w:tc>
          <w:tcPr>
            <w:tcW w:w="2273" w:type="pct"/>
            <w:vMerge/>
            <w:shd w:val="clear" w:color="auto" w:fill="auto"/>
          </w:tcPr>
          <w:p w14:paraId="3325747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97FF170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78B81A2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7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31D97947" w14:textId="13E7FED4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Территориальный признак</w:t>
            </w:r>
          </w:p>
        </w:tc>
        <w:tc>
          <w:tcPr>
            <w:tcW w:w="1248" w:type="pct"/>
            <w:shd w:val="clear" w:color="auto" w:fill="auto"/>
          </w:tcPr>
          <w:p w14:paraId="7F0E75D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Федеральные</w:t>
            </w:r>
          </w:p>
        </w:tc>
        <w:tc>
          <w:tcPr>
            <w:tcW w:w="2273" w:type="pct"/>
            <w:vMerge w:val="restart"/>
            <w:shd w:val="clear" w:color="auto" w:fill="auto"/>
          </w:tcPr>
          <w:p w14:paraId="68CC1CF6" w14:textId="130163C3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</w:t>
            </w:r>
            <w:r w:rsidR="00F2490C" w:rsidRPr="00F2490C">
              <w:t xml:space="preserve"> </w:t>
            </w:r>
            <w:r w:rsidRPr="00F9156B">
              <w:t>выбранным территориальным признаком</w:t>
            </w:r>
          </w:p>
        </w:tc>
      </w:tr>
      <w:tr w:rsidR="0050583D" w:rsidRPr="00F9156B" w14:paraId="6287E14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C5E615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BC9A9B7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52809A2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Краевые, республиканские, областные, окружные</w:t>
            </w:r>
          </w:p>
        </w:tc>
        <w:tc>
          <w:tcPr>
            <w:tcW w:w="2273" w:type="pct"/>
            <w:vMerge/>
            <w:shd w:val="clear" w:color="auto" w:fill="auto"/>
          </w:tcPr>
          <w:p w14:paraId="2AA6F814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956D9B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1DAE5C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5AD832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3C8CEE5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Межрайонные</w:t>
            </w:r>
          </w:p>
        </w:tc>
        <w:tc>
          <w:tcPr>
            <w:tcW w:w="2273" w:type="pct"/>
            <w:vMerge/>
            <w:shd w:val="clear" w:color="auto" w:fill="auto"/>
          </w:tcPr>
          <w:p w14:paraId="05A07FE3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C901404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3EC234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512C2FE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1BCF86C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Районные</w:t>
            </w:r>
          </w:p>
        </w:tc>
        <w:tc>
          <w:tcPr>
            <w:tcW w:w="2273" w:type="pct"/>
            <w:vMerge/>
            <w:shd w:val="clear" w:color="auto" w:fill="auto"/>
          </w:tcPr>
          <w:p w14:paraId="0373625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19FE6663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E5CE60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CF2394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438CD16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Городские</w:t>
            </w:r>
          </w:p>
        </w:tc>
        <w:tc>
          <w:tcPr>
            <w:tcW w:w="2273" w:type="pct"/>
            <w:vMerge/>
            <w:shd w:val="clear" w:color="auto" w:fill="auto"/>
          </w:tcPr>
          <w:p w14:paraId="0C4A507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9D0AAC0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FAAA66D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0BF81D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2DE59BB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Муниципальные</w:t>
            </w:r>
          </w:p>
        </w:tc>
        <w:tc>
          <w:tcPr>
            <w:tcW w:w="2273" w:type="pct"/>
            <w:vMerge/>
            <w:shd w:val="clear" w:color="auto" w:fill="auto"/>
          </w:tcPr>
          <w:p w14:paraId="5C94215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0B41B7" w14:paraId="2C75AC14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153369E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8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7072C12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Вид (профиль) деятельности медицинской организации</w:t>
            </w:r>
          </w:p>
        </w:tc>
        <w:tc>
          <w:tcPr>
            <w:tcW w:w="1248" w:type="pct"/>
            <w:shd w:val="clear" w:color="auto" w:fill="auto"/>
          </w:tcPr>
          <w:p w14:paraId="7D69914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Больницы</w:t>
            </w:r>
          </w:p>
        </w:tc>
        <w:tc>
          <w:tcPr>
            <w:tcW w:w="2273" w:type="pct"/>
            <w:shd w:val="clear" w:color="auto" w:fill="auto"/>
          </w:tcPr>
          <w:p w14:paraId="55F7E20E" w14:textId="375CDD19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со следующими видами деятельности:</w:t>
            </w:r>
          </w:p>
          <w:p w14:paraId="21A81E03" w14:textId="761CE682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Больница (в том числе детская)</w:t>
            </w:r>
            <w:r>
              <w:t>»;</w:t>
            </w:r>
          </w:p>
          <w:p w14:paraId="49941448" w14:textId="0BD476C8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Специализированная больница</w:t>
            </w:r>
            <w:r>
              <w:t>»;</w:t>
            </w:r>
          </w:p>
          <w:p w14:paraId="50DAFB07" w14:textId="0172E4B6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Участковая больница</w:t>
            </w:r>
            <w:r>
              <w:t>»;</w:t>
            </w:r>
          </w:p>
          <w:p w14:paraId="7BDD1275" w14:textId="7B167BA5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Больница скорой медицинской помощи</w:t>
            </w:r>
            <w:r>
              <w:t>»;</w:t>
            </w:r>
          </w:p>
          <w:p w14:paraId="6B1A0751" w14:textId="12C31EB5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Госпиталь</w:t>
            </w:r>
            <w:r>
              <w:t>»;</w:t>
            </w:r>
          </w:p>
          <w:p w14:paraId="60978F28" w14:textId="0FD29498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Дом (больница) сестринского ухода</w:t>
            </w:r>
            <w:r>
              <w:t>»;</w:t>
            </w:r>
          </w:p>
          <w:p w14:paraId="315BDE8E" w14:textId="3B0D5250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Медико-санитарная часть, в том числе центральная</w:t>
            </w:r>
            <w:r>
              <w:t>»</w:t>
            </w:r>
          </w:p>
        </w:tc>
      </w:tr>
      <w:tr w:rsidR="0050583D" w:rsidRPr="000B41B7" w14:paraId="04223C38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9574179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6377A05D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7F4FEEB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СПК</w:t>
            </w:r>
          </w:p>
        </w:tc>
        <w:tc>
          <w:tcPr>
            <w:tcW w:w="2273" w:type="pct"/>
            <w:shd w:val="clear" w:color="auto" w:fill="auto"/>
          </w:tcPr>
          <w:p w14:paraId="3885E801" w14:textId="009AD6D6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Медицинские организации скорой медицинской помощи и переливания крови</w:t>
            </w:r>
            <w:r w:rsidR="00F2490C">
              <w:t>»</w:t>
            </w:r>
            <w:r w:rsidRPr="00F9156B">
              <w:t xml:space="preserve"> и профилем деятельности </w:t>
            </w:r>
            <w:r w:rsidR="00F2490C">
              <w:t>«</w:t>
            </w:r>
            <w:r w:rsidRPr="00F9156B">
              <w:t>Станция переливания крови</w:t>
            </w:r>
            <w:r w:rsidR="00F2490C">
              <w:t>»</w:t>
            </w:r>
            <w:r w:rsidRPr="00F9156B">
              <w:t xml:space="preserve"> или </w:t>
            </w:r>
            <w:r w:rsidR="00F2490C">
              <w:t>«</w:t>
            </w:r>
            <w:r w:rsidRPr="00F9156B">
              <w:t>Центр крови</w:t>
            </w:r>
            <w:r w:rsidR="00F2490C">
              <w:t>»</w:t>
            </w:r>
          </w:p>
        </w:tc>
      </w:tr>
      <w:tr w:rsidR="0050583D" w:rsidRPr="000B41B7" w14:paraId="658D2C1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06CD942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5AD77332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166B242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СМП</w:t>
            </w:r>
          </w:p>
        </w:tc>
        <w:tc>
          <w:tcPr>
            <w:tcW w:w="2273" w:type="pct"/>
            <w:shd w:val="clear" w:color="auto" w:fill="auto"/>
          </w:tcPr>
          <w:p w14:paraId="2757921D" w14:textId="4F307F8C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Медицинские организации скорой медицинской помощи и переливания крови</w:t>
            </w:r>
            <w:r w:rsidR="00F2490C">
              <w:t>»</w:t>
            </w:r>
            <w:r w:rsidRPr="00F9156B">
              <w:t xml:space="preserve"> и профилем деятельности </w:t>
            </w:r>
            <w:r w:rsidR="00F2490C">
              <w:t>«</w:t>
            </w:r>
            <w:r w:rsidRPr="00F9156B">
              <w:t>Станция скорой медицинской помощи</w:t>
            </w:r>
            <w:r w:rsidR="00F2490C">
              <w:t>»</w:t>
            </w:r>
          </w:p>
        </w:tc>
      </w:tr>
      <w:tr w:rsidR="0050583D" w:rsidRPr="000B41B7" w14:paraId="2404A32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3E23C9C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493C11FA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208A6D7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Диспансеры</w:t>
            </w:r>
          </w:p>
        </w:tc>
        <w:tc>
          <w:tcPr>
            <w:tcW w:w="2273" w:type="pct"/>
            <w:shd w:val="clear" w:color="auto" w:fill="auto"/>
          </w:tcPr>
          <w:p w14:paraId="7996A9FF" w14:textId="1299F35B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Диспансер</w:t>
            </w:r>
            <w:r w:rsidR="00F2490C">
              <w:t>»</w:t>
            </w:r>
          </w:p>
        </w:tc>
      </w:tr>
      <w:tr w:rsidR="0050583D" w:rsidRPr="000B41B7" w14:paraId="3C133DA4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60F50C2D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33E10CD7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5BB65C8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АПУ сам.</w:t>
            </w:r>
          </w:p>
        </w:tc>
        <w:tc>
          <w:tcPr>
            <w:tcW w:w="2273" w:type="pct"/>
            <w:shd w:val="clear" w:color="auto" w:fill="auto"/>
          </w:tcPr>
          <w:p w14:paraId="7E09CC96" w14:textId="3719B2AA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со следующими видами деятельности:</w:t>
            </w:r>
          </w:p>
          <w:p w14:paraId="58FA933F" w14:textId="5DB380ED" w:rsidR="0050583D" w:rsidRPr="00F9156B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Амбулатория, в том числе врачебная</w:t>
            </w:r>
            <w:r>
              <w:t>»;</w:t>
            </w:r>
          </w:p>
          <w:p w14:paraId="1FEFC25D" w14:textId="6FE7FDF8" w:rsidR="0050583D" w:rsidRPr="00F9156B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Поликлиника</w:t>
            </w:r>
            <w:r>
              <w:t>»</w:t>
            </w:r>
            <w:r w:rsidR="0050583D" w:rsidRPr="00F9156B">
              <w:t xml:space="preserve">, кроме профиля деятельности </w:t>
            </w:r>
            <w:r>
              <w:t>«С</w:t>
            </w:r>
            <w:r w:rsidR="0050583D" w:rsidRPr="00F9156B">
              <w:t xml:space="preserve">томатологическая, </w:t>
            </w:r>
            <w:r w:rsidR="00127A12">
              <w:br/>
            </w:r>
            <w:r w:rsidR="0050583D" w:rsidRPr="00F9156B">
              <w:t>в том числе детская</w:t>
            </w:r>
            <w:r>
              <w:t>»;</w:t>
            </w:r>
          </w:p>
          <w:p w14:paraId="4C002188" w14:textId="43FCAF75" w:rsidR="0050583D" w:rsidRPr="00F9156B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Центр (Лечебно-профилактические медицинские организации</w:t>
            </w:r>
            <w:r>
              <w:t>»</w:t>
            </w:r>
            <w:r w:rsidR="0050583D" w:rsidRPr="00F9156B">
              <w:t>, кроме профиля</w:t>
            </w:r>
            <w:r>
              <w:t xml:space="preserve"> </w:t>
            </w:r>
            <w:r w:rsidR="0050583D" w:rsidRPr="00F9156B">
              <w:t xml:space="preserve">деятельности </w:t>
            </w:r>
            <w:r>
              <w:t>«П</w:t>
            </w:r>
            <w:r w:rsidR="0050583D" w:rsidRPr="00F9156B">
              <w:t>еринатальный</w:t>
            </w:r>
            <w:r>
              <w:t>»</w:t>
            </w:r>
          </w:p>
        </w:tc>
      </w:tr>
      <w:tr w:rsidR="0050583D" w:rsidRPr="000B41B7" w14:paraId="2F0A1C98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930913F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7410177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43E21B6E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Стоматологические пол-ки</w:t>
            </w:r>
          </w:p>
        </w:tc>
        <w:tc>
          <w:tcPr>
            <w:tcW w:w="2273" w:type="pct"/>
            <w:shd w:val="clear" w:color="auto" w:fill="auto"/>
          </w:tcPr>
          <w:p w14:paraId="544325B3" w14:textId="52BBB088" w:rsidR="0050583D" w:rsidRPr="00F9156B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медицинских организаций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с видом деятельности 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«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>Поликлиника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и профилем деятельности 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«С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>томатологическая, в том числе детская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</w:p>
        </w:tc>
      </w:tr>
      <w:tr w:rsidR="0050583D" w:rsidRPr="000B41B7" w14:paraId="66FC523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1F7C185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8C7DE0A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69DED7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Особого типа</w:t>
            </w:r>
          </w:p>
        </w:tc>
        <w:tc>
          <w:tcPr>
            <w:tcW w:w="2273" w:type="pct"/>
            <w:shd w:val="clear" w:color="auto" w:fill="auto"/>
          </w:tcPr>
          <w:p w14:paraId="23ACB5AB" w14:textId="0570287A" w:rsidR="0050583D" w:rsidRPr="005519DA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медицинских организаций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>со следующими видами деятельности:</w:t>
            </w:r>
          </w:p>
          <w:p w14:paraId="33C23245" w14:textId="69349774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(Медицинские организации особого типа)</w:t>
            </w:r>
            <w:r>
              <w:t>»;</w:t>
            </w:r>
          </w:p>
          <w:p w14:paraId="3C0F500B" w14:textId="47E6A07A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Бюро</w:t>
            </w:r>
            <w:r>
              <w:t>»;</w:t>
            </w:r>
          </w:p>
          <w:p w14:paraId="327E7AB5" w14:textId="2A82A903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Хоспис</w:t>
            </w:r>
            <w:r>
              <w:t>»;</w:t>
            </w:r>
          </w:p>
          <w:p w14:paraId="39363AE2" w14:textId="529837F3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Лепрозорий</w:t>
            </w:r>
            <w:r>
              <w:t>»;</w:t>
            </w:r>
          </w:p>
          <w:p w14:paraId="707DD4BA" w14:textId="406FC0A5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Дезинфекционный центр (станция)</w:t>
            </w:r>
            <w:r>
              <w:t>»;</w:t>
            </w:r>
          </w:p>
          <w:p w14:paraId="2656E19A" w14:textId="01CE1094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гигиенического образования населения</w:t>
            </w:r>
            <w:r>
              <w:t>»;</w:t>
            </w:r>
          </w:p>
          <w:p w14:paraId="6E199880" w14:textId="4285C86D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гигиены и эпидемиологии</w:t>
            </w:r>
            <w:r>
              <w:t>»</w:t>
            </w:r>
          </w:p>
        </w:tc>
      </w:tr>
      <w:tr w:rsidR="0050583D" w:rsidRPr="000B41B7" w14:paraId="478C62D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8EC1C8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50EE7C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7DF29B0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Дом ребенка</w:t>
            </w:r>
          </w:p>
        </w:tc>
        <w:tc>
          <w:tcPr>
            <w:tcW w:w="2273" w:type="pct"/>
            <w:shd w:val="clear" w:color="auto" w:fill="auto"/>
          </w:tcPr>
          <w:p w14:paraId="474F4810" w14:textId="79A7B662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 xml:space="preserve">Дом ребенка, </w:t>
            </w:r>
            <w:r w:rsidR="00127A12">
              <w:br/>
            </w:r>
            <w:r w:rsidRPr="00F9156B">
              <w:t>в том числе специализированный</w:t>
            </w:r>
            <w:r w:rsidR="00F2490C">
              <w:t>»</w:t>
            </w:r>
          </w:p>
        </w:tc>
      </w:tr>
      <w:tr w:rsidR="0050583D" w:rsidRPr="000B41B7" w14:paraId="65AE3E7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6FB94B9D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3296C0FE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5C76ACF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Санатории</w:t>
            </w:r>
          </w:p>
        </w:tc>
        <w:tc>
          <w:tcPr>
            <w:tcW w:w="2273" w:type="pct"/>
            <w:shd w:val="clear" w:color="auto" w:fill="auto"/>
          </w:tcPr>
          <w:p w14:paraId="4FD6274B" w14:textId="320CB454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6D5B6B">
              <w:t>«</w:t>
            </w:r>
            <w:r w:rsidRPr="00F9156B">
              <w:t>Санаторно-курортные организации</w:t>
            </w:r>
            <w:r w:rsidR="006D5B6B">
              <w:t>»</w:t>
            </w:r>
          </w:p>
        </w:tc>
      </w:tr>
      <w:tr w:rsidR="0050583D" w:rsidRPr="000B41B7" w14:paraId="7A9FCDF6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68A01DDF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9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61A6D365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Вид (профиль) деятельности входящих подразделений в МО</w:t>
            </w:r>
          </w:p>
        </w:tc>
        <w:tc>
          <w:tcPr>
            <w:tcW w:w="1248" w:type="pct"/>
            <w:shd w:val="clear" w:color="auto" w:fill="auto"/>
          </w:tcPr>
          <w:p w14:paraId="5808AC4C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АПУ входящие</w:t>
            </w:r>
          </w:p>
        </w:tc>
        <w:tc>
          <w:tcPr>
            <w:tcW w:w="2273" w:type="pct"/>
            <w:shd w:val="clear" w:color="auto" w:fill="auto"/>
          </w:tcPr>
          <w:p w14:paraId="5FC6BAF2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Количество структурных подразделений со следующими видами:</w:t>
            </w:r>
          </w:p>
          <w:p w14:paraId="65FEBFDC" w14:textId="6CF3888A" w:rsidR="0050583D" w:rsidRPr="000B41B7" w:rsidRDefault="006D5B6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Амбулатории</w:t>
            </w:r>
            <w:r>
              <w:t>»;</w:t>
            </w:r>
          </w:p>
          <w:p w14:paraId="791354FA" w14:textId="05413B95" w:rsidR="0050583D" w:rsidRPr="000B41B7" w:rsidRDefault="006D5B6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Поликлиники (поликлинические отделения)</w:t>
            </w:r>
            <w:r>
              <w:t>»;</w:t>
            </w:r>
          </w:p>
          <w:p w14:paraId="75AFF6E6" w14:textId="4ACD37F6" w:rsidR="0050583D" w:rsidRPr="000B41B7" w:rsidRDefault="006D5B6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Детские поликлиники (отделения)</w:t>
            </w:r>
            <w:r w:rsidR="008E4F14">
              <w:t>»</w:t>
            </w:r>
          </w:p>
        </w:tc>
      </w:tr>
      <w:tr w:rsidR="0050583D" w:rsidRPr="000B41B7" w14:paraId="708D4AF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5FAD52A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7497783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87AAD0F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ФАП</w:t>
            </w:r>
          </w:p>
        </w:tc>
        <w:tc>
          <w:tcPr>
            <w:tcW w:w="2273" w:type="pct"/>
            <w:shd w:val="clear" w:color="auto" w:fill="auto"/>
          </w:tcPr>
          <w:p w14:paraId="154E1BCD" w14:textId="2C6ED58E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127A12">
              <w:br/>
            </w:r>
            <w:r w:rsidRPr="005519DA">
              <w:t xml:space="preserve">с видом </w:t>
            </w:r>
            <w:r w:rsidR="006D5B6B">
              <w:t>«</w:t>
            </w:r>
            <w:r w:rsidRPr="005519DA">
              <w:t>Фельдшерско-акушерские пункты (включая передвижные)</w:t>
            </w:r>
            <w:r w:rsidR="006D5B6B">
              <w:t>»</w:t>
            </w:r>
          </w:p>
        </w:tc>
      </w:tr>
      <w:tr w:rsidR="0050583D" w:rsidRPr="000B41B7" w14:paraId="7F5253D6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7827245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266C14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1B1145D1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ФП</w:t>
            </w:r>
          </w:p>
        </w:tc>
        <w:tc>
          <w:tcPr>
            <w:tcW w:w="2273" w:type="pct"/>
            <w:shd w:val="clear" w:color="auto" w:fill="auto"/>
          </w:tcPr>
          <w:p w14:paraId="00B01CED" w14:textId="2BE86666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Фельдшерские пункты (включая передвижные)</w:t>
            </w:r>
            <w:r w:rsidR="00F26837">
              <w:t>»</w:t>
            </w:r>
          </w:p>
        </w:tc>
      </w:tr>
      <w:tr w:rsidR="0050583D" w:rsidRPr="000B41B7" w14:paraId="56B1750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4672B3D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54F270CA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3DDE6F9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Врач здравпункты</w:t>
            </w:r>
          </w:p>
        </w:tc>
        <w:tc>
          <w:tcPr>
            <w:tcW w:w="2273" w:type="pct"/>
            <w:shd w:val="clear" w:color="auto" w:fill="auto"/>
          </w:tcPr>
          <w:p w14:paraId="22F2C662" w14:textId="0DAD32FF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Здравпункты врачебные</w:t>
            </w:r>
            <w:r w:rsidR="00F26837">
              <w:t>»</w:t>
            </w:r>
          </w:p>
        </w:tc>
      </w:tr>
      <w:tr w:rsidR="0050583D" w:rsidRPr="000B41B7" w14:paraId="34AD7160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0E3FFD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75DB8518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018DD266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Фельд здравпункты</w:t>
            </w:r>
          </w:p>
        </w:tc>
        <w:tc>
          <w:tcPr>
            <w:tcW w:w="2273" w:type="pct"/>
            <w:shd w:val="clear" w:color="auto" w:fill="auto"/>
          </w:tcPr>
          <w:p w14:paraId="38CD3D17" w14:textId="488A0F3E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Здравпункты фельдшерские</w:t>
            </w:r>
            <w:r w:rsidR="00F26837">
              <w:t>»</w:t>
            </w:r>
          </w:p>
        </w:tc>
      </w:tr>
      <w:tr w:rsidR="0050583D" w:rsidRPr="000B41B7" w14:paraId="703D8B6E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CE342E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358A2EE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1136E496" w14:textId="77777777" w:rsidR="0050583D" w:rsidRPr="000B41B7" w:rsidRDefault="0050583D" w:rsidP="00E579FD">
            <w:pPr>
              <w:pStyle w:val="affffd"/>
              <w:spacing w:line="276" w:lineRule="auto"/>
            </w:pPr>
            <w:r w:rsidRPr="005519DA">
              <w:t>Врач амбулатории</w:t>
            </w:r>
          </w:p>
        </w:tc>
        <w:tc>
          <w:tcPr>
            <w:tcW w:w="2273" w:type="pct"/>
            <w:shd w:val="clear" w:color="auto" w:fill="auto"/>
          </w:tcPr>
          <w:p w14:paraId="01EC0199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Количество структурных подразделений со следующими видами:</w:t>
            </w:r>
          </w:p>
          <w:p w14:paraId="5605F969" w14:textId="7C871FA6" w:rsidR="0050583D" w:rsidRPr="000B41B7" w:rsidRDefault="00F2683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Отделения (кабинеты) врача общей практики</w:t>
            </w:r>
            <w:r>
              <w:t xml:space="preserve"> </w:t>
            </w:r>
            <w:r w:rsidR="0050583D" w:rsidRPr="000B41B7">
              <w:t>(семейного врача)</w:t>
            </w:r>
            <w:r>
              <w:t>»;</w:t>
            </w:r>
          </w:p>
          <w:p w14:paraId="3E3E1F24" w14:textId="416B21FC" w:rsidR="0050583D" w:rsidRPr="000B41B7" w:rsidRDefault="00F2683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Центры врача общей практики (семейного врача)</w:t>
            </w:r>
            <w:r>
              <w:t>»</w:t>
            </w:r>
          </w:p>
        </w:tc>
      </w:tr>
      <w:tr w:rsidR="0050583D" w:rsidRPr="000B41B7" w14:paraId="587750E2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041AF59F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94D959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507006D0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Участковые больницы</w:t>
            </w:r>
          </w:p>
        </w:tc>
        <w:tc>
          <w:tcPr>
            <w:tcW w:w="2273" w:type="pct"/>
            <w:shd w:val="clear" w:color="auto" w:fill="auto"/>
          </w:tcPr>
          <w:p w14:paraId="74C22E4E" w14:textId="7377969C" w:rsidR="0050583D" w:rsidRPr="005519DA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структурных подразделений </w:t>
            </w:r>
            <w:r w:rsidR="00AF6295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с видом подразделения </w:t>
            </w:r>
            <w:r w:rsidR="00F26837">
              <w:rPr>
                <w:rFonts w:eastAsiaTheme="minorEastAsia"/>
                <w:sz w:val="22"/>
                <w:szCs w:val="22"/>
                <w:lang w:eastAsia="en-US"/>
              </w:rPr>
              <w:t>«</w:t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>Участковые больницы в составе медицинской организации</w:t>
            </w:r>
            <w:r w:rsidR="00F26837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</w:p>
        </w:tc>
      </w:tr>
      <w:tr w:rsidR="0050583D" w:rsidRPr="000B41B7" w14:paraId="1205D791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466D354" w14:textId="77777777" w:rsidR="0050583D" w:rsidRPr="000B41B7" w:rsidRDefault="0050583D" w:rsidP="00E579FD">
            <w:pPr>
              <w:pStyle w:val="phtablecellleft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27C62691" w14:textId="77777777" w:rsidR="0050583D" w:rsidRPr="000B41B7" w:rsidRDefault="0050583D" w:rsidP="00E579FD">
            <w:pPr>
              <w:pStyle w:val="phtablecellleft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77C255A0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ВСЕГО</w:t>
            </w:r>
          </w:p>
        </w:tc>
        <w:tc>
          <w:tcPr>
            <w:tcW w:w="2273" w:type="pct"/>
            <w:shd w:val="clear" w:color="auto" w:fill="auto"/>
          </w:tcPr>
          <w:p w14:paraId="755BC9DE" w14:textId="77777777" w:rsidR="0050583D" w:rsidRPr="000B41B7" w:rsidRDefault="0050583D" w:rsidP="00E579FD">
            <w:pPr>
              <w:pStyle w:val="affffd"/>
              <w:spacing w:line="276" w:lineRule="auto"/>
            </w:pPr>
            <w:r w:rsidRPr="000B41B7">
              <w:t>Сумма по следующим столбцам: </w:t>
            </w:r>
          </w:p>
          <w:p w14:paraId="5D5C3578" w14:textId="774D9722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АПУ входящие</w:t>
            </w:r>
            <w:r w:rsidR="00DF3259">
              <w:t>;</w:t>
            </w:r>
          </w:p>
          <w:p w14:paraId="357C251F" w14:textId="76ABE551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ФАП</w:t>
            </w:r>
            <w:r w:rsidR="00DF3259">
              <w:t>;</w:t>
            </w:r>
          </w:p>
          <w:p w14:paraId="76A8D8A5" w14:textId="3B8938E8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ФП</w:t>
            </w:r>
            <w:r w:rsidR="00DF3259">
              <w:t>;</w:t>
            </w:r>
          </w:p>
          <w:p w14:paraId="468C2F99" w14:textId="02ECBEC3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Врач</w:t>
            </w:r>
            <w:r w:rsidR="009D503C">
              <w:t>.</w:t>
            </w:r>
            <w:r w:rsidRPr="000B41B7">
              <w:t xml:space="preserve"> здравпункты</w:t>
            </w:r>
            <w:r w:rsidR="00DF3259">
              <w:t>;</w:t>
            </w:r>
          </w:p>
          <w:p w14:paraId="0B0ACB97" w14:textId="4F5F0306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Фельд</w:t>
            </w:r>
            <w:r w:rsidR="009D503C">
              <w:t>.</w:t>
            </w:r>
            <w:r w:rsidRPr="000B41B7">
              <w:t xml:space="preserve"> здравпункты</w:t>
            </w:r>
            <w:r w:rsidR="00DF3259">
              <w:t>;</w:t>
            </w:r>
          </w:p>
          <w:p w14:paraId="38310C83" w14:textId="0B03E244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Врач</w:t>
            </w:r>
            <w:r w:rsidR="009D503C">
              <w:t>.</w:t>
            </w:r>
            <w:r w:rsidRPr="000B41B7">
              <w:t xml:space="preserve"> амбулатории</w:t>
            </w:r>
            <w:r w:rsidR="00DF3259">
              <w:t>;</w:t>
            </w:r>
          </w:p>
          <w:p w14:paraId="4CB9E152" w14:textId="1EE7AE0B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Участковые больницы</w:t>
            </w:r>
          </w:p>
        </w:tc>
      </w:tr>
    </w:tbl>
    <w:p w14:paraId="57E86AB0" w14:textId="77777777" w:rsidR="000B4C8E" w:rsidRPr="000B41B7" w:rsidRDefault="002A431B" w:rsidP="003D74C4">
      <w:pPr>
        <w:pStyle w:val="40"/>
      </w:pPr>
      <w:r w:rsidRPr="000B41B7">
        <w:t>96. ФП ЦКЗ: Выгрузка сведений по структурным подразделениям</w:t>
      </w:r>
    </w:p>
    <w:p w14:paraId="0A51C72B" w14:textId="458817F6" w:rsidR="002A431B" w:rsidRPr="000B41B7" w:rsidRDefault="002A431B" w:rsidP="00E579FD">
      <w:pPr>
        <w:spacing w:line="276" w:lineRule="auto"/>
      </w:pPr>
      <w:r w:rsidRPr="000B41B7">
        <w:t>Отч</w:t>
      </w:r>
      <w:r w:rsidR="005519DA">
        <w:t>е</w:t>
      </w:r>
      <w:r w:rsidRPr="000B41B7">
        <w:t>т «96. ФП ЦКЗ: Выгрузка сведений по структурным подразделениям» предоставляет информацию о структурных подразделениях в разрезе субъектов РФ, МО.</w:t>
      </w:r>
    </w:p>
    <w:p w14:paraId="51AFC428" w14:textId="77777777" w:rsidR="00DF3259" w:rsidRPr="000B41B7" w:rsidRDefault="00DF3259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618FD4F9" w14:textId="77777777" w:rsidR="00DF3259" w:rsidRDefault="00DF3259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65EA3C88" w14:textId="77777777" w:rsidR="00DF3259" w:rsidRDefault="00DF3259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662112B5" w14:textId="3A1CEAFD" w:rsidR="00DF3259" w:rsidRDefault="00DF3259" w:rsidP="00E579FD">
      <w:pPr>
        <w:pStyle w:val="ul"/>
        <w:spacing w:line="276" w:lineRule="auto"/>
      </w:pPr>
      <w:r w:rsidRPr="005B23C8">
        <w:t xml:space="preserve">Работник </w:t>
      </w:r>
      <w:r w:rsidR="00AF6295">
        <w:t>о</w:t>
      </w:r>
      <w:r w:rsidRPr="005B23C8">
        <w:t>рганизации (ФРМО)</w:t>
      </w:r>
      <w:r>
        <w:t>;</w:t>
      </w:r>
    </w:p>
    <w:p w14:paraId="1DD799C6" w14:textId="77777777" w:rsidR="00DF3259" w:rsidRDefault="00DF3259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7333099B" w14:textId="77777777" w:rsidR="00DF3259" w:rsidRDefault="00DF3259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080486DC" w14:textId="3FF888D1" w:rsidR="00DF3259" w:rsidRDefault="00DF3259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fldSimple w:instr=" REF _Ref101967969 ">
        <w:r w:rsidR="003814B9" w:rsidRPr="00FF68DA">
          <w:t xml:space="preserve">Таблица </w:t>
        </w:r>
        <w:r w:rsidR="003814B9">
          <w:rPr>
            <w:noProof/>
          </w:rPr>
          <w:t>27</w:t>
        </w:r>
      </w:fldSimple>
      <w:r>
        <w:t>).</w:t>
      </w:r>
    </w:p>
    <w:p w14:paraId="029F78C2" w14:textId="3CA58DFF" w:rsidR="006A65A0" w:rsidRPr="00FF68DA" w:rsidRDefault="006A65A0" w:rsidP="00E579FD">
      <w:pPr>
        <w:pStyle w:val="afffff1"/>
        <w:spacing w:line="276" w:lineRule="auto"/>
      </w:pPr>
      <w:bookmarkStart w:id="579" w:name="_Ref101967969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27</w:t>
      </w:r>
      <w:r w:rsidR="00E37A55">
        <w:rPr>
          <w:noProof/>
        </w:rPr>
        <w:fldChar w:fldCharType="end"/>
      </w:r>
      <w:bookmarkEnd w:id="579"/>
      <w:r w:rsidRPr="00FF68DA">
        <w:t xml:space="preserve"> – Описание полей для ввода данных для формирования отчета</w:t>
      </w:r>
      <w:r w:rsidR="00DF3259">
        <w:t xml:space="preserve"> </w:t>
      </w:r>
      <w:r w:rsidR="00AD0A62" w:rsidRPr="000B41B7">
        <w:t>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0B41B7" w:rsidRPr="00AF6295" w14:paraId="0BE59489" w14:textId="77777777" w:rsidTr="00AF6295">
        <w:trPr>
          <w:tblHeader/>
        </w:trPr>
        <w:tc>
          <w:tcPr>
            <w:tcW w:w="312" w:type="pct"/>
            <w:shd w:val="clear" w:color="auto" w:fill="auto"/>
            <w:vAlign w:val="center"/>
          </w:tcPr>
          <w:p w14:paraId="12B4E2F0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№</w:t>
            </w:r>
          </w:p>
          <w:p w14:paraId="3AE85543" w14:textId="62CB0219" w:rsidR="00AF6295" w:rsidRPr="00AF6295" w:rsidRDefault="00AF6295" w:rsidP="00AF6295">
            <w:pPr>
              <w:pStyle w:val="phtablecell"/>
              <w:spacing w:before="0" w:line="276" w:lineRule="auto"/>
              <w:jc w:val="center"/>
              <w:rPr>
                <w:b/>
              </w:rPr>
            </w:pPr>
            <w:r w:rsidRPr="00AF6295">
              <w:rPr>
                <w:b/>
              </w:rPr>
              <w:t>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7E1BBA50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08C79124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6B17D224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Вид, способ ввода</w:t>
            </w:r>
          </w:p>
        </w:tc>
      </w:tr>
      <w:tr w:rsidR="000B41B7" w:rsidRPr="00DF3259" w14:paraId="7028B333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017FFD27" w14:textId="77777777" w:rsidR="00AB3DB4" w:rsidRPr="00DF3259" w:rsidRDefault="00AB3DB4" w:rsidP="00E579FD">
            <w:pPr>
              <w:pStyle w:val="affffd"/>
              <w:spacing w:line="276" w:lineRule="auto"/>
            </w:pPr>
            <w:r w:rsidRPr="00DF3259">
              <w:t>1</w:t>
            </w:r>
          </w:p>
        </w:tc>
        <w:tc>
          <w:tcPr>
            <w:tcW w:w="1310" w:type="pct"/>
            <w:shd w:val="clear" w:color="auto" w:fill="auto"/>
          </w:tcPr>
          <w:p w14:paraId="261F692E" w14:textId="77777777" w:rsidR="00AB3DB4" w:rsidRPr="00DF3259" w:rsidRDefault="00AB3DB4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E12E367" w14:textId="51F63DD0" w:rsidR="00AB3DB4" w:rsidRPr="00DF3259" w:rsidRDefault="00046899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55AAB5A7" w14:textId="55634F72" w:rsidR="00E8750D" w:rsidRPr="00DF3259" w:rsidRDefault="00E8750D" w:rsidP="00E579FD">
            <w:pPr>
              <w:pStyle w:val="affffd"/>
              <w:spacing w:line="276" w:lineRule="auto"/>
            </w:pPr>
            <w:r w:rsidRPr="00DF3259">
              <w:t>Выбор</w:t>
            </w:r>
            <w:r w:rsidR="00DF3259">
              <w:t xml:space="preserve"> одного иди нескольких значений</w:t>
            </w:r>
            <w:r w:rsidRPr="00DF3259">
              <w:t xml:space="preserve"> из выпадающего списка</w:t>
            </w:r>
            <w:r w:rsidR="00F80FE2" w:rsidRPr="00DF3259">
              <w:t>.</w:t>
            </w:r>
          </w:p>
          <w:p w14:paraId="1107B7F4" w14:textId="4E5A4576" w:rsidR="00AB3DB4" w:rsidRPr="00DF3259" w:rsidRDefault="00E8750D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DF3259" w14:paraId="0FC5E244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5520FC22" w14:textId="6D1B838E" w:rsidR="000E7B64" w:rsidRPr="00DF3259" w:rsidRDefault="000E7B64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6D758109" w14:textId="3C7C4F18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4FE42A8F" w14:textId="07F323EA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7F418630" w14:textId="15B57378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E7B64" w:rsidRPr="00DF3259" w14:paraId="2F9BADDC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646FA822" w14:textId="417FFF7A" w:rsidR="000E7B64" w:rsidRPr="000E7B64" w:rsidRDefault="000E7B64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2A91FCE4" w14:textId="78CDCCDF" w:rsidR="000E7B64" w:rsidRPr="00DF3259" w:rsidRDefault="000E7B64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1325" w:type="pct"/>
            <w:shd w:val="clear" w:color="auto" w:fill="auto"/>
          </w:tcPr>
          <w:p w14:paraId="3D9F76D1" w14:textId="57CC6A4D" w:rsidR="000E7B64" w:rsidRPr="00DF3259" w:rsidRDefault="000E7B64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2053" w:type="pct"/>
            <w:shd w:val="clear" w:color="auto" w:fill="auto"/>
          </w:tcPr>
          <w:p w14:paraId="299E0E69" w14:textId="356E75C2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 xml:space="preserve">Выбор </w:t>
            </w:r>
            <w:r>
              <w:t>одного или нескольких значений</w:t>
            </w:r>
            <w:r w:rsidRPr="00DF3259">
              <w:t xml:space="preserve"> из выпадающего списка</w:t>
            </w:r>
          </w:p>
        </w:tc>
      </w:tr>
      <w:tr w:rsidR="000E7B64" w:rsidRPr="00DF3259" w14:paraId="34EC9CFD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3B275427" w14:textId="77777777" w:rsidR="000E7B64" w:rsidRPr="00DF3259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6ED41E67" w14:textId="664DD0F0" w:rsidR="000E7B64" w:rsidRPr="00DF3259" w:rsidRDefault="000E7B64" w:rsidP="00E579FD">
            <w:pPr>
              <w:pStyle w:val="affffd"/>
              <w:spacing w:line="276" w:lineRule="auto"/>
            </w:pPr>
            <w:r>
              <w:t xml:space="preserve">Медицинская </w:t>
            </w:r>
            <w:r w:rsidRPr="00DF3259">
              <w:t>организаци</w:t>
            </w:r>
            <w:r>
              <w:t>я</w:t>
            </w:r>
          </w:p>
        </w:tc>
        <w:tc>
          <w:tcPr>
            <w:tcW w:w="1325" w:type="pct"/>
            <w:shd w:val="clear" w:color="auto" w:fill="auto"/>
          </w:tcPr>
          <w:p w14:paraId="5A9F4522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BFBF5F0" w14:textId="77777777" w:rsidR="000E7B64" w:rsidRDefault="000E7B64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2C16C24B" w14:textId="77777777" w:rsidR="000E7B64" w:rsidRDefault="000E7B64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574609A3" w14:textId="00288361" w:rsidR="000E7B64" w:rsidRPr="00DF3259" w:rsidRDefault="000E7B64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DF3259" w14:paraId="1F9C08BA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744F6987" w14:textId="00D075A1" w:rsidR="000E7B64" w:rsidRPr="00DF3259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1310" w:type="pct"/>
            <w:shd w:val="clear" w:color="auto" w:fill="auto"/>
          </w:tcPr>
          <w:p w14:paraId="25905528" w14:textId="5A3F8348" w:rsidR="000E7B64" w:rsidRPr="00DF3259" w:rsidRDefault="000E7B64" w:rsidP="00E579FD">
            <w:pPr>
              <w:pStyle w:val="affffd"/>
              <w:spacing w:line="276" w:lineRule="auto"/>
            </w:pPr>
            <w:r>
              <w:t>Медицинская организация удалена</w:t>
            </w:r>
          </w:p>
        </w:tc>
        <w:tc>
          <w:tcPr>
            <w:tcW w:w="1325" w:type="pct"/>
            <w:shd w:val="clear" w:color="auto" w:fill="auto"/>
          </w:tcPr>
          <w:p w14:paraId="2D1FB5C6" w14:textId="709BC54C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Признак удаления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348D4964" w14:textId="2EFC4BF2" w:rsidR="000E7B64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списка.</w:t>
            </w:r>
            <w:r>
              <w:t xml:space="preserve"> Возможные значения:</w:t>
            </w:r>
          </w:p>
          <w:p w14:paraId="76F9A587" w14:textId="717C7BB5" w:rsidR="000E7B64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«Да» – отчет сбудет содержать сведения об удаленных организациях;</w:t>
            </w:r>
          </w:p>
          <w:p w14:paraId="352F07B5" w14:textId="13B7B814" w:rsidR="000E7B64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«Нет» – отчет будет содержать сведения обо всех организациях, за исключением организаций</w:t>
            </w:r>
            <w:r w:rsidR="00F57E6D">
              <w:t xml:space="preserve">, карточки которых переведены </w:t>
            </w:r>
            <w:r w:rsidR="00F57E6D">
              <w:br/>
              <w:t>в архив ФРМО</w:t>
            </w:r>
            <w:r>
              <w:t>;</w:t>
            </w:r>
          </w:p>
          <w:p w14:paraId="1FFA429B" w14:textId="0B044B5B" w:rsidR="000E7B64" w:rsidRPr="00DF3259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«Все» – отчет будет содержать сведения обо всех организациях.</w:t>
            </w:r>
          </w:p>
          <w:p w14:paraId="2B4560B7" w14:textId="3357BE44" w:rsidR="000E7B64" w:rsidRPr="00DF3259" w:rsidRDefault="000E7B64" w:rsidP="000D0AD0">
            <w:pPr>
              <w:pStyle w:val="affffd"/>
              <w:spacing w:line="276" w:lineRule="auto"/>
            </w:pPr>
            <w:r w:rsidRPr="00DF3259">
              <w:rPr>
                <w:bCs/>
              </w:rPr>
              <w:t>Если при формировании отчета данный параметр не указан (оставлен пустым), по умолчанию</w:t>
            </w:r>
            <w:r w:rsidRPr="00DF3259">
              <w:t xml:space="preserve"> в отчет попадают сведения только по </w:t>
            </w:r>
            <w:r w:rsidR="000D0AD0">
              <w:t>действующим организациям (карточки которых не переведены в архив ФРМО)</w:t>
            </w:r>
          </w:p>
        </w:tc>
      </w:tr>
      <w:tr w:rsidR="000E7B64" w:rsidRPr="00DF3259" w14:paraId="67115322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40077C8C" w14:textId="77777777" w:rsidR="000E7B64" w:rsidRPr="003E704A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 w:rsidRPr="003E704A"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7A41CA71" w14:textId="04749BB1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Структурное подразделение удалено</w:t>
            </w:r>
          </w:p>
        </w:tc>
        <w:tc>
          <w:tcPr>
            <w:tcW w:w="1325" w:type="pct"/>
            <w:shd w:val="clear" w:color="auto" w:fill="auto"/>
          </w:tcPr>
          <w:p w14:paraId="49004B1C" w14:textId="364541D5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Признак у</w:t>
            </w:r>
            <w:r w:rsidR="001808E9" w:rsidRPr="003E704A">
              <w:t>праздненного</w:t>
            </w:r>
            <w:r w:rsidRPr="003E704A">
              <w:t xml:space="preserve"> структурного подразделения</w:t>
            </w:r>
          </w:p>
        </w:tc>
        <w:tc>
          <w:tcPr>
            <w:tcW w:w="2053" w:type="pct"/>
            <w:shd w:val="clear" w:color="auto" w:fill="auto"/>
          </w:tcPr>
          <w:p w14:paraId="3AC30950" w14:textId="77777777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Выбор значения из выпадающего списка. Возможные значения:</w:t>
            </w:r>
          </w:p>
          <w:p w14:paraId="674923EB" w14:textId="19FB6C30" w:rsidR="000E7B64" w:rsidRPr="003E704A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 xml:space="preserve">«Да» – отчет сбудет содержать сведения об </w:t>
            </w:r>
            <w:r w:rsidR="001808E9" w:rsidRPr="003E704A">
              <w:t xml:space="preserve">упраздненных </w:t>
            </w:r>
            <w:r w:rsidRPr="003E704A">
              <w:t>СП;</w:t>
            </w:r>
          </w:p>
          <w:p w14:paraId="7BF3D0C0" w14:textId="5D721ED0" w:rsidR="000E7B64" w:rsidRPr="003E704A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 xml:space="preserve">«Нет» – отчет будет содержать сведения обо всех СП, за исключением </w:t>
            </w:r>
            <w:r w:rsidR="001808E9" w:rsidRPr="003E704A">
              <w:t>упраздненных</w:t>
            </w:r>
            <w:r w:rsidRPr="003E704A">
              <w:t>;</w:t>
            </w:r>
          </w:p>
          <w:p w14:paraId="539C428C" w14:textId="566C1C78" w:rsidR="000E7B64" w:rsidRPr="003E704A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>«Все» – отчет будет содержать сведения обо всех СП.</w:t>
            </w:r>
          </w:p>
          <w:p w14:paraId="75054AB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3E704A">
              <w:rPr>
                <w:bCs/>
              </w:rPr>
              <w:t>Если при формировании отчета данный параметр не указан (оставлен пустым), по умолчанию</w:t>
            </w:r>
            <w:r w:rsidRPr="003E704A">
              <w:t xml:space="preserve"> в отчет попадают только неупраздненные структурные подразделения</w:t>
            </w:r>
          </w:p>
        </w:tc>
      </w:tr>
      <w:tr w:rsidR="000E7B64" w:rsidRPr="00DF3259" w14:paraId="143D388D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1EAF1FC9" w14:textId="77777777" w:rsidR="000E7B64" w:rsidRPr="001978E6" w:rsidRDefault="000E7B64" w:rsidP="00E579FD">
            <w:pPr>
              <w:pStyle w:val="affffd"/>
              <w:spacing w:line="276" w:lineRule="auto"/>
            </w:pPr>
            <w:r w:rsidRPr="00DF3259">
              <w:rPr>
                <w:lang w:val="en-US"/>
              </w:rPr>
              <w:t>7</w:t>
            </w:r>
          </w:p>
        </w:tc>
        <w:tc>
          <w:tcPr>
            <w:tcW w:w="1310" w:type="pct"/>
            <w:shd w:val="clear" w:color="auto" w:fill="auto"/>
          </w:tcPr>
          <w:p w14:paraId="3F633318" w14:textId="72E29FF8" w:rsidR="000E7B64" w:rsidRPr="00DF3259" w:rsidRDefault="000E7B64" w:rsidP="00E579FD">
            <w:pPr>
              <w:pStyle w:val="affffd"/>
              <w:spacing w:line="276" w:lineRule="auto"/>
            </w:pPr>
            <w:r>
              <w:t>Дочерние элементы</w:t>
            </w:r>
            <w:r w:rsidRPr="00DF3259">
              <w:t xml:space="preserve"> в структурных подразделениях</w:t>
            </w:r>
          </w:p>
        </w:tc>
        <w:tc>
          <w:tcPr>
            <w:tcW w:w="1325" w:type="pct"/>
            <w:shd w:val="clear" w:color="auto" w:fill="auto"/>
          </w:tcPr>
          <w:p w14:paraId="5BABE7B9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Наличие дочерних элементов в структурных подразделениях</w:t>
            </w:r>
          </w:p>
        </w:tc>
        <w:tc>
          <w:tcPr>
            <w:tcW w:w="2053" w:type="pct"/>
            <w:shd w:val="clear" w:color="auto" w:fill="auto"/>
          </w:tcPr>
          <w:p w14:paraId="3EA24A09" w14:textId="77777777" w:rsidR="000E7B64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списка.</w:t>
            </w:r>
            <w:r>
              <w:t xml:space="preserve"> Возможные значения:</w:t>
            </w:r>
          </w:p>
          <w:p w14:paraId="72FF11BC" w14:textId="57B6D778" w:rsidR="000E7B64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«Да» – отчет сбудет с</w:t>
            </w:r>
            <w:r w:rsidRPr="001978E6">
              <w:t>одержать сведения об организациях</w:t>
            </w:r>
            <w:r>
              <w:t>,</w:t>
            </w:r>
            <w:r w:rsidRPr="001978E6">
              <w:t xml:space="preserve"> в состав СП которых входят дочерние элементы (например</w:t>
            </w:r>
            <w:r>
              <w:t>,</w:t>
            </w:r>
            <w:r w:rsidRPr="001978E6">
              <w:t xml:space="preserve"> отделения, кабинеты, бригады)</w:t>
            </w:r>
            <w:r>
              <w:t>;</w:t>
            </w:r>
          </w:p>
          <w:p w14:paraId="3E584AAA" w14:textId="5CEB6A24" w:rsidR="000E7B64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«Нет» – отчет будет содержать </w:t>
            </w:r>
            <w:r w:rsidRPr="001978E6">
              <w:t>сведения об организациях</w:t>
            </w:r>
            <w:r>
              <w:t>,</w:t>
            </w:r>
            <w:r w:rsidRPr="001978E6">
              <w:t xml:space="preserve"> в состав СП которых не входят дочерние элементы</w:t>
            </w:r>
            <w:r>
              <w:t>;</w:t>
            </w:r>
          </w:p>
          <w:p w14:paraId="5C352EDA" w14:textId="2E2121FC" w:rsidR="000E7B64" w:rsidRPr="00DF3259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«Все» – отчет будет содержать сведения обо всех организациях.</w:t>
            </w:r>
          </w:p>
          <w:p w14:paraId="3E549F2C" w14:textId="48218A6D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Если при формировании отчета данный параметр не указан (оставлен пустым), по умолчанию в отчет</w:t>
            </w:r>
            <w:r w:rsidRPr="00DF3259">
              <w:rPr>
                <w:rFonts w:ascii="Arial" w:hAnsi="Arial"/>
                <w:shd w:val="clear" w:color="auto" w:fill="F8F8F8"/>
              </w:rPr>
              <w:t xml:space="preserve"> </w:t>
            </w:r>
            <w:r w:rsidRPr="00DF3259">
              <w:t>попадают те структурные подразделения, у которых отсутствуют дочерние элементы (кабинеты/отделения/бригады).</w:t>
            </w:r>
          </w:p>
          <w:p w14:paraId="60FE3B7E" w14:textId="7B1FE3A1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Для получения списка всех подразделений необходимо при формировании отчета в данном поле выбрать значение «Все»</w:t>
            </w:r>
          </w:p>
        </w:tc>
      </w:tr>
      <w:tr w:rsidR="000E7B64" w:rsidRPr="00DF3259" w14:paraId="79947A99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47219E21" w14:textId="59D38D41" w:rsidR="000E7B64" w:rsidRPr="000E7B64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6FBC3FE9" w14:textId="7A1B8C0C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3ECCB60" w14:textId="0DD8AC50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4E42F3EC" w14:textId="4C572798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734A50F3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0BAF42A8" w14:textId="38D56272" w:rsidR="000E7B64" w:rsidRPr="000E7B64" w:rsidRDefault="000E7B64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310" w:type="pct"/>
            <w:shd w:val="clear" w:color="auto" w:fill="auto"/>
          </w:tcPr>
          <w:p w14:paraId="5D9CDAC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6582FE61" w14:textId="0D248DA2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6D65BE81" w14:textId="7C535E25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2E14DE73" w14:textId="77777777" w:rsidR="00F80FE2" w:rsidRDefault="00F80FE2" w:rsidP="00E579FD">
      <w:pPr>
        <w:pStyle w:val="phnormal"/>
        <w:spacing w:line="276" w:lineRule="auto"/>
      </w:pPr>
    </w:p>
    <w:p w14:paraId="4B8DDF6E" w14:textId="7C5F0445" w:rsidR="00956DE1" w:rsidRPr="000B41B7" w:rsidRDefault="00956DE1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</w:t>
      </w:r>
      <w:r w:rsidR="003A5BA8" w:rsidRPr="000B41B7">
        <w:t>о</w:t>
      </w:r>
      <w:r w:rsidRPr="000B41B7">
        <w:t xml:space="preserve"> в </w:t>
      </w:r>
      <w:r w:rsidR="005655E1" w:rsidRPr="000B41B7">
        <w:t>таблице (</w:t>
      </w:r>
      <w:r w:rsidRPr="000B41B7">
        <w:fldChar w:fldCharType="begin"/>
      </w:r>
      <w:r w:rsidRPr="000B41B7">
        <w:instrText xml:space="preserve"> REF _Ref42094893 \h  \* MERGEFORMAT </w:instrText>
      </w:r>
      <w:r w:rsidRPr="000B41B7">
        <w:fldChar w:fldCharType="separate"/>
      </w:r>
      <w:r w:rsidR="003814B9" w:rsidRPr="00FF68DA">
        <w:t xml:space="preserve">Таблица </w:t>
      </w:r>
      <w:r w:rsidR="003814B9">
        <w:t>28</w:t>
      </w:r>
      <w:r w:rsidRPr="000B41B7">
        <w:fldChar w:fldCharType="end"/>
      </w:r>
      <w:r w:rsidR="005655E1" w:rsidRPr="000B41B7">
        <w:t>)</w:t>
      </w:r>
      <w:r w:rsidR="003A5BA8" w:rsidRPr="000B41B7">
        <w:t>.</w:t>
      </w:r>
    </w:p>
    <w:p w14:paraId="1CC155A8" w14:textId="6433C7E5" w:rsidR="00956DE1" w:rsidRPr="00FF68DA" w:rsidRDefault="00956DE1" w:rsidP="00E579FD">
      <w:pPr>
        <w:pStyle w:val="afffff1"/>
        <w:spacing w:line="276" w:lineRule="auto"/>
      </w:pPr>
      <w:bookmarkStart w:id="580" w:name="_Ref42094893"/>
      <w:bookmarkStart w:id="581" w:name="_Ref42094886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28</w:t>
      </w:r>
      <w:r w:rsidR="00E37A55">
        <w:rPr>
          <w:noProof/>
        </w:rPr>
        <w:fldChar w:fldCharType="end"/>
      </w:r>
      <w:bookmarkEnd w:id="580"/>
      <w:r w:rsidRPr="00FF68DA">
        <w:t xml:space="preserve"> – Описание полей отчета</w:t>
      </w:r>
      <w:bookmarkEnd w:id="581"/>
      <w:r w:rsidR="00AD0A62">
        <w:t xml:space="preserve"> </w:t>
      </w:r>
      <w:r w:rsidR="00AD0A62" w:rsidRPr="000B41B7">
        <w:t>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0B41B7" w:rsidRPr="001978E6" w14:paraId="06A4F391" w14:textId="77777777" w:rsidTr="00C858EF">
        <w:trPr>
          <w:tblHeader/>
        </w:trPr>
        <w:tc>
          <w:tcPr>
            <w:tcW w:w="241" w:type="pct"/>
            <w:shd w:val="clear" w:color="auto" w:fill="auto"/>
            <w:vAlign w:val="center"/>
          </w:tcPr>
          <w:p w14:paraId="3FFFC794" w14:textId="616C2B7F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C858EF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2983F6C" w14:textId="77777777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5C5F717" w14:textId="77777777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0B41B7" w:rsidRPr="009018E9" w14:paraId="5997ED4E" w14:textId="77777777" w:rsidTr="001978E6">
        <w:trPr>
          <w:trHeight w:val="352"/>
        </w:trPr>
        <w:tc>
          <w:tcPr>
            <w:tcW w:w="241" w:type="pct"/>
            <w:shd w:val="clear" w:color="auto" w:fill="auto"/>
          </w:tcPr>
          <w:p w14:paraId="0120BCB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1</w:t>
            </w:r>
          </w:p>
        </w:tc>
        <w:tc>
          <w:tcPr>
            <w:tcW w:w="1760" w:type="pct"/>
            <w:shd w:val="clear" w:color="auto" w:fill="auto"/>
          </w:tcPr>
          <w:p w14:paraId="5FF4BDC7" w14:textId="77777777" w:rsidR="00956DE1" w:rsidRPr="001978E6" w:rsidRDefault="00956DE1" w:rsidP="00E579FD">
            <w:pPr>
              <w:pStyle w:val="affffd"/>
              <w:spacing w:line="276" w:lineRule="auto"/>
            </w:pPr>
            <w:r w:rsidRPr="00CD6BAE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4B215A74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Субъект РФ</w:t>
            </w:r>
            <w:r w:rsidR="00A018FE" w:rsidRPr="00CD6BAE">
              <w:t xml:space="preserve"> медицинской организации</w:t>
            </w:r>
          </w:p>
        </w:tc>
      </w:tr>
      <w:tr w:rsidR="000B41B7" w:rsidRPr="009018E9" w14:paraId="6F56035E" w14:textId="77777777" w:rsidTr="001978E6">
        <w:trPr>
          <w:trHeight w:val="404"/>
        </w:trPr>
        <w:tc>
          <w:tcPr>
            <w:tcW w:w="241" w:type="pct"/>
            <w:shd w:val="clear" w:color="auto" w:fill="auto"/>
          </w:tcPr>
          <w:p w14:paraId="3477A905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2</w:t>
            </w:r>
          </w:p>
        </w:tc>
        <w:tc>
          <w:tcPr>
            <w:tcW w:w="1760" w:type="pct"/>
            <w:shd w:val="clear" w:color="auto" w:fill="auto"/>
          </w:tcPr>
          <w:p w14:paraId="6D9BFCEE" w14:textId="77777777" w:rsidR="00956DE1" w:rsidRPr="00CD6BAE" w:rsidRDefault="00F14A4B" w:rsidP="00E579FD">
            <w:pPr>
              <w:pStyle w:val="affffd"/>
              <w:spacing w:line="276" w:lineRule="auto"/>
            </w:pPr>
            <w:r w:rsidRPr="00CD6BAE">
              <w:t>OID</w:t>
            </w:r>
            <w:r w:rsidR="00956DE1" w:rsidRPr="00CD6BAE">
              <w:t xml:space="preserve">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144327AE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0B41B7" w:rsidRPr="009018E9" w14:paraId="208FCE40" w14:textId="77777777" w:rsidTr="001978E6">
        <w:trPr>
          <w:trHeight w:val="505"/>
        </w:trPr>
        <w:tc>
          <w:tcPr>
            <w:tcW w:w="241" w:type="pct"/>
            <w:shd w:val="clear" w:color="auto" w:fill="auto"/>
          </w:tcPr>
          <w:p w14:paraId="51CC2016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3</w:t>
            </w:r>
          </w:p>
        </w:tc>
        <w:tc>
          <w:tcPr>
            <w:tcW w:w="1760" w:type="pct"/>
            <w:shd w:val="clear" w:color="auto" w:fill="auto"/>
          </w:tcPr>
          <w:p w14:paraId="1EF7DE6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Краткое наименование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61C23A2" w14:textId="31888DB5" w:rsidR="00956DE1" w:rsidRPr="00CD6BAE" w:rsidRDefault="00C04399" w:rsidP="00E579FD">
            <w:pPr>
              <w:pStyle w:val="affffd"/>
              <w:spacing w:line="276" w:lineRule="auto"/>
            </w:pPr>
            <w:r>
              <w:t>Сокращенное</w:t>
            </w:r>
            <w:r w:rsidR="00A018FE" w:rsidRPr="00CD6BAE">
              <w:t xml:space="preserve"> наименование медицинской организации</w:t>
            </w:r>
          </w:p>
        </w:tc>
      </w:tr>
      <w:tr w:rsidR="000B41B7" w:rsidRPr="009018E9" w14:paraId="39019CB6" w14:textId="77777777" w:rsidTr="001978E6">
        <w:trPr>
          <w:trHeight w:val="571"/>
        </w:trPr>
        <w:tc>
          <w:tcPr>
            <w:tcW w:w="241" w:type="pct"/>
            <w:shd w:val="clear" w:color="auto" w:fill="auto"/>
          </w:tcPr>
          <w:p w14:paraId="47E84344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4</w:t>
            </w:r>
          </w:p>
        </w:tc>
        <w:tc>
          <w:tcPr>
            <w:tcW w:w="1760" w:type="pct"/>
            <w:shd w:val="clear" w:color="auto" w:fill="auto"/>
          </w:tcPr>
          <w:p w14:paraId="346975A0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Дата удаления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4CD24082" w14:textId="588B90A1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 xml:space="preserve">Дата </w:t>
            </w:r>
            <w:r w:rsidR="00C858EF">
              <w:t xml:space="preserve">перевода в архив карточки </w:t>
            </w:r>
            <w:r w:rsidRPr="00CD6BAE">
              <w:t>медицинской организации</w:t>
            </w:r>
          </w:p>
        </w:tc>
      </w:tr>
      <w:tr w:rsidR="000B41B7" w:rsidRPr="009018E9" w14:paraId="344EA837" w14:textId="77777777" w:rsidTr="001978E6">
        <w:trPr>
          <w:trHeight w:val="325"/>
        </w:trPr>
        <w:tc>
          <w:tcPr>
            <w:tcW w:w="241" w:type="pct"/>
            <w:shd w:val="clear" w:color="auto" w:fill="auto"/>
          </w:tcPr>
          <w:p w14:paraId="0DE5B1A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5</w:t>
            </w:r>
          </w:p>
        </w:tc>
        <w:tc>
          <w:tcPr>
            <w:tcW w:w="1760" w:type="pct"/>
            <w:shd w:val="clear" w:color="auto" w:fill="auto"/>
          </w:tcPr>
          <w:p w14:paraId="3FDD5512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Тип организации</w:t>
            </w:r>
          </w:p>
        </w:tc>
        <w:tc>
          <w:tcPr>
            <w:tcW w:w="2999" w:type="pct"/>
            <w:shd w:val="clear" w:color="auto" w:fill="auto"/>
          </w:tcPr>
          <w:p w14:paraId="2915619E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типа организации</w:t>
            </w:r>
          </w:p>
        </w:tc>
      </w:tr>
      <w:tr w:rsidR="000B41B7" w:rsidRPr="009018E9" w14:paraId="34BC6B7F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8981A33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6</w:t>
            </w:r>
          </w:p>
        </w:tc>
        <w:tc>
          <w:tcPr>
            <w:tcW w:w="1760" w:type="pct"/>
            <w:shd w:val="clear" w:color="auto" w:fill="auto"/>
          </w:tcPr>
          <w:p w14:paraId="0E31F6AA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Ведомственная принадлежность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DD08CF5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Ведомственная принадлежность медицинской организации</w:t>
            </w:r>
          </w:p>
        </w:tc>
      </w:tr>
      <w:tr w:rsidR="000B41B7" w:rsidRPr="009018E9" w14:paraId="4DA4EE66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B74AE78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7</w:t>
            </w:r>
          </w:p>
        </w:tc>
        <w:tc>
          <w:tcPr>
            <w:tcW w:w="1760" w:type="pct"/>
            <w:shd w:val="clear" w:color="auto" w:fill="auto"/>
          </w:tcPr>
          <w:p w14:paraId="06560871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Вид деятельности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D8E782C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Вид деятельности медицинской организации</w:t>
            </w:r>
          </w:p>
        </w:tc>
      </w:tr>
      <w:tr w:rsidR="000B41B7" w:rsidRPr="009018E9" w14:paraId="5CF1500E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B5AA4A8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8</w:t>
            </w:r>
          </w:p>
        </w:tc>
        <w:tc>
          <w:tcPr>
            <w:tcW w:w="1760" w:type="pct"/>
            <w:shd w:val="clear" w:color="auto" w:fill="auto"/>
          </w:tcPr>
          <w:p w14:paraId="6F6BA68E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Профиль деятельности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0FE19A83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Профиль деятельности медицинской организации</w:t>
            </w:r>
          </w:p>
        </w:tc>
      </w:tr>
      <w:tr w:rsidR="000B41B7" w:rsidRPr="009018E9" w14:paraId="32EC1EDB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0991954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9</w:t>
            </w:r>
          </w:p>
        </w:tc>
        <w:tc>
          <w:tcPr>
            <w:tcW w:w="1760" w:type="pct"/>
            <w:shd w:val="clear" w:color="auto" w:fill="auto"/>
          </w:tcPr>
          <w:p w14:paraId="7C6D8919" w14:textId="77777777" w:rsidR="00A018FE" w:rsidRPr="00CD6BAE" w:rsidRDefault="00F14A4B" w:rsidP="00E579FD">
            <w:pPr>
              <w:pStyle w:val="affffd"/>
              <w:spacing w:line="276" w:lineRule="auto"/>
            </w:pPr>
            <w:r w:rsidRPr="00CD6BAE">
              <w:t>OID</w:t>
            </w:r>
            <w:r w:rsidR="00A018FE" w:rsidRPr="00CD6BAE">
              <w:t xml:space="preserve">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11317F4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1978E6">
              <w:t>OID</w:t>
            </w:r>
            <w:r w:rsidRPr="00CD6BAE">
              <w:t xml:space="preserve"> структурного подразделения</w:t>
            </w:r>
          </w:p>
        </w:tc>
      </w:tr>
      <w:tr w:rsidR="000B41B7" w:rsidRPr="009018E9" w14:paraId="253385DB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27689885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10</w:t>
            </w:r>
          </w:p>
        </w:tc>
        <w:tc>
          <w:tcPr>
            <w:tcW w:w="1760" w:type="pct"/>
            <w:shd w:val="clear" w:color="auto" w:fill="auto"/>
          </w:tcPr>
          <w:p w14:paraId="72AFDB7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5F824F92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структурного подразделения</w:t>
            </w:r>
          </w:p>
        </w:tc>
      </w:tr>
      <w:tr w:rsidR="000B41B7" w:rsidRPr="009018E9" w14:paraId="3E33C078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4A2F907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11</w:t>
            </w:r>
          </w:p>
        </w:tc>
        <w:tc>
          <w:tcPr>
            <w:tcW w:w="1760" w:type="pct"/>
            <w:shd w:val="clear" w:color="auto" w:fill="auto"/>
          </w:tcPr>
          <w:p w14:paraId="3B384C8C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Дата ликвидации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79DD69E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Дата ликвидации структурного подразделения</w:t>
            </w:r>
          </w:p>
        </w:tc>
      </w:tr>
      <w:tr w:rsidR="000B41B7" w:rsidRPr="009018E9" w14:paraId="7544030A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626B8C71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12</w:t>
            </w:r>
          </w:p>
        </w:tc>
        <w:tc>
          <w:tcPr>
            <w:tcW w:w="1760" w:type="pct"/>
            <w:shd w:val="clear" w:color="auto" w:fill="auto"/>
          </w:tcPr>
          <w:p w14:paraId="52F7A48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обособленности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16F3127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обособленности структурного подразделения.</w:t>
            </w:r>
          </w:p>
          <w:p w14:paraId="21BD4670" w14:textId="2D2C324A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 xml:space="preserve">Указывается значение «Да», если структурное подразделение обособленное, «Нет» </w:t>
            </w:r>
            <w:r w:rsidR="001978E6">
              <w:t>–</w:t>
            </w:r>
            <w:r w:rsidRPr="001978E6">
              <w:t xml:space="preserve"> если необособленное</w:t>
            </w:r>
          </w:p>
        </w:tc>
      </w:tr>
      <w:tr w:rsidR="000B41B7" w:rsidRPr="009018E9" w14:paraId="0439FB91" w14:textId="77777777" w:rsidTr="001978E6">
        <w:trPr>
          <w:trHeight w:val="273"/>
        </w:trPr>
        <w:tc>
          <w:tcPr>
            <w:tcW w:w="241" w:type="pct"/>
            <w:shd w:val="clear" w:color="auto" w:fill="auto"/>
          </w:tcPr>
          <w:p w14:paraId="4D357F7F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13</w:t>
            </w:r>
          </w:p>
        </w:tc>
        <w:tc>
          <w:tcPr>
            <w:tcW w:w="1760" w:type="pct"/>
            <w:shd w:val="clear" w:color="auto" w:fill="auto"/>
          </w:tcPr>
          <w:p w14:paraId="1868F9BD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Тип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E418FE5" w14:textId="77777777" w:rsidR="00A018FE" w:rsidRPr="00F80FE2" w:rsidRDefault="00A018FE" w:rsidP="00E579FD">
            <w:pPr>
              <w:pStyle w:val="affffd"/>
              <w:spacing w:line="276" w:lineRule="auto"/>
            </w:pPr>
            <w:r w:rsidRPr="00F80FE2">
              <w:t>Наименование типа структурного подразделения</w:t>
            </w:r>
          </w:p>
        </w:tc>
      </w:tr>
      <w:tr w:rsidR="000B41B7" w:rsidRPr="009018E9" w14:paraId="11D90D7F" w14:textId="77777777" w:rsidTr="001978E6">
        <w:trPr>
          <w:trHeight w:val="279"/>
        </w:trPr>
        <w:tc>
          <w:tcPr>
            <w:tcW w:w="241" w:type="pct"/>
            <w:shd w:val="clear" w:color="auto" w:fill="auto"/>
          </w:tcPr>
          <w:p w14:paraId="3F74A611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14</w:t>
            </w:r>
          </w:p>
        </w:tc>
        <w:tc>
          <w:tcPr>
            <w:tcW w:w="1760" w:type="pct"/>
            <w:shd w:val="clear" w:color="auto" w:fill="auto"/>
          </w:tcPr>
          <w:p w14:paraId="7913C372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Вид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63DF47D" w14:textId="77777777" w:rsidR="00A018FE" w:rsidRPr="00F80FE2" w:rsidRDefault="00A018FE" w:rsidP="00E579FD">
            <w:pPr>
              <w:pStyle w:val="affffd"/>
              <w:spacing w:line="276" w:lineRule="auto"/>
            </w:pPr>
            <w:r w:rsidRPr="00F80FE2">
              <w:t>Наименование вида структурного подразделения</w:t>
            </w:r>
          </w:p>
        </w:tc>
      </w:tr>
      <w:tr w:rsidR="000B41B7" w:rsidRPr="009018E9" w14:paraId="41C97C74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EE76973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15</w:t>
            </w:r>
          </w:p>
        </w:tc>
        <w:tc>
          <w:tcPr>
            <w:tcW w:w="1760" w:type="pct"/>
            <w:shd w:val="clear" w:color="auto" w:fill="auto"/>
          </w:tcPr>
          <w:p w14:paraId="1EC52FFB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Идентификатор здания (при обособленности)</w:t>
            </w:r>
          </w:p>
        </w:tc>
        <w:tc>
          <w:tcPr>
            <w:tcW w:w="2999" w:type="pct"/>
            <w:shd w:val="clear" w:color="auto" w:fill="auto"/>
          </w:tcPr>
          <w:p w14:paraId="0DCE637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Идентификатор здания, которое указывается для обособленных СП</w:t>
            </w:r>
          </w:p>
        </w:tc>
      </w:tr>
      <w:tr w:rsidR="000B41B7" w:rsidRPr="009018E9" w14:paraId="03498BBF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69B853E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16</w:t>
            </w:r>
          </w:p>
        </w:tc>
        <w:tc>
          <w:tcPr>
            <w:tcW w:w="1760" w:type="pct"/>
            <w:shd w:val="clear" w:color="auto" w:fill="auto"/>
          </w:tcPr>
          <w:p w14:paraId="5F77454B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здания (при обособленности)</w:t>
            </w:r>
          </w:p>
        </w:tc>
        <w:tc>
          <w:tcPr>
            <w:tcW w:w="2999" w:type="pct"/>
            <w:shd w:val="clear" w:color="auto" w:fill="auto"/>
          </w:tcPr>
          <w:p w14:paraId="7DAA248F" w14:textId="77E7B468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здания,</w:t>
            </w:r>
            <w:r w:rsidR="001978E6">
              <w:t xml:space="preserve"> </w:t>
            </w:r>
            <w:r w:rsidRPr="00CD6BAE">
              <w:t>которое указывается для обособленных</w:t>
            </w:r>
            <w:r w:rsidR="001978E6">
              <w:t xml:space="preserve"> </w:t>
            </w:r>
            <w:r w:rsidRPr="00CD6BAE">
              <w:t>СП</w:t>
            </w:r>
          </w:p>
        </w:tc>
      </w:tr>
      <w:tr w:rsidR="000B41B7" w:rsidRPr="009018E9" w14:paraId="39B35EF1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782D35D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17</w:t>
            </w:r>
          </w:p>
        </w:tc>
        <w:tc>
          <w:tcPr>
            <w:tcW w:w="1760" w:type="pct"/>
            <w:shd w:val="clear" w:color="auto" w:fill="auto"/>
          </w:tcPr>
          <w:p w14:paraId="30F35A6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Наличие дочерних элементов в структурном подразделении</w:t>
            </w:r>
          </w:p>
        </w:tc>
        <w:tc>
          <w:tcPr>
            <w:tcW w:w="2999" w:type="pct"/>
            <w:shd w:val="clear" w:color="auto" w:fill="auto"/>
          </w:tcPr>
          <w:p w14:paraId="02DED937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наличия дочерних элементов в структурном подразделении</w:t>
            </w:r>
            <w:r w:rsidR="003A5BA8" w:rsidRPr="00CD6BAE">
              <w:t>.</w:t>
            </w:r>
          </w:p>
          <w:p w14:paraId="2C00A077" w14:textId="77777777" w:rsidR="008D613B" w:rsidRDefault="003A5BA8" w:rsidP="00E579FD">
            <w:pPr>
              <w:pStyle w:val="affffd"/>
              <w:spacing w:line="276" w:lineRule="auto"/>
            </w:pPr>
            <w:r w:rsidRPr="00CD6BAE">
              <w:t xml:space="preserve">Указывается значение «Да», если структурное </w:t>
            </w:r>
            <w:r w:rsidR="00F14A4B" w:rsidRPr="00CD6BAE">
              <w:t>п</w:t>
            </w:r>
            <w:r w:rsidRPr="00CD6BAE">
              <w:t>одразделение имеет дочерние элементы (кабинеты/отделения/бригады)</w:t>
            </w:r>
            <w:r w:rsidR="008D613B">
              <w:t>;</w:t>
            </w:r>
          </w:p>
          <w:p w14:paraId="3A3FB945" w14:textId="10806C42" w:rsidR="00A018FE" w:rsidRPr="00F80FE2" w:rsidRDefault="003A5BA8" w:rsidP="00E579FD">
            <w:pPr>
              <w:pStyle w:val="affffd"/>
              <w:spacing w:line="276" w:lineRule="auto"/>
            </w:pPr>
            <w:r w:rsidRPr="00CD6BAE">
              <w:t xml:space="preserve">«Нет» </w:t>
            </w:r>
            <w:r w:rsidR="001978E6">
              <w:t>–</w:t>
            </w:r>
            <w:r w:rsidRPr="00CD6BAE">
              <w:t xml:space="preserve"> </w:t>
            </w:r>
            <w:r w:rsidR="008D613B" w:rsidRPr="008D613B">
              <w:t xml:space="preserve">если </w:t>
            </w:r>
            <w:r w:rsidR="008D613B">
              <w:t xml:space="preserve">у </w:t>
            </w:r>
            <w:r w:rsidR="008D613B" w:rsidRPr="008D613B">
              <w:t>структурно</w:t>
            </w:r>
            <w:r w:rsidR="008D613B">
              <w:t xml:space="preserve">го </w:t>
            </w:r>
            <w:r w:rsidR="008D613B" w:rsidRPr="008D613B">
              <w:t>подразделение</w:t>
            </w:r>
            <w:r w:rsidR="008D613B">
              <w:t xml:space="preserve"> не указаны</w:t>
            </w:r>
            <w:r w:rsidR="00046899">
              <w:t xml:space="preserve"> </w:t>
            </w:r>
            <w:r w:rsidR="008D613B" w:rsidRPr="008D613B">
              <w:t>дочерние элементы (кабинеты/отделения/бригады)</w:t>
            </w:r>
          </w:p>
        </w:tc>
      </w:tr>
    </w:tbl>
    <w:p w14:paraId="314E09FC" w14:textId="77777777" w:rsidR="00956DE1" w:rsidRPr="000B41B7" w:rsidRDefault="00956DE1" w:rsidP="00E579FD">
      <w:pPr>
        <w:pStyle w:val="phnormal"/>
        <w:spacing w:line="276" w:lineRule="auto"/>
      </w:pPr>
    </w:p>
    <w:p w14:paraId="69543C8E" w14:textId="1BD04823" w:rsidR="00F9156B" w:rsidRDefault="00F9156B" w:rsidP="003D74C4">
      <w:pPr>
        <w:pStyle w:val="40"/>
      </w:pPr>
      <w:bookmarkStart w:id="582" w:name="_Toc89970070"/>
      <w:r w:rsidRPr="00F9156B">
        <w:t xml:space="preserve">169. Отчет о составе данных раздела </w:t>
      </w:r>
      <w:r>
        <w:t>«</w:t>
      </w:r>
      <w:r w:rsidRPr="00F9156B">
        <w:t>Лечебно-профилактические здания</w:t>
      </w:r>
      <w:r>
        <w:t>»</w:t>
      </w:r>
    </w:p>
    <w:p w14:paraId="549D58DC" w14:textId="13B7A840" w:rsidR="00EC0A43" w:rsidRPr="000B41B7" w:rsidRDefault="00EC0A4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 xml:space="preserve">169. Отчет о составе данных раздела </w:t>
      </w:r>
      <w:r w:rsidR="00AD0A62" w:rsidRPr="00AD0A62">
        <w:t>“</w:t>
      </w:r>
      <w:r w:rsidRPr="00F9156B">
        <w:t>Лечебно-профилактические здания</w:t>
      </w:r>
      <w:r w:rsidR="00AD0A62" w:rsidRPr="00AD0A62">
        <w:t>”</w:t>
      </w:r>
      <w:r w:rsidRPr="000B41B7">
        <w:t>» предоставляет информацию</w:t>
      </w:r>
      <w:r w:rsidR="00272D53">
        <w:t xml:space="preserve"> о зданиях медицинских организаций</w:t>
      </w:r>
      <w:r w:rsidRPr="000B41B7">
        <w:t>.</w:t>
      </w:r>
    </w:p>
    <w:p w14:paraId="3366DC0B" w14:textId="77777777" w:rsidR="00EC0A43" w:rsidRPr="000B41B7" w:rsidRDefault="00EC0A4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0717DB4E" w14:textId="77777777" w:rsidR="00EC0A43" w:rsidRDefault="00EC0A4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3944F5E2" w14:textId="77777777" w:rsidR="00EC0A43" w:rsidRDefault="00EC0A4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2599C1EF" w14:textId="17CBA512" w:rsidR="00EC0A43" w:rsidRDefault="00EC0A43" w:rsidP="00E579FD">
      <w:pPr>
        <w:pStyle w:val="ul"/>
        <w:spacing w:line="276" w:lineRule="auto"/>
      </w:pPr>
      <w:r w:rsidRPr="005B23C8">
        <w:t xml:space="preserve">Работник </w:t>
      </w:r>
      <w:r w:rsidR="00BB3140">
        <w:t>о</w:t>
      </w:r>
      <w:r w:rsidRPr="005B23C8">
        <w:t>рганизации (ФРМО)</w:t>
      </w:r>
      <w:r>
        <w:t>;</w:t>
      </w:r>
    </w:p>
    <w:p w14:paraId="16B1B7B5" w14:textId="77777777" w:rsidR="00EC0A43" w:rsidRDefault="00EC0A4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3AE151FA" w14:textId="77777777" w:rsidR="00EC0A43" w:rsidRDefault="00EC0A4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7112B8A3" w14:textId="0E67C7A8" w:rsidR="00EC0A43" w:rsidRDefault="00EC0A43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fldSimple w:instr=" REF _Ref102058304 ">
        <w:r w:rsidR="003814B9" w:rsidRPr="00FF68DA">
          <w:t xml:space="preserve">Таблица </w:t>
        </w:r>
        <w:r w:rsidR="001E7FD4">
          <w:t>29</w:t>
        </w:r>
      </w:fldSimple>
      <w:r>
        <w:t>).</w:t>
      </w:r>
    </w:p>
    <w:p w14:paraId="764236BA" w14:textId="2795B706" w:rsidR="00EC0A43" w:rsidRPr="00FF68DA" w:rsidRDefault="00EC0A43" w:rsidP="00E579FD">
      <w:pPr>
        <w:pStyle w:val="afffff1"/>
        <w:spacing w:line="276" w:lineRule="auto"/>
      </w:pPr>
      <w:bookmarkStart w:id="583" w:name="_Ref102058304"/>
      <w:r w:rsidRPr="00FF68DA">
        <w:t xml:space="preserve">Таблица </w:t>
      </w:r>
      <w:r w:rsidR="001E7FD4">
        <w:t>29</w:t>
      </w:r>
      <w:bookmarkEnd w:id="583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="00AD0A62" w:rsidRPr="000B41B7">
        <w:t>«</w:t>
      </w:r>
      <w:r w:rsidR="00AD0A62" w:rsidRPr="00F9156B">
        <w:t xml:space="preserve">169. Отчет </w:t>
      </w:r>
      <w:r w:rsidR="001E7FD4">
        <w:br/>
      </w:r>
      <w:r w:rsidR="00AD0A62" w:rsidRPr="00F9156B">
        <w:t xml:space="preserve">о составе данных раздела </w:t>
      </w:r>
      <w:r w:rsidR="00AD0A62" w:rsidRPr="00AD0A62">
        <w:t>“</w:t>
      </w:r>
      <w:r w:rsidR="00AD0A62" w:rsidRPr="00F9156B">
        <w:t>Лечебно-профилактические здания</w:t>
      </w:r>
      <w:r w:rsidR="00AD0A62" w:rsidRPr="00AD0A62">
        <w:t>”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EC0A43" w:rsidRPr="00DF3259" w14:paraId="790CBAF8" w14:textId="77777777" w:rsidTr="00F511DC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653A84F7" w14:textId="2F917211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F511DC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110BDA44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0EC110B6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FAADDD3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EC0A43" w:rsidRPr="00DF3259" w14:paraId="24B99C0A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86DBBB2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24C68265" w14:textId="5C4DC54C" w:rsidR="00EC0A43" w:rsidRPr="00DF3259" w:rsidRDefault="00F13B78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6E85115D" w14:textId="2FADB012" w:rsidR="00EC0A43" w:rsidRPr="00DF3259" w:rsidRDefault="00F13B78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01F8113A" w14:textId="4766C745" w:rsidR="00EC0A43" w:rsidRPr="00DF3259" w:rsidRDefault="00EC0A43" w:rsidP="00E579FD">
            <w:pPr>
              <w:pStyle w:val="affffd"/>
              <w:spacing w:line="276" w:lineRule="auto"/>
            </w:pPr>
            <w:r>
              <w:t xml:space="preserve">Выбор </w:t>
            </w:r>
            <w:r w:rsidR="00F13B78">
              <w:t>даты</w:t>
            </w:r>
            <w:r>
              <w:t xml:space="preserve"> в календаре</w:t>
            </w:r>
          </w:p>
        </w:tc>
      </w:tr>
      <w:tr w:rsidR="00EC0A43" w:rsidRPr="00DF3259" w14:paraId="782B5AD2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FA3E76D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4DF22F7E" w14:textId="77777777" w:rsidR="00EC0A43" w:rsidRPr="00DF3259" w:rsidRDefault="00EC0A4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5F14C80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3B4A3A17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29A348C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EC0A43" w:rsidRPr="00DF3259" w14:paraId="43677F28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32481F67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3</w:t>
            </w:r>
          </w:p>
        </w:tc>
        <w:tc>
          <w:tcPr>
            <w:tcW w:w="1310" w:type="pct"/>
            <w:shd w:val="clear" w:color="auto" w:fill="auto"/>
          </w:tcPr>
          <w:p w14:paraId="13E988AA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012C97DC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26CA8BF2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EC0A43" w:rsidRPr="00DF3259" w14:paraId="5185CF83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486085E" w14:textId="77777777" w:rsidR="00EC0A43" w:rsidRPr="00DF3259" w:rsidRDefault="00EC0A4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54FBF6C8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6137419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FDBAC53" w14:textId="77777777" w:rsidR="00EC0A43" w:rsidRDefault="00EC0A43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496EB2A9" w14:textId="77777777" w:rsidR="00EC0A43" w:rsidRDefault="00EC0A43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36C8D450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15687" w:rsidRPr="00DF3259" w14:paraId="16538715" w14:textId="77777777" w:rsidTr="005F1F3E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1576B540" w14:textId="77777777" w:rsidR="00015687" w:rsidRPr="00EC0A43" w:rsidRDefault="00015687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061417DE" w14:textId="07523029" w:rsidR="00015687" w:rsidRDefault="00015687" w:rsidP="00E579FD">
            <w:pPr>
              <w:pStyle w:val="affffd"/>
              <w:spacing w:line="276" w:lineRule="auto"/>
            </w:pPr>
            <w:r w:rsidRPr="00382FFB">
              <w:t>Год постройки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4BE45B4A" w14:textId="23AADD2D" w:rsidR="00015687" w:rsidRPr="00DF3259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постройки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128F1634" w14:textId="6433EBB9" w:rsidR="00015687" w:rsidRDefault="00015687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170F0" w:rsidRPr="00DF3259" w14:paraId="54DF49B0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544A0A5" w14:textId="77777777" w:rsidR="00A170F0" w:rsidRDefault="00A170F0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64D3CBE8" w14:textId="0B476CBE" w:rsidR="00A170F0" w:rsidRPr="00382FFB" w:rsidRDefault="00A170F0" w:rsidP="00E579FD">
            <w:pPr>
              <w:pStyle w:val="affffd"/>
              <w:spacing w:line="276" w:lineRule="auto"/>
              <w:rPr>
                <w:lang w:val="en-US"/>
              </w:rPr>
            </w:pPr>
            <w:r w:rsidRPr="00382FFB">
              <w:t xml:space="preserve">Год постройки </w:t>
            </w:r>
            <w:r>
              <w:t>по</w:t>
            </w:r>
          </w:p>
        </w:tc>
        <w:tc>
          <w:tcPr>
            <w:tcW w:w="1325" w:type="pct"/>
            <w:vMerge/>
            <w:shd w:val="clear" w:color="auto" w:fill="auto"/>
          </w:tcPr>
          <w:p w14:paraId="2C4267C3" w14:textId="77777777" w:rsidR="00A170F0" w:rsidRPr="00DF3259" w:rsidRDefault="00A170F0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0A936D93" w14:textId="77777777" w:rsidR="00A170F0" w:rsidRDefault="00A170F0" w:rsidP="00E579FD">
            <w:pPr>
              <w:pStyle w:val="affffd"/>
              <w:spacing w:line="276" w:lineRule="auto"/>
            </w:pPr>
          </w:p>
        </w:tc>
      </w:tr>
      <w:tr w:rsidR="00382FFB" w:rsidRPr="00DF3259" w14:paraId="489E40E2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1F504D08" w14:textId="2814D734" w:rsidR="00382FFB" w:rsidRPr="0046617C" w:rsidRDefault="0046617C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66A7F436" w14:textId="360C9532" w:rsidR="00382FFB" w:rsidRPr="00A170F0" w:rsidRDefault="0046617C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Аварийные</w:t>
            </w:r>
          </w:p>
        </w:tc>
        <w:tc>
          <w:tcPr>
            <w:tcW w:w="1325" w:type="pct"/>
            <w:shd w:val="clear" w:color="auto" w:fill="auto"/>
          </w:tcPr>
          <w:p w14:paraId="5450A052" w14:textId="45651B3C" w:rsidR="00382FFB" w:rsidRPr="00DF3259" w:rsidRDefault="00015687" w:rsidP="00E579FD">
            <w:pPr>
              <w:pStyle w:val="affffd"/>
              <w:spacing w:line="276" w:lineRule="auto"/>
            </w:pPr>
            <w:r>
              <w:t>Признак аварийности зданий</w:t>
            </w:r>
          </w:p>
        </w:tc>
        <w:tc>
          <w:tcPr>
            <w:tcW w:w="2053" w:type="pct"/>
            <w:shd w:val="clear" w:color="auto" w:fill="auto"/>
          </w:tcPr>
          <w:p w14:paraId="3423486D" w14:textId="179F7C81" w:rsidR="00382FFB" w:rsidRDefault="000156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15687" w:rsidRPr="00DF3259" w14:paraId="47066B78" w14:textId="77777777" w:rsidTr="005F1F3E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1E0C7CDB" w14:textId="5334D788" w:rsidR="00015687" w:rsidRPr="00015687" w:rsidRDefault="0001568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1310" w:type="pct"/>
            <w:shd w:val="clear" w:color="auto" w:fill="auto"/>
          </w:tcPr>
          <w:p w14:paraId="601EA3C4" w14:textId="639959ED" w:rsidR="00015687" w:rsidRPr="00015687" w:rsidRDefault="00015687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127D779D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72627A9A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15687" w:rsidRPr="00DF3259" w14:paraId="450296C8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06BEAB49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BBDB2CF" w14:textId="0E65B184" w:rsidR="00015687" w:rsidRDefault="00015687" w:rsidP="00E579FD">
            <w:pPr>
              <w:pStyle w:val="affffd"/>
              <w:spacing w:line="276" w:lineRule="auto"/>
            </w:pPr>
            <w:r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17819E3F" w14:textId="36021837" w:rsidR="00015687" w:rsidRPr="00DF3259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начала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62A091B4" w14:textId="1CB711C5" w:rsidR="00015687" w:rsidRDefault="00015687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15687" w:rsidRPr="00DF3259" w14:paraId="5AFEB4C9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5A2EAA77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4B4E6C93" w14:textId="65AB1CEE" w:rsidR="00015687" w:rsidRDefault="00015687" w:rsidP="00E579FD">
            <w:pPr>
              <w:pStyle w:val="affffd"/>
              <w:spacing w:line="276" w:lineRule="auto"/>
            </w:pPr>
            <w:r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1AA818F9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3DD2CC91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15687" w:rsidRPr="00DF3259" w14:paraId="17002ACC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21CD501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7724354B" w14:textId="55236D1C" w:rsidR="00015687" w:rsidRDefault="00015687" w:rsidP="00E579FD">
            <w:pPr>
              <w:pStyle w:val="affffd"/>
              <w:spacing w:line="276" w:lineRule="auto"/>
            </w:pPr>
            <w:r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431D6559" w14:textId="4897B0C0" w:rsidR="00015687" w:rsidRPr="00015687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завершения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59C5DEC6" w14:textId="7270776B" w:rsidR="00015687" w:rsidRDefault="00015687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15687" w:rsidRPr="00DF3259" w14:paraId="31509B47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DD008CF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0EEAE16" w14:textId="77214157" w:rsidR="00015687" w:rsidRDefault="00015687" w:rsidP="00E579FD">
            <w:pPr>
              <w:pStyle w:val="affffd"/>
              <w:spacing w:line="276" w:lineRule="auto"/>
            </w:pPr>
            <w:r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6F99675E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6B1F7822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E7B64" w:rsidRPr="00DF3259" w14:paraId="03E44CAF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343448F0" w14:textId="685E9B08" w:rsidR="000E7B64" w:rsidRPr="000E7B64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54DEF787" w14:textId="414B30DC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08CAD5CE" w14:textId="7C9E4A86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6878F88E" w14:textId="5F9DF861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2EFE7FA7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1D720154" w14:textId="76F306D6" w:rsidR="000E7B64" w:rsidRPr="000E7B64" w:rsidRDefault="000E7B64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310" w:type="pct"/>
            <w:shd w:val="clear" w:color="auto" w:fill="auto"/>
          </w:tcPr>
          <w:p w14:paraId="39A9BF0B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4012E66F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01EF735" w14:textId="407FBF10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38F555B" w14:textId="77777777" w:rsidR="00EC0A43" w:rsidRDefault="00EC0A43" w:rsidP="00E579FD">
      <w:pPr>
        <w:pStyle w:val="phnormal"/>
        <w:spacing w:line="276" w:lineRule="auto"/>
      </w:pPr>
    </w:p>
    <w:p w14:paraId="5CCA69CF" w14:textId="1BE66809" w:rsidR="00EC0A43" w:rsidRPr="000B41B7" w:rsidRDefault="00EC0A43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fldSimple w:instr=" REF _Ref102114424 ">
        <w:r w:rsidR="003814B9" w:rsidRPr="00FF68DA">
          <w:t xml:space="preserve">Таблица </w:t>
        </w:r>
        <w:r w:rsidR="003814B9">
          <w:rPr>
            <w:noProof/>
          </w:rPr>
          <w:t>3</w:t>
        </w:r>
        <w:r w:rsidR="001E7FD4">
          <w:rPr>
            <w:noProof/>
          </w:rPr>
          <w:t>0</w:t>
        </w:r>
      </w:fldSimple>
      <w:r w:rsidRPr="000B41B7">
        <w:t>).</w:t>
      </w:r>
    </w:p>
    <w:p w14:paraId="5C4A1DD0" w14:textId="1F81F7A6" w:rsidR="00EC0A43" w:rsidRPr="00FF68DA" w:rsidRDefault="00EC0A43" w:rsidP="00E579FD">
      <w:pPr>
        <w:pStyle w:val="afffff1"/>
        <w:spacing w:line="276" w:lineRule="auto"/>
      </w:pPr>
      <w:bookmarkStart w:id="584" w:name="_Ref102114424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1E7FD4">
        <w:rPr>
          <w:noProof/>
        </w:rPr>
        <w:t>0</w:t>
      </w:r>
      <w:r w:rsidR="00E37A55">
        <w:rPr>
          <w:noProof/>
        </w:rPr>
        <w:fldChar w:fldCharType="end"/>
      </w:r>
      <w:bookmarkEnd w:id="584"/>
      <w:r w:rsidRPr="00FF68DA">
        <w:t xml:space="preserve"> – Описание полей отчета</w:t>
      </w:r>
      <w:r w:rsidR="00AD0A62">
        <w:t xml:space="preserve"> </w:t>
      </w:r>
      <w:r w:rsidR="00AD0A62" w:rsidRPr="000B41B7">
        <w:t>«</w:t>
      </w:r>
      <w:r w:rsidR="00AD0A62" w:rsidRPr="00F9156B">
        <w:t xml:space="preserve">169. Отчет о составе данных раздела </w:t>
      </w:r>
      <w:r w:rsidR="00AD0A62" w:rsidRPr="00AD0A62">
        <w:t>“</w:t>
      </w:r>
      <w:r w:rsidR="00AD0A62" w:rsidRPr="00F9156B">
        <w:t>Лечебно-профилактические здания</w:t>
      </w:r>
      <w:r w:rsidR="00AD0A62" w:rsidRPr="00AD0A62">
        <w:t>”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EC0A43" w:rsidRPr="001978E6" w14:paraId="1EC307CC" w14:textId="77777777" w:rsidTr="00E14E9E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226698D2" w14:textId="7C55F911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E14E9E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501651D" w14:textId="77777777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190E58C" w14:textId="77777777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C131A8" w:rsidRPr="009018E9" w14:paraId="464E892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B0EF214" w14:textId="7FEDF21F" w:rsidR="00C131A8" w:rsidRPr="00CD6BAE" w:rsidRDefault="00C131A8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4769C25B" w14:textId="1FA9856F" w:rsidR="00C131A8" w:rsidRPr="001978E6" w:rsidRDefault="00C131A8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3F51F5C6" w14:textId="3B03AA35" w:rsidR="00C131A8" w:rsidRPr="00C131A8" w:rsidRDefault="00C131A8" w:rsidP="00E579FD">
            <w:pPr>
              <w:spacing w:line="276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Субъект РФ, к которому относится медицинская организация</w:t>
            </w:r>
          </w:p>
        </w:tc>
      </w:tr>
      <w:tr w:rsidR="00C131A8" w:rsidRPr="009018E9" w14:paraId="25E4845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DF10119" w14:textId="666E7FCD" w:rsidR="00C131A8" w:rsidRPr="00CD6BAE" w:rsidRDefault="00C131A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31C40B0D" w14:textId="4570B2F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48E8CBF0" w14:textId="112CECEA" w:rsidR="00C131A8" w:rsidRPr="00CD6BAE" w:rsidRDefault="00C131A8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C131A8" w:rsidRPr="009018E9" w14:paraId="283D77D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AB5C264" w14:textId="3829D515" w:rsidR="00C131A8" w:rsidRPr="00CD6BAE" w:rsidRDefault="00C131A8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760" w:type="pct"/>
            <w:shd w:val="clear" w:color="auto" w:fill="auto"/>
          </w:tcPr>
          <w:p w14:paraId="39EF466D" w14:textId="0F8D8332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  <w:tc>
          <w:tcPr>
            <w:tcW w:w="2999" w:type="pct"/>
            <w:shd w:val="clear" w:color="auto" w:fill="auto"/>
          </w:tcPr>
          <w:p w14:paraId="2B6DA41B" w14:textId="5962D32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</w:tr>
      <w:tr w:rsidR="00C131A8" w:rsidRPr="009018E9" w14:paraId="2F22385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592BAA14" w14:textId="37E058E7" w:rsidR="00C131A8" w:rsidRPr="00CD6BAE" w:rsidRDefault="00C131A8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7B28B0D5" w14:textId="42EEDF1E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Наименование здания</w:t>
            </w:r>
          </w:p>
        </w:tc>
        <w:tc>
          <w:tcPr>
            <w:tcW w:w="2999" w:type="pct"/>
            <w:shd w:val="clear" w:color="auto" w:fill="auto"/>
          </w:tcPr>
          <w:p w14:paraId="6314C6F9" w14:textId="3F4B26F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Наименование здания</w:t>
            </w:r>
          </w:p>
        </w:tc>
      </w:tr>
      <w:tr w:rsidR="00C131A8" w:rsidRPr="009018E9" w14:paraId="3758CAA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ED935EE" w14:textId="34BF5A54" w:rsidR="00C131A8" w:rsidRPr="00CD6BAE" w:rsidRDefault="00C131A8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7DF6C5BF" w14:textId="60F2667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здания</w:t>
            </w:r>
          </w:p>
        </w:tc>
        <w:tc>
          <w:tcPr>
            <w:tcW w:w="2999" w:type="pct"/>
            <w:shd w:val="clear" w:color="auto" w:fill="auto"/>
          </w:tcPr>
          <w:p w14:paraId="7F0D2BDD" w14:textId="412249C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здания</w:t>
            </w:r>
          </w:p>
        </w:tc>
      </w:tr>
      <w:tr w:rsidR="00C131A8" w:rsidRPr="009018E9" w14:paraId="3C04ADF8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4641F65" w14:textId="2BF91C23" w:rsidR="00C131A8" w:rsidRPr="00CD6BAE" w:rsidRDefault="00C131A8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701549A5" w14:textId="4E5140D6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Год постройки</w:t>
            </w:r>
          </w:p>
        </w:tc>
        <w:tc>
          <w:tcPr>
            <w:tcW w:w="2999" w:type="pct"/>
            <w:shd w:val="clear" w:color="auto" w:fill="auto"/>
          </w:tcPr>
          <w:p w14:paraId="7BB7249E" w14:textId="7FFA48A1" w:rsidR="00C131A8" w:rsidRPr="00C131A8" w:rsidRDefault="00C131A8" w:rsidP="00E579FD">
            <w:pPr>
              <w:pStyle w:val="affffd"/>
              <w:spacing w:line="276" w:lineRule="auto"/>
            </w:pPr>
            <w:r w:rsidRPr="00CD464F">
              <w:t>Год постройки</w:t>
            </w:r>
            <w:r>
              <w:rPr>
                <w:lang w:val="en-US"/>
              </w:rPr>
              <w:t xml:space="preserve"> </w:t>
            </w:r>
            <w:r>
              <w:t>здания</w:t>
            </w:r>
          </w:p>
        </w:tc>
      </w:tr>
      <w:tr w:rsidR="00C131A8" w:rsidRPr="009018E9" w14:paraId="350B38F4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1A92E494" w14:textId="0EB93978" w:rsidR="00C131A8" w:rsidRPr="00CD6BAE" w:rsidRDefault="00C131A8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760" w:type="pct"/>
            <w:shd w:val="clear" w:color="auto" w:fill="auto"/>
          </w:tcPr>
          <w:p w14:paraId="1057C14F" w14:textId="1E3143A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начала эксплуатации</w:t>
            </w:r>
          </w:p>
        </w:tc>
        <w:tc>
          <w:tcPr>
            <w:tcW w:w="2999" w:type="pct"/>
            <w:shd w:val="clear" w:color="auto" w:fill="auto"/>
          </w:tcPr>
          <w:p w14:paraId="119FA861" w14:textId="2688AA5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начала эксплуатации</w:t>
            </w:r>
            <w:r>
              <w:t xml:space="preserve"> здания</w:t>
            </w:r>
          </w:p>
        </w:tc>
      </w:tr>
      <w:tr w:rsidR="00C131A8" w:rsidRPr="009018E9" w14:paraId="00E8F42C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A94A676" w14:textId="72DE6065" w:rsidR="00C131A8" w:rsidRPr="00CD6BAE" w:rsidRDefault="00C131A8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03C2AABA" w14:textId="62FC7B4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Этажность</w:t>
            </w:r>
          </w:p>
        </w:tc>
        <w:tc>
          <w:tcPr>
            <w:tcW w:w="2999" w:type="pct"/>
            <w:shd w:val="clear" w:color="auto" w:fill="auto"/>
          </w:tcPr>
          <w:p w14:paraId="5E1C5B57" w14:textId="54DF442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Этажность</w:t>
            </w:r>
            <w:r>
              <w:t xml:space="preserve"> здания</w:t>
            </w:r>
          </w:p>
        </w:tc>
      </w:tr>
      <w:tr w:rsidR="00C131A8" w:rsidRPr="009018E9" w14:paraId="697A836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3EBEE1E" w14:textId="5824FE8C" w:rsidR="00C131A8" w:rsidRPr="00CD6BAE" w:rsidRDefault="00C131A8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0D1A95DF" w14:textId="0B128CC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Признано аварийным</w:t>
            </w:r>
          </w:p>
        </w:tc>
        <w:tc>
          <w:tcPr>
            <w:tcW w:w="2999" w:type="pct"/>
            <w:shd w:val="clear" w:color="auto" w:fill="auto"/>
          </w:tcPr>
          <w:p w14:paraId="4FF447FD" w14:textId="7717A48F" w:rsidR="00C131A8" w:rsidRPr="00F80FE2" w:rsidRDefault="00C131A8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</w:tr>
      <w:tr w:rsidR="00C131A8" w:rsidRPr="009018E9" w14:paraId="731DE2A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D17FCF5" w14:textId="03F0C5E4" w:rsidR="00C131A8" w:rsidRPr="00CD6BAE" w:rsidRDefault="00C131A8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4C503D83" w14:textId="61AF0E9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Адрес</w:t>
            </w:r>
          </w:p>
        </w:tc>
        <w:tc>
          <w:tcPr>
            <w:tcW w:w="2999" w:type="pct"/>
            <w:shd w:val="clear" w:color="auto" w:fill="auto"/>
          </w:tcPr>
          <w:p w14:paraId="3D54A3D4" w14:textId="0E2900F1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Адрес</w:t>
            </w:r>
            <w:r>
              <w:t>, по которому расположено здание</w:t>
            </w:r>
          </w:p>
        </w:tc>
      </w:tr>
      <w:tr w:rsidR="00C131A8" w:rsidRPr="009018E9" w14:paraId="2951497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5C8D8E1D" w14:textId="44B15375" w:rsidR="00C131A8" w:rsidRPr="00CD6BAE" w:rsidRDefault="00C131A8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3D91E034" w14:textId="13CFE3C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населенного пункта (AOID)</w:t>
            </w:r>
          </w:p>
        </w:tc>
        <w:tc>
          <w:tcPr>
            <w:tcW w:w="2999" w:type="pct"/>
            <w:shd w:val="clear" w:color="auto" w:fill="auto"/>
          </w:tcPr>
          <w:p w14:paraId="2052F36C" w14:textId="32AE236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населенного пункта (AOID)</w:t>
            </w:r>
          </w:p>
        </w:tc>
      </w:tr>
      <w:tr w:rsidR="00C131A8" w:rsidRPr="009018E9" w14:paraId="1F844AB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E7CC5F5" w14:textId="3C761A8F" w:rsidR="00C131A8" w:rsidRPr="00CD6BAE" w:rsidRDefault="00C131A8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03C30C6B" w14:textId="29629EE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улицы (AOID)</w:t>
            </w:r>
          </w:p>
        </w:tc>
        <w:tc>
          <w:tcPr>
            <w:tcW w:w="2999" w:type="pct"/>
            <w:shd w:val="clear" w:color="auto" w:fill="auto"/>
          </w:tcPr>
          <w:p w14:paraId="6CC01220" w14:textId="5D9074D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улицы (AOID)</w:t>
            </w:r>
          </w:p>
        </w:tc>
      </w:tr>
      <w:tr w:rsidR="00C131A8" w:rsidRPr="009018E9" w14:paraId="4CB67A5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1340AE7" w14:textId="1A636B18" w:rsidR="00C131A8" w:rsidRPr="00CD6BAE" w:rsidRDefault="00C131A8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34931C61" w14:textId="47774B6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дома (HouseId)</w:t>
            </w:r>
          </w:p>
        </w:tc>
        <w:tc>
          <w:tcPr>
            <w:tcW w:w="2999" w:type="pct"/>
            <w:shd w:val="clear" w:color="auto" w:fill="auto"/>
          </w:tcPr>
          <w:p w14:paraId="0AB494A0" w14:textId="09DE465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дома (HouseId)</w:t>
            </w:r>
          </w:p>
        </w:tc>
      </w:tr>
      <w:tr w:rsidR="00C131A8" w:rsidRPr="009018E9" w14:paraId="20BE71A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F81437D" w14:textId="52C27BE1" w:rsidR="00C131A8" w:rsidRPr="00CD6BAE" w:rsidRDefault="00C131A8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6D06D5FE" w14:textId="46938FF2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Регион</w:t>
            </w:r>
          </w:p>
        </w:tc>
        <w:tc>
          <w:tcPr>
            <w:tcW w:w="2999" w:type="pct"/>
            <w:shd w:val="clear" w:color="auto" w:fill="auto"/>
          </w:tcPr>
          <w:p w14:paraId="3A4C6B55" w14:textId="3650B70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Регион</w:t>
            </w:r>
            <w:r w:rsidR="00F22577">
              <w:t>, в котором находится здание</w:t>
            </w:r>
          </w:p>
        </w:tc>
      </w:tr>
      <w:tr w:rsidR="00C131A8" w:rsidRPr="009018E9" w14:paraId="6A4203F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51BAC80" w14:textId="3CE69378" w:rsidR="00C131A8" w:rsidRPr="00CD6BAE" w:rsidRDefault="00C131A8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51B57C3F" w14:textId="26060A3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Префикс НП</w:t>
            </w:r>
          </w:p>
        </w:tc>
        <w:tc>
          <w:tcPr>
            <w:tcW w:w="2999" w:type="pct"/>
            <w:shd w:val="clear" w:color="auto" w:fill="auto"/>
          </w:tcPr>
          <w:p w14:paraId="3A6C5D3F" w14:textId="6B0CC178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 xml:space="preserve">Префикс </w:t>
            </w:r>
            <w:r>
              <w:t>населенного пункта</w:t>
            </w:r>
            <w:r w:rsidR="00F22577">
              <w:t>, в котором находится здание</w:t>
            </w:r>
          </w:p>
        </w:tc>
      </w:tr>
      <w:tr w:rsidR="00C131A8" w:rsidRPr="009018E9" w14:paraId="4A859F99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19FF368" w14:textId="3E6BA36F" w:rsidR="00C131A8" w:rsidRPr="00CD6BAE" w:rsidRDefault="00C131A8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</w:tcPr>
          <w:p w14:paraId="70497EDF" w14:textId="50C3790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Населенный пункт</w:t>
            </w:r>
          </w:p>
        </w:tc>
        <w:tc>
          <w:tcPr>
            <w:tcW w:w="2999" w:type="pct"/>
            <w:shd w:val="clear" w:color="auto" w:fill="auto"/>
          </w:tcPr>
          <w:p w14:paraId="4E9523A7" w14:textId="6A507951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Населенный пункт</w:t>
            </w:r>
            <w:r w:rsidR="00F22577">
              <w:t>, в котором находится здание</w:t>
            </w:r>
          </w:p>
        </w:tc>
      </w:tr>
      <w:tr w:rsidR="00C131A8" w:rsidRPr="009018E9" w14:paraId="647540A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34899EF" w14:textId="68B84A35" w:rsidR="00C131A8" w:rsidRPr="00CD6BAE" w:rsidRDefault="00C131A8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</w:tcPr>
          <w:p w14:paraId="13462824" w14:textId="760734E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Префикс улицы</w:t>
            </w:r>
          </w:p>
        </w:tc>
        <w:tc>
          <w:tcPr>
            <w:tcW w:w="2999" w:type="pct"/>
            <w:shd w:val="clear" w:color="auto" w:fill="auto"/>
          </w:tcPr>
          <w:p w14:paraId="057E970B" w14:textId="51AE4BB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Префикс улицы</w:t>
            </w:r>
            <w:r w:rsidR="00F22577">
              <w:t>, на которой находится здание</w:t>
            </w:r>
          </w:p>
        </w:tc>
      </w:tr>
      <w:tr w:rsidR="00C131A8" w:rsidRPr="009018E9" w14:paraId="282A013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13F628E" w14:textId="0997CF68" w:rsidR="00C131A8" w:rsidRPr="00CD6BAE" w:rsidRDefault="00C131A8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</w:tcPr>
          <w:p w14:paraId="77B4810E" w14:textId="0D8615B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Улица</w:t>
            </w:r>
          </w:p>
        </w:tc>
        <w:tc>
          <w:tcPr>
            <w:tcW w:w="2999" w:type="pct"/>
            <w:shd w:val="clear" w:color="auto" w:fill="auto"/>
          </w:tcPr>
          <w:p w14:paraId="62C7DB04" w14:textId="35F7E2E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Улица</w:t>
            </w:r>
            <w:r w:rsidR="0067215D">
              <w:t>,</w:t>
            </w:r>
            <w:r w:rsidR="00F22577">
              <w:t xml:space="preserve"> на которой находится здание</w:t>
            </w:r>
          </w:p>
        </w:tc>
      </w:tr>
      <w:tr w:rsidR="00C131A8" w:rsidRPr="009018E9" w14:paraId="305FC4F3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BA373A1" w14:textId="33185A15" w:rsidR="00C131A8" w:rsidRPr="00CD6BAE" w:rsidRDefault="00C131A8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1760" w:type="pct"/>
            <w:shd w:val="clear" w:color="auto" w:fill="auto"/>
          </w:tcPr>
          <w:p w14:paraId="7897E9A3" w14:textId="6BFC723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дома</w:t>
            </w:r>
          </w:p>
        </w:tc>
        <w:tc>
          <w:tcPr>
            <w:tcW w:w="2999" w:type="pct"/>
            <w:shd w:val="clear" w:color="auto" w:fill="auto"/>
          </w:tcPr>
          <w:p w14:paraId="76EAFFAF" w14:textId="747F192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дома</w:t>
            </w:r>
            <w:r w:rsidR="00F22577">
              <w:t xml:space="preserve"> здания</w:t>
            </w:r>
          </w:p>
        </w:tc>
      </w:tr>
      <w:tr w:rsidR="00C131A8" w:rsidRPr="009018E9" w14:paraId="1C4C670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513792A" w14:textId="0EFE62D5" w:rsidR="00C131A8" w:rsidRPr="00CD6BAE" w:rsidRDefault="00C131A8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1760" w:type="pct"/>
            <w:shd w:val="clear" w:color="auto" w:fill="auto"/>
          </w:tcPr>
          <w:p w14:paraId="371C26C3" w14:textId="4EB756B1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строения</w:t>
            </w:r>
          </w:p>
        </w:tc>
        <w:tc>
          <w:tcPr>
            <w:tcW w:w="2999" w:type="pct"/>
            <w:shd w:val="clear" w:color="auto" w:fill="auto"/>
          </w:tcPr>
          <w:p w14:paraId="4E07CCE6" w14:textId="00D8B49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строения</w:t>
            </w:r>
            <w:r w:rsidR="00F22577">
              <w:t xml:space="preserve"> здания</w:t>
            </w:r>
          </w:p>
        </w:tc>
      </w:tr>
      <w:tr w:rsidR="00C131A8" w:rsidRPr="009018E9" w14:paraId="1E75BED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A19385B" w14:textId="502A401E" w:rsidR="00C131A8" w:rsidRPr="00CD6BAE" w:rsidRDefault="00C131A8" w:rsidP="00E579FD">
            <w:pPr>
              <w:pStyle w:val="affffd"/>
              <w:spacing w:line="276" w:lineRule="auto"/>
            </w:pPr>
            <w:r>
              <w:t>21</w:t>
            </w:r>
          </w:p>
        </w:tc>
        <w:tc>
          <w:tcPr>
            <w:tcW w:w="1760" w:type="pct"/>
            <w:shd w:val="clear" w:color="auto" w:fill="auto"/>
          </w:tcPr>
          <w:p w14:paraId="7493D977" w14:textId="6A85978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корпуса</w:t>
            </w:r>
          </w:p>
        </w:tc>
        <w:tc>
          <w:tcPr>
            <w:tcW w:w="2999" w:type="pct"/>
            <w:shd w:val="clear" w:color="auto" w:fill="auto"/>
          </w:tcPr>
          <w:p w14:paraId="670AA556" w14:textId="5FDEEE8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корпуса</w:t>
            </w:r>
            <w:r w:rsidR="00F22577">
              <w:t xml:space="preserve"> здания</w:t>
            </w:r>
          </w:p>
        </w:tc>
      </w:tr>
      <w:tr w:rsidR="00C131A8" w:rsidRPr="000659BF" w14:paraId="694E537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6281055" w14:textId="6628F9DF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22</w:t>
            </w:r>
          </w:p>
        </w:tc>
        <w:tc>
          <w:tcPr>
            <w:tcW w:w="1760" w:type="pct"/>
            <w:shd w:val="clear" w:color="auto" w:fill="auto"/>
          </w:tcPr>
          <w:p w14:paraId="6A0763DE" w14:textId="2213A822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AOGUID</w:t>
            </w:r>
          </w:p>
        </w:tc>
        <w:tc>
          <w:tcPr>
            <w:tcW w:w="2999" w:type="pct"/>
            <w:shd w:val="clear" w:color="auto" w:fill="auto"/>
          </w:tcPr>
          <w:p w14:paraId="388F376E" w14:textId="003E17DA" w:rsidR="00C131A8" w:rsidRPr="000659BF" w:rsidRDefault="009A2264" w:rsidP="00E579FD">
            <w:pPr>
              <w:pStyle w:val="affffd"/>
              <w:spacing w:line="276" w:lineRule="auto"/>
            </w:pPr>
            <w:r w:rsidRPr="000659BF">
              <w:rPr>
                <w:lang w:val="en-US"/>
              </w:rPr>
              <w:t>GUID</w:t>
            </w:r>
            <w:r w:rsidR="00A33895" w:rsidRPr="000659BF">
              <w:t xml:space="preserve"> улицы, на которой находится здание</w:t>
            </w:r>
          </w:p>
        </w:tc>
      </w:tr>
      <w:tr w:rsidR="00C131A8" w:rsidRPr="00C131A8" w14:paraId="4287EA3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7CE6157C" w14:textId="1B89B304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23</w:t>
            </w:r>
          </w:p>
        </w:tc>
        <w:tc>
          <w:tcPr>
            <w:tcW w:w="1760" w:type="pct"/>
            <w:shd w:val="clear" w:color="auto" w:fill="auto"/>
          </w:tcPr>
          <w:p w14:paraId="21D33AE6" w14:textId="6725E4C2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HOUSEGUID</w:t>
            </w:r>
          </w:p>
        </w:tc>
        <w:tc>
          <w:tcPr>
            <w:tcW w:w="2999" w:type="pct"/>
            <w:shd w:val="clear" w:color="auto" w:fill="auto"/>
          </w:tcPr>
          <w:p w14:paraId="3F873EFB" w14:textId="4E6B877D" w:rsidR="00C131A8" w:rsidRPr="000659BF" w:rsidRDefault="00A33895" w:rsidP="00E579FD">
            <w:pPr>
              <w:pStyle w:val="affffd"/>
              <w:spacing w:line="276" w:lineRule="auto"/>
            </w:pPr>
            <w:r w:rsidRPr="000659BF">
              <w:rPr>
                <w:lang w:val="en-US"/>
              </w:rPr>
              <w:t>GUID</w:t>
            </w:r>
            <w:r w:rsidRPr="000659BF">
              <w:t xml:space="preserve"> дома здания</w:t>
            </w:r>
          </w:p>
        </w:tc>
      </w:tr>
      <w:tr w:rsidR="00C131A8" w:rsidRPr="009018E9" w14:paraId="5C39E0B8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7331214F" w14:textId="420F6F67" w:rsidR="00C131A8" w:rsidRPr="00CD6BAE" w:rsidRDefault="00C131A8" w:rsidP="00E579FD">
            <w:pPr>
              <w:pStyle w:val="affffd"/>
              <w:spacing w:line="276" w:lineRule="auto"/>
            </w:pPr>
            <w:r>
              <w:t>24</w:t>
            </w:r>
          </w:p>
        </w:tc>
        <w:tc>
          <w:tcPr>
            <w:tcW w:w="1760" w:type="pct"/>
            <w:shd w:val="clear" w:color="auto" w:fill="auto"/>
          </w:tcPr>
          <w:p w14:paraId="3ED7D207" w14:textId="33C5E076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Почтовый индекс</w:t>
            </w:r>
          </w:p>
        </w:tc>
        <w:tc>
          <w:tcPr>
            <w:tcW w:w="2999" w:type="pct"/>
            <w:shd w:val="clear" w:color="auto" w:fill="auto"/>
          </w:tcPr>
          <w:p w14:paraId="78A139F8" w14:textId="783FE20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Почтовый индекс</w:t>
            </w:r>
            <w:r>
              <w:t xml:space="preserve"> здания</w:t>
            </w:r>
          </w:p>
        </w:tc>
      </w:tr>
      <w:tr w:rsidR="00C131A8" w:rsidRPr="009018E9" w14:paraId="6873CC29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36ED5FA" w14:textId="3B61205B" w:rsidR="00C131A8" w:rsidRPr="00CD6BAE" w:rsidRDefault="00C131A8" w:rsidP="00E579FD">
            <w:pPr>
              <w:pStyle w:val="affffd"/>
              <w:spacing w:line="276" w:lineRule="auto"/>
            </w:pPr>
            <w:r>
              <w:t>25</w:t>
            </w:r>
          </w:p>
        </w:tc>
        <w:tc>
          <w:tcPr>
            <w:tcW w:w="1760" w:type="pct"/>
            <w:shd w:val="clear" w:color="auto" w:fill="auto"/>
          </w:tcPr>
          <w:p w14:paraId="3E139736" w14:textId="4940DD9E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Кадастровый номер</w:t>
            </w:r>
          </w:p>
        </w:tc>
        <w:tc>
          <w:tcPr>
            <w:tcW w:w="2999" w:type="pct"/>
            <w:shd w:val="clear" w:color="auto" w:fill="auto"/>
          </w:tcPr>
          <w:p w14:paraId="109CBFB9" w14:textId="2BA2E2B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Кадастровый номер</w:t>
            </w:r>
            <w:r>
              <w:t xml:space="preserve"> здания</w:t>
            </w:r>
          </w:p>
        </w:tc>
      </w:tr>
      <w:tr w:rsidR="00C131A8" w:rsidRPr="009018E9" w14:paraId="7D48BB4C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D6C2453" w14:textId="1599FAEB" w:rsidR="00C131A8" w:rsidRPr="00CD6BAE" w:rsidRDefault="00C131A8" w:rsidP="00E579FD">
            <w:pPr>
              <w:pStyle w:val="affffd"/>
              <w:spacing w:line="276" w:lineRule="auto"/>
            </w:pPr>
            <w:r>
              <w:t>26</w:t>
            </w:r>
          </w:p>
        </w:tc>
        <w:tc>
          <w:tcPr>
            <w:tcW w:w="1760" w:type="pct"/>
            <w:shd w:val="clear" w:color="auto" w:fill="auto"/>
          </w:tcPr>
          <w:p w14:paraId="78BA5F69" w14:textId="5882CC91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завершения эксплуатации</w:t>
            </w:r>
          </w:p>
        </w:tc>
        <w:tc>
          <w:tcPr>
            <w:tcW w:w="2999" w:type="pct"/>
            <w:shd w:val="clear" w:color="auto" w:fill="auto"/>
          </w:tcPr>
          <w:p w14:paraId="20EB487E" w14:textId="22E110C7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Дата завершения эксплуатации</w:t>
            </w:r>
            <w:r>
              <w:t xml:space="preserve"> здания</w:t>
            </w:r>
          </w:p>
        </w:tc>
      </w:tr>
      <w:tr w:rsidR="00C131A8" w:rsidRPr="009018E9" w14:paraId="4885B05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A465548" w14:textId="45E4B32C" w:rsidR="00C131A8" w:rsidRPr="00CD6BAE" w:rsidRDefault="00C131A8" w:rsidP="00E579FD">
            <w:pPr>
              <w:pStyle w:val="affffd"/>
              <w:spacing w:line="276" w:lineRule="auto"/>
            </w:pPr>
            <w:r>
              <w:t>27</w:t>
            </w:r>
          </w:p>
        </w:tc>
        <w:tc>
          <w:tcPr>
            <w:tcW w:w="1760" w:type="pct"/>
            <w:shd w:val="clear" w:color="auto" w:fill="auto"/>
          </w:tcPr>
          <w:p w14:paraId="2742A2F8" w14:textId="2CEEAC2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Причина завершения эксплуатации</w:t>
            </w:r>
          </w:p>
        </w:tc>
        <w:tc>
          <w:tcPr>
            <w:tcW w:w="2999" w:type="pct"/>
            <w:shd w:val="clear" w:color="auto" w:fill="auto"/>
          </w:tcPr>
          <w:p w14:paraId="4272C894" w14:textId="480AD3C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Причина завершения эксплуатации</w:t>
            </w:r>
            <w:r>
              <w:t xml:space="preserve"> здания</w:t>
            </w:r>
          </w:p>
        </w:tc>
      </w:tr>
      <w:tr w:rsidR="00C131A8" w:rsidRPr="009018E9" w14:paraId="1D352B5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A4872EF" w14:textId="17D71E0E" w:rsidR="00C131A8" w:rsidRPr="00CD6BAE" w:rsidRDefault="00C131A8" w:rsidP="00E579FD">
            <w:pPr>
              <w:pStyle w:val="affffd"/>
              <w:spacing w:line="276" w:lineRule="auto"/>
            </w:pPr>
            <w:r>
              <w:t>28</w:t>
            </w:r>
          </w:p>
        </w:tc>
        <w:tc>
          <w:tcPr>
            <w:tcW w:w="1760" w:type="pct"/>
            <w:shd w:val="clear" w:color="auto" w:fill="auto"/>
          </w:tcPr>
          <w:p w14:paraId="386DF891" w14:textId="5B4FD12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ТВСП</w:t>
            </w:r>
          </w:p>
        </w:tc>
        <w:tc>
          <w:tcPr>
            <w:tcW w:w="2999" w:type="pct"/>
            <w:shd w:val="clear" w:color="auto" w:fill="auto"/>
          </w:tcPr>
          <w:p w14:paraId="6DE59FED" w14:textId="2F37D6BB" w:rsidR="00C131A8" w:rsidRPr="00F80FE2" w:rsidRDefault="00C131A8" w:rsidP="00E579FD">
            <w:pPr>
              <w:pStyle w:val="affffd"/>
              <w:spacing w:line="276" w:lineRule="auto"/>
            </w:pPr>
            <w:r>
              <w:t>Территориально</w:t>
            </w:r>
            <w:r w:rsidR="00BD632C">
              <w:t xml:space="preserve"> </w:t>
            </w:r>
            <w:r>
              <w:t>выделенное структурное подразделение</w:t>
            </w:r>
            <w:r w:rsidR="004C000C">
              <w:t xml:space="preserve">, к которому относится </w:t>
            </w:r>
            <w:r>
              <w:t>здани</w:t>
            </w:r>
            <w:r w:rsidR="004C000C">
              <w:t>е</w:t>
            </w:r>
          </w:p>
        </w:tc>
      </w:tr>
      <w:tr w:rsidR="00C131A8" w:rsidRPr="009018E9" w14:paraId="5CF002A4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E968002" w14:textId="0D108D67" w:rsidR="00C131A8" w:rsidRPr="00CD6BAE" w:rsidRDefault="00C131A8" w:rsidP="00E579FD">
            <w:pPr>
              <w:pStyle w:val="affffd"/>
              <w:spacing w:line="276" w:lineRule="auto"/>
            </w:pPr>
            <w:r>
              <w:t>29</w:t>
            </w:r>
          </w:p>
        </w:tc>
        <w:tc>
          <w:tcPr>
            <w:tcW w:w="1760" w:type="pct"/>
            <w:shd w:val="clear" w:color="auto" w:fill="auto"/>
          </w:tcPr>
          <w:p w14:paraId="1EB9C97C" w14:textId="20169AD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Широта</w:t>
            </w:r>
          </w:p>
        </w:tc>
        <w:tc>
          <w:tcPr>
            <w:tcW w:w="2999" w:type="pct"/>
            <w:vMerge w:val="restart"/>
            <w:shd w:val="clear" w:color="auto" w:fill="auto"/>
          </w:tcPr>
          <w:p w14:paraId="58735E28" w14:textId="5F4CC210" w:rsidR="00C131A8" w:rsidRPr="00F80FE2" w:rsidRDefault="00C131A8" w:rsidP="00E579FD">
            <w:pPr>
              <w:pStyle w:val="affffd"/>
              <w:spacing w:line="276" w:lineRule="auto"/>
            </w:pPr>
            <w:r>
              <w:t>Географические координаты здания</w:t>
            </w:r>
          </w:p>
        </w:tc>
      </w:tr>
      <w:tr w:rsidR="00C131A8" w:rsidRPr="009018E9" w14:paraId="0FEE3F35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CD0E707" w14:textId="4D9F7C78" w:rsidR="00C131A8" w:rsidRPr="00CD6BAE" w:rsidRDefault="00C131A8" w:rsidP="00E579FD">
            <w:pPr>
              <w:pStyle w:val="affffd"/>
              <w:spacing w:line="276" w:lineRule="auto"/>
            </w:pPr>
            <w:r>
              <w:t>30</w:t>
            </w:r>
          </w:p>
        </w:tc>
        <w:tc>
          <w:tcPr>
            <w:tcW w:w="1760" w:type="pct"/>
            <w:shd w:val="clear" w:color="auto" w:fill="auto"/>
          </w:tcPr>
          <w:p w14:paraId="253BF08E" w14:textId="1E3FA26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Долгота</w:t>
            </w:r>
          </w:p>
        </w:tc>
        <w:tc>
          <w:tcPr>
            <w:tcW w:w="2999" w:type="pct"/>
            <w:vMerge/>
            <w:shd w:val="clear" w:color="auto" w:fill="auto"/>
          </w:tcPr>
          <w:p w14:paraId="0788388D" w14:textId="04E287CE" w:rsidR="00C131A8" w:rsidRPr="00F80FE2" w:rsidRDefault="00C131A8" w:rsidP="00E579FD">
            <w:pPr>
              <w:pStyle w:val="affffd"/>
              <w:spacing w:line="276" w:lineRule="auto"/>
            </w:pPr>
          </w:p>
        </w:tc>
      </w:tr>
    </w:tbl>
    <w:p w14:paraId="206C1E8A" w14:textId="77777777" w:rsidR="00EC0A43" w:rsidRPr="00EC0A43" w:rsidRDefault="00EC0A43" w:rsidP="00E579FD">
      <w:pPr>
        <w:pStyle w:val="phnormal"/>
        <w:spacing w:line="276" w:lineRule="auto"/>
      </w:pPr>
    </w:p>
    <w:p w14:paraId="00FDDA9B" w14:textId="1EBDCFD5" w:rsidR="00F9156B" w:rsidRDefault="00F9156B" w:rsidP="003D74C4">
      <w:pPr>
        <w:pStyle w:val="40"/>
      </w:pPr>
      <w:r w:rsidRPr="00F9156B">
        <w:t>172. Группировка по ТВСП</w:t>
      </w:r>
    </w:p>
    <w:p w14:paraId="6FFE17CF" w14:textId="7FAE6877" w:rsidR="00272D53" w:rsidRPr="000B41B7" w:rsidRDefault="00272D5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>172. Группировка по ТВСП</w:t>
      </w:r>
      <w:r w:rsidRPr="000B41B7">
        <w:t>» предоставляет информацию</w:t>
      </w:r>
      <w:r>
        <w:t xml:space="preserve"> о </w:t>
      </w:r>
      <w:r w:rsidR="00AD0A62">
        <w:t>территориально</w:t>
      </w:r>
      <w:r w:rsidR="009C1BE6">
        <w:t xml:space="preserve"> </w:t>
      </w:r>
      <w:r w:rsidR="00AD0A62">
        <w:t>выделенных структурных подразделениях</w:t>
      </w:r>
      <w:r>
        <w:t xml:space="preserve"> медицинских организаций</w:t>
      </w:r>
      <w:r w:rsidRPr="000B41B7">
        <w:t>.</w:t>
      </w:r>
    </w:p>
    <w:p w14:paraId="01E44D99" w14:textId="77777777" w:rsidR="00272D53" w:rsidRPr="000B41B7" w:rsidRDefault="00272D5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3E1F7631" w14:textId="77777777" w:rsidR="00272D53" w:rsidRDefault="00272D5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580609B8" w14:textId="77777777" w:rsidR="00272D53" w:rsidRDefault="00272D5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7AAFC277" w14:textId="24AEF12D" w:rsidR="00272D53" w:rsidRDefault="00272D53" w:rsidP="00E579FD">
      <w:pPr>
        <w:pStyle w:val="ul"/>
        <w:spacing w:line="276" w:lineRule="auto"/>
      </w:pPr>
      <w:r w:rsidRPr="005B23C8">
        <w:t xml:space="preserve">Работник </w:t>
      </w:r>
      <w:r w:rsidR="009C1BE6">
        <w:t>о</w:t>
      </w:r>
      <w:r w:rsidRPr="005B23C8">
        <w:t>рганизации (ФРМО)</w:t>
      </w:r>
      <w:r>
        <w:t>;</w:t>
      </w:r>
    </w:p>
    <w:p w14:paraId="43C43B47" w14:textId="77777777" w:rsidR="00272D53" w:rsidRDefault="00272D5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5A22E9EF" w14:textId="77777777" w:rsidR="00272D53" w:rsidRDefault="00272D5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0875592F" w14:textId="05D81705" w:rsidR="00272D53" w:rsidRDefault="00272D53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fldSimple w:instr=" REF _Ref102129190 ">
        <w:r w:rsidR="003814B9" w:rsidRPr="00FF68DA">
          <w:t xml:space="preserve">Таблица </w:t>
        </w:r>
        <w:r w:rsidR="003814B9">
          <w:rPr>
            <w:noProof/>
          </w:rPr>
          <w:t>3</w:t>
        </w:r>
        <w:r w:rsidR="001E7FD4">
          <w:rPr>
            <w:noProof/>
          </w:rPr>
          <w:t>1</w:t>
        </w:r>
      </w:fldSimple>
      <w:r>
        <w:t>).</w:t>
      </w:r>
    </w:p>
    <w:p w14:paraId="18EB0E02" w14:textId="3827941B" w:rsidR="00272D53" w:rsidRPr="00FF68DA" w:rsidRDefault="00272D53" w:rsidP="00E579FD">
      <w:pPr>
        <w:pStyle w:val="afffff1"/>
        <w:spacing w:line="276" w:lineRule="auto"/>
      </w:pPr>
      <w:bookmarkStart w:id="585" w:name="_Ref102129190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1E7FD4">
        <w:rPr>
          <w:noProof/>
        </w:rPr>
        <w:t>1</w:t>
      </w:r>
      <w:r w:rsidR="00E37A55">
        <w:rPr>
          <w:noProof/>
        </w:rPr>
        <w:fldChar w:fldCharType="end"/>
      </w:r>
      <w:bookmarkEnd w:id="585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="00AD0A62" w:rsidRPr="000B41B7">
        <w:t>«</w:t>
      </w:r>
      <w:r w:rsidR="00AD0A62" w:rsidRPr="00F9156B">
        <w:t>172. Группировка по ТВСП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272D53" w:rsidRPr="00DF3259" w14:paraId="3A9F4377" w14:textId="77777777" w:rsidTr="009C1BE6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0C852378" w14:textId="1E001B88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9C1BE6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6AAE63AB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3F32965A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2BEBE82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272D53" w:rsidRPr="00DF3259" w14:paraId="4A7D6C37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0AEBF597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19394EAA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468B9B10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74C87D57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72D53" w:rsidRPr="00DF3259" w14:paraId="722AA3C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48AD4C54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3B55FDE5" w14:textId="77777777" w:rsidR="00272D53" w:rsidRPr="00DF3259" w:rsidRDefault="00272D5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6CFA09B0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4F529A6D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2EFB1A3F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272D53" w:rsidRPr="00DF3259" w14:paraId="48388DA2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68D9C84E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3</w:t>
            </w:r>
          </w:p>
        </w:tc>
        <w:tc>
          <w:tcPr>
            <w:tcW w:w="1310" w:type="pct"/>
            <w:shd w:val="clear" w:color="auto" w:fill="auto"/>
          </w:tcPr>
          <w:p w14:paraId="05E64F67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6F80C794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3A757C91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D0A62" w:rsidRPr="00DF3259" w14:paraId="342EDB43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B6AC4B6" w14:textId="5B9393A9" w:rsidR="00AD0A62" w:rsidRPr="00AD0A62" w:rsidRDefault="00AD0A6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4A09718D" w14:textId="7C7409BA" w:rsidR="00AD0A62" w:rsidRDefault="00AD0A62" w:rsidP="00E579FD">
            <w:pPr>
              <w:pStyle w:val="affffd"/>
              <w:spacing w:line="276" w:lineRule="auto"/>
            </w:pPr>
            <w:r w:rsidRPr="00AD0A62">
              <w:t>Вид</w:t>
            </w:r>
            <w:r w:rsidR="000E7B64">
              <w:t xml:space="preserve"> деятельности</w:t>
            </w:r>
            <w:r>
              <w:t xml:space="preserve"> </w:t>
            </w:r>
          </w:p>
        </w:tc>
        <w:tc>
          <w:tcPr>
            <w:tcW w:w="1325" w:type="pct"/>
            <w:shd w:val="clear" w:color="auto" w:fill="auto"/>
          </w:tcPr>
          <w:p w14:paraId="67561CBD" w14:textId="2AA1FB9B" w:rsidR="00AD0A62" w:rsidRPr="00DF3259" w:rsidRDefault="00AD0A62" w:rsidP="00E579FD">
            <w:pPr>
              <w:pStyle w:val="affffd"/>
              <w:spacing w:line="276" w:lineRule="auto"/>
            </w:pPr>
            <w:r w:rsidRPr="00AD0A62">
              <w:t>Вид</w:t>
            </w:r>
            <w:r>
              <w:t xml:space="preserve"> </w:t>
            </w:r>
            <w:r w:rsidR="000E7B64">
              <w:t>деятельности</w:t>
            </w:r>
            <w:r w:rsidRPr="00AD0A62">
              <w:t xml:space="preserve">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6D997BCA" w14:textId="319DEBD4" w:rsidR="00AD0A62" w:rsidRDefault="00AD0A6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D0A62" w:rsidRPr="00DF3259" w14:paraId="42AFDB9D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C9E5A37" w14:textId="5165F34F" w:rsidR="00AD0A62" w:rsidRPr="00AD0A62" w:rsidRDefault="00AD0A6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21F7CC12" w14:textId="77777777" w:rsidR="00AD0A62" w:rsidRPr="00DF3259" w:rsidRDefault="00AD0A62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3A5C8B15" w14:textId="77777777" w:rsidR="00AD0A62" w:rsidRPr="00DF3259" w:rsidRDefault="00AD0A62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0B50757B" w14:textId="77777777" w:rsidR="00AD0A62" w:rsidRDefault="00AD0A62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28B7A2C9" w14:textId="77777777" w:rsidR="00AD0A62" w:rsidRDefault="00AD0A62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27ECCE37" w14:textId="77777777" w:rsidR="00AD0A62" w:rsidRPr="00DF3259" w:rsidRDefault="00AD0A62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2971D9DD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50CAA7F5" w14:textId="0FBFB094" w:rsidR="00047C5A" w:rsidRDefault="00047C5A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310" w:type="pct"/>
            <w:shd w:val="clear" w:color="auto" w:fill="auto"/>
          </w:tcPr>
          <w:p w14:paraId="099A3CF8" w14:textId="432E2720" w:rsidR="00047C5A" w:rsidRPr="00F97EE8" w:rsidRDefault="00047C5A" w:rsidP="00E579FD">
            <w:pPr>
              <w:pStyle w:val="affffd"/>
              <w:spacing w:line="276" w:lineRule="auto"/>
              <w:rPr>
                <w:lang w:val="en-US"/>
              </w:rPr>
            </w:pPr>
            <w:r w:rsidRPr="00AD0A62">
              <w:t>Тип структурного подразделения</w:t>
            </w:r>
          </w:p>
        </w:tc>
        <w:tc>
          <w:tcPr>
            <w:tcW w:w="1325" w:type="pct"/>
            <w:shd w:val="clear" w:color="auto" w:fill="auto"/>
          </w:tcPr>
          <w:p w14:paraId="7D21BD33" w14:textId="6CEC5B3C" w:rsidR="00047C5A" w:rsidRPr="00DF3259" w:rsidRDefault="00047C5A" w:rsidP="00E579FD">
            <w:pPr>
              <w:pStyle w:val="affffd"/>
              <w:spacing w:line="276" w:lineRule="auto"/>
            </w:pPr>
            <w:r w:rsidRPr="00AD0A62">
              <w:t>Тип структурного подразделения</w:t>
            </w:r>
            <w:r>
              <w:t xml:space="preserve"> </w:t>
            </w:r>
            <w:r w:rsidRPr="00DF3259">
              <w:t>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26435D5" w14:textId="5E7E99B7" w:rsidR="00047C5A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241706D4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29B176E" w14:textId="226DC8D0" w:rsidR="00047C5A" w:rsidRDefault="00047C5A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02DE9648" w14:textId="0C86D28B" w:rsidR="00047C5A" w:rsidRPr="00AD0A62" w:rsidRDefault="00047C5A" w:rsidP="00E579FD">
            <w:pPr>
              <w:pStyle w:val="affffd"/>
              <w:spacing w:line="276" w:lineRule="auto"/>
            </w:pPr>
            <w:r>
              <w:t xml:space="preserve">Вид структурного </w:t>
            </w:r>
            <w:r w:rsidRPr="00AD0A62">
              <w:t>подразделения</w:t>
            </w:r>
          </w:p>
        </w:tc>
        <w:tc>
          <w:tcPr>
            <w:tcW w:w="1325" w:type="pct"/>
            <w:shd w:val="clear" w:color="auto" w:fill="auto"/>
          </w:tcPr>
          <w:p w14:paraId="3037E7ED" w14:textId="230ED9BA" w:rsidR="00047C5A" w:rsidRPr="00DF3259" w:rsidRDefault="00047C5A" w:rsidP="00E579FD">
            <w:pPr>
              <w:pStyle w:val="affffd"/>
              <w:spacing w:line="276" w:lineRule="auto"/>
            </w:pPr>
            <w:r>
              <w:t xml:space="preserve">Вид структурного </w:t>
            </w:r>
            <w:r w:rsidRPr="00AD0A62">
              <w:t>подразделения</w:t>
            </w:r>
            <w:r>
              <w:t xml:space="preserve"> </w:t>
            </w:r>
            <w:r w:rsidRPr="00DF3259">
              <w:t>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6BC94989" w14:textId="39DBEF1A" w:rsidR="00047C5A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70ABD7EC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DA892A0" w14:textId="0B877561" w:rsidR="00047C5A" w:rsidRDefault="00047C5A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470E0EF8" w14:textId="357BF5EF" w:rsidR="00047C5A" w:rsidRDefault="00047C5A" w:rsidP="00E579FD">
            <w:pPr>
              <w:pStyle w:val="affffd"/>
              <w:spacing w:line="276" w:lineRule="auto"/>
            </w:pPr>
            <w:r>
              <w:t>Тип кабинета/ отделения</w:t>
            </w:r>
          </w:p>
        </w:tc>
        <w:tc>
          <w:tcPr>
            <w:tcW w:w="1325" w:type="pct"/>
            <w:shd w:val="clear" w:color="auto" w:fill="auto"/>
          </w:tcPr>
          <w:p w14:paraId="016109E7" w14:textId="6487FD61" w:rsidR="00047C5A" w:rsidRDefault="00047C5A" w:rsidP="00E579FD">
            <w:pPr>
              <w:pStyle w:val="affffd"/>
              <w:spacing w:line="276" w:lineRule="auto"/>
            </w:pPr>
            <w:r>
              <w:t>Тип кабинета/ отделения в структурном подразделении</w:t>
            </w:r>
          </w:p>
        </w:tc>
        <w:tc>
          <w:tcPr>
            <w:tcW w:w="2053" w:type="pct"/>
            <w:shd w:val="clear" w:color="auto" w:fill="auto"/>
          </w:tcPr>
          <w:p w14:paraId="02C5932D" w14:textId="517CB051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5490F835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B3AAF0E" w14:textId="66AEC01C" w:rsidR="00047C5A" w:rsidRDefault="00047C5A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310" w:type="pct"/>
            <w:shd w:val="clear" w:color="auto" w:fill="auto"/>
          </w:tcPr>
          <w:p w14:paraId="155AAE3D" w14:textId="57867D69" w:rsid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Профиль </w:t>
            </w:r>
            <w:r w:rsidR="009C1BE6">
              <w:t>б</w:t>
            </w:r>
            <w:r w:rsidRPr="00047C5A">
              <w:t>ригады скорой помощи</w:t>
            </w:r>
          </w:p>
        </w:tc>
        <w:tc>
          <w:tcPr>
            <w:tcW w:w="1325" w:type="pct"/>
            <w:shd w:val="clear" w:color="auto" w:fill="auto"/>
          </w:tcPr>
          <w:p w14:paraId="52DB2144" w14:textId="26FB3D98" w:rsid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Профиль </w:t>
            </w:r>
            <w:r w:rsidR="009C1BE6">
              <w:t>б</w:t>
            </w:r>
            <w:r w:rsidRPr="00047C5A">
              <w:t>ригады скорой помощи</w:t>
            </w:r>
          </w:p>
        </w:tc>
        <w:tc>
          <w:tcPr>
            <w:tcW w:w="2053" w:type="pct"/>
            <w:shd w:val="clear" w:color="auto" w:fill="auto"/>
          </w:tcPr>
          <w:p w14:paraId="3B981601" w14:textId="1FB394F3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1441038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0273737" w14:textId="51CCBDE8" w:rsidR="00047C5A" w:rsidRDefault="00047C5A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310" w:type="pct"/>
            <w:shd w:val="clear" w:color="auto" w:fill="auto"/>
          </w:tcPr>
          <w:p w14:paraId="2B7E3C2E" w14:textId="38F9A163" w:rsidR="00047C5A" w:rsidRDefault="00047C5A" w:rsidP="00E579FD">
            <w:pPr>
              <w:pStyle w:val="affffd"/>
              <w:spacing w:line="276" w:lineRule="auto"/>
            </w:pPr>
            <w:r w:rsidRPr="00047C5A">
              <w:t>Подтвержденная лицензия</w:t>
            </w:r>
          </w:p>
        </w:tc>
        <w:tc>
          <w:tcPr>
            <w:tcW w:w="1325" w:type="pct"/>
            <w:shd w:val="clear" w:color="auto" w:fill="auto"/>
          </w:tcPr>
          <w:p w14:paraId="24D78CA6" w14:textId="48CB526D" w:rsidR="00047C5A" w:rsidRDefault="00047C5A" w:rsidP="00E579FD">
            <w:pPr>
              <w:pStyle w:val="affffd"/>
              <w:spacing w:line="276" w:lineRule="auto"/>
            </w:pPr>
            <w:r>
              <w:t>Признак наличия подтвержденной лицензии у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7C3B9145" w14:textId="112946FD" w:rsidR="00047C5A" w:rsidRPr="00DF3259" w:rsidRDefault="00047C5A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E7B64" w:rsidRPr="00DF3259" w14:paraId="2594F05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42218DBB" w14:textId="76E4E5D1" w:rsidR="000E7B64" w:rsidRDefault="000E7B64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310" w:type="pct"/>
            <w:shd w:val="clear" w:color="auto" w:fill="auto"/>
          </w:tcPr>
          <w:p w14:paraId="1C470A50" w14:textId="65D7D599" w:rsidR="000E7B64" w:rsidRPr="00047C5A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6C636E8F" w14:textId="242A4BF0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3D955970" w14:textId="05B00B9C" w:rsidR="000E7B64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7F96CE5E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19835C6" w14:textId="40D292B8" w:rsidR="000E7B64" w:rsidRPr="00047C5A" w:rsidRDefault="000E7B64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310" w:type="pct"/>
            <w:shd w:val="clear" w:color="auto" w:fill="auto"/>
          </w:tcPr>
          <w:p w14:paraId="3753CA11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247BBF8D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A7041BD" w14:textId="77862C4D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0DE76D0" w14:textId="77777777" w:rsidR="00272D53" w:rsidRDefault="00272D53" w:rsidP="00E579FD">
      <w:pPr>
        <w:pStyle w:val="phnormal"/>
        <w:spacing w:line="276" w:lineRule="auto"/>
      </w:pPr>
    </w:p>
    <w:p w14:paraId="21810F3D" w14:textId="0D2CFE47" w:rsidR="00272D53" w:rsidRPr="000B41B7" w:rsidRDefault="00272D53" w:rsidP="009C1BE6">
      <w:pPr>
        <w:pStyle w:val="phnormal"/>
        <w:spacing w:line="276" w:lineRule="auto"/>
        <w:ind w:firstLine="709"/>
      </w:pPr>
      <w:r w:rsidRPr="000B41B7">
        <w:t>Описание полей, которые содержатся в отчете, приведено в таблице (</w:t>
      </w:r>
      <w:r w:rsidR="00047C5A">
        <w:fldChar w:fldCharType="begin"/>
      </w:r>
      <w:r w:rsidR="00047C5A">
        <w:instrText xml:space="preserve"> REF _Ref102412543 \h </w:instrText>
      </w:r>
      <w:r w:rsidR="00047C5A"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1E7FD4">
        <w:rPr>
          <w:noProof/>
        </w:rPr>
        <w:t>2</w:t>
      </w:r>
      <w:r w:rsidR="00047C5A">
        <w:fldChar w:fldCharType="end"/>
      </w:r>
      <w:r w:rsidRPr="000B41B7">
        <w:t>).</w:t>
      </w:r>
    </w:p>
    <w:p w14:paraId="6F324C6E" w14:textId="7E630E8F" w:rsidR="00272D53" w:rsidRPr="00FF68DA" w:rsidRDefault="00272D53" w:rsidP="00E579FD">
      <w:pPr>
        <w:pStyle w:val="afffff1"/>
        <w:spacing w:line="276" w:lineRule="auto"/>
      </w:pPr>
      <w:bookmarkStart w:id="586" w:name="_Ref102412543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1E7FD4">
        <w:rPr>
          <w:noProof/>
        </w:rPr>
        <w:t>2</w:t>
      </w:r>
      <w:r w:rsidR="00E37A55">
        <w:rPr>
          <w:noProof/>
        </w:rPr>
        <w:fldChar w:fldCharType="end"/>
      </w:r>
      <w:bookmarkEnd w:id="586"/>
      <w:r w:rsidRPr="00FF68DA">
        <w:t xml:space="preserve"> – Описание полей отчета</w:t>
      </w:r>
      <w:r w:rsidR="00AD0A62">
        <w:t xml:space="preserve"> </w:t>
      </w:r>
      <w:r w:rsidR="00AD0A62" w:rsidRPr="000B41B7">
        <w:t>«</w:t>
      </w:r>
      <w:r w:rsidR="00AD0A62" w:rsidRPr="00F9156B">
        <w:t>172. Группировка по ТВСП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272D53" w:rsidRPr="001978E6" w14:paraId="0DEEB75C" w14:textId="77777777" w:rsidTr="009C1BE6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77AB1DC8" w14:textId="1579B6FC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9C1BE6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AA26B60" w14:textId="77777777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43FE4D77" w14:textId="77777777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272D53" w:rsidRPr="009018E9" w14:paraId="093662AC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9FCF1D5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17D62EB4" w14:textId="77777777" w:rsidR="00272D53" w:rsidRPr="001978E6" w:rsidRDefault="00272D53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0ECA7D52" w14:textId="77777777" w:rsidR="00272D53" w:rsidRPr="00047C5A" w:rsidRDefault="00272D53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047C5A">
              <w:rPr>
                <w:rFonts w:eastAsiaTheme="minorEastAsia"/>
                <w:sz w:val="22"/>
                <w:szCs w:val="22"/>
                <w:lang w:eastAsia="en-US"/>
              </w:rPr>
              <w:t>Субъект РФ, к которому относится медицинская организация</w:t>
            </w:r>
          </w:p>
        </w:tc>
      </w:tr>
      <w:tr w:rsidR="00272D53" w:rsidRPr="009018E9" w14:paraId="153AC681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6741696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2E933184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5FDF5132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272D53" w:rsidRPr="009018E9" w14:paraId="57C35EE5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ADE0674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760" w:type="pct"/>
            <w:shd w:val="clear" w:color="auto" w:fill="auto"/>
          </w:tcPr>
          <w:p w14:paraId="02AA3D7A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  <w:tc>
          <w:tcPr>
            <w:tcW w:w="2999" w:type="pct"/>
            <w:shd w:val="clear" w:color="auto" w:fill="auto"/>
          </w:tcPr>
          <w:p w14:paraId="580520AD" w14:textId="7620FDAC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 xml:space="preserve">Сокращенное наименование </w:t>
            </w:r>
            <w:r w:rsidR="009C1BE6" w:rsidRPr="00CD6BAE">
              <w:t>медицинской организации</w:t>
            </w:r>
          </w:p>
        </w:tc>
      </w:tr>
      <w:tr w:rsidR="00272D53" w:rsidRPr="009018E9" w14:paraId="5658A442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D1C640F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453790BB" w14:textId="742E350F" w:rsidR="00272D53" w:rsidRPr="00CD6BAE" w:rsidRDefault="00047C5A" w:rsidP="00E579FD">
            <w:pPr>
              <w:pStyle w:val="affffd"/>
              <w:spacing w:line="276" w:lineRule="auto"/>
            </w:pPr>
            <w:r w:rsidRPr="00047C5A">
              <w:t>Наименование ТВСП</w:t>
            </w:r>
          </w:p>
        </w:tc>
        <w:tc>
          <w:tcPr>
            <w:tcW w:w="2999" w:type="pct"/>
            <w:shd w:val="clear" w:color="auto" w:fill="auto"/>
          </w:tcPr>
          <w:p w14:paraId="7FB82461" w14:textId="49014387" w:rsidR="00272D53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Наименование </w:t>
            </w:r>
            <w:r w:rsidRPr="00047C5A">
              <w:rPr>
                <w:bCs/>
              </w:rPr>
              <w:t>территориально выделенного структурного подразделения</w:t>
            </w:r>
          </w:p>
        </w:tc>
      </w:tr>
      <w:tr w:rsidR="00047C5A" w:rsidRPr="009018E9" w14:paraId="7839B3D0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67FC6C19" w14:textId="490034A9" w:rsidR="00047C5A" w:rsidRDefault="00047C5A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59CBDD63" w14:textId="58A4C73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здания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CF904CA" w14:textId="3A1760B9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здания</w:t>
            </w:r>
            <w:r w:rsidR="00FC17AC">
              <w:t>,</w:t>
            </w:r>
            <w:r>
              <w:t xml:space="preserve"> относяще</w:t>
            </w:r>
            <w:r w:rsidR="009C1BE6">
              <w:t xml:space="preserve">гося </w:t>
            </w:r>
            <w:r>
              <w:t xml:space="preserve">к </w:t>
            </w:r>
            <w:r w:rsidRPr="00047C5A">
              <w:rPr>
                <w:bCs/>
              </w:rPr>
              <w:t>территориально выделенно</w:t>
            </w:r>
            <w:r>
              <w:rPr>
                <w:bCs/>
              </w:rPr>
              <w:t>му</w:t>
            </w:r>
            <w:r w:rsidRPr="00047C5A">
              <w:rPr>
                <w:bCs/>
              </w:rPr>
              <w:t xml:space="preserve"> структурн</w:t>
            </w:r>
            <w:r>
              <w:rPr>
                <w:bCs/>
              </w:rPr>
              <w:t>ому</w:t>
            </w:r>
            <w:r w:rsidRPr="00047C5A">
              <w:rPr>
                <w:bCs/>
              </w:rPr>
              <w:t xml:space="preserve"> подразделени</w:t>
            </w:r>
            <w:r>
              <w:rPr>
                <w:bCs/>
              </w:rPr>
              <w:t>ю</w:t>
            </w:r>
          </w:p>
        </w:tc>
      </w:tr>
      <w:tr w:rsidR="00047C5A" w:rsidRPr="009018E9" w14:paraId="02CA70DA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55E6F0C" w14:textId="27F12278" w:rsidR="00047C5A" w:rsidRDefault="00047C5A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12D6CC05" w14:textId="447AA4F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Аварийность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555D992F" w14:textId="0758B532" w:rsidR="00047C5A" w:rsidRPr="00047C5A" w:rsidRDefault="00047C5A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</w:tr>
      <w:tr w:rsidR="00047C5A" w:rsidRPr="009018E9" w14:paraId="6C83F8A2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625BA989" w14:textId="68C41EB9" w:rsidR="00047C5A" w:rsidRDefault="00047C5A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760" w:type="pct"/>
            <w:shd w:val="clear" w:color="auto" w:fill="auto"/>
          </w:tcPr>
          <w:p w14:paraId="7183C735" w14:textId="2786188F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Почтовый индекс </w:t>
            </w:r>
            <w:r>
              <w:t>з</w:t>
            </w:r>
            <w:r w:rsidRPr="00047C5A">
              <w:t>дания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77E1F4F" w14:textId="0F93C59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Почтовый индекс </w:t>
            </w:r>
            <w:r>
              <w:t>з</w:t>
            </w:r>
            <w:r w:rsidRPr="00047C5A">
              <w:t>дания</w:t>
            </w:r>
          </w:p>
        </w:tc>
      </w:tr>
      <w:tr w:rsidR="00047C5A" w:rsidRPr="009018E9" w14:paraId="58E1324F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490B13D" w14:textId="46DB83D6" w:rsidR="00047C5A" w:rsidRDefault="00047C5A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0DEC29CF" w14:textId="7A5C06D0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Регион адреса 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80CA9F7" w14:textId="330F6368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Регион адреса </w:t>
            </w:r>
          </w:p>
        </w:tc>
      </w:tr>
      <w:tr w:rsidR="00047C5A" w:rsidRPr="009018E9" w14:paraId="2441B709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EEDD6E4" w14:textId="6E5D8068" w:rsidR="00047C5A" w:rsidRDefault="00047C5A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0559F76C" w14:textId="377E57E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Префикс Нас. пункта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77590D2" w14:textId="3409146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Префикс </w:t>
            </w:r>
            <w:r>
              <w:t>населенного пункта</w:t>
            </w:r>
            <w:r w:rsidR="00F22577">
              <w:t>, в котором находится здание</w:t>
            </w:r>
          </w:p>
        </w:tc>
      </w:tr>
      <w:tr w:rsidR="00047C5A" w:rsidRPr="009018E9" w14:paraId="3BF01EA9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480FAA97" w14:textId="5ED9161B" w:rsidR="00047C5A" w:rsidRDefault="00047C5A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1C103474" w14:textId="04FEA94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Населенный пункт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4B91890" w14:textId="7787D7B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Населенный пункт</w:t>
            </w:r>
            <w:r w:rsidR="00F22577">
              <w:t>, в котором находится здание</w:t>
            </w:r>
          </w:p>
        </w:tc>
      </w:tr>
      <w:tr w:rsidR="00047C5A" w:rsidRPr="009018E9" w14:paraId="60C9CB4B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84904A4" w14:textId="1D63E189" w:rsidR="00047C5A" w:rsidRDefault="00047C5A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4443C877" w14:textId="38B0243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Префикс Улицы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76E629B" w14:textId="61FF26C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Префикс </w:t>
            </w:r>
            <w:r>
              <w:t>у</w:t>
            </w:r>
            <w:r w:rsidRPr="00047C5A">
              <w:t>лицы</w:t>
            </w:r>
            <w:r w:rsidR="00F22577">
              <w:t>, на которой находится здание</w:t>
            </w:r>
          </w:p>
        </w:tc>
      </w:tr>
      <w:tr w:rsidR="00047C5A" w:rsidRPr="009018E9" w14:paraId="425743D0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44340856" w14:textId="15BDEBB0" w:rsidR="00047C5A" w:rsidRDefault="00047C5A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1B30A0AA" w14:textId="586B1B2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Улица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3904FEF" w14:textId="51B572C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Улица</w:t>
            </w:r>
            <w:r w:rsidR="00F22577">
              <w:t>, на которой находится здание</w:t>
            </w:r>
          </w:p>
        </w:tc>
      </w:tr>
      <w:tr w:rsidR="00047C5A" w:rsidRPr="009018E9" w14:paraId="27E527C1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BD4EE2E" w14:textId="66635426" w:rsidR="00047C5A" w:rsidRDefault="00047C5A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32C258AB" w14:textId="1FFD0BE5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дома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4D058A2" w14:textId="0CB4EAFB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дома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73289877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A35C75F" w14:textId="16F51993" w:rsidR="00047C5A" w:rsidRDefault="00047C5A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1C2E5511" w14:textId="49BE2589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строения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8822094" w14:textId="185C899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строения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44C12706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DED7094" w14:textId="3E25A9BB" w:rsidR="00047C5A" w:rsidRDefault="00047C5A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6904924A" w14:textId="1EB2CE5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корпуса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F6D0762" w14:textId="3AC3BBB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корпуса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689D1E68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252486CA" w14:textId="3AC1CE1C" w:rsidR="00047C5A" w:rsidRDefault="00047C5A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0553C895" w14:textId="4CA2A3B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Адрес полностью 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A429D65" w14:textId="472D9BE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Адрес полностью </w:t>
            </w:r>
          </w:p>
        </w:tc>
      </w:tr>
      <w:tr w:rsidR="00047C5A" w:rsidRPr="009018E9" w14:paraId="50314AED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06A8E92F" w14:textId="61C8B8F1" w:rsidR="00047C5A" w:rsidRDefault="00047C5A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19066401" w14:textId="59AB61A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Наличие </w:t>
            </w:r>
            <w:r w:rsidR="002B73FA">
              <w:t>л</w:t>
            </w:r>
            <w:r w:rsidRPr="00047C5A">
              <w:t>ицензии по указанному адресу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2537291F" w14:textId="53C6B63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Наличие </w:t>
            </w:r>
            <w:r>
              <w:t>л</w:t>
            </w:r>
            <w:r w:rsidRPr="00047C5A">
              <w:t>ицензии по указанному адресу</w:t>
            </w:r>
          </w:p>
        </w:tc>
      </w:tr>
      <w:tr w:rsidR="00047C5A" w:rsidRPr="009018E9" w14:paraId="5E4E737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4512D1F1" w14:textId="7FE316C8" w:rsidR="00047C5A" w:rsidRDefault="00047C5A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E0CE882" w14:textId="4ECB5D1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5040BAE3" w14:textId="0C01303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</w:t>
            </w:r>
            <w:r>
              <w:t xml:space="preserve"> структурного подразделения</w:t>
            </w:r>
          </w:p>
        </w:tc>
      </w:tr>
      <w:tr w:rsidR="00047C5A" w:rsidRPr="009018E9" w14:paraId="351E02D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44B0CCE1" w14:textId="524A0884" w:rsidR="00047C5A" w:rsidRDefault="00047C5A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4DB0A795" w14:textId="6ABF1006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0D19E2C9" w14:textId="5C52C9DF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Наименование </w:t>
            </w:r>
            <w:r>
              <w:t>структурного подразделения</w:t>
            </w:r>
          </w:p>
        </w:tc>
      </w:tr>
      <w:tr w:rsidR="00047C5A" w:rsidRPr="009018E9" w14:paraId="5D00FA1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76842F7D" w14:textId="0C91C44A" w:rsidR="00047C5A" w:rsidRDefault="00047C5A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481ECC84" w14:textId="3ED699C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098B267" w14:textId="432D182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Тип </w:t>
            </w:r>
            <w:r>
              <w:t>структурного подразделения</w:t>
            </w:r>
          </w:p>
        </w:tc>
      </w:tr>
      <w:tr w:rsidR="00047C5A" w:rsidRPr="009018E9" w14:paraId="27A7F7D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0467042A" w14:textId="32A863AE" w:rsidR="00047C5A" w:rsidRDefault="00047C5A" w:rsidP="00E579FD">
            <w:pPr>
              <w:pStyle w:val="affffd"/>
              <w:spacing w:line="276" w:lineRule="auto"/>
            </w:pPr>
            <w:r>
              <w:t>21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F176997" w14:textId="49D590A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Вид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403AB7BF" w14:textId="3FC16820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Вид </w:t>
            </w:r>
            <w:r>
              <w:t>структурного подразделения</w:t>
            </w:r>
          </w:p>
        </w:tc>
      </w:tr>
      <w:tr w:rsidR="00047C5A" w:rsidRPr="009018E9" w14:paraId="613919EF" w14:textId="77777777" w:rsidTr="000659BF">
        <w:trPr>
          <w:trHeight w:val="20"/>
        </w:trPr>
        <w:tc>
          <w:tcPr>
            <w:tcW w:w="241" w:type="pct"/>
            <w:tcBorders>
              <w:bottom w:val="single" w:sz="4" w:space="0" w:color="auto"/>
            </w:tcBorders>
            <w:shd w:val="clear" w:color="auto" w:fill="auto"/>
          </w:tcPr>
          <w:p w14:paraId="662149B4" w14:textId="3476CF58" w:rsidR="00047C5A" w:rsidRDefault="00047C5A" w:rsidP="00E579FD">
            <w:pPr>
              <w:pStyle w:val="affffd"/>
              <w:spacing w:line="276" w:lineRule="auto"/>
            </w:pPr>
            <w:r>
              <w:t>22</w:t>
            </w:r>
          </w:p>
        </w:tc>
        <w:tc>
          <w:tcPr>
            <w:tcW w:w="176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6157C0C" w14:textId="4A5CB6C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лаборатории</w:t>
            </w:r>
          </w:p>
        </w:tc>
        <w:tc>
          <w:tcPr>
            <w:tcW w:w="299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144A34A" w14:textId="415289CA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лаборатории</w:t>
            </w:r>
          </w:p>
        </w:tc>
      </w:tr>
      <w:tr w:rsidR="00047C5A" w:rsidRPr="009018E9" w14:paraId="6F64A69E" w14:textId="77777777" w:rsidTr="000659BF">
        <w:trPr>
          <w:trHeight w:val="20"/>
        </w:trPr>
        <w:tc>
          <w:tcPr>
            <w:tcW w:w="241" w:type="pct"/>
            <w:tcBorders>
              <w:bottom w:val="single" w:sz="4" w:space="0" w:color="auto"/>
            </w:tcBorders>
            <w:shd w:val="clear" w:color="auto" w:fill="auto"/>
          </w:tcPr>
          <w:p w14:paraId="66FE5FD6" w14:textId="2704D18D" w:rsidR="00047C5A" w:rsidRDefault="00047C5A" w:rsidP="00E579FD">
            <w:pPr>
              <w:pStyle w:val="affffd"/>
              <w:spacing w:line="276" w:lineRule="auto"/>
            </w:pPr>
            <w:r>
              <w:t>23</w:t>
            </w:r>
          </w:p>
        </w:tc>
        <w:tc>
          <w:tcPr>
            <w:tcW w:w="176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AF8090" w14:textId="38AA711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бригады /</w:t>
            </w:r>
            <w:r>
              <w:t xml:space="preserve"> </w:t>
            </w:r>
            <w:r w:rsidRPr="00047C5A">
              <w:t>лаборатории</w:t>
            </w:r>
          </w:p>
        </w:tc>
        <w:tc>
          <w:tcPr>
            <w:tcW w:w="299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2E3FCC3" w14:textId="167CD39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бригады /</w:t>
            </w:r>
            <w:r>
              <w:t xml:space="preserve"> </w:t>
            </w:r>
            <w:r w:rsidRPr="00047C5A">
              <w:t>лаборатории</w:t>
            </w:r>
          </w:p>
        </w:tc>
      </w:tr>
    </w:tbl>
    <w:p w14:paraId="72DAE70E" w14:textId="77777777" w:rsidR="00C131A8" w:rsidRPr="00047C5A" w:rsidRDefault="00C131A8" w:rsidP="00E579FD">
      <w:pPr>
        <w:pStyle w:val="phnormal"/>
        <w:spacing w:line="276" w:lineRule="auto"/>
      </w:pPr>
    </w:p>
    <w:p w14:paraId="45FFD52C" w14:textId="79C46F09" w:rsidR="00F9156B" w:rsidRDefault="00F9156B" w:rsidP="003D74C4">
      <w:pPr>
        <w:pStyle w:val="40"/>
      </w:pPr>
      <w:r>
        <w:t>17</w:t>
      </w:r>
      <w:r w:rsidRPr="00F9156B">
        <w:t>3. Отчет о перечне медицинских организаций, ведущих лицензированную деятельность</w:t>
      </w:r>
    </w:p>
    <w:p w14:paraId="03B13D9A" w14:textId="4F92AD37" w:rsidR="00047C5A" w:rsidRPr="000B41B7" w:rsidRDefault="00047C5A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>
        <w:t>17</w:t>
      </w:r>
      <w:r w:rsidRPr="00F9156B">
        <w:t>3. Отчет о перечне медицинских организаций, ведущих лицензированную деятельность</w:t>
      </w:r>
      <w:r w:rsidRPr="000B41B7">
        <w:t>» предоставляет информацию</w:t>
      </w:r>
      <w:r>
        <w:t xml:space="preserve"> о </w:t>
      </w:r>
      <w:r w:rsidR="00251D12" w:rsidRPr="00F9156B">
        <w:t>медицинских организац</w:t>
      </w:r>
      <w:r w:rsidR="00251D12">
        <w:t>иях</w:t>
      </w:r>
      <w:r w:rsidR="00251D12" w:rsidRPr="00F9156B">
        <w:t>, ведущих лицензированную деятельность</w:t>
      </w:r>
      <w:r w:rsidRPr="000B41B7">
        <w:t>.</w:t>
      </w:r>
    </w:p>
    <w:p w14:paraId="4194E81B" w14:textId="77777777" w:rsidR="00047C5A" w:rsidRPr="000B41B7" w:rsidRDefault="00047C5A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755123CE" w14:textId="77777777" w:rsidR="00047C5A" w:rsidRDefault="00047C5A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44D78734" w14:textId="77777777" w:rsidR="00047C5A" w:rsidRDefault="00047C5A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1B6AA8FD" w14:textId="06714CC0" w:rsidR="00047C5A" w:rsidRDefault="00047C5A" w:rsidP="00E579FD">
      <w:pPr>
        <w:pStyle w:val="ul"/>
        <w:spacing w:line="276" w:lineRule="auto"/>
      </w:pPr>
      <w:r w:rsidRPr="005B23C8">
        <w:t xml:space="preserve">Работник </w:t>
      </w:r>
      <w:r w:rsidR="002B73FA">
        <w:t>о</w:t>
      </w:r>
      <w:r w:rsidRPr="005B23C8">
        <w:t>рганизации (ФРМО)</w:t>
      </w:r>
      <w:r>
        <w:t>;</w:t>
      </w:r>
    </w:p>
    <w:p w14:paraId="65E1B63E" w14:textId="77777777" w:rsidR="00047C5A" w:rsidRDefault="00047C5A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1F195B8A" w14:textId="77777777" w:rsidR="00047C5A" w:rsidRDefault="00047C5A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2AD99001" w14:textId="14A6BA54" w:rsidR="00047C5A" w:rsidRDefault="00047C5A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_Ref102413091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1E7FD4">
        <w:rPr>
          <w:noProof/>
        </w:rPr>
        <w:t>3</w:t>
      </w:r>
      <w:r>
        <w:fldChar w:fldCharType="end"/>
      </w:r>
      <w:r>
        <w:t>).</w:t>
      </w:r>
    </w:p>
    <w:p w14:paraId="77764C27" w14:textId="563818D5" w:rsidR="00047C5A" w:rsidRPr="00FF68DA" w:rsidRDefault="00047C5A" w:rsidP="00E579FD">
      <w:pPr>
        <w:pStyle w:val="afffff1"/>
        <w:spacing w:line="276" w:lineRule="auto"/>
      </w:pPr>
      <w:bookmarkStart w:id="587" w:name="_Ref102413091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1E7FD4">
        <w:rPr>
          <w:noProof/>
        </w:rPr>
        <w:t>3</w:t>
      </w:r>
      <w:r w:rsidR="00E37A55">
        <w:rPr>
          <w:noProof/>
        </w:rPr>
        <w:fldChar w:fldCharType="end"/>
      </w:r>
      <w:bookmarkEnd w:id="587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Pr="000B41B7">
        <w:t>«</w:t>
      </w:r>
      <w:r>
        <w:t>17</w:t>
      </w:r>
      <w:r w:rsidRPr="00F9156B">
        <w:t xml:space="preserve">3. </w:t>
      </w:r>
      <w:r w:rsidR="001E7FD4">
        <w:br/>
      </w:r>
      <w:r w:rsidRPr="00F9156B">
        <w:t>Отчет о перечне медицинских организаций, ведущих лицензированную деятельность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047C5A" w:rsidRPr="00DF3259" w14:paraId="4A904846" w14:textId="77777777" w:rsidTr="002B73F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1054738D" w14:textId="0E8F41F0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2B73FA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12E1939C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72E881AA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5CC34739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047C5A" w:rsidRPr="00DF3259" w14:paraId="78BD08D0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C3174DB" w14:textId="7A5EE491" w:rsidR="00047C5A" w:rsidRPr="00D06793" w:rsidRDefault="00D0679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305CBDB7" w14:textId="10C50215" w:rsidR="00047C5A" w:rsidRPr="00DF3259" w:rsidRDefault="00D06793" w:rsidP="00E579FD">
            <w:pPr>
              <w:pStyle w:val="affffd"/>
              <w:spacing w:line="276" w:lineRule="auto"/>
            </w:pPr>
            <w:r w:rsidRPr="00D06793">
              <w:t>Наличие активной лицензии</w:t>
            </w:r>
          </w:p>
        </w:tc>
        <w:tc>
          <w:tcPr>
            <w:tcW w:w="1325" w:type="pct"/>
            <w:shd w:val="clear" w:color="auto" w:fill="auto"/>
          </w:tcPr>
          <w:p w14:paraId="70E6EC3F" w14:textId="2B0FAC0A" w:rsidR="00047C5A" w:rsidRPr="00DF3259" w:rsidRDefault="00D06793" w:rsidP="00E579FD">
            <w:pPr>
              <w:pStyle w:val="affffd"/>
              <w:spacing w:line="276" w:lineRule="auto"/>
            </w:pPr>
            <w:r>
              <w:t>Признак наличия активной лицензии или ее отсутствия</w:t>
            </w:r>
          </w:p>
        </w:tc>
        <w:tc>
          <w:tcPr>
            <w:tcW w:w="2053" w:type="pct"/>
            <w:shd w:val="clear" w:color="auto" w:fill="auto"/>
          </w:tcPr>
          <w:p w14:paraId="660213C3" w14:textId="28E15F7E" w:rsidR="00047C5A" w:rsidRPr="00D06793" w:rsidRDefault="00D06793" w:rsidP="00E579FD">
            <w:pPr>
              <w:pStyle w:val="affffd"/>
              <w:spacing w:line="276" w:lineRule="auto"/>
            </w:pPr>
            <w:r>
              <w:t xml:space="preserve">Выбор значения </w:t>
            </w:r>
            <w:r w:rsidRPr="00D06793">
              <w:t>(</w:t>
            </w:r>
            <w:r>
              <w:t>Да/Нет</w:t>
            </w:r>
            <w:r w:rsidRPr="00D06793">
              <w:t>)</w:t>
            </w:r>
          </w:p>
        </w:tc>
      </w:tr>
      <w:tr w:rsidR="003E30C5" w:rsidRPr="00DF3259" w14:paraId="6432FCA9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C5FD75F" w14:textId="25738105" w:rsidR="003E30C5" w:rsidRDefault="00D0679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23D62956" w14:textId="146B197C" w:rsidR="003E30C5" w:rsidRDefault="00D06793" w:rsidP="00E579FD">
            <w:pPr>
              <w:pStyle w:val="affffd"/>
              <w:spacing w:line="276" w:lineRule="auto"/>
            </w:pPr>
            <w:r w:rsidRPr="00D06793">
              <w:t>Наличие подтвержденных лицензий по адресу</w:t>
            </w:r>
          </w:p>
        </w:tc>
        <w:tc>
          <w:tcPr>
            <w:tcW w:w="1325" w:type="pct"/>
            <w:shd w:val="clear" w:color="auto" w:fill="auto"/>
          </w:tcPr>
          <w:p w14:paraId="69FC8934" w14:textId="12FCD12E" w:rsidR="003E30C5" w:rsidRDefault="00D06793" w:rsidP="00E579FD">
            <w:pPr>
              <w:pStyle w:val="affffd"/>
              <w:spacing w:line="276" w:lineRule="auto"/>
            </w:pPr>
            <w:r>
              <w:t>Признак н</w:t>
            </w:r>
            <w:r w:rsidRPr="00D06793">
              <w:t>аличи</w:t>
            </w:r>
            <w:r>
              <w:t>я</w:t>
            </w:r>
            <w:r w:rsidRPr="00D06793">
              <w:t xml:space="preserve"> подтвержденных лицензий по адресу</w:t>
            </w:r>
          </w:p>
        </w:tc>
        <w:tc>
          <w:tcPr>
            <w:tcW w:w="2053" w:type="pct"/>
            <w:shd w:val="clear" w:color="auto" w:fill="auto"/>
          </w:tcPr>
          <w:p w14:paraId="18287C3D" w14:textId="4F95D00E" w:rsidR="003E30C5" w:rsidRPr="00D06793" w:rsidRDefault="00D0679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47C5A" w:rsidRPr="00DF3259" w14:paraId="7EEA696F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707FFC3" w14:textId="5B29577C" w:rsidR="00047C5A" w:rsidRPr="00DF3259" w:rsidRDefault="00D0679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58EB9A67" w14:textId="77777777" w:rsidR="00047C5A" w:rsidRPr="00DF3259" w:rsidRDefault="00047C5A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618F54F5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52BB184A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6E9FAE30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6CE83D74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1DBCD3A" w14:textId="5C0E1280" w:rsidR="00047C5A" w:rsidRPr="00DF3259" w:rsidRDefault="00D0679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685CCDF5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4B56306F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448CE98A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635B45BC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6C0D4101" w14:textId="22E8AC44" w:rsidR="00047C5A" w:rsidRPr="00AD0A62" w:rsidRDefault="00D0679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5383BFE5" w14:textId="77777777" w:rsidR="00047C5A" w:rsidRPr="00DF3259" w:rsidRDefault="00047C5A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006589D7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5265A1D2" w14:textId="77777777" w:rsidR="00047C5A" w:rsidRDefault="00047C5A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1FFDCF48" w14:textId="77777777" w:rsidR="00047C5A" w:rsidRDefault="00047C5A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6705C4C9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157072D4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357F587B" w14:textId="4973B467" w:rsidR="00047C5A" w:rsidRDefault="00D06793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310" w:type="pct"/>
            <w:shd w:val="clear" w:color="auto" w:fill="auto"/>
          </w:tcPr>
          <w:p w14:paraId="71724251" w14:textId="7C7A3770" w:rsidR="00047C5A" w:rsidRDefault="00FC17AC" w:rsidP="00E579FD">
            <w:pPr>
              <w:pStyle w:val="affffd"/>
              <w:spacing w:line="276" w:lineRule="auto"/>
            </w:pPr>
            <w:r>
              <w:t xml:space="preserve">Вид </w:t>
            </w:r>
            <w:r w:rsidR="00D06793">
              <w:t>работ/услуг</w:t>
            </w:r>
          </w:p>
        </w:tc>
        <w:tc>
          <w:tcPr>
            <w:tcW w:w="1325" w:type="pct"/>
            <w:shd w:val="clear" w:color="auto" w:fill="auto"/>
          </w:tcPr>
          <w:p w14:paraId="4767233F" w14:textId="5CE27A5F" w:rsidR="00047C5A" w:rsidRDefault="00FC17AC" w:rsidP="00E579FD">
            <w:pPr>
              <w:pStyle w:val="affffd"/>
              <w:spacing w:line="276" w:lineRule="auto"/>
            </w:pPr>
            <w:r>
              <w:t>Вид работ/услуг</w:t>
            </w:r>
          </w:p>
        </w:tc>
        <w:tc>
          <w:tcPr>
            <w:tcW w:w="2053" w:type="pct"/>
            <w:shd w:val="clear" w:color="auto" w:fill="auto"/>
          </w:tcPr>
          <w:p w14:paraId="5AC0119C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E7B64" w:rsidRPr="00DF3259" w14:paraId="2F0E9899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47E57307" w14:textId="5FACA685" w:rsidR="000E7B64" w:rsidRDefault="000E7B64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487A9F5F" w14:textId="51E80689" w:rsidR="000E7B64" w:rsidDel="00FC17AC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340D276" w14:textId="4D4F9FF1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08D6AF45" w14:textId="02B7C928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0FDB7157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1DB7646" w14:textId="4787CE80" w:rsidR="000E7B64" w:rsidRPr="00047C5A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7B550D2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08E78EE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663059F" w14:textId="4DBC11A2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42C86A6" w14:textId="77777777" w:rsidR="00047C5A" w:rsidRDefault="00047C5A" w:rsidP="00E579FD">
      <w:pPr>
        <w:pStyle w:val="phnormal"/>
        <w:spacing w:line="276" w:lineRule="auto"/>
      </w:pPr>
    </w:p>
    <w:p w14:paraId="6B367122" w14:textId="29B2F068" w:rsidR="00047C5A" w:rsidRPr="000B41B7" w:rsidRDefault="00047C5A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_Ref102413081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0F55AE">
        <w:rPr>
          <w:noProof/>
        </w:rPr>
        <w:t>4</w:t>
      </w:r>
      <w:r>
        <w:fldChar w:fldCharType="end"/>
      </w:r>
      <w:r w:rsidRPr="000B41B7">
        <w:t>).</w:t>
      </w:r>
    </w:p>
    <w:p w14:paraId="229F15AC" w14:textId="11DE73C3" w:rsidR="00047C5A" w:rsidRPr="00FF68DA" w:rsidRDefault="00047C5A" w:rsidP="00E579FD">
      <w:pPr>
        <w:pStyle w:val="afffff1"/>
        <w:spacing w:line="276" w:lineRule="auto"/>
      </w:pPr>
      <w:bookmarkStart w:id="588" w:name="_Ref102413081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0F55AE">
        <w:rPr>
          <w:noProof/>
        </w:rPr>
        <w:t>4</w:t>
      </w:r>
      <w:r w:rsidR="00E37A55">
        <w:rPr>
          <w:noProof/>
        </w:rPr>
        <w:fldChar w:fldCharType="end"/>
      </w:r>
      <w:bookmarkEnd w:id="588"/>
      <w:r w:rsidRPr="00FF68DA">
        <w:t xml:space="preserve"> – Описание полей отчета</w:t>
      </w:r>
      <w:r>
        <w:t xml:space="preserve"> </w:t>
      </w:r>
      <w:r w:rsidRPr="000B41B7">
        <w:t>«</w:t>
      </w:r>
      <w:r>
        <w:t>17</w:t>
      </w:r>
      <w:r w:rsidRPr="00F9156B">
        <w:t>3. Отчет о перечне медицинских организаций, ведущих лицензированную деятельность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1234"/>
        <w:gridCol w:w="2002"/>
        <w:gridCol w:w="2062"/>
        <w:gridCol w:w="3515"/>
      </w:tblGrid>
      <w:tr w:rsidR="00D06793" w:rsidRPr="001978E6" w14:paraId="3B380FAE" w14:textId="77777777" w:rsidTr="00D06793">
        <w:trPr>
          <w:trHeight w:val="20"/>
          <w:tblHeader/>
        </w:trPr>
        <w:tc>
          <w:tcPr>
            <w:tcW w:w="234" w:type="pct"/>
            <w:shd w:val="clear" w:color="auto" w:fill="auto"/>
            <w:vAlign w:val="center"/>
          </w:tcPr>
          <w:p w14:paraId="4C0F25C0" w14:textId="1A20BDD5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2B73FA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2872" w:type="pct"/>
            <w:gridSpan w:val="3"/>
            <w:vAlign w:val="center"/>
          </w:tcPr>
          <w:p w14:paraId="7C280E6A" w14:textId="77206E59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1893" w:type="pct"/>
            <w:shd w:val="clear" w:color="auto" w:fill="auto"/>
            <w:vAlign w:val="center"/>
          </w:tcPr>
          <w:p w14:paraId="27BDE648" w14:textId="77777777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D06793" w:rsidRPr="009018E9" w14:paraId="60F449C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0BE508A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673" w:type="pct"/>
            <w:vMerge w:val="restart"/>
          </w:tcPr>
          <w:p w14:paraId="08E2841F" w14:textId="2C1B0DA9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Сведения МО</w:t>
            </w:r>
          </w:p>
        </w:tc>
        <w:tc>
          <w:tcPr>
            <w:tcW w:w="2200" w:type="pct"/>
            <w:gridSpan w:val="2"/>
            <w:shd w:val="clear" w:color="auto" w:fill="auto"/>
          </w:tcPr>
          <w:p w14:paraId="50249F2A" w14:textId="66348BC2" w:rsidR="00D06793" w:rsidRPr="001978E6" w:rsidRDefault="00D06793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1893" w:type="pct"/>
            <w:shd w:val="clear" w:color="auto" w:fill="auto"/>
          </w:tcPr>
          <w:p w14:paraId="27FAF0CA" w14:textId="77777777" w:rsidR="00D06793" w:rsidRPr="00047C5A" w:rsidRDefault="00D06793" w:rsidP="00E579FD">
            <w:pPr>
              <w:pStyle w:val="affffd"/>
              <w:spacing w:line="276" w:lineRule="auto"/>
            </w:pPr>
            <w:r w:rsidRPr="00047C5A">
              <w:t>Субъект РФ, к которому относится медицинская организация</w:t>
            </w:r>
          </w:p>
        </w:tc>
      </w:tr>
      <w:tr w:rsidR="00D06793" w:rsidRPr="009018E9" w14:paraId="0B6B814D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6BE38D3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673" w:type="pct"/>
            <w:vMerge/>
          </w:tcPr>
          <w:p w14:paraId="344F8648" w14:textId="77777777" w:rsidR="00D06793" w:rsidRPr="00CD464F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1A96A39D" w14:textId="74F3494A" w:rsidR="00D06793" w:rsidRPr="00CD6BAE" w:rsidRDefault="00D06793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1893" w:type="pct"/>
            <w:shd w:val="clear" w:color="auto" w:fill="auto"/>
          </w:tcPr>
          <w:p w14:paraId="200F70EA" w14:textId="77777777" w:rsidR="00D06793" w:rsidRPr="00CD6BAE" w:rsidRDefault="00D06793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D06793" w:rsidRPr="009018E9" w14:paraId="09DC2809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64C149B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673" w:type="pct"/>
            <w:vMerge/>
          </w:tcPr>
          <w:p w14:paraId="36F1F9F7" w14:textId="77777777" w:rsidR="00D06793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1FBF498A" w14:textId="69DF4F4C" w:rsidR="00D06793" w:rsidRPr="00CD6BAE" w:rsidRDefault="00D06793" w:rsidP="00E579FD">
            <w:pPr>
              <w:pStyle w:val="affffd"/>
              <w:spacing w:line="276" w:lineRule="auto"/>
            </w:pPr>
            <w:r>
              <w:t>Н</w:t>
            </w:r>
            <w:r w:rsidRPr="00CD464F">
              <w:t>аименование МО</w:t>
            </w:r>
          </w:p>
        </w:tc>
        <w:tc>
          <w:tcPr>
            <w:tcW w:w="1893" w:type="pct"/>
            <w:shd w:val="clear" w:color="auto" w:fill="auto"/>
          </w:tcPr>
          <w:p w14:paraId="0874F4B3" w14:textId="0433B4AD" w:rsidR="00D06793" w:rsidRPr="00CD6BAE" w:rsidRDefault="00D06793" w:rsidP="00E579FD">
            <w:pPr>
              <w:pStyle w:val="affffd"/>
              <w:spacing w:line="276" w:lineRule="auto"/>
            </w:pPr>
            <w:r>
              <w:t>Н</w:t>
            </w:r>
            <w:r w:rsidRPr="00CD464F">
              <w:t xml:space="preserve">аименование </w:t>
            </w:r>
            <w:r w:rsidRPr="00CD6BAE">
              <w:t>медицинской организации</w:t>
            </w:r>
          </w:p>
        </w:tc>
      </w:tr>
      <w:tr w:rsidR="00D06793" w:rsidRPr="009018E9" w14:paraId="101125D7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DF88CCD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673" w:type="pct"/>
            <w:vMerge/>
          </w:tcPr>
          <w:p w14:paraId="720AC647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233E82C5" w14:textId="6CF2B226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Тип М</w:t>
            </w:r>
            <w:r>
              <w:t>О</w:t>
            </w:r>
          </w:p>
        </w:tc>
        <w:tc>
          <w:tcPr>
            <w:tcW w:w="1893" w:type="pct"/>
            <w:shd w:val="clear" w:color="auto" w:fill="auto"/>
          </w:tcPr>
          <w:p w14:paraId="302B816E" w14:textId="3698C5E5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 xml:space="preserve">Тип </w:t>
            </w:r>
            <w:r w:rsidRPr="00CD6BAE">
              <w:t>медицинской организации</w:t>
            </w:r>
          </w:p>
        </w:tc>
      </w:tr>
      <w:tr w:rsidR="00D06793" w:rsidRPr="009018E9" w14:paraId="273DB83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CE56A84" w14:textId="77777777" w:rsidR="00D06793" w:rsidRDefault="00D0679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673" w:type="pct"/>
            <w:vMerge/>
          </w:tcPr>
          <w:p w14:paraId="2D42B986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083439C0" w14:textId="07976600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Ведомственная принадлежность/Учредитель</w:t>
            </w:r>
          </w:p>
        </w:tc>
        <w:tc>
          <w:tcPr>
            <w:tcW w:w="1893" w:type="pct"/>
            <w:shd w:val="clear" w:color="auto" w:fill="auto"/>
          </w:tcPr>
          <w:p w14:paraId="56982E86" w14:textId="1DECAED8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>Ведомственная принадлежность</w:t>
            </w:r>
            <w:r>
              <w:t xml:space="preserve"> </w:t>
            </w:r>
            <w:r w:rsidRPr="00D06793">
              <w:t>/</w:t>
            </w:r>
            <w:r>
              <w:t xml:space="preserve"> </w:t>
            </w:r>
            <w:r w:rsidRPr="00D06793">
              <w:t>Учредитель</w:t>
            </w:r>
            <w:r>
              <w:t xml:space="preserve"> </w:t>
            </w:r>
            <w:r w:rsidRPr="00CD6BAE">
              <w:t>медицинской организации</w:t>
            </w:r>
          </w:p>
        </w:tc>
      </w:tr>
      <w:tr w:rsidR="00D06793" w:rsidRPr="009018E9" w14:paraId="1136645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5D151FB" w14:textId="77777777" w:rsidR="00D06793" w:rsidRDefault="00D06793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673" w:type="pct"/>
            <w:vMerge/>
          </w:tcPr>
          <w:p w14:paraId="2A21B0FC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4A42B38B" w14:textId="3100C81B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</w:p>
        </w:tc>
        <w:tc>
          <w:tcPr>
            <w:tcW w:w="1893" w:type="pct"/>
            <w:shd w:val="clear" w:color="auto" w:fill="auto"/>
          </w:tcPr>
          <w:p w14:paraId="7BEEBF86" w14:textId="3D154A66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  <w:r w:rsidRPr="00CD6BAE">
              <w:t xml:space="preserve"> медицинской организации</w:t>
            </w:r>
          </w:p>
        </w:tc>
      </w:tr>
      <w:tr w:rsidR="00D06793" w:rsidRPr="00D06793" w14:paraId="79EAE91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EB3ACAD" w14:textId="77777777" w:rsidR="00D06793" w:rsidRDefault="00D06793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673" w:type="pct"/>
            <w:vMerge/>
          </w:tcPr>
          <w:p w14:paraId="40C8BC50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7DF45198" w14:textId="5A4FF449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Профиль Деятельности</w:t>
            </w:r>
          </w:p>
        </w:tc>
        <w:tc>
          <w:tcPr>
            <w:tcW w:w="1893" w:type="pct"/>
            <w:shd w:val="clear" w:color="auto" w:fill="auto"/>
          </w:tcPr>
          <w:p w14:paraId="20EB3207" w14:textId="0BAD6255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 xml:space="preserve">Профиль </w:t>
            </w:r>
            <w:r w:rsidR="00F22577">
              <w:t>д</w:t>
            </w:r>
            <w:r w:rsidRPr="00D06793">
              <w:t>еятельности</w:t>
            </w:r>
            <w:r w:rsidRPr="00CD6BAE">
              <w:t xml:space="preserve"> медицинской организации</w:t>
            </w:r>
          </w:p>
        </w:tc>
      </w:tr>
      <w:tr w:rsidR="000A4D02" w:rsidRPr="00D06793" w14:paraId="75681B2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3FE150A" w14:textId="77777777" w:rsidR="000A4D02" w:rsidRDefault="000A4D02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673" w:type="pct"/>
            <w:vMerge w:val="restart"/>
          </w:tcPr>
          <w:p w14:paraId="773E4B24" w14:textId="4CD1223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Лицензия</w:t>
            </w:r>
          </w:p>
        </w:tc>
        <w:tc>
          <w:tcPr>
            <w:tcW w:w="1084" w:type="pct"/>
            <w:vMerge w:val="restart"/>
            <w:shd w:val="clear" w:color="auto" w:fill="auto"/>
          </w:tcPr>
          <w:p w14:paraId="7FC6E65B" w14:textId="1FB9E70B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Основные сведения лицензии</w:t>
            </w:r>
          </w:p>
        </w:tc>
        <w:tc>
          <w:tcPr>
            <w:tcW w:w="1116" w:type="pct"/>
            <w:shd w:val="clear" w:color="auto" w:fill="auto"/>
          </w:tcPr>
          <w:p w14:paraId="057A0544" w14:textId="2FF0831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Номер лицензии</w:t>
            </w:r>
          </w:p>
        </w:tc>
        <w:tc>
          <w:tcPr>
            <w:tcW w:w="1893" w:type="pct"/>
            <w:shd w:val="clear" w:color="auto" w:fill="auto"/>
          </w:tcPr>
          <w:p w14:paraId="3528B302" w14:textId="57154983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Номер лицензии</w:t>
            </w:r>
          </w:p>
        </w:tc>
      </w:tr>
      <w:tr w:rsidR="000A4D02" w:rsidRPr="00D06793" w14:paraId="18C7E44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5E5C52A" w14:textId="77777777" w:rsidR="000A4D02" w:rsidRDefault="000A4D02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673" w:type="pct"/>
            <w:vMerge/>
          </w:tcPr>
          <w:p w14:paraId="39EA5F7F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E310834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4AC99F9E" w14:textId="5AEA787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выдачи</w:t>
            </w:r>
          </w:p>
        </w:tc>
        <w:tc>
          <w:tcPr>
            <w:tcW w:w="1893" w:type="pct"/>
            <w:shd w:val="clear" w:color="auto" w:fill="auto"/>
          </w:tcPr>
          <w:p w14:paraId="33FD558D" w14:textId="09D1F94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выдачи</w:t>
            </w:r>
            <w:r>
              <w:t xml:space="preserve"> лицензии</w:t>
            </w:r>
          </w:p>
        </w:tc>
      </w:tr>
      <w:tr w:rsidR="000A4D02" w:rsidRPr="00D06793" w14:paraId="2825F25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78E5542" w14:textId="77777777" w:rsidR="000A4D02" w:rsidRDefault="000A4D02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673" w:type="pct"/>
            <w:vMerge/>
          </w:tcPr>
          <w:p w14:paraId="119CD04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BD34152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A69A569" w14:textId="5B6171C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</w:t>
            </w:r>
          </w:p>
        </w:tc>
        <w:tc>
          <w:tcPr>
            <w:tcW w:w="1893" w:type="pct"/>
            <w:shd w:val="clear" w:color="auto" w:fill="auto"/>
          </w:tcPr>
          <w:p w14:paraId="01FB7E39" w14:textId="26A7F78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</w:t>
            </w:r>
            <w:r>
              <w:t xml:space="preserve"> лицензии</w:t>
            </w:r>
          </w:p>
        </w:tc>
      </w:tr>
      <w:tr w:rsidR="000A4D02" w:rsidRPr="00D06793" w14:paraId="4D5564C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2CF2F87" w14:textId="77777777" w:rsidR="000A4D02" w:rsidRDefault="000A4D02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673" w:type="pct"/>
            <w:vMerge/>
          </w:tcPr>
          <w:p w14:paraId="3B5D755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F889509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15F2DCC" w14:textId="4C55AC8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</w:t>
            </w:r>
          </w:p>
        </w:tc>
        <w:tc>
          <w:tcPr>
            <w:tcW w:w="1893" w:type="pct"/>
            <w:shd w:val="clear" w:color="auto" w:fill="auto"/>
          </w:tcPr>
          <w:p w14:paraId="6B6CF08E" w14:textId="773DCED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</w:t>
            </w:r>
            <w:r>
              <w:t xml:space="preserve"> лицензии</w:t>
            </w:r>
          </w:p>
        </w:tc>
      </w:tr>
      <w:tr w:rsidR="000A4D02" w:rsidRPr="00D06793" w14:paraId="6444011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00732FA" w14:textId="77777777" w:rsidR="000A4D02" w:rsidRDefault="000A4D02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673" w:type="pct"/>
            <w:vMerge/>
          </w:tcPr>
          <w:p w14:paraId="24015BF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6D48810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F3B8C1F" w14:textId="0DC79B58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Статус лицензии</w:t>
            </w:r>
          </w:p>
        </w:tc>
        <w:tc>
          <w:tcPr>
            <w:tcW w:w="1893" w:type="pct"/>
            <w:shd w:val="clear" w:color="auto" w:fill="auto"/>
          </w:tcPr>
          <w:p w14:paraId="7A7B38EE" w14:textId="64A8558C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Статус лицензии</w:t>
            </w:r>
          </w:p>
        </w:tc>
      </w:tr>
      <w:tr w:rsidR="000A4D02" w:rsidRPr="00D06793" w14:paraId="6E93D72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FEAA84C" w14:textId="77777777" w:rsidR="000A4D02" w:rsidRDefault="000A4D02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673" w:type="pct"/>
            <w:vMerge/>
          </w:tcPr>
          <w:p w14:paraId="10DF8597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085077AD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8473664" w14:textId="3D9F479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</w:p>
        </w:tc>
        <w:tc>
          <w:tcPr>
            <w:tcW w:w="1893" w:type="pct"/>
            <w:shd w:val="clear" w:color="auto" w:fill="auto"/>
          </w:tcPr>
          <w:p w14:paraId="2EFE5872" w14:textId="3A8CB502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  <w:r>
              <w:t>, на которую выдана лицензия</w:t>
            </w:r>
          </w:p>
        </w:tc>
      </w:tr>
      <w:tr w:rsidR="000A4D02" w:rsidRPr="00D06793" w14:paraId="66F0CB5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8B17617" w14:textId="77777777" w:rsidR="000A4D02" w:rsidRDefault="000A4D02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673" w:type="pct"/>
            <w:vMerge/>
          </w:tcPr>
          <w:p w14:paraId="341A8AEF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0663A6E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B0C2D7F" w14:textId="2289AC9E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Лицензирующий орган</w:t>
            </w:r>
          </w:p>
        </w:tc>
        <w:tc>
          <w:tcPr>
            <w:tcW w:w="1893" w:type="pct"/>
            <w:shd w:val="clear" w:color="auto" w:fill="auto"/>
          </w:tcPr>
          <w:p w14:paraId="6D3A0C25" w14:textId="381A0B93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Лицензирующий орган</w:t>
            </w:r>
          </w:p>
        </w:tc>
      </w:tr>
      <w:tr w:rsidR="000A4D02" w:rsidRPr="00D06793" w14:paraId="11231E2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EB4E793" w14:textId="77777777" w:rsidR="000A4D02" w:rsidRDefault="000A4D02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673" w:type="pct"/>
            <w:vMerge/>
          </w:tcPr>
          <w:p w14:paraId="28924C6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45EF1FA1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D24C3A0" w14:textId="16AFF78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Тип сведений о решении</w:t>
            </w:r>
          </w:p>
        </w:tc>
        <w:tc>
          <w:tcPr>
            <w:tcW w:w="1893" w:type="pct"/>
            <w:shd w:val="clear" w:color="auto" w:fill="auto"/>
          </w:tcPr>
          <w:p w14:paraId="4671A711" w14:textId="5A3AEB5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Тип сведений о решении</w:t>
            </w:r>
          </w:p>
        </w:tc>
      </w:tr>
      <w:tr w:rsidR="000A4D02" w:rsidRPr="00D06793" w14:paraId="4441088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B47A17F" w14:textId="77777777" w:rsidR="000A4D02" w:rsidRDefault="000A4D02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673" w:type="pct"/>
            <w:vMerge/>
          </w:tcPr>
          <w:p w14:paraId="4D8270EE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D651A3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560B3FE1" w14:textId="77B8A10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 решения</w:t>
            </w:r>
          </w:p>
        </w:tc>
        <w:tc>
          <w:tcPr>
            <w:tcW w:w="1893" w:type="pct"/>
            <w:shd w:val="clear" w:color="auto" w:fill="auto"/>
          </w:tcPr>
          <w:p w14:paraId="089E842B" w14:textId="2162E90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 решения</w:t>
            </w:r>
          </w:p>
        </w:tc>
      </w:tr>
      <w:tr w:rsidR="000A4D02" w:rsidRPr="00D06793" w14:paraId="5958EE8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DF16257" w14:textId="77777777" w:rsidR="000A4D02" w:rsidRDefault="000A4D02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673" w:type="pct"/>
            <w:vMerge/>
          </w:tcPr>
          <w:p w14:paraId="66C3872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440FE7C0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0564CAC" w14:textId="010599D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 решения</w:t>
            </w:r>
          </w:p>
        </w:tc>
        <w:tc>
          <w:tcPr>
            <w:tcW w:w="1893" w:type="pct"/>
            <w:shd w:val="clear" w:color="auto" w:fill="auto"/>
          </w:tcPr>
          <w:p w14:paraId="09C80448" w14:textId="6A939B5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 решения</w:t>
            </w:r>
          </w:p>
        </w:tc>
      </w:tr>
      <w:tr w:rsidR="000A4D02" w:rsidRPr="00D06793" w14:paraId="001F791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3C4D934" w14:textId="77777777" w:rsidR="000A4D02" w:rsidRDefault="000A4D02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673" w:type="pct"/>
            <w:vMerge/>
          </w:tcPr>
          <w:p w14:paraId="70363D57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275B3CAE" w14:textId="43262EFC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Приложение</w:t>
            </w:r>
          </w:p>
        </w:tc>
        <w:tc>
          <w:tcPr>
            <w:tcW w:w="1116" w:type="pct"/>
            <w:shd w:val="clear" w:color="auto" w:fill="auto"/>
          </w:tcPr>
          <w:p w14:paraId="71CD74B5" w14:textId="646BD728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Номер приложения</w:t>
            </w:r>
          </w:p>
        </w:tc>
        <w:tc>
          <w:tcPr>
            <w:tcW w:w="1893" w:type="pct"/>
            <w:shd w:val="clear" w:color="auto" w:fill="auto"/>
          </w:tcPr>
          <w:p w14:paraId="72033544" w14:textId="106B9291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Номер приложения</w:t>
            </w:r>
            <w:r>
              <w:t xml:space="preserve"> к лицензии</w:t>
            </w:r>
          </w:p>
        </w:tc>
      </w:tr>
      <w:tr w:rsidR="000A4D02" w:rsidRPr="00D06793" w14:paraId="53999FE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275969D" w14:textId="77777777" w:rsidR="000A4D02" w:rsidRDefault="000A4D02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673" w:type="pct"/>
            <w:vMerge/>
          </w:tcPr>
          <w:p w14:paraId="795C8388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60C350B0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41FD969" w14:textId="3E83E16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приложения</w:t>
            </w:r>
          </w:p>
        </w:tc>
        <w:tc>
          <w:tcPr>
            <w:tcW w:w="1893" w:type="pct"/>
            <w:shd w:val="clear" w:color="auto" w:fill="auto"/>
          </w:tcPr>
          <w:p w14:paraId="54E440DF" w14:textId="09ED7EC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приложения</w:t>
            </w:r>
            <w:r>
              <w:t xml:space="preserve"> к лицензии</w:t>
            </w:r>
          </w:p>
        </w:tc>
      </w:tr>
      <w:tr w:rsidR="000A4D02" w:rsidRPr="00D06793" w14:paraId="762D2EE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798222E" w14:textId="77777777" w:rsidR="000A4D02" w:rsidRDefault="000A4D02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673" w:type="pct"/>
            <w:vMerge/>
          </w:tcPr>
          <w:p w14:paraId="3A1BF76D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2BB672C7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2642092" w14:textId="75A10D3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Статус приложения</w:t>
            </w:r>
          </w:p>
        </w:tc>
        <w:tc>
          <w:tcPr>
            <w:tcW w:w="1893" w:type="pct"/>
            <w:shd w:val="clear" w:color="auto" w:fill="auto"/>
          </w:tcPr>
          <w:p w14:paraId="46423D0E" w14:textId="5EDAF760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Статус приложения</w:t>
            </w:r>
            <w:r>
              <w:t xml:space="preserve"> к лицензии</w:t>
            </w:r>
          </w:p>
        </w:tc>
      </w:tr>
      <w:tr w:rsidR="000A4D02" w:rsidRPr="00D06793" w14:paraId="68BFB86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E6C640D" w14:textId="77777777" w:rsidR="000A4D02" w:rsidRDefault="000A4D02" w:rsidP="00E579FD">
            <w:pPr>
              <w:pStyle w:val="affffd"/>
              <w:spacing w:line="276" w:lineRule="auto"/>
            </w:pPr>
            <w:r>
              <w:t>21</w:t>
            </w:r>
          </w:p>
        </w:tc>
        <w:tc>
          <w:tcPr>
            <w:tcW w:w="673" w:type="pct"/>
            <w:vMerge/>
          </w:tcPr>
          <w:p w14:paraId="557239D8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24653ED4" w14:textId="6034372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Объект приложения</w:t>
            </w:r>
          </w:p>
        </w:tc>
        <w:tc>
          <w:tcPr>
            <w:tcW w:w="1116" w:type="pct"/>
            <w:shd w:val="clear" w:color="auto" w:fill="auto"/>
          </w:tcPr>
          <w:p w14:paraId="5F47195E" w14:textId="03F8AA1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Тип объекта</w:t>
            </w:r>
          </w:p>
        </w:tc>
        <w:tc>
          <w:tcPr>
            <w:tcW w:w="1893" w:type="pct"/>
            <w:shd w:val="clear" w:color="auto" w:fill="auto"/>
          </w:tcPr>
          <w:p w14:paraId="45A51266" w14:textId="557CED3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Тип объекта</w:t>
            </w:r>
            <w:r>
              <w:t xml:space="preserve">, относящегося к </w:t>
            </w:r>
            <w:r w:rsidRPr="00D06793">
              <w:t>приложени</w:t>
            </w:r>
            <w:r>
              <w:t>ю к лицензии</w:t>
            </w:r>
          </w:p>
        </w:tc>
      </w:tr>
      <w:tr w:rsidR="000A4D02" w:rsidRPr="00D06793" w14:paraId="4742277B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E134AF3" w14:textId="77777777" w:rsidR="000A4D02" w:rsidRDefault="000A4D02" w:rsidP="00E579FD">
            <w:pPr>
              <w:pStyle w:val="affffd"/>
              <w:spacing w:line="276" w:lineRule="auto"/>
            </w:pPr>
            <w:r>
              <w:t>22</w:t>
            </w:r>
          </w:p>
        </w:tc>
        <w:tc>
          <w:tcPr>
            <w:tcW w:w="673" w:type="pct"/>
            <w:vMerge/>
          </w:tcPr>
          <w:p w14:paraId="255CE18F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78571DA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652F10D6" w14:textId="199F011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aoguid</w:t>
            </w:r>
          </w:p>
        </w:tc>
        <w:tc>
          <w:tcPr>
            <w:tcW w:w="1893" w:type="pct"/>
            <w:shd w:val="clear" w:color="auto" w:fill="auto"/>
          </w:tcPr>
          <w:p w14:paraId="59A5C34C" w14:textId="7F32237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aoguid</w:t>
            </w:r>
          </w:p>
        </w:tc>
      </w:tr>
      <w:tr w:rsidR="000A4D02" w:rsidRPr="00D06793" w14:paraId="06F6F577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FF1709A" w14:textId="77777777" w:rsidR="000A4D02" w:rsidRDefault="000A4D02" w:rsidP="00E579FD">
            <w:pPr>
              <w:pStyle w:val="affffd"/>
              <w:spacing w:line="276" w:lineRule="auto"/>
            </w:pPr>
            <w:r>
              <w:t>23</w:t>
            </w:r>
          </w:p>
        </w:tc>
        <w:tc>
          <w:tcPr>
            <w:tcW w:w="673" w:type="pct"/>
            <w:vMerge/>
          </w:tcPr>
          <w:p w14:paraId="51AEA80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AB0F71B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C799264" w14:textId="5103CB67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houseguid</w:t>
            </w:r>
          </w:p>
        </w:tc>
        <w:tc>
          <w:tcPr>
            <w:tcW w:w="1893" w:type="pct"/>
            <w:shd w:val="clear" w:color="auto" w:fill="auto"/>
          </w:tcPr>
          <w:p w14:paraId="5EF20D59" w14:textId="4188AF1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houseguid</w:t>
            </w:r>
          </w:p>
        </w:tc>
      </w:tr>
      <w:tr w:rsidR="000A4D02" w:rsidRPr="00D06793" w14:paraId="28D6CA4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B934F6B" w14:textId="552446BB" w:rsidR="000A4D02" w:rsidRDefault="000A4D02" w:rsidP="00E579FD">
            <w:pPr>
              <w:pStyle w:val="affffd"/>
              <w:spacing w:line="276" w:lineRule="auto"/>
            </w:pPr>
            <w:r>
              <w:t>24</w:t>
            </w:r>
          </w:p>
        </w:tc>
        <w:tc>
          <w:tcPr>
            <w:tcW w:w="673" w:type="pct"/>
            <w:vMerge/>
          </w:tcPr>
          <w:p w14:paraId="0D5AB2F0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6B8F5D5A" w14:textId="311AC757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Здание из ФРМО</w:t>
            </w:r>
          </w:p>
        </w:tc>
        <w:tc>
          <w:tcPr>
            <w:tcW w:w="1116" w:type="pct"/>
            <w:shd w:val="clear" w:color="auto" w:fill="auto"/>
          </w:tcPr>
          <w:p w14:paraId="75FD406D" w14:textId="1C8FBAF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Название Здания</w:t>
            </w:r>
          </w:p>
        </w:tc>
        <w:tc>
          <w:tcPr>
            <w:tcW w:w="1893" w:type="pct"/>
            <w:shd w:val="clear" w:color="auto" w:fill="auto"/>
          </w:tcPr>
          <w:p w14:paraId="0F9D83D2" w14:textId="21437939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Название </w:t>
            </w:r>
            <w:r>
              <w:t>з</w:t>
            </w:r>
            <w:r w:rsidRPr="00D06793">
              <w:t>дания</w:t>
            </w:r>
          </w:p>
        </w:tc>
      </w:tr>
      <w:tr w:rsidR="000A4D02" w:rsidRPr="00D06793" w14:paraId="18BCFD2B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CB2F166" w14:textId="68881118" w:rsidR="000A4D02" w:rsidRDefault="000A4D02" w:rsidP="00E579FD">
            <w:pPr>
              <w:pStyle w:val="affffd"/>
              <w:spacing w:line="276" w:lineRule="auto"/>
            </w:pPr>
            <w:r>
              <w:t>25</w:t>
            </w:r>
          </w:p>
        </w:tc>
        <w:tc>
          <w:tcPr>
            <w:tcW w:w="673" w:type="pct"/>
            <w:vMerge/>
          </w:tcPr>
          <w:p w14:paraId="77E3D8CD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7B012F5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78170EB" w14:textId="30A09C0F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D06793">
              <w:rPr>
                <w:rFonts w:eastAsiaTheme="minorEastAsia"/>
                <w:sz w:val="22"/>
                <w:szCs w:val="22"/>
                <w:lang w:eastAsia="en-US"/>
              </w:rPr>
              <w:t>Регион Адреса</w:t>
            </w:r>
          </w:p>
        </w:tc>
        <w:tc>
          <w:tcPr>
            <w:tcW w:w="1893" w:type="pct"/>
            <w:shd w:val="clear" w:color="auto" w:fill="auto"/>
          </w:tcPr>
          <w:p w14:paraId="3BD5EB9F" w14:textId="5786C9B6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Регион </w:t>
            </w:r>
            <w:r>
              <w:t>а</w:t>
            </w:r>
            <w:r w:rsidRPr="00D06793">
              <w:t>дреса</w:t>
            </w:r>
            <w:r w:rsidR="00133A5D">
              <w:t>, по которому находится здание</w:t>
            </w:r>
          </w:p>
        </w:tc>
      </w:tr>
      <w:tr w:rsidR="000A4D02" w:rsidRPr="00D06793" w14:paraId="3CE9C55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61C0737" w14:textId="1C384B46" w:rsidR="000A4D02" w:rsidRDefault="000A4D02" w:rsidP="00E579FD">
            <w:pPr>
              <w:pStyle w:val="affffd"/>
              <w:spacing w:line="276" w:lineRule="auto"/>
            </w:pPr>
            <w:r>
              <w:t>26</w:t>
            </w:r>
          </w:p>
        </w:tc>
        <w:tc>
          <w:tcPr>
            <w:tcW w:w="673" w:type="pct"/>
            <w:vMerge/>
          </w:tcPr>
          <w:p w14:paraId="4C4D906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6A903C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2D02ACA8" w14:textId="7160FB96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Нас.пункт, улица, дом</w:t>
            </w:r>
          </w:p>
        </w:tc>
        <w:tc>
          <w:tcPr>
            <w:tcW w:w="1893" w:type="pct"/>
            <w:shd w:val="clear" w:color="auto" w:fill="auto"/>
          </w:tcPr>
          <w:p w14:paraId="5AA667D2" w14:textId="0403CECE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Нас</w:t>
            </w:r>
            <w:r>
              <w:t xml:space="preserve">еленный </w:t>
            </w:r>
            <w:r w:rsidRPr="00D06793">
              <w:t>пункт, улица, дом</w:t>
            </w:r>
            <w:r w:rsidR="00133A5D">
              <w:t>, где находится здание</w:t>
            </w:r>
          </w:p>
        </w:tc>
      </w:tr>
      <w:tr w:rsidR="000A4D02" w:rsidRPr="00D06793" w14:paraId="6EC0060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2B97024C" w14:textId="105F282E" w:rsidR="000A4D02" w:rsidRDefault="000A4D02" w:rsidP="00E579FD">
            <w:pPr>
              <w:pStyle w:val="affffd"/>
              <w:spacing w:line="276" w:lineRule="auto"/>
            </w:pPr>
            <w:r>
              <w:t>27</w:t>
            </w:r>
          </w:p>
        </w:tc>
        <w:tc>
          <w:tcPr>
            <w:tcW w:w="673" w:type="pct"/>
            <w:vMerge/>
          </w:tcPr>
          <w:p w14:paraId="5B3FF20D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F35D1C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EBCF50B" w14:textId="7F4767AB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aoguid адреса здания</w:t>
            </w:r>
          </w:p>
        </w:tc>
        <w:tc>
          <w:tcPr>
            <w:tcW w:w="1893" w:type="pct"/>
            <w:shd w:val="clear" w:color="auto" w:fill="auto"/>
          </w:tcPr>
          <w:p w14:paraId="02115A40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114675D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97AB5D8" w14:textId="4EFA8C59" w:rsidR="000A4D02" w:rsidRDefault="000A4D02" w:rsidP="00E579FD">
            <w:pPr>
              <w:pStyle w:val="affffd"/>
              <w:spacing w:line="276" w:lineRule="auto"/>
            </w:pPr>
            <w:r>
              <w:t>28</w:t>
            </w:r>
          </w:p>
        </w:tc>
        <w:tc>
          <w:tcPr>
            <w:tcW w:w="673" w:type="pct"/>
            <w:vMerge/>
          </w:tcPr>
          <w:p w14:paraId="239F1269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892120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6CB3047" w14:textId="50238F9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houseguid адреса здания</w:t>
            </w:r>
          </w:p>
        </w:tc>
        <w:tc>
          <w:tcPr>
            <w:tcW w:w="1893" w:type="pct"/>
            <w:shd w:val="clear" w:color="auto" w:fill="auto"/>
          </w:tcPr>
          <w:p w14:paraId="3C07C612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788943B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B4D7F53" w14:textId="47438039" w:rsidR="000A4D02" w:rsidRDefault="000A4D02" w:rsidP="00E579FD">
            <w:pPr>
              <w:pStyle w:val="affffd"/>
              <w:spacing w:line="276" w:lineRule="auto"/>
            </w:pPr>
            <w:r>
              <w:t>29</w:t>
            </w:r>
          </w:p>
        </w:tc>
        <w:tc>
          <w:tcPr>
            <w:tcW w:w="673" w:type="pct"/>
            <w:vMerge/>
          </w:tcPr>
          <w:p w14:paraId="671A7D2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7E410215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1EF9DE8F" w14:textId="08521606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Наименование ТВСП</w:t>
            </w:r>
          </w:p>
        </w:tc>
        <w:tc>
          <w:tcPr>
            <w:tcW w:w="1893" w:type="pct"/>
            <w:shd w:val="clear" w:color="auto" w:fill="auto"/>
          </w:tcPr>
          <w:p w14:paraId="72DBE265" w14:textId="31247DA0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Наименование </w:t>
            </w:r>
            <w:r>
              <w:t>территориально-выделенного структурного подразделения</w:t>
            </w:r>
          </w:p>
        </w:tc>
      </w:tr>
      <w:tr w:rsidR="000A4D02" w:rsidRPr="00D06793" w14:paraId="3F44DEC5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313C913" w14:textId="6AFC00F9" w:rsidR="000A4D02" w:rsidRDefault="000A4D02" w:rsidP="00E579FD">
            <w:pPr>
              <w:pStyle w:val="affffd"/>
              <w:spacing w:line="276" w:lineRule="auto"/>
            </w:pPr>
            <w:r>
              <w:t>30</w:t>
            </w:r>
          </w:p>
        </w:tc>
        <w:tc>
          <w:tcPr>
            <w:tcW w:w="673" w:type="pct"/>
            <w:vMerge/>
          </w:tcPr>
          <w:p w14:paraId="1915A71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6EB8A267" w14:textId="1C6FAE9B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</w:p>
        </w:tc>
        <w:tc>
          <w:tcPr>
            <w:tcW w:w="1116" w:type="pct"/>
            <w:shd w:val="clear" w:color="auto" w:fill="auto"/>
          </w:tcPr>
          <w:p w14:paraId="3C3B4354" w14:textId="0A10B87E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1</w:t>
            </w:r>
          </w:p>
        </w:tc>
        <w:tc>
          <w:tcPr>
            <w:tcW w:w="1893" w:type="pct"/>
            <w:shd w:val="clear" w:color="auto" w:fill="auto"/>
          </w:tcPr>
          <w:p w14:paraId="4892B55F" w14:textId="6B4AF113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3D670D9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5042B5F" w14:textId="37818D02" w:rsidR="000A4D02" w:rsidRDefault="000A4D02" w:rsidP="00E579FD">
            <w:pPr>
              <w:pStyle w:val="affffd"/>
              <w:spacing w:line="276" w:lineRule="auto"/>
            </w:pPr>
            <w:r>
              <w:t>31</w:t>
            </w:r>
          </w:p>
        </w:tc>
        <w:tc>
          <w:tcPr>
            <w:tcW w:w="673" w:type="pct"/>
            <w:vMerge/>
          </w:tcPr>
          <w:p w14:paraId="1C00BE92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639B9F7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64414316" w14:textId="20E97648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2</w:t>
            </w:r>
          </w:p>
        </w:tc>
        <w:tc>
          <w:tcPr>
            <w:tcW w:w="1893" w:type="pct"/>
            <w:shd w:val="clear" w:color="auto" w:fill="auto"/>
          </w:tcPr>
          <w:p w14:paraId="36B79F4D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23FAF58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94BCF3A" w14:textId="5B506FE6" w:rsidR="000A4D02" w:rsidRDefault="000A4D02" w:rsidP="00E579FD">
            <w:pPr>
              <w:pStyle w:val="affffd"/>
              <w:spacing w:line="276" w:lineRule="auto"/>
            </w:pPr>
            <w:r>
              <w:t>32</w:t>
            </w:r>
          </w:p>
        </w:tc>
        <w:tc>
          <w:tcPr>
            <w:tcW w:w="673" w:type="pct"/>
            <w:vMerge/>
          </w:tcPr>
          <w:p w14:paraId="3C59873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1A503B9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428CB9A2" w14:textId="59AD6F40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3</w:t>
            </w:r>
          </w:p>
        </w:tc>
        <w:tc>
          <w:tcPr>
            <w:tcW w:w="1893" w:type="pct"/>
            <w:shd w:val="clear" w:color="auto" w:fill="auto"/>
          </w:tcPr>
          <w:p w14:paraId="2BBA4522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2E65198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7D59283" w14:textId="66D6E393" w:rsidR="000A4D02" w:rsidRDefault="000A4D02" w:rsidP="00E579FD">
            <w:pPr>
              <w:pStyle w:val="affffd"/>
              <w:spacing w:line="276" w:lineRule="auto"/>
            </w:pPr>
            <w:r>
              <w:t>33</w:t>
            </w:r>
          </w:p>
        </w:tc>
        <w:tc>
          <w:tcPr>
            <w:tcW w:w="673" w:type="pct"/>
            <w:vMerge/>
          </w:tcPr>
          <w:p w14:paraId="17627E8A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89D2A8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075784E" w14:textId="54A9E5B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</w:p>
        </w:tc>
        <w:tc>
          <w:tcPr>
            <w:tcW w:w="1893" w:type="pct"/>
            <w:shd w:val="clear" w:color="auto" w:fill="auto"/>
          </w:tcPr>
          <w:p w14:paraId="3594F418" w14:textId="153AEB0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  <w:r>
              <w:t xml:space="preserve"> приложения к лицензии</w:t>
            </w:r>
          </w:p>
        </w:tc>
      </w:tr>
    </w:tbl>
    <w:p w14:paraId="7FE49D2F" w14:textId="77777777" w:rsidR="00047C5A" w:rsidRPr="00047C5A" w:rsidRDefault="00047C5A" w:rsidP="00E579FD">
      <w:pPr>
        <w:pStyle w:val="phnormal"/>
        <w:spacing w:line="276" w:lineRule="auto"/>
      </w:pPr>
    </w:p>
    <w:p w14:paraId="7AA4C4DA" w14:textId="6AC71EA2" w:rsidR="00F9156B" w:rsidRDefault="00F9156B" w:rsidP="003D74C4">
      <w:pPr>
        <w:pStyle w:val="40"/>
      </w:pPr>
      <w:bookmarkStart w:id="589" w:name="_Ref101882937"/>
      <w:r w:rsidRPr="00F9156B">
        <w:t xml:space="preserve">178. Отчет о наполняемости блока </w:t>
      </w:r>
      <w:r w:rsidR="00D06793">
        <w:t>«</w:t>
      </w:r>
      <w:r w:rsidRPr="00F9156B">
        <w:t>Медицинское оборудование</w:t>
      </w:r>
      <w:bookmarkEnd w:id="589"/>
      <w:r w:rsidR="00D06793">
        <w:t>»</w:t>
      </w:r>
    </w:p>
    <w:p w14:paraId="55F52B47" w14:textId="36A4CADA" w:rsidR="00D06793" w:rsidRPr="000B41B7" w:rsidRDefault="00D0679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 xml:space="preserve">178. Отчет 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 предоставляет информацию</w:t>
      </w:r>
      <w:r>
        <w:t xml:space="preserve"> о </w:t>
      </w:r>
      <w:r w:rsidRPr="00F9156B">
        <w:t>медицинских организац</w:t>
      </w:r>
      <w:r>
        <w:t>иях</w:t>
      </w:r>
      <w:r w:rsidRPr="00F9156B">
        <w:t>, ведущих лицензированную деятельность</w:t>
      </w:r>
      <w:r w:rsidRPr="000B41B7">
        <w:t>.</w:t>
      </w:r>
    </w:p>
    <w:p w14:paraId="398A2673" w14:textId="77777777" w:rsidR="00D06793" w:rsidRPr="000B41B7" w:rsidRDefault="00D0679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6F4ED1BE" w14:textId="77777777" w:rsidR="00D06793" w:rsidRDefault="00D0679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3DD16554" w14:textId="77777777" w:rsidR="00D06793" w:rsidRDefault="00D0679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2529125F" w14:textId="4D192FE8" w:rsidR="00D06793" w:rsidRDefault="00D06793" w:rsidP="00E579FD">
      <w:pPr>
        <w:pStyle w:val="ul"/>
        <w:spacing w:line="276" w:lineRule="auto"/>
      </w:pPr>
      <w:r w:rsidRPr="005B23C8">
        <w:t xml:space="preserve">Работник </w:t>
      </w:r>
      <w:r w:rsidR="00B9118C">
        <w:t>о</w:t>
      </w:r>
      <w:r w:rsidRPr="005B23C8">
        <w:t>рганизации (ФРМО)</w:t>
      </w:r>
      <w:r>
        <w:t>;</w:t>
      </w:r>
    </w:p>
    <w:p w14:paraId="33B28B99" w14:textId="77777777" w:rsidR="00D06793" w:rsidRDefault="00D0679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63A23230" w14:textId="77777777" w:rsidR="00D06793" w:rsidRDefault="00D0679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606C51D3" w14:textId="7D61F18B" w:rsidR="00D06793" w:rsidRDefault="00D06793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_Ref102429447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0F55AE">
        <w:rPr>
          <w:noProof/>
        </w:rPr>
        <w:t>5</w:t>
      </w:r>
      <w:r>
        <w:fldChar w:fldCharType="end"/>
      </w:r>
      <w:r>
        <w:t>).</w:t>
      </w:r>
    </w:p>
    <w:p w14:paraId="368BE531" w14:textId="11B658E4" w:rsidR="00D06793" w:rsidRPr="00FF68DA" w:rsidRDefault="00D06793" w:rsidP="00E579FD">
      <w:pPr>
        <w:pStyle w:val="afffff1"/>
        <w:spacing w:line="276" w:lineRule="auto"/>
      </w:pPr>
      <w:bookmarkStart w:id="590" w:name="_Ref102429447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0F55AE">
        <w:rPr>
          <w:noProof/>
        </w:rPr>
        <w:t>5</w:t>
      </w:r>
      <w:r w:rsidR="00E37A55">
        <w:rPr>
          <w:noProof/>
        </w:rPr>
        <w:fldChar w:fldCharType="end"/>
      </w:r>
      <w:bookmarkEnd w:id="590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Pr="000B41B7">
        <w:t>«</w:t>
      </w:r>
      <w:r w:rsidRPr="00F9156B">
        <w:t xml:space="preserve">178. Отчет </w:t>
      </w:r>
      <w:r w:rsidR="000F55AE">
        <w:br/>
      </w:r>
      <w:r w:rsidRPr="00F9156B">
        <w:t xml:space="preserve">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D06793" w:rsidRPr="00DF3259" w14:paraId="7172E706" w14:textId="77777777" w:rsidTr="00B9118C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2FE464F7" w14:textId="7F8D44B9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B9118C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68021B3D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33DBE640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61CFF18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D06793" w:rsidRPr="00DF3259" w14:paraId="4229F1C5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6015D0EE" w14:textId="73B98826" w:rsidR="00D06793" w:rsidRPr="00D06793" w:rsidRDefault="000A4D02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3FFD2F20" w14:textId="2E9C016A" w:rsidR="00D06793" w:rsidRPr="00DF3259" w:rsidRDefault="000A4D02" w:rsidP="00E579FD">
            <w:pPr>
              <w:pStyle w:val="affffd"/>
              <w:spacing w:line="276" w:lineRule="auto"/>
            </w:pPr>
            <w:r>
              <w:t>Фильтры</w:t>
            </w:r>
          </w:p>
        </w:tc>
        <w:tc>
          <w:tcPr>
            <w:tcW w:w="1325" w:type="pct"/>
            <w:shd w:val="clear" w:color="auto" w:fill="auto"/>
          </w:tcPr>
          <w:p w14:paraId="6F05B158" w14:textId="2984E1A4" w:rsidR="00D06793" w:rsidRPr="00DF3259" w:rsidRDefault="000A4D02" w:rsidP="00E579FD">
            <w:pPr>
              <w:pStyle w:val="affffd"/>
              <w:spacing w:line="276" w:lineRule="auto"/>
            </w:pPr>
            <w:r>
              <w:t>Параметры, данные по которым можно включить в отчет</w:t>
            </w:r>
          </w:p>
        </w:tc>
        <w:tc>
          <w:tcPr>
            <w:tcW w:w="2053" w:type="pct"/>
            <w:shd w:val="clear" w:color="auto" w:fill="auto"/>
          </w:tcPr>
          <w:p w14:paraId="1690FE6E" w14:textId="36E84A04" w:rsidR="000A4D02" w:rsidRDefault="000A4D02" w:rsidP="00E579FD">
            <w:pPr>
              <w:pStyle w:val="affffd"/>
              <w:spacing w:line="276" w:lineRule="auto"/>
            </w:pPr>
            <w:r>
              <w:t>Установка флагов в выпадающем списке. В зависимости от выбранных значений будут отображены дополнительные поля.</w:t>
            </w:r>
          </w:p>
          <w:p w14:paraId="41593E03" w14:textId="646BCC7F" w:rsidR="00D06793" w:rsidRDefault="000A4D02" w:rsidP="00E579FD">
            <w:pPr>
              <w:pStyle w:val="affffd"/>
              <w:spacing w:line="276" w:lineRule="auto"/>
            </w:pPr>
            <w:r>
              <w:t>Возможные значения:</w:t>
            </w:r>
          </w:p>
          <w:p w14:paraId="31AD80D6" w14:textId="77777777" w:rsidR="000A4D02" w:rsidRPr="000A4D02" w:rsidRDefault="000A4D02" w:rsidP="001E4B18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Тип;</w:t>
            </w:r>
          </w:p>
          <w:p w14:paraId="683464C3" w14:textId="77777777" w:rsidR="000A4D02" w:rsidRPr="000A4D02" w:rsidRDefault="000A4D02" w:rsidP="001E4B18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Страна производства;</w:t>
            </w:r>
          </w:p>
          <w:p w14:paraId="3D0A7092" w14:textId="77777777" w:rsidR="000A4D02" w:rsidRPr="000A4D02" w:rsidRDefault="000A4D02" w:rsidP="001E4B18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Дата ввода в эксплуатацию;</w:t>
            </w:r>
          </w:p>
          <w:p w14:paraId="48716B30" w14:textId="58DC2CF7" w:rsidR="000A4D02" w:rsidRPr="00D06793" w:rsidRDefault="000A4D02" w:rsidP="001E4B18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Дата вывода из эксплуатации</w:t>
            </w:r>
          </w:p>
        </w:tc>
      </w:tr>
      <w:tr w:rsidR="000A4D02" w:rsidRPr="00DF3259" w14:paraId="716A1F60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5E2CEA88" w14:textId="2FA90E9F" w:rsidR="000A4D02" w:rsidRDefault="000A4D0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7C2E46AF" w14:textId="0D04CC46" w:rsidR="000A4D02" w:rsidRDefault="000A4D02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165A9B44" w14:textId="0C1D559A" w:rsidR="000A4D02" w:rsidRDefault="000A4D02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2D034490" w14:textId="5C69A2F3" w:rsidR="000A4D02" w:rsidRDefault="000A4D02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A4D02" w:rsidRPr="00DF3259" w14:paraId="09D6FF95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F42A8A1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0B4BDA9E" w14:textId="77777777" w:rsidR="000A4D02" w:rsidRPr="00DF3259" w:rsidRDefault="000A4D02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780EA6BA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651F2AC6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77B8DBD9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A4D02" w:rsidRPr="00DF3259" w14:paraId="2B82729E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817B266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6023C087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569DF433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04AE3DB8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A4D02" w:rsidRPr="00DF3259" w14:paraId="5DAF55BF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4673E8C5" w14:textId="77777777" w:rsidR="000A4D02" w:rsidRPr="00AD0A62" w:rsidRDefault="000A4D0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67B5B172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40654120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078032E2" w14:textId="77777777" w:rsidR="000A4D02" w:rsidRDefault="000A4D02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5C2CBBCD" w14:textId="77777777" w:rsidR="000A4D02" w:rsidRDefault="000A4D02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3B2D8E0D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27B0B" w:rsidRPr="00DF3259" w14:paraId="100D0395" w14:textId="77777777" w:rsidTr="00027B0B">
        <w:trPr>
          <w:trHeight w:val="20"/>
        </w:trPr>
        <w:tc>
          <w:tcPr>
            <w:tcW w:w="312" w:type="pct"/>
            <w:shd w:val="clear" w:color="auto" w:fill="auto"/>
          </w:tcPr>
          <w:p w14:paraId="2E595DD6" w14:textId="5E4F287E" w:rsidR="00027B0B" w:rsidRDefault="00027B0B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688" w:type="pct"/>
            <w:gridSpan w:val="3"/>
            <w:shd w:val="clear" w:color="auto" w:fill="auto"/>
          </w:tcPr>
          <w:p w14:paraId="0A03B50C" w14:textId="77777777" w:rsidR="00027B0B" w:rsidRDefault="00027B0B" w:rsidP="00E579FD">
            <w:pPr>
              <w:pStyle w:val="affffd"/>
              <w:spacing w:line="276" w:lineRule="auto"/>
            </w:pPr>
            <w:r>
              <w:t>Дополнительные поля, отображаемые при выборе значений в списке «Фильтры»</w:t>
            </w:r>
            <w:r w:rsidR="007E4099">
              <w:t xml:space="preserve">. </w:t>
            </w:r>
          </w:p>
          <w:p w14:paraId="2DC8EBDB" w14:textId="20395EB1" w:rsidR="007E4099" w:rsidRDefault="007E4099" w:rsidP="00E579FD">
            <w:pPr>
              <w:pStyle w:val="affffd"/>
              <w:spacing w:line="276" w:lineRule="auto"/>
            </w:pPr>
            <w:r>
              <w:t>Если выбрано значение «Все», будут отображены все дополнительные поля (п</w:t>
            </w:r>
            <w:r w:rsidR="00944EEE">
              <w:t>п</w:t>
            </w:r>
            <w:r>
              <w:t>. 6.1–6.4</w:t>
            </w:r>
            <w:r w:rsidR="00944EEE">
              <w:t xml:space="preserve"> настоящей таблицы</w:t>
            </w:r>
            <w:r>
              <w:t>)</w:t>
            </w:r>
          </w:p>
        </w:tc>
      </w:tr>
      <w:tr w:rsidR="000A4D02" w:rsidRPr="00DF3259" w14:paraId="16AD4352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A79761A" w14:textId="1607824E" w:rsidR="000A4D02" w:rsidRDefault="000A4D02" w:rsidP="00E579FD">
            <w:pPr>
              <w:pStyle w:val="affffd"/>
              <w:spacing w:line="276" w:lineRule="auto"/>
            </w:pPr>
            <w:r>
              <w:t>6</w:t>
            </w:r>
            <w:r w:rsidR="00027B0B">
              <w:t>.1</w:t>
            </w:r>
          </w:p>
        </w:tc>
        <w:tc>
          <w:tcPr>
            <w:tcW w:w="1310" w:type="pct"/>
            <w:shd w:val="clear" w:color="auto" w:fill="auto"/>
          </w:tcPr>
          <w:p w14:paraId="10B484A3" w14:textId="390F98E5" w:rsidR="000A4D02" w:rsidRDefault="000A4D02" w:rsidP="00E579FD">
            <w:pPr>
              <w:pStyle w:val="affffd"/>
              <w:spacing w:line="276" w:lineRule="auto"/>
            </w:pPr>
            <w:r>
              <w:t>Ти</w:t>
            </w:r>
            <w:r w:rsidR="00027B0B">
              <w:t>п</w:t>
            </w:r>
          </w:p>
        </w:tc>
        <w:tc>
          <w:tcPr>
            <w:tcW w:w="1325" w:type="pct"/>
            <w:shd w:val="clear" w:color="auto" w:fill="auto"/>
          </w:tcPr>
          <w:p w14:paraId="785115BD" w14:textId="6D0B374B" w:rsidR="000A4D02" w:rsidRDefault="000A4D02" w:rsidP="00E579FD">
            <w:pPr>
              <w:pStyle w:val="affffd"/>
              <w:spacing w:line="276" w:lineRule="auto"/>
            </w:pPr>
            <w:r>
              <w:t xml:space="preserve">Тип </w:t>
            </w:r>
            <w:r w:rsidR="004E4CCD">
              <w:t>медицинского оборудования</w:t>
            </w:r>
          </w:p>
        </w:tc>
        <w:tc>
          <w:tcPr>
            <w:tcW w:w="2053" w:type="pct"/>
            <w:shd w:val="clear" w:color="auto" w:fill="auto"/>
          </w:tcPr>
          <w:p w14:paraId="72E1C761" w14:textId="77777777" w:rsidR="000A4D02" w:rsidRDefault="000A4D0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  <w:r w:rsidR="00A04823">
              <w:t>.</w:t>
            </w:r>
          </w:p>
          <w:p w14:paraId="59BBDA29" w14:textId="62E6233E" w:rsidR="00A04823" w:rsidRPr="00DF3259" w:rsidRDefault="00A04823" w:rsidP="00E579FD">
            <w:pPr>
              <w:pStyle w:val="affffd"/>
              <w:spacing w:line="276" w:lineRule="auto"/>
            </w:pPr>
            <w:r>
              <w:t xml:space="preserve">Поле отображается, если в </w:t>
            </w:r>
            <w:r w:rsidR="004E4CCD">
              <w:t>списке «Фильтр» выбрано значение «Тип»</w:t>
            </w:r>
          </w:p>
        </w:tc>
      </w:tr>
      <w:tr w:rsidR="004E4CCD" w:rsidRPr="00DF3259" w14:paraId="6112D9DD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7A3129F6" w14:textId="0C0EFD55" w:rsidR="004E4CCD" w:rsidRDefault="004E4CCD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310" w:type="pct"/>
            <w:shd w:val="clear" w:color="auto" w:fill="auto"/>
          </w:tcPr>
          <w:p w14:paraId="4B23CB43" w14:textId="0F4F9381" w:rsidR="004E4CCD" w:rsidRDefault="004E4CCD" w:rsidP="00E579FD">
            <w:pPr>
              <w:pStyle w:val="affffd"/>
              <w:spacing w:line="276" w:lineRule="auto"/>
            </w:pPr>
            <w:r w:rsidRPr="004E4CCD">
              <w:t>Страна производства</w:t>
            </w:r>
          </w:p>
        </w:tc>
        <w:tc>
          <w:tcPr>
            <w:tcW w:w="1325" w:type="pct"/>
            <w:shd w:val="clear" w:color="auto" w:fill="auto"/>
          </w:tcPr>
          <w:p w14:paraId="37399DC9" w14:textId="146CEB82" w:rsidR="004E4CCD" w:rsidRDefault="004E4CCD" w:rsidP="00E579FD">
            <w:pPr>
              <w:pStyle w:val="affffd"/>
              <w:spacing w:line="276" w:lineRule="auto"/>
            </w:pPr>
            <w:r w:rsidRPr="004E4CCD">
              <w:t>Страна производства</w:t>
            </w:r>
          </w:p>
        </w:tc>
        <w:tc>
          <w:tcPr>
            <w:tcW w:w="2053" w:type="pct"/>
            <w:shd w:val="clear" w:color="auto" w:fill="auto"/>
          </w:tcPr>
          <w:p w14:paraId="0ECF2C7A" w14:textId="77777777" w:rsidR="004E4CCD" w:rsidRDefault="004E4CCD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  <w:r>
              <w:t>.</w:t>
            </w:r>
          </w:p>
          <w:p w14:paraId="3866F6B2" w14:textId="45274131" w:rsidR="004E4CCD" w:rsidRPr="00DF3259" w:rsidRDefault="004E4CCD" w:rsidP="00E579FD">
            <w:pPr>
              <w:pStyle w:val="affffd"/>
              <w:spacing w:line="276" w:lineRule="auto"/>
            </w:pPr>
            <w:r>
              <w:t>Поле отображается, если в списке «Фильтр» выбрано значение «</w:t>
            </w:r>
            <w:r w:rsidRPr="004E4CCD">
              <w:t>Страна производства</w:t>
            </w:r>
            <w:r>
              <w:t>»</w:t>
            </w:r>
          </w:p>
        </w:tc>
      </w:tr>
      <w:tr w:rsidR="004E4CCD" w14:paraId="3EC73CC2" w14:textId="77777777" w:rsidTr="006869B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6A2B602A" w14:textId="0743309A" w:rsidR="004E4CCD" w:rsidRPr="004E4CCD" w:rsidRDefault="004E4CCD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310" w:type="pct"/>
            <w:shd w:val="clear" w:color="auto" w:fill="auto"/>
          </w:tcPr>
          <w:p w14:paraId="1D151CA0" w14:textId="77777777" w:rsidR="004E4CCD" w:rsidRPr="00015687" w:rsidRDefault="004E4CCD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4DF7F925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3D1DE42C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2332EDAB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C72B0F8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6FC19C5" w14:textId="77777777" w:rsidR="004E4CCD" w:rsidRDefault="004E4CCD" w:rsidP="00E579FD">
            <w:pPr>
              <w:pStyle w:val="affffd"/>
              <w:spacing w:line="276" w:lineRule="auto"/>
            </w:pPr>
            <w:r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20758830" w14:textId="77F447A7" w:rsidR="004E4CCD" w:rsidRPr="00DF3259" w:rsidRDefault="004E4CCD" w:rsidP="00E579FD">
            <w:pPr>
              <w:pStyle w:val="affffd"/>
              <w:spacing w:line="276" w:lineRule="auto"/>
            </w:pPr>
            <w:r>
              <w:t>Период, в который попадает дата начала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72895EF9" w14:textId="77777777" w:rsidR="004E4CCD" w:rsidRDefault="004E4CCD" w:rsidP="00E579FD">
            <w:pPr>
              <w:pStyle w:val="affffd"/>
              <w:spacing w:line="276" w:lineRule="auto"/>
            </w:pPr>
            <w:r>
              <w:t>Выбор даты в календаре.</w:t>
            </w:r>
          </w:p>
          <w:p w14:paraId="57F6694F" w14:textId="71E31C9A" w:rsidR="004E4CCD" w:rsidRDefault="004E4CCD" w:rsidP="00E579FD">
            <w:pPr>
              <w:pStyle w:val="affffd"/>
              <w:spacing w:line="276" w:lineRule="auto"/>
            </w:pPr>
            <w:r>
              <w:t>Поле отображается, если в списке «Фильтр» выбрано значение «</w:t>
            </w:r>
            <w:r w:rsidRPr="000A4D02">
              <w:t>Дата ввода в эксплуатацию</w:t>
            </w:r>
            <w:r>
              <w:t>»</w:t>
            </w:r>
          </w:p>
        </w:tc>
      </w:tr>
      <w:tr w:rsidR="004E4CCD" w14:paraId="74EF8F86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3D47729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38EC4905" w14:textId="77777777" w:rsidR="004E4CCD" w:rsidRDefault="004E4CCD" w:rsidP="00E579FD">
            <w:pPr>
              <w:pStyle w:val="affffd"/>
              <w:spacing w:line="276" w:lineRule="auto"/>
            </w:pPr>
            <w:r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5BBA18A9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0D50EF0D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6B60E4B6" w14:textId="77777777" w:rsidTr="006869B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37AC29C9" w14:textId="7B719CFB" w:rsidR="004E4CCD" w:rsidRPr="004E4CCD" w:rsidRDefault="004E4CCD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310" w:type="pct"/>
            <w:shd w:val="clear" w:color="auto" w:fill="auto"/>
          </w:tcPr>
          <w:p w14:paraId="62CBD371" w14:textId="77777777" w:rsidR="004E4CCD" w:rsidRPr="00015687" w:rsidRDefault="004E4CCD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407B8492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5D99ABCE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1FA2E9E1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4592C14E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2A0E9C3D" w14:textId="77777777" w:rsidR="004E4CCD" w:rsidRDefault="004E4CCD" w:rsidP="00E579FD">
            <w:pPr>
              <w:pStyle w:val="affffd"/>
              <w:spacing w:line="276" w:lineRule="auto"/>
            </w:pPr>
            <w:r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0D8C8DE8" w14:textId="5780C6B0" w:rsidR="004E4CCD" w:rsidRPr="00015687" w:rsidRDefault="004E4CCD" w:rsidP="00E579FD">
            <w:pPr>
              <w:pStyle w:val="affffd"/>
              <w:spacing w:line="276" w:lineRule="auto"/>
            </w:pPr>
            <w:r>
              <w:t>Период, в который попадает дата завершения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45FA3872" w14:textId="77777777" w:rsidR="004E4CCD" w:rsidRDefault="004E4CCD" w:rsidP="00E579FD">
            <w:pPr>
              <w:pStyle w:val="affffd"/>
              <w:spacing w:line="276" w:lineRule="auto"/>
            </w:pPr>
            <w:r>
              <w:t>Выбор даты в календаре.</w:t>
            </w:r>
          </w:p>
          <w:p w14:paraId="642CA42B" w14:textId="541A106E" w:rsidR="004E4CCD" w:rsidRDefault="004E4CCD" w:rsidP="00E579FD">
            <w:pPr>
              <w:pStyle w:val="affffd"/>
              <w:spacing w:line="276" w:lineRule="auto"/>
            </w:pPr>
            <w:r>
              <w:t>Поле отображается, если в списке «Фильтр» выбрано значение «</w:t>
            </w:r>
            <w:r w:rsidRPr="000A4D02">
              <w:t>Дата вывода из эксплуатации</w:t>
            </w:r>
            <w:r>
              <w:t>»</w:t>
            </w:r>
          </w:p>
        </w:tc>
      </w:tr>
      <w:tr w:rsidR="004E4CCD" w14:paraId="6AF9D13D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47F31190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2F59D53" w14:textId="77777777" w:rsidR="004E4CCD" w:rsidRDefault="004E4CCD" w:rsidP="00E579FD">
            <w:pPr>
              <w:pStyle w:val="affffd"/>
              <w:spacing w:line="276" w:lineRule="auto"/>
            </w:pPr>
            <w:r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33A15517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4F4A2853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0E7B64" w:rsidRPr="00DF3259" w14:paraId="1727A0CB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3BE6FC4" w14:textId="66505938" w:rsidR="000E7B64" w:rsidRDefault="000E7B64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5BD28094" w14:textId="7DC75865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359B8775" w14:textId="63971B31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AA8573E" w14:textId="36FB146C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0A54F3DA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FFC4DE6" w14:textId="2B7BCDB0" w:rsidR="000E7B64" w:rsidRPr="00047C5A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5D45315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4283C18F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53A55FB1" w14:textId="465FB820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1DA68D37" w14:textId="77777777" w:rsidR="00D06793" w:rsidRDefault="00D06793" w:rsidP="00E579FD">
      <w:pPr>
        <w:pStyle w:val="phnormal"/>
        <w:spacing w:line="276" w:lineRule="auto"/>
      </w:pPr>
    </w:p>
    <w:p w14:paraId="19842AFC" w14:textId="22BCD767" w:rsidR="00D06793" w:rsidRPr="000B41B7" w:rsidRDefault="00D06793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_Ref102429426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0F55AE">
        <w:rPr>
          <w:noProof/>
        </w:rPr>
        <w:t>6</w:t>
      </w:r>
      <w:r>
        <w:fldChar w:fldCharType="end"/>
      </w:r>
      <w:r w:rsidRPr="000B41B7">
        <w:t>).</w:t>
      </w:r>
    </w:p>
    <w:p w14:paraId="7E71BB44" w14:textId="3CEEBACB" w:rsidR="00D06793" w:rsidRPr="00FF68DA" w:rsidRDefault="00D06793" w:rsidP="00E579FD">
      <w:pPr>
        <w:pStyle w:val="afffff1"/>
        <w:spacing w:line="276" w:lineRule="auto"/>
      </w:pPr>
      <w:bookmarkStart w:id="591" w:name="_Ref102429426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0F55AE">
        <w:rPr>
          <w:noProof/>
        </w:rPr>
        <w:t>6</w:t>
      </w:r>
      <w:r w:rsidR="00E37A55">
        <w:rPr>
          <w:noProof/>
        </w:rPr>
        <w:fldChar w:fldCharType="end"/>
      </w:r>
      <w:bookmarkEnd w:id="591"/>
      <w:r w:rsidRPr="00FF68DA">
        <w:t xml:space="preserve"> – Описание полей отчета</w:t>
      </w:r>
      <w:r>
        <w:t xml:space="preserve"> </w:t>
      </w:r>
      <w:r w:rsidRPr="000B41B7">
        <w:t>«</w:t>
      </w:r>
      <w:r w:rsidRPr="00F9156B">
        <w:t xml:space="preserve">178. Отчет 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7E4099" w:rsidRPr="001978E6" w14:paraId="42902832" w14:textId="77777777" w:rsidTr="009F179C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155E1C79" w14:textId="47F00D83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9F179C">
              <w:rPr>
                <w:rFonts w:cs="Times New Roman"/>
                <w:sz w:val="22"/>
              </w:rPr>
              <w:t xml:space="preserve"> п\п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676FA77" w14:textId="77777777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2D737D06" w14:textId="77777777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7E4099" w:rsidRPr="009018E9" w14:paraId="4ABD8DC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F62D7EA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7E01E600" w14:textId="77777777" w:rsidR="007E4099" w:rsidRPr="001978E6" w:rsidRDefault="007E4099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29E17E78" w14:textId="77777777" w:rsidR="007E4099" w:rsidRPr="00047C5A" w:rsidRDefault="007E4099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047C5A">
              <w:rPr>
                <w:rFonts w:eastAsiaTheme="minorEastAsia"/>
                <w:sz w:val="22"/>
                <w:szCs w:val="22"/>
                <w:lang w:eastAsia="en-US"/>
              </w:rPr>
              <w:t>Субъект РФ, к которому относится медицинская организация</w:t>
            </w:r>
          </w:p>
        </w:tc>
      </w:tr>
      <w:tr w:rsidR="007E4099" w:rsidRPr="009018E9" w14:paraId="45B0C029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4F59A88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3D3641ED" w14:textId="77777777" w:rsidR="007E4099" w:rsidRPr="00CD6BAE" w:rsidRDefault="007E4099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658BF7DD" w14:textId="38C38CEB" w:rsidR="007E4099" w:rsidRPr="00CD6BAE" w:rsidRDefault="007E4099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  <w:r>
              <w:t xml:space="preserve">, в которой находится </w:t>
            </w:r>
            <w:r w:rsidR="00572C86">
              <w:t xml:space="preserve">медицинское </w:t>
            </w:r>
            <w:r>
              <w:t>оборудование</w:t>
            </w:r>
          </w:p>
        </w:tc>
      </w:tr>
      <w:tr w:rsidR="007E4099" w:rsidRPr="009018E9" w14:paraId="12FACE08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8C8CDCC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760" w:type="pct"/>
            <w:shd w:val="clear" w:color="auto" w:fill="auto"/>
          </w:tcPr>
          <w:p w14:paraId="3A8BC9FA" w14:textId="352661B8" w:rsidR="007E4099" w:rsidRPr="00CD6BAE" w:rsidRDefault="007E4099" w:rsidP="00E579FD">
            <w:pPr>
              <w:pStyle w:val="affffd"/>
              <w:spacing w:line="276" w:lineRule="auto"/>
            </w:pPr>
            <w:r>
              <w:t>Краткое</w:t>
            </w:r>
            <w:r w:rsidRPr="00CD464F">
              <w:t xml:space="preserve"> наименование МО</w:t>
            </w:r>
          </w:p>
        </w:tc>
        <w:tc>
          <w:tcPr>
            <w:tcW w:w="2999" w:type="pct"/>
            <w:shd w:val="clear" w:color="auto" w:fill="auto"/>
          </w:tcPr>
          <w:p w14:paraId="1FD03E82" w14:textId="4028232B" w:rsidR="007E4099" w:rsidRPr="007E4099" w:rsidRDefault="00D65ACF" w:rsidP="00E579FD">
            <w:pPr>
              <w:pStyle w:val="affffd"/>
              <w:spacing w:line="276" w:lineRule="auto"/>
            </w:pPr>
            <w:r>
              <w:t xml:space="preserve">Сокращенное </w:t>
            </w:r>
            <w:r w:rsidR="007E4099" w:rsidRPr="00CD464F">
              <w:t>наименование МО</w:t>
            </w:r>
          </w:p>
        </w:tc>
      </w:tr>
      <w:tr w:rsidR="007E4099" w:rsidRPr="009018E9" w14:paraId="0E929C60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3ABEC35A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4359213F" w14:textId="7EAB5C1E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Здание</w:t>
            </w:r>
          </w:p>
        </w:tc>
        <w:tc>
          <w:tcPr>
            <w:tcW w:w="2999" w:type="pct"/>
            <w:shd w:val="clear" w:color="auto" w:fill="auto"/>
          </w:tcPr>
          <w:p w14:paraId="4D5D47A6" w14:textId="114D1B06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Здание</w:t>
            </w:r>
            <w:r>
              <w:t xml:space="preserve">, в котором находится </w:t>
            </w:r>
            <w:r w:rsidR="00572C86">
              <w:t xml:space="preserve">медицинское </w:t>
            </w:r>
            <w:r>
              <w:t>оборудование</w:t>
            </w:r>
          </w:p>
        </w:tc>
      </w:tr>
      <w:tr w:rsidR="007E4099" w:rsidRPr="009018E9" w14:paraId="2F69B14B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985C606" w14:textId="77777777" w:rsidR="007E4099" w:rsidRDefault="007E4099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0C0AA209" w14:textId="2F08C64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регистрации</w:t>
            </w:r>
          </w:p>
        </w:tc>
        <w:tc>
          <w:tcPr>
            <w:tcW w:w="2999" w:type="pct"/>
            <w:shd w:val="clear" w:color="auto" w:fill="auto"/>
          </w:tcPr>
          <w:p w14:paraId="0EF6DC2F" w14:textId="609BAF6C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регистрации</w:t>
            </w:r>
            <w:r>
              <w:t xml:space="preserve"> </w:t>
            </w:r>
            <w:r w:rsidR="00572C86">
              <w:t>медицинского оборудования</w:t>
            </w:r>
          </w:p>
        </w:tc>
      </w:tr>
      <w:tr w:rsidR="007E4099" w:rsidRPr="009018E9" w14:paraId="7DE2FE04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04C36942" w14:textId="77777777" w:rsidR="007E4099" w:rsidRDefault="007E4099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57A9C8BD" w14:textId="4397BBB4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Номер РУ</w:t>
            </w:r>
          </w:p>
        </w:tc>
        <w:tc>
          <w:tcPr>
            <w:tcW w:w="2999" w:type="pct"/>
            <w:shd w:val="clear" w:color="auto" w:fill="auto"/>
          </w:tcPr>
          <w:p w14:paraId="2786EA9B" w14:textId="06841A5A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 xml:space="preserve">Номер </w:t>
            </w:r>
            <w:r>
              <w:t xml:space="preserve">регистрационного удостоверения </w:t>
            </w:r>
            <w:r w:rsidR="00572C86">
              <w:t>медицинского оборудования</w:t>
            </w:r>
          </w:p>
        </w:tc>
      </w:tr>
      <w:tr w:rsidR="007E4099" w:rsidRPr="009018E9" w14:paraId="5613C8E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0837EB20" w14:textId="77777777" w:rsidR="007E4099" w:rsidRDefault="007E4099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760" w:type="pct"/>
            <w:shd w:val="clear" w:color="auto" w:fill="auto"/>
          </w:tcPr>
          <w:p w14:paraId="6443CDEA" w14:textId="3FD759A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Наименование</w:t>
            </w:r>
          </w:p>
        </w:tc>
        <w:tc>
          <w:tcPr>
            <w:tcW w:w="2999" w:type="pct"/>
            <w:shd w:val="clear" w:color="auto" w:fill="auto"/>
          </w:tcPr>
          <w:p w14:paraId="183F790E" w14:textId="590A82B1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Наименование</w:t>
            </w:r>
            <w:r>
              <w:t xml:space="preserve"> медицинского оборудования</w:t>
            </w:r>
          </w:p>
        </w:tc>
      </w:tr>
      <w:tr w:rsidR="007E4099" w:rsidRPr="009018E9" w14:paraId="5CE8B792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00F364F" w14:textId="77777777" w:rsidR="007E4099" w:rsidRDefault="007E4099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72A36038" w14:textId="473B0FB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Тип</w:t>
            </w:r>
          </w:p>
        </w:tc>
        <w:tc>
          <w:tcPr>
            <w:tcW w:w="2999" w:type="pct"/>
            <w:shd w:val="clear" w:color="auto" w:fill="auto"/>
          </w:tcPr>
          <w:p w14:paraId="00AF374A" w14:textId="3CF0CD7B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Тип</w:t>
            </w:r>
            <w:r>
              <w:t xml:space="preserve"> медицинского оборудования</w:t>
            </w:r>
          </w:p>
        </w:tc>
      </w:tr>
      <w:tr w:rsidR="007E4099" w:rsidRPr="009018E9" w14:paraId="3FBFF042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6D743E4" w14:textId="77777777" w:rsidR="007E4099" w:rsidRDefault="007E4099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6B545DB0" w14:textId="6EE7A1E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Производитель</w:t>
            </w:r>
          </w:p>
        </w:tc>
        <w:tc>
          <w:tcPr>
            <w:tcW w:w="2999" w:type="pct"/>
            <w:shd w:val="clear" w:color="auto" w:fill="auto"/>
          </w:tcPr>
          <w:p w14:paraId="1E9B1D4E" w14:textId="2C44D29D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Производитель</w:t>
            </w:r>
            <w:r>
              <w:t xml:space="preserve"> медицинского оборудования</w:t>
            </w:r>
          </w:p>
        </w:tc>
      </w:tr>
      <w:tr w:rsidR="007E4099" w:rsidRPr="009018E9" w14:paraId="1733077D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170F349" w14:textId="77777777" w:rsidR="007E4099" w:rsidRDefault="007E4099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25321329" w14:textId="10FDAD22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Страна производства</w:t>
            </w:r>
          </w:p>
        </w:tc>
        <w:tc>
          <w:tcPr>
            <w:tcW w:w="2999" w:type="pct"/>
            <w:shd w:val="clear" w:color="auto" w:fill="auto"/>
          </w:tcPr>
          <w:p w14:paraId="0D15C4FE" w14:textId="1AC9BB4B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Страна производства</w:t>
            </w:r>
            <w:r>
              <w:t xml:space="preserve"> медицинского оборудования</w:t>
            </w:r>
          </w:p>
        </w:tc>
      </w:tr>
      <w:tr w:rsidR="007E4099" w:rsidRPr="009018E9" w14:paraId="5A8F7DF0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1BB2F744" w14:textId="77777777" w:rsidR="007E4099" w:rsidRDefault="007E4099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3BC4AFAA" w14:textId="1562F92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Модель</w:t>
            </w:r>
          </w:p>
        </w:tc>
        <w:tc>
          <w:tcPr>
            <w:tcW w:w="2999" w:type="pct"/>
            <w:shd w:val="clear" w:color="auto" w:fill="auto"/>
          </w:tcPr>
          <w:p w14:paraId="0393DCEF" w14:textId="7F99AF19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Модель</w:t>
            </w:r>
            <w:r>
              <w:t xml:space="preserve"> медицинского оборудования</w:t>
            </w:r>
          </w:p>
        </w:tc>
      </w:tr>
      <w:tr w:rsidR="007E4099" w:rsidRPr="009018E9" w14:paraId="641715B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DDF341B" w14:textId="77777777" w:rsidR="007E4099" w:rsidRDefault="007E4099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06DEDA6F" w14:textId="3AE2444C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Серийный номер</w:t>
            </w:r>
          </w:p>
        </w:tc>
        <w:tc>
          <w:tcPr>
            <w:tcW w:w="2999" w:type="pct"/>
            <w:shd w:val="clear" w:color="auto" w:fill="auto"/>
          </w:tcPr>
          <w:p w14:paraId="2E6E9A02" w14:textId="2011B28D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Серийный номер</w:t>
            </w:r>
            <w:r>
              <w:t xml:space="preserve"> медицинского оборудования</w:t>
            </w:r>
          </w:p>
        </w:tc>
      </w:tr>
      <w:tr w:rsidR="007E4099" w:rsidRPr="009018E9" w14:paraId="18D1BC0F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4A90943" w14:textId="77777777" w:rsidR="007E4099" w:rsidRDefault="007E4099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43D52BE0" w14:textId="52B668E0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Инвентарный номер</w:t>
            </w:r>
          </w:p>
        </w:tc>
        <w:tc>
          <w:tcPr>
            <w:tcW w:w="2999" w:type="pct"/>
            <w:shd w:val="clear" w:color="auto" w:fill="auto"/>
          </w:tcPr>
          <w:p w14:paraId="640116BA" w14:textId="08078CE7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Инвентарный номер</w:t>
            </w:r>
            <w:r>
              <w:t xml:space="preserve"> медицинского оборудования</w:t>
            </w:r>
          </w:p>
        </w:tc>
      </w:tr>
      <w:tr w:rsidR="007E4099" w:rsidRPr="009018E9" w14:paraId="58EA734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12840CC" w14:textId="77777777" w:rsidR="007E4099" w:rsidRDefault="007E4099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404AB889" w14:textId="11DFD336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выпуска</w:t>
            </w:r>
          </w:p>
        </w:tc>
        <w:tc>
          <w:tcPr>
            <w:tcW w:w="2999" w:type="pct"/>
            <w:shd w:val="clear" w:color="auto" w:fill="auto"/>
          </w:tcPr>
          <w:p w14:paraId="0D96453A" w14:textId="548A39A6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выпуска</w:t>
            </w:r>
            <w:r>
              <w:t xml:space="preserve"> медицинского оборудования</w:t>
            </w:r>
          </w:p>
        </w:tc>
      </w:tr>
      <w:tr w:rsidR="007E4099" w:rsidRPr="009018E9" w14:paraId="5DB05CE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35561169" w14:textId="77777777" w:rsidR="007E4099" w:rsidRDefault="007E4099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41E6CB13" w14:textId="12819FE5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ввода в эксплуатацию</w:t>
            </w:r>
          </w:p>
        </w:tc>
        <w:tc>
          <w:tcPr>
            <w:tcW w:w="2999" w:type="pct"/>
            <w:shd w:val="clear" w:color="auto" w:fill="auto"/>
          </w:tcPr>
          <w:p w14:paraId="4E098140" w14:textId="061B4350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ввода в эксплуатацию</w:t>
            </w:r>
            <w:r>
              <w:t xml:space="preserve"> медицинского оборудования</w:t>
            </w:r>
          </w:p>
        </w:tc>
      </w:tr>
      <w:tr w:rsidR="007E4099" w:rsidRPr="009018E9" w14:paraId="2375E38A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1E9C06C" w14:textId="77777777" w:rsidR="007E4099" w:rsidRDefault="007E4099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</w:tcPr>
          <w:p w14:paraId="0F87BE49" w14:textId="0A3E48F5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Срок службы/ годности, лет</w:t>
            </w:r>
          </w:p>
        </w:tc>
        <w:tc>
          <w:tcPr>
            <w:tcW w:w="2999" w:type="pct"/>
            <w:shd w:val="clear" w:color="auto" w:fill="auto"/>
          </w:tcPr>
          <w:p w14:paraId="659BC232" w14:textId="4533A4CF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Срок службы/годности</w:t>
            </w:r>
            <w:r>
              <w:t xml:space="preserve"> медицинского оборудования</w:t>
            </w:r>
          </w:p>
        </w:tc>
      </w:tr>
      <w:tr w:rsidR="007E4099" w:rsidRPr="009018E9" w14:paraId="62AAE4BA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7CA6E3C5" w14:textId="77777777" w:rsidR="007E4099" w:rsidRDefault="007E4099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</w:tcPr>
          <w:p w14:paraId="297CF713" w14:textId="35E76C9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вывода из эксплуатации</w:t>
            </w:r>
          </w:p>
        </w:tc>
        <w:tc>
          <w:tcPr>
            <w:tcW w:w="2999" w:type="pct"/>
            <w:shd w:val="clear" w:color="auto" w:fill="auto"/>
          </w:tcPr>
          <w:p w14:paraId="3A1F6D25" w14:textId="4D9E64FA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вывода из эксплуатации</w:t>
            </w:r>
            <w:r>
              <w:t xml:space="preserve"> медицинского оборудования</w:t>
            </w:r>
          </w:p>
        </w:tc>
      </w:tr>
      <w:tr w:rsidR="007E4099" w:rsidRPr="009018E9" w14:paraId="52FDFEA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115ADED" w14:textId="77777777" w:rsidR="007E4099" w:rsidRDefault="007E4099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</w:tcPr>
          <w:p w14:paraId="47BE4EB0" w14:textId="3746E5B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Причина</w:t>
            </w:r>
          </w:p>
        </w:tc>
        <w:tc>
          <w:tcPr>
            <w:tcW w:w="2999" w:type="pct"/>
            <w:shd w:val="clear" w:color="auto" w:fill="auto"/>
          </w:tcPr>
          <w:p w14:paraId="6ADD9DDC" w14:textId="01AC6DA0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Причина</w:t>
            </w:r>
            <w:r>
              <w:t xml:space="preserve"> </w:t>
            </w:r>
            <w:r w:rsidR="00921833" w:rsidRPr="007E4099">
              <w:t>вывода из эксплуатации</w:t>
            </w:r>
            <w:r w:rsidR="00921833">
              <w:t xml:space="preserve"> медицинского оборудования</w:t>
            </w:r>
          </w:p>
        </w:tc>
      </w:tr>
    </w:tbl>
    <w:p w14:paraId="787EC615" w14:textId="4E71BC29" w:rsidR="004C5815" w:rsidRPr="000B41B7" w:rsidRDefault="00A71870" w:rsidP="001E4B18">
      <w:pPr>
        <w:pStyle w:val="13"/>
        <w:numPr>
          <w:ilvl w:val="0"/>
          <w:numId w:val="108"/>
        </w:numPr>
      </w:pPr>
      <w:bookmarkStart w:id="592" w:name="_Toc111828878"/>
      <w:bookmarkStart w:id="593" w:name="_Toc111829075"/>
      <w:bookmarkStart w:id="594" w:name="_Toc111828880"/>
      <w:bookmarkStart w:id="595" w:name="_Toc116299677"/>
      <w:bookmarkEnd w:id="582"/>
      <w:bookmarkEnd w:id="592"/>
      <w:bookmarkEnd w:id="593"/>
      <w:r w:rsidRPr="000B41B7">
        <w:t>Аварийные ситуации</w:t>
      </w:r>
      <w:bookmarkEnd w:id="556"/>
      <w:bookmarkEnd w:id="594"/>
      <w:bookmarkEnd w:id="595"/>
    </w:p>
    <w:p w14:paraId="64EFF9F9" w14:textId="77777777" w:rsidR="00502C55" w:rsidRPr="00502C55" w:rsidRDefault="00502C55" w:rsidP="00502C55">
      <w:pPr>
        <w:pStyle w:val="ac"/>
        <w:keepNext/>
        <w:keepLines/>
        <w:numPr>
          <w:ilvl w:val="0"/>
          <w:numId w:val="17"/>
        </w:numPr>
        <w:spacing w:before="120" w:after="120" w:line="276" w:lineRule="auto"/>
        <w:outlineLvl w:val="1"/>
        <w:rPr>
          <w:b/>
          <w:vanish/>
        </w:rPr>
      </w:pPr>
      <w:bookmarkStart w:id="596" w:name="_Toc76029480"/>
      <w:bookmarkStart w:id="597" w:name="_Toc76393524"/>
      <w:bookmarkStart w:id="598" w:name="_Toc76396314"/>
      <w:bookmarkStart w:id="599" w:name="_Toc76399617"/>
      <w:bookmarkStart w:id="600" w:name="_Toc76029481"/>
      <w:bookmarkStart w:id="601" w:name="_Toc76393525"/>
      <w:bookmarkStart w:id="602" w:name="_Toc76396315"/>
      <w:bookmarkStart w:id="603" w:name="_Toc76399618"/>
      <w:bookmarkStart w:id="604" w:name="_Toc76029482"/>
      <w:bookmarkStart w:id="605" w:name="_Toc76393526"/>
      <w:bookmarkStart w:id="606" w:name="_Toc76396316"/>
      <w:bookmarkStart w:id="607" w:name="_Toc76399619"/>
      <w:bookmarkStart w:id="608" w:name="_Toc76029483"/>
      <w:bookmarkStart w:id="609" w:name="_Toc76393527"/>
      <w:bookmarkStart w:id="610" w:name="_Toc76396317"/>
      <w:bookmarkStart w:id="611" w:name="_Toc76399620"/>
      <w:bookmarkStart w:id="612" w:name="_Toc76029484"/>
      <w:bookmarkStart w:id="613" w:name="_Toc76393528"/>
      <w:bookmarkStart w:id="614" w:name="_Toc76396318"/>
      <w:bookmarkStart w:id="615" w:name="_Toc76399621"/>
      <w:bookmarkStart w:id="616" w:name="_Toc76029485"/>
      <w:bookmarkStart w:id="617" w:name="_Toc76393529"/>
      <w:bookmarkStart w:id="618" w:name="_Toc76396319"/>
      <w:bookmarkStart w:id="619" w:name="_Toc76399622"/>
      <w:bookmarkStart w:id="620" w:name="_Toc76471567"/>
      <w:bookmarkStart w:id="621" w:name="_Toc76471897"/>
      <w:bookmarkStart w:id="622" w:name="_Toc76645843"/>
      <w:bookmarkStart w:id="623" w:name="_Toc76646006"/>
      <w:bookmarkStart w:id="624" w:name="_Toc76646057"/>
      <w:bookmarkStart w:id="625" w:name="_Toc76646185"/>
      <w:bookmarkStart w:id="626" w:name="_Toc76648663"/>
      <w:bookmarkStart w:id="627" w:name="_Toc76725940"/>
      <w:bookmarkStart w:id="628" w:name="_Toc77159997"/>
      <w:bookmarkStart w:id="629" w:name="_Toc76471568"/>
      <w:bookmarkStart w:id="630" w:name="_Toc76471898"/>
      <w:bookmarkStart w:id="631" w:name="_Toc76645844"/>
      <w:bookmarkStart w:id="632" w:name="_Toc76646007"/>
      <w:bookmarkStart w:id="633" w:name="_Toc76646058"/>
      <w:bookmarkStart w:id="634" w:name="_Toc76646186"/>
      <w:bookmarkStart w:id="635" w:name="_Toc76648664"/>
      <w:bookmarkStart w:id="636" w:name="_Toc76725941"/>
      <w:bookmarkStart w:id="637" w:name="_Toc77159998"/>
      <w:bookmarkStart w:id="638" w:name="_Toc76471569"/>
      <w:bookmarkStart w:id="639" w:name="_Toc76471899"/>
      <w:bookmarkStart w:id="640" w:name="_Toc76645845"/>
      <w:bookmarkStart w:id="641" w:name="_Toc76646008"/>
      <w:bookmarkStart w:id="642" w:name="_Toc76646059"/>
      <w:bookmarkStart w:id="643" w:name="_Toc76646187"/>
      <w:bookmarkStart w:id="644" w:name="_Toc76648665"/>
      <w:bookmarkStart w:id="645" w:name="_Toc76725942"/>
      <w:bookmarkStart w:id="646" w:name="_Toc77159999"/>
      <w:bookmarkStart w:id="647" w:name="_Toc76471570"/>
      <w:bookmarkStart w:id="648" w:name="_Toc76471900"/>
      <w:bookmarkStart w:id="649" w:name="_Toc76645846"/>
      <w:bookmarkStart w:id="650" w:name="_Toc76646009"/>
      <w:bookmarkStart w:id="651" w:name="_Toc76646060"/>
      <w:bookmarkStart w:id="652" w:name="_Toc76646188"/>
      <w:bookmarkStart w:id="653" w:name="_Toc76648666"/>
      <w:bookmarkStart w:id="654" w:name="_Toc76725943"/>
      <w:bookmarkStart w:id="655" w:name="_Toc77160000"/>
      <w:bookmarkStart w:id="656" w:name="_Toc76471571"/>
      <w:bookmarkStart w:id="657" w:name="_Toc76471901"/>
      <w:bookmarkStart w:id="658" w:name="_Toc76645847"/>
      <w:bookmarkStart w:id="659" w:name="_Toc76646010"/>
      <w:bookmarkStart w:id="660" w:name="_Toc76646061"/>
      <w:bookmarkStart w:id="661" w:name="_Toc76646189"/>
      <w:bookmarkStart w:id="662" w:name="_Toc76648667"/>
      <w:bookmarkStart w:id="663" w:name="_Toc76725944"/>
      <w:bookmarkStart w:id="664" w:name="_Toc77160001"/>
      <w:bookmarkStart w:id="665" w:name="_Toc76471572"/>
      <w:bookmarkStart w:id="666" w:name="_Toc76471902"/>
      <w:bookmarkStart w:id="667" w:name="_Toc76645848"/>
      <w:bookmarkStart w:id="668" w:name="_Toc76646011"/>
      <w:bookmarkStart w:id="669" w:name="_Toc76646062"/>
      <w:bookmarkStart w:id="670" w:name="_Toc76646190"/>
      <w:bookmarkStart w:id="671" w:name="_Toc76648668"/>
      <w:bookmarkStart w:id="672" w:name="_Toc76725945"/>
      <w:bookmarkStart w:id="673" w:name="_Toc77160002"/>
      <w:bookmarkStart w:id="674" w:name="_Toc80968254"/>
      <w:bookmarkStart w:id="675" w:name="_Toc83838367"/>
      <w:bookmarkStart w:id="676" w:name="_Toc83838424"/>
      <w:bookmarkStart w:id="677" w:name="_Toc83838481"/>
      <w:bookmarkStart w:id="678" w:name="_Toc83838538"/>
      <w:bookmarkStart w:id="679" w:name="_Toc83838775"/>
      <w:bookmarkStart w:id="680" w:name="_Toc83855751"/>
      <w:bookmarkStart w:id="681" w:name="_Toc83894155"/>
      <w:bookmarkStart w:id="682" w:name="_Toc83898881"/>
      <w:bookmarkStart w:id="683" w:name="_Toc83899188"/>
      <w:bookmarkStart w:id="684" w:name="_Toc83920477"/>
      <w:bookmarkStart w:id="685" w:name="_Toc83920579"/>
      <w:bookmarkStart w:id="686" w:name="_Toc83920653"/>
      <w:bookmarkStart w:id="687" w:name="_Toc83920878"/>
      <w:bookmarkStart w:id="688" w:name="_Toc83921077"/>
      <w:bookmarkStart w:id="689" w:name="_Toc83921134"/>
      <w:bookmarkStart w:id="690" w:name="_Toc83921219"/>
      <w:bookmarkStart w:id="691" w:name="_Toc83922669"/>
      <w:bookmarkStart w:id="692" w:name="_Toc83838368"/>
      <w:bookmarkStart w:id="693" w:name="_Toc83838425"/>
      <w:bookmarkStart w:id="694" w:name="_Toc83838482"/>
      <w:bookmarkStart w:id="695" w:name="_Toc83838539"/>
      <w:bookmarkStart w:id="696" w:name="_Toc83838776"/>
      <w:bookmarkStart w:id="697" w:name="_Toc83855752"/>
      <w:bookmarkStart w:id="698" w:name="_Toc83894156"/>
      <w:bookmarkStart w:id="699" w:name="_Toc83898882"/>
      <w:bookmarkStart w:id="700" w:name="_Toc83899189"/>
      <w:bookmarkStart w:id="701" w:name="_Toc83920478"/>
      <w:bookmarkStart w:id="702" w:name="_Toc83920580"/>
      <w:bookmarkStart w:id="703" w:name="_Toc83920654"/>
      <w:bookmarkStart w:id="704" w:name="_Toc83920879"/>
      <w:bookmarkStart w:id="705" w:name="_Toc83921078"/>
      <w:bookmarkStart w:id="706" w:name="_Toc83921135"/>
      <w:bookmarkStart w:id="707" w:name="_Toc83921220"/>
      <w:bookmarkStart w:id="708" w:name="_Toc83922670"/>
      <w:bookmarkStart w:id="709" w:name="_Toc115703742"/>
      <w:bookmarkStart w:id="710" w:name="_Toc115717665"/>
      <w:bookmarkStart w:id="711" w:name="_Toc116299678"/>
      <w:bookmarkStart w:id="712" w:name="_Toc65072319"/>
      <w:bookmarkStart w:id="713" w:name="_Toc65084456"/>
      <w:bookmarkStart w:id="714" w:name="_Toc111828881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</w:p>
    <w:p w14:paraId="5A786C41" w14:textId="45E8D219" w:rsidR="00C91FCF" w:rsidRPr="000B41B7" w:rsidRDefault="00C91FCF" w:rsidP="00502C55">
      <w:pPr>
        <w:pStyle w:val="21"/>
      </w:pPr>
      <w:bookmarkStart w:id="715" w:name="_Toc116299679"/>
      <w:r w:rsidRPr="000B41B7">
        <w:t>Действия при аварийных ситуациях</w:t>
      </w:r>
      <w:bookmarkEnd w:id="712"/>
      <w:bookmarkEnd w:id="713"/>
      <w:bookmarkEnd w:id="714"/>
      <w:bookmarkEnd w:id="715"/>
    </w:p>
    <w:p w14:paraId="58DDE3A3" w14:textId="77777777" w:rsidR="00C91FCF" w:rsidRPr="000B41B7" w:rsidRDefault="00C91FCF" w:rsidP="00E579FD">
      <w:pPr>
        <w:spacing w:line="276" w:lineRule="auto"/>
      </w:pPr>
      <w:r w:rsidRPr="000B41B7">
        <w:t>В случае возникновения аварийных ситуаций, связанных с Подсистемой, необходимо обратиться в СТП ЕГИСЗ.</w:t>
      </w:r>
    </w:p>
    <w:p w14:paraId="5372BEE1" w14:textId="302F6C2F" w:rsidR="00C91FCF" w:rsidRDefault="00C91FCF" w:rsidP="00E579FD">
      <w:pPr>
        <w:pStyle w:val="21"/>
        <w:spacing w:line="276" w:lineRule="auto"/>
      </w:pPr>
      <w:bookmarkStart w:id="716" w:name="_Toc65072320"/>
      <w:bookmarkStart w:id="717" w:name="_Toc65084457"/>
      <w:bookmarkStart w:id="718" w:name="_Toc111828882"/>
      <w:bookmarkStart w:id="719" w:name="_Toc116299680"/>
      <w:r w:rsidRPr="000B41B7">
        <w:t>Контактная информация</w:t>
      </w:r>
      <w:bookmarkEnd w:id="716"/>
      <w:bookmarkEnd w:id="717"/>
      <w:bookmarkEnd w:id="718"/>
      <w:bookmarkEnd w:id="719"/>
    </w:p>
    <w:tbl>
      <w:tblPr>
        <w:tblW w:w="4312" w:type="pct"/>
        <w:tblInd w:w="681" w:type="dxa"/>
        <w:tblLook w:val="04A0" w:firstRow="1" w:lastRow="0" w:firstColumn="1" w:lastColumn="0" w:noHBand="0" w:noVBand="1"/>
      </w:tblPr>
      <w:tblGrid>
        <w:gridCol w:w="2977"/>
        <w:gridCol w:w="5090"/>
      </w:tblGrid>
      <w:tr w:rsidR="00A80F45" w:rsidRPr="00913A0E" w14:paraId="17B66324" w14:textId="77777777" w:rsidTr="00913A0E">
        <w:trPr>
          <w:trHeight w:val="567"/>
        </w:trPr>
        <w:tc>
          <w:tcPr>
            <w:tcW w:w="1845" w:type="pct"/>
            <w:shd w:val="clear" w:color="auto" w:fill="auto"/>
            <w:vAlign w:val="center"/>
          </w:tcPr>
          <w:p w14:paraId="4DD8499B" w14:textId="77777777" w:rsidR="00A80F45" w:rsidRPr="00913A0E" w:rsidRDefault="00A80F45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913A0E">
              <w:rPr>
                <w:sz w:val="24"/>
                <w:szCs w:val="24"/>
              </w:rPr>
              <w:t>Телефон СТП ЕГИСЗ</w:t>
            </w:r>
          </w:p>
        </w:tc>
        <w:tc>
          <w:tcPr>
            <w:tcW w:w="3155" w:type="pct"/>
            <w:shd w:val="clear" w:color="auto" w:fill="auto"/>
            <w:vAlign w:val="center"/>
          </w:tcPr>
          <w:p w14:paraId="7D8CA582" w14:textId="77777777" w:rsidR="00A80F45" w:rsidRPr="00913A0E" w:rsidRDefault="00A80F45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913A0E">
              <w:rPr>
                <w:sz w:val="24"/>
                <w:szCs w:val="24"/>
              </w:rPr>
              <w:t>8-800-301-15-59</w:t>
            </w:r>
          </w:p>
        </w:tc>
      </w:tr>
      <w:tr w:rsidR="00A80F45" w:rsidRPr="00913A0E" w14:paraId="2D6CDA7F" w14:textId="77777777" w:rsidTr="00913A0E">
        <w:trPr>
          <w:trHeight w:val="567"/>
        </w:trPr>
        <w:tc>
          <w:tcPr>
            <w:tcW w:w="1845" w:type="pct"/>
            <w:shd w:val="clear" w:color="auto" w:fill="auto"/>
            <w:vAlign w:val="center"/>
          </w:tcPr>
          <w:p w14:paraId="4B0619BE" w14:textId="77777777" w:rsidR="00A80F45" w:rsidRPr="00913A0E" w:rsidRDefault="00A80F45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913A0E">
              <w:rPr>
                <w:sz w:val="24"/>
                <w:szCs w:val="24"/>
              </w:rPr>
              <w:t>Адрес электронной почты</w:t>
            </w:r>
          </w:p>
        </w:tc>
        <w:tc>
          <w:tcPr>
            <w:tcW w:w="3155" w:type="pct"/>
            <w:shd w:val="clear" w:color="auto" w:fill="auto"/>
            <w:vAlign w:val="center"/>
          </w:tcPr>
          <w:p w14:paraId="44167AAB" w14:textId="77777777" w:rsidR="00A80F45" w:rsidRPr="00913A0E" w:rsidRDefault="00A80F45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913A0E">
              <w:rPr>
                <w:sz w:val="24"/>
                <w:szCs w:val="24"/>
              </w:rPr>
              <w:t>egisz@stp-egisz.ru</w:t>
            </w:r>
          </w:p>
        </w:tc>
      </w:tr>
      <w:tr w:rsidR="00A80F45" w:rsidRPr="00913A0E" w14:paraId="5C3C2EBD" w14:textId="77777777" w:rsidTr="00913A0E">
        <w:trPr>
          <w:trHeight w:val="567"/>
        </w:trPr>
        <w:tc>
          <w:tcPr>
            <w:tcW w:w="1845" w:type="pct"/>
            <w:shd w:val="clear" w:color="auto" w:fill="auto"/>
            <w:vAlign w:val="center"/>
          </w:tcPr>
          <w:p w14:paraId="440714F3" w14:textId="77777777" w:rsidR="00A80F45" w:rsidRPr="00913A0E" w:rsidRDefault="00A80F45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913A0E">
              <w:rPr>
                <w:sz w:val="24"/>
                <w:szCs w:val="24"/>
              </w:rPr>
              <w:t xml:space="preserve">Официальный сайт </w:t>
            </w:r>
          </w:p>
        </w:tc>
        <w:tc>
          <w:tcPr>
            <w:tcW w:w="3155" w:type="pct"/>
            <w:shd w:val="clear" w:color="auto" w:fill="auto"/>
            <w:vAlign w:val="center"/>
          </w:tcPr>
          <w:p w14:paraId="5EBB8DCF" w14:textId="77777777" w:rsidR="00A80F45" w:rsidRPr="00913A0E" w:rsidRDefault="0015268E" w:rsidP="00A80F45">
            <w:pPr>
              <w:pStyle w:val="phtablecellleft"/>
              <w:spacing w:line="276" w:lineRule="auto"/>
              <w:rPr>
                <w:sz w:val="24"/>
                <w:szCs w:val="24"/>
              </w:rPr>
            </w:pPr>
            <w:hyperlink r:id="rId127" w:history="1">
              <w:r w:rsidR="00A80F45" w:rsidRPr="00913A0E">
                <w:rPr>
                  <w:rStyle w:val="ab"/>
                  <w:sz w:val="24"/>
                  <w:szCs w:val="24"/>
                </w:rPr>
                <w:t>https://egisz.rosminzdrav.ru/</w:t>
              </w:r>
            </w:hyperlink>
          </w:p>
        </w:tc>
      </w:tr>
    </w:tbl>
    <w:p w14:paraId="0A9F5BA6" w14:textId="4DDDC001" w:rsidR="00C91FCF" w:rsidRPr="000B41B7" w:rsidRDefault="00C91FCF" w:rsidP="00E579FD">
      <w:pPr>
        <w:pStyle w:val="21"/>
        <w:spacing w:line="276" w:lineRule="auto"/>
      </w:pPr>
      <w:bookmarkStart w:id="720" w:name="_Toc65072321"/>
      <w:bookmarkStart w:id="721" w:name="_Toc65084458"/>
      <w:bookmarkStart w:id="722" w:name="_Toc111828883"/>
      <w:bookmarkStart w:id="723" w:name="_Toc116299681"/>
      <w:r w:rsidRPr="000B41B7">
        <w:t>Порядок обращения в службу технической поддержки</w:t>
      </w:r>
      <w:bookmarkEnd w:id="720"/>
      <w:bookmarkEnd w:id="721"/>
      <w:bookmarkEnd w:id="722"/>
      <w:bookmarkEnd w:id="723"/>
    </w:p>
    <w:p w14:paraId="1E8BB3DE" w14:textId="77777777" w:rsidR="00C91FCF" w:rsidRPr="000B41B7" w:rsidRDefault="00C91FCF" w:rsidP="00E579FD">
      <w:pPr>
        <w:spacing w:line="276" w:lineRule="auto"/>
      </w:pPr>
      <w:r w:rsidRPr="000B41B7">
        <w:t>При обращении в СТП пользователь должен сообщить следующие сведения:</w:t>
      </w:r>
    </w:p>
    <w:p w14:paraId="708006D7" w14:textId="77777777" w:rsidR="00C91FCF" w:rsidRPr="000B41B7" w:rsidRDefault="00C91FCF" w:rsidP="00E579FD">
      <w:pPr>
        <w:pStyle w:val="ul"/>
        <w:spacing w:line="276" w:lineRule="auto"/>
      </w:pPr>
      <w:r w:rsidRPr="000B41B7">
        <w:t>название Подсистемы, по поводу которой происходит обращение в СТП ЕГИСЗ (ФРМО);</w:t>
      </w:r>
    </w:p>
    <w:p w14:paraId="7A9352F9" w14:textId="52C10EDC" w:rsidR="00C91FCF" w:rsidRPr="000B41B7" w:rsidRDefault="00C91FCF" w:rsidP="00E579FD">
      <w:pPr>
        <w:pStyle w:val="ul"/>
        <w:spacing w:line="276" w:lineRule="auto"/>
      </w:pPr>
      <w:r w:rsidRPr="000B41B7">
        <w:t>ФИО</w:t>
      </w:r>
      <w:r w:rsidR="004217D4">
        <w:t xml:space="preserve"> (отчество – при наличии)</w:t>
      </w:r>
      <w:r w:rsidRPr="000B41B7">
        <w:t>;</w:t>
      </w:r>
    </w:p>
    <w:p w14:paraId="00E317D1" w14:textId="77777777" w:rsidR="00C91FCF" w:rsidRPr="000B41B7" w:rsidRDefault="00C91FCF" w:rsidP="00E579FD">
      <w:pPr>
        <w:pStyle w:val="ul"/>
        <w:spacing w:line="276" w:lineRule="auto"/>
      </w:pPr>
      <w:r w:rsidRPr="000B41B7">
        <w:t>субъект РФ;</w:t>
      </w:r>
    </w:p>
    <w:p w14:paraId="23155C0F" w14:textId="17CAB550" w:rsidR="00C91FCF" w:rsidRPr="000B41B7" w:rsidRDefault="00284B56" w:rsidP="00E579FD">
      <w:pPr>
        <w:pStyle w:val="ul"/>
        <w:spacing w:line="276" w:lineRule="auto"/>
      </w:pPr>
      <w:r>
        <w:t xml:space="preserve">наименование </w:t>
      </w:r>
      <w:r w:rsidR="00C91FCF" w:rsidRPr="000B41B7">
        <w:t>организаци</w:t>
      </w:r>
      <w:r>
        <w:t>и</w:t>
      </w:r>
      <w:r w:rsidR="00C91FCF" w:rsidRPr="000B41B7">
        <w:t>;</w:t>
      </w:r>
    </w:p>
    <w:p w14:paraId="05796899" w14:textId="77777777" w:rsidR="00C91FCF" w:rsidRPr="000B41B7" w:rsidRDefault="00C91FCF" w:rsidP="00E579FD">
      <w:pPr>
        <w:pStyle w:val="ul"/>
        <w:spacing w:line="276" w:lineRule="auto"/>
      </w:pPr>
      <w:r w:rsidRPr="000B41B7">
        <w:t>контактный телефон;</w:t>
      </w:r>
    </w:p>
    <w:p w14:paraId="1DAE5697" w14:textId="77777777" w:rsidR="00C91FCF" w:rsidRPr="000B41B7" w:rsidRDefault="00C91FCF" w:rsidP="00E579FD">
      <w:pPr>
        <w:pStyle w:val="ul"/>
        <w:spacing w:line="276" w:lineRule="auto"/>
      </w:pPr>
      <w:r w:rsidRPr="000B41B7">
        <w:t>адрес электронной почты (при наличии);</w:t>
      </w:r>
    </w:p>
    <w:p w14:paraId="443CA600" w14:textId="77777777" w:rsidR="00C91FCF" w:rsidRPr="000B41B7" w:rsidRDefault="00C91FCF" w:rsidP="00E579FD">
      <w:pPr>
        <w:pStyle w:val="ul"/>
        <w:spacing w:line="276" w:lineRule="auto"/>
      </w:pPr>
      <w:r w:rsidRPr="000B41B7">
        <w:t>вопрос/предложение/замечание/сообщение об ошибке.</w:t>
      </w:r>
    </w:p>
    <w:p w14:paraId="65B9269A" w14:textId="77777777" w:rsidR="00C91FCF" w:rsidRPr="000B41B7" w:rsidRDefault="00C91FCF" w:rsidP="00E579FD">
      <w:pPr>
        <w:pStyle w:val="21"/>
        <w:spacing w:line="276" w:lineRule="auto"/>
      </w:pPr>
      <w:bookmarkStart w:id="724" w:name="_Toc65072322"/>
      <w:bookmarkStart w:id="725" w:name="_Toc65084459"/>
      <w:bookmarkStart w:id="726" w:name="_Toc111828884"/>
      <w:bookmarkStart w:id="727" w:name="_Toc116299682"/>
      <w:r w:rsidRPr="000B41B7">
        <w:t xml:space="preserve">Создание снимков экрана </w:t>
      </w:r>
      <w:r w:rsidR="0075385E">
        <w:t>(</w:t>
      </w:r>
      <w:r w:rsidRPr="000B41B7">
        <w:t>«скриншотов»</w:t>
      </w:r>
      <w:bookmarkEnd w:id="724"/>
      <w:bookmarkEnd w:id="725"/>
      <w:r w:rsidR="0075385E">
        <w:t>)</w:t>
      </w:r>
      <w:bookmarkEnd w:id="726"/>
      <w:bookmarkEnd w:id="727"/>
    </w:p>
    <w:p w14:paraId="0B0AC6F4" w14:textId="7F3A963C" w:rsidR="00C91FCF" w:rsidRPr="000B41B7" w:rsidRDefault="00694762" w:rsidP="00E579FD">
      <w:pPr>
        <w:spacing w:line="276" w:lineRule="auto"/>
      </w:pPr>
      <w:r>
        <w:t>К сообщению об ошибке прикладывается скрин</w:t>
      </w:r>
      <w:r w:rsidR="000040DD">
        <w:t xml:space="preserve">шот экрана с шибкой. </w:t>
      </w:r>
      <w:r w:rsidR="00A13BA5">
        <w:t xml:space="preserve">Для </w:t>
      </w:r>
      <w:r w:rsidR="000040DD">
        <w:t xml:space="preserve">создания снимка экрана </w:t>
      </w:r>
      <w:r w:rsidR="00C91FCF" w:rsidRPr="000B41B7">
        <w:t>с ошибкой необходимо выполнить следующие действия:</w:t>
      </w:r>
    </w:p>
    <w:p w14:paraId="377F2C6C" w14:textId="77777777" w:rsidR="00C91FCF" w:rsidRPr="000B41B7" w:rsidRDefault="00C91FCF" w:rsidP="00BC0128">
      <w:pPr>
        <w:pStyle w:val="ul"/>
        <w:spacing w:line="276" w:lineRule="auto"/>
      </w:pPr>
      <w:r w:rsidRPr="000B41B7">
        <w:t xml:space="preserve">сделать копию экрана с ошибкой (например, при помощи клавиши </w:t>
      </w:r>
      <w:r w:rsidR="00E576F5" w:rsidRPr="000B41B7">
        <w:br/>
      </w:r>
      <w:r w:rsidRPr="000B41B7">
        <w:t>«Pr</w:t>
      </w:r>
      <w:r w:rsidRPr="000B41B7">
        <w:rPr>
          <w:lang w:val="en-US"/>
        </w:rPr>
        <w:t>i</w:t>
      </w:r>
      <w:r w:rsidRPr="000B41B7">
        <w:t>n</w:t>
      </w:r>
      <w:r w:rsidRPr="000B41B7">
        <w:rPr>
          <w:lang w:val="en-US"/>
        </w:rPr>
        <w:t>t</w:t>
      </w:r>
      <w:r w:rsidRPr="000B41B7">
        <w:t xml:space="preserve"> Scr</w:t>
      </w:r>
      <w:r w:rsidRPr="000B41B7">
        <w:rPr>
          <w:lang w:val="en-US"/>
        </w:rPr>
        <w:t>ee</w:t>
      </w:r>
      <w:r w:rsidRPr="000B41B7">
        <w:t>n» на клавиатуре);</w:t>
      </w:r>
    </w:p>
    <w:p w14:paraId="24D80467" w14:textId="77777777" w:rsidR="00C91FCF" w:rsidRPr="000B41B7" w:rsidRDefault="00C91FCF" w:rsidP="00BC0128">
      <w:pPr>
        <w:pStyle w:val="ul"/>
        <w:spacing w:line="276" w:lineRule="auto"/>
      </w:pPr>
      <w:r w:rsidRPr="000B41B7">
        <w:t>создать документ Microsoft Word;</w:t>
      </w:r>
    </w:p>
    <w:p w14:paraId="0E2D9CBE" w14:textId="5EA7C865" w:rsidR="00C91FCF" w:rsidRPr="000B41B7" w:rsidRDefault="00C91FCF" w:rsidP="00BC0128">
      <w:pPr>
        <w:pStyle w:val="ul"/>
        <w:spacing w:line="276" w:lineRule="auto"/>
      </w:pPr>
      <w:r w:rsidRPr="000B41B7">
        <w:t xml:space="preserve">при помощи пункта меню «Правка – Вставить» </w:t>
      </w:r>
      <w:r w:rsidR="003E7E9F">
        <w:t>вставить</w:t>
      </w:r>
      <w:r w:rsidRPr="000B41B7">
        <w:t xml:space="preserve"> изображение </w:t>
      </w:r>
      <w:r w:rsidR="00E576F5" w:rsidRPr="000B41B7">
        <w:br/>
      </w:r>
      <w:r w:rsidRPr="000B41B7">
        <w:t>с ошибкой в документ;</w:t>
      </w:r>
    </w:p>
    <w:p w14:paraId="06E2D6C8" w14:textId="77777777" w:rsidR="00C91FCF" w:rsidRPr="000B41B7" w:rsidRDefault="00C91FCF" w:rsidP="00E579FD">
      <w:pPr>
        <w:pStyle w:val="ul"/>
        <w:spacing w:line="276" w:lineRule="auto"/>
      </w:pPr>
      <w:r w:rsidRPr="000B41B7">
        <w:t xml:space="preserve">под изображением написать комментарий, описывающий действия, </w:t>
      </w:r>
      <w:r w:rsidR="00E576F5" w:rsidRPr="000B41B7">
        <w:br/>
      </w:r>
      <w:r w:rsidRPr="000B41B7">
        <w:t>в результате которых возникла ошибка;</w:t>
      </w:r>
    </w:p>
    <w:p w14:paraId="78A10B1A" w14:textId="62E8896C" w:rsidR="00EF255E" w:rsidRDefault="00C91FCF" w:rsidP="003A334D">
      <w:pPr>
        <w:pStyle w:val="ul"/>
        <w:spacing w:line="276" w:lineRule="auto"/>
        <w:rPr>
          <w:b/>
          <w:bCs/>
        </w:rPr>
      </w:pPr>
      <w:r w:rsidRPr="000B41B7">
        <w:t xml:space="preserve">сохранить </w:t>
      </w:r>
      <w:r w:rsidR="004217D4">
        <w:t xml:space="preserve">документ </w:t>
      </w:r>
      <w:r w:rsidRPr="000B41B7">
        <w:t xml:space="preserve">и </w:t>
      </w:r>
      <w:r w:rsidR="004217D4">
        <w:t xml:space="preserve">направить его </w:t>
      </w:r>
      <w:r w:rsidRPr="000B41B7">
        <w:t xml:space="preserve">на электронную почту СТП ЕГИСЗ </w:t>
      </w:r>
      <w:bookmarkStart w:id="728" w:name="_Hlk76567312"/>
      <w:r w:rsidR="00BA47E4" w:rsidRPr="00E60E61">
        <w:fldChar w:fldCharType="begin"/>
      </w:r>
      <w:r w:rsidR="00BA47E4" w:rsidRPr="000B41B7">
        <w:instrText xml:space="preserve"> HYPERLINK "mailto:egisz@rt-eu.ru" </w:instrText>
      </w:r>
      <w:r w:rsidR="00BA47E4" w:rsidRPr="00E60E61">
        <w:fldChar w:fldCharType="separate"/>
      </w:r>
      <w:r w:rsidR="00B258E3">
        <w:rPr>
          <w:b/>
          <w:bCs/>
        </w:rPr>
        <w:t>egisz@stp-egisz.ru</w:t>
      </w:r>
      <w:r w:rsidR="00BA47E4" w:rsidRPr="00E60E61">
        <w:rPr>
          <w:b/>
          <w:bCs/>
        </w:rPr>
        <w:fldChar w:fldCharType="end"/>
      </w:r>
      <w:bookmarkStart w:id="729" w:name="_Ref107222876"/>
      <w:bookmarkStart w:id="730" w:name="_Ref107222898"/>
      <w:bookmarkEnd w:id="728"/>
    </w:p>
    <w:p w14:paraId="3FACEA86" w14:textId="515756B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579FE8D5" w14:textId="7B337A3C" w:rsidR="001B0BD3" w:rsidRDefault="001B0BD3" w:rsidP="001E4B18">
      <w:pPr>
        <w:pStyle w:val="13"/>
        <w:numPr>
          <w:ilvl w:val="0"/>
          <w:numId w:val="108"/>
        </w:numPr>
      </w:pPr>
      <w:bookmarkStart w:id="731" w:name="_Toc89105961"/>
      <w:bookmarkStart w:id="732" w:name="_Toc111828885"/>
      <w:bookmarkStart w:id="733" w:name="_Toc116299683"/>
      <w:r>
        <w:t>Рекомендации по освоению</w:t>
      </w:r>
      <w:bookmarkEnd w:id="731"/>
      <w:bookmarkEnd w:id="732"/>
      <w:bookmarkEnd w:id="733"/>
    </w:p>
    <w:p w14:paraId="08A6CB87" w14:textId="34BED8BE" w:rsidR="00795874" w:rsidRPr="00C34307" w:rsidRDefault="00795874" w:rsidP="00C751F4">
      <w:pPr>
        <w:pStyle w:val="affffffb"/>
        <w:spacing w:line="276" w:lineRule="auto"/>
      </w:pPr>
      <w:r w:rsidRPr="00C34307">
        <w:t xml:space="preserve">Для </w:t>
      </w:r>
      <w:r>
        <w:t>успешного освоения ФРМ</w:t>
      </w:r>
      <w:r w:rsidR="00924042">
        <w:t>О</w:t>
      </w:r>
      <w:r w:rsidRPr="00C34307">
        <w:t xml:space="preserve"> </w:t>
      </w:r>
      <w:r>
        <w:t xml:space="preserve">пользователи </w:t>
      </w:r>
      <w:r w:rsidRPr="00C34307">
        <w:t xml:space="preserve">должны обладать </w:t>
      </w:r>
      <w:r>
        <w:t xml:space="preserve">знаниями и навыками работы с </w:t>
      </w:r>
      <w:r w:rsidR="009F57DA">
        <w:t>ПК</w:t>
      </w:r>
      <w:r w:rsidRPr="00C34307">
        <w:t>.</w:t>
      </w:r>
      <w:r w:rsidRPr="00E33B60">
        <w:t xml:space="preserve"> </w:t>
      </w:r>
      <w:r w:rsidRPr="00C34307">
        <w:t xml:space="preserve">В разделе </w:t>
      </w:r>
      <w:r>
        <w:fldChar w:fldCharType="begin"/>
      </w:r>
      <w:r>
        <w:instrText xml:space="preserve"> REF _Ref111577945 \r \h </w:instrText>
      </w:r>
      <w:r>
        <w:fldChar w:fldCharType="separate"/>
      </w:r>
      <w:r>
        <w:t>1.4</w:t>
      </w:r>
      <w:r>
        <w:fldChar w:fldCharType="end"/>
      </w:r>
      <w:r w:rsidRPr="00C34307">
        <w:t xml:space="preserve"> настоящего документа описаны минимальные требования к уровню подготовки пользователя.</w:t>
      </w:r>
    </w:p>
    <w:p w14:paraId="01DAAD4D" w14:textId="188DBC1B" w:rsidR="00795874" w:rsidRPr="00C34307" w:rsidRDefault="00795874" w:rsidP="00C751F4">
      <w:pPr>
        <w:pStyle w:val="affffffb"/>
        <w:spacing w:line="276" w:lineRule="auto"/>
      </w:pPr>
      <w:r w:rsidRPr="00C34307">
        <w:t xml:space="preserve">Перед началом работы с </w:t>
      </w:r>
      <w:r>
        <w:t>ФРМ</w:t>
      </w:r>
      <w:r w:rsidR="00924042">
        <w:t>О</w:t>
      </w:r>
      <w:r w:rsidRPr="00C34307">
        <w:t xml:space="preserve"> необходимо </w:t>
      </w:r>
      <w:r>
        <w:t>изучить</w:t>
      </w:r>
      <w:r w:rsidRPr="00C34307">
        <w:t xml:space="preserve"> настоящ</w:t>
      </w:r>
      <w:r>
        <w:t>ее</w:t>
      </w:r>
      <w:r w:rsidRPr="00C34307">
        <w:t xml:space="preserve"> </w:t>
      </w:r>
      <w:r>
        <w:t>р</w:t>
      </w:r>
      <w:r w:rsidRPr="00C34307">
        <w:t xml:space="preserve">уководство пользователя. </w:t>
      </w:r>
    </w:p>
    <w:p w14:paraId="6FE5A5AD" w14:textId="419036E3" w:rsidR="002E16B4" w:rsidRPr="00C751F4" w:rsidRDefault="002E16B4" w:rsidP="00C751F4">
      <w:pPr>
        <w:spacing w:line="276" w:lineRule="auto"/>
      </w:pPr>
      <w:r>
        <w:t xml:space="preserve">В </w:t>
      </w:r>
      <w:r w:rsidRPr="002E16B4">
        <w:t xml:space="preserve">качестве контрольного примера рекомендуется выполнить операции, описанные в п. </w:t>
      </w:r>
      <w:r>
        <w:fldChar w:fldCharType="begin"/>
      </w:r>
      <w:r>
        <w:instrText xml:space="preserve"> REF _Ref111566588 \r \h </w:instrText>
      </w:r>
      <w:r>
        <w:fldChar w:fldCharType="separate"/>
      </w:r>
      <w:r w:rsidR="003814B9">
        <w:t>4.2</w:t>
      </w:r>
      <w:r>
        <w:fldChar w:fldCharType="end"/>
      </w:r>
      <w:r w:rsidR="00831D76">
        <w:t xml:space="preserve"> «Работа с карточкой организации»</w:t>
      </w:r>
      <w:r w:rsidRPr="002E16B4">
        <w:t xml:space="preserve"> настоящего документа.</w:t>
      </w:r>
    </w:p>
    <w:p w14:paraId="6FA66912" w14:textId="2C4C50B3" w:rsidR="00BF0DB3" w:rsidRPr="00E04C03" w:rsidRDefault="00BF0DB3" w:rsidP="00A317C1">
      <w:pPr>
        <w:pStyle w:val="13"/>
      </w:pPr>
      <w:bookmarkStart w:id="734" w:name="_Toc111837789"/>
      <w:bookmarkStart w:id="735" w:name="_Toc116299684"/>
      <w:bookmarkStart w:id="736" w:name="_Toc65072324"/>
      <w:bookmarkStart w:id="737" w:name="_Toc65084461"/>
      <w:bookmarkStart w:id="738" w:name="_Toc106284381"/>
      <w:bookmarkStart w:id="739" w:name="_Toc111828886"/>
      <w:r w:rsidRPr="00E04C03">
        <w:t xml:space="preserve">ПРИЛОЖЕНИЕ </w:t>
      </w:r>
      <w:r>
        <w:t>1</w:t>
      </w:r>
      <w:r w:rsidRPr="00E04C03">
        <w:t xml:space="preserve">. Описание услуги по </w:t>
      </w:r>
      <w:r w:rsidR="00100DF1">
        <w:t>добавлению</w:t>
      </w:r>
      <w:r w:rsidRPr="00E04C03">
        <w:t xml:space="preserve"> </w:t>
      </w:r>
      <w:r w:rsidR="00A317C1">
        <w:br/>
      </w:r>
      <w:r w:rsidR="00100DF1">
        <w:t xml:space="preserve">в ФРМО </w:t>
      </w:r>
      <w:r w:rsidRPr="00E04C03">
        <w:t>соискателей лицензии на осуществление медицинской деятельности на ЕПГУ</w:t>
      </w:r>
      <w:bookmarkEnd w:id="734"/>
      <w:bookmarkEnd w:id="735"/>
    </w:p>
    <w:p w14:paraId="1FDE0CB4" w14:textId="672CF3C0" w:rsidR="00BF0DB3" w:rsidRDefault="00BF0DB3" w:rsidP="00BF0DB3">
      <w:pPr>
        <w:pStyle w:val="phnormal"/>
        <w:spacing w:line="276" w:lineRule="auto"/>
        <w:ind w:firstLine="709"/>
      </w:pPr>
      <w:r>
        <w:t xml:space="preserve">На ЕПГУ предоставляется услуга по </w:t>
      </w:r>
      <w:r w:rsidR="00100DF1">
        <w:t>добавлению</w:t>
      </w:r>
      <w:r>
        <w:t xml:space="preserve"> </w:t>
      </w:r>
      <w:r w:rsidR="00100DF1">
        <w:t xml:space="preserve">в ФРМО </w:t>
      </w:r>
      <w:r>
        <w:t xml:space="preserve">соискателей лицензии </w:t>
      </w:r>
      <w:r>
        <w:br/>
        <w:t>на осуществление медицинской деятельности «</w:t>
      </w:r>
      <w:r w:rsidRPr="008B12D9">
        <w:rPr>
          <w:i/>
          <w:iCs/>
        </w:rPr>
        <w:t xml:space="preserve">Предоставление доступа заявителя </w:t>
      </w:r>
      <w:r w:rsidRPr="008B12D9">
        <w:rPr>
          <w:i/>
          <w:iCs/>
        </w:rPr>
        <w:br/>
        <w:t>в подсистемах федерального реестра медицинских организаций и федерального регистра медицинских работников</w:t>
      </w:r>
      <w:r>
        <w:t>»</w:t>
      </w:r>
      <w:r w:rsidR="005B20C3">
        <w:t xml:space="preserve"> </w:t>
      </w:r>
      <w:r>
        <w:t xml:space="preserve">по адресу </w:t>
      </w:r>
      <w:hyperlink r:id="rId128" w:history="1">
        <w:r w:rsidRPr="00C01A53">
          <w:rPr>
            <w:rStyle w:val="ab"/>
          </w:rPr>
          <w:t>https://www.gosuslugi.ru/609903</w:t>
        </w:r>
      </w:hyperlink>
    </w:p>
    <w:p w14:paraId="249A0A97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</w:pPr>
    </w:p>
    <w:p w14:paraId="44951B59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74675">
        <w:rPr>
          <w:noProof/>
        </w:rPr>
        <w:drawing>
          <wp:inline distT="0" distB="0" distL="0" distR="0" wp14:anchorId="099CD5BC" wp14:editId="60C05347">
            <wp:extent cx="4178379" cy="3450866"/>
            <wp:effectExtent l="0" t="0" r="0" b="0"/>
            <wp:docPr id="148" name="Рисунок 148" descr="C:\Users\dsaba\OneDrive\Изображения\screen gosuslugi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aba\OneDrive\Изображения\screen gosuslugi\1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868" cy="346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6ECAA" w14:textId="77777777" w:rsidR="00BF0DB3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119</w:t>
      </w:r>
      <w:r w:rsidRPr="00A239AD">
        <w:rPr>
          <w:szCs w:val="24"/>
        </w:rPr>
        <w:t xml:space="preserve"> – </w:t>
      </w:r>
      <w:r>
        <w:rPr>
          <w:szCs w:val="24"/>
        </w:rPr>
        <w:t>Стартовая страница заказа услуги</w:t>
      </w:r>
    </w:p>
    <w:p w14:paraId="66F20C99" w14:textId="77777777" w:rsidR="00BF0DB3" w:rsidRPr="00292DBF" w:rsidRDefault="00BF0DB3" w:rsidP="00BF0DB3">
      <w:pPr>
        <w:tabs>
          <w:tab w:val="left" w:pos="7513"/>
        </w:tabs>
        <w:contextualSpacing/>
        <w:jc w:val="center"/>
        <w:rPr>
          <w:szCs w:val="24"/>
        </w:rPr>
      </w:pPr>
    </w:p>
    <w:p w14:paraId="6EDA376D" w14:textId="77777777" w:rsidR="00BF0DB3" w:rsidRDefault="00BF0DB3" w:rsidP="00BF0DB3">
      <w:pPr>
        <w:pStyle w:val="phnormal"/>
        <w:spacing w:line="276" w:lineRule="auto"/>
        <w:ind w:firstLine="709"/>
      </w:pPr>
      <w:r>
        <w:t xml:space="preserve">Для заказа услуги «Предоставление доступа заявителя в подсистемах федерального реестра медицинских организаций и федерального регистра медицинских работников» необходимо: </w:t>
      </w:r>
    </w:p>
    <w:p w14:paraId="448D3560" w14:textId="77777777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t>Шаг 1.</w:t>
      </w:r>
      <w:r>
        <w:t xml:space="preserve"> Нажать на кнопку «Начать» (рисунок 119), затем </w:t>
      </w:r>
      <w:r w:rsidRPr="00A239AD">
        <w:rPr>
          <w:szCs w:val="24"/>
        </w:rPr>
        <w:t>–</w:t>
      </w:r>
      <w:r>
        <w:rPr>
          <w:szCs w:val="24"/>
        </w:rPr>
        <w:t xml:space="preserve"> </w:t>
      </w:r>
      <w:r>
        <w:t>на</w:t>
      </w:r>
      <w:r>
        <w:rPr>
          <w:szCs w:val="24"/>
        </w:rPr>
        <w:t xml:space="preserve"> кнопку</w:t>
      </w:r>
      <w:r>
        <w:t xml:space="preserve"> «Перейти </w:t>
      </w:r>
      <w:r>
        <w:br/>
        <w:t>к заявлению» (рисунок 120).</w:t>
      </w:r>
    </w:p>
    <w:p w14:paraId="7845898D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  <w:rPr>
          <w:szCs w:val="24"/>
        </w:rPr>
      </w:pPr>
      <w:r w:rsidRPr="00E74675">
        <w:rPr>
          <w:noProof/>
        </w:rPr>
        <w:drawing>
          <wp:inline distT="0" distB="0" distL="0" distR="0" wp14:anchorId="4D47BDA8" wp14:editId="5443C154">
            <wp:extent cx="3620025" cy="4107753"/>
            <wp:effectExtent l="0" t="0" r="0" b="7620"/>
            <wp:docPr id="198" name="Рисунок 198" descr="C:\Users\dsaba\OneDrive\Изображения\screen gosuslugi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aba\OneDrive\Изображения\screen gosuslugi\2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621" cy="4123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AD2B9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120</w:t>
      </w:r>
      <w:r w:rsidRPr="00A239AD">
        <w:rPr>
          <w:szCs w:val="24"/>
        </w:rPr>
        <w:t xml:space="preserve"> – </w:t>
      </w:r>
      <w:r>
        <w:rPr>
          <w:szCs w:val="24"/>
        </w:rPr>
        <w:t>Перечень необходимых данных для подачи заявления</w:t>
      </w:r>
    </w:p>
    <w:p w14:paraId="0032B749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</w:p>
    <w:p w14:paraId="34AE2836" w14:textId="77777777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t>Шаг 2.</w:t>
      </w:r>
      <w:r>
        <w:t xml:space="preserve"> Проверить корректность сведений о регистрируемой Вами организации </w:t>
      </w:r>
      <w:r>
        <w:br/>
        <w:t>(рисунок 121).</w:t>
      </w:r>
    </w:p>
    <w:p w14:paraId="18497E68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416A7">
        <w:rPr>
          <w:noProof/>
        </w:rPr>
        <w:drawing>
          <wp:inline distT="0" distB="0" distL="0" distR="0" wp14:anchorId="465C918D" wp14:editId="6848A67C">
            <wp:extent cx="3257826" cy="3458863"/>
            <wp:effectExtent l="0" t="0" r="0" b="8255"/>
            <wp:docPr id="207" name="Рисунок 207" descr="C:\Users\dsaba\OneDrive\Изображения\screen gosuslugi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aba\OneDrive\Изображения\screen gosuslugi\3.PN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174" cy="346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31507" w14:textId="77777777" w:rsidR="00BF0DB3" w:rsidRPr="00292DBF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121</w:t>
      </w:r>
      <w:r w:rsidRPr="00A239AD">
        <w:rPr>
          <w:szCs w:val="24"/>
        </w:rPr>
        <w:t xml:space="preserve"> – </w:t>
      </w:r>
      <w:r>
        <w:rPr>
          <w:szCs w:val="24"/>
        </w:rPr>
        <w:t>Форма проверки корректности сведений об организации</w:t>
      </w:r>
    </w:p>
    <w:p w14:paraId="7DCA7EB0" w14:textId="77777777" w:rsidR="00BF0DB3" w:rsidRPr="00E416A7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</w:p>
    <w:p w14:paraId="5C6B1B46" w14:textId="77777777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t>Шаг 3.</w:t>
      </w:r>
      <w:r>
        <w:t xml:space="preserve"> Проверить персональные данные пользователя, уполномоченного вносить </w:t>
      </w:r>
      <w:r>
        <w:br/>
        <w:t>в ФРМО данные об организации (рисунок 122).</w:t>
      </w:r>
    </w:p>
    <w:p w14:paraId="140237A8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416A7">
        <w:rPr>
          <w:noProof/>
        </w:rPr>
        <w:drawing>
          <wp:inline distT="0" distB="0" distL="0" distR="0" wp14:anchorId="4627E233" wp14:editId="031DA1BD">
            <wp:extent cx="4261899" cy="3238271"/>
            <wp:effectExtent l="0" t="0" r="5715" b="635"/>
            <wp:docPr id="211" name="Рисунок 211" descr="C:\Users\dsaba\OneDrive\Изображения\screen gosuslugi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saba\OneDrive\Изображения\screen gosuslugi\4.PN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130" cy="325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DD8BC" w14:textId="77777777" w:rsidR="00BF0DB3" w:rsidRPr="00292DBF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122</w:t>
      </w:r>
      <w:r w:rsidRPr="00A239AD">
        <w:rPr>
          <w:szCs w:val="24"/>
        </w:rPr>
        <w:t xml:space="preserve"> – </w:t>
      </w:r>
      <w:r>
        <w:rPr>
          <w:szCs w:val="24"/>
        </w:rPr>
        <w:t>Форма проверки корректности данных пользователя</w:t>
      </w:r>
    </w:p>
    <w:p w14:paraId="781080AE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</w:p>
    <w:p w14:paraId="2C2591FE" w14:textId="75ECA462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t>Шаг 4.</w:t>
      </w:r>
      <w:r>
        <w:t xml:space="preserve"> Указать регион местоположения уполномоченного пользователя </w:t>
      </w:r>
      <w:r w:rsidR="00A94710">
        <w:br/>
      </w:r>
      <w:r>
        <w:t xml:space="preserve">(рисунок </w:t>
      </w:r>
      <w:r w:rsidR="00A94710">
        <w:t>123</w:t>
      </w:r>
      <w:r>
        <w:t xml:space="preserve">). </w:t>
      </w:r>
    </w:p>
    <w:p w14:paraId="385E7DA3" w14:textId="77777777" w:rsidR="00BF0DB3" w:rsidRDefault="00BF0DB3" w:rsidP="00BF0DB3">
      <w:pPr>
        <w:pStyle w:val="phnormal"/>
        <w:spacing w:line="276" w:lineRule="auto"/>
        <w:ind w:firstLine="709"/>
      </w:pPr>
    </w:p>
    <w:p w14:paraId="1C06B12E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416A7">
        <w:rPr>
          <w:noProof/>
        </w:rPr>
        <w:drawing>
          <wp:inline distT="0" distB="0" distL="0" distR="0" wp14:anchorId="22D26FA8" wp14:editId="7E124903">
            <wp:extent cx="4182386" cy="2976874"/>
            <wp:effectExtent l="0" t="0" r="8890" b="0"/>
            <wp:docPr id="215" name="Рисунок 215" descr="C:\Users\dsaba\OneDrive\Изображения\screen gosuslugi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saba\OneDrive\Изображения\screen gosuslugi\6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14" cy="302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7F8D1" w14:textId="44F12307" w:rsidR="00BF0DB3" w:rsidRPr="00292DBF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 w:rsidR="00A94710">
        <w:rPr>
          <w:szCs w:val="24"/>
        </w:rPr>
        <w:t>123</w:t>
      </w:r>
      <w:r w:rsidRPr="00A239AD">
        <w:rPr>
          <w:szCs w:val="24"/>
        </w:rPr>
        <w:t xml:space="preserve"> – </w:t>
      </w:r>
      <w:r>
        <w:rPr>
          <w:szCs w:val="24"/>
        </w:rPr>
        <w:t>Форма выбора региона местоположения пользователя</w:t>
      </w:r>
    </w:p>
    <w:p w14:paraId="5DA15239" w14:textId="77777777" w:rsidR="00BF0DB3" w:rsidRDefault="00BF0DB3" w:rsidP="00BF0DB3">
      <w:pPr>
        <w:pStyle w:val="phnormal"/>
        <w:spacing w:line="276" w:lineRule="auto"/>
        <w:ind w:firstLine="709"/>
      </w:pPr>
    </w:p>
    <w:p w14:paraId="10DC4EEB" w14:textId="54CB650A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t>Шаг 5.</w:t>
      </w:r>
      <w:r>
        <w:t xml:space="preserve"> Внести дополнительные сведения о регистрируемой организации </w:t>
      </w:r>
      <w:r w:rsidR="00A94710">
        <w:br/>
      </w:r>
      <w:r>
        <w:t>(рисунок 1</w:t>
      </w:r>
      <w:r w:rsidR="00A94710">
        <w:t>24</w:t>
      </w:r>
      <w:r>
        <w:t>).</w:t>
      </w:r>
    </w:p>
    <w:p w14:paraId="6ECC4AA9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416A7">
        <w:rPr>
          <w:noProof/>
        </w:rPr>
        <w:drawing>
          <wp:inline distT="0" distB="0" distL="0" distR="0" wp14:anchorId="1E87E5CA" wp14:editId="7CC55AE6">
            <wp:extent cx="4778164" cy="8053166"/>
            <wp:effectExtent l="0" t="0" r="3810" b="5080"/>
            <wp:docPr id="227" name="Рисунок 227" descr="C:\Users\dsaba\OneDrive\Изображения\screen gosuslugi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saba\OneDrive\Изображения\screen gosuslugi\7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845" cy="809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92590" w14:textId="77777777" w:rsidR="00BF0DB3" w:rsidRDefault="00BF0DB3" w:rsidP="00BF0DB3">
      <w:pPr>
        <w:tabs>
          <w:tab w:val="left" w:pos="7513"/>
        </w:tabs>
        <w:contextualSpacing/>
        <w:jc w:val="center"/>
      </w:pPr>
      <w:r>
        <w:tab/>
      </w:r>
      <w:r>
        <w:tab/>
      </w:r>
    </w:p>
    <w:p w14:paraId="2D02DC02" w14:textId="4F43A42A" w:rsidR="00BF0DB3" w:rsidRPr="00292DBF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</w:t>
      </w:r>
      <w:r w:rsidR="00A94710">
        <w:rPr>
          <w:szCs w:val="24"/>
        </w:rPr>
        <w:t>24</w:t>
      </w:r>
      <w:r w:rsidRPr="00A239AD">
        <w:rPr>
          <w:szCs w:val="24"/>
        </w:rPr>
        <w:t xml:space="preserve"> – </w:t>
      </w:r>
      <w:r>
        <w:rPr>
          <w:szCs w:val="24"/>
        </w:rPr>
        <w:t>Форма для внесения сведений об медицинской организации</w:t>
      </w:r>
    </w:p>
    <w:p w14:paraId="61BEF245" w14:textId="77777777" w:rsidR="00BF0DB3" w:rsidRDefault="00BF0DB3" w:rsidP="00BF0DB3">
      <w:pPr>
        <w:pStyle w:val="phnormal"/>
        <w:spacing w:line="276" w:lineRule="auto"/>
        <w:ind w:firstLine="709"/>
      </w:pPr>
    </w:p>
    <w:p w14:paraId="75612E16" w14:textId="36AA1FEE" w:rsidR="00BF0DB3" w:rsidRDefault="00BF0DB3" w:rsidP="00BF0DB3">
      <w:pPr>
        <w:pStyle w:val="phnormal"/>
        <w:spacing w:line="276" w:lineRule="auto"/>
        <w:ind w:firstLine="709"/>
      </w:pPr>
      <w:r>
        <w:t xml:space="preserve">При заполнении формы необходимо руководствоваться рекомендациями, изложенными в таблице </w:t>
      </w:r>
      <w:r w:rsidR="00A94710">
        <w:t>39</w:t>
      </w:r>
      <w:r>
        <w:t>.</w:t>
      </w:r>
    </w:p>
    <w:p w14:paraId="1171D931" w14:textId="68C4BAE9" w:rsidR="00BF0DB3" w:rsidRPr="00CE71D5" w:rsidRDefault="00BF0DB3" w:rsidP="00BF0DB3">
      <w:pPr>
        <w:pStyle w:val="phnormal"/>
        <w:spacing w:line="276" w:lineRule="auto"/>
        <w:ind w:firstLine="0"/>
        <w:rPr>
          <w:sz w:val="22"/>
          <w:szCs w:val="18"/>
        </w:rPr>
      </w:pPr>
      <w:r w:rsidRPr="00CE71D5">
        <w:rPr>
          <w:sz w:val="22"/>
          <w:szCs w:val="18"/>
        </w:rPr>
        <w:t xml:space="preserve">Таблица </w:t>
      </w:r>
      <w:r w:rsidR="00A94710">
        <w:rPr>
          <w:sz w:val="22"/>
          <w:szCs w:val="18"/>
        </w:rPr>
        <w:t>39</w:t>
      </w:r>
      <w:r w:rsidRPr="00CE71D5">
        <w:rPr>
          <w:sz w:val="22"/>
          <w:szCs w:val="18"/>
        </w:rPr>
        <w:t>. Рекомендации по заполнению формы внесения дополнительных сведений об организации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306"/>
        <w:gridCol w:w="7038"/>
      </w:tblGrid>
      <w:tr w:rsidR="00BF0DB3" w:rsidRPr="001D61C5" w14:paraId="768FC63D" w14:textId="77777777" w:rsidTr="00A94710">
        <w:trPr>
          <w:trHeight w:val="443"/>
          <w:tblHeader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A5F5C8" w14:textId="77777777" w:rsidR="00BF0DB3" w:rsidRPr="00480D1B" w:rsidRDefault="00BF0DB3" w:rsidP="00A94710">
            <w:pPr>
              <w:pStyle w:val="phtablecolcaption"/>
              <w:spacing w:before="0" w:after="0"/>
              <w:rPr>
                <w:rFonts w:cs="Times New Roman"/>
                <w:b w:val="0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sz w:val="22"/>
                <w:szCs w:val="22"/>
              </w:rPr>
              <w:t>Наименование</w:t>
            </w:r>
            <w:r w:rsidRPr="00480D1B">
              <w:rPr>
                <w:rFonts w:cs="Times New Roman"/>
                <w:b w:val="0"/>
                <w:bCs w:val="0"/>
                <w:sz w:val="22"/>
                <w:szCs w:val="22"/>
              </w:rPr>
              <w:t xml:space="preserve"> </w:t>
            </w:r>
            <w:r w:rsidRPr="00480D1B">
              <w:rPr>
                <w:rFonts w:cs="Times New Roman"/>
                <w:sz w:val="22"/>
                <w:szCs w:val="22"/>
              </w:rPr>
              <w:t>поля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D2D05A" w14:textId="77777777" w:rsidR="00BF0DB3" w:rsidRPr="001D61C5" w:rsidRDefault="00BF0DB3" w:rsidP="00A94710">
            <w:pPr>
              <w:pStyle w:val="phtablecolcaption"/>
              <w:spacing w:before="0" w:after="0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Рекомендации по заполнению</w:t>
            </w:r>
          </w:p>
        </w:tc>
      </w:tr>
      <w:tr w:rsidR="00BF0DB3" w:rsidRPr="00A94710" w14:paraId="6B11104A" w14:textId="77777777" w:rsidTr="00A94710">
        <w:trPr>
          <w:trHeight w:val="250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B4FF2F" w14:textId="77777777" w:rsidR="00BF0DB3" w:rsidRPr="00A94710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A94710">
              <w:rPr>
                <w:rFonts w:cs="Times New Roman"/>
                <w:bCs w:val="0"/>
                <w:sz w:val="22"/>
                <w:szCs w:val="22"/>
              </w:rPr>
              <w:t>Форма собственности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AE6CA4" w14:textId="77777777" w:rsidR="00BF0DB3" w:rsidRPr="00A94710" w:rsidRDefault="00BF0DB3" w:rsidP="00A80332">
            <w:pPr>
              <w:pStyle w:val="phnormal"/>
              <w:spacing w:line="240" w:lineRule="auto"/>
              <w:ind w:right="0" w:firstLine="0"/>
              <w:rPr>
                <w:sz w:val="22"/>
                <w:szCs w:val="22"/>
              </w:rPr>
            </w:pPr>
            <w:r w:rsidRPr="00A94710">
              <w:rPr>
                <w:sz w:val="22"/>
                <w:szCs w:val="22"/>
              </w:rPr>
              <w:t xml:space="preserve">Указать одно из следующих значений: </w:t>
            </w:r>
          </w:p>
          <w:p w14:paraId="748A9CC0" w14:textId="77777777" w:rsidR="00BF0DB3" w:rsidRPr="00A94710" w:rsidRDefault="00BF0DB3" w:rsidP="00A80332">
            <w:pPr>
              <w:pStyle w:val="phtableitemizedlist1"/>
              <w:numPr>
                <w:ilvl w:val="0"/>
                <w:numId w:val="104"/>
              </w:numPr>
              <w:tabs>
                <w:tab w:val="right" w:pos="2366"/>
                <w:tab w:val="right" w:pos="2507"/>
              </w:tabs>
              <w:spacing w:after="0"/>
              <w:rPr>
                <w:sz w:val="22"/>
                <w:szCs w:val="22"/>
              </w:rPr>
            </w:pPr>
            <w:r w:rsidRPr="00A94710">
              <w:rPr>
                <w:sz w:val="22"/>
                <w:szCs w:val="22"/>
              </w:rPr>
              <w:t xml:space="preserve">Государственное или муниципальное юридическое лицо; </w:t>
            </w:r>
          </w:p>
          <w:p w14:paraId="04AC7567" w14:textId="77777777" w:rsidR="00BF0DB3" w:rsidRPr="00A94710" w:rsidRDefault="00BF0DB3" w:rsidP="00A80332">
            <w:pPr>
              <w:pStyle w:val="phtableitemizedlist1"/>
              <w:numPr>
                <w:ilvl w:val="0"/>
                <w:numId w:val="104"/>
              </w:numPr>
              <w:tabs>
                <w:tab w:val="right" w:pos="2366"/>
                <w:tab w:val="right" w:pos="2507"/>
              </w:tabs>
              <w:spacing w:after="0"/>
              <w:rPr>
                <w:sz w:val="22"/>
                <w:szCs w:val="22"/>
              </w:rPr>
            </w:pPr>
            <w:r w:rsidRPr="00A94710">
              <w:rPr>
                <w:sz w:val="22"/>
                <w:szCs w:val="22"/>
              </w:rPr>
              <w:t>Частное юридическое лицо;</w:t>
            </w:r>
          </w:p>
          <w:p w14:paraId="6720A970" w14:textId="77777777" w:rsidR="00BF0DB3" w:rsidRPr="00A94710" w:rsidRDefault="00BF0DB3" w:rsidP="00A80332">
            <w:pPr>
              <w:pStyle w:val="phtableitemizedlist1"/>
              <w:numPr>
                <w:ilvl w:val="0"/>
                <w:numId w:val="104"/>
              </w:numPr>
              <w:tabs>
                <w:tab w:val="right" w:pos="2366"/>
                <w:tab w:val="right" w:pos="2507"/>
              </w:tabs>
              <w:spacing w:after="0"/>
              <w:rPr>
                <w:rFonts w:cs="Times New Roman"/>
                <w:sz w:val="22"/>
                <w:szCs w:val="22"/>
              </w:rPr>
            </w:pPr>
            <w:r w:rsidRPr="00A94710">
              <w:rPr>
                <w:sz w:val="22"/>
                <w:szCs w:val="22"/>
              </w:rPr>
              <w:t>Индивидуальный предприниматель</w:t>
            </w:r>
          </w:p>
        </w:tc>
      </w:tr>
      <w:tr w:rsidR="00BF0DB3" w:rsidRPr="001D61C5" w14:paraId="458C60D5" w14:textId="77777777" w:rsidTr="001B2240">
        <w:trPr>
          <w:trHeight w:val="553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AAE896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Основной субъект здравоохранения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A98628" w14:textId="77777777" w:rsidR="00BF0DB3" w:rsidRPr="001D61C5" w:rsidRDefault="00BF0DB3" w:rsidP="00A80332">
            <w:pPr>
              <w:pStyle w:val="phnormal"/>
              <w:spacing w:line="240" w:lineRule="auto"/>
              <w:ind w:right="0" w:firstLine="0"/>
              <w:rPr>
                <w:sz w:val="22"/>
                <w:szCs w:val="22"/>
              </w:rPr>
            </w:pPr>
            <w:r w:rsidRPr="001D61C5">
              <w:rPr>
                <w:sz w:val="22"/>
                <w:szCs w:val="22"/>
              </w:rPr>
              <w:t>Указать тип субъекта системы здравоохранения</w:t>
            </w:r>
            <w:r>
              <w:rPr>
                <w:sz w:val="22"/>
                <w:szCs w:val="22"/>
              </w:rPr>
              <w:t xml:space="preserve"> «</w:t>
            </w:r>
            <w:r w:rsidRPr="001D61C5">
              <w:rPr>
                <w:sz w:val="22"/>
                <w:szCs w:val="22"/>
              </w:rPr>
              <w:t>Медицинская организация</w:t>
            </w:r>
            <w:r>
              <w:rPr>
                <w:sz w:val="22"/>
                <w:szCs w:val="22"/>
              </w:rPr>
              <w:t>»</w:t>
            </w:r>
          </w:p>
        </w:tc>
      </w:tr>
      <w:tr w:rsidR="00BF0DB3" w:rsidRPr="001D61C5" w14:paraId="3ADA1DDF" w14:textId="77777777" w:rsidTr="001B2240">
        <w:trPr>
          <w:trHeight w:val="553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6B9CFA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bCs w:val="0"/>
                <w:sz w:val="22"/>
                <w:szCs w:val="22"/>
              </w:rPr>
              <w:t>Субъект РФ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71F53D" w14:textId="77777777" w:rsidR="00BF0DB3" w:rsidRPr="001D61C5" w:rsidRDefault="00BF0DB3" w:rsidP="00A80332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>Указать наименование субъекта РФ</w:t>
            </w:r>
            <w:r>
              <w:rPr>
                <w:rFonts w:cs="Times New Roman"/>
                <w:sz w:val="22"/>
                <w:szCs w:val="22"/>
              </w:rPr>
              <w:t>,</w:t>
            </w:r>
            <w:r w:rsidRPr="001D61C5">
              <w:rPr>
                <w:rFonts w:cs="Times New Roman"/>
                <w:sz w:val="22"/>
                <w:szCs w:val="22"/>
              </w:rPr>
              <w:t xml:space="preserve"> исходя из юридического адреса организаци</w:t>
            </w:r>
            <w:r>
              <w:rPr>
                <w:rFonts w:cs="Times New Roman"/>
                <w:sz w:val="22"/>
                <w:szCs w:val="22"/>
              </w:rPr>
              <w:t>и либо</w:t>
            </w:r>
            <w:r w:rsidRPr="001D61C5">
              <w:rPr>
                <w:rFonts w:cs="Times New Roman"/>
                <w:sz w:val="22"/>
                <w:szCs w:val="22"/>
              </w:rPr>
              <w:t xml:space="preserve"> места жительства индивидуального предпринимателя</w:t>
            </w:r>
          </w:p>
        </w:tc>
      </w:tr>
      <w:tr w:rsidR="00BF0DB3" w:rsidRPr="001D61C5" w14:paraId="35BEB408" w14:textId="77777777" w:rsidTr="00617093">
        <w:trPr>
          <w:trHeight w:val="300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8BF77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Территориальный признак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960EB3" w14:textId="77777777" w:rsidR="00BF0DB3" w:rsidRPr="001D61C5" w:rsidRDefault="00BF0DB3" w:rsidP="00A80332">
            <w:pPr>
              <w:pStyle w:val="phnormal"/>
              <w:tabs>
                <w:tab w:val="right" w:pos="1276"/>
                <w:tab w:val="right" w:pos="1560"/>
                <w:tab w:val="right" w:pos="1985"/>
              </w:tabs>
              <w:spacing w:line="240" w:lineRule="auto"/>
              <w:ind w:right="0" w:firstLine="0"/>
              <w:rPr>
                <w:sz w:val="22"/>
                <w:szCs w:val="22"/>
              </w:rPr>
            </w:pPr>
            <w:r w:rsidRPr="001D61C5">
              <w:rPr>
                <w:sz w:val="22"/>
                <w:szCs w:val="22"/>
                <w:shd w:val="clear" w:color="auto" w:fill="FFFFFF"/>
              </w:rPr>
              <w:t xml:space="preserve">Указать территориальный признак в соответствии с приказом Минздрава России от 06.08.2013 № 529н (Раздел II), документ размещен по ссылке </w:t>
            </w:r>
            <w:hyperlink r:id="rId135" w:anchor="/document/70453400/paragraph/1:0" w:history="1">
              <w:r w:rsidRPr="001D61C5">
                <w:rPr>
                  <w:rStyle w:val="ab"/>
                  <w:sz w:val="22"/>
                  <w:szCs w:val="22"/>
                  <w:shd w:val="clear" w:color="auto" w:fill="FFFFFF"/>
                </w:rPr>
                <w:t>http://ivo.garant.ru/#/document/70453400/paragraph/1:0</w:t>
              </w:r>
            </w:hyperlink>
          </w:p>
        </w:tc>
      </w:tr>
      <w:tr w:rsidR="00BF0DB3" w:rsidRPr="001D61C5" w14:paraId="37B0186B" w14:textId="77777777" w:rsidTr="00617093">
        <w:trPr>
          <w:trHeight w:val="300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D69ED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Уровень организации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A58CD4" w14:textId="77777777" w:rsidR="00BF0DB3" w:rsidRPr="00006492" w:rsidRDefault="00BF0DB3" w:rsidP="00A94710">
            <w:pPr>
              <w:spacing w:line="240" w:lineRule="auto"/>
              <w:rPr>
                <w:sz w:val="22"/>
              </w:rPr>
            </w:pPr>
            <w:r w:rsidRPr="00006492">
              <w:rPr>
                <w:sz w:val="22"/>
              </w:rPr>
              <w:t>Указать одно из следующих значений:</w:t>
            </w:r>
          </w:p>
          <w:p w14:paraId="631871DD" w14:textId="77777777" w:rsidR="00BF0DB3" w:rsidRPr="00006492" w:rsidRDefault="00BF0DB3" w:rsidP="001E4B18">
            <w:pPr>
              <w:numPr>
                <w:ilvl w:val="0"/>
                <w:numId w:val="105"/>
              </w:numPr>
              <w:spacing w:line="240" w:lineRule="auto"/>
              <w:jc w:val="left"/>
              <w:rPr>
                <w:sz w:val="22"/>
              </w:rPr>
            </w:pPr>
            <w:r w:rsidRPr="00006492">
              <w:rPr>
                <w:sz w:val="22"/>
              </w:rPr>
              <w:t>«I уровень»;</w:t>
            </w:r>
          </w:p>
          <w:p w14:paraId="3BD504C0" w14:textId="77777777" w:rsidR="00BF0DB3" w:rsidRPr="00006492" w:rsidRDefault="00BF0DB3" w:rsidP="001E4B18">
            <w:pPr>
              <w:numPr>
                <w:ilvl w:val="0"/>
                <w:numId w:val="105"/>
              </w:numPr>
              <w:spacing w:line="240" w:lineRule="auto"/>
              <w:jc w:val="left"/>
              <w:rPr>
                <w:sz w:val="22"/>
              </w:rPr>
            </w:pPr>
            <w:r w:rsidRPr="00006492">
              <w:rPr>
                <w:sz w:val="22"/>
              </w:rPr>
              <w:t>«II уровень»;</w:t>
            </w:r>
          </w:p>
          <w:p w14:paraId="76240EF1" w14:textId="77777777" w:rsidR="00BF0DB3" w:rsidRPr="00006492" w:rsidRDefault="00BF0DB3" w:rsidP="001E4B18">
            <w:pPr>
              <w:numPr>
                <w:ilvl w:val="0"/>
                <w:numId w:val="105"/>
              </w:numPr>
              <w:spacing w:line="240" w:lineRule="auto"/>
              <w:jc w:val="left"/>
              <w:rPr>
                <w:sz w:val="22"/>
              </w:rPr>
            </w:pPr>
            <w:r w:rsidRPr="00006492">
              <w:rPr>
                <w:sz w:val="22"/>
              </w:rPr>
              <w:t>«III уровень»;</w:t>
            </w:r>
          </w:p>
          <w:p w14:paraId="605E218B" w14:textId="77777777" w:rsidR="00BF0DB3" w:rsidRPr="00006492" w:rsidRDefault="00BF0DB3" w:rsidP="001E4B18">
            <w:pPr>
              <w:numPr>
                <w:ilvl w:val="0"/>
                <w:numId w:val="105"/>
              </w:numPr>
              <w:spacing w:line="240" w:lineRule="auto"/>
              <w:jc w:val="left"/>
              <w:rPr>
                <w:sz w:val="22"/>
              </w:rPr>
            </w:pPr>
            <w:r w:rsidRPr="00006492">
              <w:rPr>
                <w:sz w:val="22"/>
              </w:rPr>
              <w:t>«Иное».</w:t>
            </w:r>
          </w:p>
          <w:p w14:paraId="1639C437" w14:textId="77777777" w:rsidR="00BF0DB3" w:rsidRPr="00006492" w:rsidRDefault="00BF0DB3" w:rsidP="00A94710">
            <w:pPr>
              <w:spacing w:line="240" w:lineRule="auto"/>
              <w:rPr>
                <w:sz w:val="22"/>
              </w:rPr>
            </w:pPr>
            <w:r w:rsidRPr="00006492">
              <w:rPr>
                <w:sz w:val="22"/>
              </w:rPr>
              <w:t xml:space="preserve">Пояснения: </w:t>
            </w:r>
          </w:p>
          <w:p w14:paraId="412928FA" w14:textId="77777777" w:rsidR="00BF0DB3" w:rsidRPr="00006492" w:rsidRDefault="00BF0DB3" w:rsidP="00A94710">
            <w:pPr>
              <w:spacing w:line="240" w:lineRule="auto"/>
              <w:ind w:firstLine="732"/>
              <w:rPr>
                <w:sz w:val="22"/>
              </w:rPr>
            </w:pPr>
            <w:r w:rsidRPr="00006492">
              <w:rPr>
                <w:sz w:val="22"/>
              </w:rPr>
              <w:t>I уровень (первый уровень)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      </w:r>
          </w:p>
          <w:p w14:paraId="6315E518" w14:textId="77777777" w:rsidR="00BF0DB3" w:rsidRPr="00006492" w:rsidRDefault="00BF0DB3" w:rsidP="00A94710">
            <w:pPr>
              <w:spacing w:line="240" w:lineRule="auto"/>
              <w:ind w:firstLine="732"/>
              <w:rPr>
                <w:sz w:val="22"/>
              </w:rPr>
            </w:pPr>
            <w:r w:rsidRPr="00006492">
              <w:rPr>
                <w:sz w:val="22"/>
              </w:rPr>
              <w:t xml:space="preserve">II уровень (второй уровень)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</w:t>
            </w:r>
            <w:r w:rsidRPr="00006492">
              <w:rPr>
                <w:sz w:val="22"/>
              </w:rPr>
              <w:br/>
              <w:t>и (или) диспансеры (противотуберкулезные, психоневрологические, наркологические и иные);</w:t>
            </w:r>
          </w:p>
          <w:p w14:paraId="5A02C799" w14:textId="687F5B70" w:rsidR="00BF0DB3" w:rsidRPr="001D61C5" w:rsidRDefault="00BF0DB3" w:rsidP="00A94710">
            <w:pPr>
              <w:spacing w:line="240" w:lineRule="auto"/>
              <w:ind w:firstLine="732"/>
            </w:pPr>
            <w:r w:rsidRPr="00006492">
              <w:rPr>
                <w:sz w:val="22"/>
              </w:rPr>
              <w:t>III уровень (третий уровень)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</w:t>
            </w:r>
          </w:p>
        </w:tc>
      </w:tr>
      <w:tr w:rsidR="00BF0DB3" w:rsidRPr="001D61C5" w14:paraId="46E0F15A" w14:textId="77777777" w:rsidTr="00617093">
        <w:trPr>
          <w:trHeight w:val="793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5808F" w14:textId="77777777" w:rsidR="00BF0DB3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Ведомственная принадлежность</w:t>
            </w:r>
          </w:p>
          <w:p w14:paraId="5D41D6EC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>
              <w:rPr>
                <w:rFonts w:cs="Times New Roman"/>
                <w:bCs w:val="0"/>
                <w:sz w:val="22"/>
                <w:szCs w:val="22"/>
              </w:rPr>
              <w:t>ЛИБО</w:t>
            </w:r>
            <w:r w:rsidRPr="00480D1B">
              <w:rPr>
                <w:rFonts w:cs="Times New Roman"/>
                <w:bCs w:val="0"/>
                <w:sz w:val="22"/>
                <w:szCs w:val="22"/>
              </w:rPr>
              <w:br/>
              <w:t>Учредитель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DF0802" w14:textId="77777777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>Указать ведомственную принадлежность г</w:t>
            </w:r>
            <w:r w:rsidRPr="001D61C5">
              <w:rPr>
                <w:sz w:val="22"/>
                <w:szCs w:val="22"/>
              </w:rPr>
              <w:t xml:space="preserve">осударственной или муниципальной </w:t>
            </w:r>
            <w:r w:rsidRPr="001D61C5">
              <w:rPr>
                <w:rFonts w:cs="Times New Roman"/>
                <w:sz w:val="22"/>
                <w:szCs w:val="22"/>
              </w:rPr>
              <w:t xml:space="preserve">организации в соответствии с учредительными документами. </w:t>
            </w:r>
          </w:p>
          <w:p w14:paraId="2442FA43" w14:textId="77777777" w:rsidR="00BF0DB3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ЛИБО</w:t>
            </w:r>
          </w:p>
          <w:p w14:paraId="3887A565" w14:textId="77777777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i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 xml:space="preserve">Указать наименование учредителя частной организации в соответствии </w:t>
            </w:r>
            <w:r>
              <w:rPr>
                <w:rFonts w:cs="Times New Roman"/>
                <w:sz w:val="22"/>
                <w:szCs w:val="22"/>
              </w:rPr>
              <w:br/>
            </w:r>
            <w:r w:rsidRPr="001D61C5">
              <w:rPr>
                <w:rFonts w:cs="Times New Roman"/>
                <w:sz w:val="22"/>
                <w:szCs w:val="22"/>
              </w:rPr>
              <w:t>с учредительными документами</w:t>
            </w:r>
          </w:p>
        </w:tc>
      </w:tr>
      <w:tr w:rsidR="00BF0DB3" w:rsidRPr="001D61C5" w14:paraId="41701999" w14:textId="77777777" w:rsidTr="00617093">
        <w:trPr>
          <w:trHeight w:val="793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7E57C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Вид деятельности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4B8D14" w14:textId="77777777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>Указать вид деятельности организации в соответствии с приказом Минздрава России от 06.08.2013 № 529н (Раздел I)</w:t>
            </w:r>
            <w:r w:rsidRPr="001D61C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, </w:t>
            </w:r>
            <w:r w:rsidRPr="001D61C5">
              <w:rPr>
                <w:sz w:val="22"/>
                <w:szCs w:val="22"/>
                <w:shd w:val="clear" w:color="auto" w:fill="FFFFFF"/>
              </w:rPr>
              <w:t xml:space="preserve">документ размещен </w:t>
            </w:r>
            <w:r>
              <w:rPr>
                <w:sz w:val="22"/>
                <w:szCs w:val="22"/>
                <w:shd w:val="clear" w:color="auto" w:fill="FFFFFF"/>
              </w:rPr>
              <w:br/>
            </w:r>
            <w:r w:rsidRPr="001D61C5">
              <w:rPr>
                <w:sz w:val="22"/>
                <w:szCs w:val="22"/>
                <w:shd w:val="clear" w:color="auto" w:fill="FFFFFF"/>
              </w:rPr>
              <w:t xml:space="preserve">по ссылке </w:t>
            </w:r>
            <w:hyperlink r:id="rId136" w:anchor="/document/70453400/paragraph/1:0" w:history="1">
              <w:r w:rsidRPr="001D61C5">
                <w:rPr>
                  <w:rStyle w:val="ab"/>
                  <w:sz w:val="22"/>
                  <w:szCs w:val="22"/>
                  <w:shd w:val="clear" w:color="auto" w:fill="FFFFFF"/>
                </w:rPr>
                <w:t>http://ivo.garant.ru/#/document/70453400/paragraph/1:0</w:t>
              </w:r>
            </w:hyperlink>
          </w:p>
        </w:tc>
      </w:tr>
      <w:tr w:rsidR="00BF0DB3" w:rsidRPr="001D61C5" w14:paraId="25930268" w14:textId="77777777" w:rsidTr="00617093">
        <w:trPr>
          <w:trHeight w:val="794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2DA8D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Профиль деятельности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D71024" w14:textId="77777777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>Указать (при наличии) профиль деятельности организации в соответствии с приказом Минздрава России от 06.08.2013 № 529н (Раздел I)</w:t>
            </w:r>
            <w:r>
              <w:rPr>
                <w:rFonts w:cs="Times New Roman"/>
                <w:sz w:val="22"/>
                <w:szCs w:val="22"/>
              </w:rPr>
              <w:t>,</w:t>
            </w:r>
            <w:r w:rsidRPr="001D61C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1D61C5">
              <w:rPr>
                <w:sz w:val="22"/>
                <w:szCs w:val="22"/>
                <w:shd w:val="clear" w:color="auto" w:fill="FFFFFF"/>
              </w:rPr>
              <w:t xml:space="preserve">документ размещен по ссылке </w:t>
            </w:r>
            <w:hyperlink r:id="rId137" w:anchor="/document/70453400/paragraph/1:0" w:history="1">
              <w:r w:rsidRPr="001D61C5">
                <w:rPr>
                  <w:rStyle w:val="ab"/>
                  <w:sz w:val="22"/>
                  <w:szCs w:val="22"/>
                  <w:shd w:val="clear" w:color="auto" w:fill="FFFFFF"/>
                </w:rPr>
                <w:t>http://ivo.garant.ru/#/document/70453400/paragraph/1:0</w:t>
              </w:r>
            </w:hyperlink>
          </w:p>
        </w:tc>
      </w:tr>
      <w:tr w:rsidR="00BF0DB3" w:rsidRPr="001D61C5" w14:paraId="1E9CCC55" w14:textId="77777777" w:rsidTr="00C55FFF">
        <w:trPr>
          <w:trHeight w:val="538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014A5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Адрес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B4AEA5" w14:textId="7D1BDB18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sz w:val="22"/>
                <w:szCs w:val="22"/>
                <w:shd w:val="clear" w:color="auto" w:fill="FFFFFF"/>
              </w:rPr>
              <w:t>Указать фактическ</w:t>
            </w:r>
            <w:r w:rsidR="00C55FFF">
              <w:rPr>
                <w:sz w:val="22"/>
                <w:szCs w:val="22"/>
                <w:shd w:val="clear" w:color="auto" w:fill="FFFFFF"/>
              </w:rPr>
              <w:t xml:space="preserve">ое </w:t>
            </w:r>
            <w:r w:rsidRPr="001D61C5">
              <w:rPr>
                <w:sz w:val="22"/>
                <w:szCs w:val="22"/>
                <w:shd w:val="clear" w:color="auto" w:fill="FFFFFF"/>
              </w:rPr>
              <w:t>местонахождени</w:t>
            </w:r>
            <w:r w:rsidR="00C55FFF">
              <w:rPr>
                <w:sz w:val="22"/>
                <w:szCs w:val="22"/>
                <w:shd w:val="clear" w:color="auto" w:fill="FFFFFF"/>
              </w:rPr>
              <w:t>е</w:t>
            </w:r>
            <w:r w:rsidRPr="001D61C5">
              <w:rPr>
                <w:sz w:val="22"/>
                <w:szCs w:val="22"/>
                <w:shd w:val="clear" w:color="auto" w:fill="FFFFFF"/>
              </w:rPr>
              <w:t xml:space="preserve"> организации</w:t>
            </w:r>
          </w:p>
        </w:tc>
      </w:tr>
    </w:tbl>
    <w:p w14:paraId="00578AEF" w14:textId="77777777" w:rsidR="00BF0DB3" w:rsidRDefault="00BF0DB3" w:rsidP="00BF0DB3">
      <w:pPr>
        <w:pStyle w:val="phnormal"/>
        <w:spacing w:line="276" w:lineRule="auto"/>
        <w:ind w:firstLine="709"/>
      </w:pPr>
    </w:p>
    <w:p w14:paraId="1C629122" w14:textId="43F8C5C1" w:rsidR="00BF0DB3" w:rsidRDefault="00BF0DB3" w:rsidP="00BF0DB3">
      <w:pPr>
        <w:pStyle w:val="phnormal"/>
        <w:spacing w:line="276" w:lineRule="auto"/>
        <w:ind w:firstLine="709"/>
      </w:pPr>
      <w:r>
        <w:t>По окончании регистрации заявки появится сообщение со сроком оказания услуги (рисунок 12</w:t>
      </w:r>
      <w:r w:rsidR="000C2F57">
        <w:t>5</w:t>
      </w:r>
      <w:r>
        <w:t xml:space="preserve">).   </w:t>
      </w:r>
    </w:p>
    <w:p w14:paraId="0C66772F" w14:textId="77777777" w:rsidR="00BF0DB3" w:rsidRDefault="00BF0DB3" w:rsidP="002601D1">
      <w:pPr>
        <w:pStyle w:val="phnormal"/>
        <w:spacing w:line="276" w:lineRule="auto"/>
        <w:ind w:firstLine="0"/>
        <w:jc w:val="center"/>
      </w:pPr>
      <w:r w:rsidRPr="00582D49">
        <w:rPr>
          <w:noProof/>
        </w:rPr>
        <w:drawing>
          <wp:inline distT="0" distB="0" distL="0" distR="0" wp14:anchorId="13EC64CB" wp14:editId="46DE56B0">
            <wp:extent cx="3387551" cy="2486025"/>
            <wp:effectExtent l="0" t="0" r="3810" b="0"/>
            <wp:docPr id="230" name="Рисунок 230" descr="C:\Users\dsaba\OneDrive\Изображения\screen gosuslugi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saba\OneDrive\Изображения\screen gosuslugi\9.PN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925" cy="249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6F188" w14:textId="6D98DE53" w:rsidR="00BF0DB3" w:rsidRDefault="00BF0DB3" w:rsidP="003C5696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12</w:t>
      </w:r>
      <w:r w:rsidR="000C2F57">
        <w:rPr>
          <w:szCs w:val="24"/>
        </w:rPr>
        <w:t>5</w:t>
      </w:r>
      <w:r w:rsidR="00B2032B">
        <w:rPr>
          <w:szCs w:val="24"/>
        </w:rPr>
        <w:t xml:space="preserve"> </w:t>
      </w:r>
      <w:r w:rsidRPr="00A239AD">
        <w:rPr>
          <w:szCs w:val="24"/>
        </w:rPr>
        <w:t xml:space="preserve">– </w:t>
      </w:r>
      <w:r>
        <w:rPr>
          <w:szCs w:val="24"/>
        </w:rPr>
        <w:t>Финальная страница заказа услуги</w:t>
      </w:r>
    </w:p>
    <w:p w14:paraId="31BB4BE8" w14:textId="77777777" w:rsidR="0001013D" w:rsidRDefault="0001013D" w:rsidP="0001013D">
      <w:pPr>
        <w:pStyle w:val="phnormal"/>
        <w:spacing w:line="276" w:lineRule="auto"/>
        <w:ind w:firstLine="709"/>
      </w:pPr>
    </w:p>
    <w:p w14:paraId="34351B5F" w14:textId="0BDAF156" w:rsidR="0001013D" w:rsidRDefault="0001013D" w:rsidP="0001013D">
      <w:pPr>
        <w:pStyle w:val="phnormal"/>
        <w:spacing w:line="276" w:lineRule="auto"/>
        <w:ind w:firstLine="709"/>
      </w:pPr>
      <w:r>
        <w:t xml:space="preserve">В течение 2-х рабочих дней в Ваш личный кабинет поступит </w:t>
      </w:r>
      <w:r w:rsidR="0027457A">
        <w:t xml:space="preserve">сообщение с указанием </w:t>
      </w:r>
      <w:r w:rsidR="0027457A">
        <w:rPr>
          <w:lang w:val="en-US"/>
        </w:rPr>
        <w:t>OID</w:t>
      </w:r>
      <w:r w:rsidR="0027457A" w:rsidRPr="0027457A">
        <w:t xml:space="preserve"> </w:t>
      </w:r>
      <w:r w:rsidR="0027457A">
        <w:t xml:space="preserve">зарегистрированной медицинской организации </w:t>
      </w:r>
      <w:r>
        <w:t>(рисунок 126).</w:t>
      </w:r>
    </w:p>
    <w:p w14:paraId="7467E233" w14:textId="77777777" w:rsidR="0001013D" w:rsidRDefault="0001013D" w:rsidP="0001013D">
      <w:pPr>
        <w:ind w:firstLine="0"/>
        <w:jc w:val="center"/>
      </w:pPr>
      <w:r>
        <w:rPr>
          <w:noProof/>
        </w:rPr>
        <w:drawing>
          <wp:inline distT="0" distB="0" distL="0" distR="0" wp14:anchorId="284A6DAE" wp14:editId="4E9D374A">
            <wp:extent cx="3888456" cy="3048000"/>
            <wp:effectExtent l="0" t="0" r="0" b="0"/>
            <wp:docPr id="229" name="Рисунок 22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Рисунок 22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934222" cy="3083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DC4CC" w14:textId="77777777" w:rsidR="0001013D" w:rsidRPr="00292DBF" w:rsidRDefault="0001013D" w:rsidP="0001013D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 xml:space="preserve">126 </w:t>
      </w:r>
      <w:r w:rsidRPr="00A239AD">
        <w:rPr>
          <w:szCs w:val="24"/>
        </w:rPr>
        <w:t xml:space="preserve">– </w:t>
      </w:r>
      <w:r>
        <w:rPr>
          <w:szCs w:val="24"/>
        </w:rPr>
        <w:t>Получение ответа по заявлению</w:t>
      </w:r>
    </w:p>
    <w:p w14:paraId="3853B321" w14:textId="77777777" w:rsidR="0001013D" w:rsidRDefault="0001013D" w:rsidP="0001013D">
      <w:pPr>
        <w:ind w:firstLine="0"/>
      </w:pPr>
    </w:p>
    <w:p w14:paraId="1C96061A" w14:textId="3FBD63E5" w:rsidR="0001013D" w:rsidRDefault="0001013D" w:rsidP="00F23B06">
      <w:pPr>
        <w:tabs>
          <w:tab w:val="left" w:pos="7513"/>
        </w:tabs>
        <w:spacing w:line="276" w:lineRule="auto"/>
        <w:contextualSpacing/>
        <w:rPr>
          <w:rStyle w:val="ab"/>
        </w:rPr>
      </w:pPr>
      <w:r>
        <w:t xml:space="preserve"> Д</w:t>
      </w:r>
      <w:r w:rsidRPr="005278CD">
        <w:t xml:space="preserve">ля </w:t>
      </w:r>
      <w:r w:rsidR="00F23B06">
        <w:t xml:space="preserve">предоставления </w:t>
      </w:r>
      <w:r w:rsidR="00CA0013" w:rsidRPr="00CA0013">
        <w:t xml:space="preserve">ответственным лицам </w:t>
      </w:r>
      <w:r w:rsidR="00CA0013">
        <w:t xml:space="preserve">организации </w:t>
      </w:r>
      <w:r w:rsidR="00F23B06">
        <w:t xml:space="preserve">прав доступа </w:t>
      </w:r>
      <w:r w:rsidR="002B6034">
        <w:br/>
      </w:r>
      <w:r w:rsidR="00F23B06">
        <w:t xml:space="preserve">к </w:t>
      </w:r>
      <w:r w:rsidR="00CA0013">
        <w:t xml:space="preserve">ФРМО и/или ФРМР необходимо направить </w:t>
      </w:r>
      <w:r w:rsidRPr="005278CD">
        <w:t xml:space="preserve">заявку в СТП ЕГИСЗ </w:t>
      </w:r>
      <w:r w:rsidR="00633082">
        <w:t xml:space="preserve">через сайт </w:t>
      </w:r>
      <w:r w:rsidR="009E6CD5">
        <w:t xml:space="preserve">Центра технической поддержки </w:t>
      </w:r>
      <w:r w:rsidR="00DB04A2">
        <w:t xml:space="preserve">ЕГИСЗ </w:t>
      </w:r>
      <w:hyperlink r:id="rId140" w:history="1">
        <w:r w:rsidR="00DB04A2" w:rsidRPr="00D1166C">
          <w:rPr>
            <w:rStyle w:val="ab"/>
          </w:rPr>
          <w:t>https://support.egisz.rosminzdrav.ru/</w:t>
        </w:r>
      </w:hyperlink>
    </w:p>
    <w:p w14:paraId="221D9A85" w14:textId="2F586599" w:rsidR="002601D1" w:rsidRDefault="00E25F8F" w:rsidP="00F23B06">
      <w:pPr>
        <w:tabs>
          <w:tab w:val="left" w:pos="7513"/>
        </w:tabs>
        <w:spacing w:line="276" w:lineRule="auto"/>
        <w:contextualSpacing/>
        <w:rPr>
          <w:rStyle w:val="ab"/>
          <w:color w:val="auto"/>
          <w:szCs w:val="24"/>
        </w:rPr>
      </w:pPr>
      <w:r>
        <w:rPr>
          <w:szCs w:val="24"/>
        </w:rPr>
        <w:t xml:space="preserve">Форма заявки на предоставление доступа к ФРМО содержится в Приложении 5 </w:t>
      </w:r>
      <w:r w:rsidR="00633082">
        <w:rPr>
          <w:szCs w:val="24"/>
        </w:rPr>
        <w:br/>
      </w:r>
      <w:r>
        <w:rPr>
          <w:szCs w:val="24"/>
        </w:rPr>
        <w:t>к настоящему руководству пользователя. Иные ф</w:t>
      </w:r>
      <w:r w:rsidRPr="00013B9F">
        <w:rPr>
          <w:szCs w:val="24"/>
        </w:rPr>
        <w:t>орм</w:t>
      </w:r>
      <w:r>
        <w:rPr>
          <w:szCs w:val="24"/>
        </w:rPr>
        <w:t>ы</w:t>
      </w:r>
      <w:r w:rsidRPr="00013B9F">
        <w:rPr>
          <w:szCs w:val="24"/>
        </w:rPr>
        <w:t xml:space="preserve"> заяв</w:t>
      </w:r>
      <w:r>
        <w:rPr>
          <w:szCs w:val="24"/>
        </w:rPr>
        <w:t xml:space="preserve">ок </w:t>
      </w:r>
      <w:r w:rsidRPr="00013B9F">
        <w:rPr>
          <w:szCs w:val="24"/>
        </w:rPr>
        <w:t>приведен</w:t>
      </w:r>
      <w:r>
        <w:rPr>
          <w:szCs w:val="24"/>
        </w:rPr>
        <w:t xml:space="preserve">ы </w:t>
      </w:r>
      <w:r w:rsidRPr="00013B9F">
        <w:rPr>
          <w:szCs w:val="24"/>
        </w:rPr>
        <w:t>в Инструкции</w:t>
      </w:r>
      <w:r w:rsidR="00DB04A2">
        <w:rPr>
          <w:szCs w:val="24"/>
        </w:rPr>
        <w:br/>
      </w:r>
      <w:r w:rsidRPr="00013B9F">
        <w:rPr>
          <w:szCs w:val="24"/>
        </w:rPr>
        <w:t>по получению доступа</w:t>
      </w:r>
      <w:r w:rsidR="00E677B2">
        <w:rPr>
          <w:szCs w:val="24"/>
        </w:rPr>
        <w:t xml:space="preserve"> </w:t>
      </w:r>
      <w:r w:rsidRPr="00013B9F">
        <w:rPr>
          <w:szCs w:val="24"/>
        </w:rPr>
        <w:t xml:space="preserve">к Федеральному реестру медицинских организаций </w:t>
      </w:r>
      <w:r w:rsidRPr="00F43F12">
        <w:rPr>
          <w:szCs w:val="24"/>
        </w:rPr>
        <w:t xml:space="preserve">и Федеральному регистру медицинских работников, размещенной по адресу </w:t>
      </w:r>
      <w:hyperlink r:id="rId141" w:history="1">
        <w:r w:rsidRPr="00F43F12">
          <w:rPr>
            <w:rStyle w:val="ab"/>
            <w:color w:val="auto"/>
            <w:szCs w:val="24"/>
          </w:rPr>
          <w:t>https://portal.egisz.rosminzdrav.ru/materials/3549</w:t>
        </w:r>
      </w:hyperlink>
    </w:p>
    <w:p w14:paraId="29BFC375" w14:textId="77777777" w:rsidR="002B2675" w:rsidRDefault="002B2675" w:rsidP="00F23B06">
      <w:pPr>
        <w:tabs>
          <w:tab w:val="left" w:pos="7513"/>
        </w:tabs>
        <w:spacing w:line="276" w:lineRule="auto"/>
        <w:contextualSpacing/>
        <w:rPr>
          <w:rStyle w:val="ab"/>
          <w:color w:val="auto"/>
          <w:szCs w:val="24"/>
        </w:rPr>
      </w:pPr>
    </w:p>
    <w:p w14:paraId="5A57D78B" w14:textId="06C0AB69" w:rsidR="009B247A" w:rsidRPr="000B41B7" w:rsidRDefault="009B247A" w:rsidP="00A317C1">
      <w:pPr>
        <w:pStyle w:val="13"/>
      </w:pPr>
      <w:bookmarkStart w:id="740" w:name="_Toc116299685"/>
      <w:r w:rsidRPr="000B41B7">
        <w:t xml:space="preserve">ПРИЛОЖЕНИЕ </w:t>
      </w:r>
      <w:r w:rsidR="00B2032B">
        <w:t>2</w:t>
      </w:r>
      <w:r w:rsidRPr="000B41B7">
        <w:t xml:space="preserve">. Формы заявок </w:t>
      </w:r>
      <w:r w:rsidR="0007603C">
        <w:t xml:space="preserve">в </w:t>
      </w:r>
      <w:r w:rsidR="00EE6269">
        <w:t>СТП ЕГИСЗ</w:t>
      </w:r>
      <w:r w:rsidR="0007603C">
        <w:t xml:space="preserve"> </w:t>
      </w:r>
      <w:r w:rsidR="00A317C1">
        <w:br/>
      </w:r>
      <w:r w:rsidRPr="000B41B7">
        <w:t>на добавление организаций в ФРМО</w:t>
      </w:r>
      <w:bookmarkEnd w:id="736"/>
      <w:bookmarkEnd w:id="737"/>
      <w:bookmarkEnd w:id="738"/>
      <w:bookmarkEnd w:id="739"/>
      <w:bookmarkEnd w:id="740"/>
    </w:p>
    <w:p w14:paraId="76F4C7C2" w14:textId="632B4481" w:rsidR="009B247A" w:rsidRPr="000B41B7" w:rsidRDefault="009F3028" w:rsidP="009B247A">
      <w:pPr>
        <w:pStyle w:val="phadditiontitle2"/>
        <w:spacing w:before="0" w:after="0" w:line="276" w:lineRule="auto"/>
        <w:jc w:val="center"/>
        <w:rPr>
          <w:sz w:val="22"/>
          <w:szCs w:val="22"/>
        </w:rPr>
      </w:pPr>
      <w:bookmarkStart w:id="741" w:name="_Toc106284382"/>
      <w:bookmarkStart w:id="742" w:name="_Toc111828887"/>
      <w:bookmarkStart w:id="743" w:name="_Toc116299686"/>
      <w:r>
        <w:t>1</w:t>
      </w:r>
      <w:r w:rsidR="009B247A" w:rsidRPr="00B2032B">
        <w:t>.1 Общее описание содержания заявок на добавление организаций в ФРМО</w:t>
      </w:r>
      <w:bookmarkEnd w:id="741"/>
      <w:bookmarkEnd w:id="742"/>
      <w:bookmarkEnd w:id="743"/>
      <w:r w:rsidR="009B247A" w:rsidRPr="000B41B7">
        <w:br/>
      </w:r>
    </w:p>
    <w:p w14:paraId="277EF7A5" w14:textId="77777777" w:rsidR="000B0294" w:rsidRPr="000B41B7" w:rsidRDefault="000B0294" w:rsidP="000B0294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Заявка на добавление организации в ФРМО представляет собой таблицу установленного образца. В первом столбце таблицы «</w:t>
      </w:r>
      <w:r w:rsidRPr="001E2CC5">
        <w:rPr>
          <w:rStyle w:val="phnormal1"/>
          <w:i/>
          <w:iCs/>
        </w:rPr>
        <w:t>Наименование поля</w:t>
      </w:r>
      <w:r w:rsidRPr="000B41B7">
        <w:rPr>
          <w:rStyle w:val="phnormal1"/>
        </w:rPr>
        <w:t>» указываются сведения, которые необходимо предоставить для добавления организации в Подсистему. Во втором столбце таблицы «</w:t>
      </w:r>
      <w:r w:rsidRPr="001E2CC5">
        <w:rPr>
          <w:rStyle w:val="phnormal1"/>
          <w:i/>
          <w:iCs/>
        </w:rPr>
        <w:t>Описание</w:t>
      </w:r>
      <w:r w:rsidRPr="000B41B7">
        <w:rPr>
          <w:rStyle w:val="phnormal1"/>
        </w:rPr>
        <w:t xml:space="preserve">» </w:t>
      </w:r>
      <w:r w:rsidRPr="000B41B7">
        <w:t xml:space="preserve">указывается </w:t>
      </w:r>
      <w:r w:rsidRPr="000B41B7">
        <w:rPr>
          <w:rStyle w:val="phnormal1"/>
        </w:rPr>
        <w:t xml:space="preserve">информация о добавляемой организации. Заполнение всех строк в данном столбце является обязательным. </w:t>
      </w:r>
      <w:r w:rsidRPr="000B41B7">
        <w:t>Для выбора значения в полях с выпадающим списком необходимо нажать на пункт «</w:t>
      </w:r>
      <w:r w:rsidRPr="001E2CC5">
        <w:rPr>
          <w:i/>
          <w:iCs/>
        </w:rPr>
        <w:t>Выберите элемент</w:t>
      </w:r>
      <w:r w:rsidRPr="000B41B7">
        <w:t>», раскрыть список нажатием на кнопку «▼» (стрелка вниз) и выбрать необходимое значение</w:t>
      </w:r>
      <w:r w:rsidRPr="000B41B7">
        <w:rPr>
          <w:i/>
        </w:rPr>
        <w:t>.</w:t>
      </w:r>
      <w:r>
        <w:rPr>
          <w:i/>
        </w:rPr>
        <w:t xml:space="preserve"> </w:t>
      </w:r>
      <w:r w:rsidRPr="000B41B7">
        <w:rPr>
          <w:rStyle w:val="phnormal1"/>
        </w:rPr>
        <w:t>Третий столбец таблицы «</w:t>
      </w:r>
      <w:r w:rsidRPr="001E2CC5">
        <w:rPr>
          <w:rStyle w:val="phnormal1"/>
          <w:i/>
          <w:iCs/>
        </w:rPr>
        <w:t>Вид, способ ввода</w:t>
      </w:r>
      <w:r w:rsidRPr="000B41B7">
        <w:rPr>
          <w:rStyle w:val="phnormal1"/>
        </w:rPr>
        <w:t>» носит справочный характер, содержит комментарии для заполнения полей формы и может быть удален.</w:t>
      </w:r>
    </w:p>
    <w:p w14:paraId="4CEF335B" w14:textId="77777777" w:rsidR="000B0294" w:rsidRPr="008F5AAA" w:rsidRDefault="000B0294" w:rsidP="000B0294">
      <w:pPr>
        <w:pStyle w:val="ac"/>
        <w:shd w:val="clear" w:color="auto" w:fill="FFFFFF"/>
        <w:tabs>
          <w:tab w:val="left" w:pos="1134"/>
        </w:tabs>
        <w:spacing w:line="276" w:lineRule="auto"/>
        <w:ind w:left="0"/>
        <w:rPr>
          <w:rStyle w:val="phnormal1"/>
          <w:szCs w:val="24"/>
        </w:rPr>
      </w:pPr>
      <w:r w:rsidRPr="000B41B7">
        <w:rPr>
          <w:rStyle w:val="phnormal1"/>
        </w:rPr>
        <w:t>Заявка подписывается руководителем организации (лицом, его замещающим)/</w:t>
      </w:r>
      <w:r>
        <w:rPr>
          <w:rStyle w:val="phnormal1"/>
        </w:rPr>
        <w:t>ИП</w:t>
      </w:r>
      <w:r w:rsidRPr="000B41B7">
        <w:rPr>
          <w:rStyle w:val="phnormal1"/>
        </w:rPr>
        <w:t xml:space="preserve"> либо уполномоченным лицом, действующим на основании доверенности, оформленной </w:t>
      </w:r>
      <w:r>
        <w:rPr>
          <w:rStyle w:val="phnormal1"/>
        </w:rPr>
        <w:br/>
      </w:r>
      <w:r w:rsidRPr="000B41B7">
        <w:rPr>
          <w:rStyle w:val="phnormal1"/>
        </w:rPr>
        <w:t xml:space="preserve">в соответствии с требованиями действующего законодательства РФ. На заявке должен быть проставлен оттиск печати организации/ИП (при наличии печати </w:t>
      </w:r>
      <w:r w:rsidRPr="008F5AAA">
        <w:rPr>
          <w:rStyle w:val="phnormal1"/>
          <w:szCs w:val="24"/>
        </w:rPr>
        <w:t xml:space="preserve">у организации/ИП). </w:t>
      </w:r>
      <w:r>
        <w:rPr>
          <w:rStyle w:val="phnormal1"/>
          <w:szCs w:val="24"/>
        </w:rPr>
        <w:br/>
      </w:r>
      <w:r w:rsidRPr="00194EBD">
        <w:rPr>
          <w:szCs w:val="24"/>
        </w:rPr>
        <w:t>Если в соответствии с Уставом организация отказалась от использования печати или</w:t>
      </w:r>
      <w:r>
        <w:rPr>
          <w:szCs w:val="24"/>
        </w:rPr>
        <w:t xml:space="preserve"> если ИП</w:t>
      </w:r>
      <w:r w:rsidRPr="00194EBD">
        <w:rPr>
          <w:szCs w:val="24"/>
        </w:rPr>
        <w:t xml:space="preserve"> осуществляет деятельность без печати, в заявке на месте, предназначенном для оттиска печати, следует </w:t>
      </w:r>
      <w:r>
        <w:rPr>
          <w:szCs w:val="24"/>
        </w:rPr>
        <w:t>написать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 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 xml:space="preserve">.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>подпись уполномоченного лица и вся информация на оттиске печати</w:t>
      </w:r>
      <w:r>
        <w:rPr>
          <w:szCs w:val="24"/>
        </w:rPr>
        <w:t xml:space="preserve"> были четко видны</w:t>
      </w:r>
      <w:r w:rsidRPr="008F5AAA">
        <w:rPr>
          <w:szCs w:val="24"/>
        </w:rPr>
        <w:t xml:space="preserve">. </w:t>
      </w:r>
      <w:r w:rsidRPr="000B41B7">
        <w:rPr>
          <w:rStyle w:val="phnormal1"/>
        </w:rPr>
        <w:t xml:space="preserve">В случае, если заявка подписана лицом на основании доверенности, сканированная копия доверенности направляется вместе </w:t>
      </w:r>
      <w:r>
        <w:rPr>
          <w:rStyle w:val="phnormal1"/>
        </w:rPr>
        <w:br/>
      </w:r>
      <w:r w:rsidRPr="000B41B7">
        <w:rPr>
          <w:rStyle w:val="phnormal1"/>
        </w:rPr>
        <w:t>с заявкой</w:t>
      </w:r>
      <w:r>
        <w:rPr>
          <w:rStyle w:val="phnormal1"/>
        </w:rPr>
        <w:t>, а</w:t>
      </w:r>
      <w:r w:rsidRPr="008F5AAA">
        <w:rPr>
          <w:rStyle w:val="phnormal1"/>
          <w:szCs w:val="24"/>
        </w:rPr>
        <w:t xml:space="preserve"> проставление </w:t>
      </w:r>
      <w:r>
        <w:rPr>
          <w:rStyle w:val="phnormal1"/>
          <w:szCs w:val="24"/>
        </w:rPr>
        <w:t xml:space="preserve">на заявке </w:t>
      </w:r>
      <w:r w:rsidRPr="008F5AAA">
        <w:rPr>
          <w:rStyle w:val="phnormal1"/>
          <w:szCs w:val="24"/>
        </w:rPr>
        <w:t>оттиска печати является необязательным.</w:t>
      </w:r>
    </w:p>
    <w:p w14:paraId="0F920FAA" w14:textId="77777777" w:rsidR="000B0294" w:rsidRDefault="000B0294" w:rsidP="000B0294">
      <w:pPr>
        <w:pStyle w:val="phnormal"/>
        <w:spacing w:line="276" w:lineRule="auto"/>
        <w:ind w:firstLine="709"/>
        <w:rPr>
          <w:rStyle w:val="phnormal1"/>
          <w:szCs w:val="24"/>
        </w:rPr>
      </w:pPr>
      <w:r>
        <w:rPr>
          <w:rStyle w:val="phnormal1"/>
          <w:szCs w:val="24"/>
        </w:rPr>
        <w:t xml:space="preserve">При направлении заявки на добавление организации в Подсистему </w:t>
      </w:r>
      <w:r w:rsidRPr="000B41B7">
        <w:t>соискател</w:t>
      </w:r>
      <w:r>
        <w:t>ем</w:t>
      </w:r>
      <w:r w:rsidRPr="000B41B7">
        <w:t xml:space="preserve"> лицензии на осуществление медицинской деятельности</w:t>
      </w:r>
      <w:r>
        <w:t xml:space="preserve"> обязательным приложением к ней </w:t>
      </w:r>
      <w:r w:rsidRPr="000B41B7">
        <w:rPr>
          <w:rStyle w:val="phnormal1"/>
          <w:szCs w:val="24"/>
        </w:rPr>
        <w:t>является</w:t>
      </w:r>
      <w:r w:rsidRPr="00DE095F">
        <w:t xml:space="preserve"> </w:t>
      </w:r>
      <w:r>
        <w:t>снимок экрана (</w:t>
      </w:r>
      <w:r w:rsidRPr="00DE095F">
        <w:rPr>
          <w:rStyle w:val="phnormal1"/>
          <w:szCs w:val="24"/>
        </w:rPr>
        <w:t>скрин</w:t>
      </w:r>
      <w:r>
        <w:rPr>
          <w:rStyle w:val="phnormal1"/>
          <w:szCs w:val="24"/>
        </w:rPr>
        <w:t>шот)</w:t>
      </w:r>
      <w:r w:rsidRPr="00DE095F">
        <w:rPr>
          <w:rStyle w:val="phnormal1"/>
          <w:szCs w:val="24"/>
        </w:rPr>
        <w:t xml:space="preserve"> с номером заявления </w:t>
      </w:r>
      <w:r w:rsidRPr="00094940">
        <w:rPr>
          <w:rStyle w:val="phnormal1"/>
          <w:szCs w:val="24"/>
        </w:rPr>
        <w:t>о предоставлении лицензии</w:t>
      </w:r>
      <w:r>
        <w:rPr>
          <w:rStyle w:val="phnormal1"/>
          <w:szCs w:val="24"/>
        </w:rPr>
        <w:t xml:space="preserve"> </w:t>
      </w:r>
      <w:r>
        <w:rPr>
          <w:rStyle w:val="phnormal1"/>
          <w:szCs w:val="24"/>
        </w:rPr>
        <w:br/>
        <w:t xml:space="preserve">(документ в </w:t>
      </w:r>
      <w:r w:rsidRPr="00585428">
        <w:t>формате файла Microsoft Word</w:t>
      </w:r>
      <w:r>
        <w:t>)</w:t>
      </w:r>
      <w:r>
        <w:rPr>
          <w:rStyle w:val="af0"/>
          <w:szCs w:val="24"/>
        </w:rPr>
        <w:footnoteReference w:id="4"/>
      </w:r>
      <w:r>
        <w:rPr>
          <w:rStyle w:val="phnormal1"/>
          <w:szCs w:val="24"/>
        </w:rPr>
        <w:t>.</w:t>
      </w:r>
      <w:r w:rsidRPr="009B721C">
        <w:t xml:space="preserve"> </w:t>
      </w:r>
      <w:r w:rsidRPr="009B721C">
        <w:rPr>
          <w:rStyle w:val="phnormal1"/>
          <w:szCs w:val="24"/>
        </w:rPr>
        <w:t>Заверять</w:t>
      </w:r>
      <w:r>
        <w:rPr>
          <w:rStyle w:val="phnormal1"/>
          <w:szCs w:val="24"/>
        </w:rPr>
        <w:t xml:space="preserve"> такой</w:t>
      </w:r>
      <w:r w:rsidRPr="009B721C">
        <w:rPr>
          <w:rStyle w:val="phnormal1"/>
          <w:szCs w:val="24"/>
        </w:rPr>
        <w:t xml:space="preserve"> документ не требуется.</w:t>
      </w:r>
    </w:p>
    <w:p w14:paraId="716FABEB" w14:textId="057B63BC" w:rsidR="000B0294" w:rsidRDefault="000B0294" w:rsidP="000B0294">
      <w:pPr>
        <w:pStyle w:val="phnormal"/>
        <w:spacing w:line="276" w:lineRule="auto"/>
        <w:ind w:firstLine="709"/>
        <w:rPr>
          <w:rStyle w:val="phnormal1"/>
          <w:szCs w:val="24"/>
        </w:rPr>
      </w:pPr>
      <w:r w:rsidRPr="007E58EC">
        <w:rPr>
          <w:rStyle w:val="phnormal1"/>
          <w:szCs w:val="24"/>
        </w:rPr>
        <w:t>При направлении заявки на добавление организации в Подсистему</w:t>
      </w:r>
      <w:r>
        <w:rPr>
          <w:rStyle w:val="phnormal1"/>
          <w:szCs w:val="24"/>
        </w:rPr>
        <w:t xml:space="preserve"> </w:t>
      </w:r>
      <w:r w:rsidRPr="00797BE2">
        <w:rPr>
          <w:rStyle w:val="phnormal1"/>
          <w:szCs w:val="24"/>
        </w:rPr>
        <w:t xml:space="preserve">медицинскими организациями и другими организациями, входящими в частную систему здравоохранения, на территории инновационного центра </w:t>
      </w:r>
      <w:r>
        <w:rPr>
          <w:rStyle w:val="phnormal1"/>
          <w:szCs w:val="24"/>
        </w:rPr>
        <w:t>«</w:t>
      </w:r>
      <w:r w:rsidRPr="00797BE2">
        <w:rPr>
          <w:rStyle w:val="phnormal1"/>
          <w:szCs w:val="24"/>
        </w:rPr>
        <w:t>Сколково</w:t>
      </w:r>
      <w:r>
        <w:rPr>
          <w:rStyle w:val="phnormal1"/>
          <w:szCs w:val="24"/>
        </w:rPr>
        <w:t xml:space="preserve">» </w:t>
      </w:r>
      <w:r>
        <w:t xml:space="preserve">обязательным приложением к ней </w:t>
      </w:r>
      <w:r w:rsidRPr="000B41B7">
        <w:rPr>
          <w:rStyle w:val="phnormal1"/>
          <w:szCs w:val="24"/>
        </w:rPr>
        <w:t>является</w:t>
      </w:r>
      <w:r w:rsidRPr="00797BE2">
        <w:rPr>
          <w:rStyle w:val="phnormal1"/>
          <w:szCs w:val="24"/>
        </w:rPr>
        <w:t xml:space="preserve"> </w:t>
      </w:r>
      <w:r>
        <w:rPr>
          <w:rStyle w:val="phnormal1"/>
          <w:szCs w:val="24"/>
        </w:rPr>
        <w:t xml:space="preserve">сканированная копия разрешения на осуществление медицинской деятельности </w:t>
      </w:r>
      <w:r>
        <w:rPr>
          <w:rStyle w:val="phnormal1"/>
          <w:szCs w:val="24"/>
        </w:rPr>
        <w:br/>
        <w:t>на территории инновационного центра «Сколково». С</w:t>
      </w:r>
      <w:r w:rsidRPr="00FC1BED">
        <w:rPr>
          <w:rStyle w:val="phnormal1"/>
          <w:szCs w:val="24"/>
        </w:rPr>
        <w:t xml:space="preserve">канированная копия </w:t>
      </w:r>
      <w:r>
        <w:rPr>
          <w:rStyle w:val="phnormal1"/>
          <w:szCs w:val="24"/>
        </w:rPr>
        <w:t xml:space="preserve">указанного </w:t>
      </w:r>
      <w:r w:rsidRPr="00FC1BED">
        <w:rPr>
          <w:rStyle w:val="phnormal1"/>
          <w:szCs w:val="24"/>
        </w:rPr>
        <w:t xml:space="preserve">разрешения </w:t>
      </w:r>
      <w:r w:rsidRPr="000B41B7">
        <w:rPr>
          <w:rStyle w:val="phnormal1"/>
          <w:szCs w:val="24"/>
        </w:rPr>
        <w:t>заверяется руководителем организации (лицом, его замещающим)</w:t>
      </w:r>
      <w:r>
        <w:rPr>
          <w:rStyle w:val="phnormal1"/>
          <w:szCs w:val="24"/>
        </w:rPr>
        <w:t xml:space="preserve"> </w:t>
      </w:r>
      <w:r w:rsidRPr="000B41B7">
        <w:rPr>
          <w:rStyle w:val="phnormal1"/>
          <w:szCs w:val="24"/>
        </w:rPr>
        <w:t xml:space="preserve">либо уполномоченным лицом, действующим на основании доверенности, оформленной </w:t>
      </w:r>
      <w:r>
        <w:rPr>
          <w:rStyle w:val="phnormal1"/>
          <w:szCs w:val="24"/>
        </w:rPr>
        <w:br/>
      </w:r>
      <w:r w:rsidRPr="000B41B7">
        <w:rPr>
          <w:rStyle w:val="phnormal1"/>
          <w:szCs w:val="24"/>
        </w:rPr>
        <w:t>в</w:t>
      </w:r>
      <w:r w:rsidRPr="000B41B7">
        <w:rPr>
          <w:rStyle w:val="phnormal1"/>
        </w:rPr>
        <w:t xml:space="preserve"> соответствии с требованиями действующего законодательства РФ. П</w:t>
      </w:r>
      <w:r>
        <w:rPr>
          <w:rStyle w:val="phnormal1"/>
        </w:rPr>
        <w:t>одлинность п</w:t>
      </w:r>
      <w:r w:rsidRPr="000B41B7">
        <w:rPr>
          <w:rStyle w:val="phnormal1"/>
        </w:rPr>
        <w:t>одпис</w:t>
      </w:r>
      <w:r>
        <w:rPr>
          <w:rStyle w:val="phnormal1"/>
        </w:rPr>
        <w:t>и</w:t>
      </w:r>
      <w:r w:rsidRPr="000B41B7">
        <w:rPr>
          <w:rStyle w:val="phnormal1"/>
        </w:rPr>
        <w:t xml:space="preserve"> уполномоченного лица заверяется оттиском печати организации</w:t>
      </w:r>
      <w:r>
        <w:rPr>
          <w:rStyle w:val="phnormal1"/>
        </w:rPr>
        <w:t xml:space="preserve"> </w:t>
      </w:r>
      <w:r w:rsidRPr="000B41B7">
        <w:rPr>
          <w:rStyle w:val="phnormal1"/>
        </w:rPr>
        <w:t>(при наличии печати).</w:t>
      </w:r>
      <w:r>
        <w:rPr>
          <w:rStyle w:val="phnormal1"/>
        </w:rPr>
        <w:t xml:space="preserve"> </w:t>
      </w:r>
      <w:r w:rsidRPr="00194EBD">
        <w:rPr>
          <w:szCs w:val="24"/>
        </w:rPr>
        <w:t xml:space="preserve">Если в соответствии с Уставом организация отказалась от </w:t>
      </w:r>
      <w:r>
        <w:rPr>
          <w:szCs w:val="24"/>
        </w:rPr>
        <w:t>и</w:t>
      </w:r>
      <w:r w:rsidRPr="00194EBD">
        <w:rPr>
          <w:szCs w:val="24"/>
        </w:rPr>
        <w:t xml:space="preserve">спользования печати, следует </w:t>
      </w:r>
      <w:r>
        <w:rPr>
          <w:szCs w:val="24"/>
        </w:rPr>
        <w:t>указать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</w:t>
      </w:r>
      <w:r>
        <w:rPr>
          <w:i/>
          <w:iCs/>
          <w:szCs w:val="24"/>
        </w:rPr>
        <w:t xml:space="preserve"> </w:t>
      </w:r>
      <w:r w:rsidRPr="002B5801">
        <w:rPr>
          <w:i/>
          <w:iCs/>
          <w:szCs w:val="24"/>
        </w:rPr>
        <w:t>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>.</w:t>
      </w:r>
      <w:r>
        <w:rPr>
          <w:szCs w:val="24"/>
        </w:rPr>
        <w:t xml:space="preserve">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 xml:space="preserve">подпись уполномоченного лица и вся информация </w:t>
      </w:r>
      <w:r w:rsidR="008E29BD">
        <w:rPr>
          <w:szCs w:val="24"/>
        </w:rPr>
        <w:br/>
      </w:r>
      <w:r w:rsidRPr="008F5AAA">
        <w:rPr>
          <w:szCs w:val="24"/>
        </w:rPr>
        <w:t>на оттиске печати</w:t>
      </w:r>
      <w:r>
        <w:rPr>
          <w:szCs w:val="24"/>
        </w:rPr>
        <w:t xml:space="preserve"> были четко видны.</w:t>
      </w:r>
      <w:r w:rsidRPr="000B41B7">
        <w:rPr>
          <w:rStyle w:val="phnormal1"/>
        </w:rPr>
        <w:t xml:space="preserve"> В случае, если </w:t>
      </w:r>
      <w:r>
        <w:rPr>
          <w:rStyle w:val="phnormal1"/>
        </w:rPr>
        <w:t>документ</w:t>
      </w:r>
      <w:r w:rsidRPr="000B41B7">
        <w:rPr>
          <w:rStyle w:val="phnormal1"/>
        </w:rPr>
        <w:t xml:space="preserve"> заверен лицом</w:t>
      </w:r>
      <w:r>
        <w:rPr>
          <w:rStyle w:val="phnormal1"/>
        </w:rPr>
        <w:t xml:space="preserve"> </w:t>
      </w:r>
      <w:r w:rsidRPr="000B41B7">
        <w:rPr>
          <w:rStyle w:val="phnormal1"/>
        </w:rPr>
        <w:t xml:space="preserve">на основании доверенности, сканированная копия доверенности направляется вместе с </w:t>
      </w:r>
      <w:r>
        <w:rPr>
          <w:rStyle w:val="phnormal1"/>
        </w:rPr>
        <w:t>з</w:t>
      </w:r>
      <w:r w:rsidRPr="000B41B7">
        <w:rPr>
          <w:rStyle w:val="phnormal1"/>
        </w:rPr>
        <w:t>аявкой</w:t>
      </w:r>
      <w:r>
        <w:rPr>
          <w:rStyle w:val="phnormal1"/>
        </w:rPr>
        <w:t xml:space="preserve"> </w:t>
      </w:r>
      <w:r>
        <w:rPr>
          <w:rStyle w:val="phnormal1"/>
        </w:rPr>
        <w:br/>
      </w:r>
      <w:r w:rsidRPr="000B41B7">
        <w:rPr>
          <w:rStyle w:val="phnormal1"/>
        </w:rPr>
        <w:t>на добавление организации в ФРМО</w:t>
      </w:r>
      <w:r>
        <w:rPr>
          <w:rStyle w:val="phnormal1"/>
        </w:rPr>
        <w:t>, а</w:t>
      </w:r>
      <w:r w:rsidRPr="00925C43">
        <w:rPr>
          <w:rStyle w:val="phnormal1"/>
          <w:szCs w:val="24"/>
        </w:rPr>
        <w:t xml:space="preserve"> </w:t>
      </w:r>
      <w:r>
        <w:rPr>
          <w:rStyle w:val="phnormal1"/>
          <w:szCs w:val="24"/>
        </w:rPr>
        <w:t xml:space="preserve">проставление оттиска печати является необязательным. </w:t>
      </w:r>
    </w:p>
    <w:p w14:paraId="64235B4B" w14:textId="77777777" w:rsidR="000B0294" w:rsidRDefault="000B0294" w:rsidP="000B0294">
      <w:pPr>
        <w:pStyle w:val="phnormal"/>
        <w:spacing w:line="276" w:lineRule="auto"/>
        <w:ind w:firstLine="709"/>
        <w:rPr>
          <w:rStyle w:val="phnormal1"/>
        </w:rPr>
      </w:pPr>
    </w:p>
    <w:p w14:paraId="3B722F14" w14:textId="77777777" w:rsidR="000B0294" w:rsidRDefault="000B0294" w:rsidP="000B0294">
      <w:pPr>
        <w:pStyle w:val="phnormal"/>
        <w:spacing w:line="276" w:lineRule="auto"/>
        <w:ind w:firstLine="709"/>
        <w:rPr>
          <w:rStyle w:val="ab"/>
        </w:rPr>
      </w:pPr>
      <w:r w:rsidRPr="000B41B7">
        <w:rPr>
          <w:rStyle w:val="phnormal1"/>
        </w:rPr>
        <w:t xml:space="preserve">Заявка на добавление организации в ФРМО является приложением к обращению пользователя в СТП ЕГИСЗ, направляемому по электронной почте </w:t>
      </w:r>
      <w:r>
        <w:rPr>
          <w:rStyle w:val="phnormal1"/>
          <w:b/>
          <w:bCs/>
        </w:rPr>
        <w:t>egisz@stp-egisz.ru</w:t>
      </w:r>
      <w:r w:rsidRPr="000B41B7">
        <w:rPr>
          <w:rStyle w:val="phnormal1"/>
        </w:rPr>
        <w:t xml:space="preserve"> </w:t>
      </w:r>
      <w:r>
        <w:rPr>
          <w:rStyle w:val="phnormal1"/>
        </w:rPr>
        <w:br/>
      </w:r>
      <w:r w:rsidRPr="000B41B7">
        <w:rPr>
          <w:rStyle w:val="phnormal1"/>
        </w:rPr>
        <w:t xml:space="preserve">или через сайт </w:t>
      </w:r>
      <w:r>
        <w:rPr>
          <w:szCs w:val="24"/>
        </w:rPr>
        <w:t xml:space="preserve">Центра СТП ЕГИСЗ </w:t>
      </w:r>
      <w:hyperlink r:id="rId142" w:history="1">
        <w:r w:rsidRPr="000B41B7">
          <w:rPr>
            <w:rStyle w:val="ab"/>
          </w:rPr>
          <w:t>https://support.egisz.rosminzdrav.ru/</w:t>
        </w:r>
      </w:hyperlink>
    </w:p>
    <w:p w14:paraId="2684DC26" w14:textId="77777777" w:rsidR="000B0294" w:rsidRPr="000B41B7" w:rsidRDefault="000B0294" w:rsidP="000B0294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Рекомендуемый текст обращения:</w:t>
      </w:r>
    </w:p>
    <w:p w14:paraId="51FE5507" w14:textId="77777777" w:rsidR="000B0294" w:rsidRPr="00571729" w:rsidRDefault="000B0294" w:rsidP="000B0294">
      <w:pPr>
        <w:pStyle w:val="phnormal"/>
        <w:spacing w:line="276" w:lineRule="auto"/>
        <w:ind w:firstLine="709"/>
        <w:rPr>
          <w:i/>
          <w:iCs/>
        </w:rPr>
      </w:pPr>
      <w:r w:rsidRPr="00571729">
        <w:rPr>
          <w:i/>
          <w:iCs/>
        </w:rPr>
        <w:t xml:space="preserve">«Прошу добавить в Федеральный реестр медицинских организаций {Сокращенное наименование организации}. </w:t>
      </w:r>
    </w:p>
    <w:p w14:paraId="2510C25D" w14:textId="77777777" w:rsidR="000B0294" w:rsidRPr="00571729" w:rsidRDefault="000B0294" w:rsidP="000B0294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709"/>
        <w:rPr>
          <w:rStyle w:val="phnormal1"/>
          <w:i/>
          <w:iCs/>
        </w:rPr>
      </w:pPr>
      <w:r w:rsidRPr="00571729">
        <w:rPr>
          <w:rStyle w:val="phnormal1"/>
          <w:i/>
          <w:iCs/>
        </w:rPr>
        <w:t xml:space="preserve">Приложение: </w:t>
      </w:r>
    </w:p>
    <w:p w14:paraId="0EFD34F1" w14:textId="77777777" w:rsidR="000B0294" w:rsidRPr="00571729" w:rsidRDefault="000B0294" w:rsidP="000B0294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</w:rPr>
      </w:pPr>
      <w:r w:rsidRPr="00571729">
        <w:rPr>
          <w:i/>
          <w:iCs/>
        </w:rPr>
        <w:t xml:space="preserve">сканированная копия заявки в формате </w:t>
      </w:r>
      <w:r w:rsidRPr="00571729">
        <w:rPr>
          <w:i/>
          <w:iCs/>
          <w:szCs w:val="24"/>
        </w:rPr>
        <w:t xml:space="preserve">файла </w:t>
      </w:r>
      <w:r w:rsidRPr="00571729">
        <w:rPr>
          <w:i/>
          <w:iCs/>
        </w:rPr>
        <w:t>PDF</w:t>
      </w:r>
      <w:r w:rsidRPr="00571729">
        <w:rPr>
          <w:i/>
          <w:iCs/>
          <w:szCs w:val="24"/>
        </w:rPr>
        <w:t xml:space="preserve"> или </w:t>
      </w:r>
      <w:r w:rsidRPr="00571729">
        <w:rPr>
          <w:i/>
          <w:iCs/>
          <w:szCs w:val="24"/>
          <w:lang w:val="en-US"/>
        </w:rPr>
        <w:t>JPG</w:t>
      </w:r>
      <w:r w:rsidRPr="00571729">
        <w:rPr>
          <w:i/>
          <w:iCs/>
        </w:rPr>
        <w:t>;</w:t>
      </w:r>
    </w:p>
    <w:p w14:paraId="22E4BC26" w14:textId="77777777" w:rsidR="000B0294" w:rsidRPr="00571729" w:rsidRDefault="000B0294" w:rsidP="000B0294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571729">
        <w:rPr>
          <w:i/>
          <w:iCs/>
        </w:rPr>
        <w:t>заявка в формате файла Microsoft Word или Excel (редактируемая);</w:t>
      </w:r>
    </w:p>
    <w:p w14:paraId="3C12B2EE" w14:textId="77777777" w:rsidR="000B0294" w:rsidRPr="00571729" w:rsidRDefault="000B0294" w:rsidP="000B0294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571729">
        <w:rPr>
          <w:i/>
          <w:iCs/>
          <w:szCs w:val="24"/>
        </w:rPr>
        <w:t xml:space="preserve">снимок экрана (скриншот) с номером заявления о предоставлении лицензии </w:t>
      </w:r>
      <w:r>
        <w:rPr>
          <w:i/>
          <w:iCs/>
          <w:szCs w:val="24"/>
        </w:rPr>
        <w:br/>
      </w:r>
      <w:r w:rsidRPr="00F8795F">
        <w:rPr>
          <w:i/>
          <w:iCs/>
          <w:szCs w:val="24"/>
        </w:rPr>
        <w:t>на медицинскую деятельность</w:t>
      </w:r>
      <w:r>
        <w:rPr>
          <w:i/>
          <w:iCs/>
          <w:szCs w:val="24"/>
        </w:rPr>
        <w:t xml:space="preserve"> </w:t>
      </w:r>
      <w:r w:rsidRPr="00571729">
        <w:rPr>
          <w:i/>
          <w:iCs/>
          <w:szCs w:val="24"/>
        </w:rPr>
        <w:t>(документ в формате файла Microsoft Word)</w:t>
      </w:r>
      <w:r w:rsidRPr="004D5CAB">
        <w:t xml:space="preserve"> </w:t>
      </w:r>
      <w:r w:rsidRPr="004D5CAB">
        <w:rPr>
          <w:i/>
          <w:iCs/>
          <w:szCs w:val="24"/>
        </w:rPr>
        <w:t xml:space="preserve">либо сканированная копия разрешения на осуществление медицинской деятельности </w:t>
      </w:r>
      <w:r>
        <w:rPr>
          <w:i/>
          <w:iCs/>
          <w:szCs w:val="24"/>
        </w:rPr>
        <w:br/>
      </w:r>
      <w:r w:rsidRPr="004D5CAB">
        <w:rPr>
          <w:i/>
          <w:iCs/>
          <w:szCs w:val="24"/>
        </w:rPr>
        <w:t>на территории инновационного центра «Сколково»</w:t>
      </w:r>
      <w:r w:rsidRPr="00571729">
        <w:rPr>
          <w:rStyle w:val="af0"/>
          <w:i/>
          <w:iCs/>
        </w:rPr>
        <w:footnoteReference w:id="5"/>
      </w:r>
      <w:r w:rsidRPr="00571729">
        <w:rPr>
          <w:i/>
          <w:iCs/>
        </w:rPr>
        <w:t>;</w:t>
      </w:r>
    </w:p>
    <w:p w14:paraId="346725FC" w14:textId="787F1817" w:rsidR="000B0294" w:rsidRPr="00571729" w:rsidRDefault="000B0294" w:rsidP="000B0294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571729">
        <w:rPr>
          <w:i/>
          <w:iCs/>
          <w:szCs w:val="24"/>
        </w:rPr>
        <w:t xml:space="preserve">сканированная копия доверенности </w:t>
      </w:r>
      <w:r w:rsidRPr="00571729">
        <w:rPr>
          <w:i/>
          <w:iCs/>
        </w:rPr>
        <w:t xml:space="preserve">в формате </w:t>
      </w:r>
      <w:r w:rsidRPr="00571729">
        <w:rPr>
          <w:i/>
          <w:iCs/>
          <w:szCs w:val="24"/>
        </w:rPr>
        <w:t xml:space="preserve">файла </w:t>
      </w:r>
      <w:r w:rsidRPr="00571729">
        <w:rPr>
          <w:i/>
          <w:iCs/>
        </w:rPr>
        <w:t>PDF</w:t>
      </w:r>
      <w:r w:rsidRPr="00571729">
        <w:rPr>
          <w:i/>
          <w:iCs/>
          <w:szCs w:val="24"/>
        </w:rPr>
        <w:t xml:space="preserve"> или </w:t>
      </w:r>
      <w:r w:rsidRPr="00571729">
        <w:rPr>
          <w:i/>
          <w:iCs/>
          <w:szCs w:val="24"/>
          <w:lang w:val="en-US"/>
        </w:rPr>
        <w:t>JPG</w:t>
      </w:r>
      <w:r w:rsidRPr="00571729">
        <w:rPr>
          <w:i/>
          <w:iCs/>
          <w:szCs w:val="24"/>
        </w:rPr>
        <w:t xml:space="preserve"> </w:t>
      </w:r>
      <w:r w:rsidR="00C96C77">
        <w:rPr>
          <w:i/>
          <w:iCs/>
          <w:szCs w:val="24"/>
        </w:rPr>
        <w:br/>
      </w:r>
      <w:r w:rsidRPr="00571729">
        <w:rPr>
          <w:i/>
          <w:iCs/>
          <w:szCs w:val="24"/>
        </w:rPr>
        <w:t xml:space="preserve">(если подписант заявки или лицо, заверяющее </w:t>
      </w:r>
      <w:r>
        <w:rPr>
          <w:i/>
          <w:iCs/>
          <w:szCs w:val="24"/>
        </w:rPr>
        <w:t xml:space="preserve">копию </w:t>
      </w:r>
      <w:r w:rsidRPr="00BB4E3B">
        <w:rPr>
          <w:i/>
          <w:iCs/>
          <w:szCs w:val="24"/>
        </w:rPr>
        <w:t>разрешения на осуществление медицинской деятельности на территории инновационного центра «Сколково</w:t>
      </w:r>
      <w:r w:rsidR="00483229">
        <w:rPr>
          <w:i/>
          <w:iCs/>
          <w:szCs w:val="24"/>
        </w:rPr>
        <w:t>»</w:t>
      </w:r>
      <w:r w:rsidRPr="00571729">
        <w:rPr>
          <w:i/>
          <w:iCs/>
          <w:szCs w:val="24"/>
        </w:rPr>
        <w:t>, действует на основании доверенности).</w:t>
      </w:r>
    </w:p>
    <w:p w14:paraId="7428FFFF" w14:textId="77777777" w:rsidR="000B0294" w:rsidRPr="00571729" w:rsidRDefault="000B0294" w:rsidP="000B0294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709"/>
        <w:rPr>
          <w:i/>
          <w:iCs/>
          <w:szCs w:val="24"/>
        </w:rPr>
      </w:pPr>
      <w:r w:rsidRPr="00571729">
        <w:rPr>
          <w:i/>
          <w:iCs/>
          <w:szCs w:val="24"/>
        </w:rPr>
        <w:t xml:space="preserve">{Наименование должности и ФИО уполномоченного лица}». </w:t>
      </w:r>
    </w:p>
    <w:p w14:paraId="52DDD363" w14:textId="77777777" w:rsidR="00121EF7" w:rsidRDefault="00121EF7" w:rsidP="00BC0128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right="0" w:firstLine="709"/>
        <w:rPr>
          <w:szCs w:val="24"/>
        </w:rPr>
      </w:pPr>
    </w:p>
    <w:p w14:paraId="3C476711" w14:textId="2DA29FEB" w:rsidR="009B247A" w:rsidRDefault="00100DF1" w:rsidP="00BC0128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right="0" w:firstLine="709"/>
      </w:pPr>
      <w:r>
        <w:rPr>
          <w:szCs w:val="24"/>
        </w:rPr>
        <w:t>После</w:t>
      </w:r>
      <w:r w:rsidR="009B247A" w:rsidRPr="00013B9F">
        <w:rPr>
          <w:szCs w:val="24"/>
        </w:rPr>
        <w:t xml:space="preserve"> подач</w:t>
      </w:r>
      <w:r>
        <w:rPr>
          <w:szCs w:val="24"/>
        </w:rPr>
        <w:t>и</w:t>
      </w:r>
      <w:r w:rsidR="009B247A" w:rsidRPr="00013B9F">
        <w:rPr>
          <w:szCs w:val="24"/>
        </w:rPr>
        <w:t xml:space="preserve"> заявки на добавление организации </w:t>
      </w:r>
      <w:r w:rsidR="009B247A">
        <w:rPr>
          <w:szCs w:val="24"/>
        </w:rPr>
        <w:t xml:space="preserve">в ФРМО </w:t>
      </w:r>
      <w:r w:rsidR="00337ECC">
        <w:rPr>
          <w:szCs w:val="24"/>
        </w:rPr>
        <w:t>необходимо</w:t>
      </w:r>
      <w:r w:rsidR="009B247A">
        <w:rPr>
          <w:szCs w:val="24"/>
        </w:rPr>
        <w:t xml:space="preserve"> направ</w:t>
      </w:r>
      <w:r w:rsidR="00337ECC">
        <w:rPr>
          <w:szCs w:val="24"/>
        </w:rPr>
        <w:t>и</w:t>
      </w:r>
      <w:r w:rsidR="009B247A">
        <w:rPr>
          <w:szCs w:val="24"/>
        </w:rPr>
        <w:t>ть</w:t>
      </w:r>
      <w:r w:rsidR="00337ECC">
        <w:rPr>
          <w:szCs w:val="24"/>
        </w:rPr>
        <w:t xml:space="preserve"> </w:t>
      </w:r>
      <w:r w:rsidR="00337ECC">
        <w:rPr>
          <w:szCs w:val="24"/>
        </w:rPr>
        <w:br/>
        <w:t>в СТП ЕГИСЗ</w:t>
      </w:r>
      <w:r w:rsidR="009B247A">
        <w:rPr>
          <w:szCs w:val="24"/>
        </w:rPr>
        <w:t xml:space="preserve"> заявку на предоставление доступа к ФРМО</w:t>
      </w:r>
      <w:r w:rsidR="00337ECC">
        <w:rPr>
          <w:szCs w:val="24"/>
        </w:rPr>
        <w:t>/</w:t>
      </w:r>
      <w:r w:rsidR="00C32EAF">
        <w:rPr>
          <w:szCs w:val="24"/>
        </w:rPr>
        <w:t>Ф</w:t>
      </w:r>
      <w:r w:rsidR="009B247A">
        <w:rPr>
          <w:szCs w:val="24"/>
        </w:rPr>
        <w:t>РМР</w:t>
      </w:r>
      <w:r w:rsidR="00337ECC">
        <w:rPr>
          <w:szCs w:val="24"/>
        </w:rPr>
        <w:t xml:space="preserve">. Форма заявки на предоставление доступа к ФРМО содержится в </w:t>
      </w:r>
      <w:r w:rsidR="00C32EAF">
        <w:rPr>
          <w:szCs w:val="24"/>
        </w:rPr>
        <w:t>Приложени</w:t>
      </w:r>
      <w:r w:rsidR="00337ECC">
        <w:rPr>
          <w:szCs w:val="24"/>
        </w:rPr>
        <w:t>и</w:t>
      </w:r>
      <w:r w:rsidR="00C32EAF">
        <w:rPr>
          <w:szCs w:val="24"/>
        </w:rPr>
        <w:t xml:space="preserve"> 5 к настоящему руководству пользователя. </w:t>
      </w:r>
      <w:r w:rsidR="00337ECC">
        <w:rPr>
          <w:szCs w:val="24"/>
        </w:rPr>
        <w:t>Иные ф</w:t>
      </w:r>
      <w:r w:rsidR="009B247A" w:rsidRPr="00013B9F">
        <w:rPr>
          <w:szCs w:val="24"/>
        </w:rPr>
        <w:t>орм</w:t>
      </w:r>
      <w:r w:rsidR="00337ECC">
        <w:rPr>
          <w:szCs w:val="24"/>
        </w:rPr>
        <w:t>ы</w:t>
      </w:r>
      <w:r w:rsidR="009B247A" w:rsidRPr="00013B9F">
        <w:rPr>
          <w:szCs w:val="24"/>
        </w:rPr>
        <w:t xml:space="preserve"> заяв</w:t>
      </w:r>
      <w:r w:rsidR="00C32EAF">
        <w:rPr>
          <w:szCs w:val="24"/>
        </w:rPr>
        <w:t xml:space="preserve">ок </w:t>
      </w:r>
      <w:r w:rsidR="009B247A" w:rsidRPr="00013B9F">
        <w:rPr>
          <w:szCs w:val="24"/>
        </w:rPr>
        <w:t>приведен</w:t>
      </w:r>
      <w:r w:rsidR="00C32EAF">
        <w:rPr>
          <w:szCs w:val="24"/>
        </w:rPr>
        <w:t xml:space="preserve">ы </w:t>
      </w:r>
      <w:r w:rsidR="009B247A" w:rsidRPr="00013B9F">
        <w:rPr>
          <w:szCs w:val="24"/>
        </w:rPr>
        <w:t xml:space="preserve">в Инструкции по получению доступа </w:t>
      </w:r>
      <w:r w:rsidR="00337ECC">
        <w:rPr>
          <w:szCs w:val="24"/>
        </w:rPr>
        <w:br/>
      </w:r>
      <w:r w:rsidR="009B247A" w:rsidRPr="00013B9F">
        <w:rPr>
          <w:szCs w:val="24"/>
        </w:rPr>
        <w:t xml:space="preserve">к Федеральному реестру медицинских организаций </w:t>
      </w:r>
      <w:r w:rsidR="009B247A" w:rsidRPr="00F43F12">
        <w:rPr>
          <w:szCs w:val="24"/>
        </w:rPr>
        <w:t xml:space="preserve">и Федеральному регистру медицинских работников, размещенной по адресу </w:t>
      </w:r>
      <w:hyperlink r:id="rId143" w:history="1">
        <w:r w:rsidR="009B247A" w:rsidRPr="00F43F12">
          <w:rPr>
            <w:rStyle w:val="ab"/>
            <w:color w:val="auto"/>
            <w:szCs w:val="24"/>
          </w:rPr>
          <w:t>https://portal.egisz.rosminzdrav.ru/materials/3549</w:t>
        </w:r>
      </w:hyperlink>
      <w:r w:rsidR="009B247A">
        <w:br w:type="page"/>
      </w:r>
    </w:p>
    <w:p w14:paraId="1A49BE5C" w14:textId="281BC89A" w:rsidR="009B247A" w:rsidRPr="000B41B7" w:rsidRDefault="003E127F" w:rsidP="009B247A">
      <w:pPr>
        <w:pStyle w:val="21"/>
        <w:numPr>
          <w:ilvl w:val="0"/>
          <w:numId w:val="0"/>
        </w:numPr>
        <w:tabs>
          <w:tab w:val="left" w:pos="567"/>
        </w:tabs>
        <w:spacing w:line="276" w:lineRule="auto"/>
        <w:jc w:val="center"/>
        <w:rPr>
          <w:rStyle w:val="afffe"/>
          <w:b/>
          <w:bCs w:val="0"/>
        </w:rPr>
      </w:pPr>
      <w:bookmarkStart w:id="744" w:name="_Toc65072326"/>
      <w:bookmarkStart w:id="745" w:name="_Toc65084463"/>
      <w:bookmarkStart w:id="746" w:name="_Toc106284383"/>
      <w:bookmarkStart w:id="747" w:name="_Toc111828888"/>
      <w:bookmarkStart w:id="748" w:name="_Toc116299687"/>
      <w:r>
        <w:rPr>
          <w:rStyle w:val="phnormal1"/>
        </w:rPr>
        <w:t>1</w:t>
      </w:r>
      <w:r w:rsidR="009B247A" w:rsidRPr="000B41B7">
        <w:rPr>
          <w:rStyle w:val="phnormal1"/>
        </w:rPr>
        <w:t>.2</w:t>
      </w:r>
      <w:r w:rsidR="009B247A" w:rsidRPr="000B41B7">
        <w:rPr>
          <w:rStyle w:val="phnormal1"/>
          <w:b w:val="0"/>
          <w:bCs/>
        </w:rPr>
        <w:t xml:space="preserve"> </w:t>
      </w:r>
      <w:r w:rsidR="009B247A" w:rsidRPr="000B41B7">
        <w:rPr>
          <w:rStyle w:val="afffe"/>
          <w:b/>
          <w:bCs w:val="0"/>
        </w:rPr>
        <w:t xml:space="preserve">Форма заявки на добавление </w:t>
      </w:r>
      <w:r w:rsidR="00114A70">
        <w:rPr>
          <w:rStyle w:val="afffe"/>
          <w:b/>
          <w:bCs w:val="0"/>
        </w:rPr>
        <w:t xml:space="preserve">в ФРМО </w:t>
      </w:r>
      <w:r w:rsidR="009B247A" w:rsidRPr="000B41B7">
        <w:rPr>
          <w:rStyle w:val="afffe"/>
          <w:b/>
          <w:bCs w:val="0"/>
        </w:rPr>
        <w:t xml:space="preserve">государственной </w:t>
      </w:r>
      <w:r w:rsidR="00585428">
        <w:rPr>
          <w:rStyle w:val="afffe"/>
          <w:b/>
          <w:bCs w:val="0"/>
        </w:rPr>
        <w:t xml:space="preserve">или </w:t>
      </w:r>
      <w:r w:rsidR="00AC5B05">
        <w:rPr>
          <w:rStyle w:val="afffe"/>
          <w:b/>
          <w:bCs w:val="0"/>
        </w:rPr>
        <w:t xml:space="preserve">муниципальной </w:t>
      </w:r>
      <w:r w:rsidR="00AC5B05">
        <w:rPr>
          <w:rStyle w:val="afffe"/>
          <w:b/>
          <w:bCs w:val="0"/>
        </w:rPr>
        <w:br/>
      </w:r>
      <w:r w:rsidR="009B247A" w:rsidRPr="000B41B7">
        <w:rPr>
          <w:rStyle w:val="afffe"/>
          <w:b/>
          <w:bCs w:val="0"/>
        </w:rPr>
        <w:t>медицинской организации</w:t>
      </w:r>
      <w:bookmarkEnd w:id="744"/>
      <w:bookmarkEnd w:id="745"/>
      <w:bookmarkEnd w:id="746"/>
      <w:bookmarkEnd w:id="747"/>
      <w:bookmarkEnd w:id="748"/>
    </w:p>
    <w:tbl>
      <w:tblPr>
        <w:tblW w:w="4859" w:type="pct"/>
        <w:tblLayout w:type="fixed"/>
        <w:tblLook w:val="04A0" w:firstRow="1" w:lastRow="0" w:firstColumn="1" w:lastColumn="0" w:noHBand="0" w:noVBand="1"/>
      </w:tblPr>
      <w:tblGrid>
        <w:gridCol w:w="2308"/>
        <w:gridCol w:w="2717"/>
        <w:gridCol w:w="4055"/>
      </w:tblGrid>
      <w:tr w:rsidR="009B247A" w:rsidRPr="00376785" w14:paraId="59BF1415" w14:textId="77777777" w:rsidTr="00C43A09">
        <w:trPr>
          <w:trHeight w:val="227"/>
          <w:tblHeader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189854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989E3D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FB6E30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C43A09" w:rsidRPr="008E3ADB" w14:paraId="0B700819" w14:textId="77777777" w:rsidTr="00C43A09">
        <w:trPr>
          <w:trHeight w:val="6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B917B" w14:textId="77777777" w:rsidR="00C43A09" w:rsidRPr="008E3ADB" w:rsidRDefault="00C43A09" w:rsidP="00913C99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tc>
          <w:tcPr>
            <w:tcW w:w="14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98EC9C" w14:textId="0CA575F1" w:rsidR="00C43A09" w:rsidRPr="008E3ADB" w:rsidRDefault="00C43A09" w:rsidP="00913C99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Государственное или муниципальное</w:t>
            </w:r>
            <w:r w:rsidRPr="008E3ADB">
              <w:rPr>
                <w:rFonts w:cs="Times New Roman"/>
                <w:sz w:val="22"/>
                <w:szCs w:val="22"/>
              </w:rPr>
              <w:t xml:space="preserve"> юридическое лицо</w:t>
            </w:r>
          </w:p>
        </w:tc>
        <w:tc>
          <w:tcPr>
            <w:tcW w:w="22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B9D6BF" w14:textId="24C9D5A2" w:rsidR="00C43A09" w:rsidRPr="008E3ADB" w:rsidRDefault="00C43A09" w:rsidP="00913C99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</w:t>
            </w:r>
            <w:r w:rsidRPr="00C43A09">
              <w:rPr>
                <w:rFonts w:cs="Times New Roman"/>
                <w:sz w:val="22"/>
                <w:szCs w:val="22"/>
              </w:rPr>
              <w:t>Государственное или муниципальное юридическое лицо</w:t>
            </w:r>
            <w:r w:rsidRPr="008E3ADB">
              <w:rPr>
                <w:rFonts w:cs="Times New Roman"/>
                <w:sz w:val="22"/>
                <w:szCs w:val="22"/>
              </w:rPr>
              <w:t>»</w:t>
            </w:r>
          </w:p>
        </w:tc>
      </w:tr>
      <w:tr w:rsidR="009B247A" w:rsidRPr="00376785" w14:paraId="19A5E167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25202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0CB2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DB1448" w14:textId="7BD5158D" w:rsidR="009B247A" w:rsidRPr="00376785" w:rsidRDefault="009B247A" w:rsidP="00114A70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полное наименование организации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в соответствии с выпиской из ЕГРЮЛ. Допускается только кириллица</w:t>
            </w:r>
          </w:p>
        </w:tc>
      </w:tr>
      <w:tr w:rsidR="009B247A" w:rsidRPr="00376785" w14:paraId="7D7E0062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4FEB1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B90B6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344668" w14:textId="4D16E365" w:rsidR="009B247A" w:rsidRPr="00376785" w:rsidRDefault="009B247A" w:rsidP="00114A70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сокращенное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376785" w14:paraId="18BA4BD1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1B280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89BEE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6E6F8D" w14:textId="0F5F915F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наименование субъекта РФ (исходя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из юридического адреса головной организации)</w:t>
            </w:r>
          </w:p>
        </w:tc>
      </w:tr>
      <w:tr w:rsidR="009B247A" w:rsidRPr="00376785" w14:paraId="48FD3CD7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B515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6D3EB7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0BDBD5" w14:textId="5EED11A5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ЕГРЮЛ. Допускается только 10-значное число.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73021D4A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3E25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ОГРН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DFF6F5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11E16F" w14:textId="25E9776B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ОГРН организации в соответствии с выпиской из ЕГРЮЛ. Допускается только 13-значное число.</w:t>
            </w:r>
            <w:r w:rsidR="00C00DCA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4F38BE81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A820A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CB91A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A05DBC" w14:textId="2D6CA706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 Допускается только 9-значное число.</w:t>
            </w:r>
            <w:r w:rsidR="00D532A8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2A909D89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12B99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226EBE" w14:textId="3527BB3F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FF208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376785" w14:paraId="538219F0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86238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Ведомственная принадлежность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DCC2D4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2B199B" w14:textId="71AE0CF0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ведомственную</w:t>
            </w:r>
            <w:r w:rsidR="00D532A8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принадлежность организации в соответствии с учредительными документами</w:t>
            </w:r>
          </w:p>
        </w:tc>
      </w:tr>
      <w:tr w:rsidR="009B247A" w:rsidRPr="00376785" w14:paraId="325B68E4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9E2BB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Вид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273066595"/>
            <w:placeholder>
              <w:docPart w:val="B1DEFC448BD64A7DBA90CF0091046933"/>
            </w:placeholder>
            <w:showingPlcHdr/>
            <w:dropDownList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EndPr/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7EEBF1E7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AC202E" w14:textId="22B2E1F9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вид деятельности организации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в соответствии с 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приказом Минздрава России от 06.08.2013 № 529н </w:t>
            </w:r>
            <w:r w:rsidRPr="00376785">
              <w:rPr>
                <w:rFonts w:cs="Times New Roman"/>
                <w:sz w:val="22"/>
                <w:szCs w:val="22"/>
              </w:rPr>
              <w:t>(Раздел I)</w:t>
            </w:r>
          </w:p>
        </w:tc>
      </w:tr>
      <w:tr w:rsidR="009B247A" w:rsidRPr="00376785" w14:paraId="62CE339A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3C70B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Профиль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40988312"/>
            <w:placeholder>
              <w:docPart w:val="3052351A26FC4642BB789F08051F9628"/>
            </w:placeholder>
            <w:showingPlcHdr/>
            <w:dropDownList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EndPr/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287F77F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2E786A" w14:textId="215EFA74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(при наличии) профиль деятельности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организации в соответствии с </w:t>
            </w:r>
            <w:r w:rsidR="007919D7" w:rsidRPr="00376785">
              <w:rPr>
                <w:rFonts w:cs="Times New Roman"/>
                <w:sz w:val="22"/>
                <w:szCs w:val="22"/>
              </w:rPr>
              <w:t>п</w:t>
            </w:r>
            <w:r w:rsidRPr="00376785">
              <w:rPr>
                <w:rFonts w:cs="Times New Roman"/>
                <w:sz w:val="22"/>
                <w:szCs w:val="22"/>
              </w:rPr>
              <w:t xml:space="preserve">риказом </w:t>
            </w:r>
            <w:r w:rsidR="007919D7" w:rsidRPr="00376785">
              <w:rPr>
                <w:rFonts w:cs="Times New Roman"/>
                <w:sz w:val="22"/>
                <w:szCs w:val="22"/>
              </w:rPr>
              <w:t>Минздрава России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от 06.08.2013 № 529н (Раздел I) </w:t>
            </w:r>
          </w:p>
        </w:tc>
      </w:tr>
      <w:tr w:rsidR="009B247A" w:rsidRPr="00376785" w14:paraId="2C55A2BF" w14:textId="77777777" w:rsidTr="00C43A09">
        <w:trPr>
          <w:trHeight w:val="3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E8486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Уровень организации</w:t>
            </w:r>
            <w:r w:rsidRPr="00376785">
              <w:rPr>
                <w:rStyle w:val="af0"/>
                <w:rFonts w:cs="Times New Roman"/>
                <w:sz w:val="22"/>
                <w:szCs w:val="22"/>
              </w:rPr>
              <w:footnoteReference w:id="6"/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1540512028"/>
            <w:placeholder>
              <w:docPart w:val="1755175B31BF44798F5F9AEB548CCAA1"/>
            </w:placeholder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2B4EB989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3080BC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0DC7561C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 уровень»;</w:t>
            </w:r>
          </w:p>
          <w:p w14:paraId="333F3149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«II уровень»;</w:t>
            </w:r>
          </w:p>
          <w:p w14:paraId="1A529171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«III уровень»;</w:t>
            </w:r>
          </w:p>
          <w:p w14:paraId="6CA2604F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«Иное»</w:t>
            </w:r>
          </w:p>
        </w:tc>
      </w:tr>
      <w:tr w:rsidR="009B247A" w:rsidRPr="00376785" w14:paraId="56E1A42C" w14:textId="77777777" w:rsidTr="00C43A09">
        <w:trPr>
          <w:trHeight w:val="3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15087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Территориальный признак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sdt>
            <w:sdtPr>
              <w:rPr>
                <w:rFonts w:cs="Times New Roman"/>
                <w:sz w:val="22"/>
                <w:szCs w:val="22"/>
              </w:rPr>
              <w:id w:val="-298306365"/>
              <w:placeholder>
                <w:docPart w:val="AFFC35787BCB4FD687BA6E45CE70E9C3"/>
              </w:placeholder>
              <w:showingPlcHdr/>
              <w:dropDownList>
                <w:listItem w:value="Выберите элемент."/>
                <w:listItem w:displayText="Федеральные" w:value="Федеральные"/>
                <w:listItem w:displayText="Краевые,республиканские,областные,окружные" w:value="Краевые,республиканские,областные,окружные"/>
                <w:listItem w:displayText="Муниципальные" w:value="Муниципальные"/>
                <w:listItem w:displayText="Межрайонные" w:value="Межрайонные"/>
                <w:listItem w:displayText="Районные" w:value="Районные"/>
                <w:listItem w:displayText="Городские" w:value="Городские"/>
              </w:dropDownList>
            </w:sdtPr>
            <w:sdtEndPr/>
            <w:sdtContent>
              <w:p w14:paraId="068B2E67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Style w:val="aff7"/>
                    <w:rFonts w:cs="Times New Roman"/>
                    <w:color w:val="auto"/>
                    <w:sz w:val="22"/>
                    <w:szCs w:val="22"/>
                  </w:rPr>
                  <w:t>Выберите элемент.</w:t>
                </w:r>
              </w:p>
            </w:sdtContent>
          </w:sdt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7FD380" w14:textId="062FC2A6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Указать территориальный признак в соответствии</w:t>
            </w:r>
            <w:r w:rsidR="0085488D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с 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п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риказом 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Минздрава России о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т 06.08.2013 № 529н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(Раздел II)</w:t>
            </w:r>
          </w:p>
        </w:tc>
      </w:tr>
    </w:tbl>
    <w:p w14:paraId="2964218C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0167D17A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3EE31BBF" w14:textId="77777777" w:rsidR="009B247A" w:rsidRPr="008E3ADB" w:rsidRDefault="009B247A" w:rsidP="009B247A">
      <w:pPr>
        <w:pStyle w:val="afffd"/>
        <w:spacing w:before="0" w:line="276" w:lineRule="auto"/>
        <w:ind w:firstLine="0"/>
        <w:rPr>
          <w:sz w:val="24"/>
          <w:szCs w:val="24"/>
        </w:rPr>
      </w:pPr>
    </w:p>
    <w:p w14:paraId="29AC46FE" w14:textId="77777777" w:rsidR="009B247A" w:rsidRPr="000659BF" w:rsidRDefault="009B247A" w:rsidP="009B247A">
      <w:pPr>
        <w:pStyle w:val="afffd"/>
        <w:spacing w:before="0" w:line="276" w:lineRule="auto"/>
        <w:ind w:firstLine="0"/>
        <w:rPr>
          <w:i/>
          <w:iCs/>
          <w:sz w:val="24"/>
          <w:szCs w:val="24"/>
        </w:rPr>
      </w:pPr>
      <w:r w:rsidRPr="000659BF">
        <w:rPr>
          <w:i/>
          <w:iCs/>
          <w:sz w:val="24"/>
          <w:szCs w:val="24"/>
        </w:rPr>
        <w:t>{Наименование должности</w:t>
      </w:r>
    </w:p>
    <w:p w14:paraId="512C3CEA" w14:textId="4B3DF1B6" w:rsidR="009B247A" w:rsidRPr="000659BF" w:rsidRDefault="009B247A" w:rsidP="009B247A">
      <w:pPr>
        <w:pStyle w:val="afffd"/>
        <w:spacing w:before="0" w:line="276" w:lineRule="auto"/>
        <w:ind w:firstLine="0"/>
        <w:rPr>
          <w:i/>
          <w:iCs/>
          <w:sz w:val="24"/>
          <w:szCs w:val="24"/>
        </w:rPr>
      </w:pPr>
      <w:r w:rsidRPr="000659BF">
        <w:rPr>
          <w:i/>
          <w:iCs/>
          <w:sz w:val="24"/>
          <w:szCs w:val="24"/>
        </w:rPr>
        <w:t>уполномоченного лица}</w:t>
      </w:r>
      <w:r w:rsidRPr="000659BF">
        <w:rPr>
          <w:rStyle w:val="af0"/>
          <w:i/>
          <w:iCs/>
          <w:sz w:val="24"/>
          <w:szCs w:val="24"/>
        </w:rPr>
        <w:footnoteReference w:id="7"/>
      </w:r>
      <w:r w:rsidRPr="000659BF">
        <w:rPr>
          <w:i/>
          <w:iCs/>
          <w:sz w:val="24"/>
          <w:szCs w:val="24"/>
        </w:rPr>
        <w:t xml:space="preserve">                                ____________________/{И.О. Фамил</w:t>
      </w:r>
      <w:r w:rsidR="009B4105">
        <w:rPr>
          <w:i/>
          <w:iCs/>
          <w:sz w:val="24"/>
          <w:szCs w:val="24"/>
        </w:rPr>
        <w:t>ия</w:t>
      </w:r>
      <w:r w:rsidRPr="000659BF">
        <w:rPr>
          <w:i/>
          <w:iCs/>
          <w:sz w:val="24"/>
          <w:szCs w:val="24"/>
        </w:rPr>
        <w:t xml:space="preserve">}/ </w:t>
      </w:r>
    </w:p>
    <w:p w14:paraId="2929B127" w14:textId="77777777" w:rsidR="009B247A" w:rsidRPr="008E3ADB" w:rsidRDefault="009B247A" w:rsidP="009B247A">
      <w:pPr>
        <w:pStyle w:val="afffd"/>
        <w:spacing w:before="0" w:line="276" w:lineRule="auto"/>
        <w:ind w:firstLine="0"/>
        <w:rPr>
          <w:sz w:val="24"/>
          <w:szCs w:val="24"/>
        </w:rPr>
      </w:pPr>
    </w:p>
    <w:p w14:paraId="519B5DE7" w14:textId="5804DCE2" w:rsidR="00387710" w:rsidRPr="00C62BA8" w:rsidRDefault="00387710" w:rsidP="00387710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62BA8">
        <w:rPr>
          <w:sz w:val="22"/>
          <w:szCs w:val="22"/>
        </w:rPr>
        <w:t>МП</w:t>
      </w:r>
    </w:p>
    <w:p w14:paraId="5F92E290" w14:textId="77777777" w:rsidR="009B247A" w:rsidRPr="000B41B7" w:rsidRDefault="009B247A" w:rsidP="009B247A">
      <w:pPr>
        <w:spacing w:line="276" w:lineRule="auto"/>
        <w:rPr>
          <w:rFonts w:eastAsia="SimSun"/>
          <w:lang w:eastAsia="zh-CN"/>
        </w:rPr>
      </w:pPr>
      <w:r w:rsidRPr="000B41B7">
        <w:br w:type="page"/>
      </w:r>
    </w:p>
    <w:p w14:paraId="210A866E" w14:textId="042BD9B7" w:rsidR="009B247A" w:rsidRPr="000B41B7" w:rsidRDefault="003E127F" w:rsidP="009B247A">
      <w:pPr>
        <w:pStyle w:val="phadditiontitle2"/>
        <w:spacing w:before="120" w:after="120" w:line="276" w:lineRule="auto"/>
        <w:jc w:val="center"/>
        <w:rPr>
          <w:sz w:val="6"/>
          <w:szCs w:val="6"/>
        </w:rPr>
      </w:pPr>
      <w:bookmarkStart w:id="750" w:name="_Toc65072327"/>
      <w:bookmarkStart w:id="751" w:name="_Toc65084464"/>
      <w:bookmarkStart w:id="752" w:name="_Toc106284384"/>
      <w:bookmarkStart w:id="753" w:name="_Toc111828889"/>
      <w:bookmarkStart w:id="754" w:name="_Toc116299688"/>
      <w:r>
        <w:t>1</w:t>
      </w:r>
      <w:r w:rsidR="009B247A" w:rsidRPr="000B41B7">
        <w:t xml:space="preserve">.3 Форма заявки на добавление </w:t>
      </w:r>
      <w:r w:rsidR="00790EE8">
        <w:t xml:space="preserve">в ФРМО </w:t>
      </w:r>
      <w:r w:rsidR="009B247A" w:rsidRPr="000B41B7">
        <w:t>частной медицинской организации</w:t>
      </w:r>
      <w:bookmarkEnd w:id="750"/>
      <w:bookmarkEnd w:id="751"/>
      <w:bookmarkEnd w:id="752"/>
      <w:bookmarkEnd w:id="753"/>
      <w:bookmarkEnd w:id="754"/>
      <w:r w:rsidR="009B247A" w:rsidRPr="000B41B7">
        <w:t xml:space="preserve"> </w:t>
      </w:r>
      <w:r w:rsidR="009B247A" w:rsidRPr="000B41B7">
        <w:br/>
      </w:r>
    </w:p>
    <w:tbl>
      <w:tblPr>
        <w:tblW w:w="4859" w:type="pct"/>
        <w:tblLook w:val="04A0" w:firstRow="1" w:lastRow="0" w:firstColumn="1" w:lastColumn="0" w:noHBand="0" w:noVBand="1"/>
      </w:tblPr>
      <w:tblGrid>
        <w:gridCol w:w="2308"/>
        <w:gridCol w:w="2784"/>
        <w:gridCol w:w="3988"/>
      </w:tblGrid>
      <w:tr w:rsidR="009B247A" w:rsidRPr="008E3ADB" w14:paraId="7EA1CE1F" w14:textId="77777777" w:rsidTr="00A06797">
        <w:trPr>
          <w:trHeight w:val="240"/>
          <w:tblHeader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D3F4D1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63BB02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0A27B2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9B247A" w:rsidRPr="008E3ADB" w14:paraId="6EF53910" w14:textId="77777777" w:rsidTr="00A06797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6D823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290A5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Частное юридическое лицо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7E725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«Частное юридическое лицо»</w:t>
            </w:r>
          </w:p>
        </w:tc>
      </w:tr>
      <w:tr w:rsidR="009B247A" w:rsidRPr="008E3ADB" w14:paraId="6AC1E965" w14:textId="77777777" w:rsidTr="00A06797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9B0343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D90345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A9662F" w14:textId="6597AE2C" w:rsidR="009B247A" w:rsidRPr="008E3ADB" w:rsidRDefault="009B247A" w:rsidP="008E3ADB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полное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8E3ADB" w14:paraId="49DCEDF3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3BD1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A807C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C0006A" w14:textId="29EAFE7F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полное сокращенное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8E3ADB" w14:paraId="742B20D5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15E7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B1D73E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9B417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наименование субъекта РФ (исходя из юридического адреса головной организации)</w:t>
            </w:r>
          </w:p>
        </w:tc>
      </w:tr>
      <w:tr w:rsidR="009B247A" w:rsidRPr="008E3ADB" w14:paraId="1C49A560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78AD5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B5E62C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4BE2D4" w14:textId="0701BBE8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B247A" w:rsidRPr="008E3ADB" w14:paraId="37699A8E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A1CD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ОГРН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11D44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087B29" w14:textId="689278AA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ОГРН организации согласно выписке из ЕГРЮЛ. Допускается только 13-значное число. Без пробелов, тире, точек и т.п.</w:t>
            </w:r>
          </w:p>
        </w:tc>
      </w:tr>
      <w:tr w:rsidR="009B247A" w:rsidRPr="008E3ADB" w14:paraId="772A6AB7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AF813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EBDD79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9C4C5D" w14:textId="562BF33D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 Допускается только 9-значное число.</w:t>
            </w:r>
            <w:r w:rsidRPr="008E3ADB">
              <w:rPr>
                <w:rFonts w:cs="Times New Roman"/>
                <w:sz w:val="22"/>
                <w:szCs w:val="22"/>
              </w:rPr>
              <w:br/>
              <w:t>Без пробелов, тире, точек и т.п.</w:t>
            </w:r>
          </w:p>
        </w:tc>
      </w:tr>
      <w:tr w:rsidR="009B247A" w:rsidRPr="008E3ADB" w14:paraId="1C1AAF59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CF40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39983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91454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8E3ADB" w14:paraId="5978378D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5AFFD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Учредитель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FD61C4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9C626A" w14:textId="6F1F510F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наименование учредителя организации в соответствии с учредительными документами</w:t>
            </w:r>
          </w:p>
        </w:tc>
      </w:tr>
      <w:tr w:rsidR="009B247A" w:rsidRPr="008E3ADB" w14:paraId="41BC9771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7FB2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Вид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1723404484"/>
            <w:showingPlcHdr/>
            <w:dropDownList>
              <w:listItem w:value="Выберите элемент."/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EndPr/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B6B0CB2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D2B027" w14:textId="6C410A99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 xml:space="preserve">Указать вид деятельности организации </w:t>
            </w:r>
            <w:r w:rsidRPr="008E3ADB">
              <w:rPr>
                <w:rFonts w:cs="Times New Roman"/>
                <w:sz w:val="22"/>
                <w:szCs w:val="22"/>
              </w:rPr>
              <w:br/>
              <w:t>в соответствии с</w:t>
            </w:r>
            <w:r w:rsidR="00376785" w:rsidRPr="008E3ADB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приказом Минздрава России от 06.08.2013 № 529н </w:t>
            </w:r>
            <w:r w:rsidRPr="008E3ADB">
              <w:rPr>
                <w:rFonts w:cs="Times New Roman"/>
                <w:sz w:val="22"/>
                <w:szCs w:val="22"/>
              </w:rPr>
              <w:t>(Раздел I)</w:t>
            </w:r>
          </w:p>
        </w:tc>
      </w:tr>
      <w:tr w:rsidR="009B247A" w:rsidRPr="008E3ADB" w14:paraId="7B2CC14D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AAAA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Профиль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2009673361"/>
            <w:showingPlcHdr/>
            <w:dropDownList>
              <w:listItem w:value="Выберите элемент."/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EndPr/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6340E7DC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BC90C" w14:textId="17EB5834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 xml:space="preserve">Указать (при наличии) профиль деятельности организации в соответствии </w:t>
            </w:r>
            <w:r w:rsidR="00376785" w:rsidRPr="008E3ADB">
              <w:rPr>
                <w:rFonts w:cs="Times New Roman"/>
                <w:sz w:val="22"/>
                <w:szCs w:val="22"/>
              </w:rPr>
              <w:t xml:space="preserve">с </w:t>
            </w:r>
            <w:r w:rsidR="00376785" w:rsidRPr="008E3ADB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приказом Минздрава России от 06.08.2013 № 529н </w:t>
            </w:r>
            <w:r w:rsidRPr="008E3ADB">
              <w:rPr>
                <w:rFonts w:cs="Times New Roman"/>
                <w:sz w:val="22"/>
                <w:szCs w:val="22"/>
              </w:rPr>
              <w:t>(Раздел I)</w:t>
            </w:r>
          </w:p>
        </w:tc>
      </w:tr>
      <w:tr w:rsidR="009B247A" w:rsidRPr="008E3ADB" w14:paraId="214AC138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08F0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Уровень организации</w:t>
            </w:r>
            <w:r w:rsidRPr="008E3ADB">
              <w:rPr>
                <w:rStyle w:val="af0"/>
                <w:rFonts w:cs="Times New Roman"/>
                <w:sz w:val="22"/>
                <w:szCs w:val="22"/>
              </w:rPr>
              <w:footnoteReference w:id="8"/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349102005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537CA4BD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8B75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022F0FF4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 уровень»;</w:t>
            </w:r>
          </w:p>
          <w:p w14:paraId="6283BAB6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«II уровень»;</w:t>
            </w:r>
          </w:p>
          <w:p w14:paraId="729EC55D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«III уровень»;</w:t>
            </w:r>
          </w:p>
          <w:p w14:paraId="50066B2F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«Иное»</w:t>
            </w:r>
          </w:p>
        </w:tc>
      </w:tr>
    </w:tbl>
    <w:p w14:paraId="4BE33E56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7C1DC401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1CF5448A" w14:textId="77777777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</w:p>
    <w:p w14:paraId="08532473" w14:textId="77777777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447706">
        <w:rPr>
          <w:i/>
          <w:iCs/>
          <w:sz w:val="22"/>
          <w:szCs w:val="22"/>
        </w:rPr>
        <w:t>{Наименование должности</w:t>
      </w:r>
    </w:p>
    <w:p w14:paraId="78A9F9BC" w14:textId="226EB8A6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447706">
        <w:rPr>
          <w:i/>
          <w:iCs/>
          <w:sz w:val="22"/>
          <w:szCs w:val="22"/>
        </w:rPr>
        <w:t>уполномоченного лица}</w:t>
      </w:r>
      <w:r w:rsidRPr="00447706">
        <w:rPr>
          <w:rStyle w:val="af0"/>
          <w:i/>
          <w:iCs/>
          <w:sz w:val="22"/>
          <w:szCs w:val="22"/>
        </w:rPr>
        <w:footnoteReference w:id="9"/>
      </w:r>
      <w:r w:rsidRPr="00447706">
        <w:rPr>
          <w:i/>
          <w:iCs/>
          <w:sz w:val="22"/>
          <w:szCs w:val="22"/>
        </w:rPr>
        <w:t xml:space="preserve">                                     </w:t>
      </w:r>
      <w:r w:rsidRPr="00447706">
        <w:rPr>
          <w:i/>
          <w:iCs/>
          <w:sz w:val="22"/>
          <w:szCs w:val="22"/>
        </w:rPr>
        <w:tab/>
        <w:t xml:space="preserve">   ____________________/{И.О. Фамилия}/ </w:t>
      </w:r>
    </w:p>
    <w:p w14:paraId="2BDE96B6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5488FDF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62BA8">
        <w:rPr>
          <w:sz w:val="22"/>
          <w:szCs w:val="22"/>
        </w:rPr>
        <w:t>МП</w:t>
      </w:r>
      <w:bookmarkStart w:id="755" w:name="_Toc65072328"/>
      <w:bookmarkStart w:id="756" w:name="_Toc65084465"/>
      <w:r w:rsidRPr="00C62BA8">
        <w:rPr>
          <w:rStyle w:val="af0"/>
          <w:sz w:val="22"/>
          <w:szCs w:val="22"/>
        </w:rPr>
        <w:footnoteReference w:id="10"/>
      </w:r>
    </w:p>
    <w:p w14:paraId="1BC429FE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  <w:sectPr w:rsidR="009B247A" w:rsidRPr="00C62BA8" w:rsidSect="002706B2">
          <w:headerReference w:type="default" r:id="rId144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4F8BAFCB" w14:textId="77FBC3F4" w:rsidR="009B247A" w:rsidRPr="000B41B7" w:rsidRDefault="003E127F" w:rsidP="009B247A">
      <w:pPr>
        <w:pStyle w:val="phadditiontitle2"/>
        <w:spacing w:line="276" w:lineRule="auto"/>
        <w:jc w:val="center"/>
      </w:pPr>
      <w:bookmarkStart w:id="757" w:name="_Toc106284385"/>
      <w:bookmarkStart w:id="758" w:name="_Toc111828890"/>
      <w:bookmarkStart w:id="759" w:name="_Toc116299689"/>
      <w:r>
        <w:t>1</w:t>
      </w:r>
      <w:r w:rsidR="009B247A" w:rsidRPr="000B41B7">
        <w:t xml:space="preserve">.4 Форма заявки на добавление </w:t>
      </w:r>
      <w:r w:rsidR="00790EE8">
        <w:t xml:space="preserve">в ФРМО </w:t>
      </w:r>
      <w:r w:rsidR="009B247A" w:rsidRPr="000B41B7">
        <w:t>филиала медицинской организации</w:t>
      </w:r>
      <w:bookmarkEnd w:id="757"/>
      <w:bookmarkEnd w:id="758"/>
      <w:bookmarkEnd w:id="759"/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2313"/>
        <w:gridCol w:w="2716"/>
        <w:gridCol w:w="4315"/>
      </w:tblGrid>
      <w:tr w:rsidR="009B247A" w:rsidRPr="00D54DF1" w14:paraId="294D6823" w14:textId="77777777" w:rsidTr="00A06797">
        <w:trPr>
          <w:trHeight w:val="600"/>
          <w:tblHeader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E3D344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CAD5A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Описание</w:t>
            </w: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2FA69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D54DF1" w14:paraId="281E462C" w14:textId="77777777" w:rsidTr="00A06797">
        <w:trPr>
          <w:trHeight w:val="6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0BFF6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F11184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39C3EE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 из ЕГРЮЛ. Допускается только кириллица</w:t>
            </w:r>
          </w:p>
        </w:tc>
      </w:tr>
      <w:tr w:rsidR="009B247A" w:rsidRPr="00D54DF1" w14:paraId="273353AD" w14:textId="77777777" w:rsidTr="00A06797">
        <w:trPr>
          <w:trHeight w:val="6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6CF1E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47029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7FD2E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Указать полное наименование филиала согласно выписке из ЕГРЮЛ.  </w:t>
            </w:r>
          </w:p>
          <w:p w14:paraId="12CB958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D54DF1" w14:paraId="561C22F3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DD735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5F168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9B0504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D54DF1" w14:paraId="664126FF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59C79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Субъект РФ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0084E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F68B0C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D54DF1" w14:paraId="7872430F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1E418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ИНН 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18564B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B3528A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B247A" w:rsidRPr="00D54DF1" w14:paraId="4F836971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388D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КПП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266E3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5EE4FC" w14:textId="1A21CAFF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КПП филиала согласно выписке из ЕГРЮЛ. Допускается только 9-значное число.</w:t>
            </w:r>
            <w:r w:rsidR="00D54DF1">
              <w:rPr>
                <w:sz w:val="22"/>
                <w:szCs w:val="22"/>
              </w:rPr>
              <w:t xml:space="preserve"> </w:t>
            </w:r>
            <w:r w:rsidRPr="00D54DF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D54DF1" w14:paraId="548C6847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1025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3D23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Медицинская организация</w:t>
            </w: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53951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D54DF1" w14:paraId="1F21AFB1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9577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Уровень организации</w:t>
            </w:r>
            <w:r w:rsidRPr="00D54DF1">
              <w:rPr>
                <w:rStyle w:val="af0"/>
                <w:sz w:val="22"/>
                <w:szCs w:val="22"/>
              </w:rPr>
              <w:footnoteReference w:id="11"/>
            </w:r>
          </w:p>
        </w:tc>
        <w:sdt>
          <w:sdtPr>
            <w:rPr>
              <w:sz w:val="22"/>
              <w:szCs w:val="22"/>
            </w:rPr>
            <w:id w:val="1158353502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1289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4ED4ABF" w14:textId="77777777" w:rsidR="009B247A" w:rsidRPr="00D54DF1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D54DF1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59450B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одно из следующих значений:</w:t>
            </w:r>
          </w:p>
          <w:p w14:paraId="71BAB805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 уровень»;</w:t>
            </w:r>
          </w:p>
          <w:p w14:paraId="23328FEE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«II уровень»;</w:t>
            </w:r>
          </w:p>
          <w:p w14:paraId="65C85787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«III уровень»;</w:t>
            </w:r>
          </w:p>
          <w:p w14:paraId="51D2CD7A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«Иное»</w:t>
            </w:r>
          </w:p>
        </w:tc>
      </w:tr>
    </w:tbl>
    <w:p w14:paraId="6A5DE221" w14:textId="6D1FE54D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7E4884F4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0217D9A2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C02B626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768D9871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6D41F571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C9C1978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EB8FB1C" w14:textId="1671F3A1" w:rsidR="009B247A" w:rsidRPr="009B410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B4105">
        <w:rPr>
          <w:i/>
          <w:iCs/>
          <w:sz w:val="22"/>
          <w:szCs w:val="22"/>
        </w:rPr>
        <w:t>{Наименование должности</w:t>
      </w:r>
    </w:p>
    <w:p w14:paraId="098622F6" w14:textId="0CAE7081" w:rsidR="009B247A" w:rsidRPr="009B410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B4105">
        <w:rPr>
          <w:i/>
          <w:iCs/>
          <w:sz w:val="22"/>
          <w:szCs w:val="22"/>
        </w:rPr>
        <w:t>уполномоченного лица}</w:t>
      </w:r>
      <w:r w:rsidRPr="009B4105">
        <w:rPr>
          <w:rStyle w:val="af0"/>
          <w:i/>
          <w:iCs/>
          <w:sz w:val="22"/>
          <w:szCs w:val="22"/>
        </w:rPr>
        <w:footnoteReference w:id="12"/>
      </w:r>
      <w:r w:rsidRPr="009B4105">
        <w:rPr>
          <w:i/>
          <w:iCs/>
          <w:sz w:val="22"/>
          <w:szCs w:val="22"/>
        </w:rPr>
        <w:t xml:space="preserve">                                       </w:t>
      </w:r>
      <w:r w:rsidRPr="009B4105">
        <w:rPr>
          <w:i/>
          <w:iCs/>
          <w:sz w:val="22"/>
          <w:szCs w:val="22"/>
        </w:rPr>
        <w:tab/>
        <w:t xml:space="preserve">      ____________________/{И.О. Фамилия}/ </w:t>
      </w:r>
    </w:p>
    <w:p w14:paraId="79F7FD46" w14:textId="77777777" w:rsidR="009B247A" w:rsidRPr="00D54DF1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39BC5254" w14:textId="77777777" w:rsidR="009B247A" w:rsidRPr="00D54DF1" w:rsidRDefault="009B247A" w:rsidP="009B247A">
      <w:pPr>
        <w:pStyle w:val="afffd"/>
        <w:spacing w:before="0" w:line="276" w:lineRule="auto"/>
        <w:ind w:firstLine="0"/>
        <w:rPr>
          <w:sz w:val="32"/>
          <w:szCs w:val="32"/>
        </w:rPr>
      </w:pPr>
      <w:r w:rsidRPr="00D54DF1">
        <w:rPr>
          <w:sz w:val="22"/>
          <w:szCs w:val="22"/>
        </w:rPr>
        <w:t>МП</w:t>
      </w:r>
      <w:r w:rsidRPr="00D54DF1">
        <w:rPr>
          <w:rStyle w:val="af0"/>
          <w:sz w:val="22"/>
          <w:szCs w:val="22"/>
        </w:rPr>
        <w:footnoteReference w:id="13"/>
      </w:r>
      <w:r w:rsidRPr="00D54DF1">
        <w:rPr>
          <w:sz w:val="32"/>
          <w:szCs w:val="32"/>
        </w:rPr>
        <w:br w:type="page"/>
      </w:r>
    </w:p>
    <w:p w14:paraId="08AF2993" w14:textId="644F07F6" w:rsidR="009B247A" w:rsidRPr="000B41B7" w:rsidRDefault="003E127F" w:rsidP="00BF5EBE">
      <w:pPr>
        <w:pStyle w:val="phadditiontitle2"/>
        <w:spacing w:line="276" w:lineRule="auto"/>
        <w:jc w:val="center"/>
      </w:pPr>
      <w:bookmarkStart w:id="760" w:name="_Toc106284386"/>
      <w:bookmarkStart w:id="761" w:name="_Toc111828891"/>
      <w:bookmarkStart w:id="762" w:name="_Toc116299690"/>
      <w:r>
        <w:t>1</w:t>
      </w:r>
      <w:r w:rsidR="009B247A" w:rsidRPr="000B41B7">
        <w:t xml:space="preserve">.5 Форма заявки на добавление </w:t>
      </w:r>
      <w:r w:rsidR="00790EE8">
        <w:t xml:space="preserve">в ФРМО </w:t>
      </w:r>
      <w:r w:rsidR="009B247A" w:rsidRPr="000B41B7">
        <w:t>индивидуального предпринимателя</w:t>
      </w:r>
      <w:bookmarkEnd w:id="760"/>
      <w:bookmarkEnd w:id="761"/>
      <w:bookmarkEnd w:id="762"/>
    </w:p>
    <w:tbl>
      <w:tblPr>
        <w:tblW w:w="4859" w:type="pct"/>
        <w:tblLook w:val="04A0" w:firstRow="1" w:lastRow="0" w:firstColumn="1" w:lastColumn="0" w:noHBand="0" w:noVBand="1"/>
      </w:tblPr>
      <w:tblGrid>
        <w:gridCol w:w="2308"/>
        <w:gridCol w:w="3571"/>
        <w:gridCol w:w="3201"/>
      </w:tblGrid>
      <w:tr w:rsidR="009B247A" w:rsidRPr="00790EE8" w14:paraId="6C011D55" w14:textId="77777777" w:rsidTr="00A06797">
        <w:trPr>
          <w:trHeight w:val="600"/>
          <w:tblHeader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DAA3B3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C6E5D0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Описание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16B49F5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0EE8" w14:paraId="176217B8" w14:textId="77777777" w:rsidTr="00A06797">
        <w:trPr>
          <w:trHeight w:val="6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F4436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Тип организации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7888B0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Индивидуальный предприниматель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207CD7" w14:textId="77777777" w:rsidR="009B247A" w:rsidRPr="00790EE8" w:rsidRDefault="009B247A" w:rsidP="00A06797">
            <w:pPr>
              <w:pStyle w:val="phtableitemizedlist1"/>
              <w:spacing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Оставить значение «Индивидуальный предприниматель»</w:t>
            </w:r>
          </w:p>
        </w:tc>
      </w:tr>
      <w:tr w:rsidR="009B247A" w:rsidRPr="00790EE8" w14:paraId="18FA9BAF" w14:textId="77777777" w:rsidTr="00A06797">
        <w:trPr>
          <w:trHeight w:val="6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34AD4F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E983C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492A6" w14:textId="421892F8" w:rsidR="009B247A" w:rsidRPr="00790EE8" w:rsidRDefault="009B247A" w:rsidP="00790EE8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полное наименование ИП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в соответствии с выпиской из ЕГРИП. Допускается только кириллица</w:t>
            </w:r>
          </w:p>
        </w:tc>
      </w:tr>
      <w:tr w:rsidR="009B247A" w:rsidRPr="00790EE8" w14:paraId="23FF95C8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356F3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B81F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D5CAD5" w14:textId="5D83D6C8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сокращенное наименование ИП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по шаблону «ИП Фамилия И.О.».</w:t>
            </w:r>
          </w:p>
          <w:p w14:paraId="7DD308A5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790EE8" w14:paraId="6999AC4D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1EC9B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Субъект РФ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7EACB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526280" w14:textId="050A3400" w:rsidR="009B247A" w:rsidRPr="00790EE8" w:rsidRDefault="009B247A" w:rsidP="00790EE8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наименование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субъекта РФ (исходя из адреса местожительства ИП)</w:t>
            </w:r>
          </w:p>
        </w:tc>
      </w:tr>
      <w:tr w:rsidR="009B247A" w:rsidRPr="00790EE8" w14:paraId="3702BCCD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4041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ИНН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D41A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5C0A45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ИНН ИП согласно выписке из ЕГРИП. Допускается только 12-значное число. Без пробелов, тире, точек и т.п.</w:t>
            </w:r>
          </w:p>
        </w:tc>
      </w:tr>
      <w:tr w:rsidR="009B247A" w:rsidRPr="00790EE8" w14:paraId="1A2B6812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1E61A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ОГРН ИП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B5674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482E7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ОГРН ИП согласно выписке из ЕГРИП. Допускается только 15-значное число. Без пробелов, тире, точек и т.п.</w:t>
            </w:r>
          </w:p>
        </w:tc>
      </w:tr>
      <w:tr w:rsidR="009B247A" w:rsidRPr="00790EE8" w14:paraId="57CDB727" w14:textId="77777777" w:rsidTr="00A06797">
        <w:trPr>
          <w:trHeight w:val="555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4300B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3BDA2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Медицинская организация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BECD0F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Оставить значение «Медицинская организация»</w:t>
            </w:r>
          </w:p>
        </w:tc>
      </w:tr>
    </w:tbl>
    <w:p w14:paraId="09F832EE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07FEA3BC" w14:textId="77777777" w:rsidR="00747797" w:rsidRDefault="007477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1C68D2F" w14:textId="36FB5A0C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FE1F1C">
        <w:rPr>
          <w:sz w:val="22"/>
          <w:szCs w:val="22"/>
        </w:rPr>
        <w:t>{Индивидуальный предприниматель}</w:t>
      </w:r>
      <w:r w:rsidRPr="00FE1F1C">
        <w:rPr>
          <w:rStyle w:val="af0"/>
          <w:sz w:val="22"/>
          <w:szCs w:val="22"/>
        </w:rPr>
        <w:footnoteReference w:id="14"/>
      </w:r>
      <w:r w:rsidRPr="00FE1F1C">
        <w:rPr>
          <w:sz w:val="22"/>
          <w:szCs w:val="22"/>
        </w:rPr>
        <w:t xml:space="preserve">                                    ____________________/{</w:t>
      </w:r>
      <w:r w:rsidRPr="009B4105">
        <w:rPr>
          <w:i/>
          <w:iCs/>
          <w:sz w:val="22"/>
          <w:szCs w:val="22"/>
        </w:rPr>
        <w:t>И.О. Фамилия</w:t>
      </w:r>
      <w:r w:rsidRPr="00FE1F1C">
        <w:rPr>
          <w:sz w:val="22"/>
          <w:szCs w:val="22"/>
        </w:rPr>
        <w:t xml:space="preserve">}/ </w:t>
      </w:r>
    </w:p>
    <w:p w14:paraId="09230ACF" w14:textId="77777777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0626CA9" w14:textId="77777777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FE1F1C">
        <w:rPr>
          <w:sz w:val="22"/>
          <w:szCs w:val="22"/>
        </w:rPr>
        <w:t>МП</w:t>
      </w:r>
      <w:r w:rsidRPr="00FE1F1C">
        <w:rPr>
          <w:rStyle w:val="af0"/>
          <w:sz w:val="22"/>
          <w:szCs w:val="22"/>
        </w:rPr>
        <w:footnoteReference w:id="15"/>
      </w:r>
    </w:p>
    <w:p w14:paraId="7AEF517A" w14:textId="77777777" w:rsidR="009B247A" w:rsidRPr="00843EF6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4A15BD77" w14:textId="77777777" w:rsidR="009B247A" w:rsidRPr="000B41B7" w:rsidRDefault="009B247A" w:rsidP="009B247A">
      <w:pPr>
        <w:pStyle w:val="afffd"/>
        <w:spacing w:line="276" w:lineRule="auto"/>
        <w:sectPr w:rsidR="009B247A" w:rsidRPr="000B41B7" w:rsidSect="004F4E37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F1259B8" w14:textId="3277068E" w:rsidR="009B247A" w:rsidRPr="000B41B7" w:rsidRDefault="003E127F" w:rsidP="001F09EB">
      <w:pPr>
        <w:pStyle w:val="phadditiontitle2"/>
        <w:spacing w:line="276" w:lineRule="auto"/>
        <w:jc w:val="center"/>
        <w:rPr>
          <w:sz w:val="2"/>
          <w:szCs w:val="2"/>
        </w:rPr>
      </w:pPr>
      <w:bookmarkStart w:id="763" w:name="_Toc106284387"/>
      <w:bookmarkStart w:id="764" w:name="_Toc111828892"/>
      <w:bookmarkStart w:id="765" w:name="_Toc116299691"/>
      <w:bookmarkStart w:id="766" w:name="_Toc65072329"/>
      <w:bookmarkStart w:id="767" w:name="_Toc65084466"/>
      <w:bookmarkEnd w:id="755"/>
      <w:bookmarkEnd w:id="756"/>
      <w:r>
        <w:t>1</w:t>
      </w:r>
      <w:r w:rsidR="009B247A" w:rsidRPr="000B41B7">
        <w:t xml:space="preserve">.6 Форма заявки на добавление </w:t>
      </w:r>
      <w:r w:rsidR="00747797">
        <w:t xml:space="preserve">в ФРМО </w:t>
      </w:r>
      <w:r w:rsidR="009B247A" w:rsidRPr="000B41B7">
        <w:t>организации здравоохранения</w:t>
      </w:r>
      <w:bookmarkEnd w:id="763"/>
      <w:bookmarkEnd w:id="764"/>
      <w:bookmarkEnd w:id="765"/>
      <w:r w:rsidR="009B247A" w:rsidRPr="000B41B7">
        <w:t xml:space="preserve"> </w:t>
      </w:r>
      <w:r w:rsidR="009B247A" w:rsidRPr="000B41B7">
        <w:br/>
      </w:r>
      <w:bookmarkEnd w:id="766"/>
      <w:bookmarkEnd w:id="767"/>
    </w:p>
    <w:tbl>
      <w:tblPr>
        <w:tblW w:w="4852" w:type="pct"/>
        <w:tblLayout w:type="fixed"/>
        <w:tblLook w:val="04A0" w:firstRow="1" w:lastRow="0" w:firstColumn="1" w:lastColumn="0" w:noHBand="0" w:noVBand="1"/>
      </w:tblPr>
      <w:tblGrid>
        <w:gridCol w:w="2308"/>
        <w:gridCol w:w="2791"/>
        <w:gridCol w:w="3968"/>
      </w:tblGrid>
      <w:tr w:rsidR="00915A2B" w:rsidRPr="00747797" w14:paraId="4CCFF5A9" w14:textId="77777777" w:rsidTr="00915A2B">
        <w:trPr>
          <w:trHeight w:val="600"/>
          <w:tblHeader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08B95E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BC1699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Описание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BBE86A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Вид, способ ввода</w:t>
            </w:r>
          </w:p>
        </w:tc>
      </w:tr>
      <w:tr w:rsidR="00915A2B" w:rsidRPr="00747797" w14:paraId="0462C60A" w14:textId="77777777" w:rsidTr="00915A2B">
        <w:trPr>
          <w:trHeight w:val="6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10355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Тип организации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78476C" w14:textId="77777777" w:rsidR="001F09EB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Государственное </w:t>
            </w:r>
            <w:r w:rsidR="00474A3C">
              <w:rPr>
                <w:sz w:val="22"/>
                <w:szCs w:val="22"/>
              </w:rPr>
              <w:t xml:space="preserve">или </w:t>
            </w:r>
            <w:r w:rsidR="001F09EB">
              <w:rPr>
                <w:sz w:val="22"/>
                <w:szCs w:val="22"/>
              </w:rPr>
              <w:t xml:space="preserve">муниципальное </w:t>
            </w:r>
          </w:p>
          <w:p w14:paraId="45DB992F" w14:textId="7297D94D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юридическое лицо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907199" w14:textId="26E5B548" w:rsidR="009B247A" w:rsidRPr="00747797" w:rsidRDefault="009B247A" w:rsidP="001F09EB">
            <w:pPr>
              <w:pStyle w:val="phtablecellleft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Оставить значение «</w:t>
            </w:r>
            <w:r w:rsidR="001F09EB" w:rsidRPr="001F09EB">
              <w:rPr>
                <w:sz w:val="22"/>
                <w:szCs w:val="22"/>
              </w:rPr>
              <w:t>Государственное или муниципальное юридическое лицо</w:t>
            </w:r>
            <w:r w:rsidRPr="00747797">
              <w:rPr>
                <w:sz w:val="22"/>
                <w:szCs w:val="22"/>
              </w:rPr>
              <w:t>»</w:t>
            </w:r>
          </w:p>
        </w:tc>
      </w:tr>
      <w:tr w:rsidR="00915A2B" w:rsidRPr="00747797" w14:paraId="6359A805" w14:textId="77777777" w:rsidTr="00915A2B">
        <w:trPr>
          <w:trHeight w:val="6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41DB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05A6A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D79AC7" w14:textId="4882D8BB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полное наименование организации в соответствии с выпиской из ЕГРЮЛ. Допускается только кириллица</w:t>
            </w:r>
          </w:p>
        </w:tc>
      </w:tr>
      <w:tr w:rsidR="00915A2B" w:rsidRPr="00747797" w14:paraId="3B4D2EAA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FBEF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D6924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D73D07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Указать сокращенное наименование организации в соответствии с выпиской </w:t>
            </w:r>
            <w:r w:rsidRPr="00747797">
              <w:rPr>
                <w:sz w:val="22"/>
                <w:szCs w:val="22"/>
              </w:rPr>
              <w:br/>
              <w:t>из ЕГРЮЛ. Допускается только кириллица</w:t>
            </w:r>
          </w:p>
        </w:tc>
      </w:tr>
      <w:tr w:rsidR="00915A2B" w:rsidRPr="00747797" w14:paraId="751F821D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3F751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Субъект РФ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3A3D0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201DAF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наименование субъекта РФ (исходя из юридического адреса организации)</w:t>
            </w:r>
          </w:p>
        </w:tc>
      </w:tr>
      <w:tr w:rsidR="00915A2B" w:rsidRPr="00747797" w14:paraId="63DB5EC0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F8493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ИНН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DE6E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30DEA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ИНН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15A2B" w:rsidRPr="00747797" w14:paraId="0FA2AFF5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EC5B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ОГРН 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4C34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43FF37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ОГРН согласно выписке из ЕГРЮЛ. Допускается только 13-значное число. Без пробелов, тире, точек и т.п.</w:t>
            </w:r>
          </w:p>
        </w:tc>
      </w:tr>
      <w:tr w:rsidR="00915A2B" w:rsidRPr="00747797" w14:paraId="0F7F55A4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50EB6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КПП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524B9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2B844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КПП организации согласно выписке из ЕГРЮЛ. Допускается только 9-значное число. Без пробелов, тире, точек и т.п.</w:t>
            </w:r>
          </w:p>
        </w:tc>
      </w:tr>
      <w:tr w:rsidR="00915A2B" w:rsidRPr="00747797" w14:paraId="256749D0" w14:textId="77777777" w:rsidTr="00915A2B">
        <w:trPr>
          <w:trHeight w:val="621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53BF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DB105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Организация здравоохранения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0F5CC8" w14:textId="20424475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Оставить значение</w:t>
            </w:r>
            <w:r w:rsidR="001F09EB">
              <w:rPr>
                <w:sz w:val="22"/>
                <w:szCs w:val="22"/>
              </w:rPr>
              <w:t xml:space="preserve"> </w:t>
            </w:r>
            <w:r w:rsidRPr="00747797">
              <w:rPr>
                <w:sz w:val="22"/>
                <w:szCs w:val="22"/>
              </w:rPr>
              <w:t>«Организация здравоохранения»</w:t>
            </w:r>
          </w:p>
        </w:tc>
      </w:tr>
      <w:tr w:rsidR="00915A2B" w:rsidRPr="00747797" w14:paraId="3D798B74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76C49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Ведомственная принадлежность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51D71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center"/>
              <w:rPr>
                <w:rFonts w:cs="Times New Roman"/>
                <w:bCs w:val="0"/>
                <w:sz w:val="22"/>
                <w:szCs w:val="22"/>
              </w:rPr>
            </w:pPr>
          </w:p>
          <w:p w14:paraId="22B4FAB3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02761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i/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ведомственную принадлежность организации с учредительными документами</w:t>
            </w:r>
          </w:p>
        </w:tc>
      </w:tr>
    </w:tbl>
    <w:p w14:paraId="7AE7A9F8" w14:textId="17FF01E9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CF8FA4C" w14:textId="77777777" w:rsidR="00C35055" w:rsidRDefault="00C35055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4707E37" w14:textId="77777777" w:rsidR="009B247A" w:rsidRPr="002F2100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2F2100">
        <w:rPr>
          <w:i/>
          <w:iCs/>
          <w:sz w:val="22"/>
          <w:szCs w:val="22"/>
        </w:rPr>
        <w:t>{Наименование должности</w:t>
      </w:r>
    </w:p>
    <w:p w14:paraId="0AA6C5D9" w14:textId="6D3FFD83" w:rsidR="009B247A" w:rsidRPr="002F2100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2F2100">
        <w:rPr>
          <w:i/>
          <w:iCs/>
          <w:sz w:val="22"/>
          <w:szCs w:val="22"/>
        </w:rPr>
        <w:t>уполномоченного лица}</w:t>
      </w:r>
      <w:r w:rsidRPr="002F2100">
        <w:rPr>
          <w:rStyle w:val="af0"/>
          <w:i/>
          <w:iCs/>
          <w:sz w:val="22"/>
          <w:szCs w:val="22"/>
        </w:rPr>
        <w:footnoteReference w:id="16"/>
      </w:r>
      <w:r w:rsidRPr="002F2100">
        <w:rPr>
          <w:i/>
          <w:iCs/>
          <w:sz w:val="22"/>
          <w:szCs w:val="22"/>
        </w:rPr>
        <w:t xml:space="preserve">                                             ____________________/{И.О. Фамилия}/ </w:t>
      </w:r>
    </w:p>
    <w:p w14:paraId="3B00BC59" w14:textId="77777777" w:rsidR="009B247A" w:rsidRPr="001F09EB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756D5FD0" w14:textId="057FE8FB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  <w:r w:rsidRPr="001F09EB">
        <w:rPr>
          <w:sz w:val="22"/>
          <w:szCs w:val="22"/>
        </w:rPr>
        <w:t>МП</w:t>
      </w:r>
    </w:p>
    <w:p w14:paraId="0001AF12" w14:textId="77777777" w:rsidR="009B247A" w:rsidRDefault="009B247A" w:rsidP="009B247A">
      <w:pPr>
        <w:spacing w:line="276" w:lineRule="auto"/>
        <w:rPr>
          <w:rFonts w:eastAsia="SimSun"/>
          <w:sz w:val="20"/>
          <w:lang w:eastAsia="zh-CN"/>
        </w:rPr>
      </w:pPr>
      <w:r>
        <w:rPr>
          <w:sz w:val="20"/>
        </w:rPr>
        <w:br w:type="page"/>
      </w:r>
    </w:p>
    <w:p w14:paraId="5BA5E66E" w14:textId="7CDE21B6" w:rsidR="009B247A" w:rsidRPr="000B41B7" w:rsidRDefault="003E127F" w:rsidP="009B247A">
      <w:pPr>
        <w:pStyle w:val="phadditiontitle2"/>
        <w:spacing w:line="276" w:lineRule="auto"/>
        <w:jc w:val="center"/>
      </w:pPr>
      <w:bookmarkStart w:id="768" w:name="_Toc106284388"/>
      <w:bookmarkStart w:id="769" w:name="_Toc111828893"/>
      <w:bookmarkStart w:id="770" w:name="_Toc116299692"/>
      <w:r>
        <w:t>1</w:t>
      </w:r>
      <w:r w:rsidR="009B247A" w:rsidRPr="000B41B7">
        <w:t xml:space="preserve">.7 Форма заявки на добавление </w:t>
      </w:r>
      <w:r w:rsidR="00617091">
        <w:t xml:space="preserve">в ФРМО </w:t>
      </w:r>
      <w:r w:rsidR="009B247A" w:rsidRPr="000B41B7">
        <w:t>фармацевтической организации</w:t>
      </w:r>
      <w:bookmarkEnd w:id="768"/>
      <w:bookmarkEnd w:id="769"/>
      <w:bookmarkEnd w:id="770"/>
    </w:p>
    <w:tbl>
      <w:tblPr>
        <w:tblW w:w="4854" w:type="pct"/>
        <w:tblInd w:w="137" w:type="dxa"/>
        <w:tblLook w:val="04A0" w:firstRow="1" w:lastRow="0" w:firstColumn="1" w:lastColumn="0" w:noHBand="0" w:noVBand="1"/>
      </w:tblPr>
      <w:tblGrid>
        <w:gridCol w:w="2977"/>
        <w:gridCol w:w="1984"/>
        <w:gridCol w:w="4110"/>
      </w:tblGrid>
      <w:tr w:rsidR="009B247A" w:rsidRPr="00617091" w14:paraId="0197193B" w14:textId="77777777" w:rsidTr="00A06797">
        <w:trPr>
          <w:trHeight w:val="352"/>
          <w:tblHeader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60034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C27DFD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Описание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9684E78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617091" w14:paraId="22AAC878" w14:textId="77777777" w:rsidTr="00A06797">
        <w:trPr>
          <w:trHeight w:val="6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AF926D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Тип организации</w:t>
            </w:r>
          </w:p>
        </w:tc>
        <w:sdt>
          <w:sdtPr>
            <w:rPr>
              <w:sz w:val="22"/>
              <w:szCs w:val="22"/>
            </w:rPr>
            <w:id w:val="789791800"/>
            <w:placeholder>
              <w:docPart w:val="71E801E2EFC14D409351AD3DF1FF03FA"/>
            </w:placeholder>
            <w:showingPlcHdr/>
            <w:dropDownList>
              <w:listItem w:value="Выберите элемент."/>
              <w:listItem w:displayText="Государственное или муниципальное юридическое лицо" w:value="Государственное или муниципальное юридическое лицо"/>
              <w:listItem w:displayText="Частное юридическое лицо" w:value="Частное юридическое лицо"/>
              <w:listItem w:displayText="Индивидуальный предприниматель" w:value="Индивидуальный предприниматель"/>
            </w:dropDownList>
          </w:sdtPr>
          <w:sdtEndPr/>
          <w:sdtContent>
            <w:tc>
              <w:tcPr>
                <w:tcW w:w="1984" w:type="dxa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6911699" w14:textId="77777777" w:rsidR="009B247A" w:rsidRPr="00617091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617091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1CB6F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одно из значений:</w:t>
            </w:r>
          </w:p>
          <w:p w14:paraId="03A53ACE" w14:textId="770634F5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«Государственное</w:t>
            </w:r>
            <w:r w:rsidR="00617091">
              <w:rPr>
                <w:sz w:val="22"/>
                <w:szCs w:val="22"/>
              </w:rPr>
              <w:t xml:space="preserve"> или муниципальное</w:t>
            </w:r>
            <w:r w:rsidRPr="00617091">
              <w:rPr>
                <w:sz w:val="22"/>
                <w:szCs w:val="22"/>
              </w:rPr>
              <w:t xml:space="preserve"> юридическое лицо»;</w:t>
            </w:r>
          </w:p>
          <w:p w14:paraId="74CDAAAD" w14:textId="77777777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«Частное юридическое лицо»;</w:t>
            </w:r>
          </w:p>
          <w:p w14:paraId="1119B7BF" w14:textId="77777777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«Индивидуальный предприниматель»</w:t>
            </w:r>
          </w:p>
        </w:tc>
      </w:tr>
      <w:tr w:rsidR="009B247A" w:rsidRPr="00617091" w14:paraId="111E0557" w14:textId="77777777" w:rsidTr="00A06797">
        <w:trPr>
          <w:trHeight w:val="6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D9724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01904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  <w:p w14:paraId="10085A52" w14:textId="77777777" w:rsidR="009B247A" w:rsidRPr="00617091" w:rsidRDefault="009B247A" w:rsidP="00A06797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7DB88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полное наименование организации в соответствии с выпиской из ЕГРЮЛ/ЕГРИП. Допускается только кириллица</w:t>
            </w:r>
          </w:p>
        </w:tc>
      </w:tr>
      <w:tr w:rsidR="009B247A" w:rsidRPr="00617091" w14:paraId="632D8F5B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FA7B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1A113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DD12F8" w14:textId="74E96D0B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полное сокращенное наименование организации в соответствии с выпиской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>из ЕГРЮЛ. Для ИП указать по шаблону «ИП Фамилия И.О.». Допускается только кириллица</w:t>
            </w:r>
          </w:p>
        </w:tc>
      </w:tr>
      <w:tr w:rsidR="009B247A" w:rsidRPr="00617091" w14:paraId="07F053D5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17909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Субъект РФ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D4C74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9AAD1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наименование субъекта РФ (исходя из юридического адреса головной организации, адреса местожительства ИП)</w:t>
            </w:r>
          </w:p>
        </w:tc>
      </w:tr>
      <w:tr w:rsidR="009B247A" w:rsidRPr="00617091" w14:paraId="556EBDE4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CD67E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ИНН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D578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23688D" w14:textId="59100AB6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ИНН организации согласно выписке из ЕГРЮЛ/ЕГРИП. Для типа организации «Частное юридическое лицо» допускается только 10-значное число. Для типа организации «Индивидуальный предприниматель» допускается только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 xml:space="preserve">12-значное число. </w:t>
            </w:r>
            <w:r w:rsidR="00580891">
              <w:rPr>
                <w:sz w:val="22"/>
                <w:szCs w:val="22"/>
              </w:rPr>
              <w:br/>
            </w:r>
            <w:r w:rsidRPr="0061709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617091" w14:paraId="6D764245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7B769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ОГРН или ОГРН ИП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C3F9FB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59ECEC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ОГРН организации/ОГРН ИП согласно выписке из ЕГРЮЛ/ЕГРИП.</w:t>
            </w:r>
          </w:p>
          <w:p w14:paraId="10E2F24E" w14:textId="080D4493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Для типа организации «Частное юридическое лицо» допускается только 13-значное число. Для типа организации «Индивидуальный предприниматель» допускается только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>15-значное число.</w:t>
            </w:r>
            <w:r w:rsidR="00580891">
              <w:rPr>
                <w:sz w:val="22"/>
                <w:szCs w:val="22"/>
              </w:rPr>
              <w:br/>
            </w:r>
            <w:r w:rsidRPr="0061709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617091" w14:paraId="3C79D68E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94A2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КПП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E820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CF0183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КПП организации согласно выписке из ЕГРЮЛ. Для типа организации «Частное юридическое лицо» допускается только</w:t>
            </w:r>
            <w:r w:rsidRPr="00617091">
              <w:rPr>
                <w:sz w:val="22"/>
                <w:szCs w:val="22"/>
              </w:rPr>
              <w:br/>
              <w:t>9-значное число. Без пробелов, тире, точек и т.п. Для типа организации «Индивидуальный предприниматель» значение не указывается</w:t>
            </w:r>
          </w:p>
        </w:tc>
      </w:tr>
      <w:tr w:rsidR="009B247A" w:rsidRPr="00617091" w14:paraId="4BE19254" w14:textId="77777777" w:rsidTr="00A06797">
        <w:trPr>
          <w:trHeight w:val="51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8E8DE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7A59FA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br/>
              <w:t>Фармацевтическая организация</w:t>
            </w:r>
          </w:p>
          <w:p w14:paraId="6DDA90AD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ED3A4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Оставить значение «Фармацевтическая организация»</w:t>
            </w:r>
          </w:p>
        </w:tc>
      </w:tr>
      <w:tr w:rsidR="009B247A" w:rsidRPr="00617091" w14:paraId="39C725FC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786F2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Ведомственная принадлежность/Учредитель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C0B101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center"/>
              <w:rPr>
                <w:rFonts w:cs="Times New Roman"/>
                <w:bCs w:val="0"/>
                <w:sz w:val="22"/>
                <w:szCs w:val="22"/>
              </w:rPr>
            </w:pPr>
          </w:p>
          <w:p w14:paraId="69534AF4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6F5971" w14:textId="4FEDA9A6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i/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 xml:space="preserve">Указать (при наличии) ведомственную принадлежность организации </w:t>
            </w:r>
            <w:r w:rsidR="00795997">
              <w:rPr>
                <w:sz w:val="22"/>
                <w:szCs w:val="22"/>
              </w:rPr>
              <w:t>либо</w:t>
            </w:r>
            <w:r w:rsidRPr="00617091">
              <w:rPr>
                <w:sz w:val="22"/>
                <w:szCs w:val="22"/>
              </w:rPr>
              <w:t xml:space="preserve"> наименование учредителя организации </w:t>
            </w:r>
            <w:r w:rsidRPr="00617091">
              <w:rPr>
                <w:sz w:val="22"/>
                <w:szCs w:val="22"/>
              </w:rPr>
              <w:br/>
              <w:t>в соответствии с учредительными документами</w:t>
            </w:r>
          </w:p>
        </w:tc>
      </w:tr>
    </w:tbl>
    <w:p w14:paraId="2808F789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7B0D0514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3D88C6F4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43454DB1" w14:textId="77777777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{Наименование должности</w:t>
      </w:r>
    </w:p>
    <w:p w14:paraId="54C24AFA" w14:textId="4AED6F85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уполномоченного лица}</w:t>
      </w:r>
      <w:r w:rsidRPr="009F7017">
        <w:rPr>
          <w:rStyle w:val="af0"/>
          <w:i/>
          <w:iCs/>
          <w:sz w:val="22"/>
          <w:szCs w:val="22"/>
        </w:rPr>
        <w:footnoteReference w:id="17"/>
      </w:r>
      <w:r w:rsidRPr="009F7017">
        <w:rPr>
          <w:rStyle w:val="af0"/>
          <w:i/>
          <w:iCs/>
          <w:sz w:val="22"/>
          <w:szCs w:val="22"/>
        </w:rPr>
        <w:tab/>
      </w:r>
      <w:r w:rsidRPr="009F7017">
        <w:rPr>
          <w:i/>
          <w:iCs/>
          <w:sz w:val="22"/>
          <w:szCs w:val="22"/>
        </w:rPr>
        <w:tab/>
      </w:r>
      <w:r w:rsidRPr="009F7017">
        <w:rPr>
          <w:i/>
          <w:iCs/>
          <w:sz w:val="22"/>
          <w:szCs w:val="22"/>
        </w:rPr>
        <w:tab/>
      </w:r>
      <w:r w:rsidR="00795997" w:rsidRPr="009F7017">
        <w:rPr>
          <w:i/>
          <w:iCs/>
          <w:sz w:val="22"/>
          <w:szCs w:val="22"/>
        </w:rPr>
        <w:t xml:space="preserve">                   </w:t>
      </w:r>
      <w:r w:rsidRPr="009F7017">
        <w:rPr>
          <w:i/>
          <w:iCs/>
          <w:sz w:val="22"/>
          <w:szCs w:val="22"/>
        </w:rPr>
        <w:t>____________________/{И.О. Фамилия}</w:t>
      </w:r>
    </w:p>
    <w:p w14:paraId="3CC34431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A1BF0CE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18"/>
      </w:r>
    </w:p>
    <w:p w14:paraId="0CF1E2FC" w14:textId="77777777" w:rsidR="009B247A" w:rsidRPr="00795997" w:rsidRDefault="009B247A" w:rsidP="009B247A">
      <w:pPr>
        <w:spacing w:line="276" w:lineRule="auto"/>
        <w:rPr>
          <w:sz w:val="22"/>
          <w:szCs w:val="22"/>
        </w:rPr>
      </w:pPr>
      <w:r w:rsidRPr="00795997">
        <w:rPr>
          <w:sz w:val="22"/>
          <w:szCs w:val="22"/>
        </w:rPr>
        <w:br w:type="page"/>
      </w:r>
    </w:p>
    <w:p w14:paraId="369D9059" w14:textId="197662E3" w:rsidR="009B247A" w:rsidRPr="000B41B7" w:rsidRDefault="003E127F" w:rsidP="00795997">
      <w:pPr>
        <w:pStyle w:val="phadditiontitle2"/>
        <w:spacing w:line="276" w:lineRule="auto"/>
        <w:jc w:val="center"/>
      </w:pPr>
      <w:bookmarkStart w:id="771" w:name="_Toc106284389"/>
      <w:bookmarkStart w:id="772" w:name="_Toc111828894"/>
      <w:bookmarkStart w:id="773" w:name="_Toc116299693"/>
      <w:r>
        <w:t>1</w:t>
      </w:r>
      <w:r w:rsidR="009B247A" w:rsidRPr="000B41B7">
        <w:t xml:space="preserve">.8 Форма заявки на добавление </w:t>
      </w:r>
      <w:r w:rsidR="00795997">
        <w:t xml:space="preserve">в ФРМО </w:t>
      </w:r>
      <w:r w:rsidR="009B247A" w:rsidRPr="000B41B7">
        <w:t>филиала фармацевтической организации</w:t>
      </w:r>
      <w:bookmarkEnd w:id="771"/>
      <w:bookmarkEnd w:id="772"/>
      <w:bookmarkEnd w:id="773"/>
    </w:p>
    <w:tbl>
      <w:tblPr>
        <w:tblW w:w="4928" w:type="pct"/>
        <w:tblLayout w:type="fixed"/>
        <w:tblLook w:val="04A0" w:firstRow="1" w:lastRow="0" w:firstColumn="1" w:lastColumn="0" w:noHBand="0" w:noVBand="1"/>
      </w:tblPr>
      <w:tblGrid>
        <w:gridCol w:w="2313"/>
        <w:gridCol w:w="2501"/>
        <w:gridCol w:w="4395"/>
      </w:tblGrid>
      <w:tr w:rsidR="009B247A" w:rsidRPr="00795997" w14:paraId="14698C5A" w14:textId="77777777" w:rsidTr="00795997">
        <w:trPr>
          <w:trHeight w:val="600"/>
          <w:tblHeader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B78604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9D1F91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Описание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2D0EEE5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09F2CC64" w14:textId="77777777" w:rsidTr="00795997">
        <w:trPr>
          <w:trHeight w:val="6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A254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B4BA5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5D28CB" w14:textId="38CF9F15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</w:t>
            </w:r>
            <w:r w:rsidR="00795997">
              <w:rPr>
                <w:sz w:val="22"/>
                <w:szCs w:val="22"/>
              </w:rPr>
              <w:t xml:space="preserve"> </w:t>
            </w:r>
            <w:r w:rsidRPr="00795997">
              <w:rPr>
                <w:sz w:val="22"/>
                <w:szCs w:val="22"/>
              </w:rPr>
              <w:t>из ЕГРЮЛ. Допускается только кириллица</w:t>
            </w:r>
          </w:p>
        </w:tc>
      </w:tr>
      <w:tr w:rsidR="009B247A" w:rsidRPr="00795997" w14:paraId="13F80A42" w14:textId="77777777" w:rsidTr="00795997">
        <w:trPr>
          <w:trHeight w:val="6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7C73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3176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56C4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2DD89333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E4272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7D94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97EFD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5A4EBEB1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3D6A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РФ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FB22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82F71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795997" w14:paraId="56D99B30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67E1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ИНН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511B5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93B02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</w:t>
            </w:r>
          </w:p>
        </w:tc>
      </w:tr>
      <w:tr w:rsidR="009B247A" w:rsidRPr="00795997" w14:paraId="2E49917F" w14:textId="77777777" w:rsidTr="00EC3769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3642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КПП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6966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84735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КПП филиала согласно выписке </w:t>
            </w:r>
            <w:r w:rsidRPr="00795997">
              <w:rPr>
                <w:sz w:val="22"/>
                <w:szCs w:val="22"/>
              </w:rPr>
              <w:br/>
              <w:t>из ЕГРЮЛ. Допускается только 9-значное число. Без пробелов, тире, точек и т.п.</w:t>
            </w:r>
          </w:p>
        </w:tc>
      </w:tr>
      <w:tr w:rsidR="009B247A" w:rsidRPr="00795997" w14:paraId="64852A53" w14:textId="77777777" w:rsidTr="00EC3769">
        <w:trPr>
          <w:trHeight w:val="551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F74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F7E3C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Фармацевтическая организация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EAC49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Оставить значение «Фармацевтическая организация»</w:t>
            </w:r>
          </w:p>
        </w:tc>
      </w:tr>
    </w:tbl>
    <w:p w14:paraId="63B59EF2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3DDDB6E5" w14:textId="77777777" w:rsidR="00795997" w:rsidRDefault="007959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05B46439" w14:textId="77777777" w:rsidR="00795997" w:rsidRDefault="007959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499FA03A" w14:textId="3C589586" w:rsidR="009B247A" w:rsidRPr="00CD0099" w:rsidRDefault="00EC3769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CD0099">
        <w:rPr>
          <w:i/>
          <w:iCs/>
          <w:sz w:val="22"/>
          <w:szCs w:val="22"/>
        </w:rPr>
        <w:t>{</w:t>
      </w:r>
      <w:r w:rsidR="009B247A" w:rsidRPr="00CD0099">
        <w:rPr>
          <w:i/>
          <w:iCs/>
          <w:sz w:val="22"/>
          <w:szCs w:val="22"/>
        </w:rPr>
        <w:t>Наименование должности</w:t>
      </w:r>
    </w:p>
    <w:p w14:paraId="0BD2A3A5" w14:textId="11DC0E92" w:rsidR="009B247A" w:rsidRPr="00CD0099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CD0099">
        <w:rPr>
          <w:i/>
          <w:iCs/>
          <w:sz w:val="22"/>
          <w:szCs w:val="22"/>
        </w:rPr>
        <w:t>уполномоченного лица}</w:t>
      </w:r>
      <w:r w:rsidRPr="00CD0099">
        <w:rPr>
          <w:rStyle w:val="af0"/>
          <w:i/>
          <w:iCs/>
          <w:sz w:val="22"/>
          <w:szCs w:val="22"/>
        </w:rPr>
        <w:footnoteReference w:id="19"/>
      </w:r>
      <w:r w:rsidRPr="00CD0099">
        <w:rPr>
          <w:i/>
          <w:iCs/>
          <w:sz w:val="22"/>
          <w:szCs w:val="22"/>
        </w:rPr>
        <w:t xml:space="preserve">                   </w:t>
      </w:r>
      <w:r w:rsidRPr="00CD0099">
        <w:rPr>
          <w:i/>
          <w:iCs/>
          <w:sz w:val="22"/>
          <w:szCs w:val="22"/>
        </w:rPr>
        <w:tab/>
      </w:r>
      <w:r w:rsidRPr="00CD0099">
        <w:rPr>
          <w:i/>
          <w:iCs/>
          <w:sz w:val="22"/>
          <w:szCs w:val="22"/>
        </w:rPr>
        <w:tab/>
        <w:t xml:space="preserve">        ____________________/{И.О. Фамилия}/ </w:t>
      </w:r>
    </w:p>
    <w:p w14:paraId="2ADCAADD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6E93A36B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20"/>
      </w:r>
    </w:p>
    <w:p w14:paraId="30F1367C" w14:textId="77777777" w:rsidR="009B247A" w:rsidRPr="000B41B7" w:rsidRDefault="009B247A" w:rsidP="009B247A">
      <w:pPr>
        <w:spacing w:line="276" w:lineRule="auto"/>
        <w:rPr>
          <w:rFonts w:eastAsia="SimSun"/>
          <w:lang w:eastAsia="zh-CN"/>
        </w:rPr>
      </w:pPr>
      <w:r w:rsidRPr="000B41B7">
        <w:br w:type="page"/>
      </w:r>
    </w:p>
    <w:p w14:paraId="30C3FB34" w14:textId="7043B252" w:rsidR="009B247A" w:rsidRPr="000B41B7" w:rsidRDefault="003E127F" w:rsidP="009B247A">
      <w:pPr>
        <w:pStyle w:val="21"/>
        <w:numPr>
          <w:ilvl w:val="0"/>
          <w:numId w:val="0"/>
        </w:numPr>
        <w:tabs>
          <w:tab w:val="left" w:pos="567"/>
        </w:tabs>
        <w:spacing w:line="276" w:lineRule="auto"/>
        <w:jc w:val="center"/>
      </w:pPr>
      <w:bookmarkStart w:id="774" w:name="_Toc65072330"/>
      <w:bookmarkStart w:id="775" w:name="_Toc65084467"/>
      <w:bookmarkStart w:id="776" w:name="_Toc106284390"/>
      <w:bookmarkStart w:id="777" w:name="_Toc111828895"/>
      <w:bookmarkStart w:id="778" w:name="_Toc116299694"/>
      <w:r>
        <w:t>1</w:t>
      </w:r>
      <w:r w:rsidR="009B247A" w:rsidRPr="000B41B7">
        <w:t xml:space="preserve">.9 Форма заявки на добавление </w:t>
      </w:r>
      <w:r w:rsidR="00795997">
        <w:t xml:space="preserve">в ФРМО </w:t>
      </w:r>
      <w:r w:rsidR="009B247A" w:rsidRPr="000B41B7">
        <w:t>образовательной организации или НИИ</w:t>
      </w:r>
      <w:bookmarkEnd w:id="774"/>
      <w:bookmarkEnd w:id="775"/>
      <w:bookmarkEnd w:id="776"/>
      <w:bookmarkEnd w:id="777"/>
      <w:bookmarkEnd w:id="778"/>
    </w:p>
    <w:tbl>
      <w:tblPr>
        <w:tblW w:w="4931" w:type="pct"/>
        <w:tblLayout w:type="fixed"/>
        <w:tblLook w:val="04A0" w:firstRow="1" w:lastRow="0" w:firstColumn="1" w:lastColumn="0" w:noHBand="0" w:noVBand="1"/>
      </w:tblPr>
      <w:tblGrid>
        <w:gridCol w:w="2575"/>
        <w:gridCol w:w="2031"/>
        <w:gridCol w:w="4609"/>
      </w:tblGrid>
      <w:tr w:rsidR="009B247A" w:rsidRPr="00795997" w14:paraId="0B2B9DF1" w14:textId="77777777" w:rsidTr="00795997">
        <w:trPr>
          <w:trHeight w:val="600"/>
          <w:tblHeader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88D0A8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B9A3E8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D1E42F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11D1CC2E" w14:textId="77777777" w:rsidTr="00795997">
        <w:trPr>
          <w:trHeight w:val="6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56E93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14975121"/>
            <w:placeholder>
              <w:docPart w:val="B9E319477B704097B36E55A71C1E51D9"/>
            </w:placeholder>
            <w:showingPlcHdr/>
            <w:dropDownList>
              <w:listItem w:value="Выберите элемент."/>
              <w:listItem w:displayText="Государственное или муниципальное юридическое лицо" w:value="Государственное или муниципальное юридическое лицо"/>
              <w:listItem w:displayText="Частное юридическое лицо" w:value="Частное юридическое лицо"/>
              <w:listItem w:displayText="Индивидуальный предприниматель" w:value="Индивидуальный предприниматель"/>
            </w:dropDownList>
          </w:sdtPr>
          <w:sdtEndPr/>
          <w:sdtContent>
            <w:tc>
              <w:tcPr>
                <w:tcW w:w="1102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583E95F6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rPr>
                    <w:rFonts w:cs="Times New Roman"/>
                    <w:sz w:val="22"/>
                    <w:szCs w:val="22"/>
                  </w:rPr>
                </w:pPr>
                <w:r w:rsidRPr="00795997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0BDF2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одно из значений:</w:t>
            </w:r>
          </w:p>
          <w:p w14:paraId="067D8EE7" w14:textId="2C74E9A3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«Государственное </w:t>
            </w:r>
            <w:r w:rsidR="00795997">
              <w:rPr>
                <w:rFonts w:cs="Times New Roman"/>
                <w:sz w:val="22"/>
                <w:szCs w:val="22"/>
              </w:rPr>
              <w:t xml:space="preserve">или муниципальное </w:t>
            </w:r>
            <w:r w:rsidRPr="00795997">
              <w:rPr>
                <w:rFonts w:cs="Times New Roman"/>
                <w:sz w:val="22"/>
                <w:szCs w:val="22"/>
              </w:rPr>
              <w:t>юридическое лицо»;</w:t>
            </w:r>
          </w:p>
          <w:p w14:paraId="19DFE765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«Частное юридическое лицо»;</w:t>
            </w:r>
          </w:p>
          <w:p w14:paraId="3DBCDF5D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«Индивидуальный предприниматель»</w:t>
            </w:r>
          </w:p>
        </w:tc>
      </w:tr>
      <w:tr w:rsidR="009B247A" w:rsidRPr="00795997" w14:paraId="522BB142" w14:textId="77777777" w:rsidTr="00795997">
        <w:trPr>
          <w:trHeight w:val="6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2A89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59DB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9598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полное наименование организации </w:t>
            </w:r>
            <w:r w:rsidRPr="00795997">
              <w:rPr>
                <w:rFonts w:cs="Times New Roman"/>
                <w:sz w:val="22"/>
                <w:szCs w:val="22"/>
              </w:rPr>
              <w:br/>
              <w:t>в соответствии с выпиской из ЕГРЮЛ/ЕГРИП. Допускается только кириллица</w:t>
            </w:r>
          </w:p>
        </w:tc>
      </w:tr>
      <w:tr w:rsidR="009B247A" w:rsidRPr="00795997" w14:paraId="265AA0DF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C136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256B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85E979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сокращенное наименование организации в соответствии с выпиской </w:t>
            </w:r>
            <w:r w:rsidRPr="00795997">
              <w:rPr>
                <w:rFonts w:cs="Times New Roman"/>
                <w:sz w:val="22"/>
                <w:szCs w:val="22"/>
              </w:rPr>
              <w:br/>
              <w:t xml:space="preserve">из ЕГРЮЛ. Для ИП указать по шаблону </w:t>
            </w:r>
            <w:r w:rsidRPr="00795997">
              <w:rPr>
                <w:rFonts w:cs="Times New Roman"/>
                <w:sz w:val="22"/>
                <w:szCs w:val="22"/>
              </w:rPr>
              <w:br/>
              <w:t>«ИП Фамилия И.О.». Допускается только кириллица</w:t>
            </w:r>
          </w:p>
        </w:tc>
      </w:tr>
      <w:tr w:rsidR="009B247A" w:rsidRPr="00795997" w14:paraId="0D2A405C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A63A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DD2F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020FE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наименование субъекта РФ (исходя из юридического адреса головной организации, адрес местожительства ИП)</w:t>
            </w:r>
          </w:p>
        </w:tc>
      </w:tr>
      <w:tr w:rsidR="009B247A" w:rsidRPr="00795997" w14:paraId="39B01B2D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3B8B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19C7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DC819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ЕГРЮЛ/ЕГРИП.</w:t>
            </w:r>
          </w:p>
          <w:p w14:paraId="4F6410B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10-значное число.</w:t>
            </w:r>
          </w:p>
          <w:p w14:paraId="4CE2F3C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Для типа организации «Индивидуальный предприниматель» допускается только </w:t>
            </w:r>
            <w:r w:rsidRPr="00795997">
              <w:rPr>
                <w:rFonts w:cs="Times New Roman"/>
                <w:sz w:val="22"/>
                <w:szCs w:val="22"/>
              </w:rPr>
              <w:br/>
              <w:t>12-значное число. Без пробелов, тире, точек и т.п.</w:t>
            </w:r>
          </w:p>
        </w:tc>
      </w:tr>
      <w:tr w:rsidR="009B247A" w:rsidRPr="00795997" w14:paraId="716008D3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F520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ОГРН или ОГРН ИП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CBD29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5A5C6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ОГРН организации/ОГРН ИП согласно выписке из ЕГРЮЛ/ЕГРИП.</w:t>
            </w:r>
          </w:p>
          <w:p w14:paraId="0D97665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13-значное число.</w:t>
            </w:r>
          </w:p>
          <w:p w14:paraId="043E9ED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Для типа организации «Индивидуальный предприниматель» допускается только </w:t>
            </w:r>
            <w:r w:rsidRPr="00795997">
              <w:rPr>
                <w:rFonts w:cs="Times New Roman"/>
                <w:sz w:val="22"/>
                <w:szCs w:val="22"/>
              </w:rPr>
              <w:br/>
              <w:t>15-значное число. Без пробелов, тире, точек и т.п.</w:t>
            </w:r>
          </w:p>
        </w:tc>
      </w:tr>
      <w:tr w:rsidR="009B247A" w:rsidRPr="00795997" w14:paraId="2A65E4F8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F7061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C6F81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28E68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</w:t>
            </w:r>
          </w:p>
          <w:p w14:paraId="301F631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9-значное число. Без пробелов, тире, точек и т.п.</w:t>
            </w:r>
          </w:p>
          <w:p w14:paraId="3F2931B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«Индивидуальный предприниматель» значение не указывается</w:t>
            </w:r>
          </w:p>
        </w:tc>
      </w:tr>
      <w:tr w:rsidR="009B247A" w:rsidRPr="00795997" w14:paraId="1CD0FD18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DD89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3B9C5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Образовательная организация</w:t>
            </w: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E9438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Оставить значение «Образовательная организация»</w:t>
            </w:r>
          </w:p>
        </w:tc>
      </w:tr>
      <w:tr w:rsidR="009B247A" w:rsidRPr="00795997" w14:paraId="6C76092B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A543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Тип образовательной организации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2063519318"/>
            <w:showingPlcHdr/>
            <w:dropDownList>
              <w:listItem w:value="Выберите элемент."/>
              <w:listItem w:displayText="Профессиональная образовательная организация" w:value="Профессиональная образовательная организация"/>
              <w:listItem w:displayText="Образовательная организация высшего образования" w:value="Образовательная организация высшего образования"/>
              <w:listItem w:displayText="Организация дополнительного профессионального образования" w:value="Организация дополнительного профессионального образования"/>
              <w:listItem w:displayText="Научная организация" w:value="Научная организация"/>
              <w:listItem w:displayText="Медицинская организация" w:value="Медицинская организация"/>
            </w:dropDownList>
          </w:sdtPr>
          <w:sdtEndPr/>
          <w:sdtContent>
            <w:tc>
              <w:tcPr>
                <w:tcW w:w="1102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DCD9B4C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795997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CB79D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500F0985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Профессиональная образовательная организация;</w:t>
            </w:r>
          </w:p>
          <w:p w14:paraId="6BED2548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Образовательная организация высшего образования;</w:t>
            </w:r>
          </w:p>
          <w:p w14:paraId="03BC1F90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Организация дополнительного профессионального образования;</w:t>
            </w:r>
          </w:p>
          <w:p w14:paraId="63139A12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Научная организация;</w:t>
            </w:r>
          </w:p>
          <w:p w14:paraId="020A9EAD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</w:tr>
      <w:tr w:rsidR="009B247A" w:rsidRPr="00795997" w14:paraId="0DB23BCF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AAAE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Ведомственная принадлежность/Учредитель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8B99F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9E731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(при наличии) ведомственную принадлежность организации или наименование учредителя организации </w:t>
            </w:r>
            <w:r w:rsidRPr="00795997">
              <w:rPr>
                <w:rFonts w:cs="Times New Roman"/>
                <w:sz w:val="22"/>
                <w:szCs w:val="22"/>
              </w:rPr>
              <w:br/>
              <w:t>в соответствии с учредительными документами</w:t>
            </w:r>
          </w:p>
        </w:tc>
      </w:tr>
    </w:tbl>
    <w:p w14:paraId="09AD30BF" w14:textId="3B50A50E" w:rsidR="009B247A" w:rsidRDefault="009B247A" w:rsidP="009B247A">
      <w:pPr>
        <w:pStyle w:val="afffd"/>
        <w:spacing w:line="276" w:lineRule="auto"/>
      </w:pPr>
    </w:p>
    <w:p w14:paraId="1FD8E354" w14:textId="77777777" w:rsidR="00EC3769" w:rsidRPr="009F7017" w:rsidRDefault="00EC3769" w:rsidP="009B247A">
      <w:pPr>
        <w:pStyle w:val="afffd"/>
        <w:spacing w:line="276" w:lineRule="auto"/>
        <w:rPr>
          <w:i/>
          <w:iCs/>
        </w:rPr>
      </w:pPr>
    </w:p>
    <w:p w14:paraId="5433B9DF" w14:textId="77777777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{Наименование должности</w:t>
      </w:r>
    </w:p>
    <w:p w14:paraId="5F6E7979" w14:textId="4227B4EE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уполномоченного лица}</w:t>
      </w:r>
      <w:r w:rsidRPr="009F7017">
        <w:rPr>
          <w:rStyle w:val="af0"/>
          <w:i/>
          <w:iCs/>
          <w:sz w:val="22"/>
          <w:szCs w:val="22"/>
        </w:rPr>
        <w:footnoteReference w:id="21"/>
      </w:r>
      <w:r w:rsidRPr="009F7017">
        <w:rPr>
          <w:i/>
          <w:iCs/>
          <w:sz w:val="22"/>
          <w:szCs w:val="22"/>
        </w:rPr>
        <w:t xml:space="preserve">                                    </w:t>
      </w:r>
      <w:r w:rsidRPr="009F7017">
        <w:rPr>
          <w:i/>
          <w:iCs/>
          <w:sz w:val="22"/>
          <w:szCs w:val="22"/>
        </w:rPr>
        <w:tab/>
        <w:t xml:space="preserve">____________________/{И.О. Фамилия}/ </w:t>
      </w:r>
    </w:p>
    <w:p w14:paraId="2C371284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57CE1995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22"/>
      </w:r>
    </w:p>
    <w:p w14:paraId="18B85BD9" w14:textId="77777777" w:rsidR="009B247A" w:rsidRPr="00795997" w:rsidRDefault="009B247A" w:rsidP="009B247A">
      <w:pPr>
        <w:spacing w:line="276" w:lineRule="auto"/>
        <w:rPr>
          <w:sz w:val="22"/>
          <w:szCs w:val="22"/>
        </w:rPr>
        <w:sectPr w:rsidR="009B247A" w:rsidRPr="00795997" w:rsidSect="00A06797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73A84AD4" w14:textId="1D1D5ED2" w:rsidR="009B247A" w:rsidRPr="000B41B7" w:rsidRDefault="003E127F" w:rsidP="009B247A">
      <w:pPr>
        <w:pStyle w:val="phadditiontitle2"/>
        <w:spacing w:line="276" w:lineRule="auto"/>
        <w:jc w:val="center"/>
      </w:pPr>
      <w:bookmarkStart w:id="779" w:name="_Toc106284391"/>
      <w:bookmarkStart w:id="780" w:name="_Toc111828896"/>
      <w:bookmarkStart w:id="781" w:name="_Toc116299695"/>
      <w:r>
        <w:t>1</w:t>
      </w:r>
      <w:r w:rsidR="009B247A" w:rsidRPr="000B41B7">
        <w:t>.10 Форма заявки на добавление</w:t>
      </w:r>
      <w:r w:rsidR="00795997">
        <w:t xml:space="preserve"> в ФРМО</w:t>
      </w:r>
      <w:r w:rsidR="009B247A" w:rsidRPr="000B41B7">
        <w:t xml:space="preserve"> филиала образовательной организации или НИИ</w:t>
      </w:r>
      <w:bookmarkEnd w:id="779"/>
      <w:bookmarkEnd w:id="780"/>
      <w:bookmarkEnd w:id="781"/>
    </w:p>
    <w:tbl>
      <w:tblPr>
        <w:tblW w:w="4928" w:type="pct"/>
        <w:jc w:val="center"/>
        <w:tblLayout w:type="fixed"/>
        <w:tblLook w:val="04A0" w:firstRow="1" w:lastRow="0" w:firstColumn="1" w:lastColumn="0" w:noHBand="0" w:noVBand="1"/>
      </w:tblPr>
      <w:tblGrid>
        <w:gridCol w:w="2354"/>
        <w:gridCol w:w="2462"/>
        <w:gridCol w:w="4393"/>
      </w:tblGrid>
      <w:tr w:rsidR="009B247A" w:rsidRPr="00795997" w14:paraId="6095436D" w14:textId="77777777" w:rsidTr="00795997">
        <w:trPr>
          <w:trHeight w:val="600"/>
          <w:tblHeader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4B8D4C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784DD6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Описание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4EF18C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76A435C2" w14:textId="77777777" w:rsidTr="00795997">
        <w:trPr>
          <w:trHeight w:val="6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895F2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AD4D9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866A2E" w14:textId="1A099A4E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</w:t>
            </w:r>
            <w:r w:rsidR="00795997">
              <w:rPr>
                <w:sz w:val="22"/>
                <w:szCs w:val="22"/>
              </w:rPr>
              <w:t xml:space="preserve"> </w:t>
            </w:r>
            <w:r w:rsidRPr="00795997">
              <w:rPr>
                <w:sz w:val="22"/>
                <w:szCs w:val="22"/>
              </w:rPr>
              <w:t>из ЕГРЮЛ. Допускается только кириллица</w:t>
            </w:r>
          </w:p>
        </w:tc>
      </w:tr>
      <w:tr w:rsidR="009B247A" w:rsidRPr="00795997" w14:paraId="44996B75" w14:textId="77777777" w:rsidTr="00795997">
        <w:trPr>
          <w:trHeight w:val="6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F458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AC47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2048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наименование филиала согласно выписке из ЕГРЮЛ.  Допускается только кириллица</w:t>
            </w:r>
          </w:p>
        </w:tc>
      </w:tr>
      <w:tr w:rsidR="009B247A" w:rsidRPr="00795997" w14:paraId="6B07E2CC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C417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95E61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16A6B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7AD8B69E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49E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РФ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84035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807A1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795997" w14:paraId="12E5D5D0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2CBA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ИНН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AC847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6384A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</w:t>
            </w:r>
          </w:p>
        </w:tc>
      </w:tr>
      <w:tr w:rsidR="009B247A" w:rsidRPr="00795997" w14:paraId="096F141E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854C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КПП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E9CD7B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7CCA7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КПП филиала согласно выписке </w:t>
            </w:r>
            <w:r w:rsidRPr="00795997">
              <w:rPr>
                <w:sz w:val="22"/>
                <w:szCs w:val="22"/>
              </w:rPr>
              <w:br/>
              <w:t>из ЕГРЮЛ. Допускается только 9-значное число. Без пробелов, тире, точек и т.п.</w:t>
            </w:r>
          </w:p>
        </w:tc>
      </w:tr>
      <w:tr w:rsidR="009B247A" w:rsidRPr="00795997" w14:paraId="61249EDD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365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48AEF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Образовательная организация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6E5E4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Оставить значение «Образовательная организация»</w:t>
            </w:r>
          </w:p>
        </w:tc>
      </w:tr>
      <w:tr w:rsidR="009B247A" w:rsidRPr="00795997" w14:paraId="35DED730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F7D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Тип образовательной организации</w:t>
            </w:r>
          </w:p>
        </w:tc>
        <w:sdt>
          <w:sdtPr>
            <w:rPr>
              <w:sz w:val="22"/>
              <w:szCs w:val="22"/>
            </w:rPr>
            <w:id w:val="836033740"/>
            <w:showingPlcHdr/>
            <w:dropDownList>
              <w:listItem w:value="Выберите элемент."/>
              <w:listItem w:displayText="Профессиональная образовательная организация" w:value="Профессиональная образовательная организация"/>
              <w:listItem w:displayText="Образовательная организация высшего образования" w:value="Образовательная организация высшего образования"/>
              <w:listItem w:displayText="Организация дополнительного профессионального образования" w:value="Организация дополнительного профессионального образования"/>
              <w:listItem w:displayText="Научная организация" w:value="Научная организация"/>
              <w:listItem w:displayText="Медицинская организация" w:value="Медицинская организация"/>
            </w:dropDownList>
          </w:sdtPr>
          <w:sdtEndPr/>
          <w:sdtContent>
            <w:tc>
              <w:tcPr>
                <w:tcW w:w="1337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2BD8C77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sz w:val="22"/>
                    <w:szCs w:val="22"/>
                  </w:rPr>
                </w:pPr>
                <w:r w:rsidRPr="00795997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C275A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одно из следующих значений:</w:t>
            </w:r>
          </w:p>
          <w:p w14:paraId="0B27E834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Профессиональная образовательная организация;</w:t>
            </w:r>
          </w:p>
          <w:p w14:paraId="1503D248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Образовательная организация высшего образования;</w:t>
            </w:r>
          </w:p>
          <w:p w14:paraId="4EA6E142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Организация дополнительного профессионального образования;</w:t>
            </w:r>
          </w:p>
          <w:p w14:paraId="731C774B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Научная организация;</w:t>
            </w:r>
          </w:p>
          <w:p w14:paraId="26195BAE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Медицинская организация</w:t>
            </w:r>
          </w:p>
        </w:tc>
      </w:tr>
    </w:tbl>
    <w:p w14:paraId="40F21006" w14:textId="0C826474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15D89E0" w14:textId="77777777" w:rsidR="009B247A" w:rsidRPr="00FA5A64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FA5A64">
        <w:rPr>
          <w:i/>
          <w:iCs/>
          <w:sz w:val="22"/>
          <w:szCs w:val="22"/>
        </w:rPr>
        <w:t>{Наименование должности</w:t>
      </w:r>
    </w:p>
    <w:p w14:paraId="1C7F2C18" w14:textId="768C1533" w:rsidR="009B247A" w:rsidRPr="00FA5A64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FA5A64">
        <w:rPr>
          <w:i/>
          <w:iCs/>
          <w:sz w:val="22"/>
          <w:szCs w:val="22"/>
        </w:rPr>
        <w:t>уполномоченного лица</w:t>
      </w:r>
      <w:r w:rsidRPr="00FA5A64">
        <w:rPr>
          <w:rStyle w:val="af0"/>
          <w:i/>
          <w:iCs/>
          <w:sz w:val="22"/>
          <w:szCs w:val="22"/>
        </w:rPr>
        <w:footnoteReference w:id="23"/>
      </w:r>
      <w:r w:rsidRPr="00FA5A64">
        <w:rPr>
          <w:i/>
          <w:iCs/>
          <w:sz w:val="22"/>
          <w:szCs w:val="22"/>
        </w:rPr>
        <w:t xml:space="preserve">}                                      </w:t>
      </w:r>
      <w:r w:rsidRPr="00FA5A64">
        <w:rPr>
          <w:i/>
          <w:iCs/>
          <w:sz w:val="22"/>
          <w:szCs w:val="22"/>
        </w:rPr>
        <w:tab/>
        <w:t xml:space="preserve">____________________/{И.О. Фамилия}/ </w:t>
      </w:r>
    </w:p>
    <w:p w14:paraId="7F998660" w14:textId="77777777" w:rsidR="008C06B5" w:rsidRDefault="008C06B5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5E43E985" w14:textId="366DDA21" w:rsidR="009B247A" w:rsidRPr="000B41B7" w:rsidRDefault="009B247A" w:rsidP="00FA5A64">
      <w:pPr>
        <w:pStyle w:val="afffd"/>
        <w:spacing w:before="0" w:line="276" w:lineRule="auto"/>
        <w:ind w:firstLine="0"/>
      </w:pPr>
      <w:r w:rsidRPr="00843EF6">
        <w:rPr>
          <w:sz w:val="20"/>
          <w:szCs w:val="20"/>
        </w:rPr>
        <w:t>МП</w:t>
      </w:r>
      <w:r w:rsidRPr="00843EF6">
        <w:rPr>
          <w:rStyle w:val="af0"/>
          <w:sz w:val="20"/>
          <w:szCs w:val="20"/>
        </w:rPr>
        <w:footnoteReference w:id="24"/>
      </w:r>
    </w:p>
    <w:p w14:paraId="6E628761" w14:textId="2DDB7138" w:rsidR="009B247A" w:rsidRPr="00F85E42" w:rsidRDefault="009B247A" w:rsidP="00A317C1">
      <w:pPr>
        <w:pStyle w:val="13"/>
        <w:rPr>
          <w:rStyle w:val="afffe"/>
          <w:b/>
          <w:bCs w:val="0"/>
        </w:rPr>
      </w:pPr>
      <w:bookmarkStart w:id="782" w:name="_Toc65072331"/>
      <w:bookmarkStart w:id="783" w:name="_Toc65084468"/>
      <w:bookmarkStart w:id="784" w:name="_Toc106284392"/>
      <w:bookmarkStart w:id="785" w:name="_Toc111828897"/>
      <w:bookmarkStart w:id="786" w:name="_Toc116299696"/>
      <w:r w:rsidRPr="000B41B7">
        <w:rPr>
          <w:rStyle w:val="afffe"/>
          <w:b/>
          <w:bCs w:val="0"/>
        </w:rPr>
        <w:t xml:space="preserve">ПРИЛОЖЕНИЕ </w:t>
      </w:r>
      <w:r w:rsidR="00571729">
        <w:rPr>
          <w:rStyle w:val="afffe"/>
          <w:b/>
          <w:bCs w:val="0"/>
        </w:rPr>
        <w:t>3</w:t>
      </w:r>
      <w:r w:rsidRPr="000B41B7">
        <w:rPr>
          <w:rStyle w:val="afffe"/>
          <w:b/>
          <w:bCs w:val="0"/>
        </w:rPr>
        <w:t xml:space="preserve">. Форма </w:t>
      </w:r>
      <w:r w:rsidRPr="00F85E42">
        <w:rPr>
          <w:rStyle w:val="afffe"/>
          <w:b/>
          <w:bCs w:val="0"/>
        </w:rPr>
        <w:t>заявки</w:t>
      </w:r>
      <w:r w:rsidR="008E6D52">
        <w:rPr>
          <w:rStyle w:val="afffe"/>
          <w:b/>
          <w:bCs w:val="0"/>
        </w:rPr>
        <w:t xml:space="preserve"> в СТП ЕГИСЗ </w:t>
      </w:r>
      <w:r w:rsidRPr="00F85E42">
        <w:rPr>
          <w:rStyle w:val="afffe"/>
          <w:b/>
          <w:bCs w:val="0"/>
        </w:rPr>
        <w:t xml:space="preserve">на перевод </w:t>
      </w:r>
      <w:r w:rsidR="00F85E42" w:rsidRPr="00F85E42">
        <w:rPr>
          <w:rStyle w:val="afffe"/>
          <w:b/>
          <w:bCs w:val="0"/>
        </w:rPr>
        <w:t xml:space="preserve">карточки </w:t>
      </w:r>
      <w:r w:rsidRPr="00F85E42">
        <w:rPr>
          <w:rStyle w:val="afffe"/>
          <w:b/>
          <w:bCs w:val="0"/>
        </w:rPr>
        <w:t>организации в архив ФРМО</w:t>
      </w:r>
      <w:bookmarkEnd w:id="782"/>
      <w:bookmarkEnd w:id="783"/>
      <w:bookmarkEnd w:id="784"/>
      <w:bookmarkEnd w:id="785"/>
      <w:bookmarkEnd w:id="786"/>
    </w:p>
    <w:p w14:paraId="54F07BF0" w14:textId="39FD64F9" w:rsidR="009B247A" w:rsidRPr="000B41B7" w:rsidRDefault="003E127F" w:rsidP="009B247A">
      <w:pPr>
        <w:pStyle w:val="phadditiontitle2"/>
        <w:spacing w:line="276" w:lineRule="auto"/>
      </w:pPr>
      <w:bookmarkStart w:id="787" w:name="_Toc65072332"/>
      <w:bookmarkStart w:id="788" w:name="_Toc65084469"/>
      <w:bookmarkStart w:id="789" w:name="_Toc106284393"/>
      <w:bookmarkStart w:id="790" w:name="_Toc111828898"/>
      <w:bookmarkStart w:id="791" w:name="_Toc116299697"/>
      <w:r>
        <w:t>1</w:t>
      </w:r>
      <w:r w:rsidR="009B247A" w:rsidRPr="000B41B7">
        <w:t xml:space="preserve">.1 Общее описание содержания заявки на перевод </w:t>
      </w:r>
      <w:r w:rsidR="00F532F0">
        <w:t xml:space="preserve">карточки </w:t>
      </w:r>
      <w:r w:rsidR="009B247A" w:rsidRPr="000B41B7">
        <w:t>организации в архив ФРМО</w:t>
      </w:r>
      <w:bookmarkEnd w:id="787"/>
      <w:bookmarkEnd w:id="788"/>
      <w:bookmarkEnd w:id="789"/>
      <w:bookmarkEnd w:id="790"/>
      <w:bookmarkEnd w:id="791"/>
    </w:p>
    <w:p w14:paraId="28CF8F04" w14:textId="4E8A71A3" w:rsidR="009B247A" w:rsidRPr="000B41B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До направления заявки на перевод </w:t>
      </w:r>
      <w:r w:rsidR="00F532F0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ФРМО необходимо осуществить действия, описанные в п.4.2.</w:t>
      </w:r>
      <w:r w:rsidR="00D2624A">
        <w:rPr>
          <w:rStyle w:val="phnormal1"/>
        </w:rPr>
        <w:t>4</w:t>
      </w:r>
      <w:r>
        <w:rPr>
          <w:rStyle w:val="phnormal1"/>
        </w:rPr>
        <w:t xml:space="preserve"> настоящего</w:t>
      </w:r>
      <w:r w:rsidRPr="000B41B7">
        <w:rPr>
          <w:rStyle w:val="phnormal1"/>
        </w:rPr>
        <w:t xml:space="preserve"> руководства пользователя. </w:t>
      </w:r>
    </w:p>
    <w:p w14:paraId="389DD832" w14:textId="06DAFC28" w:rsidR="0069176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Заявка на перевод </w:t>
      </w:r>
      <w:r w:rsidR="00F532F0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ФРМО представляет собой таблицу установленного образца. В первом столбце таблицы «</w:t>
      </w:r>
      <w:r w:rsidRPr="00E25C53">
        <w:rPr>
          <w:rStyle w:val="phnormal1"/>
          <w:i/>
          <w:iCs/>
        </w:rPr>
        <w:t>Наименование поля</w:t>
      </w:r>
      <w:r w:rsidRPr="000B41B7">
        <w:rPr>
          <w:rStyle w:val="phnormal1"/>
        </w:rPr>
        <w:t xml:space="preserve">» указываются сведения, которые необходимо предоставить для перевода </w:t>
      </w:r>
      <w:r w:rsidR="00165BB2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Подсистемы. Во втором столбце таблицы «</w:t>
      </w:r>
      <w:r w:rsidRPr="00E25C53">
        <w:rPr>
          <w:rStyle w:val="phnormal1"/>
          <w:i/>
          <w:iCs/>
        </w:rPr>
        <w:t>Описание</w:t>
      </w:r>
      <w:r w:rsidRPr="000B41B7">
        <w:rPr>
          <w:rStyle w:val="phnormal1"/>
        </w:rPr>
        <w:t xml:space="preserve">» </w:t>
      </w:r>
      <w:r w:rsidRPr="000B41B7">
        <w:t>необходимо</w:t>
      </w:r>
      <w:r w:rsidRPr="000B41B7">
        <w:rPr>
          <w:rStyle w:val="phnormal1"/>
        </w:rPr>
        <w:t xml:space="preserve"> указать информацию </w:t>
      </w:r>
      <w:r w:rsidRPr="000B41B7">
        <w:rPr>
          <w:rStyle w:val="phnormal1"/>
        </w:rPr>
        <w:br/>
        <w:t>об организации. Заполнение всех строк в данном столбце является обязательным. Третий столбец таблицы «</w:t>
      </w:r>
      <w:r w:rsidRPr="00E25C53">
        <w:rPr>
          <w:rStyle w:val="phnormal1"/>
          <w:i/>
          <w:iCs/>
        </w:rPr>
        <w:t>Вид, способ ввода</w:t>
      </w:r>
      <w:r w:rsidRPr="000B41B7">
        <w:rPr>
          <w:rStyle w:val="phnormal1"/>
        </w:rPr>
        <w:t>» носит справочный характер, содержит комментарии для заполнения полей формы и может быть удален.</w:t>
      </w:r>
      <w:r w:rsidR="008F2AED">
        <w:rPr>
          <w:rStyle w:val="phnormal1"/>
        </w:rPr>
        <w:t xml:space="preserve"> </w:t>
      </w:r>
      <w:r w:rsidRPr="000B41B7">
        <w:rPr>
          <w:rStyle w:val="phnormal1"/>
        </w:rPr>
        <w:t xml:space="preserve">Заявка от ОУЗ/ФОИВ может содержать просьбу о переводе в архив </w:t>
      </w:r>
      <w:r w:rsidR="00165BB2">
        <w:rPr>
          <w:rStyle w:val="phnormal1"/>
        </w:rPr>
        <w:t xml:space="preserve">ФРМО </w:t>
      </w:r>
      <w:r w:rsidR="00F532F0">
        <w:rPr>
          <w:rStyle w:val="phnormal1"/>
        </w:rPr>
        <w:t xml:space="preserve">карточек </w:t>
      </w:r>
      <w:r w:rsidRPr="000B41B7">
        <w:rPr>
          <w:rStyle w:val="phnormal1"/>
        </w:rPr>
        <w:t xml:space="preserve">нескольких организаций; в этом случае </w:t>
      </w:r>
      <w:r w:rsidR="004E6D2E">
        <w:rPr>
          <w:rStyle w:val="phnormal1"/>
        </w:rPr>
        <w:t xml:space="preserve">в таблицу </w:t>
      </w:r>
      <w:r w:rsidR="00B34AB4">
        <w:rPr>
          <w:rStyle w:val="phnormal1"/>
        </w:rPr>
        <w:t xml:space="preserve">1 </w:t>
      </w:r>
      <w:r w:rsidRPr="000B41B7">
        <w:rPr>
          <w:rStyle w:val="phnormal1"/>
        </w:rPr>
        <w:t>заявк</w:t>
      </w:r>
      <w:r w:rsidR="00B34AB4">
        <w:rPr>
          <w:rStyle w:val="phnormal1"/>
        </w:rPr>
        <w:t>и</w:t>
      </w:r>
      <w:r w:rsidRPr="000B41B7">
        <w:rPr>
          <w:rStyle w:val="phnormal1"/>
        </w:rPr>
        <w:t xml:space="preserve"> добавл</w:t>
      </w:r>
      <w:r w:rsidR="004E6D2E">
        <w:rPr>
          <w:rStyle w:val="phnormal1"/>
        </w:rPr>
        <w:t xml:space="preserve">яются </w:t>
      </w:r>
      <w:r w:rsidRPr="000B41B7">
        <w:rPr>
          <w:rStyle w:val="phnormal1"/>
        </w:rPr>
        <w:t>строк</w:t>
      </w:r>
      <w:r w:rsidR="004E6D2E">
        <w:rPr>
          <w:rStyle w:val="phnormal1"/>
        </w:rPr>
        <w:t>и</w:t>
      </w:r>
      <w:r w:rsidRPr="000B41B7">
        <w:rPr>
          <w:rStyle w:val="phnormal1"/>
        </w:rPr>
        <w:t>.</w:t>
      </w:r>
      <w:r>
        <w:rPr>
          <w:rStyle w:val="phnormal1"/>
        </w:rPr>
        <w:t xml:space="preserve"> </w:t>
      </w:r>
      <w:r w:rsidRPr="000B41B7">
        <w:rPr>
          <w:rStyle w:val="phnormal1"/>
        </w:rPr>
        <w:t xml:space="preserve">Заявка подписывается руководителем ОУЗ/ФОИВ (лицом, его замещающим) либо уполномоченным лицом, действующим на основании </w:t>
      </w:r>
      <w:r w:rsidR="008F2AED">
        <w:rPr>
          <w:rStyle w:val="phnormal1"/>
        </w:rPr>
        <w:t>д</w:t>
      </w:r>
      <w:r w:rsidRPr="000B41B7">
        <w:rPr>
          <w:rStyle w:val="phnormal1"/>
        </w:rPr>
        <w:t xml:space="preserve">оверенности, оформленной в соответствии с требованиями действующего законодательства РФ. </w:t>
      </w:r>
    </w:p>
    <w:p w14:paraId="2BA3DC4B" w14:textId="029AA498" w:rsidR="009B247A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>
        <w:rPr>
          <w:rStyle w:val="phnormal1"/>
        </w:rPr>
        <w:t>Н</w:t>
      </w:r>
      <w:r w:rsidRPr="000B41B7">
        <w:rPr>
          <w:rStyle w:val="phnormal1"/>
        </w:rPr>
        <w:t xml:space="preserve">а заявке должен быть проставлен оттиск печати организации/ИП (при наличии печати у организации/ИП). </w:t>
      </w:r>
      <w:r w:rsidRPr="00194EBD">
        <w:rPr>
          <w:szCs w:val="24"/>
        </w:rPr>
        <w:t xml:space="preserve">Если в соответствии с Уставом организация отказалась от использования печати или </w:t>
      </w:r>
      <w:r>
        <w:rPr>
          <w:szCs w:val="24"/>
        </w:rPr>
        <w:t>если ИП</w:t>
      </w:r>
      <w:r w:rsidRPr="00194EBD">
        <w:rPr>
          <w:szCs w:val="24"/>
        </w:rPr>
        <w:t xml:space="preserve"> осуществляет деятельность без печати, в заявке</w:t>
      </w:r>
      <w:r>
        <w:rPr>
          <w:szCs w:val="24"/>
        </w:rPr>
        <w:t xml:space="preserve"> </w:t>
      </w:r>
      <w:r w:rsidRPr="00194EBD">
        <w:rPr>
          <w:szCs w:val="24"/>
        </w:rPr>
        <w:t xml:space="preserve">на месте, предназначенном для оттиска печати, следует </w:t>
      </w:r>
      <w:r>
        <w:rPr>
          <w:szCs w:val="24"/>
        </w:rPr>
        <w:t>написать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 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 xml:space="preserve">.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>подпись уполномоченного лица и вся информация на оттиске печати</w:t>
      </w:r>
      <w:r>
        <w:rPr>
          <w:szCs w:val="24"/>
        </w:rPr>
        <w:t xml:space="preserve"> были четко видны</w:t>
      </w:r>
      <w:r>
        <w:rPr>
          <w:rStyle w:val="phnormal1"/>
        </w:rPr>
        <w:t>.</w:t>
      </w:r>
      <w:r w:rsidR="005C731E">
        <w:rPr>
          <w:rStyle w:val="phnormal1"/>
        </w:rPr>
        <w:t xml:space="preserve"> </w:t>
      </w:r>
      <w:r w:rsidRPr="009F1444">
        <w:rPr>
          <w:rStyle w:val="phnormal1"/>
        </w:rPr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</w:t>
      </w:r>
      <w:r>
        <w:rPr>
          <w:rStyle w:val="phnormal1"/>
        </w:rPr>
        <w:t xml:space="preserve"> </w:t>
      </w:r>
      <w:r w:rsidRPr="009F1444">
        <w:rPr>
          <w:rStyle w:val="phnormal1"/>
        </w:rPr>
        <w:t>оттиска печати является необязательным.</w:t>
      </w:r>
      <w:r>
        <w:rPr>
          <w:rStyle w:val="phnormal1"/>
        </w:rPr>
        <w:t xml:space="preserve"> </w:t>
      </w:r>
    </w:p>
    <w:p w14:paraId="4846E736" w14:textId="376979D8" w:rsidR="009B247A" w:rsidRPr="000B41B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Заявка на перевод </w:t>
      </w:r>
      <w:r w:rsidR="00CC4B71">
        <w:rPr>
          <w:rStyle w:val="phnormal1"/>
        </w:rPr>
        <w:t xml:space="preserve">карточки </w:t>
      </w:r>
      <w:r w:rsidRPr="000B41B7">
        <w:rPr>
          <w:rStyle w:val="phnormal1"/>
        </w:rPr>
        <w:t xml:space="preserve">организации в архив ФРМО является приложением </w:t>
      </w:r>
      <w:r>
        <w:rPr>
          <w:rStyle w:val="phnormal1"/>
        </w:rPr>
        <w:br/>
      </w:r>
      <w:r w:rsidRPr="000B41B7">
        <w:rPr>
          <w:rStyle w:val="phnormal1"/>
        </w:rPr>
        <w:t>к обращению пользователя в СТП ЕГИСЗ, направляемому по электронной почте</w:t>
      </w:r>
      <w:r>
        <w:rPr>
          <w:rStyle w:val="phnormal1"/>
        </w:rPr>
        <w:t xml:space="preserve"> </w:t>
      </w:r>
      <w:r w:rsidR="00CE20BA">
        <w:rPr>
          <w:rStyle w:val="phnormal1"/>
        </w:rPr>
        <w:br/>
      </w:r>
      <w:r>
        <w:rPr>
          <w:rStyle w:val="phnormal1"/>
        </w:rPr>
        <w:t xml:space="preserve">на адрес </w:t>
      </w:r>
      <w:r w:rsidR="00B258E3">
        <w:rPr>
          <w:rStyle w:val="phnormal1"/>
          <w:b/>
          <w:bCs/>
        </w:rPr>
        <w:t>egisz@stp-egisz.ru</w:t>
      </w:r>
      <w:r w:rsidRPr="000B41B7">
        <w:rPr>
          <w:rStyle w:val="phnormal1"/>
        </w:rPr>
        <w:t xml:space="preserve"> или через сайт Центра поддержки ЕГИСЗ </w:t>
      </w:r>
      <w:hyperlink r:id="rId145" w:history="1">
        <w:r w:rsidRPr="000B41B7">
          <w:rPr>
            <w:rStyle w:val="ab"/>
            <w:color w:val="auto"/>
          </w:rPr>
          <w:t>https://support.egisz.rosminzdrav.ru/</w:t>
        </w:r>
      </w:hyperlink>
    </w:p>
    <w:p w14:paraId="6320E4C5" w14:textId="279E8EDA" w:rsidR="009B247A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Рекомендуемый текст обращения:</w:t>
      </w:r>
    </w:p>
    <w:p w14:paraId="7FF557D1" w14:textId="5DC5794A" w:rsidR="009B247A" w:rsidRPr="00C266D5" w:rsidRDefault="009B247A" w:rsidP="00F80DF8">
      <w:pPr>
        <w:pStyle w:val="phnormal"/>
        <w:spacing w:line="276" w:lineRule="auto"/>
        <w:ind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t xml:space="preserve">«Прошу перевести </w:t>
      </w:r>
      <w:r w:rsidR="00CC4B71" w:rsidRPr="00C266D5">
        <w:rPr>
          <w:i/>
          <w:iCs/>
          <w:szCs w:val="24"/>
        </w:rPr>
        <w:t xml:space="preserve">карточку </w:t>
      </w:r>
      <w:r w:rsidRPr="00C266D5">
        <w:rPr>
          <w:i/>
          <w:iCs/>
          <w:szCs w:val="24"/>
        </w:rPr>
        <w:t xml:space="preserve">{Сокращенное наименование организации} в архив ФРМО на основании {Основание перевода организации в архив. Наименование </w:t>
      </w:r>
      <w:r w:rsidRPr="00C266D5">
        <w:rPr>
          <w:i/>
          <w:iCs/>
          <w:szCs w:val="24"/>
        </w:rPr>
        <w:br/>
        <w:t>и реквизиты документа о реорганизации/ликвидации либо документа о прекращении осуществления медицинской/фармацевтической/образовательной деятельности}.</w:t>
      </w:r>
    </w:p>
    <w:p w14:paraId="0236EF9B" w14:textId="77777777" w:rsidR="009B247A" w:rsidRPr="00C266D5" w:rsidRDefault="009B247A" w:rsidP="009B247A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rPr>
          <w:rStyle w:val="phnormal1"/>
          <w:i/>
          <w:iCs/>
          <w:szCs w:val="24"/>
        </w:rPr>
      </w:pPr>
      <w:r w:rsidRPr="00C266D5">
        <w:rPr>
          <w:rStyle w:val="phnormal1"/>
          <w:i/>
          <w:iCs/>
          <w:szCs w:val="24"/>
        </w:rPr>
        <w:t xml:space="preserve">Приложение: </w:t>
      </w:r>
    </w:p>
    <w:p w14:paraId="1092B865" w14:textId="77777777" w:rsidR="009B247A" w:rsidRPr="00C266D5" w:rsidRDefault="009B247A" w:rsidP="001E4B18">
      <w:pPr>
        <w:pStyle w:val="phnormal"/>
        <w:numPr>
          <w:ilvl w:val="3"/>
          <w:numId w:val="102"/>
        </w:numPr>
        <w:tabs>
          <w:tab w:val="clear" w:pos="3780"/>
          <w:tab w:val="right" w:pos="1276"/>
          <w:tab w:val="right" w:pos="1560"/>
          <w:tab w:val="right" w:pos="1985"/>
        </w:tabs>
        <w:spacing w:line="276" w:lineRule="auto"/>
        <w:ind w:left="0"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t xml:space="preserve">Сканированная копия заявки в формате файла PDF или </w:t>
      </w:r>
      <w:r w:rsidRPr="00C266D5">
        <w:rPr>
          <w:i/>
          <w:iCs/>
          <w:szCs w:val="24"/>
          <w:lang w:val="en-US"/>
        </w:rPr>
        <w:t>JPG</w:t>
      </w:r>
      <w:r w:rsidRPr="00C266D5">
        <w:rPr>
          <w:i/>
          <w:iCs/>
          <w:szCs w:val="24"/>
        </w:rPr>
        <w:t>;</w:t>
      </w:r>
    </w:p>
    <w:p w14:paraId="67B8BF2D" w14:textId="77777777" w:rsidR="009B247A" w:rsidRPr="00C266D5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t xml:space="preserve">Заявка в формате файла </w:t>
      </w:r>
      <w:r w:rsidRPr="00C266D5">
        <w:rPr>
          <w:i/>
          <w:iCs/>
          <w:szCs w:val="24"/>
          <w:lang w:val="en-US"/>
        </w:rPr>
        <w:t>Microsoft</w:t>
      </w:r>
      <w:r w:rsidRPr="00C266D5">
        <w:rPr>
          <w:i/>
          <w:iCs/>
          <w:szCs w:val="24"/>
        </w:rPr>
        <w:t xml:space="preserve"> </w:t>
      </w:r>
      <w:r w:rsidRPr="00C266D5">
        <w:rPr>
          <w:i/>
          <w:iCs/>
          <w:szCs w:val="24"/>
          <w:lang w:val="en-US"/>
        </w:rPr>
        <w:t>Word</w:t>
      </w:r>
      <w:r w:rsidRPr="00C266D5">
        <w:rPr>
          <w:i/>
          <w:iCs/>
          <w:szCs w:val="24"/>
        </w:rPr>
        <w:t xml:space="preserve"> или </w:t>
      </w:r>
      <w:r w:rsidRPr="00C266D5">
        <w:rPr>
          <w:i/>
          <w:iCs/>
          <w:szCs w:val="24"/>
          <w:lang w:val="en-US"/>
        </w:rPr>
        <w:t>Excel</w:t>
      </w:r>
      <w:r w:rsidRPr="00C266D5">
        <w:rPr>
          <w:i/>
          <w:iCs/>
          <w:szCs w:val="24"/>
        </w:rPr>
        <w:t xml:space="preserve"> (редактируемая);</w:t>
      </w:r>
    </w:p>
    <w:p w14:paraId="358B12F1" w14:textId="58D13821" w:rsidR="009B247A" w:rsidRPr="00C266D5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t xml:space="preserve">Сканированная копия документа о реорганизации/ликвидации организации либо документа о прекращении </w:t>
      </w:r>
      <w:r w:rsidR="00F80DF8" w:rsidRPr="00C266D5">
        <w:rPr>
          <w:i/>
          <w:iCs/>
          <w:szCs w:val="24"/>
        </w:rPr>
        <w:t>м</w:t>
      </w:r>
      <w:r w:rsidRPr="00C266D5">
        <w:rPr>
          <w:i/>
          <w:iCs/>
          <w:szCs w:val="24"/>
        </w:rPr>
        <w:t>едицинской/фармацевтической/образовательной деятельности</w:t>
      </w:r>
      <w:r w:rsidR="00C266D5" w:rsidRPr="00C266D5">
        <w:rPr>
          <w:i/>
          <w:iCs/>
          <w:szCs w:val="24"/>
        </w:rPr>
        <w:t xml:space="preserve"> в формате файла PDF или </w:t>
      </w:r>
      <w:r w:rsidR="00C266D5" w:rsidRPr="00C266D5">
        <w:rPr>
          <w:i/>
          <w:iCs/>
          <w:szCs w:val="24"/>
          <w:lang w:val="en-US"/>
        </w:rPr>
        <w:t>JPG</w:t>
      </w:r>
      <w:r w:rsidRPr="00C266D5">
        <w:rPr>
          <w:i/>
          <w:iCs/>
          <w:szCs w:val="24"/>
        </w:rPr>
        <w:t>;</w:t>
      </w:r>
    </w:p>
    <w:p w14:paraId="3362691D" w14:textId="77777777" w:rsidR="009B247A" w:rsidRPr="00C266D5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t xml:space="preserve">Сканированная копия доверенности в формате файла PDF или </w:t>
      </w:r>
      <w:r w:rsidRPr="00C266D5">
        <w:rPr>
          <w:i/>
          <w:iCs/>
          <w:szCs w:val="24"/>
          <w:lang w:val="en-US"/>
        </w:rPr>
        <w:t>JPG</w:t>
      </w:r>
      <w:r w:rsidRPr="00C266D5">
        <w:rPr>
          <w:i/>
          <w:iCs/>
          <w:szCs w:val="24"/>
        </w:rPr>
        <w:t xml:space="preserve"> (если подписант действует на основании доверенности).</w:t>
      </w:r>
    </w:p>
    <w:p w14:paraId="616754E6" w14:textId="5D33CBFA" w:rsidR="009B247A" w:rsidRPr="00C266D5" w:rsidRDefault="009B247A" w:rsidP="009B247A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rPr>
          <w:szCs w:val="24"/>
        </w:rPr>
      </w:pPr>
      <w:r w:rsidRPr="00C266D5">
        <w:rPr>
          <w:i/>
          <w:iCs/>
          <w:szCs w:val="24"/>
        </w:rPr>
        <w:t>{Наименование должности и ФИО уполномоченного лица}».</w:t>
      </w:r>
      <w:r w:rsidRPr="00C266D5">
        <w:rPr>
          <w:szCs w:val="24"/>
        </w:rPr>
        <w:t xml:space="preserve">   </w:t>
      </w:r>
    </w:p>
    <w:p w14:paraId="5430F3D0" w14:textId="23BCCDA6" w:rsidR="009B247A" w:rsidRPr="000B41B7" w:rsidRDefault="003E127F" w:rsidP="009B247A">
      <w:pPr>
        <w:pStyle w:val="phadditiontitle2"/>
        <w:spacing w:line="276" w:lineRule="auto"/>
        <w:jc w:val="center"/>
      </w:pPr>
      <w:bookmarkStart w:id="792" w:name="_Toc65072333"/>
      <w:bookmarkStart w:id="793" w:name="_Toc65084470"/>
      <w:bookmarkStart w:id="794" w:name="_Toc106284394"/>
      <w:bookmarkStart w:id="795" w:name="_Toc111828899"/>
      <w:bookmarkStart w:id="796" w:name="_Toc116299698"/>
      <w:r>
        <w:t>1</w:t>
      </w:r>
      <w:r w:rsidR="009B247A" w:rsidRPr="000B41B7">
        <w:t>.2 Форма заявки на перевод</w:t>
      </w:r>
      <w:r w:rsidR="00B24AAE">
        <w:t xml:space="preserve"> карточки</w:t>
      </w:r>
      <w:r w:rsidR="009B247A" w:rsidRPr="000B41B7">
        <w:t xml:space="preserve"> организации в архив ФРМО</w:t>
      </w:r>
      <w:r w:rsidR="009B247A" w:rsidRPr="000B41B7">
        <w:rPr>
          <w:rStyle w:val="af0"/>
        </w:rPr>
        <w:footnoteReference w:id="25"/>
      </w:r>
      <w:bookmarkEnd w:id="792"/>
      <w:bookmarkEnd w:id="793"/>
      <w:bookmarkEnd w:id="794"/>
      <w:bookmarkEnd w:id="795"/>
      <w:bookmarkEnd w:id="796"/>
    </w:p>
    <w:tbl>
      <w:tblPr>
        <w:tblW w:w="5000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526"/>
        <w:gridCol w:w="1802"/>
        <w:gridCol w:w="1758"/>
        <w:gridCol w:w="5258"/>
      </w:tblGrid>
      <w:tr w:rsidR="009B247A" w:rsidRPr="005C731E" w14:paraId="1B623591" w14:textId="77777777" w:rsidTr="00A06797">
        <w:trPr>
          <w:trHeight w:val="600"/>
        </w:trPr>
        <w:tc>
          <w:tcPr>
            <w:tcW w:w="27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750660DB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№ п/п</w:t>
            </w: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10BE99C9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98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B1E80F8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jc w:val="center"/>
              <w:rPr>
                <w:b/>
                <w:sz w:val="22"/>
                <w:szCs w:val="22"/>
              </w:rPr>
            </w:pPr>
            <w:r w:rsidRPr="005C731E">
              <w:rPr>
                <w:b/>
                <w:sz w:val="22"/>
                <w:szCs w:val="22"/>
              </w:rPr>
              <w:t>Описание</w:t>
            </w:r>
          </w:p>
        </w:tc>
        <w:tc>
          <w:tcPr>
            <w:tcW w:w="272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C4698D6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jc w:val="center"/>
              <w:rPr>
                <w:b/>
                <w:sz w:val="22"/>
                <w:szCs w:val="22"/>
              </w:rPr>
            </w:pPr>
            <w:r w:rsidRPr="005C731E">
              <w:rPr>
                <w:b/>
                <w:sz w:val="22"/>
                <w:szCs w:val="22"/>
              </w:rPr>
              <w:t>Вид, способ ввода</w:t>
            </w:r>
          </w:p>
        </w:tc>
      </w:tr>
      <w:tr w:rsidR="009B247A" w:rsidRPr="005C731E" w14:paraId="2D7D0B91" w14:textId="77777777" w:rsidTr="00A06797">
        <w:trPr>
          <w:trHeight w:val="600"/>
        </w:trPr>
        <w:tc>
          <w:tcPr>
            <w:tcW w:w="277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21ADBDC4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1</w:t>
            </w: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155C3A0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  <w:lang w:val="en-US"/>
              </w:rPr>
            </w:pPr>
            <w:r w:rsidRPr="005C731E">
              <w:rPr>
                <w:b w:val="0"/>
                <w:bCs w:val="0"/>
                <w:sz w:val="22"/>
                <w:szCs w:val="22"/>
                <w:lang w:val="en-US"/>
              </w:rPr>
              <w:t>OID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23E862C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3AE36E6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уникальный идентификатор организации </w:t>
            </w:r>
            <w:r w:rsidRPr="005C731E">
              <w:rPr>
                <w:sz w:val="22"/>
                <w:szCs w:val="22"/>
              </w:rPr>
              <w:br/>
              <w:t>в ФРМО</w:t>
            </w:r>
          </w:p>
        </w:tc>
      </w:tr>
      <w:tr w:rsidR="009B247A" w:rsidRPr="005C731E" w14:paraId="417BB32F" w14:textId="77777777" w:rsidTr="00A06797">
        <w:trPr>
          <w:trHeight w:val="600"/>
        </w:trPr>
        <w:tc>
          <w:tcPr>
            <w:tcW w:w="277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13196B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6709B10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Полное наименование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8F99CD0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B01B5E5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полное наименование организации согласно выписке из ЕГРЮЛ/ЕГРИП. </w:t>
            </w:r>
          </w:p>
          <w:p w14:paraId="6BAC0654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5C731E" w14:paraId="279FE2C3" w14:textId="77777777" w:rsidTr="00A06797">
        <w:trPr>
          <w:trHeight w:val="300"/>
        </w:trPr>
        <w:tc>
          <w:tcPr>
            <w:tcW w:w="277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4195F6DA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12BEEC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Субъект РФ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D74EDA2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9CD64C7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наименование субъекта РФ </w:t>
            </w:r>
            <w:r w:rsidRPr="005C731E">
              <w:rPr>
                <w:sz w:val="22"/>
                <w:szCs w:val="22"/>
              </w:rPr>
              <w:br/>
              <w:t>(в соответствии с юридическим адресом организации/филиала/адреса местожительства ИП)</w:t>
            </w:r>
          </w:p>
        </w:tc>
      </w:tr>
      <w:tr w:rsidR="009B247A" w:rsidRPr="005C731E" w14:paraId="1C29EA3B" w14:textId="77777777" w:rsidTr="00A06797">
        <w:trPr>
          <w:trHeight w:val="300"/>
        </w:trPr>
        <w:tc>
          <w:tcPr>
            <w:tcW w:w="277" w:type="pct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3BCB1CB8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A199C6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Причина перевода</w:t>
            </w:r>
          </w:p>
          <w:p w14:paraId="4392FCC8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в архив</w:t>
            </w:r>
          </w:p>
        </w:tc>
        <w:sdt>
          <w:sdtPr>
            <w:rPr>
              <w:sz w:val="22"/>
              <w:szCs w:val="22"/>
            </w:rPr>
            <w:alias w:val="Причины"/>
            <w:tag w:val="Причины"/>
            <w:id w:val="-528031425"/>
            <w:placeholder>
              <w:docPart w:val="AE4B856CB5C04E0DBD28F63DA2EAAC6B"/>
            </w:placeholder>
            <w:showingPlcHdr/>
            <w:dropDownList>
              <w:listItem w:value="Выберите элемент."/>
              <w:listItem w:displayText="Реорганизация организации " w:value="Реорганизация организации "/>
              <w:listItem w:displayText="Дубль карточки " w:value="Дубль карточки "/>
              <w:listItem w:displayText="Некорректное внесение сведений " w:value="Некорректное внесение сведений "/>
              <w:listItem w:displayText="Прекращение медицинской/фармацевтической/образовательной деятельности" w:value="Прекращение медицинской/фармацевтической/образовательной деятельности"/>
              <w:listItem w:displayText="Реорганизация: слияние" w:value="Реорганизация: слияние"/>
              <w:listItem w:displayText="Реорганизация: присоединение" w:value="Реорганизация: присоединение"/>
            </w:dropDownList>
          </w:sdtPr>
          <w:sdtEndPr/>
          <w:sdtContent>
            <w:tc>
              <w:tcPr>
                <w:tcW w:w="986" w:type="pct"/>
                <w:tcBorders>
                  <w:top w:val="single" w:sz="4" w:space="0" w:color="00000A"/>
                  <w:bottom w:val="single" w:sz="4" w:space="0" w:color="00000A"/>
                  <w:right w:val="single" w:sz="4" w:space="0" w:color="00000A"/>
                </w:tcBorders>
                <w:shd w:val="clear" w:color="auto" w:fill="auto"/>
                <w:vAlign w:val="center"/>
              </w:tcPr>
              <w:p w14:paraId="78F84FCE" w14:textId="77777777" w:rsidR="009B247A" w:rsidRPr="005C731E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5C731E">
                  <w:rPr>
                    <w:rStyle w:val="aff7"/>
                    <w:rFonts w:eastAsia="Calibri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91A9927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Указать одно из следующих значений:</w:t>
            </w:r>
          </w:p>
          <w:p w14:paraId="3C726F2B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Реорганизация организации; </w:t>
            </w:r>
            <w:r w:rsidRPr="005C731E">
              <w:rPr>
                <w:sz w:val="22"/>
                <w:szCs w:val="22"/>
              </w:rPr>
              <w:tab/>
            </w:r>
          </w:p>
          <w:p w14:paraId="0D1FA415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Дубль карточки; </w:t>
            </w:r>
            <w:r w:rsidRPr="005C731E">
              <w:rPr>
                <w:sz w:val="22"/>
                <w:szCs w:val="22"/>
              </w:rPr>
              <w:tab/>
            </w:r>
          </w:p>
          <w:p w14:paraId="11E67CD8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Некорректное внесение сведений; </w:t>
            </w:r>
            <w:r w:rsidRPr="005C731E">
              <w:rPr>
                <w:sz w:val="22"/>
                <w:szCs w:val="22"/>
              </w:rPr>
              <w:tab/>
            </w:r>
          </w:p>
          <w:p w14:paraId="52501B52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Прекращение медицинской/фармацевтической/образовательной деятельности;</w:t>
            </w:r>
          </w:p>
          <w:p w14:paraId="6635031C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Реорганизация: слияние;</w:t>
            </w:r>
          </w:p>
          <w:p w14:paraId="1AC53FB6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Реорганизация: присоединение</w:t>
            </w:r>
          </w:p>
        </w:tc>
      </w:tr>
    </w:tbl>
    <w:p w14:paraId="0F0BAD5B" w14:textId="27252BE9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5812474F" w14:textId="50468E58" w:rsidR="00B659AF" w:rsidRDefault="00B659AF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3DCFAE58" w14:textId="77777777" w:rsidR="00B659AF" w:rsidRDefault="00B659AF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4E064051" w14:textId="77777777" w:rsidR="009B247A" w:rsidRPr="008C06B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8C06B5">
        <w:rPr>
          <w:i/>
          <w:iCs/>
          <w:sz w:val="22"/>
          <w:szCs w:val="22"/>
        </w:rPr>
        <w:t>{Наименование должности</w:t>
      </w:r>
    </w:p>
    <w:p w14:paraId="60DE4F78" w14:textId="7716449A" w:rsidR="009B247A" w:rsidRPr="008C06B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8C06B5">
        <w:rPr>
          <w:i/>
          <w:iCs/>
          <w:sz w:val="22"/>
          <w:szCs w:val="22"/>
        </w:rPr>
        <w:t>уполномоченного лица}</w:t>
      </w:r>
      <w:r w:rsidRPr="008C06B5">
        <w:rPr>
          <w:rStyle w:val="af0"/>
          <w:i/>
          <w:iCs/>
          <w:sz w:val="22"/>
          <w:szCs w:val="22"/>
        </w:rPr>
        <w:footnoteReference w:id="26"/>
      </w:r>
      <w:r w:rsidRPr="008C06B5">
        <w:rPr>
          <w:i/>
          <w:iCs/>
          <w:sz w:val="22"/>
          <w:szCs w:val="22"/>
        </w:rPr>
        <w:t xml:space="preserve">                  </w:t>
      </w:r>
      <w:r w:rsidRPr="008C06B5">
        <w:rPr>
          <w:i/>
          <w:iCs/>
          <w:sz w:val="22"/>
          <w:szCs w:val="22"/>
        </w:rPr>
        <w:tab/>
        <w:t xml:space="preserve">                           ____________________/{И.О. Фамилия}/ </w:t>
      </w:r>
    </w:p>
    <w:p w14:paraId="4B9BABF3" w14:textId="77777777" w:rsidR="009B247A" w:rsidRPr="005C731E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E205EB2" w14:textId="77777777" w:rsidR="009B247A" w:rsidRPr="005C731E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5C731E">
        <w:rPr>
          <w:sz w:val="22"/>
          <w:szCs w:val="22"/>
        </w:rPr>
        <w:t>МП</w:t>
      </w:r>
      <w:r w:rsidRPr="005C731E">
        <w:rPr>
          <w:rStyle w:val="af0"/>
          <w:sz w:val="22"/>
          <w:szCs w:val="22"/>
        </w:rPr>
        <w:footnoteReference w:id="27"/>
      </w:r>
    </w:p>
    <w:p w14:paraId="13DA738E" w14:textId="7777777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2F1FAE70" w14:textId="7777777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734658A0" w14:textId="590A2AD5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  <w:sectPr w:rsidR="00EF255E" w:rsidSect="00EF255E">
          <w:headerReference w:type="first" r:id="rId146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258C4E22" w14:textId="4D17ABAD" w:rsidR="00650EFD" w:rsidRPr="000B41B7" w:rsidRDefault="006D2EAA" w:rsidP="00542A32">
      <w:pPr>
        <w:pStyle w:val="a2"/>
        <w:numPr>
          <w:ilvl w:val="0"/>
          <w:numId w:val="0"/>
        </w:numPr>
      </w:pPr>
      <w:bookmarkStart w:id="797" w:name="_Toc75367482"/>
      <w:bookmarkStart w:id="798" w:name="_Ref107222118"/>
      <w:bookmarkStart w:id="799" w:name="_Ref107222242"/>
      <w:bookmarkStart w:id="800" w:name="_Toc111828900"/>
      <w:bookmarkStart w:id="801" w:name="_Toc116299699"/>
      <w:bookmarkEnd w:id="729"/>
      <w:bookmarkEnd w:id="730"/>
      <w:r w:rsidRPr="005C33D2">
        <w:t xml:space="preserve">ПРИЛОЖЕНИЕ </w:t>
      </w:r>
      <w:r w:rsidR="005504E4" w:rsidRPr="005C33D2">
        <w:t>4</w:t>
      </w:r>
      <w:r w:rsidRPr="005C33D2">
        <w:t xml:space="preserve">. </w:t>
      </w:r>
      <w:r w:rsidR="00650EFD" w:rsidRPr="005C33D2">
        <w:t>Матрица прав и ролей пользователей ФРМО</w:t>
      </w:r>
      <w:bookmarkEnd w:id="797"/>
      <w:bookmarkEnd w:id="798"/>
      <w:bookmarkEnd w:id="799"/>
      <w:bookmarkEnd w:id="800"/>
      <w:bookmarkEnd w:id="801"/>
    </w:p>
    <w:p w14:paraId="129E286D" w14:textId="5549442E" w:rsidR="00650EFD" w:rsidRDefault="00650EFD" w:rsidP="00E579FD">
      <w:pPr>
        <w:pStyle w:val="afffff1"/>
        <w:spacing w:line="276" w:lineRule="auto"/>
      </w:pPr>
      <w:bookmarkStart w:id="802" w:name="_Ref507086864"/>
      <w:r w:rsidRPr="000B41B7">
        <w:t xml:space="preserve">Таблица </w:t>
      </w:r>
      <w:bookmarkEnd w:id="802"/>
      <w:r w:rsidRPr="000B41B7">
        <w:t>1 – Матрица прав и ролей пользователей ФРМО</w:t>
      </w:r>
    </w:p>
    <w:tbl>
      <w:tblPr>
        <w:tblStyle w:val="affffff5"/>
        <w:tblW w:w="5061" w:type="pct"/>
        <w:tblLayout w:type="fixed"/>
        <w:tblLook w:val="04A0" w:firstRow="1" w:lastRow="0" w:firstColumn="1" w:lastColumn="0" w:noHBand="0" w:noVBand="1"/>
      </w:tblPr>
      <w:tblGrid>
        <w:gridCol w:w="6372"/>
        <w:gridCol w:w="1394"/>
        <w:gridCol w:w="1394"/>
        <w:gridCol w:w="1325"/>
        <w:gridCol w:w="1559"/>
        <w:gridCol w:w="1299"/>
        <w:gridCol w:w="1395"/>
      </w:tblGrid>
      <w:tr w:rsidR="00341058" w:rsidRPr="00183AD5" w14:paraId="47F0B3E9" w14:textId="77777777" w:rsidTr="003410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06"/>
        </w:trPr>
        <w:tc>
          <w:tcPr>
            <w:tcW w:w="6372" w:type="dxa"/>
            <w:shd w:val="clear" w:color="auto" w:fill="auto"/>
          </w:tcPr>
          <w:p w14:paraId="51C552B2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>Права/роли ФРМО</w:t>
            </w:r>
          </w:p>
        </w:tc>
        <w:tc>
          <w:tcPr>
            <w:tcW w:w="1394" w:type="dxa"/>
            <w:shd w:val="clear" w:color="auto" w:fill="auto"/>
          </w:tcPr>
          <w:p w14:paraId="658F59C4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>Работник ОУЗ</w:t>
            </w:r>
          </w:p>
        </w:tc>
        <w:tc>
          <w:tcPr>
            <w:tcW w:w="1394" w:type="dxa"/>
            <w:shd w:val="clear" w:color="auto" w:fill="auto"/>
          </w:tcPr>
          <w:p w14:paraId="4773A7E4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</w:t>
            </w:r>
            <w:r>
              <w:rPr>
                <w:szCs w:val="22"/>
              </w:rPr>
              <w:br/>
            </w:r>
            <w:r w:rsidRPr="00183AD5">
              <w:rPr>
                <w:szCs w:val="22"/>
              </w:rPr>
              <w:t xml:space="preserve">МЗ </w:t>
            </w:r>
          </w:p>
        </w:tc>
        <w:tc>
          <w:tcPr>
            <w:tcW w:w="1325" w:type="dxa"/>
            <w:shd w:val="clear" w:color="auto" w:fill="auto"/>
          </w:tcPr>
          <w:p w14:paraId="3AFCC10D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ФОИВ </w:t>
            </w:r>
          </w:p>
        </w:tc>
        <w:tc>
          <w:tcPr>
            <w:tcW w:w="1559" w:type="dxa"/>
            <w:shd w:val="clear" w:color="auto" w:fill="auto"/>
          </w:tcPr>
          <w:p w14:paraId="0D86E6CB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</w:t>
            </w:r>
            <w:r>
              <w:rPr>
                <w:szCs w:val="22"/>
              </w:rPr>
              <w:t>о</w:t>
            </w:r>
            <w:r w:rsidRPr="00183AD5">
              <w:rPr>
                <w:szCs w:val="22"/>
              </w:rPr>
              <w:t>рганизации</w:t>
            </w:r>
          </w:p>
        </w:tc>
        <w:tc>
          <w:tcPr>
            <w:tcW w:w="1299" w:type="dxa"/>
            <w:shd w:val="clear" w:color="auto" w:fill="auto"/>
          </w:tcPr>
          <w:p w14:paraId="0B50AFC6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>Работник РЗН</w:t>
            </w:r>
          </w:p>
        </w:tc>
        <w:tc>
          <w:tcPr>
            <w:tcW w:w="1395" w:type="dxa"/>
            <w:shd w:val="clear" w:color="auto" w:fill="auto"/>
          </w:tcPr>
          <w:p w14:paraId="3173F0FC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МЗ </w:t>
            </w:r>
            <w:r w:rsidRPr="00BC0150">
              <w:rPr>
                <w:sz w:val="18"/>
                <w:szCs w:val="18"/>
              </w:rPr>
              <w:t xml:space="preserve">(кадровый </w:t>
            </w:r>
            <w:r w:rsidRPr="00BC0150">
              <w:rPr>
                <w:sz w:val="18"/>
                <w:szCs w:val="18"/>
              </w:rPr>
              <w:br/>
              <w:t>департамент</w:t>
            </w:r>
            <w:r w:rsidRPr="00D6105A">
              <w:rPr>
                <w:sz w:val="20"/>
                <w:szCs w:val="20"/>
              </w:rPr>
              <w:t>)</w:t>
            </w:r>
          </w:p>
        </w:tc>
      </w:tr>
      <w:tr w:rsidR="00341058" w:rsidRPr="00183AD5" w14:paraId="0C52747B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7832CC9B" w14:textId="6B18F557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Поиск </w:t>
            </w:r>
            <w:r>
              <w:rPr>
                <w:sz w:val="22"/>
                <w:szCs w:val="22"/>
              </w:rPr>
              <w:t xml:space="preserve">и просмотр карточки </w:t>
            </w:r>
            <w:r w:rsidRPr="00183AD5">
              <w:rPr>
                <w:sz w:val="22"/>
                <w:szCs w:val="22"/>
              </w:rPr>
              <w:t>организации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699511A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16D3A7F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50DE5B5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D63A29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7261C10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B378768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341058" w:rsidRPr="00183AD5" w14:paraId="5880F4D9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524B420A" w14:textId="1F1CE4F3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Создание </w:t>
            </w:r>
            <w:r>
              <w:rPr>
                <w:sz w:val="22"/>
                <w:szCs w:val="22"/>
              </w:rPr>
              <w:t xml:space="preserve">карточки </w:t>
            </w:r>
            <w:r w:rsidRPr="00183AD5">
              <w:rPr>
                <w:sz w:val="22"/>
                <w:szCs w:val="22"/>
              </w:rPr>
              <w:t>организации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7A31281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4ADB674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5E14CFF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5F7A84F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7A4C53A4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5D31BF3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49E7964D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1D366F6B" w14:textId="7D15C8A8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Создание записей в </w:t>
            </w:r>
            <w:r>
              <w:rPr>
                <w:sz w:val="22"/>
                <w:szCs w:val="22"/>
              </w:rPr>
              <w:t>разделах</w:t>
            </w:r>
            <w:r w:rsidRPr="00183AD5">
              <w:rPr>
                <w:sz w:val="22"/>
                <w:szCs w:val="22"/>
              </w:rPr>
              <w:t xml:space="preserve"> карточки организации </w:t>
            </w:r>
            <w:r w:rsidR="00B1637A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 xml:space="preserve">(кроме </w:t>
            </w:r>
            <w:r>
              <w:rPr>
                <w:sz w:val="22"/>
                <w:szCs w:val="22"/>
              </w:rPr>
              <w:t xml:space="preserve">раздела «Лицензии», </w:t>
            </w:r>
            <w:r w:rsidRPr="00183AD5">
              <w:rPr>
                <w:sz w:val="22"/>
                <w:szCs w:val="22"/>
              </w:rPr>
              <w:t>«Заработная плата»)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2C95134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6E124B2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4EDB3E96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4BFCEBB7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40EBA28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2AC7B13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1FDDF072" w14:textId="77777777" w:rsidTr="0034105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6372" w:type="dxa"/>
            <w:shd w:val="clear" w:color="auto" w:fill="auto"/>
            <w:vAlign w:val="center"/>
          </w:tcPr>
          <w:p w14:paraId="547DEEB3" w14:textId="7E696C58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Редактирование записей</w:t>
            </w:r>
            <w:r>
              <w:rPr>
                <w:sz w:val="22"/>
                <w:szCs w:val="22"/>
              </w:rPr>
              <w:t xml:space="preserve"> </w:t>
            </w:r>
            <w:r w:rsidRPr="00183AD5">
              <w:rPr>
                <w:sz w:val="22"/>
                <w:szCs w:val="22"/>
              </w:rPr>
              <w:t xml:space="preserve">в </w:t>
            </w:r>
            <w:r>
              <w:rPr>
                <w:sz w:val="22"/>
                <w:szCs w:val="22"/>
              </w:rPr>
              <w:t>разделах</w:t>
            </w:r>
            <w:r w:rsidRPr="00183AD5">
              <w:rPr>
                <w:sz w:val="22"/>
                <w:szCs w:val="22"/>
              </w:rPr>
              <w:t xml:space="preserve"> карточки организации (кроме </w:t>
            </w:r>
            <w:r>
              <w:rPr>
                <w:sz w:val="22"/>
                <w:szCs w:val="22"/>
              </w:rPr>
              <w:t xml:space="preserve">раздела «Лицензии», </w:t>
            </w:r>
            <w:r w:rsidRPr="00183AD5">
              <w:rPr>
                <w:sz w:val="22"/>
                <w:szCs w:val="22"/>
              </w:rPr>
              <w:t>«Заработная плата»)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3DE08E61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6AC3079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5707ECD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6616205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79E4805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4E1BE99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050A0623" w14:textId="77777777" w:rsidTr="003410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6372" w:type="dxa"/>
            <w:shd w:val="clear" w:color="auto" w:fill="auto"/>
            <w:vAlign w:val="center"/>
          </w:tcPr>
          <w:p w14:paraId="7FECC3D2" w14:textId="47BFD0D0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Удаление записей в </w:t>
            </w:r>
            <w:r>
              <w:rPr>
                <w:sz w:val="22"/>
                <w:szCs w:val="22"/>
              </w:rPr>
              <w:t>разделах</w:t>
            </w:r>
            <w:r w:rsidRPr="00183AD5">
              <w:rPr>
                <w:sz w:val="22"/>
                <w:szCs w:val="22"/>
              </w:rPr>
              <w:t xml:space="preserve"> карточки организации </w:t>
            </w:r>
            <w:r w:rsidR="00B1637A">
              <w:rPr>
                <w:sz w:val="22"/>
                <w:szCs w:val="22"/>
              </w:rPr>
              <w:br/>
            </w:r>
            <w:r w:rsidRPr="00962E45">
              <w:rPr>
                <w:sz w:val="22"/>
                <w:szCs w:val="22"/>
              </w:rPr>
              <w:t>(кроме раздела «Лицензии»</w:t>
            </w:r>
            <w:r>
              <w:rPr>
                <w:sz w:val="22"/>
                <w:szCs w:val="22"/>
              </w:rPr>
              <w:t xml:space="preserve">, </w:t>
            </w:r>
            <w:r w:rsidRPr="00183AD5">
              <w:rPr>
                <w:sz w:val="22"/>
                <w:szCs w:val="22"/>
              </w:rPr>
              <w:t>«Заработная плата»</w:t>
            </w:r>
            <w:r w:rsidRPr="00962E45">
              <w:rPr>
                <w:sz w:val="22"/>
                <w:szCs w:val="22"/>
              </w:rPr>
              <w:t>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501B4DB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428047A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4E4AC9E2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262FBD9E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108A1A1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1D168C1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7FDB76FC" w14:textId="77777777" w:rsidTr="0034105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6372" w:type="dxa"/>
            <w:shd w:val="clear" w:color="auto" w:fill="auto"/>
            <w:vAlign w:val="center"/>
          </w:tcPr>
          <w:p w14:paraId="4D54BB3B" w14:textId="77777777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Доступ к </w:t>
            </w:r>
            <w:r>
              <w:rPr>
                <w:sz w:val="22"/>
                <w:szCs w:val="22"/>
              </w:rPr>
              <w:t>разделу</w:t>
            </w:r>
            <w:r w:rsidRPr="00183AD5">
              <w:rPr>
                <w:sz w:val="22"/>
                <w:szCs w:val="22"/>
              </w:rPr>
              <w:t xml:space="preserve"> «Заработная плата» карточки </w:t>
            </w:r>
            <w:r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>рганизации (просмотр, редактирование, добавление, удаление)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78440786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64E1A46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3F6BEB17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2A26A0A2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26ED211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721A8E8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445220B9" w14:textId="77777777" w:rsidTr="003410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6372" w:type="dxa"/>
            <w:shd w:val="clear" w:color="auto" w:fill="auto"/>
            <w:vAlign w:val="center"/>
          </w:tcPr>
          <w:p w14:paraId="6C9A18C5" w14:textId="0251206A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Перевод карточки организации в архив</w:t>
            </w:r>
            <w:r>
              <w:rPr>
                <w:sz w:val="22"/>
                <w:szCs w:val="22"/>
              </w:rPr>
              <w:t xml:space="preserve"> ФРМО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38F00D3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6C39006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61D24DEE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5C0498D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3769950E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6887FF18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71DF9A1D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1DBE2D5B" w14:textId="6960C9CE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Формирование отчетов (объем данных в отчете зависит </w:t>
            </w:r>
            <w:r w:rsidR="00B1637A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>от роли пользователя)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30E70D9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2B01CB6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7EE5DF7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3BA2A3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27F2B8D5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5A97AF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9F7119" w:rsidRPr="00183AD5" w14:paraId="36070B00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2A284DD0" w14:textId="77777777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Подписание выполнения операции УКЭП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4BEEB9C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205A319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3F2DDC21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D62A924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2CFFAB0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675153C1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9039BD" w:rsidRPr="00183AD5" w14:paraId="14F726F2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59"/>
        </w:trPr>
        <w:tc>
          <w:tcPr>
            <w:tcW w:w="14738" w:type="dxa"/>
            <w:gridSpan w:val="7"/>
            <w:shd w:val="clear" w:color="auto" w:fill="auto"/>
            <w:vAlign w:val="center"/>
          </w:tcPr>
          <w:p w14:paraId="2EF20002" w14:textId="267D18E3" w:rsidR="009039BD" w:rsidRPr="009039BD" w:rsidRDefault="009039BD" w:rsidP="009F7119">
            <w:pPr>
              <w:pStyle w:val="afffffd"/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9039BD">
              <w:rPr>
                <w:b/>
                <w:bCs w:val="0"/>
                <w:sz w:val="22"/>
                <w:szCs w:val="22"/>
              </w:rPr>
              <w:t>Раздел «Уведомления»</w:t>
            </w:r>
          </w:p>
        </w:tc>
      </w:tr>
      <w:tr w:rsidR="009F7119" w:rsidRPr="00183AD5" w14:paraId="1C55E4A9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1CB48261" w14:textId="3E523C3E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Просмотр уведомлений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4E46B282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093B0E5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39A26677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2641BFE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436C684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30EA01D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570D77" w:rsidRPr="00183AD5" w14:paraId="2772FFB6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2631E06B" w14:textId="2830861F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Удаление уведомлений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294BA4E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5600E8F6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7BF5F90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2660B088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6661237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3799EF02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5C33D2" w:rsidRPr="00183AD5" w14:paraId="0C1777C2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4"/>
        </w:trPr>
        <w:tc>
          <w:tcPr>
            <w:tcW w:w="14738" w:type="dxa"/>
            <w:gridSpan w:val="7"/>
            <w:shd w:val="clear" w:color="auto" w:fill="auto"/>
            <w:vAlign w:val="center"/>
          </w:tcPr>
          <w:p w14:paraId="01C8B6BF" w14:textId="77777777" w:rsidR="005C33D2" w:rsidRPr="00183AD5" w:rsidRDefault="005C33D2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b/>
                <w:sz w:val="22"/>
                <w:szCs w:val="22"/>
              </w:rPr>
              <w:t>Общие привилегии</w:t>
            </w:r>
          </w:p>
        </w:tc>
      </w:tr>
      <w:tr w:rsidR="00570D77" w:rsidRPr="00183AD5" w14:paraId="06C91A49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7B5A140F" w14:textId="77777777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федерации</w:t>
            </w:r>
            <w:r w:rsidRPr="00796804">
              <w:rPr>
                <w:rStyle w:val="af0"/>
                <w:sz w:val="22"/>
                <w:szCs w:val="22"/>
              </w:rPr>
              <w:footnoteReference w:id="28"/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77D50701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427A9F0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7534D94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780D9B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752D997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716690A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B1637A" w:rsidRPr="00183AD5" w14:paraId="1784A1FA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6C022979" w14:textId="77777777" w:rsidR="00B1637A" w:rsidRPr="00183AD5" w:rsidRDefault="00B1637A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региона</w:t>
            </w:r>
            <w:r w:rsidRPr="00796804">
              <w:rPr>
                <w:rStyle w:val="af0"/>
                <w:sz w:val="22"/>
                <w:szCs w:val="22"/>
              </w:rPr>
              <w:footnoteReference w:id="29"/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29FE07AF" w14:textId="77777777" w:rsidR="00B1637A" w:rsidRPr="009B42AF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1179A0D0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021B160C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64296C9A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24382A2A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19B64C0D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B1637A" w:rsidRPr="00183AD5" w14:paraId="078C7A84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5646ADE4" w14:textId="77777777" w:rsidR="00B1637A" w:rsidRPr="00183AD5" w:rsidRDefault="00B1637A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ведомства</w:t>
            </w:r>
            <w:r w:rsidRPr="00796804">
              <w:rPr>
                <w:rStyle w:val="af0"/>
                <w:sz w:val="22"/>
                <w:szCs w:val="22"/>
              </w:rPr>
              <w:footnoteReference w:id="30"/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7089E066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7472A608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6D588035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773B6278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  <w:lang w:val="en-US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3C3D811E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1E8F288D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</w:tbl>
    <w:p w14:paraId="466E8598" w14:textId="78D531A9" w:rsidR="007145B5" w:rsidRPr="00BA6665" w:rsidRDefault="008A29AB" w:rsidP="00A317C1">
      <w:pPr>
        <w:pStyle w:val="a2"/>
        <w:numPr>
          <w:ilvl w:val="0"/>
          <w:numId w:val="0"/>
        </w:numPr>
        <w:rPr>
          <w:sz w:val="28"/>
        </w:rPr>
      </w:pPr>
      <w:bookmarkStart w:id="803" w:name="_Ref514167333"/>
      <w:bookmarkStart w:id="804" w:name="_Ref514167607"/>
      <w:bookmarkStart w:id="805" w:name="_Toc107181206"/>
      <w:bookmarkStart w:id="806" w:name="_Ref107222660"/>
      <w:bookmarkStart w:id="807" w:name="_Toc111828901"/>
      <w:bookmarkStart w:id="808" w:name="_Toc116299700"/>
      <w:bookmarkStart w:id="809" w:name="_Hlk111826384"/>
      <w:r>
        <w:t xml:space="preserve">ПРИЛОЖЕНИЕ </w:t>
      </w:r>
      <w:r w:rsidR="005504E4">
        <w:t>5</w:t>
      </w:r>
      <w:r>
        <w:t xml:space="preserve">. </w:t>
      </w:r>
      <w:r w:rsidR="00CE4B55">
        <w:t>Ф</w:t>
      </w:r>
      <w:r w:rsidR="007B3C13">
        <w:t>орма</w:t>
      </w:r>
      <w:r w:rsidR="00CE4B55">
        <w:t xml:space="preserve"> </w:t>
      </w:r>
      <w:r w:rsidR="00DB6FEE">
        <w:t>з</w:t>
      </w:r>
      <w:r w:rsidR="007145B5" w:rsidRPr="00BA6665">
        <w:t>аявк</w:t>
      </w:r>
      <w:r w:rsidR="007B3C13">
        <w:t>и</w:t>
      </w:r>
      <w:r w:rsidR="007145B5" w:rsidRPr="00BA6665">
        <w:t xml:space="preserve"> </w:t>
      </w:r>
      <w:r w:rsidR="008E6D52">
        <w:t xml:space="preserve">в СТП ЕГИСЗ </w:t>
      </w:r>
      <w:r w:rsidR="007145B5" w:rsidRPr="00BA6665">
        <w:t xml:space="preserve">на предоставление доступа </w:t>
      </w:r>
      <w:r w:rsidR="005504E4">
        <w:br/>
      </w:r>
      <w:r w:rsidR="00DB6FEE">
        <w:t>к</w:t>
      </w:r>
      <w:r w:rsidR="007145B5" w:rsidRPr="00BA6665">
        <w:t xml:space="preserve"> Федеральн</w:t>
      </w:r>
      <w:r w:rsidR="00DB6FEE">
        <w:t>ому</w:t>
      </w:r>
      <w:r w:rsidR="007145B5" w:rsidRPr="00BA6665">
        <w:t xml:space="preserve"> ре</w:t>
      </w:r>
      <w:r w:rsidR="007145B5">
        <w:t>е</w:t>
      </w:r>
      <w:r w:rsidR="007145B5" w:rsidRPr="00BA6665">
        <w:t>стр</w:t>
      </w:r>
      <w:r w:rsidR="00DB6FEE">
        <w:t>у</w:t>
      </w:r>
      <w:r w:rsidR="007145B5" w:rsidRPr="00BA6665">
        <w:t xml:space="preserve"> медицинских </w:t>
      </w:r>
      <w:bookmarkEnd w:id="803"/>
      <w:bookmarkEnd w:id="804"/>
      <w:bookmarkEnd w:id="805"/>
      <w:r w:rsidR="007145B5">
        <w:t>организаций</w:t>
      </w:r>
      <w:bookmarkEnd w:id="806"/>
      <w:bookmarkEnd w:id="807"/>
      <w:r w:rsidR="00ED6AF9">
        <w:rPr>
          <w:rStyle w:val="af0"/>
        </w:rPr>
        <w:footnoteReference w:id="31"/>
      </w:r>
      <w:bookmarkEnd w:id="808"/>
    </w:p>
    <w:bookmarkEnd w:id="809"/>
    <w:p w14:paraId="780DF787" w14:textId="00411F15" w:rsidR="000C50DF" w:rsidRPr="00BA0D31" w:rsidRDefault="00BA0D31" w:rsidP="00BA0D31">
      <w:pPr>
        <w:spacing w:line="276" w:lineRule="auto"/>
        <w:ind w:firstLine="0"/>
        <w:jc w:val="center"/>
        <w:rPr>
          <w:b/>
          <w:bCs/>
        </w:rPr>
      </w:pPr>
      <w:r w:rsidRPr="00BA0D31">
        <w:rPr>
          <w:b/>
          <w:bCs/>
        </w:rPr>
        <w:t>Заявка на предоставление доступа к Федеральному реестру медицинских организаций</w:t>
      </w:r>
    </w:p>
    <w:p w14:paraId="41A11099" w14:textId="77777777" w:rsidR="000C50DF" w:rsidRDefault="000C50DF" w:rsidP="00E579FD">
      <w:pPr>
        <w:spacing w:line="276" w:lineRule="auto"/>
        <w:ind w:firstLine="851"/>
      </w:pPr>
    </w:p>
    <w:p w14:paraId="1907E240" w14:textId="112CD8A2" w:rsidR="007145B5" w:rsidRPr="0014240D" w:rsidRDefault="007145B5" w:rsidP="00E579FD">
      <w:pPr>
        <w:spacing w:line="276" w:lineRule="auto"/>
        <w:ind w:firstLine="851"/>
      </w:pPr>
      <w:r w:rsidRPr="0014240D">
        <w:t xml:space="preserve">Прошу предоставить </w:t>
      </w:r>
      <w:r w:rsidR="0022097C" w:rsidRPr="0022097C">
        <w:t xml:space="preserve">пользователю(-ям) </w:t>
      </w:r>
      <w:r w:rsidRPr="0014240D">
        <w:t xml:space="preserve">права </w:t>
      </w:r>
      <w:r w:rsidR="00FE535E" w:rsidRPr="0014240D">
        <w:t xml:space="preserve">роли </w:t>
      </w:r>
      <w:r w:rsidR="00FE535E" w:rsidRPr="00205F6F">
        <w:rPr>
          <w:i/>
        </w:rPr>
        <w:t>{</w:t>
      </w:r>
      <w:r w:rsidR="00FE535E">
        <w:rPr>
          <w:i/>
        </w:rPr>
        <w:t>Наименование роли</w:t>
      </w:r>
      <w:r w:rsidR="00FE535E" w:rsidRPr="00205F6F">
        <w:rPr>
          <w:i/>
        </w:rPr>
        <w:t>}</w:t>
      </w:r>
      <w:r w:rsidR="00FE535E">
        <w:rPr>
          <w:i/>
        </w:rPr>
        <w:t xml:space="preserve"> </w:t>
      </w:r>
      <w:r w:rsidR="00FE535E" w:rsidRPr="0014240D">
        <w:t xml:space="preserve">в </w:t>
      </w:r>
      <w:r w:rsidR="00FE535E" w:rsidRPr="00205F6F">
        <w:rPr>
          <w:i/>
        </w:rPr>
        <w:t>{</w:t>
      </w:r>
      <w:r w:rsidR="00FE535E" w:rsidRPr="00085609">
        <w:rPr>
          <w:i/>
          <w:iCs/>
          <w:u w:val="single"/>
        </w:rPr>
        <w:t>промышленной/тестовой</w:t>
      </w:r>
      <w:r w:rsidR="00FE535E" w:rsidRPr="00205F6F">
        <w:rPr>
          <w:i/>
        </w:rPr>
        <w:t>}</w:t>
      </w:r>
      <w:r w:rsidR="00FE535E" w:rsidRPr="0014240D">
        <w:t xml:space="preserve"> </w:t>
      </w:r>
      <w:r w:rsidRPr="0014240D">
        <w:t xml:space="preserve">версии </w:t>
      </w:r>
      <w:r>
        <w:t>Федерального реестра медицинских организаций ЕГИСЗ</w:t>
      </w:r>
      <w:r w:rsidRPr="0014240D">
        <w:t xml:space="preserve">. Сведения о </w:t>
      </w:r>
      <w:r w:rsidR="00105B8A" w:rsidRPr="00AB5804">
        <w:rPr>
          <w:szCs w:val="24"/>
        </w:rPr>
        <w:t>пользовате</w:t>
      </w:r>
      <w:r w:rsidR="00105B8A">
        <w:rPr>
          <w:szCs w:val="24"/>
        </w:rPr>
        <w:t>ле</w:t>
      </w:r>
      <w:r w:rsidR="00105B8A" w:rsidRPr="00AB5804">
        <w:rPr>
          <w:szCs w:val="24"/>
        </w:rPr>
        <w:t>(-я</w:t>
      </w:r>
      <w:r w:rsidR="00105B8A">
        <w:rPr>
          <w:szCs w:val="24"/>
        </w:rPr>
        <w:t>х</w:t>
      </w:r>
      <w:r w:rsidR="00105B8A" w:rsidRPr="00AB5804">
        <w:rPr>
          <w:szCs w:val="24"/>
        </w:rPr>
        <w:t>)</w:t>
      </w:r>
      <w:r w:rsidRPr="0014240D">
        <w:t xml:space="preserve"> приведены в </w:t>
      </w:r>
      <w:r w:rsidR="00903AEB">
        <w:t>т</w:t>
      </w:r>
      <w:r w:rsidRPr="0014240D">
        <w:t xml:space="preserve">аблице </w:t>
      </w:r>
      <w:r>
        <w:t>1</w:t>
      </w:r>
      <w:r w:rsidRPr="0014240D">
        <w:t>.</w:t>
      </w:r>
      <w:r>
        <w:t xml:space="preserve"> </w:t>
      </w:r>
    </w:p>
    <w:p w14:paraId="5E7F7668" w14:textId="20157588" w:rsidR="007145B5" w:rsidRPr="00143657" w:rsidRDefault="007145B5" w:rsidP="00E579FD">
      <w:pPr>
        <w:pStyle w:val="afffff1"/>
        <w:spacing w:line="276" w:lineRule="auto"/>
      </w:pPr>
      <w:r>
        <w:t>Таблица 1 –</w:t>
      </w:r>
      <w:r w:rsidRPr="0014240D">
        <w:t xml:space="preserve"> Сведения о </w:t>
      </w:r>
      <w:r w:rsidR="00105B8A" w:rsidRPr="00105B8A">
        <w:t>пользовател</w:t>
      </w:r>
      <w:r w:rsidR="00105B8A">
        <w:t>е</w:t>
      </w:r>
      <w:r w:rsidR="00105B8A" w:rsidRPr="00105B8A">
        <w:t>(-я</w:t>
      </w:r>
      <w:r w:rsidR="00105B8A">
        <w:t>х</w:t>
      </w:r>
      <w:r w:rsidR="00105B8A" w:rsidRPr="00105B8A">
        <w:t>)</w:t>
      </w:r>
    </w:p>
    <w:tbl>
      <w:tblPr>
        <w:tblStyle w:val="a9"/>
        <w:tblW w:w="4991" w:type="pct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5"/>
        <w:gridCol w:w="997"/>
        <w:gridCol w:w="1076"/>
        <w:gridCol w:w="762"/>
        <w:gridCol w:w="1073"/>
        <w:gridCol w:w="1372"/>
        <w:gridCol w:w="977"/>
        <w:gridCol w:w="2346"/>
        <w:gridCol w:w="1695"/>
        <w:gridCol w:w="3671"/>
      </w:tblGrid>
      <w:tr w:rsidR="00CD3D8B" w:rsidRPr="009E7381" w14:paraId="25850C79" w14:textId="77777777" w:rsidTr="00A4358F">
        <w:trPr>
          <w:trHeight w:val="1023"/>
        </w:trPr>
        <w:tc>
          <w:tcPr>
            <w:tcW w:w="194" w:type="pct"/>
            <w:vAlign w:val="center"/>
          </w:tcPr>
          <w:p w14:paraId="5AEE66B8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№ п/п</w:t>
            </w:r>
          </w:p>
        </w:tc>
        <w:tc>
          <w:tcPr>
            <w:tcW w:w="343" w:type="pct"/>
            <w:vAlign w:val="center"/>
          </w:tcPr>
          <w:p w14:paraId="06E7931D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СНИЛС</w:t>
            </w:r>
            <w:r w:rsidRPr="009E7381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370" w:type="pct"/>
            <w:vAlign w:val="center"/>
          </w:tcPr>
          <w:p w14:paraId="7D037315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Фамилия</w:t>
            </w:r>
          </w:p>
        </w:tc>
        <w:tc>
          <w:tcPr>
            <w:tcW w:w="262" w:type="pct"/>
            <w:vAlign w:val="center"/>
          </w:tcPr>
          <w:p w14:paraId="0862EBA3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Имя</w:t>
            </w:r>
          </w:p>
        </w:tc>
        <w:tc>
          <w:tcPr>
            <w:tcW w:w="369" w:type="pct"/>
            <w:vAlign w:val="center"/>
          </w:tcPr>
          <w:p w14:paraId="55F67B32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Отчество</w:t>
            </w:r>
          </w:p>
        </w:tc>
        <w:tc>
          <w:tcPr>
            <w:tcW w:w="472" w:type="pct"/>
            <w:vAlign w:val="center"/>
          </w:tcPr>
          <w:p w14:paraId="6BE102BB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 xml:space="preserve">Адрес электронной почты </w:t>
            </w:r>
            <w:r>
              <w:rPr>
                <w:rStyle w:val="af0"/>
                <w:sz w:val="20"/>
                <w:szCs w:val="20"/>
              </w:rPr>
              <w:footnoteReference w:id="32"/>
            </w:r>
          </w:p>
        </w:tc>
        <w:tc>
          <w:tcPr>
            <w:tcW w:w="336" w:type="pct"/>
            <w:vAlign w:val="center"/>
          </w:tcPr>
          <w:p w14:paraId="3232AA68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Субъект РФ</w:t>
            </w:r>
          </w:p>
        </w:tc>
        <w:tc>
          <w:tcPr>
            <w:tcW w:w="807" w:type="pct"/>
            <w:vAlign w:val="center"/>
          </w:tcPr>
          <w:p w14:paraId="5CC035F7" w14:textId="78B44812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C313DE">
              <w:rPr>
                <w:sz w:val="20"/>
                <w:szCs w:val="20"/>
              </w:rPr>
              <w:t>Полное наименование организации</w:t>
            </w:r>
            <w:r w:rsidRPr="009E7381">
              <w:rPr>
                <w:sz w:val="20"/>
                <w:szCs w:val="20"/>
              </w:rPr>
              <w:t xml:space="preserve"> </w:t>
            </w:r>
          </w:p>
        </w:tc>
        <w:tc>
          <w:tcPr>
            <w:tcW w:w="583" w:type="pct"/>
            <w:vAlign w:val="center"/>
          </w:tcPr>
          <w:p w14:paraId="2F16E1C8" w14:textId="77777777" w:rsidR="007B56B1" w:rsidRDefault="007B56B1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OID</w:t>
            </w:r>
          </w:p>
          <w:p w14:paraId="54E32AEF" w14:textId="597843B8" w:rsidR="007145B5" w:rsidRPr="009E7381" w:rsidRDefault="00210171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210171">
              <w:rPr>
                <w:sz w:val="20"/>
                <w:szCs w:val="20"/>
              </w:rPr>
              <w:t>организации</w:t>
            </w:r>
            <w:r w:rsidR="00DE61FC">
              <w:rPr>
                <w:rStyle w:val="af0"/>
                <w:sz w:val="20"/>
                <w:szCs w:val="20"/>
              </w:rPr>
              <w:footnoteReference w:id="33"/>
            </w:r>
          </w:p>
        </w:tc>
        <w:tc>
          <w:tcPr>
            <w:tcW w:w="1263" w:type="pct"/>
            <w:vAlign w:val="center"/>
          </w:tcPr>
          <w:p w14:paraId="29F2E360" w14:textId="0E7C1F81" w:rsidR="007145B5" w:rsidRDefault="007145B5" w:rsidP="00A4358F">
            <w:pPr>
              <w:pStyle w:val="af8"/>
              <w:spacing w:line="276" w:lineRule="auto"/>
              <w:ind w:left="57"/>
              <w:rPr>
                <w:bCs/>
                <w:color w:val="000000"/>
                <w:sz w:val="20"/>
                <w:szCs w:val="20"/>
              </w:rPr>
            </w:pPr>
            <w:r w:rsidRPr="009E7381">
              <w:rPr>
                <w:bCs/>
                <w:color w:val="000000"/>
                <w:sz w:val="20"/>
                <w:szCs w:val="20"/>
              </w:rPr>
              <w:t>Наименование роли, которую необходимо присвоить</w:t>
            </w:r>
            <w:r w:rsidR="004970C5">
              <w:rPr>
                <w:rStyle w:val="af0"/>
                <w:bCs/>
                <w:color w:val="000000"/>
                <w:sz w:val="20"/>
                <w:szCs w:val="20"/>
              </w:rPr>
              <w:footnoteReference w:id="34"/>
            </w:r>
            <w:r w:rsidRPr="009E7381">
              <w:rPr>
                <w:bCs/>
                <w:color w:val="000000"/>
                <w:sz w:val="20"/>
                <w:szCs w:val="20"/>
              </w:rPr>
              <w:t>:</w:t>
            </w:r>
          </w:p>
          <w:p w14:paraId="64217756" w14:textId="24403DD1" w:rsidR="00CD3D8B" w:rsidRPr="008E6D52" w:rsidRDefault="007145B5" w:rsidP="001273D7">
            <w:pPr>
              <w:pStyle w:val="af8"/>
              <w:spacing w:line="276" w:lineRule="auto"/>
              <w:ind w:left="57"/>
              <w:jc w:val="left"/>
              <w:rPr>
                <w:sz w:val="18"/>
                <w:szCs w:val="18"/>
              </w:rPr>
            </w:pPr>
            <w:r w:rsidRPr="008E6D52">
              <w:rPr>
                <w:sz w:val="18"/>
                <w:szCs w:val="18"/>
              </w:rPr>
              <w:t>-</w:t>
            </w:r>
            <w:r w:rsidR="007A2CA4" w:rsidRPr="008E6D52">
              <w:rPr>
                <w:sz w:val="18"/>
                <w:szCs w:val="18"/>
              </w:rPr>
              <w:t xml:space="preserve"> Работник организации</w:t>
            </w:r>
            <w:r w:rsidR="00CD3D8B" w:rsidRPr="008E6D52">
              <w:rPr>
                <w:sz w:val="18"/>
                <w:szCs w:val="18"/>
              </w:rPr>
              <w:t xml:space="preserve"> (ФРМО)</w:t>
            </w:r>
            <w:r w:rsidR="000C50DF" w:rsidRPr="008E6D52">
              <w:rPr>
                <w:sz w:val="18"/>
                <w:szCs w:val="18"/>
              </w:rPr>
              <w:t>,</w:t>
            </w:r>
          </w:p>
          <w:p w14:paraId="165B0150" w14:textId="59B19A32" w:rsidR="007145B5" w:rsidRPr="008E6D52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18"/>
                <w:szCs w:val="18"/>
              </w:rPr>
            </w:pPr>
            <w:r w:rsidRPr="008E6D52">
              <w:rPr>
                <w:sz w:val="18"/>
                <w:szCs w:val="18"/>
              </w:rPr>
              <w:t xml:space="preserve">- </w:t>
            </w:r>
            <w:r w:rsidR="007145B5" w:rsidRPr="008E6D52">
              <w:rPr>
                <w:sz w:val="18"/>
                <w:szCs w:val="18"/>
              </w:rPr>
              <w:t>Работник МЗ</w:t>
            </w:r>
            <w:r w:rsidRPr="008E6D52">
              <w:rPr>
                <w:sz w:val="18"/>
                <w:szCs w:val="18"/>
              </w:rPr>
              <w:t xml:space="preserve"> (ФРМО)</w:t>
            </w:r>
            <w:r w:rsidR="007145B5" w:rsidRPr="008E6D52">
              <w:rPr>
                <w:sz w:val="18"/>
                <w:szCs w:val="18"/>
              </w:rPr>
              <w:t>,</w:t>
            </w:r>
          </w:p>
          <w:p w14:paraId="68BE9F13" w14:textId="1484C896" w:rsidR="00CD3D8B" w:rsidRPr="008E6D52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18"/>
                <w:szCs w:val="18"/>
              </w:rPr>
            </w:pPr>
            <w:r w:rsidRPr="008E6D52">
              <w:rPr>
                <w:sz w:val="18"/>
                <w:szCs w:val="18"/>
              </w:rPr>
              <w:t>- Работник РЗН (ФРМО),</w:t>
            </w:r>
          </w:p>
          <w:p w14:paraId="5C4B5CF3" w14:textId="384814B8" w:rsidR="00CD3D8B" w:rsidRPr="008E6D52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18"/>
                <w:szCs w:val="18"/>
              </w:rPr>
            </w:pPr>
            <w:r w:rsidRPr="008E6D52">
              <w:rPr>
                <w:sz w:val="18"/>
                <w:szCs w:val="18"/>
              </w:rPr>
              <w:t>- Работник ОУЗ (ФРМО),</w:t>
            </w:r>
          </w:p>
          <w:p w14:paraId="35FF7DAC" w14:textId="6F0034E8" w:rsidR="007145B5" w:rsidRPr="00CD3D8B" w:rsidRDefault="007145B5" w:rsidP="001273D7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8E6D52">
              <w:rPr>
                <w:sz w:val="18"/>
                <w:szCs w:val="18"/>
              </w:rPr>
              <w:t>- Работник ФОИВ</w:t>
            </w:r>
            <w:r w:rsidR="0031464C" w:rsidRPr="008E6D52">
              <w:rPr>
                <w:sz w:val="18"/>
                <w:szCs w:val="18"/>
              </w:rPr>
              <w:t xml:space="preserve"> (ФРМО)</w:t>
            </w:r>
          </w:p>
        </w:tc>
      </w:tr>
      <w:tr w:rsidR="00CD3D8B" w:rsidRPr="009E7381" w14:paraId="25A42561" w14:textId="77777777" w:rsidTr="00C751F4">
        <w:trPr>
          <w:trHeight w:val="312"/>
        </w:trPr>
        <w:tc>
          <w:tcPr>
            <w:tcW w:w="194" w:type="pct"/>
            <w:vAlign w:val="center"/>
          </w:tcPr>
          <w:p w14:paraId="7C3C4164" w14:textId="77777777" w:rsidR="007145B5" w:rsidRPr="009E7381" w:rsidRDefault="007145B5" w:rsidP="00A4358F">
            <w:pPr>
              <w:pStyle w:val="a1"/>
              <w:numPr>
                <w:ilvl w:val="0"/>
                <w:numId w:val="0"/>
              </w:numPr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1.</w:t>
            </w:r>
          </w:p>
        </w:tc>
        <w:tc>
          <w:tcPr>
            <w:tcW w:w="343" w:type="pct"/>
            <w:vAlign w:val="center"/>
          </w:tcPr>
          <w:p w14:paraId="2EA58573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70" w:type="pct"/>
            <w:vAlign w:val="center"/>
          </w:tcPr>
          <w:p w14:paraId="1EFD6AD1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262" w:type="pct"/>
            <w:vAlign w:val="center"/>
          </w:tcPr>
          <w:p w14:paraId="7AF785D3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04D5EECF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472" w:type="pct"/>
            <w:vAlign w:val="center"/>
          </w:tcPr>
          <w:p w14:paraId="1E37381E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14:paraId="4770A439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807" w:type="pct"/>
            <w:vAlign w:val="center"/>
          </w:tcPr>
          <w:p w14:paraId="475909EE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583" w:type="pct"/>
            <w:vAlign w:val="center"/>
          </w:tcPr>
          <w:p w14:paraId="3DDEC687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 w:val="20"/>
              <w:szCs w:val="20"/>
            </w:rPr>
            <w:id w:val="99768885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</w:dropDownList>
          </w:sdtPr>
          <w:sdtEndPr/>
          <w:sdtContent>
            <w:tc>
              <w:tcPr>
                <w:tcW w:w="1263" w:type="pct"/>
                <w:vAlign w:val="center"/>
              </w:tcPr>
              <w:p w14:paraId="2673056E" w14:textId="77777777" w:rsidR="007145B5" w:rsidRDefault="007145B5" w:rsidP="00A4358F">
                <w:pPr>
                  <w:pStyle w:val="af5"/>
                  <w:spacing w:line="276" w:lineRule="auto"/>
                  <w:ind w:left="57"/>
                  <w:rPr>
                    <w:sz w:val="20"/>
                    <w:szCs w:val="20"/>
                  </w:rPr>
                </w:pPr>
                <w:r w:rsidRPr="007709E6">
                  <w:rPr>
                    <w:rStyle w:val="aff7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2B7151A4" w14:textId="0206A380" w:rsidR="00B8216E" w:rsidRPr="00C751F4" w:rsidRDefault="00B8216E" w:rsidP="00B8216E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795997">
        <w:rPr>
          <w:sz w:val="22"/>
          <w:szCs w:val="22"/>
        </w:rPr>
        <w:t>{</w:t>
      </w:r>
      <w:r w:rsidRPr="00C751F4">
        <w:rPr>
          <w:i/>
          <w:iCs/>
          <w:sz w:val="22"/>
          <w:szCs w:val="22"/>
        </w:rPr>
        <w:t>Наименование должности</w:t>
      </w:r>
    </w:p>
    <w:p w14:paraId="3555CB35" w14:textId="10B4908F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751F4">
        <w:rPr>
          <w:i/>
          <w:iCs/>
          <w:sz w:val="22"/>
          <w:szCs w:val="22"/>
        </w:rPr>
        <w:t>уполномоченного лица</w:t>
      </w:r>
      <w:r w:rsidRPr="00795997">
        <w:rPr>
          <w:sz w:val="22"/>
          <w:szCs w:val="22"/>
        </w:rPr>
        <w:t>}</w:t>
      </w:r>
      <w:r w:rsidRPr="00795997">
        <w:rPr>
          <w:rStyle w:val="af0"/>
          <w:sz w:val="22"/>
          <w:szCs w:val="22"/>
        </w:rPr>
        <w:footnoteReference w:id="35"/>
      </w:r>
      <w:r w:rsidRPr="00795997">
        <w:rPr>
          <w:rStyle w:val="af0"/>
          <w:sz w:val="22"/>
          <w:szCs w:val="22"/>
        </w:rPr>
        <w:tab/>
      </w:r>
      <w:r w:rsidRPr="00795997">
        <w:rPr>
          <w:sz w:val="22"/>
          <w:szCs w:val="22"/>
        </w:rPr>
        <w:tab/>
      </w:r>
      <w:r w:rsidRPr="00795997">
        <w:rPr>
          <w:sz w:val="22"/>
          <w:szCs w:val="22"/>
        </w:rPr>
        <w:tab/>
      </w:r>
      <w:r>
        <w:rPr>
          <w:sz w:val="22"/>
          <w:szCs w:val="22"/>
        </w:rPr>
        <w:t xml:space="preserve">              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</w:t>
      </w:r>
      <w:r w:rsidRPr="00795997">
        <w:rPr>
          <w:sz w:val="22"/>
          <w:szCs w:val="22"/>
        </w:rPr>
        <w:t>____________________/{</w:t>
      </w:r>
      <w:r w:rsidRPr="00C751F4">
        <w:rPr>
          <w:i/>
          <w:iCs/>
          <w:sz w:val="22"/>
          <w:szCs w:val="22"/>
        </w:rPr>
        <w:t>И.О. Фамилия</w:t>
      </w:r>
      <w:r w:rsidRPr="00795997">
        <w:rPr>
          <w:sz w:val="22"/>
          <w:szCs w:val="22"/>
        </w:rPr>
        <w:t>}</w:t>
      </w:r>
    </w:p>
    <w:p w14:paraId="591580E8" w14:textId="7151BD59" w:rsidR="007145B5" w:rsidRDefault="00B8216E" w:rsidP="0065392D">
      <w:pPr>
        <w:pStyle w:val="afffd"/>
        <w:spacing w:before="0" w:line="276" w:lineRule="auto"/>
        <w:ind w:firstLine="0"/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36"/>
      </w:r>
      <w:r w:rsidR="007145B5" w:rsidRPr="00130752">
        <w:br w:type="page"/>
      </w:r>
    </w:p>
    <w:p w14:paraId="569E3E44" w14:textId="613F6E3F" w:rsidR="007145B5" w:rsidRPr="009E7381" w:rsidRDefault="00162426" w:rsidP="00A317C1">
      <w:pPr>
        <w:pStyle w:val="a2"/>
        <w:numPr>
          <w:ilvl w:val="0"/>
          <w:numId w:val="0"/>
        </w:numPr>
      </w:pPr>
      <w:bookmarkStart w:id="810" w:name="_Toc512336432"/>
      <w:bookmarkStart w:id="811" w:name="_Toc107181208"/>
      <w:bookmarkStart w:id="812" w:name="_Ref107222675"/>
      <w:bookmarkStart w:id="813" w:name="_Toc111828902"/>
      <w:bookmarkStart w:id="814" w:name="_Toc116299701"/>
      <w:r>
        <w:t xml:space="preserve">ПРИЛОЖЕНИЕ </w:t>
      </w:r>
      <w:r w:rsidR="005504E4">
        <w:t>6</w:t>
      </w:r>
      <w:r>
        <w:t xml:space="preserve">. </w:t>
      </w:r>
      <w:r w:rsidR="0066578F">
        <w:t>Ф</w:t>
      </w:r>
      <w:r w:rsidR="007B3C13">
        <w:t>орма</w:t>
      </w:r>
      <w:r w:rsidR="0066578F">
        <w:t xml:space="preserve"> </w:t>
      </w:r>
      <w:r w:rsidR="00DB6FEE">
        <w:t>з</w:t>
      </w:r>
      <w:r w:rsidR="007145B5" w:rsidRPr="00BA6665">
        <w:t>аявк</w:t>
      </w:r>
      <w:r w:rsidR="007B3C13">
        <w:t>и</w:t>
      </w:r>
      <w:r w:rsidR="007145B5" w:rsidRPr="00BA6665">
        <w:t xml:space="preserve"> </w:t>
      </w:r>
      <w:r w:rsidR="00F72C10">
        <w:t xml:space="preserve">в СТП ЕГИСЗ </w:t>
      </w:r>
      <w:r w:rsidR="007145B5" w:rsidRPr="00BA6665">
        <w:t xml:space="preserve">на прекращение доступа </w:t>
      </w:r>
      <w:r w:rsidR="005504E4">
        <w:br/>
      </w:r>
      <w:r w:rsidR="00DB6FEE">
        <w:t>к</w:t>
      </w:r>
      <w:r w:rsidR="007145B5" w:rsidRPr="00BA6665">
        <w:t xml:space="preserve"> Федеральн</w:t>
      </w:r>
      <w:r w:rsidR="00DB6FEE">
        <w:t>ому</w:t>
      </w:r>
      <w:r w:rsidR="007145B5" w:rsidRPr="00BA6665">
        <w:t xml:space="preserve"> ре</w:t>
      </w:r>
      <w:r w:rsidR="007145B5">
        <w:t>е</w:t>
      </w:r>
      <w:r w:rsidR="007145B5" w:rsidRPr="00BA6665">
        <w:t>ст</w:t>
      </w:r>
      <w:r w:rsidR="00DB6FEE">
        <w:t>ру</w:t>
      </w:r>
      <w:r w:rsidR="007145B5" w:rsidRPr="00BA6665">
        <w:t xml:space="preserve"> </w:t>
      </w:r>
      <w:bookmarkEnd w:id="810"/>
      <w:r w:rsidR="007145B5" w:rsidRPr="00BA6665">
        <w:t>медицински</w:t>
      </w:r>
      <w:bookmarkEnd w:id="811"/>
      <w:r w:rsidR="007145B5">
        <w:t>х организаций</w:t>
      </w:r>
      <w:bookmarkEnd w:id="812"/>
      <w:bookmarkEnd w:id="813"/>
      <w:bookmarkEnd w:id="814"/>
    </w:p>
    <w:p w14:paraId="5F467D78" w14:textId="0F13AD2C" w:rsidR="00162426" w:rsidRPr="00222C9A" w:rsidRDefault="00222C9A" w:rsidP="00222C9A">
      <w:pPr>
        <w:spacing w:before="280" w:line="276" w:lineRule="auto"/>
        <w:ind w:firstLine="0"/>
        <w:jc w:val="center"/>
        <w:rPr>
          <w:b/>
          <w:bCs/>
        </w:rPr>
      </w:pPr>
      <w:r w:rsidRPr="00222C9A">
        <w:rPr>
          <w:b/>
          <w:bCs/>
        </w:rPr>
        <w:t>Заявка на отзыв доступа к Федеральному реестру медицинских организаций</w:t>
      </w:r>
    </w:p>
    <w:p w14:paraId="0FC79AE3" w14:textId="4F6DDDD7" w:rsidR="007145B5" w:rsidRPr="009E7381" w:rsidRDefault="005848FB" w:rsidP="00E579FD">
      <w:pPr>
        <w:spacing w:before="280" w:line="276" w:lineRule="auto"/>
        <w:ind w:firstLine="851"/>
      </w:pPr>
      <w:r>
        <w:rPr>
          <w:szCs w:val="24"/>
        </w:rPr>
        <w:t xml:space="preserve">Прошу отозвать доступ у пользователя(-ей) </w:t>
      </w:r>
      <w:r w:rsidR="00FE535E" w:rsidRPr="0014240D">
        <w:t xml:space="preserve">в </w:t>
      </w:r>
      <w:r w:rsidR="00FE535E" w:rsidRPr="00205F6F">
        <w:rPr>
          <w:i/>
        </w:rPr>
        <w:t>{</w:t>
      </w:r>
      <w:r w:rsidR="00FE535E" w:rsidRPr="00085609">
        <w:rPr>
          <w:i/>
          <w:iCs/>
          <w:u w:val="single"/>
        </w:rPr>
        <w:t>промышленной/тестовой</w:t>
      </w:r>
      <w:r w:rsidR="00FE535E" w:rsidRPr="00205F6F">
        <w:rPr>
          <w:i/>
        </w:rPr>
        <w:t>}</w:t>
      </w:r>
      <w:r w:rsidR="00FE535E" w:rsidRPr="0014240D">
        <w:t xml:space="preserve"> </w:t>
      </w:r>
      <w:r w:rsidR="00915D47" w:rsidRPr="0014240D">
        <w:t>версии</w:t>
      </w:r>
      <w:r w:rsidR="007145B5" w:rsidRPr="009E7381">
        <w:rPr>
          <w:i/>
        </w:rPr>
        <w:t xml:space="preserve"> </w:t>
      </w:r>
      <w:r w:rsidR="00903AEB" w:rsidRPr="00903AEB">
        <w:t>Федерального реестра медицинских организаций</w:t>
      </w:r>
      <w:r w:rsidR="007145B5" w:rsidRPr="009E7381">
        <w:t xml:space="preserve"> ЕГИСЗ. </w:t>
      </w:r>
      <w:r w:rsidR="00903AEB" w:rsidRPr="0014240D">
        <w:t xml:space="preserve">Сведения о </w:t>
      </w:r>
      <w:r w:rsidR="00903AEB" w:rsidRPr="00AB5804">
        <w:rPr>
          <w:szCs w:val="24"/>
        </w:rPr>
        <w:t>пользовате</w:t>
      </w:r>
      <w:r w:rsidR="00903AEB">
        <w:rPr>
          <w:szCs w:val="24"/>
        </w:rPr>
        <w:t>ле</w:t>
      </w:r>
      <w:r w:rsidR="00903AEB" w:rsidRPr="00AB5804">
        <w:rPr>
          <w:szCs w:val="24"/>
        </w:rPr>
        <w:t>(-я</w:t>
      </w:r>
      <w:r w:rsidR="00903AEB">
        <w:rPr>
          <w:szCs w:val="24"/>
        </w:rPr>
        <w:t>х</w:t>
      </w:r>
      <w:r w:rsidR="00903AEB" w:rsidRPr="00AB5804">
        <w:rPr>
          <w:szCs w:val="24"/>
        </w:rPr>
        <w:t>)</w:t>
      </w:r>
      <w:r w:rsidR="00903AEB" w:rsidRPr="0014240D">
        <w:t xml:space="preserve"> приведены </w:t>
      </w:r>
      <w:r w:rsidR="00F64DB2">
        <w:t>т</w:t>
      </w:r>
      <w:r w:rsidR="007145B5">
        <w:t xml:space="preserve">аблице 1. </w:t>
      </w:r>
    </w:p>
    <w:p w14:paraId="778DA451" w14:textId="18AEB947" w:rsidR="007145B5" w:rsidRPr="002B6FE1" w:rsidRDefault="007145B5" w:rsidP="00E579FD">
      <w:pPr>
        <w:pStyle w:val="afffff1"/>
        <w:spacing w:line="276" w:lineRule="auto"/>
      </w:pPr>
      <w:bookmarkStart w:id="815" w:name="_Ref507085404"/>
      <w:r w:rsidRPr="002B6FE1">
        <w:t>Таблиц</w:t>
      </w:r>
      <w:bookmarkEnd w:id="815"/>
      <w:r w:rsidR="00F64DB2">
        <w:t xml:space="preserve">а </w:t>
      </w:r>
      <w:r>
        <w:t>1</w:t>
      </w:r>
      <w:r w:rsidRPr="002B6FE1">
        <w:t xml:space="preserve"> – Сведения о </w:t>
      </w:r>
      <w:r w:rsidR="005C0C6D" w:rsidRPr="005C0C6D">
        <w:t xml:space="preserve">пользователе(-ях) </w:t>
      </w:r>
    </w:p>
    <w:tbl>
      <w:tblPr>
        <w:tblStyle w:val="a9"/>
        <w:tblW w:w="4974" w:type="pct"/>
        <w:tblInd w:w="113" w:type="dxa"/>
        <w:tblLook w:val="04A0" w:firstRow="1" w:lastRow="0" w:firstColumn="1" w:lastColumn="0" w:noHBand="0" w:noVBand="1"/>
      </w:tblPr>
      <w:tblGrid>
        <w:gridCol w:w="503"/>
        <w:gridCol w:w="1013"/>
        <w:gridCol w:w="1172"/>
        <w:gridCol w:w="926"/>
        <w:gridCol w:w="1067"/>
        <w:gridCol w:w="1651"/>
        <w:gridCol w:w="2813"/>
        <w:gridCol w:w="1535"/>
        <w:gridCol w:w="3804"/>
      </w:tblGrid>
      <w:tr w:rsidR="00493A39" w:rsidRPr="00493A39" w14:paraId="4504DD14" w14:textId="77777777" w:rsidTr="00DF3CE9">
        <w:trPr>
          <w:trHeight w:val="1023"/>
        </w:trPr>
        <w:tc>
          <w:tcPr>
            <w:tcW w:w="174" w:type="pct"/>
            <w:vAlign w:val="center"/>
          </w:tcPr>
          <w:p w14:paraId="0FE5BDED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№ п/п</w:t>
            </w:r>
          </w:p>
        </w:tc>
        <w:tc>
          <w:tcPr>
            <w:tcW w:w="366" w:type="pct"/>
            <w:vAlign w:val="center"/>
          </w:tcPr>
          <w:p w14:paraId="7BB3E25E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СНИЛС</w:t>
            </w:r>
            <w:r w:rsidRPr="00493A39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413" w:type="pct"/>
            <w:vAlign w:val="center"/>
          </w:tcPr>
          <w:p w14:paraId="3F0035F9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Фамилия</w:t>
            </w:r>
          </w:p>
        </w:tc>
        <w:tc>
          <w:tcPr>
            <w:tcW w:w="328" w:type="pct"/>
            <w:vAlign w:val="center"/>
          </w:tcPr>
          <w:p w14:paraId="062354D2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Имя</w:t>
            </w:r>
          </w:p>
        </w:tc>
        <w:tc>
          <w:tcPr>
            <w:tcW w:w="303" w:type="pct"/>
            <w:vAlign w:val="center"/>
          </w:tcPr>
          <w:p w14:paraId="1479BB15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Отчество</w:t>
            </w:r>
          </w:p>
        </w:tc>
        <w:tc>
          <w:tcPr>
            <w:tcW w:w="578" w:type="pct"/>
            <w:vAlign w:val="center"/>
          </w:tcPr>
          <w:p w14:paraId="1D0AD059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Субъект РФ</w:t>
            </w:r>
          </w:p>
        </w:tc>
        <w:tc>
          <w:tcPr>
            <w:tcW w:w="979" w:type="pct"/>
            <w:vAlign w:val="center"/>
          </w:tcPr>
          <w:p w14:paraId="42E7B741" w14:textId="48EECF4A" w:rsidR="007145B5" w:rsidRPr="00493A39" w:rsidRDefault="00DF3CE9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C313DE">
              <w:rPr>
                <w:sz w:val="20"/>
                <w:szCs w:val="20"/>
              </w:rPr>
              <w:t>Полное наименование организации</w:t>
            </w:r>
          </w:p>
        </w:tc>
        <w:tc>
          <w:tcPr>
            <w:tcW w:w="538" w:type="pct"/>
            <w:vAlign w:val="center"/>
          </w:tcPr>
          <w:p w14:paraId="4E6E190C" w14:textId="7CA6DE9E" w:rsidR="007145B5" w:rsidRPr="00493A39" w:rsidRDefault="007B56B1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OID</w:t>
            </w:r>
            <w:r w:rsidR="00DF3CE9">
              <w:rPr>
                <w:sz w:val="20"/>
                <w:szCs w:val="20"/>
              </w:rPr>
              <w:br/>
            </w:r>
            <w:r w:rsidR="00493A39" w:rsidRPr="00210171">
              <w:rPr>
                <w:sz w:val="20"/>
                <w:szCs w:val="20"/>
              </w:rPr>
              <w:t>организации</w:t>
            </w:r>
          </w:p>
        </w:tc>
        <w:tc>
          <w:tcPr>
            <w:tcW w:w="1321" w:type="pct"/>
            <w:vAlign w:val="center"/>
          </w:tcPr>
          <w:p w14:paraId="70C3B26E" w14:textId="019A5234" w:rsidR="007145B5" w:rsidRPr="00493A39" w:rsidRDefault="007145B5" w:rsidP="00E579FD">
            <w:pPr>
              <w:pStyle w:val="af8"/>
              <w:spacing w:line="276" w:lineRule="auto"/>
              <w:rPr>
                <w:bCs/>
                <w:color w:val="000000"/>
                <w:sz w:val="20"/>
                <w:szCs w:val="20"/>
              </w:rPr>
            </w:pPr>
            <w:r w:rsidRPr="00493A39">
              <w:rPr>
                <w:bCs/>
                <w:color w:val="000000"/>
                <w:sz w:val="20"/>
                <w:szCs w:val="20"/>
              </w:rPr>
              <w:t xml:space="preserve">Наименование роли, которую необходимо </w:t>
            </w:r>
            <w:r w:rsidR="00493A39" w:rsidRPr="00493A39">
              <w:rPr>
                <w:bCs/>
                <w:color w:val="000000"/>
                <w:sz w:val="20"/>
                <w:szCs w:val="20"/>
              </w:rPr>
              <w:t>отозвать</w:t>
            </w:r>
            <w:r w:rsidR="00493A39" w:rsidRPr="00493A39">
              <w:rPr>
                <w:rStyle w:val="af0"/>
                <w:bCs/>
                <w:color w:val="000000"/>
                <w:sz w:val="20"/>
                <w:szCs w:val="20"/>
              </w:rPr>
              <w:footnoteReference w:id="37"/>
            </w:r>
            <w:r w:rsidRPr="00493A39">
              <w:rPr>
                <w:bCs/>
                <w:color w:val="000000"/>
                <w:sz w:val="20"/>
                <w:szCs w:val="20"/>
              </w:rPr>
              <w:t>:</w:t>
            </w:r>
          </w:p>
          <w:p w14:paraId="2E749360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организации (ФРМО),</w:t>
            </w:r>
          </w:p>
          <w:p w14:paraId="4946910E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МЗ (ФРМО),</w:t>
            </w:r>
          </w:p>
          <w:p w14:paraId="3337B55B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РЗН (ФРМО),</w:t>
            </w:r>
          </w:p>
          <w:p w14:paraId="7B3533C7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ОУЗ (ФРМО),</w:t>
            </w:r>
          </w:p>
          <w:p w14:paraId="30C9B3D6" w14:textId="431063B0" w:rsidR="007145B5" w:rsidRPr="00493A39" w:rsidRDefault="00493A39" w:rsidP="00D1533C">
            <w:pPr>
              <w:pStyle w:val="af8"/>
              <w:spacing w:line="276" w:lineRule="auto"/>
              <w:jc w:val="left"/>
              <w:rPr>
                <w:bCs/>
                <w:color w:val="000000"/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ФОИВ (ФРМО)</w:t>
            </w:r>
          </w:p>
        </w:tc>
      </w:tr>
      <w:tr w:rsidR="00493A39" w:rsidRPr="009E7381" w14:paraId="7536808B" w14:textId="77777777" w:rsidTr="00C751F4">
        <w:trPr>
          <w:trHeight w:val="339"/>
        </w:trPr>
        <w:tc>
          <w:tcPr>
            <w:tcW w:w="174" w:type="pct"/>
            <w:vAlign w:val="center"/>
          </w:tcPr>
          <w:p w14:paraId="66A214EA" w14:textId="77777777" w:rsidR="007145B5" w:rsidRPr="009E7381" w:rsidRDefault="007145B5" w:rsidP="00E579FD">
            <w:pPr>
              <w:pStyle w:val="affffd"/>
              <w:spacing w:line="276" w:lineRule="auto"/>
            </w:pPr>
            <w:r w:rsidRPr="009E7381">
              <w:t>1.</w:t>
            </w:r>
          </w:p>
        </w:tc>
        <w:tc>
          <w:tcPr>
            <w:tcW w:w="366" w:type="pct"/>
            <w:vAlign w:val="center"/>
          </w:tcPr>
          <w:p w14:paraId="73094E3D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413" w:type="pct"/>
            <w:vAlign w:val="center"/>
          </w:tcPr>
          <w:p w14:paraId="470B7651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328" w:type="pct"/>
            <w:vAlign w:val="center"/>
          </w:tcPr>
          <w:p w14:paraId="1DC6DA85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303" w:type="pct"/>
            <w:vAlign w:val="center"/>
          </w:tcPr>
          <w:p w14:paraId="70B9D2AA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578" w:type="pct"/>
            <w:vAlign w:val="center"/>
          </w:tcPr>
          <w:p w14:paraId="23D3C65C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979" w:type="pct"/>
            <w:vAlign w:val="center"/>
          </w:tcPr>
          <w:p w14:paraId="0E6D81FB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538" w:type="pct"/>
            <w:vAlign w:val="center"/>
          </w:tcPr>
          <w:p w14:paraId="1A202366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sdt>
          <w:sdtPr>
            <w:rPr>
              <w:sz w:val="20"/>
              <w:szCs w:val="20"/>
            </w:rPr>
            <w:id w:val="1388609118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</w:dropDownList>
          </w:sdtPr>
          <w:sdtEndPr/>
          <w:sdtContent>
            <w:tc>
              <w:tcPr>
                <w:tcW w:w="1321" w:type="pct"/>
                <w:vAlign w:val="center"/>
              </w:tcPr>
              <w:p w14:paraId="5DFAAFC8" w14:textId="1EAE15F5" w:rsidR="007145B5" w:rsidRDefault="00493A39" w:rsidP="00E579FD">
                <w:pPr>
                  <w:pStyle w:val="affffd"/>
                  <w:spacing w:line="276" w:lineRule="auto"/>
                  <w:rPr>
                    <w:sz w:val="20"/>
                    <w:szCs w:val="20"/>
                  </w:rPr>
                </w:pPr>
                <w:r w:rsidRPr="007709E6">
                  <w:rPr>
                    <w:rStyle w:val="aff7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1C45E22C" w14:textId="77777777" w:rsidR="00CA2A4F" w:rsidRDefault="00CA2A4F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78C17DFE" w14:textId="4C600FAB" w:rsidR="00B8216E" w:rsidRPr="00C751F4" w:rsidRDefault="00B8216E" w:rsidP="00B8216E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795997">
        <w:rPr>
          <w:sz w:val="22"/>
          <w:szCs w:val="22"/>
        </w:rPr>
        <w:t>{</w:t>
      </w:r>
      <w:r w:rsidRPr="00C751F4">
        <w:rPr>
          <w:i/>
          <w:iCs/>
          <w:sz w:val="22"/>
          <w:szCs w:val="22"/>
        </w:rPr>
        <w:t>Наименование должности</w:t>
      </w:r>
    </w:p>
    <w:p w14:paraId="320B7C19" w14:textId="344B3A50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751F4">
        <w:rPr>
          <w:i/>
          <w:iCs/>
          <w:sz w:val="22"/>
          <w:szCs w:val="22"/>
        </w:rPr>
        <w:t>уполномоченного лица</w:t>
      </w:r>
      <w:r w:rsidRPr="00795997">
        <w:rPr>
          <w:sz w:val="22"/>
          <w:szCs w:val="22"/>
        </w:rPr>
        <w:t>}</w:t>
      </w:r>
      <w:r w:rsidRPr="00795997">
        <w:rPr>
          <w:rStyle w:val="af0"/>
          <w:sz w:val="22"/>
          <w:szCs w:val="22"/>
        </w:rPr>
        <w:footnoteReference w:id="38"/>
      </w:r>
      <w:r w:rsidRPr="00795997">
        <w:rPr>
          <w:rStyle w:val="af0"/>
          <w:sz w:val="22"/>
          <w:szCs w:val="22"/>
        </w:rPr>
        <w:tab/>
      </w:r>
      <w:r w:rsidRPr="00795997">
        <w:rPr>
          <w:sz w:val="22"/>
          <w:szCs w:val="22"/>
        </w:rPr>
        <w:tab/>
      </w:r>
      <w:r w:rsidRPr="00795997">
        <w:rPr>
          <w:sz w:val="22"/>
          <w:szCs w:val="22"/>
        </w:rPr>
        <w:tab/>
      </w:r>
      <w:r>
        <w:rPr>
          <w:sz w:val="22"/>
          <w:szCs w:val="22"/>
        </w:rPr>
        <w:t xml:space="preserve">              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</w:t>
      </w:r>
      <w:r w:rsidRPr="00795997">
        <w:rPr>
          <w:sz w:val="22"/>
          <w:szCs w:val="22"/>
        </w:rPr>
        <w:t>____________________/{</w:t>
      </w:r>
      <w:r w:rsidRPr="00C751F4">
        <w:rPr>
          <w:i/>
          <w:iCs/>
          <w:sz w:val="22"/>
          <w:szCs w:val="22"/>
        </w:rPr>
        <w:t>И.О. Фамилия</w:t>
      </w:r>
      <w:r w:rsidRPr="00795997">
        <w:rPr>
          <w:sz w:val="22"/>
          <w:szCs w:val="22"/>
        </w:rPr>
        <w:t>}</w:t>
      </w:r>
    </w:p>
    <w:p w14:paraId="7DA4AA9D" w14:textId="77777777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5AA9FD7D" w14:textId="205123FB" w:rsidR="007145B5" w:rsidRDefault="00B8216E" w:rsidP="0065392D">
      <w:pPr>
        <w:pStyle w:val="afffd"/>
        <w:spacing w:before="0" w:line="276" w:lineRule="auto"/>
        <w:ind w:firstLine="0"/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39"/>
      </w:r>
    </w:p>
    <w:p w14:paraId="54C4FBB4" w14:textId="77777777" w:rsidR="0052471E" w:rsidRDefault="0052471E" w:rsidP="0055645B">
      <w:pPr>
        <w:pStyle w:val="afffd"/>
        <w:spacing w:line="276" w:lineRule="auto"/>
        <w:ind w:firstLine="0"/>
        <w:sectPr w:rsidR="0052471E" w:rsidSect="00A01A49">
          <w:endnotePr>
            <w:numFmt w:val="decimal"/>
          </w:endnotePr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79428DC3" w14:textId="54306A57" w:rsidR="00BD4B97" w:rsidRDefault="00B90DE8" w:rsidP="00A317C1">
      <w:pPr>
        <w:pStyle w:val="13"/>
        <w:rPr>
          <w:rFonts w:asciiTheme="minorHAnsi" w:hAnsiTheme="minorHAnsi"/>
        </w:rPr>
      </w:pPr>
      <w:bookmarkStart w:id="816" w:name="_Toc111828903"/>
      <w:bookmarkStart w:id="817" w:name="_Toc116299702"/>
      <w:r w:rsidRPr="006A2998">
        <w:t>История изменений документа</w:t>
      </w:r>
      <w:bookmarkEnd w:id="816"/>
      <w:bookmarkEnd w:id="817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7"/>
        <w:gridCol w:w="3165"/>
        <w:gridCol w:w="4573"/>
      </w:tblGrid>
      <w:tr w:rsidR="00AC2EFD" w:rsidRPr="008754EE" w14:paraId="278681B3" w14:textId="77777777" w:rsidTr="00AD4E56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D4FFC" w14:textId="77777777" w:rsidR="00AC2EFD" w:rsidRPr="004474C1" w:rsidRDefault="00AC2EFD" w:rsidP="001A0C1B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2338A" w14:textId="77777777" w:rsidR="00AC2EFD" w:rsidRPr="004474C1" w:rsidRDefault="00AC2EFD" w:rsidP="00535A14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0096D" w14:textId="77777777" w:rsidR="00AC2EFD" w:rsidRPr="004474C1" w:rsidRDefault="00AC2EFD" w:rsidP="00535A14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AC2EFD" w:rsidRPr="00B5391C" w14:paraId="592D1643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A8777" w14:textId="01CB784E" w:rsidR="00AC2EFD" w:rsidRPr="00B5391C" w:rsidRDefault="00B5391C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B5391C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9BDF75" w14:textId="0E716BDF" w:rsidR="00AC2EFD" w:rsidRPr="00B5391C" w:rsidRDefault="001A0C1B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Аннотация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D875D4" w14:textId="27665B1B" w:rsidR="00AC2EFD" w:rsidRPr="00B5391C" w:rsidRDefault="00BA2E6B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Абзацы 2, 3 и 4 удалены. Абзац 2 изложен в новой редакции </w:t>
            </w:r>
          </w:p>
        </w:tc>
      </w:tr>
      <w:tr w:rsidR="009A0093" w:rsidRPr="00B5391C" w14:paraId="63B40AA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C2DA92" w14:textId="28EBAE2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47E756" w14:textId="31FACBCD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627966">
              <w:rPr>
                <w:sz w:val="20"/>
              </w:rPr>
              <w:t>еречень принятых сокращений и терминов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828EFC" w14:textId="6DBB6E56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Добавлены значения</w:t>
            </w:r>
          </w:p>
        </w:tc>
      </w:tr>
      <w:tr w:rsidR="009A0093" w:rsidRPr="00B5391C" w14:paraId="1E24D844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D3A699" w14:textId="748490DD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AB2E60" w14:textId="302DFDAF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По тексту документа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ED6D7" w14:textId="28456378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0626F9">
              <w:rPr>
                <w:sz w:val="20"/>
              </w:rPr>
              <w:t>Скорректированы названия разделов</w:t>
            </w:r>
          </w:p>
        </w:tc>
      </w:tr>
      <w:tr w:rsidR="009A0093" w:rsidRPr="00B5391C" w14:paraId="1F855F6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040C65" w14:textId="1CB65CCF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3E02CE" w14:textId="22AF0962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1.1 Область применения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E656A" w14:textId="77777777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6332BAC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DE543D" w14:textId="1B1321AE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28FCA" w14:textId="2643A4A3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1.2. </w:t>
            </w:r>
            <w:r w:rsidRPr="006563B7">
              <w:rPr>
                <w:sz w:val="20"/>
              </w:rPr>
              <w:t>Перечень нормативно-правовых актов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62F3E1" w14:textId="4FD40F06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Добавлен </w:t>
            </w:r>
            <w:r w:rsidRPr="00A54FA7">
              <w:rPr>
                <w:sz w:val="20"/>
              </w:rPr>
              <w:t>в соответствии с утвержденным шаблоном</w:t>
            </w:r>
          </w:p>
        </w:tc>
      </w:tr>
      <w:tr w:rsidR="009A0093" w:rsidRPr="00B5391C" w14:paraId="20DE1139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2B0639" w14:textId="47FFD7B1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9A965E" w14:textId="0F9B151C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1.4 (ранее 1.3)</w:t>
            </w:r>
            <w:r w:rsidR="00710764">
              <w:rPr>
                <w:sz w:val="20"/>
              </w:rPr>
              <w:t xml:space="preserve">. </w:t>
            </w:r>
            <w:r>
              <w:rPr>
                <w:sz w:val="20"/>
              </w:rPr>
              <w:t>Краткое описание возможностей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876FF1" w14:textId="009FA5E3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70CB3812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4C7339" w14:textId="3D028614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ED2481" w14:textId="32F050F7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2.1. </w:t>
            </w:r>
            <w:r w:rsidRPr="00F033F8">
              <w:rPr>
                <w:sz w:val="20"/>
              </w:rPr>
              <w:t>Виды деятельности, функции, для автоматизации которых предназначена Подсистема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9E37B1" w14:textId="175AA29D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2EB8302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97C801" w14:textId="24DE92DF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E0C4AD" w14:textId="351E2C94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3.1. </w:t>
            </w:r>
            <w:r w:rsidRPr="009930F0">
              <w:rPr>
                <w:sz w:val="20"/>
              </w:rPr>
              <w:t>Порядок загрузки данных и программ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5F36B" w14:textId="2238DF4D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Н</w:t>
            </w:r>
            <w:r w:rsidRPr="00E6756B">
              <w:rPr>
                <w:sz w:val="20"/>
              </w:rPr>
              <w:t>а первое место</w:t>
            </w:r>
            <w:r>
              <w:rPr>
                <w:sz w:val="20"/>
              </w:rPr>
              <w:t xml:space="preserve"> в списке</w:t>
            </w:r>
            <w:r w:rsidRPr="00E6756B">
              <w:rPr>
                <w:sz w:val="20"/>
              </w:rPr>
              <w:t xml:space="preserve"> перемещен Yandex Browser.</w:t>
            </w:r>
          </w:p>
        </w:tc>
      </w:tr>
      <w:tr w:rsidR="009A0093" w:rsidRPr="00B5391C" w14:paraId="09E3292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84E2F" w14:textId="09B5342E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AC1586" w14:textId="1E9644CD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0A490D">
              <w:rPr>
                <w:sz w:val="20"/>
              </w:rPr>
              <w:t>3.2</w:t>
            </w:r>
            <w:r>
              <w:rPr>
                <w:sz w:val="20"/>
              </w:rPr>
              <w:t xml:space="preserve">. </w:t>
            </w:r>
            <w:r w:rsidRPr="000A490D">
              <w:rPr>
                <w:sz w:val="20"/>
              </w:rPr>
              <w:t>Вход в Подсистему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C29536" w14:textId="3FB8E867" w:rsidR="009A0093" w:rsidRPr="00B5391C" w:rsidRDefault="009A0093" w:rsidP="00535A14">
            <w:pPr>
              <w:tabs>
                <w:tab w:val="left" w:pos="978"/>
              </w:tabs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Д</w:t>
            </w:r>
            <w:r w:rsidRPr="00D11CF5">
              <w:rPr>
                <w:sz w:val="20"/>
              </w:rPr>
              <w:t>обавлена ссылка на инструкцию по подтверждению учетной записи на ЕПГУ</w:t>
            </w:r>
            <w:r w:rsidR="000A5412">
              <w:rPr>
                <w:sz w:val="20"/>
              </w:rPr>
              <w:t>, внесены изменения в описание формы заявки на предоставление доступа</w:t>
            </w:r>
          </w:p>
        </w:tc>
      </w:tr>
      <w:tr w:rsidR="009A0093" w:rsidRPr="00B5391C" w14:paraId="2CEFAE4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B831F" w14:textId="079F80E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1207B8" w14:textId="77777777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4491B">
              <w:rPr>
                <w:sz w:val="20"/>
              </w:rPr>
              <w:t>4.2.4</w:t>
            </w:r>
            <w:r w:rsidRPr="0084491B">
              <w:rPr>
                <w:sz w:val="20"/>
              </w:rPr>
              <w:tab/>
              <w:t>Перевод карточки организации в архив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BECDF3" w14:textId="77777777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5403A" w:rsidRPr="00B5391C" w14:paraId="63B42BF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41D32F" w14:textId="62361C85" w:rsidR="0095403A" w:rsidRPr="001F4F62" w:rsidRDefault="006A1B12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E29BBD" w14:textId="0FAD134C" w:rsidR="0095403A" w:rsidRDefault="00EF7F11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F7F11">
              <w:rPr>
                <w:sz w:val="20"/>
              </w:rPr>
              <w:t>4.3.1.3.1</w:t>
            </w:r>
            <w:r>
              <w:rPr>
                <w:sz w:val="20"/>
              </w:rPr>
              <w:t xml:space="preserve"> </w:t>
            </w:r>
            <w:r w:rsidRPr="00EF7F11">
              <w:rPr>
                <w:sz w:val="20"/>
              </w:rPr>
              <w:t>Просмотр списка зданий организации</w:t>
            </w:r>
          </w:p>
          <w:p w14:paraId="604F7715" w14:textId="04C41378" w:rsidR="008B23BE" w:rsidRPr="00C735F1" w:rsidRDefault="008B23BE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B23BE">
              <w:rPr>
                <w:sz w:val="20"/>
              </w:rPr>
              <w:t>4.4.3.1</w:t>
            </w:r>
            <w:r w:rsidRPr="008B23BE">
              <w:rPr>
                <w:sz w:val="20"/>
              </w:rPr>
              <w:tab/>
              <w:t>Просмотр списка зданий образовательной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9845A1" w14:textId="5D70EBD5" w:rsidR="0095403A" w:rsidRPr="005A404C" w:rsidRDefault="0095403A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95403A">
              <w:rPr>
                <w:sz w:val="20"/>
              </w:rPr>
              <w:t>Термин «</w:t>
            </w:r>
            <w:r>
              <w:rPr>
                <w:sz w:val="20"/>
              </w:rPr>
              <w:t>лечебно</w:t>
            </w:r>
            <w:r w:rsidR="003152B1">
              <w:rPr>
                <w:sz w:val="20"/>
              </w:rPr>
              <w:t>-профилактическое здание</w:t>
            </w:r>
            <w:r w:rsidRPr="0095403A">
              <w:rPr>
                <w:sz w:val="20"/>
              </w:rPr>
              <w:t>» заменен на «</w:t>
            </w:r>
            <w:r w:rsidR="003152B1">
              <w:rPr>
                <w:sz w:val="20"/>
              </w:rPr>
              <w:t>здание</w:t>
            </w:r>
            <w:r w:rsidRPr="0095403A">
              <w:rPr>
                <w:sz w:val="20"/>
              </w:rPr>
              <w:t>»</w:t>
            </w:r>
          </w:p>
        </w:tc>
      </w:tr>
      <w:tr w:rsidR="009A0093" w:rsidRPr="00B5391C" w14:paraId="017CD7E3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3AFC6D" w14:textId="0D2126F7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F2D6B6" w14:textId="1838B561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735F1">
              <w:rPr>
                <w:sz w:val="20"/>
              </w:rPr>
              <w:t>4.3.1.6</w:t>
            </w:r>
            <w:r w:rsidRPr="00C735F1">
              <w:rPr>
                <w:sz w:val="20"/>
              </w:rPr>
              <w:tab/>
              <w:t>Ввод сведений о передвижных подразделениях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23DA5C" w14:textId="3C44F6D9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 xml:space="preserve">тся только при наличии </w:t>
            </w:r>
            <w:r>
              <w:rPr>
                <w:sz w:val="20"/>
              </w:rPr>
              <w:t>передвижных подразделений. Добавлено описание понятия «передвижное подразделение»</w:t>
            </w:r>
          </w:p>
        </w:tc>
      </w:tr>
      <w:tr w:rsidR="009A0093" w:rsidRPr="00B5391C" w14:paraId="37CD711D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8E68DC" w14:textId="4BE08DA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9AD8C" w14:textId="2AB127D9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77424">
              <w:rPr>
                <w:sz w:val="20"/>
              </w:rPr>
              <w:t>4.3.1.7</w:t>
            </w:r>
            <w:r w:rsidRPr="00677424">
              <w:rPr>
                <w:sz w:val="20"/>
              </w:rPr>
              <w:tab/>
              <w:t>Ввод сведений о врачебных участках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637D5F" w14:textId="0C053AA7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>тся только</w:t>
            </w:r>
            <w:r>
              <w:t xml:space="preserve"> </w:t>
            </w:r>
            <w:r w:rsidRPr="007C3E3F">
              <w:rPr>
                <w:sz w:val="20"/>
              </w:rPr>
              <w:t>организациями, работающими по территориально-участковому принципу организации оказания первичной медико-санитарной помощи</w:t>
            </w:r>
          </w:p>
        </w:tc>
      </w:tr>
      <w:tr w:rsidR="009A0093" w:rsidRPr="00B5391C" w14:paraId="7DB6E526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06C2B1" w14:textId="00A7E551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B995E1" w14:textId="77777777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E7B7F">
              <w:rPr>
                <w:sz w:val="20"/>
              </w:rPr>
              <w:t>4.3.1.10</w:t>
            </w:r>
            <w:r w:rsidRPr="00CE7B7F">
              <w:rPr>
                <w:sz w:val="20"/>
              </w:rPr>
              <w:tab/>
              <w:t>Ввод сведений об оборудовании</w:t>
            </w:r>
          </w:p>
          <w:p w14:paraId="3F1C06A2" w14:textId="77777777" w:rsidR="00957409" w:rsidRPr="00B7374A" w:rsidRDefault="008F7AB0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F7AB0">
              <w:rPr>
                <w:sz w:val="20"/>
              </w:rPr>
              <w:t>4.4.6</w:t>
            </w:r>
            <w:r w:rsidRPr="008F7AB0">
              <w:rPr>
                <w:sz w:val="20"/>
              </w:rPr>
              <w:tab/>
              <w:t xml:space="preserve">Ввод сведений об </w:t>
            </w:r>
            <w:r w:rsidRPr="00B7374A">
              <w:rPr>
                <w:sz w:val="20"/>
              </w:rPr>
              <w:t>оборудовании образовательной организации</w:t>
            </w:r>
          </w:p>
          <w:p w14:paraId="0867FC50" w14:textId="7F3CC356" w:rsidR="008F7AB0" w:rsidRPr="0084491B" w:rsidRDefault="00B7374A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B7374A">
              <w:rPr>
                <w:sz w:val="20"/>
              </w:rPr>
              <w:t xml:space="preserve">4.5.7. </w:t>
            </w:r>
            <w:r w:rsidR="008F7AB0" w:rsidRPr="00B7374A">
              <w:rPr>
                <w:sz w:val="20"/>
              </w:rPr>
              <w:t>Ввод сведений об оборудовании фармацевтической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472DDB" w14:textId="591EBFD7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Термин «медицинское оборудование» заменен на «оборудование»</w:t>
            </w:r>
            <w:r w:rsidR="008F7AB0">
              <w:rPr>
                <w:sz w:val="20"/>
              </w:rPr>
              <w:t>, внесены изменения в формулировки</w:t>
            </w:r>
          </w:p>
        </w:tc>
      </w:tr>
      <w:tr w:rsidR="009A0093" w:rsidRPr="00B5391C" w14:paraId="219A38C4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4BEFE" w14:textId="4415022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701799" w14:textId="11357278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06804">
              <w:rPr>
                <w:sz w:val="20"/>
              </w:rPr>
              <w:t>4.3.1.11</w:t>
            </w:r>
            <w:r w:rsidRPr="00506804">
              <w:rPr>
                <w:sz w:val="20"/>
              </w:rPr>
              <w:tab/>
              <w:t>Ввод сведений о домовых хозяйствах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63633" w14:textId="67831412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>тся только при наличии соответствующих объектов</w:t>
            </w:r>
            <w:r>
              <w:rPr>
                <w:sz w:val="20"/>
              </w:rPr>
              <w:t>. Добавлено описание понятия «домовое хозяйство»</w:t>
            </w:r>
          </w:p>
        </w:tc>
      </w:tr>
      <w:tr w:rsidR="009A0093" w:rsidRPr="00B5391C" w14:paraId="74758D1C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B85021" w14:textId="74FFA48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E701AC" w14:textId="2253EDE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2E3070">
              <w:rPr>
                <w:sz w:val="20"/>
              </w:rPr>
              <w:t>4.3.1.13</w:t>
            </w:r>
            <w:r w:rsidRPr="002E3070">
              <w:rPr>
                <w:sz w:val="20"/>
              </w:rPr>
              <w:tab/>
              <w:t>Ввод сведений о плановом объеме по территориальной программе государственных гарантий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37C461" w14:textId="3005D096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2E3070">
              <w:rPr>
                <w:sz w:val="20"/>
              </w:rPr>
              <w:t>Добавлено уточнение, что данный раздел ФРМО заполняется только</w:t>
            </w:r>
            <w:r>
              <w:rPr>
                <w:sz w:val="20"/>
              </w:rPr>
              <w:t xml:space="preserve"> при работе организации по ТПГГ</w:t>
            </w:r>
          </w:p>
        </w:tc>
      </w:tr>
      <w:tr w:rsidR="009A0093" w:rsidRPr="00B5391C" w14:paraId="66516B96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7F4216" w14:textId="0E587E2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170E5F" w14:textId="2601D13B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4.3.1.14</w:t>
            </w:r>
            <w:r w:rsidRPr="00195A0B">
              <w:rPr>
                <w:sz w:val="20"/>
              </w:rPr>
              <w:tab/>
              <w:t>Ввод сведений о службах санавиации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F3E2F" w14:textId="7AEB70FF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 xml:space="preserve">Добавлено уточнение, что данный раздел ФРМО заполняется только при наличии </w:t>
            </w:r>
            <w:r>
              <w:rPr>
                <w:sz w:val="20"/>
              </w:rPr>
              <w:t>службы санавиации</w:t>
            </w:r>
          </w:p>
        </w:tc>
      </w:tr>
      <w:tr w:rsidR="009A0093" w:rsidRPr="00B5391C" w14:paraId="34281E9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5CB525" w14:textId="73EB87C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9E3736" w14:textId="0E0B586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4.3.1.15</w:t>
            </w:r>
            <w:r w:rsidRPr="00195A0B">
              <w:rPr>
                <w:sz w:val="20"/>
              </w:rPr>
              <w:tab/>
              <w:t>Ввод сведений о телемедицинских службах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B90CAC" w14:textId="316A41B5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Добавлено уточнение, что данный раздел ФРМО заполняется только при наличии</w:t>
            </w:r>
            <w:r>
              <w:rPr>
                <w:sz w:val="20"/>
              </w:rPr>
              <w:t xml:space="preserve"> телемедицинской службы</w:t>
            </w:r>
          </w:p>
        </w:tc>
      </w:tr>
      <w:tr w:rsidR="009A0093" w:rsidRPr="00B5391C" w14:paraId="5CABD77E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247423" w14:textId="2DC5150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884C24" w14:textId="3E07F890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4.3.1.16</w:t>
            </w:r>
            <w:r w:rsidRPr="00195A0B">
              <w:rPr>
                <w:sz w:val="20"/>
              </w:rPr>
              <w:tab/>
              <w:t>Ввод сведений о земельных участках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DDCA6F" w14:textId="5C278282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Добавлено уточнение, что данный раздел ФРМО заполняется только при наличии</w:t>
            </w:r>
            <w:r>
              <w:rPr>
                <w:sz w:val="20"/>
              </w:rPr>
              <w:t xml:space="preserve"> земельных участков</w:t>
            </w:r>
          </w:p>
        </w:tc>
      </w:tr>
      <w:tr w:rsidR="0030030B" w:rsidRPr="0030030B" w14:paraId="0FE2157B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8F13C7" w14:textId="7CC422FA" w:rsidR="009A0093" w:rsidRPr="0030030B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0030B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65BB0" w14:textId="3E0489DD" w:rsidR="009A0093" w:rsidRPr="0030030B" w:rsidRDefault="000E59F4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30030B">
              <w:rPr>
                <w:sz w:val="20"/>
              </w:rPr>
              <w:t>4.5</w:t>
            </w:r>
            <w:r w:rsidRPr="0030030B">
              <w:rPr>
                <w:sz w:val="20"/>
              </w:rPr>
              <w:tab/>
              <w:t>Внесение сведений о фармацевтических организациях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2830BA" w14:textId="0003D1EC" w:rsidR="009A0093" w:rsidRPr="0030030B" w:rsidRDefault="00BB4C4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30030B">
              <w:rPr>
                <w:sz w:val="20"/>
              </w:rPr>
              <w:t xml:space="preserve">Исключено </w:t>
            </w:r>
            <w:r w:rsidR="000E59F4" w:rsidRPr="0030030B">
              <w:rPr>
                <w:sz w:val="20"/>
              </w:rPr>
              <w:t xml:space="preserve">упоминание о внесении в ФРМО соискателей лицензии на осуществление фармацевтической деятельности </w:t>
            </w:r>
          </w:p>
        </w:tc>
      </w:tr>
      <w:tr w:rsidR="004516BE" w:rsidRPr="004516BE" w14:paraId="523DF45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1459C0" w14:textId="0B7EB993" w:rsidR="009A0093" w:rsidRPr="004516BE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516BE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C3CA2E" w14:textId="56154CDE" w:rsidR="009A0093" w:rsidRPr="004516BE" w:rsidRDefault="004516BE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16BE">
              <w:rPr>
                <w:sz w:val="20"/>
              </w:rPr>
              <w:t>4.7. Работа с данными о медицинском персонале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301FB9" w14:textId="5AEB5998" w:rsidR="009A0093" w:rsidRPr="004516BE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16BE">
              <w:rPr>
                <w:sz w:val="20"/>
              </w:rPr>
              <w:t>Исключен</w:t>
            </w:r>
            <w:r w:rsidR="004516BE">
              <w:rPr>
                <w:sz w:val="20"/>
              </w:rPr>
              <w:t>, т</w:t>
            </w:r>
            <w:r w:rsidRPr="004516BE">
              <w:rPr>
                <w:sz w:val="20"/>
              </w:rPr>
              <w:t xml:space="preserve">ак как для </w:t>
            </w:r>
            <w:r w:rsidR="004516BE">
              <w:rPr>
                <w:sz w:val="20"/>
              </w:rPr>
              <w:t>ФРМР</w:t>
            </w:r>
            <w:r w:rsidRPr="004516BE">
              <w:rPr>
                <w:sz w:val="20"/>
              </w:rPr>
              <w:t xml:space="preserve"> разработано отдельное руководство пользователя</w:t>
            </w:r>
          </w:p>
        </w:tc>
      </w:tr>
      <w:tr w:rsidR="009A0093" w:rsidRPr="00B5391C" w14:paraId="4C2FB27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B6F8E1" w14:textId="17A1ED7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76C4B3" w14:textId="01FC3588" w:rsidR="009A0093" w:rsidRPr="009C06C5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53A0">
              <w:rPr>
                <w:sz w:val="20"/>
              </w:rPr>
              <w:t>4.6.1</w:t>
            </w:r>
            <w:r w:rsidRPr="004553A0">
              <w:rPr>
                <w:sz w:val="20"/>
              </w:rPr>
              <w:tab/>
              <w:t>Добавление в ФРМО организации здравоохранения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64F59F" w14:textId="422A5EC9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E296E">
              <w:rPr>
                <w:sz w:val="20"/>
              </w:rPr>
              <w:t>Добавлен</w:t>
            </w:r>
            <w:r>
              <w:rPr>
                <w:sz w:val="20"/>
              </w:rPr>
              <w:t xml:space="preserve"> перечень </w:t>
            </w:r>
            <w:r w:rsidRPr="00CE296E">
              <w:rPr>
                <w:sz w:val="20"/>
              </w:rPr>
              <w:t>организаций здравоохранения (</w:t>
            </w:r>
            <w:r>
              <w:rPr>
                <w:sz w:val="20"/>
              </w:rPr>
              <w:t xml:space="preserve">в соответствии с </w:t>
            </w:r>
            <w:r w:rsidRPr="00CE296E">
              <w:rPr>
                <w:sz w:val="20"/>
              </w:rPr>
              <w:t>пункт</w:t>
            </w:r>
            <w:r>
              <w:rPr>
                <w:sz w:val="20"/>
              </w:rPr>
              <w:t>ом</w:t>
            </w:r>
            <w:r w:rsidRPr="00CE296E">
              <w:rPr>
                <w:sz w:val="20"/>
              </w:rPr>
              <w:t xml:space="preserve"> 2.2 Приложения «В12» к Положению «О ведении идентификаторов объектов Минздрава России, назначаемых в рамках российского национального сегмента международного дерева идентификаторов объектов» 2018 года)</w:t>
            </w:r>
          </w:p>
        </w:tc>
      </w:tr>
      <w:tr w:rsidR="009A0093" w:rsidRPr="00B5391C" w14:paraId="6227429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DCC15E" w14:textId="3A20608D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F2E428" w14:textId="08073AAB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9C06C5">
              <w:rPr>
                <w:sz w:val="20"/>
              </w:rPr>
              <w:t>4.7</w:t>
            </w:r>
            <w:r w:rsidRPr="009C06C5">
              <w:rPr>
                <w:sz w:val="20"/>
              </w:rPr>
              <w:tab/>
              <w:t>Добавление в ФРМО филиалов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278BB4" w14:textId="09F88CF5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Изменена нумерация (ранее – п.4.3.2) </w:t>
            </w:r>
          </w:p>
        </w:tc>
      </w:tr>
      <w:tr w:rsidR="009A0093" w:rsidRPr="00B5391C" w14:paraId="56D476D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A181F4" w14:textId="0724C50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032F34" w14:textId="2A35E6D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51BD1">
              <w:rPr>
                <w:sz w:val="20"/>
              </w:rPr>
              <w:t>4.8</w:t>
            </w:r>
            <w:r w:rsidRPr="00D51BD1">
              <w:rPr>
                <w:sz w:val="20"/>
              </w:rPr>
              <w:tab/>
              <w:t>Отчеты об эксплуатации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92BD26" w14:textId="77777777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51BD1">
              <w:rPr>
                <w:sz w:val="20"/>
              </w:rPr>
              <w:t>Изменена нумерация (ранее – п.4.</w:t>
            </w:r>
            <w:r>
              <w:rPr>
                <w:sz w:val="20"/>
              </w:rPr>
              <w:t>7</w:t>
            </w:r>
            <w:r w:rsidRPr="00D51BD1">
              <w:rPr>
                <w:sz w:val="20"/>
              </w:rPr>
              <w:t>)</w:t>
            </w:r>
            <w:r w:rsidR="008D7DCB">
              <w:rPr>
                <w:sz w:val="20"/>
              </w:rPr>
              <w:t>.</w:t>
            </w:r>
          </w:p>
          <w:p w14:paraId="1D36B542" w14:textId="3355FE94" w:rsidR="008D7DCB" w:rsidRDefault="008D7DCB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</w:p>
        </w:tc>
      </w:tr>
      <w:tr w:rsidR="009A0093" w:rsidRPr="00B5391C" w14:paraId="60EFEB6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30D77" w14:textId="28A7AC8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483BEF" w14:textId="1C0F9F23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4.8.3</w:t>
            </w:r>
            <w:r w:rsidR="00274818">
              <w:rPr>
                <w:sz w:val="20"/>
              </w:rPr>
              <w:t xml:space="preserve"> </w:t>
            </w:r>
            <w:r w:rsidR="00A67A62">
              <w:rPr>
                <w:sz w:val="20"/>
              </w:rPr>
              <w:t>Скачать отчет на персональный компьютер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303861" w14:textId="6CC12BC4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Удален, так как является дублем п.4.8.1.4</w:t>
            </w:r>
          </w:p>
        </w:tc>
      </w:tr>
      <w:tr w:rsidR="00274818" w:rsidRPr="00B5391C" w14:paraId="53D4F7CD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620029" w14:textId="77777777" w:rsidR="00274818" w:rsidRPr="00B5391C" w:rsidRDefault="00274818" w:rsidP="00913C9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ACD0A6" w14:textId="500BDA9F" w:rsidR="00274818" w:rsidRPr="00B5391C" w:rsidRDefault="00274818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4.8.1.4 </w:t>
            </w:r>
            <w:r w:rsidRPr="00087FF0">
              <w:rPr>
                <w:sz w:val="20"/>
              </w:rPr>
              <w:t>Порядок выгрузки отчета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CD7381" w14:textId="77777777" w:rsidR="00274818" w:rsidRPr="00B5391C" w:rsidRDefault="00274818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B437E1"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38D464F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4F54C" w14:textId="010AC964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9327F9" w14:textId="3A3E7E38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B658D">
              <w:rPr>
                <w:sz w:val="20"/>
              </w:rPr>
              <w:t>5.4</w:t>
            </w:r>
            <w:r w:rsidRPr="006B658D">
              <w:rPr>
                <w:sz w:val="20"/>
              </w:rPr>
              <w:tab/>
              <w:t>Создание снимков экрана («скриншотов»)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13A3F" w14:textId="69088300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Детализировано </w:t>
            </w:r>
            <w:r w:rsidRPr="006B658D">
              <w:rPr>
                <w:sz w:val="20"/>
              </w:rPr>
              <w:t>описание создания скриншотов экрана</w:t>
            </w:r>
          </w:p>
        </w:tc>
      </w:tr>
      <w:tr w:rsidR="009A0093" w:rsidRPr="00B5391C" w14:paraId="6B902EDE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0FB6D0" w14:textId="15DCB076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E50265" w14:textId="100D0B59" w:rsidR="009A0093" w:rsidRPr="006B658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251FF">
              <w:rPr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  <w:r w:rsidRPr="008251FF">
              <w:rPr>
                <w:sz w:val="20"/>
              </w:rPr>
              <w:t>РЕКОМЕНДАЦИИ ПО ОСВОЕНИЮ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99C10E" w14:textId="532C6E39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251FF">
              <w:rPr>
                <w:sz w:val="20"/>
              </w:rPr>
              <w:t>Добавлен в соответствии с утвержденным шаблоном</w:t>
            </w:r>
          </w:p>
        </w:tc>
      </w:tr>
      <w:tr w:rsidR="009A0093" w:rsidRPr="00B5391C" w14:paraId="6894868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5F634A" w14:textId="4E6A5C0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11C604" w14:textId="77777777" w:rsidR="0087753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91218">
              <w:rPr>
                <w:sz w:val="20"/>
              </w:rPr>
              <w:t xml:space="preserve">ПРИЛОЖЕНИЕ 1. </w:t>
            </w:r>
          </w:p>
          <w:p w14:paraId="4A70E4B9" w14:textId="4B684451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91218">
              <w:rPr>
                <w:sz w:val="20"/>
              </w:rPr>
              <w:t>ФОРМЫ ЗАЯВОК НА ДОБАВЛЕНИЕ ОРГАНИЗАЦИЙ В ФРМ</w:t>
            </w:r>
            <w:r w:rsidR="0087753D">
              <w:rPr>
                <w:sz w:val="20"/>
              </w:rPr>
              <w:t>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5E1829" w14:textId="74006A4D" w:rsidR="00EE123B" w:rsidRDefault="00EE123B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Буквенн</w:t>
            </w:r>
            <w:r w:rsidR="003D0524">
              <w:rPr>
                <w:sz w:val="20"/>
              </w:rPr>
              <w:t xml:space="preserve">ая маркировка заменена числовой. </w:t>
            </w:r>
          </w:p>
          <w:p w14:paraId="68037B0D" w14:textId="785051C6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Внесены изменения в формы заявок и рекомендации по их оформлению </w:t>
            </w:r>
          </w:p>
        </w:tc>
      </w:tr>
      <w:tr w:rsidR="009A0093" w:rsidRPr="00B5391C" w14:paraId="6DC8FF65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FEF349" w14:textId="6158A67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84830E" w14:textId="77777777" w:rsidR="0087753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 xml:space="preserve">ПРИЛОЖЕНИЕ 2. </w:t>
            </w:r>
          </w:p>
          <w:p w14:paraId="0FC80167" w14:textId="16E68B8E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>ФОРМА ЗАЯВКИ НА ПЕРЕВОД КАРТОЧКИ ОРГАНИЗАЦИИ В АРХИВ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9F6E61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06EA83A5" w14:textId="3B600998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>Внесены изменения в рекомендации по оформлению</w:t>
            </w:r>
            <w:r>
              <w:rPr>
                <w:sz w:val="20"/>
              </w:rPr>
              <w:t xml:space="preserve"> заявки</w:t>
            </w:r>
          </w:p>
        </w:tc>
      </w:tr>
      <w:tr w:rsidR="00AD4E56" w:rsidRPr="00B5391C" w14:paraId="26A904FB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ED3D2" w14:textId="5583BA91" w:rsidR="00AD4E56" w:rsidRPr="001F4F62" w:rsidRDefault="00AD4E56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8F6B1B" w14:textId="77777777" w:rsidR="00C93E20" w:rsidRDefault="00AD4E56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D4E56">
              <w:rPr>
                <w:sz w:val="20"/>
              </w:rPr>
              <w:t xml:space="preserve">ПРИЛОЖЕНИЕ 3. </w:t>
            </w:r>
          </w:p>
          <w:p w14:paraId="15811F58" w14:textId="07F39B09" w:rsidR="00AD4E56" w:rsidRPr="0087753D" w:rsidRDefault="00AD4E56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D4E56">
              <w:rPr>
                <w:sz w:val="20"/>
              </w:rPr>
              <w:t>МАТРИЦА ПРАВ И РОЛЕЙ ПОЛЬЗОВАТЕЛЕЙ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71DC64" w14:textId="77777777" w:rsidR="00AD4E56" w:rsidRDefault="00AD4E56" w:rsidP="00AD4E56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Буквенная маркировка заменена числовой</w:t>
            </w:r>
            <w:r w:rsidR="00DB6779">
              <w:rPr>
                <w:sz w:val="20"/>
              </w:rPr>
              <w:t>.</w:t>
            </w:r>
          </w:p>
          <w:p w14:paraId="5ADB8F02" w14:textId="77777777" w:rsidR="00E45E88" w:rsidRDefault="00E45E88" w:rsidP="00E45E88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Изложено в новой редакции</w:t>
            </w:r>
          </w:p>
          <w:p w14:paraId="159C4252" w14:textId="74CC1A28" w:rsidR="00DB6779" w:rsidRDefault="00DB6779" w:rsidP="00DB6779">
            <w:pPr>
              <w:spacing w:line="240" w:lineRule="auto"/>
              <w:ind w:firstLine="0"/>
              <w:jc w:val="left"/>
              <w:rPr>
                <w:sz w:val="20"/>
              </w:rPr>
            </w:pPr>
          </w:p>
        </w:tc>
      </w:tr>
      <w:tr w:rsidR="0087753D" w:rsidRPr="00B5391C" w14:paraId="6A844B5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AA2E20" w14:textId="5A214816" w:rsidR="0087753D" w:rsidRPr="001F4F62" w:rsidRDefault="0087753D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7D651" w14:textId="77777777" w:rsidR="0087753D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 xml:space="preserve">ПРИЛОЖЕНИЕ 4. </w:t>
            </w:r>
          </w:p>
          <w:p w14:paraId="27B86F3F" w14:textId="22A04813" w:rsidR="0087753D" w:rsidRPr="004D34AF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>ФОРМА ЗАЯВКИ НА ПРЕДОСТАВЛЕНИЕ ДОСТУПА К ФЕДЕРАЛЬНОМУ РЕЕСТРУ МЕДИЦИНСКИХ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BC446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699093D5" w14:textId="36020420" w:rsidR="0087753D" w:rsidRPr="004D34AF" w:rsidRDefault="0087753D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формы заявок и рекомендации по их оформлению</w:t>
            </w:r>
          </w:p>
        </w:tc>
      </w:tr>
      <w:tr w:rsidR="0087753D" w:rsidRPr="00B5391C" w14:paraId="22D66917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C4128C" w14:textId="49D75819" w:rsidR="0087753D" w:rsidRPr="001F4F62" w:rsidRDefault="0087753D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FD5A09" w14:textId="77777777" w:rsidR="0087753D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 xml:space="preserve">ПРИЛОЖЕНИЕ 5. </w:t>
            </w:r>
          </w:p>
          <w:p w14:paraId="2E087B06" w14:textId="7815B63E" w:rsidR="0087753D" w:rsidRPr="004D34AF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>ФОРМА ЗАЯВКИ НА ПРЕКРАЩЕНИЕ ДОСТУПА К ФЕДЕРАЛЬНОМУ РЕЕСТРУ МЕДИЦИНСКИХ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A587D2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166459D1" w14:textId="06652143" w:rsidR="0087753D" w:rsidRPr="004D34AF" w:rsidRDefault="0087753D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формы заявок и рекомендации по их оформлению</w:t>
            </w:r>
          </w:p>
        </w:tc>
      </w:tr>
      <w:tr w:rsidR="009E64DE" w:rsidRPr="00B5391C" w14:paraId="520B5B64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31DFF8" w14:textId="59EE3881" w:rsidR="009E64DE" w:rsidRDefault="00F92B25" w:rsidP="00212D16">
            <w:pPr>
              <w:spacing w:line="240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 w:rsidR="00C03142">
              <w:rPr>
                <w:sz w:val="20"/>
                <w:lang w:val="en-US"/>
              </w:rPr>
              <w:t>8</w:t>
            </w:r>
            <w:r w:rsidR="009E64DE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6A0F3F" w14:textId="3306B389" w:rsidR="009E64DE" w:rsidRPr="007D4846" w:rsidRDefault="00A97512" w:rsidP="00A97512">
            <w:pPr>
              <w:tabs>
                <w:tab w:val="left" w:pos="366"/>
              </w:tabs>
              <w:spacing w:line="240" w:lineRule="auto"/>
              <w:ind w:firstLine="0"/>
              <w:jc w:val="left"/>
              <w:rPr>
                <w:sz w:val="20"/>
              </w:rPr>
            </w:pPr>
            <w:r w:rsidRPr="00A97512">
              <w:rPr>
                <w:sz w:val="20"/>
              </w:rPr>
              <w:t>2.1</w:t>
            </w:r>
            <w:r w:rsidRPr="00A97512">
              <w:rPr>
                <w:sz w:val="20"/>
              </w:rPr>
              <w:tab/>
              <w:t>Виды деятельности, функции, для автоматизации которых предназначена Подсистема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D7E225" w14:textId="364D9F78" w:rsidR="009E64DE" w:rsidRPr="00FF5F10" w:rsidRDefault="009E64DE" w:rsidP="00FF5F10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Исключено упоминание о заработной плате,</w:t>
            </w:r>
            <w:r w:rsidRPr="009E64DE">
              <w:rPr>
                <w:sz w:val="20"/>
              </w:rPr>
              <w:t xml:space="preserve"> поскольку в настоящее время данный раздел </w:t>
            </w:r>
            <w:r>
              <w:rPr>
                <w:sz w:val="20"/>
              </w:rPr>
              <w:t xml:space="preserve">ФРМО </w:t>
            </w:r>
            <w:r w:rsidRPr="009E64DE">
              <w:rPr>
                <w:sz w:val="20"/>
              </w:rPr>
              <w:t>не заполняется</w:t>
            </w:r>
          </w:p>
        </w:tc>
      </w:tr>
      <w:tr w:rsidR="00F92B25" w:rsidRPr="00B5391C" w14:paraId="62CB3915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2B983E" w14:textId="2E6D7D4B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7C89FF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7D4846">
              <w:rPr>
                <w:sz w:val="20"/>
              </w:rPr>
              <w:t>3.2</w:t>
            </w:r>
            <w:r>
              <w:rPr>
                <w:sz w:val="20"/>
              </w:rPr>
              <w:t xml:space="preserve">. </w:t>
            </w:r>
            <w:r w:rsidRPr="007D4846">
              <w:rPr>
                <w:sz w:val="20"/>
              </w:rPr>
              <w:t>Вход в Подсистему</w:t>
            </w:r>
          </w:p>
          <w:p w14:paraId="7DC6BEB2" w14:textId="77777777" w:rsidR="00F92B25" w:rsidRPr="00932A9F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0A2F5F" w14:textId="0D487983" w:rsidR="00F92B25" w:rsidRPr="00FF5F10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С</w:t>
            </w:r>
            <w:r w:rsidRPr="007234D8">
              <w:rPr>
                <w:sz w:val="20"/>
              </w:rPr>
              <w:t xml:space="preserve">корректировано описание </w:t>
            </w:r>
            <w:r>
              <w:rPr>
                <w:sz w:val="20"/>
              </w:rPr>
              <w:t xml:space="preserve">заявки на доступ </w:t>
            </w:r>
            <w:r>
              <w:rPr>
                <w:sz w:val="20"/>
              </w:rPr>
              <w:br/>
              <w:t xml:space="preserve">к ФРМО в </w:t>
            </w:r>
            <w:r w:rsidRPr="00FF5F10">
              <w:rPr>
                <w:sz w:val="20"/>
              </w:rPr>
              <w:t xml:space="preserve">связи с заменой в </w:t>
            </w:r>
            <w:r>
              <w:rPr>
                <w:sz w:val="20"/>
              </w:rPr>
              <w:t xml:space="preserve">таблице </w:t>
            </w:r>
            <w:r w:rsidRPr="00FF5F10">
              <w:rPr>
                <w:sz w:val="20"/>
              </w:rPr>
              <w:t xml:space="preserve">заявки </w:t>
            </w:r>
          </w:p>
          <w:p w14:paraId="16F57D0E" w14:textId="540412AA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FF5F10">
              <w:rPr>
                <w:sz w:val="20"/>
              </w:rPr>
              <w:t>пол</w:t>
            </w:r>
            <w:r>
              <w:rPr>
                <w:sz w:val="20"/>
              </w:rPr>
              <w:t>я</w:t>
            </w:r>
            <w:r w:rsidRPr="00FF5F10">
              <w:rPr>
                <w:sz w:val="20"/>
              </w:rPr>
              <w:t xml:space="preserve"> «ИНН организации» на </w:t>
            </w:r>
            <w:r>
              <w:rPr>
                <w:sz w:val="20"/>
              </w:rPr>
              <w:t xml:space="preserve">поле </w:t>
            </w:r>
            <w:r w:rsidRPr="00FF5F10">
              <w:rPr>
                <w:sz w:val="20"/>
              </w:rPr>
              <w:t>«OID организации»</w:t>
            </w:r>
            <w:r>
              <w:rPr>
                <w:sz w:val="20"/>
              </w:rPr>
              <w:t>.</w:t>
            </w:r>
            <w:r w:rsidRPr="00FF5F10">
              <w:rPr>
                <w:sz w:val="20"/>
              </w:rPr>
              <w:t xml:space="preserve"> </w:t>
            </w:r>
            <w:r>
              <w:rPr>
                <w:sz w:val="20"/>
              </w:rPr>
              <w:t>Изменены контакты СТП ЕГИСЗ</w:t>
            </w:r>
          </w:p>
        </w:tc>
      </w:tr>
      <w:tr w:rsidR="00F92B25" w:rsidRPr="00E9361D" w14:paraId="0C7EC79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D6F18C" w14:textId="1024B891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FD7781" w14:textId="310378BF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9361D">
              <w:rPr>
                <w:sz w:val="20"/>
              </w:rPr>
              <w:t>4.1.3</w:t>
            </w:r>
            <w:r>
              <w:rPr>
                <w:sz w:val="20"/>
              </w:rPr>
              <w:t xml:space="preserve">. </w:t>
            </w:r>
            <w:r w:rsidRPr="00E9361D">
              <w:rPr>
                <w:sz w:val="20"/>
              </w:rPr>
              <w:t>Фильтрация списка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DE5C11" w14:textId="4571A9E7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9361D">
              <w:rPr>
                <w:sz w:val="20"/>
              </w:rPr>
              <w:t xml:space="preserve">Добавлено описание кнопки «Экспорт в </w:t>
            </w:r>
            <w:r w:rsidRPr="00E9361D">
              <w:rPr>
                <w:sz w:val="20"/>
                <w:lang w:val="en-US"/>
              </w:rPr>
              <w:t>Excel</w:t>
            </w:r>
            <w:r w:rsidRPr="00E9361D">
              <w:rPr>
                <w:sz w:val="20"/>
              </w:rPr>
              <w:t>»</w:t>
            </w:r>
          </w:p>
        </w:tc>
      </w:tr>
      <w:tr w:rsidR="00F92B25" w:rsidRPr="00E9361D" w14:paraId="50C4663D" w14:textId="77777777" w:rsidTr="00212D1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857B52" w14:textId="257DC1DB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8ABF6" w14:textId="7A6A9D15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4.2.4. Перевод карточки организации в архив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49FEE5" w14:textId="1F74444C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Добавлены рекомендации по закрытию записей </w:t>
            </w:r>
            <w:r>
              <w:rPr>
                <w:sz w:val="20"/>
              </w:rPr>
              <w:br/>
              <w:t>в разделах «Здания», «Структурные подразделения», «Оборудование» карточки реорганизованной/ликвидированной организации</w:t>
            </w:r>
          </w:p>
        </w:tc>
      </w:tr>
      <w:tr w:rsidR="00F92B25" w:rsidRPr="00E9361D" w14:paraId="27319637" w14:textId="77777777" w:rsidTr="00212D1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9E33BB" w14:textId="06BC54D6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336AF8" w14:textId="77777777" w:rsidR="00F92B25" w:rsidRPr="003C4708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4.7. Добавление в ФРМО филиалов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9B845C" w14:textId="3D1B6F2E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Дополнено описание</w:t>
            </w:r>
          </w:p>
        </w:tc>
      </w:tr>
      <w:tr w:rsidR="00F92B25" w:rsidRPr="00B5391C" w14:paraId="159C3FDC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8291FD" w14:textId="1FA0F935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276C7B" w14:textId="70A971AE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D5D88">
              <w:rPr>
                <w:sz w:val="20"/>
              </w:rPr>
              <w:t>4.8</w:t>
            </w:r>
            <w:r>
              <w:rPr>
                <w:sz w:val="20"/>
              </w:rPr>
              <w:t xml:space="preserve">. </w:t>
            </w:r>
            <w:r w:rsidRPr="00CD5D88">
              <w:rPr>
                <w:sz w:val="20"/>
              </w:rPr>
              <w:t>Отчеты об эксплуатации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796ECB" w14:textId="2567F83D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94D90">
              <w:rPr>
                <w:sz w:val="20"/>
              </w:rPr>
              <w:t>Добавлена сноска с описанием справочников, формируемых на основании данных ФРМО</w:t>
            </w:r>
          </w:p>
        </w:tc>
      </w:tr>
      <w:tr w:rsidR="00F92B25" w:rsidRPr="00B5391C" w14:paraId="46CF8BEA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DC58B2" w14:textId="7901E388" w:rsidR="00F92B25" w:rsidRPr="006F146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4354EA" w14:textId="1C14253E" w:rsidR="00F92B25" w:rsidRPr="00CC4FC8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4.8.2 Формирование отчета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A2A2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Исключено упоминание о доступности отчетов пользователям с ролью «Администратор».</w:t>
            </w:r>
          </w:p>
          <w:p w14:paraId="611D944F" w14:textId="714107DE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 связи с исключением п.4.8.2.3 скорректирована нумерация подпунктов</w:t>
            </w:r>
          </w:p>
        </w:tc>
      </w:tr>
      <w:tr w:rsidR="00F92B25" w:rsidRPr="00B5391C" w14:paraId="4C614D9F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64A8BD" w14:textId="2F6362EB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AA14CE" w14:textId="7B75F288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C4FC8">
              <w:rPr>
                <w:sz w:val="20"/>
              </w:rPr>
              <w:t>4.8.2.3</w:t>
            </w:r>
            <w:r w:rsidRPr="00CC4FC8">
              <w:rPr>
                <w:sz w:val="20"/>
              </w:rPr>
              <w:tab/>
              <w:t>162. Отчет по заработной плате медицинского персонала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ECFAE1" w14:textId="6BAE76E5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Исключен, поскольку в настоящее время данный раздел не заполняется </w:t>
            </w:r>
          </w:p>
        </w:tc>
      </w:tr>
      <w:tr w:rsidR="00F92B25" w:rsidRPr="00B5391C" w14:paraId="403E915D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30964" w14:textId="5019EC4C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1C47E6" w14:textId="77777777" w:rsidR="00F92B25" w:rsidRPr="00932A9F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Раздел 5. Аварийные ситуации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FF2515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Изменены контакты СТП ЕГИСЗ</w:t>
            </w:r>
          </w:p>
        </w:tc>
      </w:tr>
      <w:tr w:rsidR="00F92B25" w:rsidRPr="00E9361D" w14:paraId="1466882E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259D23" w14:textId="29650D5F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6462B3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81C42">
              <w:rPr>
                <w:sz w:val="20"/>
              </w:rPr>
              <w:t xml:space="preserve">ПРИЛОЖЕНИЕ 1. </w:t>
            </w:r>
          </w:p>
          <w:p w14:paraId="590A1E41" w14:textId="14C31876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81C42">
              <w:rPr>
                <w:sz w:val="20"/>
              </w:rPr>
              <w:t>ОПИСАНИЕ УСЛУГИ ПО ДОБАВЛЕНИЮ В ФРМО СОИСКАТЕЛЕЙ ЛИЦЕНЗИИ НА ОСУЩЕСТВЛЕНИЕ МЕДИЦИНСКОЙ ДЕЯТЕЛЬНОСТИ НА ЕПГУ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379BF2" w14:textId="3F2E7D6C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9361D">
              <w:rPr>
                <w:sz w:val="20"/>
              </w:rPr>
              <w:t>Добавлено приложение с описанием услуги по добавлению в ФРМО соискателей лицензии на осуществление медицинской деятельности на ЕПГУ</w:t>
            </w:r>
          </w:p>
        </w:tc>
      </w:tr>
      <w:tr w:rsidR="00F92B25" w:rsidRPr="00E9361D" w14:paraId="70A5C8E2" w14:textId="77777777" w:rsidTr="0061709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F63187" w14:textId="442603E6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41EBE2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 xml:space="preserve">ПРИЛОЖЕНИЕ 2. </w:t>
            </w:r>
          </w:p>
          <w:p w14:paraId="0BACCD0D" w14:textId="1B8E1ED7" w:rsidR="00F92B25" w:rsidRPr="006F4F72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 xml:space="preserve">ФОРМЫ ЗАЯВОК В СТП ЕГИСЗ </w:t>
            </w:r>
          </w:p>
          <w:p w14:paraId="10A3B2AF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>НА ДОБАВЛЕНИЕ ОРГАНИЗАЦИЙ В ФРМО</w:t>
            </w:r>
            <w:r>
              <w:rPr>
                <w:sz w:val="20"/>
              </w:rPr>
              <w:t>.</w:t>
            </w:r>
          </w:p>
          <w:p w14:paraId="0DC8F18C" w14:textId="00F34B7D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2</w:t>
            </w:r>
            <w:r w:rsidRPr="00E9361D">
              <w:rPr>
                <w:sz w:val="20"/>
              </w:rPr>
              <w:t>.1</w:t>
            </w:r>
            <w:r>
              <w:rPr>
                <w:sz w:val="20"/>
              </w:rPr>
              <w:t>.</w:t>
            </w:r>
            <w:r w:rsidRPr="00E9361D">
              <w:rPr>
                <w:sz w:val="20"/>
              </w:rPr>
              <w:t xml:space="preserve"> Общее описание содержания заявок на добавление организаций 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257C68" w14:textId="77777777" w:rsidR="00F92B25" w:rsidRPr="00A5496E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5496E">
              <w:rPr>
                <w:sz w:val="20"/>
              </w:rPr>
              <w:t xml:space="preserve">Добавлено уточнение о допустимости прикрепления к заявке на добавление организации в ФРМО снимка экрана (скриншота) с номером заявления о предоставлении лицензии (документа </w:t>
            </w:r>
          </w:p>
          <w:p w14:paraId="1A2291E0" w14:textId="77777777" w:rsidR="00F92B25" w:rsidRPr="00A5496E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5496E">
              <w:rPr>
                <w:sz w:val="20"/>
              </w:rPr>
              <w:t>в формате файла Microsoft Word; копии разрешения на осуществление медицинской деятельности на территории инновационного центра «Сколково».</w:t>
            </w:r>
          </w:p>
          <w:p w14:paraId="3B430E06" w14:textId="77777777" w:rsidR="00F92B25" w:rsidRPr="00A5496E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5496E">
              <w:rPr>
                <w:sz w:val="20"/>
              </w:rPr>
              <w:t xml:space="preserve">Исключено требование о предоставлении вместе </w:t>
            </w:r>
          </w:p>
          <w:p w14:paraId="70E7333E" w14:textId="167DD93E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5496E">
              <w:rPr>
                <w:sz w:val="20"/>
              </w:rPr>
              <w:t>с заявкой сканированной копии проекта заявления о предоставлении лицензии, направляемого или представляемого в лицензирующий орган в соответствии с частью 1 статьи 13 Федерального закона от 4 мая 2011 г. № 99-ФЗ «О лицензировании отдельных видов деятельности»</w:t>
            </w:r>
          </w:p>
        </w:tc>
      </w:tr>
      <w:tr w:rsidR="00F92B25" w:rsidRPr="00E9361D" w14:paraId="7203CD7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51F3E4" w14:textId="4E7BF238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28785F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 xml:space="preserve">ПРИЛОЖЕНИЕ 4. </w:t>
            </w:r>
          </w:p>
          <w:p w14:paraId="4F066837" w14:textId="00913EF2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>МАТРИЦА ПРАВ И РОЛЕЙ ПОЛЬЗОВАТЕЛЕЙ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D8DF85" w14:textId="6CE0EA55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Изложено в новой редакции, исключено описание роли «Администратор» </w:t>
            </w:r>
          </w:p>
        </w:tc>
      </w:tr>
      <w:tr w:rsidR="00F92B25" w:rsidRPr="00E9361D" w14:paraId="5382CFFB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FA92" w14:textId="48CC46C5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DB62C5" w14:textId="73F74A86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ПРИЛОЖЕНИЯ 2, 3, 4, 5, 6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68EE18" w14:textId="0F73035D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 с добавлением приложения с</w:t>
            </w:r>
            <w:r w:rsidRPr="00E9361D">
              <w:rPr>
                <w:sz w:val="20"/>
              </w:rPr>
              <w:t xml:space="preserve">корректированы </w:t>
            </w:r>
            <w:r>
              <w:rPr>
                <w:sz w:val="20"/>
              </w:rPr>
              <w:t xml:space="preserve">нумерация и </w:t>
            </w:r>
            <w:r w:rsidRPr="00E9361D">
              <w:rPr>
                <w:sz w:val="20"/>
              </w:rPr>
              <w:t>наименования приложений</w:t>
            </w:r>
          </w:p>
        </w:tc>
      </w:tr>
      <w:tr w:rsidR="00F92B25" w:rsidRPr="00E9361D" w14:paraId="1BDBD37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1C36A" w14:textId="754FE497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828C14" w14:textId="397E8AAA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ПРИЛОЖЕНИЯ 5, 6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4BB8C" w14:textId="05A33062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9361D">
              <w:rPr>
                <w:sz w:val="20"/>
              </w:rPr>
              <w:t>В форме заявки столбец «ИНН организации» переименован на «</w:t>
            </w:r>
            <w:r w:rsidRPr="00E9361D">
              <w:rPr>
                <w:sz w:val="20"/>
                <w:lang w:val="en-US"/>
              </w:rPr>
              <w:t>OID</w:t>
            </w:r>
            <w:r w:rsidRPr="00E9361D">
              <w:rPr>
                <w:sz w:val="20"/>
              </w:rPr>
              <w:t xml:space="preserve"> организации»</w:t>
            </w:r>
          </w:p>
        </w:tc>
      </w:tr>
    </w:tbl>
    <w:p w14:paraId="348C40C3" w14:textId="77777777" w:rsidR="00AC2EFD" w:rsidRPr="00AC2EFD" w:rsidRDefault="00AC2EFD" w:rsidP="00AC2EFD"/>
    <w:sectPr w:rsidR="00AC2EFD" w:rsidRPr="00AC2EFD" w:rsidSect="0052471E">
      <w:headerReference w:type="default" r:id="rId147"/>
      <w:endnotePr>
        <w:numFmt w:val="decimal"/>
      </w:endnotePr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21BF3A8" w14:textId="77777777" w:rsidR="0015268E" w:rsidRDefault="0015268E" w:rsidP="001C68D3">
      <w:r>
        <w:separator/>
      </w:r>
    </w:p>
    <w:p w14:paraId="055F257D" w14:textId="77777777" w:rsidR="0015268E" w:rsidRDefault="0015268E" w:rsidP="001C68D3"/>
    <w:p w14:paraId="2E2DDB65" w14:textId="77777777" w:rsidR="0015268E" w:rsidRDefault="0015268E" w:rsidP="001C68D3"/>
    <w:p w14:paraId="304677E4" w14:textId="77777777" w:rsidR="0015268E" w:rsidRDefault="0015268E" w:rsidP="001C68D3"/>
    <w:p w14:paraId="1A7237FD" w14:textId="77777777" w:rsidR="0015268E" w:rsidRDefault="0015268E" w:rsidP="001C68D3"/>
    <w:p w14:paraId="2ADAB20D" w14:textId="77777777" w:rsidR="0015268E" w:rsidRDefault="0015268E" w:rsidP="001C68D3"/>
    <w:p w14:paraId="22ED6358" w14:textId="77777777" w:rsidR="0015268E" w:rsidRDefault="0015268E" w:rsidP="001C68D3"/>
    <w:p w14:paraId="0808F529" w14:textId="77777777" w:rsidR="0015268E" w:rsidRDefault="0015268E" w:rsidP="001C68D3"/>
    <w:p w14:paraId="5AB1DAFB" w14:textId="77777777" w:rsidR="0015268E" w:rsidRDefault="0015268E" w:rsidP="001C68D3"/>
    <w:p w14:paraId="742AB066" w14:textId="77777777" w:rsidR="0015268E" w:rsidRDefault="0015268E" w:rsidP="001C68D3"/>
    <w:p w14:paraId="24BE4014" w14:textId="77777777" w:rsidR="0015268E" w:rsidRDefault="0015268E" w:rsidP="001C68D3"/>
    <w:p w14:paraId="31ACFF08" w14:textId="77777777" w:rsidR="0015268E" w:rsidRDefault="0015268E" w:rsidP="001C68D3"/>
    <w:p w14:paraId="54C09F7C" w14:textId="77777777" w:rsidR="0015268E" w:rsidRDefault="0015268E" w:rsidP="001C68D3"/>
  </w:endnote>
  <w:endnote w:type="continuationSeparator" w:id="0">
    <w:p w14:paraId="03AFCA92" w14:textId="77777777" w:rsidR="0015268E" w:rsidRDefault="0015268E" w:rsidP="001C68D3">
      <w:r>
        <w:continuationSeparator/>
      </w:r>
    </w:p>
    <w:p w14:paraId="09FAE655" w14:textId="77777777" w:rsidR="0015268E" w:rsidRDefault="0015268E" w:rsidP="001C68D3"/>
    <w:p w14:paraId="7963138E" w14:textId="77777777" w:rsidR="0015268E" w:rsidRDefault="0015268E" w:rsidP="001C68D3"/>
    <w:p w14:paraId="68F23621" w14:textId="77777777" w:rsidR="0015268E" w:rsidRDefault="0015268E" w:rsidP="001C68D3"/>
    <w:p w14:paraId="2F138075" w14:textId="77777777" w:rsidR="0015268E" w:rsidRDefault="0015268E" w:rsidP="001C68D3"/>
    <w:p w14:paraId="1A33D4A2" w14:textId="77777777" w:rsidR="0015268E" w:rsidRDefault="0015268E" w:rsidP="001C68D3"/>
    <w:p w14:paraId="5171134E" w14:textId="77777777" w:rsidR="0015268E" w:rsidRDefault="0015268E" w:rsidP="001C68D3"/>
    <w:p w14:paraId="79FE89F9" w14:textId="77777777" w:rsidR="0015268E" w:rsidRDefault="0015268E" w:rsidP="001C68D3"/>
    <w:p w14:paraId="35001237" w14:textId="77777777" w:rsidR="0015268E" w:rsidRDefault="0015268E" w:rsidP="001C68D3"/>
    <w:p w14:paraId="5EC78C17" w14:textId="77777777" w:rsidR="0015268E" w:rsidRDefault="0015268E" w:rsidP="001C68D3"/>
    <w:p w14:paraId="28562C78" w14:textId="77777777" w:rsidR="0015268E" w:rsidRDefault="0015268E" w:rsidP="001C68D3"/>
    <w:p w14:paraId="0CF4B078" w14:textId="77777777" w:rsidR="0015268E" w:rsidRDefault="0015268E" w:rsidP="001C68D3"/>
    <w:p w14:paraId="222299E7" w14:textId="77777777" w:rsidR="0015268E" w:rsidRDefault="0015268E" w:rsidP="001C68D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Полужирный">
    <w:panose1 w:val="02020803070505020304"/>
    <w:charset w:val="00"/>
    <w:family w:val="roman"/>
    <w:pitch w:val="variable"/>
    <w:sig w:usb0="E0002AE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A1F0C6" w14:textId="77777777" w:rsidR="0015268E" w:rsidRDefault="0015268E" w:rsidP="00E60D9B">
      <w:r>
        <w:separator/>
      </w:r>
    </w:p>
  </w:footnote>
  <w:footnote w:type="continuationSeparator" w:id="0">
    <w:p w14:paraId="6D65871C" w14:textId="77777777" w:rsidR="0015268E" w:rsidRDefault="0015268E" w:rsidP="001C68D3">
      <w:r>
        <w:continuationSeparator/>
      </w:r>
    </w:p>
    <w:p w14:paraId="6AFD241F" w14:textId="77777777" w:rsidR="0015268E" w:rsidRDefault="0015268E" w:rsidP="001C68D3"/>
    <w:p w14:paraId="0C5FA948" w14:textId="77777777" w:rsidR="0015268E" w:rsidRDefault="0015268E" w:rsidP="001C68D3"/>
    <w:p w14:paraId="4CEDF7E9" w14:textId="77777777" w:rsidR="0015268E" w:rsidRDefault="0015268E" w:rsidP="001C68D3"/>
    <w:p w14:paraId="604C8DCB" w14:textId="77777777" w:rsidR="0015268E" w:rsidRDefault="0015268E" w:rsidP="001C68D3"/>
    <w:p w14:paraId="73E89104" w14:textId="77777777" w:rsidR="0015268E" w:rsidRDefault="0015268E" w:rsidP="001C68D3"/>
    <w:p w14:paraId="3C10325A" w14:textId="77777777" w:rsidR="0015268E" w:rsidRDefault="0015268E" w:rsidP="001C68D3"/>
  </w:footnote>
  <w:footnote w:type="continuationNotice" w:id="1">
    <w:p w14:paraId="4593F669" w14:textId="77777777" w:rsidR="0015268E" w:rsidRDefault="0015268E" w:rsidP="001C68D3"/>
    <w:p w14:paraId="5860F5EE" w14:textId="77777777" w:rsidR="0015268E" w:rsidRDefault="0015268E" w:rsidP="001C68D3"/>
    <w:p w14:paraId="1AC798DC" w14:textId="77777777" w:rsidR="0015268E" w:rsidRDefault="0015268E" w:rsidP="001C68D3"/>
    <w:p w14:paraId="763FEAE3" w14:textId="77777777" w:rsidR="0015268E" w:rsidRDefault="0015268E" w:rsidP="001C68D3"/>
    <w:p w14:paraId="0D2304CC" w14:textId="77777777" w:rsidR="0015268E" w:rsidRDefault="0015268E" w:rsidP="001C68D3"/>
    <w:p w14:paraId="137BC32E" w14:textId="77777777" w:rsidR="0015268E" w:rsidRDefault="0015268E" w:rsidP="001C68D3"/>
  </w:footnote>
  <w:footnote w:id="2">
    <w:p w14:paraId="70F3A64A" w14:textId="73081165" w:rsidR="0011375A" w:rsidRDefault="0011375A" w:rsidP="0011375A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Pr="0011375A">
        <w:t xml:space="preserve">OID организации указывается в письме СТП ЕГИСЗ об исполнении заявки на внесение организации в ФРМО либо в сообщении об оказании услуги, направляемом в личный кабинет заявителя на ЕПГУ, </w:t>
      </w:r>
      <w:r w:rsidR="00293F83">
        <w:br/>
      </w:r>
      <w:r w:rsidRPr="0011375A">
        <w:t xml:space="preserve">а также в справочнике ФРНСИ «Реестр медицинских организаций Российской Федерации», формируемом </w:t>
      </w:r>
      <w:r w:rsidR="00293F83">
        <w:br/>
      </w:r>
      <w:r w:rsidRPr="0011375A">
        <w:t>на основании данных реестра и расположенном по ссылке https://nsi.rosminzdrav.ru/#!/refbook/1.2.643.5.1.13.13.11.1461</w:t>
      </w:r>
    </w:p>
  </w:footnote>
  <w:footnote w:id="3">
    <w:p w14:paraId="406EBD87" w14:textId="2FD40A05" w:rsidR="006274F0" w:rsidRDefault="00B66440" w:rsidP="00B66440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="006274F0">
        <w:t>Н</w:t>
      </w:r>
      <w:r w:rsidR="006274F0" w:rsidRPr="006274F0">
        <w:t xml:space="preserve">а официальном </w:t>
      </w:r>
      <w:r w:rsidR="00B87EC4">
        <w:t>портале</w:t>
      </w:r>
      <w:r w:rsidR="006274F0" w:rsidRPr="006274F0">
        <w:t xml:space="preserve"> нормативно-справочной информации </w:t>
      </w:r>
      <w:hyperlink r:id="rId1" w:anchor="!/refbook" w:history="1">
        <w:r w:rsidR="006274F0" w:rsidRPr="00560824">
          <w:rPr>
            <w:rStyle w:val="ab"/>
          </w:rPr>
          <w:t>https://nsi.rosminzdrav.ru/#!/refbook</w:t>
        </w:r>
      </w:hyperlink>
      <w:r w:rsidR="006274F0">
        <w:t xml:space="preserve"> реализована возможность выгрузки справочников, формируемых на основании данных ФРМО:</w:t>
      </w:r>
    </w:p>
    <w:p w14:paraId="2C5CB715" w14:textId="1FEB83E9" w:rsidR="00A6006F" w:rsidRDefault="00A6006F" w:rsidP="001E4B18">
      <w:pPr>
        <w:pStyle w:val="ae"/>
        <w:numPr>
          <w:ilvl w:val="0"/>
          <w:numId w:val="110"/>
        </w:numPr>
        <w:spacing w:line="240" w:lineRule="auto"/>
        <w:ind w:left="993"/>
      </w:pPr>
      <w:r>
        <w:t>«Реестр медицинских организаций Российской Федерации»,</w:t>
      </w:r>
      <w:r w:rsidRPr="00A6006F">
        <w:t xml:space="preserve"> </w:t>
      </w:r>
      <w:r>
        <w:t>доступный для скачивания по ссылке</w:t>
      </w:r>
      <w:r w:rsidR="001E4B18" w:rsidRPr="001E4B18">
        <w:t xml:space="preserve"> https://nsi.rosminzdrav.ru/#!/refbook/1.2.643.5.1.13.13.11.1461/</w:t>
      </w:r>
    </w:p>
    <w:p w14:paraId="1673621B" w14:textId="72A7DF65" w:rsidR="006274F0" w:rsidRDefault="00A6006F" w:rsidP="001E4B18">
      <w:pPr>
        <w:pStyle w:val="ae"/>
        <w:numPr>
          <w:ilvl w:val="0"/>
          <w:numId w:val="110"/>
        </w:numPr>
        <w:spacing w:line="240" w:lineRule="auto"/>
        <w:ind w:left="993"/>
      </w:pPr>
      <w:r>
        <w:t xml:space="preserve">«ФРМО. Справочник структурных подразделений», </w:t>
      </w:r>
      <w:r w:rsidRPr="00A6006F">
        <w:t>доступный для скачивания по ссылке</w:t>
      </w:r>
      <w:r w:rsidR="00692F89" w:rsidRPr="00692F89">
        <w:t xml:space="preserve"> https://nsi.rosminzdrav.ru/#!/refbook/1.2.643.5.1.13.13.99.2.114/</w:t>
      </w:r>
    </w:p>
    <w:p w14:paraId="6AB1D68E" w14:textId="0F5DDB4A" w:rsidR="00A5539F" w:rsidRDefault="007A0B9B" w:rsidP="001E4B18">
      <w:pPr>
        <w:pStyle w:val="ae"/>
        <w:numPr>
          <w:ilvl w:val="0"/>
          <w:numId w:val="110"/>
        </w:numPr>
        <w:spacing w:line="240" w:lineRule="auto"/>
        <w:ind w:left="993"/>
      </w:pPr>
      <w:r>
        <w:t>«</w:t>
      </w:r>
      <w:r w:rsidRPr="007A0B9B">
        <w:t>ФРМО. Справочник отделений и кабинетов</w:t>
      </w:r>
      <w:r>
        <w:t xml:space="preserve">», доступный для скачивания по ссылке </w:t>
      </w:r>
      <w:r w:rsidR="00B87EC4" w:rsidRPr="00B87EC4">
        <w:t>https://nsi.rosminzdrav.ru/#!/refbook/1.2.643.5.1.13.13.99.2.115/</w:t>
      </w:r>
    </w:p>
  </w:footnote>
  <w:footnote w:id="4">
    <w:p w14:paraId="63F1D677" w14:textId="77777777" w:rsidR="000B0294" w:rsidRDefault="000B0294" w:rsidP="002254D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Заявление о предоставлении лицензии на медицинскую деятельность подается в электронном виде через ЕПГУ по ссылке </w:t>
      </w:r>
      <w:hyperlink r:id="rId2" w:history="1">
        <w:r w:rsidRPr="00AB1707">
          <w:rPr>
            <w:rStyle w:val="ab"/>
          </w:rPr>
          <w:t>https://www.gosuslugi.ru/600355/1/form</w:t>
        </w:r>
      </w:hyperlink>
    </w:p>
    <w:p w14:paraId="4FBD84BF" w14:textId="77777777" w:rsidR="000B0294" w:rsidRDefault="000B0294" w:rsidP="000B0294">
      <w:pPr>
        <w:pStyle w:val="ae"/>
      </w:pPr>
    </w:p>
  </w:footnote>
  <w:footnote w:id="5">
    <w:p w14:paraId="349A7458" w14:textId="77777777" w:rsidR="000B0294" w:rsidRDefault="000B0294" w:rsidP="000B0294">
      <w:pPr>
        <w:pStyle w:val="ae"/>
        <w:spacing w:line="276" w:lineRule="auto"/>
      </w:pPr>
      <w:r>
        <w:rPr>
          <w:rStyle w:val="af0"/>
        </w:rPr>
        <w:footnoteRef/>
      </w:r>
      <w:r>
        <w:t xml:space="preserve"> Только в случае, если заявка направляется </w:t>
      </w:r>
      <w:r w:rsidRPr="000B41B7">
        <w:t>соискател</w:t>
      </w:r>
      <w:r>
        <w:t>ем</w:t>
      </w:r>
      <w:r w:rsidRPr="000B41B7">
        <w:t xml:space="preserve"> лицензии</w:t>
      </w:r>
      <w:r>
        <w:t xml:space="preserve"> на осуществление медицинской деятельности либо</w:t>
      </w:r>
      <w:r w:rsidRPr="00F3595E">
        <w:t xml:space="preserve"> медицинск</w:t>
      </w:r>
      <w:r>
        <w:t>ой</w:t>
      </w:r>
      <w:r w:rsidRPr="00F3595E">
        <w:t xml:space="preserve"> организаци</w:t>
      </w:r>
      <w:r>
        <w:t xml:space="preserve">ей </w:t>
      </w:r>
      <w:r w:rsidRPr="00F3595E">
        <w:t>и</w:t>
      </w:r>
      <w:r>
        <w:t>ли</w:t>
      </w:r>
      <w:r w:rsidRPr="00F3595E">
        <w:t xml:space="preserve"> друг</w:t>
      </w:r>
      <w:r>
        <w:t>ой</w:t>
      </w:r>
      <w:r w:rsidRPr="00F3595E">
        <w:t xml:space="preserve"> организаци</w:t>
      </w:r>
      <w:r>
        <w:t>ей</w:t>
      </w:r>
      <w:r w:rsidRPr="00F3595E">
        <w:t>, входящ</w:t>
      </w:r>
      <w:r>
        <w:t xml:space="preserve">ей </w:t>
      </w:r>
      <w:r w:rsidRPr="00F3595E">
        <w:t>в частную систему здравоохранения, на территории инновационного центра «Сколково»</w:t>
      </w:r>
      <w:r>
        <w:t>.</w:t>
      </w:r>
    </w:p>
  </w:footnote>
  <w:footnote w:id="6">
    <w:p w14:paraId="7247EA5C" w14:textId="395FD66F" w:rsidR="00B81A35" w:rsidRPr="000659BF" w:rsidRDefault="00F3267D" w:rsidP="00B81A35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   </w:t>
      </w:r>
      <w:r w:rsidR="005E637D" w:rsidRPr="000659BF">
        <w:t>I уровень (</w:t>
      </w:r>
      <w:r w:rsidR="00B81A35" w:rsidRPr="000659BF">
        <w:t>первый уровень</w:t>
      </w:r>
      <w:r w:rsidR="005E637D" w:rsidRPr="000659BF">
        <w:t>)</w:t>
      </w:r>
      <w:r w:rsidR="00B81A35" w:rsidRPr="000659BF">
        <w:t xml:space="preserve">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5644C6FE" w14:textId="0A105817" w:rsidR="00B81A35" w:rsidRPr="000659BF" w:rsidRDefault="005E637D" w:rsidP="00B81A35">
      <w:pPr>
        <w:pStyle w:val="ae"/>
        <w:spacing w:line="276" w:lineRule="auto"/>
      </w:pPr>
      <w:r w:rsidRPr="000659BF">
        <w:t>II уровень (</w:t>
      </w:r>
      <w:r w:rsidR="00B81A35" w:rsidRPr="000659BF">
        <w:t>второй уровень</w:t>
      </w:r>
      <w:r w:rsidRPr="000659BF">
        <w:t>)</w:t>
      </w:r>
      <w:r w:rsidR="00B81A35" w:rsidRPr="000659BF">
        <w:t xml:space="preserve">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0C54A96C" w14:textId="62F99D7D" w:rsidR="00F3267D" w:rsidRPr="000659BF" w:rsidRDefault="005E637D" w:rsidP="00B81A35">
      <w:pPr>
        <w:pStyle w:val="ae"/>
        <w:spacing w:line="276" w:lineRule="auto"/>
      </w:pPr>
      <w:r w:rsidRPr="000659BF">
        <w:t>III уровень (</w:t>
      </w:r>
      <w:r w:rsidR="00B81A35" w:rsidRPr="000659BF">
        <w:t>третий уровень</w:t>
      </w:r>
      <w:r w:rsidRPr="000659BF">
        <w:t>)</w:t>
      </w:r>
      <w:r w:rsidR="00B81A35" w:rsidRPr="000659BF">
        <w:t xml:space="preserve">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</w:t>
      </w:r>
      <w:r w:rsidR="00F3267D" w:rsidRPr="000659BF">
        <w:t>.</w:t>
      </w:r>
    </w:p>
  </w:footnote>
  <w:footnote w:id="7">
    <w:p w14:paraId="26F4544D" w14:textId="2CB21FCA" w:rsidR="00F3267D" w:rsidRDefault="00F3267D" w:rsidP="00E372D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bookmarkStart w:id="749" w:name="_Hlk76642644"/>
      <w:r w:rsidRPr="00B90EB0">
        <w:t xml:space="preserve"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</w:t>
      </w:r>
      <w:r w:rsidR="00226403">
        <w:br/>
      </w:r>
      <w:r w:rsidRPr="00B90EB0">
        <w:t>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bookmarkEnd w:id="749"/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8">
    <w:p w14:paraId="747DB22A" w14:textId="77777777" w:rsidR="00447706" w:rsidRPr="000659BF" w:rsidRDefault="00F3267D" w:rsidP="0044770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</w:t>
      </w:r>
      <w:r w:rsidR="00447706" w:rsidRPr="000659BF">
        <w:t>I уровень (первый уровень)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1528DE76" w14:textId="77777777" w:rsidR="00447706" w:rsidRPr="000659BF" w:rsidRDefault="00447706" w:rsidP="00447706">
      <w:pPr>
        <w:pStyle w:val="ae"/>
        <w:spacing w:line="276" w:lineRule="auto"/>
      </w:pPr>
      <w:r w:rsidRPr="000659BF">
        <w:t>II уровень (второй уровень)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3E0F7438" w14:textId="50219941" w:rsidR="00F3267D" w:rsidRDefault="00447706" w:rsidP="00C62BA8">
      <w:pPr>
        <w:pStyle w:val="ae"/>
        <w:spacing w:line="276" w:lineRule="auto"/>
      </w:pPr>
      <w:r w:rsidRPr="000659BF">
        <w:t>III уровень (третий уровень)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помощь.</w:t>
      </w:r>
    </w:p>
  </w:footnote>
  <w:footnote w:id="9">
    <w:p w14:paraId="71EA6A46" w14:textId="77777777" w:rsidR="00F3267D" w:rsidRDefault="00F3267D" w:rsidP="00C62BA8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B90EB0">
        <w:t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0">
    <w:p w14:paraId="48FBE8C7" w14:textId="5CC3334A" w:rsidR="00F3267D" w:rsidRDefault="00F3267D" w:rsidP="00C62BA8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9F2BE4" w:rsidRPr="009F2BE4">
        <w:t>Если в соответствии с Уставом организация отказалась от использования печати</w:t>
      </w:r>
      <w:r w:rsidR="009F2BE4">
        <w:t>,</w:t>
      </w:r>
      <w:r w:rsidR="009F2BE4" w:rsidRPr="009F2BE4">
        <w:t xml:space="preserve"> в заявке на месте, предназначенном для оттиска печати, следует написать «Печать не предусмотрена» (допускается рукописный текст). </w:t>
      </w:r>
    </w:p>
  </w:footnote>
  <w:footnote w:id="11">
    <w:p w14:paraId="22F17CEA" w14:textId="77777777" w:rsidR="009B4105" w:rsidRPr="000659BF" w:rsidRDefault="00F3267D" w:rsidP="009B4105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   </w:t>
      </w:r>
      <w:r w:rsidR="009B4105" w:rsidRPr="000659BF">
        <w:t>I уровень (первый уровень)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2551CF23" w14:textId="77777777" w:rsidR="009B4105" w:rsidRPr="000659BF" w:rsidRDefault="009B4105" w:rsidP="009B4105">
      <w:pPr>
        <w:pStyle w:val="ae"/>
        <w:spacing w:line="276" w:lineRule="auto"/>
      </w:pPr>
      <w:r w:rsidRPr="000659BF">
        <w:t>II уровень (второй уровень)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5BF70FB4" w14:textId="7BE262F5" w:rsidR="00F3267D" w:rsidRDefault="009B4105" w:rsidP="009B4105">
      <w:pPr>
        <w:pStyle w:val="ae"/>
        <w:spacing w:line="276" w:lineRule="auto"/>
      </w:pPr>
      <w:r w:rsidRPr="000659BF">
        <w:t>III уровень (третий уровень)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помощь.</w:t>
      </w:r>
    </w:p>
  </w:footnote>
  <w:footnote w:id="12">
    <w:p w14:paraId="30224FD2" w14:textId="77777777" w:rsidR="00F3267D" w:rsidRDefault="00F3267D" w:rsidP="00E05DB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376C46">
        <w:t xml:space="preserve">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13">
    <w:p w14:paraId="2F5D068E" w14:textId="3A4F274C" w:rsidR="00F3267D" w:rsidRDefault="00F3267D" w:rsidP="00E05DB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1A7723" w:rsidRPr="001A7723">
        <w:t>Если в соответствии с Уставом организация отказалась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  <w:p w14:paraId="1ED13235" w14:textId="77777777" w:rsidR="00F3267D" w:rsidRDefault="00F3267D" w:rsidP="00E05DBD">
      <w:pPr>
        <w:pStyle w:val="ae"/>
        <w:spacing w:line="276" w:lineRule="auto"/>
      </w:pPr>
    </w:p>
  </w:footnote>
  <w:footnote w:id="14">
    <w:p w14:paraId="5A7FCCB5" w14:textId="73CF737A" w:rsidR="00F3267D" w:rsidRDefault="00F3267D" w:rsidP="00FE1F1C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B90EB0">
        <w:t xml:space="preserve">Заявка подписывается 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</w:t>
      </w:r>
      <w:r w:rsidRPr="00B90EB0">
        <w:t>.</w:t>
      </w:r>
    </w:p>
  </w:footnote>
  <w:footnote w:id="15">
    <w:p w14:paraId="73DD1118" w14:textId="76885552" w:rsidR="00F3267D" w:rsidRDefault="00F3267D" w:rsidP="00FE1F1C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В случае, если </w:t>
      </w:r>
      <w:r w:rsidRPr="00B90EB0">
        <w:t>индивидуальны</w:t>
      </w:r>
      <w:r>
        <w:t>й</w:t>
      </w:r>
      <w:r w:rsidRPr="00B90EB0">
        <w:t xml:space="preserve"> предпринимател</w:t>
      </w:r>
      <w:r>
        <w:t xml:space="preserve">ь осуществляет деятельность без использования печати, </w:t>
      </w:r>
      <w:r w:rsidR="001A7723" w:rsidRPr="001A7723">
        <w:t>в заявке на месте, предназначенном для оттиска печати, следует написать «Печать не предусмотрена» (допускается рукописный текст)</w:t>
      </w:r>
      <w:r>
        <w:t>.</w:t>
      </w:r>
    </w:p>
  </w:footnote>
  <w:footnote w:id="16">
    <w:p w14:paraId="02E5C1A7" w14:textId="3C037F86" w:rsidR="00F3267D" w:rsidRDefault="00F3267D" w:rsidP="00FD5024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</w:t>
      </w:r>
      <w:r w:rsidR="002F2100">
        <w:br/>
      </w:r>
      <w:r w:rsidRPr="00376C46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7">
    <w:p w14:paraId="4342E7EE" w14:textId="562F316F" w:rsidR="00F3267D" w:rsidRPr="00955529" w:rsidRDefault="00F3267D" w:rsidP="00795997">
      <w:pPr>
        <w:pStyle w:val="ae"/>
        <w:spacing w:line="276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</w:t>
      </w:r>
      <w:r>
        <w:br/>
        <w:t xml:space="preserve">а </w:t>
      </w:r>
      <w:r w:rsidRPr="00925C43">
        <w:t>проставление оттиска печати является необязательным.</w:t>
      </w:r>
    </w:p>
  </w:footnote>
  <w:footnote w:id="18">
    <w:p w14:paraId="78C85B25" w14:textId="170C398C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19">
    <w:p w14:paraId="395D8870" w14:textId="77777777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>либо уполномоченным лицом, действующим на основании доверенности, оформленной в соответствии</w:t>
      </w:r>
      <w:r>
        <w:br/>
      </w:r>
      <w:r w:rsidRPr="00376C46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20">
    <w:p w14:paraId="5447FD0A" w14:textId="24817649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 xml:space="preserve">Если в соответствии с </w:t>
      </w:r>
      <w:r w:rsidR="00CD0099">
        <w:t>Положением филиал</w:t>
      </w:r>
      <w:r w:rsidR="00FD291C" w:rsidRPr="00FD291C">
        <w:t xml:space="preserve"> отказал</w:t>
      </w:r>
      <w:r w:rsidR="00CD0099">
        <w:t>ся</w:t>
      </w:r>
      <w:r w:rsidR="00FD291C" w:rsidRPr="00FD291C">
        <w:t xml:space="preserve">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1">
    <w:p w14:paraId="68C345FE" w14:textId="76466284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</w:t>
      </w:r>
      <w:r w:rsidR="009F7017">
        <w:br/>
      </w:r>
      <w:r>
        <w:t xml:space="preserve">а </w:t>
      </w:r>
      <w:r w:rsidRPr="00925C43">
        <w:t>проставление оттиска печати является необязательным.</w:t>
      </w:r>
      <w:r w:rsidRPr="00955529">
        <w:rPr>
          <w:rStyle w:val="phnormal1"/>
          <w:sz w:val="20"/>
          <w:szCs w:val="16"/>
        </w:rPr>
        <w:t xml:space="preserve"> </w:t>
      </w:r>
    </w:p>
  </w:footnote>
  <w:footnote w:id="22">
    <w:p w14:paraId="2661078D" w14:textId="3DD3DCB3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3">
    <w:p w14:paraId="736B83BC" w14:textId="77777777" w:rsidR="00F3267D" w:rsidRDefault="00F3267D" w:rsidP="0059771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724A93">
        <w:t xml:space="preserve">Заявка подписывается руководителем головной организации/филиала (лицом, его замещающим) </w:t>
      </w:r>
      <w:r>
        <w:br/>
      </w:r>
      <w:r w:rsidRPr="00724A93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724A93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24">
    <w:p w14:paraId="7EA9C97D" w14:textId="26F365BE" w:rsidR="00F3267D" w:rsidRDefault="00F3267D" w:rsidP="0059771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 xml:space="preserve">Если в соответствии с </w:t>
      </w:r>
      <w:r w:rsidR="00CD0099">
        <w:t>Положением</w:t>
      </w:r>
      <w:r w:rsidR="008C06B5" w:rsidRPr="008C06B5">
        <w:t xml:space="preserve"> </w:t>
      </w:r>
      <w:r w:rsidR="00CD0099">
        <w:t>филиал</w:t>
      </w:r>
      <w:r w:rsidR="008C06B5" w:rsidRPr="008C06B5">
        <w:t xml:space="preserve"> отказал</w:t>
      </w:r>
      <w:r w:rsidR="00CD0099">
        <w:t>ся</w:t>
      </w:r>
      <w:r w:rsidR="008C06B5" w:rsidRPr="008C06B5">
        <w:t xml:space="preserve">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5">
    <w:p w14:paraId="52A3CCE6" w14:textId="14CEDB68" w:rsidR="00F3267D" w:rsidRDefault="00F3267D" w:rsidP="005C731E">
      <w:pPr>
        <w:pStyle w:val="ae"/>
        <w:spacing w:line="276" w:lineRule="auto"/>
      </w:pPr>
      <w:r w:rsidRPr="002F33FD">
        <w:rPr>
          <w:rStyle w:val="af0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После перевода в архив карточка становится недоступной </w:t>
      </w:r>
      <w:r>
        <w:br/>
        <w:t xml:space="preserve">для просмотра пользователями.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3" w:anchor="!/refbook/1.2.643.5.1.13.13.11.1461" w:history="1">
        <w:r w:rsidRPr="008C1C5D">
          <w:rPr>
            <w:rStyle w:val="ab"/>
          </w:rPr>
          <w:t>https://nsi.rosminzdrav.ru/#!/refbook/1.2.643.5.1.13.13.11.1461</w:t>
        </w:r>
      </w:hyperlink>
    </w:p>
  </w:footnote>
  <w:footnote w:id="26">
    <w:p w14:paraId="70F88392" w14:textId="77777777" w:rsidR="00F3267D" w:rsidRDefault="00F3267D" w:rsidP="005C731E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27">
    <w:p w14:paraId="08DC6716" w14:textId="31D08718" w:rsidR="00F3267D" w:rsidRDefault="00F3267D" w:rsidP="005C731E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8">
    <w:p w14:paraId="3344CCAE" w14:textId="77777777" w:rsidR="00570D77" w:rsidRDefault="00570D77" w:rsidP="005C33D2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 РФ.</w:t>
      </w:r>
    </w:p>
  </w:footnote>
  <w:footnote w:id="29">
    <w:p w14:paraId="716D07EC" w14:textId="77777777" w:rsidR="00B1637A" w:rsidRDefault="00B1637A" w:rsidP="005C33D2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 региона РФ, указанного в поле «</w:t>
      </w:r>
      <w:r w:rsidRPr="00127EB9">
        <w:t>Субъект РФ</w:t>
      </w:r>
      <w:r>
        <w:t>» при создании пользователя.</w:t>
      </w:r>
    </w:p>
  </w:footnote>
  <w:footnote w:id="30">
    <w:p w14:paraId="7ED5EB55" w14:textId="77777777" w:rsidR="00B1637A" w:rsidRDefault="00B1637A" w:rsidP="005C33D2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организаций, ведомственная принадлежность которых совпадает </w:t>
      </w:r>
      <w:r>
        <w:br/>
        <w:t>с ведомственной принадлежностью организации(-ий), указанной(-ых) в поле «Организация» при создании пользователя.</w:t>
      </w:r>
    </w:p>
  </w:footnote>
  <w:footnote w:id="31">
    <w:p w14:paraId="60D03449" w14:textId="1B6370A6" w:rsidR="00ED6AF9" w:rsidRPr="00ED6AF9" w:rsidRDefault="00ED6AF9" w:rsidP="00DE61FC">
      <w:pPr>
        <w:pStyle w:val="ae"/>
        <w:spacing w:line="240" w:lineRule="auto"/>
        <w:jc w:val="left"/>
      </w:pPr>
      <w:r>
        <w:rPr>
          <w:rStyle w:val="af0"/>
        </w:rPr>
        <w:footnoteRef/>
      </w:r>
      <w:r>
        <w:t xml:space="preserve"> Заявка на предоставление доступа к ФРМО направляется в СТП ЕГИСЗ после добавления организации в реестр.</w:t>
      </w:r>
    </w:p>
  </w:footnote>
  <w:footnote w:id="32">
    <w:p w14:paraId="28FF31C1" w14:textId="53CF0166" w:rsidR="00F3267D" w:rsidRDefault="00F3267D" w:rsidP="00DE61FC">
      <w:pPr>
        <w:pStyle w:val="ae"/>
        <w:spacing w:line="240" w:lineRule="auto"/>
      </w:pPr>
      <w:r>
        <w:rPr>
          <w:rStyle w:val="af0"/>
        </w:rPr>
        <w:footnoteRef/>
      </w:r>
      <w:r>
        <w:t xml:space="preserve"> Для каждого пользователя должен быть указан уникальный (неповторяющийся) адрес электронной почты. Рекомендуется указывать электронную почту, привязанную к личному кабинету на ЕПГУ (</w:t>
      </w:r>
      <w:hyperlink r:id="rId4" w:history="1">
        <w:r w:rsidRPr="00C40909">
          <w:t>https://www.gosuslugi.ru</w:t>
        </w:r>
        <w:r w:rsidRPr="003C6C16">
          <w:rPr>
            <w:b/>
          </w:rPr>
          <w:t>/</w:t>
        </w:r>
      </w:hyperlink>
      <w:r w:rsidRPr="00587D1B">
        <w:rPr>
          <w:bCs/>
        </w:rPr>
        <w:t>)</w:t>
      </w:r>
      <w:r w:rsidR="00587D1B">
        <w:rPr>
          <w:bCs/>
        </w:rPr>
        <w:t>.</w:t>
      </w:r>
    </w:p>
  </w:footnote>
  <w:footnote w:id="33">
    <w:p w14:paraId="75CADDD4" w14:textId="690063E3" w:rsidR="00DE61FC" w:rsidRDefault="00DE61FC" w:rsidP="006013B3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="006013B3">
        <w:t xml:space="preserve">OID организации указывается в письме СТП ЕГИСЗ об исполнении заявки на внесение организации в ФРМО либо в сообщении об оказании услуги, направляемом в личный кабинет заявителя на ЕПГУ, а также в справочнике ФРНСИ «Реестр медицинских организаций Российской Федерации», формируемом </w:t>
      </w:r>
      <w:r w:rsidR="006013B3">
        <w:br/>
        <w:t>на основании данных реестра и расположенном по ссылке https://nsi.rosminzdrav.ru/#!/refbook/1.2.643.5.1.13.13.11.1461</w:t>
      </w:r>
    </w:p>
  </w:footnote>
  <w:footnote w:id="34">
    <w:p w14:paraId="4AD15647" w14:textId="06E97882" w:rsidR="00F3267D" w:rsidRDefault="00F3267D" w:rsidP="00DE61FC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35">
    <w:p w14:paraId="602B7E87" w14:textId="77777777" w:rsidR="00B8216E" w:rsidRPr="00955529" w:rsidRDefault="00B8216E" w:rsidP="00DE61FC">
      <w:pPr>
        <w:pStyle w:val="ae"/>
        <w:spacing w:line="240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36">
    <w:p w14:paraId="7FA1E525" w14:textId="5C472DA2" w:rsidR="00B8216E" w:rsidRDefault="00B8216E" w:rsidP="00DE61FC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37">
    <w:p w14:paraId="108E4048" w14:textId="77777777" w:rsidR="00F3267D" w:rsidRDefault="00F3267D" w:rsidP="00ED6AF9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38">
    <w:p w14:paraId="6ED7B602" w14:textId="77777777" w:rsidR="00B8216E" w:rsidRPr="00955529" w:rsidRDefault="00B8216E" w:rsidP="00ED6AF9">
      <w:pPr>
        <w:pStyle w:val="ae"/>
        <w:spacing w:line="240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39">
    <w:p w14:paraId="646E635C" w14:textId="3FD0737B" w:rsidR="00B8216E" w:rsidRDefault="00B8216E" w:rsidP="00ED6AF9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6B71F7" w14:textId="2F6C260C" w:rsidR="00F3267D" w:rsidRDefault="00F3267D" w:rsidP="00E14FA2">
    <w:pPr>
      <w:pStyle w:val="afa"/>
      <w:ind w:firstLine="0"/>
      <w:jc w:val="center"/>
    </w:pPr>
    <w:r>
      <w:fldChar w:fldCharType="begin"/>
    </w:r>
    <w:r>
      <w:instrText>PAGE   \* MERGEFORMAT</w:instrText>
    </w:r>
    <w:r>
      <w:fldChar w:fldCharType="separate"/>
    </w:r>
    <w:r w:rsidR="00A11EAB">
      <w:rPr>
        <w:noProof/>
      </w:rPr>
      <w:t>2</w:t>
    </w:r>
    <w:r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1f"/>
      <w:tblW w:w="5037" w:type="pct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475"/>
      <w:gridCol w:w="628"/>
      <w:gridCol w:w="4320"/>
    </w:tblGrid>
    <w:tr w:rsidR="00F3267D" w:rsidRPr="00A512E9" w14:paraId="073B6A2C" w14:textId="77777777" w:rsidTr="00AB1BFF">
      <w:trPr>
        <w:jc w:val="center"/>
      </w:trPr>
      <w:tc>
        <w:tcPr>
          <w:tcW w:w="2375" w:type="pct"/>
          <w:shd w:val="clear" w:color="auto" w:fill="auto"/>
        </w:tcPr>
        <w:p w14:paraId="106D65D5" w14:textId="5F7986EC" w:rsidR="00F3267D" w:rsidRPr="00A512E9" w:rsidRDefault="00F3267D" w:rsidP="00266EFB">
          <w:pPr>
            <w:pStyle w:val="affff7"/>
          </w:pPr>
        </w:p>
      </w:tc>
      <w:tc>
        <w:tcPr>
          <w:tcW w:w="333" w:type="pct"/>
          <w:hideMark/>
        </w:tcPr>
        <w:p w14:paraId="4FE8504E" w14:textId="5757CE32" w:rsidR="00F3267D" w:rsidRPr="00907457" w:rsidRDefault="00F3267D" w:rsidP="00266EFB">
          <w:pPr>
            <w:pStyle w:val="affff7"/>
            <w:rPr>
              <w:rStyle w:val="affff0"/>
            </w:rPr>
          </w:pPr>
          <w:r w:rsidRPr="00907457">
            <w:fldChar w:fldCharType="begin"/>
          </w:r>
          <w:r w:rsidRPr="00907457">
            <w:instrText>PAGE   \* MERGEFORMAT</w:instrText>
          </w:r>
          <w:r w:rsidRPr="00907457">
            <w:fldChar w:fldCharType="separate"/>
          </w:r>
          <w:r>
            <w:rPr>
              <w:noProof/>
            </w:rPr>
            <w:t>248</w:t>
          </w:r>
          <w:r w:rsidRPr="00907457">
            <w:fldChar w:fldCharType="end"/>
          </w:r>
        </w:p>
      </w:tc>
      <w:tc>
        <w:tcPr>
          <w:tcW w:w="2292" w:type="pct"/>
        </w:tcPr>
        <w:p w14:paraId="1E5D9575" w14:textId="77777777" w:rsidR="00F3267D" w:rsidRPr="00A512E9" w:rsidRDefault="00F3267D" w:rsidP="00266EFB"/>
      </w:tc>
    </w:tr>
  </w:tbl>
  <w:p w14:paraId="0A739D7C" w14:textId="77777777" w:rsidR="00F3267D" w:rsidRDefault="00F3267D">
    <w:pPr>
      <w:pStyle w:val="afa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808878"/>
      <w:docPartObj>
        <w:docPartGallery w:val="Page Numbers (Top of Page)"/>
        <w:docPartUnique/>
      </w:docPartObj>
    </w:sdtPr>
    <w:sdtEndPr/>
    <w:sdtContent>
      <w:p w14:paraId="2EFCE920" w14:textId="77777777" w:rsidR="00E04C03" w:rsidRDefault="00E04C03">
        <w:pPr>
          <w:pStyle w:val="af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19</w:t>
        </w:r>
        <w:r>
          <w:fldChar w:fldCharType="end"/>
        </w:r>
      </w:p>
    </w:sdtContent>
  </w:sdt>
  <w:p w14:paraId="37884359" w14:textId="77777777" w:rsidR="00E04C03" w:rsidRDefault="00E04C03">
    <w:pPr>
      <w:pStyle w:val="af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34D40B3E"/>
    <w:lvl w:ilvl="0">
      <w:start w:val="1"/>
      <w:numFmt w:val="bullet"/>
      <w:pStyle w:val="2"/>
      <w:lvlText w:val=""/>
      <w:lvlJc w:val="left"/>
      <w:pPr>
        <w:tabs>
          <w:tab w:val="num" w:pos="360"/>
        </w:tabs>
        <w:ind w:left="1021" w:hanging="170"/>
      </w:pPr>
      <w:rPr>
        <w:rFonts w:ascii="Symbol" w:hAnsi="Symbol" w:hint="default"/>
      </w:rPr>
    </w:lvl>
  </w:abstractNum>
  <w:abstractNum w:abstractNumId="1" w15:restartNumberingAfterBreak="0">
    <w:nsid w:val="00240924"/>
    <w:multiLevelType w:val="hybridMultilevel"/>
    <w:tmpl w:val="B510DBC6"/>
    <w:lvl w:ilvl="0" w:tplc="B55C145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736631C"/>
    <w:multiLevelType w:val="hybridMultilevel"/>
    <w:tmpl w:val="9BA6DF8C"/>
    <w:lvl w:ilvl="0" w:tplc="04190011">
      <w:start w:val="1"/>
      <w:numFmt w:val="decimal"/>
      <w:pStyle w:val="1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7F43AA3"/>
    <w:multiLevelType w:val="hybridMultilevel"/>
    <w:tmpl w:val="643A9DB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0A970732"/>
    <w:multiLevelType w:val="hybridMultilevel"/>
    <w:tmpl w:val="38B6E846"/>
    <w:lvl w:ilvl="0" w:tplc="6504D5B2">
      <w:start w:val="1"/>
      <w:numFmt w:val="bullet"/>
      <w:pStyle w:val="a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4C14FA"/>
    <w:multiLevelType w:val="multilevel"/>
    <w:tmpl w:val="5380D498"/>
    <w:lvl w:ilvl="0">
      <w:start w:val="1"/>
      <w:numFmt w:val="russianLower"/>
      <w:pStyle w:val="10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russianLower"/>
      <w:pStyle w:val="20"/>
      <w:lvlText w:val="%2)"/>
      <w:lvlJc w:val="left"/>
      <w:pPr>
        <w:ind w:left="851" w:hanging="426"/>
      </w:pPr>
      <w:rPr>
        <w:rFonts w:hint="default"/>
      </w:rPr>
    </w:lvl>
    <w:lvl w:ilvl="2">
      <w:start w:val="1"/>
      <w:numFmt w:val="russianLower"/>
      <w:pStyle w:val="3"/>
      <w:lvlText w:val="%3)"/>
      <w:lvlJc w:val="left"/>
      <w:pPr>
        <w:ind w:left="1276" w:hanging="425"/>
      </w:pPr>
      <w:rPr>
        <w:rFonts w:hint="default"/>
      </w:rPr>
    </w:lvl>
    <w:lvl w:ilvl="3">
      <w:start w:val="1"/>
      <w:numFmt w:val="russianLower"/>
      <w:pStyle w:val="4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6" w15:restartNumberingAfterBreak="0">
    <w:nsid w:val="0E200CC4"/>
    <w:multiLevelType w:val="hybridMultilevel"/>
    <w:tmpl w:val="E2C89BB6"/>
    <w:lvl w:ilvl="0" w:tplc="CC5EC97C">
      <w:start w:val="1"/>
      <w:numFmt w:val="decimal"/>
      <w:pStyle w:val="o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6E62C2">
      <w:numFmt w:val="bullet"/>
      <w:lvlText w:val="•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2136EB"/>
    <w:multiLevelType w:val="hybridMultilevel"/>
    <w:tmpl w:val="339A16D0"/>
    <w:lvl w:ilvl="0" w:tplc="7416CD9E">
      <w:start w:val="1"/>
      <w:numFmt w:val="decimal"/>
      <w:pStyle w:val="a0"/>
      <w:lvlText w:val="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 w:tentative="1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8" w15:restartNumberingAfterBreak="0">
    <w:nsid w:val="11495CF7"/>
    <w:multiLevelType w:val="multilevel"/>
    <w:tmpl w:val="9F1A1698"/>
    <w:lvl w:ilvl="0">
      <w:start w:val="1"/>
      <w:numFmt w:val="bullet"/>
      <w:pStyle w:val="phlistitemized2"/>
      <w:lvlText w:val="–"/>
      <w:lvlJc w:val="left"/>
      <w:pPr>
        <w:tabs>
          <w:tab w:val="num" w:pos="1780"/>
        </w:tabs>
        <w:ind w:left="1780" w:hanging="465"/>
      </w:pPr>
      <w:rPr>
        <w:rFonts w:ascii="Arial" w:hAnsi="Arial" w:hint="default"/>
      </w:rPr>
    </w:lvl>
    <w:lvl w:ilvl="1">
      <w:start w:val="1"/>
      <w:numFmt w:val="bullet"/>
      <w:pStyle w:val="phlistitemized3"/>
      <w:lvlText w:val=""/>
      <w:lvlJc w:val="left"/>
      <w:pPr>
        <w:tabs>
          <w:tab w:val="num" w:pos="2245"/>
        </w:tabs>
        <w:ind w:left="2245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9" w15:restartNumberingAfterBreak="0">
    <w:nsid w:val="13BA77A7"/>
    <w:multiLevelType w:val="multilevel"/>
    <w:tmpl w:val="4258A418"/>
    <w:lvl w:ilvl="0">
      <w:start w:val="1"/>
      <w:numFmt w:val="decimal"/>
      <w:pStyle w:val="phlistordered1"/>
      <w:lvlText w:val="%1)"/>
      <w:lvlJc w:val="left"/>
      <w:pPr>
        <w:tabs>
          <w:tab w:val="num" w:pos="1780"/>
        </w:tabs>
        <w:ind w:left="1780" w:hanging="46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0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11" w15:restartNumberingAfterBreak="0">
    <w:nsid w:val="1D1B3A9C"/>
    <w:multiLevelType w:val="hybridMultilevel"/>
    <w:tmpl w:val="8B20E368"/>
    <w:lvl w:ilvl="0" w:tplc="B55C145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 w15:restartNumberingAfterBreak="0">
    <w:nsid w:val="1DB862E0"/>
    <w:multiLevelType w:val="hybridMultilevel"/>
    <w:tmpl w:val="5DAE4584"/>
    <w:lvl w:ilvl="0" w:tplc="5922E858">
      <w:start w:val="1"/>
      <w:numFmt w:val="decimal"/>
      <w:pStyle w:val="11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F7A3E03"/>
    <w:multiLevelType w:val="hybridMultilevel"/>
    <w:tmpl w:val="5EA8C8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318117C"/>
    <w:multiLevelType w:val="multilevel"/>
    <w:tmpl w:val="076AC39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pStyle w:val="phtableitemizedlist2"/>
      <w:lvlText w:val="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EB01D1"/>
    <w:multiLevelType w:val="multilevel"/>
    <w:tmpl w:val="475E4A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43E73A8"/>
    <w:multiLevelType w:val="multilevel"/>
    <w:tmpl w:val="9EF47EE0"/>
    <w:lvl w:ilvl="0">
      <w:start w:val="1"/>
      <w:numFmt w:val="decimal"/>
      <w:lvlText w:val="%1"/>
      <w:lvlJc w:val="left"/>
      <w:pPr>
        <w:ind w:left="709" w:firstLine="0"/>
      </w:pPr>
      <w:rPr>
        <w:rFonts w:ascii="Times New Roman" w:hAnsi="Times New Roman" w:hint="default"/>
        <w:b/>
        <w:i w:val="0"/>
        <w:caps/>
        <w:strike w:val="0"/>
        <w:dstrike w:val="0"/>
        <w:vanish w:val="0"/>
        <w:sz w:val="24"/>
        <w:vertAlign w:val="baseline"/>
      </w:rPr>
    </w:lvl>
    <w:lvl w:ilvl="1">
      <w:start w:val="1"/>
      <w:numFmt w:val="decimal"/>
      <w:pStyle w:val="21"/>
      <w:lvlText w:val="%1.%2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2">
      <w:start w:val="1"/>
      <w:numFmt w:val="decimal"/>
      <w:pStyle w:val="30"/>
      <w:lvlText w:val="%1.%2.%3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3">
      <w:start w:val="1"/>
      <w:numFmt w:val="decimal"/>
      <w:pStyle w:val="40"/>
      <w:lvlText w:val="%1.%2.%3.%4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4">
      <w:start w:val="1"/>
      <w:numFmt w:val="decimal"/>
      <w:pStyle w:val="5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709" w:firstLine="0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709" w:firstLine="0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709" w:firstLine="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709" w:firstLine="0"/>
      </w:pPr>
      <w:rPr>
        <w:rFonts w:hint="default"/>
      </w:rPr>
    </w:lvl>
  </w:abstractNum>
  <w:abstractNum w:abstractNumId="17" w15:restartNumberingAfterBreak="0">
    <w:nsid w:val="39D31F98"/>
    <w:multiLevelType w:val="hybridMultilevel"/>
    <w:tmpl w:val="196EF168"/>
    <w:lvl w:ilvl="0" w:tplc="EB8E27BE">
      <w:start w:val="1"/>
      <w:numFmt w:val="bullet"/>
      <w:pStyle w:val="12"/>
      <w:lvlText w:val=""/>
      <w:lvlJc w:val="left"/>
      <w:pPr>
        <w:ind w:left="1134" w:hanging="42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8" w15:restartNumberingAfterBreak="0">
    <w:nsid w:val="3D2504B3"/>
    <w:multiLevelType w:val="multilevel"/>
    <w:tmpl w:val="FB38298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772F29"/>
    <w:multiLevelType w:val="hybridMultilevel"/>
    <w:tmpl w:val="21C61446"/>
    <w:lvl w:ilvl="0" w:tplc="02E0A3F6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3EC42DA7"/>
    <w:multiLevelType w:val="multilevel"/>
    <w:tmpl w:val="AFF01260"/>
    <w:lvl w:ilvl="0">
      <w:start w:val="1"/>
      <w:numFmt w:val="decimal"/>
      <w:pStyle w:val="phtableorderedlist1"/>
      <w:lvlText w:val="%1)"/>
      <w:lvlJc w:val="left"/>
      <w:pPr>
        <w:ind w:left="340" w:hanging="3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1" w15:restartNumberingAfterBreak="0">
    <w:nsid w:val="40484E8C"/>
    <w:multiLevelType w:val="hybridMultilevel"/>
    <w:tmpl w:val="3F8C52F2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40803229"/>
    <w:multiLevelType w:val="hybridMultilevel"/>
    <w:tmpl w:val="3E50166E"/>
    <w:lvl w:ilvl="0" w:tplc="CC5EC97C">
      <w:start w:val="1"/>
      <w:numFmt w:val="decima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F63E6CB2">
      <w:start w:val="1"/>
      <w:numFmt w:val="decimal"/>
      <w:lvlText w:val="%3)"/>
      <w:lvlJc w:val="left"/>
      <w:pPr>
        <w:ind w:left="2160" w:hanging="360"/>
      </w:pPr>
      <w:rPr>
        <w:rFonts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BFB32A9"/>
    <w:multiLevelType w:val="multilevel"/>
    <w:tmpl w:val="DF8697A0"/>
    <w:styleLink w:val="phadditiontitle"/>
    <w:lvl w:ilvl="0">
      <w:start w:val="1"/>
      <w:numFmt w:val="russianUpper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25" w15:restartNumberingAfterBreak="0">
    <w:nsid w:val="4FEB3D8F"/>
    <w:multiLevelType w:val="hybridMultilevel"/>
    <w:tmpl w:val="99F4AFE0"/>
    <w:lvl w:ilvl="0" w:tplc="02DCF686">
      <w:start w:val="1"/>
      <w:numFmt w:val="bullet"/>
      <w:pStyle w:val="ultab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BE704794">
      <w:start w:val="1"/>
      <w:numFmt w:val="bullet"/>
      <w:pStyle w:val="ultab2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53F405B4"/>
    <w:multiLevelType w:val="multilevel"/>
    <w:tmpl w:val="21981FF4"/>
    <w:lvl w:ilvl="0">
      <w:start w:val="1"/>
      <w:numFmt w:val="decimal"/>
      <w:pStyle w:val="a1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27" w15:restartNumberingAfterBreak="0">
    <w:nsid w:val="54C845EB"/>
    <w:multiLevelType w:val="multilevel"/>
    <w:tmpl w:val="5FAE034C"/>
    <w:lvl w:ilvl="0">
      <w:start w:val="1"/>
      <w:numFmt w:val="russianLower"/>
      <w:pStyle w:val="phtableorderlist"/>
      <w:lvlText w:val="%1)"/>
      <w:lvlJc w:val="left"/>
      <w:pPr>
        <w:ind w:left="340" w:hanging="334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8" w15:restartNumberingAfterBreak="0">
    <w:nsid w:val="556F5883"/>
    <w:multiLevelType w:val="hybridMultilevel"/>
    <w:tmpl w:val="A2947DF8"/>
    <w:lvl w:ilvl="0" w:tplc="B55C145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59705674"/>
    <w:multiLevelType w:val="multilevel"/>
    <w:tmpl w:val="DF8697A0"/>
    <w:numStyleLink w:val="phadditiontitle"/>
  </w:abstractNum>
  <w:abstractNum w:abstractNumId="30" w15:restartNumberingAfterBreak="0">
    <w:nsid w:val="5FB608DE"/>
    <w:multiLevelType w:val="hybridMultilevel"/>
    <w:tmpl w:val="A36E4410"/>
    <w:lvl w:ilvl="0" w:tplc="6E6495D8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64B66FEF"/>
    <w:multiLevelType w:val="hybridMultilevel"/>
    <w:tmpl w:val="029A340C"/>
    <w:lvl w:ilvl="0" w:tplc="6E6495D8">
      <w:start w:val="1"/>
      <w:numFmt w:val="bullet"/>
      <w:lvlText w:val="-"/>
      <w:lvlJc w:val="left"/>
      <w:pPr>
        <w:ind w:left="1281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0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1" w:hanging="360"/>
      </w:pPr>
      <w:rPr>
        <w:rFonts w:ascii="Wingdings" w:hAnsi="Wingdings" w:hint="default"/>
      </w:rPr>
    </w:lvl>
  </w:abstractNum>
  <w:abstractNum w:abstractNumId="33" w15:restartNumberingAfterBreak="0">
    <w:nsid w:val="75161AFA"/>
    <w:multiLevelType w:val="multilevel"/>
    <w:tmpl w:val="29062168"/>
    <w:lvl w:ilvl="0">
      <w:start w:val="1"/>
      <w:numFmt w:val="bullet"/>
      <w:pStyle w:val="ul"/>
      <w:lvlText w:val=""/>
      <w:lvlJc w:val="left"/>
      <w:pPr>
        <w:tabs>
          <w:tab w:val="num" w:pos="1457"/>
        </w:tabs>
        <w:ind w:left="0" w:firstLine="709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882"/>
        </w:tabs>
        <w:ind w:left="425" w:firstLine="709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307"/>
        </w:tabs>
        <w:ind w:left="850" w:firstLine="70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732"/>
        </w:tabs>
        <w:ind w:left="1275" w:firstLine="709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157"/>
        </w:tabs>
        <w:ind w:left="1700" w:firstLine="709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582"/>
        </w:tabs>
        <w:ind w:left="2125" w:firstLine="709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007"/>
        </w:tabs>
        <w:ind w:left="2550" w:firstLine="709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4432"/>
        </w:tabs>
        <w:ind w:left="2975" w:firstLine="709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4857"/>
        </w:tabs>
        <w:ind w:left="3400" w:firstLine="709"/>
      </w:pPr>
      <w:rPr>
        <w:rFonts w:ascii="Wingdings" w:hAnsi="Wingdings" w:hint="default"/>
      </w:rPr>
    </w:lvl>
  </w:abstractNum>
  <w:abstractNum w:abstractNumId="34" w15:restartNumberingAfterBreak="0">
    <w:nsid w:val="7579686D"/>
    <w:multiLevelType w:val="multilevel"/>
    <w:tmpl w:val="85BE704E"/>
    <w:lvl w:ilvl="0">
      <w:start w:val="1"/>
      <w:numFmt w:val="bullet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>
      <w:start w:val="1"/>
      <w:numFmt w:val="bullet"/>
      <w:pStyle w:val="phlistitemized4"/>
      <w:lvlText w:val=""/>
      <w:lvlJc w:val="left"/>
      <w:pPr>
        <w:tabs>
          <w:tab w:val="num" w:pos="2710"/>
        </w:tabs>
        <w:ind w:left="2710" w:hanging="465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5" w15:restartNumberingAfterBreak="0">
    <w:nsid w:val="77FC5AD0"/>
    <w:multiLevelType w:val="hybridMultilevel"/>
    <w:tmpl w:val="543A8EF4"/>
    <w:lvl w:ilvl="0" w:tplc="C55046BA">
      <w:start w:val="1"/>
      <w:numFmt w:val="russianUpper"/>
      <w:pStyle w:val="a2"/>
      <w:lvlText w:val="Приложение %1"/>
      <w:lvlJc w:val="left"/>
      <w:pPr>
        <w:ind w:left="141" w:firstLine="0"/>
      </w:pPr>
    </w:lvl>
    <w:lvl w:ilvl="1" w:tplc="E744B666" w:tentative="1">
      <w:start w:val="1"/>
      <w:numFmt w:val="lowerLetter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97843EC"/>
    <w:multiLevelType w:val="hybridMultilevel"/>
    <w:tmpl w:val="28326E8E"/>
    <w:lvl w:ilvl="0" w:tplc="FFFFFFFF">
      <w:start w:val="1"/>
      <w:numFmt w:val="decimal"/>
      <w:lvlText w:val="%1."/>
      <w:lvlJc w:val="left"/>
      <w:pPr>
        <w:ind w:left="1429" w:hanging="360"/>
      </w:pPr>
    </w:lvl>
    <w:lvl w:ilvl="1" w:tplc="FFFFFFFF" w:tentative="1">
      <w:start w:val="1"/>
      <w:numFmt w:val="lowerLetter"/>
      <w:lvlText w:val="%2."/>
      <w:lvlJc w:val="left"/>
      <w:pPr>
        <w:ind w:left="2149" w:hanging="360"/>
      </w:pPr>
    </w:lvl>
    <w:lvl w:ilvl="2" w:tplc="0419000F">
      <w:start w:val="1"/>
      <w:numFmt w:val="decimal"/>
      <w:lvlText w:val="%3."/>
      <w:lvlJc w:val="left"/>
      <w:pPr>
        <w:ind w:left="720" w:hanging="360"/>
      </w:pPr>
    </w:lvl>
    <w:lvl w:ilvl="3" w:tplc="FFFFFFFF" w:tentative="1">
      <w:start w:val="1"/>
      <w:numFmt w:val="decimal"/>
      <w:lvlText w:val="%4."/>
      <w:lvlJc w:val="left"/>
      <w:pPr>
        <w:ind w:left="3589" w:hanging="360"/>
      </w:pPr>
    </w:lvl>
    <w:lvl w:ilvl="4" w:tplc="FFFFFFFF" w:tentative="1">
      <w:start w:val="1"/>
      <w:numFmt w:val="lowerLetter"/>
      <w:lvlText w:val="%5."/>
      <w:lvlJc w:val="left"/>
      <w:pPr>
        <w:ind w:left="4309" w:hanging="360"/>
      </w:pPr>
    </w:lvl>
    <w:lvl w:ilvl="5" w:tplc="FFFFFFFF" w:tentative="1">
      <w:start w:val="1"/>
      <w:numFmt w:val="lowerRoman"/>
      <w:lvlText w:val="%6."/>
      <w:lvlJc w:val="right"/>
      <w:pPr>
        <w:ind w:left="5029" w:hanging="180"/>
      </w:pPr>
    </w:lvl>
    <w:lvl w:ilvl="6" w:tplc="FFFFFFFF" w:tentative="1">
      <w:start w:val="1"/>
      <w:numFmt w:val="decimal"/>
      <w:lvlText w:val="%7."/>
      <w:lvlJc w:val="left"/>
      <w:pPr>
        <w:ind w:left="5749" w:hanging="360"/>
      </w:pPr>
    </w:lvl>
    <w:lvl w:ilvl="7" w:tplc="FFFFFFFF" w:tentative="1">
      <w:start w:val="1"/>
      <w:numFmt w:val="lowerLetter"/>
      <w:lvlText w:val="%8."/>
      <w:lvlJc w:val="left"/>
      <w:pPr>
        <w:ind w:left="6469" w:hanging="360"/>
      </w:pPr>
    </w:lvl>
    <w:lvl w:ilvl="8" w:tplc="FFFFFFFF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6"/>
  </w:num>
  <w:num w:numId="2">
    <w:abstractNumId w:val="2"/>
  </w:num>
  <w:num w:numId="3">
    <w:abstractNumId w:val="7"/>
  </w:num>
  <w:num w:numId="4">
    <w:abstractNumId w:val="31"/>
  </w:num>
  <w:num w:numId="5">
    <w:abstractNumId w:val="8"/>
  </w:num>
  <w:num w:numId="6">
    <w:abstractNumId w:val="9"/>
  </w:num>
  <w:num w:numId="7">
    <w:abstractNumId w:val="10"/>
  </w:num>
  <w:num w:numId="8">
    <w:abstractNumId w:val="34"/>
  </w:num>
  <w:num w:numId="9">
    <w:abstractNumId w:val="12"/>
  </w:num>
  <w:num w:numId="10">
    <w:abstractNumId w:val="27"/>
  </w:num>
  <w:num w:numId="11">
    <w:abstractNumId w:val="23"/>
  </w:num>
  <w:num w:numId="12">
    <w:abstractNumId w:val="24"/>
  </w:num>
  <w:num w:numId="13">
    <w:abstractNumId w:val="20"/>
    <w:lvlOverride w:ilvl="0">
      <w:startOverride w:val="1"/>
    </w:lvlOverride>
  </w:num>
  <w:num w:numId="14">
    <w:abstractNumId w:val="33"/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4"/>
  </w:num>
  <w:num w:numId="17">
    <w:abstractNumId w:val="16"/>
  </w:num>
  <w:num w:numId="18">
    <w:abstractNumId w:val="19"/>
  </w:num>
  <w:num w:numId="19">
    <w:abstractNumId w:val="25"/>
  </w:num>
  <w:num w:numId="20">
    <w:abstractNumId w:val="6"/>
    <w:lvlOverride w:ilvl="0">
      <w:startOverride w:val="1"/>
    </w:lvlOverride>
  </w:num>
  <w:num w:numId="21">
    <w:abstractNumId w:val="6"/>
    <w:lvlOverride w:ilvl="0">
      <w:startOverride w:val="1"/>
    </w:lvlOverride>
  </w:num>
  <w:num w:numId="22">
    <w:abstractNumId w:val="35"/>
  </w:num>
  <w:num w:numId="23">
    <w:abstractNumId w:val="29"/>
    <w:lvlOverride w:ilvl="0">
      <w:lvl w:ilvl="0">
        <w:start w:val="1"/>
        <w:numFmt w:val="russianUpper"/>
        <w:lvlText w:val="Приложение 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22"/>
        <w:lvlText w:val="%1.%2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tabs>
            <w:tab w:val="num" w:pos="3738"/>
          </w:tabs>
          <w:ind w:left="3738" w:hanging="86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tabs>
            <w:tab w:val="num" w:pos="3882"/>
          </w:tabs>
          <w:ind w:left="3882" w:hanging="1008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tabs>
            <w:tab w:val="num" w:pos="4026"/>
          </w:tabs>
          <w:ind w:left="4026" w:hanging="1152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tabs>
            <w:tab w:val="num" w:pos="4170"/>
          </w:tabs>
          <w:ind w:left="4170" w:hanging="1296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tabs>
            <w:tab w:val="num" w:pos="4314"/>
          </w:tabs>
          <w:ind w:left="4314" w:hanging="144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tabs>
            <w:tab w:val="num" w:pos="4458"/>
          </w:tabs>
          <w:ind w:left="4458" w:hanging="1584"/>
        </w:pPr>
        <w:rPr>
          <w:rFonts w:hint="default"/>
        </w:rPr>
      </w:lvl>
    </w:lvlOverride>
  </w:num>
  <w:num w:numId="24">
    <w:abstractNumId w:val="6"/>
    <w:lvlOverride w:ilvl="0">
      <w:startOverride w:val="1"/>
    </w:lvlOverride>
  </w:num>
  <w:num w:numId="25">
    <w:abstractNumId w:val="6"/>
  </w:num>
  <w:num w:numId="26">
    <w:abstractNumId w:val="17"/>
  </w:num>
  <w:num w:numId="27">
    <w:abstractNumId w:val="6"/>
    <w:lvlOverride w:ilvl="0">
      <w:startOverride w:val="1"/>
    </w:lvlOverride>
  </w:num>
  <w:num w:numId="28">
    <w:abstractNumId w:val="6"/>
    <w:lvlOverride w:ilvl="0">
      <w:startOverride w:val="1"/>
    </w:lvlOverride>
  </w:num>
  <w:num w:numId="29">
    <w:abstractNumId w:val="6"/>
    <w:lvlOverride w:ilvl="0">
      <w:startOverride w:val="1"/>
    </w:lvlOverride>
  </w:num>
  <w:num w:numId="30">
    <w:abstractNumId w:val="4"/>
  </w:num>
  <w:num w:numId="31">
    <w:abstractNumId w:val="6"/>
    <w:lvlOverride w:ilvl="0">
      <w:startOverride w:val="1"/>
    </w:lvlOverride>
  </w:num>
  <w:num w:numId="32">
    <w:abstractNumId w:val="6"/>
    <w:lvlOverride w:ilvl="0">
      <w:startOverride w:val="1"/>
    </w:lvlOverride>
  </w:num>
  <w:num w:numId="33">
    <w:abstractNumId w:val="6"/>
    <w:lvlOverride w:ilvl="0">
      <w:startOverride w:val="1"/>
    </w:lvlOverride>
  </w:num>
  <w:num w:numId="34">
    <w:abstractNumId w:val="6"/>
    <w:lvlOverride w:ilvl="0">
      <w:startOverride w:val="1"/>
    </w:lvlOverride>
  </w:num>
  <w:num w:numId="35">
    <w:abstractNumId w:val="6"/>
    <w:lvlOverride w:ilvl="0">
      <w:startOverride w:val="1"/>
    </w:lvlOverride>
  </w:num>
  <w:num w:numId="36">
    <w:abstractNumId w:val="6"/>
    <w:lvlOverride w:ilvl="0">
      <w:startOverride w:val="1"/>
    </w:lvlOverride>
  </w:num>
  <w:num w:numId="37">
    <w:abstractNumId w:val="6"/>
    <w:lvlOverride w:ilvl="0">
      <w:startOverride w:val="1"/>
    </w:lvlOverride>
  </w:num>
  <w:num w:numId="38">
    <w:abstractNumId w:val="6"/>
    <w:lvlOverride w:ilvl="0">
      <w:startOverride w:val="1"/>
    </w:lvlOverride>
  </w:num>
  <w:num w:numId="39">
    <w:abstractNumId w:val="6"/>
    <w:lvlOverride w:ilvl="0">
      <w:startOverride w:val="1"/>
    </w:lvlOverride>
  </w:num>
  <w:num w:numId="40">
    <w:abstractNumId w:val="6"/>
    <w:lvlOverride w:ilvl="0">
      <w:startOverride w:val="1"/>
    </w:lvlOverride>
  </w:num>
  <w:num w:numId="41">
    <w:abstractNumId w:val="6"/>
    <w:lvlOverride w:ilvl="0">
      <w:startOverride w:val="1"/>
    </w:lvlOverride>
  </w:num>
  <w:num w:numId="42">
    <w:abstractNumId w:val="6"/>
    <w:lvlOverride w:ilvl="0">
      <w:startOverride w:val="1"/>
    </w:lvlOverride>
  </w:num>
  <w:num w:numId="43">
    <w:abstractNumId w:val="6"/>
    <w:lvlOverride w:ilvl="0">
      <w:startOverride w:val="1"/>
    </w:lvlOverride>
  </w:num>
  <w:num w:numId="44">
    <w:abstractNumId w:val="6"/>
    <w:lvlOverride w:ilvl="0">
      <w:startOverride w:val="1"/>
    </w:lvlOverride>
  </w:num>
  <w:num w:numId="45">
    <w:abstractNumId w:val="6"/>
    <w:lvlOverride w:ilvl="0">
      <w:startOverride w:val="1"/>
    </w:lvlOverride>
  </w:num>
  <w:num w:numId="46">
    <w:abstractNumId w:val="6"/>
    <w:lvlOverride w:ilvl="0">
      <w:startOverride w:val="1"/>
    </w:lvlOverride>
  </w:num>
  <w:num w:numId="47">
    <w:abstractNumId w:val="6"/>
    <w:lvlOverride w:ilvl="0">
      <w:startOverride w:val="1"/>
    </w:lvlOverride>
  </w:num>
  <w:num w:numId="48">
    <w:abstractNumId w:val="6"/>
    <w:lvlOverride w:ilvl="0">
      <w:startOverride w:val="1"/>
    </w:lvlOverride>
  </w:num>
  <w:num w:numId="49">
    <w:abstractNumId w:val="6"/>
    <w:lvlOverride w:ilvl="0">
      <w:startOverride w:val="1"/>
    </w:lvlOverride>
  </w:num>
  <w:num w:numId="50">
    <w:abstractNumId w:val="6"/>
    <w:lvlOverride w:ilvl="0">
      <w:startOverride w:val="1"/>
    </w:lvlOverride>
  </w:num>
  <w:num w:numId="51">
    <w:abstractNumId w:val="6"/>
    <w:lvlOverride w:ilvl="0">
      <w:startOverride w:val="1"/>
    </w:lvlOverride>
  </w:num>
  <w:num w:numId="52">
    <w:abstractNumId w:val="6"/>
    <w:lvlOverride w:ilvl="0">
      <w:startOverride w:val="1"/>
    </w:lvlOverride>
  </w:num>
  <w:num w:numId="53">
    <w:abstractNumId w:val="6"/>
    <w:lvlOverride w:ilvl="0">
      <w:startOverride w:val="1"/>
    </w:lvlOverride>
  </w:num>
  <w:num w:numId="54">
    <w:abstractNumId w:val="6"/>
    <w:lvlOverride w:ilvl="0">
      <w:startOverride w:val="1"/>
    </w:lvlOverride>
  </w:num>
  <w:num w:numId="55">
    <w:abstractNumId w:val="6"/>
    <w:lvlOverride w:ilvl="0">
      <w:startOverride w:val="1"/>
    </w:lvlOverride>
  </w:num>
  <w:num w:numId="56">
    <w:abstractNumId w:val="6"/>
    <w:lvlOverride w:ilvl="0">
      <w:startOverride w:val="1"/>
    </w:lvlOverride>
  </w:num>
  <w:num w:numId="57">
    <w:abstractNumId w:val="6"/>
    <w:lvlOverride w:ilvl="0">
      <w:startOverride w:val="1"/>
    </w:lvlOverride>
  </w:num>
  <w:num w:numId="58">
    <w:abstractNumId w:val="6"/>
    <w:lvlOverride w:ilvl="0">
      <w:startOverride w:val="1"/>
    </w:lvlOverride>
  </w:num>
  <w:num w:numId="59">
    <w:abstractNumId w:val="21"/>
  </w:num>
  <w:num w:numId="60">
    <w:abstractNumId w:val="22"/>
  </w:num>
  <w:num w:numId="61">
    <w:abstractNumId w:val="6"/>
    <w:lvlOverride w:ilvl="0">
      <w:startOverride w:val="1"/>
    </w:lvlOverride>
  </w:num>
  <w:num w:numId="62">
    <w:abstractNumId w:val="6"/>
    <w:lvlOverride w:ilvl="0">
      <w:startOverride w:val="1"/>
    </w:lvlOverride>
  </w:num>
  <w:num w:numId="63">
    <w:abstractNumId w:val="6"/>
    <w:lvlOverride w:ilvl="0">
      <w:startOverride w:val="1"/>
    </w:lvlOverride>
  </w:num>
  <w:num w:numId="64">
    <w:abstractNumId w:val="6"/>
    <w:lvlOverride w:ilvl="0">
      <w:startOverride w:val="1"/>
    </w:lvlOverride>
  </w:num>
  <w:num w:numId="65">
    <w:abstractNumId w:val="6"/>
    <w:lvlOverride w:ilvl="0">
      <w:startOverride w:val="1"/>
    </w:lvlOverride>
  </w:num>
  <w:num w:numId="66">
    <w:abstractNumId w:val="6"/>
    <w:lvlOverride w:ilvl="0">
      <w:startOverride w:val="1"/>
    </w:lvlOverride>
  </w:num>
  <w:num w:numId="67">
    <w:abstractNumId w:val="6"/>
    <w:lvlOverride w:ilvl="0">
      <w:startOverride w:val="1"/>
    </w:lvlOverride>
  </w:num>
  <w:num w:numId="68">
    <w:abstractNumId w:val="6"/>
    <w:lvlOverride w:ilvl="0">
      <w:startOverride w:val="1"/>
    </w:lvlOverride>
  </w:num>
  <w:num w:numId="69">
    <w:abstractNumId w:val="6"/>
  </w:num>
  <w:num w:numId="70">
    <w:abstractNumId w:val="6"/>
    <w:lvlOverride w:ilvl="0">
      <w:startOverride w:val="1"/>
    </w:lvlOverride>
  </w:num>
  <w:num w:numId="71">
    <w:abstractNumId w:val="6"/>
    <w:lvlOverride w:ilvl="0">
      <w:startOverride w:val="1"/>
    </w:lvlOverride>
  </w:num>
  <w:num w:numId="72">
    <w:abstractNumId w:val="6"/>
    <w:lvlOverride w:ilvl="0">
      <w:startOverride w:val="1"/>
    </w:lvlOverride>
  </w:num>
  <w:num w:numId="73">
    <w:abstractNumId w:val="6"/>
    <w:lvlOverride w:ilvl="0">
      <w:startOverride w:val="1"/>
    </w:lvlOverride>
  </w:num>
  <w:num w:numId="74">
    <w:abstractNumId w:val="6"/>
    <w:lvlOverride w:ilvl="0">
      <w:startOverride w:val="1"/>
    </w:lvlOverride>
  </w:num>
  <w:num w:numId="75">
    <w:abstractNumId w:val="6"/>
    <w:lvlOverride w:ilvl="0">
      <w:startOverride w:val="1"/>
    </w:lvlOverride>
  </w:num>
  <w:num w:numId="76">
    <w:abstractNumId w:val="6"/>
    <w:lvlOverride w:ilvl="0">
      <w:startOverride w:val="1"/>
    </w:lvlOverride>
  </w:num>
  <w:num w:numId="77">
    <w:abstractNumId w:val="6"/>
    <w:lvlOverride w:ilvl="0">
      <w:startOverride w:val="1"/>
    </w:lvlOverride>
  </w:num>
  <w:num w:numId="78">
    <w:abstractNumId w:val="6"/>
    <w:lvlOverride w:ilvl="0">
      <w:startOverride w:val="1"/>
    </w:lvlOverride>
  </w:num>
  <w:num w:numId="79">
    <w:abstractNumId w:val="6"/>
    <w:lvlOverride w:ilvl="0">
      <w:startOverride w:val="1"/>
    </w:lvlOverride>
  </w:num>
  <w:num w:numId="80">
    <w:abstractNumId w:val="6"/>
    <w:lvlOverride w:ilvl="0">
      <w:startOverride w:val="1"/>
    </w:lvlOverride>
  </w:num>
  <w:num w:numId="81">
    <w:abstractNumId w:val="6"/>
    <w:lvlOverride w:ilvl="0">
      <w:startOverride w:val="1"/>
    </w:lvlOverride>
  </w:num>
  <w:num w:numId="82">
    <w:abstractNumId w:val="6"/>
    <w:lvlOverride w:ilvl="0">
      <w:startOverride w:val="1"/>
    </w:lvlOverride>
  </w:num>
  <w:num w:numId="83">
    <w:abstractNumId w:val="6"/>
    <w:lvlOverride w:ilvl="0">
      <w:startOverride w:val="1"/>
    </w:lvlOverride>
  </w:num>
  <w:num w:numId="84">
    <w:abstractNumId w:val="6"/>
    <w:lvlOverride w:ilvl="0">
      <w:startOverride w:val="1"/>
    </w:lvlOverride>
  </w:num>
  <w:num w:numId="85">
    <w:abstractNumId w:val="6"/>
    <w:lvlOverride w:ilvl="0">
      <w:startOverride w:val="1"/>
    </w:lvlOverride>
  </w:num>
  <w:num w:numId="86">
    <w:abstractNumId w:val="6"/>
    <w:lvlOverride w:ilvl="0">
      <w:startOverride w:val="1"/>
    </w:lvlOverride>
  </w:num>
  <w:num w:numId="87">
    <w:abstractNumId w:val="6"/>
    <w:lvlOverride w:ilvl="0">
      <w:startOverride w:val="1"/>
    </w:lvlOverride>
  </w:num>
  <w:num w:numId="88">
    <w:abstractNumId w:val="6"/>
    <w:lvlOverride w:ilvl="0">
      <w:startOverride w:val="1"/>
    </w:lvlOverride>
  </w:num>
  <w:num w:numId="89">
    <w:abstractNumId w:val="6"/>
    <w:lvlOverride w:ilvl="0">
      <w:startOverride w:val="1"/>
    </w:lvlOverride>
  </w:num>
  <w:num w:numId="90">
    <w:abstractNumId w:val="6"/>
    <w:lvlOverride w:ilvl="0">
      <w:startOverride w:val="1"/>
    </w:lvlOverride>
  </w:num>
  <w:num w:numId="91">
    <w:abstractNumId w:val="6"/>
    <w:lvlOverride w:ilvl="0">
      <w:startOverride w:val="1"/>
    </w:lvlOverride>
  </w:num>
  <w:num w:numId="92">
    <w:abstractNumId w:val="6"/>
    <w:lvlOverride w:ilvl="0">
      <w:startOverride w:val="1"/>
    </w:lvlOverride>
  </w:num>
  <w:num w:numId="93">
    <w:abstractNumId w:val="6"/>
    <w:lvlOverride w:ilvl="0">
      <w:startOverride w:val="1"/>
    </w:lvlOverride>
  </w:num>
  <w:num w:numId="94">
    <w:abstractNumId w:val="6"/>
    <w:lvlOverride w:ilvl="0">
      <w:startOverride w:val="1"/>
    </w:lvlOverride>
  </w:num>
  <w:num w:numId="95">
    <w:abstractNumId w:val="6"/>
    <w:lvlOverride w:ilvl="0">
      <w:startOverride w:val="1"/>
    </w:lvlOverride>
  </w:num>
  <w:num w:numId="96">
    <w:abstractNumId w:val="5"/>
  </w:num>
  <w:num w:numId="97">
    <w:abstractNumId w:val="6"/>
    <w:lvlOverride w:ilvl="0">
      <w:startOverride w:val="1"/>
    </w:lvlOverride>
  </w:num>
  <w:num w:numId="98">
    <w:abstractNumId w:val="6"/>
    <w:lvlOverride w:ilvl="0">
      <w:startOverride w:val="1"/>
    </w:lvlOverride>
  </w:num>
  <w:num w:numId="99">
    <w:abstractNumId w:val="11"/>
  </w:num>
  <w:num w:numId="100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">
    <w:abstractNumId w:val="15"/>
  </w:num>
  <w:num w:numId="10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>
    <w:abstractNumId w:val="0"/>
  </w:num>
  <w:num w:numId="104">
    <w:abstractNumId w:val="32"/>
  </w:num>
  <w:num w:numId="105">
    <w:abstractNumId w:val="30"/>
  </w:num>
  <w:num w:numId="106">
    <w:abstractNumId w:val="3"/>
  </w:num>
  <w:num w:numId="107">
    <w:abstractNumId w:val="28"/>
  </w:num>
  <w:num w:numId="108">
    <w:abstractNumId w:val="13"/>
  </w:num>
  <w:num w:numId="109">
    <w:abstractNumId w:val="36"/>
  </w:num>
  <w:num w:numId="110">
    <w:abstractNumId w:val="1"/>
  </w:num>
  <w:numIdMacAtCleanup w:val="1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displayBackgroundShape/>
  <w:attachedTemplate r:id="rId1"/>
  <w:defaultTabStop w:val="70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3F68"/>
    <w:rsid w:val="0000032D"/>
    <w:rsid w:val="00000471"/>
    <w:rsid w:val="00000CB1"/>
    <w:rsid w:val="0000348C"/>
    <w:rsid w:val="00003A61"/>
    <w:rsid w:val="00003CAC"/>
    <w:rsid w:val="000040DD"/>
    <w:rsid w:val="000042B0"/>
    <w:rsid w:val="00004980"/>
    <w:rsid w:val="00004A85"/>
    <w:rsid w:val="0000537E"/>
    <w:rsid w:val="0000564C"/>
    <w:rsid w:val="00005D15"/>
    <w:rsid w:val="000065F3"/>
    <w:rsid w:val="000072A4"/>
    <w:rsid w:val="0001013D"/>
    <w:rsid w:val="000103DB"/>
    <w:rsid w:val="000109EE"/>
    <w:rsid w:val="00011B78"/>
    <w:rsid w:val="000127C9"/>
    <w:rsid w:val="00012EB9"/>
    <w:rsid w:val="00013AD9"/>
    <w:rsid w:val="00013B9F"/>
    <w:rsid w:val="000144ED"/>
    <w:rsid w:val="0001489E"/>
    <w:rsid w:val="000151AA"/>
    <w:rsid w:val="00015687"/>
    <w:rsid w:val="000156F2"/>
    <w:rsid w:val="00015701"/>
    <w:rsid w:val="0001581E"/>
    <w:rsid w:val="00015B0E"/>
    <w:rsid w:val="00015B1D"/>
    <w:rsid w:val="000164FD"/>
    <w:rsid w:val="00016B2C"/>
    <w:rsid w:val="000172B1"/>
    <w:rsid w:val="000176C5"/>
    <w:rsid w:val="000203F6"/>
    <w:rsid w:val="00020780"/>
    <w:rsid w:val="00020F0E"/>
    <w:rsid w:val="000211A1"/>
    <w:rsid w:val="000213E7"/>
    <w:rsid w:val="00021E2E"/>
    <w:rsid w:val="0002215D"/>
    <w:rsid w:val="0002230F"/>
    <w:rsid w:val="00022BAB"/>
    <w:rsid w:val="00022CAE"/>
    <w:rsid w:val="00022DDF"/>
    <w:rsid w:val="00023E81"/>
    <w:rsid w:val="00023FC3"/>
    <w:rsid w:val="00025706"/>
    <w:rsid w:val="00025BBE"/>
    <w:rsid w:val="00026B3B"/>
    <w:rsid w:val="00027B0B"/>
    <w:rsid w:val="00027CF3"/>
    <w:rsid w:val="0003011B"/>
    <w:rsid w:val="0003016E"/>
    <w:rsid w:val="0003051C"/>
    <w:rsid w:val="000308C0"/>
    <w:rsid w:val="00030DF6"/>
    <w:rsid w:val="0003100B"/>
    <w:rsid w:val="00032298"/>
    <w:rsid w:val="0003270A"/>
    <w:rsid w:val="00032FB4"/>
    <w:rsid w:val="00033074"/>
    <w:rsid w:val="0003320D"/>
    <w:rsid w:val="0003375C"/>
    <w:rsid w:val="00033855"/>
    <w:rsid w:val="000341A8"/>
    <w:rsid w:val="00034292"/>
    <w:rsid w:val="000349BF"/>
    <w:rsid w:val="00034FCE"/>
    <w:rsid w:val="000352D6"/>
    <w:rsid w:val="000356E5"/>
    <w:rsid w:val="00035A76"/>
    <w:rsid w:val="00036A96"/>
    <w:rsid w:val="00037267"/>
    <w:rsid w:val="000374CB"/>
    <w:rsid w:val="0003754A"/>
    <w:rsid w:val="00037AA8"/>
    <w:rsid w:val="00037EFD"/>
    <w:rsid w:val="000400B3"/>
    <w:rsid w:val="00040258"/>
    <w:rsid w:val="0004066F"/>
    <w:rsid w:val="00040979"/>
    <w:rsid w:val="00040DF7"/>
    <w:rsid w:val="00041121"/>
    <w:rsid w:val="0004189A"/>
    <w:rsid w:val="000419E9"/>
    <w:rsid w:val="0004300B"/>
    <w:rsid w:val="00043612"/>
    <w:rsid w:val="00043948"/>
    <w:rsid w:val="00045576"/>
    <w:rsid w:val="00046899"/>
    <w:rsid w:val="00046F7B"/>
    <w:rsid w:val="000471A2"/>
    <w:rsid w:val="00047AE0"/>
    <w:rsid w:val="00047C5A"/>
    <w:rsid w:val="0005014D"/>
    <w:rsid w:val="000502A4"/>
    <w:rsid w:val="000506E7"/>
    <w:rsid w:val="00050762"/>
    <w:rsid w:val="00051DC7"/>
    <w:rsid w:val="00052849"/>
    <w:rsid w:val="00053134"/>
    <w:rsid w:val="00053667"/>
    <w:rsid w:val="00053824"/>
    <w:rsid w:val="00053D00"/>
    <w:rsid w:val="00053E6C"/>
    <w:rsid w:val="00054488"/>
    <w:rsid w:val="00055375"/>
    <w:rsid w:val="000559AC"/>
    <w:rsid w:val="00056A57"/>
    <w:rsid w:val="00056B8A"/>
    <w:rsid w:val="00056E58"/>
    <w:rsid w:val="00057A8A"/>
    <w:rsid w:val="0006050E"/>
    <w:rsid w:val="00060AC0"/>
    <w:rsid w:val="00061543"/>
    <w:rsid w:val="00061BE2"/>
    <w:rsid w:val="00062630"/>
    <w:rsid w:val="000626F9"/>
    <w:rsid w:val="00062831"/>
    <w:rsid w:val="00062F34"/>
    <w:rsid w:val="00063D41"/>
    <w:rsid w:val="0006452B"/>
    <w:rsid w:val="00064B5A"/>
    <w:rsid w:val="0006589F"/>
    <w:rsid w:val="000659BF"/>
    <w:rsid w:val="000677C9"/>
    <w:rsid w:val="00067C03"/>
    <w:rsid w:val="000705FC"/>
    <w:rsid w:val="0007078D"/>
    <w:rsid w:val="00071A3C"/>
    <w:rsid w:val="000739C8"/>
    <w:rsid w:val="00074F91"/>
    <w:rsid w:val="0007603C"/>
    <w:rsid w:val="00077F76"/>
    <w:rsid w:val="00080524"/>
    <w:rsid w:val="0008148B"/>
    <w:rsid w:val="00082C98"/>
    <w:rsid w:val="00082FD3"/>
    <w:rsid w:val="0008687B"/>
    <w:rsid w:val="00087280"/>
    <w:rsid w:val="0009122E"/>
    <w:rsid w:val="0009291C"/>
    <w:rsid w:val="00092BAB"/>
    <w:rsid w:val="00092BAD"/>
    <w:rsid w:val="0009419E"/>
    <w:rsid w:val="00094A02"/>
    <w:rsid w:val="00095527"/>
    <w:rsid w:val="00095D4A"/>
    <w:rsid w:val="00095F35"/>
    <w:rsid w:val="000963FD"/>
    <w:rsid w:val="00096C35"/>
    <w:rsid w:val="00097B63"/>
    <w:rsid w:val="00097CDB"/>
    <w:rsid w:val="000A1062"/>
    <w:rsid w:val="000A163F"/>
    <w:rsid w:val="000A169F"/>
    <w:rsid w:val="000A1C5B"/>
    <w:rsid w:val="000A1D60"/>
    <w:rsid w:val="000A2152"/>
    <w:rsid w:val="000A3400"/>
    <w:rsid w:val="000A3C24"/>
    <w:rsid w:val="000A4159"/>
    <w:rsid w:val="000A490D"/>
    <w:rsid w:val="000A4B6D"/>
    <w:rsid w:val="000A4D02"/>
    <w:rsid w:val="000A4F88"/>
    <w:rsid w:val="000A5412"/>
    <w:rsid w:val="000A58B5"/>
    <w:rsid w:val="000A5A6D"/>
    <w:rsid w:val="000A5E3A"/>
    <w:rsid w:val="000A6323"/>
    <w:rsid w:val="000A6A14"/>
    <w:rsid w:val="000A77FA"/>
    <w:rsid w:val="000B0067"/>
    <w:rsid w:val="000B00B6"/>
    <w:rsid w:val="000B0294"/>
    <w:rsid w:val="000B03AE"/>
    <w:rsid w:val="000B0B50"/>
    <w:rsid w:val="000B1010"/>
    <w:rsid w:val="000B1662"/>
    <w:rsid w:val="000B1B0B"/>
    <w:rsid w:val="000B2B8C"/>
    <w:rsid w:val="000B37FF"/>
    <w:rsid w:val="000B38E7"/>
    <w:rsid w:val="000B41B7"/>
    <w:rsid w:val="000B4593"/>
    <w:rsid w:val="000B4C8E"/>
    <w:rsid w:val="000B523C"/>
    <w:rsid w:val="000B76D3"/>
    <w:rsid w:val="000B792C"/>
    <w:rsid w:val="000C0833"/>
    <w:rsid w:val="000C19E1"/>
    <w:rsid w:val="000C238F"/>
    <w:rsid w:val="000C2C0C"/>
    <w:rsid w:val="000C2F57"/>
    <w:rsid w:val="000C341E"/>
    <w:rsid w:val="000C344C"/>
    <w:rsid w:val="000C353E"/>
    <w:rsid w:val="000C37CA"/>
    <w:rsid w:val="000C50DF"/>
    <w:rsid w:val="000C54AC"/>
    <w:rsid w:val="000C56E9"/>
    <w:rsid w:val="000C5A8E"/>
    <w:rsid w:val="000C7130"/>
    <w:rsid w:val="000C746F"/>
    <w:rsid w:val="000C759C"/>
    <w:rsid w:val="000C75C6"/>
    <w:rsid w:val="000C7850"/>
    <w:rsid w:val="000C7C00"/>
    <w:rsid w:val="000D058B"/>
    <w:rsid w:val="000D09F4"/>
    <w:rsid w:val="000D0AD0"/>
    <w:rsid w:val="000D0AD1"/>
    <w:rsid w:val="000D0EB2"/>
    <w:rsid w:val="000D149C"/>
    <w:rsid w:val="000D3BC5"/>
    <w:rsid w:val="000D40A2"/>
    <w:rsid w:val="000D45B3"/>
    <w:rsid w:val="000D48BD"/>
    <w:rsid w:val="000D55E2"/>
    <w:rsid w:val="000D6B8D"/>
    <w:rsid w:val="000D788A"/>
    <w:rsid w:val="000D7C9C"/>
    <w:rsid w:val="000D7F54"/>
    <w:rsid w:val="000E03F4"/>
    <w:rsid w:val="000E090F"/>
    <w:rsid w:val="000E1655"/>
    <w:rsid w:val="000E1AA4"/>
    <w:rsid w:val="000E3202"/>
    <w:rsid w:val="000E3B8A"/>
    <w:rsid w:val="000E3DE0"/>
    <w:rsid w:val="000E4366"/>
    <w:rsid w:val="000E4866"/>
    <w:rsid w:val="000E4B7A"/>
    <w:rsid w:val="000E4ECB"/>
    <w:rsid w:val="000E588B"/>
    <w:rsid w:val="000E59F4"/>
    <w:rsid w:val="000E5DBE"/>
    <w:rsid w:val="000E60AE"/>
    <w:rsid w:val="000E6392"/>
    <w:rsid w:val="000E6666"/>
    <w:rsid w:val="000E6C7C"/>
    <w:rsid w:val="000E7B64"/>
    <w:rsid w:val="000E7BFD"/>
    <w:rsid w:val="000E7E54"/>
    <w:rsid w:val="000F0234"/>
    <w:rsid w:val="000F0FE6"/>
    <w:rsid w:val="000F158D"/>
    <w:rsid w:val="000F27A1"/>
    <w:rsid w:val="000F2809"/>
    <w:rsid w:val="000F2830"/>
    <w:rsid w:val="000F4723"/>
    <w:rsid w:val="000F49CD"/>
    <w:rsid w:val="000F55AE"/>
    <w:rsid w:val="000F63F2"/>
    <w:rsid w:val="000F6B08"/>
    <w:rsid w:val="000F7D7A"/>
    <w:rsid w:val="000F7E1B"/>
    <w:rsid w:val="001004EF"/>
    <w:rsid w:val="00100668"/>
    <w:rsid w:val="0010088B"/>
    <w:rsid w:val="00100BA5"/>
    <w:rsid w:val="00100BC9"/>
    <w:rsid w:val="00100DF1"/>
    <w:rsid w:val="001015D4"/>
    <w:rsid w:val="00101F55"/>
    <w:rsid w:val="0010296F"/>
    <w:rsid w:val="001029FF"/>
    <w:rsid w:val="001032FC"/>
    <w:rsid w:val="0010486F"/>
    <w:rsid w:val="001048CB"/>
    <w:rsid w:val="00104F50"/>
    <w:rsid w:val="00105324"/>
    <w:rsid w:val="00105957"/>
    <w:rsid w:val="00105B8A"/>
    <w:rsid w:val="0010615A"/>
    <w:rsid w:val="00106263"/>
    <w:rsid w:val="001065FA"/>
    <w:rsid w:val="0010709E"/>
    <w:rsid w:val="00107954"/>
    <w:rsid w:val="001105A1"/>
    <w:rsid w:val="00110A91"/>
    <w:rsid w:val="001118EA"/>
    <w:rsid w:val="0011375A"/>
    <w:rsid w:val="0011395C"/>
    <w:rsid w:val="00113CFD"/>
    <w:rsid w:val="00114A6D"/>
    <w:rsid w:val="00114A70"/>
    <w:rsid w:val="00114BC6"/>
    <w:rsid w:val="00114CF4"/>
    <w:rsid w:val="00114D33"/>
    <w:rsid w:val="00115B9D"/>
    <w:rsid w:val="00115BD7"/>
    <w:rsid w:val="00116258"/>
    <w:rsid w:val="001171A3"/>
    <w:rsid w:val="001177A2"/>
    <w:rsid w:val="00117869"/>
    <w:rsid w:val="00117C34"/>
    <w:rsid w:val="0012048F"/>
    <w:rsid w:val="00120B5C"/>
    <w:rsid w:val="00120F43"/>
    <w:rsid w:val="001214AC"/>
    <w:rsid w:val="0012183A"/>
    <w:rsid w:val="0012191A"/>
    <w:rsid w:val="00121CC0"/>
    <w:rsid w:val="00121EF7"/>
    <w:rsid w:val="001223F1"/>
    <w:rsid w:val="001224D3"/>
    <w:rsid w:val="00122918"/>
    <w:rsid w:val="001238BA"/>
    <w:rsid w:val="00123C5D"/>
    <w:rsid w:val="00124A26"/>
    <w:rsid w:val="00124AC9"/>
    <w:rsid w:val="001255F5"/>
    <w:rsid w:val="00125C7E"/>
    <w:rsid w:val="00125CA4"/>
    <w:rsid w:val="00127073"/>
    <w:rsid w:val="001273D7"/>
    <w:rsid w:val="00127A12"/>
    <w:rsid w:val="00127CDD"/>
    <w:rsid w:val="001303F7"/>
    <w:rsid w:val="00130663"/>
    <w:rsid w:val="001307FC"/>
    <w:rsid w:val="00130C03"/>
    <w:rsid w:val="00133A5D"/>
    <w:rsid w:val="00133BD1"/>
    <w:rsid w:val="001359DB"/>
    <w:rsid w:val="00135B0F"/>
    <w:rsid w:val="0013603F"/>
    <w:rsid w:val="00136794"/>
    <w:rsid w:val="0013687B"/>
    <w:rsid w:val="00136A2D"/>
    <w:rsid w:val="00137111"/>
    <w:rsid w:val="00137A16"/>
    <w:rsid w:val="00140B99"/>
    <w:rsid w:val="0014141D"/>
    <w:rsid w:val="00141E1A"/>
    <w:rsid w:val="00142933"/>
    <w:rsid w:val="00142A40"/>
    <w:rsid w:val="0014358C"/>
    <w:rsid w:val="0014380D"/>
    <w:rsid w:val="0014590F"/>
    <w:rsid w:val="001462A4"/>
    <w:rsid w:val="00146431"/>
    <w:rsid w:val="001468A5"/>
    <w:rsid w:val="001472C3"/>
    <w:rsid w:val="00147357"/>
    <w:rsid w:val="001478CA"/>
    <w:rsid w:val="00147C68"/>
    <w:rsid w:val="00147FD7"/>
    <w:rsid w:val="00150B71"/>
    <w:rsid w:val="0015119C"/>
    <w:rsid w:val="001511F4"/>
    <w:rsid w:val="00151367"/>
    <w:rsid w:val="001514AB"/>
    <w:rsid w:val="001520E7"/>
    <w:rsid w:val="00152145"/>
    <w:rsid w:val="00152200"/>
    <w:rsid w:val="0015268E"/>
    <w:rsid w:val="00152BB9"/>
    <w:rsid w:val="001532F3"/>
    <w:rsid w:val="0015412F"/>
    <w:rsid w:val="00154801"/>
    <w:rsid w:val="001550A8"/>
    <w:rsid w:val="0015518E"/>
    <w:rsid w:val="00156B59"/>
    <w:rsid w:val="0015746F"/>
    <w:rsid w:val="00160BCC"/>
    <w:rsid w:val="0016153A"/>
    <w:rsid w:val="00161C7D"/>
    <w:rsid w:val="00162426"/>
    <w:rsid w:val="0016274C"/>
    <w:rsid w:val="001648A2"/>
    <w:rsid w:val="00164F17"/>
    <w:rsid w:val="00165738"/>
    <w:rsid w:val="00165804"/>
    <w:rsid w:val="00165BB2"/>
    <w:rsid w:val="001666E6"/>
    <w:rsid w:val="00166959"/>
    <w:rsid w:val="001669C6"/>
    <w:rsid w:val="00166C22"/>
    <w:rsid w:val="00167126"/>
    <w:rsid w:val="00167834"/>
    <w:rsid w:val="001679CE"/>
    <w:rsid w:val="00171761"/>
    <w:rsid w:val="001722CA"/>
    <w:rsid w:val="0017282D"/>
    <w:rsid w:val="001728BF"/>
    <w:rsid w:val="00172A40"/>
    <w:rsid w:val="0017318C"/>
    <w:rsid w:val="00173F05"/>
    <w:rsid w:val="00175D8B"/>
    <w:rsid w:val="00176E81"/>
    <w:rsid w:val="00177C79"/>
    <w:rsid w:val="00177E10"/>
    <w:rsid w:val="0018016A"/>
    <w:rsid w:val="001806C0"/>
    <w:rsid w:val="001808E9"/>
    <w:rsid w:val="00182116"/>
    <w:rsid w:val="001825B0"/>
    <w:rsid w:val="00184C23"/>
    <w:rsid w:val="00185816"/>
    <w:rsid w:val="001858CE"/>
    <w:rsid w:val="00185E6B"/>
    <w:rsid w:val="001869CB"/>
    <w:rsid w:val="00186C4C"/>
    <w:rsid w:val="00190BB9"/>
    <w:rsid w:val="0019171F"/>
    <w:rsid w:val="001917E8"/>
    <w:rsid w:val="00191D83"/>
    <w:rsid w:val="00191EB7"/>
    <w:rsid w:val="00192231"/>
    <w:rsid w:val="001932A4"/>
    <w:rsid w:val="00194456"/>
    <w:rsid w:val="001953B8"/>
    <w:rsid w:val="00195A0B"/>
    <w:rsid w:val="00195DBD"/>
    <w:rsid w:val="00196436"/>
    <w:rsid w:val="001966D0"/>
    <w:rsid w:val="00196C2F"/>
    <w:rsid w:val="00197147"/>
    <w:rsid w:val="001978E6"/>
    <w:rsid w:val="00197AF3"/>
    <w:rsid w:val="001A0557"/>
    <w:rsid w:val="001A055B"/>
    <w:rsid w:val="001A0C1B"/>
    <w:rsid w:val="001A0D1B"/>
    <w:rsid w:val="001A0F9F"/>
    <w:rsid w:val="001A2A9E"/>
    <w:rsid w:val="001A38D5"/>
    <w:rsid w:val="001A39F2"/>
    <w:rsid w:val="001A3DFA"/>
    <w:rsid w:val="001A3E55"/>
    <w:rsid w:val="001A5CA4"/>
    <w:rsid w:val="001A7723"/>
    <w:rsid w:val="001A7C23"/>
    <w:rsid w:val="001B0529"/>
    <w:rsid w:val="001B0A40"/>
    <w:rsid w:val="001B0BD3"/>
    <w:rsid w:val="001B0CF9"/>
    <w:rsid w:val="001B12E6"/>
    <w:rsid w:val="001B130F"/>
    <w:rsid w:val="001B18D0"/>
    <w:rsid w:val="001B2240"/>
    <w:rsid w:val="001B25BD"/>
    <w:rsid w:val="001B271C"/>
    <w:rsid w:val="001B2740"/>
    <w:rsid w:val="001B2885"/>
    <w:rsid w:val="001B3011"/>
    <w:rsid w:val="001B36E4"/>
    <w:rsid w:val="001B38AC"/>
    <w:rsid w:val="001B38F6"/>
    <w:rsid w:val="001B3B0E"/>
    <w:rsid w:val="001B3DCA"/>
    <w:rsid w:val="001B498D"/>
    <w:rsid w:val="001B4A71"/>
    <w:rsid w:val="001B55CE"/>
    <w:rsid w:val="001B58B6"/>
    <w:rsid w:val="001B637C"/>
    <w:rsid w:val="001B78C6"/>
    <w:rsid w:val="001C07F9"/>
    <w:rsid w:val="001C2020"/>
    <w:rsid w:val="001C2B8C"/>
    <w:rsid w:val="001C2C14"/>
    <w:rsid w:val="001C4046"/>
    <w:rsid w:val="001C405A"/>
    <w:rsid w:val="001C4665"/>
    <w:rsid w:val="001C49E3"/>
    <w:rsid w:val="001C5915"/>
    <w:rsid w:val="001C63D5"/>
    <w:rsid w:val="001C687B"/>
    <w:rsid w:val="001C68D3"/>
    <w:rsid w:val="001C7164"/>
    <w:rsid w:val="001C783E"/>
    <w:rsid w:val="001D1B96"/>
    <w:rsid w:val="001D212C"/>
    <w:rsid w:val="001D2B9B"/>
    <w:rsid w:val="001D3321"/>
    <w:rsid w:val="001D3F91"/>
    <w:rsid w:val="001D48A2"/>
    <w:rsid w:val="001D5893"/>
    <w:rsid w:val="001D5A60"/>
    <w:rsid w:val="001D5AEC"/>
    <w:rsid w:val="001D6C83"/>
    <w:rsid w:val="001D7C82"/>
    <w:rsid w:val="001E00CB"/>
    <w:rsid w:val="001E0CB9"/>
    <w:rsid w:val="001E1099"/>
    <w:rsid w:val="001E1DD2"/>
    <w:rsid w:val="001E25C8"/>
    <w:rsid w:val="001E2CC5"/>
    <w:rsid w:val="001E39B1"/>
    <w:rsid w:val="001E3D7D"/>
    <w:rsid w:val="001E3E3F"/>
    <w:rsid w:val="001E4B18"/>
    <w:rsid w:val="001E63BC"/>
    <w:rsid w:val="001E69BC"/>
    <w:rsid w:val="001E7FD4"/>
    <w:rsid w:val="001F0734"/>
    <w:rsid w:val="001F09EB"/>
    <w:rsid w:val="001F1A65"/>
    <w:rsid w:val="001F261F"/>
    <w:rsid w:val="001F26A1"/>
    <w:rsid w:val="001F3F6D"/>
    <w:rsid w:val="001F435C"/>
    <w:rsid w:val="001F496E"/>
    <w:rsid w:val="001F5E49"/>
    <w:rsid w:val="001F5F62"/>
    <w:rsid w:val="001F7306"/>
    <w:rsid w:val="001F77DC"/>
    <w:rsid w:val="00200176"/>
    <w:rsid w:val="00200309"/>
    <w:rsid w:val="0020074A"/>
    <w:rsid w:val="002011EC"/>
    <w:rsid w:val="00201D62"/>
    <w:rsid w:val="0020276C"/>
    <w:rsid w:val="00202875"/>
    <w:rsid w:val="00202B30"/>
    <w:rsid w:val="002038B7"/>
    <w:rsid w:val="00203E77"/>
    <w:rsid w:val="00204216"/>
    <w:rsid w:val="00205AB5"/>
    <w:rsid w:val="0020607F"/>
    <w:rsid w:val="0020620F"/>
    <w:rsid w:val="00206253"/>
    <w:rsid w:val="00206F4F"/>
    <w:rsid w:val="00207234"/>
    <w:rsid w:val="00210171"/>
    <w:rsid w:val="002104B1"/>
    <w:rsid w:val="00211DD8"/>
    <w:rsid w:val="00212DD1"/>
    <w:rsid w:val="00213747"/>
    <w:rsid w:val="00213DDE"/>
    <w:rsid w:val="00213F79"/>
    <w:rsid w:val="002142E5"/>
    <w:rsid w:val="00214B7F"/>
    <w:rsid w:val="002173AD"/>
    <w:rsid w:val="00217E2F"/>
    <w:rsid w:val="0022058F"/>
    <w:rsid w:val="00220716"/>
    <w:rsid w:val="0022097C"/>
    <w:rsid w:val="0022100F"/>
    <w:rsid w:val="002217AA"/>
    <w:rsid w:val="002228CB"/>
    <w:rsid w:val="00222C9A"/>
    <w:rsid w:val="00222D0A"/>
    <w:rsid w:val="0022336B"/>
    <w:rsid w:val="00223399"/>
    <w:rsid w:val="00223DC0"/>
    <w:rsid w:val="002249E4"/>
    <w:rsid w:val="00224CC3"/>
    <w:rsid w:val="00224DC0"/>
    <w:rsid w:val="002254D6"/>
    <w:rsid w:val="00226124"/>
    <w:rsid w:val="00226403"/>
    <w:rsid w:val="00226811"/>
    <w:rsid w:val="00227087"/>
    <w:rsid w:val="00227D1D"/>
    <w:rsid w:val="00232CB8"/>
    <w:rsid w:val="00233D6A"/>
    <w:rsid w:val="0023461B"/>
    <w:rsid w:val="00236551"/>
    <w:rsid w:val="002370E0"/>
    <w:rsid w:val="00237975"/>
    <w:rsid w:val="002402FB"/>
    <w:rsid w:val="00240487"/>
    <w:rsid w:val="00240E7A"/>
    <w:rsid w:val="00241A65"/>
    <w:rsid w:val="002424C3"/>
    <w:rsid w:val="00243679"/>
    <w:rsid w:val="002437FC"/>
    <w:rsid w:val="00244B29"/>
    <w:rsid w:val="00244CEC"/>
    <w:rsid w:val="00246245"/>
    <w:rsid w:val="0024687B"/>
    <w:rsid w:val="00246982"/>
    <w:rsid w:val="00250733"/>
    <w:rsid w:val="00251297"/>
    <w:rsid w:val="00251A34"/>
    <w:rsid w:val="00251D12"/>
    <w:rsid w:val="0025266C"/>
    <w:rsid w:val="00252F09"/>
    <w:rsid w:val="0025309C"/>
    <w:rsid w:val="002536DA"/>
    <w:rsid w:val="00253A18"/>
    <w:rsid w:val="00254267"/>
    <w:rsid w:val="00256471"/>
    <w:rsid w:val="002578F1"/>
    <w:rsid w:val="00257985"/>
    <w:rsid w:val="002601D1"/>
    <w:rsid w:val="00260B33"/>
    <w:rsid w:val="00261268"/>
    <w:rsid w:val="00262CC1"/>
    <w:rsid w:val="002630A3"/>
    <w:rsid w:val="002631CE"/>
    <w:rsid w:val="0026370A"/>
    <w:rsid w:val="002637A3"/>
    <w:rsid w:val="00263E1C"/>
    <w:rsid w:val="00264045"/>
    <w:rsid w:val="002646DF"/>
    <w:rsid w:val="00264CEC"/>
    <w:rsid w:val="00265608"/>
    <w:rsid w:val="0026567D"/>
    <w:rsid w:val="002659C9"/>
    <w:rsid w:val="00265FD4"/>
    <w:rsid w:val="002662AC"/>
    <w:rsid w:val="00266B3C"/>
    <w:rsid w:val="00266EFB"/>
    <w:rsid w:val="002677FF"/>
    <w:rsid w:val="002702AF"/>
    <w:rsid w:val="00270306"/>
    <w:rsid w:val="00270566"/>
    <w:rsid w:val="002706B2"/>
    <w:rsid w:val="002709D6"/>
    <w:rsid w:val="00271750"/>
    <w:rsid w:val="00271F40"/>
    <w:rsid w:val="0027293A"/>
    <w:rsid w:val="00272D53"/>
    <w:rsid w:val="00272E60"/>
    <w:rsid w:val="00273624"/>
    <w:rsid w:val="0027387E"/>
    <w:rsid w:val="0027457A"/>
    <w:rsid w:val="0027464B"/>
    <w:rsid w:val="00274818"/>
    <w:rsid w:val="00275416"/>
    <w:rsid w:val="00275EEF"/>
    <w:rsid w:val="00275F42"/>
    <w:rsid w:val="00276508"/>
    <w:rsid w:val="00276A4C"/>
    <w:rsid w:val="00276E0E"/>
    <w:rsid w:val="00277BD7"/>
    <w:rsid w:val="00280A76"/>
    <w:rsid w:val="002811D0"/>
    <w:rsid w:val="00281502"/>
    <w:rsid w:val="002816C5"/>
    <w:rsid w:val="002818FB"/>
    <w:rsid w:val="00282879"/>
    <w:rsid w:val="00282933"/>
    <w:rsid w:val="002830AD"/>
    <w:rsid w:val="0028390E"/>
    <w:rsid w:val="00283EB1"/>
    <w:rsid w:val="002847DB"/>
    <w:rsid w:val="00284811"/>
    <w:rsid w:val="00284A1A"/>
    <w:rsid w:val="00284B56"/>
    <w:rsid w:val="00285933"/>
    <w:rsid w:val="00285C76"/>
    <w:rsid w:val="00286BD0"/>
    <w:rsid w:val="002871EB"/>
    <w:rsid w:val="002878AF"/>
    <w:rsid w:val="00290B08"/>
    <w:rsid w:val="0029118A"/>
    <w:rsid w:val="00291729"/>
    <w:rsid w:val="00291A8F"/>
    <w:rsid w:val="00291FC7"/>
    <w:rsid w:val="0029232E"/>
    <w:rsid w:val="00292CEB"/>
    <w:rsid w:val="002931B1"/>
    <w:rsid w:val="00293586"/>
    <w:rsid w:val="00293F83"/>
    <w:rsid w:val="00294178"/>
    <w:rsid w:val="00294666"/>
    <w:rsid w:val="0029547A"/>
    <w:rsid w:val="00295873"/>
    <w:rsid w:val="002959FD"/>
    <w:rsid w:val="00295B2E"/>
    <w:rsid w:val="002972CC"/>
    <w:rsid w:val="00297794"/>
    <w:rsid w:val="00297824"/>
    <w:rsid w:val="002979EE"/>
    <w:rsid w:val="00297BF1"/>
    <w:rsid w:val="00297E24"/>
    <w:rsid w:val="00297F8A"/>
    <w:rsid w:val="002A073F"/>
    <w:rsid w:val="002A0A07"/>
    <w:rsid w:val="002A0CDD"/>
    <w:rsid w:val="002A0DE7"/>
    <w:rsid w:val="002A11B8"/>
    <w:rsid w:val="002A2771"/>
    <w:rsid w:val="002A2B00"/>
    <w:rsid w:val="002A2C94"/>
    <w:rsid w:val="002A3838"/>
    <w:rsid w:val="002A3A9F"/>
    <w:rsid w:val="002A3E4B"/>
    <w:rsid w:val="002A431B"/>
    <w:rsid w:val="002A4EA1"/>
    <w:rsid w:val="002A4F16"/>
    <w:rsid w:val="002A5845"/>
    <w:rsid w:val="002A5A4C"/>
    <w:rsid w:val="002A654F"/>
    <w:rsid w:val="002A69A8"/>
    <w:rsid w:val="002A7BD1"/>
    <w:rsid w:val="002A7CCB"/>
    <w:rsid w:val="002A7FD0"/>
    <w:rsid w:val="002B019F"/>
    <w:rsid w:val="002B0B7A"/>
    <w:rsid w:val="002B0F3C"/>
    <w:rsid w:val="002B10F1"/>
    <w:rsid w:val="002B13A3"/>
    <w:rsid w:val="002B1BD8"/>
    <w:rsid w:val="002B1C3E"/>
    <w:rsid w:val="002B1F67"/>
    <w:rsid w:val="002B2622"/>
    <w:rsid w:val="002B2675"/>
    <w:rsid w:val="002B28FC"/>
    <w:rsid w:val="002B2A54"/>
    <w:rsid w:val="002B38EC"/>
    <w:rsid w:val="002B3B42"/>
    <w:rsid w:val="002B4E10"/>
    <w:rsid w:val="002B5BFC"/>
    <w:rsid w:val="002B6034"/>
    <w:rsid w:val="002B65CA"/>
    <w:rsid w:val="002B73FA"/>
    <w:rsid w:val="002B7980"/>
    <w:rsid w:val="002C04EB"/>
    <w:rsid w:val="002C0B58"/>
    <w:rsid w:val="002C0F36"/>
    <w:rsid w:val="002C0FDA"/>
    <w:rsid w:val="002C1551"/>
    <w:rsid w:val="002C1F9C"/>
    <w:rsid w:val="002C3BC8"/>
    <w:rsid w:val="002C5277"/>
    <w:rsid w:val="002C592D"/>
    <w:rsid w:val="002C6B96"/>
    <w:rsid w:val="002C7EF7"/>
    <w:rsid w:val="002D0410"/>
    <w:rsid w:val="002D066F"/>
    <w:rsid w:val="002D1D6E"/>
    <w:rsid w:val="002D21B5"/>
    <w:rsid w:val="002D2632"/>
    <w:rsid w:val="002D30DA"/>
    <w:rsid w:val="002D37AE"/>
    <w:rsid w:val="002D3A9E"/>
    <w:rsid w:val="002D3D59"/>
    <w:rsid w:val="002D4201"/>
    <w:rsid w:val="002D4C37"/>
    <w:rsid w:val="002D4D86"/>
    <w:rsid w:val="002D4E13"/>
    <w:rsid w:val="002D5193"/>
    <w:rsid w:val="002D629E"/>
    <w:rsid w:val="002D7666"/>
    <w:rsid w:val="002D779F"/>
    <w:rsid w:val="002E0C8E"/>
    <w:rsid w:val="002E11B2"/>
    <w:rsid w:val="002E16B4"/>
    <w:rsid w:val="002E1B50"/>
    <w:rsid w:val="002E1C5F"/>
    <w:rsid w:val="002E2183"/>
    <w:rsid w:val="002E26AF"/>
    <w:rsid w:val="002E3070"/>
    <w:rsid w:val="002E4A09"/>
    <w:rsid w:val="002E4BF9"/>
    <w:rsid w:val="002E4C23"/>
    <w:rsid w:val="002E6153"/>
    <w:rsid w:val="002E68EA"/>
    <w:rsid w:val="002E7030"/>
    <w:rsid w:val="002E7076"/>
    <w:rsid w:val="002E7456"/>
    <w:rsid w:val="002E7B26"/>
    <w:rsid w:val="002F0896"/>
    <w:rsid w:val="002F0B4E"/>
    <w:rsid w:val="002F0E4D"/>
    <w:rsid w:val="002F200C"/>
    <w:rsid w:val="002F2100"/>
    <w:rsid w:val="002F230A"/>
    <w:rsid w:val="002F2A5D"/>
    <w:rsid w:val="002F3DF2"/>
    <w:rsid w:val="002F42D6"/>
    <w:rsid w:val="002F63E6"/>
    <w:rsid w:val="002F6649"/>
    <w:rsid w:val="002F6C3C"/>
    <w:rsid w:val="002F6C53"/>
    <w:rsid w:val="002F704B"/>
    <w:rsid w:val="003000F9"/>
    <w:rsid w:val="0030030B"/>
    <w:rsid w:val="003003FF"/>
    <w:rsid w:val="00300759"/>
    <w:rsid w:val="0030138C"/>
    <w:rsid w:val="00302E1E"/>
    <w:rsid w:val="00303627"/>
    <w:rsid w:val="00304378"/>
    <w:rsid w:val="003044AF"/>
    <w:rsid w:val="00304557"/>
    <w:rsid w:val="00304D7D"/>
    <w:rsid w:val="00305853"/>
    <w:rsid w:val="00305B4A"/>
    <w:rsid w:val="00305C7E"/>
    <w:rsid w:val="003068FC"/>
    <w:rsid w:val="00310D1E"/>
    <w:rsid w:val="00311387"/>
    <w:rsid w:val="00312BB5"/>
    <w:rsid w:val="00312CDE"/>
    <w:rsid w:val="00312FB7"/>
    <w:rsid w:val="0031303E"/>
    <w:rsid w:val="0031365A"/>
    <w:rsid w:val="0031464C"/>
    <w:rsid w:val="00314AED"/>
    <w:rsid w:val="00314C17"/>
    <w:rsid w:val="00314D43"/>
    <w:rsid w:val="00315065"/>
    <w:rsid w:val="0031518D"/>
    <w:rsid w:val="003152B1"/>
    <w:rsid w:val="00315478"/>
    <w:rsid w:val="0031692F"/>
    <w:rsid w:val="00316BEC"/>
    <w:rsid w:val="00317279"/>
    <w:rsid w:val="00317803"/>
    <w:rsid w:val="00317BD2"/>
    <w:rsid w:val="00317E12"/>
    <w:rsid w:val="00321686"/>
    <w:rsid w:val="003220F7"/>
    <w:rsid w:val="00322620"/>
    <w:rsid w:val="00322693"/>
    <w:rsid w:val="00322832"/>
    <w:rsid w:val="003235C1"/>
    <w:rsid w:val="003252CE"/>
    <w:rsid w:val="0032536C"/>
    <w:rsid w:val="003255E7"/>
    <w:rsid w:val="003262F0"/>
    <w:rsid w:val="003264F7"/>
    <w:rsid w:val="0032679D"/>
    <w:rsid w:val="00327125"/>
    <w:rsid w:val="00327303"/>
    <w:rsid w:val="00331E1F"/>
    <w:rsid w:val="00333F41"/>
    <w:rsid w:val="003342B9"/>
    <w:rsid w:val="00334DFD"/>
    <w:rsid w:val="00334E37"/>
    <w:rsid w:val="003351E8"/>
    <w:rsid w:val="00335302"/>
    <w:rsid w:val="00335359"/>
    <w:rsid w:val="00335719"/>
    <w:rsid w:val="00335D64"/>
    <w:rsid w:val="00335E5F"/>
    <w:rsid w:val="00335F49"/>
    <w:rsid w:val="003370D9"/>
    <w:rsid w:val="00337DB1"/>
    <w:rsid w:val="00337ECC"/>
    <w:rsid w:val="00340055"/>
    <w:rsid w:val="003400F0"/>
    <w:rsid w:val="00341058"/>
    <w:rsid w:val="003422A5"/>
    <w:rsid w:val="00343C21"/>
    <w:rsid w:val="0034424D"/>
    <w:rsid w:val="00344831"/>
    <w:rsid w:val="00344B1F"/>
    <w:rsid w:val="00350038"/>
    <w:rsid w:val="00350122"/>
    <w:rsid w:val="003506E9"/>
    <w:rsid w:val="00350762"/>
    <w:rsid w:val="00350EC3"/>
    <w:rsid w:val="003516E4"/>
    <w:rsid w:val="00351949"/>
    <w:rsid w:val="0035296B"/>
    <w:rsid w:val="00352B3E"/>
    <w:rsid w:val="00353BFE"/>
    <w:rsid w:val="003540DE"/>
    <w:rsid w:val="003542C0"/>
    <w:rsid w:val="00355875"/>
    <w:rsid w:val="00355A37"/>
    <w:rsid w:val="00356287"/>
    <w:rsid w:val="00356B1C"/>
    <w:rsid w:val="00356F68"/>
    <w:rsid w:val="003577AF"/>
    <w:rsid w:val="00357F41"/>
    <w:rsid w:val="003603CD"/>
    <w:rsid w:val="003608A9"/>
    <w:rsid w:val="00360BA4"/>
    <w:rsid w:val="00361725"/>
    <w:rsid w:val="0036206A"/>
    <w:rsid w:val="0036221A"/>
    <w:rsid w:val="00362A63"/>
    <w:rsid w:val="00363D69"/>
    <w:rsid w:val="00363E30"/>
    <w:rsid w:val="003643DD"/>
    <w:rsid w:val="00364D70"/>
    <w:rsid w:val="0036573B"/>
    <w:rsid w:val="0036718D"/>
    <w:rsid w:val="003674EB"/>
    <w:rsid w:val="00370514"/>
    <w:rsid w:val="003705EF"/>
    <w:rsid w:val="00370789"/>
    <w:rsid w:val="00370A23"/>
    <w:rsid w:val="00370E99"/>
    <w:rsid w:val="00372E49"/>
    <w:rsid w:val="0037367F"/>
    <w:rsid w:val="00374478"/>
    <w:rsid w:val="00374D99"/>
    <w:rsid w:val="00376507"/>
    <w:rsid w:val="00376785"/>
    <w:rsid w:val="00376C46"/>
    <w:rsid w:val="00376C90"/>
    <w:rsid w:val="00377AFD"/>
    <w:rsid w:val="00380AC2"/>
    <w:rsid w:val="00380C70"/>
    <w:rsid w:val="00380CDD"/>
    <w:rsid w:val="003812FE"/>
    <w:rsid w:val="003814B9"/>
    <w:rsid w:val="003818FD"/>
    <w:rsid w:val="003822A0"/>
    <w:rsid w:val="0038257A"/>
    <w:rsid w:val="00382FFB"/>
    <w:rsid w:val="00383C70"/>
    <w:rsid w:val="003842EA"/>
    <w:rsid w:val="003854DE"/>
    <w:rsid w:val="003856BD"/>
    <w:rsid w:val="00385BC9"/>
    <w:rsid w:val="00387047"/>
    <w:rsid w:val="00387710"/>
    <w:rsid w:val="00387FD6"/>
    <w:rsid w:val="00390AE1"/>
    <w:rsid w:val="003919C6"/>
    <w:rsid w:val="00391F3D"/>
    <w:rsid w:val="00392314"/>
    <w:rsid w:val="003929B6"/>
    <w:rsid w:val="00392BCD"/>
    <w:rsid w:val="00392E8A"/>
    <w:rsid w:val="003933FA"/>
    <w:rsid w:val="00393699"/>
    <w:rsid w:val="0039398A"/>
    <w:rsid w:val="00393CFD"/>
    <w:rsid w:val="00393DF2"/>
    <w:rsid w:val="00393EA8"/>
    <w:rsid w:val="003941B3"/>
    <w:rsid w:val="0039433C"/>
    <w:rsid w:val="00394762"/>
    <w:rsid w:val="00395140"/>
    <w:rsid w:val="0039569F"/>
    <w:rsid w:val="00395A5D"/>
    <w:rsid w:val="00396077"/>
    <w:rsid w:val="003967CC"/>
    <w:rsid w:val="00396ED3"/>
    <w:rsid w:val="00397787"/>
    <w:rsid w:val="00397A60"/>
    <w:rsid w:val="003A0682"/>
    <w:rsid w:val="003A0BCA"/>
    <w:rsid w:val="003A1AB4"/>
    <w:rsid w:val="003A295D"/>
    <w:rsid w:val="003A334D"/>
    <w:rsid w:val="003A375D"/>
    <w:rsid w:val="003A3B16"/>
    <w:rsid w:val="003A3D2E"/>
    <w:rsid w:val="003A3DF9"/>
    <w:rsid w:val="003A3EFE"/>
    <w:rsid w:val="003A457E"/>
    <w:rsid w:val="003A45F9"/>
    <w:rsid w:val="003A555D"/>
    <w:rsid w:val="003A5BA8"/>
    <w:rsid w:val="003A7331"/>
    <w:rsid w:val="003A7C7F"/>
    <w:rsid w:val="003B005F"/>
    <w:rsid w:val="003B01CE"/>
    <w:rsid w:val="003B0523"/>
    <w:rsid w:val="003B0C1D"/>
    <w:rsid w:val="003B0CE6"/>
    <w:rsid w:val="003B1A6C"/>
    <w:rsid w:val="003B1EF9"/>
    <w:rsid w:val="003B2541"/>
    <w:rsid w:val="003B304C"/>
    <w:rsid w:val="003B321F"/>
    <w:rsid w:val="003B3F32"/>
    <w:rsid w:val="003B4AF4"/>
    <w:rsid w:val="003B5107"/>
    <w:rsid w:val="003B51A8"/>
    <w:rsid w:val="003B633F"/>
    <w:rsid w:val="003B6F74"/>
    <w:rsid w:val="003B70A1"/>
    <w:rsid w:val="003B738A"/>
    <w:rsid w:val="003B7D7D"/>
    <w:rsid w:val="003C03FF"/>
    <w:rsid w:val="003C0755"/>
    <w:rsid w:val="003C0B76"/>
    <w:rsid w:val="003C15B7"/>
    <w:rsid w:val="003C2533"/>
    <w:rsid w:val="003C26A5"/>
    <w:rsid w:val="003C322A"/>
    <w:rsid w:val="003C3748"/>
    <w:rsid w:val="003C4223"/>
    <w:rsid w:val="003C4708"/>
    <w:rsid w:val="003C4ED6"/>
    <w:rsid w:val="003C5133"/>
    <w:rsid w:val="003C5696"/>
    <w:rsid w:val="003C5E4B"/>
    <w:rsid w:val="003C6E00"/>
    <w:rsid w:val="003C7579"/>
    <w:rsid w:val="003D02E9"/>
    <w:rsid w:val="003D0524"/>
    <w:rsid w:val="003D0755"/>
    <w:rsid w:val="003D07C8"/>
    <w:rsid w:val="003D0FD1"/>
    <w:rsid w:val="003D1CA7"/>
    <w:rsid w:val="003D247D"/>
    <w:rsid w:val="003D2AE3"/>
    <w:rsid w:val="003D31A0"/>
    <w:rsid w:val="003D382D"/>
    <w:rsid w:val="003D3AB6"/>
    <w:rsid w:val="003D46E2"/>
    <w:rsid w:val="003D4C54"/>
    <w:rsid w:val="003D4F4F"/>
    <w:rsid w:val="003D51E5"/>
    <w:rsid w:val="003D5225"/>
    <w:rsid w:val="003D5442"/>
    <w:rsid w:val="003D54AE"/>
    <w:rsid w:val="003D583D"/>
    <w:rsid w:val="003D6416"/>
    <w:rsid w:val="003D74C4"/>
    <w:rsid w:val="003E04B9"/>
    <w:rsid w:val="003E11BF"/>
    <w:rsid w:val="003E127F"/>
    <w:rsid w:val="003E2874"/>
    <w:rsid w:val="003E2F48"/>
    <w:rsid w:val="003E30C5"/>
    <w:rsid w:val="003E37CC"/>
    <w:rsid w:val="003E38BB"/>
    <w:rsid w:val="003E494B"/>
    <w:rsid w:val="003E4D36"/>
    <w:rsid w:val="003E5253"/>
    <w:rsid w:val="003E6DD5"/>
    <w:rsid w:val="003E704A"/>
    <w:rsid w:val="003E716D"/>
    <w:rsid w:val="003E72FB"/>
    <w:rsid w:val="003E73DB"/>
    <w:rsid w:val="003E78B6"/>
    <w:rsid w:val="003E7A31"/>
    <w:rsid w:val="003E7E9F"/>
    <w:rsid w:val="003F000F"/>
    <w:rsid w:val="003F06DD"/>
    <w:rsid w:val="003F0AC3"/>
    <w:rsid w:val="003F0C92"/>
    <w:rsid w:val="003F13CC"/>
    <w:rsid w:val="003F13ED"/>
    <w:rsid w:val="003F14DC"/>
    <w:rsid w:val="003F1717"/>
    <w:rsid w:val="003F1CA6"/>
    <w:rsid w:val="003F1E48"/>
    <w:rsid w:val="003F2AC8"/>
    <w:rsid w:val="003F2E6D"/>
    <w:rsid w:val="003F3515"/>
    <w:rsid w:val="003F4F5F"/>
    <w:rsid w:val="003F5BDC"/>
    <w:rsid w:val="003F5D01"/>
    <w:rsid w:val="003F5F16"/>
    <w:rsid w:val="003F67A7"/>
    <w:rsid w:val="003F7369"/>
    <w:rsid w:val="00400938"/>
    <w:rsid w:val="00401217"/>
    <w:rsid w:val="004013BF"/>
    <w:rsid w:val="00401808"/>
    <w:rsid w:val="00401A07"/>
    <w:rsid w:val="00403DFF"/>
    <w:rsid w:val="00403E14"/>
    <w:rsid w:val="004042A9"/>
    <w:rsid w:val="0040437B"/>
    <w:rsid w:val="004043D0"/>
    <w:rsid w:val="004057D1"/>
    <w:rsid w:val="00405D6D"/>
    <w:rsid w:val="004068A3"/>
    <w:rsid w:val="00406FA3"/>
    <w:rsid w:val="0040731E"/>
    <w:rsid w:val="00407364"/>
    <w:rsid w:val="00407EC7"/>
    <w:rsid w:val="00410029"/>
    <w:rsid w:val="0041011B"/>
    <w:rsid w:val="00410323"/>
    <w:rsid w:val="00412084"/>
    <w:rsid w:val="00412392"/>
    <w:rsid w:val="00412438"/>
    <w:rsid w:val="004126F8"/>
    <w:rsid w:val="00412715"/>
    <w:rsid w:val="004130A7"/>
    <w:rsid w:val="00413FD8"/>
    <w:rsid w:val="00414207"/>
    <w:rsid w:val="004158D6"/>
    <w:rsid w:val="00415D1D"/>
    <w:rsid w:val="00415D35"/>
    <w:rsid w:val="00415DE1"/>
    <w:rsid w:val="00416F24"/>
    <w:rsid w:val="00417604"/>
    <w:rsid w:val="00417C8E"/>
    <w:rsid w:val="00417DA2"/>
    <w:rsid w:val="0042075F"/>
    <w:rsid w:val="00420889"/>
    <w:rsid w:val="00421652"/>
    <w:rsid w:val="004217D4"/>
    <w:rsid w:val="00421A5D"/>
    <w:rsid w:val="00422579"/>
    <w:rsid w:val="004226B8"/>
    <w:rsid w:val="00423B4B"/>
    <w:rsid w:val="004240FD"/>
    <w:rsid w:val="004251DB"/>
    <w:rsid w:val="00425635"/>
    <w:rsid w:val="0042611E"/>
    <w:rsid w:val="004263F1"/>
    <w:rsid w:val="004264FF"/>
    <w:rsid w:val="004274D8"/>
    <w:rsid w:val="00427E33"/>
    <w:rsid w:val="00430724"/>
    <w:rsid w:val="00431C03"/>
    <w:rsid w:val="004338B5"/>
    <w:rsid w:val="00434994"/>
    <w:rsid w:val="00434F7E"/>
    <w:rsid w:val="00435ED4"/>
    <w:rsid w:val="004361B8"/>
    <w:rsid w:val="004362A9"/>
    <w:rsid w:val="0043662C"/>
    <w:rsid w:val="00437B08"/>
    <w:rsid w:val="004403D7"/>
    <w:rsid w:val="00440F46"/>
    <w:rsid w:val="00441409"/>
    <w:rsid w:val="004417C3"/>
    <w:rsid w:val="004418FA"/>
    <w:rsid w:val="004421E5"/>
    <w:rsid w:val="00442CC7"/>
    <w:rsid w:val="004430F7"/>
    <w:rsid w:val="004445DF"/>
    <w:rsid w:val="0044483C"/>
    <w:rsid w:val="004452E5"/>
    <w:rsid w:val="00445B65"/>
    <w:rsid w:val="00446AC7"/>
    <w:rsid w:val="00446D0D"/>
    <w:rsid w:val="00446F9F"/>
    <w:rsid w:val="004474EB"/>
    <w:rsid w:val="00447706"/>
    <w:rsid w:val="004477E2"/>
    <w:rsid w:val="00450540"/>
    <w:rsid w:val="004509AA"/>
    <w:rsid w:val="00450CF0"/>
    <w:rsid w:val="00450E61"/>
    <w:rsid w:val="004516BE"/>
    <w:rsid w:val="004516D6"/>
    <w:rsid w:val="00451E7A"/>
    <w:rsid w:val="00452719"/>
    <w:rsid w:val="004529B5"/>
    <w:rsid w:val="00452EED"/>
    <w:rsid w:val="00453F5F"/>
    <w:rsid w:val="0045521A"/>
    <w:rsid w:val="004553A0"/>
    <w:rsid w:val="0045580A"/>
    <w:rsid w:val="00456125"/>
    <w:rsid w:val="00456326"/>
    <w:rsid w:val="00456BE6"/>
    <w:rsid w:val="00456E62"/>
    <w:rsid w:val="0045749A"/>
    <w:rsid w:val="0046044E"/>
    <w:rsid w:val="00461C66"/>
    <w:rsid w:val="0046240E"/>
    <w:rsid w:val="00462A08"/>
    <w:rsid w:val="00462CE5"/>
    <w:rsid w:val="0046362B"/>
    <w:rsid w:val="004647C7"/>
    <w:rsid w:val="00464A5F"/>
    <w:rsid w:val="00464D1D"/>
    <w:rsid w:val="00465195"/>
    <w:rsid w:val="0046522B"/>
    <w:rsid w:val="00465B61"/>
    <w:rsid w:val="00466075"/>
    <w:rsid w:val="0046617C"/>
    <w:rsid w:val="004668F9"/>
    <w:rsid w:val="0046714E"/>
    <w:rsid w:val="00467792"/>
    <w:rsid w:val="00467C6E"/>
    <w:rsid w:val="00470894"/>
    <w:rsid w:val="00470A68"/>
    <w:rsid w:val="00472BB4"/>
    <w:rsid w:val="00473FA2"/>
    <w:rsid w:val="0047460C"/>
    <w:rsid w:val="00474A3C"/>
    <w:rsid w:val="00476BB2"/>
    <w:rsid w:val="0047717D"/>
    <w:rsid w:val="00480375"/>
    <w:rsid w:val="004806A8"/>
    <w:rsid w:val="004809D1"/>
    <w:rsid w:val="00481665"/>
    <w:rsid w:val="00481BDD"/>
    <w:rsid w:val="00482997"/>
    <w:rsid w:val="00482C29"/>
    <w:rsid w:val="00482F58"/>
    <w:rsid w:val="00483229"/>
    <w:rsid w:val="00483812"/>
    <w:rsid w:val="00484487"/>
    <w:rsid w:val="00484521"/>
    <w:rsid w:val="004849C2"/>
    <w:rsid w:val="004860FD"/>
    <w:rsid w:val="0048779D"/>
    <w:rsid w:val="004878B1"/>
    <w:rsid w:val="00487E9D"/>
    <w:rsid w:val="00490B27"/>
    <w:rsid w:val="00491089"/>
    <w:rsid w:val="004917D2"/>
    <w:rsid w:val="00491BCC"/>
    <w:rsid w:val="00491D24"/>
    <w:rsid w:val="0049284D"/>
    <w:rsid w:val="00492B68"/>
    <w:rsid w:val="00492B77"/>
    <w:rsid w:val="00493979"/>
    <w:rsid w:val="00493A39"/>
    <w:rsid w:val="00494600"/>
    <w:rsid w:val="00494B4D"/>
    <w:rsid w:val="004954A2"/>
    <w:rsid w:val="0049586B"/>
    <w:rsid w:val="00496235"/>
    <w:rsid w:val="00496543"/>
    <w:rsid w:val="004968E4"/>
    <w:rsid w:val="004969FD"/>
    <w:rsid w:val="004970C5"/>
    <w:rsid w:val="004A00A1"/>
    <w:rsid w:val="004A0559"/>
    <w:rsid w:val="004A0624"/>
    <w:rsid w:val="004A0B81"/>
    <w:rsid w:val="004A0D3D"/>
    <w:rsid w:val="004A3E57"/>
    <w:rsid w:val="004A4494"/>
    <w:rsid w:val="004A6ADB"/>
    <w:rsid w:val="004A70AF"/>
    <w:rsid w:val="004A7C1F"/>
    <w:rsid w:val="004B00EF"/>
    <w:rsid w:val="004B0A20"/>
    <w:rsid w:val="004B11E3"/>
    <w:rsid w:val="004B27D3"/>
    <w:rsid w:val="004B28E4"/>
    <w:rsid w:val="004B2E58"/>
    <w:rsid w:val="004B3C0D"/>
    <w:rsid w:val="004B490F"/>
    <w:rsid w:val="004B634F"/>
    <w:rsid w:val="004B6868"/>
    <w:rsid w:val="004B71F3"/>
    <w:rsid w:val="004B7923"/>
    <w:rsid w:val="004B79AC"/>
    <w:rsid w:val="004B7BF6"/>
    <w:rsid w:val="004B7E33"/>
    <w:rsid w:val="004B7ED7"/>
    <w:rsid w:val="004C000C"/>
    <w:rsid w:val="004C054D"/>
    <w:rsid w:val="004C06C8"/>
    <w:rsid w:val="004C086D"/>
    <w:rsid w:val="004C0AD9"/>
    <w:rsid w:val="004C0F29"/>
    <w:rsid w:val="004C13D6"/>
    <w:rsid w:val="004C15D8"/>
    <w:rsid w:val="004C19CD"/>
    <w:rsid w:val="004C2E4A"/>
    <w:rsid w:val="004C373E"/>
    <w:rsid w:val="004C4069"/>
    <w:rsid w:val="004C409B"/>
    <w:rsid w:val="004C44B6"/>
    <w:rsid w:val="004C4B79"/>
    <w:rsid w:val="004C5815"/>
    <w:rsid w:val="004C5D17"/>
    <w:rsid w:val="004C5FFF"/>
    <w:rsid w:val="004C7329"/>
    <w:rsid w:val="004C7D73"/>
    <w:rsid w:val="004C7E3E"/>
    <w:rsid w:val="004D0169"/>
    <w:rsid w:val="004D05E0"/>
    <w:rsid w:val="004D34AF"/>
    <w:rsid w:val="004D3D90"/>
    <w:rsid w:val="004D4033"/>
    <w:rsid w:val="004D43CB"/>
    <w:rsid w:val="004D456A"/>
    <w:rsid w:val="004D4756"/>
    <w:rsid w:val="004D4873"/>
    <w:rsid w:val="004D4A10"/>
    <w:rsid w:val="004D506F"/>
    <w:rsid w:val="004D54C3"/>
    <w:rsid w:val="004D5799"/>
    <w:rsid w:val="004D5DD8"/>
    <w:rsid w:val="004D68B6"/>
    <w:rsid w:val="004D6C33"/>
    <w:rsid w:val="004D71E9"/>
    <w:rsid w:val="004D7BC1"/>
    <w:rsid w:val="004D7C81"/>
    <w:rsid w:val="004E01A4"/>
    <w:rsid w:val="004E0AD8"/>
    <w:rsid w:val="004E2016"/>
    <w:rsid w:val="004E24EA"/>
    <w:rsid w:val="004E2608"/>
    <w:rsid w:val="004E2739"/>
    <w:rsid w:val="004E3290"/>
    <w:rsid w:val="004E43FD"/>
    <w:rsid w:val="004E44E3"/>
    <w:rsid w:val="004E458F"/>
    <w:rsid w:val="004E472B"/>
    <w:rsid w:val="004E4CCD"/>
    <w:rsid w:val="004E538A"/>
    <w:rsid w:val="004E5780"/>
    <w:rsid w:val="004E57D9"/>
    <w:rsid w:val="004E6844"/>
    <w:rsid w:val="004E68B9"/>
    <w:rsid w:val="004E6A13"/>
    <w:rsid w:val="004E6D2E"/>
    <w:rsid w:val="004E7265"/>
    <w:rsid w:val="004E782A"/>
    <w:rsid w:val="004F00B5"/>
    <w:rsid w:val="004F00F8"/>
    <w:rsid w:val="004F0DA1"/>
    <w:rsid w:val="004F2C84"/>
    <w:rsid w:val="004F3538"/>
    <w:rsid w:val="004F3E90"/>
    <w:rsid w:val="004F4E37"/>
    <w:rsid w:val="004F59E6"/>
    <w:rsid w:val="004F65D7"/>
    <w:rsid w:val="004F66A3"/>
    <w:rsid w:val="004F6B2A"/>
    <w:rsid w:val="004F7893"/>
    <w:rsid w:val="00501003"/>
    <w:rsid w:val="005015F2"/>
    <w:rsid w:val="005019C9"/>
    <w:rsid w:val="0050214D"/>
    <w:rsid w:val="00502C55"/>
    <w:rsid w:val="00502D7D"/>
    <w:rsid w:val="005031C2"/>
    <w:rsid w:val="0050330E"/>
    <w:rsid w:val="00503BC8"/>
    <w:rsid w:val="005043CD"/>
    <w:rsid w:val="0050557C"/>
    <w:rsid w:val="0050583D"/>
    <w:rsid w:val="00505D85"/>
    <w:rsid w:val="005063BE"/>
    <w:rsid w:val="00506804"/>
    <w:rsid w:val="005074BD"/>
    <w:rsid w:val="005107FD"/>
    <w:rsid w:val="00511633"/>
    <w:rsid w:val="00512049"/>
    <w:rsid w:val="00512B58"/>
    <w:rsid w:val="00513B91"/>
    <w:rsid w:val="00514D69"/>
    <w:rsid w:val="00515486"/>
    <w:rsid w:val="005156B8"/>
    <w:rsid w:val="005156E8"/>
    <w:rsid w:val="005157A2"/>
    <w:rsid w:val="00515883"/>
    <w:rsid w:val="00515B70"/>
    <w:rsid w:val="0051604F"/>
    <w:rsid w:val="0051697C"/>
    <w:rsid w:val="00516F6F"/>
    <w:rsid w:val="005174F6"/>
    <w:rsid w:val="00520352"/>
    <w:rsid w:val="00520A43"/>
    <w:rsid w:val="00521133"/>
    <w:rsid w:val="005221C0"/>
    <w:rsid w:val="00522356"/>
    <w:rsid w:val="0052263F"/>
    <w:rsid w:val="00523896"/>
    <w:rsid w:val="005242CE"/>
    <w:rsid w:val="0052471E"/>
    <w:rsid w:val="00524B73"/>
    <w:rsid w:val="00526198"/>
    <w:rsid w:val="005265EF"/>
    <w:rsid w:val="005266C7"/>
    <w:rsid w:val="00526C62"/>
    <w:rsid w:val="00526FAD"/>
    <w:rsid w:val="005270C4"/>
    <w:rsid w:val="005301E4"/>
    <w:rsid w:val="00530C30"/>
    <w:rsid w:val="0053282C"/>
    <w:rsid w:val="00532FCD"/>
    <w:rsid w:val="005332F1"/>
    <w:rsid w:val="00534DE9"/>
    <w:rsid w:val="0053579C"/>
    <w:rsid w:val="00535A14"/>
    <w:rsid w:val="00536C32"/>
    <w:rsid w:val="005371F7"/>
    <w:rsid w:val="005375AB"/>
    <w:rsid w:val="0053771E"/>
    <w:rsid w:val="005411B6"/>
    <w:rsid w:val="00542894"/>
    <w:rsid w:val="00542A32"/>
    <w:rsid w:val="00542C3F"/>
    <w:rsid w:val="005432B2"/>
    <w:rsid w:val="005439C4"/>
    <w:rsid w:val="00544965"/>
    <w:rsid w:val="00544D15"/>
    <w:rsid w:val="00545614"/>
    <w:rsid w:val="0054610D"/>
    <w:rsid w:val="00546A97"/>
    <w:rsid w:val="00550339"/>
    <w:rsid w:val="005504E4"/>
    <w:rsid w:val="005510AD"/>
    <w:rsid w:val="005510BE"/>
    <w:rsid w:val="005519DA"/>
    <w:rsid w:val="0055253B"/>
    <w:rsid w:val="00553016"/>
    <w:rsid w:val="00554EEA"/>
    <w:rsid w:val="00554FAC"/>
    <w:rsid w:val="005557FB"/>
    <w:rsid w:val="00555ADA"/>
    <w:rsid w:val="0055645B"/>
    <w:rsid w:val="00560204"/>
    <w:rsid w:val="0056081C"/>
    <w:rsid w:val="00560FD9"/>
    <w:rsid w:val="00561725"/>
    <w:rsid w:val="005621CE"/>
    <w:rsid w:val="005632F6"/>
    <w:rsid w:val="00563836"/>
    <w:rsid w:val="00563906"/>
    <w:rsid w:val="005644D3"/>
    <w:rsid w:val="00565371"/>
    <w:rsid w:val="005655E1"/>
    <w:rsid w:val="00565885"/>
    <w:rsid w:val="005664F8"/>
    <w:rsid w:val="0056728E"/>
    <w:rsid w:val="00567737"/>
    <w:rsid w:val="00567866"/>
    <w:rsid w:val="00567CEB"/>
    <w:rsid w:val="00570D77"/>
    <w:rsid w:val="0057149E"/>
    <w:rsid w:val="00571729"/>
    <w:rsid w:val="00571F05"/>
    <w:rsid w:val="00572097"/>
    <w:rsid w:val="00572164"/>
    <w:rsid w:val="00572559"/>
    <w:rsid w:val="00572C55"/>
    <w:rsid w:val="00572C86"/>
    <w:rsid w:val="005730FB"/>
    <w:rsid w:val="00573271"/>
    <w:rsid w:val="005741A9"/>
    <w:rsid w:val="00574D90"/>
    <w:rsid w:val="005753FE"/>
    <w:rsid w:val="005755F8"/>
    <w:rsid w:val="005756A5"/>
    <w:rsid w:val="00575865"/>
    <w:rsid w:val="00576226"/>
    <w:rsid w:val="005768CE"/>
    <w:rsid w:val="0057788F"/>
    <w:rsid w:val="00577D17"/>
    <w:rsid w:val="00580891"/>
    <w:rsid w:val="00580E11"/>
    <w:rsid w:val="00580F3E"/>
    <w:rsid w:val="00581984"/>
    <w:rsid w:val="00581B7B"/>
    <w:rsid w:val="00583774"/>
    <w:rsid w:val="00583FCE"/>
    <w:rsid w:val="0058442F"/>
    <w:rsid w:val="005844E6"/>
    <w:rsid w:val="005848FB"/>
    <w:rsid w:val="00585428"/>
    <w:rsid w:val="00585647"/>
    <w:rsid w:val="005856E2"/>
    <w:rsid w:val="00585DA8"/>
    <w:rsid w:val="005868C2"/>
    <w:rsid w:val="00586A88"/>
    <w:rsid w:val="00586CDD"/>
    <w:rsid w:val="00587A24"/>
    <w:rsid w:val="00587B71"/>
    <w:rsid w:val="00587D1B"/>
    <w:rsid w:val="005900F4"/>
    <w:rsid w:val="005902A1"/>
    <w:rsid w:val="005906CA"/>
    <w:rsid w:val="00590F5B"/>
    <w:rsid w:val="00590FB4"/>
    <w:rsid w:val="0059142B"/>
    <w:rsid w:val="00592CA3"/>
    <w:rsid w:val="00592EFF"/>
    <w:rsid w:val="005937E7"/>
    <w:rsid w:val="00594D90"/>
    <w:rsid w:val="00595090"/>
    <w:rsid w:val="00597716"/>
    <w:rsid w:val="005A0EE7"/>
    <w:rsid w:val="005A1166"/>
    <w:rsid w:val="005A16D0"/>
    <w:rsid w:val="005A16ED"/>
    <w:rsid w:val="005A252F"/>
    <w:rsid w:val="005A2D46"/>
    <w:rsid w:val="005A30DB"/>
    <w:rsid w:val="005A3EC9"/>
    <w:rsid w:val="005A3F34"/>
    <w:rsid w:val="005A404C"/>
    <w:rsid w:val="005A4535"/>
    <w:rsid w:val="005A4C9D"/>
    <w:rsid w:val="005A50E0"/>
    <w:rsid w:val="005A5138"/>
    <w:rsid w:val="005A5ED3"/>
    <w:rsid w:val="005A5F32"/>
    <w:rsid w:val="005A6DB3"/>
    <w:rsid w:val="005A7735"/>
    <w:rsid w:val="005B1834"/>
    <w:rsid w:val="005B20C3"/>
    <w:rsid w:val="005B23C8"/>
    <w:rsid w:val="005B2C4C"/>
    <w:rsid w:val="005B345C"/>
    <w:rsid w:val="005B45E5"/>
    <w:rsid w:val="005B4D44"/>
    <w:rsid w:val="005B56D6"/>
    <w:rsid w:val="005B5CEC"/>
    <w:rsid w:val="005B6C29"/>
    <w:rsid w:val="005B7147"/>
    <w:rsid w:val="005B7B9A"/>
    <w:rsid w:val="005C063B"/>
    <w:rsid w:val="005C0861"/>
    <w:rsid w:val="005C09FD"/>
    <w:rsid w:val="005C0C6D"/>
    <w:rsid w:val="005C109F"/>
    <w:rsid w:val="005C11D3"/>
    <w:rsid w:val="005C1755"/>
    <w:rsid w:val="005C2A24"/>
    <w:rsid w:val="005C2B0A"/>
    <w:rsid w:val="005C33D2"/>
    <w:rsid w:val="005C3B8D"/>
    <w:rsid w:val="005C3BAA"/>
    <w:rsid w:val="005C4066"/>
    <w:rsid w:val="005C4224"/>
    <w:rsid w:val="005C49D9"/>
    <w:rsid w:val="005C4A3C"/>
    <w:rsid w:val="005C4F6F"/>
    <w:rsid w:val="005C54F5"/>
    <w:rsid w:val="005C5BCE"/>
    <w:rsid w:val="005C6137"/>
    <w:rsid w:val="005C6EB8"/>
    <w:rsid w:val="005C731E"/>
    <w:rsid w:val="005C79E2"/>
    <w:rsid w:val="005C7B15"/>
    <w:rsid w:val="005D0AA4"/>
    <w:rsid w:val="005D0AE0"/>
    <w:rsid w:val="005D1277"/>
    <w:rsid w:val="005D12B4"/>
    <w:rsid w:val="005D3065"/>
    <w:rsid w:val="005D5865"/>
    <w:rsid w:val="005D5B44"/>
    <w:rsid w:val="005D6919"/>
    <w:rsid w:val="005D7064"/>
    <w:rsid w:val="005E081D"/>
    <w:rsid w:val="005E0ACE"/>
    <w:rsid w:val="005E0E39"/>
    <w:rsid w:val="005E1907"/>
    <w:rsid w:val="005E294F"/>
    <w:rsid w:val="005E3095"/>
    <w:rsid w:val="005E324C"/>
    <w:rsid w:val="005E5A5C"/>
    <w:rsid w:val="005E60EB"/>
    <w:rsid w:val="005E6208"/>
    <w:rsid w:val="005E637D"/>
    <w:rsid w:val="005E68CA"/>
    <w:rsid w:val="005E6A9C"/>
    <w:rsid w:val="005E6C81"/>
    <w:rsid w:val="005E78F9"/>
    <w:rsid w:val="005E7C9C"/>
    <w:rsid w:val="005E7CC5"/>
    <w:rsid w:val="005E7CD0"/>
    <w:rsid w:val="005E7D6F"/>
    <w:rsid w:val="005F0D46"/>
    <w:rsid w:val="005F1068"/>
    <w:rsid w:val="005F1D9D"/>
    <w:rsid w:val="005F1F3E"/>
    <w:rsid w:val="005F1FFE"/>
    <w:rsid w:val="005F2DF2"/>
    <w:rsid w:val="005F353E"/>
    <w:rsid w:val="005F3B27"/>
    <w:rsid w:val="005F4674"/>
    <w:rsid w:val="005F4F3C"/>
    <w:rsid w:val="005F5CB7"/>
    <w:rsid w:val="005F5E62"/>
    <w:rsid w:val="005F5EA5"/>
    <w:rsid w:val="005F6706"/>
    <w:rsid w:val="005F6740"/>
    <w:rsid w:val="005F732E"/>
    <w:rsid w:val="005F7A38"/>
    <w:rsid w:val="0060015B"/>
    <w:rsid w:val="00600759"/>
    <w:rsid w:val="00600DE6"/>
    <w:rsid w:val="00601219"/>
    <w:rsid w:val="006013B3"/>
    <w:rsid w:val="006018D4"/>
    <w:rsid w:val="00603B37"/>
    <w:rsid w:val="00603C04"/>
    <w:rsid w:val="006042CD"/>
    <w:rsid w:val="006063C0"/>
    <w:rsid w:val="006065BB"/>
    <w:rsid w:val="00607520"/>
    <w:rsid w:val="00611B27"/>
    <w:rsid w:val="00611B7C"/>
    <w:rsid w:val="006127AD"/>
    <w:rsid w:val="00612D65"/>
    <w:rsid w:val="006136DA"/>
    <w:rsid w:val="00613ABA"/>
    <w:rsid w:val="00613AC7"/>
    <w:rsid w:val="006157DD"/>
    <w:rsid w:val="0061592B"/>
    <w:rsid w:val="00615A7B"/>
    <w:rsid w:val="00615FED"/>
    <w:rsid w:val="0061616D"/>
    <w:rsid w:val="00616264"/>
    <w:rsid w:val="006162D4"/>
    <w:rsid w:val="006163DD"/>
    <w:rsid w:val="00617085"/>
    <w:rsid w:val="00617091"/>
    <w:rsid w:val="006203F2"/>
    <w:rsid w:val="0062043A"/>
    <w:rsid w:val="00620554"/>
    <w:rsid w:val="00620AAC"/>
    <w:rsid w:val="00620C85"/>
    <w:rsid w:val="00621325"/>
    <w:rsid w:val="00623781"/>
    <w:rsid w:val="00623CB1"/>
    <w:rsid w:val="00624089"/>
    <w:rsid w:val="00624467"/>
    <w:rsid w:val="00624AD7"/>
    <w:rsid w:val="00624FFB"/>
    <w:rsid w:val="0062563D"/>
    <w:rsid w:val="00625D27"/>
    <w:rsid w:val="006261D9"/>
    <w:rsid w:val="00626CF2"/>
    <w:rsid w:val="00626D0F"/>
    <w:rsid w:val="00627147"/>
    <w:rsid w:val="006274F0"/>
    <w:rsid w:val="00627732"/>
    <w:rsid w:val="00627966"/>
    <w:rsid w:val="006300E9"/>
    <w:rsid w:val="0063062E"/>
    <w:rsid w:val="0063094D"/>
    <w:rsid w:val="00631442"/>
    <w:rsid w:val="00631F57"/>
    <w:rsid w:val="006320E0"/>
    <w:rsid w:val="006325D5"/>
    <w:rsid w:val="0063263D"/>
    <w:rsid w:val="00632FFB"/>
    <w:rsid w:val="00633082"/>
    <w:rsid w:val="00633280"/>
    <w:rsid w:val="00634943"/>
    <w:rsid w:val="00634E59"/>
    <w:rsid w:val="006360A4"/>
    <w:rsid w:val="00637792"/>
    <w:rsid w:val="00637F9E"/>
    <w:rsid w:val="0064090E"/>
    <w:rsid w:val="00641647"/>
    <w:rsid w:val="00642E4D"/>
    <w:rsid w:val="0064343A"/>
    <w:rsid w:val="00643772"/>
    <w:rsid w:val="00643B8F"/>
    <w:rsid w:val="00643D5A"/>
    <w:rsid w:val="00643E8F"/>
    <w:rsid w:val="00643ED7"/>
    <w:rsid w:val="00644EDB"/>
    <w:rsid w:val="00645691"/>
    <w:rsid w:val="006459A4"/>
    <w:rsid w:val="00646617"/>
    <w:rsid w:val="00646AFC"/>
    <w:rsid w:val="00646D89"/>
    <w:rsid w:val="00647207"/>
    <w:rsid w:val="00650340"/>
    <w:rsid w:val="00650BE7"/>
    <w:rsid w:val="00650EFD"/>
    <w:rsid w:val="00650F40"/>
    <w:rsid w:val="006520F8"/>
    <w:rsid w:val="00652F99"/>
    <w:rsid w:val="0065377B"/>
    <w:rsid w:val="0065392D"/>
    <w:rsid w:val="00653EE9"/>
    <w:rsid w:val="00654414"/>
    <w:rsid w:val="00654B6F"/>
    <w:rsid w:val="00655258"/>
    <w:rsid w:val="006552CD"/>
    <w:rsid w:val="00655919"/>
    <w:rsid w:val="00655AE7"/>
    <w:rsid w:val="00655E52"/>
    <w:rsid w:val="006563B7"/>
    <w:rsid w:val="00656A1C"/>
    <w:rsid w:val="00656BAF"/>
    <w:rsid w:val="006570BF"/>
    <w:rsid w:val="0065718B"/>
    <w:rsid w:val="0065718C"/>
    <w:rsid w:val="00657617"/>
    <w:rsid w:val="0065785D"/>
    <w:rsid w:val="00657D99"/>
    <w:rsid w:val="006601A1"/>
    <w:rsid w:val="006603CC"/>
    <w:rsid w:val="00660B1D"/>
    <w:rsid w:val="00660C05"/>
    <w:rsid w:val="00660D31"/>
    <w:rsid w:val="006616DD"/>
    <w:rsid w:val="00661BFE"/>
    <w:rsid w:val="00661F99"/>
    <w:rsid w:val="0066225D"/>
    <w:rsid w:val="00663C13"/>
    <w:rsid w:val="006646F8"/>
    <w:rsid w:val="006648A3"/>
    <w:rsid w:val="00664DB0"/>
    <w:rsid w:val="0066578F"/>
    <w:rsid w:val="00666DDE"/>
    <w:rsid w:val="00666EE2"/>
    <w:rsid w:val="006675C3"/>
    <w:rsid w:val="00667750"/>
    <w:rsid w:val="00667BCE"/>
    <w:rsid w:val="006713D3"/>
    <w:rsid w:val="00672070"/>
    <w:rsid w:val="006720CF"/>
    <w:rsid w:val="0067215D"/>
    <w:rsid w:val="00672DEF"/>
    <w:rsid w:val="00673503"/>
    <w:rsid w:val="00673A06"/>
    <w:rsid w:val="00673B92"/>
    <w:rsid w:val="00673F68"/>
    <w:rsid w:val="006747FB"/>
    <w:rsid w:val="00675F08"/>
    <w:rsid w:val="006761EF"/>
    <w:rsid w:val="006765D1"/>
    <w:rsid w:val="00677424"/>
    <w:rsid w:val="00677DD8"/>
    <w:rsid w:val="00680796"/>
    <w:rsid w:val="0068130A"/>
    <w:rsid w:val="00681795"/>
    <w:rsid w:val="00681F9B"/>
    <w:rsid w:val="00681F9F"/>
    <w:rsid w:val="0068284E"/>
    <w:rsid w:val="0068335B"/>
    <w:rsid w:val="006835E5"/>
    <w:rsid w:val="00683CAE"/>
    <w:rsid w:val="006842C2"/>
    <w:rsid w:val="006845E5"/>
    <w:rsid w:val="00684A9C"/>
    <w:rsid w:val="00686687"/>
    <w:rsid w:val="006869BA"/>
    <w:rsid w:val="00687E46"/>
    <w:rsid w:val="0069015C"/>
    <w:rsid w:val="00690DFE"/>
    <w:rsid w:val="0069145E"/>
    <w:rsid w:val="00691767"/>
    <w:rsid w:val="00691F78"/>
    <w:rsid w:val="006920EF"/>
    <w:rsid w:val="00692396"/>
    <w:rsid w:val="006925B8"/>
    <w:rsid w:val="00692F89"/>
    <w:rsid w:val="00694762"/>
    <w:rsid w:val="006961BA"/>
    <w:rsid w:val="00696ECC"/>
    <w:rsid w:val="00696F46"/>
    <w:rsid w:val="0069701F"/>
    <w:rsid w:val="00697145"/>
    <w:rsid w:val="0069734B"/>
    <w:rsid w:val="006A01BB"/>
    <w:rsid w:val="006A0276"/>
    <w:rsid w:val="006A1908"/>
    <w:rsid w:val="006A1B12"/>
    <w:rsid w:val="006A1E23"/>
    <w:rsid w:val="006A1FF0"/>
    <w:rsid w:val="006A2998"/>
    <w:rsid w:val="006A2B8F"/>
    <w:rsid w:val="006A2C62"/>
    <w:rsid w:val="006A35FC"/>
    <w:rsid w:val="006A3624"/>
    <w:rsid w:val="006A5E4F"/>
    <w:rsid w:val="006A65A0"/>
    <w:rsid w:val="006A693C"/>
    <w:rsid w:val="006A6BF8"/>
    <w:rsid w:val="006A6EC4"/>
    <w:rsid w:val="006A7B90"/>
    <w:rsid w:val="006B0897"/>
    <w:rsid w:val="006B1D8C"/>
    <w:rsid w:val="006B2F11"/>
    <w:rsid w:val="006B37F2"/>
    <w:rsid w:val="006B658D"/>
    <w:rsid w:val="006B74A4"/>
    <w:rsid w:val="006B7667"/>
    <w:rsid w:val="006C04F7"/>
    <w:rsid w:val="006C1B30"/>
    <w:rsid w:val="006C1FA8"/>
    <w:rsid w:val="006C2828"/>
    <w:rsid w:val="006C28D5"/>
    <w:rsid w:val="006C3116"/>
    <w:rsid w:val="006C4284"/>
    <w:rsid w:val="006C45F6"/>
    <w:rsid w:val="006C4CFE"/>
    <w:rsid w:val="006C53D6"/>
    <w:rsid w:val="006C5BDE"/>
    <w:rsid w:val="006C5F47"/>
    <w:rsid w:val="006C673F"/>
    <w:rsid w:val="006C697C"/>
    <w:rsid w:val="006C731F"/>
    <w:rsid w:val="006D01FC"/>
    <w:rsid w:val="006D02BB"/>
    <w:rsid w:val="006D0667"/>
    <w:rsid w:val="006D15F8"/>
    <w:rsid w:val="006D2EAA"/>
    <w:rsid w:val="006D2FB4"/>
    <w:rsid w:val="006D3506"/>
    <w:rsid w:val="006D3979"/>
    <w:rsid w:val="006D4D01"/>
    <w:rsid w:val="006D53B6"/>
    <w:rsid w:val="006D5B6B"/>
    <w:rsid w:val="006D682E"/>
    <w:rsid w:val="006D6942"/>
    <w:rsid w:val="006D731C"/>
    <w:rsid w:val="006D733A"/>
    <w:rsid w:val="006D7F99"/>
    <w:rsid w:val="006E00F4"/>
    <w:rsid w:val="006E140E"/>
    <w:rsid w:val="006E177B"/>
    <w:rsid w:val="006E19A8"/>
    <w:rsid w:val="006E2B5B"/>
    <w:rsid w:val="006E3C36"/>
    <w:rsid w:val="006E3D2A"/>
    <w:rsid w:val="006E3DA5"/>
    <w:rsid w:val="006E4C02"/>
    <w:rsid w:val="006E5711"/>
    <w:rsid w:val="006E5F2D"/>
    <w:rsid w:val="006E6BEB"/>
    <w:rsid w:val="006E758A"/>
    <w:rsid w:val="006E7F26"/>
    <w:rsid w:val="006F059F"/>
    <w:rsid w:val="006F07A0"/>
    <w:rsid w:val="006F0BE3"/>
    <w:rsid w:val="006F159C"/>
    <w:rsid w:val="006F1A99"/>
    <w:rsid w:val="006F2056"/>
    <w:rsid w:val="006F21CE"/>
    <w:rsid w:val="006F3D6B"/>
    <w:rsid w:val="006F41F5"/>
    <w:rsid w:val="006F4776"/>
    <w:rsid w:val="006F4D2F"/>
    <w:rsid w:val="006F4F72"/>
    <w:rsid w:val="006F5DE7"/>
    <w:rsid w:val="006F60E5"/>
    <w:rsid w:val="006F6368"/>
    <w:rsid w:val="006F63CC"/>
    <w:rsid w:val="006F7831"/>
    <w:rsid w:val="007001F7"/>
    <w:rsid w:val="0070084B"/>
    <w:rsid w:val="00702204"/>
    <w:rsid w:val="00702566"/>
    <w:rsid w:val="007027FC"/>
    <w:rsid w:val="00702814"/>
    <w:rsid w:val="00702DD4"/>
    <w:rsid w:val="007035A0"/>
    <w:rsid w:val="007036C8"/>
    <w:rsid w:val="00703D5C"/>
    <w:rsid w:val="00704F69"/>
    <w:rsid w:val="00705146"/>
    <w:rsid w:val="007052F5"/>
    <w:rsid w:val="007056A1"/>
    <w:rsid w:val="00705701"/>
    <w:rsid w:val="00705B7D"/>
    <w:rsid w:val="00705D15"/>
    <w:rsid w:val="00707422"/>
    <w:rsid w:val="007101A9"/>
    <w:rsid w:val="007103D3"/>
    <w:rsid w:val="00710764"/>
    <w:rsid w:val="00710862"/>
    <w:rsid w:val="00710886"/>
    <w:rsid w:val="00711EAC"/>
    <w:rsid w:val="00711F81"/>
    <w:rsid w:val="00712313"/>
    <w:rsid w:val="00712A33"/>
    <w:rsid w:val="00712DBD"/>
    <w:rsid w:val="007132B2"/>
    <w:rsid w:val="007145B5"/>
    <w:rsid w:val="0071467B"/>
    <w:rsid w:val="00714A9F"/>
    <w:rsid w:val="007153E5"/>
    <w:rsid w:val="007155EA"/>
    <w:rsid w:val="0071565A"/>
    <w:rsid w:val="00715C6F"/>
    <w:rsid w:val="00716249"/>
    <w:rsid w:val="007168A7"/>
    <w:rsid w:val="00716BF5"/>
    <w:rsid w:val="00716D18"/>
    <w:rsid w:val="00716E27"/>
    <w:rsid w:val="00717022"/>
    <w:rsid w:val="00717774"/>
    <w:rsid w:val="0072005E"/>
    <w:rsid w:val="0072049A"/>
    <w:rsid w:val="00720630"/>
    <w:rsid w:val="00720817"/>
    <w:rsid w:val="007212F5"/>
    <w:rsid w:val="007222B0"/>
    <w:rsid w:val="00722C51"/>
    <w:rsid w:val="00722EA4"/>
    <w:rsid w:val="00723425"/>
    <w:rsid w:val="007234D8"/>
    <w:rsid w:val="0072352D"/>
    <w:rsid w:val="00723DFE"/>
    <w:rsid w:val="007240BB"/>
    <w:rsid w:val="00724497"/>
    <w:rsid w:val="00724A93"/>
    <w:rsid w:val="007256C0"/>
    <w:rsid w:val="00725D37"/>
    <w:rsid w:val="00727A2C"/>
    <w:rsid w:val="007301E1"/>
    <w:rsid w:val="00730FC8"/>
    <w:rsid w:val="007311E5"/>
    <w:rsid w:val="00731769"/>
    <w:rsid w:val="00731CC7"/>
    <w:rsid w:val="00731FF9"/>
    <w:rsid w:val="00732F7D"/>
    <w:rsid w:val="0073316F"/>
    <w:rsid w:val="00733DD8"/>
    <w:rsid w:val="00734007"/>
    <w:rsid w:val="00734587"/>
    <w:rsid w:val="00734FFB"/>
    <w:rsid w:val="00735187"/>
    <w:rsid w:val="00736811"/>
    <w:rsid w:val="00736C0C"/>
    <w:rsid w:val="00737E9F"/>
    <w:rsid w:val="00742785"/>
    <w:rsid w:val="0074314E"/>
    <w:rsid w:val="0074377A"/>
    <w:rsid w:val="00744465"/>
    <w:rsid w:val="00745E7A"/>
    <w:rsid w:val="0074687E"/>
    <w:rsid w:val="00746D11"/>
    <w:rsid w:val="00747304"/>
    <w:rsid w:val="0074735A"/>
    <w:rsid w:val="00747797"/>
    <w:rsid w:val="00747D64"/>
    <w:rsid w:val="00750989"/>
    <w:rsid w:val="007511DA"/>
    <w:rsid w:val="007523AA"/>
    <w:rsid w:val="00752DF0"/>
    <w:rsid w:val="00753530"/>
    <w:rsid w:val="0075385E"/>
    <w:rsid w:val="00753E64"/>
    <w:rsid w:val="007546F7"/>
    <w:rsid w:val="00755D0D"/>
    <w:rsid w:val="007570EC"/>
    <w:rsid w:val="007571B4"/>
    <w:rsid w:val="00757CB4"/>
    <w:rsid w:val="0076088B"/>
    <w:rsid w:val="00760B62"/>
    <w:rsid w:val="007614BB"/>
    <w:rsid w:val="0076165D"/>
    <w:rsid w:val="007618A3"/>
    <w:rsid w:val="00762049"/>
    <w:rsid w:val="00763650"/>
    <w:rsid w:val="00763777"/>
    <w:rsid w:val="0076485D"/>
    <w:rsid w:val="00764DB4"/>
    <w:rsid w:val="0076546E"/>
    <w:rsid w:val="00765589"/>
    <w:rsid w:val="00765925"/>
    <w:rsid w:val="00765EA7"/>
    <w:rsid w:val="00766BF6"/>
    <w:rsid w:val="00766C65"/>
    <w:rsid w:val="007702A5"/>
    <w:rsid w:val="00770368"/>
    <w:rsid w:val="00770CB9"/>
    <w:rsid w:val="00771A89"/>
    <w:rsid w:val="007723C3"/>
    <w:rsid w:val="00772E23"/>
    <w:rsid w:val="00773EDD"/>
    <w:rsid w:val="00774ABA"/>
    <w:rsid w:val="00775034"/>
    <w:rsid w:val="00775582"/>
    <w:rsid w:val="007759BE"/>
    <w:rsid w:val="00775C1E"/>
    <w:rsid w:val="00775FEF"/>
    <w:rsid w:val="00776AA1"/>
    <w:rsid w:val="0077760E"/>
    <w:rsid w:val="00782371"/>
    <w:rsid w:val="00782815"/>
    <w:rsid w:val="00782AB7"/>
    <w:rsid w:val="00782B3D"/>
    <w:rsid w:val="00782BA1"/>
    <w:rsid w:val="00782C6D"/>
    <w:rsid w:val="00783642"/>
    <w:rsid w:val="0078364E"/>
    <w:rsid w:val="00783B9A"/>
    <w:rsid w:val="0078421A"/>
    <w:rsid w:val="00785B55"/>
    <w:rsid w:val="00785E54"/>
    <w:rsid w:val="00785E82"/>
    <w:rsid w:val="007868F4"/>
    <w:rsid w:val="0078696F"/>
    <w:rsid w:val="00786E44"/>
    <w:rsid w:val="00787F3C"/>
    <w:rsid w:val="00790768"/>
    <w:rsid w:val="00790EE8"/>
    <w:rsid w:val="007919D7"/>
    <w:rsid w:val="00791A93"/>
    <w:rsid w:val="00791B6D"/>
    <w:rsid w:val="00791F28"/>
    <w:rsid w:val="00792B9C"/>
    <w:rsid w:val="00792E05"/>
    <w:rsid w:val="00793883"/>
    <w:rsid w:val="00793B33"/>
    <w:rsid w:val="00793DC1"/>
    <w:rsid w:val="0079413B"/>
    <w:rsid w:val="007944FA"/>
    <w:rsid w:val="0079486F"/>
    <w:rsid w:val="00795874"/>
    <w:rsid w:val="00795997"/>
    <w:rsid w:val="00796B56"/>
    <w:rsid w:val="0079738D"/>
    <w:rsid w:val="007A0250"/>
    <w:rsid w:val="007A0559"/>
    <w:rsid w:val="007A0746"/>
    <w:rsid w:val="007A0768"/>
    <w:rsid w:val="007A0A87"/>
    <w:rsid w:val="007A0B1B"/>
    <w:rsid w:val="007A0B9B"/>
    <w:rsid w:val="007A0FF9"/>
    <w:rsid w:val="007A135A"/>
    <w:rsid w:val="007A1418"/>
    <w:rsid w:val="007A1DD3"/>
    <w:rsid w:val="007A2CA4"/>
    <w:rsid w:val="007A3069"/>
    <w:rsid w:val="007A3286"/>
    <w:rsid w:val="007A3DB7"/>
    <w:rsid w:val="007A571B"/>
    <w:rsid w:val="007A635C"/>
    <w:rsid w:val="007A6436"/>
    <w:rsid w:val="007A67AB"/>
    <w:rsid w:val="007A71BB"/>
    <w:rsid w:val="007A78B6"/>
    <w:rsid w:val="007A7E2E"/>
    <w:rsid w:val="007B0886"/>
    <w:rsid w:val="007B0E38"/>
    <w:rsid w:val="007B142E"/>
    <w:rsid w:val="007B1528"/>
    <w:rsid w:val="007B190D"/>
    <w:rsid w:val="007B20BC"/>
    <w:rsid w:val="007B23BA"/>
    <w:rsid w:val="007B24DC"/>
    <w:rsid w:val="007B2504"/>
    <w:rsid w:val="007B2E30"/>
    <w:rsid w:val="007B3C13"/>
    <w:rsid w:val="007B4513"/>
    <w:rsid w:val="007B4B1B"/>
    <w:rsid w:val="007B56B1"/>
    <w:rsid w:val="007B5A2E"/>
    <w:rsid w:val="007B5BE9"/>
    <w:rsid w:val="007B623A"/>
    <w:rsid w:val="007B625A"/>
    <w:rsid w:val="007B694E"/>
    <w:rsid w:val="007B78AD"/>
    <w:rsid w:val="007B7BD5"/>
    <w:rsid w:val="007B7FBF"/>
    <w:rsid w:val="007C0760"/>
    <w:rsid w:val="007C07E0"/>
    <w:rsid w:val="007C179F"/>
    <w:rsid w:val="007C1E6D"/>
    <w:rsid w:val="007C2ABE"/>
    <w:rsid w:val="007C2D4C"/>
    <w:rsid w:val="007C39D9"/>
    <w:rsid w:val="007C39F3"/>
    <w:rsid w:val="007C3E3F"/>
    <w:rsid w:val="007C4124"/>
    <w:rsid w:val="007C41B6"/>
    <w:rsid w:val="007C4321"/>
    <w:rsid w:val="007C44A7"/>
    <w:rsid w:val="007C450B"/>
    <w:rsid w:val="007C4A6F"/>
    <w:rsid w:val="007C579B"/>
    <w:rsid w:val="007C658E"/>
    <w:rsid w:val="007C6701"/>
    <w:rsid w:val="007C6FFC"/>
    <w:rsid w:val="007C77D2"/>
    <w:rsid w:val="007C77F2"/>
    <w:rsid w:val="007D047B"/>
    <w:rsid w:val="007D1C03"/>
    <w:rsid w:val="007D3C94"/>
    <w:rsid w:val="007D3D7F"/>
    <w:rsid w:val="007D4C1F"/>
    <w:rsid w:val="007D6870"/>
    <w:rsid w:val="007D6C09"/>
    <w:rsid w:val="007D7EFF"/>
    <w:rsid w:val="007E05D1"/>
    <w:rsid w:val="007E0E52"/>
    <w:rsid w:val="007E128B"/>
    <w:rsid w:val="007E17DC"/>
    <w:rsid w:val="007E1835"/>
    <w:rsid w:val="007E257E"/>
    <w:rsid w:val="007E2873"/>
    <w:rsid w:val="007E2EDF"/>
    <w:rsid w:val="007E4099"/>
    <w:rsid w:val="007E4409"/>
    <w:rsid w:val="007E45D6"/>
    <w:rsid w:val="007E540E"/>
    <w:rsid w:val="007E6E49"/>
    <w:rsid w:val="007E7119"/>
    <w:rsid w:val="007E7805"/>
    <w:rsid w:val="007E7A8D"/>
    <w:rsid w:val="007F00A1"/>
    <w:rsid w:val="007F019A"/>
    <w:rsid w:val="007F042C"/>
    <w:rsid w:val="007F0819"/>
    <w:rsid w:val="007F129B"/>
    <w:rsid w:val="007F1B8D"/>
    <w:rsid w:val="007F2C05"/>
    <w:rsid w:val="007F2E06"/>
    <w:rsid w:val="007F3A98"/>
    <w:rsid w:val="007F40D8"/>
    <w:rsid w:val="007F478F"/>
    <w:rsid w:val="007F4B12"/>
    <w:rsid w:val="007F4C41"/>
    <w:rsid w:val="007F4E29"/>
    <w:rsid w:val="007F621D"/>
    <w:rsid w:val="007F6934"/>
    <w:rsid w:val="007F7788"/>
    <w:rsid w:val="00800A66"/>
    <w:rsid w:val="008013EE"/>
    <w:rsid w:val="00801C09"/>
    <w:rsid w:val="008020B9"/>
    <w:rsid w:val="008034E2"/>
    <w:rsid w:val="008034EA"/>
    <w:rsid w:val="00804144"/>
    <w:rsid w:val="008042DF"/>
    <w:rsid w:val="00804694"/>
    <w:rsid w:val="00804D4F"/>
    <w:rsid w:val="00804D55"/>
    <w:rsid w:val="00804F1E"/>
    <w:rsid w:val="008056E8"/>
    <w:rsid w:val="00805729"/>
    <w:rsid w:val="00805943"/>
    <w:rsid w:val="00805E21"/>
    <w:rsid w:val="008069BD"/>
    <w:rsid w:val="00806E26"/>
    <w:rsid w:val="0080719B"/>
    <w:rsid w:val="0081062E"/>
    <w:rsid w:val="00810E03"/>
    <w:rsid w:val="00811059"/>
    <w:rsid w:val="008118E0"/>
    <w:rsid w:val="008120AF"/>
    <w:rsid w:val="00812764"/>
    <w:rsid w:val="00812783"/>
    <w:rsid w:val="00813CBE"/>
    <w:rsid w:val="00815523"/>
    <w:rsid w:val="00815947"/>
    <w:rsid w:val="00815E66"/>
    <w:rsid w:val="00816607"/>
    <w:rsid w:val="00816660"/>
    <w:rsid w:val="008166A3"/>
    <w:rsid w:val="00816A15"/>
    <w:rsid w:val="00816E66"/>
    <w:rsid w:val="008222D5"/>
    <w:rsid w:val="00822AC7"/>
    <w:rsid w:val="008234C9"/>
    <w:rsid w:val="00823825"/>
    <w:rsid w:val="00824005"/>
    <w:rsid w:val="008242DB"/>
    <w:rsid w:val="008248D8"/>
    <w:rsid w:val="008251FF"/>
    <w:rsid w:val="0082550A"/>
    <w:rsid w:val="008255E4"/>
    <w:rsid w:val="00825D8C"/>
    <w:rsid w:val="0082625E"/>
    <w:rsid w:val="00826635"/>
    <w:rsid w:val="008268B9"/>
    <w:rsid w:val="0082735C"/>
    <w:rsid w:val="00827556"/>
    <w:rsid w:val="008306BD"/>
    <w:rsid w:val="00831379"/>
    <w:rsid w:val="00831D76"/>
    <w:rsid w:val="008320F8"/>
    <w:rsid w:val="00832899"/>
    <w:rsid w:val="008329AF"/>
    <w:rsid w:val="00833284"/>
    <w:rsid w:val="008333F8"/>
    <w:rsid w:val="0083383A"/>
    <w:rsid w:val="00833B6B"/>
    <w:rsid w:val="00833D3D"/>
    <w:rsid w:val="0083406D"/>
    <w:rsid w:val="0083470B"/>
    <w:rsid w:val="00834CC4"/>
    <w:rsid w:val="008350CD"/>
    <w:rsid w:val="00835E93"/>
    <w:rsid w:val="008362DC"/>
    <w:rsid w:val="00836D9D"/>
    <w:rsid w:val="00837325"/>
    <w:rsid w:val="00837C27"/>
    <w:rsid w:val="00837DCD"/>
    <w:rsid w:val="008401AD"/>
    <w:rsid w:val="00840221"/>
    <w:rsid w:val="00840AC8"/>
    <w:rsid w:val="008411AD"/>
    <w:rsid w:val="00841395"/>
    <w:rsid w:val="00841722"/>
    <w:rsid w:val="00841D8A"/>
    <w:rsid w:val="00841DA4"/>
    <w:rsid w:val="00841F77"/>
    <w:rsid w:val="008427AE"/>
    <w:rsid w:val="008427DD"/>
    <w:rsid w:val="00842817"/>
    <w:rsid w:val="00842A05"/>
    <w:rsid w:val="00842DC4"/>
    <w:rsid w:val="00843EF6"/>
    <w:rsid w:val="0084469C"/>
    <w:rsid w:val="0084491B"/>
    <w:rsid w:val="00844F21"/>
    <w:rsid w:val="0084536A"/>
    <w:rsid w:val="008455B5"/>
    <w:rsid w:val="00845DA5"/>
    <w:rsid w:val="00845E58"/>
    <w:rsid w:val="00846192"/>
    <w:rsid w:val="0084637A"/>
    <w:rsid w:val="00846EB5"/>
    <w:rsid w:val="00847DFC"/>
    <w:rsid w:val="00850257"/>
    <w:rsid w:val="008503B8"/>
    <w:rsid w:val="0085067A"/>
    <w:rsid w:val="00850C2F"/>
    <w:rsid w:val="00850DA2"/>
    <w:rsid w:val="0085105A"/>
    <w:rsid w:val="00851C73"/>
    <w:rsid w:val="008520BF"/>
    <w:rsid w:val="0085226A"/>
    <w:rsid w:val="008531F6"/>
    <w:rsid w:val="008534A0"/>
    <w:rsid w:val="00853B2C"/>
    <w:rsid w:val="00853CB2"/>
    <w:rsid w:val="00853DFA"/>
    <w:rsid w:val="0085488D"/>
    <w:rsid w:val="008550DE"/>
    <w:rsid w:val="008555F3"/>
    <w:rsid w:val="00855746"/>
    <w:rsid w:val="00855FAF"/>
    <w:rsid w:val="008570AB"/>
    <w:rsid w:val="00857323"/>
    <w:rsid w:val="00857868"/>
    <w:rsid w:val="00857AEB"/>
    <w:rsid w:val="008604B0"/>
    <w:rsid w:val="0086097D"/>
    <w:rsid w:val="00861696"/>
    <w:rsid w:val="008617F8"/>
    <w:rsid w:val="0086192A"/>
    <w:rsid w:val="00861CEE"/>
    <w:rsid w:val="00861D89"/>
    <w:rsid w:val="00861FCB"/>
    <w:rsid w:val="008631BC"/>
    <w:rsid w:val="008632CD"/>
    <w:rsid w:val="00864AF6"/>
    <w:rsid w:val="00864D2D"/>
    <w:rsid w:val="00864EEA"/>
    <w:rsid w:val="00867535"/>
    <w:rsid w:val="0087175D"/>
    <w:rsid w:val="00871C83"/>
    <w:rsid w:val="008725A4"/>
    <w:rsid w:val="0087360E"/>
    <w:rsid w:val="00873840"/>
    <w:rsid w:val="00873E0B"/>
    <w:rsid w:val="0087474B"/>
    <w:rsid w:val="008749BD"/>
    <w:rsid w:val="00874A29"/>
    <w:rsid w:val="00874FB2"/>
    <w:rsid w:val="008753F8"/>
    <w:rsid w:val="0087586C"/>
    <w:rsid w:val="00875B69"/>
    <w:rsid w:val="00875E30"/>
    <w:rsid w:val="00876049"/>
    <w:rsid w:val="00876226"/>
    <w:rsid w:val="00877058"/>
    <w:rsid w:val="00877277"/>
    <w:rsid w:val="008772F0"/>
    <w:rsid w:val="00877383"/>
    <w:rsid w:val="0087753D"/>
    <w:rsid w:val="00877A1A"/>
    <w:rsid w:val="00877FB8"/>
    <w:rsid w:val="00880080"/>
    <w:rsid w:val="008805C8"/>
    <w:rsid w:val="008815A8"/>
    <w:rsid w:val="0088191A"/>
    <w:rsid w:val="00881F9D"/>
    <w:rsid w:val="00882128"/>
    <w:rsid w:val="00882214"/>
    <w:rsid w:val="008827C9"/>
    <w:rsid w:val="0088309B"/>
    <w:rsid w:val="00883281"/>
    <w:rsid w:val="00884DC6"/>
    <w:rsid w:val="00884FCA"/>
    <w:rsid w:val="00885B8F"/>
    <w:rsid w:val="00885CE1"/>
    <w:rsid w:val="00886338"/>
    <w:rsid w:val="008864B6"/>
    <w:rsid w:val="00886773"/>
    <w:rsid w:val="008867CC"/>
    <w:rsid w:val="00886A87"/>
    <w:rsid w:val="00886EC9"/>
    <w:rsid w:val="00886FC4"/>
    <w:rsid w:val="00887D88"/>
    <w:rsid w:val="00890016"/>
    <w:rsid w:val="008903DE"/>
    <w:rsid w:val="0089079E"/>
    <w:rsid w:val="008912B0"/>
    <w:rsid w:val="008915A8"/>
    <w:rsid w:val="00892341"/>
    <w:rsid w:val="00892780"/>
    <w:rsid w:val="00893CF1"/>
    <w:rsid w:val="00894060"/>
    <w:rsid w:val="0089530B"/>
    <w:rsid w:val="008953A0"/>
    <w:rsid w:val="008956CB"/>
    <w:rsid w:val="00896AA9"/>
    <w:rsid w:val="00896AD7"/>
    <w:rsid w:val="00896B61"/>
    <w:rsid w:val="0089753D"/>
    <w:rsid w:val="008A0226"/>
    <w:rsid w:val="008A0328"/>
    <w:rsid w:val="008A0A8E"/>
    <w:rsid w:val="008A0F2B"/>
    <w:rsid w:val="008A1D90"/>
    <w:rsid w:val="008A1F68"/>
    <w:rsid w:val="008A29AB"/>
    <w:rsid w:val="008A34AE"/>
    <w:rsid w:val="008A38FB"/>
    <w:rsid w:val="008A4107"/>
    <w:rsid w:val="008A53AF"/>
    <w:rsid w:val="008A5837"/>
    <w:rsid w:val="008A5ACA"/>
    <w:rsid w:val="008A640D"/>
    <w:rsid w:val="008A6896"/>
    <w:rsid w:val="008A68D2"/>
    <w:rsid w:val="008A7BC1"/>
    <w:rsid w:val="008B0001"/>
    <w:rsid w:val="008B155B"/>
    <w:rsid w:val="008B213C"/>
    <w:rsid w:val="008B23BE"/>
    <w:rsid w:val="008B2FA4"/>
    <w:rsid w:val="008B319A"/>
    <w:rsid w:val="008B31F5"/>
    <w:rsid w:val="008B3A60"/>
    <w:rsid w:val="008B41E0"/>
    <w:rsid w:val="008B460D"/>
    <w:rsid w:val="008B52D0"/>
    <w:rsid w:val="008B5487"/>
    <w:rsid w:val="008B5782"/>
    <w:rsid w:val="008B6839"/>
    <w:rsid w:val="008B7543"/>
    <w:rsid w:val="008B7B5A"/>
    <w:rsid w:val="008B7F86"/>
    <w:rsid w:val="008C06B5"/>
    <w:rsid w:val="008C0F1F"/>
    <w:rsid w:val="008C11A9"/>
    <w:rsid w:val="008C1580"/>
    <w:rsid w:val="008C16FF"/>
    <w:rsid w:val="008C2537"/>
    <w:rsid w:val="008C2B07"/>
    <w:rsid w:val="008C38F3"/>
    <w:rsid w:val="008C3BC2"/>
    <w:rsid w:val="008C464D"/>
    <w:rsid w:val="008C5107"/>
    <w:rsid w:val="008C5249"/>
    <w:rsid w:val="008C576B"/>
    <w:rsid w:val="008C5E01"/>
    <w:rsid w:val="008C5E79"/>
    <w:rsid w:val="008C6556"/>
    <w:rsid w:val="008C6AD9"/>
    <w:rsid w:val="008C6B54"/>
    <w:rsid w:val="008C7174"/>
    <w:rsid w:val="008C7B93"/>
    <w:rsid w:val="008D03A8"/>
    <w:rsid w:val="008D0572"/>
    <w:rsid w:val="008D06C1"/>
    <w:rsid w:val="008D0990"/>
    <w:rsid w:val="008D0AE1"/>
    <w:rsid w:val="008D0B53"/>
    <w:rsid w:val="008D0F2D"/>
    <w:rsid w:val="008D0FB7"/>
    <w:rsid w:val="008D168E"/>
    <w:rsid w:val="008D2C54"/>
    <w:rsid w:val="008D4D04"/>
    <w:rsid w:val="008D5050"/>
    <w:rsid w:val="008D588B"/>
    <w:rsid w:val="008D613B"/>
    <w:rsid w:val="008D6681"/>
    <w:rsid w:val="008D7DCB"/>
    <w:rsid w:val="008D7EFA"/>
    <w:rsid w:val="008E042E"/>
    <w:rsid w:val="008E0E24"/>
    <w:rsid w:val="008E166F"/>
    <w:rsid w:val="008E1CC6"/>
    <w:rsid w:val="008E29BD"/>
    <w:rsid w:val="008E2D48"/>
    <w:rsid w:val="008E2EA4"/>
    <w:rsid w:val="008E3A9D"/>
    <w:rsid w:val="008E3ADB"/>
    <w:rsid w:val="008E4138"/>
    <w:rsid w:val="008E4F14"/>
    <w:rsid w:val="008E580B"/>
    <w:rsid w:val="008E6D52"/>
    <w:rsid w:val="008E71B1"/>
    <w:rsid w:val="008E72D7"/>
    <w:rsid w:val="008E7437"/>
    <w:rsid w:val="008E7591"/>
    <w:rsid w:val="008F0883"/>
    <w:rsid w:val="008F106C"/>
    <w:rsid w:val="008F1711"/>
    <w:rsid w:val="008F280C"/>
    <w:rsid w:val="008F2AED"/>
    <w:rsid w:val="008F385B"/>
    <w:rsid w:val="008F4344"/>
    <w:rsid w:val="008F4561"/>
    <w:rsid w:val="008F47AA"/>
    <w:rsid w:val="008F49AC"/>
    <w:rsid w:val="008F5211"/>
    <w:rsid w:val="008F57CF"/>
    <w:rsid w:val="008F5AAA"/>
    <w:rsid w:val="008F5DCA"/>
    <w:rsid w:val="008F6CD8"/>
    <w:rsid w:val="008F73EB"/>
    <w:rsid w:val="008F7893"/>
    <w:rsid w:val="008F7AB0"/>
    <w:rsid w:val="008F7B70"/>
    <w:rsid w:val="009010D8"/>
    <w:rsid w:val="00901247"/>
    <w:rsid w:val="009018E9"/>
    <w:rsid w:val="00902594"/>
    <w:rsid w:val="00902FA7"/>
    <w:rsid w:val="009034B8"/>
    <w:rsid w:val="009039BD"/>
    <w:rsid w:val="00903AEB"/>
    <w:rsid w:val="00903D2D"/>
    <w:rsid w:val="00903E1D"/>
    <w:rsid w:val="00905A7E"/>
    <w:rsid w:val="00905CB2"/>
    <w:rsid w:val="00905E83"/>
    <w:rsid w:val="0090600E"/>
    <w:rsid w:val="00906272"/>
    <w:rsid w:val="0090636A"/>
    <w:rsid w:val="009063DD"/>
    <w:rsid w:val="00906E97"/>
    <w:rsid w:val="009071C9"/>
    <w:rsid w:val="00907A09"/>
    <w:rsid w:val="00907F58"/>
    <w:rsid w:val="00910DC9"/>
    <w:rsid w:val="009110A5"/>
    <w:rsid w:val="00911BDD"/>
    <w:rsid w:val="00911F4D"/>
    <w:rsid w:val="0091213C"/>
    <w:rsid w:val="0091221F"/>
    <w:rsid w:val="009122DC"/>
    <w:rsid w:val="00913A0E"/>
    <w:rsid w:val="0091458F"/>
    <w:rsid w:val="00914C8C"/>
    <w:rsid w:val="00915183"/>
    <w:rsid w:val="00915A2B"/>
    <w:rsid w:val="00915D47"/>
    <w:rsid w:val="00915EC2"/>
    <w:rsid w:val="00917121"/>
    <w:rsid w:val="0092018B"/>
    <w:rsid w:val="0092075E"/>
    <w:rsid w:val="00920992"/>
    <w:rsid w:val="00920C25"/>
    <w:rsid w:val="0092137C"/>
    <w:rsid w:val="00921573"/>
    <w:rsid w:val="00921833"/>
    <w:rsid w:val="00922062"/>
    <w:rsid w:val="00922A6D"/>
    <w:rsid w:val="00923050"/>
    <w:rsid w:val="009233CD"/>
    <w:rsid w:val="009239BA"/>
    <w:rsid w:val="00924042"/>
    <w:rsid w:val="00924A33"/>
    <w:rsid w:val="009252C6"/>
    <w:rsid w:val="00925550"/>
    <w:rsid w:val="0092592A"/>
    <w:rsid w:val="00925C43"/>
    <w:rsid w:val="00926467"/>
    <w:rsid w:val="00926C0B"/>
    <w:rsid w:val="009300D1"/>
    <w:rsid w:val="009302DD"/>
    <w:rsid w:val="00931110"/>
    <w:rsid w:val="00931187"/>
    <w:rsid w:val="009314CE"/>
    <w:rsid w:val="009317E7"/>
    <w:rsid w:val="009330FE"/>
    <w:rsid w:val="009331AB"/>
    <w:rsid w:val="00933E1D"/>
    <w:rsid w:val="0093445F"/>
    <w:rsid w:val="00934574"/>
    <w:rsid w:val="00934BC1"/>
    <w:rsid w:val="00934C5F"/>
    <w:rsid w:val="00935214"/>
    <w:rsid w:val="009357AB"/>
    <w:rsid w:val="009374FF"/>
    <w:rsid w:val="00940C98"/>
    <w:rsid w:val="009412F6"/>
    <w:rsid w:val="00941903"/>
    <w:rsid w:val="009420AF"/>
    <w:rsid w:val="00942F9A"/>
    <w:rsid w:val="009436E6"/>
    <w:rsid w:val="00943C92"/>
    <w:rsid w:val="00943E4F"/>
    <w:rsid w:val="00943F24"/>
    <w:rsid w:val="00944251"/>
    <w:rsid w:val="0094480B"/>
    <w:rsid w:val="00944EEE"/>
    <w:rsid w:val="00947734"/>
    <w:rsid w:val="00947AAC"/>
    <w:rsid w:val="00947B70"/>
    <w:rsid w:val="009511BF"/>
    <w:rsid w:val="009512E3"/>
    <w:rsid w:val="009514BA"/>
    <w:rsid w:val="009516FF"/>
    <w:rsid w:val="009528CD"/>
    <w:rsid w:val="00952A34"/>
    <w:rsid w:val="009531FF"/>
    <w:rsid w:val="009533E9"/>
    <w:rsid w:val="0095403A"/>
    <w:rsid w:val="00954A9C"/>
    <w:rsid w:val="00954FD6"/>
    <w:rsid w:val="00955529"/>
    <w:rsid w:val="0095561C"/>
    <w:rsid w:val="00955866"/>
    <w:rsid w:val="009558A5"/>
    <w:rsid w:val="00956652"/>
    <w:rsid w:val="00956B5B"/>
    <w:rsid w:val="00956CA6"/>
    <w:rsid w:val="00956DE1"/>
    <w:rsid w:val="009571F3"/>
    <w:rsid w:val="0095735D"/>
    <w:rsid w:val="00957409"/>
    <w:rsid w:val="009574FE"/>
    <w:rsid w:val="00957BF5"/>
    <w:rsid w:val="00960880"/>
    <w:rsid w:val="00960E16"/>
    <w:rsid w:val="00960E3D"/>
    <w:rsid w:val="00961161"/>
    <w:rsid w:val="00961195"/>
    <w:rsid w:val="009612C3"/>
    <w:rsid w:val="00961461"/>
    <w:rsid w:val="00962E45"/>
    <w:rsid w:val="00962EEA"/>
    <w:rsid w:val="00963B9D"/>
    <w:rsid w:val="00963FCD"/>
    <w:rsid w:val="00965239"/>
    <w:rsid w:val="009656C8"/>
    <w:rsid w:val="00965DF2"/>
    <w:rsid w:val="00965FAC"/>
    <w:rsid w:val="009661D3"/>
    <w:rsid w:val="009667BA"/>
    <w:rsid w:val="0096681A"/>
    <w:rsid w:val="00966C2B"/>
    <w:rsid w:val="009671B8"/>
    <w:rsid w:val="009676C5"/>
    <w:rsid w:val="00967BA2"/>
    <w:rsid w:val="00970A8C"/>
    <w:rsid w:val="00971A1F"/>
    <w:rsid w:val="00972ABB"/>
    <w:rsid w:val="009737A2"/>
    <w:rsid w:val="00973EE2"/>
    <w:rsid w:val="009746C4"/>
    <w:rsid w:val="009748EB"/>
    <w:rsid w:val="009752EB"/>
    <w:rsid w:val="00975A26"/>
    <w:rsid w:val="009767E6"/>
    <w:rsid w:val="0098003B"/>
    <w:rsid w:val="009803A0"/>
    <w:rsid w:val="00980401"/>
    <w:rsid w:val="00981470"/>
    <w:rsid w:val="0098193A"/>
    <w:rsid w:val="00981C54"/>
    <w:rsid w:val="009820FC"/>
    <w:rsid w:val="00983183"/>
    <w:rsid w:val="0098322A"/>
    <w:rsid w:val="009832BD"/>
    <w:rsid w:val="00983744"/>
    <w:rsid w:val="00983F77"/>
    <w:rsid w:val="00984314"/>
    <w:rsid w:val="009855E0"/>
    <w:rsid w:val="00985749"/>
    <w:rsid w:val="009863C7"/>
    <w:rsid w:val="00987B78"/>
    <w:rsid w:val="00987E89"/>
    <w:rsid w:val="00990A16"/>
    <w:rsid w:val="00990BCD"/>
    <w:rsid w:val="00990C2D"/>
    <w:rsid w:val="00991892"/>
    <w:rsid w:val="00991B6D"/>
    <w:rsid w:val="00991E08"/>
    <w:rsid w:val="009930F0"/>
    <w:rsid w:val="0099368F"/>
    <w:rsid w:val="00994069"/>
    <w:rsid w:val="00994DC2"/>
    <w:rsid w:val="00995410"/>
    <w:rsid w:val="00995AB9"/>
    <w:rsid w:val="00995AEC"/>
    <w:rsid w:val="00995E51"/>
    <w:rsid w:val="00997817"/>
    <w:rsid w:val="009A0093"/>
    <w:rsid w:val="009A0141"/>
    <w:rsid w:val="009A0440"/>
    <w:rsid w:val="009A05D0"/>
    <w:rsid w:val="009A100B"/>
    <w:rsid w:val="009A16E2"/>
    <w:rsid w:val="009A17C4"/>
    <w:rsid w:val="009A225D"/>
    <w:rsid w:val="009A2264"/>
    <w:rsid w:val="009A2E5B"/>
    <w:rsid w:val="009A368D"/>
    <w:rsid w:val="009A4D59"/>
    <w:rsid w:val="009A591A"/>
    <w:rsid w:val="009A65EC"/>
    <w:rsid w:val="009B036F"/>
    <w:rsid w:val="009B0925"/>
    <w:rsid w:val="009B0D87"/>
    <w:rsid w:val="009B1338"/>
    <w:rsid w:val="009B19D2"/>
    <w:rsid w:val="009B2045"/>
    <w:rsid w:val="009B247A"/>
    <w:rsid w:val="009B24A8"/>
    <w:rsid w:val="009B2D88"/>
    <w:rsid w:val="009B2FC0"/>
    <w:rsid w:val="009B4105"/>
    <w:rsid w:val="009B427C"/>
    <w:rsid w:val="009B42AF"/>
    <w:rsid w:val="009B49A8"/>
    <w:rsid w:val="009B4A8E"/>
    <w:rsid w:val="009B4CB7"/>
    <w:rsid w:val="009B505B"/>
    <w:rsid w:val="009B51A4"/>
    <w:rsid w:val="009B5361"/>
    <w:rsid w:val="009B685C"/>
    <w:rsid w:val="009B6A01"/>
    <w:rsid w:val="009B6AA2"/>
    <w:rsid w:val="009B6C70"/>
    <w:rsid w:val="009C066C"/>
    <w:rsid w:val="009C06C5"/>
    <w:rsid w:val="009C16ED"/>
    <w:rsid w:val="009C1BE6"/>
    <w:rsid w:val="009C275C"/>
    <w:rsid w:val="009C2F4C"/>
    <w:rsid w:val="009C3547"/>
    <w:rsid w:val="009C4932"/>
    <w:rsid w:val="009C574E"/>
    <w:rsid w:val="009C5DBA"/>
    <w:rsid w:val="009C6980"/>
    <w:rsid w:val="009C6B3D"/>
    <w:rsid w:val="009C709A"/>
    <w:rsid w:val="009D0433"/>
    <w:rsid w:val="009D1C7E"/>
    <w:rsid w:val="009D20A1"/>
    <w:rsid w:val="009D21E6"/>
    <w:rsid w:val="009D261A"/>
    <w:rsid w:val="009D2BBF"/>
    <w:rsid w:val="009D3E17"/>
    <w:rsid w:val="009D4C22"/>
    <w:rsid w:val="009D4DD7"/>
    <w:rsid w:val="009D503C"/>
    <w:rsid w:val="009D5338"/>
    <w:rsid w:val="009D551E"/>
    <w:rsid w:val="009D5659"/>
    <w:rsid w:val="009D56A3"/>
    <w:rsid w:val="009D58CB"/>
    <w:rsid w:val="009D662F"/>
    <w:rsid w:val="009D67CC"/>
    <w:rsid w:val="009D72E3"/>
    <w:rsid w:val="009D74F9"/>
    <w:rsid w:val="009D7D30"/>
    <w:rsid w:val="009E01A3"/>
    <w:rsid w:val="009E11F2"/>
    <w:rsid w:val="009E1BBA"/>
    <w:rsid w:val="009E1DF6"/>
    <w:rsid w:val="009E2EEE"/>
    <w:rsid w:val="009E2F18"/>
    <w:rsid w:val="009E354F"/>
    <w:rsid w:val="009E364F"/>
    <w:rsid w:val="009E3991"/>
    <w:rsid w:val="009E4196"/>
    <w:rsid w:val="009E42AD"/>
    <w:rsid w:val="009E543F"/>
    <w:rsid w:val="009E5720"/>
    <w:rsid w:val="009E5C2D"/>
    <w:rsid w:val="009E64DE"/>
    <w:rsid w:val="009E64EE"/>
    <w:rsid w:val="009E683C"/>
    <w:rsid w:val="009E6CD5"/>
    <w:rsid w:val="009E73C3"/>
    <w:rsid w:val="009E756D"/>
    <w:rsid w:val="009E7944"/>
    <w:rsid w:val="009E7D14"/>
    <w:rsid w:val="009F1122"/>
    <w:rsid w:val="009F1444"/>
    <w:rsid w:val="009F179C"/>
    <w:rsid w:val="009F1A54"/>
    <w:rsid w:val="009F2481"/>
    <w:rsid w:val="009F2BE4"/>
    <w:rsid w:val="009F3028"/>
    <w:rsid w:val="009F3427"/>
    <w:rsid w:val="009F409F"/>
    <w:rsid w:val="009F4576"/>
    <w:rsid w:val="009F51FE"/>
    <w:rsid w:val="009F57DA"/>
    <w:rsid w:val="009F5B39"/>
    <w:rsid w:val="009F5C78"/>
    <w:rsid w:val="009F5EB0"/>
    <w:rsid w:val="009F7017"/>
    <w:rsid w:val="009F7119"/>
    <w:rsid w:val="009F71AF"/>
    <w:rsid w:val="00A003AD"/>
    <w:rsid w:val="00A0073E"/>
    <w:rsid w:val="00A00A7C"/>
    <w:rsid w:val="00A018FE"/>
    <w:rsid w:val="00A01A49"/>
    <w:rsid w:val="00A02C2F"/>
    <w:rsid w:val="00A03E72"/>
    <w:rsid w:val="00A04035"/>
    <w:rsid w:val="00A04823"/>
    <w:rsid w:val="00A04A22"/>
    <w:rsid w:val="00A051E2"/>
    <w:rsid w:val="00A05C03"/>
    <w:rsid w:val="00A05F89"/>
    <w:rsid w:val="00A06797"/>
    <w:rsid w:val="00A06926"/>
    <w:rsid w:val="00A07730"/>
    <w:rsid w:val="00A07861"/>
    <w:rsid w:val="00A079FE"/>
    <w:rsid w:val="00A10615"/>
    <w:rsid w:val="00A10624"/>
    <w:rsid w:val="00A116BC"/>
    <w:rsid w:val="00A11988"/>
    <w:rsid w:val="00A11D27"/>
    <w:rsid w:val="00A11EA6"/>
    <w:rsid w:val="00A11EAB"/>
    <w:rsid w:val="00A12800"/>
    <w:rsid w:val="00A1305D"/>
    <w:rsid w:val="00A1335E"/>
    <w:rsid w:val="00A13BA5"/>
    <w:rsid w:val="00A13FD3"/>
    <w:rsid w:val="00A14628"/>
    <w:rsid w:val="00A164E8"/>
    <w:rsid w:val="00A170F0"/>
    <w:rsid w:val="00A17B6A"/>
    <w:rsid w:val="00A20BBC"/>
    <w:rsid w:val="00A20E38"/>
    <w:rsid w:val="00A21672"/>
    <w:rsid w:val="00A21918"/>
    <w:rsid w:val="00A220C0"/>
    <w:rsid w:val="00A22558"/>
    <w:rsid w:val="00A227DC"/>
    <w:rsid w:val="00A22AA7"/>
    <w:rsid w:val="00A22C7C"/>
    <w:rsid w:val="00A241A0"/>
    <w:rsid w:val="00A24834"/>
    <w:rsid w:val="00A24D27"/>
    <w:rsid w:val="00A26F52"/>
    <w:rsid w:val="00A275A2"/>
    <w:rsid w:val="00A275A4"/>
    <w:rsid w:val="00A27A8F"/>
    <w:rsid w:val="00A300E9"/>
    <w:rsid w:val="00A3059B"/>
    <w:rsid w:val="00A317C1"/>
    <w:rsid w:val="00A323C2"/>
    <w:rsid w:val="00A326D9"/>
    <w:rsid w:val="00A32F46"/>
    <w:rsid w:val="00A33895"/>
    <w:rsid w:val="00A33F24"/>
    <w:rsid w:val="00A33F83"/>
    <w:rsid w:val="00A3431C"/>
    <w:rsid w:val="00A35344"/>
    <w:rsid w:val="00A367AF"/>
    <w:rsid w:val="00A36D73"/>
    <w:rsid w:val="00A37537"/>
    <w:rsid w:val="00A37FB5"/>
    <w:rsid w:val="00A40790"/>
    <w:rsid w:val="00A41456"/>
    <w:rsid w:val="00A4182E"/>
    <w:rsid w:val="00A42AD1"/>
    <w:rsid w:val="00A43262"/>
    <w:rsid w:val="00A43444"/>
    <w:rsid w:val="00A4358F"/>
    <w:rsid w:val="00A43D02"/>
    <w:rsid w:val="00A44241"/>
    <w:rsid w:val="00A452DF"/>
    <w:rsid w:val="00A45C39"/>
    <w:rsid w:val="00A47D7B"/>
    <w:rsid w:val="00A50375"/>
    <w:rsid w:val="00A515D1"/>
    <w:rsid w:val="00A51B3A"/>
    <w:rsid w:val="00A51C45"/>
    <w:rsid w:val="00A51C5E"/>
    <w:rsid w:val="00A53A99"/>
    <w:rsid w:val="00A53D67"/>
    <w:rsid w:val="00A54302"/>
    <w:rsid w:val="00A5496E"/>
    <w:rsid w:val="00A54C19"/>
    <w:rsid w:val="00A54FA7"/>
    <w:rsid w:val="00A552A9"/>
    <w:rsid w:val="00A5539F"/>
    <w:rsid w:val="00A55E52"/>
    <w:rsid w:val="00A560CB"/>
    <w:rsid w:val="00A56689"/>
    <w:rsid w:val="00A56DAF"/>
    <w:rsid w:val="00A56EFA"/>
    <w:rsid w:val="00A56F3E"/>
    <w:rsid w:val="00A57594"/>
    <w:rsid w:val="00A5771F"/>
    <w:rsid w:val="00A6006F"/>
    <w:rsid w:val="00A600AB"/>
    <w:rsid w:val="00A61804"/>
    <w:rsid w:val="00A6209F"/>
    <w:rsid w:val="00A624FA"/>
    <w:rsid w:val="00A630A3"/>
    <w:rsid w:val="00A65217"/>
    <w:rsid w:val="00A65B22"/>
    <w:rsid w:val="00A660AB"/>
    <w:rsid w:val="00A66B8E"/>
    <w:rsid w:val="00A66E38"/>
    <w:rsid w:val="00A67481"/>
    <w:rsid w:val="00A67A62"/>
    <w:rsid w:val="00A67B46"/>
    <w:rsid w:val="00A67F49"/>
    <w:rsid w:val="00A703BF"/>
    <w:rsid w:val="00A71870"/>
    <w:rsid w:val="00A72804"/>
    <w:rsid w:val="00A7291C"/>
    <w:rsid w:val="00A7292C"/>
    <w:rsid w:val="00A72B87"/>
    <w:rsid w:val="00A737D5"/>
    <w:rsid w:val="00A73992"/>
    <w:rsid w:val="00A741E1"/>
    <w:rsid w:val="00A74D4A"/>
    <w:rsid w:val="00A74EE9"/>
    <w:rsid w:val="00A7525C"/>
    <w:rsid w:val="00A77EFD"/>
    <w:rsid w:val="00A80332"/>
    <w:rsid w:val="00A80920"/>
    <w:rsid w:val="00A80F45"/>
    <w:rsid w:val="00A81F7D"/>
    <w:rsid w:val="00A82161"/>
    <w:rsid w:val="00A82C74"/>
    <w:rsid w:val="00A82D7B"/>
    <w:rsid w:val="00A849AD"/>
    <w:rsid w:val="00A84FB0"/>
    <w:rsid w:val="00A86727"/>
    <w:rsid w:val="00A90953"/>
    <w:rsid w:val="00A91218"/>
    <w:rsid w:val="00A9123E"/>
    <w:rsid w:val="00A91421"/>
    <w:rsid w:val="00A9144C"/>
    <w:rsid w:val="00A9159E"/>
    <w:rsid w:val="00A9186D"/>
    <w:rsid w:val="00A923AD"/>
    <w:rsid w:val="00A924A7"/>
    <w:rsid w:val="00A92985"/>
    <w:rsid w:val="00A92ADD"/>
    <w:rsid w:val="00A92F50"/>
    <w:rsid w:val="00A9461D"/>
    <w:rsid w:val="00A94710"/>
    <w:rsid w:val="00A950B3"/>
    <w:rsid w:val="00A95186"/>
    <w:rsid w:val="00A9595B"/>
    <w:rsid w:val="00A961F9"/>
    <w:rsid w:val="00A96648"/>
    <w:rsid w:val="00A967B3"/>
    <w:rsid w:val="00A9680A"/>
    <w:rsid w:val="00A969A5"/>
    <w:rsid w:val="00A96A3A"/>
    <w:rsid w:val="00A97512"/>
    <w:rsid w:val="00A97969"/>
    <w:rsid w:val="00AA09F3"/>
    <w:rsid w:val="00AA0CC7"/>
    <w:rsid w:val="00AA0ECE"/>
    <w:rsid w:val="00AA35D4"/>
    <w:rsid w:val="00AA3BFE"/>
    <w:rsid w:val="00AA3D9C"/>
    <w:rsid w:val="00AA3F75"/>
    <w:rsid w:val="00AA4608"/>
    <w:rsid w:val="00AA4F1E"/>
    <w:rsid w:val="00AA524E"/>
    <w:rsid w:val="00AA58CA"/>
    <w:rsid w:val="00AA6009"/>
    <w:rsid w:val="00AA6E39"/>
    <w:rsid w:val="00AA743F"/>
    <w:rsid w:val="00AB110A"/>
    <w:rsid w:val="00AB1BFF"/>
    <w:rsid w:val="00AB1CDB"/>
    <w:rsid w:val="00AB25B2"/>
    <w:rsid w:val="00AB29F1"/>
    <w:rsid w:val="00AB2AF9"/>
    <w:rsid w:val="00AB2E7D"/>
    <w:rsid w:val="00AB3300"/>
    <w:rsid w:val="00AB39DC"/>
    <w:rsid w:val="00AB3DB4"/>
    <w:rsid w:val="00AB3FF4"/>
    <w:rsid w:val="00AB40CD"/>
    <w:rsid w:val="00AB4120"/>
    <w:rsid w:val="00AB547D"/>
    <w:rsid w:val="00AB5759"/>
    <w:rsid w:val="00AB590F"/>
    <w:rsid w:val="00AB65F7"/>
    <w:rsid w:val="00AB6606"/>
    <w:rsid w:val="00AB68B9"/>
    <w:rsid w:val="00AC01BB"/>
    <w:rsid w:val="00AC0665"/>
    <w:rsid w:val="00AC0F7A"/>
    <w:rsid w:val="00AC152D"/>
    <w:rsid w:val="00AC1DFB"/>
    <w:rsid w:val="00AC2D3E"/>
    <w:rsid w:val="00AC2EFD"/>
    <w:rsid w:val="00AC30C8"/>
    <w:rsid w:val="00AC3DA8"/>
    <w:rsid w:val="00AC4B83"/>
    <w:rsid w:val="00AC4CA9"/>
    <w:rsid w:val="00AC4DD2"/>
    <w:rsid w:val="00AC4F81"/>
    <w:rsid w:val="00AC5A57"/>
    <w:rsid w:val="00AC5B05"/>
    <w:rsid w:val="00AC5B08"/>
    <w:rsid w:val="00AC6A50"/>
    <w:rsid w:val="00AC6AC5"/>
    <w:rsid w:val="00AC73F5"/>
    <w:rsid w:val="00AC7BE1"/>
    <w:rsid w:val="00AC7D3B"/>
    <w:rsid w:val="00AD0A62"/>
    <w:rsid w:val="00AD0FFC"/>
    <w:rsid w:val="00AD23EA"/>
    <w:rsid w:val="00AD2434"/>
    <w:rsid w:val="00AD32A9"/>
    <w:rsid w:val="00AD3636"/>
    <w:rsid w:val="00AD4146"/>
    <w:rsid w:val="00AD41FD"/>
    <w:rsid w:val="00AD4465"/>
    <w:rsid w:val="00AD478F"/>
    <w:rsid w:val="00AD4C6D"/>
    <w:rsid w:val="00AD4E56"/>
    <w:rsid w:val="00AD558F"/>
    <w:rsid w:val="00AD654D"/>
    <w:rsid w:val="00AD6DA9"/>
    <w:rsid w:val="00AD7555"/>
    <w:rsid w:val="00AD7885"/>
    <w:rsid w:val="00AD78F1"/>
    <w:rsid w:val="00AD792F"/>
    <w:rsid w:val="00AE0385"/>
    <w:rsid w:val="00AE0678"/>
    <w:rsid w:val="00AE237C"/>
    <w:rsid w:val="00AE2427"/>
    <w:rsid w:val="00AE290F"/>
    <w:rsid w:val="00AE2F1C"/>
    <w:rsid w:val="00AE300F"/>
    <w:rsid w:val="00AE35CE"/>
    <w:rsid w:val="00AE3B70"/>
    <w:rsid w:val="00AE4368"/>
    <w:rsid w:val="00AE4794"/>
    <w:rsid w:val="00AE58B5"/>
    <w:rsid w:val="00AE5AB3"/>
    <w:rsid w:val="00AE763E"/>
    <w:rsid w:val="00AE76CE"/>
    <w:rsid w:val="00AE77F5"/>
    <w:rsid w:val="00AE790F"/>
    <w:rsid w:val="00AF0A5A"/>
    <w:rsid w:val="00AF15F0"/>
    <w:rsid w:val="00AF172F"/>
    <w:rsid w:val="00AF1FC2"/>
    <w:rsid w:val="00AF26DD"/>
    <w:rsid w:val="00AF367D"/>
    <w:rsid w:val="00AF44FD"/>
    <w:rsid w:val="00AF49D9"/>
    <w:rsid w:val="00AF545C"/>
    <w:rsid w:val="00AF5741"/>
    <w:rsid w:val="00AF5ED0"/>
    <w:rsid w:val="00AF6295"/>
    <w:rsid w:val="00AF6A05"/>
    <w:rsid w:val="00AF6C2B"/>
    <w:rsid w:val="00AF791D"/>
    <w:rsid w:val="00AF79C9"/>
    <w:rsid w:val="00AF7CA9"/>
    <w:rsid w:val="00B00913"/>
    <w:rsid w:val="00B00DA5"/>
    <w:rsid w:val="00B00EB7"/>
    <w:rsid w:val="00B019E1"/>
    <w:rsid w:val="00B02146"/>
    <w:rsid w:val="00B037A3"/>
    <w:rsid w:val="00B053BF"/>
    <w:rsid w:val="00B05BC9"/>
    <w:rsid w:val="00B06D57"/>
    <w:rsid w:val="00B074CB"/>
    <w:rsid w:val="00B07B39"/>
    <w:rsid w:val="00B07DDB"/>
    <w:rsid w:val="00B102CA"/>
    <w:rsid w:val="00B10B4B"/>
    <w:rsid w:val="00B10F91"/>
    <w:rsid w:val="00B10FF7"/>
    <w:rsid w:val="00B114F7"/>
    <w:rsid w:val="00B116B7"/>
    <w:rsid w:val="00B12060"/>
    <w:rsid w:val="00B12820"/>
    <w:rsid w:val="00B131CE"/>
    <w:rsid w:val="00B15C6E"/>
    <w:rsid w:val="00B15CB5"/>
    <w:rsid w:val="00B16263"/>
    <w:rsid w:val="00B1637A"/>
    <w:rsid w:val="00B16700"/>
    <w:rsid w:val="00B168C6"/>
    <w:rsid w:val="00B16C72"/>
    <w:rsid w:val="00B1712A"/>
    <w:rsid w:val="00B17615"/>
    <w:rsid w:val="00B17AAD"/>
    <w:rsid w:val="00B17F35"/>
    <w:rsid w:val="00B20136"/>
    <w:rsid w:val="00B2032B"/>
    <w:rsid w:val="00B20E28"/>
    <w:rsid w:val="00B20EB1"/>
    <w:rsid w:val="00B21CA9"/>
    <w:rsid w:val="00B224A0"/>
    <w:rsid w:val="00B22D3B"/>
    <w:rsid w:val="00B22D6D"/>
    <w:rsid w:val="00B23492"/>
    <w:rsid w:val="00B2447F"/>
    <w:rsid w:val="00B24AAE"/>
    <w:rsid w:val="00B24BB8"/>
    <w:rsid w:val="00B25262"/>
    <w:rsid w:val="00B258E3"/>
    <w:rsid w:val="00B25B6E"/>
    <w:rsid w:val="00B26DCB"/>
    <w:rsid w:val="00B278B9"/>
    <w:rsid w:val="00B31357"/>
    <w:rsid w:val="00B319A4"/>
    <w:rsid w:val="00B31A61"/>
    <w:rsid w:val="00B328A1"/>
    <w:rsid w:val="00B330F9"/>
    <w:rsid w:val="00B3347E"/>
    <w:rsid w:val="00B34062"/>
    <w:rsid w:val="00B34225"/>
    <w:rsid w:val="00B34AB4"/>
    <w:rsid w:val="00B35EE4"/>
    <w:rsid w:val="00B374F2"/>
    <w:rsid w:val="00B37968"/>
    <w:rsid w:val="00B37A08"/>
    <w:rsid w:val="00B40977"/>
    <w:rsid w:val="00B410A6"/>
    <w:rsid w:val="00B418D9"/>
    <w:rsid w:val="00B41BC2"/>
    <w:rsid w:val="00B422AC"/>
    <w:rsid w:val="00B424B1"/>
    <w:rsid w:val="00B42521"/>
    <w:rsid w:val="00B43131"/>
    <w:rsid w:val="00B439A9"/>
    <w:rsid w:val="00B439C4"/>
    <w:rsid w:val="00B44528"/>
    <w:rsid w:val="00B4478A"/>
    <w:rsid w:val="00B44B33"/>
    <w:rsid w:val="00B44C09"/>
    <w:rsid w:val="00B45EEC"/>
    <w:rsid w:val="00B4665E"/>
    <w:rsid w:val="00B46D7D"/>
    <w:rsid w:val="00B478C4"/>
    <w:rsid w:val="00B50953"/>
    <w:rsid w:val="00B50EB7"/>
    <w:rsid w:val="00B51271"/>
    <w:rsid w:val="00B517ED"/>
    <w:rsid w:val="00B51A47"/>
    <w:rsid w:val="00B51FF3"/>
    <w:rsid w:val="00B52132"/>
    <w:rsid w:val="00B523D7"/>
    <w:rsid w:val="00B538C1"/>
    <w:rsid w:val="00B5391C"/>
    <w:rsid w:val="00B539AF"/>
    <w:rsid w:val="00B53D97"/>
    <w:rsid w:val="00B53EE1"/>
    <w:rsid w:val="00B558E5"/>
    <w:rsid w:val="00B55B55"/>
    <w:rsid w:val="00B56285"/>
    <w:rsid w:val="00B56B18"/>
    <w:rsid w:val="00B576A8"/>
    <w:rsid w:val="00B60339"/>
    <w:rsid w:val="00B60513"/>
    <w:rsid w:val="00B60585"/>
    <w:rsid w:val="00B60E70"/>
    <w:rsid w:val="00B60ED9"/>
    <w:rsid w:val="00B60FBC"/>
    <w:rsid w:val="00B635FE"/>
    <w:rsid w:val="00B63651"/>
    <w:rsid w:val="00B6428A"/>
    <w:rsid w:val="00B64317"/>
    <w:rsid w:val="00B659AF"/>
    <w:rsid w:val="00B66440"/>
    <w:rsid w:val="00B66490"/>
    <w:rsid w:val="00B666EB"/>
    <w:rsid w:val="00B669DB"/>
    <w:rsid w:val="00B70639"/>
    <w:rsid w:val="00B70966"/>
    <w:rsid w:val="00B70AD7"/>
    <w:rsid w:val="00B70E7C"/>
    <w:rsid w:val="00B718EC"/>
    <w:rsid w:val="00B71FA2"/>
    <w:rsid w:val="00B72720"/>
    <w:rsid w:val="00B727A7"/>
    <w:rsid w:val="00B7284D"/>
    <w:rsid w:val="00B728F3"/>
    <w:rsid w:val="00B72E33"/>
    <w:rsid w:val="00B7325A"/>
    <w:rsid w:val="00B7327E"/>
    <w:rsid w:val="00B73695"/>
    <w:rsid w:val="00B7374A"/>
    <w:rsid w:val="00B7467C"/>
    <w:rsid w:val="00B74EF2"/>
    <w:rsid w:val="00B76C6F"/>
    <w:rsid w:val="00B76CA0"/>
    <w:rsid w:val="00B803CA"/>
    <w:rsid w:val="00B80718"/>
    <w:rsid w:val="00B80F38"/>
    <w:rsid w:val="00B813F0"/>
    <w:rsid w:val="00B81A35"/>
    <w:rsid w:val="00B8216E"/>
    <w:rsid w:val="00B826E8"/>
    <w:rsid w:val="00B82F09"/>
    <w:rsid w:val="00B83DCD"/>
    <w:rsid w:val="00B84B35"/>
    <w:rsid w:val="00B8538E"/>
    <w:rsid w:val="00B855A1"/>
    <w:rsid w:val="00B859AF"/>
    <w:rsid w:val="00B8708E"/>
    <w:rsid w:val="00B87454"/>
    <w:rsid w:val="00B8769A"/>
    <w:rsid w:val="00B87B6C"/>
    <w:rsid w:val="00B87D07"/>
    <w:rsid w:val="00B87EC4"/>
    <w:rsid w:val="00B87F2E"/>
    <w:rsid w:val="00B87FC6"/>
    <w:rsid w:val="00B9028C"/>
    <w:rsid w:val="00B903F4"/>
    <w:rsid w:val="00B907BE"/>
    <w:rsid w:val="00B90DE8"/>
    <w:rsid w:val="00B90EB0"/>
    <w:rsid w:val="00B9118C"/>
    <w:rsid w:val="00B91996"/>
    <w:rsid w:val="00B924FE"/>
    <w:rsid w:val="00B9357A"/>
    <w:rsid w:val="00B93C5D"/>
    <w:rsid w:val="00B9464F"/>
    <w:rsid w:val="00B94B65"/>
    <w:rsid w:val="00B95345"/>
    <w:rsid w:val="00B95AEF"/>
    <w:rsid w:val="00B969D3"/>
    <w:rsid w:val="00B97979"/>
    <w:rsid w:val="00B97AC5"/>
    <w:rsid w:val="00B97CFA"/>
    <w:rsid w:val="00BA01C1"/>
    <w:rsid w:val="00BA0D31"/>
    <w:rsid w:val="00BA1035"/>
    <w:rsid w:val="00BA12B3"/>
    <w:rsid w:val="00BA2908"/>
    <w:rsid w:val="00BA2E6B"/>
    <w:rsid w:val="00BA3C40"/>
    <w:rsid w:val="00BA3C59"/>
    <w:rsid w:val="00BA4488"/>
    <w:rsid w:val="00BA4716"/>
    <w:rsid w:val="00BA47E4"/>
    <w:rsid w:val="00BA53BD"/>
    <w:rsid w:val="00BA571C"/>
    <w:rsid w:val="00BA593B"/>
    <w:rsid w:val="00BA5C68"/>
    <w:rsid w:val="00BA6638"/>
    <w:rsid w:val="00BA66AF"/>
    <w:rsid w:val="00BA7914"/>
    <w:rsid w:val="00BB0CEF"/>
    <w:rsid w:val="00BB0D87"/>
    <w:rsid w:val="00BB0E91"/>
    <w:rsid w:val="00BB0ED1"/>
    <w:rsid w:val="00BB1677"/>
    <w:rsid w:val="00BB2912"/>
    <w:rsid w:val="00BB293C"/>
    <w:rsid w:val="00BB2F58"/>
    <w:rsid w:val="00BB2F5C"/>
    <w:rsid w:val="00BB3140"/>
    <w:rsid w:val="00BB4983"/>
    <w:rsid w:val="00BB4A4A"/>
    <w:rsid w:val="00BB4C43"/>
    <w:rsid w:val="00BB54E2"/>
    <w:rsid w:val="00BB6198"/>
    <w:rsid w:val="00BB63F7"/>
    <w:rsid w:val="00BB7004"/>
    <w:rsid w:val="00BB727C"/>
    <w:rsid w:val="00BB7EE6"/>
    <w:rsid w:val="00BC0128"/>
    <w:rsid w:val="00BC0150"/>
    <w:rsid w:val="00BC058C"/>
    <w:rsid w:val="00BC107A"/>
    <w:rsid w:val="00BC24DC"/>
    <w:rsid w:val="00BC2D11"/>
    <w:rsid w:val="00BC2F87"/>
    <w:rsid w:val="00BC3647"/>
    <w:rsid w:val="00BC3C5D"/>
    <w:rsid w:val="00BC425B"/>
    <w:rsid w:val="00BC47DE"/>
    <w:rsid w:val="00BC5366"/>
    <w:rsid w:val="00BC5724"/>
    <w:rsid w:val="00BC5B16"/>
    <w:rsid w:val="00BC62E5"/>
    <w:rsid w:val="00BC6398"/>
    <w:rsid w:val="00BC641D"/>
    <w:rsid w:val="00BC709A"/>
    <w:rsid w:val="00BC71AD"/>
    <w:rsid w:val="00BD02A6"/>
    <w:rsid w:val="00BD068B"/>
    <w:rsid w:val="00BD0AE8"/>
    <w:rsid w:val="00BD0EA1"/>
    <w:rsid w:val="00BD1464"/>
    <w:rsid w:val="00BD1886"/>
    <w:rsid w:val="00BD2CFE"/>
    <w:rsid w:val="00BD43E9"/>
    <w:rsid w:val="00BD486F"/>
    <w:rsid w:val="00BD4B97"/>
    <w:rsid w:val="00BD4E5C"/>
    <w:rsid w:val="00BD5F1F"/>
    <w:rsid w:val="00BD6295"/>
    <w:rsid w:val="00BD632C"/>
    <w:rsid w:val="00BD6B55"/>
    <w:rsid w:val="00BD6C9F"/>
    <w:rsid w:val="00BD6D11"/>
    <w:rsid w:val="00BE0321"/>
    <w:rsid w:val="00BE2D7C"/>
    <w:rsid w:val="00BE3B41"/>
    <w:rsid w:val="00BE5A34"/>
    <w:rsid w:val="00BE5CC8"/>
    <w:rsid w:val="00BE5F77"/>
    <w:rsid w:val="00BE6A25"/>
    <w:rsid w:val="00BE7268"/>
    <w:rsid w:val="00BE73C8"/>
    <w:rsid w:val="00BE743C"/>
    <w:rsid w:val="00BE7FBA"/>
    <w:rsid w:val="00BF06B5"/>
    <w:rsid w:val="00BF0C5D"/>
    <w:rsid w:val="00BF0DB3"/>
    <w:rsid w:val="00BF194A"/>
    <w:rsid w:val="00BF215A"/>
    <w:rsid w:val="00BF23FF"/>
    <w:rsid w:val="00BF2A11"/>
    <w:rsid w:val="00BF2A84"/>
    <w:rsid w:val="00BF2EF0"/>
    <w:rsid w:val="00BF3196"/>
    <w:rsid w:val="00BF38C2"/>
    <w:rsid w:val="00BF4227"/>
    <w:rsid w:val="00BF45D8"/>
    <w:rsid w:val="00BF4AC5"/>
    <w:rsid w:val="00BF4B65"/>
    <w:rsid w:val="00BF516E"/>
    <w:rsid w:val="00BF54DC"/>
    <w:rsid w:val="00BF57CB"/>
    <w:rsid w:val="00BF5EBE"/>
    <w:rsid w:val="00BF5F9A"/>
    <w:rsid w:val="00BF6202"/>
    <w:rsid w:val="00C001DE"/>
    <w:rsid w:val="00C004E4"/>
    <w:rsid w:val="00C00557"/>
    <w:rsid w:val="00C007E2"/>
    <w:rsid w:val="00C00D75"/>
    <w:rsid w:val="00C00DCA"/>
    <w:rsid w:val="00C00EE3"/>
    <w:rsid w:val="00C02598"/>
    <w:rsid w:val="00C027E9"/>
    <w:rsid w:val="00C02CD0"/>
    <w:rsid w:val="00C03142"/>
    <w:rsid w:val="00C03278"/>
    <w:rsid w:val="00C037A8"/>
    <w:rsid w:val="00C03A7E"/>
    <w:rsid w:val="00C04399"/>
    <w:rsid w:val="00C04A0B"/>
    <w:rsid w:val="00C04F37"/>
    <w:rsid w:val="00C050FE"/>
    <w:rsid w:val="00C06871"/>
    <w:rsid w:val="00C06B68"/>
    <w:rsid w:val="00C0736A"/>
    <w:rsid w:val="00C07BE6"/>
    <w:rsid w:val="00C07C0D"/>
    <w:rsid w:val="00C07F1D"/>
    <w:rsid w:val="00C10461"/>
    <w:rsid w:val="00C1099F"/>
    <w:rsid w:val="00C10E16"/>
    <w:rsid w:val="00C10E6F"/>
    <w:rsid w:val="00C1107B"/>
    <w:rsid w:val="00C116B4"/>
    <w:rsid w:val="00C11711"/>
    <w:rsid w:val="00C1171C"/>
    <w:rsid w:val="00C11FF1"/>
    <w:rsid w:val="00C123F3"/>
    <w:rsid w:val="00C124D4"/>
    <w:rsid w:val="00C12F7A"/>
    <w:rsid w:val="00C131A8"/>
    <w:rsid w:val="00C1357E"/>
    <w:rsid w:val="00C13B0A"/>
    <w:rsid w:val="00C13B9F"/>
    <w:rsid w:val="00C13FB7"/>
    <w:rsid w:val="00C15897"/>
    <w:rsid w:val="00C15C17"/>
    <w:rsid w:val="00C16FAA"/>
    <w:rsid w:val="00C17637"/>
    <w:rsid w:val="00C17F3F"/>
    <w:rsid w:val="00C20522"/>
    <w:rsid w:val="00C2060C"/>
    <w:rsid w:val="00C20A27"/>
    <w:rsid w:val="00C20AC4"/>
    <w:rsid w:val="00C20B31"/>
    <w:rsid w:val="00C2166D"/>
    <w:rsid w:val="00C21BFA"/>
    <w:rsid w:val="00C22445"/>
    <w:rsid w:val="00C22E37"/>
    <w:rsid w:val="00C24B5A"/>
    <w:rsid w:val="00C250D1"/>
    <w:rsid w:val="00C2648D"/>
    <w:rsid w:val="00C266D5"/>
    <w:rsid w:val="00C270DA"/>
    <w:rsid w:val="00C270E5"/>
    <w:rsid w:val="00C271CF"/>
    <w:rsid w:val="00C272AA"/>
    <w:rsid w:val="00C2759F"/>
    <w:rsid w:val="00C27B74"/>
    <w:rsid w:val="00C30433"/>
    <w:rsid w:val="00C3061B"/>
    <w:rsid w:val="00C307E4"/>
    <w:rsid w:val="00C3218C"/>
    <w:rsid w:val="00C321A2"/>
    <w:rsid w:val="00C323F1"/>
    <w:rsid w:val="00C32EAC"/>
    <w:rsid w:val="00C32EAF"/>
    <w:rsid w:val="00C335B4"/>
    <w:rsid w:val="00C33645"/>
    <w:rsid w:val="00C33C01"/>
    <w:rsid w:val="00C3403D"/>
    <w:rsid w:val="00C34332"/>
    <w:rsid w:val="00C346DE"/>
    <w:rsid w:val="00C35055"/>
    <w:rsid w:val="00C356CA"/>
    <w:rsid w:val="00C35ABA"/>
    <w:rsid w:val="00C36078"/>
    <w:rsid w:val="00C36E3E"/>
    <w:rsid w:val="00C36FFE"/>
    <w:rsid w:val="00C4071C"/>
    <w:rsid w:val="00C415CF"/>
    <w:rsid w:val="00C41926"/>
    <w:rsid w:val="00C41BDC"/>
    <w:rsid w:val="00C4205E"/>
    <w:rsid w:val="00C422C7"/>
    <w:rsid w:val="00C424CF"/>
    <w:rsid w:val="00C4269F"/>
    <w:rsid w:val="00C4271D"/>
    <w:rsid w:val="00C42B65"/>
    <w:rsid w:val="00C43858"/>
    <w:rsid w:val="00C43A09"/>
    <w:rsid w:val="00C4528F"/>
    <w:rsid w:val="00C457D9"/>
    <w:rsid w:val="00C4619D"/>
    <w:rsid w:val="00C46FA7"/>
    <w:rsid w:val="00C471FE"/>
    <w:rsid w:val="00C47FE2"/>
    <w:rsid w:val="00C50E8F"/>
    <w:rsid w:val="00C5139F"/>
    <w:rsid w:val="00C517E2"/>
    <w:rsid w:val="00C519E1"/>
    <w:rsid w:val="00C51E27"/>
    <w:rsid w:val="00C52929"/>
    <w:rsid w:val="00C54BBE"/>
    <w:rsid w:val="00C54C16"/>
    <w:rsid w:val="00C5507B"/>
    <w:rsid w:val="00C55C27"/>
    <w:rsid w:val="00C55FFF"/>
    <w:rsid w:val="00C56714"/>
    <w:rsid w:val="00C56900"/>
    <w:rsid w:val="00C56F0F"/>
    <w:rsid w:val="00C57646"/>
    <w:rsid w:val="00C57E29"/>
    <w:rsid w:val="00C60532"/>
    <w:rsid w:val="00C610C4"/>
    <w:rsid w:val="00C61C9C"/>
    <w:rsid w:val="00C61E7B"/>
    <w:rsid w:val="00C61EB9"/>
    <w:rsid w:val="00C62BA8"/>
    <w:rsid w:val="00C642EE"/>
    <w:rsid w:val="00C64349"/>
    <w:rsid w:val="00C6456D"/>
    <w:rsid w:val="00C650FF"/>
    <w:rsid w:val="00C6512B"/>
    <w:rsid w:val="00C655DE"/>
    <w:rsid w:val="00C65725"/>
    <w:rsid w:val="00C65863"/>
    <w:rsid w:val="00C65D25"/>
    <w:rsid w:val="00C664C1"/>
    <w:rsid w:val="00C664D8"/>
    <w:rsid w:val="00C66568"/>
    <w:rsid w:val="00C667BB"/>
    <w:rsid w:val="00C669F4"/>
    <w:rsid w:val="00C66B76"/>
    <w:rsid w:val="00C66FBD"/>
    <w:rsid w:val="00C722F7"/>
    <w:rsid w:val="00C73091"/>
    <w:rsid w:val="00C732F9"/>
    <w:rsid w:val="00C735F1"/>
    <w:rsid w:val="00C73B50"/>
    <w:rsid w:val="00C73B9E"/>
    <w:rsid w:val="00C74595"/>
    <w:rsid w:val="00C74800"/>
    <w:rsid w:val="00C751F4"/>
    <w:rsid w:val="00C75352"/>
    <w:rsid w:val="00C75633"/>
    <w:rsid w:val="00C75ABE"/>
    <w:rsid w:val="00C75BAC"/>
    <w:rsid w:val="00C75D5C"/>
    <w:rsid w:val="00C76400"/>
    <w:rsid w:val="00C76E7F"/>
    <w:rsid w:val="00C80824"/>
    <w:rsid w:val="00C80B51"/>
    <w:rsid w:val="00C80DF9"/>
    <w:rsid w:val="00C8134E"/>
    <w:rsid w:val="00C81CE9"/>
    <w:rsid w:val="00C8200B"/>
    <w:rsid w:val="00C822F0"/>
    <w:rsid w:val="00C829ED"/>
    <w:rsid w:val="00C83323"/>
    <w:rsid w:val="00C843C6"/>
    <w:rsid w:val="00C856A0"/>
    <w:rsid w:val="00C858EF"/>
    <w:rsid w:val="00C85A2F"/>
    <w:rsid w:val="00C85DBF"/>
    <w:rsid w:val="00C862C5"/>
    <w:rsid w:val="00C8702C"/>
    <w:rsid w:val="00C87299"/>
    <w:rsid w:val="00C9033B"/>
    <w:rsid w:val="00C904FF"/>
    <w:rsid w:val="00C908E8"/>
    <w:rsid w:val="00C90FAA"/>
    <w:rsid w:val="00C91FCF"/>
    <w:rsid w:val="00C92A40"/>
    <w:rsid w:val="00C92BD5"/>
    <w:rsid w:val="00C931AA"/>
    <w:rsid w:val="00C93668"/>
    <w:rsid w:val="00C93E20"/>
    <w:rsid w:val="00C94855"/>
    <w:rsid w:val="00C95918"/>
    <w:rsid w:val="00C96AA4"/>
    <w:rsid w:val="00C96C77"/>
    <w:rsid w:val="00C96CAB"/>
    <w:rsid w:val="00CA0013"/>
    <w:rsid w:val="00CA0168"/>
    <w:rsid w:val="00CA1307"/>
    <w:rsid w:val="00CA18E7"/>
    <w:rsid w:val="00CA1AAC"/>
    <w:rsid w:val="00CA1C29"/>
    <w:rsid w:val="00CA1D4C"/>
    <w:rsid w:val="00CA2089"/>
    <w:rsid w:val="00CA2567"/>
    <w:rsid w:val="00CA2669"/>
    <w:rsid w:val="00CA27B8"/>
    <w:rsid w:val="00CA2A4F"/>
    <w:rsid w:val="00CA2A83"/>
    <w:rsid w:val="00CA3509"/>
    <w:rsid w:val="00CA3DDB"/>
    <w:rsid w:val="00CA410E"/>
    <w:rsid w:val="00CA4B10"/>
    <w:rsid w:val="00CA4CA5"/>
    <w:rsid w:val="00CA4CFE"/>
    <w:rsid w:val="00CA5FC2"/>
    <w:rsid w:val="00CA5FFC"/>
    <w:rsid w:val="00CA603B"/>
    <w:rsid w:val="00CA6719"/>
    <w:rsid w:val="00CA6F6D"/>
    <w:rsid w:val="00CB0425"/>
    <w:rsid w:val="00CB307B"/>
    <w:rsid w:val="00CB32E5"/>
    <w:rsid w:val="00CB40DB"/>
    <w:rsid w:val="00CB492B"/>
    <w:rsid w:val="00CB4E72"/>
    <w:rsid w:val="00CB4F2C"/>
    <w:rsid w:val="00CB6637"/>
    <w:rsid w:val="00CB6C19"/>
    <w:rsid w:val="00CB7E26"/>
    <w:rsid w:val="00CB7E99"/>
    <w:rsid w:val="00CC0669"/>
    <w:rsid w:val="00CC082B"/>
    <w:rsid w:val="00CC139C"/>
    <w:rsid w:val="00CC1450"/>
    <w:rsid w:val="00CC2965"/>
    <w:rsid w:val="00CC300C"/>
    <w:rsid w:val="00CC3220"/>
    <w:rsid w:val="00CC3278"/>
    <w:rsid w:val="00CC41E8"/>
    <w:rsid w:val="00CC43F2"/>
    <w:rsid w:val="00CC4807"/>
    <w:rsid w:val="00CC4950"/>
    <w:rsid w:val="00CC4B71"/>
    <w:rsid w:val="00CC4FC8"/>
    <w:rsid w:val="00CC560A"/>
    <w:rsid w:val="00CC61A2"/>
    <w:rsid w:val="00CC66E6"/>
    <w:rsid w:val="00CC72B3"/>
    <w:rsid w:val="00CC7789"/>
    <w:rsid w:val="00CC7A49"/>
    <w:rsid w:val="00CC7C68"/>
    <w:rsid w:val="00CC7E3B"/>
    <w:rsid w:val="00CD0099"/>
    <w:rsid w:val="00CD038F"/>
    <w:rsid w:val="00CD0ABB"/>
    <w:rsid w:val="00CD0EF1"/>
    <w:rsid w:val="00CD10FD"/>
    <w:rsid w:val="00CD1955"/>
    <w:rsid w:val="00CD248F"/>
    <w:rsid w:val="00CD2501"/>
    <w:rsid w:val="00CD3273"/>
    <w:rsid w:val="00CD3B7B"/>
    <w:rsid w:val="00CD3D8B"/>
    <w:rsid w:val="00CD5160"/>
    <w:rsid w:val="00CD5629"/>
    <w:rsid w:val="00CD5D88"/>
    <w:rsid w:val="00CD6BAE"/>
    <w:rsid w:val="00CD6FE1"/>
    <w:rsid w:val="00CE041C"/>
    <w:rsid w:val="00CE1296"/>
    <w:rsid w:val="00CE149B"/>
    <w:rsid w:val="00CE16E0"/>
    <w:rsid w:val="00CE1D4F"/>
    <w:rsid w:val="00CE20BA"/>
    <w:rsid w:val="00CE273D"/>
    <w:rsid w:val="00CE296E"/>
    <w:rsid w:val="00CE2FAD"/>
    <w:rsid w:val="00CE3AB9"/>
    <w:rsid w:val="00CE45E8"/>
    <w:rsid w:val="00CE4ADC"/>
    <w:rsid w:val="00CE4B55"/>
    <w:rsid w:val="00CE4FF9"/>
    <w:rsid w:val="00CE5223"/>
    <w:rsid w:val="00CE5784"/>
    <w:rsid w:val="00CE5F74"/>
    <w:rsid w:val="00CE61A2"/>
    <w:rsid w:val="00CE6BCF"/>
    <w:rsid w:val="00CE7B7F"/>
    <w:rsid w:val="00CF212D"/>
    <w:rsid w:val="00CF2FF0"/>
    <w:rsid w:val="00CF3C17"/>
    <w:rsid w:val="00CF4230"/>
    <w:rsid w:val="00CF4340"/>
    <w:rsid w:val="00CF50A7"/>
    <w:rsid w:val="00CF58DD"/>
    <w:rsid w:val="00CF5DEA"/>
    <w:rsid w:val="00CF6EE2"/>
    <w:rsid w:val="00CF754B"/>
    <w:rsid w:val="00CF766D"/>
    <w:rsid w:val="00D0043D"/>
    <w:rsid w:val="00D00882"/>
    <w:rsid w:val="00D017D3"/>
    <w:rsid w:val="00D01B46"/>
    <w:rsid w:val="00D028CA"/>
    <w:rsid w:val="00D03851"/>
    <w:rsid w:val="00D040D2"/>
    <w:rsid w:val="00D04B3D"/>
    <w:rsid w:val="00D05327"/>
    <w:rsid w:val="00D055B7"/>
    <w:rsid w:val="00D05A3A"/>
    <w:rsid w:val="00D05B3F"/>
    <w:rsid w:val="00D06793"/>
    <w:rsid w:val="00D068E7"/>
    <w:rsid w:val="00D06F62"/>
    <w:rsid w:val="00D073DA"/>
    <w:rsid w:val="00D0776E"/>
    <w:rsid w:val="00D1023C"/>
    <w:rsid w:val="00D10392"/>
    <w:rsid w:val="00D114AD"/>
    <w:rsid w:val="00D119D1"/>
    <w:rsid w:val="00D11A48"/>
    <w:rsid w:val="00D11BAB"/>
    <w:rsid w:val="00D11CF5"/>
    <w:rsid w:val="00D11F6E"/>
    <w:rsid w:val="00D1213C"/>
    <w:rsid w:val="00D1253C"/>
    <w:rsid w:val="00D131BF"/>
    <w:rsid w:val="00D13F67"/>
    <w:rsid w:val="00D1437C"/>
    <w:rsid w:val="00D1533C"/>
    <w:rsid w:val="00D15445"/>
    <w:rsid w:val="00D15485"/>
    <w:rsid w:val="00D15F30"/>
    <w:rsid w:val="00D15FE4"/>
    <w:rsid w:val="00D16B6E"/>
    <w:rsid w:val="00D178DC"/>
    <w:rsid w:val="00D17B3A"/>
    <w:rsid w:val="00D20215"/>
    <w:rsid w:val="00D2063A"/>
    <w:rsid w:val="00D21029"/>
    <w:rsid w:val="00D210C8"/>
    <w:rsid w:val="00D214E3"/>
    <w:rsid w:val="00D21BEB"/>
    <w:rsid w:val="00D22418"/>
    <w:rsid w:val="00D23884"/>
    <w:rsid w:val="00D24850"/>
    <w:rsid w:val="00D248FC"/>
    <w:rsid w:val="00D24A44"/>
    <w:rsid w:val="00D24CC2"/>
    <w:rsid w:val="00D24E5A"/>
    <w:rsid w:val="00D254A2"/>
    <w:rsid w:val="00D25F00"/>
    <w:rsid w:val="00D26210"/>
    <w:rsid w:val="00D2624A"/>
    <w:rsid w:val="00D26541"/>
    <w:rsid w:val="00D277D7"/>
    <w:rsid w:val="00D30DD0"/>
    <w:rsid w:val="00D31628"/>
    <w:rsid w:val="00D31A67"/>
    <w:rsid w:val="00D31CC9"/>
    <w:rsid w:val="00D33213"/>
    <w:rsid w:val="00D34620"/>
    <w:rsid w:val="00D34A80"/>
    <w:rsid w:val="00D34C18"/>
    <w:rsid w:val="00D34D32"/>
    <w:rsid w:val="00D3572D"/>
    <w:rsid w:val="00D35CFD"/>
    <w:rsid w:val="00D36DD6"/>
    <w:rsid w:val="00D3700A"/>
    <w:rsid w:val="00D37165"/>
    <w:rsid w:val="00D375F9"/>
    <w:rsid w:val="00D378B7"/>
    <w:rsid w:val="00D37954"/>
    <w:rsid w:val="00D37C76"/>
    <w:rsid w:val="00D408F8"/>
    <w:rsid w:val="00D40C31"/>
    <w:rsid w:val="00D4192F"/>
    <w:rsid w:val="00D41FB1"/>
    <w:rsid w:val="00D41FD6"/>
    <w:rsid w:val="00D4203B"/>
    <w:rsid w:val="00D428A0"/>
    <w:rsid w:val="00D42F64"/>
    <w:rsid w:val="00D43B50"/>
    <w:rsid w:val="00D44001"/>
    <w:rsid w:val="00D4463C"/>
    <w:rsid w:val="00D44C73"/>
    <w:rsid w:val="00D44D28"/>
    <w:rsid w:val="00D455D4"/>
    <w:rsid w:val="00D455EC"/>
    <w:rsid w:val="00D45FE5"/>
    <w:rsid w:val="00D469C2"/>
    <w:rsid w:val="00D47D68"/>
    <w:rsid w:val="00D500D6"/>
    <w:rsid w:val="00D50CFB"/>
    <w:rsid w:val="00D50F0D"/>
    <w:rsid w:val="00D510AA"/>
    <w:rsid w:val="00D51BD1"/>
    <w:rsid w:val="00D52E7D"/>
    <w:rsid w:val="00D53008"/>
    <w:rsid w:val="00D5319A"/>
    <w:rsid w:val="00D532A8"/>
    <w:rsid w:val="00D53BF3"/>
    <w:rsid w:val="00D53D22"/>
    <w:rsid w:val="00D53E17"/>
    <w:rsid w:val="00D54B0C"/>
    <w:rsid w:val="00D54DF1"/>
    <w:rsid w:val="00D55113"/>
    <w:rsid w:val="00D551F5"/>
    <w:rsid w:val="00D55295"/>
    <w:rsid w:val="00D564CF"/>
    <w:rsid w:val="00D56610"/>
    <w:rsid w:val="00D56AB6"/>
    <w:rsid w:val="00D56B94"/>
    <w:rsid w:val="00D56BBC"/>
    <w:rsid w:val="00D56E46"/>
    <w:rsid w:val="00D57C0F"/>
    <w:rsid w:val="00D60215"/>
    <w:rsid w:val="00D6105A"/>
    <w:rsid w:val="00D619F0"/>
    <w:rsid w:val="00D622C0"/>
    <w:rsid w:val="00D62D25"/>
    <w:rsid w:val="00D62F8C"/>
    <w:rsid w:val="00D63109"/>
    <w:rsid w:val="00D63BA7"/>
    <w:rsid w:val="00D64326"/>
    <w:rsid w:val="00D643E7"/>
    <w:rsid w:val="00D6503D"/>
    <w:rsid w:val="00D6542A"/>
    <w:rsid w:val="00D65ACF"/>
    <w:rsid w:val="00D66089"/>
    <w:rsid w:val="00D66157"/>
    <w:rsid w:val="00D664C2"/>
    <w:rsid w:val="00D665BA"/>
    <w:rsid w:val="00D667B5"/>
    <w:rsid w:val="00D66CAA"/>
    <w:rsid w:val="00D66E9F"/>
    <w:rsid w:val="00D66EE3"/>
    <w:rsid w:val="00D67005"/>
    <w:rsid w:val="00D67861"/>
    <w:rsid w:val="00D67B3F"/>
    <w:rsid w:val="00D71B49"/>
    <w:rsid w:val="00D727CB"/>
    <w:rsid w:val="00D72AD2"/>
    <w:rsid w:val="00D72DEA"/>
    <w:rsid w:val="00D72FE0"/>
    <w:rsid w:val="00D733AE"/>
    <w:rsid w:val="00D73530"/>
    <w:rsid w:val="00D73945"/>
    <w:rsid w:val="00D73F96"/>
    <w:rsid w:val="00D7419E"/>
    <w:rsid w:val="00D75A93"/>
    <w:rsid w:val="00D75AAA"/>
    <w:rsid w:val="00D768C1"/>
    <w:rsid w:val="00D76E28"/>
    <w:rsid w:val="00D76F84"/>
    <w:rsid w:val="00D80693"/>
    <w:rsid w:val="00D80792"/>
    <w:rsid w:val="00D81C42"/>
    <w:rsid w:val="00D81DF9"/>
    <w:rsid w:val="00D84B28"/>
    <w:rsid w:val="00D84D2D"/>
    <w:rsid w:val="00D84EDC"/>
    <w:rsid w:val="00D850BA"/>
    <w:rsid w:val="00D85389"/>
    <w:rsid w:val="00D85398"/>
    <w:rsid w:val="00D85C09"/>
    <w:rsid w:val="00D85E41"/>
    <w:rsid w:val="00D86124"/>
    <w:rsid w:val="00D86A4C"/>
    <w:rsid w:val="00D86F15"/>
    <w:rsid w:val="00D87BC3"/>
    <w:rsid w:val="00D90624"/>
    <w:rsid w:val="00D90B21"/>
    <w:rsid w:val="00D90EB2"/>
    <w:rsid w:val="00D91301"/>
    <w:rsid w:val="00D91657"/>
    <w:rsid w:val="00D91915"/>
    <w:rsid w:val="00D93603"/>
    <w:rsid w:val="00D94262"/>
    <w:rsid w:val="00D94442"/>
    <w:rsid w:val="00D94ABF"/>
    <w:rsid w:val="00D95896"/>
    <w:rsid w:val="00D969AB"/>
    <w:rsid w:val="00D97BFB"/>
    <w:rsid w:val="00D97D67"/>
    <w:rsid w:val="00DA17EB"/>
    <w:rsid w:val="00DA19D4"/>
    <w:rsid w:val="00DA2993"/>
    <w:rsid w:val="00DA2F88"/>
    <w:rsid w:val="00DA2FEC"/>
    <w:rsid w:val="00DA3E1D"/>
    <w:rsid w:val="00DA3FE7"/>
    <w:rsid w:val="00DA53B9"/>
    <w:rsid w:val="00DA77DA"/>
    <w:rsid w:val="00DA7B90"/>
    <w:rsid w:val="00DA7FF1"/>
    <w:rsid w:val="00DB0477"/>
    <w:rsid w:val="00DB04A2"/>
    <w:rsid w:val="00DB053E"/>
    <w:rsid w:val="00DB0663"/>
    <w:rsid w:val="00DB1183"/>
    <w:rsid w:val="00DB149C"/>
    <w:rsid w:val="00DB1F66"/>
    <w:rsid w:val="00DB231E"/>
    <w:rsid w:val="00DB23C5"/>
    <w:rsid w:val="00DB29F9"/>
    <w:rsid w:val="00DB30EB"/>
    <w:rsid w:val="00DB344F"/>
    <w:rsid w:val="00DB3633"/>
    <w:rsid w:val="00DB4062"/>
    <w:rsid w:val="00DB53DA"/>
    <w:rsid w:val="00DB6333"/>
    <w:rsid w:val="00DB6393"/>
    <w:rsid w:val="00DB6779"/>
    <w:rsid w:val="00DB68D3"/>
    <w:rsid w:val="00DB6A89"/>
    <w:rsid w:val="00DB6FEE"/>
    <w:rsid w:val="00DB7D18"/>
    <w:rsid w:val="00DC0F6E"/>
    <w:rsid w:val="00DC138F"/>
    <w:rsid w:val="00DC144D"/>
    <w:rsid w:val="00DC290B"/>
    <w:rsid w:val="00DC33BC"/>
    <w:rsid w:val="00DC4D96"/>
    <w:rsid w:val="00DC582C"/>
    <w:rsid w:val="00DC5B66"/>
    <w:rsid w:val="00DC6852"/>
    <w:rsid w:val="00DC6B99"/>
    <w:rsid w:val="00DD0203"/>
    <w:rsid w:val="00DD05DD"/>
    <w:rsid w:val="00DD09B8"/>
    <w:rsid w:val="00DD0CC5"/>
    <w:rsid w:val="00DD1C17"/>
    <w:rsid w:val="00DD1E0A"/>
    <w:rsid w:val="00DD212C"/>
    <w:rsid w:val="00DD3A7C"/>
    <w:rsid w:val="00DD4386"/>
    <w:rsid w:val="00DD43BC"/>
    <w:rsid w:val="00DD4438"/>
    <w:rsid w:val="00DD4565"/>
    <w:rsid w:val="00DD4D66"/>
    <w:rsid w:val="00DD5AA5"/>
    <w:rsid w:val="00DD5EF1"/>
    <w:rsid w:val="00DD5F29"/>
    <w:rsid w:val="00DD6D0B"/>
    <w:rsid w:val="00DD6E3A"/>
    <w:rsid w:val="00DD70A0"/>
    <w:rsid w:val="00DD713D"/>
    <w:rsid w:val="00DD71CC"/>
    <w:rsid w:val="00DE1915"/>
    <w:rsid w:val="00DE1DC6"/>
    <w:rsid w:val="00DE2AA0"/>
    <w:rsid w:val="00DE36AB"/>
    <w:rsid w:val="00DE36F1"/>
    <w:rsid w:val="00DE3AD6"/>
    <w:rsid w:val="00DE421C"/>
    <w:rsid w:val="00DE499E"/>
    <w:rsid w:val="00DE6015"/>
    <w:rsid w:val="00DE61FC"/>
    <w:rsid w:val="00DF061B"/>
    <w:rsid w:val="00DF1302"/>
    <w:rsid w:val="00DF192B"/>
    <w:rsid w:val="00DF1FA4"/>
    <w:rsid w:val="00DF2127"/>
    <w:rsid w:val="00DF3259"/>
    <w:rsid w:val="00DF3911"/>
    <w:rsid w:val="00DF3CE9"/>
    <w:rsid w:val="00DF3EF3"/>
    <w:rsid w:val="00DF42E3"/>
    <w:rsid w:val="00DF464F"/>
    <w:rsid w:val="00DF4A16"/>
    <w:rsid w:val="00DF4FF9"/>
    <w:rsid w:val="00DF5AA0"/>
    <w:rsid w:val="00DF6188"/>
    <w:rsid w:val="00DF619F"/>
    <w:rsid w:val="00DF7145"/>
    <w:rsid w:val="00DF758E"/>
    <w:rsid w:val="00DF7BD5"/>
    <w:rsid w:val="00DF7E9A"/>
    <w:rsid w:val="00E0013A"/>
    <w:rsid w:val="00E00759"/>
    <w:rsid w:val="00E00C82"/>
    <w:rsid w:val="00E00CA7"/>
    <w:rsid w:val="00E00D32"/>
    <w:rsid w:val="00E013C8"/>
    <w:rsid w:val="00E020BE"/>
    <w:rsid w:val="00E022C0"/>
    <w:rsid w:val="00E02E2A"/>
    <w:rsid w:val="00E034B1"/>
    <w:rsid w:val="00E04BB6"/>
    <w:rsid w:val="00E04C03"/>
    <w:rsid w:val="00E04D3E"/>
    <w:rsid w:val="00E05252"/>
    <w:rsid w:val="00E05920"/>
    <w:rsid w:val="00E05DBD"/>
    <w:rsid w:val="00E05ECF"/>
    <w:rsid w:val="00E0622C"/>
    <w:rsid w:val="00E0675C"/>
    <w:rsid w:val="00E07243"/>
    <w:rsid w:val="00E07BAD"/>
    <w:rsid w:val="00E07D4C"/>
    <w:rsid w:val="00E1064F"/>
    <w:rsid w:val="00E1087A"/>
    <w:rsid w:val="00E10905"/>
    <w:rsid w:val="00E10E0C"/>
    <w:rsid w:val="00E11EDE"/>
    <w:rsid w:val="00E12591"/>
    <w:rsid w:val="00E136F8"/>
    <w:rsid w:val="00E146FD"/>
    <w:rsid w:val="00E14CD9"/>
    <w:rsid w:val="00E14E9E"/>
    <w:rsid w:val="00E14FA2"/>
    <w:rsid w:val="00E155D1"/>
    <w:rsid w:val="00E16404"/>
    <w:rsid w:val="00E16571"/>
    <w:rsid w:val="00E165ED"/>
    <w:rsid w:val="00E1666B"/>
    <w:rsid w:val="00E168D8"/>
    <w:rsid w:val="00E16A3E"/>
    <w:rsid w:val="00E16A9E"/>
    <w:rsid w:val="00E17EC8"/>
    <w:rsid w:val="00E2052F"/>
    <w:rsid w:val="00E207CC"/>
    <w:rsid w:val="00E22052"/>
    <w:rsid w:val="00E223D1"/>
    <w:rsid w:val="00E228EE"/>
    <w:rsid w:val="00E23071"/>
    <w:rsid w:val="00E2539F"/>
    <w:rsid w:val="00E25C53"/>
    <w:rsid w:val="00E25F8F"/>
    <w:rsid w:val="00E277A5"/>
    <w:rsid w:val="00E307EB"/>
    <w:rsid w:val="00E31509"/>
    <w:rsid w:val="00E31A4A"/>
    <w:rsid w:val="00E333D0"/>
    <w:rsid w:val="00E3394A"/>
    <w:rsid w:val="00E33FFD"/>
    <w:rsid w:val="00E34E43"/>
    <w:rsid w:val="00E34EE5"/>
    <w:rsid w:val="00E35063"/>
    <w:rsid w:val="00E3592C"/>
    <w:rsid w:val="00E372D7"/>
    <w:rsid w:val="00E376AF"/>
    <w:rsid w:val="00E37A55"/>
    <w:rsid w:val="00E40816"/>
    <w:rsid w:val="00E40A43"/>
    <w:rsid w:val="00E4167D"/>
    <w:rsid w:val="00E4195D"/>
    <w:rsid w:val="00E41E42"/>
    <w:rsid w:val="00E421CB"/>
    <w:rsid w:val="00E42209"/>
    <w:rsid w:val="00E42525"/>
    <w:rsid w:val="00E425EA"/>
    <w:rsid w:val="00E4391C"/>
    <w:rsid w:val="00E43955"/>
    <w:rsid w:val="00E43FED"/>
    <w:rsid w:val="00E45E88"/>
    <w:rsid w:val="00E469AC"/>
    <w:rsid w:val="00E47001"/>
    <w:rsid w:val="00E47192"/>
    <w:rsid w:val="00E4742C"/>
    <w:rsid w:val="00E478B9"/>
    <w:rsid w:val="00E47BB7"/>
    <w:rsid w:val="00E50026"/>
    <w:rsid w:val="00E518FD"/>
    <w:rsid w:val="00E51D91"/>
    <w:rsid w:val="00E527C9"/>
    <w:rsid w:val="00E52AC0"/>
    <w:rsid w:val="00E53063"/>
    <w:rsid w:val="00E533B8"/>
    <w:rsid w:val="00E53523"/>
    <w:rsid w:val="00E537D8"/>
    <w:rsid w:val="00E54598"/>
    <w:rsid w:val="00E55902"/>
    <w:rsid w:val="00E5642F"/>
    <w:rsid w:val="00E568AF"/>
    <w:rsid w:val="00E56D52"/>
    <w:rsid w:val="00E56ED7"/>
    <w:rsid w:val="00E57530"/>
    <w:rsid w:val="00E575B3"/>
    <w:rsid w:val="00E576F5"/>
    <w:rsid w:val="00E5795C"/>
    <w:rsid w:val="00E579FD"/>
    <w:rsid w:val="00E57C32"/>
    <w:rsid w:val="00E6036D"/>
    <w:rsid w:val="00E60D9B"/>
    <w:rsid w:val="00E60E61"/>
    <w:rsid w:val="00E60E85"/>
    <w:rsid w:val="00E60EB8"/>
    <w:rsid w:val="00E61422"/>
    <w:rsid w:val="00E61B1E"/>
    <w:rsid w:val="00E61B62"/>
    <w:rsid w:val="00E61CC8"/>
    <w:rsid w:val="00E6232A"/>
    <w:rsid w:val="00E62516"/>
    <w:rsid w:val="00E62916"/>
    <w:rsid w:val="00E62D4C"/>
    <w:rsid w:val="00E63484"/>
    <w:rsid w:val="00E636FD"/>
    <w:rsid w:val="00E637E3"/>
    <w:rsid w:val="00E63853"/>
    <w:rsid w:val="00E6554D"/>
    <w:rsid w:val="00E6658A"/>
    <w:rsid w:val="00E66DF5"/>
    <w:rsid w:val="00E66E47"/>
    <w:rsid w:val="00E67196"/>
    <w:rsid w:val="00E67309"/>
    <w:rsid w:val="00E6756B"/>
    <w:rsid w:val="00E67791"/>
    <w:rsid w:val="00E677B2"/>
    <w:rsid w:val="00E67D13"/>
    <w:rsid w:val="00E704AC"/>
    <w:rsid w:val="00E70CB9"/>
    <w:rsid w:val="00E71B69"/>
    <w:rsid w:val="00E71C03"/>
    <w:rsid w:val="00E71E05"/>
    <w:rsid w:val="00E72BEC"/>
    <w:rsid w:val="00E735E8"/>
    <w:rsid w:val="00E74AB1"/>
    <w:rsid w:val="00E74CAF"/>
    <w:rsid w:val="00E750D7"/>
    <w:rsid w:val="00E751A9"/>
    <w:rsid w:val="00E75B11"/>
    <w:rsid w:val="00E769C2"/>
    <w:rsid w:val="00E76B42"/>
    <w:rsid w:val="00E76BF6"/>
    <w:rsid w:val="00E77684"/>
    <w:rsid w:val="00E81EB2"/>
    <w:rsid w:val="00E83025"/>
    <w:rsid w:val="00E83166"/>
    <w:rsid w:val="00E83451"/>
    <w:rsid w:val="00E835CD"/>
    <w:rsid w:val="00E83870"/>
    <w:rsid w:val="00E83C05"/>
    <w:rsid w:val="00E8476D"/>
    <w:rsid w:val="00E860E4"/>
    <w:rsid w:val="00E8750D"/>
    <w:rsid w:val="00E87DEC"/>
    <w:rsid w:val="00E87FB0"/>
    <w:rsid w:val="00E9057C"/>
    <w:rsid w:val="00E9075A"/>
    <w:rsid w:val="00E90E63"/>
    <w:rsid w:val="00E915DB"/>
    <w:rsid w:val="00E92A83"/>
    <w:rsid w:val="00E931C0"/>
    <w:rsid w:val="00E9361D"/>
    <w:rsid w:val="00E936E6"/>
    <w:rsid w:val="00E94CF5"/>
    <w:rsid w:val="00E94DA4"/>
    <w:rsid w:val="00E9540B"/>
    <w:rsid w:val="00E9550E"/>
    <w:rsid w:val="00E96E97"/>
    <w:rsid w:val="00E978DC"/>
    <w:rsid w:val="00E97A7E"/>
    <w:rsid w:val="00E97C0F"/>
    <w:rsid w:val="00EA0D7F"/>
    <w:rsid w:val="00EA14B5"/>
    <w:rsid w:val="00EA1E15"/>
    <w:rsid w:val="00EA2B66"/>
    <w:rsid w:val="00EA39C9"/>
    <w:rsid w:val="00EA3D57"/>
    <w:rsid w:val="00EA3FB1"/>
    <w:rsid w:val="00EA49E4"/>
    <w:rsid w:val="00EA4BA5"/>
    <w:rsid w:val="00EA5906"/>
    <w:rsid w:val="00EA59CE"/>
    <w:rsid w:val="00EA7A4D"/>
    <w:rsid w:val="00EA7B01"/>
    <w:rsid w:val="00EB02AE"/>
    <w:rsid w:val="00EB09C4"/>
    <w:rsid w:val="00EB10E7"/>
    <w:rsid w:val="00EB235A"/>
    <w:rsid w:val="00EB47E0"/>
    <w:rsid w:val="00EB48B8"/>
    <w:rsid w:val="00EB510F"/>
    <w:rsid w:val="00EB5B22"/>
    <w:rsid w:val="00EB5B75"/>
    <w:rsid w:val="00EB618F"/>
    <w:rsid w:val="00EB7481"/>
    <w:rsid w:val="00EB7563"/>
    <w:rsid w:val="00EB78E8"/>
    <w:rsid w:val="00EB7C0D"/>
    <w:rsid w:val="00EC038B"/>
    <w:rsid w:val="00EC085A"/>
    <w:rsid w:val="00EC0A43"/>
    <w:rsid w:val="00EC0E78"/>
    <w:rsid w:val="00EC11D5"/>
    <w:rsid w:val="00EC127C"/>
    <w:rsid w:val="00EC14D5"/>
    <w:rsid w:val="00EC200B"/>
    <w:rsid w:val="00EC3055"/>
    <w:rsid w:val="00EC3769"/>
    <w:rsid w:val="00EC3851"/>
    <w:rsid w:val="00EC473A"/>
    <w:rsid w:val="00EC639D"/>
    <w:rsid w:val="00EC6D12"/>
    <w:rsid w:val="00EC71CA"/>
    <w:rsid w:val="00ED0B00"/>
    <w:rsid w:val="00ED127F"/>
    <w:rsid w:val="00ED165F"/>
    <w:rsid w:val="00ED187D"/>
    <w:rsid w:val="00ED2C02"/>
    <w:rsid w:val="00ED2DBC"/>
    <w:rsid w:val="00ED3425"/>
    <w:rsid w:val="00ED360C"/>
    <w:rsid w:val="00ED3E07"/>
    <w:rsid w:val="00ED466B"/>
    <w:rsid w:val="00ED489E"/>
    <w:rsid w:val="00ED4FA8"/>
    <w:rsid w:val="00ED5102"/>
    <w:rsid w:val="00ED5460"/>
    <w:rsid w:val="00ED54EF"/>
    <w:rsid w:val="00ED6521"/>
    <w:rsid w:val="00ED67F4"/>
    <w:rsid w:val="00ED6A83"/>
    <w:rsid w:val="00ED6AF9"/>
    <w:rsid w:val="00ED7322"/>
    <w:rsid w:val="00ED73E9"/>
    <w:rsid w:val="00ED74F1"/>
    <w:rsid w:val="00ED7E2B"/>
    <w:rsid w:val="00EE0453"/>
    <w:rsid w:val="00EE0537"/>
    <w:rsid w:val="00EE0CD0"/>
    <w:rsid w:val="00EE123B"/>
    <w:rsid w:val="00EE205F"/>
    <w:rsid w:val="00EE22F6"/>
    <w:rsid w:val="00EE2F9A"/>
    <w:rsid w:val="00EE3D83"/>
    <w:rsid w:val="00EE4FE1"/>
    <w:rsid w:val="00EE5991"/>
    <w:rsid w:val="00EE6269"/>
    <w:rsid w:val="00EE656C"/>
    <w:rsid w:val="00EE65D2"/>
    <w:rsid w:val="00EE6E1F"/>
    <w:rsid w:val="00EE7174"/>
    <w:rsid w:val="00EE770C"/>
    <w:rsid w:val="00EF096E"/>
    <w:rsid w:val="00EF1EA4"/>
    <w:rsid w:val="00EF206B"/>
    <w:rsid w:val="00EF255E"/>
    <w:rsid w:val="00EF2980"/>
    <w:rsid w:val="00EF3456"/>
    <w:rsid w:val="00EF373E"/>
    <w:rsid w:val="00EF41DF"/>
    <w:rsid w:val="00EF4247"/>
    <w:rsid w:val="00EF44C0"/>
    <w:rsid w:val="00EF4D70"/>
    <w:rsid w:val="00EF5A22"/>
    <w:rsid w:val="00EF694C"/>
    <w:rsid w:val="00EF695C"/>
    <w:rsid w:val="00EF6EA2"/>
    <w:rsid w:val="00EF7131"/>
    <w:rsid w:val="00EF736B"/>
    <w:rsid w:val="00EF73E8"/>
    <w:rsid w:val="00EF7671"/>
    <w:rsid w:val="00EF7F11"/>
    <w:rsid w:val="00F001BB"/>
    <w:rsid w:val="00F00F67"/>
    <w:rsid w:val="00F0149A"/>
    <w:rsid w:val="00F01BB6"/>
    <w:rsid w:val="00F02CA1"/>
    <w:rsid w:val="00F030D7"/>
    <w:rsid w:val="00F033F8"/>
    <w:rsid w:val="00F0367E"/>
    <w:rsid w:val="00F03897"/>
    <w:rsid w:val="00F03CF3"/>
    <w:rsid w:val="00F0436F"/>
    <w:rsid w:val="00F04471"/>
    <w:rsid w:val="00F0614A"/>
    <w:rsid w:val="00F0679F"/>
    <w:rsid w:val="00F06917"/>
    <w:rsid w:val="00F06AA5"/>
    <w:rsid w:val="00F0771B"/>
    <w:rsid w:val="00F100C7"/>
    <w:rsid w:val="00F1081A"/>
    <w:rsid w:val="00F10821"/>
    <w:rsid w:val="00F10BF0"/>
    <w:rsid w:val="00F1114B"/>
    <w:rsid w:val="00F115A7"/>
    <w:rsid w:val="00F1167C"/>
    <w:rsid w:val="00F119B5"/>
    <w:rsid w:val="00F11BCE"/>
    <w:rsid w:val="00F12148"/>
    <w:rsid w:val="00F12173"/>
    <w:rsid w:val="00F121C5"/>
    <w:rsid w:val="00F12F3C"/>
    <w:rsid w:val="00F133F3"/>
    <w:rsid w:val="00F13B78"/>
    <w:rsid w:val="00F14A4B"/>
    <w:rsid w:val="00F14B9C"/>
    <w:rsid w:val="00F15813"/>
    <w:rsid w:val="00F158CD"/>
    <w:rsid w:val="00F158DE"/>
    <w:rsid w:val="00F159A5"/>
    <w:rsid w:val="00F159C6"/>
    <w:rsid w:val="00F162EE"/>
    <w:rsid w:val="00F16A49"/>
    <w:rsid w:val="00F17894"/>
    <w:rsid w:val="00F20899"/>
    <w:rsid w:val="00F22577"/>
    <w:rsid w:val="00F230C6"/>
    <w:rsid w:val="00F232DA"/>
    <w:rsid w:val="00F233FB"/>
    <w:rsid w:val="00F237BC"/>
    <w:rsid w:val="00F23B06"/>
    <w:rsid w:val="00F23CDE"/>
    <w:rsid w:val="00F24716"/>
    <w:rsid w:val="00F2490C"/>
    <w:rsid w:val="00F254B1"/>
    <w:rsid w:val="00F25B09"/>
    <w:rsid w:val="00F25BDB"/>
    <w:rsid w:val="00F266CD"/>
    <w:rsid w:val="00F26837"/>
    <w:rsid w:val="00F26AA7"/>
    <w:rsid w:val="00F27339"/>
    <w:rsid w:val="00F2773F"/>
    <w:rsid w:val="00F300E3"/>
    <w:rsid w:val="00F30EF2"/>
    <w:rsid w:val="00F30FC1"/>
    <w:rsid w:val="00F313BF"/>
    <w:rsid w:val="00F31A54"/>
    <w:rsid w:val="00F3267D"/>
    <w:rsid w:val="00F3269E"/>
    <w:rsid w:val="00F3398D"/>
    <w:rsid w:val="00F3427D"/>
    <w:rsid w:val="00F34B12"/>
    <w:rsid w:val="00F34BB3"/>
    <w:rsid w:val="00F34CAB"/>
    <w:rsid w:val="00F353CD"/>
    <w:rsid w:val="00F35A15"/>
    <w:rsid w:val="00F3656F"/>
    <w:rsid w:val="00F365A1"/>
    <w:rsid w:val="00F36756"/>
    <w:rsid w:val="00F36DD6"/>
    <w:rsid w:val="00F37972"/>
    <w:rsid w:val="00F409DA"/>
    <w:rsid w:val="00F4114F"/>
    <w:rsid w:val="00F41F42"/>
    <w:rsid w:val="00F42AD2"/>
    <w:rsid w:val="00F42F9A"/>
    <w:rsid w:val="00F43BA6"/>
    <w:rsid w:val="00F43F12"/>
    <w:rsid w:val="00F4462B"/>
    <w:rsid w:val="00F447F9"/>
    <w:rsid w:val="00F45015"/>
    <w:rsid w:val="00F454FB"/>
    <w:rsid w:val="00F506C0"/>
    <w:rsid w:val="00F511DC"/>
    <w:rsid w:val="00F5181F"/>
    <w:rsid w:val="00F5297E"/>
    <w:rsid w:val="00F52B0D"/>
    <w:rsid w:val="00F52C71"/>
    <w:rsid w:val="00F52CA1"/>
    <w:rsid w:val="00F532F0"/>
    <w:rsid w:val="00F5526C"/>
    <w:rsid w:val="00F568AF"/>
    <w:rsid w:val="00F56A7F"/>
    <w:rsid w:val="00F570BD"/>
    <w:rsid w:val="00F57259"/>
    <w:rsid w:val="00F57650"/>
    <w:rsid w:val="00F57E6D"/>
    <w:rsid w:val="00F60077"/>
    <w:rsid w:val="00F60293"/>
    <w:rsid w:val="00F61FAD"/>
    <w:rsid w:val="00F62191"/>
    <w:rsid w:val="00F6221A"/>
    <w:rsid w:val="00F62601"/>
    <w:rsid w:val="00F62F6C"/>
    <w:rsid w:val="00F630EF"/>
    <w:rsid w:val="00F644F2"/>
    <w:rsid w:val="00F64DB2"/>
    <w:rsid w:val="00F656C3"/>
    <w:rsid w:val="00F65DEA"/>
    <w:rsid w:val="00F65E54"/>
    <w:rsid w:val="00F6603C"/>
    <w:rsid w:val="00F66571"/>
    <w:rsid w:val="00F66C7D"/>
    <w:rsid w:val="00F67083"/>
    <w:rsid w:val="00F671AF"/>
    <w:rsid w:val="00F6732D"/>
    <w:rsid w:val="00F67908"/>
    <w:rsid w:val="00F703BC"/>
    <w:rsid w:val="00F709E3"/>
    <w:rsid w:val="00F712C1"/>
    <w:rsid w:val="00F714F5"/>
    <w:rsid w:val="00F71703"/>
    <w:rsid w:val="00F72C10"/>
    <w:rsid w:val="00F73986"/>
    <w:rsid w:val="00F73A82"/>
    <w:rsid w:val="00F74989"/>
    <w:rsid w:val="00F75D85"/>
    <w:rsid w:val="00F76767"/>
    <w:rsid w:val="00F76E09"/>
    <w:rsid w:val="00F77355"/>
    <w:rsid w:val="00F773FD"/>
    <w:rsid w:val="00F80057"/>
    <w:rsid w:val="00F8087B"/>
    <w:rsid w:val="00F80DF8"/>
    <w:rsid w:val="00F80F5A"/>
    <w:rsid w:val="00F80FE2"/>
    <w:rsid w:val="00F81206"/>
    <w:rsid w:val="00F81553"/>
    <w:rsid w:val="00F83106"/>
    <w:rsid w:val="00F84208"/>
    <w:rsid w:val="00F84D0E"/>
    <w:rsid w:val="00F84EF6"/>
    <w:rsid w:val="00F85E42"/>
    <w:rsid w:val="00F8641D"/>
    <w:rsid w:val="00F867A7"/>
    <w:rsid w:val="00F86DF7"/>
    <w:rsid w:val="00F87B38"/>
    <w:rsid w:val="00F9022A"/>
    <w:rsid w:val="00F9034D"/>
    <w:rsid w:val="00F90515"/>
    <w:rsid w:val="00F9060F"/>
    <w:rsid w:val="00F90AB5"/>
    <w:rsid w:val="00F90D78"/>
    <w:rsid w:val="00F90E5A"/>
    <w:rsid w:val="00F91569"/>
    <w:rsid w:val="00F9156B"/>
    <w:rsid w:val="00F915B8"/>
    <w:rsid w:val="00F9161D"/>
    <w:rsid w:val="00F920FF"/>
    <w:rsid w:val="00F92B25"/>
    <w:rsid w:val="00F9337C"/>
    <w:rsid w:val="00F93AEA"/>
    <w:rsid w:val="00F93C2B"/>
    <w:rsid w:val="00F94115"/>
    <w:rsid w:val="00F94925"/>
    <w:rsid w:val="00F94D2F"/>
    <w:rsid w:val="00F95659"/>
    <w:rsid w:val="00F95D22"/>
    <w:rsid w:val="00F96E53"/>
    <w:rsid w:val="00F9737C"/>
    <w:rsid w:val="00F97D4D"/>
    <w:rsid w:val="00F97EE8"/>
    <w:rsid w:val="00FA0BD5"/>
    <w:rsid w:val="00FA1B55"/>
    <w:rsid w:val="00FA23CB"/>
    <w:rsid w:val="00FA29B5"/>
    <w:rsid w:val="00FA2BF4"/>
    <w:rsid w:val="00FA3403"/>
    <w:rsid w:val="00FA39DA"/>
    <w:rsid w:val="00FA3EE6"/>
    <w:rsid w:val="00FA41B2"/>
    <w:rsid w:val="00FA4A1A"/>
    <w:rsid w:val="00FA4ABA"/>
    <w:rsid w:val="00FA4B78"/>
    <w:rsid w:val="00FA5A64"/>
    <w:rsid w:val="00FA6528"/>
    <w:rsid w:val="00FA6593"/>
    <w:rsid w:val="00FA7F88"/>
    <w:rsid w:val="00FB0EA2"/>
    <w:rsid w:val="00FB0EED"/>
    <w:rsid w:val="00FB10A4"/>
    <w:rsid w:val="00FB137F"/>
    <w:rsid w:val="00FB214A"/>
    <w:rsid w:val="00FB33A7"/>
    <w:rsid w:val="00FB3805"/>
    <w:rsid w:val="00FB3D85"/>
    <w:rsid w:val="00FB4019"/>
    <w:rsid w:val="00FB4416"/>
    <w:rsid w:val="00FB4B6B"/>
    <w:rsid w:val="00FB6781"/>
    <w:rsid w:val="00FB6BEC"/>
    <w:rsid w:val="00FB7151"/>
    <w:rsid w:val="00FB7E1D"/>
    <w:rsid w:val="00FC082B"/>
    <w:rsid w:val="00FC0A48"/>
    <w:rsid w:val="00FC1066"/>
    <w:rsid w:val="00FC1106"/>
    <w:rsid w:val="00FC1151"/>
    <w:rsid w:val="00FC1735"/>
    <w:rsid w:val="00FC17AC"/>
    <w:rsid w:val="00FC1BED"/>
    <w:rsid w:val="00FC2575"/>
    <w:rsid w:val="00FC3008"/>
    <w:rsid w:val="00FC351A"/>
    <w:rsid w:val="00FC3598"/>
    <w:rsid w:val="00FC37CA"/>
    <w:rsid w:val="00FC45AF"/>
    <w:rsid w:val="00FC4899"/>
    <w:rsid w:val="00FC49D7"/>
    <w:rsid w:val="00FC5D2C"/>
    <w:rsid w:val="00FC5E17"/>
    <w:rsid w:val="00FC6A4A"/>
    <w:rsid w:val="00FC6D97"/>
    <w:rsid w:val="00FC756D"/>
    <w:rsid w:val="00FC78CF"/>
    <w:rsid w:val="00FC79BB"/>
    <w:rsid w:val="00FC7DB3"/>
    <w:rsid w:val="00FD0F44"/>
    <w:rsid w:val="00FD0FC6"/>
    <w:rsid w:val="00FD1948"/>
    <w:rsid w:val="00FD19D6"/>
    <w:rsid w:val="00FD2085"/>
    <w:rsid w:val="00FD291C"/>
    <w:rsid w:val="00FD3340"/>
    <w:rsid w:val="00FD4E3D"/>
    <w:rsid w:val="00FD5024"/>
    <w:rsid w:val="00FD66C1"/>
    <w:rsid w:val="00FD757C"/>
    <w:rsid w:val="00FD7CD2"/>
    <w:rsid w:val="00FE0189"/>
    <w:rsid w:val="00FE0317"/>
    <w:rsid w:val="00FE058D"/>
    <w:rsid w:val="00FE0665"/>
    <w:rsid w:val="00FE0E9E"/>
    <w:rsid w:val="00FE0F3E"/>
    <w:rsid w:val="00FE1764"/>
    <w:rsid w:val="00FE1C33"/>
    <w:rsid w:val="00FE1F1C"/>
    <w:rsid w:val="00FE2E80"/>
    <w:rsid w:val="00FE2F16"/>
    <w:rsid w:val="00FE31B9"/>
    <w:rsid w:val="00FE47B2"/>
    <w:rsid w:val="00FE4C02"/>
    <w:rsid w:val="00FE50B5"/>
    <w:rsid w:val="00FE5224"/>
    <w:rsid w:val="00FE535E"/>
    <w:rsid w:val="00FE580A"/>
    <w:rsid w:val="00FE639B"/>
    <w:rsid w:val="00FE6CD7"/>
    <w:rsid w:val="00FE7396"/>
    <w:rsid w:val="00FE7785"/>
    <w:rsid w:val="00FE7BDF"/>
    <w:rsid w:val="00FE7BED"/>
    <w:rsid w:val="00FF01D6"/>
    <w:rsid w:val="00FF1074"/>
    <w:rsid w:val="00FF19B4"/>
    <w:rsid w:val="00FF271E"/>
    <w:rsid w:val="00FF3ADB"/>
    <w:rsid w:val="00FF4943"/>
    <w:rsid w:val="00FF49C3"/>
    <w:rsid w:val="00FF4D67"/>
    <w:rsid w:val="00FF4ED2"/>
    <w:rsid w:val="00FF506E"/>
    <w:rsid w:val="00FF5B6A"/>
    <w:rsid w:val="00FF5F10"/>
    <w:rsid w:val="00FF68DA"/>
    <w:rsid w:val="00FF6AEF"/>
    <w:rsid w:val="00FF6E94"/>
    <w:rsid w:val="00FF7012"/>
    <w:rsid w:val="00FF7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323E5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qFormat/>
    <w:rsid w:val="001C68D3"/>
    <w:pPr>
      <w:spacing w:line="360" w:lineRule="auto"/>
      <w:ind w:firstLine="709"/>
      <w:jc w:val="both"/>
    </w:pPr>
    <w:rPr>
      <w:rFonts w:ascii="Times New Roman" w:eastAsia="Times New Roman" w:hAnsi="Times New Roman"/>
      <w:sz w:val="24"/>
    </w:rPr>
  </w:style>
  <w:style w:type="paragraph" w:styleId="13">
    <w:name w:val="heading 1"/>
    <w:basedOn w:val="phbase"/>
    <w:next w:val="phnormal"/>
    <w:link w:val="14"/>
    <w:autoRedefine/>
    <w:uiPriority w:val="9"/>
    <w:qFormat/>
    <w:rsid w:val="00A317C1"/>
    <w:pPr>
      <w:keepNext/>
      <w:keepLines/>
      <w:pageBreakBefore/>
      <w:spacing w:before="120" w:after="120"/>
      <w:jc w:val="left"/>
      <w:outlineLvl w:val="0"/>
    </w:pPr>
    <w:rPr>
      <w:rFonts w:ascii="Times New Roman" w:hAnsi="Times New Roman"/>
      <w:b/>
      <w:caps/>
      <w:sz w:val="28"/>
      <w:szCs w:val="28"/>
    </w:rPr>
  </w:style>
  <w:style w:type="paragraph" w:styleId="21">
    <w:name w:val="heading 2"/>
    <w:basedOn w:val="phbase"/>
    <w:next w:val="a3"/>
    <w:link w:val="23"/>
    <w:qFormat/>
    <w:rsid w:val="00285C76"/>
    <w:pPr>
      <w:keepNext/>
      <w:keepLines/>
      <w:numPr>
        <w:ilvl w:val="1"/>
        <w:numId w:val="17"/>
      </w:numPr>
      <w:spacing w:before="120" w:after="120"/>
      <w:outlineLvl w:val="1"/>
    </w:pPr>
    <w:rPr>
      <w:rFonts w:ascii="Times New Roman" w:hAnsi="Times New Roman"/>
      <w:b/>
    </w:rPr>
  </w:style>
  <w:style w:type="paragraph" w:styleId="30">
    <w:name w:val="heading 3"/>
    <w:basedOn w:val="phbase"/>
    <w:next w:val="a3"/>
    <w:link w:val="31"/>
    <w:autoRedefine/>
    <w:qFormat/>
    <w:rsid w:val="003D74C4"/>
    <w:pPr>
      <w:keepNext/>
      <w:numPr>
        <w:ilvl w:val="2"/>
        <w:numId w:val="17"/>
      </w:numPr>
      <w:spacing w:before="120" w:after="120" w:line="276" w:lineRule="auto"/>
      <w:outlineLvl w:val="2"/>
    </w:pPr>
    <w:rPr>
      <w:rFonts w:ascii="Times New Roman" w:hAnsi="Times New Roman"/>
      <w:b/>
      <w:bCs/>
    </w:rPr>
  </w:style>
  <w:style w:type="paragraph" w:styleId="40">
    <w:name w:val="heading 4"/>
    <w:basedOn w:val="30"/>
    <w:next w:val="phnormal"/>
    <w:link w:val="41"/>
    <w:uiPriority w:val="9"/>
    <w:qFormat/>
    <w:rsid w:val="00907F58"/>
    <w:pPr>
      <w:numPr>
        <w:ilvl w:val="3"/>
      </w:numPr>
      <w:tabs>
        <w:tab w:val="left" w:pos="1701"/>
      </w:tabs>
      <w:outlineLvl w:val="3"/>
    </w:pPr>
  </w:style>
  <w:style w:type="paragraph" w:styleId="5">
    <w:name w:val="heading 5"/>
    <w:basedOn w:val="phnormal"/>
    <w:next w:val="phnormal"/>
    <w:link w:val="50"/>
    <w:uiPriority w:val="9"/>
    <w:unhideWhenUsed/>
    <w:qFormat/>
    <w:rsid w:val="00055375"/>
    <w:pPr>
      <w:keepNext/>
      <w:numPr>
        <w:ilvl w:val="4"/>
        <w:numId w:val="17"/>
      </w:numPr>
      <w:tabs>
        <w:tab w:val="left" w:pos="1843"/>
      </w:tabs>
      <w:spacing w:before="240" w:after="240"/>
      <w:outlineLvl w:val="4"/>
    </w:pPr>
    <w:rPr>
      <w:b/>
      <w:bCs/>
      <w:iCs/>
      <w:szCs w:val="26"/>
    </w:rPr>
  </w:style>
  <w:style w:type="paragraph" w:styleId="6">
    <w:name w:val="heading 6"/>
    <w:basedOn w:val="a3"/>
    <w:next w:val="a3"/>
    <w:link w:val="60"/>
    <w:uiPriority w:val="9"/>
    <w:unhideWhenUsed/>
    <w:qFormat/>
    <w:rsid w:val="00350122"/>
    <w:pPr>
      <w:keepNext/>
      <w:keepLines/>
      <w:numPr>
        <w:ilvl w:val="5"/>
        <w:numId w:val="17"/>
      </w:numPr>
      <w:spacing w:before="240" w:after="60"/>
      <w:outlineLvl w:val="5"/>
    </w:pPr>
    <w:rPr>
      <w:b/>
      <w:bCs/>
      <w:szCs w:val="22"/>
    </w:rPr>
  </w:style>
  <w:style w:type="paragraph" w:styleId="7">
    <w:name w:val="heading 7"/>
    <w:basedOn w:val="a3"/>
    <w:next w:val="a3"/>
    <w:link w:val="70"/>
    <w:autoRedefine/>
    <w:uiPriority w:val="9"/>
    <w:semiHidden/>
    <w:unhideWhenUsed/>
    <w:qFormat/>
    <w:rsid w:val="006A2998"/>
    <w:pPr>
      <w:numPr>
        <w:ilvl w:val="6"/>
        <w:numId w:val="17"/>
      </w:numPr>
      <w:spacing w:before="240" w:after="60"/>
      <w:outlineLvl w:val="6"/>
    </w:pPr>
    <w:rPr>
      <w:rFonts w:ascii="Calibri" w:hAnsi="Calibri"/>
      <w:b/>
      <w:szCs w:val="24"/>
    </w:rPr>
  </w:style>
  <w:style w:type="paragraph" w:styleId="8">
    <w:name w:val="heading 8"/>
    <w:basedOn w:val="a3"/>
    <w:next w:val="a3"/>
    <w:link w:val="80"/>
    <w:uiPriority w:val="9"/>
    <w:semiHidden/>
    <w:unhideWhenUsed/>
    <w:qFormat/>
    <w:rsid w:val="002830AD"/>
    <w:pPr>
      <w:numPr>
        <w:ilvl w:val="7"/>
        <w:numId w:val="17"/>
      </w:num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3"/>
    <w:next w:val="a3"/>
    <w:link w:val="90"/>
    <w:uiPriority w:val="9"/>
    <w:semiHidden/>
    <w:unhideWhenUsed/>
    <w:qFormat/>
    <w:rsid w:val="002830AD"/>
    <w:pPr>
      <w:numPr>
        <w:ilvl w:val="8"/>
        <w:numId w:val="17"/>
      </w:num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alloon Text"/>
    <w:basedOn w:val="a3"/>
    <w:link w:val="a8"/>
    <w:uiPriority w:val="99"/>
    <w:semiHidden/>
    <w:unhideWhenUsed/>
    <w:rsid w:val="0035012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35012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4">
    <w:name w:val="Заголовок 1 Знак"/>
    <w:link w:val="13"/>
    <w:uiPriority w:val="9"/>
    <w:rsid w:val="00A317C1"/>
    <w:rPr>
      <w:rFonts w:ascii="Times New Roman" w:eastAsia="Times New Roman" w:hAnsi="Times New Roman"/>
      <w:b/>
      <w:caps/>
      <w:sz w:val="28"/>
      <w:szCs w:val="28"/>
    </w:rPr>
  </w:style>
  <w:style w:type="table" w:styleId="a9">
    <w:name w:val="Table Grid"/>
    <w:basedOn w:val="a5"/>
    <w:uiPriority w:val="59"/>
    <w:rsid w:val="0035012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TOC Heading"/>
    <w:basedOn w:val="15"/>
    <w:next w:val="a3"/>
    <w:autoRedefine/>
    <w:uiPriority w:val="39"/>
    <w:unhideWhenUsed/>
    <w:qFormat/>
    <w:rsid w:val="00885CE1"/>
    <w:pPr>
      <w:spacing w:line="276" w:lineRule="auto"/>
      <w:outlineLvl w:val="9"/>
    </w:pPr>
  </w:style>
  <w:style w:type="paragraph" w:styleId="16">
    <w:name w:val="toc 1"/>
    <w:next w:val="a3"/>
    <w:link w:val="17"/>
    <w:autoRedefine/>
    <w:uiPriority w:val="39"/>
    <w:rsid w:val="00D41FD6"/>
    <w:pPr>
      <w:tabs>
        <w:tab w:val="left" w:pos="426"/>
        <w:tab w:val="right" w:leader="dot" w:pos="9344"/>
      </w:tabs>
      <w:spacing w:line="360" w:lineRule="auto"/>
      <w:jc w:val="both"/>
    </w:pPr>
    <w:rPr>
      <w:rFonts w:ascii="Times New Roman" w:eastAsia="Times New Roman" w:hAnsi="Times New Roman"/>
      <w:bCs/>
      <w:caps/>
      <w:noProof/>
      <w:sz w:val="24"/>
    </w:rPr>
  </w:style>
  <w:style w:type="paragraph" w:styleId="24">
    <w:name w:val="toc 2"/>
    <w:next w:val="a3"/>
    <w:autoRedefine/>
    <w:uiPriority w:val="39"/>
    <w:rsid w:val="00B12060"/>
    <w:pPr>
      <w:tabs>
        <w:tab w:val="left" w:pos="993"/>
        <w:tab w:val="right" w:leader="dot" w:pos="9344"/>
      </w:tabs>
      <w:spacing w:line="360" w:lineRule="auto"/>
      <w:ind w:left="425"/>
      <w:jc w:val="both"/>
    </w:pPr>
    <w:rPr>
      <w:rFonts w:ascii="Times New Roman" w:eastAsia="Times New Roman" w:hAnsi="Times New Roman" w:cs="Calibri"/>
      <w:iCs/>
      <w:sz w:val="24"/>
    </w:rPr>
  </w:style>
  <w:style w:type="character" w:styleId="ab">
    <w:name w:val="Hyperlink"/>
    <w:uiPriority w:val="99"/>
    <w:rsid w:val="00350122"/>
    <w:rPr>
      <w:color w:val="0000FF"/>
      <w:u w:val="single"/>
    </w:rPr>
  </w:style>
  <w:style w:type="paragraph" w:styleId="ac">
    <w:name w:val="List Paragraph"/>
    <w:aliases w:val="Bullet 1,Use Case List Paragraph"/>
    <w:basedOn w:val="a3"/>
    <w:link w:val="ad"/>
    <w:uiPriority w:val="34"/>
    <w:qFormat/>
    <w:rsid w:val="00D20215"/>
    <w:pPr>
      <w:ind w:left="720"/>
    </w:pPr>
  </w:style>
  <w:style w:type="character" w:customStyle="1" w:styleId="23">
    <w:name w:val="Заголовок 2 Знак"/>
    <w:link w:val="21"/>
    <w:rsid w:val="00285C76"/>
    <w:rPr>
      <w:rFonts w:ascii="Times New Roman" w:eastAsia="Times New Roman" w:hAnsi="Times New Roman"/>
      <w:b/>
      <w:sz w:val="24"/>
    </w:rPr>
  </w:style>
  <w:style w:type="character" w:customStyle="1" w:styleId="31">
    <w:name w:val="Заголовок 3 Знак"/>
    <w:link w:val="30"/>
    <w:rsid w:val="003D74C4"/>
    <w:rPr>
      <w:rFonts w:ascii="Times New Roman" w:eastAsia="Times New Roman" w:hAnsi="Times New Roman"/>
      <w:b/>
      <w:bCs/>
      <w:sz w:val="24"/>
    </w:rPr>
  </w:style>
  <w:style w:type="paragraph" w:styleId="ae">
    <w:name w:val="footnote text"/>
    <w:aliases w:val="ТЗ.Сноска"/>
    <w:basedOn w:val="a3"/>
    <w:link w:val="af"/>
    <w:uiPriority w:val="99"/>
    <w:unhideWhenUsed/>
    <w:qFormat/>
    <w:rsid w:val="000374CB"/>
    <w:rPr>
      <w:sz w:val="20"/>
    </w:rPr>
  </w:style>
  <w:style w:type="character" w:customStyle="1" w:styleId="af">
    <w:name w:val="Текст сноски Знак"/>
    <w:aliases w:val="ТЗ.Сноска Знак"/>
    <w:link w:val="ae"/>
    <w:uiPriority w:val="99"/>
    <w:rsid w:val="000374CB"/>
    <w:rPr>
      <w:rFonts w:eastAsia="Times New Roman"/>
      <w:sz w:val="20"/>
      <w:szCs w:val="20"/>
    </w:rPr>
  </w:style>
  <w:style w:type="character" w:styleId="af0">
    <w:name w:val="footnote reference"/>
    <w:aliases w:val="ТЗ.Сноска.Знак"/>
    <w:uiPriority w:val="99"/>
    <w:unhideWhenUsed/>
    <w:qFormat/>
    <w:rsid w:val="000374CB"/>
    <w:rPr>
      <w:vertAlign w:val="superscript"/>
    </w:rPr>
  </w:style>
  <w:style w:type="paragraph" w:styleId="af1">
    <w:name w:val="endnote text"/>
    <w:basedOn w:val="a3"/>
    <w:link w:val="af2"/>
    <w:uiPriority w:val="99"/>
    <w:semiHidden/>
    <w:unhideWhenUsed/>
    <w:rsid w:val="000374CB"/>
    <w:rPr>
      <w:sz w:val="20"/>
    </w:rPr>
  </w:style>
  <w:style w:type="character" w:customStyle="1" w:styleId="af2">
    <w:name w:val="Текст концевой сноски Знак"/>
    <w:link w:val="af1"/>
    <w:uiPriority w:val="99"/>
    <w:semiHidden/>
    <w:rsid w:val="000374CB"/>
    <w:rPr>
      <w:rFonts w:eastAsia="Times New Roman"/>
      <w:sz w:val="20"/>
      <w:szCs w:val="20"/>
    </w:rPr>
  </w:style>
  <w:style w:type="character" w:styleId="af3">
    <w:name w:val="endnote reference"/>
    <w:uiPriority w:val="99"/>
    <w:unhideWhenUsed/>
    <w:rsid w:val="000374CB"/>
    <w:rPr>
      <w:vertAlign w:val="superscript"/>
    </w:rPr>
  </w:style>
  <w:style w:type="paragraph" w:styleId="32">
    <w:name w:val="toc 3"/>
    <w:next w:val="a3"/>
    <w:autoRedefine/>
    <w:uiPriority w:val="39"/>
    <w:rsid w:val="00B12060"/>
    <w:pPr>
      <w:tabs>
        <w:tab w:val="left" w:pos="1560"/>
        <w:tab w:val="right" w:leader="dot" w:pos="9344"/>
      </w:tabs>
      <w:spacing w:line="360" w:lineRule="auto"/>
      <w:ind w:left="992"/>
      <w:jc w:val="both"/>
    </w:pPr>
    <w:rPr>
      <w:rFonts w:ascii="Times New Roman" w:eastAsia="Times New Roman" w:hAnsi="Times New Roman" w:cs="Calibri"/>
      <w:sz w:val="24"/>
    </w:rPr>
  </w:style>
  <w:style w:type="paragraph" w:styleId="42">
    <w:name w:val="toc 4"/>
    <w:basedOn w:val="a3"/>
    <w:next w:val="a3"/>
    <w:autoRedefine/>
    <w:uiPriority w:val="39"/>
    <w:rsid w:val="00350122"/>
    <w:pPr>
      <w:ind w:left="720"/>
    </w:pPr>
    <w:rPr>
      <w:rFonts w:ascii="Calibri" w:hAnsi="Calibri" w:cs="Calibri"/>
      <w:sz w:val="20"/>
    </w:rPr>
  </w:style>
  <w:style w:type="paragraph" w:styleId="51">
    <w:name w:val="toc 5"/>
    <w:basedOn w:val="a3"/>
    <w:next w:val="a3"/>
    <w:autoRedefine/>
    <w:uiPriority w:val="39"/>
    <w:rsid w:val="00350122"/>
    <w:pPr>
      <w:ind w:left="960"/>
    </w:pPr>
    <w:rPr>
      <w:rFonts w:ascii="Calibri" w:hAnsi="Calibri" w:cs="Calibri"/>
      <w:sz w:val="20"/>
    </w:rPr>
  </w:style>
  <w:style w:type="paragraph" w:styleId="61">
    <w:name w:val="toc 6"/>
    <w:basedOn w:val="a3"/>
    <w:next w:val="a3"/>
    <w:autoRedefine/>
    <w:uiPriority w:val="39"/>
    <w:rsid w:val="00350122"/>
    <w:pPr>
      <w:ind w:left="1200"/>
    </w:pPr>
    <w:rPr>
      <w:rFonts w:ascii="Calibri" w:hAnsi="Calibri" w:cs="Calibri"/>
      <w:sz w:val="20"/>
    </w:rPr>
  </w:style>
  <w:style w:type="paragraph" w:styleId="71">
    <w:name w:val="toc 7"/>
    <w:basedOn w:val="a3"/>
    <w:next w:val="a3"/>
    <w:autoRedefine/>
    <w:uiPriority w:val="39"/>
    <w:rsid w:val="00350122"/>
    <w:pPr>
      <w:ind w:left="1440"/>
    </w:pPr>
    <w:rPr>
      <w:rFonts w:ascii="Calibri" w:hAnsi="Calibri" w:cs="Calibri"/>
      <w:sz w:val="20"/>
    </w:rPr>
  </w:style>
  <w:style w:type="paragraph" w:styleId="81">
    <w:name w:val="toc 8"/>
    <w:basedOn w:val="a3"/>
    <w:next w:val="a3"/>
    <w:autoRedefine/>
    <w:uiPriority w:val="39"/>
    <w:rsid w:val="00350122"/>
    <w:pPr>
      <w:ind w:left="1680"/>
    </w:pPr>
    <w:rPr>
      <w:rFonts w:ascii="Calibri" w:hAnsi="Calibri" w:cs="Calibri"/>
      <w:sz w:val="20"/>
    </w:rPr>
  </w:style>
  <w:style w:type="paragraph" w:styleId="91">
    <w:name w:val="toc 9"/>
    <w:basedOn w:val="a3"/>
    <w:next w:val="a3"/>
    <w:autoRedefine/>
    <w:uiPriority w:val="39"/>
    <w:rsid w:val="00350122"/>
    <w:pPr>
      <w:ind w:left="1920"/>
    </w:pPr>
    <w:rPr>
      <w:rFonts w:ascii="Calibri" w:hAnsi="Calibri" w:cs="Calibri"/>
      <w:sz w:val="20"/>
    </w:rPr>
  </w:style>
  <w:style w:type="paragraph" w:styleId="af4">
    <w:name w:val="Normal (Web)"/>
    <w:basedOn w:val="a3"/>
    <w:uiPriority w:val="99"/>
    <w:unhideWhenUsed/>
    <w:rsid w:val="0084536A"/>
    <w:pPr>
      <w:spacing w:before="100" w:beforeAutospacing="1" w:after="100" w:afterAutospacing="1"/>
    </w:pPr>
    <w:rPr>
      <w:szCs w:val="24"/>
    </w:rPr>
  </w:style>
  <w:style w:type="paragraph" w:customStyle="1" w:styleId="af5">
    <w:name w:val="Таблица_текст"/>
    <w:link w:val="af6"/>
    <w:qFormat/>
    <w:rsid w:val="00544965"/>
    <w:pPr>
      <w:ind w:left="34"/>
    </w:pPr>
    <w:rPr>
      <w:rFonts w:ascii="Times New Roman" w:eastAsia="Times New Roman" w:hAnsi="Times New Roman"/>
      <w:sz w:val="24"/>
      <w:szCs w:val="24"/>
    </w:rPr>
  </w:style>
  <w:style w:type="character" w:customStyle="1" w:styleId="af6">
    <w:name w:val="Таблица_текст Знак"/>
    <w:link w:val="af5"/>
    <w:rsid w:val="005449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Таблица_нумерация"/>
    <w:link w:val="af7"/>
    <w:qFormat/>
    <w:rsid w:val="00544965"/>
    <w:pPr>
      <w:numPr>
        <w:numId w:val="1"/>
      </w:numPr>
      <w:tabs>
        <w:tab w:val="left" w:pos="284"/>
      </w:tabs>
    </w:pPr>
    <w:rPr>
      <w:rFonts w:ascii="Times New Roman" w:eastAsia="Times New Roman" w:hAnsi="Times New Roman"/>
      <w:sz w:val="24"/>
      <w:szCs w:val="24"/>
    </w:rPr>
  </w:style>
  <w:style w:type="character" w:customStyle="1" w:styleId="af7">
    <w:name w:val="Таблица_нумерация Знак"/>
    <w:link w:val="a1"/>
    <w:rsid w:val="00544965"/>
    <w:rPr>
      <w:rFonts w:ascii="Times New Roman" w:eastAsia="Times New Roman" w:hAnsi="Times New Roman"/>
      <w:sz w:val="24"/>
      <w:szCs w:val="24"/>
    </w:rPr>
  </w:style>
  <w:style w:type="paragraph" w:customStyle="1" w:styleId="af8">
    <w:name w:val="Таблица_заголовок столбца"/>
    <w:link w:val="af9"/>
    <w:qFormat/>
    <w:rsid w:val="00544965"/>
    <w:pPr>
      <w:jc w:val="center"/>
    </w:pPr>
    <w:rPr>
      <w:rFonts w:ascii="Times New Roman" w:eastAsia="Times New Roman" w:hAnsi="Times New Roman"/>
      <w:b/>
      <w:sz w:val="24"/>
      <w:szCs w:val="24"/>
    </w:rPr>
  </w:style>
  <w:style w:type="character" w:customStyle="1" w:styleId="af9">
    <w:name w:val="Таблица_заголовок столбца Знак"/>
    <w:link w:val="af8"/>
    <w:rsid w:val="0054496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41">
    <w:name w:val="Заголовок 4 Знак"/>
    <w:link w:val="40"/>
    <w:uiPriority w:val="9"/>
    <w:rsid w:val="00907F58"/>
    <w:rPr>
      <w:rFonts w:ascii="Times New Roman" w:eastAsia="Times New Roman" w:hAnsi="Times New Roman"/>
      <w:b/>
      <w:bCs/>
      <w:sz w:val="24"/>
    </w:rPr>
  </w:style>
  <w:style w:type="paragraph" w:styleId="afa">
    <w:name w:val="header"/>
    <w:basedOn w:val="a3"/>
    <w:link w:val="afb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b">
    <w:name w:val="Верхний колонтитул Знак"/>
    <w:link w:val="afa"/>
    <w:uiPriority w:val="99"/>
    <w:rsid w:val="00736811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c">
    <w:name w:val="footer"/>
    <w:basedOn w:val="a3"/>
    <w:link w:val="afd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d">
    <w:name w:val="Нижний колонтитул Знак"/>
    <w:link w:val="afc"/>
    <w:uiPriority w:val="99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e">
    <w:name w:val="annotation reference"/>
    <w:uiPriority w:val="99"/>
    <w:semiHidden/>
    <w:unhideWhenUsed/>
    <w:rsid w:val="00350122"/>
    <w:rPr>
      <w:sz w:val="16"/>
      <w:szCs w:val="16"/>
    </w:rPr>
  </w:style>
  <w:style w:type="paragraph" w:styleId="aff">
    <w:name w:val="annotation text"/>
    <w:basedOn w:val="a3"/>
    <w:link w:val="aff0"/>
    <w:uiPriority w:val="99"/>
    <w:unhideWhenUsed/>
    <w:rsid w:val="00350122"/>
    <w:rPr>
      <w:sz w:val="20"/>
    </w:rPr>
  </w:style>
  <w:style w:type="character" w:customStyle="1" w:styleId="aff0">
    <w:name w:val="Текст примечания Знак"/>
    <w:link w:val="aff"/>
    <w:uiPriority w:val="99"/>
    <w:rsid w:val="0035012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350122"/>
    <w:rPr>
      <w:b/>
      <w:bCs/>
    </w:rPr>
  </w:style>
  <w:style w:type="character" w:customStyle="1" w:styleId="aff2">
    <w:name w:val="Тема примечания Знак"/>
    <w:link w:val="aff1"/>
    <w:uiPriority w:val="99"/>
    <w:semiHidden/>
    <w:rsid w:val="0035012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d">
    <w:name w:val="Абзац списка Знак"/>
    <w:aliases w:val="Bullet 1 Знак,Use Case List Paragraph Знак"/>
    <w:link w:val="ac"/>
    <w:uiPriority w:val="34"/>
    <w:locked/>
    <w:rsid w:val="006127AD"/>
    <w:rPr>
      <w:rFonts w:eastAsia="Times New Roman"/>
    </w:rPr>
  </w:style>
  <w:style w:type="character" w:styleId="aff3">
    <w:name w:val="FollowedHyperlink"/>
    <w:uiPriority w:val="99"/>
    <w:semiHidden/>
    <w:unhideWhenUsed/>
    <w:rsid w:val="00FE2F16"/>
    <w:rPr>
      <w:color w:val="800080"/>
      <w:u w:val="single"/>
    </w:rPr>
  </w:style>
  <w:style w:type="paragraph" w:customStyle="1" w:styleId="1">
    <w:name w:val="маркированный список 1"/>
    <w:basedOn w:val="aff4"/>
    <w:locked/>
    <w:rsid w:val="004C5815"/>
    <w:pPr>
      <w:numPr>
        <w:numId w:val="2"/>
      </w:numPr>
      <w:tabs>
        <w:tab w:val="num" w:pos="360"/>
      </w:tabs>
      <w:ind w:left="283" w:firstLine="0"/>
    </w:pPr>
    <w:rPr>
      <w:szCs w:val="24"/>
    </w:rPr>
  </w:style>
  <w:style w:type="paragraph" w:styleId="a0">
    <w:name w:val="List Number"/>
    <w:basedOn w:val="ac"/>
    <w:uiPriority w:val="99"/>
    <w:qFormat/>
    <w:rsid w:val="0091221F"/>
    <w:pPr>
      <w:numPr>
        <w:numId w:val="3"/>
      </w:numPr>
      <w:tabs>
        <w:tab w:val="left" w:pos="1134"/>
      </w:tabs>
    </w:pPr>
    <w:rPr>
      <w:szCs w:val="24"/>
    </w:rPr>
  </w:style>
  <w:style w:type="paragraph" w:customStyle="1" w:styleId="aff5">
    <w:name w:val="Текст абзаца"/>
    <w:qFormat/>
    <w:rsid w:val="004C5815"/>
    <w:pPr>
      <w:widowControl w:val="0"/>
      <w:spacing w:line="36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styleId="aff4">
    <w:name w:val="Body Text Indent"/>
    <w:basedOn w:val="a3"/>
    <w:link w:val="aff6"/>
    <w:uiPriority w:val="99"/>
    <w:semiHidden/>
    <w:unhideWhenUsed/>
    <w:rsid w:val="004C5815"/>
    <w:pPr>
      <w:ind w:left="283"/>
    </w:pPr>
  </w:style>
  <w:style w:type="character" w:customStyle="1" w:styleId="aff6">
    <w:name w:val="Основной текст с отступом Знак"/>
    <w:link w:val="aff4"/>
    <w:uiPriority w:val="99"/>
    <w:semiHidden/>
    <w:rsid w:val="004C5815"/>
    <w:rPr>
      <w:rFonts w:eastAsia="Times New Roman"/>
    </w:rPr>
  </w:style>
  <w:style w:type="character" w:customStyle="1" w:styleId="18">
    <w:name w:val="НЗП1 Знак"/>
    <w:link w:val="19"/>
    <w:uiPriority w:val="3"/>
    <w:qFormat/>
    <w:rsid w:val="0002215D"/>
    <w:rPr>
      <w:rFonts w:ascii="Times New Roman" w:hAnsi="Times New Roman"/>
      <w:color w:val="000000"/>
      <w:sz w:val="28"/>
      <w:szCs w:val="28"/>
    </w:rPr>
  </w:style>
  <w:style w:type="paragraph" w:customStyle="1" w:styleId="19">
    <w:name w:val="НЗП1"/>
    <w:link w:val="18"/>
    <w:uiPriority w:val="3"/>
    <w:qFormat/>
    <w:rsid w:val="0002215D"/>
    <w:pPr>
      <w:spacing w:beforeAutospacing="1" w:afterAutospacing="1" w:line="360" w:lineRule="auto"/>
      <w:jc w:val="both"/>
      <w:outlineLvl w:val="7"/>
    </w:pPr>
    <w:rPr>
      <w:rFonts w:ascii="Times New Roman" w:hAnsi="Times New Roman"/>
      <w:color w:val="000000"/>
      <w:sz w:val="28"/>
      <w:szCs w:val="28"/>
      <w:lang w:eastAsia="en-US"/>
    </w:rPr>
  </w:style>
  <w:style w:type="character" w:styleId="aff7">
    <w:name w:val="Placeholder Text"/>
    <w:uiPriority w:val="99"/>
    <w:semiHidden/>
    <w:rsid w:val="009D58CB"/>
    <w:rPr>
      <w:color w:val="808080"/>
    </w:rPr>
  </w:style>
  <w:style w:type="paragraph" w:styleId="aff8">
    <w:name w:val="caption"/>
    <w:basedOn w:val="a3"/>
    <w:next w:val="a3"/>
    <w:uiPriority w:val="35"/>
    <w:unhideWhenUsed/>
    <w:qFormat/>
    <w:rsid w:val="00C75D5C"/>
    <w:pPr>
      <w:spacing w:after="240" w:line="276" w:lineRule="auto"/>
      <w:ind w:firstLine="0"/>
      <w:jc w:val="center"/>
    </w:pPr>
    <w:rPr>
      <w:rFonts w:eastAsiaTheme="minorEastAsia"/>
      <w:bCs/>
      <w:szCs w:val="24"/>
      <w:lang w:eastAsia="en-US"/>
    </w:rPr>
  </w:style>
  <w:style w:type="paragraph" w:customStyle="1" w:styleId="1a">
    <w:name w:val="Стиль1"/>
    <w:basedOn w:val="21"/>
    <w:link w:val="1b"/>
    <w:qFormat/>
    <w:rsid w:val="00F353CD"/>
  </w:style>
  <w:style w:type="character" w:customStyle="1" w:styleId="1b">
    <w:name w:val="Стиль1 Знак"/>
    <w:link w:val="1a"/>
    <w:rsid w:val="00F353CD"/>
    <w:rPr>
      <w:rFonts w:ascii="Times New Roman" w:eastAsia="Times New Roman" w:hAnsi="Times New Roman"/>
      <w:b/>
      <w:sz w:val="24"/>
    </w:rPr>
  </w:style>
  <w:style w:type="character" w:customStyle="1" w:styleId="1c">
    <w:name w:val="Неразрешенное упоминание1"/>
    <w:uiPriority w:val="99"/>
    <w:semiHidden/>
    <w:unhideWhenUsed/>
    <w:rsid w:val="00022CAE"/>
    <w:rPr>
      <w:color w:val="605E5C"/>
      <w:shd w:val="clear" w:color="auto" w:fill="E1DFDD"/>
    </w:rPr>
  </w:style>
  <w:style w:type="character" w:customStyle="1" w:styleId="50">
    <w:name w:val="Заголовок 5 Знак"/>
    <w:link w:val="5"/>
    <w:uiPriority w:val="9"/>
    <w:rsid w:val="00055375"/>
    <w:rPr>
      <w:rFonts w:ascii="Times New Roman" w:eastAsia="Times New Roman" w:hAnsi="Times New Roman"/>
      <w:b/>
      <w:bCs/>
      <w:iCs/>
      <w:sz w:val="24"/>
      <w:szCs w:val="26"/>
    </w:rPr>
  </w:style>
  <w:style w:type="character" w:customStyle="1" w:styleId="60">
    <w:name w:val="Заголовок 6 Знак"/>
    <w:link w:val="6"/>
    <w:uiPriority w:val="9"/>
    <w:rsid w:val="00350122"/>
    <w:rPr>
      <w:rFonts w:ascii="Times New Roman" w:eastAsia="Times New Roman" w:hAnsi="Times New Roman"/>
      <w:b/>
      <w:bCs/>
      <w:sz w:val="24"/>
      <w:szCs w:val="22"/>
    </w:rPr>
  </w:style>
  <w:style w:type="paragraph" w:customStyle="1" w:styleId="phbase">
    <w:name w:val="ph_base"/>
    <w:link w:val="phbase0"/>
    <w:rsid w:val="00350122"/>
    <w:pPr>
      <w:spacing w:line="360" w:lineRule="auto"/>
      <w:jc w:val="both"/>
    </w:pPr>
    <w:rPr>
      <w:rFonts w:ascii="Arial" w:eastAsia="Times New Roman" w:hAnsi="Arial"/>
      <w:sz w:val="24"/>
    </w:rPr>
  </w:style>
  <w:style w:type="paragraph" w:customStyle="1" w:styleId="phadditiontitle1">
    <w:name w:val="ph_addition_title_1"/>
    <w:basedOn w:val="phbase"/>
    <w:next w:val="phnormal"/>
    <w:rsid w:val="00350122"/>
    <w:pPr>
      <w:keepNext/>
      <w:keepLines/>
      <w:pageBreakBefore/>
      <w:spacing w:before="360"/>
      <w:jc w:val="center"/>
      <w:outlineLvl w:val="0"/>
    </w:pPr>
    <w:rPr>
      <w:rFonts w:ascii="Times New Roman" w:hAnsi="Times New Roman"/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350122"/>
    <w:pPr>
      <w:keepNext/>
      <w:keepLines/>
      <w:spacing w:before="360" w:after="360"/>
      <w:outlineLvl w:val="1"/>
    </w:pPr>
    <w:rPr>
      <w:rFonts w:ascii="Times New Roman" w:hAnsi="Times New Roman"/>
      <w:b/>
      <w:szCs w:val="24"/>
    </w:rPr>
  </w:style>
  <w:style w:type="paragraph" w:customStyle="1" w:styleId="phadditiontitle3">
    <w:name w:val="ph_addition_title_3"/>
    <w:basedOn w:val="phbase"/>
    <w:next w:val="phnormal"/>
    <w:rsid w:val="00350122"/>
    <w:pPr>
      <w:keepNext/>
      <w:keepLines/>
      <w:spacing w:before="240" w:after="240"/>
      <w:outlineLvl w:val="2"/>
    </w:pPr>
    <w:rPr>
      <w:rFonts w:ascii="Times New Roman" w:hAnsi="Times New Roman"/>
      <w:b/>
      <w:sz w:val="22"/>
      <w:szCs w:val="22"/>
    </w:rPr>
  </w:style>
  <w:style w:type="numbering" w:customStyle="1" w:styleId="phadditiontitle">
    <w:name w:val="ph_additiontitle"/>
    <w:basedOn w:val="a6"/>
    <w:rsid w:val="00350122"/>
    <w:pPr>
      <w:numPr>
        <w:numId w:val="12"/>
      </w:numPr>
    </w:pPr>
  </w:style>
  <w:style w:type="paragraph" w:customStyle="1" w:styleId="phbibliography">
    <w:name w:val="ph_bibliography"/>
    <w:basedOn w:val="phbase"/>
    <w:rsid w:val="00350122"/>
    <w:pPr>
      <w:numPr>
        <w:numId w:val="4"/>
      </w:numPr>
      <w:spacing w:before="60" w:after="60" w:line="240" w:lineRule="auto"/>
    </w:pPr>
    <w:rPr>
      <w:rFonts w:ascii="Times New Roman" w:hAnsi="Times New Roman" w:cs="Arial"/>
      <w:bCs/>
      <w:szCs w:val="28"/>
    </w:rPr>
  </w:style>
  <w:style w:type="paragraph" w:customStyle="1" w:styleId="phcolontituldown">
    <w:name w:val="ph_colontituldown"/>
    <w:basedOn w:val="phbase"/>
    <w:rsid w:val="00350122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lontitulup">
    <w:name w:val="ph_colontitulup"/>
    <w:basedOn w:val="phbase"/>
    <w:rsid w:val="00350122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mment">
    <w:name w:val="ph_comment"/>
    <w:basedOn w:val="phbase"/>
    <w:rsid w:val="00350122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350122"/>
    <w:pPr>
      <w:spacing w:before="20" w:after="120"/>
      <w:jc w:val="center"/>
    </w:pPr>
    <w:rPr>
      <w:rFonts w:ascii="Times New Roman" w:hAnsi="Times New Roman"/>
      <w:b/>
      <w:caps/>
      <w:sz w:val="28"/>
      <w:szCs w:val="28"/>
    </w:rPr>
  </w:style>
  <w:style w:type="paragraph" w:customStyle="1" w:styleId="phconfirmstamp">
    <w:name w:val="ph_confirmstamp"/>
    <w:basedOn w:val="phbase"/>
    <w:rsid w:val="00350122"/>
    <w:pPr>
      <w:spacing w:before="20" w:after="120" w:line="240" w:lineRule="auto"/>
      <w:jc w:val="left"/>
    </w:pPr>
    <w:rPr>
      <w:rFonts w:ascii="Times New Roman" w:hAnsi="Times New Roman"/>
    </w:rPr>
  </w:style>
  <w:style w:type="paragraph" w:customStyle="1" w:styleId="phconfirmstampstamp">
    <w:name w:val="ph_confirmstamp_stamp"/>
    <w:basedOn w:val="phconfirmstamp"/>
    <w:link w:val="phconfirmstampstamp0"/>
    <w:rsid w:val="00350122"/>
  </w:style>
  <w:style w:type="paragraph" w:customStyle="1" w:styleId="phconfirmstamptitle">
    <w:name w:val="ph_confirmstamp_title"/>
    <w:basedOn w:val="phconfirmstamp"/>
    <w:next w:val="phconfirmstampstamp"/>
    <w:rsid w:val="00350122"/>
    <w:rPr>
      <w:b/>
      <w:caps/>
      <w:szCs w:val="24"/>
    </w:rPr>
  </w:style>
  <w:style w:type="paragraph" w:customStyle="1" w:styleId="phcontent">
    <w:name w:val="ph_content"/>
    <w:basedOn w:val="phbase"/>
    <w:next w:val="16"/>
    <w:rsid w:val="00350122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example">
    <w:name w:val="ph_example"/>
    <w:basedOn w:val="phbase"/>
    <w:rsid w:val="00350122"/>
    <w:pPr>
      <w:spacing w:before="20" w:after="120"/>
    </w:pPr>
    <w:rPr>
      <w:rFonts w:ascii="Times New Roman" w:hAnsi="Times New Roman"/>
      <w:b/>
      <w:i/>
      <w:sz w:val="20"/>
    </w:rPr>
  </w:style>
  <w:style w:type="paragraph" w:customStyle="1" w:styleId="phfigure">
    <w:name w:val="ph_figure"/>
    <w:basedOn w:val="phbase"/>
    <w:link w:val="phfigureChar"/>
    <w:rsid w:val="00350122"/>
    <w:pPr>
      <w:keepNext/>
      <w:spacing w:before="20" w:after="120"/>
      <w:jc w:val="center"/>
    </w:pPr>
    <w:rPr>
      <w:rFonts w:ascii="Times New Roman" w:hAnsi="Times New Roman"/>
    </w:rPr>
  </w:style>
  <w:style w:type="paragraph" w:customStyle="1" w:styleId="phfiguregraphic">
    <w:name w:val="ph_figure_graphic"/>
    <w:basedOn w:val="phfigure"/>
    <w:next w:val="phfiguretitle"/>
    <w:rsid w:val="00350122"/>
    <w:pPr>
      <w:spacing w:before="120"/>
    </w:pPr>
  </w:style>
  <w:style w:type="paragraph" w:customStyle="1" w:styleId="phfiguretitle">
    <w:name w:val="ph_figure_title"/>
    <w:basedOn w:val="phfigure"/>
    <w:next w:val="phnormal"/>
    <w:link w:val="phfiguretitleChar"/>
    <w:rsid w:val="001D2B9B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350122"/>
    <w:pPr>
      <w:widowControl w:val="0"/>
    </w:pPr>
    <w:rPr>
      <w:rFonts w:ascii="Times New Roman" w:hAnsi="Times New Roman"/>
      <w:sz w:val="18"/>
    </w:rPr>
  </w:style>
  <w:style w:type="character" w:customStyle="1" w:styleId="phinline">
    <w:name w:val="ph_inline"/>
    <w:basedOn w:val="a4"/>
    <w:rsid w:val="00350122"/>
  </w:style>
  <w:style w:type="character" w:customStyle="1" w:styleId="phinline8">
    <w:name w:val="ph_inline_8"/>
    <w:rsid w:val="00350122"/>
    <w:rPr>
      <w:sz w:val="16"/>
    </w:rPr>
  </w:style>
  <w:style w:type="character" w:customStyle="1" w:styleId="phinlinebolditalic">
    <w:name w:val="ph_inline_bolditalic"/>
    <w:rsid w:val="00350122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350122"/>
    <w:rPr>
      <w:rFonts w:ascii="Courier New" w:hAnsi="Courier New"/>
      <w:sz w:val="24"/>
    </w:rPr>
  </w:style>
  <w:style w:type="character" w:customStyle="1" w:styleId="phinlinefirstterm">
    <w:name w:val="ph_inline_firstterm"/>
    <w:rsid w:val="00350122"/>
    <w:rPr>
      <w:i/>
      <w:sz w:val="24"/>
    </w:rPr>
  </w:style>
  <w:style w:type="character" w:customStyle="1" w:styleId="phinlineguiitem">
    <w:name w:val="ph_inline_guiitem"/>
    <w:rsid w:val="00350122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350122"/>
    <w:rPr>
      <w:b/>
      <w:smallCaps/>
      <w:sz w:val="24"/>
    </w:rPr>
  </w:style>
  <w:style w:type="paragraph" w:customStyle="1" w:styleId="ul">
    <w:name w:val="ul"/>
    <w:link w:val="ul0"/>
    <w:qFormat/>
    <w:rsid w:val="00052849"/>
    <w:pPr>
      <w:numPr>
        <w:numId w:val="14"/>
      </w:numPr>
      <w:tabs>
        <w:tab w:val="left" w:pos="1276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phinlinesuperline">
    <w:name w:val="ph_inline_superline"/>
    <w:rsid w:val="00350122"/>
    <w:rPr>
      <w:vertAlign w:val="superscript"/>
    </w:rPr>
  </w:style>
  <w:style w:type="character" w:customStyle="1" w:styleId="phinlineunderline">
    <w:name w:val="ph_inline_underline"/>
    <w:rsid w:val="00350122"/>
    <w:rPr>
      <w:u w:val="single"/>
      <w:lang w:val="ru-RU"/>
    </w:rPr>
  </w:style>
  <w:style w:type="character" w:customStyle="1" w:styleId="phinlineunderlineitalic">
    <w:name w:val="ph_inline_underlineitalic"/>
    <w:rsid w:val="00350122"/>
    <w:rPr>
      <w:i/>
      <w:u w:val="single"/>
      <w:lang w:val="ru-RU"/>
    </w:rPr>
  </w:style>
  <w:style w:type="character" w:customStyle="1" w:styleId="phinlineuppercase">
    <w:name w:val="ph_inline_uppercase"/>
    <w:rsid w:val="00350122"/>
    <w:rPr>
      <w:caps/>
      <w:lang w:val="ru-RU"/>
    </w:rPr>
  </w:style>
  <w:style w:type="paragraph" w:customStyle="1" w:styleId="phinset">
    <w:name w:val="ph_inset"/>
    <w:basedOn w:val="phnormal"/>
    <w:next w:val="phnormal"/>
    <w:rsid w:val="00350122"/>
  </w:style>
  <w:style w:type="paragraph" w:customStyle="1" w:styleId="phinsetcaution">
    <w:name w:val="ph_inset_caution"/>
    <w:basedOn w:val="phinset"/>
    <w:rsid w:val="00350122"/>
    <w:pPr>
      <w:keepLines/>
    </w:pPr>
  </w:style>
  <w:style w:type="paragraph" w:customStyle="1" w:styleId="phinsetnote">
    <w:name w:val="ph_inset_note"/>
    <w:basedOn w:val="phinset"/>
    <w:rsid w:val="00350122"/>
    <w:pPr>
      <w:keepLines/>
    </w:pPr>
  </w:style>
  <w:style w:type="paragraph" w:customStyle="1" w:styleId="phinsettitle">
    <w:name w:val="ph_inset_title"/>
    <w:basedOn w:val="phinset"/>
    <w:next w:val="phinsetnote"/>
    <w:rsid w:val="00350122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350122"/>
    <w:pPr>
      <w:keepLines/>
    </w:pPr>
  </w:style>
  <w:style w:type="paragraph" w:customStyle="1" w:styleId="phlistitemized1">
    <w:name w:val="ph_list_itemized_1"/>
    <w:basedOn w:val="phnormal"/>
    <w:link w:val="phlistitemized10"/>
    <w:rsid w:val="00350122"/>
    <w:pPr>
      <w:tabs>
        <w:tab w:val="num" w:pos="1457"/>
      </w:tabs>
      <w:ind w:right="-2" w:firstLine="709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350122"/>
    <w:pPr>
      <w:numPr>
        <w:numId w:val="5"/>
      </w:numPr>
    </w:pPr>
  </w:style>
  <w:style w:type="paragraph" w:customStyle="1" w:styleId="phlistitemizedtitle">
    <w:name w:val="ph_list_itemized_title"/>
    <w:basedOn w:val="phnormal"/>
    <w:next w:val="phlistitemized1"/>
    <w:rsid w:val="00350122"/>
    <w:pPr>
      <w:keepNext/>
    </w:pPr>
  </w:style>
  <w:style w:type="paragraph" w:customStyle="1" w:styleId="phlistordered1">
    <w:name w:val="ph_list_ordered_1"/>
    <w:basedOn w:val="phnormal"/>
    <w:rsid w:val="00350122"/>
    <w:pPr>
      <w:numPr>
        <w:numId w:val="6"/>
      </w:numPr>
      <w:ind w:right="-2"/>
    </w:pPr>
  </w:style>
  <w:style w:type="paragraph" w:customStyle="1" w:styleId="phlistordereda">
    <w:name w:val="ph_list_ordered_aбв"/>
    <w:basedOn w:val="phnormal"/>
    <w:rsid w:val="00350122"/>
    <w:pPr>
      <w:numPr>
        <w:numId w:val="7"/>
      </w:numPr>
      <w:ind w:right="-2"/>
    </w:pPr>
  </w:style>
  <w:style w:type="paragraph" w:customStyle="1" w:styleId="phlistorderedtitle">
    <w:name w:val="ph_list_ordered_title"/>
    <w:basedOn w:val="phnormal"/>
    <w:next w:val="phlistordered1"/>
    <w:rsid w:val="00350122"/>
    <w:pPr>
      <w:keepNext/>
    </w:pPr>
  </w:style>
  <w:style w:type="paragraph" w:customStyle="1" w:styleId="phnormal">
    <w:name w:val="ph_normal"/>
    <w:basedOn w:val="phbase"/>
    <w:link w:val="phnormal0"/>
    <w:rsid w:val="00350122"/>
    <w:pPr>
      <w:ind w:right="-1" w:firstLine="851"/>
    </w:pPr>
    <w:rPr>
      <w:rFonts w:ascii="Times New Roman" w:hAnsi="Times New Roman"/>
    </w:rPr>
  </w:style>
  <w:style w:type="paragraph" w:customStyle="1" w:styleId="phstamp">
    <w:name w:val="ph_stamp"/>
    <w:basedOn w:val="phbase"/>
    <w:rsid w:val="00350122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350122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350122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350122"/>
    <w:pPr>
      <w:ind w:left="57"/>
    </w:pPr>
    <w:rPr>
      <w:i/>
    </w:rPr>
  </w:style>
  <w:style w:type="paragraph" w:customStyle="1" w:styleId="phtablecell">
    <w:name w:val="ph_table_cell"/>
    <w:basedOn w:val="phbase"/>
    <w:rsid w:val="00350122"/>
    <w:pPr>
      <w:spacing w:before="20" w:line="240" w:lineRule="auto"/>
    </w:pPr>
    <w:rPr>
      <w:rFonts w:ascii="Times New Roman" w:hAnsi="Times New Roman" w:cs="Arial"/>
      <w:bCs/>
      <w:sz w:val="20"/>
    </w:rPr>
  </w:style>
  <w:style w:type="paragraph" w:customStyle="1" w:styleId="phtablecellcenter">
    <w:name w:val="ph_table_cellcenter"/>
    <w:basedOn w:val="phtablecell"/>
    <w:rsid w:val="00350122"/>
    <w:pPr>
      <w:jc w:val="center"/>
    </w:pPr>
  </w:style>
  <w:style w:type="paragraph" w:customStyle="1" w:styleId="phtablecellleft">
    <w:name w:val="ph_table_cellleft"/>
    <w:basedOn w:val="phtablecell"/>
    <w:rsid w:val="00350122"/>
    <w:pPr>
      <w:spacing w:after="160"/>
    </w:pPr>
  </w:style>
  <w:style w:type="paragraph" w:customStyle="1" w:styleId="phtablecolcaption">
    <w:name w:val="ph_table_colcaption"/>
    <w:basedOn w:val="phtablecell"/>
    <w:next w:val="phtablecell"/>
    <w:rsid w:val="00350122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350122"/>
    <w:pPr>
      <w:keepNext/>
      <w:spacing w:before="20" w:after="120"/>
    </w:pPr>
    <w:rPr>
      <w:rFonts w:ascii="Times New Roman" w:hAnsi="Times New Roman"/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350122"/>
    <w:pPr>
      <w:keepNext/>
      <w:keepLines/>
      <w:pageBreakBefore/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350122"/>
    <w:pPr>
      <w:spacing w:after="120"/>
      <w:jc w:val="center"/>
    </w:pPr>
    <w:rPr>
      <w:rFonts w:ascii="Times New Roman" w:hAnsi="Times New Roman" w:cs="Arial"/>
      <w:szCs w:val="28"/>
      <w:lang w:eastAsia="en-US"/>
    </w:rPr>
  </w:style>
  <w:style w:type="paragraph" w:customStyle="1" w:styleId="phtitlepagecode">
    <w:name w:val="ph_titlepage_code"/>
    <w:basedOn w:val="phtitlepage"/>
    <w:rsid w:val="00350122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350122"/>
    <w:pPr>
      <w:suppressAutoHyphens/>
      <w:spacing w:before="60" w:after="60"/>
    </w:pPr>
    <w:rPr>
      <w:rFonts w:ascii="Times New Roman" w:hAnsi="Times New Roman"/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350122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350122"/>
    <w:rPr>
      <w:b/>
    </w:rPr>
  </w:style>
  <w:style w:type="paragraph" w:customStyle="1" w:styleId="phtitlepagedocument">
    <w:name w:val="ph_titlepage_document"/>
    <w:basedOn w:val="phtitlepage"/>
    <w:autoRedefine/>
    <w:rsid w:val="00350122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350122"/>
  </w:style>
  <w:style w:type="paragraph" w:customStyle="1" w:styleId="phtitlepagesystemfull">
    <w:name w:val="ph_titlepage_system_full"/>
    <w:basedOn w:val="phtitlepage"/>
    <w:next w:val="phtitlepagesystemshort"/>
    <w:rsid w:val="00350122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350122"/>
    <w:rPr>
      <w:b/>
      <w:sz w:val="32"/>
    </w:rPr>
  </w:style>
  <w:style w:type="paragraph" w:styleId="HTML">
    <w:name w:val="HTML Address"/>
    <w:basedOn w:val="a3"/>
    <w:link w:val="HTML0"/>
    <w:semiHidden/>
    <w:rsid w:val="00350122"/>
    <w:rPr>
      <w:i/>
      <w:iCs/>
    </w:rPr>
  </w:style>
  <w:style w:type="character" w:customStyle="1" w:styleId="HTML0">
    <w:name w:val="Адрес HTML Знак"/>
    <w:link w:val="HTML"/>
    <w:semiHidden/>
    <w:rsid w:val="001C405A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aff9">
    <w:name w:val="Body Text"/>
    <w:basedOn w:val="a3"/>
    <w:link w:val="affa"/>
    <w:rsid w:val="00350122"/>
  </w:style>
  <w:style w:type="character" w:customStyle="1" w:styleId="affa">
    <w:name w:val="Основной текст Знак"/>
    <w:link w:val="aff9"/>
    <w:rsid w:val="001C405A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header1withoutnum">
    <w:name w:val="ph_header_1_without_num"/>
    <w:basedOn w:val="13"/>
    <w:next w:val="phnormal"/>
    <w:rsid w:val="00350122"/>
    <w:pPr>
      <w:ind w:left="720"/>
    </w:pPr>
  </w:style>
  <w:style w:type="paragraph" w:customStyle="1" w:styleId="phadditontype">
    <w:name w:val="ph_additon_type"/>
    <w:basedOn w:val="phbase"/>
    <w:next w:val="phnormal"/>
    <w:rsid w:val="00350122"/>
    <w:pPr>
      <w:jc w:val="center"/>
    </w:pPr>
    <w:rPr>
      <w:rFonts w:ascii="Times New Roman" w:hAnsi="Times New Roman"/>
      <w:i/>
    </w:rPr>
  </w:style>
  <w:style w:type="paragraph" w:customStyle="1" w:styleId="phtablecolcaptionunderline">
    <w:name w:val="ph_table_colcaption_underline"/>
    <w:basedOn w:val="phtablecolcaption"/>
    <w:next w:val="phtablecell"/>
    <w:rsid w:val="00350122"/>
    <w:rPr>
      <w:u w:val="single"/>
    </w:rPr>
  </w:style>
  <w:style w:type="paragraph" w:customStyle="1" w:styleId="phstampleft">
    <w:name w:val="ph_stamp_left"/>
    <w:basedOn w:val="phstamp"/>
    <w:rsid w:val="00350122"/>
    <w:pPr>
      <w:jc w:val="left"/>
    </w:pPr>
    <w:rPr>
      <w:sz w:val="18"/>
    </w:rPr>
  </w:style>
  <w:style w:type="paragraph" w:styleId="affb">
    <w:name w:val="Document Map"/>
    <w:basedOn w:val="a3"/>
    <w:link w:val="affc"/>
    <w:rsid w:val="00350122"/>
    <w:pPr>
      <w:shd w:val="clear" w:color="auto" w:fill="000080"/>
    </w:pPr>
    <w:rPr>
      <w:rFonts w:ascii="Tahoma" w:hAnsi="Tahoma" w:cs="Tahoma"/>
      <w:sz w:val="20"/>
    </w:rPr>
  </w:style>
  <w:style w:type="character" w:customStyle="1" w:styleId="affc">
    <w:name w:val="Схема документа Знак"/>
    <w:link w:val="affb"/>
    <w:rsid w:val="001C405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phlistitemized3">
    <w:name w:val="ph_list_itemized_3"/>
    <w:basedOn w:val="phlistitemized2"/>
    <w:link w:val="phlistitemized30"/>
    <w:autoRedefine/>
    <w:qFormat/>
    <w:rsid w:val="00350122"/>
    <w:pPr>
      <w:numPr>
        <w:ilvl w:val="1"/>
      </w:numPr>
      <w:tabs>
        <w:tab w:val="left" w:pos="2127"/>
      </w:tabs>
      <w:ind w:left="2127" w:hanging="426"/>
    </w:pPr>
  </w:style>
  <w:style w:type="paragraph" w:customStyle="1" w:styleId="phlistitemized4">
    <w:name w:val="ph_list_itemized_4"/>
    <w:basedOn w:val="phlistitemized3"/>
    <w:autoRedefine/>
    <w:qFormat/>
    <w:rsid w:val="00350122"/>
    <w:pPr>
      <w:numPr>
        <w:ilvl w:val="2"/>
        <w:numId w:val="8"/>
      </w:numPr>
      <w:tabs>
        <w:tab w:val="clear" w:pos="2127"/>
      </w:tabs>
      <w:ind w:right="0"/>
    </w:pPr>
    <w:rPr>
      <w:lang w:val="en-US"/>
    </w:rPr>
  </w:style>
  <w:style w:type="character" w:customStyle="1" w:styleId="phbase0">
    <w:name w:val="ph_base Знак"/>
    <w:link w:val="phbase"/>
    <w:rsid w:val="00350122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phnormal0">
    <w:name w:val="ph_normal Знак"/>
    <w:link w:val="phnormal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listitemized20">
    <w:name w:val="ph_list_itemized_2 Знак"/>
    <w:link w:val="phlistitemized2"/>
    <w:rsid w:val="00350122"/>
    <w:rPr>
      <w:rFonts w:ascii="Times New Roman" w:eastAsia="Times New Roman" w:hAnsi="Times New Roman"/>
      <w:sz w:val="24"/>
    </w:rPr>
  </w:style>
  <w:style w:type="character" w:customStyle="1" w:styleId="phlistitemized30">
    <w:name w:val="ph_list_itemized_3 Знак"/>
    <w:link w:val="phlistitemized3"/>
    <w:rsid w:val="00350122"/>
    <w:rPr>
      <w:rFonts w:ascii="Times New Roman" w:eastAsia="Times New Roman" w:hAnsi="Times New Roman"/>
      <w:sz w:val="24"/>
    </w:rPr>
  </w:style>
  <w:style w:type="paragraph" w:customStyle="1" w:styleId="phpagenumber">
    <w:name w:val="ph_pagenumber"/>
    <w:basedOn w:val="afc"/>
    <w:link w:val="phpagenumber0"/>
    <w:autoRedefine/>
    <w:qFormat/>
    <w:rsid w:val="00350122"/>
  </w:style>
  <w:style w:type="character" w:customStyle="1" w:styleId="phpagenumber0">
    <w:name w:val="ph_pagenumber Знак"/>
    <w:link w:val="phpagenumber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tableitemizedlist1">
    <w:name w:val="ph_table_itemizedlist_1"/>
    <w:basedOn w:val="phtablecellleft"/>
    <w:autoRedefine/>
    <w:qFormat/>
    <w:rsid w:val="00D73945"/>
    <w:pPr>
      <w:spacing w:before="0" w:after="120"/>
      <w:ind w:left="32" w:hanging="25"/>
    </w:pPr>
  </w:style>
  <w:style w:type="paragraph" w:customStyle="1" w:styleId="phtableitemizedlist2">
    <w:name w:val="ph_table_itemizedlist_2"/>
    <w:basedOn w:val="phtableitemizedlist1"/>
    <w:autoRedefine/>
    <w:qFormat/>
    <w:rsid w:val="0049284D"/>
    <w:pPr>
      <w:numPr>
        <w:ilvl w:val="1"/>
        <w:numId w:val="16"/>
      </w:numPr>
    </w:pPr>
  </w:style>
  <w:style w:type="paragraph" w:customStyle="1" w:styleId="11">
    <w:name w:val="Список_1)"/>
    <w:basedOn w:val="a3"/>
    <w:rsid w:val="00350122"/>
    <w:pPr>
      <w:numPr>
        <w:numId w:val="9"/>
      </w:numPr>
    </w:pPr>
  </w:style>
  <w:style w:type="paragraph" w:customStyle="1" w:styleId="phtableorderedlist1">
    <w:name w:val="ph_table_orderedlist_1)"/>
    <w:basedOn w:val="phtablecellleft"/>
    <w:autoRedefine/>
    <w:qFormat/>
    <w:rsid w:val="00350122"/>
    <w:pPr>
      <w:numPr>
        <w:numId w:val="13"/>
      </w:numPr>
      <w:spacing w:after="120"/>
    </w:pPr>
  </w:style>
  <w:style w:type="paragraph" w:customStyle="1" w:styleId="affd">
    <w:name w:val="Текст_программы"/>
    <w:rsid w:val="00350122"/>
    <w:pPr>
      <w:ind w:firstLine="851"/>
    </w:pPr>
    <w:rPr>
      <w:rFonts w:ascii="Courier New" w:eastAsia="Times New Roman" w:hAnsi="Courier New"/>
      <w:spacing w:val="-2"/>
      <w:sz w:val="24"/>
      <w:szCs w:val="23"/>
      <w:lang w:val="en-US" w:eastAsia="en-US"/>
    </w:rPr>
  </w:style>
  <w:style w:type="paragraph" w:customStyle="1" w:styleId="ph">
    <w:name w:val="ph_Рамка боковик"/>
    <w:basedOn w:val="a3"/>
    <w:autoRedefine/>
    <w:qFormat/>
    <w:rsid w:val="00350122"/>
    <w:rPr>
      <w:rFonts w:ascii="Arial" w:hAnsi="Arial" w:cs="Arial"/>
      <w:i/>
      <w:sz w:val="16"/>
      <w:szCs w:val="16"/>
    </w:rPr>
  </w:style>
  <w:style w:type="paragraph" w:customStyle="1" w:styleId="ph0">
    <w:name w:val="ph_Рамка_гориз_слева_мал"/>
    <w:basedOn w:val="a3"/>
    <w:autoRedefine/>
    <w:qFormat/>
    <w:rsid w:val="00350122"/>
    <w:pPr>
      <w:spacing w:after="20"/>
      <w:ind w:left="57"/>
    </w:pPr>
    <w:rPr>
      <w:rFonts w:ascii="Arial" w:hAnsi="Arial"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350122"/>
    <w:pPr>
      <w:numPr>
        <w:numId w:val="10"/>
      </w:numPr>
    </w:pPr>
  </w:style>
  <w:style w:type="paragraph" w:customStyle="1" w:styleId="phtableorderlist1">
    <w:name w:val="ph_table_orderlist_1_бок"/>
    <w:basedOn w:val="phtablecellleft"/>
    <w:autoRedefine/>
    <w:qFormat/>
    <w:rsid w:val="00350122"/>
    <w:pPr>
      <w:numPr>
        <w:numId w:val="11"/>
      </w:numPr>
      <w:ind w:left="284" w:hanging="284"/>
    </w:pPr>
  </w:style>
  <w:style w:type="paragraph" w:customStyle="1" w:styleId="ph1">
    <w:name w:val="ph_Рамка_гориз_цент_мал"/>
    <w:basedOn w:val="ph0"/>
    <w:autoRedefine/>
    <w:qFormat/>
    <w:rsid w:val="00350122"/>
    <w:pPr>
      <w:ind w:left="0"/>
      <w:jc w:val="center"/>
    </w:pPr>
  </w:style>
  <w:style w:type="paragraph" w:customStyle="1" w:styleId="ph2">
    <w:name w:val="ph_Рамка_гориз_круп"/>
    <w:basedOn w:val="a3"/>
    <w:autoRedefine/>
    <w:qFormat/>
    <w:rsid w:val="00350122"/>
    <w:pPr>
      <w:spacing w:after="20"/>
    </w:pPr>
    <w:rPr>
      <w:rFonts w:ascii="Arial" w:hAnsi="Arial"/>
      <w:i/>
    </w:rPr>
  </w:style>
  <w:style w:type="character" w:customStyle="1" w:styleId="phlistitemized10">
    <w:name w:val="ph_list_itemized_1 Знак"/>
    <w:link w:val="phlistitemized1"/>
    <w:rsid w:val="00350122"/>
    <w:rPr>
      <w:rFonts w:ascii="Times New Roman" w:eastAsia="Times New Roman" w:hAnsi="Times New Roman" w:cs="Arial"/>
      <w:sz w:val="24"/>
      <w:lang w:eastAsia="en-US"/>
    </w:rPr>
  </w:style>
  <w:style w:type="character" w:customStyle="1" w:styleId="phnormal1">
    <w:name w:val="ph_normal Знак Знак"/>
    <w:rsid w:val="00350122"/>
    <w:rPr>
      <w:rFonts w:ascii="Times New Roman" w:hAnsi="Times New Roman"/>
      <w:sz w:val="24"/>
    </w:rPr>
  </w:style>
  <w:style w:type="character" w:customStyle="1" w:styleId="phtitlevoid0">
    <w:name w:val="ph_title_void Знак"/>
    <w:link w:val="phtitlevoid"/>
    <w:rsid w:val="00350122"/>
    <w:rPr>
      <w:rFonts w:ascii="Times New Roman" w:eastAsia="Times New Roman" w:hAnsi="Times New Roman" w:cs="Arial"/>
      <w:b/>
      <w:bCs/>
      <w:sz w:val="28"/>
      <w:szCs w:val="28"/>
      <w:lang w:eastAsia="ru-RU"/>
    </w:rPr>
  </w:style>
  <w:style w:type="paragraph" w:customStyle="1" w:styleId="affe">
    <w:name w:val="_Табл_Текст"/>
    <w:basedOn w:val="a3"/>
    <w:rsid w:val="00350122"/>
  </w:style>
  <w:style w:type="character" w:styleId="afff">
    <w:name w:val="Emphasis"/>
    <w:uiPriority w:val="20"/>
    <w:qFormat/>
    <w:rsid w:val="009A2E5B"/>
    <w:rPr>
      <w:i/>
      <w:iCs/>
    </w:rPr>
  </w:style>
  <w:style w:type="paragraph" w:customStyle="1" w:styleId="afff0">
    <w:name w:val="Т_Утв_Согл"/>
    <w:link w:val="afff1"/>
    <w:qFormat/>
    <w:rsid w:val="009A2E5B"/>
    <w:pPr>
      <w:spacing w:after="240"/>
      <w:ind w:left="992"/>
      <w:contextualSpacing/>
    </w:pPr>
    <w:rPr>
      <w:rFonts w:ascii="Times New Roman Полужирный" w:eastAsia="Times New Roman" w:hAnsi="Times New Roman Полужирный"/>
      <w:b/>
      <w:iCs/>
      <w:caps/>
      <w:sz w:val="24"/>
    </w:rPr>
  </w:style>
  <w:style w:type="paragraph" w:customStyle="1" w:styleId="afff2">
    <w:name w:val="Текст таблицы_титул"/>
    <w:link w:val="afff3"/>
    <w:qFormat/>
    <w:rsid w:val="009A2E5B"/>
    <w:pPr>
      <w:framePr w:hSpace="180" w:wrap="around" w:vAnchor="text" w:hAnchor="margin" w:xAlign="center" w:y="186"/>
      <w:spacing w:line="276" w:lineRule="auto"/>
      <w:ind w:right="284"/>
    </w:pPr>
    <w:rPr>
      <w:rFonts w:ascii="Times New Roman" w:eastAsia="Times New Roman" w:hAnsi="Times New Roman"/>
      <w:iCs/>
      <w:sz w:val="24"/>
      <w:szCs w:val="24"/>
    </w:rPr>
  </w:style>
  <w:style w:type="character" w:customStyle="1" w:styleId="afff1">
    <w:name w:val="Т_Утв_Согл Знак"/>
    <w:link w:val="afff0"/>
    <w:rsid w:val="009A2E5B"/>
    <w:rPr>
      <w:rFonts w:ascii="Times New Roman Полужирный" w:eastAsia="Times New Roman" w:hAnsi="Times New Roman Полужирный" w:cs="Times New Roman"/>
      <w:b/>
      <w:iCs/>
      <w:caps/>
      <w:sz w:val="24"/>
      <w:szCs w:val="20"/>
      <w:lang w:eastAsia="ru-RU"/>
    </w:rPr>
  </w:style>
  <w:style w:type="character" w:customStyle="1" w:styleId="afff3">
    <w:name w:val="Текст таблицы_титул Знак"/>
    <w:link w:val="afff2"/>
    <w:rsid w:val="009A2E5B"/>
    <w:rPr>
      <w:rFonts w:ascii="Times New Roman" w:eastAsia="Times New Roman" w:hAnsi="Times New Roman" w:cs="Times New Roman"/>
      <w:iCs/>
      <w:sz w:val="24"/>
      <w:szCs w:val="24"/>
      <w:lang w:eastAsia="ru-RU"/>
    </w:rPr>
  </w:style>
  <w:style w:type="paragraph" w:customStyle="1" w:styleId="afff4">
    <w:name w:val="Текст пункта"/>
    <w:link w:val="1d"/>
    <w:locked/>
    <w:rsid w:val="009A2E5B"/>
    <w:pPr>
      <w:spacing w:before="120" w:line="360" w:lineRule="auto"/>
      <w:ind w:firstLine="624"/>
      <w:contextualSpacing/>
      <w:jc w:val="both"/>
    </w:pPr>
    <w:rPr>
      <w:rFonts w:ascii="Times New Roman" w:eastAsia="Times New Roman" w:hAnsi="Times New Roman"/>
      <w:iCs/>
      <w:sz w:val="24"/>
      <w:szCs w:val="24"/>
      <w:lang w:eastAsia="en-US"/>
    </w:rPr>
  </w:style>
  <w:style w:type="character" w:customStyle="1" w:styleId="1d">
    <w:name w:val="Текст пункта Знак1"/>
    <w:link w:val="afff4"/>
    <w:locked/>
    <w:rsid w:val="009A2E5B"/>
    <w:rPr>
      <w:rFonts w:ascii="Times New Roman" w:eastAsia="Times New Roman" w:hAnsi="Times New Roman" w:cs="Times New Roman"/>
      <w:iCs/>
      <w:sz w:val="24"/>
      <w:szCs w:val="24"/>
    </w:rPr>
  </w:style>
  <w:style w:type="paragraph" w:customStyle="1" w:styleId="afff5">
    <w:name w:val="Т_Название системы"/>
    <w:link w:val="afff6"/>
    <w:qFormat/>
    <w:rsid w:val="009A2E5B"/>
    <w:pPr>
      <w:spacing w:before="720"/>
      <w:contextualSpacing/>
      <w:jc w:val="center"/>
    </w:pPr>
    <w:rPr>
      <w:rFonts w:ascii="Times New Roman" w:eastAsia="Times New Roman" w:hAnsi="Times New Roman"/>
      <w:b/>
      <w:caps/>
      <w:spacing w:val="-10"/>
      <w:kern w:val="28"/>
      <w:sz w:val="32"/>
      <w:szCs w:val="32"/>
    </w:rPr>
  </w:style>
  <w:style w:type="character" w:customStyle="1" w:styleId="afff6">
    <w:name w:val="Т_Название системы Знак"/>
    <w:link w:val="afff5"/>
    <w:rsid w:val="009A2E5B"/>
    <w:rPr>
      <w:rFonts w:ascii="Times New Roman" w:eastAsia="Times New Roman" w:hAnsi="Times New Roman" w:cs="Times New Roman"/>
      <w:b/>
      <w:caps/>
      <w:spacing w:val="-10"/>
      <w:kern w:val="28"/>
      <w:sz w:val="32"/>
      <w:szCs w:val="32"/>
      <w:lang w:eastAsia="ru-RU"/>
    </w:rPr>
  </w:style>
  <w:style w:type="paragraph" w:customStyle="1" w:styleId="afff7">
    <w:name w:val="_Т_Название подсистемы"/>
    <w:next w:val="a3"/>
    <w:link w:val="afff8"/>
    <w:qFormat/>
    <w:rsid w:val="009A2E5B"/>
    <w:pPr>
      <w:spacing w:before="720" w:after="120"/>
      <w:jc w:val="center"/>
    </w:pPr>
    <w:rPr>
      <w:rFonts w:ascii="Times New Roman Полужирный" w:eastAsia="Times New Roman" w:hAnsi="Times New Roman Полужирный"/>
      <w:b/>
      <w:iCs/>
      <w:caps/>
      <w:spacing w:val="-10"/>
      <w:kern w:val="28"/>
      <w:sz w:val="32"/>
      <w:szCs w:val="32"/>
      <w:lang w:eastAsia="en-US"/>
    </w:rPr>
  </w:style>
  <w:style w:type="character" w:customStyle="1" w:styleId="afff8">
    <w:name w:val="_Т_Название подсистемы Знак"/>
    <w:link w:val="afff7"/>
    <w:rsid w:val="009A2E5B"/>
    <w:rPr>
      <w:rFonts w:ascii="Times New Roman Полужирный" w:eastAsia="Times New Roman" w:hAnsi="Times New Roman Полужирный" w:cs="Times New Roman"/>
      <w:b/>
      <w:iCs/>
      <w:caps/>
      <w:spacing w:val="-10"/>
      <w:kern w:val="28"/>
      <w:sz w:val="32"/>
      <w:szCs w:val="32"/>
    </w:rPr>
  </w:style>
  <w:style w:type="paragraph" w:customStyle="1" w:styleId="afff9">
    <w:name w:val="Титул_Название документа"/>
    <w:next w:val="a3"/>
    <w:link w:val="afffa"/>
    <w:qFormat/>
    <w:rsid w:val="009A2E5B"/>
    <w:pPr>
      <w:spacing w:before="480" w:line="360" w:lineRule="auto"/>
      <w:contextualSpacing/>
      <w:jc w:val="center"/>
    </w:pPr>
    <w:rPr>
      <w:rFonts w:ascii="Times New Roman" w:eastAsia="Times New Roman" w:hAnsi="Times New Roman"/>
      <w:iCs/>
      <w:caps/>
      <w:sz w:val="32"/>
      <w:szCs w:val="32"/>
    </w:rPr>
  </w:style>
  <w:style w:type="character" w:customStyle="1" w:styleId="afffa">
    <w:name w:val="Титул_Название документа Знак"/>
    <w:link w:val="afff9"/>
    <w:rsid w:val="009A2E5B"/>
    <w:rPr>
      <w:rFonts w:ascii="Times New Roman" w:eastAsia="Times New Roman" w:hAnsi="Times New Roman" w:cs="Times New Roman"/>
      <w:iCs/>
      <w:caps/>
      <w:sz w:val="32"/>
      <w:szCs w:val="32"/>
      <w:lang w:eastAsia="ru-RU"/>
    </w:rPr>
  </w:style>
  <w:style w:type="paragraph" w:styleId="afffb">
    <w:name w:val="Subtitle"/>
    <w:basedOn w:val="a3"/>
    <w:next w:val="a3"/>
    <w:link w:val="afffc"/>
    <w:uiPriority w:val="11"/>
    <w:qFormat/>
    <w:rsid w:val="009A2E5B"/>
    <w:pPr>
      <w:spacing w:before="240"/>
      <w:ind w:right="6"/>
      <w:contextualSpacing/>
    </w:pPr>
    <w:rPr>
      <w:caps/>
      <w:sz w:val="32"/>
      <w:szCs w:val="32"/>
    </w:rPr>
  </w:style>
  <w:style w:type="character" w:customStyle="1" w:styleId="afffc">
    <w:name w:val="Подзаголовок Знак"/>
    <w:link w:val="afffb"/>
    <w:uiPriority w:val="11"/>
    <w:rsid w:val="009A2E5B"/>
    <w:rPr>
      <w:rFonts w:ascii="Times New Roman" w:eastAsia="Times New Roman" w:hAnsi="Times New Roman" w:cs="Times New Roman"/>
      <w:caps/>
      <w:sz w:val="32"/>
      <w:szCs w:val="32"/>
      <w:lang w:eastAsia="ru-RU"/>
    </w:rPr>
  </w:style>
  <w:style w:type="character" w:customStyle="1" w:styleId="70">
    <w:name w:val="Заголовок 7 Знак"/>
    <w:link w:val="7"/>
    <w:uiPriority w:val="9"/>
    <w:semiHidden/>
    <w:rsid w:val="006A2998"/>
    <w:rPr>
      <w:rFonts w:eastAsia="Times New Roman"/>
      <w:b/>
      <w:sz w:val="24"/>
      <w:szCs w:val="24"/>
    </w:rPr>
  </w:style>
  <w:style w:type="character" w:customStyle="1" w:styleId="80">
    <w:name w:val="Заголовок 8 Знак"/>
    <w:link w:val="8"/>
    <w:uiPriority w:val="9"/>
    <w:semiHidden/>
    <w:rsid w:val="002830AD"/>
    <w:rPr>
      <w:rFonts w:eastAsia="Times New Roman"/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semiHidden/>
    <w:rsid w:val="002830AD"/>
    <w:rPr>
      <w:rFonts w:ascii="Cambria" w:eastAsia="Times New Roman" w:hAnsi="Cambria"/>
      <w:sz w:val="22"/>
      <w:szCs w:val="22"/>
    </w:rPr>
  </w:style>
  <w:style w:type="paragraph" w:customStyle="1" w:styleId="phlistordered2">
    <w:name w:val="ph_list_ordered_2"/>
    <w:basedOn w:val="phnormal"/>
    <w:rsid w:val="002830AD"/>
    <w:pPr>
      <w:tabs>
        <w:tab w:val="num" w:pos="1208"/>
      </w:tabs>
      <w:ind w:left="1077" w:hanging="357"/>
    </w:pPr>
  </w:style>
  <w:style w:type="paragraph" w:customStyle="1" w:styleId="1e">
    <w:name w:val="Стиль 1"/>
    <w:basedOn w:val="40"/>
    <w:autoRedefine/>
    <w:rsid w:val="002830AD"/>
    <w:pPr>
      <w:ind w:left="2694"/>
    </w:pPr>
  </w:style>
  <w:style w:type="paragraph" w:customStyle="1" w:styleId="afffd">
    <w:name w:val="Абзац основной"/>
    <w:basedOn w:val="a3"/>
    <w:qFormat/>
    <w:rsid w:val="00E3394A"/>
    <w:pPr>
      <w:spacing w:before="120"/>
    </w:pPr>
    <w:rPr>
      <w:rFonts w:eastAsia="SimSun"/>
      <w:sz w:val="28"/>
      <w:szCs w:val="28"/>
      <w:lang w:eastAsia="zh-CN"/>
    </w:rPr>
  </w:style>
  <w:style w:type="character" w:styleId="afffe">
    <w:name w:val="Strong"/>
    <w:uiPriority w:val="22"/>
    <w:qFormat/>
    <w:rsid w:val="00D75A93"/>
    <w:rPr>
      <w:b/>
      <w:bCs/>
    </w:rPr>
  </w:style>
  <w:style w:type="character" w:customStyle="1" w:styleId="sp-highlight-term">
    <w:name w:val="sp-highlight-term"/>
    <w:basedOn w:val="a4"/>
    <w:rsid w:val="00A018FE"/>
  </w:style>
  <w:style w:type="character" w:customStyle="1" w:styleId="25">
    <w:name w:val="Неразрешенное упоминание2"/>
    <w:uiPriority w:val="99"/>
    <w:semiHidden/>
    <w:unhideWhenUsed/>
    <w:rsid w:val="00C91FCF"/>
    <w:rPr>
      <w:color w:val="605E5C"/>
      <w:shd w:val="clear" w:color="auto" w:fill="E1DFDD"/>
    </w:rPr>
  </w:style>
  <w:style w:type="paragraph" w:styleId="affff">
    <w:name w:val="No Spacing"/>
    <w:uiPriority w:val="1"/>
    <w:qFormat/>
    <w:rsid w:val="00C91FCF"/>
    <w:rPr>
      <w:rFonts w:ascii="Times New Roman" w:eastAsia="Times New Roman" w:hAnsi="Times New Roman"/>
      <w:sz w:val="24"/>
    </w:rPr>
  </w:style>
  <w:style w:type="paragraph" w:styleId="HTML1">
    <w:name w:val="HTML Preformatted"/>
    <w:basedOn w:val="a3"/>
    <w:link w:val="HTML2"/>
    <w:uiPriority w:val="99"/>
    <w:unhideWhenUsed/>
    <w:rsid w:val="00C91F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2">
    <w:name w:val="Стандартный HTML Знак"/>
    <w:link w:val="HTML1"/>
    <w:uiPriority w:val="99"/>
    <w:rsid w:val="00C91FCF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f">
    <w:name w:val="Сетка таблицы1"/>
    <w:basedOn w:val="a5"/>
    <w:next w:val="a9"/>
    <w:uiPriority w:val="59"/>
    <w:rsid w:val="004057D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0">
    <w:name w:val="_Текст_полужирный"/>
    <w:qFormat/>
    <w:rsid w:val="00285C76"/>
    <w:rPr>
      <w:b/>
    </w:rPr>
  </w:style>
  <w:style w:type="paragraph" w:customStyle="1" w:styleId="affff1">
    <w:name w:val="_Титул_Название документа"/>
    <w:basedOn w:val="a3"/>
    <w:link w:val="affff2"/>
    <w:qFormat/>
    <w:rsid w:val="00285C76"/>
    <w:pPr>
      <w:spacing w:before="120" w:after="120"/>
      <w:ind w:firstLine="0"/>
      <w:jc w:val="center"/>
    </w:pPr>
    <w:rPr>
      <w:b/>
      <w:caps/>
      <w:sz w:val="32"/>
      <w:szCs w:val="24"/>
    </w:rPr>
  </w:style>
  <w:style w:type="character" w:customStyle="1" w:styleId="affff2">
    <w:name w:val="_Титул_Название документа Знак"/>
    <w:link w:val="affff1"/>
    <w:rsid w:val="00285C76"/>
    <w:rPr>
      <w:rFonts w:ascii="Times New Roman" w:eastAsia="Times New Roman" w:hAnsi="Times New Roman"/>
      <w:b/>
      <w:caps/>
      <w:sz w:val="32"/>
      <w:szCs w:val="24"/>
    </w:rPr>
  </w:style>
  <w:style w:type="paragraph" w:customStyle="1" w:styleId="affff3">
    <w:name w:val="титул_шапка"/>
    <w:link w:val="affff4"/>
    <w:qFormat/>
    <w:rsid w:val="004E6844"/>
    <w:pPr>
      <w:framePr w:hSpace="180" w:wrap="around" w:vAnchor="text" w:hAnchor="margin" w:x="-426" w:y="186"/>
      <w:spacing w:before="20" w:after="120" w:line="276" w:lineRule="auto"/>
    </w:pPr>
    <w:rPr>
      <w:rFonts w:ascii="Times New Roman" w:eastAsia="Times New Roman" w:hAnsi="Times New Roman"/>
      <w:sz w:val="24"/>
      <w:lang w:eastAsia="en-US"/>
    </w:rPr>
  </w:style>
  <w:style w:type="paragraph" w:customStyle="1" w:styleId="affff5">
    <w:name w:val="титул_название документа"/>
    <w:basedOn w:val="afff4"/>
    <w:link w:val="affff6"/>
    <w:qFormat/>
    <w:rsid w:val="004E6844"/>
    <w:pPr>
      <w:spacing w:before="240" w:after="120" w:line="240" w:lineRule="auto"/>
      <w:ind w:firstLine="0"/>
      <w:contextualSpacing w:val="0"/>
      <w:jc w:val="center"/>
    </w:pPr>
    <w:rPr>
      <w:iCs w:val="0"/>
      <w:caps/>
      <w:sz w:val="32"/>
      <w:szCs w:val="32"/>
    </w:rPr>
  </w:style>
  <w:style w:type="character" w:customStyle="1" w:styleId="phconfirmstampstamp0">
    <w:name w:val="ph_confirmstamp_stamp Знак"/>
    <w:basedOn w:val="a4"/>
    <w:link w:val="phconfirmstampstamp"/>
    <w:rsid w:val="004E6844"/>
    <w:rPr>
      <w:rFonts w:ascii="Times New Roman" w:eastAsia="Times New Roman" w:hAnsi="Times New Roman"/>
      <w:sz w:val="24"/>
    </w:rPr>
  </w:style>
  <w:style w:type="character" w:customStyle="1" w:styleId="affff4">
    <w:name w:val="титул_шапка Знак"/>
    <w:basedOn w:val="phconfirmstampstamp0"/>
    <w:link w:val="affff3"/>
    <w:rsid w:val="004E6844"/>
    <w:rPr>
      <w:rFonts w:ascii="Times New Roman" w:eastAsia="Times New Roman" w:hAnsi="Times New Roman"/>
      <w:sz w:val="24"/>
      <w:lang w:eastAsia="en-US"/>
    </w:rPr>
  </w:style>
  <w:style w:type="paragraph" w:customStyle="1" w:styleId="affff7">
    <w:name w:val="текст_центр"/>
    <w:link w:val="affff8"/>
    <w:qFormat/>
    <w:rsid w:val="004E6844"/>
    <w:pPr>
      <w:jc w:val="center"/>
    </w:pPr>
    <w:rPr>
      <w:rFonts w:ascii="Times New Roman" w:eastAsiaTheme="minorHAnsi" w:hAnsi="Times New Roman"/>
      <w:sz w:val="24"/>
      <w:szCs w:val="27"/>
      <w:lang w:eastAsia="en-US"/>
    </w:rPr>
  </w:style>
  <w:style w:type="character" w:customStyle="1" w:styleId="affff6">
    <w:name w:val="титул_название документа Знак"/>
    <w:basedOn w:val="1d"/>
    <w:link w:val="affff5"/>
    <w:rsid w:val="004E6844"/>
    <w:rPr>
      <w:rFonts w:ascii="Times New Roman" w:eastAsia="Times New Roman" w:hAnsi="Times New Roman" w:cs="Times New Roman"/>
      <w:iCs w:val="0"/>
      <w:caps/>
      <w:sz w:val="32"/>
      <w:szCs w:val="32"/>
      <w:lang w:eastAsia="en-US"/>
    </w:rPr>
  </w:style>
  <w:style w:type="character" w:customStyle="1" w:styleId="affff8">
    <w:name w:val="текст_центр Знак"/>
    <w:basedOn w:val="a4"/>
    <w:link w:val="affff7"/>
    <w:rsid w:val="004E6844"/>
    <w:rPr>
      <w:rFonts w:ascii="Times New Roman" w:eastAsiaTheme="minorHAnsi" w:hAnsi="Times New Roman"/>
      <w:sz w:val="24"/>
      <w:szCs w:val="27"/>
      <w:lang w:eastAsia="en-US"/>
    </w:rPr>
  </w:style>
  <w:style w:type="paragraph" w:customStyle="1" w:styleId="affff9">
    <w:name w:val="Содержание"/>
    <w:link w:val="affffa"/>
    <w:autoRedefine/>
    <w:qFormat/>
    <w:rsid w:val="00857868"/>
    <w:pPr>
      <w:spacing w:line="360" w:lineRule="auto"/>
      <w:jc w:val="center"/>
    </w:pPr>
    <w:rPr>
      <w:rFonts w:ascii="Times New Roman" w:eastAsia="Times New Roman" w:hAnsi="Times New Roman"/>
      <w:b/>
      <w:bCs/>
      <w:caps/>
      <w:noProof/>
      <w:sz w:val="32"/>
      <w:szCs w:val="24"/>
    </w:rPr>
  </w:style>
  <w:style w:type="paragraph" w:customStyle="1" w:styleId="15">
    <w:name w:val="Заголовок_1_без номера"/>
    <w:basedOn w:val="13"/>
    <w:link w:val="1f0"/>
    <w:autoRedefine/>
    <w:qFormat/>
    <w:rsid w:val="00A5771F"/>
    <w:pPr>
      <w:spacing w:after="240"/>
      <w:jc w:val="center"/>
    </w:pPr>
    <w:rPr>
      <w:szCs w:val="44"/>
    </w:rPr>
  </w:style>
  <w:style w:type="character" w:customStyle="1" w:styleId="17">
    <w:name w:val="Оглавление 1 Знак"/>
    <w:basedOn w:val="a4"/>
    <w:link w:val="16"/>
    <w:uiPriority w:val="39"/>
    <w:rsid w:val="00D41FD6"/>
    <w:rPr>
      <w:rFonts w:ascii="Times New Roman" w:eastAsia="Times New Roman" w:hAnsi="Times New Roman"/>
      <w:bCs/>
      <w:caps/>
      <w:noProof/>
      <w:sz w:val="24"/>
    </w:rPr>
  </w:style>
  <w:style w:type="character" w:customStyle="1" w:styleId="affffa">
    <w:name w:val="Содержание Знак"/>
    <w:basedOn w:val="17"/>
    <w:link w:val="affff9"/>
    <w:rsid w:val="00857868"/>
    <w:rPr>
      <w:rFonts w:ascii="Times New Roman" w:eastAsia="Times New Roman" w:hAnsi="Times New Roman"/>
      <w:b/>
      <w:bCs/>
      <w:caps/>
      <w:noProof/>
      <w:sz w:val="32"/>
      <w:szCs w:val="24"/>
    </w:rPr>
  </w:style>
  <w:style w:type="paragraph" w:customStyle="1" w:styleId="affffb">
    <w:name w:val="табл_шапка"/>
    <w:link w:val="affffc"/>
    <w:qFormat/>
    <w:rsid w:val="00E9540B"/>
    <w:pPr>
      <w:keepNext/>
      <w:spacing w:before="60" w:after="60"/>
      <w:jc w:val="center"/>
    </w:pPr>
    <w:rPr>
      <w:rFonts w:ascii="Times New Roman" w:eastAsiaTheme="minorEastAsia" w:hAnsi="Times New Roman"/>
      <w:b/>
      <w:sz w:val="22"/>
      <w:szCs w:val="24"/>
      <w:lang w:eastAsia="en-US"/>
    </w:rPr>
  </w:style>
  <w:style w:type="character" w:customStyle="1" w:styleId="1f0">
    <w:name w:val="Заголовок_1_без номера Знак"/>
    <w:basedOn w:val="14"/>
    <w:link w:val="15"/>
    <w:rsid w:val="00A5771F"/>
    <w:rPr>
      <w:rFonts w:ascii="Times New Roman Полужирный" w:eastAsia="Times New Roman" w:hAnsi="Times New Roman Полужирный"/>
      <w:b/>
      <w:caps/>
      <w:sz w:val="28"/>
      <w:szCs w:val="44"/>
    </w:rPr>
  </w:style>
  <w:style w:type="character" w:customStyle="1" w:styleId="affffc">
    <w:name w:val="табл_шапка Знак"/>
    <w:basedOn w:val="a4"/>
    <w:link w:val="affffb"/>
    <w:rsid w:val="00E9540B"/>
    <w:rPr>
      <w:rFonts w:ascii="Times New Roman" w:eastAsiaTheme="minorEastAsia" w:hAnsi="Times New Roman"/>
      <w:b/>
      <w:sz w:val="22"/>
      <w:szCs w:val="24"/>
      <w:lang w:eastAsia="en-US"/>
    </w:rPr>
  </w:style>
  <w:style w:type="paragraph" w:customStyle="1" w:styleId="affffd">
    <w:name w:val="табл_текст"/>
    <w:link w:val="affffe"/>
    <w:qFormat/>
    <w:rsid w:val="00E9540B"/>
    <w:pPr>
      <w:spacing w:before="60" w:after="60"/>
    </w:pPr>
    <w:rPr>
      <w:rFonts w:ascii="Times New Roman" w:eastAsiaTheme="minorEastAsia" w:hAnsi="Times New Roman"/>
      <w:sz w:val="22"/>
      <w:szCs w:val="22"/>
      <w:lang w:eastAsia="en-US"/>
    </w:rPr>
  </w:style>
  <w:style w:type="character" w:customStyle="1" w:styleId="affffe">
    <w:name w:val="табл_текст Знак"/>
    <w:basedOn w:val="a4"/>
    <w:link w:val="affffd"/>
    <w:rsid w:val="00E9540B"/>
    <w:rPr>
      <w:rFonts w:ascii="Times New Roman" w:eastAsiaTheme="minorEastAsia" w:hAnsi="Times New Roman"/>
      <w:sz w:val="22"/>
      <w:szCs w:val="22"/>
      <w:lang w:eastAsia="en-US"/>
    </w:rPr>
  </w:style>
  <w:style w:type="paragraph" w:customStyle="1" w:styleId="ultab">
    <w:name w:val="ul_tab"/>
    <w:link w:val="ultab0"/>
    <w:qFormat/>
    <w:rsid w:val="00EE0453"/>
    <w:pPr>
      <w:numPr>
        <w:numId w:val="19"/>
      </w:numPr>
      <w:tabs>
        <w:tab w:val="left" w:pos="1701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tab0">
    <w:name w:val="ul_tab Знак"/>
    <w:basedOn w:val="ul0"/>
    <w:link w:val="ultab"/>
    <w:rsid w:val="00EE0453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0">
    <w:name w:val="ul Знак"/>
    <w:basedOn w:val="a4"/>
    <w:link w:val="ul"/>
    <w:rsid w:val="00052849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fffff">
    <w:name w:val="рисунок"/>
    <w:link w:val="afffff0"/>
    <w:qFormat/>
    <w:rsid w:val="008069BD"/>
    <w:pPr>
      <w:keepNext/>
      <w:spacing w:before="120"/>
      <w:jc w:val="center"/>
    </w:pPr>
    <w:rPr>
      <w:rFonts w:ascii="Times New Roman" w:eastAsiaTheme="minorEastAsia" w:hAnsi="Times New Roman"/>
      <w:noProof/>
      <w:sz w:val="24"/>
      <w:szCs w:val="24"/>
    </w:rPr>
  </w:style>
  <w:style w:type="paragraph" w:customStyle="1" w:styleId="afffff1">
    <w:name w:val="табл_назв"/>
    <w:link w:val="afffff2"/>
    <w:qFormat/>
    <w:rsid w:val="00C65D25"/>
    <w:pPr>
      <w:keepNext/>
      <w:spacing w:before="240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2">
    <w:name w:val="табл_назв Знак"/>
    <w:basedOn w:val="a4"/>
    <w:link w:val="afffff1"/>
    <w:rsid w:val="00C65D25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ol">
    <w:name w:val="ol"/>
    <w:link w:val="ol0"/>
    <w:qFormat/>
    <w:rsid w:val="009531FF"/>
    <w:pPr>
      <w:numPr>
        <w:numId w:val="69"/>
      </w:numPr>
      <w:tabs>
        <w:tab w:val="left" w:pos="1134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ol0">
    <w:name w:val="ol Знак"/>
    <w:basedOn w:val="a4"/>
    <w:link w:val="ol"/>
    <w:rsid w:val="009531FF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0">
    <w:name w:val="рисунок Знак"/>
    <w:basedOn w:val="a4"/>
    <w:link w:val="afffff"/>
    <w:rsid w:val="008069BD"/>
    <w:rPr>
      <w:rFonts w:ascii="Times New Roman" w:eastAsiaTheme="minorEastAsia" w:hAnsi="Times New Roman"/>
      <w:noProof/>
      <w:sz w:val="24"/>
      <w:szCs w:val="24"/>
    </w:rPr>
  </w:style>
  <w:style w:type="paragraph" w:customStyle="1" w:styleId="afffff3">
    <w:name w:val="рисунок_подпись"/>
    <w:link w:val="Char"/>
    <w:autoRedefine/>
    <w:qFormat/>
    <w:rsid w:val="00E00C82"/>
    <w:pPr>
      <w:spacing w:after="240" w:line="276" w:lineRule="auto"/>
      <w:jc w:val="center"/>
    </w:pPr>
    <w:rPr>
      <w:rFonts w:ascii="Times New Roman" w:eastAsia="Times New Roman" w:hAnsi="Times New Roman"/>
      <w:sz w:val="24"/>
      <w:szCs w:val="24"/>
    </w:rPr>
  </w:style>
  <w:style w:type="character" w:customStyle="1" w:styleId="phfigureChar">
    <w:name w:val="ph_figure Char"/>
    <w:basedOn w:val="phbase0"/>
    <w:link w:val="phfigure"/>
    <w:rsid w:val="00B56B1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figuretitleChar">
    <w:name w:val="ph_figure_title Char"/>
    <w:basedOn w:val="phfigureChar"/>
    <w:link w:val="phfiguretitle"/>
    <w:rsid w:val="00B56B18"/>
    <w:rPr>
      <w:rFonts w:ascii="Times New Roman" w:eastAsia="Times New Roman" w:hAnsi="Times New Roman" w:cs="Arial"/>
      <w:sz w:val="24"/>
      <w:szCs w:val="20"/>
      <w:lang w:eastAsia="ru-RU"/>
    </w:rPr>
  </w:style>
  <w:style w:type="character" w:customStyle="1" w:styleId="Char">
    <w:name w:val="рисунок_подпись Char"/>
    <w:basedOn w:val="phfiguretitleChar"/>
    <w:link w:val="afffff3"/>
    <w:rsid w:val="00E00C82"/>
    <w:rPr>
      <w:rFonts w:ascii="Times New Roman" w:eastAsia="Times New Roman" w:hAnsi="Times New Roman" w:cs="Arial"/>
      <w:sz w:val="24"/>
      <w:szCs w:val="24"/>
      <w:lang w:eastAsia="ru-RU"/>
    </w:rPr>
  </w:style>
  <w:style w:type="paragraph" w:customStyle="1" w:styleId="afffff4">
    <w:name w:val="Утвержден"/>
    <w:link w:val="afffff5"/>
    <w:qFormat/>
    <w:rsid w:val="00B34062"/>
    <w:pPr>
      <w:framePr w:hSpace="180" w:wrap="around" w:vAnchor="text" w:hAnchor="margin" w:x="-426" w:y="186"/>
      <w:spacing w:line="259" w:lineRule="auto"/>
      <w:jc w:val="center"/>
    </w:pPr>
    <w:rPr>
      <w:rFonts w:ascii="Times New Roman" w:hAnsi="Times New Roman"/>
      <w:b/>
      <w:bCs/>
      <w:iCs/>
      <w:sz w:val="22"/>
      <w:szCs w:val="24"/>
    </w:rPr>
  </w:style>
  <w:style w:type="character" w:customStyle="1" w:styleId="afffff5">
    <w:name w:val="Утвержден Знак"/>
    <w:basedOn w:val="a4"/>
    <w:link w:val="afffff4"/>
    <w:rsid w:val="00B34062"/>
    <w:rPr>
      <w:rFonts w:ascii="Times New Roman" w:hAnsi="Times New Roman"/>
      <w:b/>
      <w:bCs/>
      <w:iCs/>
      <w:sz w:val="22"/>
      <w:szCs w:val="24"/>
    </w:rPr>
  </w:style>
  <w:style w:type="paragraph" w:customStyle="1" w:styleId="afffff6">
    <w:name w:val="ТЗ.Штамп утверждения.Текст"/>
    <w:link w:val="afffff7"/>
    <w:uiPriority w:val="49"/>
    <w:qFormat/>
    <w:rsid w:val="00B34062"/>
    <w:pPr>
      <w:contextualSpacing/>
    </w:pPr>
    <w:rPr>
      <w:rFonts w:ascii="Times New Roman" w:hAnsi="Times New Roman"/>
      <w:bCs/>
      <w:iCs/>
      <w:sz w:val="24"/>
      <w:szCs w:val="24"/>
    </w:rPr>
  </w:style>
  <w:style w:type="paragraph" w:customStyle="1" w:styleId="ultab2">
    <w:name w:val="ul_tab_2"/>
    <w:link w:val="ultab20"/>
    <w:qFormat/>
    <w:rsid w:val="00236551"/>
    <w:pPr>
      <w:numPr>
        <w:ilvl w:val="1"/>
        <w:numId w:val="19"/>
      </w:numPr>
      <w:spacing w:line="360" w:lineRule="auto"/>
      <w:ind w:hanging="357"/>
    </w:pPr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2">
    <w:name w:val="ТЗ.Приложение.Название"/>
    <w:basedOn w:val="13"/>
    <w:next w:val="a3"/>
    <w:link w:val="afffff8"/>
    <w:uiPriority w:val="20"/>
    <w:qFormat/>
    <w:rsid w:val="00B41BC2"/>
    <w:pPr>
      <w:numPr>
        <w:numId w:val="22"/>
      </w:numPr>
      <w:spacing w:before="240" w:after="240" w:line="259" w:lineRule="auto"/>
      <w:ind w:left="0"/>
    </w:pPr>
    <w:rPr>
      <w:rFonts w:eastAsiaTheme="minorHAnsi" w:cstheme="minorHAnsi"/>
      <w:bCs/>
      <w:iCs/>
      <w:kern w:val="32"/>
      <w:sz w:val="30"/>
      <w:lang w:eastAsia="en-US"/>
    </w:rPr>
  </w:style>
  <w:style w:type="character" w:customStyle="1" w:styleId="ultab20">
    <w:name w:val="ul_tab_2 Знак"/>
    <w:basedOn w:val="ultab0"/>
    <w:link w:val="ultab2"/>
    <w:rsid w:val="00236551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8">
    <w:name w:val="ТЗ.Приложение.Название Знак"/>
    <w:basedOn w:val="a4"/>
    <w:link w:val="a2"/>
    <w:uiPriority w:val="20"/>
    <w:rsid w:val="00B41BC2"/>
    <w:rPr>
      <w:rFonts w:ascii="Times New Roman" w:eastAsiaTheme="minorHAnsi" w:hAnsi="Times New Roman" w:cstheme="minorHAnsi"/>
      <w:b/>
      <w:bCs/>
      <w:iCs/>
      <w:caps/>
      <w:kern w:val="32"/>
      <w:sz w:val="30"/>
      <w:szCs w:val="28"/>
      <w:lang w:eastAsia="en-US"/>
    </w:rPr>
  </w:style>
  <w:style w:type="paragraph" w:customStyle="1" w:styleId="afffff9">
    <w:name w:val="ТЗ.Обычный"/>
    <w:link w:val="afffffa"/>
    <w:qFormat/>
    <w:rsid w:val="00EA3FB1"/>
    <w:pPr>
      <w:spacing w:before="60" w:after="60"/>
      <w:ind w:firstLine="567"/>
      <w:jc w:val="both"/>
    </w:pPr>
    <w:rPr>
      <w:rFonts w:ascii="Times New Roman" w:hAnsi="Times New Roman"/>
      <w:bCs/>
      <w:iCs/>
      <w:sz w:val="24"/>
      <w:szCs w:val="24"/>
    </w:rPr>
  </w:style>
  <w:style w:type="character" w:customStyle="1" w:styleId="afffffa">
    <w:name w:val="ТЗ.Обычный Знак"/>
    <w:link w:val="afffff9"/>
    <w:rsid w:val="00EA3FB1"/>
    <w:rPr>
      <w:rFonts w:ascii="Times New Roman" w:hAnsi="Times New Roman"/>
      <w:bCs/>
      <w:iCs/>
      <w:sz w:val="24"/>
      <w:szCs w:val="24"/>
    </w:rPr>
  </w:style>
  <w:style w:type="paragraph" w:customStyle="1" w:styleId="afffffb">
    <w:name w:val="ТЗ.Рисунок"/>
    <w:basedOn w:val="afffff9"/>
    <w:next w:val="a3"/>
    <w:uiPriority w:val="34"/>
    <w:qFormat/>
    <w:rsid w:val="00EA3FB1"/>
    <w:pPr>
      <w:keepNext/>
      <w:ind w:firstLine="0"/>
      <w:jc w:val="center"/>
    </w:pPr>
  </w:style>
  <w:style w:type="paragraph" w:customStyle="1" w:styleId="afffffc">
    <w:name w:val="ТЗ.Рисунок.Подпись"/>
    <w:basedOn w:val="afffff9"/>
    <w:next w:val="afffff9"/>
    <w:uiPriority w:val="34"/>
    <w:qFormat/>
    <w:rsid w:val="00EA3FB1"/>
    <w:pPr>
      <w:ind w:firstLine="0"/>
      <w:jc w:val="center"/>
    </w:pPr>
    <w:rPr>
      <w:b/>
      <w:sz w:val="22"/>
      <w:szCs w:val="22"/>
    </w:rPr>
  </w:style>
  <w:style w:type="paragraph" w:customStyle="1" w:styleId="22">
    <w:name w:val="ТЗ.Приложение.Название.2"/>
    <w:link w:val="26"/>
    <w:qFormat/>
    <w:rsid w:val="00B41BC2"/>
    <w:pPr>
      <w:numPr>
        <w:ilvl w:val="1"/>
        <w:numId w:val="23"/>
      </w:numPr>
      <w:spacing w:before="120" w:after="120" w:line="360" w:lineRule="auto"/>
      <w:outlineLvl w:val="1"/>
    </w:pPr>
    <w:rPr>
      <w:rFonts w:ascii="Times New Roman" w:eastAsiaTheme="minorHAnsi" w:hAnsi="Times New Roman" w:cstheme="minorHAnsi"/>
      <w:b/>
      <w:bCs/>
      <w:iCs/>
      <w:kern w:val="32"/>
      <w:sz w:val="24"/>
      <w:szCs w:val="28"/>
      <w:lang w:eastAsia="en-US"/>
    </w:rPr>
  </w:style>
  <w:style w:type="character" w:customStyle="1" w:styleId="26">
    <w:name w:val="ТЗ.Приложение.Название.2 Знак"/>
    <w:basedOn w:val="afffff8"/>
    <w:link w:val="22"/>
    <w:rsid w:val="00B41BC2"/>
    <w:rPr>
      <w:rFonts w:ascii="Times New Roman" w:eastAsiaTheme="minorHAnsi" w:hAnsi="Times New Roman" w:cstheme="minorHAnsi"/>
      <w:b/>
      <w:bCs/>
      <w:iCs/>
      <w:caps w:val="0"/>
      <w:kern w:val="32"/>
      <w:sz w:val="24"/>
      <w:szCs w:val="28"/>
      <w:lang w:eastAsia="en-US"/>
    </w:rPr>
  </w:style>
  <w:style w:type="paragraph" w:customStyle="1" w:styleId="33">
    <w:name w:val="ТЗ.Приложение.Название.3"/>
    <w:basedOn w:val="22"/>
    <w:qFormat/>
    <w:rsid w:val="00EA3FB1"/>
    <w:pPr>
      <w:ind w:hanging="180"/>
      <w:outlineLvl w:val="2"/>
    </w:pPr>
    <w:rPr>
      <w:sz w:val="26"/>
      <w:szCs w:val="26"/>
    </w:rPr>
  </w:style>
  <w:style w:type="paragraph" w:customStyle="1" w:styleId="43">
    <w:name w:val="ТЗ.Приложение.Название.4"/>
    <w:basedOn w:val="33"/>
    <w:qFormat/>
    <w:rsid w:val="00EA3FB1"/>
    <w:pPr>
      <w:tabs>
        <w:tab w:val="left" w:pos="993"/>
      </w:tabs>
      <w:ind w:hanging="360"/>
      <w:outlineLvl w:val="3"/>
    </w:pPr>
  </w:style>
  <w:style w:type="paragraph" w:customStyle="1" w:styleId="52">
    <w:name w:val="ТЗ.Приложение.Название.5"/>
    <w:basedOn w:val="43"/>
    <w:qFormat/>
    <w:rsid w:val="00EA3FB1"/>
    <w:pPr>
      <w:outlineLvl w:val="4"/>
    </w:pPr>
    <w:rPr>
      <w:i/>
      <w:u w:val="single"/>
    </w:rPr>
  </w:style>
  <w:style w:type="paragraph" w:customStyle="1" w:styleId="1f1">
    <w:name w:val="ТЗ.Заголовок 1 без включение в содержание"/>
    <w:basedOn w:val="13"/>
    <w:next w:val="afffff9"/>
    <w:uiPriority w:val="21"/>
    <w:qFormat/>
    <w:rsid w:val="00BD4B97"/>
    <w:pPr>
      <w:tabs>
        <w:tab w:val="left" w:pos="567"/>
      </w:tabs>
      <w:suppressAutoHyphens/>
      <w:autoSpaceDN w:val="0"/>
      <w:adjustRightInd w:val="0"/>
      <w:spacing w:after="360"/>
      <w:textAlignment w:val="baseline"/>
      <w:outlineLvl w:val="9"/>
    </w:pPr>
    <w:rPr>
      <w:rFonts w:eastAsia="Calibri" w:cstheme="majorHAnsi"/>
      <w:bCs/>
      <w:iCs/>
      <w:kern w:val="32"/>
      <w:sz w:val="30"/>
      <w:szCs w:val="32"/>
      <w:lang w:eastAsia="en-US"/>
    </w:rPr>
  </w:style>
  <w:style w:type="paragraph" w:customStyle="1" w:styleId="afffffd">
    <w:name w:val="ТЗ.Таблица.Текст"/>
    <w:link w:val="afffffe"/>
    <w:uiPriority w:val="29"/>
    <w:qFormat/>
    <w:rsid w:val="00BD4B97"/>
    <w:rPr>
      <w:rFonts w:ascii="Times New Roman" w:hAnsi="Times New Roman"/>
      <w:bCs/>
      <w:iCs/>
      <w:sz w:val="24"/>
      <w:szCs w:val="24"/>
    </w:rPr>
  </w:style>
  <w:style w:type="character" w:customStyle="1" w:styleId="afffffe">
    <w:name w:val="ТЗ.Таблица.Текст Знак"/>
    <w:basedOn w:val="afffffa"/>
    <w:link w:val="afffffd"/>
    <w:uiPriority w:val="29"/>
    <w:locked/>
    <w:rsid w:val="00BD4B97"/>
    <w:rPr>
      <w:rFonts w:ascii="Times New Roman" w:hAnsi="Times New Roman"/>
      <w:bCs/>
      <w:iCs/>
      <w:sz w:val="24"/>
      <w:szCs w:val="24"/>
    </w:rPr>
  </w:style>
  <w:style w:type="paragraph" w:customStyle="1" w:styleId="affffff">
    <w:name w:val="ТЗ.Таблица.Шапка"/>
    <w:basedOn w:val="a3"/>
    <w:link w:val="affffff0"/>
    <w:uiPriority w:val="29"/>
    <w:qFormat/>
    <w:rsid w:val="00BD4B97"/>
    <w:pPr>
      <w:keepNext/>
      <w:spacing w:line="240" w:lineRule="auto"/>
      <w:ind w:firstLine="0"/>
      <w:jc w:val="center"/>
    </w:pPr>
    <w:rPr>
      <w:rFonts w:eastAsia="Calibri"/>
      <w:b/>
      <w:bCs/>
      <w:iCs/>
      <w:sz w:val="22"/>
      <w:szCs w:val="24"/>
    </w:rPr>
  </w:style>
  <w:style w:type="character" w:customStyle="1" w:styleId="affffff0">
    <w:name w:val="ТЗ.Таблица.Шапка Знак"/>
    <w:basedOn w:val="a4"/>
    <w:link w:val="affffff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100">
    <w:name w:val="ТЗ.Таблица.Шапка 10"/>
    <w:basedOn w:val="affffff"/>
    <w:link w:val="101"/>
    <w:uiPriority w:val="29"/>
    <w:qFormat/>
    <w:rsid w:val="00BD4B97"/>
  </w:style>
  <w:style w:type="character" w:customStyle="1" w:styleId="101">
    <w:name w:val="ТЗ.Таблица.Шапка 10 Знак"/>
    <w:basedOn w:val="affffff0"/>
    <w:link w:val="100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affffff1">
    <w:name w:val="Согласовано"/>
    <w:link w:val="affffff2"/>
    <w:qFormat/>
    <w:rsid w:val="00BD4B97"/>
    <w:pPr>
      <w:spacing w:after="160" w:line="259" w:lineRule="auto"/>
      <w:jc w:val="center"/>
    </w:pPr>
    <w:rPr>
      <w:rFonts w:ascii="Times New Roman" w:eastAsia="Times New Roman" w:hAnsi="Times New Roman"/>
      <w:sz w:val="26"/>
      <w:szCs w:val="26"/>
    </w:rPr>
  </w:style>
  <w:style w:type="character" w:customStyle="1" w:styleId="affffff2">
    <w:name w:val="Согласовано Знак"/>
    <w:basedOn w:val="a4"/>
    <w:link w:val="affffff1"/>
    <w:rsid w:val="00BD4B97"/>
    <w:rPr>
      <w:rFonts w:ascii="Times New Roman" w:eastAsia="Times New Roman" w:hAnsi="Times New Roman"/>
      <w:sz w:val="26"/>
      <w:szCs w:val="26"/>
    </w:rPr>
  </w:style>
  <w:style w:type="paragraph" w:customStyle="1" w:styleId="affffff3">
    <w:name w:val="листы"/>
    <w:basedOn w:val="a3"/>
    <w:link w:val="affffff4"/>
    <w:qFormat/>
    <w:rsid w:val="00D131BF"/>
    <w:pPr>
      <w:spacing w:before="240" w:after="120" w:line="240" w:lineRule="auto"/>
      <w:ind w:firstLine="0"/>
      <w:jc w:val="center"/>
    </w:pPr>
    <w:rPr>
      <w:caps/>
      <w:snapToGrid w:val="0"/>
      <w:sz w:val="27"/>
      <w:szCs w:val="27"/>
    </w:rPr>
  </w:style>
  <w:style w:type="character" w:customStyle="1" w:styleId="affffff4">
    <w:name w:val="листы Знак"/>
    <w:basedOn w:val="a4"/>
    <w:link w:val="affffff3"/>
    <w:rsid w:val="00D131BF"/>
    <w:rPr>
      <w:rFonts w:ascii="Times New Roman" w:eastAsia="Times New Roman" w:hAnsi="Times New Roman"/>
      <w:caps/>
      <w:snapToGrid w:val="0"/>
      <w:sz w:val="27"/>
      <w:szCs w:val="27"/>
    </w:rPr>
  </w:style>
  <w:style w:type="paragraph" w:customStyle="1" w:styleId="12">
    <w:name w:val="_Маркированный список уровня 1"/>
    <w:basedOn w:val="a3"/>
    <w:link w:val="1f2"/>
    <w:qFormat/>
    <w:rsid w:val="00EF73E8"/>
    <w:pPr>
      <w:numPr>
        <w:numId w:val="26"/>
      </w:numPr>
      <w:tabs>
        <w:tab w:val="left" w:pos="1134"/>
      </w:tabs>
      <w:autoSpaceDN w:val="0"/>
      <w:adjustRightInd w:val="0"/>
      <w:textAlignment w:val="baseline"/>
    </w:pPr>
    <w:rPr>
      <w:szCs w:val="24"/>
    </w:rPr>
  </w:style>
  <w:style w:type="character" w:customStyle="1" w:styleId="1f2">
    <w:name w:val="_Маркированный список уровня 1 Знак"/>
    <w:link w:val="12"/>
    <w:rsid w:val="00EF73E8"/>
    <w:rPr>
      <w:rFonts w:ascii="Times New Roman" w:eastAsia="Times New Roman" w:hAnsi="Times New Roman"/>
      <w:sz w:val="24"/>
      <w:szCs w:val="24"/>
    </w:rPr>
  </w:style>
  <w:style w:type="paragraph" w:customStyle="1" w:styleId="a">
    <w:name w:val="Табл_список"/>
    <w:basedOn w:val="affffd"/>
    <w:qFormat/>
    <w:rsid w:val="008570AB"/>
    <w:pPr>
      <w:numPr>
        <w:numId w:val="30"/>
      </w:numPr>
    </w:pPr>
  </w:style>
  <w:style w:type="table" w:customStyle="1" w:styleId="affffff5">
    <w:name w:val="ТЗ.Таблица"/>
    <w:basedOn w:val="a5"/>
    <w:uiPriority w:val="99"/>
    <w:rsid w:val="001F1A65"/>
    <w:pPr>
      <w:spacing w:before="60" w:after="60" w:line="276" w:lineRule="auto"/>
      <w:jc w:val="both"/>
    </w:pPr>
    <w:rPr>
      <w:rFonts w:ascii="Times New Roman" w:eastAsia="Times New Roman" w:hAnsi="Times New Roman"/>
      <w:sz w:val="24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mat-option-text">
    <w:name w:val="mat-option-text"/>
    <w:basedOn w:val="a4"/>
    <w:rsid w:val="00FC17AC"/>
  </w:style>
  <w:style w:type="character" w:customStyle="1" w:styleId="34">
    <w:name w:val="Неразрешенное упоминание3"/>
    <w:basedOn w:val="a4"/>
    <w:uiPriority w:val="99"/>
    <w:semiHidden/>
    <w:unhideWhenUsed/>
    <w:rsid w:val="0003754A"/>
    <w:rPr>
      <w:color w:val="605E5C"/>
      <w:shd w:val="clear" w:color="auto" w:fill="E1DFDD"/>
    </w:rPr>
  </w:style>
  <w:style w:type="paragraph" w:customStyle="1" w:styleId="10">
    <w:name w:val="ТЗ.Таблица.Список 1 номер"/>
    <w:basedOn w:val="afffffd"/>
    <w:uiPriority w:val="32"/>
    <w:qFormat/>
    <w:rsid w:val="0083470B"/>
    <w:pPr>
      <w:numPr>
        <w:numId w:val="96"/>
      </w:numPr>
    </w:pPr>
    <w:rPr>
      <w:sz w:val="22"/>
      <w:szCs w:val="22"/>
    </w:rPr>
  </w:style>
  <w:style w:type="paragraph" w:customStyle="1" w:styleId="20">
    <w:name w:val="ТЗ.Таблица.Список 2 номер"/>
    <w:basedOn w:val="afffffd"/>
    <w:uiPriority w:val="32"/>
    <w:qFormat/>
    <w:rsid w:val="0083470B"/>
    <w:pPr>
      <w:numPr>
        <w:ilvl w:val="1"/>
        <w:numId w:val="96"/>
      </w:numPr>
    </w:pPr>
    <w:rPr>
      <w:sz w:val="22"/>
      <w:szCs w:val="22"/>
    </w:rPr>
  </w:style>
  <w:style w:type="paragraph" w:customStyle="1" w:styleId="3">
    <w:name w:val="ТЗ.Таблица.Список 3 номер"/>
    <w:basedOn w:val="afffffd"/>
    <w:uiPriority w:val="32"/>
    <w:qFormat/>
    <w:rsid w:val="0083470B"/>
    <w:pPr>
      <w:numPr>
        <w:ilvl w:val="2"/>
        <w:numId w:val="96"/>
      </w:numPr>
    </w:pPr>
    <w:rPr>
      <w:sz w:val="22"/>
      <w:szCs w:val="22"/>
    </w:rPr>
  </w:style>
  <w:style w:type="paragraph" w:customStyle="1" w:styleId="4">
    <w:name w:val="ТЗ.Таблица.Список 4 номер"/>
    <w:basedOn w:val="afffffd"/>
    <w:uiPriority w:val="32"/>
    <w:rsid w:val="0083470B"/>
    <w:pPr>
      <w:numPr>
        <w:ilvl w:val="3"/>
        <w:numId w:val="96"/>
      </w:numPr>
    </w:pPr>
    <w:rPr>
      <w:sz w:val="22"/>
      <w:szCs w:val="22"/>
    </w:rPr>
  </w:style>
  <w:style w:type="character" w:customStyle="1" w:styleId="afffff7">
    <w:name w:val="ТЗ.Штамп утверждения.Текст Знак"/>
    <w:basedOn w:val="a4"/>
    <w:link w:val="afffff6"/>
    <w:uiPriority w:val="49"/>
    <w:rsid w:val="00DD71CC"/>
    <w:rPr>
      <w:rFonts w:ascii="Times New Roman" w:hAnsi="Times New Roman"/>
      <w:bCs/>
      <w:iCs/>
      <w:sz w:val="24"/>
      <w:szCs w:val="24"/>
    </w:rPr>
  </w:style>
  <w:style w:type="character" w:customStyle="1" w:styleId="UnresolvedMention">
    <w:name w:val="Unresolved Mention"/>
    <w:basedOn w:val="a4"/>
    <w:uiPriority w:val="99"/>
    <w:semiHidden/>
    <w:unhideWhenUsed/>
    <w:rsid w:val="00095D4A"/>
    <w:rPr>
      <w:color w:val="605E5C"/>
      <w:shd w:val="clear" w:color="auto" w:fill="E1DFDD"/>
    </w:rPr>
  </w:style>
  <w:style w:type="character" w:customStyle="1" w:styleId="phinlinespace">
    <w:name w:val="ph_inline_space"/>
    <w:rsid w:val="009B247A"/>
    <w:rPr>
      <w:spacing w:val="60"/>
    </w:rPr>
  </w:style>
  <w:style w:type="table" w:customStyle="1" w:styleId="27">
    <w:name w:val="Сетка таблицы2"/>
    <w:basedOn w:val="a5"/>
    <w:next w:val="a9"/>
    <w:uiPriority w:val="59"/>
    <w:rsid w:val="009B247A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ff6">
    <w:name w:val="Title"/>
    <w:basedOn w:val="a3"/>
    <w:next w:val="a3"/>
    <w:link w:val="affffff7"/>
    <w:autoRedefine/>
    <w:uiPriority w:val="10"/>
    <w:qFormat/>
    <w:rsid w:val="00A3431C"/>
    <w:pPr>
      <w:spacing w:line="480" w:lineRule="auto"/>
      <w:ind w:firstLine="0"/>
      <w:contextualSpacing/>
      <w:jc w:val="center"/>
      <w:outlineLvl w:val="0"/>
    </w:pPr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character" w:customStyle="1" w:styleId="affffff7">
    <w:name w:val="Заголовок Знак"/>
    <w:basedOn w:val="a4"/>
    <w:link w:val="affffff6"/>
    <w:uiPriority w:val="10"/>
    <w:rsid w:val="00A3431C"/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paragraph" w:customStyle="1" w:styleId="2">
    <w:name w:val="_Маркированный список уровня 2"/>
    <w:basedOn w:val="12"/>
    <w:qFormat/>
    <w:rsid w:val="001B0BD3"/>
    <w:pPr>
      <w:numPr>
        <w:numId w:val="103"/>
      </w:numPr>
      <w:tabs>
        <w:tab w:val="clear" w:pos="1134"/>
        <w:tab w:val="left" w:pos="1491"/>
      </w:tabs>
      <w:ind w:left="1418" w:hanging="284"/>
    </w:pPr>
    <w:rPr>
      <w:szCs w:val="26"/>
    </w:rPr>
  </w:style>
  <w:style w:type="paragraph" w:customStyle="1" w:styleId="affffff8">
    <w:name w:val="_Основной перед списком"/>
    <w:basedOn w:val="a3"/>
    <w:next w:val="12"/>
    <w:link w:val="affffff9"/>
    <w:qFormat/>
    <w:rsid w:val="001B0BD3"/>
    <w:pPr>
      <w:keepNext/>
    </w:pPr>
    <w:rPr>
      <w:szCs w:val="24"/>
    </w:rPr>
  </w:style>
  <w:style w:type="character" w:customStyle="1" w:styleId="affffff9">
    <w:name w:val="_Основной перед списком Знак"/>
    <w:basedOn w:val="a4"/>
    <w:link w:val="affffff8"/>
    <w:rsid w:val="001B0BD3"/>
    <w:rPr>
      <w:rFonts w:ascii="Times New Roman" w:eastAsia="Times New Roman" w:hAnsi="Times New Roman"/>
      <w:sz w:val="24"/>
      <w:szCs w:val="24"/>
    </w:rPr>
  </w:style>
  <w:style w:type="paragraph" w:styleId="affffffa">
    <w:name w:val="Revision"/>
    <w:hidden/>
    <w:uiPriority w:val="99"/>
    <w:semiHidden/>
    <w:rsid w:val="00D551F5"/>
    <w:rPr>
      <w:rFonts w:ascii="Times New Roman" w:eastAsia="Times New Roman" w:hAnsi="Times New Roman"/>
      <w:sz w:val="24"/>
    </w:rPr>
  </w:style>
  <w:style w:type="paragraph" w:customStyle="1" w:styleId="affffffb">
    <w:name w:val="_Основной с красной строки"/>
    <w:basedOn w:val="a3"/>
    <w:link w:val="affffffc"/>
    <w:qFormat/>
    <w:rsid w:val="00795874"/>
    <w:rPr>
      <w:szCs w:val="24"/>
    </w:rPr>
  </w:style>
  <w:style w:type="character" w:customStyle="1" w:styleId="affffffc">
    <w:name w:val="_Основной с красной строки Знак"/>
    <w:link w:val="affffffb"/>
    <w:rsid w:val="00795874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92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2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3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8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1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97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33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04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39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9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14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93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8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5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99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593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0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93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2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1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3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53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3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69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9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7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1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4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3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7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2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217154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72787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41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2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5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23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9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2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6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6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05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0919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425033702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147332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4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4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559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0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86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04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3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8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8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03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79971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945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1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3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7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7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5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2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8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991049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7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32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244470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947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8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334877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4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03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664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9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1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8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9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0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9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1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99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94936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388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6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9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0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9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2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2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4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3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6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6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9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5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3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8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12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09309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797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737009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37530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659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7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2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1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5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1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10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3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5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8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9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32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96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63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8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69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46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0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4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76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4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2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7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1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5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9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2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1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86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318846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770545436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43529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84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0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43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8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9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9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0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5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16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5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55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73284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18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5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93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06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50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357905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11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0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12713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88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97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99258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84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59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0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1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06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8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1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9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7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4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0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0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63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5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3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5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0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hyperlink" Target="https://www.gosuslugi.ru/609903" TargetMode="External"/><Relationship Id="rId42" Type="http://schemas.openxmlformats.org/officeDocument/2006/relationships/image" Target="media/image29.png"/><Relationship Id="rId63" Type="http://schemas.openxmlformats.org/officeDocument/2006/relationships/image" Target="media/image50.png"/><Relationship Id="rId84" Type="http://schemas.openxmlformats.org/officeDocument/2006/relationships/image" Target="media/image71.png"/><Relationship Id="rId138" Type="http://schemas.openxmlformats.org/officeDocument/2006/relationships/image" Target="media/image120.png"/><Relationship Id="rId107" Type="http://schemas.openxmlformats.org/officeDocument/2006/relationships/image" Target="media/image94.png"/><Relationship Id="rId11" Type="http://schemas.openxmlformats.org/officeDocument/2006/relationships/image" Target="media/image2.png"/><Relationship Id="rId32" Type="http://schemas.openxmlformats.org/officeDocument/2006/relationships/image" Target="media/image19.png"/><Relationship Id="rId53" Type="http://schemas.openxmlformats.org/officeDocument/2006/relationships/image" Target="media/image40.png"/><Relationship Id="rId74" Type="http://schemas.openxmlformats.org/officeDocument/2006/relationships/image" Target="media/image61.png"/><Relationship Id="rId128" Type="http://schemas.openxmlformats.org/officeDocument/2006/relationships/hyperlink" Target="https://www.gosuslugi.ru/609903" TargetMode="External"/><Relationship Id="rId149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95" Type="http://schemas.openxmlformats.org/officeDocument/2006/relationships/image" Target="media/image82.png"/><Relationship Id="rId22" Type="http://schemas.openxmlformats.org/officeDocument/2006/relationships/hyperlink" Target="mailto:egisz@rt-eu.ru" TargetMode="External"/><Relationship Id="rId27" Type="http://schemas.openxmlformats.org/officeDocument/2006/relationships/image" Target="media/image14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18" Type="http://schemas.openxmlformats.org/officeDocument/2006/relationships/image" Target="media/image105.png"/><Relationship Id="rId134" Type="http://schemas.openxmlformats.org/officeDocument/2006/relationships/image" Target="media/image119.png"/><Relationship Id="rId139" Type="http://schemas.openxmlformats.org/officeDocument/2006/relationships/image" Target="media/image121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50" Type="http://schemas.openxmlformats.org/officeDocument/2006/relationships/theme" Target="theme/theme1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124" Type="http://schemas.openxmlformats.org/officeDocument/2006/relationships/image" Target="media/image111.png"/><Relationship Id="rId129" Type="http://schemas.openxmlformats.org/officeDocument/2006/relationships/image" Target="media/image114.png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40" Type="http://schemas.openxmlformats.org/officeDocument/2006/relationships/hyperlink" Target="https://support.egisz.rosminzdrav.ru/" TargetMode="External"/><Relationship Id="rId145" Type="http://schemas.openxmlformats.org/officeDocument/2006/relationships/hyperlink" Target="https://support.egisz.rosminzdrav.ru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44" Type="http://schemas.openxmlformats.org/officeDocument/2006/relationships/image" Target="media/image31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0" Type="http://schemas.openxmlformats.org/officeDocument/2006/relationships/image" Target="media/image115.png"/><Relationship Id="rId135" Type="http://schemas.openxmlformats.org/officeDocument/2006/relationships/hyperlink" Target="http://ivo.garant.ru/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6.png"/><Relationship Id="rId109" Type="http://schemas.openxmlformats.org/officeDocument/2006/relationships/image" Target="media/image96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image" Target="media/image107.png"/><Relationship Id="rId125" Type="http://schemas.openxmlformats.org/officeDocument/2006/relationships/image" Target="media/image112.png"/><Relationship Id="rId141" Type="http://schemas.openxmlformats.org/officeDocument/2006/relationships/hyperlink" Target="https://portal.egisz.rosminzdrav.ru/materials/3549" TargetMode="External"/><Relationship Id="rId146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131" Type="http://schemas.openxmlformats.org/officeDocument/2006/relationships/image" Target="media/image116.png"/><Relationship Id="rId136" Type="http://schemas.openxmlformats.org/officeDocument/2006/relationships/hyperlink" Target="http://ivo.garant.ru/" TargetMode="External"/><Relationship Id="rId61" Type="http://schemas.openxmlformats.org/officeDocument/2006/relationships/image" Target="media/image48.jpeg"/><Relationship Id="rId82" Type="http://schemas.openxmlformats.org/officeDocument/2006/relationships/image" Target="media/image69.png"/><Relationship Id="rId19" Type="http://schemas.openxmlformats.org/officeDocument/2006/relationships/hyperlink" Target="https://portal.egisz.rosminzdrav.ru/materials/425" TargetMode="External"/><Relationship Id="rId14" Type="http://schemas.openxmlformats.org/officeDocument/2006/relationships/image" Target="media/image5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image" Target="media/image113.png"/><Relationship Id="rId147" Type="http://schemas.openxmlformats.org/officeDocument/2006/relationships/header" Target="header3.xml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42" Type="http://schemas.openxmlformats.org/officeDocument/2006/relationships/hyperlink" Target="https://support.egisz.rosminzdrav.ru/" TargetMode="External"/><Relationship Id="rId3" Type="http://schemas.openxmlformats.org/officeDocument/2006/relationships/styles" Target="styles.xml"/><Relationship Id="rId25" Type="http://schemas.openxmlformats.org/officeDocument/2006/relationships/image" Target="media/image12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137" Type="http://schemas.openxmlformats.org/officeDocument/2006/relationships/hyperlink" Target="http://ivo.garant.ru/" TargetMode="External"/><Relationship Id="rId20" Type="http://schemas.openxmlformats.org/officeDocument/2006/relationships/hyperlink" Target="https://portal.egisz.rosminzdrav.ru/materials/3549" TargetMode="External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32" Type="http://schemas.openxmlformats.org/officeDocument/2006/relationships/image" Target="media/image117.png"/><Relationship Id="rId15" Type="http://schemas.openxmlformats.org/officeDocument/2006/relationships/image" Target="media/image6.png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27" Type="http://schemas.openxmlformats.org/officeDocument/2006/relationships/hyperlink" Target="https://egisz.rosminzdrav.ru/" TargetMode="External"/><Relationship Id="rId10" Type="http://schemas.openxmlformats.org/officeDocument/2006/relationships/hyperlink" Target="https://www.gosuslugi.ru/help/faq/c-1/1" TargetMode="External"/><Relationship Id="rId31" Type="http://schemas.openxmlformats.org/officeDocument/2006/relationships/image" Target="media/image18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9.png"/><Relationship Id="rId143" Type="http://schemas.openxmlformats.org/officeDocument/2006/relationships/hyperlink" Target="https://portal.egisz.rosminzdrav.ru/materials/3549" TargetMode="External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gosuslugi.ru/" TargetMode="External"/><Relationship Id="rId26" Type="http://schemas.openxmlformats.org/officeDocument/2006/relationships/image" Target="media/image13.png"/><Relationship Id="rId47" Type="http://schemas.openxmlformats.org/officeDocument/2006/relationships/image" Target="media/image34.pn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33" Type="http://schemas.openxmlformats.org/officeDocument/2006/relationships/image" Target="media/image118.png"/><Relationship Id="rId16" Type="http://schemas.openxmlformats.org/officeDocument/2006/relationships/image" Target="media/image7.png"/><Relationship Id="rId37" Type="http://schemas.openxmlformats.org/officeDocument/2006/relationships/image" Target="media/image24.png"/><Relationship Id="rId58" Type="http://schemas.openxmlformats.org/officeDocument/2006/relationships/image" Target="media/image45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image" Target="media/image110.png"/><Relationship Id="rId144" Type="http://schemas.openxmlformats.org/officeDocument/2006/relationships/header" Target="header1.xml"/><Relationship Id="rId90" Type="http://schemas.openxmlformats.org/officeDocument/2006/relationships/image" Target="media/image77.pn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nsi.rosminzdrav.ru/" TargetMode="External"/><Relationship Id="rId2" Type="http://schemas.openxmlformats.org/officeDocument/2006/relationships/hyperlink" Target="https://www.gosuslugi.ru/600355/1/form" TargetMode="External"/><Relationship Id="rId1" Type="http://schemas.openxmlformats.org/officeDocument/2006/relationships/hyperlink" Target="https://nsi.rosminzdrav.ru/" TargetMode="External"/><Relationship Id="rId4" Type="http://schemas.openxmlformats.org/officeDocument/2006/relationships/hyperlink" Target="https://www.gosuslugi.ru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.gaynanova\Desktop\&#1044;&#1080;&#1072;&#1085;&#1072;\&#1087;&#1088;&#1080;&#1084;&#1077;&#1088;&#1099;%20&#1080;%20&#1096;&#1088;&#1080;&#1092;&#1090;&#1099;\&#1043;&#1054;&#1057;&#1058;_2.105_&#1096;&#1072;&#1073;&#1083;&#1086;&#1085;_Times_NR%20(2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B1DEFC448BD64A7DBA90CF009104693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2810AB9-A985-4C08-B34B-B141F03EE737}"/>
      </w:docPartPr>
      <w:docPartBody>
        <w:p w:rsidR="00E80E7E" w:rsidRDefault="00BA2D6F" w:rsidP="00BA2D6F">
          <w:pPr>
            <w:pStyle w:val="B1DEFC448BD64A7DBA90CF0091046933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3052351A26FC4642BB789F08051F962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1929709-E718-4545-9BE3-1BE1DF2B16CE}"/>
      </w:docPartPr>
      <w:docPartBody>
        <w:p w:rsidR="00E80E7E" w:rsidRDefault="00BA2D6F" w:rsidP="00BA2D6F">
          <w:pPr>
            <w:pStyle w:val="3052351A26FC4642BB789F08051F9628"/>
          </w:pPr>
          <w:r w:rsidRPr="007709E6">
            <w:rPr>
              <w:rStyle w:val="a3"/>
            </w:rPr>
            <w:t>Выберите элемент.</w:t>
          </w:r>
        </w:p>
      </w:docPartBody>
    </w:docPart>
    <w:docPart>
      <w:docPartPr>
        <w:name w:val="1755175B31BF44798F5F9AEB548CCAA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A1CE6C3-B42F-45B4-9044-6BA402F04037}"/>
      </w:docPartPr>
      <w:docPartBody>
        <w:p w:rsidR="00E80E7E" w:rsidRDefault="00BA2D6F" w:rsidP="00BA2D6F">
          <w:pPr>
            <w:pStyle w:val="1755175B31BF44798F5F9AEB548CCAA1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AFFC35787BCB4FD687BA6E45CE70E9C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2E2C806-145C-4853-93A4-0DE7F294F117}"/>
      </w:docPartPr>
      <w:docPartBody>
        <w:p w:rsidR="00E80E7E" w:rsidRDefault="00BA2D6F" w:rsidP="00BA2D6F">
          <w:pPr>
            <w:pStyle w:val="AFFC35787BCB4FD687BA6E45CE70E9C3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71E801E2EFC14D409351AD3DF1FF03F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29B11AF-50DE-4688-A6F1-E71693846645}"/>
      </w:docPartPr>
      <w:docPartBody>
        <w:p w:rsidR="00E80E7E" w:rsidRDefault="00BA2D6F" w:rsidP="00BA2D6F">
          <w:pPr>
            <w:pStyle w:val="71E801E2EFC14D409351AD3DF1FF03FA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B9E319477B704097B36E55A71C1E51D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D465EE9-BF33-403D-A78A-6AC120A2B691}"/>
      </w:docPartPr>
      <w:docPartBody>
        <w:p w:rsidR="00E80E7E" w:rsidRDefault="00BA2D6F" w:rsidP="00BA2D6F">
          <w:pPr>
            <w:pStyle w:val="B9E319477B704097B36E55A71C1E51D9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AE4B856CB5C04E0DBD28F63DA2EAAC6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B1CF12F-C51B-4623-91B3-07E9EF37BF99}"/>
      </w:docPartPr>
      <w:docPartBody>
        <w:p w:rsidR="00E80E7E" w:rsidRDefault="00BA2D6F" w:rsidP="00BA2D6F">
          <w:pPr>
            <w:pStyle w:val="AE4B856CB5C04E0DBD28F63DA2EAAC6B"/>
          </w:pPr>
          <w:r w:rsidRPr="00016DC6">
            <w:rPr>
              <w:rStyle w:val="a3"/>
            </w:rPr>
            <w:t>Выберите элемент.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Полужирный">
    <w:panose1 w:val="02020803070505020304"/>
    <w:charset w:val="00"/>
    <w:family w:val="roman"/>
    <w:pitch w:val="variable"/>
    <w:sig w:usb0="E0002AE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revisionView w:inkAnnotations="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2D6F"/>
    <w:rsid w:val="0000695B"/>
    <w:rsid w:val="000A7EF3"/>
    <w:rsid w:val="001756F6"/>
    <w:rsid w:val="005572A7"/>
    <w:rsid w:val="00616DBA"/>
    <w:rsid w:val="00704653"/>
    <w:rsid w:val="00BA2D6F"/>
    <w:rsid w:val="00CA6EC0"/>
    <w:rsid w:val="00DE1928"/>
    <w:rsid w:val="00E60E57"/>
    <w:rsid w:val="00E71D64"/>
    <w:rsid w:val="00E80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uiPriority w:val="99"/>
    <w:semiHidden/>
    <w:rsid w:val="000A7EF3"/>
    <w:rPr>
      <w:color w:val="808080"/>
    </w:rPr>
  </w:style>
  <w:style w:type="paragraph" w:customStyle="1" w:styleId="B1DEFC448BD64A7DBA90CF0091046933">
    <w:name w:val="B1DEFC448BD64A7DBA90CF0091046933"/>
    <w:rsid w:val="00BA2D6F"/>
  </w:style>
  <w:style w:type="paragraph" w:customStyle="1" w:styleId="3052351A26FC4642BB789F08051F9628">
    <w:name w:val="3052351A26FC4642BB789F08051F9628"/>
    <w:rsid w:val="00BA2D6F"/>
  </w:style>
  <w:style w:type="paragraph" w:customStyle="1" w:styleId="1755175B31BF44798F5F9AEB548CCAA1">
    <w:name w:val="1755175B31BF44798F5F9AEB548CCAA1"/>
    <w:rsid w:val="00BA2D6F"/>
  </w:style>
  <w:style w:type="paragraph" w:customStyle="1" w:styleId="AFFC35787BCB4FD687BA6E45CE70E9C3">
    <w:name w:val="AFFC35787BCB4FD687BA6E45CE70E9C3"/>
    <w:rsid w:val="00BA2D6F"/>
  </w:style>
  <w:style w:type="paragraph" w:customStyle="1" w:styleId="71E801E2EFC14D409351AD3DF1FF03FA">
    <w:name w:val="71E801E2EFC14D409351AD3DF1FF03FA"/>
    <w:rsid w:val="00BA2D6F"/>
  </w:style>
  <w:style w:type="paragraph" w:customStyle="1" w:styleId="B9E319477B704097B36E55A71C1E51D9">
    <w:name w:val="B9E319477B704097B36E55A71C1E51D9"/>
    <w:rsid w:val="00BA2D6F"/>
  </w:style>
  <w:style w:type="paragraph" w:customStyle="1" w:styleId="AE4B856CB5C04E0DBD28F63DA2EAAC6B">
    <w:name w:val="AE4B856CB5C04E0DBD28F63DA2EAAC6B"/>
    <w:rsid w:val="00BA2D6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04FC83-EAB0-4BB0-BC7E-7BDBE8D743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ГОСТ_2.105_шаблон_Times_NR (2)</Template>
  <TotalTime>0</TotalTime>
  <Pages>4</Pages>
  <Words>46429</Words>
  <Characters>264648</Characters>
  <Application>Microsoft Office Word</Application>
  <DocSecurity>0</DocSecurity>
  <Lines>2205</Lines>
  <Paragraphs>620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310457</CharactersWithSpaces>
  <SharedDoc>false</SharedDoc>
  <HLinks>
    <vt:vector size="390" baseType="variant">
      <vt:variant>
        <vt:i4>4194378</vt:i4>
      </vt:variant>
      <vt:variant>
        <vt:i4>885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7929979</vt:i4>
      </vt:variant>
      <vt:variant>
        <vt:i4>882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4194378</vt:i4>
      </vt:variant>
      <vt:variant>
        <vt:i4>879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4980769</vt:i4>
      </vt:variant>
      <vt:variant>
        <vt:i4>876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2752633</vt:i4>
      </vt:variant>
      <vt:variant>
        <vt:i4>873</vt:i4>
      </vt:variant>
      <vt:variant>
        <vt:i4>0</vt:i4>
      </vt:variant>
      <vt:variant>
        <vt:i4>5</vt:i4>
      </vt:variant>
      <vt:variant>
        <vt:lpwstr>http://egisz.rt-eu.ru/</vt:lpwstr>
      </vt:variant>
      <vt:variant>
        <vt:lpwstr/>
      </vt:variant>
      <vt:variant>
        <vt:i4>4980769</vt:i4>
      </vt:variant>
      <vt:variant>
        <vt:i4>870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7929979</vt:i4>
      </vt:variant>
      <vt:variant>
        <vt:i4>825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2162743</vt:i4>
      </vt:variant>
      <vt:variant>
        <vt:i4>507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!/refbook/1.2.643.5.1.13.13.99.2.228</vt:lpwstr>
      </vt:variant>
      <vt:variant>
        <vt:i4>6357119</vt:i4>
      </vt:variant>
      <vt:variant>
        <vt:i4>336</vt:i4>
      </vt:variant>
      <vt:variant>
        <vt:i4>0</vt:i4>
      </vt:variant>
      <vt:variant>
        <vt:i4>5</vt:i4>
      </vt:variant>
      <vt:variant>
        <vt:lpwstr/>
      </vt:variant>
      <vt:variant>
        <vt:lpwstr>_4.1.5_Ввод_сведений</vt:lpwstr>
      </vt:variant>
      <vt:variant>
        <vt:i4>73203744</vt:i4>
      </vt:variant>
      <vt:variant>
        <vt:i4>333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_Ввод_сведений_о_2</vt:lpwstr>
      </vt:variant>
      <vt:variant>
        <vt:i4>73269280</vt:i4>
      </vt:variant>
      <vt:variant>
        <vt:i4>330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_Ввод_сведений_о_1</vt:lpwstr>
      </vt:variant>
      <vt:variant>
        <vt:i4>6291583</vt:i4>
      </vt:variant>
      <vt:variant>
        <vt:i4>327</vt:i4>
      </vt:variant>
      <vt:variant>
        <vt:i4>0</vt:i4>
      </vt:variant>
      <vt:variant>
        <vt:i4>5</vt:i4>
      </vt:variant>
      <vt:variant>
        <vt:lpwstr/>
      </vt:variant>
      <vt:variant>
        <vt:lpwstr>_4.1.4_Ввод_сведений</vt:lpwstr>
      </vt:variant>
      <vt:variant>
        <vt:i4>74383487</vt:i4>
      </vt:variant>
      <vt:variant>
        <vt:i4>324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</vt:lpwstr>
      </vt:variant>
      <vt:variant>
        <vt:i4>74383487</vt:i4>
      </vt:variant>
      <vt:variant>
        <vt:i4>321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_Ввод_сведений_об</vt:lpwstr>
      </vt:variant>
      <vt:variant>
        <vt:i4>459794</vt:i4>
      </vt:variant>
      <vt:variant>
        <vt:i4>318</vt:i4>
      </vt:variant>
      <vt:variant>
        <vt:i4>0</vt:i4>
      </vt:variant>
      <vt:variant>
        <vt:i4>5</vt:i4>
      </vt:variant>
      <vt:variant>
        <vt:lpwstr/>
      </vt:variant>
      <vt:variant>
        <vt:lpwstr>_Ввод_общих_сведений</vt:lpwstr>
      </vt:variant>
      <vt:variant>
        <vt:i4>7929979</vt:i4>
      </vt:variant>
      <vt:variant>
        <vt:i4>288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131145</vt:i4>
      </vt:variant>
      <vt:variant>
        <vt:i4>285</vt:i4>
      </vt:variant>
      <vt:variant>
        <vt:i4>0</vt:i4>
      </vt:variant>
      <vt:variant>
        <vt:i4>5</vt:i4>
      </vt:variant>
      <vt:variant>
        <vt:lpwstr>https://www.gosuslugi.ru/</vt:lpwstr>
      </vt:variant>
      <vt:variant>
        <vt:lpwstr/>
      </vt:variant>
      <vt:variant>
        <vt:i4>6488169</vt:i4>
      </vt:variant>
      <vt:variant>
        <vt:i4>279</vt:i4>
      </vt:variant>
      <vt:variant>
        <vt:i4>0</vt:i4>
      </vt:variant>
      <vt:variant>
        <vt:i4>5</vt:i4>
      </vt:variant>
      <vt:variant>
        <vt:lpwstr>http://nr.egisz.rosminzdrav.ru/</vt:lpwstr>
      </vt:variant>
      <vt:variant>
        <vt:lpwstr/>
      </vt:variant>
      <vt:variant>
        <vt:i4>1441849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_Toc83899209</vt:lpwstr>
      </vt:variant>
      <vt:variant>
        <vt:i4>1507385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_Toc83899208</vt:lpwstr>
      </vt:variant>
      <vt:variant>
        <vt:i4>1572921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_Toc83899207</vt:lpwstr>
      </vt:variant>
      <vt:variant>
        <vt:i4>1638457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_Toc83899206</vt:lpwstr>
      </vt:variant>
      <vt:variant>
        <vt:i4>1703993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_Toc83899205</vt:lpwstr>
      </vt:variant>
      <vt:variant>
        <vt:i4>1769529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_Toc83899204</vt:lpwstr>
      </vt:variant>
      <vt:variant>
        <vt:i4>1835065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_Toc83899203</vt:lpwstr>
      </vt:variant>
      <vt:variant>
        <vt:i4>1900601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_Toc83899202</vt:lpwstr>
      </vt:variant>
      <vt:variant>
        <vt:i4>1966137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_Toc83899201</vt:lpwstr>
      </vt:variant>
      <vt:variant>
        <vt:i4>2031673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_Toc83899200</vt:lpwstr>
      </vt:variant>
      <vt:variant>
        <vt:i4>1376304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_Toc83899199</vt:lpwstr>
      </vt:variant>
      <vt:variant>
        <vt:i4>1310768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_Toc83899198</vt:lpwstr>
      </vt:variant>
      <vt:variant>
        <vt:i4>1769520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_Toc83899197</vt:lpwstr>
      </vt:variant>
      <vt:variant>
        <vt:i4>1703984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_Toc83899196</vt:lpwstr>
      </vt:variant>
      <vt:variant>
        <vt:i4>1638448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_Toc83899195</vt:lpwstr>
      </vt:variant>
      <vt:variant>
        <vt:i4>1572912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_Toc83899194</vt:lpwstr>
      </vt:variant>
      <vt:variant>
        <vt:i4>2031664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_Toc83899193</vt:lpwstr>
      </vt:variant>
      <vt:variant>
        <vt:i4>1966128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_Toc83899192</vt:lpwstr>
      </vt:variant>
      <vt:variant>
        <vt:i4>1900592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_Toc83899191</vt:lpwstr>
      </vt:variant>
      <vt:variant>
        <vt:i4>1835056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_Toc83899190</vt:lpwstr>
      </vt:variant>
      <vt:variant>
        <vt:i4>1769521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_Toc83899187</vt:lpwstr>
      </vt:variant>
      <vt:variant>
        <vt:i4>1703985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_Toc83899186</vt:lpwstr>
      </vt:variant>
      <vt:variant>
        <vt:i4>1638449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_Toc83899185</vt:lpwstr>
      </vt:variant>
      <vt:variant>
        <vt:i4>1572913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_Toc83899184</vt:lpwstr>
      </vt:variant>
      <vt:variant>
        <vt:i4>2031665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_Toc83899183</vt:lpwstr>
      </vt:variant>
      <vt:variant>
        <vt:i4>1966129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_Toc83899182</vt:lpwstr>
      </vt:variant>
      <vt:variant>
        <vt:i4>1835057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_Toc83899180</vt:lpwstr>
      </vt:variant>
      <vt:variant>
        <vt:i4>1900606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_Toc83899171</vt:lpwstr>
      </vt:variant>
      <vt:variant>
        <vt:i4>1835070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_Toc83899170</vt:lpwstr>
      </vt:variant>
      <vt:variant>
        <vt:i4>1376319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_Toc83899169</vt:lpwstr>
      </vt:variant>
      <vt:variant>
        <vt:i4>1310783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_Toc83899168</vt:lpwstr>
      </vt:variant>
      <vt:variant>
        <vt:i4>1769535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_Toc83899167</vt:lpwstr>
      </vt:variant>
      <vt:variant>
        <vt:i4>1703999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_Toc83899166</vt:lpwstr>
      </vt:variant>
      <vt:variant>
        <vt:i4>1638463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_Toc83899165</vt:lpwstr>
      </vt:variant>
      <vt:variant>
        <vt:i4>1572927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_Toc83899164</vt:lpwstr>
      </vt:variant>
      <vt:variant>
        <vt:i4>2031679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_Toc83899163</vt:lpwstr>
      </vt:variant>
      <vt:variant>
        <vt:i4>1966143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_Toc83899162</vt:lpwstr>
      </vt:variant>
      <vt:variant>
        <vt:i4>1900607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_Toc83899161</vt:lpwstr>
      </vt:variant>
      <vt:variant>
        <vt:i4>1835071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_Toc83899160</vt:lpwstr>
      </vt:variant>
      <vt:variant>
        <vt:i4>1376316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_Toc83899159</vt:lpwstr>
      </vt:variant>
      <vt:variant>
        <vt:i4>1310780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_Toc83899158</vt:lpwstr>
      </vt:variant>
      <vt:variant>
        <vt:i4>1769532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_Toc83899157</vt:lpwstr>
      </vt:variant>
      <vt:variant>
        <vt:i4>1703996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_Toc83899156</vt:lpwstr>
      </vt:variant>
      <vt:variant>
        <vt:i4>1638460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_Toc83899155</vt:lpwstr>
      </vt:variant>
      <vt:variant>
        <vt:i4>1572924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_Toc83899154</vt:lpwstr>
      </vt:variant>
      <vt:variant>
        <vt:i4>2031676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_Toc83899153</vt:lpwstr>
      </vt:variant>
      <vt:variant>
        <vt:i4>1441815</vt:i4>
      </vt:variant>
      <vt:variant>
        <vt:i4>0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!/refbook/1.2.643.5.1.13.13.11.1461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2022-11-11T07:21:00Z</dcterms:created>
  <dcterms:modified xsi:type="dcterms:W3CDTF">2022-11-11T07:21:00Z</dcterms:modified>
</cp:coreProperties>
</file>