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2B73D9" w14:textId="77777777" w:rsidR="00917A83" w:rsidRDefault="00917A83" w:rsidP="00917A83">
      <w:pPr>
        <w:pStyle w:val="affff1"/>
        <w:rPr>
          <w:rFonts w:asciiTheme="minorHAnsi" w:hAnsiTheme="minorHAnsi"/>
          <w:color w:val="000000" w:themeColor="text1"/>
        </w:rPr>
      </w:pPr>
      <w:bookmarkStart w:id="0" w:name="_Toc131572138"/>
      <w:bookmarkStart w:id="1" w:name="_Toc132013771"/>
      <w:bookmarkStart w:id="2" w:name="_Toc144114513"/>
      <w:bookmarkStart w:id="3" w:name="_Toc159642604"/>
      <w:bookmarkStart w:id="4" w:name="_Toc196646022"/>
      <w:bookmarkStart w:id="5" w:name="_Toc197844708"/>
      <w:bookmarkStart w:id="6" w:name="_Toc181249667"/>
      <w:bookmarkStart w:id="7" w:name="_Toc181249776"/>
      <w:bookmarkStart w:id="8" w:name="_Toc181258284"/>
      <w:bookmarkStart w:id="9" w:name="_Toc193019203"/>
    </w:p>
    <w:p w14:paraId="4D083328" w14:textId="77777777" w:rsidR="00917A83" w:rsidRDefault="00917A83" w:rsidP="00917A83">
      <w:pPr>
        <w:pStyle w:val="affff1"/>
        <w:rPr>
          <w:rFonts w:asciiTheme="minorHAnsi" w:hAnsiTheme="minorHAnsi"/>
          <w:color w:val="000000" w:themeColor="text1"/>
        </w:rPr>
      </w:pPr>
    </w:p>
    <w:p w14:paraId="55E3711C" w14:textId="77777777" w:rsidR="00917A83" w:rsidRDefault="00917A83" w:rsidP="00917A83">
      <w:pPr>
        <w:pStyle w:val="affff1"/>
        <w:rPr>
          <w:bCs/>
          <w:color w:val="000000" w:themeColor="text1"/>
        </w:rPr>
      </w:pPr>
      <w:r w:rsidRPr="00BD39AB">
        <w:rPr>
          <w:color w:val="000000" w:themeColor="text1"/>
        </w:rPr>
        <w:t>-</w:t>
      </w:r>
      <w:r w:rsidRPr="00A21D3C">
        <w:rPr>
          <w:bCs/>
          <w:color w:val="000000" w:themeColor="text1"/>
        </w:rPr>
        <w:t xml:space="preserve"> </w:t>
      </w:r>
    </w:p>
    <w:p w14:paraId="1177265A" w14:textId="77777777" w:rsidR="00917A83" w:rsidRDefault="00917A83" w:rsidP="00917A83">
      <w:pPr>
        <w:pStyle w:val="afffffff5"/>
        <w:rPr>
          <w:b/>
        </w:rPr>
      </w:pPr>
      <w:r w:rsidRPr="003A6AE7">
        <w:rPr>
          <w:b/>
        </w:rPr>
        <w:t xml:space="preserve">ЕДИНАЯ ГОСУДАРСТВЕННАЯ ИНФОРМАЦИОННАЯ СИСТЕМА </w:t>
      </w:r>
      <w:r w:rsidRPr="003A6AE7">
        <w:rPr>
          <w:b/>
        </w:rPr>
        <w:br/>
        <w:t>В СФЕРЕ ЗДРАВООХРАНЕНИЯ</w:t>
      </w:r>
    </w:p>
    <w:p w14:paraId="230702BE" w14:textId="77777777" w:rsidR="00917A83" w:rsidRPr="003A6AE7" w:rsidRDefault="00917A83" w:rsidP="00917A83">
      <w:pPr>
        <w:pStyle w:val="afffffff6"/>
      </w:pPr>
    </w:p>
    <w:p w14:paraId="5F0107C4" w14:textId="77777777" w:rsidR="00917A83" w:rsidRPr="003A6AE7" w:rsidRDefault="00917A83" w:rsidP="00917A83">
      <w:pPr>
        <w:pStyle w:val="afffffff6"/>
        <w:rPr>
          <w:b/>
        </w:rPr>
      </w:pPr>
      <w:r w:rsidRPr="003A6AE7">
        <w:rPr>
          <w:rStyle w:val="afffffffb"/>
          <w:b/>
        </w:rPr>
        <w:t xml:space="preserve">ФЕДЕРАЛЬНЫЙ </w:t>
      </w:r>
      <w:r>
        <w:rPr>
          <w:rStyle w:val="afffffffb"/>
          <w:b/>
          <w:caps/>
        </w:rPr>
        <w:t>регистр</w:t>
      </w:r>
      <w:r w:rsidRPr="00565CC3">
        <w:rPr>
          <w:rStyle w:val="afffffffb"/>
          <w:b/>
          <w:caps/>
        </w:rPr>
        <w:t xml:space="preserve"> медицинских и фармацевтических </w:t>
      </w:r>
      <w:r w:rsidRPr="00565CC3">
        <w:rPr>
          <w:rStyle w:val="afffffffb"/>
          <w:b/>
          <w:caps/>
        </w:rPr>
        <w:br/>
      </w:r>
      <w:r>
        <w:rPr>
          <w:rStyle w:val="afffffffb"/>
          <w:b/>
          <w:caps/>
        </w:rPr>
        <w:t>работников</w:t>
      </w:r>
    </w:p>
    <w:p w14:paraId="4593D4C0" w14:textId="6CCE49F7" w:rsidR="00917A83" w:rsidRDefault="00917A83" w:rsidP="00917A83">
      <w:pPr>
        <w:pStyle w:val="afffffffd"/>
        <w:rPr>
          <w:rFonts w:eastAsia="Times New Roman"/>
          <w:lang w:eastAsia="ru-RU"/>
        </w:rPr>
      </w:pPr>
    </w:p>
    <w:p w14:paraId="17E99EC0" w14:textId="422658B9" w:rsidR="00917A83" w:rsidRDefault="00917A83" w:rsidP="00917A83">
      <w:pPr>
        <w:pStyle w:val="affff5"/>
        <w:rPr>
          <w:sz w:val="28"/>
          <w:szCs w:val="28"/>
        </w:rPr>
      </w:pPr>
      <w:r w:rsidRPr="0018039C">
        <w:rPr>
          <w:sz w:val="28"/>
          <w:szCs w:val="28"/>
        </w:rPr>
        <w:t>Личный кабинет медицинского</w:t>
      </w:r>
      <w:r w:rsidR="000B2337">
        <w:rPr>
          <w:sz w:val="28"/>
          <w:szCs w:val="28"/>
        </w:rPr>
        <w:t xml:space="preserve"> и фармацевтического</w:t>
      </w:r>
      <w:r w:rsidRPr="0018039C">
        <w:rPr>
          <w:sz w:val="28"/>
          <w:szCs w:val="28"/>
        </w:rPr>
        <w:t xml:space="preserve"> работника</w:t>
      </w:r>
    </w:p>
    <w:p w14:paraId="40F87D3F" w14:textId="77777777" w:rsidR="00917A83" w:rsidRDefault="00917A83" w:rsidP="00917A83">
      <w:pPr>
        <w:pStyle w:val="afffffffd"/>
        <w:rPr>
          <w:rFonts w:eastAsia="Times New Roman"/>
          <w:lang w:eastAsia="ru-RU"/>
        </w:rPr>
      </w:pPr>
    </w:p>
    <w:p w14:paraId="3C44E35D" w14:textId="77777777" w:rsidR="00917A83" w:rsidRPr="00C20D54" w:rsidRDefault="00917A83" w:rsidP="00917A83">
      <w:pPr>
        <w:pStyle w:val="afffffffd"/>
        <w:rPr>
          <w:rFonts w:eastAsia="Times New Roman"/>
          <w:lang w:eastAsia="ru-RU"/>
        </w:rPr>
      </w:pPr>
    </w:p>
    <w:p w14:paraId="5355AED4" w14:textId="77777777" w:rsidR="00917A83" w:rsidRPr="00C20D54" w:rsidRDefault="00917A83" w:rsidP="00917A83">
      <w:pPr>
        <w:pStyle w:val="affffffff0"/>
        <w:rPr>
          <w:color w:val="000000" w:themeColor="text1"/>
        </w:rPr>
      </w:pPr>
      <w:r w:rsidRPr="00C20D54">
        <w:rPr>
          <w:color w:val="000000" w:themeColor="text1"/>
        </w:rPr>
        <w:t>Руководство пользователя</w:t>
      </w:r>
    </w:p>
    <w:p w14:paraId="1920D622" w14:textId="2C6DF0C3" w:rsidR="00917A83" w:rsidRPr="00C20D54" w:rsidRDefault="00917A83" w:rsidP="00917A83">
      <w:pPr>
        <w:pStyle w:val="afffffff1"/>
        <w:spacing w:before="120"/>
        <w:rPr>
          <w:rFonts w:eastAsia="Times New Roman"/>
          <w:color w:val="000000" w:themeColor="text1"/>
          <w:lang w:eastAsia="ru-RU"/>
          <w14:ligatures w14:val="none"/>
        </w:rPr>
      </w:pPr>
      <w:r w:rsidRPr="00C20D54">
        <w:rPr>
          <w:rFonts w:eastAsia="Times New Roman"/>
          <w:color w:val="000000" w:themeColor="text1"/>
          <w:lang w:eastAsia="ru-RU"/>
          <w14:ligatures w14:val="none"/>
        </w:rPr>
        <w:t>На</w:t>
      </w:r>
      <w:r>
        <w:rPr>
          <w:rFonts w:eastAsia="Times New Roman"/>
          <w:color w:val="000000" w:themeColor="text1"/>
          <w:lang w:eastAsia="ru-RU"/>
          <w14:ligatures w14:val="none"/>
        </w:rPr>
        <w:t xml:space="preserve"> 1</w:t>
      </w:r>
      <w:r w:rsidR="00F32B0E">
        <w:rPr>
          <w:rFonts w:eastAsia="Times New Roman"/>
          <w:color w:val="000000" w:themeColor="text1"/>
          <w:lang w:eastAsia="ru-RU"/>
          <w14:ligatures w14:val="none"/>
        </w:rPr>
        <w:t>04</w:t>
      </w:r>
      <w:r w:rsidRPr="00C20D54">
        <w:rPr>
          <w:rFonts w:eastAsia="Times New Roman"/>
          <w:color w:val="000000" w:themeColor="text1"/>
          <w:lang w:eastAsia="ru-RU"/>
          <w14:ligatures w14:val="none"/>
        </w:rPr>
        <w:t xml:space="preserve"> листах</w:t>
      </w:r>
    </w:p>
    <w:p w14:paraId="1BC38509" w14:textId="77777777" w:rsidR="00917A83" w:rsidRPr="00C20D54" w:rsidRDefault="00917A83" w:rsidP="00917A83">
      <w:pPr>
        <w:spacing w:before="120"/>
        <w:jc w:val="center"/>
        <w:rPr>
          <w:color w:val="000000" w:themeColor="text1"/>
        </w:rPr>
      </w:pPr>
    </w:p>
    <w:p w14:paraId="36D363F7" w14:textId="77777777" w:rsidR="00917A83" w:rsidRPr="00C20D54" w:rsidRDefault="00917A83" w:rsidP="00917A83">
      <w:pPr>
        <w:spacing w:before="120"/>
        <w:jc w:val="center"/>
        <w:rPr>
          <w:color w:val="000000" w:themeColor="text1"/>
        </w:rPr>
      </w:pPr>
    </w:p>
    <w:p w14:paraId="66AECF53" w14:textId="77777777" w:rsidR="00917A83" w:rsidRDefault="00917A83" w:rsidP="00917A83">
      <w:pPr>
        <w:spacing w:before="120"/>
        <w:jc w:val="center"/>
        <w:rPr>
          <w:color w:val="000000" w:themeColor="text1"/>
        </w:rPr>
      </w:pPr>
    </w:p>
    <w:p w14:paraId="5B547FC3" w14:textId="77777777" w:rsidR="00917A83" w:rsidRPr="00CA57A2" w:rsidRDefault="00917A83" w:rsidP="00917A83">
      <w:pPr>
        <w:spacing w:before="120"/>
        <w:jc w:val="center"/>
        <w:rPr>
          <w:color w:val="000000" w:themeColor="text1"/>
        </w:rPr>
      </w:pPr>
    </w:p>
    <w:p w14:paraId="1297ACB9" w14:textId="77777777" w:rsidR="00917A83" w:rsidRDefault="00917A83" w:rsidP="00917A83">
      <w:pPr>
        <w:spacing w:before="120"/>
        <w:jc w:val="center"/>
        <w:rPr>
          <w:color w:val="000000" w:themeColor="text1"/>
        </w:rPr>
      </w:pPr>
    </w:p>
    <w:p w14:paraId="5FC9DFB1" w14:textId="77777777" w:rsidR="00917A83" w:rsidRDefault="00917A83" w:rsidP="00917A83">
      <w:pPr>
        <w:spacing w:before="120"/>
        <w:jc w:val="center"/>
        <w:rPr>
          <w:color w:val="000000" w:themeColor="text1"/>
        </w:rPr>
      </w:pPr>
    </w:p>
    <w:p w14:paraId="5E9762C3" w14:textId="77777777" w:rsidR="00917A83" w:rsidRDefault="00917A83" w:rsidP="00917A83">
      <w:pPr>
        <w:spacing w:before="120"/>
        <w:jc w:val="center"/>
        <w:rPr>
          <w:color w:val="000000" w:themeColor="text1"/>
        </w:rPr>
      </w:pPr>
    </w:p>
    <w:p w14:paraId="70B4CE65" w14:textId="77777777" w:rsidR="00917A83" w:rsidRDefault="00917A83" w:rsidP="00917A83">
      <w:pPr>
        <w:spacing w:before="120"/>
        <w:jc w:val="center"/>
        <w:rPr>
          <w:color w:val="000000" w:themeColor="text1"/>
        </w:rPr>
      </w:pPr>
    </w:p>
    <w:p w14:paraId="635EE6AF" w14:textId="64B7E9A8" w:rsidR="00917A83" w:rsidRDefault="00917A83" w:rsidP="00917A83">
      <w:pPr>
        <w:spacing w:before="120"/>
        <w:jc w:val="center"/>
        <w:rPr>
          <w:color w:val="000000" w:themeColor="text1"/>
        </w:rPr>
      </w:pPr>
    </w:p>
    <w:p w14:paraId="7E8BCC16" w14:textId="77777777" w:rsidR="00917A83" w:rsidRDefault="00917A83" w:rsidP="00917A83">
      <w:pPr>
        <w:spacing w:before="120"/>
        <w:jc w:val="center"/>
        <w:rPr>
          <w:color w:val="000000" w:themeColor="text1"/>
        </w:rPr>
      </w:pPr>
    </w:p>
    <w:p w14:paraId="4AC4BA4A" w14:textId="77777777" w:rsidR="00917A83" w:rsidRDefault="00917A83" w:rsidP="00917A83">
      <w:pPr>
        <w:spacing w:before="120"/>
        <w:jc w:val="center"/>
        <w:rPr>
          <w:color w:val="000000" w:themeColor="text1"/>
        </w:rPr>
      </w:pPr>
    </w:p>
    <w:p w14:paraId="782B863E" w14:textId="77777777" w:rsidR="00917A83" w:rsidRPr="00C20D54" w:rsidRDefault="00917A83" w:rsidP="00917A83">
      <w:pPr>
        <w:spacing w:before="120"/>
        <w:jc w:val="center"/>
        <w:rPr>
          <w:color w:val="000000" w:themeColor="text1"/>
        </w:rPr>
      </w:pPr>
    </w:p>
    <w:p w14:paraId="38C9DECD" w14:textId="77777777" w:rsidR="00917A83" w:rsidRPr="00C20D54" w:rsidRDefault="00917A83" w:rsidP="00917A83">
      <w:pPr>
        <w:spacing w:before="120"/>
        <w:jc w:val="left"/>
        <w:rPr>
          <w:color w:val="000000" w:themeColor="text1"/>
        </w:rPr>
      </w:pPr>
      <w:r>
        <w:rPr>
          <w:color w:val="000000" w:themeColor="text1"/>
        </w:rPr>
        <w:t>Для версии 3.2.0</w:t>
      </w:r>
    </w:p>
    <w:p w14:paraId="33753611" w14:textId="77777777" w:rsidR="00917A83" w:rsidRPr="00C20D54" w:rsidRDefault="00917A83" w:rsidP="00917A83">
      <w:pPr>
        <w:pStyle w:val="afffffff3"/>
        <w:rPr>
          <w:color w:val="000000" w:themeColor="text1"/>
        </w:rPr>
      </w:pPr>
      <w:r w:rsidRPr="00C20D54">
        <w:rPr>
          <w:color w:val="000000" w:themeColor="text1"/>
        </w:rPr>
        <w:t>Москва</w:t>
      </w:r>
    </w:p>
    <w:p w14:paraId="32A7EA9E" w14:textId="77777777" w:rsidR="00917A83" w:rsidRPr="00C20D54" w:rsidRDefault="00917A83" w:rsidP="00917A83">
      <w:pPr>
        <w:pStyle w:val="afffffff3"/>
        <w:rPr>
          <w:color w:val="000000" w:themeColor="text1"/>
        </w:rPr>
      </w:pPr>
      <w:r w:rsidRPr="00C20D54">
        <w:rPr>
          <w:color w:val="000000" w:themeColor="text1"/>
        </w:rPr>
        <w:t>202</w:t>
      </w:r>
      <w:r>
        <w:rPr>
          <w:color w:val="000000" w:themeColor="text1"/>
        </w:rPr>
        <w:t>4</w:t>
      </w:r>
      <w:r w:rsidRPr="00C20D54">
        <w:rPr>
          <w:color w:val="000000" w:themeColor="text1"/>
        </w:rPr>
        <w:t xml:space="preserve"> год</w:t>
      </w:r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p w14:paraId="4E1237EF" w14:textId="303F2BB4" w:rsidR="00A66C11" w:rsidRPr="009D2851" w:rsidRDefault="004C60A5" w:rsidP="009D2851">
      <w:pPr>
        <w:pStyle w:val="affff9"/>
        <w:pageBreakBefore/>
        <w:spacing w:line="240" w:lineRule="auto"/>
        <w:rPr>
          <w:rFonts w:ascii="Times New Roman" w:hAnsi="Times New Roman"/>
        </w:rPr>
      </w:pPr>
      <w:r w:rsidRPr="009D2851">
        <w:rPr>
          <w:rFonts w:ascii="Times New Roman" w:hAnsi="Times New Roman"/>
        </w:rPr>
        <w:lastRenderedPageBreak/>
        <w:t>Содержание</w:t>
      </w:r>
    </w:p>
    <w:p w14:paraId="3B0400BF" w14:textId="7CDB20FC" w:rsidR="00917A83" w:rsidRDefault="004C60A5">
      <w:pPr>
        <w:pStyle w:val="1f0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 w:rsidRPr="009D2851">
        <w:rPr>
          <w:noProof/>
        </w:rPr>
        <w:fldChar w:fldCharType="begin"/>
      </w:r>
      <w:r w:rsidRPr="009D2851">
        <w:instrText xml:space="preserve"> TOC \o "1-3" \h \z \u </w:instrText>
      </w:r>
      <w:r w:rsidRPr="009D2851">
        <w:rPr>
          <w:noProof/>
        </w:rPr>
        <w:fldChar w:fldCharType="separate"/>
      </w:r>
      <w:hyperlink w:anchor="_Toc167560087" w:history="1">
        <w:r w:rsidR="00917A83" w:rsidRPr="00DC6897">
          <w:rPr>
            <w:rStyle w:val="af3"/>
            <w:noProof/>
          </w:rPr>
          <w:t>ПЕРЕЧЕНЬ ПРИНЯТЫХ ТЕРМИНОВ И СОКРАЩЕНИЙ</w:t>
        </w:r>
        <w:r w:rsidR="00917A83">
          <w:rPr>
            <w:noProof/>
            <w:webHidden/>
          </w:rPr>
          <w:tab/>
        </w:r>
        <w:r w:rsidR="00917A83">
          <w:rPr>
            <w:noProof/>
            <w:webHidden/>
          </w:rPr>
          <w:fldChar w:fldCharType="begin"/>
        </w:r>
        <w:r w:rsidR="00917A83">
          <w:rPr>
            <w:noProof/>
            <w:webHidden/>
          </w:rPr>
          <w:instrText xml:space="preserve"> PAGEREF _Toc167560087 \h </w:instrText>
        </w:r>
        <w:r w:rsidR="00917A83">
          <w:rPr>
            <w:noProof/>
            <w:webHidden/>
          </w:rPr>
        </w:r>
        <w:r w:rsidR="00917A83">
          <w:rPr>
            <w:noProof/>
            <w:webHidden/>
          </w:rPr>
          <w:fldChar w:fldCharType="separate"/>
        </w:r>
        <w:r w:rsidR="00917A83">
          <w:rPr>
            <w:noProof/>
            <w:webHidden/>
          </w:rPr>
          <w:t>5</w:t>
        </w:r>
        <w:r w:rsidR="00917A83">
          <w:rPr>
            <w:noProof/>
            <w:webHidden/>
          </w:rPr>
          <w:fldChar w:fldCharType="end"/>
        </w:r>
      </w:hyperlink>
    </w:p>
    <w:p w14:paraId="239D7ABA" w14:textId="4A39475E" w:rsidR="00917A83" w:rsidRDefault="00917A83">
      <w:pPr>
        <w:pStyle w:val="1f0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60088" w:history="1">
        <w:r w:rsidRPr="00DC6897">
          <w:rPr>
            <w:rStyle w:val="af3"/>
            <w:noProof/>
          </w:rPr>
          <w:t>1 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B79F527" w14:textId="3E479D5C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89" w:history="1">
        <w:r w:rsidRPr="00DC6897">
          <w:rPr>
            <w:rStyle w:val="af3"/>
            <w:noProof/>
          </w:rPr>
          <w:t>1.1 Область применения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0BED33A" w14:textId="2ABA27B4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90" w:history="1">
        <w:r w:rsidRPr="00DC6897">
          <w:rPr>
            <w:rStyle w:val="af3"/>
            <w:noProof/>
          </w:rPr>
          <w:t>1.2 Краткое описание возможностей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3BA2DDC" w14:textId="37261450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91" w:history="1">
        <w:r w:rsidRPr="00DC6897">
          <w:rPr>
            <w:rStyle w:val="af3"/>
            <w:noProof/>
          </w:rPr>
          <w:t>1.3 Уровень подготовки Пользователей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87E504D" w14:textId="5C16F184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92" w:history="1">
        <w:r w:rsidRPr="00DC6897">
          <w:rPr>
            <w:rStyle w:val="af3"/>
            <w:noProof/>
          </w:rPr>
          <w:t>1.4 Перечень эксплуатационной документации, с которой необходимо ознакомиться Пользователю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0DB6BB8" w14:textId="1A3FFF12" w:rsidR="00917A83" w:rsidRDefault="00917A83">
      <w:pPr>
        <w:pStyle w:val="1f0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60093" w:history="1">
        <w:r w:rsidRPr="00DC6897">
          <w:rPr>
            <w:rStyle w:val="af3"/>
            <w:noProof/>
          </w:rPr>
          <w:t>2 Назначение и условия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CC05233" w14:textId="39D62E4A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94" w:history="1">
        <w:r w:rsidRPr="00DC6897">
          <w:rPr>
            <w:rStyle w:val="af3"/>
            <w:noProof/>
          </w:rPr>
          <w:t>2.1 Виды деятельности, функции, для автоматизации которых предназначена Подсистема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291E5EFF" w14:textId="3C4933F9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95" w:history="1">
        <w:r w:rsidRPr="00DC6897">
          <w:rPr>
            <w:rStyle w:val="af3"/>
            <w:noProof/>
          </w:rPr>
          <w:t>2.1.1 Модуль «Медицинские и фармацевтические работники»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D2F28D8" w14:textId="6F9AA1FD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96" w:history="1">
        <w:r w:rsidRPr="00DC6897">
          <w:rPr>
            <w:rStyle w:val="af3"/>
            <w:noProof/>
          </w:rPr>
          <w:t>2.1.2 Модуль «Личный кабинет медицинского и фармацевтического работника»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653E8F87" w14:textId="08D0A8F1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97" w:history="1">
        <w:r w:rsidRPr="00DC6897">
          <w:rPr>
            <w:rStyle w:val="af3"/>
            <w:noProof/>
          </w:rPr>
          <w:t>2.1.3 Модуль «Мобильное приложение «Личный кабинет медицинского и фармацевтического работника»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C151C90" w14:textId="3F035324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98" w:history="1">
        <w:r w:rsidRPr="00DC6897">
          <w:rPr>
            <w:rStyle w:val="af3"/>
            <w:noProof/>
          </w:rPr>
          <w:t>2.1.4 Модуль «Программный реестр ЕКВ»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0F59714" w14:textId="04412C4A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099" w:history="1">
        <w:r w:rsidRPr="00DC6897">
          <w:rPr>
            <w:rStyle w:val="af3"/>
            <w:noProof/>
          </w:rPr>
          <w:t>2.1.5 Модуль «Земский доктор/фельдшер»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_Toc167560099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28B1C125" w14:textId="5D79A584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00" w:history="1">
        <w:r w:rsidRPr="00DC6897">
          <w:rPr>
            <w:rStyle w:val="af3"/>
            <w:noProof/>
          </w:rPr>
          <w:t>2.1.6 Модуль «Интеграционные профили»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464B6AFA" w14:textId="708C266A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01" w:history="1">
        <w:r w:rsidRPr="00DC6897">
          <w:rPr>
            <w:rStyle w:val="af3"/>
            <w:noProof/>
          </w:rPr>
          <w:t>2.1.7 Модуль «Отчетные формы»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653DE0C" w14:textId="13D27EB5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02" w:history="1">
        <w:r w:rsidRPr="00DC6897">
          <w:rPr>
            <w:rStyle w:val="af3"/>
            <w:noProof/>
          </w:rPr>
          <w:t>2.1.8 Модуль «Администрирование»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A7A5B68" w14:textId="4B194642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03" w:history="1">
        <w:r w:rsidRPr="00DC6897">
          <w:rPr>
            <w:rStyle w:val="af3"/>
            <w:noProof/>
          </w:rPr>
          <w:t>2.2 Условия, при соблюдении которых обеспечивается применение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31197F1" w14:textId="1FBEB1EE" w:rsidR="00917A83" w:rsidRDefault="00917A83">
      <w:pPr>
        <w:pStyle w:val="1f0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60104" w:history="1">
        <w:r w:rsidRPr="00DC6897">
          <w:rPr>
            <w:rStyle w:val="af3"/>
            <w:noProof/>
          </w:rPr>
          <w:t>3 Подготовка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4FEFFBA" w14:textId="3FC98EB5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05" w:history="1">
        <w:r w:rsidRPr="00DC6897">
          <w:rPr>
            <w:rStyle w:val="af3"/>
            <w:noProof/>
          </w:rPr>
          <w:t>3.1 Состав и содержание носителя данных, содержащего загружаемые программы и данные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45A529C2" w14:textId="00CC2B71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06" w:history="1">
        <w:r w:rsidRPr="00DC6897">
          <w:rPr>
            <w:rStyle w:val="af3"/>
            <w:noProof/>
          </w:rPr>
          <w:t>3.2 Порядок загрузки программ 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C3FD13D" w14:textId="559041BF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07" w:history="1">
        <w:r w:rsidRPr="00DC6897">
          <w:rPr>
            <w:rStyle w:val="af3"/>
            <w:noProof/>
          </w:rPr>
          <w:t>3.2.1 Вход в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74B023A" w14:textId="1AB3B25D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08" w:history="1">
        <w:r w:rsidRPr="00DC6897">
          <w:rPr>
            <w:rStyle w:val="af3"/>
            <w:noProof/>
          </w:rPr>
          <w:t>3.2.2 Выход из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43A148A8" w14:textId="61B9D2EC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09" w:history="1">
        <w:r w:rsidRPr="00DC6897">
          <w:rPr>
            <w:rStyle w:val="af3"/>
            <w:noProof/>
          </w:rPr>
          <w:t>3.2.3 Порядок проверки работоспособности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D6D29DA" w14:textId="5550426D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10" w:history="1">
        <w:r w:rsidRPr="00DC6897">
          <w:rPr>
            <w:rStyle w:val="af3"/>
            <w:noProof/>
          </w:rPr>
          <w:t>3.2.4 Порядок получения доступа к Подсистеме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FEB5B58" w14:textId="302D41BE" w:rsidR="00917A83" w:rsidRDefault="00917A83">
      <w:pPr>
        <w:pStyle w:val="1f0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60111" w:history="1">
        <w:r w:rsidRPr="00DC6897">
          <w:rPr>
            <w:rStyle w:val="af3"/>
            <w:noProof/>
          </w:rPr>
          <w:t>4 Описание операций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031C464B" w14:textId="5D368307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12" w:history="1">
        <w:r w:rsidRPr="00DC6897">
          <w:rPr>
            <w:rStyle w:val="af3"/>
            <w:noProof/>
          </w:rPr>
          <w:t>4.1 Главная страница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6EC16085" w14:textId="71BD7344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13" w:history="1">
        <w:r w:rsidRPr="00DC6897">
          <w:rPr>
            <w:rStyle w:val="af3"/>
            <w:noProof/>
          </w:rPr>
          <w:t>4.2 Работа с уведомлениями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0BA0ADC8" w14:textId="6FDAFFC5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14" w:history="1">
        <w:r w:rsidRPr="00DC6897">
          <w:rPr>
            <w:rStyle w:val="af3"/>
            <w:noProof/>
          </w:rPr>
          <w:t>4.2.1 Список последних уведомлений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2E378595" w14:textId="56F12EF8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15" w:history="1">
        <w:r w:rsidRPr="00DC6897">
          <w:rPr>
            <w:rStyle w:val="af3"/>
            <w:noProof/>
          </w:rPr>
          <w:t>4.2.2 Полный список уведомлений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230C7A40" w14:textId="6916135D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16" w:history="1">
        <w:r w:rsidRPr="00DC6897">
          <w:rPr>
            <w:rStyle w:val="af3"/>
            <w:noProof/>
          </w:rPr>
          <w:t>4.2.3 Фильтрация списка уведомлений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0BAA9EA" w14:textId="51533B4D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17" w:history="1">
        <w:r w:rsidRPr="00DC6897">
          <w:rPr>
            <w:rStyle w:val="af3"/>
            <w:noProof/>
          </w:rPr>
          <w:t>4.2.4 Согласование портфолио подчиненных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415467C" w14:textId="0A8661DB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18" w:history="1">
        <w:r w:rsidRPr="00DC6897">
          <w:rPr>
            <w:rStyle w:val="af3"/>
            <w:noProof/>
          </w:rPr>
          <w:t>4.3 Работа с профилем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3F3DB9AC" w14:textId="01A6D034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19" w:history="1">
        <w:r w:rsidRPr="00DC6897">
          <w:rPr>
            <w:rStyle w:val="af3"/>
            <w:noProof/>
          </w:rPr>
          <w:t>4.3.1 Форма «Карточка сотрудника»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E08BEEC" w14:textId="50722CD8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0" w:history="1">
        <w:r w:rsidRPr="00DC6897">
          <w:rPr>
            <w:rStyle w:val="af3"/>
            <w:noProof/>
          </w:rPr>
          <w:t>4.3.2 Форма «Документы»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091297D" w14:textId="392CF5DF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1" w:history="1">
        <w:r w:rsidRPr="00DC6897">
          <w:rPr>
            <w:rStyle w:val="af3"/>
            <w:noProof/>
          </w:rPr>
          <w:t>4.3.3 Форма «Адреса»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BF1A4BD" w14:textId="38B59644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2" w:history="1">
        <w:r w:rsidRPr="00DC6897">
          <w:rPr>
            <w:rStyle w:val="af3"/>
            <w:noProof/>
          </w:rPr>
          <w:t>4.3.4 Настройка разрешения на публикацию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504991BE" w14:textId="0FE6BC6B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3" w:history="1">
        <w:r w:rsidRPr="00DC6897">
          <w:rPr>
            <w:rStyle w:val="af3"/>
            <w:noProof/>
          </w:rPr>
          <w:t>4.4 Работа с портфолио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16910DF" w14:textId="49D038A1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4" w:history="1">
        <w:r w:rsidRPr="00DC6897">
          <w:rPr>
            <w:rStyle w:val="af3"/>
            <w:noProof/>
          </w:rPr>
          <w:t>4.4.1 Профессиональная часть портфолио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26B9159A" w14:textId="27EB490E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5" w:history="1">
        <w:r w:rsidRPr="00DC6897">
          <w:rPr>
            <w:rStyle w:val="af3"/>
            <w:noProof/>
          </w:rPr>
          <w:t>4.4.2 Образовательная часть портфолио работника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257E7F93" w14:textId="43826FCE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6" w:history="1">
        <w:r w:rsidRPr="00DC6897">
          <w:rPr>
            <w:rStyle w:val="af3"/>
            <w:noProof/>
          </w:rPr>
          <w:t>4.5 Работа с заявлением о допуске к периодической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00F100F3" w14:textId="33413A32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7" w:history="1">
        <w:r w:rsidRPr="00DC6897">
          <w:rPr>
            <w:rStyle w:val="af3"/>
            <w:noProof/>
          </w:rPr>
          <w:t>4.5.1 Создание заявления о допуске к периодической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38BE15E3" w14:textId="2ABB1AA4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8" w:history="1">
        <w:r w:rsidRPr="00DC6897">
          <w:rPr>
            <w:rStyle w:val="af3"/>
            <w:noProof/>
          </w:rPr>
          <w:t>4.5.2 Редактирование заявления о допуске к периодической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6F5A745D" w14:textId="37FEB4DA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29" w:history="1">
        <w:r w:rsidRPr="00DC6897">
          <w:rPr>
            <w:rStyle w:val="af3"/>
            <w:noProof/>
          </w:rPr>
          <w:t>4.5.3 Подача заявления о допуске к периодической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7C2F035A" w14:textId="2C1CE144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30" w:history="1">
        <w:r w:rsidRPr="00DC6897">
          <w:rPr>
            <w:rStyle w:val="af3"/>
            <w:noProof/>
          </w:rPr>
          <w:t>4.5.4 Просмотр и фильтрация списка заявлений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32A07F5E" w14:textId="36EF59AC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31" w:history="1">
        <w:r w:rsidRPr="00DC6897">
          <w:rPr>
            <w:rStyle w:val="af3"/>
            <w:noProof/>
          </w:rPr>
          <w:t>4.6 Работа с формой заявления о допуске к первичной или первичной специализированной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524313BC" w14:textId="553EB374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32" w:history="1">
        <w:r w:rsidRPr="00DC6897">
          <w:rPr>
            <w:rStyle w:val="af3"/>
            <w:noProof/>
          </w:rPr>
          <w:t>4.6.1 Создание заявления о допуске к первичной или первичной специализированной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72590449" w14:textId="597CA0E2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33" w:history="1">
        <w:r w:rsidRPr="00DC6897">
          <w:rPr>
            <w:rStyle w:val="af3"/>
            <w:noProof/>
          </w:rPr>
          <w:t>4.6.2 Редактирование заявления о допуске к первичной или первичной специализированной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5C06616C" w14:textId="0951605A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34" w:history="1">
        <w:r w:rsidRPr="00DC6897">
          <w:rPr>
            <w:rStyle w:val="af3"/>
            <w:noProof/>
          </w:rPr>
          <w:t>4.6.3 Подача заявления о допуске к первичной или первичной специализированной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7BD464A4" w14:textId="068B5FFF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35" w:history="1">
        <w:r w:rsidRPr="00DC6897">
          <w:rPr>
            <w:rStyle w:val="af3"/>
            <w:noProof/>
          </w:rPr>
          <w:t>4.6.4 Просмотр и фильтрация списка заявлений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14:paraId="1E25E3D0" w14:textId="5B508389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36" w:history="1">
        <w:r w:rsidRPr="00DC6897">
          <w:rPr>
            <w:rStyle w:val="af3"/>
            <w:noProof/>
          </w:rPr>
          <w:t>4.7 Получение выписки о прохождении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2EA15C55" w14:textId="71C8A597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37" w:history="1">
        <w:r w:rsidRPr="00DC6897">
          <w:rPr>
            <w:rStyle w:val="af3"/>
            <w:noProof/>
          </w:rPr>
          <w:t>4.8 Подтверждение записи о трудоустройстве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7F600470" w14:textId="102F5F4E" w:rsidR="00917A83" w:rsidRDefault="00917A83">
      <w:pPr>
        <w:pStyle w:val="1f0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60138" w:history="1">
        <w:r w:rsidRPr="00DC6897">
          <w:rPr>
            <w:rStyle w:val="af3"/>
            <w:noProof/>
          </w:rPr>
          <w:t>5 Мобильное приложение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21973B8B" w14:textId="6F781884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39" w:history="1">
        <w:r w:rsidRPr="00DC6897">
          <w:rPr>
            <w:rStyle w:val="af3"/>
            <w:noProof/>
          </w:rPr>
          <w:t>5.1 Назначение и условия применения мобильного приложения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41D40AE7" w14:textId="4CCAE9D5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0" w:history="1">
        <w:r w:rsidRPr="00DC6897">
          <w:rPr>
            <w:rStyle w:val="af3"/>
            <w:noProof/>
          </w:rPr>
          <w:t>5.1.1 Функция мобильного приложения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7EB31DBA" w14:textId="67331C93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1" w:history="1">
        <w:r w:rsidRPr="00DC6897">
          <w:rPr>
            <w:rStyle w:val="af3"/>
            <w:noProof/>
          </w:rPr>
          <w:t>5.1.2 Условия, при соблюдении которых обеспечивается применение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3888524B" w14:textId="3739C04A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2" w:history="1">
        <w:r w:rsidRPr="00DC6897">
          <w:rPr>
            <w:rStyle w:val="af3"/>
            <w:noProof/>
          </w:rPr>
          <w:t>5.2 Подготовка мобильного приложения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60C9EC79" w14:textId="6CC3CEA7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3" w:history="1">
        <w:r w:rsidRPr="00DC6897">
          <w:rPr>
            <w:rStyle w:val="af3"/>
            <w:noProof/>
          </w:rPr>
          <w:t>5.2.1 Порядок загрузки данных и программ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3D81C702" w14:textId="5F387F48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4" w:history="1">
        <w:r w:rsidRPr="00DC6897">
          <w:rPr>
            <w:rStyle w:val="af3"/>
            <w:noProof/>
          </w:rPr>
          <w:t>5.2.2 Вход в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36BC6487" w14:textId="36627EC8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5" w:history="1">
        <w:r w:rsidRPr="00DC6897">
          <w:rPr>
            <w:rStyle w:val="af3"/>
            <w:noProof/>
          </w:rPr>
          <w:t>5.2.3 Выход из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74696FD9" w14:textId="4B19309E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6" w:history="1">
        <w:r w:rsidRPr="00DC6897">
          <w:rPr>
            <w:rStyle w:val="af3"/>
            <w:noProof/>
          </w:rPr>
          <w:t>5.2.4 Порядок проверки работоспособности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0BF4CBC0" w14:textId="49025218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7" w:history="1">
        <w:r w:rsidRPr="00DC6897">
          <w:rPr>
            <w:rStyle w:val="af3"/>
            <w:noProof/>
          </w:rPr>
          <w:t>5.2.5 Порядок получения доступа к Подсистеме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4939383A" w14:textId="446F3531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8" w:history="1">
        <w:r w:rsidRPr="00DC6897">
          <w:rPr>
            <w:rStyle w:val="af3"/>
            <w:noProof/>
          </w:rPr>
          <w:t>5.3 Описание операций мобильного приложения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332EDABE" w14:textId="74D96D9F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49" w:history="1">
        <w:r w:rsidRPr="00DC6897">
          <w:rPr>
            <w:rStyle w:val="af3"/>
            <w:noProof/>
          </w:rPr>
          <w:t>5.3.1 Главная страница ЛК МиФР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278A846A" w14:textId="05072D94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50" w:history="1">
        <w:r w:rsidRPr="00DC6897">
          <w:rPr>
            <w:rStyle w:val="af3"/>
            <w:noProof/>
          </w:rPr>
          <w:t>5.3.2 Просмотр уведомлений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0806A4BD" w14:textId="1A896CC7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51" w:history="1">
        <w:r w:rsidRPr="00DC6897">
          <w:rPr>
            <w:rStyle w:val="af3"/>
            <w:noProof/>
          </w:rPr>
          <w:t>5.3.3 Работа с профилем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14:paraId="01EA8C0E" w14:textId="32633E2A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52" w:history="1">
        <w:r w:rsidRPr="00DC6897">
          <w:rPr>
            <w:rStyle w:val="af3"/>
            <w:noProof/>
          </w:rPr>
          <w:t>5.3.4 Форма «Документы»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14:paraId="1E0B9AB4" w14:textId="29BA51AA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53" w:history="1">
        <w:r w:rsidRPr="00DC6897">
          <w:rPr>
            <w:rStyle w:val="af3"/>
            <w:noProof/>
          </w:rPr>
          <w:t>5.3.5 Форма «Адреса»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14:paraId="3E3AA5EA" w14:textId="18191A12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54" w:history="1">
        <w:r w:rsidRPr="00DC6897">
          <w:rPr>
            <w:rStyle w:val="af3"/>
            <w:noProof/>
          </w:rPr>
          <w:t>5.3.6 Форма «Портфолио»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14:paraId="6AFBC72A" w14:textId="0EEDC912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55" w:history="1">
        <w:r w:rsidRPr="00DC6897">
          <w:rPr>
            <w:rStyle w:val="af3"/>
            <w:noProof/>
          </w:rPr>
          <w:t>5.3.7 Форма «Аккредитация»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14:paraId="58148932" w14:textId="59A1C8A2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56" w:history="1">
        <w:r w:rsidRPr="00DC6897">
          <w:rPr>
            <w:rStyle w:val="af3"/>
            <w:noProof/>
          </w:rPr>
          <w:t>5.3.8 Получение выписки о прохождении аккредитации специалиста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14:paraId="26E03595" w14:textId="37C90B84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57" w:history="1">
        <w:r w:rsidRPr="00DC6897">
          <w:rPr>
            <w:rStyle w:val="af3"/>
            <w:noProof/>
          </w:rPr>
          <w:t>5.3.9 Форма «Ещё»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14:paraId="0274569F" w14:textId="5042AAA0" w:rsidR="00917A83" w:rsidRDefault="00917A83">
      <w:pPr>
        <w:pStyle w:val="1f0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60158" w:history="1">
        <w:r w:rsidRPr="00DC6897">
          <w:rPr>
            <w:rStyle w:val="af3"/>
            <w:noProof/>
          </w:rPr>
          <w:t>6 Аварийные ситуации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442BBBCC" w14:textId="4B64C427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59" w:history="1">
        <w:r w:rsidRPr="00DC6897">
          <w:rPr>
            <w:rStyle w:val="af3"/>
            <w:noProof/>
          </w:rPr>
          <w:t>6.1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5CD05721" w14:textId="7B252683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60" w:history="1">
        <w:r w:rsidRPr="00DC6897">
          <w:rPr>
            <w:rStyle w:val="af3"/>
            <w:noProof/>
          </w:rPr>
          <w:t>6.1.1 Ошибка запуска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3FAB6B8C" w14:textId="0168303B" w:rsidR="00917A83" w:rsidRDefault="00917A83">
      <w:pPr>
        <w:pStyle w:val="3e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61" w:history="1">
        <w:r w:rsidRPr="00DC6897">
          <w:rPr>
            <w:rStyle w:val="af3"/>
            <w:noProof/>
          </w:rPr>
          <w:t>6.1.2 Ошибка авторизации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2E49BC8B" w14:textId="12CBA301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62" w:history="1">
        <w:r w:rsidRPr="00DC6897">
          <w:rPr>
            <w:rStyle w:val="af3"/>
            <w:noProof/>
          </w:rPr>
          <w:t>6.2 Действия по восстановлению программ и/или данных при отказе носителей данных или обнаружении ошибок в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5DD2DC70" w14:textId="0694ECB4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63" w:history="1">
        <w:r w:rsidRPr="00DC6897">
          <w:rPr>
            <w:rStyle w:val="af3"/>
            <w:noProof/>
          </w:rPr>
          <w:t>6.3 Действия в случаях обнаружения несанкционированного доступа к данным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7D5F9A83" w14:textId="79E7678E" w:rsidR="00917A83" w:rsidRDefault="00917A83">
      <w:pPr>
        <w:pStyle w:val="2f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60164" w:history="1">
        <w:r w:rsidRPr="00DC6897">
          <w:rPr>
            <w:rStyle w:val="af3"/>
            <w:noProof/>
          </w:rPr>
          <w:t>6.4 Действия в других аварийных ситуациях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57B78E06" w14:textId="5C12249B" w:rsidR="00917A83" w:rsidRDefault="00917A83">
      <w:pPr>
        <w:pStyle w:val="1f0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60165" w:history="1">
        <w:r w:rsidRPr="00DC6897">
          <w:rPr>
            <w:rStyle w:val="af3"/>
            <w:noProof/>
          </w:rPr>
          <w:t>7 Рекомендации по освоению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14:paraId="37D04E87" w14:textId="7B6E9451" w:rsidR="00917A83" w:rsidRDefault="00917A83">
      <w:pPr>
        <w:pStyle w:val="1f0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60166" w:history="1">
        <w:r w:rsidRPr="00DC6897">
          <w:rPr>
            <w:rStyle w:val="af3"/>
            <w:noProof/>
          </w:rPr>
          <w:t>История изменений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_Toc167560166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14:paraId="3BAF9E38" w14:textId="72FEFB85" w:rsidR="00515D4E" w:rsidRPr="009D2851" w:rsidRDefault="004C60A5" w:rsidP="009D2851">
      <w:pPr>
        <w:rPr>
          <w:rFonts w:eastAsiaTheme="majorEastAsia"/>
          <w:color w:val="365F91" w:themeColor="accent1" w:themeShade="BF"/>
          <w:sz w:val="28"/>
          <w:szCs w:val="28"/>
        </w:rPr>
      </w:pPr>
      <w:r w:rsidRPr="009D2851">
        <w:fldChar w:fldCharType="end"/>
      </w:r>
    </w:p>
    <w:p w14:paraId="6E9AFA98" w14:textId="77777777" w:rsidR="00C915CE" w:rsidRPr="009D2851" w:rsidRDefault="00C915CE" w:rsidP="009D2851">
      <w:pPr>
        <w:rPr>
          <w:rFonts w:eastAsiaTheme="majorEastAsia"/>
          <w:sz w:val="28"/>
          <w:szCs w:val="28"/>
        </w:rPr>
      </w:pPr>
      <w:r w:rsidRPr="009D2851">
        <w:br w:type="page"/>
      </w:r>
    </w:p>
    <w:p w14:paraId="25A1E8A2" w14:textId="053F0CB0" w:rsidR="005261EE" w:rsidRPr="001B5F65" w:rsidRDefault="006846EB" w:rsidP="008E3F85">
      <w:pPr>
        <w:pStyle w:val="1f3"/>
        <w:ind w:left="0"/>
        <w:jc w:val="center"/>
      </w:pPr>
      <w:bookmarkStart w:id="10" w:name="_Toc167560087"/>
      <w:r w:rsidRPr="001B5F65">
        <w:lastRenderedPageBreak/>
        <w:t>ПЕРЕЧЕНЬ ПРИНЯТЫХ ТЕРМИНОВ И СОКРАЩЕНИЙ</w:t>
      </w:r>
      <w:bookmarkEnd w:id="10"/>
    </w:p>
    <w:tbl>
      <w:tblPr>
        <w:tblStyle w:val="ab"/>
        <w:tblW w:w="5001" w:type="pct"/>
        <w:tblLook w:val="04A0" w:firstRow="1" w:lastRow="0" w:firstColumn="1" w:lastColumn="0" w:noHBand="0" w:noVBand="1"/>
      </w:tblPr>
      <w:tblGrid>
        <w:gridCol w:w="2537"/>
        <w:gridCol w:w="6809"/>
      </w:tblGrid>
      <w:tr w:rsidR="00C915CE" w:rsidRPr="009D2851" w14:paraId="4877DD87" w14:textId="77777777" w:rsidTr="00A75184">
        <w:trPr>
          <w:tblHeader/>
        </w:trPr>
        <w:tc>
          <w:tcPr>
            <w:tcW w:w="1357" w:type="pct"/>
          </w:tcPr>
          <w:p w14:paraId="21647E2E" w14:textId="43DB885A" w:rsidR="0000549E" w:rsidRPr="009D2851" w:rsidRDefault="00246D79" w:rsidP="009D2851">
            <w:pPr>
              <w:pStyle w:val="affffb"/>
            </w:pPr>
            <w:r w:rsidRPr="009D2851">
              <w:t>Сокращение/</w:t>
            </w:r>
            <w:r w:rsidR="008A1057">
              <w:t>т</w:t>
            </w:r>
            <w:r w:rsidRPr="009D2851">
              <w:t>ермин</w:t>
            </w:r>
          </w:p>
        </w:tc>
        <w:tc>
          <w:tcPr>
            <w:tcW w:w="3643" w:type="pct"/>
          </w:tcPr>
          <w:p w14:paraId="27497770" w14:textId="2D36F6B9" w:rsidR="0000549E" w:rsidRPr="009D2851" w:rsidRDefault="00246D79" w:rsidP="009D2851">
            <w:pPr>
              <w:pStyle w:val="affffb"/>
            </w:pPr>
            <w:r w:rsidRPr="009D2851">
              <w:t>Наименование/</w:t>
            </w:r>
            <w:r w:rsidR="008A1057">
              <w:t>о</w:t>
            </w:r>
            <w:r w:rsidRPr="009D2851">
              <w:t>пределение</w:t>
            </w:r>
          </w:p>
        </w:tc>
      </w:tr>
      <w:tr w:rsidR="001A5183" w:rsidRPr="009D2851" w14:paraId="04085A2F" w14:textId="77777777" w:rsidTr="00A75184">
        <w:tc>
          <w:tcPr>
            <w:tcW w:w="1357" w:type="pct"/>
          </w:tcPr>
          <w:p w14:paraId="2B8FAF3C" w14:textId="24391B6A" w:rsidR="001A5183" w:rsidRDefault="001A5183" w:rsidP="001A5183">
            <w:pPr>
              <w:pStyle w:val="affffd"/>
            </w:pPr>
            <w:r w:rsidRPr="00CA5E56">
              <w:t>OID</w:t>
            </w:r>
          </w:p>
        </w:tc>
        <w:tc>
          <w:tcPr>
            <w:tcW w:w="3643" w:type="pct"/>
          </w:tcPr>
          <w:p w14:paraId="42424971" w14:textId="3DDD8068" w:rsidR="001A5183" w:rsidRPr="00F216E8" w:rsidRDefault="001A5183" w:rsidP="001A5183">
            <w:pPr>
              <w:pStyle w:val="affffd"/>
            </w:pPr>
            <w:r w:rsidRPr="00CA5E56">
              <w:t xml:space="preserve">(англ. </w:t>
            </w:r>
            <w:proofErr w:type="spellStart"/>
            <w:r w:rsidRPr="00CA5E56">
              <w:t>Object</w:t>
            </w:r>
            <w:proofErr w:type="spellEnd"/>
            <w:r w:rsidRPr="00CA5E56">
              <w:t xml:space="preserve"> </w:t>
            </w:r>
            <w:proofErr w:type="spellStart"/>
            <w:r w:rsidRPr="00CA5E56">
              <w:t>Identiﬁer</w:t>
            </w:r>
            <w:proofErr w:type="spellEnd"/>
            <w:r w:rsidRPr="00CA5E56">
              <w:t>) – идентификатор объекта</w:t>
            </w:r>
          </w:p>
        </w:tc>
      </w:tr>
      <w:tr w:rsidR="001A5183" w:rsidRPr="009D2851" w14:paraId="68BA5DBD" w14:textId="77777777" w:rsidTr="00A75184">
        <w:tc>
          <w:tcPr>
            <w:tcW w:w="1357" w:type="pct"/>
          </w:tcPr>
          <w:p w14:paraId="6700424E" w14:textId="70DD5908" w:rsidR="001A5183" w:rsidRDefault="001A5183" w:rsidP="001A5183">
            <w:pPr>
              <w:pStyle w:val="affffd"/>
            </w:pPr>
            <w:r w:rsidRPr="00CA5E56">
              <w:t>COVID</w:t>
            </w:r>
          </w:p>
        </w:tc>
        <w:tc>
          <w:tcPr>
            <w:tcW w:w="3643" w:type="pct"/>
          </w:tcPr>
          <w:p w14:paraId="0FFC9A5B" w14:textId="2284C565" w:rsidR="001A5183" w:rsidRPr="00F216E8" w:rsidRDefault="001A5183" w:rsidP="001A5183">
            <w:pPr>
              <w:pStyle w:val="affffd"/>
            </w:pPr>
            <w:r w:rsidRPr="001A5183">
              <w:t>COVID-19</w:t>
            </w:r>
            <w:r>
              <w:t xml:space="preserve"> – п</w:t>
            </w:r>
            <w:r w:rsidRPr="00CA5E56">
              <w:t>отенциально тяжелая острая респираторная инфекция, вызываемая коронавирусом SARS-CoV-2</w:t>
            </w:r>
          </w:p>
        </w:tc>
      </w:tr>
      <w:tr w:rsidR="001A5183" w:rsidRPr="009D2851" w14:paraId="653E597A" w14:textId="77777777" w:rsidTr="00A75184">
        <w:tc>
          <w:tcPr>
            <w:tcW w:w="1357" w:type="pct"/>
          </w:tcPr>
          <w:p w14:paraId="750A8E55" w14:textId="4BA9101E" w:rsidR="001A5183" w:rsidRPr="008E3F85" w:rsidRDefault="001A5183" w:rsidP="001A5183">
            <w:pPr>
              <w:pStyle w:val="affffd"/>
            </w:pPr>
            <w:r>
              <w:t>АИС «Росздравнадзор»</w:t>
            </w:r>
          </w:p>
        </w:tc>
        <w:tc>
          <w:tcPr>
            <w:tcW w:w="3643" w:type="pct"/>
          </w:tcPr>
          <w:p w14:paraId="3103436C" w14:textId="5B555F71" w:rsidR="001A5183" w:rsidRPr="009D2851" w:rsidRDefault="001A5183" w:rsidP="001A5183">
            <w:pPr>
              <w:pStyle w:val="affffd"/>
            </w:pPr>
            <w:r w:rsidRPr="00F216E8">
              <w:t>Автоматизированная информационная система Федеральной службы по надзору в сфере здравоохранения</w:t>
            </w:r>
          </w:p>
        </w:tc>
      </w:tr>
      <w:tr w:rsidR="001A5183" w:rsidRPr="009D2851" w14:paraId="13D2B995" w14:textId="77777777" w:rsidTr="00A75184">
        <w:tc>
          <w:tcPr>
            <w:tcW w:w="1357" w:type="pct"/>
          </w:tcPr>
          <w:p w14:paraId="08D9CD19" w14:textId="56177F3C" w:rsidR="001A5183" w:rsidRPr="009D2851" w:rsidRDefault="001A5183" w:rsidP="001A5183">
            <w:pPr>
              <w:pStyle w:val="affffd"/>
            </w:pPr>
            <w:r w:rsidRPr="00531916">
              <w:t>АКР</w:t>
            </w:r>
          </w:p>
        </w:tc>
        <w:tc>
          <w:tcPr>
            <w:tcW w:w="3643" w:type="pct"/>
          </w:tcPr>
          <w:p w14:paraId="269DEE7B" w14:textId="27E46BBD" w:rsidR="001A5183" w:rsidRPr="009D2851" w:rsidRDefault="001A5183" w:rsidP="001A5183">
            <w:pPr>
              <w:pStyle w:val="affffd"/>
            </w:pPr>
            <w:r w:rsidRPr="00531916">
              <w:t>Компонент «Информационный ресурс, содержащий актуальные клинические рекомендации, справочники лекарственных препаратов, передовые знания отечественной и мировой доказательной медицины» подсистемы «Федеральный реестр нормативно-справочной информации в сфере здравоохранения»</w:t>
            </w:r>
            <w:r>
              <w:t xml:space="preserve"> е</w:t>
            </w:r>
            <w:r w:rsidRPr="009D2851">
              <w:t>диной государственной информационной системы в сфере здравоохранения</w:t>
            </w:r>
          </w:p>
        </w:tc>
      </w:tr>
      <w:tr w:rsidR="008A1057" w:rsidRPr="009D2851" w14:paraId="1E44D7D3" w14:textId="77777777" w:rsidTr="00A75184">
        <w:tc>
          <w:tcPr>
            <w:tcW w:w="1357" w:type="pct"/>
          </w:tcPr>
          <w:p w14:paraId="184B8D21" w14:textId="40C3292C" w:rsidR="008A1057" w:rsidRPr="00531916" w:rsidRDefault="008A1057" w:rsidP="008A1057">
            <w:pPr>
              <w:pStyle w:val="affffffff2"/>
            </w:pPr>
            <w:r>
              <w:t xml:space="preserve">Веб-браузер </w:t>
            </w:r>
          </w:p>
        </w:tc>
        <w:tc>
          <w:tcPr>
            <w:tcW w:w="3643" w:type="pct"/>
          </w:tcPr>
          <w:p w14:paraId="2571EAAE" w14:textId="1A0F4F09" w:rsidR="008A1057" w:rsidRPr="00531916" w:rsidRDefault="008A1057" w:rsidP="008A1057">
            <w:pPr>
              <w:pStyle w:val="affffffff2"/>
            </w:pPr>
            <w:r>
              <w:t>Прикладное программное обеспечение для просмотра страниц, содержания веб-документов, компьютерных файлов и их каталогов; управления веб-приложениями; а также для решения других задач</w:t>
            </w:r>
          </w:p>
        </w:tc>
      </w:tr>
      <w:tr w:rsidR="001A5183" w:rsidRPr="009D2851" w14:paraId="30A0F385" w14:textId="77777777" w:rsidTr="00A75184">
        <w:tc>
          <w:tcPr>
            <w:tcW w:w="1357" w:type="pct"/>
          </w:tcPr>
          <w:p w14:paraId="6DB7916F" w14:textId="77777777" w:rsidR="001A5183" w:rsidRPr="00531916" w:rsidRDefault="001A5183" w:rsidP="001A5183">
            <w:pPr>
              <w:pStyle w:val="affffd"/>
            </w:pPr>
            <w:r w:rsidRPr="00CA5E56">
              <w:t>Внешн</w:t>
            </w:r>
            <w:r>
              <w:t>ие</w:t>
            </w:r>
            <w:r w:rsidRPr="00CA5E56">
              <w:t xml:space="preserve"> ИС</w:t>
            </w:r>
          </w:p>
        </w:tc>
        <w:tc>
          <w:tcPr>
            <w:tcW w:w="3643" w:type="pct"/>
          </w:tcPr>
          <w:p w14:paraId="3653318E" w14:textId="77777777" w:rsidR="001A5183" w:rsidRPr="00531916" w:rsidRDefault="001A5183" w:rsidP="001A5183">
            <w:pPr>
              <w:pStyle w:val="affffd"/>
            </w:pPr>
            <w:r w:rsidRPr="00C0611D">
              <w:t>Информационные системы, включая подсистемы и компоненты ЕГИСЗ, находящиеся вне контура Подсистемы</w:t>
            </w:r>
          </w:p>
        </w:tc>
      </w:tr>
      <w:tr w:rsidR="001A5183" w:rsidRPr="009D2851" w14:paraId="464D00B9" w14:textId="77777777" w:rsidTr="00A75184">
        <w:tc>
          <w:tcPr>
            <w:tcW w:w="1357" w:type="pct"/>
          </w:tcPr>
          <w:p w14:paraId="4AEF9F03" w14:textId="62AAC919" w:rsidR="001A5183" w:rsidRPr="009D2851" w:rsidRDefault="001A5183" w:rsidP="001A5183">
            <w:pPr>
              <w:pStyle w:val="affffd"/>
            </w:pPr>
            <w:r>
              <w:t>ГАР ФНС</w:t>
            </w:r>
            <w:r w:rsidR="008A1057">
              <w:t xml:space="preserve"> России</w:t>
            </w:r>
          </w:p>
        </w:tc>
        <w:tc>
          <w:tcPr>
            <w:tcW w:w="3643" w:type="pct"/>
          </w:tcPr>
          <w:p w14:paraId="65B405BD" w14:textId="67C70E5B" w:rsidR="001A5183" w:rsidRPr="009D2851" w:rsidRDefault="001A5183" w:rsidP="001A5183">
            <w:pPr>
              <w:pStyle w:val="affffd"/>
            </w:pPr>
            <w:r w:rsidRPr="009D2851">
              <w:t>Государственный адресный реестр</w:t>
            </w:r>
            <w:r>
              <w:t xml:space="preserve"> Федеральной налоговой службы</w:t>
            </w:r>
          </w:p>
        </w:tc>
      </w:tr>
      <w:tr w:rsidR="00DE2349" w:rsidRPr="009D2851" w14:paraId="18EFA71E" w14:textId="77777777" w:rsidTr="00A75184">
        <w:tc>
          <w:tcPr>
            <w:tcW w:w="1357" w:type="pct"/>
          </w:tcPr>
          <w:p w14:paraId="093EB26C" w14:textId="536B3528" w:rsidR="00DE2349" w:rsidRDefault="00DE2349" w:rsidP="00DE2349">
            <w:pPr>
              <w:pStyle w:val="affffd"/>
            </w:pPr>
            <w:r w:rsidRPr="00EE3359">
              <w:t>ГИС ОМС</w:t>
            </w:r>
          </w:p>
        </w:tc>
        <w:tc>
          <w:tcPr>
            <w:tcW w:w="3643" w:type="pct"/>
          </w:tcPr>
          <w:p w14:paraId="454F940E" w14:textId="52E314CC" w:rsidR="00DE2349" w:rsidRPr="009D2851" w:rsidRDefault="00DE2349" w:rsidP="00DE2349">
            <w:pPr>
              <w:pStyle w:val="affffd"/>
            </w:pPr>
            <w:r w:rsidRPr="00EE3359">
              <w:t>Государственная информационная система обязательного медицинского страхования</w:t>
            </w:r>
          </w:p>
        </w:tc>
      </w:tr>
      <w:tr w:rsidR="00DE2349" w:rsidRPr="009D2851" w14:paraId="55D2F730" w14:textId="77777777" w:rsidTr="00A75184">
        <w:tc>
          <w:tcPr>
            <w:tcW w:w="1357" w:type="pct"/>
          </w:tcPr>
          <w:p w14:paraId="2C611724" w14:textId="1B7F43A4" w:rsidR="00DE2349" w:rsidRPr="009D2851" w:rsidRDefault="00DE2349" w:rsidP="00DE2349">
            <w:pPr>
              <w:pStyle w:val="affffd"/>
              <w:rPr>
                <w:b/>
              </w:rPr>
            </w:pPr>
            <w:r w:rsidRPr="009D2851">
              <w:t>ЕГИСЗ</w:t>
            </w:r>
          </w:p>
        </w:tc>
        <w:tc>
          <w:tcPr>
            <w:tcW w:w="3643" w:type="pct"/>
          </w:tcPr>
          <w:p w14:paraId="23C19DE4" w14:textId="557356FA" w:rsidR="00DE2349" w:rsidRPr="009D2851" w:rsidRDefault="00DE2349" w:rsidP="00DE2349">
            <w:pPr>
              <w:pStyle w:val="affffd"/>
              <w:rPr>
                <w:b/>
              </w:rPr>
            </w:pPr>
            <w:r w:rsidRPr="009D2851">
              <w:t>Единая государственная информационная система здравоохранения</w:t>
            </w:r>
          </w:p>
        </w:tc>
      </w:tr>
      <w:tr w:rsidR="00DE2349" w:rsidRPr="009D2851" w14:paraId="3C858CB2" w14:textId="77777777" w:rsidTr="00A75184">
        <w:tc>
          <w:tcPr>
            <w:tcW w:w="1357" w:type="pct"/>
          </w:tcPr>
          <w:p w14:paraId="4CA6F133" w14:textId="4D304C5A" w:rsidR="00DE2349" w:rsidRPr="009D2851" w:rsidRDefault="00DE2349" w:rsidP="00DE2349">
            <w:pPr>
              <w:pStyle w:val="affffd"/>
            </w:pPr>
            <w:r>
              <w:t>ЕКВ</w:t>
            </w:r>
          </w:p>
        </w:tc>
        <w:tc>
          <w:tcPr>
            <w:tcW w:w="3643" w:type="pct"/>
          </w:tcPr>
          <w:p w14:paraId="3B801A81" w14:textId="2B1BF9F8" w:rsidR="00DE2349" w:rsidRPr="009D2851" w:rsidRDefault="00DE2349" w:rsidP="00DE2349">
            <w:pPr>
              <w:pStyle w:val="affffd"/>
            </w:pPr>
            <w:r w:rsidRPr="00FB559E">
              <w:t>Программа единовременных компенсационных выплат</w:t>
            </w:r>
          </w:p>
        </w:tc>
      </w:tr>
      <w:tr w:rsidR="00DE2349" w:rsidRPr="009D2851" w14:paraId="43C0A544" w14:textId="77777777" w:rsidTr="00A75184">
        <w:tc>
          <w:tcPr>
            <w:tcW w:w="1357" w:type="pct"/>
          </w:tcPr>
          <w:p w14:paraId="2C9115B9" w14:textId="20C7621F" w:rsidR="00DE2349" w:rsidRPr="009D2851" w:rsidRDefault="00DE2349" w:rsidP="00DE2349">
            <w:pPr>
              <w:pStyle w:val="affffd"/>
            </w:pPr>
            <w:r w:rsidRPr="009D2851">
              <w:t>ЕПГУ</w:t>
            </w:r>
          </w:p>
        </w:tc>
        <w:tc>
          <w:tcPr>
            <w:tcW w:w="3643" w:type="pct"/>
          </w:tcPr>
          <w:p w14:paraId="54FB322C" w14:textId="242BA1D6" w:rsidR="00DE2349" w:rsidRPr="009D2851" w:rsidRDefault="00A75184" w:rsidP="00DE2349">
            <w:pPr>
              <w:pStyle w:val="affffd"/>
            </w:pPr>
            <w:r w:rsidRPr="00CA5E56">
              <w:t>Единый портал государственных услуг – федеральная государственная информационная система, обеспечивающая гражданам, предпринимателям и юридическим лицам доступ к сведениям о государственных и муниципальных учреждениях и оказываемых ими электронных услугах</w:t>
            </w:r>
          </w:p>
        </w:tc>
      </w:tr>
      <w:tr w:rsidR="00DE2349" w:rsidRPr="009D2851" w14:paraId="55D0E616" w14:textId="77777777" w:rsidTr="00A75184">
        <w:tc>
          <w:tcPr>
            <w:tcW w:w="1357" w:type="pct"/>
          </w:tcPr>
          <w:p w14:paraId="6429601E" w14:textId="12EF4954" w:rsidR="00DE2349" w:rsidRPr="009D2851" w:rsidRDefault="00DE2349" w:rsidP="00DE2349">
            <w:pPr>
              <w:pStyle w:val="affffd"/>
            </w:pPr>
            <w:r>
              <w:t>ЕСИА</w:t>
            </w:r>
          </w:p>
        </w:tc>
        <w:tc>
          <w:tcPr>
            <w:tcW w:w="3643" w:type="pct"/>
          </w:tcPr>
          <w:p w14:paraId="225945A1" w14:textId="3BCB6EFB" w:rsidR="00DE2349" w:rsidRPr="009D2851" w:rsidRDefault="00DE2349" w:rsidP="00DE2349">
            <w:pPr>
              <w:pStyle w:val="affffd"/>
            </w:pPr>
            <w:r w:rsidRPr="00A02F98"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DE2349" w:rsidRPr="009D2851" w14:paraId="53B8D9FF" w14:textId="77777777" w:rsidTr="00A75184">
        <w:tc>
          <w:tcPr>
            <w:tcW w:w="1357" w:type="pct"/>
          </w:tcPr>
          <w:p w14:paraId="47DFD833" w14:textId="2CFBE706" w:rsidR="00DE2349" w:rsidRPr="009D2851" w:rsidRDefault="00DE2349" w:rsidP="00DE2349">
            <w:pPr>
              <w:pStyle w:val="affffd"/>
            </w:pPr>
            <w:r w:rsidRPr="009939D9">
              <w:t>ИНН</w:t>
            </w:r>
          </w:p>
        </w:tc>
        <w:tc>
          <w:tcPr>
            <w:tcW w:w="3643" w:type="pct"/>
          </w:tcPr>
          <w:p w14:paraId="7175EAAD" w14:textId="56DA92AA" w:rsidR="00DE2349" w:rsidRPr="00AB163B" w:rsidRDefault="00DE2349" w:rsidP="00DE2349">
            <w:pPr>
              <w:pStyle w:val="affffd"/>
            </w:pPr>
            <w:r w:rsidRPr="00051FDA">
              <w:t>Идентификационный номер налогоплательщика</w:t>
            </w:r>
          </w:p>
        </w:tc>
      </w:tr>
      <w:tr w:rsidR="00A75184" w:rsidRPr="009D2851" w14:paraId="5F9F0353" w14:textId="77777777" w:rsidTr="00A75184">
        <w:tc>
          <w:tcPr>
            <w:tcW w:w="1357" w:type="pct"/>
          </w:tcPr>
          <w:p w14:paraId="36BB1BD5" w14:textId="66A3C8C1" w:rsidR="00A75184" w:rsidRPr="009939D9" w:rsidRDefault="00A75184" w:rsidP="00A75184">
            <w:pPr>
              <w:pStyle w:val="affffd"/>
            </w:pPr>
            <w:r>
              <w:t>ИС</w:t>
            </w:r>
          </w:p>
        </w:tc>
        <w:tc>
          <w:tcPr>
            <w:tcW w:w="3643" w:type="pct"/>
          </w:tcPr>
          <w:p w14:paraId="43278ED3" w14:textId="34597E36" w:rsidR="00A75184" w:rsidRPr="00051FDA" w:rsidRDefault="00A75184" w:rsidP="00A75184">
            <w:pPr>
              <w:pStyle w:val="affffd"/>
            </w:pPr>
            <w:r w:rsidRPr="009A3AD4">
              <w:t>Информационная система</w:t>
            </w:r>
          </w:p>
        </w:tc>
      </w:tr>
      <w:tr w:rsidR="00DE2349" w:rsidRPr="009D2851" w14:paraId="115C9988" w14:textId="77777777" w:rsidTr="00A75184">
        <w:tc>
          <w:tcPr>
            <w:tcW w:w="1357" w:type="pct"/>
          </w:tcPr>
          <w:p w14:paraId="55263D75" w14:textId="457B8374" w:rsidR="00DE2349" w:rsidRPr="009D2851" w:rsidRDefault="00DE2349" w:rsidP="00DE2349">
            <w:pPr>
              <w:pStyle w:val="affffd"/>
            </w:pPr>
            <w:r>
              <w:t>ИС Аккредитация</w:t>
            </w:r>
          </w:p>
        </w:tc>
        <w:tc>
          <w:tcPr>
            <w:tcW w:w="3643" w:type="pct"/>
          </w:tcPr>
          <w:p w14:paraId="37108F77" w14:textId="49CFD542" w:rsidR="00DE2349" w:rsidRPr="009D2851" w:rsidRDefault="00DE2349" w:rsidP="00DE2349">
            <w:pPr>
              <w:pStyle w:val="affffd"/>
            </w:pPr>
            <w:r w:rsidRPr="00AF5CCB">
              <w:t>Информационная система управления аккредитацией специалистов</w:t>
            </w:r>
          </w:p>
        </w:tc>
      </w:tr>
      <w:tr w:rsidR="00DE2349" w:rsidRPr="009D2851" w14:paraId="5C147394" w14:textId="77777777" w:rsidTr="00A75184">
        <w:tc>
          <w:tcPr>
            <w:tcW w:w="1357" w:type="pct"/>
          </w:tcPr>
          <w:p w14:paraId="451B1A26" w14:textId="4BB6DE98" w:rsidR="00DE2349" w:rsidRPr="009D2851" w:rsidRDefault="00DE2349" w:rsidP="00DE2349">
            <w:pPr>
              <w:pStyle w:val="affffd"/>
            </w:pPr>
            <w:r w:rsidRPr="00531916">
              <w:t xml:space="preserve">ЛК </w:t>
            </w:r>
            <w:proofErr w:type="spellStart"/>
            <w:r w:rsidRPr="00531916">
              <w:t>МиФР</w:t>
            </w:r>
            <w:proofErr w:type="spellEnd"/>
          </w:p>
        </w:tc>
        <w:tc>
          <w:tcPr>
            <w:tcW w:w="3643" w:type="pct"/>
          </w:tcPr>
          <w:p w14:paraId="3BC6FE3E" w14:textId="1ADFC3D2" w:rsidR="00DE2349" w:rsidRPr="009D2851" w:rsidRDefault="00DE2349" w:rsidP="00DE2349">
            <w:pPr>
              <w:pStyle w:val="affffd"/>
            </w:pPr>
            <w:r>
              <w:t>Модуль «</w:t>
            </w:r>
            <w:r w:rsidRPr="00531916">
              <w:t>Личный кабинет медицинского и фармацевтического работника</w:t>
            </w:r>
            <w:r>
              <w:t>» п</w:t>
            </w:r>
            <w:r w:rsidRPr="00702929">
              <w:t>одсистем</w:t>
            </w:r>
            <w:r>
              <w:t>ы</w:t>
            </w:r>
            <w:r w:rsidRPr="00702929">
              <w:t xml:space="preserve"> </w:t>
            </w:r>
            <w:r>
              <w:t>ф</w:t>
            </w:r>
            <w:r w:rsidRPr="00702929">
              <w:t xml:space="preserve">едеральный регистр медицинских и </w:t>
            </w:r>
            <w:r w:rsidRPr="00702929">
              <w:lastRenderedPageBreak/>
              <w:t xml:space="preserve">фармацевтических работников </w:t>
            </w:r>
            <w:r>
              <w:t>е</w:t>
            </w:r>
            <w:r w:rsidRPr="009D2851">
              <w:t>диной государственной информационной системы в сфере здравоохранения</w:t>
            </w:r>
          </w:p>
        </w:tc>
      </w:tr>
      <w:tr w:rsidR="00A75184" w:rsidRPr="00C20D54" w14:paraId="563FE697" w14:textId="77777777" w:rsidTr="00A75184">
        <w:tc>
          <w:tcPr>
            <w:tcW w:w="1357" w:type="pct"/>
          </w:tcPr>
          <w:p w14:paraId="0F6ACDFA" w14:textId="77777777" w:rsidR="00A75184" w:rsidRPr="00C20D54" w:rsidRDefault="00A75184" w:rsidP="001F7AE5">
            <w:pPr>
              <w:pStyle w:val="affffffff2"/>
            </w:pPr>
            <w:r w:rsidRPr="00D945A9">
              <w:t>Модуль</w:t>
            </w:r>
          </w:p>
        </w:tc>
        <w:tc>
          <w:tcPr>
            <w:tcW w:w="3643" w:type="pct"/>
          </w:tcPr>
          <w:p w14:paraId="0F6CA699" w14:textId="77777777" w:rsidR="00A75184" w:rsidRPr="00C20D54" w:rsidRDefault="00A75184" w:rsidP="001F7AE5">
            <w:pPr>
              <w:pStyle w:val="affffffff2"/>
            </w:pPr>
            <w:r>
              <w:t>Последовательность логически связанных фрагментов, оформленных как отдельная часть программы (элемент программы), решающий одну самостоятельную задачу</w:t>
            </w:r>
          </w:p>
        </w:tc>
      </w:tr>
      <w:tr w:rsidR="00DE2349" w:rsidRPr="009D2851" w14:paraId="67277FCD" w14:textId="77777777" w:rsidTr="00A75184">
        <w:tc>
          <w:tcPr>
            <w:tcW w:w="1357" w:type="pct"/>
          </w:tcPr>
          <w:p w14:paraId="29F15145" w14:textId="1E193226" w:rsidR="00DE2349" w:rsidRPr="00531916" w:rsidRDefault="00DE2349" w:rsidP="00DE2349">
            <w:pPr>
              <w:pStyle w:val="affffd"/>
            </w:pPr>
            <w:r>
              <w:t>ОМС</w:t>
            </w:r>
          </w:p>
        </w:tc>
        <w:tc>
          <w:tcPr>
            <w:tcW w:w="3643" w:type="pct"/>
          </w:tcPr>
          <w:p w14:paraId="29C78AE0" w14:textId="2CE87141" w:rsidR="00DE2349" w:rsidRDefault="00DE2349" w:rsidP="00DE2349">
            <w:pPr>
              <w:pStyle w:val="affffd"/>
            </w:pPr>
            <w:r>
              <w:t>Обязательное медицинское страхование</w:t>
            </w:r>
          </w:p>
        </w:tc>
      </w:tr>
      <w:tr w:rsidR="00A75184" w:rsidRPr="009D2851" w14:paraId="12393FD1" w14:textId="77777777" w:rsidTr="00A75184">
        <w:tc>
          <w:tcPr>
            <w:tcW w:w="1357" w:type="pct"/>
          </w:tcPr>
          <w:p w14:paraId="0CECF875" w14:textId="7DDA760A" w:rsidR="00A75184" w:rsidRDefault="00A75184" w:rsidP="00A75184">
            <w:pPr>
              <w:pStyle w:val="affffd"/>
            </w:pPr>
            <w:r w:rsidRPr="00FE6175">
              <w:t>Персонал, эксплуатирующий персонал</w:t>
            </w:r>
          </w:p>
        </w:tc>
        <w:tc>
          <w:tcPr>
            <w:tcW w:w="3643" w:type="pct"/>
          </w:tcPr>
          <w:p w14:paraId="7A044E35" w14:textId="3AC462EB" w:rsidR="00A75184" w:rsidRDefault="00A75184" w:rsidP="00A75184">
            <w:pPr>
              <w:pStyle w:val="affffd"/>
            </w:pPr>
            <w:r>
              <w:t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ИС</w:t>
            </w:r>
          </w:p>
        </w:tc>
      </w:tr>
      <w:tr w:rsidR="00DE2349" w:rsidRPr="009D2851" w14:paraId="2F9ECBFB" w14:textId="77777777" w:rsidTr="00A75184">
        <w:tc>
          <w:tcPr>
            <w:tcW w:w="1357" w:type="pct"/>
          </w:tcPr>
          <w:p w14:paraId="2A3B884F" w14:textId="77777777" w:rsidR="00DE2349" w:rsidRPr="00531916" w:rsidRDefault="00DE2349" w:rsidP="00DE2349">
            <w:pPr>
              <w:pStyle w:val="affffd"/>
            </w:pPr>
            <w:r>
              <w:t>ПИН-код</w:t>
            </w:r>
          </w:p>
        </w:tc>
        <w:tc>
          <w:tcPr>
            <w:tcW w:w="3643" w:type="pct"/>
          </w:tcPr>
          <w:p w14:paraId="48E90CD9" w14:textId="77777777" w:rsidR="00DE2349" w:rsidRDefault="00DE2349" w:rsidP="00DE2349">
            <w:pPr>
              <w:pStyle w:val="affffd"/>
            </w:pPr>
            <w:r>
              <w:t>П</w:t>
            </w:r>
            <w:r w:rsidRPr="004810DD">
              <w:t>ерсональный идентификационный номер. Представляет собой секретную комбинацию из 4 и более цифр</w:t>
            </w:r>
          </w:p>
        </w:tc>
      </w:tr>
      <w:tr w:rsidR="00A75184" w:rsidRPr="009D2851" w14:paraId="09BB64BD" w14:textId="77777777" w:rsidTr="00A75184">
        <w:tc>
          <w:tcPr>
            <w:tcW w:w="1357" w:type="pct"/>
          </w:tcPr>
          <w:p w14:paraId="3139249C" w14:textId="363363DE" w:rsidR="00A75184" w:rsidRDefault="00A75184" w:rsidP="00A75184">
            <w:pPr>
              <w:pStyle w:val="affffd"/>
            </w:pPr>
            <w:r w:rsidRPr="00CA5E56">
              <w:t>Пользователь</w:t>
            </w:r>
          </w:p>
        </w:tc>
        <w:tc>
          <w:tcPr>
            <w:tcW w:w="3643" w:type="pct"/>
          </w:tcPr>
          <w:p w14:paraId="783E5121" w14:textId="6F611693" w:rsidR="00A75184" w:rsidRDefault="00A75184" w:rsidP="00A75184">
            <w:pPr>
              <w:pStyle w:val="affffd"/>
            </w:pPr>
            <w:r>
              <w:t xml:space="preserve">Лицо, участвующее в функционировании </w:t>
            </w:r>
            <w:r w:rsidR="00C10FAE">
              <w:t xml:space="preserve">ЛК </w:t>
            </w:r>
            <w:proofErr w:type="spellStart"/>
            <w:r w:rsidR="00C10FAE">
              <w:t>МиФР</w:t>
            </w:r>
            <w:proofErr w:type="spellEnd"/>
            <w:r>
              <w:t xml:space="preserve"> или использующее результаты ее функционирования</w:t>
            </w:r>
          </w:p>
        </w:tc>
      </w:tr>
      <w:tr w:rsidR="00DE2349" w:rsidRPr="009D2851" w14:paraId="6C8D0BCD" w14:textId="77777777" w:rsidTr="00A75184">
        <w:tc>
          <w:tcPr>
            <w:tcW w:w="1357" w:type="pct"/>
          </w:tcPr>
          <w:p w14:paraId="490EAC46" w14:textId="296901DD" w:rsidR="00DE2349" w:rsidRPr="009D2851" w:rsidRDefault="00DE2349" w:rsidP="00DE2349">
            <w:pPr>
              <w:pStyle w:val="affffd"/>
            </w:pPr>
            <w:r>
              <w:t>Портал НМФО</w:t>
            </w:r>
          </w:p>
        </w:tc>
        <w:tc>
          <w:tcPr>
            <w:tcW w:w="3643" w:type="pct"/>
          </w:tcPr>
          <w:p w14:paraId="52F3C302" w14:textId="56A3B5FA" w:rsidR="00DE2349" w:rsidRPr="009D2851" w:rsidRDefault="00DE2349" w:rsidP="00DE2349">
            <w:pPr>
              <w:pStyle w:val="affffd"/>
              <w:tabs>
                <w:tab w:val="left" w:pos="1178"/>
              </w:tabs>
            </w:pPr>
            <w:r w:rsidRPr="00C33DDB">
              <w:t>Портал непрерывного медицинского и фармацевтического образования (edu.rosminzdrav.ru)</w:t>
            </w:r>
            <w:r>
              <w:tab/>
            </w:r>
          </w:p>
        </w:tc>
      </w:tr>
      <w:tr w:rsidR="00DE2349" w:rsidRPr="009D2851" w14:paraId="606C6470" w14:textId="77777777" w:rsidTr="00A75184">
        <w:tc>
          <w:tcPr>
            <w:tcW w:w="1357" w:type="pct"/>
          </w:tcPr>
          <w:p w14:paraId="4CE40C0F" w14:textId="4A8082EE" w:rsidR="00DE2349" w:rsidRDefault="00DE2349" w:rsidP="00DE2349">
            <w:pPr>
              <w:pStyle w:val="affffffff2"/>
            </w:pPr>
            <w:r w:rsidRPr="001C6A64">
              <w:t>Портфолио медицинского работника, фармацевтического</w:t>
            </w:r>
            <w:r>
              <w:br/>
            </w:r>
            <w:r w:rsidRPr="001C6A64">
              <w:t>работника</w:t>
            </w:r>
          </w:p>
        </w:tc>
        <w:tc>
          <w:tcPr>
            <w:tcW w:w="3643" w:type="pct"/>
          </w:tcPr>
          <w:p w14:paraId="6E1ECBB4" w14:textId="77777777" w:rsidR="00DE2349" w:rsidRDefault="00DE2349" w:rsidP="00DE2349">
            <w:pPr>
              <w:pStyle w:val="affffd"/>
            </w:pPr>
            <w:r>
              <w:t>Документ установленной формы, прилагаемый к заявлению о допуске к периодической аккредитации специалиста, который включает:</w:t>
            </w:r>
          </w:p>
          <w:p w14:paraId="2E79A616" w14:textId="1F85D888" w:rsidR="00DE2349" w:rsidRDefault="00DE2349" w:rsidP="00DE2349">
            <w:pPr>
              <w:pStyle w:val="1d"/>
            </w:pPr>
            <w:r>
              <w:t>отчет о профессиональной деятельности аккредитуемого, содержащий результаты работы в соответствии с выполняемой трудовой функцией за отчетный период;</w:t>
            </w:r>
          </w:p>
          <w:p w14:paraId="0BE570D6" w14:textId="52C8C756" w:rsidR="00DE2349" w:rsidRDefault="00DE2349" w:rsidP="00DE2349">
            <w:pPr>
              <w:pStyle w:val="1d"/>
            </w:pPr>
            <w:r>
              <w:t>сведения об освоении программ повышения квалификации, суммарный срок освоения которых не менее 144 часов, либо сведения об освоении программ повышения квалификации и сведения об образовании, подтвержденные на интернет-портале непрерывного медицинского и фармацевтического образования в информационно-телекоммуникационной сети «Интернет» (за исключением сведений об освоении программ повышения квалификации), суммарный срок освоения которых не менее 144 часов, из них не менее 72 часов - сведения об освоении программ повышения квалификации;</w:t>
            </w:r>
          </w:p>
          <w:p w14:paraId="7C268938" w14:textId="417AD8C0" w:rsidR="00DE2349" w:rsidRDefault="00DE2349" w:rsidP="00DE2349">
            <w:pPr>
              <w:pStyle w:val="1d"/>
            </w:pPr>
            <w:r>
              <w:t>мотивированный отказ в согласовании отчета о профессиональной деятельности в случае, предусмотренном пунктом 104 Положения об аккредитации специалистов, утвержденного приказом Минздрава России от 28.10.2022 № 709н;</w:t>
            </w:r>
          </w:p>
          <w:p w14:paraId="6D6B347C" w14:textId="3DAC7C0B" w:rsidR="00DE2349" w:rsidRDefault="00DE2349" w:rsidP="00DE2349">
            <w:pPr>
              <w:pStyle w:val="1d"/>
            </w:pPr>
            <w:r>
              <w:t>заключение профессиональной некоммерческой организации в случае, предусмотренном пунктом 100 Положения об аккредитации специалистов, утвержденного приказом Минздрава России от 28.10.2022 № 709н.</w:t>
            </w:r>
          </w:p>
          <w:p w14:paraId="63AF8ACA" w14:textId="44C95EB9" w:rsidR="00DE2349" w:rsidRPr="009D2851" w:rsidRDefault="00DE2349" w:rsidP="00DE2349">
            <w:pPr>
              <w:pStyle w:val="1d"/>
              <w:numPr>
                <w:ilvl w:val="0"/>
                <w:numId w:val="0"/>
              </w:numPr>
            </w:pPr>
            <w:r>
              <w:t xml:space="preserve">Портфолио лиц, имеющих квалификационную категорию, присвоенную в году подачи документов на прохождение периодической аккредитации специалиста или в году, предшествующему году подачи документов, включает сведения об освоении программ повышения квалификации, </w:t>
            </w:r>
            <w:r>
              <w:lastRenderedPageBreak/>
              <w:t>суммарный срок освоения которых не менее 144 часов, либо сведения об освоении программ повышения квалификации и сведения об образовании, подтвержденные на интернет-портале непрерывного медицинского и фармацевтического образования в информационно-телекоммуникационной сети «Интернет» (за исключением сведений об освоении программ повышения квалификации), суммарный срок освоения которых не менее 144 часов, из них не менее 72 часов - сведения об освоении программ повышения квалификации</w:t>
            </w:r>
          </w:p>
        </w:tc>
      </w:tr>
      <w:tr w:rsidR="00DE2349" w:rsidRPr="009D2851" w14:paraId="07FD8227" w14:textId="77777777" w:rsidTr="00A75184">
        <w:tc>
          <w:tcPr>
            <w:tcW w:w="1357" w:type="pct"/>
          </w:tcPr>
          <w:p w14:paraId="20B09D5A" w14:textId="3396C930" w:rsidR="00DE2349" w:rsidRPr="009D2851" w:rsidRDefault="00DE2349" w:rsidP="00DE2349">
            <w:pPr>
              <w:pStyle w:val="affffd"/>
            </w:pPr>
            <w:r w:rsidRPr="009D2851">
              <w:t>РФ</w:t>
            </w:r>
          </w:p>
        </w:tc>
        <w:tc>
          <w:tcPr>
            <w:tcW w:w="3643" w:type="pct"/>
          </w:tcPr>
          <w:p w14:paraId="32913726" w14:textId="3AB10EEE" w:rsidR="00DE2349" w:rsidRPr="009D2851" w:rsidRDefault="00DE2349" w:rsidP="00DE2349">
            <w:pPr>
              <w:pStyle w:val="affffd"/>
            </w:pPr>
            <w:r w:rsidRPr="009D2851">
              <w:t>Российская Федерация</w:t>
            </w:r>
          </w:p>
        </w:tc>
      </w:tr>
      <w:tr w:rsidR="00DE2349" w:rsidRPr="009D2851" w14:paraId="0CBD610B" w14:textId="77777777" w:rsidTr="00A75184">
        <w:tc>
          <w:tcPr>
            <w:tcW w:w="1357" w:type="pct"/>
          </w:tcPr>
          <w:p w14:paraId="099EDA0B" w14:textId="1F45819A" w:rsidR="00DE2349" w:rsidRPr="009D2851" w:rsidRDefault="00DE2349" w:rsidP="00DE2349">
            <w:pPr>
              <w:pStyle w:val="affffd"/>
            </w:pPr>
            <w:r w:rsidRPr="009939D9">
              <w:t>СМЭВ</w:t>
            </w:r>
          </w:p>
        </w:tc>
        <w:tc>
          <w:tcPr>
            <w:tcW w:w="3643" w:type="pct"/>
          </w:tcPr>
          <w:p w14:paraId="2E1F95AA" w14:textId="4889A6D2" w:rsidR="00DE2349" w:rsidRPr="009D2851" w:rsidRDefault="00DE2349" w:rsidP="00DE2349">
            <w:pPr>
              <w:pStyle w:val="affffd"/>
            </w:pPr>
            <w:r w:rsidRPr="00860352">
              <w:t>Единая система межведомственного электронного взаимодействия</w:t>
            </w:r>
          </w:p>
        </w:tc>
      </w:tr>
      <w:tr w:rsidR="00DE2349" w:rsidRPr="009D2851" w14:paraId="6E9A54FF" w14:textId="77777777" w:rsidTr="00A75184">
        <w:tc>
          <w:tcPr>
            <w:tcW w:w="1357" w:type="pct"/>
          </w:tcPr>
          <w:p w14:paraId="7BF2916F" w14:textId="65414669" w:rsidR="00DE2349" w:rsidRPr="009D2851" w:rsidRDefault="00DE2349" w:rsidP="00DE2349">
            <w:pPr>
              <w:pStyle w:val="affffd"/>
            </w:pPr>
            <w:r w:rsidRPr="009D2851">
              <w:t>СНИЛС</w:t>
            </w:r>
          </w:p>
        </w:tc>
        <w:tc>
          <w:tcPr>
            <w:tcW w:w="3643" w:type="pct"/>
          </w:tcPr>
          <w:p w14:paraId="23C2433E" w14:textId="1DA0B7AF" w:rsidR="00DE2349" w:rsidRPr="009D2851" w:rsidRDefault="00DE2349" w:rsidP="00DE2349">
            <w:pPr>
              <w:pStyle w:val="affffd"/>
            </w:pPr>
            <w:r w:rsidRPr="009D2851">
              <w:t>Страховой номер индивидуального лицевого счета</w:t>
            </w:r>
          </w:p>
        </w:tc>
      </w:tr>
      <w:tr w:rsidR="00DE2349" w:rsidRPr="009D2851" w14:paraId="1CFFAC04" w14:textId="77777777" w:rsidTr="00A75184">
        <w:tc>
          <w:tcPr>
            <w:tcW w:w="1357" w:type="pct"/>
          </w:tcPr>
          <w:p w14:paraId="78140209" w14:textId="5FFAE5D1" w:rsidR="00DE2349" w:rsidRPr="009D2851" w:rsidRDefault="00DE2349" w:rsidP="00DE2349">
            <w:pPr>
              <w:pStyle w:val="affffd"/>
            </w:pPr>
            <w:r w:rsidRPr="009D2851">
              <w:t xml:space="preserve">СТП </w:t>
            </w:r>
          </w:p>
        </w:tc>
        <w:tc>
          <w:tcPr>
            <w:tcW w:w="3643" w:type="pct"/>
          </w:tcPr>
          <w:p w14:paraId="329F1BF1" w14:textId="58972333" w:rsidR="00DE2349" w:rsidRPr="009D2851" w:rsidRDefault="00DE2349" w:rsidP="00DE2349">
            <w:pPr>
              <w:pStyle w:val="affffd"/>
            </w:pPr>
            <w:r w:rsidRPr="009D2851">
              <w:t>Служба технической поддержки единой государственной информационной системы в сфере здравоохранения</w:t>
            </w:r>
          </w:p>
        </w:tc>
      </w:tr>
      <w:tr w:rsidR="00DE2349" w:rsidRPr="009D2851" w14:paraId="7639E741" w14:textId="77777777" w:rsidTr="00A75184">
        <w:tc>
          <w:tcPr>
            <w:tcW w:w="1357" w:type="pct"/>
          </w:tcPr>
          <w:p w14:paraId="53AD72EC" w14:textId="4382C70E" w:rsidR="00DE2349" w:rsidRPr="009D2851" w:rsidRDefault="00DE2349" w:rsidP="00DE2349">
            <w:pPr>
              <w:pStyle w:val="affffd"/>
            </w:pPr>
            <w:r w:rsidRPr="00CA5E56">
              <w:t>СФР</w:t>
            </w:r>
          </w:p>
        </w:tc>
        <w:tc>
          <w:tcPr>
            <w:tcW w:w="3643" w:type="pct"/>
          </w:tcPr>
          <w:p w14:paraId="401EBCB3" w14:textId="0B1B3E3A" w:rsidR="00DE2349" w:rsidRPr="009D2851" w:rsidRDefault="00DE2349" w:rsidP="00DE2349">
            <w:pPr>
              <w:pStyle w:val="affffd"/>
            </w:pPr>
            <w:r w:rsidRPr="00CA5E56">
              <w:t>Фонд пенсионного и социального страхования Российской Федерации</w:t>
            </w:r>
          </w:p>
        </w:tc>
      </w:tr>
      <w:tr w:rsidR="00DE2349" w:rsidRPr="009D2851" w14:paraId="632DF164" w14:textId="77777777" w:rsidTr="00A75184">
        <w:tc>
          <w:tcPr>
            <w:tcW w:w="1357" w:type="pct"/>
          </w:tcPr>
          <w:p w14:paraId="5A5FBD28" w14:textId="1EE1FD63" w:rsidR="00DE2349" w:rsidRPr="009D2851" w:rsidRDefault="00DE2349" w:rsidP="00DE2349">
            <w:pPr>
              <w:pStyle w:val="affffd"/>
            </w:pPr>
            <w:r w:rsidRPr="00CA5E56">
              <w:t>УКЭП</w:t>
            </w:r>
          </w:p>
        </w:tc>
        <w:tc>
          <w:tcPr>
            <w:tcW w:w="3643" w:type="pct"/>
          </w:tcPr>
          <w:p w14:paraId="25E87DC7" w14:textId="5EC28027" w:rsidR="00DE2349" w:rsidRPr="009D2851" w:rsidRDefault="00DE2349" w:rsidP="00DE2349">
            <w:pPr>
              <w:pStyle w:val="affffd"/>
            </w:pPr>
            <w:r w:rsidRPr="00CA5E56">
              <w:t>Усиленная квалифицированная электронная подпись</w:t>
            </w:r>
          </w:p>
        </w:tc>
      </w:tr>
      <w:tr w:rsidR="00DE2349" w:rsidRPr="009D2851" w14:paraId="2B3F2BA3" w14:textId="77777777" w:rsidTr="00A75184">
        <w:tc>
          <w:tcPr>
            <w:tcW w:w="1357" w:type="pct"/>
          </w:tcPr>
          <w:p w14:paraId="58D5C6E0" w14:textId="3179DDF6" w:rsidR="00DE2349" w:rsidRPr="009D2851" w:rsidRDefault="00DE2349" w:rsidP="00DE2349">
            <w:pPr>
              <w:pStyle w:val="affffd"/>
            </w:pPr>
            <w:r w:rsidRPr="009D2851">
              <w:t>ФИО</w:t>
            </w:r>
          </w:p>
        </w:tc>
        <w:tc>
          <w:tcPr>
            <w:tcW w:w="3643" w:type="pct"/>
          </w:tcPr>
          <w:p w14:paraId="1C3B552C" w14:textId="2B4506BA" w:rsidR="00DE2349" w:rsidRPr="009D2851" w:rsidRDefault="00DE2349" w:rsidP="00DE2349">
            <w:pPr>
              <w:pStyle w:val="affffd"/>
            </w:pPr>
            <w:r w:rsidRPr="009D2851">
              <w:t>Фамилия, имя, отчество</w:t>
            </w:r>
          </w:p>
        </w:tc>
      </w:tr>
      <w:tr w:rsidR="00DE2349" w:rsidRPr="009D2851" w14:paraId="61B57125" w14:textId="77777777" w:rsidTr="00A75184">
        <w:tc>
          <w:tcPr>
            <w:tcW w:w="1357" w:type="pct"/>
          </w:tcPr>
          <w:p w14:paraId="267531BF" w14:textId="1BDF36FE" w:rsidR="00DE2349" w:rsidRPr="009D2851" w:rsidRDefault="00DE2349" w:rsidP="00DE2349">
            <w:pPr>
              <w:pStyle w:val="affffd"/>
            </w:pPr>
            <w:r w:rsidRPr="00531916">
              <w:t>ФИС ФРДО</w:t>
            </w:r>
          </w:p>
        </w:tc>
        <w:tc>
          <w:tcPr>
            <w:tcW w:w="3643" w:type="pct"/>
          </w:tcPr>
          <w:p w14:paraId="790220E9" w14:textId="5D4D7275" w:rsidR="00DE2349" w:rsidRPr="009D2851" w:rsidRDefault="00DE2349" w:rsidP="00DE2349">
            <w:pPr>
              <w:pStyle w:val="affffd"/>
            </w:pPr>
            <w:r w:rsidRPr="00531916">
              <w:t>Федеральная информационная система «Федеральный реестр сведений о документах об образовании и (или) о квалификации, документах об обучении»</w:t>
            </w:r>
          </w:p>
        </w:tc>
      </w:tr>
      <w:tr w:rsidR="00DE2349" w:rsidRPr="009D2851" w14:paraId="38DBA3F3" w14:textId="77777777" w:rsidTr="00A75184">
        <w:tc>
          <w:tcPr>
            <w:tcW w:w="1357" w:type="pct"/>
          </w:tcPr>
          <w:p w14:paraId="372A0794" w14:textId="1F15A23A" w:rsidR="00DE2349" w:rsidRPr="00531916" w:rsidRDefault="00DE2349" w:rsidP="00DE2349">
            <w:pPr>
              <w:pStyle w:val="affffd"/>
            </w:pPr>
            <w:r w:rsidRPr="00CA5E56">
              <w:t>Флажок (в программе)</w:t>
            </w:r>
          </w:p>
        </w:tc>
        <w:tc>
          <w:tcPr>
            <w:tcW w:w="3643" w:type="pct"/>
          </w:tcPr>
          <w:p w14:paraId="62718A83" w14:textId="1BFD5C38" w:rsidR="00DE2349" w:rsidRPr="00531916" w:rsidRDefault="00DE2349" w:rsidP="00DE2349">
            <w:pPr>
              <w:pStyle w:val="affffd"/>
            </w:pPr>
            <w:r w:rsidRPr="00CA5E56">
              <w:t>Переменная, регистрирующая появление определенного события или состояния</w:t>
            </w:r>
          </w:p>
        </w:tc>
      </w:tr>
      <w:tr w:rsidR="00DE2349" w:rsidRPr="009D2851" w14:paraId="3AC3B5E9" w14:textId="77777777" w:rsidTr="00A75184">
        <w:tc>
          <w:tcPr>
            <w:tcW w:w="1357" w:type="pct"/>
          </w:tcPr>
          <w:p w14:paraId="0F9E08DF" w14:textId="0041C6BE" w:rsidR="00DE2349" w:rsidRPr="00531916" w:rsidRDefault="00DE2349" w:rsidP="00DE2349">
            <w:pPr>
              <w:pStyle w:val="affffd"/>
            </w:pPr>
            <w:r>
              <w:t>ФНС России</w:t>
            </w:r>
          </w:p>
        </w:tc>
        <w:tc>
          <w:tcPr>
            <w:tcW w:w="3643" w:type="pct"/>
          </w:tcPr>
          <w:p w14:paraId="3CC7097C" w14:textId="184983A3" w:rsidR="00DE2349" w:rsidRPr="00531916" w:rsidRDefault="00DE2349" w:rsidP="00DE2349">
            <w:pPr>
              <w:pStyle w:val="affffd"/>
            </w:pPr>
            <w:r>
              <w:t>Федеральная налоговая служба</w:t>
            </w:r>
          </w:p>
        </w:tc>
      </w:tr>
      <w:tr w:rsidR="00DE2349" w:rsidRPr="009D2851" w14:paraId="7CD590C3" w14:textId="77777777" w:rsidTr="00A75184">
        <w:tc>
          <w:tcPr>
            <w:tcW w:w="1357" w:type="pct"/>
          </w:tcPr>
          <w:p w14:paraId="7EAB9B94" w14:textId="281F8DC4" w:rsidR="00DE2349" w:rsidRPr="009D2851" w:rsidRDefault="00DE2349" w:rsidP="00DE2349">
            <w:pPr>
              <w:pStyle w:val="affffd"/>
            </w:pPr>
            <w:r w:rsidRPr="009D2851">
              <w:t>ФРМО</w:t>
            </w:r>
          </w:p>
        </w:tc>
        <w:tc>
          <w:tcPr>
            <w:tcW w:w="3643" w:type="pct"/>
          </w:tcPr>
          <w:p w14:paraId="187C8A62" w14:textId="6656618B" w:rsidR="00DE2349" w:rsidRPr="009D2851" w:rsidRDefault="00DE2349" w:rsidP="00DE2349">
            <w:pPr>
              <w:pStyle w:val="affffd"/>
            </w:pPr>
            <w:r w:rsidRPr="009D2851">
              <w:t xml:space="preserve">Подсистема </w:t>
            </w:r>
            <w:r>
              <w:t>ф</w:t>
            </w:r>
            <w:r w:rsidRPr="009D2851">
              <w:t xml:space="preserve">едеральный реестр медицинских </w:t>
            </w:r>
            <w:r>
              <w:t xml:space="preserve">и фармацевтических </w:t>
            </w:r>
            <w:r w:rsidRPr="009D2851">
              <w:t xml:space="preserve">организаций </w:t>
            </w:r>
            <w:r>
              <w:t>е</w:t>
            </w:r>
            <w:r w:rsidRPr="009D2851">
              <w:t>диной государственной информационной системы в сфере здравоохранения</w:t>
            </w:r>
          </w:p>
        </w:tc>
      </w:tr>
      <w:tr w:rsidR="00DE2349" w:rsidRPr="009D2851" w14:paraId="4FDB073C" w14:textId="77777777" w:rsidTr="00A75184">
        <w:tc>
          <w:tcPr>
            <w:tcW w:w="1357" w:type="pct"/>
          </w:tcPr>
          <w:p w14:paraId="397A55B7" w14:textId="374F67DB" w:rsidR="00DE2349" w:rsidRPr="009D2851" w:rsidRDefault="00DE2349" w:rsidP="00DE2349">
            <w:pPr>
              <w:pStyle w:val="affffd"/>
            </w:pPr>
            <w:r w:rsidRPr="009D2851">
              <w:t>ФРМР,</w:t>
            </w:r>
            <w:r>
              <w:t xml:space="preserve"> </w:t>
            </w:r>
            <w:r w:rsidRPr="009D2851">
              <w:t>Подсистема</w:t>
            </w:r>
          </w:p>
        </w:tc>
        <w:tc>
          <w:tcPr>
            <w:tcW w:w="3643" w:type="pct"/>
          </w:tcPr>
          <w:p w14:paraId="253726DF" w14:textId="0CD21E63" w:rsidR="00DE2349" w:rsidRPr="009D2851" w:rsidRDefault="00DE2349" w:rsidP="00DE2349">
            <w:pPr>
              <w:pStyle w:val="affffd"/>
            </w:pPr>
            <w:r w:rsidRPr="009D2851">
              <w:t xml:space="preserve">Подсистема </w:t>
            </w:r>
            <w:r>
              <w:t>ф</w:t>
            </w:r>
            <w:r w:rsidRPr="009D2851">
              <w:t xml:space="preserve">едеральный регистр медицинских </w:t>
            </w:r>
            <w:r>
              <w:t xml:space="preserve">и фармацевтических </w:t>
            </w:r>
            <w:r w:rsidRPr="009D2851">
              <w:t xml:space="preserve">работников </w:t>
            </w:r>
            <w:r>
              <w:t>е</w:t>
            </w:r>
            <w:r w:rsidRPr="009D2851">
              <w:t>диной государственной информационной системы в сфере здравоохранения</w:t>
            </w:r>
          </w:p>
        </w:tc>
      </w:tr>
      <w:tr w:rsidR="00A75184" w:rsidRPr="009D2851" w14:paraId="0593A096" w14:textId="77777777" w:rsidTr="00A75184">
        <w:tc>
          <w:tcPr>
            <w:tcW w:w="1357" w:type="pct"/>
          </w:tcPr>
          <w:p w14:paraId="3BEAB751" w14:textId="7208D14A" w:rsidR="00A75184" w:rsidRPr="009D2851" w:rsidRDefault="00A75184" w:rsidP="00A75184">
            <w:pPr>
              <w:pStyle w:val="affffd"/>
            </w:pPr>
            <w:proofErr w:type="spellStart"/>
            <w:r>
              <w:t>Чекбокс</w:t>
            </w:r>
            <w:proofErr w:type="spellEnd"/>
          </w:p>
        </w:tc>
        <w:tc>
          <w:tcPr>
            <w:tcW w:w="3643" w:type="pct"/>
          </w:tcPr>
          <w:p w14:paraId="368774AB" w14:textId="57520894" w:rsidR="00A75184" w:rsidRPr="009D2851" w:rsidRDefault="00A75184" w:rsidP="00A75184">
            <w:pPr>
              <w:pStyle w:val="affffd"/>
            </w:pPr>
            <w:r>
              <w:t>Э</w:t>
            </w:r>
            <w:r w:rsidRPr="004B7CC6">
              <w:t xml:space="preserve">лемент графического пользовательского интерфейса, позволяющий пользователю управлять параметром с двумя состояниями </w:t>
            </w:r>
            <w:r>
              <w:t>–</w:t>
            </w:r>
            <w:r w:rsidRPr="004B7CC6">
              <w:t xml:space="preserve"> включено и отключено</w:t>
            </w:r>
          </w:p>
        </w:tc>
      </w:tr>
      <w:tr w:rsidR="00A75184" w:rsidRPr="009D2851" w14:paraId="28589EB7" w14:textId="77777777" w:rsidTr="00A75184">
        <w:tc>
          <w:tcPr>
            <w:tcW w:w="1357" w:type="pct"/>
            <w:tcBorders>
              <w:bottom w:val="single" w:sz="4" w:space="0" w:color="auto"/>
            </w:tcBorders>
          </w:tcPr>
          <w:p w14:paraId="3DFBB6B4" w14:textId="452BB175" w:rsidR="00A75184" w:rsidRPr="009D2851" w:rsidRDefault="00A75184" w:rsidP="00A75184">
            <w:pPr>
              <w:pStyle w:val="affffd"/>
            </w:pPr>
            <w:r>
              <w:t>Эксплуатационная документация</w:t>
            </w:r>
          </w:p>
        </w:tc>
        <w:tc>
          <w:tcPr>
            <w:tcW w:w="3643" w:type="pct"/>
            <w:tcBorders>
              <w:bottom w:val="single" w:sz="4" w:space="0" w:color="auto"/>
            </w:tcBorders>
          </w:tcPr>
          <w:p w14:paraId="7C9CD9B3" w14:textId="18AD5478" w:rsidR="00A75184" w:rsidRPr="009D2851" w:rsidRDefault="00A75184" w:rsidP="00A75184">
            <w:pPr>
              <w:pStyle w:val="affffd"/>
            </w:pPr>
            <w:r>
              <w:t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пользователей системы (подсистемы) при ее функционировании, проверке и обеспечении ее работоспособности</w:t>
            </w:r>
          </w:p>
        </w:tc>
      </w:tr>
      <w:tr w:rsidR="00DE2349" w:rsidRPr="009D2851" w14:paraId="58BF61EF" w14:textId="77777777" w:rsidTr="00A75184">
        <w:tc>
          <w:tcPr>
            <w:tcW w:w="1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2D4D1" w14:textId="197AC840" w:rsidR="00DE2349" w:rsidRPr="009D2851" w:rsidRDefault="00DE2349" w:rsidP="00DE2349">
            <w:pPr>
              <w:pStyle w:val="affffd"/>
            </w:pPr>
            <w:r>
              <w:t>ЭЦП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B30E4" w14:textId="54F8D31F" w:rsidR="00DE2349" w:rsidRPr="009D2851" w:rsidRDefault="00DE2349" w:rsidP="00DE2349">
            <w:pPr>
              <w:pStyle w:val="affffd"/>
            </w:pPr>
            <w:r>
              <w:t>Электронная цифровая подпись</w:t>
            </w:r>
          </w:p>
        </w:tc>
      </w:tr>
    </w:tbl>
    <w:p w14:paraId="58C9DC99" w14:textId="1FE4C4B1" w:rsidR="006C5557" w:rsidRDefault="006C5557" w:rsidP="009D2851">
      <w:pPr>
        <w:pStyle w:val="1b"/>
        <w:jc w:val="left"/>
      </w:pPr>
      <w:bookmarkStart w:id="11" w:name="_Toc144992493"/>
      <w:bookmarkStart w:id="12" w:name="_Toc167560088"/>
      <w:r w:rsidRPr="009D2851">
        <w:lastRenderedPageBreak/>
        <w:t>Введение</w:t>
      </w:r>
      <w:bookmarkEnd w:id="11"/>
      <w:bookmarkEnd w:id="12"/>
    </w:p>
    <w:p w14:paraId="795718C0" w14:textId="6B292576" w:rsidR="00877D2A" w:rsidRDefault="00877D2A" w:rsidP="00877D2A">
      <w:pPr>
        <w:pStyle w:val="a7"/>
      </w:pPr>
      <w:r w:rsidRPr="00964A92">
        <w:t xml:space="preserve">Настоящий документ </w:t>
      </w:r>
      <w:r>
        <w:t xml:space="preserve">содержит информацию об операциях, выполняемых </w:t>
      </w:r>
      <w:r w:rsidR="00A715E5">
        <w:t>П</w:t>
      </w:r>
      <w:r w:rsidR="00132C8C">
        <w:t>ользователями</w:t>
      </w:r>
      <w:r>
        <w:t xml:space="preserve"> при работе с </w:t>
      </w:r>
      <w:r w:rsidR="007546DE">
        <w:t>п</w:t>
      </w:r>
      <w:r>
        <w:t>одсистемой ЕГИСЗ федеральный регистр медицинских и фармацевтических работников (далее – Подсистема)</w:t>
      </w:r>
      <w:r w:rsidRPr="00964A92">
        <w:t>.</w:t>
      </w:r>
    </w:p>
    <w:p w14:paraId="5320C002" w14:textId="7371AF6F" w:rsidR="006C5557" w:rsidRPr="009D2851" w:rsidRDefault="006C5557" w:rsidP="009D2851">
      <w:pPr>
        <w:pStyle w:val="2a"/>
        <w:ind w:left="992" w:hanging="283"/>
      </w:pPr>
      <w:bookmarkStart w:id="13" w:name="_Toc144992494"/>
      <w:bookmarkStart w:id="14" w:name="_Toc167560089"/>
      <w:r w:rsidRPr="009D2851">
        <w:t xml:space="preserve">Область применения </w:t>
      </w:r>
      <w:r w:rsidR="007E0B18" w:rsidRPr="009D2851">
        <w:t>Подсистемы</w:t>
      </w:r>
      <w:bookmarkEnd w:id="13"/>
      <w:bookmarkEnd w:id="14"/>
    </w:p>
    <w:p w14:paraId="407B9DC3" w14:textId="03227166" w:rsidR="00C86F97" w:rsidRPr="00FE3C7B" w:rsidRDefault="000840A8" w:rsidP="00FE3C7B">
      <w:pPr>
        <w:pStyle w:val="a7"/>
      </w:pPr>
      <w:bookmarkStart w:id="15" w:name="_Hlk160538211"/>
      <w:bookmarkStart w:id="16" w:name="_Toc144992495"/>
      <w:r w:rsidRPr="00531916">
        <w:t xml:space="preserve">Федеральный регистр медицинских и фармацевтических работников представляет собой подсистему </w:t>
      </w:r>
      <w:r w:rsidRPr="0087051D">
        <w:t>единой государственной информационной системы в сфере</w:t>
      </w:r>
      <w:r>
        <w:t xml:space="preserve"> </w:t>
      </w:r>
      <w:r w:rsidRPr="0087051D">
        <w:t>здравоохранения</w:t>
      </w:r>
      <w:r w:rsidRPr="00531916">
        <w:t xml:space="preserve"> и предназначен для ведения персонифицированного учета в сфере здравоохранения, в том числе учета сведений о кадровом обеспечении медицинских организаций и фармацевтических организаций (в части деятельности, осуществляемой в сфере обращения лекарственных средств для медицинского применения), трудоустройстве медицинских и фармацевтических работников в медицинские организации или фармацевтические организации, а также предоставления доступа к электронным сервисам медицинским и фармацевтическим работникам.</w:t>
      </w:r>
      <w:bookmarkEnd w:id="15"/>
    </w:p>
    <w:p w14:paraId="796F517F" w14:textId="0CF62578" w:rsidR="00C86F97" w:rsidRPr="009D2851" w:rsidRDefault="00520DBF" w:rsidP="00FE3C7B">
      <w:pPr>
        <w:pStyle w:val="a7"/>
      </w:pPr>
      <w:r w:rsidRPr="00FE3C7B">
        <w:t xml:space="preserve">ЛК </w:t>
      </w:r>
      <w:proofErr w:type="spellStart"/>
      <w:r w:rsidRPr="00FE3C7B">
        <w:t>МиФР</w:t>
      </w:r>
      <w:proofErr w:type="spellEnd"/>
      <w:r w:rsidRPr="00FE3C7B">
        <w:t xml:space="preserve"> </w:t>
      </w:r>
      <w:r w:rsidR="00C86F97" w:rsidRPr="00FE3C7B">
        <w:t xml:space="preserve">является частью </w:t>
      </w:r>
      <w:r w:rsidR="007A226E" w:rsidRPr="00FE3C7B">
        <w:t>Подсистемы</w:t>
      </w:r>
      <w:r w:rsidR="00D57E2D">
        <w:t>.</w:t>
      </w:r>
      <w:r w:rsidR="007A226E" w:rsidRPr="009D2851">
        <w:t xml:space="preserve"> </w:t>
      </w:r>
    </w:p>
    <w:p w14:paraId="5577F3CF" w14:textId="77777777" w:rsidR="00AB163B" w:rsidRPr="009D2851" w:rsidRDefault="00AB163B" w:rsidP="00AB163B">
      <w:pPr>
        <w:pStyle w:val="2a"/>
        <w:ind w:left="992" w:hanging="283"/>
      </w:pPr>
      <w:bookmarkStart w:id="17" w:name="_Toc158648052"/>
      <w:bookmarkStart w:id="18" w:name="_Toc144992496"/>
      <w:bookmarkStart w:id="19" w:name="_Toc167560090"/>
      <w:bookmarkEnd w:id="16"/>
      <w:r w:rsidRPr="009D2851">
        <w:t>Краткое описание возможностей Подсистемы</w:t>
      </w:r>
      <w:bookmarkEnd w:id="17"/>
      <w:bookmarkEnd w:id="19"/>
    </w:p>
    <w:p w14:paraId="75D13EE9" w14:textId="751BABFC" w:rsidR="00AB163B" w:rsidRPr="001C6A64" w:rsidRDefault="00AB163B" w:rsidP="00AB163B">
      <w:pPr>
        <w:pStyle w:val="affffff5"/>
      </w:pPr>
      <w:r w:rsidRPr="001C6A64">
        <w:t xml:space="preserve">Подсистема </w:t>
      </w:r>
      <w:r w:rsidR="00FB13B0">
        <w:t>предоставляет следующие основные функциональные возможности</w:t>
      </w:r>
      <w:r w:rsidRPr="001C6A64">
        <w:t xml:space="preserve">: </w:t>
      </w:r>
    </w:p>
    <w:p w14:paraId="7767745E" w14:textId="3C62CC17" w:rsidR="00AB163B" w:rsidRDefault="00AB163B" w:rsidP="00AB163B">
      <w:pPr>
        <w:pStyle w:val="12"/>
        <w:numPr>
          <w:ilvl w:val="0"/>
          <w:numId w:val="37"/>
        </w:numPr>
      </w:pPr>
      <w:bookmarkStart w:id="20" w:name="_Hlk158633854"/>
      <w:r w:rsidRPr="001C6A64">
        <w:t>сбор,</w:t>
      </w:r>
      <w:r>
        <w:t xml:space="preserve"> </w:t>
      </w:r>
      <w:r w:rsidRPr="001C6A64">
        <w:t>хранение, обработка и п</w:t>
      </w:r>
      <w:r>
        <w:t xml:space="preserve">редоставление </w:t>
      </w:r>
      <w:r w:rsidRPr="001C6A64">
        <w:t xml:space="preserve">указанных в статьях 93 и 93.1 Федерального </w:t>
      </w:r>
      <w:r w:rsidRPr="00B855B7">
        <w:t xml:space="preserve">закона </w:t>
      </w:r>
      <w:r>
        <w:t>о</w:t>
      </w:r>
      <w:r w:rsidRPr="00B855B7">
        <w:t>т</w:t>
      </w:r>
      <w:r w:rsidRPr="001C6A64">
        <w:t xml:space="preserve"> 21.11.2011 № 323</w:t>
      </w:r>
      <w:r w:rsidR="00DE2349">
        <w:t>-ФЗ «Об основах охраны здоровья граждан в Российской Федерации»</w:t>
      </w:r>
      <w:r w:rsidRPr="001C6A64">
        <w:t xml:space="preserve"> сведений о лицах, которые участвуют в осуществлении медицинской деятельности и фармацевтической деятельности (в части деятельности, осуществляемой в сфере обращения лекарственных средств для медицинского применения), а также о лицах, обучающихся по образовательным программам среднего профессионального и высшего медицинского образования, образовательным программам среднего профессионального и высшего фармацевтического образования, о лицах, прошедших аккредитацию специалиста, а также о лицах,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окружающих, в соответствии с постановлением Правительства </w:t>
      </w:r>
      <w:r>
        <w:t xml:space="preserve">Российской Федерации </w:t>
      </w:r>
      <w:r w:rsidRPr="001C6A64">
        <w:t>от 02.07.2020 № 973</w:t>
      </w:r>
      <w:r w:rsidR="00DE2349">
        <w:t xml:space="preserve"> «</w:t>
      </w:r>
      <w:r w:rsidR="00DE2349" w:rsidRPr="0091403C">
        <w:t>Об особенностях организации оказания медицинской помощи при угрозе распространения заболеваний, представляющих опасность для окружающих</w:t>
      </w:r>
      <w:r w:rsidR="00DE2349">
        <w:t>»</w:t>
      </w:r>
      <w:r w:rsidRPr="001C6A64">
        <w:t xml:space="preserve">, а также о работниках организаций, являющихся соискателями лицензии на осуществление медицинской деятельности и предоставляющих сведения в единую систему в соответствии с </w:t>
      </w:r>
      <w:r>
        <w:t xml:space="preserve">постановлением </w:t>
      </w:r>
      <w:r w:rsidRPr="001C6A64">
        <w:t xml:space="preserve">Правительства </w:t>
      </w:r>
      <w:r>
        <w:t xml:space="preserve">Российской Федерации от </w:t>
      </w:r>
      <w:r w:rsidRPr="001C6A64">
        <w:t>01.06.2021 № 852</w:t>
      </w:r>
      <w:r w:rsidR="00DE2349">
        <w:t xml:space="preserve">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 w:rsidRPr="001C6A64">
        <w:t>;</w:t>
      </w:r>
    </w:p>
    <w:p w14:paraId="56E82093" w14:textId="77777777" w:rsidR="00AB163B" w:rsidRDefault="00AB163B" w:rsidP="00AB163B">
      <w:pPr>
        <w:pStyle w:val="12"/>
        <w:numPr>
          <w:ilvl w:val="0"/>
          <w:numId w:val="37"/>
        </w:numPr>
      </w:pPr>
      <w:r w:rsidRPr="00A9385A">
        <w:t>ведение государственного реестра исследователей, осуществляющих клинические исследования биомедицинских клеточных продуктов, реестра исследователей, проводящих (проводивших) клинические исследования лекарственных препаратов для медицинского применения;</w:t>
      </w:r>
    </w:p>
    <w:p w14:paraId="22368CEF" w14:textId="77777777" w:rsidR="00AB163B" w:rsidRDefault="00AB163B" w:rsidP="00AB163B">
      <w:pPr>
        <w:pStyle w:val="12"/>
        <w:numPr>
          <w:ilvl w:val="0"/>
          <w:numId w:val="37"/>
        </w:numPr>
      </w:pPr>
      <w:r w:rsidRPr="001C6A64">
        <w:t xml:space="preserve">ведение личного кабинета медицинского и фармацевтического работника в целях обеспечения информационного взаимодействия медицинских и фармацевтических работников с ЕГИСЗ, реализации прав и обязанностей </w:t>
      </w:r>
      <w:r w:rsidRPr="001C6A64">
        <w:lastRenderedPageBreak/>
        <w:t>медицинских и фармацевтических работников, установленных нормативными правовыми актами.</w:t>
      </w:r>
    </w:p>
    <w:bookmarkEnd w:id="20"/>
    <w:p w14:paraId="564FB972" w14:textId="04C60328" w:rsidR="00C86F97" w:rsidRPr="009D2851" w:rsidRDefault="00520DBF" w:rsidP="00FE3C7B">
      <w:pPr>
        <w:pStyle w:val="a7"/>
      </w:pPr>
      <w:r w:rsidRPr="00FE3C7B">
        <w:t xml:space="preserve">ЛК </w:t>
      </w:r>
      <w:proofErr w:type="spellStart"/>
      <w:r w:rsidRPr="00FE3C7B">
        <w:t>МиФР</w:t>
      </w:r>
      <w:proofErr w:type="spellEnd"/>
      <w:r w:rsidRPr="00FE3C7B">
        <w:t xml:space="preserve"> </w:t>
      </w:r>
      <w:r w:rsidR="00C86F97" w:rsidRPr="00FE3C7B">
        <w:t xml:space="preserve">предназначен для управления персональными данными </w:t>
      </w:r>
      <w:r w:rsidR="000B241B" w:rsidRPr="000B241B">
        <w:t xml:space="preserve">медицинского </w:t>
      </w:r>
      <w:r w:rsidR="000B241B">
        <w:t>(</w:t>
      </w:r>
      <w:r w:rsidR="000B241B" w:rsidRPr="000B241B">
        <w:t>фармацевтического</w:t>
      </w:r>
      <w:r w:rsidR="000B241B">
        <w:t>)</w:t>
      </w:r>
      <w:r w:rsidR="000B241B" w:rsidRPr="000B241B">
        <w:t xml:space="preserve"> </w:t>
      </w:r>
      <w:r w:rsidRPr="00FE3C7B">
        <w:t xml:space="preserve">работника, сведениями о </w:t>
      </w:r>
      <w:r w:rsidR="00C86F97" w:rsidRPr="00FE3C7B">
        <w:t>документ</w:t>
      </w:r>
      <w:r w:rsidRPr="00FE3C7B">
        <w:t>ах и</w:t>
      </w:r>
      <w:r w:rsidR="00C86F97" w:rsidRPr="00FE3C7B">
        <w:t xml:space="preserve"> адреса</w:t>
      </w:r>
      <w:r w:rsidRPr="00FE3C7B">
        <w:t>х</w:t>
      </w:r>
      <w:r w:rsidR="00C86F97" w:rsidRPr="00FE3C7B">
        <w:t>,</w:t>
      </w:r>
      <w:r w:rsidR="00C86F97" w:rsidRPr="009D2851">
        <w:t xml:space="preserve"> </w:t>
      </w:r>
      <w:r>
        <w:t xml:space="preserve">формирования </w:t>
      </w:r>
      <w:r w:rsidR="00C86F97" w:rsidRPr="009D2851">
        <w:t>портфолио, а также для подачи:</w:t>
      </w:r>
    </w:p>
    <w:p w14:paraId="4B8A3A6E" w14:textId="273F4DE1" w:rsidR="00C86F97" w:rsidRPr="00FE3C7B" w:rsidRDefault="004413A6" w:rsidP="00FE3C7B">
      <w:pPr>
        <w:pStyle w:val="13"/>
        <w:tabs>
          <w:tab w:val="clear" w:pos="1134"/>
          <w:tab w:val="left" w:pos="1276"/>
        </w:tabs>
      </w:pPr>
      <w:r w:rsidRPr="00FE3C7B">
        <w:t>з</w:t>
      </w:r>
      <w:r w:rsidR="00C86F97" w:rsidRPr="00FE3C7B">
        <w:t xml:space="preserve">аявления </w:t>
      </w:r>
      <w:r w:rsidRPr="00FE3C7B">
        <w:t xml:space="preserve">о допуске к </w:t>
      </w:r>
      <w:r w:rsidR="00C86F97" w:rsidRPr="00FE3C7B">
        <w:t>периодическ</w:t>
      </w:r>
      <w:r w:rsidRPr="00FE3C7B">
        <w:t>ой</w:t>
      </w:r>
      <w:r w:rsidR="00C86F97" w:rsidRPr="00FE3C7B">
        <w:t xml:space="preserve"> аккредитаци</w:t>
      </w:r>
      <w:r w:rsidRPr="00FE3C7B">
        <w:t>и специалиста</w:t>
      </w:r>
      <w:r w:rsidR="00C86F97" w:rsidRPr="00FE3C7B">
        <w:t xml:space="preserve"> в Федеральный аккредитационный центр;</w:t>
      </w:r>
    </w:p>
    <w:p w14:paraId="10F07D02" w14:textId="12A33376" w:rsidR="00C86F97" w:rsidRPr="00FE3C7B" w:rsidRDefault="00C86F97" w:rsidP="00FE3C7B">
      <w:pPr>
        <w:pStyle w:val="13"/>
        <w:tabs>
          <w:tab w:val="clear" w:pos="1134"/>
          <w:tab w:val="left" w:pos="1276"/>
        </w:tabs>
      </w:pPr>
      <w:r w:rsidRPr="00FE3C7B">
        <w:t xml:space="preserve">заявления </w:t>
      </w:r>
      <w:r w:rsidR="004413A6" w:rsidRPr="00FE3C7B">
        <w:t xml:space="preserve">о допуске </w:t>
      </w:r>
      <w:r w:rsidR="001E216C" w:rsidRPr="00FE3C7B">
        <w:t>к первичной</w:t>
      </w:r>
      <w:r w:rsidRPr="00FE3C7B">
        <w:t xml:space="preserve"> аккредитаци</w:t>
      </w:r>
      <w:r w:rsidR="004413A6" w:rsidRPr="00FE3C7B">
        <w:t xml:space="preserve">и специалиста </w:t>
      </w:r>
      <w:r w:rsidRPr="00FE3C7B">
        <w:t>и первичн</w:t>
      </w:r>
      <w:r w:rsidR="004413A6" w:rsidRPr="00FE3C7B">
        <w:t>ой</w:t>
      </w:r>
      <w:r w:rsidRPr="00FE3C7B">
        <w:t xml:space="preserve"> специализированн</w:t>
      </w:r>
      <w:r w:rsidR="004413A6" w:rsidRPr="00FE3C7B">
        <w:t>ой</w:t>
      </w:r>
      <w:r w:rsidRPr="00FE3C7B">
        <w:t xml:space="preserve"> аккредитаци</w:t>
      </w:r>
      <w:r w:rsidR="004413A6" w:rsidRPr="00FE3C7B">
        <w:t xml:space="preserve">и специалиста </w:t>
      </w:r>
      <w:r w:rsidRPr="00FE3C7B">
        <w:t>в аккредитационные подкомиссии;</w:t>
      </w:r>
    </w:p>
    <w:p w14:paraId="74F8708B" w14:textId="4A341832" w:rsidR="00C86F97" w:rsidRPr="009D2851" w:rsidRDefault="00C86F97" w:rsidP="00FE3C7B">
      <w:pPr>
        <w:pStyle w:val="13"/>
        <w:tabs>
          <w:tab w:val="clear" w:pos="1134"/>
          <w:tab w:val="left" w:pos="1276"/>
        </w:tabs>
      </w:pPr>
      <w:r w:rsidRPr="00FE3C7B">
        <w:t xml:space="preserve">апелляции на результаты первичной аккредитации </w:t>
      </w:r>
      <w:r w:rsidR="00520DBF" w:rsidRPr="00FE3C7B">
        <w:t xml:space="preserve">специалиста </w:t>
      </w:r>
      <w:r w:rsidRPr="00FE3C7B">
        <w:t>и первичной специализированной</w:t>
      </w:r>
      <w:r w:rsidRPr="009D2851">
        <w:t xml:space="preserve"> аккредитации</w:t>
      </w:r>
      <w:r w:rsidR="00520DBF">
        <w:t xml:space="preserve"> специалиста</w:t>
      </w:r>
      <w:r w:rsidRPr="009D2851">
        <w:t>.</w:t>
      </w:r>
    </w:p>
    <w:p w14:paraId="38E94846" w14:textId="70D86B54" w:rsidR="006C5557" w:rsidRPr="009D2851" w:rsidRDefault="006C5557" w:rsidP="009D2851">
      <w:pPr>
        <w:pStyle w:val="2a"/>
        <w:tabs>
          <w:tab w:val="left" w:pos="1276"/>
        </w:tabs>
        <w:ind w:left="992" w:hanging="283"/>
      </w:pPr>
      <w:bookmarkStart w:id="21" w:name="_Toc167560091"/>
      <w:r w:rsidRPr="009D2851">
        <w:t xml:space="preserve">Уровень подготовки </w:t>
      </w:r>
      <w:r w:rsidR="00A715E5">
        <w:t>П</w:t>
      </w:r>
      <w:r w:rsidRPr="009D2851">
        <w:t>ользователей</w:t>
      </w:r>
      <w:bookmarkEnd w:id="18"/>
      <w:bookmarkEnd w:id="21"/>
    </w:p>
    <w:p w14:paraId="688667BD" w14:textId="71981425" w:rsidR="006C5557" w:rsidRPr="009D2851" w:rsidRDefault="006C5557" w:rsidP="009D2851">
      <w:pPr>
        <w:pStyle w:val="a7"/>
      </w:pPr>
      <w:bookmarkStart w:id="22" w:name="_Toc89079966"/>
      <w:r w:rsidRPr="008E3F85">
        <w:rPr>
          <w:rStyle w:val="affffff6"/>
        </w:rPr>
        <w:t xml:space="preserve">Для успешной работы с </w:t>
      </w:r>
      <w:r w:rsidR="007A226E" w:rsidRPr="008E3F85">
        <w:rPr>
          <w:rStyle w:val="affffff6"/>
        </w:rPr>
        <w:t xml:space="preserve">ЛК </w:t>
      </w:r>
      <w:proofErr w:type="spellStart"/>
      <w:r w:rsidR="007A226E" w:rsidRPr="008E3F85">
        <w:rPr>
          <w:rStyle w:val="affffff6"/>
        </w:rPr>
        <w:t>МиФР</w:t>
      </w:r>
      <w:proofErr w:type="spellEnd"/>
      <w:r w:rsidRPr="008E3F85">
        <w:rPr>
          <w:rStyle w:val="affffff6"/>
        </w:rPr>
        <w:t xml:space="preserve"> </w:t>
      </w:r>
      <w:r w:rsidR="00A715E5">
        <w:rPr>
          <w:rStyle w:val="affffff6"/>
        </w:rPr>
        <w:t>П</w:t>
      </w:r>
      <w:r w:rsidRPr="008E3F85">
        <w:rPr>
          <w:rStyle w:val="affffff6"/>
        </w:rPr>
        <w:t>ользователи должны обладать следующими основными навыками работы</w:t>
      </w:r>
      <w:r w:rsidRPr="009D2851">
        <w:t>:</w:t>
      </w:r>
    </w:p>
    <w:p w14:paraId="0746B45A" w14:textId="77777777" w:rsidR="006C5557" w:rsidRPr="00FE3C7B" w:rsidRDefault="006C5557" w:rsidP="008E3F85">
      <w:pPr>
        <w:pStyle w:val="13"/>
        <w:tabs>
          <w:tab w:val="clear" w:pos="1134"/>
          <w:tab w:val="left" w:pos="1276"/>
        </w:tabs>
      </w:pPr>
      <w:r w:rsidRPr="00FE3C7B"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3E818962" w14:textId="77777777" w:rsidR="006C5557" w:rsidRPr="00FE3C7B" w:rsidRDefault="006C5557" w:rsidP="008E3F85">
      <w:pPr>
        <w:pStyle w:val="13"/>
        <w:tabs>
          <w:tab w:val="clear" w:pos="1134"/>
          <w:tab w:val="left" w:pos="1276"/>
        </w:tabs>
      </w:pPr>
      <w:r w:rsidRPr="00FE3C7B"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0A804048" w14:textId="77777777" w:rsidR="006C5557" w:rsidRPr="00FE3C7B" w:rsidRDefault="006C5557" w:rsidP="008E3F85">
      <w:pPr>
        <w:pStyle w:val="13"/>
        <w:tabs>
          <w:tab w:val="clear" w:pos="1134"/>
          <w:tab w:val="left" w:pos="1276"/>
        </w:tabs>
      </w:pPr>
      <w:r w:rsidRPr="00FE3C7B">
        <w:t>иметь опыт работы в современных веб-браузерах, в том числе с элементами веб-страниц;</w:t>
      </w:r>
    </w:p>
    <w:p w14:paraId="752ECF2A" w14:textId="23DA4375" w:rsidR="006C5557" w:rsidRPr="009D2851" w:rsidRDefault="006C5557" w:rsidP="008E3F85">
      <w:pPr>
        <w:pStyle w:val="13"/>
        <w:tabs>
          <w:tab w:val="clear" w:pos="1134"/>
          <w:tab w:val="left" w:pos="1276"/>
        </w:tabs>
      </w:pPr>
      <w:r w:rsidRPr="00FE3C7B">
        <w:t>знать</w:t>
      </w:r>
      <w:r w:rsidRPr="009D2851">
        <w:t xml:space="preserve"> положения настоящего </w:t>
      </w:r>
      <w:r w:rsidR="006F6BC0">
        <w:t>р</w:t>
      </w:r>
      <w:r w:rsidRPr="009D2851">
        <w:t>уководства пользователя в части своих функций.</w:t>
      </w:r>
    </w:p>
    <w:p w14:paraId="1FCE6343" w14:textId="13C6E93E" w:rsidR="006C5557" w:rsidRPr="009D2851" w:rsidRDefault="006C5557" w:rsidP="008E3F85">
      <w:pPr>
        <w:pStyle w:val="2a"/>
        <w:tabs>
          <w:tab w:val="left" w:pos="1276"/>
        </w:tabs>
        <w:ind w:left="992" w:hanging="283"/>
      </w:pPr>
      <w:bookmarkStart w:id="23" w:name="_Toc144992497"/>
      <w:bookmarkStart w:id="24" w:name="_Toc167560092"/>
      <w:r w:rsidRPr="009D2851">
        <w:t xml:space="preserve">Перечень эксплуатационной документации, с которой необходимо ознакомиться </w:t>
      </w:r>
      <w:r w:rsidR="00A715E5">
        <w:t>П</w:t>
      </w:r>
      <w:r w:rsidRPr="009D2851">
        <w:t>ользователю</w:t>
      </w:r>
      <w:bookmarkEnd w:id="23"/>
      <w:bookmarkEnd w:id="24"/>
    </w:p>
    <w:p w14:paraId="4BC2D57C" w14:textId="6E40850C" w:rsidR="006C5557" w:rsidRPr="009D2851" w:rsidRDefault="006C5557" w:rsidP="009D2851">
      <w:pPr>
        <w:pStyle w:val="a7"/>
      </w:pPr>
      <w:r w:rsidRPr="00FE3C7B">
        <w:t xml:space="preserve">Для успешной работы с </w:t>
      </w:r>
      <w:r w:rsidR="00592C53" w:rsidRPr="00FE3C7B">
        <w:t xml:space="preserve">ЛК </w:t>
      </w:r>
      <w:proofErr w:type="spellStart"/>
      <w:r w:rsidR="00592C53" w:rsidRPr="00FE3C7B">
        <w:t>МиФР</w:t>
      </w:r>
      <w:proofErr w:type="spellEnd"/>
      <w:r w:rsidRPr="00FE3C7B">
        <w:t xml:space="preserve"> </w:t>
      </w:r>
      <w:r w:rsidR="00A715E5">
        <w:t>П</w:t>
      </w:r>
      <w:r w:rsidRPr="00FE3C7B">
        <w:t xml:space="preserve">ользователю необходимо ознакомиться с </w:t>
      </w:r>
      <w:r w:rsidR="006F6BC0" w:rsidRPr="00FE3C7B">
        <w:t>настоящим р</w:t>
      </w:r>
      <w:r w:rsidRPr="00FE3C7B">
        <w:t>уководством пользователя</w:t>
      </w:r>
      <w:r w:rsidRPr="009D2851">
        <w:t>.</w:t>
      </w:r>
    </w:p>
    <w:p w14:paraId="4ED59F9B" w14:textId="77777777" w:rsidR="006C5557" w:rsidRPr="009D2851" w:rsidRDefault="006C5557" w:rsidP="009D2851">
      <w:pPr>
        <w:pStyle w:val="1b"/>
        <w:jc w:val="left"/>
      </w:pPr>
      <w:bookmarkStart w:id="25" w:name="_Toc144992498"/>
      <w:bookmarkStart w:id="26" w:name="_Toc167560093"/>
      <w:r w:rsidRPr="009D2851">
        <w:lastRenderedPageBreak/>
        <w:t>Назначение и условия применения</w:t>
      </w:r>
      <w:bookmarkEnd w:id="25"/>
      <w:bookmarkEnd w:id="26"/>
    </w:p>
    <w:p w14:paraId="7458E9A7" w14:textId="75D4AE69" w:rsidR="006C5557" w:rsidRDefault="006C5557" w:rsidP="009D2851">
      <w:pPr>
        <w:pStyle w:val="2a"/>
        <w:ind w:left="992" w:hanging="283"/>
      </w:pPr>
      <w:bookmarkStart w:id="27" w:name="_Toc144992499"/>
      <w:bookmarkStart w:id="28" w:name="_Toc167560094"/>
      <w:r w:rsidRPr="009D2851">
        <w:t xml:space="preserve">Виды деятельности, функции, для автоматизации которых предназначена </w:t>
      </w:r>
      <w:r w:rsidR="007E0B18" w:rsidRPr="009D2851">
        <w:t>Подсистема</w:t>
      </w:r>
      <w:bookmarkEnd w:id="27"/>
      <w:bookmarkEnd w:id="28"/>
    </w:p>
    <w:p w14:paraId="55447767" w14:textId="77777777" w:rsidR="002A3E3F" w:rsidRPr="002F4521" w:rsidRDefault="002A3E3F" w:rsidP="002A3E3F">
      <w:pPr>
        <w:pStyle w:val="affffff5"/>
      </w:pPr>
      <w:bookmarkStart w:id="29" w:name="_Hlk160533864"/>
      <w:r w:rsidRPr="00C729C9">
        <w:t>Подсистема</w:t>
      </w:r>
      <w:r w:rsidRPr="002F4521">
        <w:t xml:space="preserve"> автоматизирует следующие виды деятельности:</w:t>
      </w:r>
      <w:bookmarkEnd w:id="29"/>
    </w:p>
    <w:p w14:paraId="3EA585E8" w14:textId="77777777" w:rsidR="002A3E3F" w:rsidRDefault="002A3E3F" w:rsidP="00A064FC">
      <w:pPr>
        <w:pStyle w:val="18"/>
      </w:pPr>
      <w:bookmarkStart w:id="30" w:name="_Hlk157422441"/>
      <w:r>
        <w:t>проверка соответствия фамильно-именной группы, даты рождения, пола и СНИЛС с использованием сервиса СМЭВ 3 «Проверка соответствия фамильно-именной группы, даты рождения, пола и СНИЛС» (владелец – СФР);</w:t>
      </w:r>
    </w:p>
    <w:p w14:paraId="6F0EE6CD" w14:textId="72E044D2" w:rsidR="002A3E3F" w:rsidRDefault="002A3E3F" w:rsidP="002A3E3F">
      <w:pPr>
        <w:pStyle w:val="18"/>
      </w:pPr>
      <w:r>
        <w:t>подтверждение корректности ИНН медицинского работника, фармацевтического работника, соответствия его паспортных данных с использованием сервиса СМЭВ 3 «Сведения о соответствии паспортных данных и ИНН физического лица» (</w:t>
      </w:r>
      <w:r w:rsidR="00132C8C">
        <w:t>в</w:t>
      </w:r>
      <w:r>
        <w:t>ладелец – ФНС России);</w:t>
      </w:r>
    </w:p>
    <w:p w14:paraId="29B9384A" w14:textId="77777777" w:rsidR="002A3E3F" w:rsidRDefault="002A3E3F" w:rsidP="002A3E3F">
      <w:pPr>
        <w:pStyle w:val="18"/>
      </w:pPr>
      <w:r>
        <w:t>внесение, корректировка сведений об участии медицинского работника в программе «Земский доктор/фельдшер»;</w:t>
      </w:r>
    </w:p>
    <w:p w14:paraId="41B1456D" w14:textId="77777777" w:rsidR="002A3E3F" w:rsidRDefault="002A3E3F" w:rsidP="002A3E3F">
      <w:pPr>
        <w:pStyle w:val="18"/>
      </w:pPr>
      <w:r>
        <w:t>создание и согласование записи программного реестра единовременных компенсационных выплат;</w:t>
      </w:r>
    </w:p>
    <w:p w14:paraId="48C13892" w14:textId="77777777" w:rsidR="002A3E3F" w:rsidRDefault="002A3E3F" w:rsidP="002A3E3F">
      <w:pPr>
        <w:pStyle w:val="18"/>
      </w:pPr>
      <w:r>
        <w:t>получение с Портала НМФО сведений в образовательную часть портфолио медицинского работника, фармацевтического работника, а также сведений о краткосрочных дополнительных профессиональных программах, пройденных медицинским работником, фармацевтическим работником;</w:t>
      </w:r>
    </w:p>
    <w:p w14:paraId="37A407F0" w14:textId="77777777" w:rsidR="002A3E3F" w:rsidRDefault="002A3E3F" w:rsidP="002A3E3F">
      <w:pPr>
        <w:pStyle w:val="18"/>
      </w:pPr>
      <w:r>
        <w:t>загрузка и подписание УКЭП (при наличии) сведений об аккредитации с электронных носителей;</w:t>
      </w:r>
    </w:p>
    <w:p w14:paraId="2AD1664B" w14:textId="77777777" w:rsidR="002A3E3F" w:rsidRDefault="002A3E3F" w:rsidP="002A3E3F">
      <w:pPr>
        <w:pStyle w:val="18"/>
      </w:pPr>
      <w:r>
        <w:t>обеспечение версионности хранимых данных;</w:t>
      </w:r>
    </w:p>
    <w:p w14:paraId="3E4E187F" w14:textId="77777777" w:rsidR="002A3E3F" w:rsidRDefault="002A3E3F" w:rsidP="002A3E3F">
      <w:pPr>
        <w:pStyle w:val="18"/>
      </w:pPr>
      <w:r>
        <w:t>добавление медицинского работника, обучающегося;</w:t>
      </w:r>
    </w:p>
    <w:p w14:paraId="550EA464" w14:textId="77777777" w:rsidR="002A3E3F" w:rsidRDefault="002A3E3F" w:rsidP="002A3E3F">
      <w:pPr>
        <w:pStyle w:val="18"/>
      </w:pPr>
      <w:r>
        <w:t xml:space="preserve">формирование цифрового досье медицинской организации в части сведений о медицинских работниках; </w:t>
      </w:r>
    </w:p>
    <w:p w14:paraId="2DC56B84" w14:textId="77777777" w:rsidR="002A3E3F" w:rsidRDefault="002A3E3F" w:rsidP="002A3E3F">
      <w:pPr>
        <w:pStyle w:val="18"/>
      </w:pPr>
      <w:r>
        <w:t>передача цифрового досье медицинской организации в части сведений о медицинских и фармацевтических работниках на основании запроса от АИС «Росздравнадзор»;</w:t>
      </w:r>
    </w:p>
    <w:p w14:paraId="09BA82F8" w14:textId="77777777" w:rsidR="002A3E3F" w:rsidRDefault="002A3E3F" w:rsidP="002A3E3F">
      <w:pPr>
        <w:pStyle w:val="18"/>
      </w:pPr>
      <w:r>
        <w:t>внесение, корректировка сведений о медицинском работнике, обучающемся;</w:t>
      </w:r>
    </w:p>
    <w:p w14:paraId="533F19AB" w14:textId="77777777" w:rsidR="002A3E3F" w:rsidRDefault="002A3E3F" w:rsidP="002A3E3F">
      <w:pPr>
        <w:pStyle w:val="18"/>
      </w:pPr>
      <w:r>
        <w:t>автоматическая генерация портфолио медицинского работника;</w:t>
      </w:r>
    </w:p>
    <w:p w14:paraId="36C88A17" w14:textId="77777777" w:rsidR="002A3E3F" w:rsidRDefault="002A3E3F" w:rsidP="002A3E3F">
      <w:pPr>
        <w:pStyle w:val="18"/>
      </w:pPr>
      <w:r>
        <w:t>внесение сведений в портфолио медицинского работника, фармацевтического работника;</w:t>
      </w:r>
    </w:p>
    <w:p w14:paraId="46666D72" w14:textId="77777777" w:rsidR="002A3E3F" w:rsidRDefault="002A3E3F" w:rsidP="002A3E3F">
      <w:pPr>
        <w:pStyle w:val="18"/>
      </w:pPr>
      <w:r>
        <w:t>передача и согласование уполномоченным лицом портфолио медицинского работника, фармацевтического работника;</w:t>
      </w:r>
    </w:p>
    <w:p w14:paraId="62818721" w14:textId="77777777" w:rsidR="002A3E3F" w:rsidRDefault="002A3E3F" w:rsidP="002A3E3F">
      <w:pPr>
        <w:pStyle w:val="18"/>
      </w:pPr>
      <w:r>
        <w:t>формирование и направление в ИС Аккредитация медицинским работником, фармацевтическим работником, обучающимся заявления о допуске к аккредитации специалиста;</w:t>
      </w:r>
    </w:p>
    <w:p w14:paraId="1E29D93A" w14:textId="77777777" w:rsidR="002A3E3F" w:rsidRDefault="002A3E3F" w:rsidP="002A3E3F">
      <w:pPr>
        <w:pStyle w:val="18"/>
      </w:pPr>
      <w:r>
        <w:t>получение от ИС Аккредитация уведомлений с перечнем ошибок в заявлении о допуске к аккредитации специалиста и прилагаемых документах;</w:t>
      </w:r>
    </w:p>
    <w:p w14:paraId="467F508D" w14:textId="77777777" w:rsidR="002A3E3F" w:rsidRDefault="002A3E3F" w:rsidP="002A3E3F">
      <w:pPr>
        <w:pStyle w:val="18"/>
      </w:pPr>
      <w:r>
        <w:t>получение от ИС Аккредитация уведомлений со статусом заявления о допуске к аккредитации специалиста;</w:t>
      </w:r>
    </w:p>
    <w:p w14:paraId="1D41F9D5" w14:textId="77777777" w:rsidR="002A3E3F" w:rsidRDefault="002A3E3F" w:rsidP="002A3E3F">
      <w:pPr>
        <w:pStyle w:val="18"/>
      </w:pPr>
      <w:r>
        <w:t>получение выписки о прохождении аккредитации специалиста;</w:t>
      </w:r>
    </w:p>
    <w:p w14:paraId="071A143C" w14:textId="77777777" w:rsidR="002A3E3F" w:rsidRDefault="002A3E3F" w:rsidP="002A3E3F">
      <w:pPr>
        <w:pStyle w:val="18"/>
      </w:pPr>
      <w:r>
        <w:t>получение юридически значимой выписки о прохождении аккредитации специалиста;</w:t>
      </w:r>
    </w:p>
    <w:p w14:paraId="0E86E996" w14:textId="77777777" w:rsidR="002A3E3F" w:rsidRDefault="002A3E3F" w:rsidP="002A3E3F">
      <w:pPr>
        <w:pStyle w:val="18"/>
      </w:pPr>
      <w:r>
        <w:t>формирование отчетности;</w:t>
      </w:r>
    </w:p>
    <w:p w14:paraId="68BBE446" w14:textId="77777777" w:rsidR="002A3E3F" w:rsidRDefault="002A3E3F" w:rsidP="002A3E3F">
      <w:pPr>
        <w:pStyle w:val="18"/>
      </w:pPr>
      <w:r>
        <w:t>получение от ИС Аккредитация сведений об аккредитации специалиста;</w:t>
      </w:r>
    </w:p>
    <w:p w14:paraId="0B3147E5" w14:textId="77777777" w:rsidR="002A3E3F" w:rsidRDefault="002A3E3F" w:rsidP="002A3E3F">
      <w:pPr>
        <w:pStyle w:val="18"/>
      </w:pPr>
      <w:r>
        <w:t>получение от ФИС ФРДО сведений об образовании медицинского работника, фармацевтического работника, обучающегося;</w:t>
      </w:r>
    </w:p>
    <w:p w14:paraId="7C9FD655" w14:textId="77777777" w:rsidR="002A3E3F" w:rsidRDefault="002A3E3F" w:rsidP="002A3E3F">
      <w:pPr>
        <w:pStyle w:val="18"/>
      </w:pPr>
      <w:r>
        <w:t>получение от ГИС ОМС регулярной статистической отчетности с указанием кодов услуг, оказанных медицинским работником в рамках программы ОМС;</w:t>
      </w:r>
    </w:p>
    <w:p w14:paraId="1AEE7949" w14:textId="77777777" w:rsidR="002A3E3F" w:rsidRDefault="002A3E3F" w:rsidP="002A3E3F">
      <w:pPr>
        <w:pStyle w:val="18"/>
      </w:pPr>
      <w:r>
        <w:lastRenderedPageBreak/>
        <w:t>передача в ГИС ОМС сведений о медицинских работниках медицинских организаций, включенных в программу ОМС, сведений о технических датах изменения данных в Подсистеме;</w:t>
      </w:r>
    </w:p>
    <w:p w14:paraId="49AFA97B" w14:textId="77777777" w:rsidR="002A3E3F" w:rsidRDefault="002A3E3F" w:rsidP="002A3E3F">
      <w:pPr>
        <w:pStyle w:val="18"/>
      </w:pPr>
      <w:r>
        <w:t>предоставление информации о медицинском работнике, фармацевтическом работнике, обучающемся;</w:t>
      </w:r>
    </w:p>
    <w:p w14:paraId="7305A3DB" w14:textId="77777777" w:rsidR="002A3E3F" w:rsidRDefault="002A3E3F" w:rsidP="002A3E3F">
      <w:pPr>
        <w:pStyle w:val="18"/>
      </w:pPr>
      <w:r>
        <w:t>получение от АИС «Росздравнадзор» сведений о принятии в отношении медицинского работника, фармацевтического работника, обучающегося решения о соответствии полученных им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 на основании запроса;</w:t>
      </w:r>
    </w:p>
    <w:p w14:paraId="3A6BF009" w14:textId="77777777" w:rsidR="002A3E3F" w:rsidRDefault="002A3E3F" w:rsidP="002A3E3F">
      <w:pPr>
        <w:pStyle w:val="18"/>
      </w:pPr>
      <w:r>
        <w:t>получение с ЕПГУ заявлений о допуске к первичной и первичной специализированной аккредитации специалиста и передача указанных заявлений в ИС Аккредитация;</w:t>
      </w:r>
    </w:p>
    <w:p w14:paraId="59E45D43" w14:textId="77777777" w:rsidR="002A3E3F" w:rsidRDefault="002A3E3F" w:rsidP="002A3E3F">
      <w:pPr>
        <w:pStyle w:val="18"/>
      </w:pPr>
      <w:r>
        <w:t>получение от ИС Аккредитация сведений об аккредитационных подкомиссиях, о датах и времени приема заявлений о допуске к аккредитации специалиста;</w:t>
      </w:r>
    </w:p>
    <w:p w14:paraId="28DAC4EF" w14:textId="77777777" w:rsidR="002A3E3F" w:rsidRDefault="002A3E3F" w:rsidP="002A3E3F">
      <w:pPr>
        <w:pStyle w:val="18"/>
      </w:pPr>
      <w:r>
        <w:t>передача в ИС Аккредитация апелляции на решение аккредитационной комиссии/подкомиссии о признании аккредитуемого не прошедшим этап аккредитации специалиста;</w:t>
      </w:r>
    </w:p>
    <w:p w14:paraId="6BC1C662" w14:textId="77777777" w:rsidR="002A3E3F" w:rsidRDefault="002A3E3F" w:rsidP="002A3E3F">
      <w:pPr>
        <w:pStyle w:val="18"/>
      </w:pPr>
      <w:r>
        <w:t>получение от ИС Аккредитация уведомлений, содержащих решение об удовлетворении апелляции либо об отказе в удовлетворении апелляции;</w:t>
      </w:r>
    </w:p>
    <w:p w14:paraId="03E49B56" w14:textId="77777777" w:rsidR="002A3E3F" w:rsidRDefault="002A3E3F" w:rsidP="002A3E3F">
      <w:pPr>
        <w:pStyle w:val="18"/>
      </w:pPr>
      <w:r>
        <w:t>получение и обработка заявок от медицинских работников, фармацевтических работников об исправлении их персональных и иных данных в Подсистеме;</w:t>
      </w:r>
    </w:p>
    <w:p w14:paraId="7427DDEC" w14:textId="77777777" w:rsidR="002A3E3F" w:rsidRDefault="002A3E3F" w:rsidP="002A3E3F">
      <w:pPr>
        <w:pStyle w:val="18"/>
      </w:pPr>
      <w:r>
        <w:t>направление медицинскому работнику, фармацевтическому работнику, обратившемуся с заявкой об исправлении в Подсистеме его персональных и иных данных, уведомления с указанием статуса обработки обращения;</w:t>
      </w:r>
    </w:p>
    <w:p w14:paraId="3879A2F7" w14:textId="77777777" w:rsidR="002A3E3F" w:rsidRDefault="002A3E3F" w:rsidP="002A3E3F">
      <w:pPr>
        <w:pStyle w:val="18"/>
      </w:pPr>
      <w:r>
        <w:t>направление медицинскому работнику, фармацевтическому работнику уведомления о внесении работодателем изменений в сведения о его трудоустройстве;</w:t>
      </w:r>
    </w:p>
    <w:p w14:paraId="2D6DBDDD" w14:textId="77777777" w:rsidR="002A3E3F" w:rsidRDefault="002A3E3F" w:rsidP="002A3E3F">
      <w:pPr>
        <w:pStyle w:val="18"/>
      </w:pPr>
      <w:r>
        <w:t>передача на ЕПГУ полученных от ИС Аккредитация сведений о принятии/отклонении заявления о допуске к первичной и первичной специализированной аккредитации специалиста, поданного через ЕПГУ;</w:t>
      </w:r>
    </w:p>
    <w:p w14:paraId="6619A2D8" w14:textId="77777777" w:rsidR="002A3E3F" w:rsidRDefault="002A3E3F" w:rsidP="002A3E3F">
      <w:pPr>
        <w:pStyle w:val="18"/>
      </w:pPr>
      <w:r>
        <w:t>добавление фармацевтического работника;</w:t>
      </w:r>
    </w:p>
    <w:p w14:paraId="00893754" w14:textId="77777777" w:rsidR="002A3E3F" w:rsidRDefault="002A3E3F" w:rsidP="002A3E3F">
      <w:pPr>
        <w:pStyle w:val="18"/>
      </w:pPr>
      <w:r>
        <w:t>внесение, корректировка сведений о фармацевтическом работнике;</w:t>
      </w:r>
    </w:p>
    <w:p w14:paraId="2B1C327C" w14:textId="77777777" w:rsidR="002A3E3F" w:rsidRDefault="002A3E3F" w:rsidP="002A3E3F">
      <w:pPr>
        <w:pStyle w:val="18"/>
      </w:pPr>
      <w:r>
        <w:t>автоматическая генерация портфолио фармацевтического работника.</w:t>
      </w:r>
      <w:bookmarkEnd w:id="30"/>
    </w:p>
    <w:p w14:paraId="1AAA1C57" w14:textId="0A4A6F2E" w:rsidR="00CA3187" w:rsidRPr="001C6A64" w:rsidRDefault="00CA3187" w:rsidP="00CA3187">
      <w:pPr>
        <w:pStyle w:val="a7"/>
      </w:pPr>
      <w:bookmarkStart w:id="31" w:name="_Toc144743091"/>
      <w:bookmarkStart w:id="32" w:name="_Toc144992500"/>
      <w:r w:rsidRPr="00390768">
        <w:t xml:space="preserve">Подсистема </w:t>
      </w:r>
      <w:r w:rsidR="00F334B7">
        <w:t>состоит</w:t>
      </w:r>
      <w:r w:rsidRPr="00390768">
        <w:t xml:space="preserve"> из следующих модулей</w:t>
      </w:r>
      <w:r w:rsidRPr="001C6A64">
        <w:t>:</w:t>
      </w:r>
    </w:p>
    <w:p w14:paraId="77D014E8" w14:textId="77777777" w:rsidR="007546DE" w:rsidRPr="001C6A64" w:rsidRDefault="007546DE" w:rsidP="00CB2806">
      <w:pPr>
        <w:pStyle w:val="13"/>
        <w:numPr>
          <w:ilvl w:val="0"/>
          <w:numId w:val="71"/>
        </w:numPr>
      </w:pPr>
      <w:bookmarkStart w:id="33" w:name="_Toc149129841"/>
      <w:bookmarkStart w:id="34" w:name="_Toc149129842"/>
      <w:bookmarkStart w:id="35" w:name="_Toc149129843"/>
      <w:bookmarkStart w:id="36" w:name="_Toc149129844"/>
      <w:bookmarkStart w:id="37" w:name="_Toc149129845"/>
      <w:bookmarkStart w:id="38" w:name="_Toc149129846"/>
      <w:bookmarkStart w:id="39" w:name="_Toc149129847"/>
      <w:bookmarkStart w:id="40" w:name="_Toc149129848"/>
      <w:bookmarkStart w:id="41" w:name="_Toc149129849"/>
      <w:bookmarkStart w:id="42" w:name="_Toc149129850"/>
      <w:bookmarkStart w:id="43" w:name="_Toc149129851"/>
      <w:bookmarkStart w:id="44" w:name="_Toc149129852"/>
      <w:bookmarkStart w:id="45" w:name="_Toc158632917"/>
      <w:bookmarkStart w:id="46" w:name="_Toc158644732"/>
      <w:bookmarkStart w:id="47" w:name="_Toc158648057"/>
      <w:bookmarkStart w:id="48" w:name="_Toc144992502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>
        <w:t>«</w:t>
      </w:r>
      <w:r w:rsidRPr="001C6A64">
        <w:t>Медицинские и фармацевтические работники</w:t>
      </w:r>
      <w:r>
        <w:t>»</w:t>
      </w:r>
      <w:r w:rsidRPr="001C6A64">
        <w:t>,</w:t>
      </w:r>
    </w:p>
    <w:p w14:paraId="04BF0C4F" w14:textId="77777777" w:rsidR="007546DE" w:rsidRPr="001C6A64" w:rsidRDefault="007546DE" w:rsidP="00CB2806">
      <w:pPr>
        <w:pStyle w:val="13"/>
        <w:numPr>
          <w:ilvl w:val="0"/>
          <w:numId w:val="71"/>
        </w:numPr>
      </w:pPr>
      <w:r>
        <w:t>«</w:t>
      </w:r>
      <w:r w:rsidRPr="001C6A64">
        <w:t>Личный кабинет медицинского и фармацевтического работника</w:t>
      </w:r>
      <w:r>
        <w:t>»</w:t>
      </w:r>
      <w:r w:rsidRPr="001C6A64">
        <w:t xml:space="preserve">, </w:t>
      </w:r>
    </w:p>
    <w:p w14:paraId="3047E846" w14:textId="77777777" w:rsidR="007546DE" w:rsidRPr="001C6A64" w:rsidRDefault="007546DE" w:rsidP="00CB2806">
      <w:pPr>
        <w:pStyle w:val="13"/>
        <w:numPr>
          <w:ilvl w:val="0"/>
          <w:numId w:val="71"/>
        </w:numPr>
      </w:pPr>
      <w:r>
        <w:t>«</w:t>
      </w:r>
      <w:r w:rsidRPr="001C6A64">
        <w:t xml:space="preserve">Мобильное приложение </w:t>
      </w:r>
      <w:r w:rsidRPr="009C4BB1">
        <w:rPr>
          <w:b/>
          <w:bCs/>
        </w:rPr>
        <w:t>«</w:t>
      </w:r>
      <w:r w:rsidRPr="001C6A64">
        <w:t>Личный кабинет медицинского и фармацевтического работника</w:t>
      </w:r>
      <w:r w:rsidRPr="009C4BB1">
        <w:rPr>
          <w:b/>
          <w:bCs/>
        </w:rPr>
        <w:t>»</w:t>
      </w:r>
      <w:r w:rsidRPr="001C6A64">
        <w:t>,</w:t>
      </w:r>
    </w:p>
    <w:p w14:paraId="51A69A66" w14:textId="77777777" w:rsidR="007546DE" w:rsidRPr="00FF2216" w:rsidRDefault="007546DE" w:rsidP="00CB2806">
      <w:pPr>
        <w:pStyle w:val="13"/>
        <w:numPr>
          <w:ilvl w:val="0"/>
          <w:numId w:val="71"/>
        </w:numPr>
      </w:pPr>
      <w:r>
        <w:t>«</w:t>
      </w:r>
      <w:r w:rsidRPr="00FF2216">
        <w:t>Программный реестр ЕКВ</w:t>
      </w:r>
      <w:r>
        <w:t>»</w:t>
      </w:r>
      <w:r w:rsidRPr="00FF2216">
        <w:t xml:space="preserve">, </w:t>
      </w:r>
    </w:p>
    <w:p w14:paraId="7F7E1424" w14:textId="77777777" w:rsidR="007546DE" w:rsidRPr="00FF2216" w:rsidRDefault="007546DE" w:rsidP="00CB2806">
      <w:pPr>
        <w:pStyle w:val="13"/>
        <w:numPr>
          <w:ilvl w:val="0"/>
          <w:numId w:val="71"/>
        </w:numPr>
      </w:pPr>
      <w:r>
        <w:t>«</w:t>
      </w:r>
      <w:r w:rsidRPr="00FF2216">
        <w:t>Земский доктор/фельдшер</w:t>
      </w:r>
      <w:r>
        <w:t>»</w:t>
      </w:r>
      <w:r w:rsidRPr="00FF2216">
        <w:t>,</w:t>
      </w:r>
    </w:p>
    <w:p w14:paraId="22D7A829" w14:textId="77777777" w:rsidR="007546DE" w:rsidRPr="00FF2216" w:rsidRDefault="007546DE" w:rsidP="00CB2806">
      <w:pPr>
        <w:pStyle w:val="13"/>
        <w:numPr>
          <w:ilvl w:val="0"/>
          <w:numId w:val="71"/>
        </w:numPr>
      </w:pPr>
      <w:r>
        <w:t>«</w:t>
      </w:r>
      <w:r w:rsidRPr="00FF2216">
        <w:t>Интеграционные профили</w:t>
      </w:r>
      <w:r>
        <w:t>»</w:t>
      </w:r>
      <w:r w:rsidRPr="00FF2216">
        <w:t>,</w:t>
      </w:r>
    </w:p>
    <w:p w14:paraId="465AE2C5" w14:textId="77777777" w:rsidR="007546DE" w:rsidRPr="00FF2216" w:rsidRDefault="007546DE" w:rsidP="00CB2806">
      <w:pPr>
        <w:pStyle w:val="13"/>
        <w:numPr>
          <w:ilvl w:val="0"/>
          <w:numId w:val="71"/>
        </w:numPr>
      </w:pPr>
      <w:r>
        <w:t>«</w:t>
      </w:r>
      <w:r w:rsidRPr="00FF2216">
        <w:t>Отчетные формы</w:t>
      </w:r>
      <w:r>
        <w:t>»</w:t>
      </w:r>
      <w:r w:rsidRPr="00FF2216">
        <w:t xml:space="preserve">, </w:t>
      </w:r>
    </w:p>
    <w:p w14:paraId="27BA6A0C" w14:textId="77777777" w:rsidR="007546DE" w:rsidRPr="00FF2216" w:rsidRDefault="007546DE" w:rsidP="00CB2806">
      <w:pPr>
        <w:pStyle w:val="13"/>
        <w:numPr>
          <w:ilvl w:val="0"/>
          <w:numId w:val="71"/>
        </w:numPr>
      </w:pPr>
      <w:r>
        <w:t>«</w:t>
      </w:r>
      <w:r w:rsidRPr="00FF2216">
        <w:t>Администрирование</w:t>
      </w:r>
      <w:r>
        <w:t>»</w:t>
      </w:r>
      <w:r w:rsidRPr="00FF2216">
        <w:t>.</w:t>
      </w:r>
    </w:p>
    <w:p w14:paraId="4F5E4B46" w14:textId="77777777" w:rsidR="00AB163B" w:rsidRPr="00C20D54" w:rsidRDefault="00AB163B" w:rsidP="00AB163B">
      <w:pPr>
        <w:pStyle w:val="39"/>
        <w:rPr>
          <w:color w:val="000000" w:themeColor="text1"/>
        </w:rPr>
      </w:pPr>
      <w:bookmarkStart w:id="49" w:name="_Toc167560095"/>
      <w:r>
        <w:rPr>
          <w:color w:val="000000" w:themeColor="text1"/>
        </w:rPr>
        <w:t>М</w:t>
      </w:r>
      <w:r w:rsidRPr="00BF3303">
        <w:rPr>
          <w:color w:val="000000" w:themeColor="text1"/>
        </w:rPr>
        <w:t>одуль</w:t>
      </w:r>
      <w:r w:rsidRPr="00C20D54">
        <w:rPr>
          <w:color w:val="000000" w:themeColor="text1"/>
        </w:rPr>
        <w:t xml:space="preserve"> «Медицинские и фармацевтические работники»</w:t>
      </w:r>
      <w:bookmarkEnd w:id="45"/>
      <w:bookmarkEnd w:id="46"/>
      <w:bookmarkEnd w:id="47"/>
      <w:bookmarkEnd w:id="49"/>
    </w:p>
    <w:p w14:paraId="6F7AA541" w14:textId="77777777" w:rsidR="00AB163B" w:rsidRPr="00FF2216" w:rsidRDefault="00AB163B" w:rsidP="00AB163B">
      <w:pPr>
        <w:pStyle w:val="13"/>
        <w:numPr>
          <w:ilvl w:val="0"/>
          <w:numId w:val="0"/>
        </w:numPr>
        <w:ind w:firstLine="709"/>
      </w:pPr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D152D7">
        <w:rPr>
          <w:rStyle w:val="affffff6"/>
        </w:rPr>
        <w:t xml:space="preserve"> «Медицинские и фармацевтические работники» </w:t>
      </w:r>
      <w:r>
        <w:rPr>
          <w:rStyle w:val="affffff6"/>
        </w:rPr>
        <w:t xml:space="preserve">предназначен для </w:t>
      </w:r>
      <w:r>
        <w:t>ведения персонифицированного учета медицинских (фармацевтических) работников и обучающихся</w:t>
      </w:r>
      <w:r w:rsidRPr="00FF2216">
        <w:t>:</w:t>
      </w:r>
    </w:p>
    <w:p w14:paraId="4F22A3E0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lastRenderedPageBreak/>
        <w:t>сбор, хранение</w:t>
      </w:r>
      <w:r>
        <w:t>, обработку</w:t>
      </w:r>
      <w:r w:rsidRPr="00FF2216">
        <w:t xml:space="preserve"> и предоставление сведений о медицинском (фармацевтическом) работнике:</w:t>
      </w:r>
    </w:p>
    <w:p w14:paraId="7EF5AC8D" w14:textId="77777777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 w:rsidRPr="00390768">
        <w:t>персональные данные;</w:t>
      </w:r>
    </w:p>
    <w:p w14:paraId="31E997CE" w14:textId="77777777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 w:rsidRPr="00390768">
        <w:t xml:space="preserve">сведения о </w:t>
      </w:r>
      <w:r>
        <w:t>документе, удостоверяющем личность</w:t>
      </w:r>
      <w:r w:rsidRPr="00390768">
        <w:t>;</w:t>
      </w:r>
    </w:p>
    <w:p w14:paraId="697199F7" w14:textId="77777777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 w:rsidRPr="00390768">
        <w:t>адрес фактического проживания, адрес постоянной регистрации;</w:t>
      </w:r>
    </w:p>
    <w:p w14:paraId="462C9AA8" w14:textId="77777777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 w:rsidRPr="00390768">
        <w:t>сведения об образовании;</w:t>
      </w:r>
    </w:p>
    <w:p w14:paraId="3835F786" w14:textId="77777777" w:rsidR="00AB163B" w:rsidRDefault="00AB163B" w:rsidP="00AB163B">
      <w:pPr>
        <w:pStyle w:val="22"/>
        <w:tabs>
          <w:tab w:val="clear" w:pos="1559"/>
          <w:tab w:val="left" w:pos="1985"/>
        </w:tabs>
      </w:pPr>
      <w:r w:rsidRPr="00390768">
        <w:t>личное дело (сведения о трудоустройстве);</w:t>
      </w:r>
    </w:p>
    <w:p w14:paraId="09659704" w14:textId="77777777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>
        <w:t xml:space="preserve">сведения </w:t>
      </w:r>
      <w:r w:rsidRPr="009B2891">
        <w:t>регулярн</w:t>
      </w:r>
      <w:r>
        <w:t>ой</w:t>
      </w:r>
      <w:r w:rsidRPr="009B2891">
        <w:t xml:space="preserve"> статистическ</w:t>
      </w:r>
      <w:r>
        <w:t>ой</w:t>
      </w:r>
      <w:r w:rsidRPr="009B2891">
        <w:t xml:space="preserve"> отчетност</w:t>
      </w:r>
      <w:r>
        <w:t>и</w:t>
      </w:r>
      <w:r w:rsidRPr="009B2891">
        <w:t xml:space="preserve"> ОМС</w:t>
      </w:r>
      <w:r>
        <w:t>;</w:t>
      </w:r>
    </w:p>
    <w:p w14:paraId="195F24EF" w14:textId="77777777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 w:rsidRPr="00390768">
        <w:t>сведения о наградах</w:t>
      </w:r>
      <w:r>
        <w:t xml:space="preserve"> и званиях</w:t>
      </w:r>
      <w:r w:rsidRPr="00390768">
        <w:t>;</w:t>
      </w:r>
    </w:p>
    <w:p w14:paraId="7218AC4E" w14:textId="77777777" w:rsidR="00AB163B" w:rsidRPr="00FF2216" w:rsidRDefault="00AB163B" w:rsidP="00AB163B">
      <w:pPr>
        <w:pStyle w:val="22"/>
        <w:tabs>
          <w:tab w:val="clear" w:pos="1559"/>
          <w:tab w:val="left" w:pos="1985"/>
        </w:tabs>
      </w:pPr>
      <w:r w:rsidRPr="00390768">
        <w:t>сведения об участии в</w:t>
      </w:r>
      <w:r w:rsidRPr="00FF2216">
        <w:t xml:space="preserve"> профессиональных некоммерческих организациях</w:t>
      </w:r>
      <w:r>
        <w:t>;</w:t>
      </w:r>
    </w:p>
    <w:p w14:paraId="3797111E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об обучающихся:</w:t>
      </w:r>
    </w:p>
    <w:p w14:paraId="39786B37" w14:textId="77777777" w:rsidR="00AB163B" w:rsidRPr="00FF2216" w:rsidRDefault="00AB163B" w:rsidP="00AB163B">
      <w:pPr>
        <w:pStyle w:val="22"/>
        <w:tabs>
          <w:tab w:val="clear" w:pos="1559"/>
          <w:tab w:val="left" w:pos="1985"/>
        </w:tabs>
      </w:pPr>
      <w:r w:rsidRPr="00FF2216">
        <w:t>персональные данные;</w:t>
      </w:r>
    </w:p>
    <w:p w14:paraId="5BB5E31D" w14:textId="77777777" w:rsidR="00AB163B" w:rsidRPr="00FF2216" w:rsidRDefault="00AB163B" w:rsidP="00AB163B">
      <w:pPr>
        <w:pStyle w:val="22"/>
        <w:tabs>
          <w:tab w:val="clear" w:pos="1559"/>
          <w:tab w:val="left" w:pos="1985"/>
        </w:tabs>
      </w:pPr>
      <w:r w:rsidRPr="00FF2216">
        <w:t xml:space="preserve">сведения о </w:t>
      </w:r>
      <w:r>
        <w:t>документе, удостоверяющем личность</w:t>
      </w:r>
      <w:r w:rsidRPr="00FF2216">
        <w:t>;</w:t>
      </w:r>
    </w:p>
    <w:p w14:paraId="6BD6A9F9" w14:textId="77777777" w:rsidR="00AB163B" w:rsidRPr="00FF2216" w:rsidRDefault="00AB163B" w:rsidP="00AB163B">
      <w:pPr>
        <w:pStyle w:val="22"/>
        <w:tabs>
          <w:tab w:val="clear" w:pos="1559"/>
          <w:tab w:val="left" w:pos="1985"/>
        </w:tabs>
      </w:pPr>
      <w:r w:rsidRPr="00FF2216">
        <w:t>адрес фактического проживания, адрес постоянной регистрации;</w:t>
      </w:r>
    </w:p>
    <w:p w14:paraId="25439884" w14:textId="77777777" w:rsidR="00AB163B" w:rsidRPr="00FF2216" w:rsidRDefault="00AB163B" w:rsidP="00AB163B">
      <w:pPr>
        <w:pStyle w:val="22"/>
        <w:tabs>
          <w:tab w:val="clear" w:pos="1559"/>
          <w:tab w:val="left" w:pos="1985"/>
        </w:tabs>
      </w:pPr>
      <w:r w:rsidRPr="00FF2216">
        <w:t>сведения об обучении;</w:t>
      </w:r>
    </w:p>
    <w:p w14:paraId="2D3EB887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 xml:space="preserve">подготовку и предоставление по запросу лицензирующего органа цифрового досье </w:t>
      </w:r>
      <w:r>
        <w:t xml:space="preserve">медицинской </w:t>
      </w:r>
      <w:r w:rsidRPr="00FF2216">
        <w:t>организации</w:t>
      </w:r>
      <w:r>
        <w:t xml:space="preserve"> в части сведений о ее работниках</w:t>
      </w:r>
      <w:r w:rsidRPr="00FF2216">
        <w:t>;</w:t>
      </w:r>
    </w:p>
    <w:p w14:paraId="5A39CBD6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проверку данных медицинского (фармацевтического) работника;</w:t>
      </w:r>
    </w:p>
    <w:p w14:paraId="764DC4CE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поддержку версионности и историчности данных;</w:t>
      </w:r>
    </w:p>
    <w:p w14:paraId="2083FA8A" w14:textId="0F87305B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 xml:space="preserve">подписание данных УКЭП </w:t>
      </w:r>
      <w:r w:rsidR="00A715E5">
        <w:t>П</w:t>
      </w:r>
      <w:r w:rsidRPr="00FF2216">
        <w:t>ользователя;</w:t>
      </w:r>
    </w:p>
    <w:p w14:paraId="022F4299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получение сведений об аккредитации специалиста;</w:t>
      </w:r>
    </w:p>
    <w:p w14:paraId="6A1A9F7A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получение сведений об образовательных программах, пройденных медицинским (фармацевтическим) работником на Портале НМФО</w:t>
      </w:r>
      <w:r>
        <w:t>;</w:t>
      </w:r>
    </w:p>
    <w:p w14:paraId="1A64F87F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>
        <w:t xml:space="preserve">получение и обработка обращений </w:t>
      </w:r>
      <w:r w:rsidRPr="00800B3E">
        <w:t>медицински</w:t>
      </w:r>
      <w:r>
        <w:t>х</w:t>
      </w:r>
      <w:r w:rsidRPr="00800B3E">
        <w:t xml:space="preserve"> (фармацевтически</w:t>
      </w:r>
      <w:r>
        <w:t>х</w:t>
      </w:r>
      <w:r w:rsidRPr="00800B3E">
        <w:t>) работнико</w:t>
      </w:r>
      <w:r>
        <w:t>в и обучающихся, поступающих по форме обратной связи.</w:t>
      </w:r>
    </w:p>
    <w:p w14:paraId="2E9DDD34" w14:textId="77777777" w:rsidR="00AB163B" w:rsidRDefault="00AB163B" w:rsidP="00AB163B">
      <w:pPr>
        <w:pStyle w:val="a7"/>
      </w:pPr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6535E4">
        <w:t xml:space="preserve"> «Медицинские и фармацевтические работники»</w:t>
      </w:r>
      <w:r>
        <w:t xml:space="preserve"> предоставляет следующие функциональные возможности:</w:t>
      </w:r>
    </w:p>
    <w:p w14:paraId="793BEF26" w14:textId="77777777" w:rsidR="00AB163B" w:rsidRPr="00EE3359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человеком:</w:t>
      </w:r>
    </w:p>
    <w:p w14:paraId="0B528E27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 xml:space="preserve">ручной ввод сведений о </w:t>
      </w:r>
      <w:r w:rsidRPr="00C12D9A">
        <w:t>медицинск</w:t>
      </w:r>
      <w:r>
        <w:t>их</w:t>
      </w:r>
      <w:r w:rsidRPr="00C12D9A">
        <w:t xml:space="preserve"> (фармацевтическ</w:t>
      </w:r>
      <w:r>
        <w:t>их</w:t>
      </w:r>
      <w:r w:rsidRPr="00C12D9A">
        <w:t xml:space="preserve">) </w:t>
      </w:r>
      <w:r w:rsidRPr="00EE3359">
        <w:t>работниках и обучающихся;</w:t>
      </w:r>
    </w:p>
    <w:p w14:paraId="79241FB1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 xml:space="preserve">поиск и просмотр сведений о </w:t>
      </w:r>
      <w:r w:rsidRPr="00C12D9A">
        <w:t>медицинск</w:t>
      </w:r>
      <w:r>
        <w:t>их</w:t>
      </w:r>
      <w:r w:rsidRPr="00C12D9A">
        <w:t xml:space="preserve"> (фармацевтическ</w:t>
      </w:r>
      <w:r>
        <w:t>их</w:t>
      </w:r>
      <w:r w:rsidRPr="00C12D9A">
        <w:t xml:space="preserve">) </w:t>
      </w:r>
      <w:r w:rsidRPr="00EE3359">
        <w:t>работниках и обучающихся.</w:t>
      </w:r>
    </w:p>
    <w:p w14:paraId="79E0CBF9" w14:textId="77777777" w:rsidR="00AB163B" w:rsidRPr="00EE3359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техническими средствами (автоматически):</w:t>
      </w:r>
    </w:p>
    <w:p w14:paraId="3FFE0745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 xml:space="preserve">загрузка сведений о </w:t>
      </w:r>
      <w:r w:rsidRPr="00C12D9A">
        <w:t>медицинск</w:t>
      </w:r>
      <w:r>
        <w:t>их</w:t>
      </w:r>
      <w:r w:rsidRPr="00C12D9A">
        <w:t xml:space="preserve"> (фармацевтическ</w:t>
      </w:r>
      <w:r>
        <w:t>их</w:t>
      </w:r>
      <w:r w:rsidRPr="00C12D9A">
        <w:t xml:space="preserve">) </w:t>
      </w:r>
      <w:r w:rsidRPr="00EE3359">
        <w:t>работниках и обучающихся посредством интеграционных профилей;</w:t>
      </w:r>
    </w:p>
    <w:p w14:paraId="0F69A6A1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 xml:space="preserve">проверка актуальности сведений о СНИЛС </w:t>
      </w:r>
      <w:r w:rsidRPr="00C12D9A">
        <w:t>медицинск</w:t>
      </w:r>
      <w:r>
        <w:t xml:space="preserve">ого </w:t>
      </w:r>
      <w:r w:rsidRPr="00C12D9A">
        <w:t>(фармацевтическ</w:t>
      </w:r>
      <w:r>
        <w:t>ого</w:t>
      </w:r>
      <w:r w:rsidRPr="00C12D9A">
        <w:t xml:space="preserve">) </w:t>
      </w:r>
      <w:r w:rsidRPr="00EE3359">
        <w:t>работника по данным СФР посредством вида сведений СМЭВ;</w:t>
      </w:r>
    </w:p>
    <w:p w14:paraId="632A29AE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 xml:space="preserve">проверка актуальности сведений о ИНН </w:t>
      </w:r>
      <w:r w:rsidRPr="00C12D9A">
        <w:t>медицинск</w:t>
      </w:r>
      <w:r>
        <w:t xml:space="preserve">ого </w:t>
      </w:r>
      <w:r w:rsidRPr="00C12D9A">
        <w:t>(фармацевтическ</w:t>
      </w:r>
      <w:r>
        <w:t>ого</w:t>
      </w:r>
      <w:r w:rsidRPr="00C12D9A">
        <w:t>)</w:t>
      </w:r>
      <w:r w:rsidRPr="00EE3359">
        <w:t xml:space="preserve"> </w:t>
      </w:r>
      <w:r>
        <w:t xml:space="preserve">работника </w:t>
      </w:r>
      <w:r w:rsidRPr="00EE3359">
        <w:t xml:space="preserve">по данным ФНС </w:t>
      </w:r>
      <w:r>
        <w:t xml:space="preserve">России </w:t>
      </w:r>
      <w:r w:rsidRPr="00EE3359">
        <w:t>посредством вида сведений СМЭВ.</w:t>
      </w:r>
    </w:p>
    <w:p w14:paraId="638DE514" w14:textId="77777777" w:rsidR="00AB163B" w:rsidRPr="00C20D54" w:rsidRDefault="00AB163B" w:rsidP="00AB163B">
      <w:pPr>
        <w:pStyle w:val="39"/>
        <w:rPr>
          <w:color w:val="000000" w:themeColor="text1"/>
        </w:rPr>
      </w:pPr>
      <w:bookmarkStart w:id="50" w:name="_Toc148723903"/>
      <w:bookmarkStart w:id="51" w:name="_Toc158632918"/>
      <w:bookmarkStart w:id="52" w:name="_Toc158644733"/>
      <w:bookmarkStart w:id="53" w:name="_Toc158648058"/>
      <w:bookmarkStart w:id="54" w:name="_Toc167560096"/>
      <w:bookmarkStart w:id="55" w:name="_GoBack"/>
      <w:bookmarkEnd w:id="55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C20D54">
        <w:rPr>
          <w:color w:val="000000" w:themeColor="text1"/>
        </w:rPr>
        <w:t xml:space="preserve"> «Личный кабинет медицинского и фармацевтического работника»</w:t>
      </w:r>
      <w:bookmarkEnd w:id="50"/>
      <w:bookmarkEnd w:id="51"/>
      <w:bookmarkEnd w:id="52"/>
      <w:bookmarkEnd w:id="53"/>
      <w:bookmarkEnd w:id="54"/>
    </w:p>
    <w:p w14:paraId="559A2D8B" w14:textId="77777777" w:rsidR="00AB163B" w:rsidRPr="00FF2216" w:rsidRDefault="00AB163B" w:rsidP="00AB163B">
      <w:pPr>
        <w:pStyle w:val="13"/>
        <w:numPr>
          <w:ilvl w:val="0"/>
          <w:numId w:val="0"/>
        </w:numPr>
        <w:ind w:firstLine="709"/>
      </w:pPr>
      <w:bookmarkStart w:id="56" w:name="_Toc148723904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D152D7">
        <w:rPr>
          <w:rStyle w:val="affffff4"/>
        </w:rPr>
        <w:t xml:space="preserve"> «Личный кабинет медицинского и фармацевтического работника» </w:t>
      </w:r>
      <w:r>
        <w:rPr>
          <w:rStyle w:val="affffff4"/>
        </w:rPr>
        <w:t>предназначен для</w:t>
      </w:r>
      <w:r w:rsidRPr="00D152D7">
        <w:rPr>
          <w:rStyle w:val="affffff4"/>
        </w:rPr>
        <w:t xml:space="preserve"> информационно</w:t>
      </w:r>
      <w:r>
        <w:rPr>
          <w:rStyle w:val="affffff4"/>
        </w:rPr>
        <w:t>го</w:t>
      </w:r>
      <w:r w:rsidRPr="00D152D7">
        <w:rPr>
          <w:rStyle w:val="affffff4"/>
        </w:rPr>
        <w:t xml:space="preserve"> взаимодействи</w:t>
      </w:r>
      <w:r>
        <w:rPr>
          <w:rStyle w:val="affffff4"/>
        </w:rPr>
        <w:t>я</w:t>
      </w:r>
      <w:r w:rsidRPr="00D152D7">
        <w:rPr>
          <w:rStyle w:val="affffff4"/>
        </w:rPr>
        <w:t xml:space="preserve"> медицинских </w:t>
      </w:r>
      <w:r>
        <w:rPr>
          <w:rStyle w:val="affffff4"/>
        </w:rPr>
        <w:t>(</w:t>
      </w:r>
      <w:r w:rsidRPr="00D152D7">
        <w:rPr>
          <w:rStyle w:val="affffff4"/>
        </w:rPr>
        <w:t>фармацевтических</w:t>
      </w:r>
      <w:r>
        <w:rPr>
          <w:rStyle w:val="affffff4"/>
        </w:rPr>
        <w:t>)</w:t>
      </w:r>
      <w:r w:rsidRPr="00D152D7">
        <w:rPr>
          <w:rStyle w:val="affffff4"/>
        </w:rPr>
        <w:t xml:space="preserve"> работников </w:t>
      </w:r>
      <w:r>
        <w:rPr>
          <w:rStyle w:val="affffff4"/>
        </w:rPr>
        <w:t xml:space="preserve">и обучающихся </w:t>
      </w:r>
      <w:r w:rsidRPr="00D152D7">
        <w:rPr>
          <w:rStyle w:val="affffff4"/>
        </w:rPr>
        <w:t>с ЕГИСЗ и реализаци</w:t>
      </w:r>
      <w:r>
        <w:rPr>
          <w:rStyle w:val="affffff4"/>
        </w:rPr>
        <w:t>и</w:t>
      </w:r>
      <w:r w:rsidRPr="00D152D7">
        <w:rPr>
          <w:rStyle w:val="affffff4"/>
        </w:rPr>
        <w:t xml:space="preserve"> их прав и обязанностей, установленных нормативными правовыми актами, путем решения следующих задач, выполнения групп функций</w:t>
      </w:r>
      <w:r w:rsidRPr="00FF2216">
        <w:t>:</w:t>
      </w:r>
    </w:p>
    <w:p w14:paraId="16D22250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C20D54">
        <w:t>формировани</w:t>
      </w:r>
      <w:r>
        <w:t>е</w:t>
      </w:r>
      <w:r w:rsidRPr="00C20D54">
        <w:t xml:space="preserve"> портфолио</w:t>
      </w:r>
      <w:r>
        <w:t xml:space="preserve"> </w:t>
      </w:r>
      <w:r w:rsidRPr="00C20D54">
        <w:t>медицинск</w:t>
      </w:r>
      <w:r>
        <w:t>ого</w:t>
      </w:r>
      <w:r w:rsidRPr="00C20D54">
        <w:t xml:space="preserve"> (фармацевтическо</w:t>
      </w:r>
      <w:r>
        <w:t>го</w:t>
      </w:r>
      <w:r w:rsidRPr="00C20D54">
        <w:t>) работник</w:t>
      </w:r>
      <w:r>
        <w:t>а</w:t>
      </w:r>
      <w:r w:rsidRPr="00C20D54">
        <w:t>;</w:t>
      </w:r>
    </w:p>
    <w:p w14:paraId="167B115C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C20D54">
        <w:lastRenderedPageBreak/>
        <w:t>согласовани</w:t>
      </w:r>
      <w:r>
        <w:t>е</w:t>
      </w:r>
      <w:r w:rsidRPr="00C20D54">
        <w:t xml:space="preserve"> профессиональной части портфолио с работодателем;</w:t>
      </w:r>
    </w:p>
    <w:p w14:paraId="0A55B60A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>
        <w:t xml:space="preserve">формирование и </w:t>
      </w:r>
      <w:r w:rsidRPr="00C20D54">
        <w:t>подач</w:t>
      </w:r>
      <w:r>
        <w:t>а</w:t>
      </w:r>
      <w:r w:rsidRPr="00C20D54">
        <w:t xml:space="preserve"> заявления </w:t>
      </w:r>
      <w:r>
        <w:t xml:space="preserve">о допуске </w:t>
      </w:r>
      <w:r w:rsidRPr="00C20D54">
        <w:t>к периодической аккредитации специалиста;</w:t>
      </w:r>
    </w:p>
    <w:p w14:paraId="15355947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>
        <w:t xml:space="preserve">формирование и </w:t>
      </w:r>
      <w:r w:rsidRPr="00C20D54">
        <w:t>подач</w:t>
      </w:r>
      <w:r>
        <w:t>а</w:t>
      </w:r>
      <w:r w:rsidRPr="00C20D54">
        <w:t xml:space="preserve"> заявления </w:t>
      </w:r>
      <w:r>
        <w:t>о допуске</w:t>
      </w:r>
      <w:r w:rsidRPr="00C20D54">
        <w:t xml:space="preserve"> к первичной и</w:t>
      </w:r>
      <w:r>
        <w:t>ли</w:t>
      </w:r>
      <w:r w:rsidRPr="00C20D54">
        <w:t xml:space="preserve"> первичной специализированной аккредитации специалиста;</w:t>
      </w:r>
    </w:p>
    <w:p w14:paraId="3AAEC2BF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>
        <w:t xml:space="preserve">формирование и </w:t>
      </w:r>
      <w:r w:rsidRPr="00C20D54">
        <w:t>подач</w:t>
      </w:r>
      <w:r>
        <w:t>а</w:t>
      </w:r>
      <w:r w:rsidRPr="00C20D54">
        <w:t xml:space="preserve"> апелляции на </w:t>
      </w:r>
      <w:r>
        <w:t xml:space="preserve">решение аккредитационной подкомиссии, принятое по </w:t>
      </w:r>
      <w:r w:rsidRPr="00C20D54">
        <w:t>результат</w:t>
      </w:r>
      <w:r>
        <w:t>ам прохождения аккредитуемым</w:t>
      </w:r>
      <w:r w:rsidRPr="00C20D54">
        <w:t xml:space="preserve"> первичной и</w:t>
      </w:r>
      <w:r>
        <w:t>ли</w:t>
      </w:r>
      <w:r w:rsidRPr="00C20D54">
        <w:t xml:space="preserve"> первичной специализированной аккредитации</w:t>
      </w:r>
      <w:r>
        <w:t xml:space="preserve"> </w:t>
      </w:r>
      <w:r w:rsidRPr="00C20D54">
        <w:t>специалиста;</w:t>
      </w:r>
    </w:p>
    <w:p w14:paraId="5D71FDF0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C20D54">
        <w:t>получени</w:t>
      </w:r>
      <w:r>
        <w:t>е</w:t>
      </w:r>
      <w:r w:rsidRPr="00C20D54">
        <w:t xml:space="preserve"> выписки о прохождении аккредитации специалиста;</w:t>
      </w:r>
    </w:p>
    <w:p w14:paraId="7927D73F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C20D54">
        <w:t>отправк</w:t>
      </w:r>
      <w:r>
        <w:t>а</w:t>
      </w:r>
      <w:r w:rsidRPr="00C20D54">
        <w:t xml:space="preserve"> обращения </w:t>
      </w:r>
      <w:r>
        <w:t xml:space="preserve">о наличии ошибки в данных </w:t>
      </w:r>
      <w:r w:rsidRPr="000C03D4">
        <w:t xml:space="preserve">медицинского (фармацевтического) работника, обучающегося </w:t>
      </w:r>
      <w:r>
        <w:t xml:space="preserve">посредством </w:t>
      </w:r>
      <w:r w:rsidRPr="00C20D54">
        <w:t>формы обратной связи;</w:t>
      </w:r>
    </w:p>
    <w:p w14:paraId="08797DC8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C20D54">
        <w:t>получени</w:t>
      </w:r>
      <w:r>
        <w:t>е</w:t>
      </w:r>
      <w:r w:rsidRPr="00C20D54">
        <w:t xml:space="preserve"> сведений об образовательных программах, пройденных медицинским (фармацевтическом) работником на Портале НМФО;</w:t>
      </w:r>
    </w:p>
    <w:p w14:paraId="37DB18BB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C20D54">
        <w:t>проверк</w:t>
      </w:r>
      <w:r>
        <w:t>а</w:t>
      </w:r>
      <w:r w:rsidRPr="00C20D54">
        <w:t xml:space="preserve"> сведений об образовании </w:t>
      </w:r>
      <w:r w:rsidRPr="00407DA3">
        <w:t>медицинск</w:t>
      </w:r>
      <w:r>
        <w:t>ого</w:t>
      </w:r>
      <w:r w:rsidRPr="00407DA3">
        <w:t xml:space="preserve"> (фармацевтическо</w:t>
      </w:r>
      <w:r>
        <w:t>го</w:t>
      </w:r>
      <w:r w:rsidRPr="00407DA3">
        <w:t>) работник</w:t>
      </w:r>
      <w:r>
        <w:t xml:space="preserve">а, обучающегося </w:t>
      </w:r>
      <w:r w:rsidRPr="00C20D54">
        <w:t>в ФИС ФРДО;</w:t>
      </w:r>
    </w:p>
    <w:p w14:paraId="6B5084D0" w14:textId="77777777" w:rsidR="00AB163B" w:rsidRPr="00C20D54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C20D54">
        <w:t>получени</w:t>
      </w:r>
      <w:r>
        <w:t>е</w:t>
      </w:r>
      <w:r w:rsidRPr="00C20D54">
        <w:t xml:space="preserve"> сведений о решении </w:t>
      </w:r>
      <w:r w:rsidRPr="003A5B0C">
        <w:t>о соответствии полученных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 w:rsidRPr="00C20D54">
        <w:t>;</w:t>
      </w:r>
    </w:p>
    <w:p w14:paraId="0B041953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C20D54">
        <w:t xml:space="preserve">подтверждение медицинским </w:t>
      </w:r>
      <w:r>
        <w:t>(</w:t>
      </w:r>
      <w:r w:rsidRPr="00C20D54">
        <w:t>фармацевтическим</w:t>
      </w:r>
      <w:r>
        <w:t>)</w:t>
      </w:r>
      <w:r w:rsidRPr="00C20D54">
        <w:t xml:space="preserve"> работником</w:t>
      </w:r>
      <w:r>
        <w:t xml:space="preserve"> </w:t>
      </w:r>
      <w:r w:rsidRPr="00C20D54">
        <w:t>факта трудоустройства.</w:t>
      </w:r>
    </w:p>
    <w:p w14:paraId="374C3F13" w14:textId="77777777" w:rsidR="00AB163B" w:rsidRDefault="00AB163B" w:rsidP="00AB163B">
      <w:pPr>
        <w:pStyle w:val="affffff5"/>
      </w:pPr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D152D7">
        <w:rPr>
          <w:rStyle w:val="affffff4"/>
        </w:rPr>
        <w:t xml:space="preserve"> «Личный кабинет медицинского и фармацевтического работника» </w:t>
      </w:r>
      <w:r>
        <w:t>предоставляет следующие функциональные возможности:</w:t>
      </w:r>
    </w:p>
    <w:p w14:paraId="031C7F0B" w14:textId="77777777" w:rsidR="00AB163B" w:rsidRPr="00EE3359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человеком:</w:t>
      </w:r>
    </w:p>
    <w:p w14:paraId="774272E1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согласование портфолио с работодателем;</w:t>
      </w:r>
    </w:p>
    <w:p w14:paraId="4B3E102F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 xml:space="preserve">подачу заявления </w:t>
      </w:r>
      <w:r>
        <w:t>о</w:t>
      </w:r>
      <w:r w:rsidRPr="00EE3359">
        <w:t xml:space="preserve"> допуск</w:t>
      </w:r>
      <w:r>
        <w:t>е</w:t>
      </w:r>
      <w:r w:rsidRPr="00EE3359">
        <w:t xml:space="preserve"> к аккредитации специалиста;</w:t>
      </w:r>
    </w:p>
    <w:p w14:paraId="26FFC1F4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получение выписки о прохождении аккредитации специалиста</w:t>
      </w:r>
      <w:r>
        <w:t>;</w:t>
      </w:r>
    </w:p>
    <w:p w14:paraId="3CC0702D" w14:textId="77777777" w:rsidR="00AB163B" w:rsidRPr="00EE3359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техническими средствами (автоматически):</w:t>
      </w:r>
    </w:p>
    <w:p w14:paraId="3D9C5394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313F1774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формирование портфолио медицинского (фармацевтического) работника.</w:t>
      </w:r>
    </w:p>
    <w:p w14:paraId="5C7389F1" w14:textId="77777777" w:rsidR="00AB163B" w:rsidRPr="00C20D54" w:rsidRDefault="00AB163B" w:rsidP="00AB163B">
      <w:pPr>
        <w:pStyle w:val="39"/>
        <w:rPr>
          <w:color w:val="000000" w:themeColor="text1"/>
        </w:rPr>
      </w:pPr>
      <w:bookmarkStart w:id="57" w:name="_Toc158632919"/>
      <w:bookmarkStart w:id="58" w:name="_Toc158644734"/>
      <w:bookmarkStart w:id="59" w:name="_Toc158648059"/>
      <w:bookmarkStart w:id="60" w:name="_Toc167560097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C20D54">
        <w:rPr>
          <w:color w:val="000000" w:themeColor="text1"/>
        </w:rPr>
        <w:t xml:space="preserve"> «Мобильное приложение «Личный кабинет медицинского и фармацевтического работника»</w:t>
      </w:r>
      <w:bookmarkEnd w:id="56"/>
      <w:bookmarkEnd w:id="57"/>
      <w:bookmarkEnd w:id="58"/>
      <w:bookmarkEnd w:id="59"/>
      <w:bookmarkEnd w:id="60"/>
    </w:p>
    <w:p w14:paraId="577FC35B" w14:textId="77777777" w:rsidR="00AB163B" w:rsidRPr="00FF2216" w:rsidRDefault="00AB163B" w:rsidP="00AB163B">
      <w:pPr>
        <w:pStyle w:val="13"/>
        <w:numPr>
          <w:ilvl w:val="0"/>
          <w:numId w:val="0"/>
        </w:numPr>
        <w:ind w:firstLine="709"/>
      </w:pPr>
      <w:bookmarkStart w:id="61" w:name="_Toc148723905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D152D7">
        <w:rPr>
          <w:rStyle w:val="affffff6"/>
        </w:rPr>
        <w:t xml:space="preserve"> «Мобильное приложение «Личный кабинет медицинского и фармацевтического работника» </w:t>
      </w:r>
      <w:r>
        <w:rPr>
          <w:rStyle w:val="affffff4"/>
        </w:rPr>
        <w:t>предназначен для</w:t>
      </w:r>
      <w:r w:rsidRPr="00D152D7">
        <w:rPr>
          <w:rStyle w:val="affffff4"/>
        </w:rPr>
        <w:t xml:space="preserve"> </w:t>
      </w:r>
      <w:r w:rsidRPr="00D152D7">
        <w:rPr>
          <w:rStyle w:val="affffff6"/>
        </w:rPr>
        <w:t>информационно</w:t>
      </w:r>
      <w:r>
        <w:rPr>
          <w:rStyle w:val="affffff6"/>
        </w:rPr>
        <w:t>го</w:t>
      </w:r>
      <w:r w:rsidRPr="00D152D7">
        <w:rPr>
          <w:rStyle w:val="affffff6"/>
        </w:rPr>
        <w:t xml:space="preserve"> взаимодействи</w:t>
      </w:r>
      <w:r>
        <w:rPr>
          <w:rStyle w:val="affffff6"/>
        </w:rPr>
        <w:t>я</w:t>
      </w:r>
      <w:r w:rsidRPr="00D152D7">
        <w:rPr>
          <w:rStyle w:val="affffff6"/>
        </w:rPr>
        <w:t xml:space="preserve"> медицинских </w:t>
      </w:r>
      <w:r>
        <w:rPr>
          <w:rStyle w:val="affffff6"/>
        </w:rPr>
        <w:t>(</w:t>
      </w:r>
      <w:r w:rsidRPr="00D152D7">
        <w:rPr>
          <w:rStyle w:val="affffff6"/>
        </w:rPr>
        <w:t>фармацевтических</w:t>
      </w:r>
      <w:r>
        <w:rPr>
          <w:rStyle w:val="affffff6"/>
        </w:rPr>
        <w:t>)</w:t>
      </w:r>
      <w:r w:rsidRPr="00D152D7">
        <w:rPr>
          <w:rStyle w:val="affffff6"/>
        </w:rPr>
        <w:t xml:space="preserve"> работников с ЕГИСЗ и реализаци</w:t>
      </w:r>
      <w:r>
        <w:rPr>
          <w:rStyle w:val="affffff6"/>
        </w:rPr>
        <w:t>и</w:t>
      </w:r>
      <w:r w:rsidRPr="00D152D7">
        <w:rPr>
          <w:rStyle w:val="affffff6"/>
        </w:rPr>
        <w:t xml:space="preserve"> их прав и обязанностей, установленных нормативными правовыми актами, через мобильные устройства путем решения следующих задач, выполнения групп функций</w:t>
      </w:r>
      <w:r w:rsidRPr="00FF2216">
        <w:t>:</w:t>
      </w:r>
    </w:p>
    <w:p w14:paraId="5B766DF9" w14:textId="77777777" w:rsidR="00AB163B" w:rsidRPr="005F0E61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5F0E61">
        <w:t>формирование портфолио медицинского (фармацевтического) работника;</w:t>
      </w:r>
    </w:p>
    <w:p w14:paraId="6965C338" w14:textId="77777777" w:rsidR="00AB163B" w:rsidRPr="005F0E61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5F0E61">
        <w:t>согласование профессиональной части портфолио с работодателем;</w:t>
      </w:r>
    </w:p>
    <w:p w14:paraId="7FFF2C68" w14:textId="77777777" w:rsidR="00AB163B" w:rsidRPr="00B15C11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B15C11">
        <w:t>формирование и подача заявления о допуске к периодической аккредитации специалиста;</w:t>
      </w:r>
    </w:p>
    <w:p w14:paraId="7B5795A7" w14:textId="77777777" w:rsidR="00AB163B" w:rsidRPr="00B15C11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B15C11">
        <w:t>получение выписки о прохождении аккредитации специалиста;</w:t>
      </w:r>
    </w:p>
    <w:p w14:paraId="6A151BE1" w14:textId="77777777" w:rsidR="00AB163B" w:rsidRPr="005F0E61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5F0E61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46DB7C73" w14:textId="77777777" w:rsidR="00AB163B" w:rsidRPr="005F0E61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5F0E61">
        <w:t>подтверждение медицинским (фармацевтическим) работником факта трудоустройства;</w:t>
      </w:r>
    </w:p>
    <w:p w14:paraId="6D422F53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C20D54">
        <w:lastRenderedPageBreak/>
        <w:t>отправк</w:t>
      </w:r>
      <w:r>
        <w:t>а</w:t>
      </w:r>
      <w:r w:rsidRPr="00C20D54">
        <w:t xml:space="preserve"> обращения </w:t>
      </w:r>
      <w:r>
        <w:t xml:space="preserve">о наличии ошибки в данных </w:t>
      </w:r>
      <w:r w:rsidRPr="000C03D4">
        <w:t xml:space="preserve">медицинского (фармацевтического) работника, обучающегося </w:t>
      </w:r>
      <w:r>
        <w:t xml:space="preserve">посредством </w:t>
      </w:r>
      <w:r w:rsidRPr="00C20D54">
        <w:t>формы обратной связи</w:t>
      </w:r>
      <w:r>
        <w:t>.</w:t>
      </w:r>
      <w:r w:rsidRPr="00FF2216">
        <w:t xml:space="preserve"> </w:t>
      </w:r>
    </w:p>
    <w:p w14:paraId="1F1E8468" w14:textId="77777777" w:rsidR="00AB163B" w:rsidRDefault="00AB163B" w:rsidP="00AB163B">
      <w:pPr>
        <w:pStyle w:val="affffff5"/>
      </w:pPr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D152D7">
        <w:rPr>
          <w:rStyle w:val="affffff6"/>
        </w:rPr>
        <w:t xml:space="preserve"> «Мобильное приложение «Личный кабинет медицинского и фармацевтического работника» </w:t>
      </w:r>
      <w:r>
        <w:t>предоставляет следующие функциональные возможности:</w:t>
      </w:r>
    </w:p>
    <w:p w14:paraId="70CA49FE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человеком:</w:t>
      </w:r>
    </w:p>
    <w:p w14:paraId="1B8588AA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согласование портфолио с работодателем;</w:t>
      </w:r>
    </w:p>
    <w:p w14:paraId="6CD8B11B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подачу заявления о допуске к аккредитации специалиста;</w:t>
      </w:r>
    </w:p>
    <w:p w14:paraId="500F405C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получение выписки о прохождении аккредитации специалиста</w:t>
      </w:r>
      <w:r>
        <w:t>;</w:t>
      </w:r>
    </w:p>
    <w:p w14:paraId="7424E475" w14:textId="77777777" w:rsidR="00AB163B" w:rsidRPr="00EE3359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техническими средствами (автоматически):</w:t>
      </w:r>
    </w:p>
    <w:p w14:paraId="465D50F1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04F711E2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формирование портфолио медицинского (фармацевтического) работника</w:t>
      </w:r>
      <w:r>
        <w:t>.</w:t>
      </w:r>
    </w:p>
    <w:p w14:paraId="1575C6E6" w14:textId="77777777" w:rsidR="00AB163B" w:rsidRPr="00C20D54" w:rsidRDefault="00AB163B" w:rsidP="00AB163B">
      <w:pPr>
        <w:pStyle w:val="39"/>
        <w:rPr>
          <w:color w:val="000000" w:themeColor="text1"/>
        </w:rPr>
      </w:pPr>
      <w:bookmarkStart w:id="62" w:name="_Toc158632920"/>
      <w:bookmarkStart w:id="63" w:name="_Toc158644735"/>
      <w:bookmarkStart w:id="64" w:name="_Toc158648060"/>
      <w:bookmarkStart w:id="65" w:name="_Toc167560098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C20D54">
        <w:rPr>
          <w:color w:val="000000" w:themeColor="text1"/>
        </w:rPr>
        <w:t xml:space="preserve"> «Программный реестр ЕКВ»</w:t>
      </w:r>
      <w:bookmarkEnd w:id="61"/>
      <w:bookmarkEnd w:id="62"/>
      <w:bookmarkEnd w:id="63"/>
      <w:bookmarkEnd w:id="64"/>
      <w:bookmarkEnd w:id="65"/>
    </w:p>
    <w:p w14:paraId="625C1715" w14:textId="77777777" w:rsidR="00AB163B" w:rsidRPr="00FF2216" w:rsidRDefault="00AB163B" w:rsidP="00AB163B">
      <w:pPr>
        <w:pStyle w:val="13"/>
        <w:numPr>
          <w:ilvl w:val="0"/>
          <w:numId w:val="0"/>
        </w:numPr>
        <w:ind w:firstLine="709"/>
      </w:pPr>
      <w:bookmarkStart w:id="66" w:name="_Toc148723906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FF2216">
        <w:t xml:space="preserve"> «Программный реестр ЕКВ» </w:t>
      </w:r>
      <w:r>
        <w:rPr>
          <w:rStyle w:val="affffff4"/>
        </w:rPr>
        <w:t>предназначен для</w:t>
      </w:r>
      <w:r w:rsidRPr="00FF2216">
        <w:t xml:space="preserve"> автоматизаци</w:t>
      </w:r>
      <w:r>
        <w:t>и</w:t>
      </w:r>
      <w:r w:rsidRPr="00FF2216">
        <w:t xml:space="preserve"> процессов учета и актуализаци</w:t>
      </w:r>
      <w:r>
        <w:t>и</w:t>
      </w:r>
      <w:r w:rsidRPr="00FF2216">
        <w:t xml:space="preserve"> сведений о потребности субъектов РФ в медицинских работниках для работы в сельских поселениях и малых городах в соответствии с программой ЕКВ «Земский доктор/фельдшер»: </w:t>
      </w:r>
    </w:p>
    <w:p w14:paraId="01EE5CF2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 программах ЕКВ:</w:t>
      </w:r>
    </w:p>
    <w:p w14:paraId="30705B00" w14:textId="22868B04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 w:rsidRPr="00390768">
        <w:t xml:space="preserve">сведения о субъекте </w:t>
      </w:r>
      <w:r w:rsidR="00A75184" w:rsidRPr="00C20D54">
        <w:t>Российской Федерации</w:t>
      </w:r>
      <w:r w:rsidRPr="00390768">
        <w:t>, в котором реализуется программа ЕКВ;</w:t>
      </w:r>
    </w:p>
    <w:p w14:paraId="615FD37C" w14:textId="77777777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 w:rsidRPr="00390768">
        <w:t>сведения о годе потребности;</w:t>
      </w:r>
    </w:p>
    <w:p w14:paraId="34412DA4" w14:textId="77777777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 w:rsidRPr="00390768">
        <w:t xml:space="preserve">сведения о количестве медицинских работников, требующихся на должность, включенную в программу ЕКВ;  </w:t>
      </w:r>
    </w:p>
    <w:p w14:paraId="4380AE24" w14:textId="77777777" w:rsidR="00AB163B" w:rsidRPr="00390768" w:rsidRDefault="00AB163B" w:rsidP="00AB163B">
      <w:pPr>
        <w:pStyle w:val="22"/>
        <w:tabs>
          <w:tab w:val="clear" w:pos="1559"/>
          <w:tab w:val="left" w:pos="1985"/>
        </w:tabs>
      </w:pPr>
      <w:r w:rsidRPr="00390768">
        <w:t xml:space="preserve">сведения о количестве трудоустроенных медицинских работников на должность, включенную в программу ЕКВ;  </w:t>
      </w:r>
    </w:p>
    <w:p w14:paraId="3AA57272" w14:textId="77777777" w:rsidR="00AB163B" w:rsidRPr="00FF2216" w:rsidRDefault="00AB163B" w:rsidP="00AB163B">
      <w:pPr>
        <w:pStyle w:val="22"/>
        <w:tabs>
          <w:tab w:val="clear" w:pos="1559"/>
          <w:tab w:val="left" w:pos="1985"/>
        </w:tabs>
      </w:pPr>
      <w:r w:rsidRPr="00390768">
        <w:t>сведения</w:t>
      </w:r>
      <w:r w:rsidRPr="00FF2216">
        <w:t xml:space="preserve"> о медицинских организациях, участвующих в программе ЕКВ.</w:t>
      </w:r>
    </w:p>
    <w:p w14:paraId="7824514F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 xml:space="preserve"> процесс согласования программ ЕКВ. </w:t>
      </w:r>
    </w:p>
    <w:p w14:paraId="245031FF" w14:textId="77777777" w:rsidR="00AB163B" w:rsidRDefault="00AB163B" w:rsidP="00AB163B">
      <w:pPr>
        <w:pStyle w:val="affffff5"/>
      </w:pPr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FF2216">
        <w:t xml:space="preserve"> «Программный реестр ЕКВ» </w:t>
      </w:r>
      <w:r>
        <w:t>предоставляет следующие функциональные возможности:</w:t>
      </w:r>
    </w:p>
    <w:p w14:paraId="339AC580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человеком:</w:t>
      </w:r>
    </w:p>
    <w:p w14:paraId="53978C60" w14:textId="77777777" w:rsidR="00AB163B" w:rsidRDefault="00AB163B" w:rsidP="00AB163B">
      <w:pPr>
        <w:pStyle w:val="22"/>
        <w:tabs>
          <w:tab w:val="clear" w:pos="1559"/>
          <w:tab w:val="left" w:pos="1985"/>
        </w:tabs>
      </w:pPr>
      <w:r>
        <w:t>просмотр и поиск сведений о программах ЕКВ;</w:t>
      </w:r>
    </w:p>
    <w:p w14:paraId="77F126A6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>
        <w:t>процесс согласования программ ЕКВ;</w:t>
      </w:r>
    </w:p>
    <w:p w14:paraId="79649E18" w14:textId="77777777" w:rsidR="00AB163B" w:rsidRPr="00EE3359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техническими средствами (автоматически):</w:t>
      </w:r>
    </w:p>
    <w:p w14:paraId="2411FF39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сбор, учет, хранение и представление сведений о программах ЕКВ:</w:t>
      </w:r>
    </w:p>
    <w:p w14:paraId="6178F4F6" w14:textId="1188CD5B" w:rsidR="00AB163B" w:rsidRPr="00EE3359" w:rsidRDefault="00AB163B" w:rsidP="00AB163B">
      <w:pPr>
        <w:pStyle w:val="31"/>
      </w:pPr>
      <w:r w:rsidRPr="00EE3359">
        <w:t xml:space="preserve">сведения о субъекте </w:t>
      </w:r>
      <w:r w:rsidR="00A75184" w:rsidRPr="00C20D54">
        <w:t>Российской Федерации</w:t>
      </w:r>
      <w:r w:rsidRPr="00EE3359">
        <w:t>, в котором реализуется программа ЕКВ;</w:t>
      </w:r>
    </w:p>
    <w:p w14:paraId="785A779A" w14:textId="77777777" w:rsidR="00AB163B" w:rsidRPr="00EE3359" w:rsidRDefault="00AB163B" w:rsidP="00AB163B">
      <w:pPr>
        <w:pStyle w:val="31"/>
      </w:pPr>
      <w:r w:rsidRPr="00EE3359">
        <w:t>сведения о годе потребности;</w:t>
      </w:r>
    </w:p>
    <w:p w14:paraId="41AB40E9" w14:textId="77777777" w:rsidR="00AB163B" w:rsidRPr="00EE3359" w:rsidRDefault="00AB163B" w:rsidP="00AB163B">
      <w:pPr>
        <w:pStyle w:val="31"/>
      </w:pPr>
      <w:r w:rsidRPr="00EE3359">
        <w:t xml:space="preserve">сведения о количестве медицинских работников, требующихся на должность, включенную в программу ЕКВ;  </w:t>
      </w:r>
    </w:p>
    <w:p w14:paraId="61E60F1F" w14:textId="77777777" w:rsidR="00AB163B" w:rsidRPr="00EE3359" w:rsidRDefault="00AB163B" w:rsidP="00AB163B">
      <w:pPr>
        <w:pStyle w:val="31"/>
      </w:pPr>
      <w:r w:rsidRPr="00EE3359">
        <w:t xml:space="preserve">сведения о количестве трудоустроенных медицинских работников на должность, включенную в программу ЕКВ;  </w:t>
      </w:r>
    </w:p>
    <w:p w14:paraId="51DF085B" w14:textId="77777777" w:rsidR="00AB163B" w:rsidRPr="00EE3359" w:rsidRDefault="00AB163B" w:rsidP="00AB163B">
      <w:pPr>
        <w:pStyle w:val="31"/>
      </w:pPr>
      <w:r w:rsidRPr="003462C3">
        <w:t>сведения о медицинских организациях, участвующих в программе ЕКВ</w:t>
      </w:r>
      <w:r w:rsidRPr="00EE3359">
        <w:t>.</w:t>
      </w:r>
    </w:p>
    <w:p w14:paraId="74505AB4" w14:textId="77777777" w:rsidR="00AB163B" w:rsidRPr="00C20D54" w:rsidRDefault="00AB163B" w:rsidP="00AB163B">
      <w:pPr>
        <w:pStyle w:val="39"/>
        <w:rPr>
          <w:color w:val="000000" w:themeColor="text1"/>
        </w:rPr>
      </w:pPr>
      <w:bookmarkStart w:id="67" w:name="_Toc158632921"/>
      <w:bookmarkStart w:id="68" w:name="_Toc158644736"/>
      <w:bookmarkStart w:id="69" w:name="_Toc158648061"/>
      <w:bookmarkStart w:id="70" w:name="_Toc167560099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C20D54">
        <w:rPr>
          <w:color w:val="000000" w:themeColor="text1"/>
        </w:rPr>
        <w:t xml:space="preserve"> «Земский доктор/фельдшер»</w:t>
      </w:r>
      <w:bookmarkEnd w:id="66"/>
      <w:bookmarkEnd w:id="67"/>
      <w:bookmarkEnd w:id="68"/>
      <w:bookmarkEnd w:id="69"/>
      <w:bookmarkEnd w:id="70"/>
    </w:p>
    <w:p w14:paraId="49B4AED1" w14:textId="77777777" w:rsidR="00AB163B" w:rsidRPr="00FF2216" w:rsidRDefault="00AB163B" w:rsidP="00AB163B">
      <w:pPr>
        <w:pStyle w:val="13"/>
        <w:numPr>
          <w:ilvl w:val="0"/>
          <w:numId w:val="0"/>
        </w:numPr>
        <w:ind w:firstLine="709"/>
      </w:pPr>
      <w:bookmarkStart w:id="71" w:name="_Toc148723907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FF2216">
        <w:t xml:space="preserve"> «Земский доктор/фельдшер» </w:t>
      </w:r>
      <w:r>
        <w:rPr>
          <w:rStyle w:val="affffff4"/>
        </w:rPr>
        <w:t>предназначен для</w:t>
      </w:r>
      <w:r w:rsidRPr="00D152D7">
        <w:rPr>
          <w:rStyle w:val="affffff4"/>
        </w:rPr>
        <w:t xml:space="preserve"> </w:t>
      </w:r>
      <w:r w:rsidRPr="00FF2216">
        <w:t>ведени</w:t>
      </w:r>
      <w:r>
        <w:t>я</w:t>
      </w:r>
      <w:r w:rsidRPr="00FF2216">
        <w:t xml:space="preserve"> персонифицированного</w:t>
      </w:r>
      <w:r>
        <w:t xml:space="preserve"> </w:t>
      </w:r>
      <w:r w:rsidRPr="00FF2216">
        <w:t>учета участников программы ЕКВ «Земский доктор/фельдшер»:</w:t>
      </w:r>
    </w:p>
    <w:p w14:paraId="33A3527B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об участнике программы: </w:t>
      </w:r>
    </w:p>
    <w:p w14:paraId="1BA00843" w14:textId="77777777" w:rsidR="00AB163B" w:rsidRPr="00FF2216" w:rsidRDefault="00AB163B" w:rsidP="00AB163B">
      <w:pPr>
        <w:pStyle w:val="22"/>
        <w:tabs>
          <w:tab w:val="clear" w:pos="1559"/>
          <w:tab w:val="left" w:pos="1985"/>
        </w:tabs>
      </w:pPr>
      <w:r w:rsidRPr="00FF2216">
        <w:lastRenderedPageBreak/>
        <w:t>персональные данные;</w:t>
      </w:r>
    </w:p>
    <w:p w14:paraId="6569A211" w14:textId="77777777" w:rsidR="00AB163B" w:rsidRPr="00FF2216" w:rsidRDefault="00AB163B" w:rsidP="00AB163B">
      <w:pPr>
        <w:pStyle w:val="22"/>
        <w:tabs>
          <w:tab w:val="clear" w:pos="1559"/>
          <w:tab w:val="left" w:pos="1985"/>
        </w:tabs>
      </w:pPr>
      <w:r w:rsidRPr="00FF2216">
        <w:t>сведения о записи из личного дела (сведения о трудоустройстве);</w:t>
      </w:r>
    </w:p>
    <w:p w14:paraId="207B5B11" w14:textId="77777777" w:rsidR="00AB163B" w:rsidRPr="00FF2216" w:rsidRDefault="00AB163B" w:rsidP="00AB163B">
      <w:pPr>
        <w:pStyle w:val="22"/>
        <w:tabs>
          <w:tab w:val="clear" w:pos="1559"/>
          <w:tab w:val="left" w:pos="1985"/>
        </w:tabs>
      </w:pPr>
      <w:r w:rsidRPr="00FF2216">
        <w:t>сведения о проведенном анкетировании при заключении договора</w:t>
      </w:r>
      <w:r>
        <w:t xml:space="preserve"> о предоставлении единовременной компенсационной выплаты медицинскому работнику</w:t>
      </w:r>
      <w:r w:rsidRPr="00FF2216">
        <w:t>;</w:t>
      </w:r>
    </w:p>
    <w:p w14:paraId="37615C70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 договоре </w:t>
      </w:r>
      <w:r>
        <w:t>о предоставлении единовременной компенсационной выплаты медицинскому работнику</w:t>
      </w:r>
      <w:r w:rsidRPr="00FF2216">
        <w:t xml:space="preserve"> (реквизиты, статус, </w:t>
      </w:r>
      <w:r>
        <w:t>срок</w:t>
      </w:r>
      <w:r w:rsidRPr="00FF2216">
        <w:t xml:space="preserve"> договора, размер ЕКВ).</w:t>
      </w:r>
    </w:p>
    <w:p w14:paraId="2D24168C" w14:textId="77777777" w:rsidR="00AB163B" w:rsidRDefault="00AB163B" w:rsidP="00AB163B">
      <w:pPr>
        <w:pStyle w:val="affffff5"/>
      </w:pPr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BF18E8">
        <w:rPr>
          <w:rStyle w:val="affffff6"/>
        </w:rPr>
        <w:t xml:space="preserve"> «Земский доктор/фельдшер» предоставляет следующие функциональные возможности</w:t>
      </w:r>
      <w:r>
        <w:t>:</w:t>
      </w:r>
    </w:p>
    <w:p w14:paraId="5C81B4E0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человеком:</w:t>
      </w:r>
    </w:p>
    <w:p w14:paraId="7704E22B" w14:textId="77777777" w:rsidR="00AB163B" w:rsidRDefault="00AB163B" w:rsidP="00AB163B">
      <w:pPr>
        <w:pStyle w:val="22"/>
        <w:tabs>
          <w:tab w:val="clear" w:pos="1559"/>
          <w:tab w:val="left" w:pos="1985"/>
        </w:tabs>
      </w:pPr>
      <w:r>
        <w:t>просмотр и поиск сведений об участниках программы ЕКВ;</w:t>
      </w:r>
    </w:p>
    <w:p w14:paraId="116581F0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>
        <w:t>просмотр и поиск сведений о договоре ЕКВ;</w:t>
      </w:r>
    </w:p>
    <w:p w14:paraId="7E368077" w14:textId="77777777" w:rsidR="00AB163B" w:rsidRPr="00EE3359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техническими средствами (автоматически):</w:t>
      </w:r>
    </w:p>
    <w:p w14:paraId="0BEB62D9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сбор, учет, хранение и пред</w:t>
      </w:r>
      <w:r>
        <w:t>о</w:t>
      </w:r>
      <w:r w:rsidRPr="00EE3359">
        <w:t>ставление сведений об участнике программы</w:t>
      </w:r>
      <w:r>
        <w:t xml:space="preserve"> ЕКВ</w:t>
      </w:r>
      <w:r w:rsidRPr="00EE3359">
        <w:t xml:space="preserve">: </w:t>
      </w:r>
    </w:p>
    <w:p w14:paraId="603BDDFF" w14:textId="77777777" w:rsidR="00AB163B" w:rsidRPr="00EE3359" w:rsidRDefault="00AB163B" w:rsidP="00AB163B">
      <w:pPr>
        <w:pStyle w:val="31"/>
      </w:pPr>
      <w:r w:rsidRPr="00EE3359">
        <w:t>персональные данные;</w:t>
      </w:r>
    </w:p>
    <w:p w14:paraId="73C05E32" w14:textId="77777777" w:rsidR="00AB163B" w:rsidRPr="00EE3359" w:rsidRDefault="00AB163B" w:rsidP="00AB163B">
      <w:pPr>
        <w:pStyle w:val="31"/>
      </w:pPr>
      <w:r w:rsidRPr="00EE3359">
        <w:t>сведения о записи из личного дела (сведения о трудоустройстве);</w:t>
      </w:r>
    </w:p>
    <w:p w14:paraId="35EA86D8" w14:textId="77777777" w:rsidR="00AB163B" w:rsidRPr="00EE3359" w:rsidRDefault="00AB163B" w:rsidP="00AB163B">
      <w:pPr>
        <w:pStyle w:val="31"/>
      </w:pPr>
      <w:r w:rsidRPr="00EE3359">
        <w:t>сведения о проведенном анкетировании при заключении и расторжении договора ЕКВ;</w:t>
      </w:r>
    </w:p>
    <w:p w14:paraId="0143EEDB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сбор, учет, хранение и пред</w:t>
      </w:r>
      <w:r>
        <w:t>о</w:t>
      </w:r>
      <w:r w:rsidRPr="00EE3359">
        <w:t xml:space="preserve">ставление сведений о договоре ЕКВ (реквизиты, статус, </w:t>
      </w:r>
      <w:r>
        <w:t>срок</w:t>
      </w:r>
      <w:r w:rsidRPr="00EE3359">
        <w:t xml:space="preserve"> договора, размер ЕКВ).</w:t>
      </w:r>
    </w:p>
    <w:p w14:paraId="262EE7A1" w14:textId="77777777" w:rsidR="00AB163B" w:rsidRPr="00C20D54" w:rsidRDefault="00AB163B" w:rsidP="00AB163B">
      <w:pPr>
        <w:pStyle w:val="39"/>
        <w:rPr>
          <w:color w:val="000000" w:themeColor="text1"/>
        </w:rPr>
      </w:pPr>
      <w:bookmarkStart w:id="72" w:name="_Toc158632922"/>
      <w:bookmarkStart w:id="73" w:name="_Toc158644737"/>
      <w:bookmarkStart w:id="74" w:name="_Toc158648062"/>
      <w:bookmarkStart w:id="75" w:name="_Toc167560100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C20D54">
        <w:rPr>
          <w:color w:val="000000" w:themeColor="text1"/>
        </w:rPr>
        <w:t xml:space="preserve"> «Интеграционные профили»</w:t>
      </w:r>
      <w:bookmarkEnd w:id="71"/>
      <w:bookmarkEnd w:id="72"/>
      <w:bookmarkEnd w:id="73"/>
      <w:bookmarkEnd w:id="74"/>
      <w:bookmarkEnd w:id="75"/>
    </w:p>
    <w:p w14:paraId="7078DB6F" w14:textId="77777777" w:rsidR="00AB163B" w:rsidRDefault="00AB163B" w:rsidP="00AB163B">
      <w:pPr>
        <w:pStyle w:val="a7"/>
      </w:pPr>
      <w:bookmarkStart w:id="76" w:name="_Toc148723908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BF18E8">
        <w:t xml:space="preserve"> «Интеграционные профили» </w:t>
      </w:r>
      <w:r w:rsidRPr="00BF18E8">
        <w:rPr>
          <w:rStyle w:val="affffff4"/>
        </w:rPr>
        <w:t>предназначен для</w:t>
      </w:r>
      <w:r w:rsidRPr="00BF18E8">
        <w:t xml:space="preserve"> интеграционного взаимодействия Подсистемы </w:t>
      </w:r>
      <w:r>
        <w:t>с</w:t>
      </w:r>
      <w:r w:rsidRPr="00BF18E8">
        <w:t xml:space="preserve"> внешними ИС. </w:t>
      </w:r>
    </w:p>
    <w:p w14:paraId="678735C2" w14:textId="77777777" w:rsidR="00AB163B" w:rsidRPr="00EE3359" w:rsidRDefault="00AB163B" w:rsidP="00AB163B">
      <w:pPr>
        <w:pStyle w:val="affffff5"/>
      </w:pPr>
      <w:r w:rsidRPr="00EE3359">
        <w:t>Модуль «Интеграционные профили» предоставляет следующие функциональные возможности, выполняемые только техническими средствами (автоматически):</w:t>
      </w:r>
    </w:p>
    <w:p w14:paraId="49264272" w14:textId="77777777" w:rsidR="00AB163B" w:rsidRPr="00EE3359" w:rsidRDefault="00AB163B" w:rsidP="00AB163B">
      <w:pPr>
        <w:pStyle w:val="13"/>
      </w:pPr>
      <w:r w:rsidRPr="00EE3359">
        <w:t>прием сведений о медицинских и фармацевтических работниках от модулей Подсистемы;</w:t>
      </w:r>
    </w:p>
    <w:p w14:paraId="5BCFE9A0" w14:textId="77777777" w:rsidR="00AB163B" w:rsidRPr="00EE3359" w:rsidRDefault="00AB163B" w:rsidP="00AB163B">
      <w:pPr>
        <w:pStyle w:val="13"/>
      </w:pPr>
      <w:r w:rsidRPr="00EE3359">
        <w:t>передача сведений о медицинских и фармацевтических работниках модулям Подсистемы;</w:t>
      </w:r>
    </w:p>
    <w:p w14:paraId="524293A3" w14:textId="77777777" w:rsidR="00AB163B" w:rsidRPr="00EE3359" w:rsidRDefault="00AB163B" w:rsidP="00AB163B">
      <w:pPr>
        <w:pStyle w:val="13"/>
      </w:pPr>
      <w:r w:rsidRPr="00EE3359">
        <w:t xml:space="preserve">прием сведений о медицинских и фармацевтических работниках от внешних </w:t>
      </w:r>
      <w:r>
        <w:t>ИС;</w:t>
      </w:r>
    </w:p>
    <w:p w14:paraId="5F26BF5C" w14:textId="77777777" w:rsidR="00AB163B" w:rsidRPr="00EE3359" w:rsidRDefault="00AB163B" w:rsidP="00AB163B">
      <w:pPr>
        <w:pStyle w:val="13"/>
      </w:pPr>
      <w:r w:rsidRPr="00EE3359">
        <w:t xml:space="preserve">передача сведений о медицинских и фармацевтических работниках внешним </w:t>
      </w:r>
      <w:r>
        <w:t>ИС.</w:t>
      </w:r>
    </w:p>
    <w:p w14:paraId="6C8822E2" w14:textId="77777777" w:rsidR="00AB163B" w:rsidRPr="00C20D54" w:rsidRDefault="00AB163B" w:rsidP="00AB163B">
      <w:pPr>
        <w:pStyle w:val="39"/>
        <w:rPr>
          <w:color w:val="000000" w:themeColor="text1"/>
        </w:rPr>
      </w:pPr>
      <w:bookmarkStart w:id="77" w:name="_Toc158632923"/>
      <w:bookmarkStart w:id="78" w:name="_Toc158644738"/>
      <w:bookmarkStart w:id="79" w:name="_Toc158648063"/>
      <w:bookmarkStart w:id="80" w:name="_Toc167560101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C20D54">
        <w:rPr>
          <w:color w:val="000000" w:themeColor="text1"/>
        </w:rPr>
        <w:t xml:space="preserve"> «Отчетные формы»</w:t>
      </w:r>
      <w:bookmarkEnd w:id="76"/>
      <w:bookmarkEnd w:id="77"/>
      <w:bookmarkEnd w:id="78"/>
      <w:bookmarkEnd w:id="79"/>
      <w:bookmarkEnd w:id="80"/>
    </w:p>
    <w:p w14:paraId="3DAF189C" w14:textId="77777777" w:rsidR="00AB163B" w:rsidRPr="00FF2216" w:rsidRDefault="00AB163B" w:rsidP="00AB163B">
      <w:pPr>
        <w:pStyle w:val="13"/>
        <w:numPr>
          <w:ilvl w:val="0"/>
          <w:numId w:val="0"/>
        </w:numPr>
        <w:ind w:firstLine="709"/>
      </w:pPr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FF2216">
        <w:t xml:space="preserve"> «Отчетные формы» </w:t>
      </w:r>
      <w:r>
        <w:rPr>
          <w:rStyle w:val="affffff4"/>
        </w:rPr>
        <w:t>предназначен для</w:t>
      </w:r>
      <w:r w:rsidRPr="00FF2216">
        <w:t>:</w:t>
      </w:r>
    </w:p>
    <w:p w14:paraId="014FF0B7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ввод</w:t>
      </w:r>
      <w:r>
        <w:t>а</w:t>
      </w:r>
      <w:r w:rsidRPr="00FF2216">
        <w:t xml:space="preserve"> параметров формирования и выгрузки отчета </w:t>
      </w:r>
      <w:r w:rsidRPr="00CC2E8F">
        <w:rPr>
          <w:rFonts w:eastAsia="Times New Roman"/>
          <w:lang w:eastAsia="ru-RU"/>
        </w:rPr>
        <w:t>посредством пользовательского интерфейса;</w:t>
      </w:r>
    </w:p>
    <w:p w14:paraId="72D2605D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формировани</w:t>
      </w:r>
      <w:r>
        <w:t>я</w:t>
      </w:r>
      <w:r w:rsidRPr="00FF2216">
        <w:t xml:space="preserve"> отчета по заданным параметрам;</w:t>
      </w:r>
    </w:p>
    <w:p w14:paraId="0BC7BF5C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выгрузк</w:t>
      </w:r>
      <w:r>
        <w:t>и</w:t>
      </w:r>
      <w:r w:rsidRPr="00FF2216">
        <w:t xml:space="preserve"> отчета в файл;</w:t>
      </w:r>
    </w:p>
    <w:p w14:paraId="0904D6E9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хранени</w:t>
      </w:r>
      <w:r>
        <w:t xml:space="preserve">я </w:t>
      </w:r>
      <w:r w:rsidRPr="00FF2216">
        <w:t>сформированных отчетов.</w:t>
      </w:r>
    </w:p>
    <w:p w14:paraId="19B55BC0" w14:textId="77777777" w:rsidR="00AB163B" w:rsidRDefault="00AB163B" w:rsidP="00AB163B">
      <w:pPr>
        <w:pStyle w:val="affffff5"/>
      </w:pPr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6535E4">
        <w:t xml:space="preserve"> «Отчетные формы» </w:t>
      </w:r>
      <w:r>
        <w:t>предоставляет следующие функциональные возможности:</w:t>
      </w:r>
    </w:p>
    <w:p w14:paraId="5D8D8394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человеком:</w:t>
      </w:r>
    </w:p>
    <w:p w14:paraId="18FDB2C3" w14:textId="77777777" w:rsidR="00AB163B" w:rsidRPr="00B90B93" w:rsidRDefault="00AB163B" w:rsidP="00AB163B">
      <w:pPr>
        <w:pStyle w:val="22"/>
        <w:tabs>
          <w:tab w:val="clear" w:pos="1559"/>
          <w:tab w:val="left" w:pos="1985"/>
        </w:tabs>
      </w:pPr>
      <w:r w:rsidRPr="00EE3359">
        <w:t xml:space="preserve">ввод параметров </w:t>
      </w:r>
      <w:r w:rsidRPr="00B90B93">
        <w:t>для формирования и выгрузка отчета посредством пользовательского интерфейса;</w:t>
      </w:r>
    </w:p>
    <w:p w14:paraId="57BFAF31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B90B93">
        <w:lastRenderedPageBreak/>
        <w:t>формирование отчета п</w:t>
      </w:r>
      <w:r w:rsidRPr="00EE3359">
        <w:t>о заданным параметрам</w:t>
      </w:r>
      <w:r>
        <w:t>;</w:t>
      </w:r>
    </w:p>
    <w:p w14:paraId="6FB0C829" w14:textId="77777777" w:rsidR="00AB163B" w:rsidRPr="00EE3359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EE3359">
        <w:t>выполняемые только техническими средствами (автоматически):</w:t>
      </w:r>
    </w:p>
    <w:p w14:paraId="6BFBB32B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выгрузка отчета в файл;</w:t>
      </w:r>
    </w:p>
    <w:p w14:paraId="32157694" w14:textId="77777777" w:rsidR="00AB163B" w:rsidRPr="00EE3359" w:rsidRDefault="00AB163B" w:rsidP="00AB163B">
      <w:pPr>
        <w:pStyle w:val="22"/>
        <w:tabs>
          <w:tab w:val="clear" w:pos="1559"/>
          <w:tab w:val="left" w:pos="1985"/>
        </w:tabs>
      </w:pPr>
      <w:r w:rsidRPr="00EE3359">
        <w:t>хранение сформированных отчетов.</w:t>
      </w:r>
    </w:p>
    <w:p w14:paraId="7C72CC47" w14:textId="77777777" w:rsidR="00AB163B" w:rsidRDefault="00AB163B" w:rsidP="00AB163B">
      <w:pPr>
        <w:pStyle w:val="39"/>
      </w:pPr>
      <w:bookmarkStart w:id="81" w:name="_Toc158632924"/>
      <w:bookmarkStart w:id="82" w:name="_Toc158644739"/>
      <w:bookmarkStart w:id="83" w:name="_Toc158648064"/>
      <w:bookmarkStart w:id="84" w:name="_Toc167560102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D152D7">
        <w:rPr>
          <w:rStyle w:val="affffff6"/>
        </w:rPr>
        <w:t xml:space="preserve"> </w:t>
      </w:r>
      <w:r w:rsidRPr="00FF2216">
        <w:t>«Администрирование»</w:t>
      </w:r>
      <w:bookmarkEnd w:id="81"/>
      <w:bookmarkEnd w:id="82"/>
      <w:bookmarkEnd w:id="83"/>
      <w:bookmarkEnd w:id="84"/>
      <w:r w:rsidRPr="00FF2216">
        <w:t xml:space="preserve"> </w:t>
      </w:r>
    </w:p>
    <w:p w14:paraId="5B13A8B1" w14:textId="77777777" w:rsidR="00AB163B" w:rsidRPr="00FF2216" w:rsidRDefault="00AB163B" w:rsidP="00AB163B">
      <w:pPr>
        <w:pStyle w:val="13"/>
        <w:numPr>
          <w:ilvl w:val="0"/>
          <w:numId w:val="0"/>
        </w:numPr>
        <w:ind w:firstLine="709"/>
      </w:pPr>
      <w:bookmarkStart w:id="85" w:name="_Toc149130275"/>
      <w:bookmarkStart w:id="86" w:name="_Toc149130409"/>
      <w:bookmarkStart w:id="87" w:name="_Toc149131693"/>
      <w:bookmarkEnd w:id="85"/>
      <w:bookmarkEnd w:id="86"/>
      <w:bookmarkEnd w:id="87"/>
      <w:r>
        <w:rPr>
          <w:rStyle w:val="affffff6"/>
        </w:rPr>
        <w:t>М</w:t>
      </w:r>
      <w:r w:rsidRPr="00ED1A82">
        <w:rPr>
          <w:rStyle w:val="affffff6"/>
        </w:rPr>
        <w:t>одуль</w:t>
      </w:r>
      <w:r w:rsidRPr="00FF2216">
        <w:t xml:space="preserve"> «Администрирование» </w:t>
      </w:r>
      <w:r>
        <w:rPr>
          <w:rStyle w:val="affffff4"/>
        </w:rPr>
        <w:t>предназначен для</w:t>
      </w:r>
      <w:r w:rsidRPr="00FF2216">
        <w:t>:</w:t>
      </w:r>
    </w:p>
    <w:p w14:paraId="1C3B7388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ведени</w:t>
      </w:r>
      <w:r>
        <w:t>я</w:t>
      </w:r>
      <w:r w:rsidRPr="00FF2216">
        <w:t xml:space="preserve"> журнала событий;</w:t>
      </w:r>
    </w:p>
    <w:p w14:paraId="2FCBEB18" w14:textId="77777777" w:rsidR="00AB163B" w:rsidRPr="00FF2216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FF2216">
        <w:t>управлени</w:t>
      </w:r>
      <w:r>
        <w:t>я</w:t>
      </w:r>
      <w:r w:rsidRPr="00FF2216">
        <w:t xml:space="preserve"> внутренними сервисами;</w:t>
      </w:r>
    </w:p>
    <w:p w14:paraId="3D06C485" w14:textId="77777777" w:rsidR="00AB163B" w:rsidRDefault="00AB163B" w:rsidP="00CB2806">
      <w:pPr>
        <w:pStyle w:val="13"/>
        <w:numPr>
          <w:ilvl w:val="0"/>
          <w:numId w:val="72"/>
        </w:numPr>
        <w:suppressAutoHyphens/>
        <w:autoSpaceDN/>
        <w:adjustRightInd/>
      </w:pPr>
      <w:r w:rsidRPr="001C6A64">
        <w:t>аудит</w:t>
      </w:r>
      <w:r>
        <w:t>а</w:t>
      </w:r>
      <w:r w:rsidRPr="001C6A64">
        <w:t xml:space="preserve"> данных (просмотра информации об изменениях в данных логических блоков карточки медицинского</w:t>
      </w:r>
      <w:r>
        <w:t xml:space="preserve"> (</w:t>
      </w:r>
      <w:r w:rsidRPr="001C6A64">
        <w:t>фармацевтического</w:t>
      </w:r>
      <w:r>
        <w:t xml:space="preserve">) </w:t>
      </w:r>
      <w:r w:rsidRPr="001C6A64">
        <w:t>работника, обучающегося).</w:t>
      </w:r>
    </w:p>
    <w:p w14:paraId="47AE0320" w14:textId="77777777" w:rsidR="00AB163B" w:rsidRPr="00EE3359" w:rsidRDefault="00AB163B" w:rsidP="00AB163B">
      <w:pPr>
        <w:pStyle w:val="affffff5"/>
      </w:pPr>
      <w:r w:rsidRPr="00EE3359">
        <w:t>Модуль «Администрирование» предоставляет следующие функциональные возможности, выполняемые только техническими средствами (автоматически):</w:t>
      </w:r>
    </w:p>
    <w:p w14:paraId="79BAB02C" w14:textId="77777777" w:rsidR="00AB163B" w:rsidRPr="00EE3359" w:rsidRDefault="00AB163B" w:rsidP="00AB163B">
      <w:pPr>
        <w:pStyle w:val="13"/>
      </w:pPr>
      <w:r w:rsidRPr="00EE3359">
        <w:t>ведение журнала событий;</w:t>
      </w:r>
    </w:p>
    <w:p w14:paraId="0A05881E" w14:textId="77777777" w:rsidR="00AB163B" w:rsidRPr="00EE3359" w:rsidRDefault="00AB163B" w:rsidP="00AB163B">
      <w:pPr>
        <w:pStyle w:val="13"/>
      </w:pPr>
      <w:r w:rsidRPr="00EE3359">
        <w:t>управление внутренними сервисами;</w:t>
      </w:r>
    </w:p>
    <w:p w14:paraId="11438B64" w14:textId="77777777" w:rsidR="00AB163B" w:rsidRPr="00EE3359" w:rsidRDefault="00AB163B" w:rsidP="00AB163B">
      <w:pPr>
        <w:pStyle w:val="13"/>
      </w:pPr>
      <w:r w:rsidRPr="00EE3359">
        <w:t xml:space="preserve">аудит данных (просмотр информации об изменениях в данных логических блоков карточки медицинского </w:t>
      </w:r>
      <w:r>
        <w:t>(</w:t>
      </w:r>
      <w:r w:rsidRPr="00EE3359">
        <w:t>фармацевтического</w:t>
      </w:r>
      <w:r>
        <w:t>)</w:t>
      </w:r>
      <w:r w:rsidRPr="00EE3359">
        <w:t xml:space="preserve"> работника, обучающегося).</w:t>
      </w:r>
    </w:p>
    <w:p w14:paraId="528F15EE" w14:textId="2F223530" w:rsidR="006C5557" w:rsidRPr="009D2851" w:rsidRDefault="006C5557" w:rsidP="004476BB">
      <w:pPr>
        <w:pStyle w:val="2a"/>
        <w:ind w:left="992" w:hanging="283"/>
      </w:pPr>
      <w:bookmarkStart w:id="88" w:name="_Toc167560103"/>
      <w:r w:rsidRPr="009D2851">
        <w:t xml:space="preserve">Условия, при соблюдении которых обеспечивается применение </w:t>
      </w:r>
      <w:bookmarkEnd w:id="48"/>
      <w:r w:rsidR="00C55700" w:rsidRPr="009D2851">
        <w:t xml:space="preserve">ЛК </w:t>
      </w:r>
      <w:proofErr w:type="spellStart"/>
      <w:r w:rsidR="00C55700" w:rsidRPr="009D2851">
        <w:t>МиФР</w:t>
      </w:r>
      <w:bookmarkEnd w:id="88"/>
      <w:proofErr w:type="spellEnd"/>
    </w:p>
    <w:p w14:paraId="4535F2E7" w14:textId="2D729747" w:rsidR="00FE3B16" w:rsidRDefault="00FE3B16" w:rsidP="00FE3B16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bookmarkStart w:id="89" w:name="_Toc144992503"/>
      <w:r>
        <w:t xml:space="preserve">Для обеспечения корректной работы рабочего места </w:t>
      </w:r>
      <w:r w:rsidR="00A715E5">
        <w:t>П</w:t>
      </w:r>
      <w:r>
        <w:t>ользователя с Подсистемой необходимо наличие следующих минимальных технических средств:</w:t>
      </w:r>
    </w:p>
    <w:p w14:paraId="3796D421" w14:textId="77777777" w:rsidR="00950823" w:rsidRDefault="00950823" w:rsidP="00CB2806">
      <w:pPr>
        <w:pStyle w:val="13"/>
        <w:numPr>
          <w:ilvl w:val="0"/>
          <w:numId w:val="71"/>
        </w:numPr>
      </w:pPr>
      <w:r>
        <w:t xml:space="preserve">процессор </w:t>
      </w:r>
      <w:r>
        <w:rPr>
          <w:lang w:val="en-US"/>
        </w:rPr>
        <w:t>c</w:t>
      </w:r>
      <w:r w:rsidRPr="005F0C71">
        <w:t xml:space="preserve"> </w:t>
      </w:r>
      <w:r>
        <w:t>частотой не менее 2.4 ГГц</w:t>
      </w:r>
      <w:r w:rsidRPr="005F0C71">
        <w:t>;</w:t>
      </w:r>
    </w:p>
    <w:p w14:paraId="3054D78C" w14:textId="77777777" w:rsidR="00950823" w:rsidRDefault="00950823" w:rsidP="00CB2806">
      <w:pPr>
        <w:pStyle w:val="13"/>
        <w:numPr>
          <w:ilvl w:val="0"/>
          <w:numId w:val="73"/>
        </w:numPr>
      </w:pPr>
      <w:r>
        <w:t>оперативная память не менее 4 Гбайт;</w:t>
      </w:r>
    </w:p>
    <w:p w14:paraId="41DDDC5E" w14:textId="77777777" w:rsidR="00950823" w:rsidRDefault="00950823" w:rsidP="00CB2806">
      <w:pPr>
        <w:pStyle w:val="13"/>
        <w:numPr>
          <w:ilvl w:val="0"/>
          <w:numId w:val="73"/>
        </w:numPr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775BD910" w14:textId="77777777" w:rsidR="00950823" w:rsidRDefault="00950823" w:rsidP="00CB2806">
      <w:pPr>
        <w:pStyle w:val="13"/>
        <w:numPr>
          <w:ilvl w:val="0"/>
          <w:numId w:val="73"/>
        </w:numPr>
      </w:pPr>
      <w:r>
        <w:t>жесткий диск с памятью не менее 300 Гбайт;</w:t>
      </w:r>
    </w:p>
    <w:p w14:paraId="19A32FA1" w14:textId="77777777" w:rsidR="00950823" w:rsidRDefault="00950823" w:rsidP="00CB2806">
      <w:pPr>
        <w:pStyle w:val="13"/>
        <w:numPr>
          <w:ilvl w:val="0"/>
          <w:numId w:val="73"/>
        </w:numPr>
      </w:pPr>
      <w:r>
        <w:t>сетевая карта с пропускной способностью не менее 10 Мбит/с.</w:t>
      </w:r>
    </w:p>
    <w:p w14:paraId="43F09983" w14:textId="750A8144" w:rsidR="00FE3B16" w:rsidRDefault="00FE3B16" w:rsidP="00FE3B16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 xml:space="preserve">Рабочее месте </w:t>
      </w:r>
      <w:r w:rsidR="00A715E5">
        <w:t>П</w:t>
      </w:r>
      <w:r>
        <w:t>ользователя должно иметь операционную систему, поддерживающую веб-браузер Яндекс</w:t>
      </w:r>
      <w:r w:rsidR="00D56A48">
        <w:t xml:space="preserve"> </w:t>
      </w:r>
      <w:r>
        <w:t>Браузер версии не ниже 21.6.</w:t>
      </w:r>
    </w:p>
    <w:p w14:paraId="003E1C59" w14:textId="0B8B0925" w:rsidR="00FE3B16" w:rsidRDefault="00FE3B16" w:rsidP="00FE3B16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 xml:space="preserve">Использование учетной записи </w:t>
      </w:r>
      <w:r w:rsidR="00A715E5">
        <w:t>П</w:t>
      </w:r>
      <w:r>
        <w:t>ользователя Подсистемы другими лицами недопустимо.</w:t>
      </w:r>
    </w:p>
    <w:p w14:paraId="66D78235" w14:textId="1C494FB0" w:rsidR="00132C8C" w:rsidRPr="002E2A6C" w:rsidRDefault="00132C8C" w:rsidP="00132C8C">
      <w:pPr>
        <w:pStyle w:val="1b"/>
      </w:pPr>
      <w:bookmarkStart w:id="90" w:name="_Toc167560104"/>
      <w:r>
        <w:lastRenderedPageBreak/>
        <w:t>Подготовка к работе</w:t>
      </w:r>
      <w:bookmarkEnd w:id="90"/>
    </w:p>
    <w:p w14:paraId="2E6574E2" w14:textId="58088D40" w:rsidR="006C5557" w:rsidRDefault="006C5557" w:rsidP="009D2851">
      <w:pPr>
        <w:pStyle w:val="2a"/>
        <w:ind w:left="992" w:hanging="283"/>
      </w:pPr>
      <w:bookmarkStart w:id="91" w:name="_Ref144986857"/>
      <w:bookmarkStart w:id="92" w:name="_Ref144990611"/>
      <w:bookmarkStart w:id="93" w:name="_Toc144992504"/>
      <w:bookmarkStart w:id="94" w:name="_Toc167560105"/>
      <w:bookmarkEnd w:id="89"/>
      <w:r w:rsidRPr="009D2851">
        <w:t>Состав и содержание носителя данных, содержащего загружаемые программы и данные</w:t>
      </w:r>
      <w:bookmarkEnd w:id="91"/>
      <w:bookmarkEnd w:id="92"/>
      <w:bookmarkEnd w:id="93"/>
      <w:bookmarkEnd w:id="94"/>
    </w:p>
    <w:p w14:paraId="5B1FAD62" w14:textId="45D71608" w:rsidR="00195898" w:rsidRPr="00195898" w:rsidRDefault="00195898" w:rsidP="00195898">
      <w:pPr>
        <w:pStyle w:val="a7"/>
      </w:pPr>
      <w:r>
        <w:t xml:space="preserve">Для возможности работы </w:t>
      </w:r>
      <w:r w:rsidR="00A715E5">
        <w:t>П</w:t>
      </w:r>
      <w:r>
        <w:t xml:space="preserve">ользователя с </w:t>
      </w:r>
      <w:r w:rsidRPr="007045E8">
        <w:t xml:space="preserve">Подсистемой на рабочем месте </w:t>
      </w:r>
      <w:r w:rsidR="00A715E5">
        <w:t>П</w:t>
      </w:r>
      <w:r w:rsidRPr="007045E8">
        <w:t>ользователя должен быть настроен веб-браузер</w:t>
      </w:r>
      <w:r w:rsidR="008A1057">
        <w:t>.</w:t>
      </w:r>
      <w:r w:rsidRPr="007045E8">
        <w:t xml:space="preserve"> Интерфейс </w:t>
      </w:r>
      <w:r w:rsidR="00A715E5">
        <w:t>П</w:t>
      </w:r>
      <w:r w:rsidRPr="007045E8">
        <w:t>ользователя Подсистемы поддерживает веб-браузер Яндекс</w:t>
      </w:r>
      <w:r w:rsidR="00D56A48">
        <w:t xml:space="preserve"> </w:t>
      </w:r>
      <w:r w:rsidRPr="007045E8">
        <w:t>Браузер версии не ниже 21.6.</w:t>
      </w:r>
    </w:p>
    <w:p w14:paraId="7C75469F" w14:textId="5769B755" w:rsidR="006C5557" w:rsidRPr="009D2851" w:rsidRDefault="006C5557" w:rsidP="009D2851">
      <w:pPr>
        <w:pStyle w:val="2a"/>
        <w:ind w:left="992" w:hanging="283"/>
      </w:pPr>
      <w:bookmarkStart w:id="95" w:name="_Toc144992505"/>
      <w:bookmarkStart w:id="96" w:name="_Toc167560106"/>
      <w:r w:rsidRPr="009D2851">
        <w:t xml:space="preserve">Порядок загрузки </w:t>
      </w:r>
      <w:bookmarkEnd w:id="95"/>
      <w:r w:rsidR="00E839BC">
        <w:t>программ и данных</w:t>
      </w:r>
      <w:bookmarkEnd w:id="96"/>
    </w:p>
    <w:p w14:paraId="06D10D21" w14:textId="265B4B00" w:rsidR="00922AF5" w:rsidRPr="009D2851" w:rsidRDefault="006C5557" w:rsidP="009D2851">
      <w:pPr>
        <w:pStyle w:val="a7"/>
      </w:pPr>
      <w:r w:rsidRPr="008170D5">
        <w:t xml:space="preserve">Для начала работы с </w:t>
      </w:r>
      <w:r w:rsidR="00131A07" w:rsidRPr="008170D5">
        <w:t xml:space="preserve">ЛК </w:t>
      </w:r>
      <w:proofErr w:type="spellStart"/>
      <w:r w:rsidR="00131A07" w:rsidRPr="008170D5">
        <w:t>МиФР</w:t>
      </w:r>
      <w:proofErr w:type="spellEnd"/>
      <w:r w:rsidRPr="008170D5">
        <w:t xml:space="preserve"> на рабочем месте </w:t>
      </w:r>
      <w:r w:rsidR="00A715E5">
        <w:t>П</w:t>
      </w:r>
      <w:r w:rsidRPr="008170D5">
        <w:t>ользователя должен быть настроен постоянный доступ к</w:t>
      </w:r>
      <w:r w:rsidR="00AB163B" w:rsidRPr="00BD787E">
        <w:t xml:space="preserve"> информационно-телекоммуникационной сети «Интернет»</w:t>
      </w:r>
      <w:r w:rsidR="00400AED">
        <w:t>,</w:t>
      </w:r>
      <w:r w:rsidR="00AB163B" w:rsidRPr="00BD787E">
        <w:t xml:space="preserve"> </w:t>
      </w:r>
      <w:r w:rsidRPr="008170D5">
        <w:t xml:space="preserve">и установлено программное обеспечение, приведенное в </w:t>
      </w:r>
      <w:r w:rsidR="00060276">
        <w:t>под</w:t>
      </w:r>
      <w:r w:rsidRPr="008170D5">
        <w:t xml:space="preserve">разделе </w:t>
      </w:r>
      <w:r w:rsidRPr="008170D5">
        <w:fldChar w:fldCharType="begin"/>
      </w:r>
      <w:r w:rsidRPr="008170D5">
        <w:instrText xml:space="preserve"> REF _Ref144986857 \r \h  \* MERGEFORMAT </w:instrText>
      </w:r>
      <w:r w:rsidRPr="008170D5">
        <w:fldChar w:fldCharType="separate"/>
      </w:r>
      <w:r w:rsidR="00917A83">
        <w:t>3.1</w:t>
      </w:r>
      <w:r w:rsidRPr="008170D5">
        <w:fldChar w:fldCharType="end"/>
      </w:r>
      <w:r w:rsidRPr="008170D5">
        <w:t xml:space="preserve"> </w:t>
      </w:r>
      <w:r w:rsidR="00344CCD" w:rsidRPr="008170D5">
        <w:t>настоящего руководства пользователя</w:t>
      </w:r>
      <w:r w:rsidRPr="009D2851">
        <w:t>.</w:t>
      </w:r>
    </w:p>
    <w:p w14:paraId="35176258" w14:textId="2C127B2A" w:rsidR="00922AF5" w:rsidRPr="009D2851" w:rsidRDefault="00922AF5" w:rsidP="009D2851">
      <w:pPr>
        <w:pStyle w:val="39"/>
      </w:pPr>
      <w:bookmarkStart w:id="97" w:name="_Toc143537533"/>
      <w:bookmarkStart w:id="98" w:name="_Ref147667472"/>
      <w:bookmarkStart w:id="99" w:name="_Toc144992508"/>
      <w:bookmarkStart w:id="100" w:name="_Toc167560107"/>
      <w:r w:rsidRPr="009D2851">
        <w:t xml:space="preserve">Вход в </w:t>
      </w:r>
      <w:bookmarkEnd w:id="97"/>
      <w:r w:rsidRPr="009D2851">
        <w:t xml:space="preserve">ЛК </w:t>
      </w:r>
      <w:proofErr w:type="spellStart"/>
      <w:r w:rsidRPr="009D2851">
        <w:t>МиФР</w:t>
      </w:r>
      <w:bookmarkEnd w:id="98"/>
      <w:bookmarkEnd w:id="100"/>
      <w:proofErr w:type="spellEnd"/>
    </w:p>
    <w:p w14:paraId="69D9C673" w14:textId="175904FC" w:rsidR="008170D5" w:rsidRDefault="00922AF5" w:rsidP="001E7E18">
      <w:pPr>
        <w:pStyle w:val="a7"/>
      </w:pPr>
      <w:bookmarkStart w:id="101" w:name="_Hlk89724334"/>
      <w:r w:rsidRPr="008170D5">
        <w:t xml:space="preserve">Для успешного входа в </w:t>
      </w:r>
      <w:r w:rsidR="001176E1" w:rsidRPr="008170D5">
        <w:t xml:space="preserve">ЛК </w:t>
      </w:r>
      <w:proofErr w:type="spellStart"/>
      <w:r w:rsidR="001176E1" w:rsidRPr="008170D5">
        <w:t>МиФР</w:t>
      </w:r>
      <w:proofErr w:type="spellEnd"/>
      <w:r w:rsidRPr="008170D5">
        <w:t xml:space="preserve"> необходимо открыть веб-браузер и в адресной строке ввести </w:t>
      </w:r>
      <w:hyperlink r:id="rId11" w:history="1">
        <w:r w:rsidRPr="008E3F85">
          <w:t>https://lkmr.egisz.rosminzdrav.ru</w:t>
        </w:r>
      </w:hyperlink>
      <w:r w:rsidRPr="008170D5">
        <w:t xml:space="preserve">. </w:t>
      </w:r>
      <w:bookmarkEnd w:id="101"/>
    </w:p>
    <w:p w14:paraId="5D24896E" w14:textId="6E5573AC" w:rsidR="00922AF5" w:rsidRPr="009D2851" w:rsidRDefault="00922AF5" w:rsidP="001E7E18">
      <w:pPr>
        <w:pStyle w:val="a7"/>
      </w:pPr>
      <w:r w:rsidRPr="008170D5">
        <w:t>Откроется стартовая страница (</w:t>
      </w:r>
      <w:r w:rsidR="00423B03">
        <w:t>с</w:t>
      </w:r>
      <w:r w:rsidR="00F05A02">
        <w:t xml:space="preserve">м. </w:t>
      </w:r>
      <w:r w:rsidR="000D452D">
        <w:fldChar w:fldCharType="begin"/>
      </w:r>
      <w:r w:rsidR="000D452D">
        <w:instrText xml:space="preserve"> REF _Ref149047573 \h </w:instrText>
      </w:r>
      <w:r w:rsidR="000D452D">
        <w:fldChar w:fldCharType="separate"/>
      </w:r>
      <w:r w:rsidR="00917A83">
        <w:t xml:space="preserve">Рисунок </w:t>
      </w:r>
      <w:r w:rsidR="00917A83">
        <w:rPr>
          <w:noProof/>
        </w:rPr>
        <w:t>1</w:t>
      </w:r>
      <w:r w:rsidR="000D452D">
        <w:fldChar w:fldCharType="end"/>
      </w:r>
      <w:r w:rsidRPr="009D2851">
        <w:t>).</w:t>
      </w:r>
    </w:p>
    <w:p w14:paraId="69A82752" w14:textId="77777777" w:rsidR="00DA62EE" w:rsidRDefault="00922AF5" w:rsidP="00DA62EE">
      <w:pPr>
        <w:pStyle w:val="affffff9"/>
      </w:pPr>
      <w:r w:rsidRPr="009D2851">
        <w:rPr>
          <w:noProof/>
        </w:rPr>
        <w:drawing>
          <wp:inline distT="0" distB="0" distL="0" distR="0" wp14:anchorId="11CD28AB" wp14:editId="069DE3EB">
            <wp:extent cx="5940425" cy="2554605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5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93B64" w14:textId="5AF12671" w:rsidR="00922AF5" w:rsidRPr="009D2851" w:rsidRDefault="00DA62EE" w:rsidP="008E3F85">
      <w:pPr>
        <w:pStyle w:val="af4"/>
      </w:pPr>
      <w:bookmarkStart w:id="102" w:name="_Ref149047573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</w:t>
      </w:r>
      <w:r w:rsidR="00731FD8">
        <w:rPr>
          <w:noProof/>
        </w:rPr>
        <w:fldChar w:fldCharType="end"/>
      </w:r>
      <w:bookmarkEnd w:id="102"/>
      <w:r>
        <w:t xml:space="preserve"> </w:t>
      </w:r>
      <w:r w:rsidRPr="009D2851">
        <w:t>– Стартовая страница</w:t>
      </w:r>
    </w:p>
    <w:p w14:paraId="768CDF44" w14:textId="4C112D30" w:rsidR="00922AF5" w:rsidRPr="008170D5" w:rsidRDefault="00922AF5" w:rsidP="008E3F85">
      <w:pPr>
        <w:pStyle w:val="affffffc"/>
      </w:pPr>
      <w:r w:rsidRPr="008170D5">
        <w:t xml:space="preserve">На стартовой странице необходимо нажать кнопку «Войти». На экране отобразится </w:t>
      </w:r>
      <w:r w:rsidR="0026595B" w:rsidRPr="000205A7">
        <w:t xml:space="preserve">страница авторизации </w:t>
      </w:r>
      <w:r w:rsidR="00A75184">
        <w:t>ЕС</w:t>
      </w:r>
      <w:r w:rsidR="0026595B">
        <w:t>ИА</w:t>
      </w:r>
      <w:r w:rsidRPr="008170D5">
        <w:t xml:space="preserve"> (</w:t>
      </w:r>
      <w:r w:rsidR="00F05A02">
        <w:t xml:space="preserve">см. </w:t>
      </w:r>
      <w:r w:rsidR="000D452D">
        <w:fldChar w:fldCharType="begin"/>
      </w:r>
      <w:r w:rsidR="000D452D">
        <w:instrText xml:space="preserve"> REF _Ref149047580 \h </w:instrText>
      </w:r>
      <w:r w:rsidR="000D452D">
        <w:fldChar w:fldCharType="separate"/>
      </w:r>
      <w:r w:rsidR="00917A83">
        <w:t xml:space="preserve">Рисунок </w:t>
      </w:r>
      <w:r w:rsidR="00917A83">
        <w:rPr>
          <w:noProof/>
        </w:rPr>
        <w:t>2</w:t>
      </w:r>
      <w:r w:rsidR="000D452D">
        <w:fldChar w:fldCharType="end"/>
      </w:r>
      <w:r w:rsidRPr="008170D5">
        <w:t xml:space="preserve">). </w:t>
      </w:r>
    </w:p>
    <w:p w14:paraId="155E31CF" w14:textId="1F4FF2C2" w:rsidR="00922AF5" w:rsidRPr="009D2851" w:rsidRDefault="00BB245E" w:rsidP="008E3F85">
      <w:pPr>
        <w:pStyle w:val="affffff9"/>
      </w:pPr>
      <w:r w:rsidRPr="00C20D54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920B32C" wp14:editId="56868FC0">
            <wp:extent cx="2429588" cy="3764280"/>
            <wp:effectExtent l="0" t="0" r="8890" b="7620"/>
            <wp:docPr id="45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Снимок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88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9A0A6" w14:textId="73C578A4" w:rsidR="00922AF5" w:rsidRPr="009D2851" w:rsidRDefault="00DA62EE" w:rsidP="00DA62EE">
      <w:pPr>
        <w:pStyle w:val="af4"/>
      </w:pPr>
      <w:bookmarkStart w:id="103" w:name="_Ref149047580"/>
      <w:bookmarkStart w:id="104" w:name="_Ref37761222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</w:t>
      </w:r>
      <w:r w:rsidR="00731FD8">
        <w:rPr>
          <w:noProof/>
        </w:rPr>
        <w:fldChar w:fldCharType="end"/>
      </w:r>
      <w:bookmarkEnd w:id="103"/>
      <w:r>
        <w:t xml:space="preserve"> </w:t>
      </w:r>
      <w:r w:rsidRPr="009D2851">
        <w:t>–</w:t>
      </w:r>
      <w:bookmarkEnd w:id="104"/>
      <w:r w:rsidR="00922AF5" w:rsidRPr="009D2851">
        <w:t xml:space="preserve"> Страница авторизации</w:t>
      </w:r>
    </w:p>
    <w:p w14:paraId="5B84E0F6" w14:textId="27EA4D9C" w:rsidR="00922AF5" w:rsidRDefault="00922AF5" w:rsidP="008E3F85">
      <w:pPr>
        <w:pStyle w:val="affffffc"/>
      </w:pPr>
      <w:r w:rsidRPr="009D2851">
        <w:t xml:space="preserve">На странице авторизации </w:t>
      </w:r>
      <w:r w:rsidR="00BB245E">
        <w:t>ЕС</w:t>
      </w:r>
      <w:r w:rsidRPr="009D2851">
        <w:t xml:space="preserve">ИА необходимо ввести логин (СНИЛС) и пароль </w:t>
      </w:r>
      <w:r w:rsidR="00A715E5">
        <w:t>П</w:t>
      </w:r>
      <w:r w:rsidRPr="009D2851">
        <w:t xml:space="preserve">ользователя (пароль соответствует паролю, </w:t>
      </w:r>
      <w:r w:rsidR="00E325EE">
        <w:t>который используется для учетной записи</w:t>
      </w:r>
      <w:r w:rsidRPr="009D2851">
        <w:t xml:space="preserve"> ЕПГУ</w:t>
      </w:r>
      <w:r w:rsidR="002C403A">
        <w:t>)</w:t>
      </w:r>
      <w:r w:rsidRPr="009D2851">
        <w:t xml:space="preserve">, и нажать на кнопку «Войти». Произойдет переход на главную страницу </w:t>
      </w:r>
      <w:r w:rsidR="001176E1" w:rsidRPr="009D2851">
        <w:t xml:space="preserve">ЛК </w:t>
      </w:r>
      <w:proofErr w:type="spellStart"/>
      <w:r w:rsidR="001176E1" w:rsidRPr="009D2851">
        <w:t>МиФР</w:t>
      </w:r>
      <w:proofErr w:type="spellEnd"/>
      <w:r w:rsidRPr="009D2851">
        <w:t xml:space="preserve"> (</w:t>
      </w:r>
      <w:r w:rsidR="00F05A02">
        <w:t xml:space="preserve">см. </w:t>
      </w:r>
      <w:r w:rsidR="000D452D">
        <w:fldChar w:fldCharType="begin"/>
      </w:r>
      <w:r w:rsidR="000D452D">
        <w:instrText xml:space="preserve"> REF _Ref149047590 \h </w:instrText>
      </w:r>
      <w:r w:rsidR="000D452D">
        <w:fldChar w:fldCharType="separate"/>
      </w:r>
      <w:r w:rsidR="00917A83">
        <w:t xml:space="preserve">Рисунок </w:t>
      </w:r>
      <w:r w:rsidR="00917A83">
        <w:rPr>
          <w:noProof/>
        </w:rPr>
        <w:t>3</w:t>
      </w:r>
      <w:r w:rsidR="000D452D">
        <w:fldChar w:fldCharType="end"/>
      </w:r>
      <w:r w:rsidRPr="009D2851">
        <w:t>).</w:t>
      </w:r>
    </w:p>
    <w:p w14:paraId="29CD80C4" w14:textId="77777777" w:rsidR="001E7E18" w:rsidRPr="009D2851" w:rsidRDefault="001E7E18" w:rsidP="008E3F85">
      <w:pPr>
        <w:pStyle w:val="affffff9"/>
      </w:pPr>
      <w:r w:rsidRPr="009D2851">
        <w:rPr>
          <w:noProof/>
          <w:lang w:eastAsia="ru-RU"/>
        </w:rPr>
        <w:lastRenderedPageBreak/>
        <w:drawing>
          <wp:inline distT="0" distB="0" distL="0" distR="0" wp14:anchorId="47B78C8A" wp14:editId="673E464B">
            <wp:extent cx="5831698" cy="6317672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660" cy="6329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1B91E" w14:textId="50B4808B" w:rsidR="001E7E18" w:rsidRPr="009D2851" w:rsidRDefault="00DA62EE" w:rsidP="00DA62EE">
      <w:pPr>
        <w:pStyle w:val="af4"/>
      </w:pPr>
      <w:bookmarkStart w:id="105" w:name="_Ref149047590"/>
      <w:bookmarkStart w:id="106" w:name="_Ref148976585"/>
      <w:bookmarkStart w:id="107" w:name="_Ref97801609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</w:t>
      </w:r>
      <w:r w:rsidR="00731FD8">
        <w:rPr>
          <w:noProof/>
        </w:rPr>
        <w:fldChar w:fldCharType="end"/>
      </w:r>
      <w:bookmarkEnd w:id="105"/>
      <w:r>
        <w:t xml:space="preserve"> </w:t>
      </w:r>
      <w:r w:rsidRPr="009D2851">
        <w:t>–</w:t>
      </w:r>
      <w:bookmarkEnd w:id="106"/>
      <w:bookmarkEnd w:id="107"/>
      <w:r>
        <w:rPr>
          <w:noProof/>
        </w:rPr>
        <w:t xml:space="preserve"> </w:t>
      </w:r>
      <w:r w:rsidR="001E7E18" w:rsidRPr="009D2851">
        <w:t>Главная страница ЛК</w:t>
      </w:r>
      <w:r w:rsidR="002C403A">
        <w:t xml:space="preserve"> </w:t>
      </w:r>
      <w:proofErr w:type="spellStart"/>
      <w:r w:rsidR="002C403A">
        <w:t>МиФР</w:t>
      </w:r>
      <w:proofErr w:type="spellEnd"/>
    </w:p>
    <w:p w14:paraId="13B72359" w14:textId="77777777" w:rsidR="00922AF5" w:rsidRPr="009D2851" w:rsidRDefault="00922AF5" w:rsidP="009D2851">
      <w:pPr>
        <w:pStyle w:val="39"/>
      </w:pPr>
      <w:bookmarkStart w:id="108" w:name="_Toc148984058"/>
      <w:bookmarkStart w:id="109" w:name="_Toc149041521"/>
      <w:bookmarkStart w:id="110" w:name="_Toc149048698"/>
      <w:bookmarkStart w:id="111" w:name="_Toc149126142"/>
      <w:bookmarkStart w:id="112" w:name="_Toc149129858"/>
      <w:bookmarkStart w:id="113" w:name="_Toc83922646"/>
      <w:bookmarkStart w:id="114" w:name="_Toc463884026"/>
      <w:bookmarkStart w:id="115" w:name="_Ref104512285"/>
      <w:bookmarkStart w:id="116" w:name="_Toc143537534"/>
      <w:bookmarkStart w:id="117" w:name="_Ref147678522"/>
      <w:bookmarkStart w:id="118" w:name="_Toc464809398"/>
      <w:bookmarkStart w:id="119" w:name="_Toc89079978"/>
      <w:bookmarkStart w:id="120" w:name="_Toc90080557"/>
      <w:bookmarkStart w:id="121" w:name="_Toc96438528"/>
      <w:bookmarkStart w:id="122" w:name="_Toc167560108"/>
      <w:bookmarkEnd w:id="108"/>
      <w:bookmarkEnd w:id="109"/>
      <w:bookmarkEnd w:id="110"/>
      <w:bookmarkEnd w:id="111"/>
      <w:bookmarkEnd w:id="112"/>
      <w:r w:rsidRPr="009D2851">
        <w:t>Выход из Подсистемы</w:t>
      </w:r>
      <w:bookmarkEnd w:id="113"/>
      <w:bookmarkEnd w:id="114"/>
      <w:bookmarkEnd w:id="115"/>
      <w:bookmarkEnd w:id="116"/>
      <w:bookmarkEnd w:id="117"/>
      <w:bookmarkEnd w:id="122"/>
    </w:p>
    <w:p w14:paraId="73D3C8F9" w14:textId="3E6DA32C" w:rsidR="00922AF5" w:rsidRPr="009D2851" w:rsidRDefault="00922AF5" w:rsidP="009D2851">
      <w:pPr>
        <w:pStyle w:val="phnormal"/>
      </w:pPr>
      <w:r w:rsidRPr="008E3F85">
        <w:rPr>
          <w:rStyle w:val="affffff4"/>
        </w:rPr>
        <w:t xml:space="preserve">Для корректного выхода из Подсистемы необходимо нажать на кнопку с ФИО </w:t>
      </w:r>
      <w:r w:rsidR="00A715E5">
        <w:rPr>
          <w:rStyle w:val="affffff4"/>
        </w:rPr>
        <w:t>П</w:t>
      </w:r>
      <w:r w:rsidRPr="008E3F85">
        <w:rPr>
          <w:rStyle w:val="affffff4"/>
        </w:rPr>
        <w:t xml:space="preserve">ользователя в правом верхнем углу, затем в выпадающем списке выбрать кнопку </w:t>
      </w:r>
      <w:r w:rsidRPr="008E3F85">
        <w:rPr>
          <w:rStyle w:val="affffff4"/>
          <w:noProof/>
        </w:rPr>
        <w:drawing>
          <wp:inline distT="0" distB="0" distL="0" distR="0" wp14:anchorId="6403D418" wp14:editId="01EC8792">
            <wp:extent cx="690880" cy="28702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F85">
        <w:rPr>
          <w:rStyle w:val="affffff4"/>
        </w:rPr>
        <w:t>; будет осуществлён выход из Подсистемы</w:t>
      </w:r>
      <w:r w:rsidRPr="009D2851">
        <w:t>.</w:t>
      </w:r>
    </w:p>
    <w:p w14:paraId="1ED1E8C7" w14:textId="6A57D282" w:rsidR="00922AF5" w:rsidRPr="009D2851" w:rsidRDefault="00922AF5" w:rsidP="009D2851">
      <w:pPr>
        <w:pStyle w:val="39"/>
        <w:rPr>
          <w:sz w:val="28"/>
        </w:rPr>
      </w:pPr>
      <w:bookmarkStart w:id="123" w:name="_Toc143537535"/>
      <w:bookmarkStart w:id="124" w:name="_Toc167560109"/>
      <w:r w:rsidRPr="009D2851">
        <w:t>Порядок проверки работоспособности</w:t>
      </w:r>
      <w:bookmarkEnd w:id="118"/>
      <w:r w:rsidRPr="009D2851">
        <w:t xml:space="preserve"> </w:t>
      </w:r>
      <w:bookmarkEnd w:id="119"/>
      <w:bookmarkEnd w:id="120"/>
      <w:r w:rsidR="001176E1" w:rsidRPr="009D2851">
        <w:t xml:space="preserve">ЛК </w:t>
      </w:r>
      <w:proofErr w:type="spellStart"/>
      <w:r w:rsidR="001176E1" w:rsidRPr="009D2851">
        <w:t>МиФР</w:t>
      </w:r>
      <w:bookmarkEnd w:id="121"/>
      <w:bookmarkEnd w:id="123"/>
      <w:bookmarkEnd w:id="124"/>
      <w:proofErr w:type="spellEnd"/>
    </w:p>
    <w:p w14:paraId="75DBD88E" w14:textId="1814AF8C" w:rsidR="00922AF5" w:rsidRPr="009D2851" w:rsidRDefault="00922AF5" w:rsidP="009D2851">
      <w:pPr>
        <w:pStyle w:val="afffff6"/>
        <w:spacing w:line="240" w:lineRule="auto"/>
        <w:rPr>
          <w:noProof/>
        </w:rPr>
      </w:pPr>
      <w:r w:rsidRPr="008E3F85">
        <w:rPr>
          <w:rStyle w:val="affffff4"/>
        </w:rPr>
        <w:t xml:space="preserve">Программное обеспечение работоспособно, если в результате действий </w:t>
      </w:r>
      <w:r w:rsidR="00A715E5">
        <w:rPr>
          <w:rStyle w:val="affffff4"/>
        </w:rPr>
        <w:t>П</w:t>
      </w:r>
      <w:r w:rsidRPr="008E3F85">
        <w:rPr>
          <w:rStyle w:val="affffff4"/>
        </w:rPr>
        <w:t xml:space="preserve">ользователя, изложенных в </w:t>
      </w:r>
      <w:r w:rsidR="00B45486">
        <w:t>п</w:t>
      </w:r>
      <w:r w:rsidR="00A75184">
        <w:t>ункте</w:t>
      </w:r>
      <w:r w:rsidRPr="008E3F85">
        <w:rPr>
          <w:rStyle w:val="affffff4"/>
        </w:rPr>
        <w:t xml:space="preserve"> </w:t>
      </w:r>
      <w:r w:rsidR="006643CF" w:rsidRPr="008E3F85">
        <w:rPr>
          <w:rStyle w:val="affffff4"/>
        </w:rPr>
        <w:fldChar w:fldCharType="begin"/>
      </w:r>
      <w:r w:rsidR="006643CF" w:rsidRPr="008E3F85">
        <w:rPr>
          <w:rStyle w:val="affffff4"/>
        </w:rPr>
        <w:instrText xml:space="preserve"> REF _Ref147667472 \r \h </w:instrText>
      </w:r>
      <w:r w:rsidR="009D2851" w:rsidRPr="008E3F85">
        <w:rPr>
          <w:rStyle w:val="affffff4"/>
        </w:rPr>
        <w:instrText xml:space="preserve"> \* MERGEFORMAT </w:instrText>
      </w:r>
      <w:r w:rsidR="006643CF" w:rsidRPr="008E3F85">
        <w:rPr>
          <w:rStyle w:val="affffff4"/>
        </w:rPr>
      </w:r>
      <w:r w:rsidR="006643CF" w:rsidRPr="008E3F85">
        <w:rPr>
          <w:rStyle w:val="affffff4"/>
        </w:rPr>
        <w:fldChar w:fldCharType="separate"/>
      </w:r>
      <w:r w:rsidR="00917A83">
        <w:rPr>
          <w:rStyle w:val="affffff4"/>
        </w:rPr>
        <w:t>3.2.1</w:t>
      </w:r>
      <w:r w:rsidR="006643CF" w:rsidRPr="008E3F85">
        <w:rPr>
          <w:rStyle w:val="affffff4"/>
        </w:rPr>
        <w:fldChar w:fldCharType="end"/>
      </w:r>
      <w:r w:rsidRPr="008E3F85">
        <w:rPr>
          <w:rStyle w:val="affffff4"/>
        </w:rPr>
        <w:t xml:space="preserve"> </w:t>
      </w:r>
      <w:r w:rsidR="002C403A" w:rsidRPr="008E3F85">
        <w:rPr>
          <w:rStyle w:val="affffff4"/>
        </w:rPr>
        <w:t>настоящего руководства пользователя</w:t>
      </w:r>
      <w:r w:rsidR="00AB00EE" w:rsidRPr="008E3F85">
        <w:rPr>
          <w:rStyle w:val="affffff4"/>
        </w:rPr>
        <w:t>,</w:t>
      </w:r>
      <w:r w:rsidR="002C403A" w:rsidRPr="008E3F85">
        <w:rPr>
          <w:rStyle w:val="affffff4"/>
        </w:rPr>
        <w:t xml:space="preserve"> </w:t>
      </w:r>
      <w:r w:rsidRPr="008E3F85">
        <w:rPr>
          <w:rStyle w:val="affffff4"/>
        </w:rPr>
        <w:t>не возникло ошибок</w:t>
      </w:r>
      <w:r w:rsidRPr="009D2851">
        <w:rPr>
          <w:noProof/>
        </w:rPr>
        <w:t>.</w:t>
      </w:r>
    </w:p>
    <w:p w14:paraId="0E0FBD9E" w14:textId="77777777" w:rsidR="00922AF5" w:rsidRPr="009D2851" w:rsidRDefault="00922AF5" w:rsidP="009D2851">
      <w:pPr>
        <w:pStyle w:val="39"/>
      </w:pPr>
      <w:bookmarkStart w:id="125" w:name="_Ref106180390"/>
      <w:bookmarkStart w:id="126" w:name="_Toc143537536"/>
      <w:bookmarkStart w:id="127" w:name="_Toc167560110"/>
      <w:r w:rsidRPr="009D2851">
        <w:lastRenderedPageBreak/>
        <w:t>Порядок получения доступа к Подсистеме</w:t>
      </w:r>
      <w:bookmarkEnd w:id="125"/>
      <w:bookmarkEnd w:id="126"/>
      <w:bookmarkEnd w:id="127"/>
    </w:p>
    <w:p w14:paraId="0C8C0564" w14:textId="771CCCC1" w:rsidR="00922AF5" w:rsidRPr="009D2851" w:rsidRDefault="00A75184" w:rsidP="00C10BE7">
      <w:pPr>
        <w:pStyle w:val="a7"/>
      </w:pPr>
      <w:r>
        <w:t>Д</w:t>
      </w:r>
      <w:r w:rsidR="00922AF5" w:rsidRPr="009D2851">
        <w:t xml:space="preserve">ля получения доступа к </w:t>
      </w:r>
      <w:r w:rsidR="009D0368" w:rsidRPr="009D2851">
        <w:t xml:space="preserve">ЛК </w:t>
      </w:r>
      <w:proofErr w:type="spellStart"/>
      <w:r w:rsidR="009D0368" w:rsidRPr="009D2851">
        <w:t>МиФР</w:t>
      </w:r>
      <w:proofErr w:type="spellEnd"/>
      <w:r w:rsidR="00922AF5" w:rsidRPr="009D2851">
        <w:t xml:space="preserve"> </w:t>
      </w:r>
      <w:r>
        <w:t xml:space="preserve">Вам </w:t>
      </w:r>
      <w:r w:rsidR="00922AF5" w:rsidRPr="009D2851">
        <w:t>необходимо</w:t>
      </w:r>
      <w:r w:rsidR="00AB00EE">
        <w:t xml:space="preserve"> </w:t>
      </w:r>
      <w:r w:rsidR="00922AF5" w:rsidRPr="009D2851">
        <w:t xml:space="preserve">зарегистрироваться на ЕПГУ по адресу </w:t>
      </w:r>
      <w:hyperlink r:id="rId16" w:history="1">
        <w:r w:rsidR="00922AF5" w:rsidRPr="009D2851">
          <w:t>https://www.gosuslugi.ru/</w:t>
        </w:r>
      </w:hyperlink>
      <w:r w:rsidR="00922AF5" w:rsidRPr="009D2851">
        <w:t xml:space="preserve"> и подтвердить учетную запись до 3-го уровня (</w:t>
      </w:r>
      <w:r w:rsidR="00F05A02">
        <w:t xml:space="preserve">см. </w:t>
      </w:r>
      <w:r w:rsidR="00D1626D">
        <w:fldChar w:fldCharType="begin"/>
      </w:r>
      <w:r w:rsidR="00D1626D">
        <w:instrText xml:space="preserve"> REF _Ref149047607 \h </w:instrText>
      </w:r>
      <w:r w:rsidR="00D1626D">
        <w:fldChar w:fldCharType="separate"/>
      </w:r>
      <w:r w:rsidR="00917A83">
        <w:t xml:space="preserve">Рисунок </w:t>
      </w:r>
      <w:r w:rsidR="00917A83">
        <w:rPr>
          <w:noProof/>
        </w:rPr>
        <w:t>4</w:t>
      </w:r>
      <w:r w:rsidR="00D1626D">
        <w:fldChar w:fldCharType="end"/>
      </w:r>
      <w:r w:rsidR="00922AF5" w:rsidRPr="009D2851">
        <w:t>)</w:t>
      </w:r>
      <w:r w:rsidR="001B3D35">
        <w:t>.</w:t>
      </w:r>
      <w:r w:rsidR="00922AF5" w:rsidRPr="009D2851">
        <w:t xml:space="preserve"> Инструкция по подтверждению учетной записи на ЕПГУ размещена по адресу </w:t>
      </w:r>
      <w:hyperlink r:id="rId17" w:history="1">
        <w:r w:rsidR="00922AF5" w:rsidRPr="009D2851">
          <w:rPr>
            <w:rStyle w:val="af3"/>
          </w:rPr>
          <w:t>https://www.gosuslugi.ru/help/faq/c-1/1</w:t>
        </w:r>
      </w:hyperlink>
    </w:p>
    <w:p w14:paraId="72B78872" w14:textId="77777777" w:rsidR="00922AF5" w:rsidRPr="009D2851" w:rsidRDefault="00922AF5" w:rsidP="008E3F85">
      <w:pPr>
        <w:pStyle w:val="affffff9"/>
      </w:pPr>
      <w:r w:rsidRPr="00C516CC">
        <w:rPr>
          <w:noProof/>
        </w:rPr>
        <w:drawing>
          <wp:inline distT="0" distB="0" distL="0" distR="0" wp14:anchorId="6A19A043" wp14:editId="04C52BAB">
            <wp:extent cx="3591673" cy="1511878"/>
            <wp:effectExtent l="19050" t="19050" r="8890" b="1270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69545" cy="15446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FA6352" w14:textId="0A8C4068" w:rsidR="00922AF5" w:rsidRPr="009D2851" w:rsidRDefault="00B651BB" w:rsidP="00B651BB">
      <w:pPr>
        <w:pStyle w:val="af4"/>
      </w:pPr>
      <w:bookmarkStart w:id="128" w:name="_Ref149047607"/>
      <w:bookmarkStart w:id="129" w:name="_Ref97201794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</w:t>
      </w:r>
      <w:r w:rsidR="00731FD8">
        <w:rPr>
          <w:noProof/>
        </w:rPr>
        <w:fldChar w:fldCharType="end"/>
      </w:r>
      <w:bookmarkEnd w:id="128"/>
      <w:r>
        <w:t xml:space="preserve"> </w:t>
      </w:r>
      <w:r w:rsidRPr="009D2851">
        <w:t>–</w:t>
      </w:r>
      <w:bookmarkEnd w:id="129"/>
      <w:r>
        <w:t xml:space="preserve"> </w:t>
      </w:r>
      <w:r w:rsidR="00922AF5" w:rsidRPr="009D2851">
        <w:t>Подтвержденная учетная запись на ЕПГУ</w:t>
      </w:r>
    </w:p>
    <w:p w14:paraId="33510243" w14:textId="7ED01BCE" w:rsidR="00363706" w:rsidRPr="00E0468A" w:rsidRDefault="00A75184" w:rsidP="00E0468A">
      <w:pPr>
        <w:pStyle w:val="a7"/>
      </w:pPr>
      <w:r w:rsidRPr="00A75184">
        <w:t xml:space="preserve">В случае </w:t>
      </w:r>
      <w:r>
        <w:t>наличия</w:t>
      </w:r>
      <w:r w:rsidRPr="00A75184">
        <w:t xml:space="preserve"> сведений</w:t>
      </w:r>
      <w:r>
        <w:t xml:space="preserve"> о Вас </w:t>
      </w:r>
      <w:r w:rsidRPr="00A75184">
        <w:t xml:space="preserve">в Подсистеме </w:t>
      </w:r>
      <w:r>
        <w:t>Вам будет</w:t>
      </w:r>
      <w:r w:rsidRPr="00A75184">
        <w:t xml:space="preserve"> предоставл</w:t>
      </w:r>
      <w:r>
        <w:t>ен</w:t>
      </w:r>
      <w:r w:rsidRPr="00A75184">
        <w:t xml:space="preserve"> </w:t>
      </w:r>
      <w:r>
        <w:t xml:space="preserve">полный </w:t>
      </w:r>
      <w:r w:rsidR="00596654" w:rsidRPr="00E0468A">
        <w:t xml:space="preserve">доступ </w:t>
      </w:r>
      <w:r w:rsidR="000A05F8">
        <w:t xml:space="preserve">к </w:t>
      </w:r>
      <w:r w:rsidR="00596654" w:rsidRPr="00E0468A">
        <w:t xml:space="preserve">ЛК </w:t>
      </w:r>
      <w:proofErr w:type="spellStart"/>
      <w:r w:rsidR="00596654" w:rsidRPr="00E0468A">
        <w:t>МиФР</w:t>
      </w:r>
      <w:proofErr w:type="spellEnd"/>
      <w:r w:rsidR="00596654" w:rsidRPr="00E0468A">
        <w:t xml:space="preserve">. </w:t>
      </w:r>
    </w:p>
    <w:p w14:paraId="436DA187" w14:textId="6809B3EA" w:rsidR="000A05F8" w:rsidRDefault="00596654" w:rsidP="00A64E0F">
      <w:pPr>
        <w:pStyle w:val="a7"/>
        <w:spacing w:after="120"/>
      </w:pPr>
      <w:bookmarkStart w:id="130" w:name="_Hlk161078430"/>
      <w:r w:rsidRPr="00E0468A">
        <w:t xml:space="preserve">В случае отсутствия </w:t>
      </w:r>
      <w:r w:rsidR="00A75184">
        <w:t xml:space="preserve">сведений о Вас </w:t>
      </w:r>
      <w:r w:rsidR="00A75184" w:rsidRPr="00A75184">
        <w:t xml:space="preserve">в Подсистеме </w:t>
      </w:r>
      <w:r w:rsidR="00A75184">
        <w:t xml:space="preserve">Вам </w:t>
      </w:r>
      <w:r w:rsidR="00363706" w:rsidRPr="00E0468A">
        <w:t xml:space="preserve">предоставляется </w:t>
      </w:r>
      <w:bookmarkEnd w:id="130"/>
      <w:r w:rsidR="00A21AA3" w:rsidRPr="00E0468A">
        <w:t>ограниченный доступ</w:t>
      </w:r>
      <w:r w:rsidR="00A75184" w:rsidRPr="00A75184">
        <w:t xml:space="preserve"> к ЛК </w:t>
      </w:r>
      <w:proofErr w:type="spellStart"/>
      <w:r w:rsidR="00A75184" w:rsidRPr="00A75184">
        <w:t>МиФР</w:t>
      </w:r>
      <w:proofErr w:type="spellEnd"/>
      <w:r w:rsidR="00A21AA3" w:rsidRPr="00E0468A">
        <w:t xml:space="preserve">: </w:t>
      </w:r>
      <w:r w:rsidR="00363706" w:rsidRPr="00E0468A">
        <w:t xml:space="preserve">после авторизации </w:t>
      </w:r>
      <w:r w:rsidR="00A21AA3" w:rsidRPr="00E0468A">
        <w:t>откр</w:t>
      </w:r>
      <w:r w:rsidR="00A75184">
        <w:t>оется</w:t>
      </w:r>
      <w:r w:rsidR="00CD19B3">
        <w:t xml:space="preserve"> </w:t>
      </w:r>
      <w:r w:rsidR="005A1768" w:rsidRPr="00E0468A">
        <w:t>форм</w:t>
      </w:r>
      <w:r w:rsidR="00A21AA3" w:rsidRPr="00E0468A">
        <w:t>а</w:t>
      </w:r>
      <w:r w:rsidR="005A1768" w:rsidRPr="00E0468A">
        <w:t xml:space="preserve"> подачи заявления о допуске к </w:t>
      </w:r>
      <w:r w:rsidR="00CD19B3">
        <w:t>первичной или первичной специ</w:t>
      </w:r>
      <w:r w:rsidR="00C8547B">
        <w:t xml:space="preserve">ализированной </w:t>
      </w:r>
      <w:r w:rsidR="005A1768" w:rsidRPr="00E0468A">
        <w:t xml:space="preserve">аккредитации </w:t>
      </w:r>
      <w:r w:rsidR="000A05F8">
        <w:t>с</w:t>
      </w:r>
      <w:r w:rsidR="005A1768" w:rsidRPr="00E0468A">
        <w:t xml:space="preserve">пециалиста </w:t>
      </w:r>
      <w:r w:rsidR="003C0658" w:rsidRPr="00E0468A">
        <w:t>(</w:t>
      </w:r>
      <w:r w:rsidR="00F05A02">
        <w:t xml:space="preserve">см. </w:t>
      </w:r>
      <w:r w:rsidR="00D1626D">
        <w:fldChar w:fldCharType="begin"/>
      </w:r>
      <w:r w:rsidR="00D1626D">
        <w:instrText xml:space="preserve"> REF _Ref149047617 \h </w:instrText>
      </w:r>
      <w:r w:rsidR="00D1626D">
        <w:fldChar w:fldCharType="separate"/>
      </w:r>
      <w:r w:rsidR="00917A83" w:rsidRPr="00BA04AF">
        <w:t xml:space="preserve">Рисунок </w:t>
      </w:r>
      <w:r w:rsidR="00917A83">
        <w:rPr>
          <w:noProof/>
        </w:rPr>
        <w:t>5</w:t>
      </w:r>
      <w:r w:rsidR="00D1626D">
        <w:fldChar w:fldCharType="end"/>
      </w:r>
      <w:r w:rsidR="003C0658" w:rsidRPr="00E0468A">
        <w:t>).</w:t>
      </w:r>
    </w:p>
    <w:p w14:paraId="0FB501DC" w14:textId="5FDA87FD" w:rsidR="005A1768" w:rsidRDefault="000A05F8" w:rsidP="00AB163B">
      <w:pPr>
        <w:pStyle w:val="affffff9"/>
      </w:pPr>
      <w:r w:rsidRPr="00BA04AF">
        <w:rPr>
          <w:rStyle w:val="affffffd"/>
          <w:noProof/>
        </w:rPr>
        <w:drawing>
          <wp:inline distT="0" distB="0" distL="0" distR="0" wp14:anchorId="21C08564" wp14:editId="71CA146F">
            <wp:extent cx="5937885" cy="3005455"/>
            <wp:effectExtent l="0" t="0" r="5715" b="4445"/>
            <wp:docPr id="1124608311" name="Рисунок 112460831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8311" name="Рисунок 1124608311" descr="Изображение выглядит как текст, снимок экрана, программное обеспечение, числ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0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918821" w14:textId="32730BAF" w:rsidR="00363706" w:rsidRDefault="00B651BB" w:rsidP="00BA04AF">
      <w:pPr>
        <w:pStyle w:val="affffffb"/>
      </w:pPr>
      <w:bookmarkStart w:id="131" w:name="_Ref149047617"/>
      <w:r w:rsidRPr="00BA04AF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</w:t>
      </w:r>
      <w:r w:rsidR="00731FD8">
        <w:rPr>
          <w:noProof/>
        </w:rPr>
        <w:fldChar w:fldCharType="end"/>
      </w:r>
      <w:bookmarkEnd w:id="131"/>
      <w:r w:rsidRPr="00BA04AF">
        <w:t xml:space="preserve"> – </w:t>
      </w:r>
      <w:r w:rsidR="00D772B2" w:rsidRPr="00BA04AF">
        <w:t xml:space="preserve">Форма подачи заявления о допуске </w:t>
      </w:r>
      <w:r w:rsidR="00C8547B" w:rsidRPr="00C8547B">
        <w:t xml:space="preserve">к первичной или первичной специализированной аккредитации специалиста </w:t>
      </w:r>
      <w:r w:rsidR="00D374CF">
        <w:t>(</w:t>
      </w:r>
      <w:r w:rsidR="00862081">
        <w:t xml:space="preserve">ограниченный доступ к ЛК </w:t>
      </w:r>
      <w:proofErr w:type="spellStart"/>
      <w:r w:rsidR="00862081">
        <w:t>МиФР</w:t>
      </w:r>
      <w:proofErr w:type="spellEnd"/>
      <w:r w:rsidR="00862081">
        <w:t>)</w:t>
      </w:r>
    </w:p>
    <w:p w14:paraId="06985AA2" w14:textId="357B1C19" w:rsidR="00EC64EC" w:rsidRDefault="00132A0F" w:rsidP="008E3F85">
      <w:pPr>
        <w:pStyle w:val="affffffc"/>
      </w:pPr>
      <w:r w:rsidRPr="00654556">
        <w:t xml:space="preserve">Если </w:t>
      </w:r>
      <w:r w:rsidR="00C54D92" w:rsidRPr="00654556">
        <w:t xml:space="preserve">Вам необходимо подать заявление о допуске к </w:t>
      </w:r>
      <w:r w:rsidR="00C8547B" w:rsidRPr="00C8547B">
        <w:t>первичной или первичной специализированной аккредитации специалиста</w:t>
      </w:r>
      <w:r w:rsidR="00C54D92" w:rsidRPr="00654556">
        <w:t>, заполните открывшуюся форму.</w:t>
      </w:r>
      <w:r w:rsidR="00C54D92">
        <w:t xml:space="preserve"> </w:t>
      </w:r>
    </w:p>
    <w:p w14:paraId="7E17EBE4" w14:textId="001B4C3B" w:rsidR="00EC64EC" w:rsidRPr="00862081" w:rsidRDefault="00EC64EC" w:rsidP="00862081">
      <w:pPr>
        <w:pStyle w:val="a7"/>
      </w:pPr>
      <w:r w:rsidRPr="00862081">
        <w:t>При наличии отправленного заявления Вам будет доступна возможность просмотра и фильтрации заявлений в соответствии с п</w:t>
      </w:r>
      <w:r w:rsidR="00C70BB8">
        <w:t>унктом</w:t>
      </w:r>
      <w:r w:rsidRPr="00862081">
        <w:t xml:space="preserve"> </w:t>
      </w:r>
      <w:r w:rsidRPr="00862081">
        <w:fldChar w:fldCharType="begin"/>
      </w:r>
      <w:r w:rsidRPr="00862081">
        <w:instrText xml:space="preserve"> REF _Ref143519898 \r \h  \* MERGEFORMAT </w:instrText>
      </w:r>
      <w:r w:rsidRPr="00862081">
        <w:fldChar w:fldCharType="separate"/>
      </w:r>
      <w:r w:rsidR="00917A83">
        <w:t>4.6.4</w:t>
      </w:r>
      <w:r w:rsidRPr="00862081">
        <w:fldChar w:fldCharType="end"/>
      </w:r>
      <w:r w:rsidRPr="00862081">
        <w:t xml:space="preserve"> настоящего руководства пользователя.</w:t>
      </w:r>
    </w:p>
    <w:p w14:paraId="0ACF1E34" w14:textId="5C6223C7" w:rsidR="003101A1" w:rsidRPr="00862081" w:rsidRDefault="00C54D92" w:rsidP="00862081">
      <w:pPr>
        <w:pStyle w:val="a7"/>
      </w:pPr>
      <w:r w:rsidRPr="00862081">
        <w:t xml:space="preserve">Если </w:t>
      </w:r>
      <w:r w:rsidR="00A60296">
        <w:t>прохождение аккредитации специалиста</w:t>
      </w:r>
      <w:r w:rsidRPr="00862081">
        <w:t xml:space="preserve"> не требуется </w:t>
      </w:r>
      <w:r w:rsidR="00EC64EC" w:rsidRPr="00862081">
        <w:t xml:space="preserve">и </w:t>
      </w:r>
      <w:r w:rsidR="00A75184">
        <w:t xml:space="preserve">Вам </w:t>
      </w:r>
      <w:r w:rsidR="00EC64EC" w:rsidRPr="00862081">
        <w:t xml:space="preserve">необходим полный доступ к функциям ЛК </w:t>
      </w:r>
      <w:proofErr w:type="spellStart"/>
      <w:r w:rsidR="00EC64EC" w:rsidRPr="00862081">
        <w:t>МиФР</w:t>
      </w:r>
      <w:proofErr w:type="spellEnd"/>
      <w:r w:rsidR="00A64E0F">
        <w:t>,</w:t>
      </w:r>
      <w:r w:rsidR="00EC64EC" w:rsidRPr="00862081">
        <w:t xml:space="preserve"> </w:t>
      </w:r>
      <w:r w:rsidR="003101A1" w:rsidRPr="00862081">
        <w:t>обратит</w:t>
      </w:r>
      <w:r w:rsidRPr="00862081">
        <w:t xml:space="preserve">есь </w:t>
      </w:r>
      <w:r w:rsidR="003101A1" w:rsidRPr="00862081">
        <w:t>в организацию, в которой Вы трудоустроены сейчас или были трудоустроены ранее,</w:t>
      </w:r>
      <w:r w:rsidR="00741304">
        <w:t xml:space="preserve"> либо в образовательную </w:t>
      </w:r>
      <w:r w:rsidR="00741304">
        <w:lastRenderedPageBreak/>
        <w:t xml:space="preserve">организацию, если Вы </w:t>
      </w:r>
      <w:r w:rsidR="00775A87">
        <w:t xml:space="preserve">проходите </w:t>
      </w:r>
      <w:r w:rsidR="00A75184">
        <w:t xml:space="preserve">(проходили) </w:t>
      </w:r>
      <w:r w:rsidR="00775A87">
        <w:t>обучение</w:t>
      </w:r>
      <w:r w:rsidR="00741304">
        <w:t>,</w:t>
      </w:r>
      <w:r w:rsidR="003101A1" w:rsidRPr="00862081">
        <w:t xml:space="preserve"> для проверки корректности </w:t>
      </w:r>
      <w:r w:rsidR="007118B3" w:rsidRPr="00862081">
        <w:t xml:space="preserve">внесенных </w:t>
      </w:r>
      <w:r w:rsidR="00EC64EC" w:rsidRPr="00862081">
        <w:t xml:space="preserve">о Вас </w:t>
      </w:r>
      <w:r w:rsidR="003101A1" w:rsidRPr="00862081">
        <w:t>сведений</w:t>
      </w:r>
      <w:r w:rsidR="007118B3" w:rsidRPr="00862081">
        <w:t xml:space="preserve"> </w:t>
      </w:r>
      <w:r w:rsidR="003101A1" w:rsidRPr="00862081">
        <w:t xml:space="preserve">или </w:t>
      </w:r>
      <w:r w:rsidR="007118B3" w:rsidRPr="00862081">
        <w:t xml:space="preserve">для </w:t>
      </w:r>
      <w:r w:rsidR="003101A1" w:rsidRPr="00862081">
        <w:t>добавления сведений о Вас</w:t>
      </w:r>
      <w:r w:rsidR="00741304">
        <w:t xml:space="preserve"> </w:t>
      </w:r>
      <w:r w:rsidR="00741304" w:rsidRPr="00862081">
        <w:t>в Подсистему</w:t>
      </w:r>
      <w:r w:rsidR="003101A1" w:rsidRPr="00862081">
        <w:t>.</w:t>
      </w:r>
    </w:p>
    <w:p w14:paraId="49138E68" w14:textId="731B0D59" w:rsidR="00AC0F9D" w:rsidRDefault="00AC0F9D" w:rsidP="009D2851">
      <w:pPr>
        <w:pStyle w:val="1b"/>
      </w:pPr>
      <w:bookmarkStart w:id="132" w:name="_Toc148984062"/>
      <w:bookmarkStart w:id="133" w:name="_Toc149041525"/>
      <w:bookmarkStart w:id="134" w:name="_Toc149048702"/>
      <w:bookmarkStart w:id="135" w:name="_Toc149126146"/>
      <w:bookmarkStart w:id="136" w:name="_Toc149129862"/>
      <w:bookmarkStart w:id="137" w:name="_Toc148984063"/>
      <w:bookmarkStart w:id="138" w:name="_Toc149041526"/>
      <w:bookmarkStart w:id="139" w:name="_Toc149048703"/>
      <w:bookmarkStart w:id="140" w:name="_Toc149126147"/>
      <w:bookmarkStart w:id="141" w:name="_Toc149129863"/>
      <w:bookmarkStart w:id="142" w:name="_Toc143537538"/>
      <w:bookmarkStart w:id="143" w:name="_Toc90080559"/>
      <w:bookmarkStart w:id="144" w:name="_Toc96438530"/>
      <w:bookmarkStart w:id="145" w:name="_Toc144992520"/>
      <w:bookmarkStart w:id="146" w:name="_Toc468721586"/>
      <w:bookmarkStart w:id="147" w:name="_Toc89079997"/>
      <w:bookmarkStart w:id="148" w:name="_Toc167560111"/>
      <w:bookmarkEnd w:id="22"/>
      <w:bookmarkEnd w:id="99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r w:rsidRPr="009D2851">
        <w:lastRenderedPageBreak/>
        <w:t>Описание операций</w:t>
      </w:r>
      <w:bookmarkEnd w:id="148"/>
    </w:p>
    <w:p w14:paraId="6FDC05A4" w14:textId="4995B79B" w:rsidR="00152C27" w:rsidRDefault="00152C27" w:rsidP="00152C27">
      <w:pPr>
        <w:pStyle w:val="affffff5"/>
      </w:pPr>
      <w:r>
        <w:t xml:space="preserve"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</w:t>
      </w:r>
      <w:r w:rsidRPr="001F0FBB">
        <w:t xml:space="preserve">Время отклика интерфейса на запрос </w:t>
      </w:r>
      <w:r>
        <w:t>не превышает 5 секунд.</w:t>
      </w:r>
    </w:p>
    <w:p w14:paraId="29ADD7E7" w14:textId="63145674" w:rsidR="00FD341D" w:rsidRPr="00442B04" w:rsidRDefault="00FD341D" w:rsidP="00FD341D">
      <w:pPr>
        <w:pStyle w:val="a7"/>
      </w:pPr>
      <w:r>
        <w:t>П</w:t>
      </w:r>
      <w:r w:rsidRPr="00FC16FF">
        <w:t xml:space="preserve">ри работе </w:t>
      </w:r>
      <w:r>
        <w:t xml:space="preserve">с </w:t>
      </w:r>
      <w:r w:rsidRPr="00E937FC">
        <w:t xml:space="preserve">Подсистемой неавторизованному </w:t>
      </w:r>
      <w:r w:rsidR="00A715E5">
        <w:t>П</w:t>
      </w:r>
      <w:r w:rsidRPr="00E937FC">
        <w:t>ользователю (</w:t>
      </w:r>
      <w:r w:rsidR="001F7AE5">
        <w:t xml:space="preserve">то есть </w:t>
      </w:r>
      <w:r w:rsidRPr="00E937FC">
        <w:t>в случае</w:t>
      </w:r>
      <w:r w:rsidR="001F7AE5">
        <w:t>,</w:t>
      </w:r>
      <w:r w:rsidRPr="00E937FC">
        <w:t xml:space="preserve"> если не осуществлен вход Пользователя в Подсистему)</w:t>
      </w:r>
      <w:r>
        <w:t>, операции,</w:t>
      </w:r>
      <w:r w:rsidRPr="00DA0128">
        <w:t xml:space="preserve"> </w:t>
      </w:r>
      <w:r>
        <w:t>описанные в данном разделе, недоступны.</w:t>
      </w:r>
    </w:p>
    <w:p w14:paraId="3D9F3D8E" w14:textId="275EE8B5" w:rsidR="009D0368" w:rsidRPr="009D2851" w:rsidRDefault="009D0368" w:rsidP="009D2851">
      <w:pPr>
        <w:pStyle w:val="2a"/>
      </w:pPr>
      <w:bookmarkStart w:id="149" w:name="_Toc167560112"/>
      <w:r w:rsidRPr="009D2851">
        <w:t xml:space="preserve">Главная страница </w:t>
      </w:r>
      <w:r w:rsidR="001176E1" w:rsidRPr="009D2851">
        <w:t xml:space="preserve">ЛК </w:t>
      </w:r>
      <w:proofErr w:type="spellStart"/>
      <w:r w:rsidR="001176E1" w:rsidRPr="009D2851">
        <w:t>МиФР</w:t>
      </w:r>
      <w:bookmarkEnd w:id="142"/>
      <w:bookmarkEnd w:id="149"/>
      <w:proofErr w:type="spellEnd"/>
    </w:p>
    <w:p w14:paraId="21094B7A" w14:textId="2440780A" w:rsidR="009D0368" w:rsidRPr="009D2851" w:rsidRDefault="009D0368" w:rsidP="008E3F85">
      <w:pPr>
        <w:pStyle w:val="a7"/>
      </w:pPr>
      <w:r w:rsidRPr="009D2851">
        <w:t xml:space="preserve">После успешного входа в </w:t>
      </w:r>
      <w:r w:rsidR="00B00D90">
        <w:t xml:space="preserve">ЛК </w:t>
      </w:r>
      <w:proofErr w:type="spellStart"/>
      <w:r w:rsidR="00B00D90">
        <w:t>МиФР</w:t>
      </w:r>
      <w:proofErr w:type="spellEnd"/>
      <w:r w:rsidRPr="009D2851">
        <w:t xml:space="preserve"> отображается главная страница (</w:t>
      </w:r>
      <w:r w:rsidR="004476BB">
        <w:t>см.</w:t>
      </w:r>
      <w:r w:rsidR="008801E9">
        <w:t xml:space="preserve"> </w:t>
      </w:r>
      <w:r w:rsidR="008801E9">
        <w:fldChar w:fldCharType="begin"/>
      </w:r>
      <w:r w:rsidR="008801E9">
        <w:instrText xml:space="preserve"> REF _Ref149047590 \h </w:instrText>
      </w:r>
      <w:r w:rsidR="008801E9">
        <w:fldChar w:fldCharType="separate"/>
      </w:r>
      <w:r w:rsidR="00917A83">
        <w:t xml:space="preserve">Рисунок </w:t>
      </w:r>
      <w:r w:rsidR="00917A83">
        <w:rPr>
          <w:noProof/>
        </w:rPr>
        <w:t>3</w:t>
      </w:r>
      <w:r w:rsidR="008801E9">
        <w:fldChar w:fldCharType="end"/>
      </w:r>
      <w:r w:rsidRPr="009D2851">
        <w:t>).</w:t>
      </w:r>
    </w:p>
    <w:p w14:paraId="5F843AA4" w14:textId="690FB474" w:rsidR="009D0368" w:rsidRPr="009D2851" w:rsidRDefault="00EF795D" w:rsidP="008E3F85">
      <w:pPr>
        <w:pStyle w:val="a7"/>
      </w:pPr>
      <w:r>
        <w:t>Главная с</w:t>
      </w:r>
      <w:r w:rsidR="009D0368" w:rsidRPr="009D2851">
        <w:t>траница содержит элементы:</w:t>
      </w:r>
    </w:p>
    <w:p w14:paraId="6ECA93B8" w14:textId="1A8AA42E" w:rsidR="009D0368" w:rsidRPr="009D2851" w:rsidRDefault="002C6CD8" w:rsidP="00F6004A">
      <w:pPr>
        <w:pStyle w:val="13"/>
      </w:pPr>
      <w:r>
        <w:t>г</w:t>
      </w:r>
      <w:r w:rsidR="009D0368" w:rsidRPr="009D2851">
        <w:t>лавное меню. Служит для перехода между разделами:</w:t>
      </w:r>
    </w:p>
    <w:p w14:paraId="6C91FA7E" w14:textId="53C92A9D" w:rsidR="009D0368" w:rsidRPr="009D2851" w:rsidRDefault="009D0368" w:rsidP="00D22124">
      <w:pPr>
        <w:pStyle w:val="22"/>
      </w:pPr>
      <w:r w:rsidRPr="009D2851">
        <w:t>«</w:t>
      </w:r>
      <w:r w:rsidR="00EC60C1" w:rsidRPr="009D2851">
        <w:t>Личный кабинет медицинского и фармацевтического работника</w:t>
      </w:r>
      <w:r w:rsidRPr="009D2851">
        <w:t>». Главная страница ЛК</w:t>
      </w:r>
      <w:r w:rsidR="00EC60C1" w:rsidRPr="009D2851">
        <w:t xml:space="preserve"> </w:t>
      </w:r>
      <w:proofErr w:type="spellStart"/>
      <w:r w:rsidR="00EC60C1" w:rsidRPr="009D2851">
        <w:t>МиФР</w:t>
      </w:r>
      <w:proofErr w:type="spellEnd"/>
      <w:r w:rsidR="00B00D90">
        <w:t>;</w:t>
      </w:r>
    </w:p>
    <w:p w14:paraId="3743AF55" w14:textId="69A15E3A" w:rsidR="009D0368" w:rsidRPr="009D2851" w:rsidRDefault="009D0368" w:rsidP="008E3F85">
      <w:pPr>
        <w:pStyle w:val="22"/>
      </w:pPr>
      <w:r w:rsidRPr="009D2851">
        <w:t>«Аккредитация». Раздел для управления портфолио (</w:t>
      </w:r>
      <w:r w:rsidR="00722419">
        <w:t xml:space="preserve">см. </w:t>
      </w:r>
      <w:r w:rsidR="00AB163B">
        <w:t>пункт</w:t>
      </w:r>
      <w:r w:rsidR="00722419">
        <w:t xml:space="preserve"> </w:t>
      </w:r>
      <w:r w:rsidRPr="009D2851">
        <w:fldChar w:fldCharType="begin"/>
      </w:r>
      <w:r w:rsidRPr="009D2851">
        <w:instrText xml:space="preserve"> REF _Ref104512188 \r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>
        <w:t>4.3.4</w:t>
      </w:r>
      <w:r w:rsidRPr="009D2851">
        <w:fldChar w:fldCharType="end"/>
      </w:r>
      <w:r w:rsidRPr="009D2851">
        <w:t xml:space="preserve"> </w:t>
      </w:r>
      <w:r w:rsidR="00344CCD">
        <w:t>настоящего руководства пользователя</w:t>
      </w:r>
      <w:r w:rsidRPr="009D2851">
        <w:t xml:space="preserve">), подачи заявлений </w:t>
      </w:r>
      <w:r w:rsidR="00B00D90">
        <w:t xml:space="preserve">о допуске к </w:t>
      </w:r>
      <w:r w:rsidRPr="009D2851">
        <w:t>периодическ</w:t>
      </w:r>
      <w:r w:rsidR="00B00D90">
        <w:t>ой</w:t>
      </w:r>
      <w:r w:rsidRPr="009D2851">
        <w:t xml:space="preserve"> аккредитаци</w:t>
      </w:r>
      <w:r w:rsidR="00B00D90">
        <w:t>и специалиста</w:t>
      </w:r>
      <w:r w:rsidRPr="009D2851">
        <w:t xml:space="preserve"> (</w:t>
      </w:r>
      <w:r w:rsidR="00722419">
        <w:t xml:space="preserve">см. </w:t>
      </w:r>
      <w:r w:rsidR="00B45486">
        <w:t>п</w:t>
      </w:r>
      <w:r w:rsidR="00AB163B">
        <w:t>ункт</w:t>
      </w:r>
      <w:r w:rsidRPr="009D2851">
        <w:t xml:space="preserve"> </w:t>
      </w:r>
      <w:r w:rsidR="00DA170D" w:rsidRPr="009D2851">
        <w:fldChar w:fldCharType="begin"/>
      </w:r>
      <w:r w:rsidR="00DA170D" w:rsidRPr="009D2851">
        <w:instrText xml:space="preserve"> REF _Ref104547576 \r \h </w:instrText>
      </w:r>
      <w:r w:rsidR="009D2851" w:rsidRPr="009D2851">
        <w:instrText xml:space="preserve"> \* MERGEFORMAT </w:instrText>
      </w:r>
      <w:r w:rsidR="00DA170D" w:rsidRPr="009D2851">
        <w:fldChar w:fldCharType="separate"/>
      </w:r>
      <w:r w:rsidR="00917A83">
        <w:t>4.5.1</w:t>
      </w:r>
      <w:r w:rsidR="00DA170D" w:rsidRPr="009D2851">
        <w:fldChar w:fldCharType="end"/>
      </w:r>
      <w:r w:rsidR="002D6667" w:rsidRPr="009D2851">
        <w:t xml:space="preserve"> </w:t>
      </w:r>
      <w:r w:rsidR="00344CCD">
        <w:t>настоящего руководства пользователя</w:t>
      </w:r>
      <w:r w:rsidRPr="009D2851">
        <w:t xml:space="preserve">), подачи заявлений </w:t>
      </w:r>
      <w:r w:rsidR="00B00D90">
        <w:t>о допуске к</w:t>
      </w:r>
      <w:r w:rsidR="00B00D90" w:rsidRPr="009D2851">
        <w:t xml:space="preserve"> </w:t>
      </w:r>
      <w:r w:rsidRPr="009D2851">
        <w:t>первичн</w:t>
      </w:r>
      <w:r w:rsidR="00B00D90">
        <w:t xml:space="preserve">ой или </w:t>
      </w:r>
      <w:r w:rsidRPr="009D2851">
        <w:t>первичн</w:t>
      </w:r>
      <w:r w:rsidR="00B00D90">
        <w:t>ой</w:t>
      </w:r>
      <w:r w:rsidRPr="009D2851">
        <w:t xml:space="preserve"> специализированн</w:t>
      </w:r>
      <w:r w:rsidR="00B00D90">
        <w:t>ой</w:t>
      </w:r>
      <w:r w:rsidRPr="009D2851">
        <w:t xml:space="preserve"> аккредитаци</w:t>
      </w:r>
      <w:r w:rsidR="00B00D90">
        <w:t>и специалиста (</w:t>
      </w:r>
      <w:r w:rsidR="00035E1C">
        <w:t xml:space="preserve">см. </w:t>
      </w:r>
      <w:r w:rsidRPr="009D2851">
        <w:t>п</w:t>
      </w:r>
      <w:r w:rsidR="00035E1C">
        <w:t>одраздел</w:t>
      </w:r>
      <w:r w:rsidRPr="009D2851">
        <w:t xml:space="preserve"> </w:t>
      </w:r>
      <w:r w:rsidR="00DA170D" w:rsidRPr="009D2851">
        <w:fldChar w:fldCharType="begin"/>
      </w:r>
      <w:r w:rsidR="00DA170D" w:rsidRPr="009D2851">
        <w:instrText xml:space="preserve"> REF _Ref147678303 \r \h </w:instrText>
      </w:r>
      <w:r w:rsidR="009D2851" w:rsidRPr="009D2851">
        <w:instrText xml:space="preserve"> \* MERGEFORMAT </w:instrText>
      </w:r>
      <w:r w:rsidR="00DA170D" w:rsidRPr="009D2851">
        <w:fldChar w:fldCharType="separate"/>
      </w:r>
      <w:r w:rsidR="00917A83">
        <w:t>4.6</w:t>
      </w:r>
      <w:r w:rsidR="00DA170D" w:rsidRPr="009D2851">
        <w:fldChar w:fldCharType="end"/>
      </w:r>
      <w:r w:rsidR="00DA170D" w:rsidRPr="009D2851">
        <w:t xml:space="preserve"> </w:t>
      </w:r>
      <w:r w:rsidR="00344CCD">
        <w:t>настоящего руководства пользователя</w:t>
      </w:r>
      <w:r w:rsidRPr="009D2851">
        <w:t xml:space="preserve">) и получения выписок о прохождении аккредитации </w:t>
      </w:r>
      <w:r w:rsidR="00B00D90">
        <w:t xml:space="preserve">специалиста </w:t>
      </w:r>
      <w:r w:rsidRPr="009D2851">
        <w:t>(</w:t>
      </w:r>
      <w:r w:rsidR="00035E1C">
        <w:t xml:space="preserve">см. подраздел </w:t>
      </w:r>
      <w:r w:rsidR="00DA170D" w:rsidRPr="009D2851">
        <w:fldChar w:fldCharType="begin"/>
      </w:r>
      <w:r w:rsidR="00DA170D" w:rsidRPr="009D2851">
        <w:instrText xml:space="preserve"> REF _Ref147678340 \r \h </w:instrText>
      </w:r>
      <w:r w:rsidR="009D2851" w:rsidRPr="009D2851">
        <w:instrText xml:space="preserve"> \* MERGEFORMAT </w:instrText>
      </w:r>
      <w:r w:rsidR="00DA170D" w:rsidRPr="009D2851">
        <w:fldChar w:fldCharType="separate"/>
      </w:r>
      <w:r w:rsidR="00917A83">
        <w:t>4.7</w:t>
      </w:r>
      <w:r w:rsidR="00DA170D" w:rsidRPr="009D2851">
        <w:fldChar w:fldCharType="end"/>
      </w:r>
      <w:r w:rsidRPr="009D2851">
        <w:t xml:space="preserve"> </w:t>
      </w:r>
      <w:r w:rsidR="00344CCD">
        <w:t>настоящего руководства пользователя</w:t>
      </w:r>
      <w:r w:rsidRPr="009D2851">
        <w:t>)</w:t>
      </w:r>
      <w:r w:rsidR="00B00D90">
        <w:t>;</w:t>
      </w:r>
    </w:p>
    <w:p w14:paraId="3AAA1796" w14:textId="5CB69CDA" w:rsidR="009D0368" w:rsidRPr="009D2851" w:rsidRDefault="009D0368" w:rsidP="008E3F85">
      <w:pPr>
        <w:pStyle w:val="22"/>
      </w:pPr>
      <w:r w:rsidRPr="009D2851">
        <w:t>«Уведомления» (</w:t>
      </w:r>
      <w:r w:rsidR="00035E1C">
        <w:t xml:space="preserve">см. </w:t>
      </w:r>
      <w:r w:rsidR="00B45486">
        <w:t>п</w:t>
      </w:r>
      <w:r w:rsidR="00AB163B">
        <w:t>одраздел</w:t>
      </w:r>
      <w:r w:rsidR="00035E1C">
        <w:t xml:space="preserve"> </w:t>
      </w:r>
      <w:r w:rsidR="00B45486">
        <w:fldChar w:fldCharType="begin"/>
      </w:r>
      <w:r w:rsidR="00B45486">
        <w:instrText xml:space="preserve"> REF _Ref157010831 \r \h </w:instrText>
      </w:r>
      <w:r w:rsidR="00B45486">
        <w:fldChar w:fldCharType="separate"/>
      </w:r>
      <w:r w:rsidR="00917A83">
        <w:t>4.2</w:t>
      </w:r>
      <w:r w:rsidR="00B45486">
        <w:fldChar w:fldCharType="end"/>
      </w:r>
      <w:r w:rsidR="00B45486">
        <w:t xml:space="preserve"> </w:t>
      </w:r>
      <w:r w:rsidR="00344CCD">
        <w:t>настоящего руководства пользователя</w:t>
      </w:r>
      <w:r w:rsidRPr="009D2851">
        <w:t>)</w:t>
      </w:r>
      <w:r w:rsidR="00B00D90">
        <w:t>;</w:t>
      </w:r>
    </w:p>
    <w:p w14:paraId="2A57A8D0" w14:textId="0AD95538" w:rsidR="009D0368" w:rsidRPr="009D2851" w:rsidRDefault="009D0368" w:rsidP="00D22124">
      <w:pPr>
        <w:pStyle w:val="22"/>
      </w:pPr>
      <w:r w:rsidRPr="009D2851">
        <w:t xml:space="preserve">ФИО. </w:t>
      </w:r>
      <w:r w:rsidR="00B00D90">
        <w:t>По нажатии</w:t>
      </w:r>
      <w:r w:rsidRPr="009D2851">
        <w:t xml:space="preserve"> открывается меню для выбора действия:</w:t>
      </w:r>
    </w:p>
    <w:p w14:paraId="7FF40CCC" w14:textId="40239270" w:rsidR="009D0368" w:rsidRPr="00AB163B" w:rsidRDefault="00481DF2" w:rsidP="00AB163B">
      <w:pPr>
        <w:pStyle w:val="31"/>
      </w:pPr>
      <w:r w:rsidRPr="00AB163B">
        <w:t>п</w:t>
      </w:r>
      <w:r w:rsidR="009D0368" w:rsidRPr="00AB163B">
        <w:t>ереход в раздел «Профиль» (</w:t>
      </w:r>
      <w:r w:rsidR="00035E1C" w:rsidRPr="00AB163B">
        <w:t xml:space="preserve">см. </w:t>
      </w:r>
      <w:r w:rsidR="00B45486" w:rsidRPr="00AB163B">
        <w:t>п</w:t>
      </w:r>
      <w:r w:rsidR="00AB163B">
        <w:t>одраздел</w:t>
      </w:r>
      <w:r w:rsidR="00035E1C" w:rsidRPr="00AB163B">
        <w:t xml:space="preserve"> </w:t>
      </w:r>
      <w:r w:rsidR="009D0368" w:rsidRPr="00AB163B">
        <w:fldChar w:fldCharType="begin"/>
      </w:r>
      <w:r w:rsidR="009D0368" w:rsidRPr="00AB163B">
        <w:instrText xml:space="preserve"> REF _Ref104512267 \r \h </w:instrText>
      </w:r>
      <w:r w:rsidR="009D2851" w:rsidRPr="00AB163B">
        <w:instrText xml:space="preserve"> \* MERGEFORMAT </w:instrText>
      </w:r>
      <w:r w:rsidR="009D0368" w:rsidRPr="00AB163B">
        <w:fldChar w:fldCharType="separate"/>
      </w:r>
      <w:r w:rsidR="00917A83">
        <w:t>4.3</w:t>
      </w:r>
      <w:r w:rsidR="009D0368" w:rsidRPr="00AB163B">
        <w:fldChar w:fldCharType="end"/>
      </w:r>
      <w:r w:rsidR="009D0368" w:rsidRPr="00AB163B">
        <w:t xml:space="preserve"> </w:t>
      </w:r>
      <w:r w:rsidR="00344CCD" w:rsidRPr="00AB163B">
        <w:t>настоящего руководства пользователя</w:t>
      </w:r>
      <w:r w:rsidR="00AB163B">
        <w:t>);</w:t>
      </w:r>
    </w:p>
    <w:p w14:paraId="509BFB20" w14:textId="3C45ED24" w:rsidR="009D0368" w:rsidRPr="00AB163B" w:rsidRDefault="00481DF2" w:rsidP="00AB163B">
      <w:pPr>
        <w:pStyle w:val="31"/>
      </w:pPr>
      <w:r w:rsidRPr="00AB163B">
        <w:t>п</w:t>
      </w:r>
      <w:r w:rsidR="009D0368" w:rsidRPr="00AB163B">
        <w:t>ереход в раздел «Настройки»</w:t>
      </w:r>
      <w:r w:rsidRPr="00AB163B">
        <w:t>;</w:t>
      </w:r>
    </w:p>
    <w:p w14:paraId="0AFDCEC6" w14:textId="66B71393" w:rsidR="009D0368" w:rsidRPr="00AB163B" w:rsidRDefault="00481DF2" w:rsidP="00AB163B">
      <w:pPr>
        <w:pStyle w:val="31"/>
      </w:pPr>
      <w:r w:rsidRPr="00AB163B">
        <w:t>в</w:t>
      </w:r>
      <w:r w:rsidR="009D0368" w:rsidRPr="00AB163B">
        <w:t>ыход из ЛК</w:t>
      </w:r>
      <w:r w:rsidR="005A17AC" w:rsidRPr="00AB163B">
        <w:t xml:space="preserve"> </w:t>
      </w:r>
      <w:proofErr w:type="spellStart"/>
      <w:r w:rsidR="005A17AC" w:rsidRPr="00AB163B">
        <w:t>МиФР</w:t>
      </w:r>
      <w:proofErr w:type="spellEnd"/>
      <w:r w:rsidR="009D0368" w:rsidRPr="00AB163B">
        <w:t xml:space="preserve"> (</w:t>
      </w:r>
      <w:r w:rsidR="00035E1C" w:rsidRPr="00AB163B">
        <w:t xml:space="preserve">см. </w:t>
      </w:r>
      <w:r w:rsidR="00B45486" w:rsidRPr="00AB163B">
        <w:t>п</w:t>
      </w:r>
      <w:r w:rsidR="00AB163B">
        <w:t>ункт</w:t>
      </w:r>
      <w:r w:rsidR="009D0368" w:rsidRPr="00AB163B">
        <w:t xml:space="preserve"> </w:t>
      </w:r>
      <w:r w:rsidR="00DA170D" w:rsidRPr="00AB163B">
        <w:fldChar w:fldCharType="begin"/>
      </w:r>
      <w:r w:rsidR="00DA170D" w:rsidRPr="00AB163B">
        <w:instrText xml:space="preserve"> REF _Ref147678522 \r \h </w:instrText>
      </w:r>
      <w:r w:rsidR="009D2851" w:rsidRPr="00AB163B">
        <w:instrText xml:space="preserve"> \* MERGEFORMAT </w:instrText>
      </w:r>
      <w:r w:rsidR="00DA170D" w:rsidRPr="00AB163B">
        <w:fldChar w:fldCharType="separate"/>
      </w:r>
      <w:r w:rsidR="00917A83">
        <w:t>3.2.2</w:t>
      </w:r>
      <w:r w:rsidR="00DA170D" w:rsidRPr="00AB163B">
        <w:fldChar w:fldCharType="end"/>
      </w:r>
      <w:r w:rsidR="00DA170D" w:rsidRPr="00AB163B">
        <w:t xml:space="preserve"> </w:t>
      </w:r>
      <w:r w:rsidR="00344CCD" w:rsidRPr="00AB163B">
        <w:t>настоящего руководства пользователя</w:t>
      </w:r>
      <w:r w:rsidR="009D0368" w:rsidRPr="00AB163B">
        <w:t>)</w:t>
      </w:r>
      <w:r w:rsidRPr="00AB163B">
        <w:t>;</w:t>
      </w:r>
    </w:p>
    <w:p w14:paraId="45F234BB" w14:textId="395F999A" w:rsidR="009D0368" w:rsidRPr="009D2851" w:rsidRDefault="002C6CD8" w:rsidP="00F6004A">
      <w:pPr>
        <w:pStyle w:val="13"/>
      </w:pPr>
      <w:r>
        <w:rPr>
          <w:rStyle w:val="1f6"/>
        </w:rPr>
        <w:t>б</w:t>
      </w:r>
      <w:r w:rsidR="009D0368" w:rsidRPr="002C76AD">
        <w:rPr>
          <w:rStyle w:val="1f6"/>
        </w:rPr>
        <w:t>лок</w:t>
      </w:r>
      <w:r w:rsidR="009D0368" w:rsidRPr="009D2851">
        <w:t xml:space="preserve"> «Статьи». Список таргетированных статей, полученных от </w:t>
      </w:r>
      <w:r w:rsidR="00481DF2">
        <w:t>АКР</w:t>
      </w:r>
      <w:r w:rsidR="009D0368" w:rsidRPr="009D2851">
        <w:t>.</w:t>
      </w:r>
    </w:p>
    <w:p w14:paraId="77DDC99D" w14:textId="7F2C7E62" w:rsidR="009D0368" w:rsidRPr="009D2851" w:rsidRDefault="00A64E0F" w:rsidP="002C76AD">
      <w:pPr>
        <w:pStyle w:val="2a"/>
        <w:spacing w:before="120" w:after="0"/>
      </w:pPr>
      <w:bookmarkStart w:id="150" w:name="_Ref156826425"/>
      <w:bookmarkStart w:id="151" w:name="_Ref157010831"/>
      <w:bookmarkStart w:id="152" w:name="_Toc167560113"/>
      <w:r>
        <w:t>Работа с уведомлениями</w:t>
      </w:r>
      <w:bookmarkEnd w:id="150"/>
      <w:bookmarkEnd w:id="151"/>
      <w:bookmarkEnd w:id="152"/>
    </w:p>
    <w:p w14:paraId="128C8A84" w14:textId="79939F96" w:rsidR="009D0368" w:rsidRPr="009D2851" w:rsidRDefault="009D0368" w:rsidP="001E7E18">
      <w:pPr>
        <w:pStyle w:val="a7"/>
      </w:pPr>
      <w:r w:rsidRPr="003F6DA2">
        <w:t xml:space="preserve">В главном меню </w:t>
      </w:r>
      <w:r w:rsidR="001176E1" w:rsidRPr="003F6DA2">
        <w:t xml:space="preserve">ЛК </w:t>
      </w:r>
      <w:proofErr w:type="spellStart"/>
      <w:r w:rsidR="001176E1" w:rsidRPr="003F6DA2">
        <w:t>МиФР</w:t>
      </w:r>
      <w:proofErr w:type="spellEnd"/>
      <w:r w:rsidRPr="003F6DA2">
        <w:t xml:space="preserve"> находится иконка </w:t>
      </w:r>
      <w:r w:rsidRPr="008E3F85">
        <w:rPr>
          <w:noProof/>
        </w:rPr>
        <w:drawing>
          <wp:inline distT="0" distB="0" distL="0" distR="0" wp14:anchorId="418E9ED0" wp14:editId="176F5AD8">
            <wp:extent cx="297180" cy="297180"/>
            <wp:effectExtent l="0" t="0" r="762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7204" cy="29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6DA2">
        <w:t xml:space="preserve"> для просмотра полученных уведомлений. Если есть непрочитанные уведомления, на иконке выводится их количество</w:t>
      </w:r>
      <w:r w:rsidRPr="009D2851">
        <w:t>.</w:t>
      </w:r>
    </w:p>
    <w:p w14:paraId="34AAB4CF" w14:textId="77777777" w:rsidR="009D0368" w:rsidRPr="009D2851" w:rsidRDefault="009D0368" w:rsidP="002C76AD">
      <w:pPr>
        <w:pStyle w:val="39"/>
        <w:spacing w:before="120" w:after="0"/>
      </w:pPr>
      <w:bookmarkStart w:id="153" w:name="_Toc167560114"/>
      <w:r w:rsidRPr="009D2851">
        <w:t>Список последних уведомлений</w:t>
      </w:r>
      <w:bookmarkEnd w:id="153"/>
    </w:p>
    <w:p w14:paraId="13E72E49" w14:textId="5DB92F19" w:rsidR="009D0368" w:rsidRPr="003F6DA2" w:rsidRDefault="009D0368" w:rsidP="003F6DA2">
      <w:pPr>
        <w:pStyle w:val="a7"/>
      </w:pPr>
      <w:r w:rsidRPr="003F6DA2">
        <w:t>Для просмотра последних уведомлений нажмите на иконку</w:t>
      </w:r>
      <w:r w:rsidRPr="008E3F85">
        <w:t xml:space="preserve"> </w:t>
      </w:r>
      <w:r w:rsidRPr="008E3F85">
        <w:rPr>
          <w:noProof/>
        </w:rPr>
        <w:drawing>
          <wp:inline distT="0" distB="0" distL="0" distR="0" wp14:anchorId="25FCDCAC" wp14:editId="70AA81E8">
            <wp:extent cx="297180" cy="297180"/>
            <wp:effectExtent l="0" t="0" r="762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7204" cy="29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6DA2">
        <w:t>. Откроется всплывающее окно со списком последних уведомлений (</w:t>
      </w:r>
      <w:r w:rsidR="00F05A02">
        <w:t>см.</w:t>
      </w:r>
      <w:r w:rsidRPr="003F6DA2">
        <w:fldChar w:fldCharType="begin"/>
      </w:r>
      <w:r w:rsidRPr="003F6DA2">
        <w:instrText xml:space="preserve"> REF _Ref104477399 \h </w:instrText>
      </w:r>
      <w:r w:rsidR="009D2851" w:rsidRPr="003F6DA2">
        <w:instrText xml:space="preserve"> \* MERGEFORMAT </w:instrText>
      </w:r>
      <w:r w:rsidRPr="003F6DA2">
        <w:fldChar w:fldCharType="separate"/>
      </w:r>
      <w:r w:rsidR="00917A83" w:rsidRPr="009D2851">
        <w:rPr>
          <w:noProof/>
        </w:rPr>
        <w:t xml:space="preserve"> Рисунок </w:t>
      </w:r>
      <w:r w:rsidR="00917A83">
        <w:rPr>
          <w:noProof/>
        </w:rPr>
        <w:t>6</w:t>
      </w:r>
      <w:r w:rsidRPr="003F6DA2">
        <w:fldChar w:fldCharType="end"/>
      </w:r>
      <w:r w:rsidRPr="003F6DA2">
        <w:t xml:space="preserve">).  </w:t>
      </w:r>
    </w:p>
    <w:p w14:paraId="26E76C21" w14:textId="77777777" w:rsidR="009D0368" w:rsidRPr="009D2851" w:rsidRDefault="009D0368" w:rsidP="009D2851">
      <w:pPr>
        <w:pStyle w:val="afffff"/>
      </w:pPr>
      <w:r w:rsidRPr="009D2851">
        <w:lastRenderedPageBreak/>
        <w:drawing>
          <wp:inline distT="0" distB="0" distL="0" distR="0" wp14:anchorId="58468FCD" wp14:editId="5BB14B0E">
            <wp:extent cx="5936566" cy="3710354"/>
            <wp:effectExtent l="0" t="0" r="762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071" cy="37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BFE04" w14:textId="3C73DDD8" w:rsidR="009D0368" w:rsidRPr="009D2851" w:rsidRDefault="00C10BE7" w:rsidP="009D2851">
      <w:pPr>
        <w:pStyle w:val="af4"/>
      </w:pPr>
      <w:bookmarkStart w:id="154" w:name="_Ref148961515"/>
      <w:bookmarkStart w:id="155" w:name="_Ref104477399"/>
      <w:r w:rsidRPr="009D2851">
        <w:t xml:space="preserve"> </w:t>
      </w:r>
      <w:r w:rsidR="009D0368"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</w:t>
      </w:r>
      <w:r w:rsidR="00731FD8">
        <w:rPr>
          <w:noProof/>
        </w:rPr>
        <w:fldChar w:fldCharType="end"/>
      </w:r>
      <w:bookmarkEnd w:id="154"/>
      <w:bookmarkEnd w:id="155"/>
      <w:r w:rsidR="009D0368" w:rsidRPr="009D2851">
        <w:rPr>
          <w:noProof/>
        </w:rPr>
        <w:t xml:space="preserve"> – </w:t>
      </w:r>
      <w:r w:rsidR="009D0368" w:rsidRPr="009D2851">
        <w:t>Список последних уведомлений</w:t>
      </w:r>
    </w:p>
    <w:p w14:paraId="0DBC92A2" w14:textId="77777777" w:rsidR="009D0368" w:rsidRPr="009D2851" w:rsidRDefault="009D0368" w:rsidP="001E7E18">
      <w:pPr>
        <w:ind w:firstLine="709"/>
      </w:pPr>
      <w:bookmarkStart w:id="156" w:name="_Hlk104477997"/>
      <w:r w:rsidRPr="008E3F85">
        <w:rPr>
          <w:rStyle w:val="affffff4"/>
        </w:rPr>
        <w:t>Список последних уведомлений содержит элементы</w:t>
      </w:r>
      <w:r w:rsidRPr="009D2851">
        <w:t>:</w:t>
      </w:r>
    </w:p>
    <w:p w14:paraId="165206A7" w14:textId="649F59BE" w:rsidR="009D0368" w:rsidRPr="009D2851" w:rsidRDefault="00A77852" w:rsidP="00E77DA7">
      <w:pPr>
        <w:pStyle w:val="13"/>
      </w:pPr>
      <w:r>
        <w:t>к</w:t>
      </w:r>
      <w:r w:rsidR="009D0368" w:rsidRPr="009D2851">
        <w:t>нопка «Прочитать все»</w:t>
      </w:r>
      <w:r w:rsidR="00481DF2">
        <w:t>;</w:t>
      </w:r>
    </w:p>
    <w:p w14:paraId="63D5F82D" w14:textId="5042B08E" w:rsidR="009D0368" w:rsidRPr="009D2851" w:rsidRDefault="00A77852" w:rsidP="00E77DA7">
      <w:pPr>
        <w:pStyle w:val="13"/>
      </w:pPr>
      <w:r>
        <w:t>с</w:t>
      </w:r>
      <w:r w:rsidR="009D0368" w:rsidRPr="009D2851">
        <w:t>писок уведомлений:</w:t>
      </w:r>
    </w:p>
    <w:p w14:paraId="229EC971" w14:textId="297C0BF5" w:rsidR="009D0368" w:rsidRPr="009D2851" w:rsidRDefault="009D0368" w:rsidP="00130DC5">
      <w:pPr>
        <w:pStyle w:val="22"/>
      </w:pPr>
      <w:r w:rsidRPr="009D2851">
        <w:t>ФИО отправителя</w:t>
      </w:r>
      <w:r w:rsidR="00481DF2">
        <w:t>;</w:t>
      </w:r>
    </w:p>
    <w:p w14:paraId="40A2A787" w14:textId="305A8270" w:rsidR="009D0368" w:rsidRPr="009D2851" w:rsidRDefault="005E6CB7" w:rsidP="00130DC5">
      <w:pPr>
        <w:pStyle w:val="22"/>
      </w:pPr>
      <w:r>
        <w:t>т</w:t>
      </w:r>
      <w:r w:rsidR="009D0368" w:rsidRPr="009D2851">
        <w:t>ема уведомления</w:t>
      </w:r>
      <w:r w:rsidR="00481DF2">
        <w:t>;</w:t>
      </w:r>
    </w:p>
    <w:p w14:paraId="3B01B7B7" w14:textId="1BA81A7D" w:rsidR="009D0368" w:rsidRPr="009D2851" w:rsidRDefault="005E6CB7" w:rsidP="008E3F85">
      <w:pPr>
        <w:pStyle w:val="22"/>
      </w:pPr>
      <w:r>
        <w:t>т</w:t>
      </w:r>
      <w:r w:rsidR="009D0368" w:rsidRPr="009D2851">
        <w:t xml:space="preserve">екст уведомления. </w:t>
      </w:r>
      <w:r w:rsidR="00B00D90">
        <w:t>По нажатии</w:t>
      </w:r>
      <w:r w:rsidR="009D0368" w:rsidRPr="009D2851">
        <w:t xml:space="preserve"> на текст уведомления открывается страница «Уведомления» с выбранным уведомлением</w:t>
      </w:r>
      <w:r w:rsidR="00AB163B">
        <w:t>;</w:t>
      </w:r>
    </w:p>
    <w:p w14:paraId="4BF1C0DF" w14:textId="76CD4031" w:rsidR="009D0368" w:rsidRPr="009D2851" w:rsidRDefault="005E6CB7" w:rsidP="00130DC5">
      <w:pPr>
        <w:pStyle w:val="22"/>
      </w:pPr>
      <w:r>
        <w:t>д</w:t>
      </w:r>
      <w:r w:rsidR="009D0368" w:rsidRPr="009D2851">
        <w:t>ата и время получения уведомления</w:t>
      </w:r>
      <w:r w:rsidR="00481DF2">
        <w:t>;</w:t>
      </w:r>
    </w:p>
    <w:p w14:paraId="1480F93D" w14:textId="03394607" w:rsidR="009D0368" w:rsidRPr="009D2851" w:rsidRDefault="00A77852" w:rsidP="00E77DA7">
      <w:pPr>
        <w:pStyle w:val="13"/>
      </w:pPr>
      <w:r>
        <w:t>к</w:t>
      </w:r>
      <w:r w:rsidR="009D0368" w:rsidRPr="009D2851">
        <w:t xml:space="preserve">нопка «Смотреть все». </w:t>
      </w:r>
      <w:r w:rsidR="00B00D90">
        <w:t>По нажатии</w:t>
      </w:r>
      <w:r w:rsidR="009D0368" w:rsidRPr="009D2851">
        <w:t xml:space="preserve"> открывается страница «Уведомления».</w:t>
      </w:r>
    </w:p>
    <w:p w14:paraId="32E664EA" w14:textId="77777777" w:rsidR="009D0368" w:rsidRPr="009D2851" w:rsidRDefault="009D0368" w:rsidP="009D2851">
      <w:pPr>
        <w:pStyle w:val="39"/>
      </w:pPr>
      <w:bookmarkStart w:id="157" w:name="_Ref104477739"/>
      <w:bookmarkStart w:id="158" w:name="_Toc167560115"/>
      <w:bookmarkEnd w:id="156"/>
      <w:r w:rsidRPr="009D2851">
        <w:t>Полный список уведомлений</w:t>
      </w:r>
      <w:bookmarkEnd w:id="158"/>
    </w:p>
    <w:bookmarkEnd w:id="157"/>
    <w:p w14:paraId="4BBA30FC" w14:textId="4491E33F" w:rsidR="009D0368" w:rsidRPr="009D2851" w:rsidRDefault="009D0368" w:rsidP="005E6CB7">
      <w:pPr>
        <w:pStyle w:val="a7"/>
      </w:pPr>
      <w:r w:rsidRPr="009D2851">
        <w:t xml:space="preserve">Для перехода к полному списку уведомлений в списке последних уведомлений нажмите кнопку «Смотреть все» или нажмите на текст нужного уведомления. Откроется </w:t>
      </w:r>
      <w:r w:rsidR="00A64E0F">
        <w:t>форма</w:t>
      </w:r>
      <w:r w:rsidRPr="009D2851">
        <w:t xml:space="preserve"> «Уведомления»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_Ref104477973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</w:t>
      </w:r>
      <w:r w:rsidRPr="009D2851">
        <w:fldChar w:fldCharType="end"/>
      </w:r>
      <w:r w:rsidRPr="009D2851">
        <w:t>).</w:t>
      </w:r>
    </w:p>
    <w:p w14:paraId="40F6146E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091F24E9" wp14:editId="5E74881A">
            <wp:extent cx="5940425" cy="3724307"/>
            <wp:effectExtent l="0" t="0" r="317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4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947B" w14:textId="776C58F8" w:rsidR="009D0368" w:rsidRPr="009D2851" w:rsidRDefault="009D0368" w:rsidP="005E6CB7">
      <w:pPr>
        <w:pStyle w:val="affffffb"/>
      </w:pPr>
      <w:bookmarkStart w:id="159" w:name="_Ref104477973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</w:t>
      </w:r>
      <w:r w:rsidR="00731FD8">
        <w:rPr>
          <w:noProof/>
        </w:rPr>
        <w:fldChar w:fldCharType="end"/>
      </w:r>
      <w:bookmarkEnd w:id="159"/>
      <w:r w:rsidRPr="009D2851">
        <w:rPr>
          <w:noProof/>
        </w:rPr>
        <w:t xml:space="preserve"> – </w:t>
      </w:r>
      <w:r w:rsidRPr="009D2851">
        <w:t>Полный список уведомлений</w:t>
      </w:r>
    </w:p>
    <w:p w14:paraId="689F0853" w14:textId="7C7EA833" w:rsidR="009D0368" w:rsidRPr="009D2851" w:rsidRDefault="00A64E0F" w:rsidP="008E3F85">
      <w:pPr>
        <w:pStyle w:val="a7"/>
      </w:pPr>
      <w:r>
        <w:t>Форма</w:t>
      </w:r>
      <w:r w:rsidR="009D0368" w:rsidRPr="009D2851">
        <w:t xml:space="preserve"> содержит элементы:</w:t>
      </w:r>
    </w:p>
    <w:p w14:paraId="380F4998" w14:textId="6385DE0B" w:rsidR="009D0368" w:rsidRPr="009D2851" w:rsidRDefault="00380376" w:rsidP="00A64E0F">
      <w:pPr>
        <w:pStyle w:val="13"/>
      </w:pPr>
      <w:r>
        <w:t>к</w:t>
      </w:r>
      <w:r w:rsidR="009D0368" w:rsidRPr="009D2851">
        <w:t>нопка «Прочитать все»</w:t>
      </w:r>
      <w:r w:rsidR="00481DF2">
        <w:t>;</w:t>
      </w:r>
    </w:p>
    <w:p w14:paraId="3D872635" w14:textId="323DC98D" w:rsidR="009D0368" w:rsidRPr="009D2851" w:rsidRDefault="00380376" w:rsidP="00A64E0F">
      <w:pPr>
        <w:pStyle w:val="13"/>
      </w:pPr>
      <w:r>
        <w:t>к</w:t>
      </w:r>
      <w:r w:rsidR="009D0368" w:rsidRPr="009D2851">
        <w:t>нопка «Удалить все»</w:t>
      </w:r>
      <w:r w:rsidR="00481DF2">
        <w:t>;</w:t>
      </w:r>
    </w:p>
    <w:p w14:paraId="04D19EDE" w14:textId="0769FEB7" w:rsidR="009D0368" w:rsidRPr="009D2851" w:rsidRDefault="00380376" w:rsidP="00A64E0F">
      <w:pPr>
        <w:pStyle w:val="13"/>
      </w:pPr>
      <w:r>
        <w:t>с</w:t>
      </w:r>
      <w:r w:rsidR="009D0368" w:rsidRPr="009D2851">
        <w:t>писок уведомлений:</w:t>
      </w:r>
    </w:p>
    <w:p w14:paraId="78C8556E" w14:textId="29AF1852" w:rsidR="009D0368" w:rsidRPr="00A64E0F" w:rsidRDefault="009D0368" w:rsidP="00A64E0F">
      <w:pPr>
        <w:pStyle w:val="22"/>
      </w:pPr>
      <w:r w:rsidRPr="00A64E0F">
        <w:t>ФИО отправителя</w:t>
      </w:r>
      <w:r w:rsidR="00915A09">
        <w:t>;</w:t>
      </w:r>
    </w:p>
    <w:p w14:paraId="3882524D" w14:textId="10AE3A96" w:rsidR="009D0368" w:rsidRPr="00A64E0F" w:rsidRDefault="00380376" w:rsidP="00A64E0F">
      <w:pPr>
        <w:pStyle w:val="22"/>
      </w:pPr>
      <w:r w:rsidRPr="00A64E0F">
        <w:t>т</w:t>
      </w:r>
      <w:r w:rsidR="009D0368" w:rsidRPr="00A64E0F">
        <w:t>ема уведомления</w:t>
      </w:r>
      <w:r w:rsidR="00915A09">
        <w:t>;</w:t>
      </w:r>
    </w:p>
    <w:p w14:paraId="7A9C18D4" w14:textId="2D7333B8" w:rsidR="009D0368" w:rsidRPr="00A64E0F" w:rsidRDefault="006338BB" w:rsidP="00A64E0F">
      <w:pPr>
        <w:pStyle w:val="22"/>
      </w:pPr>
      <w:r w:rsidRPr="00A64E0F">
        <w:t>т</w:t>
      </w:r>
      <w:r w:rsidR="00380376" w:rsidRPr="00A64E0F">
        <w:t>е</w:t>
      </w:r>
      <w:r w:rsidR="009D0368" w:rsidRPr="00A64E0F">
        <w:t>кст уведомления</w:t>
      </w:r>
      <w:r w:rsidR="00915A09">
        <w:t>;</w:t>
      </w:r>
    </w:p>
    <w:p w14:paraId="51717A72" w14:textId="7C8CF619" w:rsidR="009D0368" w:rsidRPr="00A64E0F" w:rsidRDefault="00380376" w:rsidP="00A64E0F">
      <w:pPr>
        <w:pStyle w:val="22"/>
      </w:pPr>
      <w:r w:rsidRPr="00A64E0F">
        <w:t>ф</w:t>
      </w:r>
      <w:r w:rsidR="009D0368" w:rsidRPr="00A64E0F">
        <w:t>айлы вложения (при наличии);</w:t>
      </w:r>
    </w:p>
    <w:p w14:paraId="097343F4" w14:textId="46CA2620" w:rsidR="009D0368" w:rsidRPr="00A64E0F" w:rsidRDefault="00380376" w:rsidP="00A64E0F">
      <w:pPr>
        <w:pStyle w:val="22"/>
      </w:pPr>
      <w:r w:rsidRPr="00A64E0F">
        <w:t>к</w:t>
      </w:r>
      <w:r w:rsidR="009D0368" w:rsidRPr="00A64E0F">
        <w:t>нопки для совершения действия (при наличии);</w:t>
      </w:r>
    </w:p>
    <w:p w14:paraId="2602A7A2" w14:textId="54257C01" w:rsidR="009D0368" w:rsidRPr="00A64E0F" w:rsidRDefault="00380376" w:rsidP="00A64E0F">
      <w:pPr>
        <w:pStyle w:val="22"/>
      </w:pPr>
      <w:r w:rsidRPr="00A64E0F">
        <w:t>к</w:t>
      </w:r>
      <w:r w:rsidR="009D0368" w:rsidRPr="00A64E0F">
        <w:t>нопка</w:t>
      </w:r>
      <w:r w:rsidR="009504B5" w:rsidRPr="00A64E0F">
        <w:t xml:space="preserve"> меню</w:t>
      </w:r>
      <w:r w:rsidR="009D0368" w:rsidRPr="00A64E0F">
        <w:t xml:space="preserve"> </w:t>
      </w:r>
      <w:r w:rsidR="009D0368" w:rsidRPr="00A64E0F">
        <w:rPr>
          <w:noProof/>
        </w:rPr>
        <w:drawing>
          <wp:inline distT="0" distB="0" distL="0" distR="0" wp14:anchorId="117CCE0E" wp14:editId="7BF9AE3F">
            <wp:extent cx="220999" cy="243861"/>
            <wp:effectExtent l="19050" t="19050" r="26670" b="2286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D0368" w:rsidRPr="00A64E0F">
        <w:t xml:space="preserve"> для выбора действия с записью:</w:t>
      </w:r>
    </w:p>
    <w:p w14:paraId="4EE5A9F9" w14:textId="1D3D9F4E" w:rsidR="009D0368" w:rsidRPr="009D2851" w:rsidRDefault="009D0368" w:rsidP="002C76AD">
      <w:pPr>
        <w:pStyle w:val="31"/>
      </w:pPr>
      <w:r w:rsidRPr="009D2851">
        <w:t>«Отметить прочитанным»</w:t>
      </w:r>
      <w:r w:rsidR="00A64E0F">
        <w:t>;</w:t>
      </w:r>
    </w:p>
    <w:p w14:paraId="5BB6912B" w14:textId="77CBAEC1" w:rsidR="009D0368" w:rsidRPr="009D2851" w:rsidRDefault="009D0368" w:rsidP="002C76AD">
      <w:pPr>
        <w:pStyle w:val="31"/>
      </w:pPr>
      <w:r w:rsidRPr="009D2851">
        <w:t>«Удалить»</w:t>
      </w:r>
      <w:r w:rsidR="00A64E0F">
        <w:t>;</w:t>
      </w:r>
    </w:p>
    <w:p w14:paraId="05EC050D" w14:textId="742E2C09" w:rsidR="009D0368" w:rsidRPr="009D2851" w:rsidRDefault="00B371F3" w:rsidP="00A64E0F">
      <w:pPr>
        <w:pStyle w:val="13"/>
      </w:pPr>
      <w:r>
        <w:t>б</w:t>
      </w:r>
      <w:r w:rsidR="009D0368" w:rsidRPr="009D2851">
        <w:t xml:space="preserve">лок «Фильтры». </w:t>
      </w:r>
    </w:p>
    <w:p w14:paraId="4A8A82D0" w14:textId="77777777" w:rsidR="009D0368" w:rsidRPr="009D2851" w:rsidRDefault="009D0368" w:rsidP="009D2851">
      <w:pPr>
        <w:pStyle w:val="39"/>
      </w:pPr>
      <w:bookmarkStart w:id="160" w:name="_Toc167560116"/>
      <w:r w:rsidRPr="009D2851">
        <w:t>Фильтрация списка уведомлений</w:t>
      </w:r>
      <w:bookmarkEnd w:id="160"/>
    </w:p>
    <w:p w14:paraId="6E44F8E9" w14:textId="77777777" w:rsidR="00915A09" w:rsidRDefault="009D0368" w:rsidP="008E3F85">
      <w:pPr>
        <w:pStyle w:val="a7"/>
      </w:pPr>
      <w:r w:rsidRPr="009D2851">
        <w:t>Чтобы выполнить фильтрацию списка</w:t>
      </w:r>
      <w:r w:rsidR="00915A09">
        <w:t>:</w:t>
      </w:r>
    </w:p>
    <w:p w14:paraId="28295D19" w14:textId="2E6EFA1D" w:rsidR="00915A09" w:rsidRDefault="00915A09" w:rsidP="00915A09">
      <w:pPr>
        <w:pStyle w:val="18"/>
      </w:pPr>
      <w:r>
        <w:t>В</w:t>
      </w:r>
      <w:r w:rsidR="009D0368" w:rsidRPr="009D2851">
        <w:t>ведите</w:t>
      </w:r>
      <w:r>
        <w:t xml:space="preserve"> следующие</w:t>
      </w:r>
      <w:r w:rsidR="009D0368" w:rsidRPr="009D2851">
        <w:t xml:space="preserve"> параметры поиска в области «Фильтры</w:t>
      </w:r>
      <w:r w:rsidR="009504B5">
        <w:t>»</w:t>
      </w:r>
      <w:r>
        <w:t>:</w:t>
      </w:r>
    </w:p>
    <w:p w14:paraId="7AD6A7AA" w14:textId="42DC8793" w:rsidR="00915A09" w:rsidRDefault="00915A09" w:rsidP="00915A09">
      <w:pPr>
        <w:pStyle w:val="22"/>
      </w:pPr>
      <w:r>
        <w:t>«Тип»;</w:t>
      </w:r>
    </w:p>
    <w:p w14:paraId="0C0A73CF" w14:textId="004EB1D3" w:rsidR="00915A09" w:rsidRDefault="00915A09" w:rsidP="00915A09">
      <w:pPr>
        <w:pStyle w:val="22"/>
      </w:pPr>
      <w:r>
        <w:t>«Дата от»;</w:t>
      </w:r>
    </w:p>
    <w:p w14:paraId="493BE7F8" w14:textId="59F624EE" w:rsidR="009D0368" w:rsidRPr="009D2851" w:rsidRDefault="00915A09" w:rsidP="00915A09">
      <w:pPr>
        <w:pStyle w:val="22"/>
      </w:pPr>
      <w:r>
        <w:t>«Дата до».</w:t>
      </w:r>
      <w:r w:rsidR="009D0368" w:rsidRPr="009D2851">
        <w:t xml:space="preserve"> </w:t>
      </w:r>
    </w:p>
    <w:p w14:paraId="1A3EF707" w14:textId="2EED05C5" w:rsidR="009D0368" w:rsidRPr="009D2851" w:rsidRDefault="009D0368" w:rsidP="00915A09">
      <w:pPr>
        <w:pStyle w:val="18"/>
      </w:pPr>
      <w:r w:rsidRPr="009D2851">
        <w:t xml:space="preserve">Отфильтрованный список уведомлений будет отображен на </w:t>
      </w:r>
      <w:r w:rsidR="00915A09">
        <w:t>форме</w:t>
      </w:r>
      <w:r w:rsidRPr="009D2851">
        <w:t xml:space="preserve">. </w:t>
      </w:r>
    </w:p>
    <w:p w14:paraId="7C978A87" w14:textId="77777777" w:rsidR="009D0368" w:rsidRPr="009D2851" w:rsidRDefault="009D0368" w:rsidP="009D2851">
      <w:pPr>
        <w:pStyle w:val="39"/>
      </w:pPr>
      <w:bookmarkStart w:id="161" w:name="_Toc167560117"/>
      <w:r w:rsidRPr="009D2851">
        <w:t>Согласование портфолио подчиненных</w:t>
      </w:r>
      <w:bookmarkEnd w:id="161"/>
    </w:p>
    <w:p w14:paraId="5CAA45B7" w14:textId="5D0E6F7E" w:rsidR="009D0368" w:rsidRPr="009D2851" w:rsidRDefault="009D0368" w:rsidP="008E3F85">
      <w:pPr>
        <w:pStyle w:val="a7"/>
      </w:pPr>
      <w:r w:rsidRPr="009D2851">
        <w:t>Функция согласования портфолио подчиненных доступна для работников, занимающих должности</w:t>
      </w:r>
      <w:r w:rsidR="009504B5">
        <w:t xml:space="preserve"> руководителей</w:t>
      </w:r>
      <w:r w:rsidRPr="009D2851">
        <w:t>.</w:t>
      </w:r>
    </w:p>
    <w:p w14:paraId="0B41743F" w14:textId="77777777" w:rsidR="009D0368" w:rsidRPr="009D2851" w:rsidRDefault="009D0368" w:rsidP="008E3F85">
      <w:pPr>
        <w:pStyle w:val="a7"/>
      </w:pPr>
      <w:r w:rsidRPr="009D2851">
        <w:t>Для согласования портфолио:</w:t>
      </w:r>
    </w:p>
    <w:p w14:paraId="0C1B6FE4" w14:textId="77777777" w:rsidR="00001D2A" w:rsidRDefault="00001D2A" w:rsidP="00CB2806">
      <w:pPr>
        <w:pStyle w:val="18"/>
        <w:numPr>
          <w:ilvl w:val="0"/>
          <w:numId w:val="39"/>
        </w:numPr>
      </w:pPr>
      <w:r>
        <w:lastRenderedPageBreak/>
        <w:t>Перейдите в</w:t>
      </w:r>
      <w:r w:rsidR="009D0368" w:rsidRPr="009D2851">
        <w:t xml:space="preserve"> </w:t>
      </w:r>
      <w:r>
        <w:t>форме «Уведомления»</w:t>
      </w:r>
      <w:r w:rsidR="009D0368" w:rsidRPr="009D2851">
        <w:t>.</w:t>
      </w:r>
    </w:p>
    <w:p w14:paraId="68278ACA" w14:textId="30C774D7" w:rsidR="00001D2A" w:rsidRDefault="009D0368" w:rsidP="008E3F85">
      <w:pPr>
        <w:pStyle w:val="18"/>
      </w:pPr>
      <w:r w:rsidRPr="009D2851">
        <w:t xml:space="preserve">Нажмите на </w:t>
      </w:r>
      <w:r w:rsidR="00001D2A">
        <w:t xml:space="preserve">раскрывающийся список «Отчет о профессиональной деятельности» (см. </w:t>
      </w:r>
      <w:r w:rsidR="003837A4">
        <w:fldChar w:fldCharType="begin"/>
      </w:r>
      <w:r w:rsidR="003837A4">
        <w:instrText xml:space="preserve"> REF _Ref156769958 \h </w:instrText>
      </w:r>
      <w:r w:rsidR="003837A4">
        <w:fldChar w:fldCharType="separate"/>
      </w:r>
      <w:r w:rsidR="00917A83">
        <w:t xml:space="preserve">Рисунок </w:t>
      </w:r>
      <w:r w:rsidR="00917A83">
        <w:rPr>
          <w:noProof/>
        </w:rPr>
        <w:t>8</w:t>
      </w:r>
      <w:r w:rsidR="003837A4">
        <w:fldChar w:fldCharType="end"/>
      </w:r>
      <w:r w:rsidR="00001D2A">
        <w:t>)</w:t>
      </w:r>
      <w:r w:rsidRPr="009D2851">
        <w:t>.</w:t>
      </w:r>
    </w:p>
    <w:p w14:paraId="5CCA8D5E" w14:textId="77777777" w:rsidR="00001D2A" w:rsidRDefault="00001D2A" w:rsidP="00001D2A">
      <w:pPr>
        <w:pStyle w:val="18"/>
        <w:keepNext/>
        <w:numPr>
          <w:ilvl w:val="0"/>
          <w:numId w:val="0"/>
        </w:numPr>
        <w:ind w:left="1134" w:hanging="1134"/>
      </w:pPr>
      <w:r>
        <w:rPr>
          <w:noProof/>
          <w14:ligatures w14:val="none"/>
        </w:rPr>
        <w:drawing>
          <wp:inline distT="0" distB="0" distL="0" distR="0" wp14:anchorId="64007AD5" wp14:editId="62B9048D">
            <wp:extent cx="5964099" cy="158634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ртфолио отчет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1988" cy="162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95734" w14:textId="2D5FD507" w:rsidR="00001D2A" w:rsidRDefault="00001D2A" w:rsidP="003837A4">
      <w:pPr>
        <w:pStyle w:val="af4"/>
      </w:pPr>
      <w:bookmarkStart w:id="162" w:name="_Ref156769958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</w:t>
      </w:r>
      <w:r w:rsidR="00731FD8">
        <w:rPr>
          <w:noProof/>
        </w:rPr>
        <w:fldChar w:fldCharType="end"/>
      </w:r>
      <w:bookmarkEnd w:id="162"/>
      <w:r>
        <w:t xml:space="preserve"> - Раскрывающийся </w:t>
      </w:r>
      <w:r w:rsidR="003837A4">
        <w:t>список</w:t>
      </w:r>
    </w:p>
    <w:p w14:paraId="44A3B295" w14:textId="25BF5AB7" w:rsidR="008801E9" w:rsidRDefault="009D0368" w:rsidP="008801E9">
      <w:pPr>
        <w:pStyle w:val="18"/>
      </w:pPr>
      <w:r w:rsidRPr="009D2851">
        <w:t xml:space="preserve"> Отобразится информация о портфолио подчиненного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_Ref104505153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9</w:t>
      </w:r>
      <w:r w:rsidRPr="009D2851">
        <w:fldChar w:fldCharType="end"/>
      </w:r>
      <w:r w:rsidRPr="009D2851">
        <w:t xml:space="preserve">): </w:t>
      </w:r>
    </w:p>
    <w:p w14:paraId="57257854" w14:textId="77777777" w:rsidR="008801E9" w:rsidRDefault="009D0368" w:rsidP="008801E9">
      <w:pPr>
        <w:pStyle w:val="22"/>
      </w:pPr>
      <w:r w:rsidRPr="009D2851">
        <w:t>ключевые навыки</w:t>
      </w:r>
      <w:r w:rsidR="008801E9">
        <w:t>;</w:t>
      </w:r>
    </w:p>
    <w:p w14:paraId="23C84DBD" w14:textId="0A20C688" w:rsidR="008801E9" w:rsidRDefault="009D0368" w:rsidP="008801E9">
      <w:pPr>
        <w:pStyle w:val="22"/>
      </w:pPr>
      <w:r w:rsidRPr="009D2851">
        <w:t>опыт работы</w:t>
      </w:r>
      <w:r w:rsidR="008801E9">
        <w:t>.</w:t>
      </w:r>
    </w:p>
    <w:p w14:paraId="6452EE78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349EABCF" wp14:editId="52E83030">
            <wp:extent cx="5940000" cy="2776787"/>
            <wp:effectExtent l="19050" t="19050" r="22860" b="2413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7767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35339" w14:textId="18D5F5F9" w:rsidR="009D0368" w:rsidRPr="009D2851" w:rsidRDefault="009D0368" w:rsidP="00FD3084">
      <w:pPr>
        <w:pStyle w:val="affffffb"/>
      </w:pPr>
      <w:bookmarkStart w:id="163" w:name="_Ref104505153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9</w:t>
      </w:r>
      <w:r w:rsidR="00731FD8">
        <w:rPr>
          <w:noProof/>
        </w:rPr>
        <w:fldChar w:fldCharType="end"/>
      </w:r>
      <w:bookmarkEnd w:id="163"/>
      <w:r w:rsidRPr="009D2851">
        <w:rPr>
          <w:noProof/>
        </w:rPr>
        <w:t xml:space="preserve"> – </w:t>
      </w:r>
      <w:r w:rsidRPr="009D2851">
        <w:t>Просмотр портфолио</w:t>
      </w:r>
    </w:p>
    <w:p w14:paraId="1AECA58C" w14:textId="7BBF426A" w:rsidR="009D0368" w:rsidRPr="009D2851" w:rsidRDefault="009D0368" w:rsidP="00FD3084">
      <w:pPr>
        <w:pStyle w:val="18"/>
      </w:pPr>
      <w:r w:rsidRPr="009D2851">
        <w:t xml:space="preserve">Для просмотра подробной информации о записи опыта работы в портфолио нажмите на название организации. Откроется </w:t>
      </w:r>
      <w:r w:rsidR="003837A4">
        <w:t>модальная форма</w:t>
      </w:r>
      <w:r w:rsidRPr="009D2851">
        <w:t xml:space="preserve"> «Просмотр записи профессиональной части портфолио»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_Ref104550283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17A83">
        <w:t>Рисунок 10</w:t>
      </w:r>
      <w:r w:rsidRPr="009D2851">
        <w:fldChar w:fldCharType="end"/>
      </w:r>
      <w:r w:rsidRPr="009D2851">
        <w:t>).</w:t>
      </w:r>
    </w:p>
    <w:p w14:paraId="0397BEA9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084487CA" wp14:editId="4438D3AF">
            <wp:extent cx="5699048" cy="4074968"/>
            <wp:effectExtent l="19050" t="19050" r="16510" b="209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2" t="12630" r="12233" b="12666"/>
                    <a:stretch/>
                  </pic:blipFill>
                  <pic:spPr bwMode="auto">
                    <a:xfrm>
                      <a:off x="0" y="0"/>
                      <a:ext cx="5707386" cy="40809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7A01DA" w14:textId="76F92A08" w:rsidR="009D0368" w:rsidRPr="009D2851" w:rsidRDefault="009D0368" w:rsidP="009D2851">
      <w:pPr>
        <w:pStyle w:val="af4"/>
      </w:pPr>
      <w:bookmarkStart w:id="164" w:name="_Ref104550283"/>
      <w:r w:rsidRPr="008E3F85">
        <w:rPr>
          <w:rStyle w:val="affffffd"/>
        </w:rPr>
        <w:t xml:space="preserve">Рисунок </w:t>
      </w:r>
      <w:r w:rsidR="00A926A8" w:rsidRPr="008E3F85">
        <w:rPr>
          <w:rStyle w:val="affffffd"/>
        </w:rPr>
        <w:fldChar w:fldCharType="begin"/>
      </w:r>
      <w:r w:rsidR="00A926A8" w:rsidRPr="008E3F85">
        <w:rPr>
          <w:rStyle w:val="affffffd"/>
        </w:rPr>
        <w:instrText xml:space="preserve"> SEQ Рисунок \* ARABIC </w:instrText>
      </w:r>
      <w:r w:rsidR="00A926A8" w:rsidRPr="008E3F85">
        <w:rPr>
          <w:rStyle w:val="affffffd"/>
        </w:rPr>
        <w:fldChar w:fldCharType="separate"/>
      </w:r>
      <w:r w:rsidR="00917A83">
        <w:rPr>
          <w:rStyle w:val="affffffd"/>
          <w:noProof/>
        </w:rPr>
        <w:t>10</w:t>
      </w:r>
      <w:r w:rsidR="00A926A8" w:rsidRPr="008E3F85">
        <w:rPr>
          <w:rStyle w:val="affffffd"/>
        </w:rPr>
        <w:fldChar w:fldCharType="end"/>
      </w:r>
      <w:bookmarkEnd w:id="164"/>
      <w:r w:rsidRPr="008E3F85">
        <w:rPr>
          <w:rStyle w:val="affffffd"/>
        </w:rPr>
        <w:t xml:space="preserve"> – Просмотр з</w:t>
      </w:r>
      <w:r w:rsidRPr="009D2851">
        <w:t>аписи профессиональной части портфолио</w:t>
      </w:r>
    </w:p>
    <w:p w14:paraId="36A60BB2" w14:textId="556B0E14" w:rsidR="009D0368" w:rsidRPr="009D2851" w:rsidRDefault="009D0368" w:rsidP="00C871BE">
      <w:pPr>
        <w:pStyle w:val="18"/>
      </w:pPr>
      <w:r w:rsidRPr="009D2851">
        <w:t xml:space="preserve">Для согласования портфолио нажмите кнопку «Согласовать и подписать». Возможность согласовать портфолио в электронном виде доступна при наличии у согласующего электронной цифровой подписи и установленного программного обеспечения для ЭЦП. В случае отсутствия у руководителя ЭЦП необходимо подписать портфолио вручную и загрузить в форму заявления в соответствии с </w:t>
      </w:r>
      <w:r w:rsidR="00B45486">
        <w:t>п</w:t>
      </w:r>
      <w:r w:rsidR="00AB163B">
        <w:t>одпунктом</w:t>
      </w:r>
      <w:r w:rsidR="00035E1C">
        <w:t xml:space="preserve"> </w:t>
      </w:r>
      <w:r w:rsidRPr="009D2851">
        <w:fldChar w:fldCharType="begin"/>
      </w:r>
      <w:r w:rsidRPr="009D2851">
        <w:instrText xml:space="preserve"> REF _Ref104512112 \r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>
        <w:t>4.4.1.4</w:t>
      </w:r>
      <w:r w:rsidRPr="009D2851">
        <w:fldChar w:fldCharType="end"/>
      </w:r>
      <w:r w:rsidR="009504B5">
        <w:t xml:space="preserve"> настоящего руководства пользователя.</w:t>
      </w:r>
    </w:p>
    <w:p w14:paraId="1B1B7D1D" w14:textId="77777777" w:rsidR="009D0368" w:rsidRPr="009D2851" w:rsidRDefault="009D0368" w:rsidP="008E3F85">
      <w:pPr>
        <w:pStyle w:val="18"/>
      </w:pPr>
      <w:r w:rsidRPr="009D2851">
        <w:t xml:space="preserve">Для отклонения портфолио нажмите кнопку «Отказать». </w:t>
      </w:r>
    </w:p>
    <w:p w14:paraId="089B8606" w14:textId="77777777" w:rsidR="009D0368" w:rsidRPr="009D2851" w:rsidRDefault="009D0368" w:rsidP="008E3F85">
      <w:pPr>
        <w:pStyle w:val="18"/>
      </w:pPr>
      <w:r w:rsidRPr="009D2851">
        <w:t xml:space="preserve">В появившемся поле «Укажите причину отказа» введите текстовый комментарий о причине отказа в согласовании портфолио подчиненного. </w:t>
      </w:r>
    </w:p>
    <w:p w14:paraId="51714867" w14:textId="77777777" w:rsidR="009D0368" w:rsidRPr="009D2851" w:rsidRDefault="009D0368" w:rsidP="008E3F85">
      <w:pPr>
        <w:pStyle w:val="18"/>
      </w:pPr>
      <w:r w:rsidRPr="009D2851">
        <w:t>Нажмите кнопку «Отказать и подписать».</w:t>
      </w:r>
    </w:p>
    <w:p w14:paraId="01F3886A" w14:textId="7B3C0982" w:rsidR="009D0368" w:rsidRPr="009D2851" w:rsidRDefault="009D0368" w:rsidP="008D2DA4">
      <w:pPr>
        <w:pStyle w:val="a7"/>
      </w:pPr>
      <w:r w:rsidRPr="00FD3084">
        <w:t xml:space="preserve">Описание процедуры отправки медицинским работником портфолио на согласование приведено в </w:t>
      </w:r>
      <w:r w:rsidR="00035E1C">
        <w:t>п</w:t>
      </w:r>
      <w:r w:rsidR="00AB163B">
        <w:t>од</w:t>
      </w:r>
      <w:r w:rsidR="00C70BB8">
        <w:t>п</w:t>
      </w:r>
      <w:r w:rsidR="00AB163B">
        <w:t>ункте</w:t>
      </w:r>
      <w:r w:rsidR="00035E1C">
        <w:t xml:space="preserve"> </w:t>
      </w:r>
      <w:hyperlink w:anchor="_Получение_выписки_из" w:history="1">
        <w:r w:rsidR="00DA170D" w:rsidRPr="008E3F85">
          <w:fldChar w:fldCharType="begin"/>
        </w:r>
        <w:r w:rsidR="00DA170D" w:rsidRPr="00FD3084">
          <w:instrText xml:space="preserve"> REF _Ref104512112 \r \h </w:instrText>
        </w:r>
        <w:r w:rsidR="009D2851" w:rsidRPr="008E3F85">
          <w:instrText xml:space="preserve"> \* MERGEFORMAT </w:instrText>
        </w:r>
        <w:r w:rsidR="00DA170D" w:rsidRPr="008E3F85">
          <w:fldChar w:fldCharType="separate"/>
        </w:r>
        <w:r w:rsidR="00917A83">
          <w:t>4.4.1.4</w:t>
        </w:r>
        <w:r w:rsidR="00DA170D" w:rsidRPr="008E3F85">
          <w:fldChar w:fldCharType="end"/>
        </w:r>
      </w:hyperlink>
      <w:r w:rsidR="007503C2" w:rsidRPr="008E3F85">
        <w:t xml:space="preserve"> </w:t>
      </w:r>
      <w:r w:rsidR="007503C2" w:rsidRPr="00FD3084">
        <w:t>настоящего руководства пользователя</w:t>
      </w:r>
      <w:r w:rsidRPr="009D2851">
        <w:rPr>
          <w:color w:val="000000" w:themeColor="text1"/>
        </w:rPr>
        <w:t>.</w:t>
      </w:r>
    </w:p>
    <w:p w14:paraId="76C4FAAF" w14:textId="09924211" w:rsidR="009D0368" w:rsidRPr="009D2851" w:rsidRDefault="009D0368" w:rsidP="009D2851">
      <w:pPr>
        <w:pStyle w:val="2a"/>
      </w:pPr>
      <w:bookmarkStart w:id="165" w:name="_Ref104512267"/>
      <w:bookmarkStart w:id="166" w:name="_Toc143537540"/>
      <w:bookmarkStart w:id="167" w:name="_Toc167560118"/>
      <w:r w:rsidRPr="009D2851">
        <w:t>Работа с профилем</w:t>
      </w:r>
      <w:bookmarkEnd w:id="167"/>
      <w:r w:rsidRPr="009D2851">
        <w:t xml:space="preserve"> </w:t>
      </w:r>
      <w:bookmarkEnd w:id="165"/>
      <w:bookmarkEnd w:id="166"/>
    </w:p>
    <w:p w14:paraId="1FA6899A" w14:textId="44276B52" w:rsidR="00940BAE" w:rsidRDefault="009D0368" w:rsidP="00940BAE">
      <w:pPr>
        <w:pStyle w:val="a7"/>
      </w:pPr>
      <w:r w:rsidRPr="00FD3084">
        <w:t xml:space="preserve">Для перехода к </w:t>
      </w:r>
      <w:r w:rsidR="00940BAE">
        <w:t>п</w:t>
      </w:r>
      <w:r w:rsidRPr="00FD3084">
        <w:t>рофил</w:t>
      </w:r>
      <w:r w:rsidR="00940BAE">
        <w:t>ю работника</w:t>
      </w:r>
      <w:r w:rsidRPr="00FD3084">
        <w:t xml:space="preserve"> нажмите на ФИО</w:t>
      </w:r>
      <w:r w:rsidR="00940BAE">
        <w:t xml:space="preserve"> в правом верхнем углу откроется меню (см. </w:t>
      </w:r>
      <w:r w:rsidR="00940BAE">
        <w:fldChar w:fldCharType="begin"/>
      </w:r>
      <w:r w:rsidR="00940BAE">
        <w:instrText xml:space="preserve"> REF _Ref156771464 \h </w:instrText>
      </w:r>
      <w:r w:rsidR="00940BAE">
        <w:fldChar w:fldCharType="separate"/>
      </w:r>
      <w:r w:rsidR="00917A83">
        <w:t xml:space="preserve">Рисунок </w:t>
      </w:r>
      <w:r w:rsidR="00917A83">
        <w:rPr>
          <w:noProof/>
        </w:rPr>
        <w:t>11</w:t>
      </w:r>
      <w:r w:rsidR="00940BAE">
        <w:fldChar w:fldCharType="end"/>
      </w:r>
      <w:r w:rsidR="00940BAE">
        <w:t>). В</w:t>
      </w:r>
      <w:r w:rsidRPr="00FD3084">
        <w:t>ыберите команду «Профиль»</w:t>
      </w:r>
      <w:r w:rsidR="00940BAE">
        <w:t>, будет произведен переход к форме «Карточка сотрудника».</w:t>
      </w:r>
    </w:p>
    <w:p w14:paraId="459E7B25" w14:textId="77777777" w:rsidR="00940BAE" w:rsidRDefault="00940BAE" w:rsidP="00AB163B">
      <w:pPr>
        <w:pStyle w:val="affffff9"/>
      </w:pPr>
      <w:r>
        <w:rPr>
          <w:noProof/>
        </w:rPr>
        <w:lastRenderedPageBreak/>
        <w:drawing>
          <wp:inline distT="0" distB="0" distL="0" distR="0" wp14:anchorId="69F58C27" wp14:editId="03305393">
            <wp:extent cx="1849582" cy="2182899"/>
            <wp:effectExtent l="0" t="0" r="0" b="8255"/>
            <wp:docPr id="1276111040" name="Рисунок 127611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66827" cy="220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0185B" w14:textId="63C35B26" w:rsidR="00940BAE" w:rsidRDefault="00940BAE" w:rsidP="00940BAE">
      <w:pPr>
        <w:pStyle w:val="af4"/>
      </w:pPr>
      <w:bookmarkStart w:id="168" w:name="_Ref156771464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11</w:t>
      </w:r>
      <w:r w:rsidR="00731FD8">
        <w:rPr>
          <w:noProof/>
        </w:rPr>
        <w:fldChar w:fldCharType="end"/>
      </w:r>
      <w:bookmarkEnd w:id="168"/>
      <w:r>
        <w:t xml:space="preserve"> - Меню профиля</w:t>
      </w:r>
    </w:p>
    <w:p w14:paraId="5ADD66CD" w14:textId="5FF78352" w:rsidR="009D0368" w:rsidRPr="009D2851" w:rsidRDefault="003837A4" w:rsidP="009D2851">
      <w:pPr>
        <w:pStyle w:val="39"/>
      </w:pPr>
      <w:bookmarkStart w:id="169" w:name="_Toc167560119"/>
      <w:r>
        <w:t>Форма «</w:t>
      </w:r>
      <w:r w:rsidR="009D0368" w:rsidRPr="009D2851">
        <w:t>Карточка</w:t>
      </w:r>
      <w:r w:rsidR="00940BAE">
        <w:t xml:space="preserve"> сотрудника</w:t>
      </w:r>
      <w:r>
        <w:t>»</w:t>
      </w:r>
      <w:bookmarkEnd w:id="169"/>
      <w:r w:rsidR="009D0368" w:rsidRPr="009D2851">
        <w:t xml:space="preserve"> </w:t>
      </w:r>
    </w:p>
    <w:p w14:paraId="7ABDB537" w14:textId="1125C58D" w:rsidR="009D0368" w:rsidRPr="00FD3084" w:rsidRDefault="009D0368" w:rsidP="00FD3084">
      <w:pPr>
        <w:pStyle w:val="a7"/>
      </w:pPr>
      <w:r w:rsidRPr="00FD3084">
        <w:t xml:space="preserve">Для перехода к </w:t>
      </w:r>
      <w:r w:rsidR="00940BAE">
        <w:t>форме</w:t>
      </w:r>
      <w:r w:rsidRPr="00FD3084">
        <w:t xml:space="preserve"> выберите раздел «</w:t>
      </w:r>
      <w:r w:rsidR="00940BAE">
        <w:t>Профиль</w:t>
      </w:r>
      <w:r w:rsidRPr="00FD3084">
        <w:t>» (</w:t>
      </w:r>
      <w:r w:rsidR="00F05A02">
        <w:t>см.</w:t>
      </w:r>
      <w:r w:rsidR="00940BAE">
        <w:t xml:space="preserve"> </w:t>
      </w:r>
      <w:r w:rsidR="00940BAE">
        <w:fldChar w:fldCharType="begin"/>
      </w:r>
      <w:r w:rsidR="00940BAE">
        <w:instrText xml:space="preserve"> REF _Ref156771464 \h </w:instrText>
      </w:r>
      <w:r w:rsidR="00940BAE">
        <w:fldChar w:fldCharType="separate"/>
      </w:r>
      <w:r w:rsidR="00917A83">
        <w:t xml:space="preserve">Рисунок </w:t>
      </w:r>
      <w:r w:rsidR="00917A83">
        <w:rPr>
          <w:noProof/>
        </w:rPr>
        <w:t>11</w:t>
      </w:r>
      <w:r w:rsidR="00940BAE">
        <w:fldChar w:fldCharType="end"/>
      </w:r>
      <w:r w:rsidRPr="00FD3084">
        <w:t xml:space="preserve">). </w:t>
      </w:r>
    </w:p>
    <w:p w14:paraId="5ADDEAA7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29A29A21" wp14:editId="4BDA2ABF">
            <wp:extent cx="5886542" cy="44291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0"/>
                    <a:stretch/>
                  </pic:blipFill>
                  <pic:spPr bwMode="auto">
                    <a:xfrm>
                      <a:off x="0" y="0"/>
                      <a:ext cx="5887130" cy="442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FE342" w14:textId="119153A3" w:rsidR="009D0368" w:rsidRPr="009D2851" w:rsidRDefault="009D0368" w:rsidP="00FD3084">
      <w:pPr>
        <w:pStyle w:val="affffffb"/>
      </w:pPr>
      <w:bookmarkStart w:id="170" w:name="_Ref104507663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12</w:t>
      </w:r>
      <w:r w:rsidR="00731FD8">
        <w:rPr>
          <w:noProof/>
        </w:rPr>
        <w:fldChar w:fldCharType="end"/>
      </w:r>
      <w:bookmarkEnd w:id="170"/>
      <w:r w:rsidRPr="009D2851">
        <w:rPr>
          <w:noProof/>
        </w:rPr>
        <w:t xml:space="preserve"> – </w:t>
      </w:r>
      <w:r w:rsidR="003837A4">
        <w:rPr>
          <w:noProof/>
        </w:rPr>
        <w:t>Форма «</w:t>
      </w:r>
      <w:r w:rsidRPr="009D2851">
        <w:t>Карточка</w:t>
      </w:r>
      <w:r w:rsidR="003837A4">
        <w:t>»</w:t>
      </w:r>
    </w:p>
    <w:p w14:paraId="5B3E259B" w14:textId="1932946D" w:rsidR="009D0368" w:rsidRPr="009D2851" w:rsidRDefault="003837A4" w:rsidP="008E3F85">
      <w:pPr>
        <w:pStyle w:val="affffffc"/>
      </w:pPr>
      <w:r>
        <w:t>Форма «Карточка</w:t>
      </w:r>
      <w:r w:rsidR="00940BAE">
        <w:t xml:space="preserve"> сотрудника</w:t>
      </w:r>
      <w:r>
        <w:t>»</w:t>
      </w:r>
      <w:r w:rsidR="009D0368" w:rsidRPr="009D2851">
        <w:t xml:space="preserve"> содержит следующие элементы:</w:t>
      </w:r>
    </w:p>
    <w:p w14:paraId="7A3581D9" w14:textId="065586A0" w:rsidR="009D0368" w:rsidRPr="009D2851" w:rsidRDefault="00FD3084" w:rsidP="003837A4">
      <w:pPr>
        <w:pStyle w:val="13"/>
      </w:pPr>
      <w:r>
        <w:t>б</w:t>
      </w:r>
      <w:r w:rsidR="009D0368" w:rsidRPr="009D2851">
        <w:t xml:space="preserve">лок с персональными </w:t>
      </w:r>
      <w:r w:rsidR="007503C2">
        <w:t>данными,</w:t>
      </w:r>
    </w:p>
    <w:p w14:paraId="71C35A2A" w14:textId="7ED76485" w:rsidR="009D0368" w:rsidRPr="009D2851" w:rsidRDefault="00FD3084" w:rsidP="003837A4">
      <w:pPr>
        <w:pStyle w:val="13"/>
      </w:pPr>
      <w:r>
        <w:t>б</w:t>
      </w:r>
      <w:r w:rsidR="009D0368" w:rsidRPr="009D2851">
        <w:t>лок «Контактные данные»</w:t>
      </w:r>
      <w:r w:rsidR="007503C2">
        <w:t>,</w:t>
      </w:r>
    </w:p>
    <w:p w14:paraId="6E66F2AB" w14:textId="1284CCD2" w:rsidR="009D0368" w:rsidRPr="009D2851" w:rsidRDefault="00FD3084" w:rsidP="003837A4">
      <w:pPr>
        <w:pStyle w:val="13"/>
      </w:pPr>
      <w:r>
        <w:t>б</w:t>
      </w:r>
      <w:r w:rsidR="009D0368" w:rsidRPr="009D2851">
        <w:t>лок «О себе»</w:t>
      </w:r>
      <w:r w:rsidR="007503C2">
        <w:t>,</w:t>
      </w:r>
    </w:p>
    <w:p w14:paraId="7E787C3C" w14:textId="531E88DD" w:rsidR="009D0368" w:rsidRPr="009D2851" w:rsidRDefault="00FD3084" w:rsidP="003837A4">
      <w:pPr>
        <w:pStyle w:val="13"/>
      </w:pPr>
      <w:r>
        <w:t>б</w:t>
      </w:r>
      <w:r w:rsidR="009D0368" w:rsidRPr="009D2851">
        <w:t>лок «Социальные сети»</w:t>
      </w:r>
      <w:r w:rsidR="007503C2">
        <w:t>,</w:t>
      </w:r>
    </w:p>
    <w:p w14:paraId="6F42FC36" w14:textId="005739DA" w:rsidR="009D0368" w:rsidRPr="009D2851" w:rsidRDefault="009D0368" w:rsidP="003837A4">
      <w:pPr>
        <w:pStyle w:val="13"/>
      </w:pPr>
      <w:r w:rsidRPr="009D2851">
        <w:lastRenderedPageBreak/>
        <w:t>«</w:t>
      </w:r>
      <w:r w:rsidRPr="009D2851">
        <w:rPr>
          <w:lang w:val="en-US"/>
        </w:rPr>
        <w:t>QR</w:t>
      </w:r>
      <w:r w:rsidRPr="009D2851">
        <w:t xml:space="preserve">-визитка». Содержит </w:t>
      </w:r>
      <w:r w:rsidRPr="009D2851">
        <w:rPr>
          <w:lang w:val="en-US"/>
        </w:rPr>
        <w:t>QR</w:t>
      </w:r>
      <w:r w:rsidRPr="009D2851">
        <w:t xml:space="preserve">-код для перехода к карточке </w:t>
      </w:r>
      <w:r w:rsidR="00B47829">
        <w:t>работника</w:t>
      </w:r>
      <w:r w:rsidR="00B47829" w:rsidRPr="00B47829">
        <w:t xml:space="preserve"> </w:t>
      </w:r>
      <w:bookmarkStart w:id="171" w:name="_Hlk160627755"/>
      <w:r w:rsidR="00B47829" w:rsidRPr="00B47829">
        <w:t>в открытом доступе на справочном ресурсе Минздрава России</w:t>
      </w:r>
      <w:r w:rsidR="00B47829">
        <w:t xml:space="preserve"> </w:t>
      </w:r>
      <w:r w:rsidRPr="009D2851">
        <w:t>в</w:t>
      </w:r>
      <w:r w:rsidR="00B47829" w:rsidRPr="00B47829">
        <w:t xml:space="preserve"> информационно-телекоммуникационной сети </w:t>
      </w:r>
      <w:r w:rsidR="00B47829">
        <w:t>«</w:t>
      </w:r>
      <w:r w:rsidR="00B47829" w:rsidRPr="00B47829">
        <w:t>Интернет</w:t>
      </w:r>
      <w:r w:rsidR="00B47829">
        <w:t>»</w:t>
      </w:r>
      <w:bookmarkEnd w:id="171"/>
      <w:r w:rsidRPr="009D2851">
        <w:t xml:space="preserve">. </w:t>
      </w:r>
      <w:r w:rsidRPr="009D2851">
        <w:rPr>
          <w:lang w:val="en-US"/>
        </w:rPr>
        <w:t>QR</w:t>
      </w:r>
      <w:r w:rsidRPr="009D2851">
        <w:t xml:space="preserve">-код формируется только в том случае, если работник </w:t>
      </w:r>
      <w:r w:rsidR="003651AA">
        <w:t xml:space="preserve">(обучающийся) </w:t>
      </w:r>
      <w:r w:rsidRPr="009D2851">
        <w:t>дал соответствующее разрешение на публикацию данных (</w:t>
      </w:r>
      <w:r w:rsidR="00035E1C">
        <w:t>см. п</w:t>
      </w:r>
      <w:r w:rsidR="00AB163B">
        <w:t>ункт</w:t>
      </w:r>
      <w:r w:rsidR="00B45486">
        <w:t xml:space="preserve"> </w:t>
      </w:r>
      <w:r w:rsidR="00B45486">
        <w:fldChar w:fldCharType="begin"/>
      </w:r>
      <w:r w:rsidR="00B45486">
        <w:instrText xml:space="preserve"> REF _Ref157010547 \r \h </w:instrText>
      </w:r>
      <w:r w:rsidR="00B45486">
        <w:fldChar w:fldCharType="separate"/>
      </w:r>
      <w:r w:rsidR="00917A83">
        <w:t>4.3.4</w:t>
      </w:r>
      <w:r w:rsidR="00B45486">
        <w:fldChar w:fldCharType="end"/>
      </w:r>
      <w:r w:rsidR="00B45486">
        <w:t xml:space="preserve"> </w:t>
      </w:r>
      <w:r w:rsidR="00344CCD">
        <w:t>настоящего руководства пользователя</w:t>
      </w:r>
      <w:r w:rsidRPr="009D2851">
        <w:t>)</w:t>
      </w:r>
      <w:r w:rsidR="007503C2">
        <w:t>,</w:t>
      </w:r>
    </w:p>
    <w:p w14:paraId="77D28B8A" w14:textId="5079A4DC" w:rsidR="009D0368" w:rsidRPr="009D2851" w:rsidRDefault="00FD3084" w:rsidP="003837A4">
      <w:pPr>
        <w:pStyle w:val="13"/>
      </w:pPr>
      <w:r>
        <w:t>б</w:t>
      </w:r>
      <w:r w:rsidR="009D0368" w:rsidRPr="009D2851">
        <w:t xml:space="preserve">лок с результатами проверки данных во внешних </w:t>
      </w:r>
      <w:r w:rsidR="007503C2">
        <w:t xml:space="preserve">информационных </w:t>
      </w:r>
      <w:r w:rsidR="009D0368" w:rsidRPr="009D2851">
        <w:t>системах</w:t>
      </w:r>
      <w:r w:rsidR="007503C2">
        <w:t>,</w:t>
      </w:r>
    </w:p>
    <w:p w14:paraId="63402AF0" w14:textId="245EB980" w:rsidR="009D0368" w:rsidRPr="009D2851" w:rsidRDefault="00FD3084" w:rsidP="003837A4">
      <w:pPr>
        <w:pStyle w:val="13"/>
      </w:pPr>
      <w:r>
        <w:t>к</w:t>
      </w:r>
      <w:r w:rsidR="005056BC">
        <w:t>нопка вызова ф</w:t>
      </w:r>
      <w:r w:rsidR="009D0368" w:rsidRPr="009D2851">
        <w:t>орм</w:t>
      </w:r>
      <w:r w:rsidR="005056BC">
        <w:t>ы</w:t>
      </w:r>
      <w:r w:rsidR="009D0368" w:rsidRPr="009D2851">
        <w:t xml:space="preserve"> обратной связи «Сообщить о неточности».</w:t>
      </w:r>
    </w:p>
    <w:p w14:paraId="2FBC1221" w14:textId="064A0367" w:rsidR="009D0368" w:rsidRPr="009D2851" w:rsidRDefault="009D0368" w:rsidP="009D2851">
      <w:pPr>
        <w:pStyle w:val="46"/>
      </w:pPr>
      <w:r w:rsidRPr="009D2851">
        <w:t xml:space="preserve">Редактирование </w:t>
      </w:r>
      <w:r w:rsidR="005A204E">
        <w:t>данных на форме «Карточка сотрудника»</w:t>
      </w:r>
      <w:r w:rsidRPr="009D2851">
        <w:t xml:space="preserve"> </w:t>
      </w:r>
    </w:p>
    <w:p w14:paraId="5D1046C4" w14:textId="79345E97" w:rsidR="009D0368" w:rsidRPr="009D2851" w:rsidRDefault="009D0368" w:rsidP="002C76AD">
      <w:pPr>
        <w:ind w:firstLine="709"/>
      </w:pPr>
      <w:r w:rsidRPr="008E3F85">
        <w:rPr>
          <w:rStyle w:val="affffff4"/>
        </w:rPr>
        <w:t xml:space="preserve">Для редактирования </w:t>
      </w:r>
      <w:r w:rsidR="005A204E">
        <w:rPr>
          <w:rStyle w:val="affffff4"/>
        </w:rPr>
        <w:t>сведений</w:t>
      </w:r>
      <w:r w:rsidRPr="009D2851">
        <w:t>:</w:t>
      </w:r>
    </w:p>
    <w:p w14:paraId="5477B1AE" w14:textId="77777777" w:rsidR="009D0368" w:rsidRPr="009D2851" w:rsidRDefault="009D0368" w:rsidP="00CB2806">
      <w:pPr>
        <w:pStyle w:val="18"/>
        <w:numPr>
          <w:ilvl w:val="0"/>
          <w:numId w:val="40"/>
        </w:numPr>
      </w:pPr>
      <w:r w:rsidRPr="009D2851">
        <w:t xml:space="preserve">Поля, обозначенные иконкой </w:t>
      </w:r>
      <w:r w:rsidRPr="009D2851">
        <w:rPr>
          <w:noProof/>
          <w:lang w:eastAsia="ru-RU"/>
        </w:rPr>
        <w:drawing>
          <wp:inline distT="0" distB="0" distL="0" distR="0" wp14:anchorId="34EED909" wp14:editId="4A0909C2">
            <wp:extent cx="304940" cy="288000"/>
            <wp:effectExtent l="19050" t="19050" r="19050" b="171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4940" cy="288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D2851">
        <w:t xml:space="preserve">, доступны для редактирования. Нажмите иконку у необходимого поля. </w:t>
      </w:r>
    </w:p>
    <w:p w14:paraId="0EE8504F" w14:textId="1194A803" w:rsidR="009D0368" w:rsidRPr="009D2851" w:rsidRDefault="009D0368" w:rsidP="008E3F85">
      <w:pPr>
        <w:pStyle w:val="18"/>
      </w:pPr>
      <w:r w:rsidRPr="009D2851">
        <w:t>В открывше</w:t>
      </w:r>
      <w:r w:rsidR="003837A4">
        <w:t>йся форме</w:t>
      </w:r>
      <w:r w:rsidRPr="009D2851">
        <w:t xml:space="preserve"> внесите изменения.</w:t>
      </w:r>
    </w:p>
    <w:p w14:paraId="015D8FFD" w14:textId="77777777" w:rsidR="009D0368" w:rsidRPr="009D2851" w:rsidRDefault="009D0368" w:rsidP="008E3F85">
      <w:pPr>
        <w:pStyle w:val="18"/>
      </w:pPr>
      <w:r w:rsidRPr="009D2851">
        <w:t>Нажмите кнопку «Сохранить».</w:t>
      </w:r>
    </w:p>
    <w:p w14:paraId="3C6BCA9E" w14:textId="47E31E73" w:rsidR="009D0368" w:rsidRPr="009D2851" w:rsidRDefault="0081613C" w:rsidP="00AE2A84">
      <w:pPr>
        <w:pStyle w:val="46"/>
      </w:pPr>
      <w:bookmarkStart w:id="172" w:name="_Ref148620449"/>
      <w:bookmarkStart w:id="173" w:name="_Hlk143507943"/>
      <w:r w:rsidRPr="009D2851">
        <w:t>Фо</w:t>
      </w:r>
      <w:r w:rsidR="00F21400" w:rsidRPr="009D2851">
        <w:t>р</w:t>
      </w:r>
      <w:r w:rsidRPr="009D2851">
        <w:t>мирование</w:t>
      </w:r>
      <w:r w:rsidR="009D0368" w:rsidRPr="009D2851">
        <w:t xml:space="preserve"> обращений о </w:t>
      </w:r>
      <w:bookmarkEnd w:id="172"/>
      <w:r w:rsidR="00022E9F">
        <w:t>неточности</w:t>
      </w:r>
    </w:p>
    <w:bookmarkEnd w:id="173"/>
    <w:p w14:paraId="0E48D982" w14:textId="73179917" w:rsidR="009D0368" w:rsidRPr="009D2851" w:rsidRDefault="009D0368" w:rsidP="001E2391">
      <w:pPr>
        <w:ind w:firstLine="709"/>
      </w:pPr>
      <w:r w:rsidRPr="008E3F85">
        <w:rPr>
          <w:rStyle w:val="affffff4"/>
        </w:rPr>
        <w:t xml:space="preserve">В случае </w:t>
      </w:r>
      <w:r w:rsidR="0081613C" w:rsidRPr="008E3F85">
        <w:rPr>
          <w:rStyle w:val="affffff4"/>
        </w:rPr>
        <w:t>обнаружения</w:t>
      </w:r>
      <w:r w:rsidRPr="008E3F85">
        <w:rPr>
          <w:rStyle w:val="affffff4"/>
        </w:rPr>
        <w:t xml:space="preserve"> </w:t>
      </w:r>
      <w:r w:rsidR="00B41FD0" w:rsidRPr="008E3F85">
        <w:rPr>
          <w:rStyle w:val="affffff4"/>
        </w:rPr>
        <w:t xml:space="preserve">в карточке </w:t>
      </w:r>
      <w:r w:rsidRPr="008E3F85">
        <w:rPr>
          <w:rStyle w:val="affffff4"/>
        </w:rPr>
        <w:t>некорректной информации</w:t>
      </w:r>
      <w:r w:rsidR="00B41FD0">
        <w:t>:</w:t>
      </w:r>
    </w:p>
    <w:p w14:paraId="1BCCF5FE" w14:textId="6F3AE0F3" w:rsidR="009D0368" w:rsidRPr="009D2851" w:rsidRDefault="009D0368" w:rsidP="00CB2806">
      <w:pPr>
        <w:pStyle w:val="18"/>
        <w:numPr>
          <w:ilvl w:val="0"/>
          <w:numId w:val="42"/>
        </w:numPr>
      </w:pPr>
      <w:r w:rsidRPr="009D2851">
        <w:t>Откройте форму обратной связи, нажав на кнопку «Сообщить о неточности» (</w:t>
      </w:r>
      <w:r w:rsidR="005A204E">
        <w:t xml:space="preserve">см. </w:t>
      </w:r>
      <w:r w:rsidR="005A204E">
        <w:fldChar w:fldCharType="begin"/>
      </w:r>
      <w:r w:rsidR="005A204E">
        <w:instrText xml:space="preserve"> REF _Ref156772549 \h </w:instrText>
      </w:r>
      <w:r w:rsidR="005A204E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13</w:t>
      </w:r>
      <w:r w:rsidR="005A204E">
        <w:fldChar w:fldCharType="end"/>
      </w:r>
      <w:r w:rsidRPr="009D2851">
        <w:t>).</w:t>
      </w:r>
    </w:p>
    <w:p w14:paraId="2105D9BB" w14:textId="77777777" w:rsidR="009D0368" w:rsidRPr="009D2851" w:rsidRDefault="009D0368" w:rsidP="00006F17">
      <w:pPr>
        <w:pStyle w:val="affffff9"/>
      </w:pPr>
      <w:r w:rsidRPr="009D2851">
        <w:rPr>
          <w:noProof/>
        </w:rPr>
        <w:drawing>
          <wp:inline distT="0" distB="0" distL="0" distR="0" wp14:anchorId="1E53289C" wp14:editId="2F7D79B7">
            <wp:extent cx="5797117" cy="28194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Форма ОС для карточки работника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616"/>
                    <a:stretch/>
                  </pic:blipFill>
                  <pic:spPr bwMode="auto">
                    <a:xfrm>
                      <a:off x="0" y="0"/>
                      <a:ext cx="5831275" cy="2836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EA735" w14:textId="46DB5349" w:rsidR="009D0368" w:rsidRPr="009D2851" w:rsidRDefault="009D0368" w:rsidP="00006F17">
      <w:pPr>
        <w:pStyle w:val="affffffb"/>
      </w:pPr>
      <w:bookmarkStart w:id="174" w:name="_Ref156772549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13</w:t>
      </w:r>
      <w:r w:rsidR="00731FD8">
        <w:rPr>
          <w:noProof/>
        </w:rPr>
        <w:fldChar w:fldCharType="end"/>
      </w:r>
      <w:bookmarkEnd w:id="174"/>
      <w:r w:rsidRPr="009D2851">
        <w:t xml:space="preserve"> </w:t>
      </w:r>
      <w:r w:rsidR="00006F17">
        <w:t>–</w:t>
      </w:r>
      <w:r w:rsidRPr="009D2851">
        <w:t xml:space="preserve"> Подача обращения</w:t>
      </w:r>
      <w:r w:rsidR="00022E9F">
        <w:t xml:space="preserve"> о неточности</w:t>
      </w:r>
      <w:r w:rsidRPr="009D2851">
        <w:t xml:space="preserve"> из </w:t>
      </w:r>
      <w:r w:rsidR="00022E9F">
        <w:t>формы «К</w:t>
      </w:r>
      <w:r w:rsidRPr="009D2851">
        <w:t>арточк</w:t>
      </w:r>
      <w:r w:rsidR="00022E9F">
        <w:t>а</w:t>
      </w:r>
      <w:r w:rsidRPr="009D2851">
        <w:t xml:space="preserve"> сотрудника</w:t>
      </w:r>
      <w:r w:rsidR="00022E9F">
        <w:t>»</w:t>
      </w:r>
    </w:p>
    <w:p w14:paraId="2DE19903" w14:textId="1D28DA1F" w:rsidR="009D0368" w:rsidRPr="009D2851" w:rsidRDefault="009D0368" w:rsidP="00006F17">
      <w:pPr>
        <w:pStyle w:val="18"/>
      </w:pPr>
      <w:r w:rsidRPr="009D2851">
        <w:t xml:space="preserve">Выберите </w:t>
      </w:r>
      <w:r w:rsidR="0081613C" w:rsidRPr="009D2851">
        <w:t xml:space="preserve">необходимую организацию, </w:t>
      </w:r>
      <w:r w:rsidR="007B675C">
        <w:t xml:space="preserve">в </w:t>
      </w:r>
      <w:r w:rsidR="0081613C" w:rsidRPr="009D2851">
        <w:t>котор</w:t>
      </w:r>
      <w:r w:rsidR="007B675C">
        <w:t>ую</w:t>
      </w:r>
      <w:r w:rsidR="0081613C" w:rsidRPr="009D2851">
        <w:t xml:space="preserve"> собираетесь отправить обращение,</w:t>
      </w:r>
      <w:r w:rsidRPr="009D2851">
        <w:t xml:space="preserve"> в поле «Медицинская организация» (</w:t>
      </w:r>
      <w:r w:rsidR="00F05A02">
        <w:t xml:space="preserve">см. </w:t>
      </w:r>
      <w:r w:rsidR="0054436E">
        <w:fldChar w:fldCharType="begin"/>
      </w:r>
      <w:r w:rsidR="0054436E">
        <w:instrText xml:space="preserve"> REF _Ref150788272 \h </w:instrText>
      </w:r>
      <w:r w:rsidR="0054436E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14</w:t>
      </w:r>
      <w:r w:rsidR="0054436E">
        <w:fldChar w:fldCharType="end"/>
      </w:r>
      <w:r w:rsidRPr="009D2851">
        <w:t>).</w:t>
      </w:r>
      <w:r w:rsidR="008D2DA4">
        <w:t xml:space="preserve"> Для выбора доступны </w:t>
      </w:r>
      <w:r w:rsidR="004744A3">
        <w:t>организации,</w:t>
      </w:r>
      <w:r w:rsidR="00DB061E">
        <w:t xml:space="preserve"> </w:t>
      </w:r>
      <w:r w:rsidR="001253A3">
        <w:t xml:space="preserve">указанные в </w:t>
      </w:r>
      <w:r w:rsidR="00DB061E">
        <w:t>запис</w:t>
      </w:r>
      <w:r w:rsidR="005A204E">
        <w:t>ях</w:t>
      </w:r>
      <w:r w:rsidR="00DB061E">
        <w:t xml:space="preserve"> о трудоустройстве.</w:t>
      </w:r>
      <w:r w:rsidR="008D2DA4">
        <w:t xml:space="preserve"> </w:t>
      </w:r>
    </w:p>
    <w:p w14:paraId="42B7CC33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617EC6DE" wp14:editId="57A01660">
            <wp:extent cx="3493880" cy="3568883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Выбор МО в форме ОС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880" cy="356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19EA4" w14:textId="04FD8775" w:rsidR="009D0368" w:rsidRPr="009D2851" w:rsidRDefault="009D0368" w:rsidP="008E3F85">
      <w:pPr>
        <w:pStyle w:val="affffffb"/>
      </w:pPr>
      <w:bookmarkStart w:id="175" w:name="_Ref15078827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14</w:t>
      </w:r>
      <w:r w:rsidR="00731FD8">
        <w:rPr>
          <w:noProof/>
        </w:rPr>
        <w:fldChar w:fldCharType="end"/>
      </w:r>
      <w:bookmarkEnd w:id="175"/>
      <w:r w:rsidR="00B41FD0">
        <w:t xml:space="preserve"> – </w:t>
      </w:r>
      <w:r w:rsidRPr="009D2851">
        <w:t xml:space="preserve">Выбор </w:t>
      </w:r>
      <w:r w:rsidR="00B41FD0">
        <w:t>организации</w:t>
      </w:r>
      <w:r w:rsidR="00550665">
        <w:t xml:space="preserve"> – </w:t>
      </w:r>
      <w:r w:rsidR="00B41FD0">
        <w:t>получателя обращения</w:t>
      </w:r>
      <w:r w:rsidR="00B41FD0" w:rsidRPr="009D2851">
        <w:t xml:space="preserve"> </w:t>
      </w:r>
      <w:r w:rsidRPr="009D2851">
        <w:t xml:space="preserve">на форме </w:t>
      </w:r>
      <w:r w:rsidR="005A204E">
        <w:t>«Сообщить о неточности»</w:t>
      </w:r>
    </w:p>
    <w:p w14:paraId="44CFB273" w14:textId="5380B10E" w:rsidR="009D0368" w:rsidRPr="009D2851" w:rsidRDefault="009D0368" w:rsidP="008E3F85">
      <w:pPr>
        <w:pStyle w:val="18"/>
      </w:pPr>
      <w:r w:rsidRPr="009D2851">
        <w:t>Укажите в поле «Комментарий» подробн</w:t>
      </w:r>
      <w:r w:rsidR="00B30F25">
        <w:t xml:space="preserve">ое описание </w:t>
      </w:r>
      <w:r w:rsidR="00B41FD0">
        <w:t>выявленно</w:t>
      </w:r>
      <w:r w:rsidR="00B30F25">
        <w:t>й</w:t>
      </w:r>
      <w:r w:rsidR="00B41FD0">
        <w:t xml:space="preserve"> ошибк</w:t>
      </w:r>
      <w:r w:rsidR="00B30F25">
        <w:t>и</w:t>
      </w:r>
      <w:r w:rsidR="00B41FD0">
        <w:t xml:space="preserve"> </w:t>
      </w:r>
      <w:r w:rsidRPr="009D2851">
        <w:t>и нажмите кнопку «Отправить».</w:t>
      </w:r>
    </w:p>
    <w:p w14:paraId="6EFDBA72" w14:textId="7530967A" w:rsidR="009D0368" w:rsidRPr="009D2851" w:rsidRDefault="00A335CF" w:rsidP="008E3F85">
      <w:pPr>
        <w:pStyle w:val="39"/>
      </w:pPr>
      <w:bookmarkStart w:id="176" w:name="_Toc167560120"/>
      <w:r>
        <w:t>Форма «</w:t>
      </w:r>
      <w:r w:rsidR="009D0368" w:rsidRPr="009D2851">
        <w:t>Документы</w:t>
      </w:r>
      <w:r>
        <w:t>»</w:t>
      </w:r>
      <w:bookmarkEnd w:id="176"/>
      <w:r w:rsidR="009D0368" w:rsidRPr="009D2851">
        <w:t xml:space="preserve"> </w:t>
      </w:r>
    </w:p>
    <w:p w14:paraId="16E68AFF" w14:textId="4D345A76" w:rsidR="009D0368" w:rsidRPr="009D2851" w:rsidRDefault="009D0368" w:rsidP="004B1931">
      <w:pPr>
        <w:pStyle w:val="a7"/>
      </w:pPr>
      <w:r w:rsidRPr="009D2851">
        <w:t xml:space="preserve">Для перехода к </w:t>
      </w:r>
      <w:r w:rsidR="00022E9F">
        <w:t>форме</w:t>
      </w:r>
      <w:r w:rsidRPr="009D2851">
        <w:t xml:space="preserve"> с данными о документах выберите раздел «Документы» в профиле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_Ref104509672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15</w:t>
      </w:r>
      <w:r w:rsidRPr="009D2851">
        <w:fldChar w:fldCharType="end"/>
      </w:r>
      <w:r w:rsidRPr="009D2851">
        <w:t xml:space="preserve">). </w:t>
      </w:r>
    </w:p>
    <w:p w14:paraId="256F1B8D" w14:textId="77777777" w:rsidR="009D0368" w:rsidRPr="009D2851" w:rsidRDefault="009D0368" w:rsidP="008E3F85">
      <w:pPr>
        <w:pStyle w:val="affffff9"/>
      </w:pPr>
      <w:r w:rsidRPr="001253A3">
        <w:rPr>
          <w:noProof/>
        </w:rPr>
        <w:drawing>
          <wp:inline distT="0" distB="0" distL="0" distR="0" wp14:anchorId="33875803" wp14:editId="61FCB400">
            <wp:extent cx="5940425" cy="2858128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0AB91" w14:textId="1F7F7CED" w:rsidR="009D0368" w:rsidRPr="009D2851" w:rsidRDefault="009D0368" w:rsidP="004B1931">
      <w:pPr>
        <w:pStyle w:val="affffffb"/>
      </w:pPr>
      <w:bookmarkStart w:id="177" w:name="_Ref104509672"/>
      <w:bookmarkStart w:id="178" w:name="_Ref143513201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15</w:t>
      </w:r>
      <w:r w:rsidR="00731FD8">
        <w:rPr>
          <w:noProof/>
        </w:rPr>
        <w:fldChar w:fldCharType="end"/>
      </w:r>
      <w:bookmarkEnd w:id="177"/>
      <w:r w:rsidRPr="009D2851">
        <w:rPr>
          <w:noProof/>
        </w:rPr>
        <w:t xml:space="preserve"> –</w:t>
      </w:r>
      <w:r w:rsidR="00A335CF" w:rsidRPr="008801E9">
        <w:rPr>
          <w:noProof/>
        </w:rPr>
        <w:t xml:space="preserve"> </w:t>
      </w:r>
      <w:r w:rsidR="00A335CF">
        <w:rPr>
          <w:noProof/>
        </w:rPr>
        <w:t>Форма «</w:t>
      </w:r>
      <w:r w:rsidRPr="009D2851">
        <w:t>Документы</w:t>
      </w:r>
      <w:bookmarkEnd w:id="178"/>
      <w:r w:rsidR="00A335CF">
        <w:t>»</w:t>
      </w:r>
      <w:r w:rsidRPr="009D2851">
        <w:t xml:space="preserve"> </w:t>
      </w:r>
    </w:p>
    <w:p w14:paraId="0D42AE20" w14:textId="11BFCA3E" w:rsidR="009D0368" w:rsidRPr="009D2851" w:rsidRDefault="009D0368" w:rsidP="001E2391">
      <w:pPr>
        <w:ind w:firstLine="709"/>
      </w:pPr>
      <w:r w:rsidRPr="008E3F85">
        <w:rPr>
          <w:rStyle w:val="affffff4"/>
        </w:rPr>
        <w:t>Страница содержит блоки с данными о документа</w:t>
      </w:r>
      <w:r w:rsidR="00B30F25" w:rsidRPr="008E3F85">
        <w:rPr>
          <w:rStyle w:val="affffff4"/>
        </w:rPr>
        <w:t>х</w:t>
      </w:r>
      <w:r w:rsidRPr="008E3F85">
        <w:rPr>
          <w:rStyle w:val="affffff4"/>
        </w:rPr>
        <w:t xml:space="preserve">. Данные </w:t>
      </w:r>
      <w:r w:rsidR="00B30F25" w:rsidRPr="008E3F85">
        <w:rPr>
          <w:rStyle w:val="affffff4"/>
        </w:rPr>
        <w:t xml:space="preserve">вносятся уполномоченным работником </w:t>
      </w:r>
      <w:r w:rsidR="0066275B" w:rsidRPr="008E3F85">
        <w:rPr>
          <w:rStyle w:val="affffff4"/>
        </w:rPr>
        <w:t xml:space="preserve">медицинской (фармацевтической) </w:t>
      </w:r>
      <w:r w:rsidR="00B30F25" w:rsidRPr="008E3F85">
        <w:rPr>
          <w:rStyle w:val="affffff4"/>
        </w:rPr>
        <w:t>организации</w:t>
      </w:r>
      <w:r w:rsidR="0066275B" w:rsidRPr="008E3F85">
        <w:rPr>
          <w:rStyle w:val="affffff4"/>
        </w:rPr>
        <w:t xml:space="preserve"> или обра</w:t>
      </w:r>
      <w:r w:rsidR="00820E97" w:rsidRPr="008E3F85">
        <w:rPr>
          <w:rStyle w:val="affffff4"/>
        </w:rPr>
        <w:t>зовательной организации</w:t>
      </w:r>
      <w:r w:rsidR="00B30F25" w:rsidRPr="008E3F85">
        <w:rPr>
          <w:rStyle w:val="affffff4"/>
        </w:rPr>
        <w:t xml:space="preserve"> в модуль «Медицинские и фармацевтические работники»</w:t>
      </w:r>
      <w:r w:rsidR="0066696E" w:rsidRPr="008E3F85">
        <w:rPr>
          <w:rStyle w:val="affffff4"/>
        </w:rPr>
        <w:t xml:space="preserve"> </w:t>
      </w:r>
      <w:r w:rsidR="0066696E" w:rsidRPr="008E3F85">
        <w:rPr>
          <w:rStyle w:val="affffff4"/>
        </w:rPr>
        <w:lastRenderedPageBreak/>
        <w:t>Подсистемы</w:t>
      </w:r>
      <w:r w:rsidRPr="008E3F85">
        <w:rPr>
          <w:rStyle w:val="affffff4"/>
        </w:rPr>
        <w:t>. Для каждой записи выводятся</w:t>
      </w:r>
      <w:r w:rsidRPr="009D2851">
        <w:t>:</w:t>
      </w:r>
    </w:p>
    <w:p w14:paraId="521EA9F0" w14:textId="73647272" w:rsidR="009D0368" w:rsidRPr="009D2851" w:rsidRDefault="004B1931" w:rsidP="008E3F85">
      <w:pPr>
        <w:pStyle w:val="13"/>
      </w:pPr>
      <w:r>
        <w:t>н</w:t>
      </w:r>
      <w:r w:rsidR="009D0368" w:rsidRPr="009D2851">
        <w:t>аименование</w:t>
      </w:r>
      <w:r w:rsidR="0066696E">
        <w:t xml:space="preserve"> </w:t>
      </w:r>
      <w:r w:rsidR="009D0368" w:rsidRPr="009D2851">
        <w:t>(тип) документа</w:t>
      </w:r>
      <w:r w:rsidR="0066696E">
        <w:t>,</w:t>
      </w:r>
    </w:p>
    <w:p w14:paraId="7D6A2B62" w14:textId="3A1B3A76" w:rsidR="009D0368" w:rsidRPr="009D2851" w:rsidRDefault="004B1931" w:rsidP="008E3F85">
      <w:pPr>
        <w:pStyle w:val="13"/>
      </w:pPr>
      <w:r>
        <w:t>с</w:t>
      </w:r>
      <w:r w:rsidR="009D0368" w:rsidRPr="009D2851">
        <w:t>ерия и номер</w:t>
      </w:r>
      <w:r w:rsidR="0066696E">
        <w:t xml:space="preserve"> документа,</w:t>
      </w:r>
    </w:p>
    <w:p w14:paraId="6D0F4E94" w14:textId="78FE8D53" w:rsidR="009D0368" w:rsidRPr="009D2851" w:rsidRDefault="004B1931" w:rsidP="008E3F85">
      <w:pPr>
        <w:pStyle w:val="13"/>
      </w:pPr>
      <w:r>
        <w:t>д</w:t>
      </w:r>
      <w:r w:rsidR="009D0368" w:rsidRPr="009D2851">
        <w:t>ата выдачи</w:t>
      </w:r>
      <w:r w:rsidR="0066696E">
        <w:t xml:space="preserve"> документа,</w:t>
      </w:r>
    </w:p>
    <w:p w14:paraId="7F4666E4" w14:textId="59BD2783" w:rsidR="009D0368" w:rsidRPr="009D2851" w:rsidRDefault="004B1931" w:rsidP="008E3F85">
      <w:pPr>
        <w:pStyle w:val="13"/>
      </w:pPr>
      <w:r>
        <w:t>н</w:t>
      </w:r>
      <w:r w:rsidR="0066696E">
        <w:t>аименование органа, выдавшего документ,</w:t>
      </w:r>
    </w:p>
    <w:p w14:paraId="4AE64505" w14:textId="48A1BBC9" w:rsidR="009D0368" w:rsidRPr="009D2851" w:rsidRDefault="004B1931" w:rsidP="008E3F85">
      <w:pPr>
        <w:pStyle w:val="13"/>
      </w:pPr>
      <w:r>
        <w:t>к</w:t>
      </w:r>
      <w:r w:rsidR="009D0368" w:rsidRPr="009D2851">
        <w:t>од подразделения</w:t>
      </w:r>
      <w:r w:rsidR="0043735C">
        <w:t xml:space="preserve"> органа</w:t>
      </w:r>
      <w:r w:rsidR="0066696E">
        <w:t>, выдавшего документ</w:t>
      </w:r>
      <w:r w:rsidR="009D0368" w:rsidRPr="009D2851">
        <w:t>.</w:t>
      </w:r>
    </w:p>
    <w:p w14:paraId="7EF2A4F5" w14:textId="50778BF6" w:rsidR="009D0368" w:rsidRPr="009D2851" w:rsidRDefault="009D0368" w:rsidP="001E2391">
      <w:pPr>
        <w:ind w:firstLine="709"/>
      </w:pPr>
      <w:r w:rsidRPr="009D2851">
        <w:t xml:space="preserve">В </w:t>
      </w:r>
      <w:r w:rsidR="00485DD9">
        <w:t xml:space="preserve">ЛК </w:t>
      </w:r>
      <w:proofErr w:type="spellStart"/>
      <w:r w:rsidR="00485DD9">
        <w:t>МиФР</w:t>
      </w:r>
      <w:proofErr w:type="spellEnd"/>
      <w:r w:rsidRPr="009D2851">
        <w:t xml:space="preserve"> </w:t>
      </w:r>
      <w:r w:rsidR="00022E9F">
        <w:t>доступно</w:t>
      </w:r>
      <w:r w:rsidR="0066696E">
        <w:t xml:space="preserve"> </w:t>
      </w:r>
      <w:r w:rsidRPr="009D2851">
        <w:t>внес</w:t>
      </w:r>
      <w:r w:rsidR="00022E9F">
        <w:t>ение</w:t>
      </w:r>
      <w:r w:rsidRPr="009D2851">
        <w:t xml:space="preserve"> изменени</w:t>
      </w:r>
      <w:r w:rsidR="00022E9F">
        <w:t>й</w:t>
      </w:r>
      <w:r w:rsidRPr="009D2851">
        <w:t xml:space="preserve"> в </w:t>
      </w:r>
      <w:r w:rsidR="0066696E">
        <w:t>существующ</w:t>
      </w:r>
      <w:r w:rsidR="00022E9F">
        <w:t>ие</w:t>
      </w:r>
      <w:r w:rsidR="0066696E">
        <w:t xml:space="preserve"> </w:t>
      </w:r>
      <w:r w:rsidRPr="009D2851">
        <w:t>запис</w:t>
      </w:r>
      <w:r w:rsidR="00022E9F">
        <w:t>и</w:t>
      </w:r>
      <w:r w:rsidRPr="009D2851">
        <w:t xml:space="preserve"> о</w:t>
      </w:r>
      <w:r w:rsidR="00DB061E">
        <w:t xml:space="preserve"> </w:t>
      </w:r>
      <w:r w:rsidRPr="009D2851">
        <w:t>документ</w:t>
      </w:r>
      <w:r w:rsidR="00DB061E">
        <w:t>ах</w:t>
      </w:r>
      <w:r w:rsidRPr="009D2851">
        <w:t xml:space="preserve"> или </w:t>
      </w:r>
      <w:r w:rsidR="00EA46A8">
        <w:t>добавление новых документов</w:t>
      </w:r>
      <w:r w:rsidRPr="009D2851">
        <w:t>.</w:t>
      </w:r>
    </w:p>
    <w:p w14:paraId="3DAF4A88" w14:textId="77777777" w:rsidR="009D0368" w:rsidRPr="009D2851" w:rsidRDefault="009D0368" w:rsidP="00C10FAE">
      <w:pPr>
        <w:pStyle w:val="46"/>
      </w:pPr>
      <w:r w:rsidRPr="009D2851">
        <w:t>Добавление нового документа</w:t>
      </w:r>
    </w:p>
    <w:p w14:paraId="08CB233E" w14:textId="546520F5" w:rsidR="009D0368" w:rsidRPr="009D2851" w:rsidRDefault="009D0368" w:rsidP="001E2391">
      <w:pPr>
        <w:ind w:firstLine="709"/>
      </w:pPr>
      <w:r w:rsidRPr="008E3F85">
        <w:rPr>
          <w:rStyle w:val="affffff4"/>
        </w:rPr>
        <w:t>Для добавления нового документа</w:t>
      </w:r>
      <w:r w:rsidRPr="009D2851">
        <w:t>:</w:t>
      </w:r>
    </w:p>
    <w:p w14:paraId="7413C136" w14:textId="79993AA8" w:rsidR="009D0368" w:rsidRPr="009D2851" w:rsidRDefault="009D0368" w:rsidP="00CB2806">
      <w:pPr>
        <w:pStyle w:val="18"/>
        <w:numPr>
          <w:ilvl w:val="0"/>
          <w:numId w:val="43"/>
        </w:numPr>
      </w:pPr>
      <w:r w:rsidRPr="009D2851">
        <w:t xml:space="preserve">В блоке «Новый документ» нажмите кнопку «Добавить». Откроется </w:t>
      </w:r>
      <w:r w:rsidR="00022E9F">
        <w:t xml:space="preserve">модальная форма </w:t>
      </w:r>
      <w:r w:rsidRPr="009D2851">
        <w:t>«Новый документ»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_Ref104252252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16</w:t>
      </w:r>
      <w:r w:rsidRPr="009D2851">
        <w:fldChar w:fldCharType="end"/>
      </w:r>
      <w:r w:rsidRPr="009D2851">
        <w:t>).</w:t>
      </w:r>
    </w:p>
    <w:p w14:paraId="34E81D98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706F7CCE" wp14:editId="0013D876">
            <wp:extent cx="3807017" cy="3666226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122" r="1"/>
                    <a:stretch/>
                  </pic:blipFill>
                  <pic:spPr bwMode="auto">
                    <a:xfrm>
                      <a:off x="0" y="0"/>
                      <a:ext cx="3831476" cy="368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41620" w14:textId="39187119" w:rsidR="009D0368" w:rsidRPr="009D2851" w:rsidRDefault="009D0368" w:rsidP="008E3F85">
      <w:pPr>
        <w:pStyle w:val="affffffb"/>
      </w:pPr>
      <w:bookmarkStart w:id="179" w:name="_Ref10425225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16</w:t>
      </w:r>
      <w:r w:rsidR="00731FD8">
        <w:rPr>
          <w:noProof/>
        </w:rPr>
        <w:fldChar w:fldCharType="end"/>
      </w:r>
      <w:bookmarkEnd w:id="179"/>
      <w:r w:rsidRPr="009D2851">
        <w:t xml:space="preserve"> – </w:t>
      </w:r>
      <w:r w:rsidR="000F2244">
        <w:t>О</w:t>
      </w:r>
      <w:r w:rsidR="000F2244" w:rsidRPr="000F2244">
        <w:t>кно «Новый документ»</w:t>
      </w:r>
    </w:p>
    <w:p w14:paraId="4891B586" w14:textId="59C00AD6" w:rsidR="009D0368" w:rsidRPr="009D2851" w:rsidRDefault="009D0368" w:rsidP="008E3F85">
      <w:pPr>
        <w:pStyle w:val="18"/>
      </w:pPr>
      <w:bookmarkStart w:id="180" w:name="_Hlk98490811"/>
      <w:r w:rsidRPr="009D2851">
        <w:t xml:space="preserve">В окне заполните все необходимые поля (поля, обязательные для заполнения, отмечены </w:t>
      </w:r>
      <w:r w:rsidR="00022E9F">
        <w:t xml:space="preserve">красной </w:t>
      </w:r>
      <w:r w:rsidRPr="009D2851">
        <w:t>звездочкой)</w:t>
      </w:r>
      <w:bookmarkEnd w:id="180"/>
      <w:r w:rsidRPr="009D2851">
        <w:t xml:space="preserve">. </w:t>
      </w:r>
    </w:p>
    <w:p w14:paraId="18ED9EBD" w14:textId="77777777" w:rsidR="009D0368" w:rsidRPr="009D2851" w:rsidRDefault="009D0368" w:rsidP="008E3F85">
      <w:pPr>
        <w:pStyle w:val="18"/>
      </w:pPr>
      <w:bookmarkStart w:id="181" w:name="_Hlk98797761"/>
      <w:r w:rsidRPr="009D2851">
        <w:t>Нажмите кнопку «Сохранить».</w:t>
      </w:r>
    </w:p>
    <w:bookmarkEnd w:id="181"/>
    <w:p w14:paraId="6EEF6FF4" w14:textId="77777777" w:rsidR="009D0368" w:rsidRPr="009D2851" w:rsidRDefault="009D0368" w:rsidP="00C10FAE">
      <w:pPr>
        <w:pStyle w:val="46"/>
      </w:pPr>
      <w:r w:rsidRPr="009D2851">
        <w:t>Редактирование записи о документе</w:t>
      </w:r>
    </w:p>
    <w:p w14:paraId="72A6E5CA" w14:textId="77777777" w:rsidR="009D0368" w:rsidRPr="009D2851" w:rsidRDefault="009D0368" w:rsidP="001E2391">
      <w:pPr>
        <w:ind w:firstLine="709"/>
      </w:pPr>
      <w:r w:rsidRPr="008E3F85">
        <w:rPr>
          <w:rStyle w:val="affffff4"/>
        </w:rPr>
        <w:t>Чтобы отредактировать запись о документе</w:t>
      </w:r>
      <w:r w:rsidRPr="009D2851">
        <w:t>:</w:t>
      </w:r>
    </w:p>
    <w:p w14:paraId="07CA63DB" w14:textId="77777777" w:rsidR="009D0368" w:rsidRPr="009D2851" w:rsidRDefault="009D0368" w:rsidP="00CB2806">
      <w:pPr>
        <w:pStyle w:val="18"/>
        <w:numPr>
          <w:ilvl w:val="0"/>
          <w:numId w:val="44"/>
        </w:numPr>
      </w:pPr>
      <w:r w:rsidRPr="009D2851">
        <w:t xml:space="preserve">В блоке с нужной записью нажмите кнопку </w:t>
      </w:r>
      <w:r w:rsidRPr="009D2851">
        <w:rPr>
          <w:noProof/>
          <w:lang w:eastAsia="ru-RU"/>
        </w:rPr>
        <w:drawing>
          <wp:inline distT="0" distB="0" distL="0" distR="0" wp14:anchorId="1463D075" wp14:editId="0214D88C">
            <wp:extent cx="321385" cy="303530"/>
            <wp:effectExtent l="19050" t="19050" r="21590" b="203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95" cy="3062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D2851">
        <w:t xml:space="preserve">. </w:t>
      </w:r>
    </w:p>
    <w:p w14:paraId="7A658A91" w14:textId="2279CB81" w:rsidR="009D0368" w:rsidRPr="009D2851" w:rsidRDefault="009D0368" w:rsidP="008E3F85">
      <w:pPr>
        <w:pStyle w:val="18"/>
      </w:pPr>
      <w:r w:rsidRPr="009D2851">
        <w:t>Внесите изменения в открывше</w:t>
      </w:r>
      <w:r w:rsidR="00022E9F">
        <w:t>йся модальной форме.</w:t>
      </w:r>
    </w:p>
    <w:p w14:paraId="2481DDDB" w14:textId="77777777" w:rsidR="009D0368" w:rsidRPr="009D2851" w:rsidRDefault="009D0368" w:rsidP="008E3F85">
      <w:pPr>
        <w:pStyle w:val="18"/>
      </w:pPr>
      <w:r w:rsidRPr="009D2851">
        <w:t>Нажмите кнопку «Сохранить».</w:t>
      </w:r>
    </w:p>
    <w:p w14:paraId="2528D3BB" w14:textId="44829437" w:rsidR="009D0368" w:rsidRPr="009D2851" w:rsidRDefault="00022E9F" w:rsidP="003837A4">
      <w:pPr>
        <w:pStyle w:val="39"/>
      </w:pPr>
      <w:bookmarkStart w:id="182" w:name="_Toc143537541"/>
      <w:bookmarkStart w:id="183" w:name="_Toc167560121"/>
      <w:r>
        <w:t>Форма «</w:t>
      </w:r>
      <w:r w:rsidR="009D0368" w:rsidRPr="009D2851">
        <w:t>Адреса</w:t>
      </w:r>
      <w:bookmarkEnd w:id="182"/>
      <w:r>
        <w:t>»</w:t>
      </w:r>
      <w:bookmarkEnd w:id="183"/>
    </w:p>
    <w:p w14:paraId="2A4F771D" w14:textId="7E8A9C0D" w:rsidR="009D0368" w:rsidRPr="009D2851" w:rsidRDefault="009D0368" w:rsidP="004B1931">
      <w:pPr>
        <w:pStyle w:val="a7"/>
      </w:pPr>
      <w:r w:rsidRPr="009D2851">
        <w:t xml:space="preserve">Для перехода к </w:t>
      </w:r>
      <w:r w:rsidR="00022E9F">
        <w:t>форме</w:t>
      </w:r>
      <w:r w:rsidRPr="009D2851">
        <w:t xml:space="preserve"> с </w:t>
      </w:r>
      <w:r w:rsidR="0066275B">
        <w:t>адресами</w:t>
      </w:r>
      <w:r w:rsidRPr="009D2851">
        <w:t xml:space="preserve"> выберите раздел «</w:t>
      </w:r>
      <w:r w:rsidR="00DB061E">
        <w:t>Адреса</w:t>
      </w:r>
      <w:r w:rsidRPr="009D2851">
        <w:t>» в профиле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_Ref104550260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17</w:t>
      </w:r>
      <w:r w:rsidRPr="009D2851">
        <w:fldChar w:fldCharType="end"/>
      </w:r>
      <w:r w:rsidRPr="009D2851">
        <w:t xml:space="preserve">). </w:t>
      </w:r>
    </w:p>
    <w:p w14:paraId="459966A1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53C7680E" wp14:editId="23EFC4F8">
            <wp:extent cx="5940425" cy="3042285"/>
            <wp:effectExtent l="0" t="0" r="3175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31930" w14:textId="0315A799" w:rsidR="009D0368" w:rsidRPr="009D2851" w:rsidRDefault="009D0368" w:rsidP="004B1931">
      <w:pPr>
        <w:pStyle w:val="affffffb"/>
      </w:pPr>
      <w:bookmarkStart w:id="184" w:name="_Ref104550260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17</w:t>
      </w:r>
      <w:r w:rsidR="00731FD8">
        <w:rPr>
          <w:noProof/>
        </w:rPr>
        <w:fldChar w:fldCharType="end"/>
      </w:r>
      <w:bookmarkEnd w:id="184"/>
      <w:r w:rsidRPr="009D2851">
        <w:rPr>
          <w:noProof/>
        </w:rPr>
        <w:t xml:space="preserve"> – </w:t>
      </w:r>
      <w:r w:rsidRPr="009D2851">
        <w:t xml:space="preserve">Адреса </w:t>
      </w:r>
    </w:p>
    <w:p w14:paraId="76EA1316" w14:textId="77777777" w:rsidR="009D0368" w:rsidRPr="009D2851" w:rsidRDefault="009D0368" w:rsidP="008E3F85">
      <w:pPr>
        <w:pStyle w:val="affffffc"/>
      </w:pPr>
      <w:r w:rsidRPr="009D2851">
        <w:t>Страница содержит элементы:</w:t>
      </w:r>
    </w:p>
    <w:p w14:paraId="0CEB2C3B" w14:textId="02F199E2" w:rsidR="009D0368" w:rsidRPr="009D2851" w:rsidRDefault="007C063B" w:rsidP="00022E9F">
      <w:pPr>
        <w:pStyle w:val="13"/>
      </w:pPr>
      <w:r>
        <w:t>т</w:t>
      </w:r>
      <w:r w:rsidR="009D0368" w:rsidRPr="009D2851">
        <w:t xml:space="preserve">аблица с данными адреса постоянной регистрации и адреса фактического проживания. </w:t>
      </w:r>
      <w:r w:rsidR="00820E97" w:rsidRPr="00820E97">
        <w:t xml:space="preserve">Данные вносятся уполномоченным работником медицинской (фармацевтической) организации или образовательной организации в модуль «Медицинские и фармацевтические работники» Подсистемы. </w:t>
      </w:r>
      <w:r w:rsidR="009D0368" w:rsidRPr="009D2851">
        <w:t>Таблица содержит столбцы:</w:t>
      </w:r>
    </w:p>
    <w:p w14:paraId="350C8304" w14:textId="0A702A23" w:rsidR="009D0368" w:rsidRPr="009D2851" w:rsidRDefault="009D0368" w:rsidP="00CF1E37">
      <w:pPr>
        <w:pStyle w:val="22"/>
      </w:pPr>
      <w:r w:rsidRPr="009D2851">
        <w:t>«Адрес»</w:t>
      </w:r>
      <w:r w:rsidR="00022E9F">
        <w:t>;</w:t>
      </w:r>
    </w:p>
    <w:p w14:paraId="3C0AF10B" w14:textId="70A0D898" w:rsidR="009D0368" w:rsidRPr="009D2851" w:rsidRDefault="009D0368" w:rsidP="00CF1E37">
      <w:pPr>
        <w:pStyle w:val="22"/>
      </w:pPr>
      <w:r w:rsidRPr="009D2851">
        <w:t>«Дата регистрации»</w:t>
      </w:r>
      <w:r w:rsidR="00022E9F">
        <w:t>;</w:t>
      </w:r>
    </w:p>
    <w:p w14:paraId="0ACDFC81" w14:textId="17F59732" w:rsidR="009D0368" w:rsidRPr="009D2851" w:rsidRDefault="009D0368" w:rsidP="00CF1E37">
      <w:pPr>
        <w:pStyle w:val="22"/>
      </w:pPr>
      <w:r w:rsidRPr="009D2851">
        <w:t>«Тип адреса»</w:t>
      </w:r>
      <w:r w:rsidR="00022E9F">
        <w:t>;</w:t>
      </w:r>
    </w:p>
    <w:p w14:paraId="1B5C9B9C" w14:textId="3C653204" w:rsidR="009D0368" w:rsidRPr="009D2851" w:rsidRDefault="007C063B" w:rsidP="008E3F85">
      <w:pPr>
        <w:pStyle w:val="22"/>
      </w:pPr>
      <w:r>
        <w:t>к</w:t>
      </w:r>
      <w:r w:rsidR="009D0368" w:rsidRPr="009D2851">
        <w:t xml:space="preserve">нопка </w:t>
      </w:r>
      <w:r w:rsidR="009D0368" w:rsidRPr="009D2851">
        <w:rPr>
          <w:noProof/>
          <w:lang w:eastAsia="ru-RU"/>
        </w:rPr>
        <w:drawing>
          <wp:inline distT="0" distB="0" distL="0" distR="0" wp14:anchorId="40641671" wp14:editId="5ABDB74E">
            <wp:extent cx="220999" cy="208721"/>
            <wp:effectExtent l="19050" t="19050" r="26670" b="203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087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D0368" w:rsidRPr="009D2851">
        <w:t xml:space="preserve"> редактирования записи (</w:t>
      </w:r>
      <w:r w:rsidR="002D456E">
        <w:t xml:space="preserve">см. </w:t>
      </w:r>
      <w:r w:rsidR="00B45486">
        <w:t>п</w:t>
      </w:r>
      <w:r w:rsidR="00AB163B">
        <w:t>одпункт</w:t>
      </w:r>
      <w:r w:rsidR="002D456E">
        <w:t xml:space="preserve"> </w:t>
      </w:r>
      <w:r w:rsidR="009D0368" w:rsidRPr="009D2851">
        <w:fldChar w:fldCharType="begin"/>
      </w:r>
      <w:r w:rsidR="009D0368" w:rsidRPr="009D2851">
        <w:instrText xml:space="preserve"> REF _Ref104510884 \r \h  \* MERGEFORMAT </w:instrText>
      </w:r>
      <w:r w:rsidR="009D0368" w:rsidRPr="009D2851">
        <w:fldChar w:fldCharType="separate"/>
      </w:r>
      <w:r w:rsidR="00917A83">
        <w:t>4.3.3.2</w:t>
      </w:r>
      <w:r w:rsidR="009D0368" w:rsidRPr="009D2851">
        <w:fldChar w:fldCharType="end"/>
      </w:r>
      <w:r w:rsidR="009D0368" w:rsidRPr="009D2851">
        <w:t xml:space="preserve"> </w:t>
      </w:r>
      <w:r w:rsidR="00344CCD">
        <w:t>настоящего руководства пользователя</w:t>
      </w:r>
      <w:r w:rsidR="009D0368" w:rsidRPr="009D2851">
        <w:t>)</w:t>
      </w:r>
      <w:r w:rsidR="00022E9F">
        <w:t>.</w:t>
      </w:r>
    </w:p>
    <w:p w14:paraId="4ACA72BB" w14:textId="5D73B787" w:rsidR="009D0368" w:rsidRPr="009D2851" w:rsidRDefault="007C063B" w:rsidP="00022E9F">
      <w:pPr>
        <w:pStyle w:val="13"/>
      </w:pPr>
      <w:r>
        <w:t>к</w:t>
      </w:r>
      <w:r w:rsidR="009D0368" w:rsidRPr="009D2851">
        <w:t>нопка «Добавить» для сознания новой записи (</w:t>
      </w:r>
      <w:r w:rsidR="002D456E">
        <w:t xml:space="preserve">см. </w:t>
      </w:r>
      <w:r w:rsidR="00AB163B">
        <w:t>подпункт</w:t>
      </w:r>
      <w:r w:rsidR="002D456E">
        <w:t xml:space="preserve"> </w:t>
      </w:r>
      <w:r w:rsidR="009D0368" w:rsidRPr="009D2851">
        <w:fldChar w:fldCharType="begin"/>
      </w:r>
      <w:r w:rsidR="009D0368" w:rsidRPr="009D2851">
        <w:instrText xml:space="preserve"> REF _Ref104510878 \r \h </w:instrText>
      </w:r>
      <w:r w:rsidR="009D2851" w:rsidRPr="009D2851">
        <w:instrText xml:space="preserve"> \* MERGEFORMAT </w:instrText>
      </w:r>
      <w:r w:rsidR="009D0368" w:rsidRPr="009D2851">
        <w:fldChar w:fldCharType="separate"/>
      </w:r>
      <w:r w:rsidR="00917A83">
        <w:t>4.3.3.1</w:t>
      </w:r>
      <w:r w:rsidR="009D0368" w:rsidRPr="009D2851">
        <w:fldChar w:fldCharType="end"/>
      </w:r>
      <w:r w:rsidR="009D0368" w:rsidRPr="009D2851">
        <w:t xml:space="preserve"> </w:t>
      </w:r>
      <w:r w:rsidR="00344CCD">
        <w:t>настоящего руководства пользователя</w:t>
      </w:r>
      <w:r w:rsidR="009D0368" w:rsidRPr="009D2851">
        <w:t xml:space="preserve">). </w:t>
      </w:r>
    </w:p>
    <w:p w14:paraId="53A05F93" w14:textId="003137DC" w:rsidR="009D0368" w:rsidRPr="009D2851" w:rsidRDefault="009D0368" w:rsidP="00C10FAE">
      <w:pPr>
        <w:pStyle w:val="46"/>
      </w:pPr>
      <w:bookmarkStart w:id="185" w:name="_Ref104510553"/>
      <w:bookmarkStart w:id="186" w:name="_Ref104510878"/>
      <w:r w:rsidRPr="009D2851">
        <w:t xml:space="preserve">Добавление </w:t>
      </w:r>
      <w:bookmarkEnd w:id="185"/>
      <w:r w:rsidRPr="009D2851">
        <w:t>адреса</w:t>
      </w:r>
      <w:bookmarkEnd w:id="186"/>
    </w:p>
    <w:p w14:paraId="4A7F7CF8" w14:textId="7B38B408" w:rsidR="009D0368" w:rsidRPr="009D2851" w:rsidRDefault="009D0368" w:rsidP="001E2391">
      <w:pPr>
        <w:ind w:firstLine="709"/>
      </w:pPr>
      <w:r w:rsidRPr="008E3F85">
        <w:rPr>
          <w:rStyle w:val="affffff4"/>
        </w:rPr>
        <w:t>Для добавления записи об адресе</w:t>
      </w:r>
      <w:r w:rsidRPr="009D2851">
        <w:t>:</w:t>
      </w:r>
    </w:p>
    <w:p w14:paraId="17EA0585" w14:textId="06B92F85" w:rsidR="009D0368" w:rsidRPr="009D2851" w:rsidRDefault="009D0368" w:rsidP="00CB2806">
      <w:pPr>
        <w:pStyle w:val="18"/>
        <w:numPr>
          <w:ilvl w:val="0"/>
          <w:numId w:val="45"/>
        </w:numPr>
      </w:pPr>
      <w:r w:rsidRPr="009D2851">
        <w:t xml:space="preserve">Нажмите кнопку «Добавить» или «Редактировать». </w:t>
      </w:r>
      <w:bookmarkStart w:id="187" w:name="_Ref104510561"/>
      <w:r w:rsidRPr="009D2851">
        <w:t>Откроется форма</w:t>
      </w:r>
      <w:r w:rsidR="00820E97">
        <w:t xml:space="preserve"> «Редактирование адреса»</w:t>
      </w:r>
      <w:r w:rsidRPr="009D2851">
        <w:t xml:space="preserve">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_Ref98833020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18</w:t>
      </w:r>
      <w:r w:rsidRPr="009D2851">
        <w:fldChar w:fldCharType="end"/>
      </w:r>
      <w:r w:rsidRPr="009D2851">
        <w:t>).</w:t>
      </w:r>
    </w:p>
    <w:p w14:paraId="07E2877A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3B2E0566" wp14:editId="72F81B77">
            <wp:extent cx="5940425" cy="4144818"/>
            <wp:effectExtent l="0" t="0" r="3175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8066"/>
                    <a:stretch/>
                  </pic:blipFill>
                  <pic:spPr bwMode="auto">
                    <a:xfrm>
                      <a:off x="0" y="0"/>
                      <a:ext cx="5940425" cy="4144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403BA" w14:textId="23297029" w:rsidR="009D0368" w:rsidRPr="009D2851" w:rsidRDefault="009D0368" w:rsidP="007C063B">
      <w:pPr>
        <w:pStyle w:val="affffffb"/>
      </w:pPr>
      <w:bookmarkStart w:id="188" w:name="_Ref98833020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18</w:t>
      </w:r>
      <w:r w:rsidR="00731FD8">
        <w:rPr>
          <w:noProof/>
        </w:rPr>
        <w:fldChar w:fldCharType="end"/>
      </w:r>
      <w:bookmarkEnd w:id="188"/>
      <w:r w:rsidRPr="009D2851">
        <w:t xml:space="preserve"> – Редактирование адреса</w:t>
      </w:r>
    </w:p>
    <w:p w14:paraId="35BFB716" w14:textId="77777777" w:rsidR="009D0368" w:rsidRPr="009D2851" w:rsidRDefault="009D0368" w:rsidP="008E3F85">
      <w:pPr>
        <w:pStyle w:val="18"/>
      </w:pPr>
      <w:r w:rsidRPr="009D2851">
        <w:t>На форме заполните все необходимые поля в блоках (поля, обязательные для заполнения, отмечены звездочкой):</w:t>
      </w:r>
    </w:p>
    <w:p w14:paraId="16DF8988" w14:textId="523FEA5E" w:rsidR="009D0368" w:rsidRPr="009D2851" w:rsidRDefault="009D0368" w:rsidP="008E3F85">
      <w:pPr>
        <w:pStyle w:val="22"/>
      </w:pPr>
      <w:r w:rsidRPr="009D2851">
        <w:t>«Основная информация»</w:t>
      </w:r>
      <w:r w:rsidR="001E2391">
        <w:t>;</w:t>
      </w:r>
      <w:r w:rsidRPr="009D2851">
        <w:t xml:space="preserve"> </w:t>
      </w:r>
    </w:p>
    <w:p w14:paraId="18ABE546" w14:textId="7857BDD9" w:rsidR="009D0368" w:rsidRPr="009D2851" w:rsidRDefault="009D0368" w:rsidP="008E3F85">
      <w:pPr>
        <w:pStyle w:val="22"/>
      </w:pPr>
      <w:r w:rsidRPr="008E3F85">
        <w:rPr>
          <w:rStyle w:val="210"/>
        </w:rPr>
        <w:t>«</w:t>
      </w:r>
      <w:r w:rsidRPr="009D2851">
        <w:t>Адрес».</w:t>
      </w:r>
    </w:p>
    <w:p w14:paraId="1587711E" w14:textId="77777777" w:rsidR="009D0368" w:rsidRPr="009D2851" w:rsidRDefault="009D0368" w:rsidP="008E3F85">
      <w:pPr>
        <w:pStyle w:val="18"/>
      </w:pPr>
      <w:r w:rsidRPr="009D2851">
        <w:t xml:space="preserve">После заполнения данных в меню справа напротив соответствующего блока появляется символ </w:t>
      </w:r>
      <w:r w:rsidRPr="009D2851">
        <w:rPr>
          <w:noProof/>
          <w:lang w:eastAsia="ru-RU"/>
        </w:rPr>
        <w:drawing>
          <wp:inline distT="0" distB="0" distL="0" distR="0" wp14:anchorId="4F2F13E1" wp14:editId="5C1A6E16">
            <wp:extent cx="180000" cy="1800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2851">
        <w:t>, который означает готовность блока.</w:t>
      </w:r>
    </w:p>
    <w:p w14:paraId="080B58B4" w14:textId="77777777" w:rsidR="009D0368" w:rsidRPr="009D2851" w:rsidRDefault="009D0368" w:rsidP="008E3F85">
      <w:pPr>
        <w:pStyle w:val="18"/>
      </w:pPr>
      <w:r w:rsidRPr="009D2851">
        <w:t>Нажмите кнопку «Сохранить».</w:t>
      </w:r>
    </w:p>
    <w:p w14:paraId="1DC2FE73" w14:textId="0960B326" w:rsidR="00710A2B" w:rsidRPr="00FE3DE5" w:rsidRDefault="009D0368" w:rsidP="008E3F85">
      <w:pPr>
        <w:pStyle w:val="a7"/>
      </w:pPr>
      <w:r w:rsidRPr="00FE3DE5">
        <w:t xml:space="preserve">В случае, если адрес или часть адреса (населенный пункт/улица/дом) отсутствуют, необходимо перейти по адресу: </w:t>
      </w:r>
      <w:hyperlink r:id="rId38" w:history="1">
        <w:r w:rsidRPr="00FE3DE5">
          <w:rPr>
            <w:rStyle w:val="af3"/>
            <w:color w:val="auto"/>
            <w:u w:val="none"/>
          </w:rPr>
          <w:t>https://fias.nalog.ru/</w:t>
        </w:r>
      </w:hyperlink>
      <w:r w:rsidRPr="00FE3DE5">
        <w:t xml:space="preserve"> и проверить наличие информации об адресе</w:t>
      </w:r>
      <w:r w:rsidR="00C37C77" w:rsidRPr="00FE3DE5">
        <w:t xml:space="preserve"> в </w:t>
      </w:r>
      <w:r w:rsidR="00B31919">
        <w:t>ГАР ФНС</w:t>
      </w:r>
      <w:r w:rsidR="008A1057">
        <w:t xml:space="preserve"> России</w:t>
      </w:r>
      <w:r w:rsidRPr="00FE3DE5">
        <w:t xml:space="preserve">. </w:t>
      </w:r>
    </w:p>
    <w:p w14:paraId="7222E2E9" w14:textId="5DC56443" w:rsidR="00864B7E" w:rsidRPr="00FE3DE5" w:rsidRDefault="00864B7E" w:rsidP="008E3F85">
      <w:pPr>
        <w:pStyle w:val="a7"/>
      </w:pPr>
      <w:r w:rsidRPr="00FE3DE5">
        <w:t xml:space="preserve">В случае наличия адреса в </w:t>
      </w:r>
      <w:r w:rsidR="00B31919">
        <w:t>ГАР ФНС</w:t>
      </w:r>
      <w:r w:rsidRPr="00FE3DE5">
        <w:t xml:space="preserve"> </w:t>
      </w:r>
      <w:r w:rsidR="008A1057">
        <w:t xml:space="preserve">России </w:t>
      </w:r>
      <w:r w:rsidRPr="00FE3DE5">
        <w:t xml:space="preserve">необходимо направить обращение в СТП на адрес </w:t>
      </w:r>
      <w:hyperlink r:id="rId39" w:history="1">
        <w:r w:rsidRPr="00FE3DE5">
          <w:rPr>
            <w:rStyle w:val="af3"/>
            <w:color w:val="auto"/>
            <w:u w:val="none"/>
          </w:rPr>
          <w:t>egisz@stp-egisz.ru</w:t>
        </w:r>
      </w:hyperlink>
      <w:r w:rsidRPr="00FE3DE5">
        <w:t xml:space="preserve"> с указанием данного адреса, указав в теме письма «Устранение проблемы с </w:t>
      </w:r>
      <w:r w:rsidR="00B31919">
        <w:t>ГАР</w:t>
      </w:r>
      <w:r w:rsidRPr="00FE3DE5">
        <w:t>».</w:t>
      </w:r>
    </w:p>
    <w:p w14:paraId="16646831" w14:textId="5111771A" w:rsidR="00864B7E" w:rsidRPr="00FE3DE5" w:rsidRDefault="009D0368" w:rsidP="008E3F85">
      <w:pPr>
        <w:pStyle w:val="a7"/>
      </w:pPr>
      <w:r w:rsidRPr="00FE3DE5">
        <w:t>В случае отсутстви</w:t>
      </w:r>
      <w:r w:rsidR="00820E97" w:rsidRPr="00FE3DE5">
        <w:t>я</w:t>
      </w:r>
      <w:r w:rsidRPr="00FE3DE5">
        <w:t xml:space="preserve"> </w:t>
      </w:r>
      <w:r w:rsidR="00864B7E" w:rsidRPr="00FE3DE5">
        <w:t xml:space="preserve">нужного </w:t>
      </w:r>
      <w:r w:rsidRPr="00FE3DE5">
        <w:t xml:space="preserve">адреса в </w:t>
      </w:r>
      <w:r w:rsidR="00B31919">
        <w:t>ГАР ФНС</w:t>
      </w:r>
      <w:r w:rsidR="00820E97" w:rsidRPr="00FE3DE5">
        <w:t xml:space="preserve"> </w:t>
      </w:r>
      <w:r w:rsidR="008A1057">
        <w:t xml:space="preserve">России </w:t>
      </w:r>
      <w:r w:rsidR="00820E97" w:rsidRPr="00FE3DE5">
        <w:t xml:space="preserve">необходимо </w:t>
      </w:r>
      <w:r w:rsidR="00710A2B" w:rsidRPr="00FE3DE5">
        <w:t>узнать уполномоченный орган, ответственный за присвоение адреса,</w:t>
      </w:r>
      <w:r w:rsidR="00E64432" w:rsidRPr="00FE3DE5">
        <w:t xml:space="preserve"> перейдя</w:t>
      </w:r>
      <w:r w:rsidR="00710A2B" w:rsidRPr="00FE3DE5">
        <w:t xml:space="preserve"> по ссылке </w:t>
      </w:r>
      <w:hyperlink r:id="rId40" w:history="1">
        <w:r w:rsidR="00710A2B" w:rsidRPr="00FE3DE5">
          <w:rPr>
            <w:rStyle w:val="af3"/>
            <w:color w:val="auto"/>
            <w:u w:val="none"/>
          </w:rPr>
          <w:t>https://fias.nalog.ru/FindOktmo</w:t>
        </w:r>
      </w:hyperlink>
      <w:r w:rsidR="00294388">
        <w:t>.</w:t>
      </w:r>
      <w:r w:rsidR="00E64432" w:rsidRPr="00FE3DE5">
        <w:t xml:space="preserve"> </w:t>
      </w:r>
      <w:r w:rsidR="009C2B5B" w:rsidRPr="00FE3DE5">
        <w:t>З</w:t>
      </w:r>
      <w:r w:rsidR="00E64432" w:rsidRPr="00FE3DE5">
        <w:t>атем</w:t>
      </w:r>
      <w:r w:rsidR="009C2B5B" w:rsidRPr="00FE3DE5">
        <w:t xml:space="preserve"> следует </w:t>
      </w:r>
      <w:r w:rsidR="00E64432" w:rsidRPr="00FE3DE5">
        <w:t>обратиться в указанный уполномоченный орган</w:t>
      </w:r>
      <w:r w:rsidR="009C2B5B" w:rsidRPr="00FE3DE5">
        <w:t xml:space="preserve"> с заявлением о присвоении (изменении) адреса в общем порядке</w:t>
      </w:r>
      <w:r w:rsidR="00E64432" w:rsidRPr="00FE3DE5">
        <w:t xml:space="preserve">. </w:t>
      </w:r>
      <w:r w:rsidR="00864B7E" w:rsidRPr="00FE3DE5">
        <w:t xml:space="preserve">После внесения нужного адреса в </w:t>
      </w:r>
      <w:r w:rsidR="00B31919">
        <w:t>ГАР ФНС</w:t>
      </w:r>
      <w:r w:rsidR="00864B7E" w:rsidRPr="00FE3DE5">
        <w:t xml:space="preserve"> </w:t>
      </w:r>
      <w:r w:rsidR="008A1057">
        <w:t xml:space="preserve">России </w:t>
      </w:r>
      <w:r w:rsidR="00864B7E" w:rsidRPr="00FE3DE5">
        <w:t xml:space="preserve">необходимо направить обращение в СТП на адрес </w:t>
      </w:r>
      <w:r w:rsidR="00C70BB8">
        <w:br/>
      </w:r>
      <w:hyperlink r:id="rId41" w:history="1">
        <w:r w:rsidR="00C70BB8" w:rsidRPr="00AA740E">
          <w:rPr>
            <w:rStyle w:val="af3"/>
          </w:rPr>
          <w:t>egisz@stp-egisz.ru</w:t>
        </w:r>
      </w:hyperlink>
      <w:r w:rsidR="00864B7E" w:rsidRPr="00FE3DE5">
        <w:t xml:space="preserve"> с указанием </w:t>
      </w:r>
      <w:r w:rsidR="003E5282" w:rsidRPr="00FE3DE5">
        <w:t>нового (измененного)</w:t>
      </w:r>
      <w:r w:rsidR="00864B7E" w:rsidRPr="00FE3DE5">
        <w:t xml:space="preserve"> адреса, указав в теме письма «Устранение проблемы с </w:t>
      </w:r>
      <w:r w:rsidR="00B31919">
        <w:t>ГАР</w:t>
      </w:r>
      <w:r w:rsidR="00864B7E" w:rsidRPr="00FE3DE5">
        <w:t>».</w:t>
      </w:r>
    </w:p>
    <w:p w14:paraId="360AFE4B" w14:textId="103B7D9F" w:rsidR="009D0368" w:rsidRPr="009D2851" w:rsidRDefault="009D0368" w:rsidP="00C10FAE">
      <w:pPr>
        <w:pStyle w:val="46"/>
      </w:pPr>
      <w:bookmarkStart w:id="189" w:name="_Ref104510884"/>
      <w:bookmarkStart w:id="190" w:name="_Ref158651721"/>
      <w:r w:rsidRPr="009D2851">
        <w:t>Редактирование записи о</w:t>
      </w:r>
      <w:bookmarkEnd w:id="187"/>
      <w:bookmarkEnd w:id="189"/>
      <w:r w:rsidR="00DC69DD" w:rsidRPr="009D2851">
        <w:t>б адресе</w:t>
      </w:r>
      <w:bookmarkEnd w:id="190"/>
    </w:p>
    <w:p w14:paraId="5ECA5D02" w14:textId="77777777" w:rsidR="009D0368" w:rsidRPr="009D2851" w:rsidRDefault="009D0368" w:rsidP="009D2851">
      <w:pPr>
        <w:keepNext/>
      </w:pPr>
      <w:r w:rsidRPr="008E3F85">
        <w:rPr>
          <w:rStyle w:val="affffff4"/>
        </w:rPr>
        <w:t>Чтобы отредактировать запись об адресе</w:t>
      </w:r>
      <w:r w:rsidRPr="009D2851">
        <w:t>:</w:t>
      </w:r>
    </w:p>
    <w:p w14:paraId="145F06CC" w14:textId="77777777" w:rsidR="009D0368" w:rsidRPr="009D2851" w:rsidRDefault="009D0368" w:rsidP="00CB2806">
      <w:pPr>
        <w:pStyle w:val="18"/>
        <w:numPr>
          <w:ilvl w:val="0"/>
          <w:numId w:val="46"/>
        </w:numPr>
      </w:pPr>
      <w:r w:rsidRPr="009D2851">
        <w:t xml:space="preserve">В таблице в строке с нужной записью нажмите кнопку </w:t>
      </w:r>
      <w:r w:rsidRPr="009D2851">
        <w:rPr>
          <w:noProof/>
          <w:lang w:eastAsia="ru-RU"/>
        </w:rPr>
        <w:drawing>
          <wp:inline distT="0" distB="0" distL="0" distR="0" wp14:anchorId="7CFE298A" wp14:editId="3D8C9462">
            <wp:extent cx="220999" cy="208721"/>
            <wp:effectExtent l="19050" t="19050" r="26670" b="203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087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D2851">
        <w:t xml:space="preserve">. </w:t>
      </w:r>
    </w:p>
    <w:p w14:paraId="1C947742" w14:textId="77777777" w:rsidR="009D0368" w:rsidRPr="009D2851" w:rsidRDefault="009D0368" w:rsidP="00CB2806">
      <w:pPr>
        <w:pStyle w:val="18"/>
        <w:numPr>
          <w:ilvl w:val="0"/>
          <w:numId w:val="46"/>
        </w:numPr>
      </w:pPr>
      <w:r w:rsidRPr="009D2851">
        <w:t>Внесите изменения в открывшей форме.</w:t>
      </w:r>
    </w:p>
    <w:p w14:paraId="06AFECD5" w14:textId="77777777" w:rsidR="009D0368" w:rsidRPr="009D2851" w:rsidRDefault="009D0368" w:rsidP="00CB2806">
      <w:pPr>
        <w:pStyle w:val="18"/>
        <w:numPr>
          <w:ilvl w:val="0"/>
          <w:numId w:val="46"/>
        </w:numPr>
      </w:pPr>
      <w:r w:rsidRPr="009D2851">
        <w:lastRenderedPageBreak/>
        <w:t>Нажмите кнопку «Сохранить».</w:t>
      </w:r>
    </w:p>
    <w:p w14:paraId="4BE456B3" w14:textId="77777777" w:rsidR="003837A4" w:rsidRPr="009D2851" w:rsidRDefault="003837A4" w:rsidP="00C10FAE">
      <w:pPr>
        <w:pStyle w:val="39"/>
      </w:pPr>
      <w:bookmarkStart w:id="191" w:name="_Ref157010547"/>
      <w:bookmarkStart w:id="192" w:name="_Ref104512188"/>
      <w:bookmarkStart w:id="193" w:name="_Toc143537542"/>
      <w:bookmarkStart w:id="194" w:name="_Toc167560122"/>
      <w:r w:rsidRPr="009D2851">
        <w:t>Настройка разрешения на публикацию данных</w:t>
      </w:r>
      <w:bookmarkEnd w:id="191"/>
      <w:bookmarkEnd w:id="194"/>
    </w:p>
    <w:p w14:paraId="11DEE2C7" w14:textId="4798D16E" w:rsidR="003837A4" w:rsidRPr="009D2851" w:rsidRDefault="003837A4" w:rsidP="003837A4">
      <w:pPr>
        <w:pStyle w:val="a7"/>
      </w:pPr>
      <w:r w:rsidRPr="009D2851">
        <w:t xml:space="preserve">Для разрешения публикации данных </w:t>
      </w:r>
      <w:r w:rsidR="00FD2E33">
        <w:t>о себе</w:t>
      </w:r>
      <w:r>
        <w:t>:</w:t>
      </w:r>
    </w:p>
    <w:p w14:paraId="2EAEA64A" w14:textId="64B5EAF9" w:rsidR="003837A4" w:rsidRPr="009D2851" w:rsidRDefault="003837A4" w:rsidP="00CB2806">
      <w:pPr>
        <w:pStyle w:val="18"/>
        <w:numPr>
          <w:ilvl w:val="0"/>
          <w:numId w:val="41"/>
        </w:numPr>
      </w:pPr>
      <w:r w:rsidRPr="009D2851">
        <w:t xml:space="preserve">В профиле нажмите кнопку «Настройки» в блоке «QR-визитка». Откроется </w:t>
      </w:r>
      <w:r w:rsidR="00022E9F">
        <w:t>модальная форма</w:t>
      </w:r>
      <w:r w:rsidRPr="009D2851">
        <w:t xml:space="preserve"> «Настройки отображения» (</w:t>
      </w:r>
      <w:r>
        <w:t>см.</w:t>
      </w:r>
      <w:r w:rsidR="00022E9F">
        <w:t xml:space="preserve"> </w:t>
      </w:r>
      <w:r w:rsidR="00022E9F">
        <w:fldChar w:fldCharType="begin"/>
      </w:r>
      <w:r w:rsidR="00022E9F">
        <w:instrText xml:space="preserve"> REF _Ref156814954 \h </w:instrText>
      </w:r>
      <w:r w:rsidR="00022E9F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19</w:t>
      </w:r>
      <w:r w:rsidR="00022E9F">
        <w:fldChar w:fldCharType="end"/>
      </w:r>
      <w:r w:rsidRPr="009D2851">
        <w:t>).</w:t>
      </w:r>
    </w:p>
    <w:p w14:paraId="7D2E2EFC" w14:textId="77777777" w:rsidR="003837A4" w:rsidRPr="009D2851" w:rsidRDefault="003837A4" w:rsidP="003837A4">
      <w:pPr>
        <w:pStyle w:val="affffff9"/>
      </w:pPr>
      <w:r w:rsidRPr="009D2851">
        <w:rPr>
          <w:noProof/>
        </w:rPr>
        <w:drawing>
          <wp:inline distT="0" distB="0" distL="0" distR="0" wp14:anchorId="5C5D69D0" wp14:editId="06B12815">
            <wp:extent cx="3371242" cy="2973532"/>
            <wp:effectExtent l="19050" t="19050" r="19685" b="177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3408" r="4089" b="5140"/>
                    <a:stretch/>
                  </pic:blipFill>
                  <pic:spPr bwMode="auto">
                    <a:xfrm>
                      <a:off x="0" y="0"/>
                      <a:ext cx="3372967" cy="29750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D6C09" w14:textId="42895747" w:rsidR="003837A4" w:rsidRPr="009D2851" w:rsidRDefault="003837A4" w:rsidP="003837A4">
      <w:pPr>
        <w:pStyle w:val="affffffb"/>
      </w:pPr>
      <w:bookmarkStart w:id="195" w:name="_Ref15681495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19</w:t>
      </w:r>
      <w:r w:rsidR="00731FD8">
        <w:rPr>
          <w:noProof/>
        </w:rPr>
        <w:fldChar w:fldCharType="end"/>
      </w:r>
      <w:bookmarkEnd w:id="195"/>
      <w:r w:rsidRPr="009D2851">
        <w:rPr>
          <w:noProof/>
        </w:rPr>
        <w:t xml:space="preserve"> – </w:t>
      </w:r>
      <w:r w:rsidRPr="009D2851">
        <w:t>Настройки отображения</w:t>
      </w:r>
    </w:p>
    <w:p w14:paraId="36B68417" w14:textId="55BB1AE4" w:rsidR="003837A4" w:rsidRPr="009D2851" w:rsidRDefault="003837A4" w:rsidP="003837A4">
      <w:pPr>
        <w:pStyle w:val="18"/>
      </w:pPr>
      <w:r w:rsidRPr="009D2851">
        <w:t xml:space="preserve">Установите </w:t>
      </w:r>
      <w:r w:rsidR="00C70BB8">
        <w:t>флажок</w:t>
      </w:r>
      <w:r w:rsidRPr="009D2851">
        <w:t xml:space="preserve"> «Основные данные» для открытого портала</w:t>
      </w:r>
      <w:r w:rsidR="00A114C4">
        <w:t xml:space="preserve"> ФРМО</w:t>
      </w:r>
      <w:r w:rsidRPr="009D2851">
        <w:t xml:space="preserve">. Если </w:t>
      </w:r>
      <w:r w:rsidR="00C70BB8">
        <w:t>флажок</w:t>
      </w:r>
      <w:r w:rsidRPr="009D2851">
        <w:t xml:space="preserve"> не установлен, карточка </w:t>
      </w:r>
      <w:r>
        <w:t>не будет доступна</w:t>
      </w:r>
      <w:r w:rsidRPr="009D2851">
        <w:t xml:space="preserve"> для просмотра на открытом портале</w:t>
      </w:r>
      <w:r>
        <w:t xml:space="preserve"> ФРМО</w:t>
      </w:r>
      <w:r w:rsidRPr="009D2851">
        <w:t>.</w:t>
      </w:r>
    </w:p>
    <w:p w14:paraId="12F632B6" w14:textId="4F5F80D2" w:rsidR="003837A4" w:rsidRPr="009D2851" w:rsidRDefault="003837A4" w:rsidP="003837A4">
      <w:pPr>
        <w:pStyle w:val="18"/>
      </w:pPr>
      <w:r w:rsidRPr="009D2851">
        <w:t xml:space="preserve">Установите </w:t>
      </w:r>
      <w:r w:rsidR="00C70BB8">
        <w:t>флажки</w:t>
      </w:r>
      <w:r w:rsidRPr="009D2851">
        <w:t xml:space="preserve"> напротив разделов, которые будут опубликованы на соответствующем портале</w:t>
      </w:r>
      <w:r w:rsidR="00FD2E33" w:rsidRPr="009D2851">
        <w:t>.</w:t>
      </w:r>
      <w:r w:rsidRPr="009D2851">
        <w:t xml:space="preserve"> Поля с </w:t>
      </w:r>
      <w:r w:rsidR="00C70BB8">
        <w:t>флажком</w:t>
      </w:r>
      <w:r w:rsidRPr="009D2851">
        <w:t xml:space="preserve"> становятся активны, если установлен </w:t>
      </w:r>
      <w:r w:rsidR="00C70BB8">
        <w:t>флажок</w:t>
      </w:r>
      <w:r w:rsidRPr="009D2851">
        <w:t xml:space="preserve"> «Основные данные» для открытого портала</w:t>
      </w:r>
      <w:r w:rsidR="00A114C4">
        <w:t xml:space="preserve"> ФРМО</w:t>
      </w:r>
      <w:r w:rsidRPr="009D2851">
        <w:t>.</w:t>
      </w:r>
    </w:p>
    <w:p w14:paraId="0A04271E" w14:textId="77777777" w:rsidR="003837A4" w:rsidRPr="009D2851" w:rsidRDefault="003837A4" w:rsidP="003837A4">
      <w:pPr>
        <w:pStyle w:val="18"/>
      </w:pPr>
      <w:r w:rsidRPr="009D2851">
        <w:t>Нажмите кнопку «Сохранить».</w:t>
      </w:r>
    </w:p>
    <w:p w14:paraId="261D504B" w14:textId="5A39E170" w:rsidR="009D0368" w:rsidRPr="009D2851" w:rsidRDefault="009D0368" w:rsidP="009D2851">
      <w:pPr>
        <w:pStyle w:val="2a"/>
      </w:pPr>
      <w:bookmarkStart w:id="196" w:name="_Toc167560123"/>
      <w:r w:rsidRPr="009D2851">
        <w:t>Работа с портфолио</w:t>
      </w:r>
      <w:bookmarkEnd w:id="196"/>
      <w:r w:rsidRPr="009D2851">
        <w:t xml:space="preserve"> </w:t>
      </w:r>
      <w:bookmarkEnd w:id="192"/>
      <w:bookmarkEnd w:id="193"/>
    </w:p>
    <w:p w14:paraId="4D9E0777" w14:textId="782C7509" w:rsidR="009D0368" w:rsidRPr="009D2851" w:rsidRDefault="009D0368" w:rsidP="008E3F85">
      <w:pPr>
        <w:pStyle w:val="a7"/>
      </w:pPr>
      <w:r w:rsidRPr="009D2851">
        <w:t xml:space="preserve">Для перехода к портфолио в главном меню выберите раздел «Аккредитация», в боковом меню выберите раздел «Портфолио». </w:t>
      </w:r>
    </w:p>
    <w:p w14:paraId="42913F3D" w14:textId="77777777" w:rsidR="009D0368" w:rsidRPr="009D2851" w:rsidRDefault="009D0368" w:rsidP="008E3F85">
      <w:pPr>
        <w:pStyle w:val="a7"/>
      </w:pPr>
      <w:r w:rsidRPr="009D2851">
        <w:t>Раздел содержит вкладки:</w:t>
      </w:r>
    </w:p>
    <w:p w14:paraId="5933ED49" w14:textId="44DE68BD" w:rsidR="009D0368" w:rsidRPr="009D2851" w:rsidRDefault="009D0368" w:rsidP="008E3F85">
      <w:pPr>
        <w:pStyle w:val="13"/>
      </w:pPr>
      <w:r w:rsidRPr="009D2851">
        <w:t>«Профессиональная часть» (</w:t>
      </w:r>
      <w:r w:rsidR="002D456E">
        <w:t>см. п</w:t>
      </w:r>
      <w:r w:rsidR="00AB163B">
        <w:t>ункт</w:t>
      </w:r>
      <w:r w:rsidR="002D456E">
        <w:t xml:space="preserve"> </w:t>
      </w:r>
      <w:r w:rsidRPr="009D2851">
        <w:fldChar w:fldCharType="begin"/>
      </w:r>
      <w:r w:rsidRPr="009D2851">
        <w:instrText xml:space="preserve"> REF _Ref104511755 \r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>
        <w:t>4.4.1</w:t>
      </w:r>
      <w:r w:rsidRPr="009D2851">
        <w:fldChar w:fldCharType="end"/>
      </w:r>
      <w:r w:rsidRPr="009D2851">
        <w:t xml:space="preserve"> </w:t>
      </w:r>
      <w:r w:rsidR="003E5282">
        <w:t>н</w:t>
      </w:r>
      <w:r w:rsidR="00344CCD">
        <w:t>астоящего руководства пользователя</w:t>
      </w:r>
      <w:r w:rsidRPr="009D2851">
        <w:t>).</w:t>
      </w:r>
    </w:p>
    <w:p w14:paraId="3822F977" w14:textId="72696B27" w:rsidR="009D0368" w:rsidRPr="009D2851" w:rsidRDefault="009D0368" w:rsidP="008E3F85">
      <w:pPr>
        <w:pStyle w:val="13"/>
      </w:pPr>
      <w:r w:rsidRPr="009D2851">
        <w:t>«Образовательная часть» (</w:t>
      </w:r>
      <w:r w:rsidR="002D456E">
        <w:t xml:space="preserve">см. </w:t>
      </w:r>
      <w:r w:rsidR="00B45486">
        <w:t>п</w:t>
      </w:r>
      <w:r w:rsidR="00AB163B">
        <w:t>ункт</w:t>
      </w:r>
      <w:r w:rsidR="002D456E">
        <w:t xml:space="preserve"> </w:t>
      </w:r>
      <w:r w:rsidRPr="009D2851">
        <w:fldChar w:fldCharType="begin"/>
      </w:r>
      <w:r w:rsidRPr="009D2851">
        <w:instrText xml:space="preserve"> REF _Ref104511760 \r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>
        <w:t>4.4.2</w:t>
      </w:r>
      <w:r w:rsidRPr="009D2851">
        <w:fldChar w:fldCharType="end"/>
      </w:r>
      <w:r w:rsidRPr="009D2851">
        <w:t xml:space="preserve"> </w:t>
      </w:r>
      <w:r w:rsidR="003E5282">
        <w:t>н</w:t>
      </w:r>
      <w:r w:rsidR="00344CCD">
        <w:t>астоящего руководства пользователя</w:t>
      </w:r>
      <w:r w:rsidRPr="009D2851">
        <w:t>).</w:t>
      </w:r>
    </w:p>
    <w:p w14:paraId="30C90BF2" w14:textId="6ED956FC" w:rsidR="009D0368" w:rsidRPr="009D2851" w:rsidRDefault="009D0368" w:rsidP="009D2851">
      <w:pPr>
        <w:pStyle w:val="39"/>
      </w:pPr>
      <w:bookmarkStart w:id="197" w:name="_Ref104511755"/>
      <w:bookmarkStart w:id="198" w:name="_Toc167560124"/>
      <w:r w:rsidRPr="009D2851">
        <w:t>Профессиональная часть портфолио</w:t>
      </w:r>
      <w:bookmarkEnd w:id="197"/>
      <w:bookmarkEnd w:id="198"/>
    </w:p>
    <w:p w14:paraId="2BDC01DB" w14:textId="4E8FE884" w:rsidR="009D0368" w:rsidRPr="009D2851" w:rsidRDefault="009D0368" w:rsidP="008E3F85">
      <w:pPr>
        <w:pStyle w:val="a7"/>
      </w:pPr>
      <w:r w:rsidRPr="009D2851">
        <w:t xml:space="preserve">Страница с данными о профессиональной части портфолио приведена </w:t>
      </w:r>
      <w:r w:rsidR="003E5282">
        <w:t xml:space="preserve">на рисунке </w:t>
      </w:r>
      <w:r w:rsidRPr="009D2851">
        <w:t>ниже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_Ref104511141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20</w:t>
      </w:r>
      <w:r w:rsidRPr="009D2851">
        <w:fldChar w:fldCharType="end"/>
      </w:r>
      <w:r w:rsidRPr="009D2851">
        <w:t xml:space="preserve">). </w:t>
      </w:r>
    </w:p>
    <w:p w14:paraId="323FF837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55255A2D" wp14:editId="38DE7F8D">
            <wp:extent cx="5940425" cy="2607862"/>
            <wp:effectExtent l="0" t="0" r="3175" b="254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21EA9" w14:textId="1D149C73" w:rsidR="009D0368" w:rsidRPr="009D2851" w:rsidRDefault="009D0368" w:rsidP="008E3F85">
      <w:pPr>
        <w:pStyle w:val="affffffb"/>
      </w:pPr>
      <w:bookmarkStart w:id="199" w:name="_Ref104511141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20</w:t>
      </w:r>
      <w:r w:rsidR="00731FD8">
        <w:rPr>
          <w:noProof/>
        </w:rPr>
        <w:fldChar w:fldCharType="end"/>
      </w:r>
      <w:bookmarkEnd w:id="199"/>
      <w:r w:rsidRPr="009D2851">
        <w:rPr>
          <w:noProof/>
        </w:rPr>
        <w:t xml:space="preserve"> – </w:t>
      </w:r>
      <w:r w:rsidR="00CE0C86">
        <w:rPr>
          <w:noProof/>
        </w:rPr>
        <w:t>Форма «</w:t>
      </w:r>
      <w:r w:rsidRPr="009D2851">
        <w:t>Портфолио. Профессиональная часть</w:t>
      </w:r>
      <w:r w:rsidR="00CE0C86">
        <w:t>»</w:t>
      </w:r>
    </w:p>
    <w:p w14:paraId="46FF1A94" w14:textId="2D86D7A1" w:rsidR="009D0368" w:rsidRPr="009D2851" w:rsidRDefault="00CE0C86" w:rsidP="001E2391">
      <w:pPr>
        <w:keepNext/>
        <w:ind w:firstLine="709"/>
      </w:pPr>
      <w:r>
        <w:rPr>
          <w:rStyle w:val="affffff4"/>
        </w:rPr>
        <w:t>Форма</w:t>
      </w:r>
      <w:r w:rsidR="009D0368" w:rsidRPr="008E3F85">
        <w:rPr>
          <w:rStyle w:val="affffff4"/>
        </w:rPr>
        <w:t xml:space="preserve"> содержит следующие элементы</w:t>
      </w:r>
      <w:r w:rsidR="009D0368" w:rsidRPr="009D2851">
        <w:t>:</w:t>
      </w:r>
    </w:p>
    <w:p w14:paraId="467D181D" w14:textId="2BCE02BA" w:rsidR="009D0368" w:rsidRPr="009D2851" w:rsidRDefault="00294388" w:rsidP="00CE0C86">
      <w:pPr>
        <w:pStyle w:val="13"/>
      </w:pPr>
      <w:r>
        <w:t>б</w:t>
      </w:r>
      <w:r w:rsidR="009D0368" w:rsidRPr="009D2851">
        <w:t>лок «Ключевые навыки»</w:t>
      </w:r>
      <w:r w:rsidR="003E5282">
        <w:t>;</w:t>
      </w:r>
    </w:p>
    <w:p w14:paraId="4812E1AF" w14:textId="7C3E8FD8" w:rsidR="009D0368" w:rsidRDefault="00294388" w:rsidP="00CE0C86">
      <w:pPr>
        <w:pStyle w:val="13"/>
      </w:pPr>
      <w:r>
        <w:t>б</w:t>
      </w:r>
      <w:r w:rsidR="009D0368" w:rsidRPr="009D2851">
        <w:t>лок «Опыт работы». Содержит таблицу с записями из личного дела работника</w:t>
      </w:r>
      <w:r w:rsidR="00AF578C">
        <w:t>. Таблица с записями личного дела состоит из</w:t>
      </w:r>
      <w:r w:rsidR="003E5282">
        <w:t xml:space="preserve"> полей</w:t>
      </w:r>
      <w:r w:rsidR="00AF578C">
        <w:t>:</w:t>
      </w:r>
    </w:p>
    <w:p w14:paraId="405C3308" w14:textId="53C37BD2" w:rsidR="00AF578C" w:rsidRDefault="00AF578C" w:rsidP="00E10F3A">
      <w:pPr>
        <w:pStyle w:val="22"/>
      </w:pPr>
      <w:r>
        <w:t>«Организация» (</w:t>
      </w:r>
      <w:r w:rsidR="003E5282">
        <w:t>п</w:t>
      </w:r>
      <w:r w:rsidR="00B00D90">
        <w:t>о нажатии</w:t>
      </w:r>
      <w:r w:rsidRPr="009D2851">
        <w:t xml:space="preserve"> на наименование организации открывается страница просмотра записи профессиональной части портфолио (</w:t>
      </w:r>
      <w:r w:rsidR="002D456E">
        <w:t>см.</w:t>
      </w:r>
      <w:r w:rsidR="00B45486">
        <w:t xml:space="preserve"> </w:t>
      </w:r>
      <w:r w:rsidR="00AB163B">
        <w:t>подпункт</w:t>
      </w:r>
      <w:r w:rsidR="002D456E">
        <w:t xml:space="preserve"> </w:t>
      </w:r>
      <w:r w:rsidRPr="009D2851">
        <w:fldChar w:fldCharType="begin"/>
      </w:r>
      <w:r w:rsidRPr="009D2851">
        <w:instrText xml:space="preserve"> REF _Ref104511972 \r \h  \* MERGEFORMAT </w:instrText>
      </w:r>
      <w:r w:rsidRPr="009D2851">
        <w:fldChar w:fldCharType="separate"/>
      </w:r>
      <w:r w:rsidR="00917A83">
        <w:t>4.4.1.1</w:t>
      </w:r>
      <w:r w:rsidRPr="009D2851">
        <w:fldChar w:fldCharType="end"/>
      </w:r>
      <w:r w:rsidRPr="009D2851">
        <w:t xml:space="preserve"> </w:t>
      </w:r>
      <w:r w:rsidR="00344CCD">
        <w:t>настоящего руководства пользователя</w:t>
      </w:r>
      <w:r w:rsidRPr="009D2851">
        <w:t>)</w:t>
      </w:r>
      <w:r>
        <w:t>;</w:t>
      </w:r>
    </w:p>
    <w:p w14:paraId="4E0C2A7A" w14:textId="0ADC4A5C" w:rsidR="00AF578C" w:rsidRDefault="00AF578C" w:rsidP="00E10F3A">
      <w:pPr>
        <w:pStyle w:val="22"/>
      </w:pPr>
      <w:r>
        <w:t>«Идентификатор занятости»;</w:t>
      </w:r>
    </w:p>
    <w:p w14:paraId="01613C22" w14:textId="250C101D" w:rsidR="00AF578C" w:rsidRDefault="00AF578C" w:rsidP="00E10F3A">
      <w:pPr>
        <w:pStyle w:val="22"/>
      </w:pPr>
      <w:r>
        <w:t>«Должность по федеральному справочнику»;</w:t>
      </w:r>
    </w:p>
    <w:p w14:paraId="053A4A64" w14:textId="55FF1A0A" w:rsidR="00AF578C" w:rsidRDefault="00AF578C" w:rsidP="00E10F3A">
      <w:pPr>
        <w:pStyle w:val="22"/>
      </w:pPr>
      <w:r>
        <w:t>«Начало»;</w:t>
      </w:r>
    </w:p>
    <w:p w14:paraId="2381E56D" w14:textId="791A3524" w:rsidR="00AF578C" w:rsidRDefault="00AF578C" w:rsidP="00E10F3A">
      <w:pPr>
        <w:pStyle w:val="22"/>
      </w:pPr>
      <w:r>
        <w:t>«Окончание»;</w:t>
      </w:r>
    </w:p>
    <w:p w14:paraId="5C3154D9" w14:textId="75FD003F" w:rsidR="00AF578C" w:rsidRDefault="00AF578C" w:rsidP="00E10F3A">
      <w:pPr>
        <w:pStyle w:val="22"/>
      </w:pPr>
      <w:r>
        <w:t>«Стаж»;</w:t>
      </w:r>
    </w:p>
    <w:p w14:paraId="574EF3E3" w14:textId="77777777" w:rsidR="00CE0C86" w:rsidRDefault="00AF578C" w:rsidP="00CE0C86">
      <w:pPr>
        <w:pStyle w:val="22"/>
      </w:pPr>
      <w:r>
        <w:t>«Статус согласования отчета»</w:t>
      </w:r>
      <w:r w:rsidR="00CE0C86">
        <w:t>;</w:t>
      </w:r>
    </w:p>
    <w:p w14:paraId="61A14C1C" w14:textId="22336EFF" w:rsidR="00AF578C" w:rsidRPr="009D2851" w:rsidRDefault="00CE0C86" w:rsidP="00CE0C86">
      <w:pPr>
        <w:pStyle w:val="13"/>
      </w:pPr>
      <w:r>
        <w:t>к</w:t>
      </w:r>
      <w:r w:rsidR="00AF578C">
        <w:t>нопк</w:t>
      </w:r>
      <w:r>
        <w:t>а</w:t>
      </w:r>
      <w:r w:rsidR="00AF578C">
        <w:t xml:space="preserve"> редактирования</w:t>
      </w:r>
      <w:r w:rsidR="003E5282">
        <w:t xml:space="preserve"> (</w:t>
      </w:r>
      <w:r w:rsidR="00AF578C">
        <w:t>напротив каждой записи</w:t>
      </w:r>
      <w:r w:rsidR="003E5282">
        <w:t>)</w:t>
      </w:r>
      <w:r w:rsidR="00AF578C">
        <w:t>;</w:t>
      </w:r>
    </w:p>
    <w:p w14:paraId="296F76EF" w14:textId="6C9075E8" w:rsidR="009D0368" w:rsidRPr="009D2851" w:rsidRDefault="00CE0C86" w:rsidP="00CE0C86">
      <w:pPr>
        <w:pStyle w:val="13"/>
      </w:pPr>
      <w:r>
        <w:t>к</w:t>
      </w:r>
      <w:r w:rsidR="009D0368" w:rsidRPr="009D2851">
        <w:t>нопка «На согласование» для отправки портфолио на согласование руководителю (</w:t>
      </w:r>
      <w:r w:rsidR="002D456E">
        <w:t xml:space="preserve">см. </w:t>
      </w:r>
      <w:r w:rsidR="00AB163B">
        <w:t>подпункт</w:t>
      </w:r>
      <w:r w:rsidR="009D0368" w:rsidRPr="009D2851">
        <w:t xml:space="preserve"> </w:t>
      </w:r>
      <w:r w:rsidR="009D0368" w:rsidRPr="009D2851">
        <w:fldChar w:fldCharType="begin"/>
      </w:r>
      <w:r w:rsidR="009D0368" w:rsidRPr="009D2851">
        <w:instrText xml:space="preserve"> REF _Ref104512112 \r \h </w:instrText>
      </w:r>
      <w:r w:rsidR="009D2851" w:rsidRPr="009D2851">
        <w:instrText xml:space="preserve"> \* MERGEFORMAT </w:instrText>
      </w:r>
      <w:r w:rsidR="009D0368" w:rsidRPr="009D2851">
        <w:fldChar w:fldCharType="separate"/>
      </w:r>
      <w:r w:rsidR="00917A83">
        <w:t>4.4.1.4</w:t>
      </w:r>
      <w:r w:rsidR="009D0368" w:rsidRPr="009D2851">
        <w:fldChar w:fldCharType="end"/>
      </w:r>
      <w:r w:rsidR="009D0368" w:rsidRPr="009D2851">
        <w:t xml:space="preserve"> </w:t>
      </w:r>
      <w:r w:rsidR="00344CCD">
        <w:t>настоящего руководства пользователя</w:t>
      </w:r>
      <w:r w:rsidR="009D0368" w:rsidRPr="009D2851">
        <w:t>).</w:t>
      </w:r>
    </w:p>
    <w:p w14:paraId="343277F5" w14:textId="77777777" w:rsidR="009D0368" w:rsidRPr="009D2851" w:rsidRDefault="009D0368" w:rsidP="009D2851">
      <w:pPr>
        <w:pStyle w:val="46"/>
      </w:pPr>
      <w:bookmarkStart w:id="200" w:name="_Ref104511972"/>
      <w:r w:rsidRPr="009D2851">
        <w:t>Просмотр записи профессиональной части портфолио</w:t>
      </w:r>
      <w:bookmarkEnd w:id="200"/>
    </w:p>
    <w:p w14:paraId="0F30B046" w14:textId="49CFD789" w:rsidR="009D0368" w:rsidRPr="009D2851" w:rsidRDefault="009D0368" w:rsidP="001E2391">
      <w:pPr>
        <w:ind w:firstLine="709"/>
      </w:pPr>
      <w:r w:rsidRPr="008E3F85">
        <w:rPr>
          <w:rStyle w:val="affffff4"/>
        </w:rPr>
        <w:t xml:space="preserve">Для перехода к </w:t>
      </w:r>
      <w:r w:rsidR="00CE0C86">
        <w:rPr>
          <w:rStyle w:val="affffff4"/>
        </w:rPr>
        <w:t>форме</w:t>
      </w:r>
      <w:r w:rsidRPr="008E3F85">
        <w:rPr>
          <w:rStyle w:val="affffff4"/>
        </w:rPr>
        <w:t xml:space="preserve"> просмотра записи профессиональной части портфолио (</w:t>
      </w:r>
      <w:r w:rsidR="00F05A02">
        <w:rPr>
          <w:rStyle w:val="affffff4"/>
        </w:rPr>
        <w:t xml:space="preserve">см. </w:t>
      </w:r>
      <w:r w:rsidRPr="008E3F85">
        <w:rPr>
          <w:rStyle w:val="affffff4"/>
        </w:rPr>
        <w:fldChar w:fldCharType="begin"/>
      </w:r>
      <w:r w:rsidRPr="008E3F85">
        <w:rPr>
          <w:rStyle w:val="affffff4"/>
        </w:rPr>
        <w:instrText xml:space="preserve"> REF _Ref104512575 \h </w:instrText>
      </w:r>
      <w:r w:rsidR="009D2851" w:rsidRPr="008E3F85">
        <w:rPr>
          <w:rStyle w:val="affffff4"/>
        </w:rPr>
        <w:instrText xml:space="preserve"> \* MERGEFORMAT </w:instrText>
      </w:r>
      <w:r w:rsidRPr="008E3F85">
        <w:rPr>
          <w:rStyle w:val="affffff4"/>
        </w:rPr>
      </w:r>
      <w:r w:rsidRPr="008E3F85">
        <w:rPr>
          <w:rStyle w:val="affffff4"/>
        </w:rPr>
        <w:fldChar w:fldCharType="separate"/>
      </w:r>
      <w:r w:rsidR="00917A83" w:rsidRPr="00917A83">
        <w:rPr>
          <w:rStyle w:val="affffff4"/>
        </w:rPr>
        <w:t>Рисунок 21</w:t>
      </w:r>
      <w:r w:rsidRPr="008E3F85">
        <w:rPr>
          <w:rStyle w:val="affffff4"/>
        </w:rPr>
        <w:fldChar w:fldCharType="end"/>
      </w:r>
      <w:r w:rsidRPr="008E3F85">
        <w:rPr>
          <w:rStyle w:val="affffff4"/>
        </w:rPr>
        <w:t>) нажмите на наименование организации</w:t>
      </w:r>
      <w:r w:rsidRPr="009D2851">
        <w:t xml:space="preserve"> в блок</w:t>
      </w:r>
      <w:r w:rsidR="0009791B">
        <w:t>е</w:t>
      </w:r>
      <w:r w:rsidRPr="009D2851">
        <w:t xml:space="preserve"> «Опыт работы».</w:t>
      </w:r>
    </w:p>
    <w:p w14:paraId="1292D9B5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715C1902" wp14:editId="37E08A35">
            <wp:extent cx="5857066" cy="480352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634" cy="481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90A40" w14:textId="5F97032E" w:rsidR="009D0368" w:rsidRPr="009D2851" w:rsidRDefault="009D0368" w:rsidP="008E3F85">
      <w:pPr>
        <w:pStyle w:val="affffffb"/>
      </w:pPr>
      <w:bookmarkStart w:id="201" w:name="_Ref104512575"/>
      <w:bookmarkStart w:id="202" w:name="_Ref143513449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21</w:t>
      </w:r>
      <w:r w:rsidR="00731FD8">
        <w:rPr>
          <w:noProof/>
        </w:rPr>
        <w:fldChar w:fldCharType="end"/>
      </w:r>
      <w:bookmarkEnd w:id="201"/>
      <w:r w:rsidRPr="009D2851">
        <w:rPr>
          <w:noProof/>
        </w:rPr>
        <w:t xml:space="preserve"> – </w:t>
      </w:r>
      <w:r w:rsidRPr="009D2851">
        <w:t>Просмотр записи профессиональной части портфолио</w:t>
      </w:r>
      <w:bookmarkEnd w:id="202"/>
      <w:r w:rsidRPr="009D2851">
        <w:t xml:space="preserve"> </w:t>
      </w:r>
    </w:p>
    <w:p w14:paraId="150B1E68" w14:textId="77777777" w:rsidR="009D0368" w:rsidRPr="009D2851" w:rsidRDefault="009D0368" w:rsidP="001E2391">
      <w:pPr>
        <w:ind w:firstLine="709"/>
      </w:pPr>
      <w:r w:rsidRPr="008E3F85">
        <w:rPr>
          <w:rStyle w:val="affffff6"/>
        </w:rPr>
        <w:t>Страница содержит следующие элементы</w:t>
      </w:r>
      <w:r w:rsidRPr="009D2851">
        <w:t>:</w:t>
      </w:r>
    </w:p>
    <w:p w14:paraId="669A377F" w14:textId="355FC99B" w:rsidR="009D0368" w:rsidRPr="009D2851" w:rsidRDefault="00D117C6" w:rsidP="00CE0C86">
      <w:pPr>
        <w:pStyle w:val="13"/>
      </w:pPr>
      <w:r>
        <w:t>б</w:t>
      </w:r>
      <w:r w:rsidR="009D0368" w:rsidRPr="009D2851">
        <w:t>лок «Организация»</w:t>
      </w:r>
      <w:r w:rsidR="00AF578C">
        <w:t>;</w:t>
      </w:r>
    </w:p>
    <w:p w14:paraId="454FFA6C" w14:textId="36C60F8F" w:rsidR="009D0368" w:rsidRPr="009D2851" w:rsidRDefault="00D117C6" w:rsidP="00CE0C86">
      <w:pPr>
        <w:pStyle w:val="13"/>
      </w:pPr>
      <w:r>
        <w:t>б</w:t>
      </w:r>
      <w:r w:rsidR="009D0368" w:rsidRPr="009D2851">
        <w:t>лок «Структурное подразделение»</w:t>
      </w:r>
      <w:r w:rsidR="00AF578C">
        <w:t>;</w:t>
      </w:r>
    </w:p>
    <w:p w14:paraId="2846E1AB" w14:textId="674FA907" w:rsidR="009D0368" w:rsidRPr="009D2851" w:rsidRDefault="00D117C6" w:rsidP="00CE0C86">
      <w:pPr>
        <w:pStyle w:val="13"/>
      </w:pPr>
      <w:r>
        <w:t>б</w:t>
      </w:r>
      <w:r w:rsidR="009D0368" w:rsidRPr="009D2851">
        <w:t>лок «Должность»</w:t>
      </w:r>
      <w:r w:rsidR="00AF578C">
        <w:t>;</w:t>
      </w:r>
    </w:p>
    <w:p w14:paraId="665A20DF" w14:textId="761467B4" w:rsidR="00A7535D" w:rsidRPr="009D2851" w:rsidRDefault="00D117C6" w:rsidP="00CE0C86">
      <w:pPr>
        <w:pStyle w:val="13"/>
      </w:pPr>
      <w:r>
        <w:t>б</w:t>
      </w:r>
      <w:r w:rsidR="00A7535D" w:rsidRPr="009D2851">
        <w:t>лок «</w:t>
      </w:r>
      <w:r w:rsidR="00A7535D" w:rsidRPr="009D2851">
        <w:rPr>
          <w:bCs/>
          <w:color w:val="333333"/>
          <w:spacing w:val="-3"/>
          <w:shd w:val="clear" w:color="auto" w:fill="FFFFFF"/>
        </w:rPr>
        <w:t>Статус согласования отчета о профессиональной деятельности с руководителем</w:t>
      </w:r>
      <w:r w:rsidR="00A7535D" w:rsidRPr="009D2851">
        <w:t>»</w:t>
      </w:r>
      <w:r w:rsidR="00AF578C">
        <w:t>;</w:t>
      </w:r>
    </w:p>
    <w:p w14:paraId="2AAC0871" w14:textId="07DB4F64" w:rsidR="00A7535D" w:rsidRPr="009D2851" w:rsidRDefault="00D117C6" w:rsidP="00CE0C86">
      <w:pPr>
        <w:pStyle w:val="13"/>
      </w:pPr>
      <w:r>
        <w:t>бл</w:t>
      </w:r>
      <w:r w:rsidR="00A7535D" w:rsidRPr="009D2851">
        <w:t>ок «</w:t>
      </w:r>
      <w:r w:rsidR="00A7535D" w:rsidRPr="009D2851">
        <w:rPr>
          <w:bCs/>
          <w:color w:val="333333"/>
          <w:spacing w:val="-3"/>
          <w:shd w:val="clear" w:color="auto" w:fill="FFFFFF"/>
        </w:rPr>
        <w:t>Дополнительные документы</w:t>
      </w:r>
      <w:r w:rsidR="00A7535D" w:rsidRPr="009D2851">
        <w:t>»</w:t>
      </w:r>
      <w:r w:rsidR="00AF578C">
        <w:t>;</w:t>
      </w:r>
    </w:p>
    <w:p w14:paraId="424C2E32" w14:textId="3767976F" w:rsidR="009D0368" w:rsidRDefault="00D117C6" w:rsidP="00CE0C86">
      <w:pPr>
        <w:pStyle w:val="13"/>
      </w:pPr>
      <w:r>
        <w:t>к</w:t>
      </w:r>
      <w:r w:rsidR="009D0368" w:rsidRPr="009D2851">
        <w:t>нопка «Редактировать» (</w:t>
      </w:r>
      <w:r w:rsidR="002D456E">
        <w:t xml:space="preserve">см. </w:t>
      </w:r>
      <w:r w:rsidR="00AB163B">
        <w:t>подпункт</w:t>
      </w:r>
      <w:r w:rsidR="002D456E">
        <w:t xml:space="preserve"> </w:t>
      </w:r>
      <w:r w:rsidR="009D0368" w:rsidRPr="009D2851">
        <w:fldChar w:fldCharType="begin"/>
      </w:r>
      <w:r w:rsidR="009D0368" w:rsidRPr="009D2851">
        <w:instrText xml:space="preserve"> REF _Ref104512557 \r \h </w:instrText>
      </w:r>
      <w:r w:rsidR="009D2851" w:rsidRPr="009D2851">
        <w:instrText xml:space="preserve"> \* MERGEFORMAT </w:instrText>
      </w:r>
      <w:r w:rsidR="009D0368" w:rsidRPr="009D2851">
        <w:fldChar w:fldCharType="separate"/>
      </w:r>
      <w:r w:rsidR="00917A83">
        <w:t>4.4.1.2</w:t>
      </w:r>
      <w:r w:rsidR="009D0368" w:rsidRPr="009D2851">
        <w:fldChar w:fldCharType="end"/>
      </w:r>
      <w:r w:rsidR="009D0368" w:rsidRPr="009D2851">
        <w:t xml:space="preserve"> </w:t>
      </w:r>
      <w:r w:rsidR="00344CCD">
        <w:t>настоящего руководства пользователя</w:t>
      </w:r>
      <w:r w:rsidR="009D0368" w:rsidRPr="009D2851">
        <w:t>)</w:t>
      </w:r>
      <w:r w:rsidR="00AF578C">
        <w:t>;</w:t>
      </w:r>
    </w:p>
    <w:p w14:paraId="6AA8F929" w14:textId="1B1C815E" w:rsidR="00AF578C" w:rsidRDefault="00D117C6" w:rsidP="00CE0C86">
      <w:pPr>
        <w:pStyle w:val="13"/>
      </w:pPr>
      <w:r>
        <w:t>к</w:t>
      </w:r>
      <w:r w:rsidR="00AF578C">
        <w:t>нопка «Печать»;</w:t>
      </w:r>
    </w:p>
    <w:p w14:paraId="05BBA8FD" w14:textId="6B855F33" w:rsidR="00AF578C" w:rsidRDefault="00D117C6" w:rsidP="00CE0C86">
      <w:pPr>
        <w:pStyle w:val="13"/>
      </w:pPr>
      <w:r>
        <w:t>б</w:t>
      </w:r>
      <w:r w:rsidR="00AF578C">
        <w:t xml:space="preserve">лок </w:t>
      </w:r>
      <w:r w:rsidR="00CE0C86">
        <w:t>отображения информации</w:t>
      </w:r>
      <w:r w:rsidR="00AF578C">
        <w:t xml:space="preserve"> о статусе подтверждения записи личного дела и кнопкой изменения статуса;</w:t>
      </w:r>
    </w:p>
    <w:p w14:paraId="080D8E6C" w14:textId="0502EF62" w:rsidR="00AF578C" w:rsidRPr="009D2851" w:rsidRDefault="00D117C6" w:rsidP="00CE0C86">
      <w:pPr>
        <w:pStyle w:val="13"/>
      </w:pPr>
      <w:r>
        <w:t>б</w:t>
      </w:r>
      <w:r w:rsidR="00AF578C">
        <w:t xml:space="preserve">лок уведомления </w:t>
      </w:r>
      <w:r w:rsidR="004744A3">
        <w:t>с возможностью сообщить о неточности в данных в организацию.</w:t>
      </w:r>
    </w:p>
    <w:p w14:paraId="7F94FC2B" w14:textId="77777777" w:rsidR="009D0368" w:rsidRPr="009D2851" w:rsidRDefault="009D0368" w:rsidP="009D2851">
      <w:pPr>
        <w:pStyle w:val="46"/>
      </w:pPr>
      <w:bookmarkStart w:id="203" w:name="_Ref104512557"/>
      <w:r w:rsidRPr="009D2851">
        <w:t>Редактирование профессиональной части портфолио</w:t>
      </w:r>
      <w:bookmarkEnd w:id="203"/>
    </w:p>
    <w:p w14:paraId="119AECD1" w14:textId="5CA62CA3" w:rsidR="009D0368" w:rsidRPr="009D2851" w:rsidRDefault="009D0368" w:rsidP="001E2391">
      <w:pPr>
        <w:keepNext/>
        <w:ind w:firstLine="709"/>
      </w:pPr>
      <w:r w:rsidRPr="008E3F85">
        <w:rPr>
          <w:rStyle w:val="affffff4"/>
        </w:rPr>
        <w:t xml:space="preserve">Для редактирования </w:t>
      </w:r>
      <w:r w:rsidR="0009791B" w:rsidRPr="008E3F85">
        <w:rPr>
          <w:rStyle w:val="affffff4"/>
        </w:rPr>
        <w:t xml:space="preserve">описания </w:t>
      </w:r>
      <w:r w:rsidRPr="008E3F85">
        <w:rPr>
          <w:rStyle w:val="affffff4"/>
        </w:rPr>
        <w:t>ключевых навыков</w:t>
      </w:r>
      <w:r w:rsidRPr="009D2851">
        <w:t>:</w:t>
      </w:r>
    </w:p>
    <w:p w14:paraId="7F7BD6AD" w14:textId="19E62A73" w:rsidR="009D0368" w:rsidRPr="009D2851" w:rsidRDefault="009D0368" w:rsidP="00CB2806">
      <w:pPr>
        <w:pStyle w:val="18"/>
        <w:numPr>
          <w:ilvl w:val="0"/>
          <w:numId w:val="47"/>
        </w:numPr>
      </w:pPr>
      <w:r w:rsidRPr="009D2851">
        <w:t xml:space="preserve">В блоке «Ключевые навыки» нажмите кнопку </w:t>
      </w:r>
      <w:r w:rsidRPr="009D2851">
        <w:rPr>
          <w:noProof/>
          <w:lang w:eastAsia="ru-RU"/>
        </w:rPr>
        <w:drawing>
          <wp:inline distT="0" distB="0" distL="0" distR="0" wp14:anchorId="0B6003D6" wp14:editId="7D7FD087">
            <wp:extent cx="220999" cy="208721"/>
            <wp:effectExtent l="19050" t="19050" r="26670" b="203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087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D2851">
        <w:t xml:space="preserve">. Откроется </w:t>
      </w:r>
      <w:r w:rsidR="00CE0C86">
        <w:t>модальная форма</w:t>
      </w:r>
      <w:r w:rsidRPr="009D2851">
        <w:t xml:space="preserve"> «Ключевые навыки»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_Ref104512817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22</w:t>
      </w:r>
      <w:r w:rsidRPr="009D2851">
        <w:fldChar w:fldCharType="end"/>
      </w:r>
      <w:r w:rsidRPr="009D2851">
        <w:t>).</w:t>
      </w:r>
    </w:p>
    <w:p w14:paraId="4CE7B95C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2B6FB631" wp14:editId="5E4FAE6B">
            <wp:extent cx="3687665" cy="2213619"/>
            <wp:effectExtent l="19050" t="19050" r="27305" b="152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1" t="4876" r="3508" b="6950"/>
                    <a:stretch/>
                  </pic:blipFill>
                  <pic:spPr bwMode="auto">
                    <a:xfrm>
                      <a:off x="0" y="0"/>
                      <a:ext cx="3692357" cy="221643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EEAD7" w14:textId="5C772DA7" w:rsidR="009D0368" w:rsidRPr="009D2851" w:rsidRDefault="009D0368" w:rsidP="008E3F85">
      <w:pPr>
        <w:pStyle w:val="affffffb"/>
      </w:pPr>
      <w:bookmarkStart w:id="204" w:name="_Ref104512817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22</w:t>
      </w:r>
      <w:r w:rsidR="00731FD8">
        <w:rPr>
          <w:noProof/>
        </w:rPr>
        <w:fldChar w:fldCharType="end"/>
      </w:r>
      <w:bookmarkEnd w:id="204"/>
      <w:r w:rsidRPr="009D2851">
        <w:rPr>
          <w:noProof/>
        </w:rPr>
        <w:t xml:space="preserve"> – </w:t>
      </w:r>
      <w:r w:rsidRPr="009D2851">
        <w:t xml:space="preserve">Ключевые навыки </w:t>
      </w:r>
    </w:p>
    <w:p w14:paraId="674433F0" w14:textId="77777777" w:rsidR="009D0368" w:rsidRPr="009D2851" w:rsidRDefault="009D0368" w:rsidP="008E3F85">
      <w:pPr>
        <w:pStyle w:val="18"/>
      </w:pPr>
      <w:r w:rsidRPr="009D2851">
        <w:t>Заполните поле с описанием ключевых навыков.</w:t>
      </w:r>
    </w:p>
    <w:p w14:paraId="3E896584" w14:textId="77777777" w:rsidR="009D0368" w:rsidRPr="009D2851" w:rsidRDefault="009D0368" w:rsidP="008E3F85">
      <w:pPr>
        <w:pStyle w:val="18"/>
      </w:pPr>
      <w:r w:rsidRPr="009D2851">
        <w:t>Нажмите кнопку «Сохранить».</w:t>
      </w:r>
    </w:p>
    <w:p w14:paraId="38083EF0" w14:textId="77777777" w:rsidR="009D0368" w:rsidRPr="009D2851" w:rsidRDefault="009D0368" w:rsidP="00CE0C86">
      <w:pPr>
        <w:ind w:firstLine="720"/>
      </w:pPr>
      <w:r w:rsidRPr="008E3F85">
        <w:rPr>
          <w:rStyle w:val="affffff4"/>
        </w:rPr>
        <w:t>Для редактирования записи профессиональной части портфолио</w:t>
      </w:r>
      <w:r w:rsidRPr="009D2851">
        <w:t>:</w:t>
      </w:r>
    </w:p>
    <w:p w14:paraId="2F6349B1" w14:textId="77777777" w:rsidR="009D0368" w:rsidRPr="009D2851" w:rsidRDefault="009D0368" w:rsidP="00CB2806">
      <w:pPr>
        <w:pStyle w:val="18"/>
        <w:numPr>
          <w:ilvl w:val="0"/>
          <w:numId w:val="48"/>
        </w:numPr>
      </w:pPr>
      <w:r w:rsidRPr="009D2851">
        <w:t>Откройте запись для редактирования одним из способов:</w:t>
      </w:r>
    </w:p>
    <w:p w14:paraId="0F0ED03D" w14:textId="547C3133" w:rsidR="009D0368" w:rsidRPr="009D2851" w:rsidRDefault="0009791B" w:rsidP="008E3F85">
      <w:pPr>
        <w:pStyle w:val="22"/>
      </w:pPr>
      <w:r>
        <w:t>в</w:t>
      </w:r>
      <w:r w:rsidR="009D0368" w:rsidRPr="009D2851">
        <w:t xml:space="preserve"> блоке «Опыт работы» в строке с нужной записью нажмите кнопку </w:t>
      </w:r>
      <w:r w:rsidR="009D0368" w:rsidRPr="009D2851">
        <w:rPr>
          <w:noProof/>
          <w:lang w:eastAsia="ru-RU"/>
        </w:rPr>
        <w:drawing>
          <wp:inline distT="0" distB="0" distL="0" distR="0" wp14:anchorId="4D6528CE" wp14:editId="3CDB36C9">
            <wp:extent cx="220999" cy="208721"/>
            <wp:effectExtent l="19050" t="19050" r="26670" b="2032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087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;</w:t>
      </w:r>
      <w:r w:rsidR="009D0368" w:rsidRPr="009D2851">
        <w:t xml:space="preserve"> </w:t>
      </w:r>
    </w:p>
    <w:p w14:paraId="46576BD5" w14:textId="7344BCCC" w:rsidR="009D0368" w:rsidRPr="009D2851" w:rsidRDefault="0009791B" w:rsidP="008801E9">
      <w:pPr>
        <w:pStyle w:val="22"/>
      </w:pPr>
      <w:r>
        <w:t>в</w:t>
      </w:r>
      <w:r w:rsidR="009D0368" w:rsidRPr="009D2851">
        <w:t xml:space="preserve"> блоке «Опыт работы» в таблице нажмите наименование нужной организации. В открывшейся форме нажмите кнопку «Редактировать»</w:t>
      </w:r>
      <w:r>
        <w:t>;</w:t>
      </w:r>
    </w:p>
    <w:p w14:paraId="08B67F8A" w14:textId="67220F57" w:rsidR="00CE0C86" w:rsidRDefault="009D0368" w:rsidP="008E3F85">
      <w:pPr>
        <w:pStyle w:val="18"/>
      </w:pPr>
      <w:r w:rsidRPr="009D2851">
        <w:t xml:space="preserve">Внесите </w:t>
      </w:r>
      <w:r w:rsidR="00CE0C86">
        <w:t>сведения в доступные для изменения поля:</w:t>
      </w:r>
    </w:p>
    <w:p w14:paraId="0FDF9C18" w14:textId="77777777" w:rsidR="00CE0C86" w:rsidRDefault="004744A3" w:rsidP="00CE0C86">
      <w:pPr>
        <w:pStyle w:val="22"/>
      </w:pPr>
      <w:r>
        <w:t>«Описание выполняемой работы в соответствии с трудовой функцией»</w:t>
      </w:r>
      <w:r w:rsidR="00CE0C86">
        <w:t>;</w:t>
      </w:r>
    </w:p>
    <w:p w14:paraId="36699852" w14:textId="77777777" w:rsidR="00CE0C86" w:rsidRDefault="004744A3" w:rsidP="00CE0C86">
      <w:pPr>
        <w:pStyle w:val="22"/>
      </w:pPr>
      <w:r>
        <w:t>«Выполнении функции наставника»</w:t>
      </w:r>
      <w:r w:rsidR="00CE0C86">
        <w:t>;</w:t>
      </w:r>
    </w:p>
    <w:p w14:paraId="07BB4755" w14:textId="44F998D9" w:rsidR="00FE76F5" w:rsidRDefault="004744A3" w:rsidP="00CE0C86">
      <w:pPr>
        <w:pStyle w:val="22"/>
      </w:pPr>
      <w:r>
        <w:t xml:space="preserve">«Повышение уровня знаний, умений, профессиональных навыков за отчетный период». </w:t>
      </w:r>
    </w:p>
    <w:p w14:paraId="738C88D3" w14:textId="1846A111" w:rsidR="00FE76F5" w:rsidRPr="009D2851" w:rsidRDefault="00FE76F5" w:rsidP="008E3F85">
      <w:pPr>
        <w:pStyle w:val="18"/>
      </w:pPr>
      <w:r>
        <w:t xml:space="preserve">При необходимости </w:t>
      </w:r>
      <w:r w:rsidRPr="009D2851">
        <w:t xml:space="preserve">загрузите </w:t>
      </w:r>
      <w:r w:rsidR="004744A3">
        <w:t>документы в блок «Дополнительные документы»</w:t>
      </w:r>
      <w:r>
        <w:t xml:space="preserve">. </w:t>
      </w:r>
      <w:r w:rsidR="00204610">
        <w:rPr>
          <w:color w:val="000000" w:themeColor="text1"/>
        </w:rPr>
        <w:t>Допускается загрузка</w:t>
      </w:r>
      <w:r w:rsidRPr="009D2851">
        <w:rPr>
          <w:color w:val="000000" w:themeColor="text1"/>
        </w:rPr>
        <w:t xml:space="preserve"> не более 5 файлов</w:t>
      </w:r>
      <w:r>
        <w:rPr>
          <w:color w:val="000000" w:themeColor="text1"/>
        </w:rPr>
        <w:t xml:space="preserve"> </w:t>
      </w:r>
      <w:r w:rsidRPr="009D2851">
        <w:t>с расширением .</w:t>
      </w:r>
      <w:r w:rsidR="003C50E0">
        <w:rPr>
          <w:lang w:val="en-US"/>
        </w:rPr>
        <w:t>pdf</w:t>
      </w:r>
      <w:r w:rsidRPr="009D2851">
        <w:rPr>
          <w:color w:val="000000" w:themeColor="text1"/>
        </w:rPr>
        <w:t>, при этом размер файл</w:t>
      </w:r>
      <w:r>
        <w:rPr>
          <w:color w:val="000000" w:themeColor="text1"/>
        </w:rPr>
        <w:t>ов</w:t>
      </w:r>
      <w:r w:rsidRPr="009D2851">
        <w:rPr>
          <w:color w:val="000000" w:themeColor="text1"/>
        </w:rPr>
        <w:t xml:space="preserve"> не должен превышать 10 Мб</w:t>
      </w:r>
      <w:r w:rsidR="007546DE">
        <w:rPr>
          <w:color w:val="000000" w:themeColor="text1"/>
        </w:rPr>
        <w:t>айт</w:t>
      </w:r>
      <w:r w:rsidRPr="009D2851">
        <w:rPr>
          <w:color w:val="000000" w:themeColor="text1"/>
        </w:rPr>
        <w:t>.</w:t>
      </w:r>
    </w:p>
    <w:p w14:paraId="38FC6CBB" w14:textId="77777777" w:rsidR="009D0368" w:rsidRPr="009D2851" w:rsidRDefault="009D0368" w:rsidP="008E3F85">
      <w:pPr>
        <w:pStyle w:val="18"/>
      </w:pPr>
      <w:r w:rsidRPr="009D2851">
        <w:t>Нажмите кнопку «Сохранить».</w:t>
      </w:r>
    </w:p>
    <w:p w14:paraId="46E42523" w14:textId="7BE3022F" w:rsidR="009D0368" w:rsidRPr="009D2851" w:rsidRDefault="004744A3" w:rsidP="009D2851">
      <w:pPr>
        <w:pStyle w:val="46"/>
      </w:pPr>
      <w:bookmarkStart w:id="205" w:name="_Hlk143510796"/>
      <w:r>
        <w:t>Формирование</w:t>
      </w:r>
      <w:r w:rsidR="009D0368" w:rsidRPr="009D2851">
        <w:t xml:space="preserve"> обращений о </w:t>
      </w:r>
      <w:r w:rsidR="00CE0C86">
        <w:t>неточности</w:t>
      </w:r>
    </w:p>
    <w:bookmarkEnd w:id="205"/>
    <w:p w14:paraId="39719C70" w14:textId="4E9EF18F" w:rsidR="009D0368" w:rsidRPr="009D2851" w:rsidRDefault="009D0368" w:rsidP="008E3F85">
      <w:pPr>
        <w:pStyle w:val="a7"/>
      </w:pPr>
      <w:r w:rsidRPr="009D2851">
        <w:t>В случае обнаружения некорректн</w:t>
      </w:r>
      <w:r w:rsidR="00681360">
        <w:t xml:space="preserve">ых сведений </w:t>
      </w:r>
      <w:r w:rsidRPr="009D2851">
        <w:t>в блоке «Профессиональная часть» портфолио:</w:t>
      </w:r>
    </w:p>
    <w:p w14:paraId="28740F83" w14:textId="42A5DDB4" w:rsidR="00FE76F5" w:rsidRDefault="00FE76F5" w:rsidP="00CB2806">
      <w:pPr>
        <w:pStyle w:val="18"/>
        <w:numPr>
          <w:ilvl w:val="0"/>
          <w:numId w:val="49"/>
        </w:numPr>
      </w:pPr>
      <w:r>
        <w:t>Перейдите в запись, по которой хотите отправить обращение на корректировку сведений</w:t>
      </w:r>
      <w:r w:rsidR="007171DF">
        <w:t>.</w:t>
      </w:r>
    </w:p>
    <w:p w14:paraId="568B3DAB" w14:textId="49CE4873" w:rsidR="009D0368" w:rsidRPr="009D2851" w:rsidRDefault="009D0368" w:rsidP="008E3F85">
      <w:pPr>
        <w:pStyle w:val="18"/>
      </w:pPr>
      <w:r w:rsidRPr="009D2851">
        <w:t>Откройте форму обратной связи, нажав на кнопку «Сообщить о неточности», которая доступна в режимах редактирования и просмотра записи о трудоустройстве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_Ref143513504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23</w:t>
      </w:r>
      <w:r w:rsidRPr="009D2851">
        <w:fldChar w:fldCharType="end"/>
      </w:r>
      <w:r w:rsidRPr="009D2851">
        <w:t>).</w:t>
      </w:r>
    </w:p>
    <w:p w14:paraId="36C99FD0" w14:textId="06BA2E7A" w:rsidR="009D0368" w:rsidRPr="009D2851" w:rsidRDefault="00FE76F5" w:rsidP="008E3F85">
      <w:pPr>
        <w:pStyle w:val="affffff9"/>
      </w:pPr>
      <w:r w:rsidRPr="00FE76F5">
        <w:t xml:space="preserve"> </w:t>
      </w:r>
      <w:r w:rsidR="00EF554D">
        <w:rPr>
          <w:noProof/>
          <w14:ligatures w14:val="none"/>
        </w:rPr>
        <w:lastRenderedPageBreak/>
        <w:drawing>
          <wp:inline distT="0" distB="0" distL="0" distR="0" wp14:anchorId="2F95B0E6" wp14:editId="240971D2">
            <wp:extent cx="5939790" cy="4102100"/>
            <wp:effectExtent l="0" t="0" r="3810" b="0"/>
            <wp:docPr id="1276111041" name="Рисунок 127611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111041" name="сообщить о неточности в записи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4CE78" w14:textId="4566C548" w:rsidR="009D0368" w:rsidRPr="009D2851" w:rsidRDefault="009D0368" w:rsidP="008E3F85">
      <w:pPr>
        <w:pStyle w:val="affffffb"/>
      </w:pPr>
      <w:bookmarkStart w:id="206" w:name="_Ref14351350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23</w:t>
      </w:r>
      <w:r w:rsidR="00731FD8">
        <w:rPr>
          <w:noProof/>
        </w:rPr>
        <w:fldChar w:fldCharType="end"/>
      </w:r>
      <w:bookmarkEnd w:id="206"/>
      <w:r w:rsidRPr="009D2851">
        <w:t xml:space="preserve"> </w:t>
      </w:r>
      <w:r w:rsidR="00DB226E">
        <w:t xml:space="preserve">– </w:t>
      </w:r>
      <w:r w:rsidRPr="009D2851">
        <w:t xml:space="preserve">Подача обращения из карточки </w:t>
      </w:r>
      <w:r w:rsidR="009453A6">
        <w:t>работника</w:t>
      </w:r>
    </w:p>
    <w:p w14:paraId="0371BE9E" w14:textId="2FE2A993" w:rsidR="009D0368" w:rsidRPr="009D2851" w:rsidRDefault="009D0368" w:rsidP="008E3F85">
      <w:pPr>
        <w:pStyle w:val="18"/>
      </w:pPr>
      <w:r w:rsidRPr="007171DF">
        <w:t>Выберите организацию, в которой были указаны некорректные данные, в поле «Медицинская организация» (</w:t>
      </w:r>
      <w:r w:rsidR="00F05A02">
        <w:t xml:space="preserve">см. </w:t>
      </w:r>
      <w:r w:rsidRPr="008E3F85">
        <w:rPr>
          <w:rStyle w:val="111"/>
        </w:rPr>
        <w:fldChar w:fldCharType="begin"/>
      </w:r>
      <w:r w:rsidRPr="008E3F85">
        <w:rPr>
          <w:rStyle w:val="111"/>
        </w:rPr>
        <w:instrText xml:space="preserve"> REF _Ref143513517 \h </w:instrText>
      </w:r>
      <w:r w:rsidR="009D2851" w:rsidRPr="008E3F85">
        <w:rPr>
          <w:rStyle w:val="111"/>
        </w:rPr>
        <w:instrText xml:space="preserve"> \* MERGEFORMAT </w:instrText>
      </w:r>
      <w:r w:rsidRPr="008E3F85">
        <w:rPr>
          <w:rStyle w:val="111"/>
        </w:rPr>
      </w:r>
      <w:r w:rsidRPr="008E3F85">
        <w:rPr>
          <w:rStyle w:val="111"/>
        </w:rPr>
        <w:fldChar w:fldCharType="separate"/>
      </w:r>
      <w:r w:rsidR="00917A83" w:rsidRPr="00917A83">
        <w:rPr>
          <w:rStyle w:val="111"/>
        </w:rPr>
        <w:t>Рисунок 24</w:t>
      </w:r>
      <w:r w:rsidRPr="008E3F85">
        <w:rPr>
          <w:rStyle w:val="111"/>
        </w:rPr>
        <w:fldChar w:fldCharType="end"/>
      </w:r>
      <w:r w:rsidRPr="007171DF">
        <w:t>).</w:t>
      </w:r>
      <w:r w:rsidR="004744A3" w:rsidRPr="007171DF">
        <w:t xml:space="preserve"> Для выбора доступны организации, </w:t>
      </w:r>
      <w:r w:rsidR="00681360" w:rsidRPr="007171DF">
        <w:t>указанные в</w:t>
      </w:r>
      <w:r w:rsidR="004744A3" w:rsidRPr="007171DF">
        <w:t xml:space="preserve"> запис</w:t>
      </w:r>
      <w:r w:rsidR="00681360" w:rsidRPr="007171DF">
        <w:t>ях о</w:t>
      </w:r>
      <w:r w:rsidR="004744A3" w:rsidRPr="007171DF">
        <w:t xml:space="preserve"> трудоустройстве</w:t>
      </w:r>
      <w:r w:rsidR="004744A3">
        <w:t>.</w:t>
      </w:r>
    </w:p>
    <w:p w14:paraId="3DAA71F7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083A4C38" wp14:editId="1366B402">
            <wp:extent cx="3893211" cy="4149437"/>
            <wp:effectExtent l="0" t="0" r="0" b="381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Выбор МО в форме ОС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835" cy="4157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DDE8" w14:textId="4E31B66A" w:rsidR="009D0368" w:rsidRPr="009D2851" w:rsidRDefault="009D0368" w:rsidP="008E3F85">
      <w:pPr>
        <w:pStyle w:val="affffffb"/>
      </w:pPr>
      <w:bookmarkStart w:id="207" w:name="_Ref143513517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24</w:t>
      </w:r>
      <w:r w:rsidR="00731FD8">
        <w:rPr>
          <w:noProof/>
        </w:rPr>
        <w:fldChar w:fldCharType="end"/>
      </w:r>
      <w:bookmarkEnd w:id="207"/>
      <w:r w:rsidRPr="009D2851">
        <w:t xml:space="preserve"> </w:t>
      </w:r>
      <w:r w:rsidR="00681360">
        <w:t xml:space="preserve">– </w:t>
      </w:r>
      <w:r w:rsidRPr="009D2851">
        <w:t xml:space="preserve">Выбор </w:t>
      </w:r>
      <w:r w:rsidR="00681360">
        <w:t xml:space="preserve">организации </w:t>
      </w:r>
      <w:r w:rsidRPr="009D2851">
        <w:t xml:space="preserve">на </w:t>
      </w:r>
      <w:r w:rsidR="00EF554D">
        <w:t>форме «Сообщить о неточности»</w:t>
      </w:r>
    </w:p>
    <w:p w14:paraId="7067EA90" w14:textId="760F5183" w:rsidR="009D0368" w:rsidRPr="009D2851" w:rsidRDefault="009D0368" w:rsidP="008E3F85">
      <w:pPr>
        <w:pStyle w:val="18"/>
      </w:pPr>
      <w:r w:rsidRPr="007171DF">
        <w:t>Укажите в поле «Комментарий» подробную информации о</w:t>
      </w:r>
      <w:r w:rsidR="00681360" w:rsidRPr="007171DF">
        <w:t xml:space="preserve"> выявленной ошибке </w:t>
      </w:r>
      <w:r w:rsidRPr="007171DF">
        <w:t>и нажмите кнопку «Отправить</w:t>
      </w:r>
      <w:r w:rsidRPr="009D2851">
        <w:t>».</w:t>
      </w:r>
    </w:p>
    <w:p w14:paraId="5D9E9BFC" w14:textId="44B70A85" w:rsidR="009D0368" w:rsidRPr="009D2851" w:rsidRDefault="009D0368" w:rsidP="009D2851">
      <w:pPr>
        <w:pStyle w:val="46"/>
      </w:pPr>
      <w:bookmarkStart w:id="208" w:name="_Ref104512112"/>
      <w:bookmarkStart w:id="209" w:name="_Hlk143510735"/>
      <w:r w:rsidRPr="009D2851">
        <w:t xml:space="preserve">Отправка </w:t>
      </w:r>
      <w:r w:rsidR="00204610">
        <w:t>о</w:t>
      </w:r>
      <w:r w:rsidR="00204610" w:rsidRPr="002372AC">
        <w:t>тчет</w:t>
      </w:r>
      <w:r w:rsidR="00204610">
        <w:t>а</w:t>
      </w:r>
      <w:r w:rsidR="00204610" w:rsidRPr="002372AC">
        <w:t xml:space="preserve"> о профессиональной деятельности </w:t>
      </w:r>
      <w:r w:rsidRPr="009D2851">
        <w:t>на согласование</w:t>
      </w:r>
      <w:bookmarkEnd w:id="208"/>
    </w:p>
    <w:bookmarkEnd w:id="209"/>
    <w:p w14:paraId="28D2EE30" w14:textId="6248353B" w:rsidR="009D0368" w:rsidRPr="009D2851" w:rsidRDefault="009D0368" w:rsidP="008E3F85">
      <w:pPr>
        <w:pStyle w:val="a7"/>
      </w:pPr>
      <w:r w:rsidRPr="009D2851">
        <w:t xml:space="preserve">Для отправки </w:t>
      </w:r>
      <w:r w:rsidR="00204610">
        <w:t>о</w:t>
      </w:r>
      <w:r w:rsidR="00204610" w:rsidRPr="002372AC">
        <w:t>тчет</w:t>
      </w:r>
      <w:r w:rsidR="00204610">
        <w:t>а</w:t>
      </w:r>
      <w:r w:rsidR="00204610" w:rsidRPr="002372AC">
        <w:t xml:space="preserve"> о профессиональной деятельности</w:t>
      </w:r>
      <w:r w:rsidR="00204610">
        <w:t xml:space="preserve"> </w:t>
      </w:r>
      <w:r w:rsidRPr="009D2851">
        <w:t>на согласование:</w:t>
      </w:r>
    </w:p>
    <w:p w14:paraId="3F086089" w14:textId="611609AF" w:rsidR="009D0368" w:rsidRPr="009D2851" w:rsidRDefault="009D0368" w:rsidP="00CB2806">
      <w:pPr>
        <w:pStyle w:val="18"/>
        <w:numPr>
          <w:ilvl w:val="0"/>
          <w:numId w:val="50"/>
        </w:numPr>
      </w:pPr>
      <w:r w:rsidRPr="009D2851">
        <w:t xml:space="preserve">Проверьте корректность заполнения данных на </w:t>
      </w:r>
      <w:r w:rsidR="00EF554D">
        <w:t>форме</w:t>
      </w:r>
      <w:r w:rsidRPr="009D2851">
        <w:t xml:space="preserve"> «</w:t>
      </w:r>
      <w:r w:rsidR="00EF554D">
        <w:t xml:space="preserve">Портфолио. </w:t>
      </w:r>
      <w:r w:rsidRPr="009D2851">
        <w:t>Профессиональная часть».</w:t>
      </w:r>
    </w:p>
    <w:p w14:paraId="3F6C2AFB" w14:textId="2970BAE1" w:rsidR="009D0368" w:rsidRPr="009D2851" w:rsidRDefault="009D0368" w:rsidP="008E3F85">
      <w:pPr>
        <w:pStyle w:val="18"/>
      </w:pPr>
      <w:r w:rsidRPr="009D2851">
        <w:t>При необходимости внесите изменения (</w:t>
      </w:r>
      <w:r w:rsidR="002D456E">
        <w:t xml:space="preserve">см. </w:t>
      </w:r>
      <w:r w:rsidR="00AB163B">
        <w:t>подпункт</w:t>
      </w:r>
      <w:r w:rsidR="002D456E">
        <w:t xml:space="preserve"> </w:t>
      </w:r>
      <w:r w:rsidRPr="009D2851">
        <w:fldChar w:fldCharType="begin"/>
      </w:r>
      <w:r w:rsidRPr="009D2851">
        <w:instrText xml:space="preserve"> REF _Ref104512557 \r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>
        <w:t>4.4.1.2</w:t>
      </w:r>
      <w:r w:rsidRPr="009D2851">
        <w:fldChar w:fldCharType="end"/>
      </w:r>
      <w:r w:rsidRPr="009D2851">
        <w:t xml:space="preserve"> </w:t>
      </w:r>
      <w:r w:rsidR="00344CCD">
        <w:t>настоящего руководства пользователя</w:t>
      </w:r>
      <w:r w:rsidRPr="009D2851">
        <w:t>).</w:t>
      </w:r>
    </w:p>
    <w:p w14:paraId="7D76F0A1" w14:textId="77777777" w:rsidR="00EF554D" w:rsidRDefault="009D0368" w:rsidP="008E3F85">
      <w:pPr>
        <w:pStyle w:val="18"/>
      </w:pPr>
      <w:r w:rsidRPr="009D2851">
        <w:t xml:space="preserve">Нажмите кнопку «На согласование». </w:t>
      </w:r>
    </w:p>
    <w:p w14:paraId="76975160" w14:textId="57134AE5" w:rsidR="009D0368" w:rsidRDefault="00EF554D" w:rsidP="008E3F85">
      <w:pPr>
        <w:pStyle w:val="18"/>
      </w:pPr>
      <w:r>
        <w:t>Откроется форма «Согласование отчета о профессиональной деятельности»</w:t>
      </w:r>
      <w:r w:rsidR="009D0368" w:rsidRPr="009D2851">
        <w:t xml:space="preserve"> (</w:t>
      </w:r>
      <w:r w:rsidR="00F05A02">
        <w:t xml:space="preserve">см. </w:t>
      </w:r>
      <w:r w:rsidR="009D0368" w:rsidRPr="009D2851">
        <w:fldChar w:fldCharType="begin"/>
      </w:r>
      <w:r w:rsidR="009D0368" w:rsidRPr="009D2851">
        <w:instrText xml:space="preserve"> REF _Ref104513469 \h </w:instrText>
      </w:r>
      <w:r w:rsidR="009D2851" w:rsidRPr="009D2851">
        <w:instrText xml:space="preserve"> \* MERGEFORMAT </w:instrText>
      </w:r>
      <w:r w:rsidR="009D0368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25</w:t>
      </w:r>
      <w:r w:rsidR="009D0368" w:rsidRPr="009D2851">
        <w:fldChar w:fldCharType="end"/>
      </w:r>
      <w:r w:rsidR="009D0368" w:rsidRPr="009D2851">
        <w:t>)</w:t>
      </w:r>
      <w:r w:rsidR="00AB163B">
        <w:t>.</w:t>
      </w:r>
    </w:p>
    <w:p w14:paraId="2619C66A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45B16184" wp14:editId="08029C88">
            <wp:extent cx="3830147" cy="4120617"/>
            <wp:effectExtent l="19050" t="19050" r="18415" b="1333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265" cy="41379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D91C5" w14:textId="181ECDA0" w:rsidR="009D0368" w:rsidRPr="009D2851" w:rsidRDefault="009D0368" w:rsidP="008E3F85">
      <w:pPr>
        <w:pStyle w:val="affffffb"/>
      </w:pPr>
      <w:bookmarkStart w:id="210" w:name="_Ref104513469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25</w:t>
      </w:r>
      <w:r w:rsidR="00731FD8">
        <w:rPr>
          <w:noProof/>
        </w:rPr>
        <w:fldChar w:fldCharType="end"/>
      </w:r>
      <w:bookmarkEnd w:id="210"/>
      <w:r w:rsidRPr="009D2851">
        <w:rPr>
          <w:noProof/>
        </w:rPr>
        <w:t xml:space="preserve"> – </w:t>
      </w:r>
      <w:r w:rsidRPr="009D2851">
        <w:t xml:space="preserve">Форма </w:t>
      </w:r>
      <w:r w:rsidR="00EF554D">
        <w:t>«Согласование отчета о профессиональной деятельности»</w:t>
      </w:r>
      <w:r w:rsidR="005E7543" w:rsidRPr="009D2851">
        <w:t xml:space="preserve"> </w:t>
      </w:r>
    </w:p>
    <w:p w14:paraId="602E146C" w14:textId="58CB2516" w:rsidR="009D0368" w:rsidRPr="009D2851" w:rsidRDefault="009D0368" w:rsidP="008E3F85">
      <w:pPr>
        <w:pStyle w:val="18"/>
      </w:pPr>
      <w:r w:rsidRPr="009D2851">
        <w:t>Выберете в поле «Организация» организацию, в которую планируете направить на согласование запис</w:t>
      </w:r>
      <w:r w:rsidR="00EF554D">
        <w:t>и</w:t>
      </w:r>
      <w:r w:rsidRPr="009D2851">
        <w:t xml:space="preserve"> о трудоустройстве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_Ref143513574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26</w:t>
      </w:r>
      <w:r w:rsidRPr="009D2851">
        <w:fldChar w:fldCharType="end"/>
      </w:r>
      <w:r w:rsidRPr="009D2851">
        <w:t>).</w:t>
      </w:r>
    </w:p>
    <w:p w14:paraId="62D2559D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584CB4BF" wp14:editId="121A4354">
            <wp:extent cx="3593523" cy="3897947"/>
            <wp:effectExtent l="0" t="0" r="6985" b="762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Выбор МО для согл портфолио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045" cy="390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B54D5" w14:textId="1E245B94" w:rsidR="009D0368" w:rsidRPr="009D2851" w:rsidRDefault="009D0368" w:rsidP="008E3F85">
      <w:pPr>
        <w:pStyle w:val="affffffb"/>
      </w:pPr>
      <w:bookmarkStart w:id="211" w:name="_Ref14351357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26</w:t>
      </w:r>
      <w:r w:rsidR="00731FD8">
        <w:rPr>
          <w:noProof/>
        </w:rPr>
        <w:fldChar w:fldCharType="end"/>
      </w:r>
      <w:bookmarkEnd w:id="211"/>
      <w:r w:rsidRPr="009D2851">
        <w:t xml:space="preserve"> </w:t>
      </w:r>
      <w:r w:rsidR="009A4058">
        <w:t xml:space="preserve">– </w:t>
      </w:r>
      <w:r w:rsidRPr="009D2851">
        <w:t>Выбор организации</w:t>
      </w:r>
      <w:r w:rsidR="00EF554D">
        <w:t xml:space="preserve"> на форме «Согласование отчета о профессиональной деятельности»</w:t>
      </w:r>
    </w:p>
    <w:p w14:paraId="2B623F54" w14:textId="4A8A471C" w:rsidR="009D0368" w:rsidRPr="009D2851" w:rsidRDefault="009D0368" w:rsidP="008E3F85">
      <w:pPr>
        <w:pStyle w:val="18"/>
      </w:pPr>
      <w:r w:rsidRPr="009D2851">
        <w:t>В поле «ФИО руководителя» выберет уполномоченное лицо для согласования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_Ref143513584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27</w:t>
      </w:r>
      <w:r w:rsidRPr="009D2851">
        <w:fldChar w:fldCharType="end"/>
      </w:r>
      <w:r w:rsidRPr="009D2851">
        <w:t>).</w:t>
      </w:r>
    </w:p>
    <w:p w14:paraId="73244C15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646D3264" wp14:editId="7FE62676">
            <wp:extent cx="3561731" cy="3851564"/>
            <wp:effectExtent l="0" t="0" r="63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Выбор согласующего проф части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765" cy="385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7C846" w14:textId="355D08D2" w:rsidR="009D0368" w:rsidRPr="009D2851" w:rsidRDefault="009D0368" w:rsidP="008E3F85">
      <w:pPr>
        <w:pStyle w:val="affffffb"/>
      </w:pPr>
      <w:bookmarkStart w:id="212" w:name="_Ref14351358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27</w:t>
      </w:r>
      <w:r w:rsidR="00731FD8">
        <w:rPr>
          <w:noProof/>
        </w:rPr>
        <w:fldChar w:fldCharType="end"/>
      </w:r>
      <w:bookmarkEnd w:id="212"/>
      <w:r w:rsidRPr="009D2851">
        <w:t xml:space="preserve"> </w:t>
      </w:r>
      <w:r w:rsidR="009A4058">
        <w:t xml:space="preserve">– </w:t>
      </w:r>
      <w:r w:rsidRPr="009D2851">
        <w:t>Выбор согласующего</w:t>
      </w:r>
    </w:p>
    <w:p w14:paraId="3E1B0F01" w14:textId="638A8B10" w:rsidR="009D0368" w:rsidRPr="009D2851" w:rsidRDefault="009D0368" w:rsidP="008E3F85">
      <w:pPr>
        <w:pStyle w:val="18"/>
      </w:pPr>
      <w:r w:rsidRPr="009D2851">
        <w:lastRenderedPageBreak/>
        <w:t>В поле «Записи об опыте работы» выберете одну или несколько записей о трудоустройстве, которые Вы планируете направить на согласование лицу, указанному в предыдущем поле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_Ref143513601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28</w:t>
      </w:r>
      <w:r w:rsidRPr="009D2851">
        <w:fldChar w:fldCharType="end"/>
      </w:r>
      <w:r w:rsidRPr="009D2851">
        <w:t>).</w:t>
      </w:r>
    </w:p>
    <w:p w14:paraId="2F1B7095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60F84579" wp14:editId="2F8E2560">
            <wp:extent cx="3530781" cy="4197566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Выбор записи о трудойстройстве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781" cy="4197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AC817" w14:textId="06F56D8E" w:rsidR="009D0368" w:rsidRPr="009D2851" w:rsidRDefault="009D0368" w:rsidP="008E3F85">
      <w:pPr>
        <w:pStyle w:val="affffffb"/>
      </w:pPr>
      <w:bookmarkStart w:id="213" w:name="_Ref143513601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28</w:t>
      </w:r>
      <w:r w:rsidR="00731FD8">
        <w:rPr>
          <w:noProof/>
        </w:rPr>
        <w:fldChar w:fldCharType="end"/>
      </w:r>
      <w:bookmarkEnd w:id="213"/>
      <w:r w:rsidRPr="009D2851">
        <w:t xml:space="preserve"> </w:t>
      </w:r>
      <w:r w:rsidR="009A4058">
        <w:t xml:space="preserve">– </w:t>
      </w:r>
      <w:r w:rsidRPr="009D2851">
        <w:t>Выбор записей о трудоустройстве</w:t>
      </w:r>
    </w:p>
    <w:p w14:paraId="7A9AEA87" w14:textId="31A6CBCE" w:rsidR="009D0368" w:rsidRPr="009D2851" w:rsidRDefault="009D0368" w:rsidP="008E3F85">
      <w:pPr>
        <w:pStyle w:val="18"/>
      </w:pPr>
      <w:r w:rsidRPr="009D2851">
        <w:t>При необходимости укажите дополнительную информацию в поле «Сопроводительный текст»</w:t>
      </w:r>
      <w:r w:rsidR="00890373">
        <w:t>.</w:t>
      </w:r>
    </w:p>
    <w:p w14:paraId="1C3408FF" w14:textId="77777777" w:rsidR="009A4058" w:rsidRDefault="009D0368" w:rsidP="008E3F85">
      <w:pPr>
        <w:pStyle w:val="18"/>
      </w:pPr>
      <w:r w:rsidRPr="009D2851">
        <w:t xml:space="preserve">Нажмите кнопку «Отправить». </w:t>
      </w:r>
    </w:p>
    <w:p w14:paraId="24242485" w14:textId="2F10F46C" w:rsidR="009D0368" w:rsidRPr="00890373" w:rsidRDefault="005E7543" w:rsidP="008E3F85">
      <w:pPr>
        <w:pStyle w:val="a7"/>
      </w:pPr>
      <w:r w:rsidRPr="00890373">
        <w:t>О</w:t>
      </w:r>
      <w:r w:rsidR="00204610" w:rsidRPr="00890373">
        <w:t xml:space="preserve">тчет о профессиональной деятельности </w:t>
      </w:r>
      <w:r w:rsidR="009D0368" w:rsidRPr="00890373">
        <w:t xml:space="preserve">будет оправлен выбранному руководителю на согласование. Статус согласования будет отображен на странице «Профессиональная часть» </w:t>
      </w:r>
      <w:r w:rsidR="002A5D6D" w:rsidRPr="00890373">
        <w:t xml:space="preserve">напротив выбранных записей о </w:t>
      </w:r>
      <w:r w:rsidR="001B3D81" w:rsidRPr="00890373">
        <w:t>трудоустройстве</w:t>
      </w:r>
      <w:r w:rsidR="009D0368" w:rsidRPr="00890373">
        <w:t xml:space="preserve">. </w:t>
      </w:r>
    </w:p>
    <w:p w14:paraId="1999D650" w14:textId="387DAB47" w:rsidR="009D0368" w:rsidRPr="009D2851" w:rsidRDefault="009D0368" w:rsidP="008E3F85">
      <w:pPr>
        <w:pStyle w:val="a7"/>
      </w:pPr>
      <w:r w:rsidRPr="00890373">
        <w:t>В случае отсутствия у руководителя ЭЦП</w:t>
      </w:r>
      <w:r w:rsidR="009A4058" w:rsidRPr="00890373">
        <w:t xml:space="preserve"> Вам </w:t>
      </w:r>
      <w:r w:rsidRPr="00890373">
        <w:t>необходимо:</w:t>
      </w:r>
    </w:p>
    <w:p w14:paraId="3DBF864A" w14:textId="22DB8A6B" w:rsidR="009D0368" w:rsidRPr="009D2851" w:rsidRDefault="009D0368" w:rsidP="00CB2806">
      <w:pPr>
        <w:pStyle w:val="18"/>
        <w:numPr>
          <w:ilvl w:val="0"/>
          <w:numId w:val="51"/>
        </w:numPr>
      </w:pPr>
      <w:r w:rsidRPr="009D2851">
        <w:t xml:space="preserve">Распечатать </w:t>
      </w:r>
      <w:r w:rsidR="00204610">
        <w:t>о</w:t>
      </w:r>
      <w:r w:rsidR="00204610" w:rsidRPr="002372AC">
        <w:t>тчет о профессиональной деятельности</w:t>
      </w:r>
      <w:r w:rsidR="00BB528E">
        <w:t xml:space="preserve">, нажав на кнопку </w:t>
      </w:r>
      <w:r w:rsidR="00BB528E">
        <w:rPr>
          <w:noProof/>
        </w:rPr>
        <w:drawing>
          <wp:inline distT="0" distB="0" distL="0" distR="0" wp14:anchorId="64477B36" wp14:editId="68A7CD70">
            <wp:extent cx="1156854" cy="292258"/>
            <wp:effectExtent l="0" t="0" r="5715" b="0"/>
            <wp:docPr id="1626589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5894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248" cy="29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FACCE" w14:textId="394175A0" w:rsidR="009D0368" w:rsidRPr="009D2851" w:rsidRDefault="00DB226E" w:rsidP="008E3F85">
      <w:pPr>
        <w:pStyle w:val="18"/>
      </w:pPr>
      <w:r>
        <w:t xml:space="preserve">Согласовать </w:t>
      </w:r>
      <w:r w:rsidR="0088360B">
        <w:t xml:space="preserve">распечатанный </w:t>
      </w:r>
      <w:r>
        <w:t>о</w:t>
      </w:r>
      <w:r w:rsidRPr="002372AC">
        <w:t xml:space="preserve">тчет о профессиональной деятельности </w:t>
      </w:r>
      <w:r w:rsidR="009D0368" w:rsidRPr="009D2851">
        <w:t xml:space="preserve">у </w:t>
      </w:r>
      <w:r w:rsidRPr="00DB226E">
        <w:t>руководител</w:t>
      </w:r>
      <w:r>
        <w:t>я</w:t>
      </w:r>
      <w:r w:rsidRPr="00DB226E">
        <w:t xml:space="preserve"> организации (уполномоченн</w:t>
      </w:r>
      <w:r>
        <w:t>ого</w:t>
      </w:r>
      <w:r w:rsidRPr="00DB226E">
        <w:t xml:space="preserve"> заместител</w:t>
      </w:r>
      <w:r>
        <w:t>я</w:t>
      </w:r>
      <w:r w:rsidRPr="00DB226E">
        <w:t>)</w:t>
      </w:r>
      <w:r w:rsidR="00BB528E">
        <w:t xml:space="preserve"> либо </w:t>
      </w:r>
      <w:r w:rsidR="009524D0">
        <w:t xml:space="preserve">получить </w:t>
      </w:r>
      <w:r w:rsidRPr="00DB226E">
        <w:t>мотивированный отказ в его согласовании, подписанный руководителем организации (уполномоченным заместителем).</w:t>
      </w:r>
    </w:p>
    <w:p w14:paraId="77B59369" w14:textId="31EEB633" w:rsidR="00BB528E" w:rsidRDefault="009A4058" w:rsidP="008E3F85">
      <w:pPr>
        <w:pStyle w:val="18"/>
      </w:pPr>
      <w:r>
        <w:t xml:space="preserve">Отсканировать </w:t>
      </w:r>
      <w:r w:rsidR="00BB528E">
        <w:t>согласованное портфолио</w:t>
      </w:r>
      <w:r w:rsidR="009524D0">
        <w:t xml:space="preserve"> либо</w:t>
      </w:r>
      <w:r w:rsidR="009524D0" w:rsidRPr="009524D0">
        <w:t xml:space="preserve"> мотивированный отказ</w:t>
      </w:r>
      <w:r w:rsidR="0088360B">
        <w:t xml:space="preserve"> в его согласовании</w:t>
      </w:r>
      <w:r w:rsidR="009524D0">
        <w:t>.</w:t>
      </w:r>
    </w:p>
    <w:p w14:paraId="5DE55890" w14:textId="5D7D6424" w:rsidR="009D0368" w:rsidRPr="009D2851" w:rsidRDefault="009D0368" w:rsidP="008E3F85">
      <w:pPr>
        <w:pStyle w:val="18"/>
      </w:pPr>
      <w:r w:rsidRPr="009D2851">
        <w:t>При</w:t>
      </w:r>
      <w:r w:rsidR="009524D0">
        <w:t xml:space="preserve">крепить </w:t>
      </w:r>
      <w:r w:rsidRPr="009D2851">
        <w:t>скан</w:t>
      </w:r>
      <w:r w:rsidR="009524D0">
        <w:t xml:space="preserve">ированную копию </w:t>
      </w:r>
      <w:r w:rsidRPr="009D2851">
        <w:t xml:space="preserve">подписанного портфолио </w:t>
      </w:r>
      <w:r w:rsidR="009524D0">
        <w:t>либо</w:t>
      </w:r>
      <w:r w:rsidR="009524D0" w:rsidRPr="009D2851">
        <w:t xml:space="preserve"> </w:t>
      </w:r>
      <w:r w:rsidRPr="009D2851">
        <w:t xml:space="preserve">мотивированного отказа </w:t>
      </w:r>
      <w:r w:rsidR="0088360B">
        <w:t xml:space="preserve">в его согласовании </w:t>
      </w:r>
      <w:r w:rsidRPr="009D2851">
        <w:t>в блок</w:t>
      </w:r>
      <w:r w:rsidR="0088360B">
        <w:t>е</w:t>
      </w:r>
      <w:r w:rsidRPr="009D2851">
        <w:t xml:space="preserve"> «3. Дополнительные документы» заявления </w:t>
      </w:r>
      <w:r w:rsidR="0088360B">
        <w:t>о допуске к</w:t>
      </w:r>
      <w:r w:rsidR="0088360B" w:rsidRPr="009D2851">
        <w:t xml:space="preserve"> </w:t>
      </w:r>
      <w:r w:rsidRPr="009D2851">
        <w:t>периодическ</w:t>
      </w:r>
      <w:r w:rsidR="0088360B">
        <w:t xml:space="preserve">ой </w:t>
      </w:r>
      <w:r w:rsidRPr="009D2851">
        <w:t>аккредитаци</w:t>
      </w:r>
      <w:r w:rsidR="0088360B">
        <w:t xml:space="preserve">и специалиста </w:t>
      </w:r>
      <w:r w:rsidR="00FE76F5">
        <w:t xml:space="preserve"> (</w:t>
      </w:r>
      <w:r w:rsidR="002D456E">
        <w:t xml:space="preserve">см. </w:t>
      </w:r>
      <w:r w:rsidR="00B45486">
        <w:t>п</w:t>
      </w:r>
      <w:r w:rsidR="00AB163B">
        <w:t>ункт</w:t>
      </w:r>
      <w:r w:rsidR="002D456E">
        <w:t xml:space="preserve"> </w:t>
      </w:r>
      <w:r w:rsidR="00FE76F5">
        <w:fldChar w:fldCharType="begin"/>
      </w:r>
      <w:r w:rsidR="00FE76F5">
        <w:instrText xml:space="preserve"> REF _Ref104547576 \r \h </w:instrText>
      </w:r>
      <w:r w:rsidR="00890373">
        <w:instrText xml:space="preserve"> \* MERGEFORMAT </w:instrText>
      </w:r>
      <w:r w:rsidR="00FE76F5">
        <w:fldChar w:fldCharType="separate"/>
      </w:r>
      <w:r w:rsidR="00917A83">
        <w:t>4.5.1</w:t>
      </w:r>
      <w:r w:rsidR="00FE76F5">
        <w:fldChar w:fldCharType="end"/>
      </w:r>
      <w:r w:rsidR="00FE76F5">
        <w:t xml:space="preserve"> </w:t>
      </w:r>
      <w:r w:rsidR="00344CCD">
        <w:t>настоящего руководства пользователя</w:t>
      </w:r>
      <w:r w:rsidR="00FE76F5">
        <w:t>)</w:t>
      </w:r>
      <w:r w:rsidR="009524D0">
        <w:t>.</w:t>
      </w:r>
    </w:p>
    <w:p w14:paraId="4A878313" w14:textId="677EE4E9" w:rsidR="009D0368" w:rsidRPr="009D2851" w:rsidRDefault="009D0368" w:rsidP="009D2851">
      <w:pPr>
        <w:pStyle w:val="39"/>
      </w:pPr>
      <w:bookmarkStart w:id="214" w:name="_Ref104511760"/>
      <w:bookmarkStart w:id="215" w:name="_Toc167560125"/>
      <w:r w:rsidRPr="009D2851">
        <w:lastRenderedPageBreak/>
        <w:t>Образовательная часть портфолио работника</w:t>
      </w:r>
      <w:bookmarkEnd w:id="214"/>
      <w:bookmarkEnd w:id="215"/>
    </w:p>
    <w:p w14:paraId="4BBC4FE3" w14:textId="3222C743" w:rsidR="009D0368" w:rsidRPr="009D2851" w:rsidRDefault="009D0368" w:rsidP="008E3F85">
      <w:pPr>
        <w:pStyle w:val="a7"/>
      </w:pPr>
      <w:r w:rsidRPr="009D2851">
        <w:t xml:space="preserve">Страница с данными образовательной части портфолио работника </w:t>
      </w:r>
      <w:r w:rsidR="0088360B">
        <w:t xml:space="preserve">приведена на рисунке </w:t>
      </w:r>
      <w:r w:rsidRPr="009D2851">
        <w:t>ниже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_Ref104513683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29</w:t>
      </w:r>
      <w:r w:rsidRPr="009D2851">
        <w:fldChar w:fldCharType="end"/>
      </w:r>
      <w:r w:rsidRPr="009D2851">
        <w:t xml:space="preserve">). </w:t>
      </w:r>
    </w:p>
    <w:p w14:paraId="68AB1514" w14:textId="035045EF" w:rsidR="002A5D6D" w:rsidRDefault="00BD56EE" w:rsidP="008E3F85">
      <w:pPr>
        <w:pStyle w:val="affffff9"/>
      </w:pPr>
      <w:r w:rsidRPr="00BD56EE">
        <w:rPr>
          <w:noProof/>
        </w:rPr>
        <w:drawing>
          <wp:inline distT="0" distB="0" distL="0" distR="0" wp14:anchorId="282D4252" wp14:editId="4CC921B7">
            <wp:extent cx="5240306" cy="3966557"/>
            <wp:effectExtent l="0" t="0" r="0" b="0"/>
            <wp:docPr id="28" name="Рисунок 28" descr="C:\Users\e.glushkov\Downloads\Telegram Desktop\image_2023-10-18_19-28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.glushkov\Downloads\Telegram Desktop\image_2023-10-18_19-28-0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708"/>
                    <a:stretch/>
                  </pic:blipFill>
                  <pic:spPr bwMode="auto">
                    <a:xfrm>
                      <a:off x="0" y="0"/>
                      <a:ext cx="5240306" cy="3966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DF7B9" w14:textId="7E713620" w:rsidR="009C4D94" w:rsidRPr="009C4D94" w:rsidRDefault="009C4D94" w:rsidP="009C4D94">
      <w:pPr>
        <w:jc w:val="center"/>
      </w:pPr>
      <w:r w:rsidRPr="00BD56EE">
        <w:rPr>
          <w:noProof/>
        </w:rPr>
        <w:drawing>
          <wp:inline distT="0" distB="0" distL="0" distR="0" wp14:anchorId="6A027CE1" wp14:editId="2B004737">
            <wp:extent cx="5236311" cy="3981438"/>
            <wp:effectExtent l="0" t="0" r="2540" b="635"/>
            <wp:docPr id="52" name="Рисунок 52" descr="C:\Users\e.glushkov\Downloads\Telegram Desktop\image_2023-10-18_19-28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.glushkov\Downloads\Telegram Desktop\image_2023-10-18_19-28-0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18" b="35150"/>
                    <a:stretch/>
                  </pic:blipFill>
                  <pic:spPr bwMode="auto">
                    <a:xfrm>
                      <a:off x="0" y="0"/>
                      <a:ext cx="5406025" cy="411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D56EE">
        <w:rPr>
          <w:noProof/>
        </w:rPr>
        <w:lastRenderedPageBreak/>
        <w:drawing>
          <wp:inline distT="0" distB="0" distL="0" distR="0" wp14:anchorId="5836719E" wp14:editId="0F4CB8C5">
            <wp:extent cx="4841739" cy="4058920"/>
            <wp:effectExtent l="0" t="0" r="0" b="0"/>
            <wp:docPr id="1276111042" name="Рисунок 1276111042" descr="C:\Users\e.glushkov\Downloads\Telegram Desktop\image_2023-10-18_19-28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.glushkov\Downloads\Telegram Desktop\image_2023-10-18_19-28-0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44"/>
                    <a:stretch/>
                  </pic:blipFill>
                  <pic:spPr bwMode="auto">
                    <a:xfrm>
                      <a:off x="0" y="0"/>
                      <a:ext cx="4900705" cy="410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9303B" w14:textId="0BF3B583" w:rsidR="009D0368" w:rsidRPr="009D2851" w:rsidRDefault="009D0368" w:rsidP="008E3F85">
      <w:pPr>
        <w:pStyle w:val="affffffb"/>
      </w:pPr>
      <w:bookmarkStart w:id="216" w:name="_Ref104513683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29</w:t>
      </w:r>
      <w:r w:rsidR="00731FD8">
        <w:rPr>
          <w:noProof/>
        </w:rPr>
        <w:fldChar w:fldCharType="end"/>
      </w:r>
      <w:bookmarkEnd w:id="216"/>
      <w:r w:rsidRPr="009D2851">
        <w:rPr>
          <w:noProof/>
        </w:rPr>
        <w:t xml:space="preserve"> – </w:t>
      </w:r>
      <w:r w:rsidR="00EF554D">
        <w:rPr>
          <w:noProof/>
        </w:rPr>
        <w:t>Форма «</w:t>
      </w:r>
      <w:r w:rsidRPr="009D2851">
        <w:t>Портфолио. Образовательная часть</w:t>
      </w:r>
      <w:r w:rsidR="00EF554D">
        <w:t>»</w:t>
      </w:r>
    </w:p>
    <w:p w14:paraId="317C2878" w14:textId="77777777" w:rsidR="009D0368" w:rsidRPr="009D2851" w:rsidRDefault="009D0368" w:rsidP="008E3F85">
      <w:pPr>
        <w:pStyle w:val="affffffc"/>
      </w:pPr>
      <w:r w:rsidRPr="009D2851">
        <w:t>Страница содержит следующие элементы:</w:t>
      </w:r>
    </w:p>
    <w:p w14:paraId="03293FB1" w14:textId="005CD88C" w:rsidR="009D0368" w:rsidRPr="009D2851" w:rsidRDefault="007407BF" w:rsidP="00EF554D">
      <w:pPr>
        <w:pStyle w:val="13"/>
      </w:pPr>
      <w:r>
        <w:t>б</w:t>
      </w:r>
      <w:r w:rsidR="009D0368" w:rsidRPr="009D2851">
        <w:t>лок «Сведения с портала НМФО</w:t>
      </w:r>
      <w:r>
        <w:t xml:space="preserve">», содержащий </w:t>
      </w:r>
      <w:r w:rsidR="009D0368" w:rsidRPr="009D2851">
        <w:t>кнопки:</w:t>
      </w:r>
    </w:p>
    <w:p w14:paraId="607D1056" w14:textId="04EC2225" w:rsidR="009D0368" w:rsidRPr="009D2851" w:rsidRDefault="009D0368" w:rsidP="00EF554D">
      <w:pPr>
        <w:pStyle w:val="22"/>
      </w:pPr>
      <w:r w:rsidRPr="009D2851">
        <w:t>«Обновить данные»</w:t>
      </w:r>
      <w:r w:rsidR="0088360B">
        <w:t>;</w:t>
      </w:r>
    </w:p>
    <w:p w14:paraId="38E8A570" w14:textId="27D82689" w:rsidR="009D0368" w:rsidRPr="009D2851" w:rsidRDefault="00543BC4" w:rsidP="00EF554D">
      <w:pPr>
        <w:pStyle w:val="22"/>
      </w:pPr>
      <w:r w:rsidRPr="009D2851">
        <w:t>«Отображать на закрытом портале»</w:t>
      </w:r>
      <w:r w:rsidR="00A114C4">
        <w:rPr>
          <w:rStyle w:val="afff0"/>
        </w:rPr>
        <w:footnoteReference w:id="1"/>
      </w:r>
      <w:r w:rsidR="0088360B">
        <w:t>;</w:t>
      </w:r>
    </w:p>
    <w:p w14:paraId="501F7D46" w14:textId="344F08E5" w:rsidR="009D0368" w:rsidRPr="009D2851" w:rsidRDefault="009D0368" w:rsidP="00EF554D">
      <w:pPr>
        <w:pStyle w:val="22"/>
      </w:pPr>
      <w:r w:rsidRPr="009D2851">
        <w:t>«</w:t>
      </w:r>
      <w:r w:rsidR="00543BC4">
        <w:t>Источник данных»</w:t>
      </w:r>
      <w:r w:rsidR="0088360B">
        <w:t>;</w:t>
      </w:r>
    </w:p>
    <w:p w14:paraId="6315BA1F" w14:textId="5B409157" w:rsidR="009D0368" w:rsidRPr="009D2851" w:rsidRDefault="007407BF" w:rsidP="00EF554D">
      <w:pPr>
        <w:pStyle w:val="13"/>
      </w:pPr>
      <w:r>
        <w:t>б</w:t>
      </w:r>
      <w:r w:rsidR="009D0368" w:rsidRPr="009D2851">
        <w:t>лок «Среднее (общее) образование»</w:t>
      </w:r>
      <w:r w:rsidR="0088360B">
        <w:t>;</w:t>
      </w:r>
    </w:p>
    <w:p w14:paraId="53923358" w14:textId="4D015F8C" w:rsidR="009D0368" w:rsidRPr="009D2851" w:rsidRDefault="007407BF" w:rsidP="00EF554D">
      <w:pPr>
        <w:pStyle w:val="13"/>
      </w:pPr>
      <w:r>
        <w:t>б</w:t>
      </w:r>
      <w:r w:rsidR="009D0368" w:rsidRPr="009D2851">
        <w:t>лок «Профессиональное образование»</w:t>
      </w:r>
      <w:r w:rsidR="0088360B">
        <w:t>;</w:t>
      </w:r>
    </w:p>
    <w:p w14:paraId="2AC88904" w14:textId="58A422BB" w:rsidR="009D0368" w:rsidRPr="009D2851" w:rsidRDefault="007407BF" w:rsidP="00EF554D">
      <w:pPr>
        <w:pStyle w:val="13"/>
      </w:pPr>
      <w:r>
        <w:t>б</w:t>
      </w:r>
      <w:r w:rsidR="009D0368" w:rsidRPr="009D2851">
        <w:t>лок «Послевузовское образование»</w:t>
      </w:r>
      <w:r w:rsidR="0088360B">
        <w:t>;</w:t>
      </w:r>
    </w:p>
    <w:p w14:paraId="6A3D3452" w14:textId="2DA8F784" w:rsidR="009D0368" w:rsidRPr="009D2851" w:rsidRDefault="007407BF" w:rsidP="00EF554D">
      <w:pPr>
        <w:pStyle w:val="13"/>
      </w:pPr>
      <w:r>
        <w:t>б</w:t>
      </w:r>
      <w:r w:rsidR="009D0368" w:rsidRPr="009D2851">
        <w:t>лок «Дополнительное профессиональное образование»</w:t>
      </w:r>
      <w:r w:rsidR="0088360B">
        <w:t>;</w:t>
      </w:r>
    </w:p>
    <w:p w14:paraId="607E575E" w14:textId="2F5824C3" w:rsidR="00EC6A76" w:rsidRPr="009D2851" w:rsidRDefault="007407BF" w:rsidP="00EF554D">
      <w:pPr>
        <w:pStyle w:val="13"/>
      </w:pPr>
      <w:r>
        <w:t>б</w:t>
      </w:r>
      <w:r w:rsidR="00EC6A76" w:rsidRPr="009D2851">
        <w:t>лок «Решения о соответствии образования и (или) квалификации, полученных в иностранном государстве»</w:t>
      </w:r>
      <w:r w:rsidR="0088360B">
        <w:t>;</w:t>
      </w:r>
    </w:p>
    <w:p w14:paraId="490D0DC6" w14:textId="5395EADD" w:rsidR="009D0368" w:rsidRPr="009D2851" w:rsidRDefault="007407BF" w:rsidP="00EF554D">
      <w:pPr>
        <w:pStyle w:val="13"/>
      </w:pPr>
      <w:r>
        <w:t>б</w:t>
      </w:r>
      <w:r w:rsidR="009D0368" w:rsidRPr="009D2851">
        <w:t>лок «Сертификат специалиста»</w:t>
      </w:r>
      <w:r w:rsidR="0088360B">
        <w:t>;</w:t>
      </w:r>
    </w:p>
    <w:p w14:paraId="14D6328F" w14:textId="33EE5992" w:rsidR="009D0368" w:rsidRPr="009D2851" w:rsidRDefault="007407BF" w:rsidP="00EF554D">
      <w:pPr>
        <w:pStyle w:val="13"/>
      </w:pPr>
      <w:r>
        <w:t>б</w:t>
      </w:r>
      <w:r w:rsidR="009D0368" w:rsidRPr="009D2851">
        <w:t>лок «Свидетельство об аккредитации специалиста»</w:t>
      </w:r>
      <w:r w:rsidR="0088360B">
        <w:t>;</w:t>
      </w:r>
    </w:p>
    <w:p w14:paraId="785E5251" w14:textId="42EAC04A" w:rsidR="009D0368" w:rsidRPr="009D2851" w:rsidRDefault="007407BF" w:rsidP="00EF554D">
      <w:pPr>
        <w:pStyle w:val="13"/>
      </w:pPr>
      <w:r>
        <w:t>б</w:t>
      </w:r>
      <w:r w:rsidR="009D0368" w:rsidRPr="009D2851">
        <w:t>лок «Квалификационная категория»</w:t>
      </w:r>
      <w:r w:rsidR="0088360B">
        <w:t>;</w:t>
      </w:r>
    </w:p>
    <w:p w14:paraId="5588DA5F" w14:textId="1BC1ECEA" w:rsidR="009D0368" w:rsidRPr="009D2851" w:rsidRDefault="007407BF" w:rsidP="00EF554D">
      <w:pPr>
        <w:pStyle w:val="13"/>
      </w:pPr>
      <w:r>
        <w:t>б</w:t>
      </w:r>
      <w:r w:rsidR="009D0368" w:rsidRPr="009D2851">
        <w:t>лок «Дополнительные документы»</w:t>
      </w:r>
      <w:r w:rsidR="0088360B">
        <w:t>;</w:t>
      </w:r>
    </w:p>
    <w:p w14:paraId="4111A3E4" w14:textId="1F490D1D" w:rsidR="00EC6A76" w:rsidRPr="009D2851" w:rsidRDefault="007407BF" w:rsidP="00EF554D">
      <w:pPr>
        <w:pStyle w:val="13"/>
      </w:pPr>
      <w:r>
        <w:t>б</w:t>
      </w:r>
      <w:r w:rsidR="00EC6A76" w:rsidRPr="009D2851">
        <w:t>лок «Прочие документы»</w:t>
      </w:r>
      <w:r w:rsidR="0088360B">
        <w:t>;</w:t>
      </w:r>
    </w:p>
    <w:p w14:paraId="7E2E4C8B" w14:textId="2E1CA62C" w:rsidR="009D0368" w:rsidRPr="009D2851" w:rsidRDefault="007407BF" w:rsidP="00EF554D">
      <w:pPr>
        <w:pStyle w:val="13"/>
      </w:pPr>
      <w:r>
        <w:t>к</w:t>
      </w:r>
      <w:r w:rsidR="0088360B">
        <w:t>нопка вызова ф</w:t>
      </w:r>
      <w:r w:rsidR="009D0368" w:rsidRPr="009D2851">
        <w:t>орм</w:t>
      </w:r>
      <w:r w:rsidR="0088360B">
        <w:t>ы</w:t>
      </w:r>
      <w:r w:rsidR="009D0368" w:rsidRPr="009D2851">
        <w:t xml:space="preserve"> обратной связи «Сообщить о неточности».</w:t>
      </w:r>
    </w:p>
    <w:p w14:paraId="7717993B" w14:textId="1C1FAAFF" w:rsidR="00543BC4" w:rsidRDefault="00543BC4" w:rsidP="009D2851">
      <w:pPr>
        <w:pStyle w:val="46"/>
      </w:pPr>
      <w:bookmarkStart w:id="217" w:name="_Ref104512199"/>
      <w:r w:rsidRPr="009D2851">
        <w:t xml:space="preserve">Сведения с </w:t>
      </w:r>
      <w:r w:rsidR="0088360B">
        <w:t>П</w:t>
      </w:r>
      <w:r w:rsidRPr="009D2851">
        <w:t>ортала НМФО</w:t>
      </w:r>
    </w:p>
    <w:p w14:paraId="5B2E465C" w14:textId="61F4713C" w:rsidR="00543BC4" w:rsidRPr="00543BC4" w:rsidRDefault="00543BC4" w:rsidP="00543BC4">
      <w:pPr>
        <w:pStyle w:val="a7"/>
      </w:pPr>
      <w:r w:rsidRPr="007407BF">
        <w:t xml:space="preserve">Для загрузки </w:t>
      </w:r>
      <w:r w:rsidR="00F10732" w:rsidRPr="007407BF">
        <w:t xml:space="preserve">в карточку </w:t>
      </w:r>
      <w:r w:rsidRPr="007407BF">
        <w:t>сведений</w:t>
      </w:r>
      <w:r w:rsidR="00F10732" w:rsidRPr="007407BF">
        <w:t xml:space="preserve"> об освоении Вами программ повышения квалификации и сведений об образовании</w:t>
      </w:r>
      <w:r w:rsidRPr="007407BF">
        <w:t xml:space="preserve"> с </w:t>
      </w:r>
      <w:r w:rsidR="0088360B" w:rsidRPr="007407BF">
        <w:t>П</w:t>
      </w:r>
      <w:r w:rsidRPr="007407BF">
        <w:t xml:space="preserve">ортала НМФО необходимо нажать на кнопку </w:t>
      </w:r>
      <w:r w:rsidR="00B1240F" w:rsidRPr="00C516CC">
        <w:rPr>
          <w:noProof/>
        </w:rPr>
        <w:lastRenderedPageBreak/>
        <w:drawing>
          <wp:inline distT="0" distB="0" distL="0" distR="0" wp14:anchorId="06D524D6" wp14:editId="39F2CC2E">
            <wp:extent cx="1282766" cy="215911"/>
            <wp:effectExtent l="0" t="0" r="0" b="0"/>
            <wp:docPr id="1276111080" name="Рисунок 127611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82766" cy="21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40F" w:rsidRPr="007407BF" w:rsidDel="00B1240F">
        <w:t xml:space="preserve"> </w:t>
      </w:r>
      <w:r w:rsidR="00B1240F" w:rsidRPr="007407BF">
        <w:t>в блоке «Сведения с Портала НМФО»</w:t>
      </w:r>
      <w:r w:rsidRPr="007407BF">
        <w:t xml:space="preserve">. </w:t>
      </w:r>
      <w:r w:rsidR="00B1240F" w:rsidRPr="007407BF">
        <w:t>Перед обновлением у</w:t>
      </w:r>
      <w:r w:rsidRPr="007407BF">
        <w:t xml:space="preserve">бедитесь, что </w:t>
      </w:r>
      <w:r w:rsidR="00EF554D">
        <w:t>указанные</w:t>
      </w:r>
      <w:r w:rsidR="00A63976">
        <w:t xml:space="preserve"> </w:t>
      </w:r>
      <w:r w:rsidRPr="007407BF">
        <w:t xml:space="preserve">ФИО и СНИЛС в </w:t>
      </w:r>
      <w:r w:rsidR="00F10732" w:rsidRPr="007407BF">
        <w:t xml:space="preserve">ЛК </w:t>
      </w:r>
      <w:proofErr w:type="spellStart"/>
      <w:r w:rsidR="00F10732" w:rsidRPr="007407BF">
        <w:t>МиФР</w:t>
      </w:r>
      <w:proofErr w:type="spellEnd"/>
      <w:r w:rsidRPr="007407BF">
        <w:t xml:space="preserve"> и на </w:t>
      </w:r>
      <w:r w:rsidR="00F10732" w:rsidRPr="007407BF">
        <w:t>П</w:t>
      </w:r>
      <w:r w:rsidRPr="007407BF">
        <w:t>ортале НМФО совпадают</w:t>
      </w:r>
      <w:r>
        <w:t xml:space="preserve">. </w:t>
      </w:r>
    </w:p>
    <w:p w14:paraId="513B6F20" w14:textId="70F4892F" w:rsidR="009D0368" w:rsidRPr="009D2851" w:rsidRDefault="009D0368" w:rsidP="00543BC4">
      <w:pPr>
        <w:pStyle w:val="50"/>
      </w:pPr>
      <w:r w:rsidRPr="009D2851">
        <w:t xml:space="preserve">Настройка разрешения на публикацию данных с </w:t>
      </w:r>
      <w:r w:rsidR="00C84B14">
        <w:t>П</w:t>
      </w:r>
      <w:r w:rsidRPr="009D2851">
        <w:t>ортала НМФО</w:t>
      </w:r>
    </w:p>
    <w:p w14:paraId="08804075" w14:textId="2C50152F" w:rsidR="009D0368" w:rsidRPr="007407BF" w:rsidRDefault="009D0368" w:rsidP="008E3F85">
      <w:pPr>
        <w:pStyle w:val="a7"/>
      </w:pPr>
      <w:r w:rsidRPr="007407BF">
        <w:t xml:space="preserve">Для разрешения публикации данных о пятилетних циклах обучения с </w:t>
      </w:r>
      <w:r w:rsidR="00B1240F" w:rsidRPr="007407BF">
        <w:t>П</w:t>
      </w:r>
      <w:r w:rsidRPr="007407BF">
        <w:t>ортала НМФО</w:t>
      </w:r>
      <w:r w:rsidR="00BD56EE" w:rsidRPr="007407BF">
        <w:t xml:space="preserve"> </w:t>
      </w:r>
      <w:r w:rsidR="00C84B14" w:rsidRPr="007407BF">
        <w:t>а</w:t>
      </w:r>
      <w:r w:rsidR="00BD56EE" w:rsidRPr="007407BF">
        <w:t xml:space="preserve">ктивируйте </w:t>
      </w:r>
      <w:r w:rsidR="009D5AA5">
        <w:t>переключатель</w:t>
      </w:r>
      <w:r w:rsidR="00BD56EE" w:rsidRPr="007407BF">
        <w:t xml:space="preserve"> «Отображать на закрытом портале»</w:t>
      </w:r>
      <w:r w:rsidR="00A114C4">
        <w:rPr>
          <w:rStyle w:val="afff0"/>
        </w:rPr>
        <w:footnoteReference w:id="2"/>
      </w:r>
      <w:r w:rsidR="00115572" w:rsidRPr="00115572">
        <w:t xml:space="preserve"> </w:t>
      </w:r>
      <w:r w:rsidRPr="007407BF">
        <w:t>(</w:t>
      </w:r>
      <w:r w:rsidR="00F05A02">
        <w:t xml:space="preserve">см. </w:t>
      </w:r>
      <w:r w:rsidRPr="007407BF">
        <w:fldChar w:fldCharType="begin"/>
      </w:r>
      <w:r w:rsidRPr="007407BF">
        <w:instrText xml:space="preserve"> REF _Ref104514208 \h </w:instrText>
      </w:r>
      <w:r w:rsidR="009D2851" w:rsidRPr="007407BF">
        <w:instrText xml:space="preserve"> \* MERGEFORMAT </w:instrText>
      </w:r>
      <w:r w:rsidRPr="007407BF">
        <w:fldChar w:fldCharType="separate"/>
      </w:r>
      <w:r w:rsidR="00917A83" w:rsidRPr="009D2851">
        <w:t xml:space="preserve">Рисунок </w:t>
      </w:r>
      <w:r w:rsidR="00917A83">
        <w:t>30</w:t>
      </w:r>
      <w:r w:rsidRPr="007407BF">
        <w:fldChar w:fldCharType="end"/>
      </w:r>
      <w:r w:rsidRPr="007407BF">
        <w:t>).</w:t>
      </w:r>
    </w:p>
    <w:p w14:paraId="3B3586C5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5B409449" wp14:editId="7A35B35C">
            <wp:extent cx="5939366" cy="3548495"/>
            <wp:effectExtent l="19050" t="19050" r="23495" b="1397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839" cy="357028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00B3C" w14:textId="7F9CA011" w:rsidR="009D0368" w:rsidRPr="009D2851" w:rsidRDefault="009D0368" w:rsidP="008E3F85">
      <w:pPr>
        <w:pStyle w:val="affffffb"/>
      </w:pPr>
      <w:bookmarkStart w:id="218" w:name="_Ref104514208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30</w:t>
      </w:r>
      <w:r w:rsidR="00731FD8">
        <w:rPr>
          <w:noProof/>
        </w:rPr>
        <w:fldChar w:fldCharType="end"/>
      </w:r>
      <w:bookmarkEnd w:id="218"/>
      <w:r w:rsidRPr="009D2851">
        <w:rPr>
          <w:noProof/>
        </w:rPr>
        <w:t xml:space="preserve"> – </w:t>
      </w:r>
      <w:r w:rsidRPr="009D2851">
        <w:t>Настройки отображения</w:t>
      </w:r>
      <w:r w:rsidR="00C84B14">
        <w:t xml:space="preserve"> (</w:t>
      </w:r>
      <w:r w:rsidR="009D5AA5">
        <w:t>переключатель выключен/</w:t>
      </w:r>
      <w:r w:rsidR="00C84B14">
        <w:t>неактивен)</w:t>
      </w:r>
    </w:p>
    <w:p w14:paraId="0D08814E" w14:textId="5990296E" w:rsidR="00543BC4" w:rsidRPr="009D2851" w:rsidRDefault="00193DED" w:rsidP="008E3F85">
      <w:pPr>
        <w:pStyle w:val="50"/>
      </w:pPr>
      <w:r>
        <w:t>Ф</w:t>
      </w:r>
      <w:r w:rsidR="0047572B">
        <w:t>ильтрация сведений</w:t>
      </w:r>
      <w:r w:rsidR="00543BC4" w:rsidRPr="009D2851">
        <w:t xml:space="preserve"> с </w:t>
      </w:r>
      <w:r w:rsidR="001C18CB">
        <w:t>П</w:t>
      </w:r>
      <w:r w:rsidR="00543BC4" w:rsidRPr="009D2851">
        <w:t>ортала НМФО</w:t>
      </w:r>
      <w:r w:rsidR="00543BC4">
        <w:t xml:space="preserve"> </w:t>
      </w:r>
    </w:p>
    <w:p w14:paraId="6B612CBD" w14:textId="44AE1F85" w:rsidR="00193DED" w:rsidRDefault="00B96058">
      <w:pPr>
        <w:pStyle w:val="a7"/>
      </w:pPr>
      <w:r>
        <w:t>Для фильтрации п</w:t>
      </w:r>
      <w:r w:rsidR="0047572B">
        <w:t>олученны</w:t>
      </w:r>
      <w:r>
        <w:t>х</w:t>
      </w:r>
      <w:r w:rsidR="0047572B">
        <w:t xml:space="preserve"> сведени</w:t>
      </w:r>
      <w:r>
        <w:t>й</w:t>
      </w:r>
      <w:r w:rsidR="0047572B">
        <w:t xml:space="preserve"> с </w:t>
      </w:r>
      <w:r>
        <w:t>П</w:t>
      </w:r>
      <w:r w:rsidR="0047572B">
        <w:t>ортала НМФО</w:t>
      </w:r>
      <w:r w:rsidR="00193DED">
        <w:t>:</w:t>
      </w:r>
    </w:p>
    <w:p w14:paraId="7EA733AF" w14:textId="548AB326" w:rsidR="00B96058" w:rsidRPr="007407BF" w:rsidRDefault="00827404" w:rsidP="008E3F85">
      <w:pPr>
        <w:pStyle w:val="18"/>
        <w:numPr>
          <w:ilvl w:val="0"/>
          <w:numId w:val="0"/>
        </w:numPr>
        <w:ind w:left="1134" w:hanging="425"/>
      </w:pPr>
      <w:r>
        <w:t xml:space="preserve">1 </w:t>
      </w:r>
      <w:r w:rsidR="007407BF" w:rsidRPr="007407BF">
        <w:t>В</w:t>
      </w:r>
      <w:r w:rsidR="00B96058" w:rsidRPr="007407BF">
        <w:t xml:space="preserve">ведите параметры поиска в </w:t>
      </w:r>
      <w:r w:rsidR="00193DED" w:rsidRPr="007407BF">
        <w:t xml:space="preserve">поля: </w:t>
      </w:r>
    </w:p>
    <w:p w14:paraId="4B495927" w14:textId="24CF568F" w:rsidR="00193DED" w:rsidRPr="00193DED" w:rsidRDefault="00622A77" w:rsidP="008E3F85">
      <w:pPr>
        <w:pStyle w:val="22"/>
      </w:pPr>
      <w:r>
        <w:t>«Н</w:t>
      </w:r>
      <w:r w:rsidR="00193DED" w:rsidRPr="00193DED">
        <w:t>азвание элемента</w:t>
      </w:r>
      <w:r>
        <w:t>»</w:t>
      </w:r>
      <w:r w:rsidR="00193DED" w:rsidRPr="00193DED">
        <w:t>;</w:t>
      </w:r>
    </w:p>
    <w:p w14:paraId="57EE1BD6" w14:textId="479CFF81" w:rsidR="00193DED" w:rsidRPr="00193DED" w:rsidRDefault="00622A77" w:rsidP="008E3F85">
      <w:pPr>
        <w:pStyle w:val="22"/>
      </w:pPr>
      <w:r>
        <w:t>«Т</w:t>
      </w:r>
      <w:r w:rsidR="00193DED" w:rsidRPr="00193DED">
        <w:t>ип</w:t>
      </w:r>
      <w:r>
        <w:t>»</w:t>
      </w:r>
      <w:r w:rsidR="00193DED" w:rsidRPr="00193DED">
        <w:t>;</w:t>
      </w:r>
    </w:p>
    <w:p w14:paraId="3A16C439" w14:textId="5A023123" w:rsidR="00193DED" w:rsidRPr="00193DED" w:rsidRDefault="00622A77" w:rsidP="008E3F85">
      <w:pPr>
        <w:pStyle w:val="22"/>
      </w:pPr>
      <w:r>
        <w:t>«Д</w:t>
      </w:r>
      <w:r w:rsidR="00193DED" w:rsidRPr="00193DED">
        <w:t>ата от</w:t>
      </w:r>
      <w:r>
        <w:t>»</w:t>
      </w:r>
      <w:r w:rsidR="00193DED" w:rsidRPr="00193DED">
        <w:t>;</w:t>
      </w:r>
    </w:p>
    <w:p w14:paraId="0A621698" w14:textId="46F56ACB" w:rsidR="00193DED" w:rsidRPr="00193DED" w:rsidRDefault="00622A77" w:rsidP="008E3F85">
      <w:pPr>
        <w:pStyle w:val="22"/>
      </w:pPr>
      <w:r>
        <w:t>«Д</w:t>
      </w:r>
      <w:r w:rsidR="00193DED" w:rsidRPr="00193DED">
        <w:t>ата до</w:t>
      </w:r>
      <w:r>
        <w:t>»</w:t>
      </w:r>
      <w:r w:rsidR="00193DED">
        <w:t>.</w:t>
      </w:r>
    </w:p>
    <w:p w14:paraId="388C7286" w14:textId="55E15DFD" w:rsidR="00B96058" w:rsidRDefault="00827404" w:rsidP="00622A77">
      <w:pPr>
        <w:pStyle w:val="18"/>
        <w:numPr>
          <w:ilvl w:val="0"/>
          <w:numId w:val="0"/>
        </w:numPr>
        <w:ind w:left="709"/>
      </w:pPr>
      <w:r>
        <w:t>2 Н</w:t>
      </w:r>
      <w:r w:rsidR="00B96058">
        <w:t>ажмите кнопку «Применить».</w:t>
      </w:r>
      <w:r w:rsidR="00193DED">
        <w:t xml:space="preserve"> </w:t>
      </w:r>
      <w:r w:rsidR="00B96058">
        <w:t xml:space="preserve">Отфильтрованный список будет отображен на странице. </w:t>
      </w:r>
    </w:p>
    <w:p w14:paraId="2811950F" w14:textId="7F12604F" w:rsidR="001C18CB" w:rsidRDefault="00B96058" w:rsidP="008E3F85">
      <w:pPr>
        <w:pStyle w:val="18"/>
        <w:numPr>
          <w:ilvl w:val="0"/>
          <w:numId w:val="0"/>
        </w:numPr>
        <w:ind w:left="709"/>
      </w:pPr>
      <w:r w:rsidRPr="008E3F85">
        <w:rPr>
          <w:rStyle w:val="affffff4"/>
        </w:rPr>
        <w:t>Чтобы сбросить фильтры, нажмите кнопку «Очистить</w:t>
      </w:r>
      <w:r>
        <w:t>».</w:t>
      </w:r>
    </w:p>
    <w:p w14:paraId="58732A4B" w14:textId="16487737" w:rsidR="0033297D" w:rsidRPr="009D2851" w:rsidRDefault="0033297D" w:rsidP="009D2851">
      <w:pPr>
        <w:pStyle w:val="46"/>
      </w:pPr>
      <w:bookmarkStart w:id="219" w:name="_Hlk143510856"/>
      <w:r w:rsidRPr="009D2851">
        <w:lastRenderedPageBreak/>
        <w:t xml:space="preserve">Получение сведений </w:t>
      </w:r>
      <w:r w:rsidR="00AF4A8D" w:rsidRPr="00AF4A8D">
        <w:t xml:space="preserve">о принятии решения </w:t>
      </w:r>
      <w:r w:rsidR="00622A77" w:rsidRPr="00AF4A8D">
        <w:t>о соответствии</w:t>
      </w:r>
      <w:r w:rsidR="00622A77">
        <w:t xml:space="preserve"> образования</w:t>
      </w:r>
      <w:r w:rsidR="00622A77" w:rsidRPr="00AF4A8D">
        <w:t>,</w:t>
      </w:r>
      <w:r w:rsidR="00AF4A8D" w:rsidRPr="00AF4A8D">
        <w:t xml:space="preserve"> полученн</w:t>
      </w:r>
      <w:r w:rsidR="00AF4A8D">
        <w:t xml:space="preserve">ого </w:t>
      </w:r>
      <w:r w:rsidR="00AF4A8D" w:rsidRPr="00AF4A8D">
        <w:t xml:space="preserve">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 </w:t>
      </w:r>
    </w:p>
    <w:p w14:paraId="0A37B9D1" w14:textId="56DE8B53" w:rsidR="0033297D" w:rsidRPr="009D2851" w:rsidRDefault="0033297D" w:rsidP="008E3F85">
      <w:pPr>
        <w:pStyle w:val="a7"/>
      </w:pPr>
      <w:r w:rsidRPr="009D2851">
        <w:t xml:space="preserve">Блок </w:t>
      </w:r>
      <w:r w:rsidR="006F444F" w:rsidRPr="006F444F">
        <w:t>«</w:t>
      </w:r>
      <w:r w:rsidR="00622A77" w:rsidRPr="00622A77">
        <w:t>Решение о соответствии образования и (или) квалификации,</w:t>
      </w:r>
      <w:r w:rsidR="00622A77">
        <w:t xml:space="preserve"> </w:t>
      </w:r>
      <w:r w:rsidR="00622A77" w:rsidRPr="00622A77">
        <w:t>полученных в иностранном государстве</w:t>
      </w:r>
      <w:r w:rsidR="006F444F" w:rsidRPr="006F444F">
        <w:t>»</w:t>
      </w:r>
      <w:r w:rsidRPr="009D2851">
        <w:t xml:space="preserve"> содержит </w:t>
      </w:r>
      <w:r w:rsidR="006F444F">
        <w:t>сведения</w:t>
      </w:r>
      <w:r w:rsidRPr="009D2851">
        <w:t xml:space="preserve"> о </w:t>
      </w:r>
      <w:r w:rsidR="000E3C68">
        <w:t>решениях о</w:t>
      </w:r>
      <w:r w:rsidR="006F444F" w:rsidRPr="006F444F">
        <w:t xml:space="preserve"> соответствии полученного </w:t>
      </w:r>
      <w:r w:rsidR="006F444F">
        <w:t xml:space="preserve">медицинским (фармацевтическим) работником или обучающимся </w:t>
      </w:r>
      <w:r w:rsidR="006F444F" w:rsidRPr="006F444F">
        <w:t>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 w:rsidR="00FE240D">
        <w:t>, установленным законодательством РФ</w:t>
      </w:r>
      <w:r w:rsidRPr="009D2851">
        <w:t>.</w:t>
      </w:r>
      <w:r w:rsidR="00A96780">
        <w:t xml:space="preserve"> Указанные сведения</w:t>
      </w:r>
      <w:r w:rsidR="00A96780" w:rsidRPr="00A96780">
        <w:t xml:space="preserve"> по</w:t>
      </w:r>
      <w:r w:rsidR="00A96780">
        <w:t xml:space="preserve">ступают </w:t>
      </w:r>
      <w:r w:rsidR="00A96780" w:rsidRPr="00A96780">
        <w:t xml:space="preserve">от </w:t>
      </w:r>
      <w:r w:rsidR="00AB163B">
        <w:t>АИС «Росздравнадзор»</w:t>
      </w:r>
    </w:p>
    <w:p w14:paraId="30E5CD58" w14:textId="67C8642D" w:rsidR="0033297D" w:rsidRPr="009D2851" w:rsidRDefault="0033297D" w:rsidP="00622A77">
      <w:pPr>
        <w:pStyle w:val="a7"/>
      </w:pPr>
      <w:r w:rsidRPr="009D2851">
        <w:t>Для получения или обновления сведений</w:t>
      </w:r>
      <w:r w:rsidR="00622A77">
        <w:t xml:space="preserve"> н</w:t>
      </w:r>
      <w:r w:rsidRPr="009D2851">
        <w:t xml:space="preserve">ажмите кнопку </w:t>
      </w:r>
      <w:r w:rsidRPr="009D2851">
        <w:rPr>
          <w:noProof/>
        </w:rPr>
        <w:drawing>
          <wp:inline distT="0" distB="0" distL="0" distR="0" wp14:anchorId="2B8D6A50" wp14:editId="6B34457E">
            <wp:extent cx="1282766" cy="215911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82766" cy="21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37AF0" w14:textId="6B925E6F" w:rsidR="0033297D" w:rsidRPr="009D2851" w:rsidRDefault="0033297D" w:rsidP="00622A77">
      <w:pPr>
        <w:pStyle w:val="13"/>
      </w:pPr>
      <w:r w:rsidRPr="008E3F85">
        <w:rPr>
          <w:rStyle w:val="affffff4"/>
        </w:rPr>
        <w:t xml:space="preserve">В случае наличия сведений в </w:t>
      </w:r>
      <w:r w:rsidR="00AB163B">
        <w:rPr>
          <w:rStyle w:val="affffff4"/>
        </w:rPr>
        <w:t>АИС «Росздравнадзор»</w:t>
      </w:r>
      <w:r w:rsidRPr="008E3F85">
        <w:rPr>
          <w:rStyle w:val="affffff4"/>
        </w:rPr>
        <w:t xml:space="preserve"> в данном блоке будут доступны для просмотра сведения о решениях о соответствии образования, полученного в иностранной организации. Повторный запрос возможно отправить через 24 часа либо после изменени</w:t>
      </w:r>
      <w:r w:rsidR="00A96780" w:rsidRPr="008E3F85">
        <w:rPr>
          <w:rStyle w:val="affffff4"/>
        </w:rPr>
        <w:t>я</w:t>
      </w:r>
      <w:r w:rsidRPr="008E3F85">
        <w:rPr>
          <w:rStyle w:val="affffff4"/>
        </w:rPr>
        <w:t xml:space="preserve"> персональных</w:t>
      </w:r>
      <w:r w:rsidRPr="009D2851">
        <w:t xml:space="preserve"> данных:</w:t>
      </w:r>
    </w:p>
    <w:p w14:paraId="4F903E73" w14:textId="77777777" w:rsidR="0033297D" w:rsidRPr="009D2851" w:rsidRDefault="0033297D" w:rsidP="00622A77">
      <w:pPr>
        <w:pStyle w:val="22"/>
      </w:pPr>
      <w:r w:rsidRPr="009D2851">
        <w:t>ФИО;</w:t>
      </w:r>
    </w:p>
    <w:p w14:paraId="6BB8A5F4" w14:textId="77777777" w:rsidR="0033297D" w:rsidRPr="009D2851" w:rsidRDefault="0033297D" w:rsidP="00622A77">
      <w:pPr>
        <w:pStyle w:val="22"/>
      </w:pPr>
      <w:r w:rsidRPr="009D2851">
        <w:t>СНИЛС;</w:t>
      </w:r>
    </w:p>
    <w:p w14:paraId="25C37C3A" w14:textId="6CCD6F4C" w:rsidR="0033297D" w:rsidRPr="009D2851" w:rsidRDefault="00FE240D" w:rsidP="00622A77">
      <w:pPr>
        <w:pStyle w:val="22"/>
      </w:pPr>
      <w:r>
        <w:t>с</w:t>
      </w:r>
      <w:r w:rsidR="0033297D" w:rsidRPr="009D2851">
        <w:t>ведени</w:t>
      </w:r>
      <w:r w:rsidR="00A96780">
        <w:t>й</w:t>
      </w:r>
      <w:r w:rsidR="0033297D" w:rsidRPr="009D2851">
        <w:t xml:space="preserve"> о документе, удостоверяющим личность.</w:t>
      </w:r>
    </w:p>
    <w:p w14:paraId="578176D7" w14:textId="77777777" w:rsidR="0033297D" w:rsidRPr="009D2851" w:rsidRDefault="0033297D" w:rsidP="008E3F85">
      <w:pPr>
        <w:pStyle w:val="affffff9"/>
      </w:pPr>
      <w:r w:rsidRPr="009D2851">
        <w:rPr>
          <w:noProof/>
        </w:rPr>
        <w:drawing>
          <wp:inline distT="0" distB="0" distL="0" distR="0" wp14:anchorId="4F5AE916" wp14:editId="6DACC3A3">
            <wp:extent cx="5816899" cy="2038455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816899" cy="203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8F1AC" w14:textId="4C96A53F" w:rsidR="0033297D" w:rsidRPr="009D2851" w:rsidRDefault="0033297D" w:rsidP="008E3F85">
      <w:pPr>
        <w:pStyle w:val="affffffb"/>
      </w:pPr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31</w:t>
      </w:r>
      <w:r w:rsidR="00731FD8">
        <w:rPr>
          <w:noProof/>
        </w:rPr>
        <w:fldChar w:fldCharType="end"/>
      </w:r>
      <w:r w:rsidRPr="009D2851">
        <w:t xml:space="preserve"> – Блок «Решени</w:t>
      </w:r>
      <w:r w:rsidR="00A96780">
        <w:t>я</w:t>
      </w:r>
      <w:r w:rsidRPr="009D2851">
        <w:t xml:space="preserve"> о соответствии образования и (или) квалификации, полученных в иностранном государстве»</w:t>
      </w:r>
    </w:p>
    <w:p w14:paraId="7E1C059C" w14:textId="363146F1" w:rsidR="0033297D" w:rsidRPr="009D2851" w:rsidRDefault="0033297D" w:rsidP="00622A77">
      <w:pPr>
        <w:pStyle w:val="13"/>
      </w:pPr>
      <w:r w:rsidRPr="009D2851">
        <w:t xml:space="preserve">В случае отсутствия сведений </w:t>
      </w:r>
      <w:r w:rsidR="00F92736" w:rsidRPr="00F92736">
        <w:t xml:space="preserve">в </w:t>
      </w:r>
      <w:r w:rsidR="00AB163B">
        <w:t>АИС «Росздравнадзор»</w:t>
      </w:r>
      <w:r w:rsidR="00F92736" w:rsidRPr="00F92736">
        <w:t xml:space="preserve"> </w:t>
      </w:r>
      <w:r w:rsidRPr="009D2851">
        <w:t>(</w:t>
      </w:r>
      <w:r w:rsidR="00F05A02">
        <w:t xml:space="preserve">см. </w:t>
      </w:r>
      <w:r w:rsidR="001B1751" w:rsidRPr="009D2851">
        <w:fldChar w:fldCharType="begin"/>
      </w:r>
      <w:r w:rsidR="001B1751" w:rsidRPr="009D2851">
        <w:instrText xml:space="preserve"> REF _Ref148017249 \h </w:instrText>
      </w:r>
      <w:r w:rsidR="009D2851" w:rsidRPr="009D2851">
        <w:instrText xml:space="preserve"> \* MERGEFORMAT </w:instrText>
      </w:r>
      <w:r w:rsidR="001B1751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32</w:t>
      </w:r>
      <w:r w:rsidR="001B1751" w:rsidRPr="009D2851">
        <w:fldChar w:fldCharType="end"/>
      </w:r>
      <w:r w:rsidR="00F858C7" w:rsidRPr="009D2851">
        <w:t>)</w:t>
      </w:r>
      <w:r w:rsidRPr="009D2851">
        <w:t xml:space="preserve"> повторный запрос возможно отправить через 24 часа, либо после изменений персональных данных:</w:t>
      </w:r>
    </w:p>
    <w:p w14:paraId="14101F5F" w14:textId="77777777" w:rsidR="0033297D" w:rsidRPr="009D2851" w:rsidRDefault="0033297D" w:rsidP="00622A77">
      <w:pPr>
        <w:pStyle w:val="22"/>
      </w:pPr>
      <w:r w:rsidRPr="009D2851">
        <w:t>ФИО;</w:t>
      </w:r>
    </w:p>
    <w:p w14:paraId="49902FFD" w14:textId="77777777" w:rsidR="0033297D" w:rsidRPr="009D2851" w:rsidRDefault="0033297D" w:rsidP="00622A77">
      <w:pPr>
        <w:pStyle w:val="22"/>
      </w:pPr>
      <w:r w:rsidRPr="009D2851">
        <w:t>СНИЛС;</w:t>
      </w:r>
    </w:p>
    <w:p w14:paraId="3B8DEAC1" w14:textId="2386D698" w:rsidR="0033297D" w:rsidRPr="009D2851" w:rsidRDefault="00A96780" w:rsidP="00622A77">
      <w:pPr>
        <w:pStyle w:val="22"/>
      </w:pPr>
      <w:r>
        <w:t>с</w:t>
      </w:r>
      <w:r w:rsidR="0033297D" w:rsidRPr="009D2851">
        <w:t>ведени</w:t>
      </w:r>
      <w:r w:rsidR="00710BD7">
        <w:t xml:space="preserve">й </w:t>
      </w:r>
      <w:r w:rsidR="0033297D" w:rsidRPr="009D2851">
        <w:t>о документе, удостоверяющим личность.</w:t>
      </w:r>
    </w:p>
    <w:p w14:paraId="4E73D2E4" w14:textId="77777777" w:rsidR="0033297D" w:rsidRPr="009D2851" w:rsidRDefault="0033297D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17DA2B78" wp14:editId="27C259C3">
            <wp:extent cx="5939790" cy="1971675"/>
            <wp:effectExtent l="0" t="0" r="3810" b="952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E5A6E" w14:textId="687D2EF3" w:rsidR="0033297D" w:rsidRPr="009D2851" w:rsidRDefault="0033297D" w:rsidP="008E3F85">
      <w:pPr>
        <w:pStyle w:val="affffffb"/>
      </w:pPr>
      <w:bookmarkStart w:id="220" w:name="_Ref148017249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32</w:t>
      </w:r>
      <w:r w:rsidR="00731FD8">
        <w:rPr>
          <w:noProof/>
        </w:rPr>
        <w:fldChar w:fldCharType="end"/>
      </w:r>
      <w:bookmarkEnd w:id="220"/>
      <w:r w:rsidRPr="009D2851">
        <w:t xml:space="preserve"> </w:t>
      </w:r>
      <w:r w:rsidR="00A96780">
        <w:t xml:space="preserve">– </w:t>
      </w:r>
      <w:r w:rsidRPr="009D2851">
        <w:t xml:space="preserve">Отсутствие сведений о решении в </w:t>
      </w:r>
      <w:r w:rsidR="00AB163B">
        <w:t>АИС «Росздравнадзор»</w:t>
      </w:r>
    </w:p>
    <w:p w14:paraId="4090137D" w14:textId="703C5DBD" w:rsidR="0033297D" w:rsidRPr="009D2851" w:rsidRDefault="0033297D" w:rsidP="00AB163B">
      <w:pPr>
        <w:pStyle w:val="affffffc"/>
      </w:pPr>
      <w:r w:rsidRPr="009D2851">
        <w:t>В случае технической ошибки (</w:t>
      </w:r>
      <w:r w:rsidR="00F05A02">
        <w:t xml:space="preserve">см. </w:t>
      </w:r>
      <w:r w:rsidR="001B1751" w:rsidRPr="009D2851">
        <w:fldChar w:fldCharType="begin"/>
      </w:r>
      <w:r w:rsidR="001B1751" w:rsidRPr="009D2851">
        <w:instrText xml:space="preserve"> REF _Ref148015783 \h </w:instrText>
      </w:r>
      <w:r w:rsidR="009D2851" w:rsidRPr="009D2851">
        <w:instrText xml:space="preserve"> \* MERGEFORMAT </w:instrText>
      </w:r>
      <w:r w:rsidR="001B1751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33</w:t>
      </w:r>
      <w:r w:rsidR="001B1751" w:rsidRPr="009D2851">
        <w:fldChar w:fldCharType="end"/>
      </w:r>
      <w:r w:rsidRPr="009D2851">
        <w:t>) попробуйте отправить запрос позднее.</w:t>
      </w:r>
    </w:p>
    <w:p w14:paraId="724880F8" w14:textId="77777777" w:rsidR="0033297D" w:rsidRPr="009D2851" w:rsidRDefault="0033297D" w:rsidP="008E3F85">
      <w:pPr>
        <w:pStyle w:val="affffff9"/>
      </w:pPr>
      <w:r w:rsidRPr="009D2851">
        <w:rPr>
          <w:noProof/>
        </w:rPr>
        <w:drawing>
          <wp:inline distT="0" distB="0" distL="0" distR="0" wp14:anchorId="65FA4609" wp14:editId="40E81D49">
            <wp:extent cx="5955540" cy="1863436"/>
            <wp:effectExtent l="0" t="0" r="7620" b="381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68064" cy="18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88CC6" w14:textId="0FC7A032" w:rsidR="0033297D" w:rsidRPr="009D2851" w:rsidRDefault="0033297D" w:rsidP="008E3F85">
      <w:pPr>
        <w:pStyle w:val="affffffb"/>
      </w:pPr>
      <w:bookmarkStart w:id="221" w:name="_Ref148015783"/>
      <w:bookmarkStart w:id="222" w:name="_Ref14801577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33</w:t>
      </w:r>
      <w:r w:rsidR="00731FD8">
        <w:rPr>
          <w:noProof/>
        </w:rPr>
        <w:fldChar w:fldCharType="end"/>
      </w:r>
      <w:bookmarkEnd w:id="221"/>
      <w:r w:rsidRPr="009D2851">
        <w:t xml:space="preserve"> </w:t>
      </w:r>
      <w:r w:rsidR="005C6FB9">
        <w:t xml:space="preserve">– </w:t>
      </w:r>
      <w:r w:rsidRPr="009D2851">
        <w:t xml:space="preserve">Техническая ошибка запроса в </w:t>
      </w:r>
      <w:r w:rsidR="00AB163B">
        <w:t>АИС «Росздравнадзор»</w:t>
      </w:r>
      <w:bookmarkEnd w:id="222"/>
    </w:p>
    <w:p w14:paraId="25A092D4" w14:textId="0CAA48C8" w:rsidR="0033297D" w:rsidRPr="009D2851" w:rsidRDefault="0033297D" w:rsidP="009D2851">
      <w:pPr>
        <w:pStyle w:val="46"/>
      </w:pPr>
      <w:r w:rsidRPr="009D2851">
        <w:t>Верификация сведений об образовании в ФИС ФРДО</w:t>
      </w:r>
    </w:p>
    <w:p w14:paraId="7BB6D900" w14:textId="43BDA707" w:rsidR="0033297D" w:rsidRPr="009D2851" w:rsidRDefault="003E2E16" w:rsidP="001E2391">
      <w:pPr>
        <w:ind w:firstLine="709"/>
      </w:pPr>
      <w:r w:rsidRPr="008E3F85">
        <w:rPr>
          <w:rStyle w:val="affffff4"/>
        </w:rPr>
        <w:t xml:space="preserve">Достоверность внесенных сведений об образовании может быть подтверждена в ФИС ФРДО. Для отправки </w:t>
      </w:r>
      <w:r w:rsidR="005C6FB9" w:rsidRPr="008E3F85">
        <w:rPr>
          <w:rStyle w:val="affffff4"/>
        </w:rPr>
        <w:t xml:space="preserve">запроса </w:t>
      </w:r>
      <w:r w:rsidRPr="008E3F85">
        <w:rPr>
          <w:rStyle w:val="affffff4"/>
        </w:rPr>
        <w:t>нажмите на кнопку</w:t>
      </w:r>
      <w:r w:rsidR="009A579D" w:rsidRPr="008E3F85">
        <w:rPr>
          <w:rStyle w:val="affffff4"/>
        </w:rPr>
        <w:t xml:space="preserve"> </w:t>
      </w:r>
      <w:r w:rsidR="00BD015A" w:rsidRPr="008E3F85">
        <w:rPr>
          <w:rStyle w:val="affffff4"/>
        </w:rPr>
        <w:t xml:space="preserve">«Отправить на проверку в ФИС ФРДО» </w:t>
      </w:r>
      <w:r w:rsidR="009A579D" w:rsidRPr="008E3F85">
        <w:rPr>
          <w:rStyle w:val="affffff4"/>
        </w:rPr>
        <w:t>(</w:t>
      </w:r>
      <w:r w:rsidR="00F05A02">
        <w:rPr>
          <w:rStyle w:val="affffff4"/>
        </w:rPr>
        <w:t xml:space="preserve">см. </w:t>
      </w:r>
      <w:r w:rsidR="009A579D" w:rsidRPr="008E3F85">
        <w:rPr>
          <w:rStyle w:val="affffff4"/>
        </w:rPr>
        <w:fldChar w:fldCharType="begin"/>
      </w:r>
      <w:r w:rsidR="009A579D" w:rsidRPr="008E3F85">
        <w:rPr>
          <w:rStyle w:val="affffff4"/>
        </w:rPr>
        <w:instrText xml:space="preserve"> REF _Ref147683968 \h </w:instrText>
      </w:r>
      <w:r w:rsidR="009D2851" w:rsidRPr="008E3F85">
        <w:rPr>
          <w:rStyle w:val="affffff4"/>
        </w:rPr>
        <w:instrText xml:space="preserve"> \* MERGEFORMAT </w:instrText>
      </w:r>
      <w:r w:rsidR="009A579D" w:rsidRPr="008E3F85">
        <w:rPr>
          <w:rStyle w:val="affffff4"/>
        </w:rPr>
      </w:r>
      <w:r w:rsidR="009A579D" w:rsidRPr="008E3F85">
        <w:rPr>
          <w:rStyle w:val="affffff4"/>
        </w:rPr>
        <w:fldChar w:fldCharType="separate"/>
      </w:r>
      <w:r w:rsidR="00917A83" w:rsidRPr="00917A83">
        <w:rPr>
          <w:rStyle w:val="affffff4"/>
        </w:rPr>
        <w:t>Рисунок 34</w:t>
      </w:r>
      <w:r w:rsidR="009A579D" w:rsidRPr="008E3F85">
        <w:rPr>
          <w:rStyle w:val="affffff4"/>
        </w:rPr>
        <w:fldChar w:fldCharType="end"/>
      </w:r>
      <w:r w:rsidR="009A579D" w:rsidRPr="008E3F85">
        <w:rPr>
          <w:rStyle w:val="affffff4"/>
        </w:rPr>
        <w:t>)</w:t>
      </w:r>
      <w:r w:rsidRPr="008E3F85">
        <w:rPr>
          <w:rStyle w:val="affffff4"/>
        </w:rPr>
        <w:t xml:space="preserve"> в</w:t>
      </w:r>
      <w:r w:rsidR="006A0FA3" w:rsidRPr="008E3F85">
        <w:rPr>
          <w:rStyle w:val="affffff4"/>
        </w:rPr>
        <w:t xml:space="preserve"> следующих</w:t>
      </w:r>
      <w:r w:rsidRPr="008E3F85">
        <w:rPr>
          <w:rStyle w:val="affffff4"/>
        </w:rPr>
        <w:t xml:space="preserve"> разделах</w:t>
      </w:r>
      <w:r w:rsidR="006A0FA3" w:rsidRPr="008E3F85">
        <w:rPr>
          <w:rStyle w:val="affffff4"/>
        </w:rPr>
        <w:t xml:space="preserve"> образовательной части портфолио</w:t>
      </w:r>
      <w:r w:rsidRPr="009D2851">
        <w:t>:</w:t>
      </w:r>
    </w:p>
    <w:p w14:paraId="5F3A2E91" w14:textId="7D537986" w:rsidR="003E2E16" w:rsidRPr="002462D2" w:rsidRDefault="002462D2" w:rsidP="002462D2">
      <w:pPr>
        <w:pStyle w:val="13"/>
      </w:pPr>
      <w:r>
        <w:t>«</w:t>
      </w:r>
      <w:r w:rsidR="003E2E16" w:rsidRPr="002462D2">
        <w:t>Среднее (общее) образование</w:t>
      </w:r>
      <w:r>
        <w:t>»</w:t>
      </w:r>
      <w:r w:rsidR="009A579D" w:rsidRPr="002462D2">
        <w:t>;</w:t>
      </w:r>
    </w:p>
    <w:p w14:paraId="6680378C" w14:textId="7A740003" w:rsidR="003E2E16" w:rsidRPr="002462D2" w:rsidRDefault="00611A77" w:rsidP="002462D2">
      <w:pPr>
        <w:pStyle w:val="13"/>
      </w:pPr>
      <w:r>
        <w:t>«</w:t>
      </w:r>
      <w:r w:rsidR="003E2E16" w:rsidRPr="002462D2">
        <w:t>Профессиональное образование</w:t>
      </w:r>
      <w:r>
        <w:t>»</w:t>
      </w:r>
      <w:r w:rsidR="009A579D" w:rsidRPr="002462D2">
        <w:t>;</w:t>
      </w:r>
    </w:p>
    <w:p w14:paraId="5F65D831" w14:textId="5687B3D6" w:rsidR="009A579D" w:rsidRPr="002462D2" w:rsidRDefault="00611A77" w:rsidP="002462D2">
      <w:pPr>
        <w:pStyle w:val="13"/>
      </w:pPr>
      <w:r>
        <w:t>«</w:t>
      </w:r>
      <w:r w:rsidR="009A579D" w:rsidRPr="002462D2">
        <w:t>Послевузовское образование</w:t>
      </w:r>
      <w:r>
        <w:t>»</w:t>
      </w:r>
      <w:r w:rsidR="009A579D" w:rsidRPr="002462D2">
        <w:t>;</w:t>
      </w:r>
    </w:p>
    <w:p w14:paraId="56F7ABB7" w14:textId="3DEFF90E" w:rsidR="009A579D" w:rsidRPr="009D2851" w:rsidRDefault="00611A77" w:rsidP="002462D2">
      <w:pPr>
        <w:pStyle w:val="13"/>
      </w:pPr>
      <w:r>
        <w:t>«</w:t>
      </w:r>
      <w:r w:rsidR="009A579D" w:rsidRPr="002462D2">
        <w:t>Дополнительное профессиональное образование</w:t>
      </w:r>
      <w:r>
        <w:t>»</w:t>
      </w:r>
      <w:r w:rsidR="009A579D" w:rsidRPr="009D2851">
        <w:t>.</w:t>
      </w:r>
    </w:p>
    <w:p w14:paraId="6A741A3D" w14:textId="77777777" w:rsidR="009A579D" w:rsidRPr="009D2851" w:rsidRDefault="009A579D" w:rsidP="008E3F85">
      <w:pPr>
        <w:pStyle w:val="affffff9"/>
      </w:pPr>
      <w:r w:rsidRPr="009D2851">
        <w:rPr>
          <w:noProof/>
        </w:rPr>
        <w:drawing>
          <wp:inline distT="0" distB="0" distL="0" distR="0" wp14:anchorId="6BABC07F" wp14:editId="4D281501">
            <wp:extent cx="5867948" cy="91440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2385" cy="92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A47E5" w14:textId="55608AF2" w:rsidR="003E2E16" w:rsidRPr="009D2851" w:rsidRDefault="009A579D" w:rsidP="008E3F85">
      <w:pPr>
        <w:pStyle w:val="affffffb"/>
      </w:pPr>
      <w:bookmarkStart w:id="223" w:name="_Ref147683968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34</w:t>
      </w:r>
      <w:r w:rsidR="00731FD8">
        <w:rPr>
          <w:noProof/>
        </w:rPr>
        <w:fldChar w:fldCharType="end"/>
      </w:r>
      <w:bookmarkEnd w:id="223"/>
      <w:r w:rsidRPr="009D2851">
        <w:t xml:space="preserve"> </w:t>
      </w:r>
      <w:r w:rsidR="006A0FA3">
        <w:t xml:space="preserve">– </w:t>
      </w:r>
      <w:r w:rsidR="00622A77">
        <w:rPr>
          <w:rStyle w:val="affffff4"/>
        </w:rPr>
        <w:t>К</w:t>
      </w:r>
      <w:r w:rsidR="00622A77" w:rsidRPr="008E3F85">
        <w:rPr>
          <w:rStyle w:val="affffff4"/>
        </w:rPr>
        <w:t>нопк</w:t>
      </w:r>
      <w:r w:rsidR="00622A77">
        <w:rPr>
          <w:rStyle w:val="affffff4"/>
        </w:rPr>
        <w:t>а</w:t>
      </w:r>
      <w:r w:rsidR="00622A77" w:rsidRPr="008E3F85">
        <w:rPr>
          <w:rStyle w:val="affffff4"/>
        </w:rPr>
        <w:t xml:space="preserve"> «Отправить на проверку в ФИС ФРДО»</w:t>
      </w:r>
    </w:p>
    <w:p w14:paraId="37F06838" w14:textId="3F4CA46A" w:rsidR="009B0C88" w:rsidRDefault="009A579D" w:rsidP="008E3F85">
      <w:pPr>
        <w:pStyle w:val="affffffc"/>
      </w:pPr>
      <w:r w:rsidRPr="009D2851">
        <w:t xml:space="preserve">В ЛК </w:t>
      </w:r>
      <w:proofErr w:type="spellStart"/>
      <w:r w:rsidRPr="009D2851">
        <w:t>МиФР</w:t>
      </w:r>
      <w:proofErr w:type="spellEnd"/>
      <w:r w:rsidRPr="009D2851">
        <w:t xml:space="preserve"> в режиме просмотра </w:t>
      </w:r>
      <w:r w:rsidR="005C6FB9" w:rsidRPr="009D2851">
        <w:t xml:space="preserve">отображаются </w:t>
      </w:r>
      <w:r w:rsidRPr="009D2851">
        <w:t>частично заполненные записи об образовании, полученные из ФИС ФРДО</w:t>
      </w:r>
      <w:r w:rsidR="005C6FB9">
        <w:t xml:space="preserve"> </w:t>
      </w:r>
      <w:r w:rsidR="005C6FB9" w:rsidRPr="009D2851">
        <w:t>(</w:t>
      </w:r>
      <w:r w:rsidR="00F05A02">
        <w:t xml:space="preserve">см. </w:t>
      </w:r>
      <w:r w:rsidR="005C6FB9" w:rsidRPr="009D2851">
        <w:fldChar w:fldCharType="begin"/>
      </w:r>
      <w:r w:rsidR="005C6FB9" w:rsidRPr="009D2851">
        <w:instrText xml:space="preserve"> REF _Ref147684404 \h  \* MERGEFORMAT </w:instrText>
      </w:r>
      <w:r w:rsidR="005C6FB9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35</w:t>
      </w:r>
      <w:r w:rsidR="005C6FB9" w:rsidRPr="009D2851">
        <w:fldChar w:fldCharType="end"/>
      </w:r>
      <w:r w:rsidR="005C6FB9" w:rsidRPr="009D2851">
        <w:t>)</w:t>
      </w:r>
      <w:r w:rsidRPr="009D2851">
        <w:t xml:space="preserve">. </w:t>
      </w:r>
      <w:r w:rsidR="00710BD7">
        <w:t xml:space="preserve">Частично заполненные </w:t>
      </w:r>
      <w:r w:rsidR="005C6FB9">
        <w:t xml:space="preserve">записи </w:t>
      </w:r>
      <w:r w:rsidR="00710BD7">
        <w:t>не будут переданы в образовательн</w:t>
      </w:r>
      <w:r w:rsidR="005C6FB9">
        <w:t>ую</w:t>
      </w:r>
      <w:r w:rsidR="00710BD7">
        <w:t xml:space="preserve"> част</w:t>
      </w:r>
      <w:r w:rsidR="005C6FB9">
        <w:t>ь</w:t>
      </w:r>
      <w:r w:rsidR="00710BD7">
        <w:t xml:space="preserve"> портфолио</w:t>
      </w:r>
      <w:r w:rsidR="00622A77">
        <w:t xml:space="preserve"> для передачи в заявлении на периодическую аккредитацию</w:t>
      </w:r>
      <w:r w:rsidR="00710BD7">
        <w:t xml:space="preserve">. </w:t>
      </w:r>
    </w:p>
    <w:p w14:paraId="52F21100" w14:textId="5ABF0E81" w:rsidR="009A579D" w:rsidRPr="009D2851" w:rsidRDefault="00BA3EAA" w:rsidP="00622A77">
      <w:pPr>
        <w:pStyle w:val="affffffc"/>
        <w:spacing w:before="0"/>
      </w:pPr>
      <w:r>
        <w:t xml:space="preserve">Внесение </w:t>
      </w:r>
      <w:r w:rsidR="009A579D" w:rsidRPr="009D2851">
        <w:t>недостающи</w:t>
      </w:r>
      <w:r>
        <w:t>х</w:t>
      </w:r>
      <w:r w:rsidR="009A579D" w:rsidRPr="009D2851">
        <w:t xml:space="preserve"> сведени</w:t>
      </w:r>
      <w:r>
        <w:t xml:space="preserve">й в запись об образовании </w:t>
      </w:r>
      <w:r w:rsidR="009A579D" w:rsidRPr="009D2851">
        <w:t>доступн</w:t>
      </w:r>
      <w:r w:rsidR="00B5205E">
        <w:t>о</w:t>
      </w:r>
      <w:r>
        <w:t xml:space="preserve"> </w:t>
      </w:r>
      <w:r w:rsidR="00B5205E" w:rsidRPr="00B5205E">
        <w:t>уполномоченным работник</w:t>
      </w:r>
      <w:r w:rsidR="00B5205E">
        <w:t>а</w:t>
      </w:r>
      <w:r w:rsidR="00B5205E" w:rsidRPr="00B5205E">
        <w:t>м медицинской</w:t>
      </w:r>
      <w:r w:rsidR="009D5AA5">
        <w:t xml:space="preserve">, </w:t>
      </w:r>
      <w:r w:rsidR="00B5205E" w:rsidRPr="00B5205E">
        <w:t>фармацевтической</w:t>
      </w:r>
      <w:r w:rsidR="009D5AA5">
        <w:t xml:space="preserve"> </w:t>
      </w:r>
      <w:r w:rsidR="00B5205E" w:rsidRPr="00B5205E">
        <w:t xml:space="preserve">или образовательной </w:t>
      </w:r>
      <w:r w:rsidR="00B5205E" w:rsidRPr="00B5205E">
        <w:lastRenderedPageBreak/>
        <w:t>организации</w:t>
      </w:r>
      <w:r w:rsidR="00622A77">
        <w:t xml:space="preserve"> в </w:t>
      </w:r>
      <w:r w:rsidR="009D5AA5">
        <w:t>модуле «Медицинский и фармацевтический персонал» Подсистемы</w:t>
      </w:r>
      <w:r w:rsidR="009A579D" w:rsidRPr="009D2851">
        <w:t>.</w:t>
      </w:r>
      <w:r w:rsidR="00710BD7">
        <w:t xml:space="preserve"> Для </w:t>
      </w:r>
      <w:r>
        <w:t xml:space="preserve">инициирования процесса </w:t>
      </w:r>
      <w:r w:rsidR="001172BA">
        <w:t>в</w:t>
      </w:r>
      <w:r w:rsidR="00710BD7">
        <w:t>оспольз</w:t>
      </w:r>
      <w:r w:rsidR="001172BA">
        <w:t xml:space="preserve">уйтесь </w:t>
      </w:r>
      <w:r w:rsidR="00710BD7">
        <w:t>формой обратной связи (</w:t>
      </w:r>
      <w:r w:rsidR="001D4609">
        <w:t xml:space="preserve">см. </w:t>
      </w:r>
      <w:r w:rsidR="00AB163B">
        <w:t>подпункт</w:t>
      </w:r>
      <w:r w:rsidR="001D4609">
        <w:t xml:space="preserve"> </w:t>
      </w:r>
      <w:r w:rsidR="00710BD7">
        <w:fldChar w:fldCharType="begin"/>
      </w:r>
      <w:r w:rsidR="00710BD7">
        <w:instrText xml:space="preserve"> REF _Ref148616146 \n \h </w:instrText>
      </w:r>
      <w:r w:rsidR="00611A77">
        <w:instrText xml:space="preserve"> \* MERGEFORMAT </w:instrText>
      </w:r>
      <w:r w:rsidR="00710BD7">
        <w:fldChar w:fldCharType="separate"/>
      </w:r>
      <w:r w:rsidR="00917A83">
        <w:t>4.4.2.5</w:t>
      </w:r>
      <w:r w:rsidR="00710BD7">
        <w:fldChar w:fldCharType="end"/>
      </w:r>
      <w:r w:rsidR="00CF1F62">
        <w:t xml:space="preserve"> </w:t>
      </w:r>
      <w:r w:rsidR="00344CCD">
        <w:t>настоящего руководства пользователя</w:t>
      </w:r>
      <w:r w:rsidR="00710BD7">
        <w:t>).</w:t>
      </w:r>
    </w:p>
    <w:p w14:paraId="30819BA8" w14:textId="77777777" w:rsidR="009A579D" w:rsidRPr="009D2851" w:rsidRDefault="009A579D" w:rsidP="008E3F85">
      <w:pPr>
        <w:pStyle w:val="affffff9"/>
      </w:pPr>
      <w:r w:rsidRPr="009D2851">
        <w:rPr>
          <w:noProof/>
        </w:rPr>
        <w:drawing>
          <wp:inline distT="0" distB="0" distL="0" distR="0" wp14:anchorId="25F600B8" wp14:editId="5824D82E">
            <wp:extent cx="5941079" cy="1958008"/>
            <wp:effectExtent l="0" t="0" r="2540" b="444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9825" cy="196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B4756" w14:textId="5E3CCCB0" w:rsidR="009A579D" w:rsidRPr="009D2851" w:rsidRDefault="009A579D" w:rsidP="008E3F85">
      <w:pPr>
        <w:pStyle w:val="affffffb"/>
      </w:pPr>
      <w:bookmarkStart w:id="224" w:name="_Ref14768440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35</w:t>
      </w:r>
      <w:r w:rsidR="00731FD8">
        <w:rPr>
          <w:noProof/>
        </w:rPr>
        <w:fldChar w:fldCharType="end"/>
      </w:r>
      <w:bookmarkEnd w:id="224"/>
      <w:r w:rsidRPr="009D2851">
        <w:t xml:space="preserve"> </w:t>
      </w:r>
      <w:r w:rsidR="009B0C88">
        <w:t xml:space="preserve">– </w:t>
      </w:r>
      <w:r w:rsidR="00622A77">
        <w:t>Частично заполненная з</w:t>
      </w:r>
      <w:r w:rsidRPr="009D2851">
        <w:t>апись об образовании, полученная из ФИС ФРДО</w:t>
      </w:r>
    </w:p>
    <w:p w14:paraId="12E3D331" w14:textId="691DBC65" w:rsidR="003E2E16" w:rsidRPr="009D2851" w:rsidRDefault="009B0C88" w:rsidP="009D2851">
      <w:pPr>
        <w:pStyle w:val="46"/>
      </w:pPr>
      <w:r>
        <w:t xml:space="preserve">Загрузка </w:t>
      </w:r>
      <w:r w:rsidR="00960D57">
        <w:t>д</w:t>
      </w:r>
      <w:r w:rsidR="003E2E16" w:rsidRPr="009D2851">
        <w:t>ополнительны</w:t>
      </w:r>
      <w:r w:rsidR="00960D57">
        <w:t>х</w:t>
      </w:r>
      <w:r w:rsidR="003E2E16" w:rsidRPr="009D2851">
        <w:t xml:space="preserve"> документ</w:t>
      </w:r>
      <w:r w:rsidR="00960D57">
        <w:t>ов</w:t>
      </w:r>
    </w:p>
    <w:p w14:paraId="4929B93F" w14:textId="07A61E2B" w:rsidR="003E2E16" w:rsidRPr="009D2851" w:rsidRDefault="003609C1" w:rsidP="00A75DEC">
      <w:pPr>
        <w:pStyle w:val="50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Загрузка </w:t>
      </w:r>
      <w:r w:rsidR="0094687D" w:rsidRPr="0094687D">
        <w:rPr>
          <w:shd w:val="clear" w:color="auto" w:fill="FFFFFF"/>
        </w:rPr>
        <w:t>выписки 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</w:p>
    <w:p w14:paraId="64D09BFB" w14:textId="50642C43" w:rsidR="0094687D" w:rsidRDefault="003E2E16" w:rsidP="001E2391">
      <w:pPr>
        <w:ind w:firstLine="709"/>
      </w:pPr>
      <w:r w:rsidRPr="008E3F85">
        <w:rPr>
          <w:rStyle w:val="affffff4"/>
        </w:rPr>
        <w:t xml:space="preserve">Для загрузки </w:t>
      </w:r>
      <w:r w:rsidR="0094687D" w:rsidRPr="008E3F85">
        <w:rPr>
          <w:rStyle w:val="affffff4"/>
        </w:rPr>
        <w:t>сканированной копии выписки 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  <w:r w:rsidR="00A75DEC" w:rsidRPr="008E3F85">
        <w:rPr>
          <w:rStyle w:val="affffff4"/>
        </w:rPr>
        <w:t xml:space="preserve"> </w:t>
      </w:r>
      <w:r w:rsidRPr="008E3F85">
        <w:rPr>
          <w:rStyle w:val="affffff4"/>
        </w:rPr>
        <w:t>необходим</w:t>
      </w:r>
      <w:r w:rsidRPr="009D2851">
        <w:t>о</w:t>
      </w:r>
      <w:r w:rsidR="0094687D">
        <w:t>:</w:t>
      </w:r>
    </w:p>
    <w:p w14:paraId="465985E2" w14:textId="3FE07090" w:rsidR="0094687D" w:rsidRDefault="007161F3" w:rsidP="006E583D">
      <w:pPr>
        <w:pStyle w:val="18"/>
        <w:numPr>
          <w:ilvl w:val="0"/>
          <w:numId w:val="35"/>
        </w:numPr>
      </w:pPr>
      <w:r>
        <w:t>Н</w:t>
      </w:r>
      <w:r w:rsidR="003E2E16" w:rsidRPr="009D2851">
        <w:t>ажать кнопку «Выбрать файл»</w:t>
      </w:r>
      <w:r w:rsidR="0094687D">
        <w:t xml:space="preserve"> в блоке «Дополнительные документы» образовательной части портфолио</w:t>
      </w:r>
      <w:r>
        <w:t>.</w:t>
      </w:r>
    </w:p>
    <w:p w14:paraId="60B47370" w14:textId="5B3D2049" w:rsidR="003E2E16" w:rsidRDefault="007161F3" w:rsidP="00A6515A">
      <w:pPr>
        <w:pStyle w:val="18"/>
      </w:pPr>
      <w:r>
        <w:t>В</w:t>
      </w:r>
      <w:r w:rsidR="003E2E16" w:rsidRPr="009D2851">
        <w:t>ыбрать необходимый документ для загрузки (</w:t>
      </w:r>
      <w:r w:rsidR="00F05A02">
        <w:t xml:space="preserve">см. </w:t>
      </w:r>
      <w:r w:rsidR="003E2E16" w:rsidRPr="009D2851">
        <w:fldChar w:fldCharType="begin"/>
      </w:r>
      <w:r w:rsidR="003E2E16" w:rsidRPr="009D2851">
        <w:instrText xml:space="preserve"> REF _Ref147500073 \h </w:instrText>
      </w:r>
      <w:r w:rsidR="009D2851" w:rsidRPr="009D2851">
        <w:instrText xml:space="preserve"> \* MERGEFORMAT </w:instrText>
      </w:r>
      <w:r w:rsidR="003E2E1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36</w:t>
      </w:r>
      <w:r w:rsidR="003E2E16" w:rsidRPr="009D2851">
        <w:fldChar w:fldCharType="end"/>
      </w:r>
      <w:r w:rsidR="003E2E16" w:rsidRPr="009D2851">
        <w:t>).</w:t>
      </w:r>
    </w:p>
    <w:p w14:paraId="63888C97" w14:textId="7402240F" w:rsidR="0094687D" w:rsidRPr="009D2851" w:rsidRDefault="00A6515A" w:rsidP="00622A77">
      <w:pPr>
        <w:pStyle w:val="a7"/>
        <w:ind w:left="709" w:firstLine="0"/>
      </w:pPr>
      <w:r w:rsidRPr="00F87340">
        <w:t>Допускается загрузка не более 5 файлов в формате PDF, с уникальным именем и общим размером не более 10 Мб</w:t>
      </w:r>
      <w:r w:rsidR="007546DE">
        <w:t>айт</w:t>
      </w:r>
      <w:r w:rsidRPr="00F87340">
        <w:t xml:space="preserve">. </w:t>
      </w:r>
      <w:r w:rsidR="00BC3375" w:rsidRPr="00F87340">
        <w:t>При успешной загрузке документов кнопка «Выбрать файл» принимает статус «Загружено» (</w:t>
      </w:r>
      <w:r w:rsidR="00F05A02">
        <w:t xml:space="preserve">см. </w:t>
      </w:r>
      <w:r w:rsidR="00B941A1" w:rsidRPr="00F87340">
        <w:fldChar w:fldCharType="begin"/>
      </w:r>
      <w:r w:rsidR="00B941A1" w:rsidRPr="00F87340">
        <w:instrText xml:space="preserve"> REF _Ref147500404 \h  \* MERGEFORMAT </w:instrText>
      </w:r>
      <w:r w:rsidR="00B941A1" w:rsidRPr="00F87340">
        <w:fldChar w:fldCharType="separate"/>
      </w:r>
      <w:r w:rsidR="00917A83" w:rsidRPr="009D2851">
        <w:t xml:space="preserve">Рисунок </w:t>
      </w:r>
      <w:r w:rsidR="00917A83">
        <w:t>37</w:t>
      </w:r>
      <w:r w:rsidR="00B941A1" w:rsidRPr="00F87340">
        <w:fldChar w:fldCharType="end"/>
      </w:r>
      <w:r w:rsidR="00BC3375" w:rsidRPr="00F87340">
        <w:t>). Повторная загрузка файла невозможна.</w:t>
      </w:r>
      <w:r w:rsidR="00A413AA" w:rsidRPr="00F87340">
        <w:t xml:space="preserve"> Для загрузки нового файла удалите файлы, загруженные ранее</w:t>
      </w:r>
      <w:r w:rsidR="00A413AA">
        <w:t>.</w:t>
      </w:r>
    </w:p>
    <w:p w14:paraId="05BD6975" w14:textId="77777777" w:rsidR="003E2E16" w:rsidRPr="009D2851" w:rsidRDefault="003E2E16" w:rsidP="00622A77">
      <w:pPr>
        <w:pStyle w:val="affffff9"/>
        <w:ind w:left="709" w:hanging="993"/>
      </w:pPr>
      <w:r w:rsidRPr="009D2851">
        <w:rPr>
          <w:noProof/>
        </w:rPr>
        <w:drawing>
          <wp:inline distT="0" distB="0" distL="0" distR="0" wp14:anchorId="5A3343A9" wp14:editId="0068E87A">
            <wp:extent cx="5961830" cy="879231"/>
            <wp:effectExtent l="0" t="0" r="127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2023-9-19_16-21-50.pn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3" t="86973" r="3423" b="7705"/>
                    <a:stretch/>
                  </pic:blipFill>
                  <pic:spPr bwMode="auto">
                    <a:xfrm>
                      <a:off x="0" y="0"/>
                      <a:ext cx="6116886" cy="902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351D8" w14:textId="2105F97F" w:rsidR="003E2E16" w:rsidRPr="009D2851" w:rsidRDefault="003E2E16" w:rsidP="00622A77">
      <w:pPr>
        <w:pStyle w:val="affffffb"/>
        <w:ind w:left="709"/>
      </w:pPr>
      <w:bookmarkStart w:id="225" w:name="_Ref147500073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36</w:t>
      </w:r>
      <w:r w:rsidR="00731FD8">
        <w:rPr>
          <w:noProof/>
        </w:rPr>
        <w:fldChar w:fldCharType="end"/>
      </w:r>
      <w:bookmarkEnd w:id="225"/>
      <w:r w:rsidRPr="009D2851">
        <w:t xml:space="preserve"> </w:t>
      </w:r>
      <w:r w:rsidR="00455955">
        <w:t xml:space="preserve">– </w:t>
      </w:r>
      <w:r w:rsidR="00622A77">
        <w:t>Кнопка «Выбрать»</w:t>
      </w:r>
    </w:p>
    <w:p w14:paraId="1EE7A8FB" w14:textId="19792DE6" w:rsidR="003E2E16" w:rsidRPr="009D2851" w:rsidRDefault="003E2E16" w:rsidP="00AB163B">
      <w:pPr>
        <w:pStyle w:val="a7"/>
      </w:pPr>
      <w:r w:rsidRPr="009D2851">
        <w:t xml:space="preserve">Для удаления документа нажмите </w:t>
      </w:r>
      <w:r w:rsidR="00A75DEC">
        <w:t xml:space="preserve">кнопку </w:t>
      </w:r>
      <w:r w:rsidR="00A75DEC" w:rsidRPr="00A75DEC">
        <w:rPr>
          <w:noProof/>
        </w:rPr>
        <w:drawing>
          <wp:inline distT="0" distB="0" distL="0" distR="0" wp14:anchorId="0AE894D3" wp14:editId="4FAE8BBE">
            <wp:extent cx="360218" cy="313235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71377" cy="32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5DEC">
        <w:t xml:space="preserve"> </w:t>
      </w:r>
      <w:r w:rsidR="00667D94">
        <w:t xml:space="preserve">в конце строки с наименованием документа </w:t>
      </w:r>
      <w:r w:rsidRPr="009D2851">
        <w:t>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_Ref147500404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37</w:t>
      </w:r>
      <w:r w:rsidRPr="009D2851">
        <w:fldChar w:fldCharType="end"/>
      </w:r>
      <w:r w:rsidRPr="009D2851">
        <w:t>)</w:t>
      </w:r>
    </w:p>
    <w:p w14:paraId="384A7309" w14:textId="77777777" w:rsidR="003E2E16" w:rsidRPr="009D2851" w:rsidRDefault="003E2E16" w:rsidP="008E3F85">
      <w:pPr>
        <w:pStyle w:val="affffff9"/>
      </w:pPr>
      <w:r w:rsidRPr="009D2851">
        <w:rPr>
          <w:noProof/>
        </w:rPr>
        <w:drawing>
          <wp:inline distT="0" distB="0" distL="0" distR="0" wp14:anchorId="4E1BB825" wp14:editId="3959BFBB">
            <wp:extent cx="5593871" cy="741218"/>
            <wp:effectExtent l="0" t="0" r="6985" b="190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корзина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5" t="87277" r="2164" b="7856"/>
                    <a:stretch/>
                  </pic:blipFill>
                  <pic:spPr bwMode="auto">
                    <a:xfrm>
                      <a:off x="0" y="0"/>
                      <a:ext cx="5722598" cy="75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BEF8C" w14:textId="4BA060E4" w:rsidR="003E2E16" w:rsidRPr="009D2851" w:rsidRDefault="003E2E16" w:rsidP="008E3F85">
      <w:pPr>
        <w:pStyle w:val="affffffb"/>
      </w:pPr>
      <w:bookmarkStart w:id="226" w:name="_Ref14750040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37</w:t>
      </w:r>
      <w:r w:rsidR="00731FD8">
        <w:rPr>
          <w:noProof/>
        </w:rPr>
        <w:fldChar w:fldCharType="end"/>
      </w:r>
      <w:bookmarkEnd w:id="226"/>
      <w:r w:rsidRPr="009D2851">
        <w:t xml:space="preserve"> </w:t>
      </w:r>
      <w:r w:rsidR="00455955">
        <w:t>–</w:t>
      </w:r>
      <w:r w:rsidRPr="009D2851">
        <w:t xml:space="preserve"> Удаление документа</w:t>
      </w:r>
    </w:p>
    <w:p w14:paraId="7F918813" w14:textId="4C2BA683" w:rsidR="003E2E16" w:rsidRPr="009D2851" w:rsidRDefault="00455955" w:rsidP="00A75DEC">
      <w:pPr>
        <w:pStyle w:val="50"/>
        <w:jc w:val="both"/>
        <w:rPr>
          <w:rStyle w:val="af7"/>
          <w:b/>
          <w:iCs/>
          <w:color w:val="000000" w:themeColor="text1"/>
          <w:shd w:val="clear" w:color="auto" w:fill="FFFFFF"/>
        </w:rPr>
      </w:pPr>
      <w:r>
        <w:rPr>
          <w:rStyle w:val="af7"/>
          <w:b/>
          <w:iCs/>
          <w:color w:val="000000" w:themeColor="text1"/>
          <w:shd w:val="clear" w:color="auto" w:fill="FFFFFF"/>
        </w:rPr>
        <w:lastRenderedPageBreak/>
        <w:t>Загрузка д</w:t>
      </w:r>
      <w:r w:rsidR="003E2E16" w:rsidRPr="009D2851">
        <w:rPr>
          <w:rStyle w:val="af7"/>
          <w:b/>
          <w:iCs/>
          <w:color w:val="000000" w:themeColor="text1"/>
          <w:shd w:val="clear" w:color="auto" w:fill="FFFFFF"/>
        </w:rPr>
        <w:t>окумент</w:t>
      </w:r>
      <w:r>
        <w:rPr>
          <w:rStyle w:val="af7"/>
          <w:b/>
          <w:iCs/>
          <w:color w:val="000000" w:themeColor="text1"/>
          <w:shd w:val="clear" w:color="auto" w:fill="FFFFFF"/>
        </w:rPr>
        <w:t>ов</w:t>
      </w:r>
      <w:r w:rsidR="003E2E16" w:rsidRPr="009D2851">
        <w:rPr>
          <w:rStyle w:val="af7"/>
          <w:b/>
          <w:iCs/>
          <w:color w:val="000000" w:themeColor="text1"/>
          <w:shd w:val="clear" w:color="auto" w:fill="FFFFFF"/>
        </w:rPr>
        <w:t xml:space="preserve"> об образовании</w:t>
      </w:r>
      <w:r>
        <w:rPr>
          <w:rStyle w:val="af7"/>
          <w:b/>
          <w:iCs/>
          <w:color w:val="000000" w:themeColor="text1"/>
          <w:shd w:val="clear" w:color="auto" w:fill="FFFFFF"/>
        </w:rPr>
        <w:t xml:space="preserve">, полученных </w:t>
      </w:r>
      <w:r w:rsidR="003E2E16" w:rsidRPr="009D2851">
        <w:rPr>
          <w:rStyle w:val="af7"/>
          <w:b/>
          <w:iCs/>
          <w:color w:val="000000" w:themeColor="text1"/>
          <w:shd w:val="clear" w:color="auto" w:fill="FFFFFF"/>
        </w:rPr>
        <w:t>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</w:p>
    <w:p w14:paraId="0D1E4647" w14:textId="15413B9B" w:rsidR="003E2E16" w:rsidRPr="009D2851" w:rsidRDefault="00AC2EE2" w:rsidP="008E3F85">
      <w:pPr>
        <w:pStyle w:val="affffff5"/>
      </w:pPr>
      <w:r w:rsidRPr="009D2851">
        <w:t>Для загрузки</w:t>
      </w:r>
      <w:r w:rsidR="003E2E16" w:rsidRPr="009D2851">
        <w:t xml:space="preserve"> </w:t>
      </w:r>
      <w:r w:rsidR="00455955">
        <w:t xml:space="preserve">сканированных копий </w:t>
      </w:r>
      <w:r w:rsidR="003E2E16" w:rsidRPr="009D2851">
        <w:t xml:space="preserve">документов </w:t>
      </w:r>
      <w:r w:rsidR="00A75DEC">
        <w:t xml:space="preserve">об образовании, полученных в Донецкой Народной Республике, Луганской Народной Республике, Запорожской области, Херсонской области </w:t>
      </w:r>
      <w:r w:rsidR="00EA46A8">
        <w:t>и</w:t>
      </w:r>
      <w:r w:rsidR="00A75DEC">
        <w:t xml:space="preserve">ли на территории Украины, </w:t>
      </w:r>
      <w:r w:rsidR="003E2E16" w:rsidRPr="009D2851">
        <w:t>необходимо:</w:t>
      </w:r>
    </w:p>
    <w:p w14:paraId="5D7AD18E" w14:textId="733CD7A1" w:rsidR="003E2E16" w:rsidRPr="009D2851" w:rsidRDefault="0085358A" w:rsidP="006E583D">
      <w:pPr>
        <w:pStyle w:val="18"/>
        <w:numPr>
          <w:ilvl w:val="0"/>
          <w:numId w:val="32"/>
        </w:numPr>
      </w:pPr>
      <w:r>
        <w:t>В</w:t>
      </w:r>
      <w:r w:rsidR="003E2E16" w:rsidRPr="009D2851">
        <w:t xml:space="preserve">ыбрать значение «Да» </w:t>
      </w:r>
      <w:r w:rsidR="00455955">
        <w:t xml:space="preserve">в </w:t>
      </w:r>
      <w:proofErr w:type="spellStart"/>
      <w:r w:rsidR="003E2E16" w:rsidRPr="009D2851">
        <w:t>чекбокс</w:t>
      </w:r>
      <w:r w:rsidR="00455955">
        <w:t>е</w:t>
      </w:r>
      <w:proofErr w:type="spellEnd"/>
      <w:r w:rsidR="003E2E16" w:rsidRPr="009D2851">
        <w:t xml:space="preserve"> </w:t>
      </w:r>
      <w:r w:rsidR="00934A66">
        <w:t xml:space="preserve">«Документы об </w:t>
      </w:r>
      <w:r w:rsidR="00934A66" w:rsidRPr="00934A66">
        <w:t>образовании</w:t>
      </w:r>
      <w:r w:rsidR="00934A66">
        <w:t xml:space="preserve"> выданы</w:t>
      </w:r>
      <w:r w:rsidR="00934A66" w:rsidRPr="00934A66">
        <w:t xml:space="preserve"> в Донецкой Народной Республике, Луганской Народной Республике, Запорожской области, Херсонской области ли на территории Украины</w:t>
      </w:r>
      <w:r w:rsidR="00934A66">
        <w:t>»</w:t>
      </w:r>
      <w:r w:rsidR="00934A66" w:rsidRPr="00934A66">
        <w:t xml:space="preserve"> </w:t>
      </w:r>
      <w:r w:rsidR="003E2E16" w:rsidRPr="009D2851">
        <w:t>(</w:t>
      </w:r>
      <w:r w:rsidR="00F05A02">
        <w:t xml:space="preserve">см. </w:t>
      </w:r>
      <w:r w:rsidR="003E2E16" w:rsidRPr="009D2851">
        <w:fldChar w:fldCharType="begin"/>
      </w:r>
      <w:r w:rsidR="003E2E16" w:rsidRPr="009D2851">
        <w:instrText xml:space="preserve"> REF _Ref147500963 \h </w:instrText>
      </w:r>
      <w:r w:rsidR="009D2851" w:rsidRPr="009D2851">
        <w:instrText xml:space="preserve"> \* MERGEFORMAT </w:instrText>
      </w:r>
      <w:r w:rsidR="003E2E1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38</w:t>
      </w:r>
      <w:r w:rsidR="003E2E16" w:rsidRPr="009D2851">
        <w:fldChar w:fldCharType="end"/>
      </w:r>
      <w:r w:rsidR="00455955">
        <w:t>)</w:t>
      </w:r>
      <w:r w:rsidR="003E2E16" w:rsidRPr="009D2851">
        <w:t>.</w:t>
      </w:r>
      <w:r w:rsidR="00E8561D" w:rsidRPr="00E8561D">
        <w:t xml:space="preserve"> Откроется форма загрузчика</w:t>
      </w:r>
      <w:r w:rsidR="00E8561D">
        <w:t xml:space="preserve"> файлов</w:t>
      </w:r>
      <w:r>
        <w:t>.</w:t>
      </w:r>
    </w:p>
    <w:p w14:paraId="4BC62487" w14:textId="77777777" w:rsidR="003E2E16" w:rsidRPr="009D2851" w:rsidRDefault="003E2E16" w:rsidP="008E3F85">
      <w:pPr>
        <w:pStyle w:val="affffff9"/>
      </w:pPr>
      <w:r w:rsidRPr="009D2851">
        <w:rPr>
          <w:noProof/>
        </w:rPr>
        <w:drawing>
          <wp:inline distT="0" distB="0" distL="0" distR="0" wp14:anchorId="3E658492" wp14:editId="442E613D">
            <wp:extent cx="5835314" cy="68580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023-9-19_16-21-50.pn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8" t="92523" r="1644" b="3141"/>
                    <a:stretch/>
                  </pic:blipFill>
                  <pic:spPr bwMode="auto">
                    <a:xfrm>
                      <a:off x="0" y="0"/>
                      <a:ext cx="5877288" cy="690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4371F" w14:textId="5A7BE0D3" w:rsidR="003E2E16" w:rsidRPr="009D2851" w:rsidRDefault="003E2E16" w:rsidP="008E3F85">
      <w:pPr>
        <w:pStyle w:val="affffffb"/>
      </w:pPr>
      <w:bookmarkStart w:id="227" w:name="_Ref147500963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38</w:t>
      </w:r>
      <w:r w:rsidR="00731FD8">
        <w:rPr>
          <w:noProof/>
        </w:rPr>
        <w:fldChar w:fldCharType="end"/>
      </w:r>
      <w:bookmarkEnd w:id="227"/>
      <w:r w:rsidRPr="009D2851">
        <w:t xml:space="preserve"> – </w:t>
      </w:r>
      <w:proofErr w:type="spellStart"/>
      <w:r w:rsidRPr="009D2851">
        <w:t>Чекбокс</w:t>
      </w:r>
      <w:proofErr w:type="spellEnd"/>
    </w:p>
    <w:p w14:paraId="04735F35" w14:textId="607D8552" w:rsidR="003E2E16" w:rsidRDefault="0085358A" w:rsidP="006E583D">
      <w:pPr>
        <w:pStyle w:val="18"/>
        <w:numPr>
          <w:ilvl w:val="0"/>
          <w:numId w:val="32"/>
        </w:numPr>
      </w:pPr>
      <w:r>
        <w:t>В</w:t>
      </w:r>
      <w:r w:rsidR="003E2E16" w:rsidRPr="009D2851">
        <w:t>ыбр</w:t>
      </w:r>
      <w:r w:rsidR="00E8561D">
        <w:t xml:space="preserve">ать </w:t>
      </w:r>
      <w:r w:rsidR="003E2E16" w:rsidRPr="009D2851">
        <w:t>и загрузит</w:t>
      </w:r>
      <w:r w:rsidR="00E8561D">
        <w:t>ь</w:t>
      </w:r>
      <w:r w:rsidR="003E2E16" w:rsidRPr="009D2851">
        <w:t xml:space="preserve"> файл.</w:t>
      </w:r>
    </w:p>
    <w:p w14:paraId="05708C81" w14:textId="4ED16402" w:rsidR="00122AE7" w:rsidRPr="009D2851" w:rsidRDefault="00122AE7" w:rsidP="008E3F85">
      <w:pPr>
        <w:pStyle w:val="a7"/>
      </w:pPr>
      <w:r w:rsidRPr="00122AE7">
        <w:t xml:space="preserve">Допускается загрузка не более 5 файлов в формате </w:t>
      </w:r>
      <w:r w:rsidR="00A75184">
        <w:t xml:space="preserve">файла </w:t>
      </w:r>
      <w:r w:rsidRPr="00122AE7">
        <w:t>PDF, с уникальным именем и общим размером не более 10 Мб</w:t>
      </w:r>
      <w:r w:rsidR="00A75184">
        <w:t>айт</w:t>
      </w:r>
      <w:r w:rsidRPr="00122AE7">
        <w:t>. При успешной загрузке документов кнопка «Выбрать файл» принимает статус «Загружено» (</w:t>
      </w:r>
      <w:r w:rsidR="00F05A02">
        <w:t xml:space="preserve">см. </w:t>
      </w:r>
      <w:r w:rsidRPr="00122AE7">
        <w:t>Рисунок 34). Повторная загрузка файла невозможна</w:t>
      </w:r>
      <w:r w:rsidR="00A413AA">
        <w:t xml:space="preserve">. </w:t>
      </w:r>
      <w:r w:rsidR="00A413AA" w:rsidRPr="00A413AA">
        <w:t>Для загрузки нового файла удалите файлы, загруженные ранее</w:t>
      </w:r>
      <w:r w:rsidR="00A413AA">
        <w:t>.</w:t>
      </w:r>
    </w:p>
    <w:p w14:paraId="0C4C1E8B" w14:textId="0E8F6C2E" w:rsidR="003E2E16" w:rsidRPr="009D2851" w:rsidRDefault="007B675C" w:rsidP="008E3F85">
      <w:pPr>
        <w:pStyle w:val="a7"/>
      </w:pPr>
      <w:r>
        <w:t>Чтобы удалить</w:t>
      </w:r>
      <w:r w:rsidR="003E2E16" w:rsidRPr="009D2851">
        <w:t xml:space="preserve"> загруженны</w:t>
      </w:r>
      <w:r w:rsidR="00660749">
        <w:t>й</w:t>
      </w:r>
      <w:r w:rsidR="003E2E16" w:rsidRPr="009D2851">
        <w:t xml:space="preserve"> документ необходимо</w:t>
      </w:r>
      <w:r w:rsidR="00660749">
        <w:t xml:space="preserve"> н</w:t>
      </w:r>
      <w:r w:rsidR="003E2E16" w:rsidRPr="009D2851">
        <w:t>аж</w:t>
      </w:r>
      <w:r w:rsidR="00DF3A0F">
        <w:t>ать</w:t>
      </w:r>
      <w:r w:rsidR="003E2E16" w:rsidRPr="009D2851">
        <w:t xml:space="preserve"> на</w:t>
      </w:r>
      <w:r w:rsidR="00A75DEC">
        <w:t xml:space="preserve"> </w:t>
      </w:r>
      <w:r w:rsidR="00076AF6">
        <w:t xml:space="preserve">крестик рядом с названием документа </w:t>
      </w:r>
      <w:r w:rsidR="003E2E16" w:rsidRPr="009D2851">
        <w:t>(</w:t>
      </w:r>
      <w:r w:rsidR="00F05A02">
        <w:t xml:space="preserve">см. </w:t>
      </w:r>
      <w:r w:rsidR="00AC2EE2" w:rsidRPr="009D2851">
        <w:fldChar w:fldCharType="begin"/>
      </w:r>
      <w:r w:rsidR="00AC2EE2" w:rsidRPr="009D2851">
        <w:instrText xml:space="preserve"> REF _Ref148022518 \h </w:instrText>
      </w:r>
      <w:r w:rsidR="009D2851" w:rsidRPr="009D2851">
        <w:instrText xml:space="preserve"> \* MERGEFORMAT </w:instrText>
      </w:r>
      <w:r w:rsidR="00AC2EE2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39</w:t>
      </w:r>
      <w:r w:rsidR="00AC2EE2" w:rsidRPr="009D2851">
        <w:fldChar w:fldCharType="end"/>
      </w:r>
      <w:r w:rsidR="003E2E16" w:rsidRPr="009D2851">
        <w:t>).</w:t>
      </w:r>
    </w:p>
    <w:p w14:paraId="7D52FA66" w14:textId="77777777" w:rsidR="003E2E16" w:rsidRPr="009D2851" w:rsidRDefault="003E2E16" w:rsidP="008E3F85">
      <w:pPr>
        <w:pStyle w:val="affffff9"/>
      </w:pPr>
      <w:r w:rsidRPr="009D2851">
        <w:rPr>
          <w:noProof/>
        </w:rPr>
        <w:drawing>
          <wp:inline distT="0" distB="0" distL="0" distR="0" wp14:anchorId="09434E6A" wp14:editId="5D77E198">
            <wp:extent cx="5832588" cy="2507672"/>
            <wp:effectExtent l="0" t="0" r="0" b="698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7" t="82415" b="3057"/>
                    <a:stretch/>
                  </pic:blipFill>
                  <pic:spPr bwMode="auto">
                    <a:xfrm>
                      <a:off x="0" y="0"/>
                      <a:ext cx="5883701" cy="2529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4F93C0" w14:textId="0EBC4038" w:rsidR="003E2E16" w:rsidRPr="009D2851" w:rsidRDefault="003E2E16" w:rsidP="008E3F85">
      <w:pPr>
        <w:pStyle w:val="affffffb"/>
      </w:pPr>
      <w:bookmarkStart w:id="228" w:name="_Ref148022518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39</w:t>
      </w:r>
      <w:r w:rsidR="00731FD8">
        <w:rPr>
          <w:noProof/>
        </w:rPr>
        <w:fldChar w:fldCharType="end"/>
      </w:r>
      <w:bookmarkEnd w:id="228"/>
      <w:r w:rsidRPr="009D2851">
        <w:t xml:space="preserve"> </w:t>
      </w:r>
      <w:r w:rsidR="00512F2B">
        <w:t>–</w:t>
      </w:r>
      <w:r w:rsidRPr="009D2851">
        <w:t xml:space="preserve"> Удаление документов</w:t>
      </w:r>
    </w:p>
    <w:p w14:paraId="3B39A8C0" w14:textId="1032AC6B" w:rsidR="009D0368" w:rsidRPr="009D2851" w:rsidRDefault="009D0368" w:rsidP="009D2851">
      <w:pPr>
        <w:pStyle w:val="46"/>
      </w:pPr>
      <w:bookmarkStart w:id="229" w:name="_Ref148616146"/>
      <w:r w:rsidRPr="009D2851">
        <w:t xml:space="preserve">Отправление </w:t>
      </w:r>
      <w:r w:rsidR="00512F2B" w:rsidRPr="00512F2B">
        <w:t>обращений о некорректной информации</w:t>
      </w:r>
      <w:bookmarkEnd w:id="229"/>
    </w:p>
    <w:bookmarkEnd w:id="219"/>
    <w:p w14:paraId="2E0BB2E8" w14:textId="4882DF23" w:rsidR="009D0368" w:rsidRPr="00846EDB" w:rsidRDefault="009D0368" w:rsidP="008E3F85">
      <w:pPr>
        <w:pStyle w:val="a7"/>
      </w:pPr>
      <w:r w:rsidRPr="00846EDB">
        <w:t xml:space="preserve">В случае обнаружения некорректной информации </w:t>
      </w:r>
      <w:r w:rsidR="00512F2B" w:rsidRPr="00846EDB">
        <w:t>в</w:t>
      </w:r>
      <w:r w:rsidRPr="00846EDB">
        <w:t xml:space="preserve"> блоке «Образовательная часть» портфолио:</w:t>
      </w:r>
    </w:p>
    <w:p w14:paraId="11DB2A01" w14:textId="69992EBC" w:rsidR="009D0368" w:rsidRPr="009D2851" w:rsidRDefault="009D0368" w:rsidP="00CB2806">
      <w:pPr>
        <w:pStyle w:val="18"/>
        <w:numPr>
          <w:ilvl w:val="0"/>
          <w:numId w:val="52"/>
        </w:numPr>
      </w:pPr>
      <w:r w:rsidRPr="009D2851">
        <w:t>Откройте форму обратной связи, нажав на кнопку «Сообщить о неточности», которая находится в разделе «Образование»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_Ref143514044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40</w:t>
      </w:r>
      <w:r w:rsidRPr="009D2851">
        <w:fldChar w:fldCharType="end"/>
      </w:r>
      <w:r w:rsidRPr="009D2851">
        <w:t>).</w:t>
      </w:r>
    </w:p>
    <w:p w14:paraId="1FE712ED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3C8A7060" wp14:editId="36CFF364">
            <wp:extent cx="5856837" cy="2582605"/>
            <wp:effectExtent l="0" t="0" r="0" b="825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Форма ОС для карточки работника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056" cy="259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DC82A" w14:textId="334F0B8B" w:rsidR="009D0368" w:rsidRPr="009D2851" w:rsidRDefault="009D0368" w:rsidP="008E3F85">
      <w:pPr>
        <w:pStyle w:val="affffffb"/>
      </w:pPr>
      <w:bookmarkStart w:id="230" w:name="_Ref14351404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40</w:t>
      </w:r>
      <w:r w:rsidR="00731FD8">
        <w:rPr>
          <w:noProof/>
        </w:rPr>
        <w:fldChar w:fldCharType="end"/>
      </w:r>
      <w:bookmarkEnd w:id="230"/>
      <w:r w:rsidRPr="009D2851">
        <w:t xml:space="preserve"> </w:t>
      </w:r>
      <w:r w:rsidR="0021681A">
        <w:t>–</w:t>
      </w:r>
      <w:r w:rsidRPr="009D2851">
        <w:t xml:space="preserve"> </w:t>
      </w:r>
      <w:r w:rsidR="008547C2">
        <w:t>Кнопка «Сообщить о неточности»</w:t>
      </w:r>
    </w:p>
    <w:p w14:paraId="3784EAB2" w14:textId="01A68E76" w:rsidR="009D0368" w:rsidRPr="009D2851" w:rsidRDefault="007B675C" w:rsidP="008E3F85">
      <w:pPr>
        <w:pStyle w:val="18"/>
      </w:pPr>
      <w:r w:rsidRPr="009D2851">
        <w:t xml:space="preserve">Выберите организацию, </w:t>
      </w:r>
      <w:r>
        <w:t xml:space="preserve">в </w:t>
      </w:r>
      <w:r w:rsidRPr="009D2851">
        <w:t>котор</w:t>
      </w:r>
      <w:r>
        <w:t>ую</w:t>
      </w:r>
      <w:r w:rsidRPr="009D2851">
        <w:t xml:space="preserve"> собираетесь отправить обращение, в поле «Медицинская организация»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_Ref143514062 \h 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41</w:t>
      </w:r>
      <w:r w:rsidRPr="009D2851">
        <w:fldChar w:fldCharType="end"/>
      </w:r>
      <w:r w:rsidRPr="009D2851">
        <w:t>).</w:t>
      </w:r>
      <w:r>
        <w:t xml:space="preserve"> Для выбора доступны организации, </w:t>
      </w:r>
      <w:r w:rsidR="0021681A">
        <w:t>указанные в</w:t>
      </w:r>
      <w:r>
        <w:t xml:space="preserve"> запис</w:t>
      </w:r>
      <w:r w:rsidR="0021681A">
        <w:t>и</w:t>
      </w:r>
      <w:r>
        <w:t xml:space="preserve"> о трудоустройстве.</w:t>
      </w:r>
      <w:r w:rsidR="009D0368" w:rsidRPr="009D2851">
        <w:t xml:space="preserve"> </w:t>
      </w:r>
    </w:p>
    <w:p w14:paraId="012C76D3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4B4026B2" wp14:editId="06E34EEB">
            <wp:extent cx="3700921" cy="3945835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Выбор МО в форме ОС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678" cy="396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72D0F" w14:textId="7F9ECC77" w:rsidR="009D0368" w:rsidRPr="009D2851" w:rsidRDefault="009D0368" w:rsidP="008E3F85">
      <w:pPr>
        <w:pStyle w:val="affffffb"/>
      </w:pPr>
      <w:bookmarkStart w:id="231" w:name="_Ref14351406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41</w:t>
      </w:r>
      <w:r w:rsidR="00731FD8">
        <w:rPr>
          <w:noProof/>
        </w:rPr>
        <w:fldChar w:fldCharType="end"/>
      </w:r>
      <w:bookmarkEnd w:id="231"/>
      <w:r w:rsidRPr="009D2851">
        <w:t xml:space="preserve"> </w:t>
      </w:r>
      <w:r w:rsidR="0021681A">
        <w:t>–</w:t>
      </w:r>
      <w:r w:rsidRPr="009D2851">
        <w:t xml:space="preserve"> Выбор </w:t>
      </w:r>
      <w:r w:rsidR="0021681A">
        <w:t>организации</w:t>
      </w:r>
      <w:r w:rsidR="0021681A" w:rsidRPr="009D2851">
        <w:t xml:space="preserve"> </w:t>
      </w:r>
      <w:r w:rsidRPr="009D2851">
        <w:t>на форме обратной связи</w:t>
      </w:r>
    </w:p>
    <w:p w14:paraId="56E858F6" w14:textId="365E28F7" w:rsidR="009D0368" w:rsidRPr="009D2851" w:rsidRDefault="009D0368" w:rsidP="008E3F85">
      <w:pPr>
        <w:pStyle w:val="18"/>
      </w:pPr>
      <w:r w:rsidRPr="009D2851">
        <w:t xml:space="preserve">Укажите в поле «Комментарий» подробную информации </w:t>
      </w:r>
      <w:r w:rsidR="0021681A">
        <w:t>об ошибке</w:t>
      </w:r>
      <w:r w:rsidRPr="009D2851">
        <w:t xml:space="preserve"> и нажмите кнопку «Отправить».</w:t>
      </w:r>
    </w:p>
    <w:p w14:paraId="2AA9C9C5" w14:textId="0710FF50" w:rsidR="009D0368" w:rsidRPr="009D2851" w:rsidRDefault="009D0368" w:rsidP="008E3F85">
      <w:pPr>
        <w:pStyle w:val="a7"/>
      </w:pPr>
      <w:r w:rsidRPr="009D2851">
        <w:t xml:space="preserve">Обращаем внимание, что отправлять обращения </w:t>
      </w:r>
      <w:r w:rsidR="00E90ECA">
        <w:t>допускается</w:t>
      </w:r>
      <w:r w:rsidR="00E90ECA" w:rsidRPr="009D2851">
        <w:t xml:space="preserve"> </w:t>
      </w:r>
      <w:r w:rsidRPr="009D2851">
        <w:t xml:space="preserve">только </w:t>
      </w:r>
      <w:r w:rsidR="00A878A3">
        <w:t>по вопросам</w:t>
      </w:r>
      <w:r w:rsidRPr="009D2851">
        <w:t xml:space="preserve"> обнаружения некорректной информации</w:t>
      </w:r>
      <w:r w:rsidR="00A878A3">
        <w:t>.</w:t>
      </w:r>
    </w:p>
    <w:p w14:paraId="4EAE580B" w14:textId="029B3722" w:rsidR="009D0368" w:rsidRPr="009D2851" w:rsidRDefault="009D0368" w:rsidP="009D2851">
      <w:pPr>
        <w:pStyle w:val="2a"/>
      </w:pPr>
      <w:bookmarkStart w:id="232" w:name="_Работа_с_заявлением"/>
      <w:bookmarkStart w:id="233" w:name="_Toc143537543"/>
      <w:bookmarkStart w:id="234" w:name="_Toc167560126"/>
      <w:bookmarkEnd w:id="232"/>
      <w:r w:rsidRPr="009D2851">
        <w:lastRenderedPageBreak/>
        <w:t>Работа с</w:t>
      </w:r>
      <w:bookmarkEnd w:id="143"/>
      <w:r w:rsidRPr="009D2851">
        <w:t xml:space="preserve"> заявлением </w:t>
      </w:r>
      <w:r w:rsidR="00E90800">
        <w:t xml:space="preserve">о допуске к </w:t>
      </w:r>
      <w:r w:rsidRPr="009D2851">
        <w:t>периодическ</w:t>
      </w:r>
      <w:r w:rsidR="00E90800">
        <w:t>ой</w:t>
      </w:r>
      <w:r w:rsidRPr="009D2851">
        <w:t xml:space="preserve"> аккредитаци</w:t>
      </w:r>
      <w:r w:rsidR="00E90800">
        <w:t>и</w:t>
      </w:r>
      <w:bookmarkEnd w:id="144"/>
      <w:r w:rsidRPr="009D2851">
        <w:t xml:space="preserve"> специалиста</w:t>
      </w:r>
      <w:bookmarkEnd w:id="217"/>
      <w:bookmarkEnd w:id="233"/>
      <w:bookmarkEnd w:id="234"/>
    </w:p>
    <w:p w14:paraId="117470CC" w14:textId="179EB572" w:rsidR="009D0368" w:rsidRPr="009D2851" w:rsidRDefault="009D0368" w:rsidP="009D2851">
      <w:pPr>
        <w:pStyle w:val="39"/>
      </w:pPr>
      <w:bookmarkStart w:id="235" w:name="_Создание_заявления_на"/>
      <w:bookmarkStart w:id="236" w:name="_Ref104547576"/>
      <w:bookmarkStart w:id="237" w:name="_Toc167560127"/>
      <w:bookmarkEnd w:id="235"/>
      <w:r w:rsidRPr="009D2851">
        <w:t xml:space="preserve">Создание заявления </w:t>
      </w:r>
      <w:r w:rsidR="00E90800" w:rsidRPr="00E90800">
        <w:t>о допуске к периодической аккредитации специалиста</w:t>
      </w:r>
      <w:bookmarkEnd w:id="237"/>
      <w:r w:rsidR="00E90800" w:rsidRPr="00E90800" w:rsidDel="00E90800">
        <w:t xml:space="preserve"> </w:t>
      </w:r>
      <w:bookmarkEnd w:id="236"/>
    </w:p>
    <w:p w14:paraId="3B17EA92" w14:textId="26A54DB3" w:rsidR="009D0368" w:rsidRPr="009D2851" w:rsidRDefault="009D0368" w:rsidP="004D3C5C">
      <w:pPr>
        <w:keepNext/>
        <w:ind w:firstLine="709"/>
      </w:pPr>
      <w:r w:rsidRPr="008E3F85">
        <w:rPr>
          <w:rStyle w:val="affffff6"/>
        </w:rPr>
        <w:t xml:space="preserve">Для формирования заявления </w:t>
      </w:r>
      <w:r w:rsidR="00E90800" w:rsidRPr="008E3F85">
        <w:rPr>
          <w:rStyle w:val="affffff6"/>
        </w:rPr>
        <w:t>о допуске к периодической аккредитации специалиста</w:t>
      </w:r>
      <w:r w:rsidRPr="009D2851">
        <w:t>:</w:t>
      </w:r>
    </w:p>
    <w:p w14:paraId="626143CE" w14:textId="77777777" w:rsidR="00157BFB" w:rsidRDefault="009D0368" w:rsidP="00CB2806">
      <w:pPr>
        <w:pStyle w:val="18"/>
        <w:numPr>
          <w:ilvl w:val="0"/>
          <w:numId w:val="53"/>
        </w:numPr>
      </w:pPr>
      <w:r w:rsidRPr="009D2851">
        <w:t xml:space="preserve">Нажмите кнопку «Добавить заявление». </w:t>
      </w:r>
    </w:p>
    <w:p w14:paraId="1F8EC02D" w14:textId="04E719DC" w:rsidR="009D0368" w:rsidRPr="009D2851" w:rsidRDefault="008C634F" w:rsidP="00CB2806">
      <w:pPr>
        <w:pStyle w:val="18"/>
        <w:numPr>
          <w:ilvl w:val="0"/>
          <w:numId w:val="53"/>
        </w:numPr>
      </w:pPr>
      <w:r>
        <w:t xml:space="preserve">В выпадающем списке выберите «Заявление на периодическую аккредитацию». </w:t>
      </w:r>
      <w:r w:rsidR="009D0368" w:rsidRPr="009D2851">
        <w:t>Откроется форма «Заявление на периодическую аккредитацию» (</w:t>
      </w:r>
      <w:r w:rsidR="00F05A02">
        <w:t xml:space="preserve">см. </w:t>
      </w:r>
      <w:r w:rsidR="009D0368" w:rsidRPr="009D2851">
        <w:fldChar w:fldCharType="begin"/>
      </w:r>
      <w:r w:rsidR="009D0368" w:rsidRPr="009D2851">
        <w:instrText xml:space="preserve"> REF _Ref104548525 \h </w:instrText>
      </w:r>
      <w:r w:rsidR="009D2851" w:rsidRPr="009D2851">
        <w:instrText xml:space="preserve"> \* MERGEFORMAT </w:instrText>
      </w:r>
      <w:r w:rsidR="009D0368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42</w:t>
      </w:r>
      <w:r w:rsidR="009D0368" w:rsidRPr="009D2851">
        <w:fldChar w:fldCharType="end"/>
      </w:r>
      <w:r w:rsidR="009D0368" w:rsidRPr="009D2851">
        <w:t>).</w:t>
      </w:r>
    </w:p>
    <w:p w14:paraId="1A200DA1" w14:textId="77CF3375" w:rsidR="009D0368" w:rsidRPr="009D2851" w:rsidRDefault="000B160C" w:rsidP="008E3F85">
      <w:pPr>
        <w:pStyle w:val="affffff9"/>
      </w:pPr>
      <w:r>
        <w:rPr>
          <w:noProof/>
        </w:rPr>
        <w:drawing>
          <wp:inline distT="0" distB="0" distL="0" distR="0" wp14:anchorId="3DB4B4C3" wp14:editId="5D9E81AF">
            <wp:extent cx="5921902" cy="4371109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92" b="19242"/>
                    <a:stretch/>
                  </pic:blipFill>
                  <pic:spPr bwMode="auto">
                    <a:xfrm>
                      <a:off x="0" y="0"/>
                      <a:ext cx="5932787" cy="437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78D30" w14:textId="44BCEF8F" w:rsidR="009D0368" w:rsidRPr="009D2851" w:rsidRDefault="009D0368" w:rsidP="008E3F85">
      <w:pPr>
        <w:pStyle w:val="affffffb"/>
      </w:pPr>
      <w:bookmarkStart w:id="238" w:name="_Ref104548525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42</w:t>
      </w:r>
      <w:r w:rsidR="00731FD8">
        <w:rPr>
          <w:noProof/>
        </w:rPr>
        <w:fldChar w:fldCharType="end"/>
      </w:r>
      <w:bookmarkEnd w:id="238"/>
      <w:r w:rsidRPr="009D2851">
        <w:t xml:space="preserve"> –</w:t>
      </w:r>
      <w:r w:rsidR="00CE3896">
        <w:t xml:space="preserve"> Форма «</w:t>
      </w:r>
      <w:r w:rsidR="008C634F">
        <w:t>З</w:t>
      </w:r>
      <w:r w:rsidRPr="009D2851">
        <w:t>аявлени</w:t>
      </w:r>
      <w:r w:rsidR="008C634F">
        <w:t>е</w:t>
      </w:r>
      <w:r w:rsidRPr="009D2851">
        <w:t xml:space="preserve"> на периодическую аккредитацию</w:t>
      </w:r>
      <w:r w:rsidR="00CE3896">
        <w:t>»</w:t>
      </w:r>
    </w:p>
    <w:p w14:paraId="4EB05104" w14:textId="73BF6EE9" w:rsidR="009D0368" w:rsidRPr="009D2851" w:rsidRDefault="00104180" w:rsidP="008E3F85">
      <w:pPr>
        <w:pStyle w:val="18"/>
      </w:pPr>
      <w:r>
        <w:t xml:space="preserve">Заполните </w:t>
      </w:r>
      <w:r w:rsidR="009D0368" w:rsidRPr="009D2851">
        <w:t xml:space="preserve">все необходимые поля в блоках </w:t>
      </w:r>
      <w:r>
        <w:t xml:space="preserve">формы </w:t>
      </w:r>
      <w:r w:rsidR="009D0368" w:rsidRPr="009D2851">
        <w:t>(поля, обязательные для заполнения, отмечены звездочкой):</w:t>
      </w:r>
    </w:p>
    <w:p w14:paraId="5D20D37A" w14:textId="7D7FCAB7" w:rsidR="009D0368" w:rsidRPr="009D2851" w:rsidRDefault="009D0368" w:rsidP="008E3F85">
      <w:pPr>
        <w:pStyle w:val="27"/>
      </w:pPr>
      <w:r w:rsidRPr="009D2851">
        <w:t>«Персональные данные».</w:t>
      </w:r>
      <w:r w:rsidR="000B160C">
        <w:t xml:space="preserve"> Для редактирования сведений об адресе, документе удостоверяющим личность или контактных данных перейдите в </w:t>
      </w:r>
      <w:r w:rsidR="00CE3896">
        <w:t>раздел «П</w:t>
      </w:r>
      <w:r w:rsidR="000B160C">
        <w:t>рофиль</w:t>
      </w:r>
      <w:r w:rsidR="00CE3896">
        <w:t xml:space="preserve">» </w:t>
      </w:r>
      <w:r w:rsidR="000B160C">
        <w:t>(</w:t>
      </w:r>
      <w:r w:rsidR="001D4609">
        <w:t xml:space="preserve">см. </w:t>
      </w:r>
      <w:r w:rsidR="00B45486">
        <w:t>п</w:t>
      </w:r>
      <w:r w:rsidR="00AB163B">
        <w:t>одраздел</w:t>
      </w:r>
      <w:r w:rsidR="001D4609">
        <w:t xml:space="preserve"> </w:t>
      </w:r>
      <w:r w:rsidR="000B160C">
        <w:fldChar w:fldCharType="begin"/>
      </w:r>
      <w:r w:rsidR="000B160C">
        <w:instrText xml:space="preserve"> REF _Ref104512267 \n \h </w:instrText>
      </w:r>
      <w:r w:rsidR="00E90ECA">
        <w:instrText xml:space="preserve"> \* MERGEFORMAT </w:instrText>
      </w:r>
      <w:r w:rsidR="000B160C">
        <w:fldChar w:fldCharType="separate"/>
      </w:r>
      <w:r w:rsidR="00917A83">
        <w:t>4.3</w:t>
      </w:r>
      <w:r w:rsidR="000B160C">
        <w:fldChar w:fldCharType="end"/>
      </w:r>
      <w:r w:rsidR="00CF1F62">
        <w:t xml:space="preserve"> </w:t>
      </w:r>
      <w:r w:rsidR="00344CCD">
        <w:t>настоящего руководства пользователя</w:t>
      </w:r>
      <w:r w:rsidR="000B160C">
        <w:t>)</w:t>
      </w:r>
      <w:r w:rsidR="00CF1F62">
        <w:t>. В случае, если указан некорректный ФИО, СНИЛС или дата рождения</w:t>
      </w:r>
      <w:r w:rsidR="00CE3896">
        <w:t>,</w:t>
      </w:r>
      <w:r w:rsidR="00CF1F62">
        <w:t xml:space="preserve"> воспользуйтесь формой обратной связи (</w:t>
      </w:r>
      <w:r w:rsidR="001D4609">
        <w:t xml:space="preserve">см. </w:t>
      </w:r>
      <w:r w:rsidR="00AB163B">
        <w:t>подпункт</w:t>
      </w:r>
      <w:r w:rsidR="001D4609">
        <w:t xml:space="preserve"> </w:t>
      </w:r>
      <w:r w:rsidR="00CF1F62">
        <w:fldChar w:fldCharType="begin"/>
      </w:r>
      <w:r w:rsidR="00CF1F62">
        <w:instrText xml:space="preserve"> REF _Ref148620449 \n \h </w:instrText>
      </w:r>
      <w:r w:rsidR="00E90ECA">
        <w:instrText xml:space="preserve"> \* MERGEFORMAT </w:instrText>
      </w:r>
      <w:r w:rsidR="00CF1F62">
        <w:fldChar w:fldCharType="separate"/>
      </w:r>
      <w:r w:rsidR="00917A83">
        <w:t>4.3.1.2</w:t>
      </w:r>
      <w:r w:rsidR="00CF1F62">
        <w:fldChar w:fldCharType="end"/>
      </w:r>
      <w:r w:rsidR="00CF1F62">
        <w:t xml:space="preserve"> </w:t>
      </w:r>
      <w:r w:rsidR="00344CCD">
        <w:t>настоящего руководства пользователя</w:t>
      </w:r>
      <w:r w:rsidR="00CF1F62">
        <w:t>)</w:t>
      </w:r>
      <w:r w:rsidR="00CE3896">
        <w:t>;</w:t>
      </w:r>
    </w:p>
    <w:p w14:paraId="4F5DE508" w14:textId="36F1185D" w:rsidR="009D0368" w:rsidRDefault="009D0368" w:rsidP="008E3F85">
      <w:pPr>
        <w:pStyle w:val="27"/>
      </w:pPr>
      <w:r w:rsidRPr="009D2851">
        <w:t xml:space="preserve">«Портфолио». </w:t>
      </w:r>
      <w:r w:rsidR="00CF1F62">
        <w:t>В разделе</w:t>
      </w:r>
      <w:r w:rsidRPr="009D2851">
        <w:t xml:space="preserve"> «Образовательная часть» </w:t>
      </w:r>
      <w:r w:rsidR="00CF1F62">
        <w:t xml:space="preserve">доступна возможность подачи заявления </w:t>
      </w:r>
      <w:r w:rsidR="004E644B">
        <w:t xml:space="preserve">лицам </w:t>
      </w:r>
      <w:r w:rsidR="00CF1F62">
        <w:t>с медицинским/фармацевтическим образованием или с немедицинским образованием. После выбора необходимого значения будут доступны для заполнения следующие поля:</w:t>
      </w:r>
    </w:p>
    <w:p w14:paraId="7CF1BE06" w14:textId="77868F22" w:rsidR="00CF1F62" w:rsidRPr="009D2851" w:rsidRDefault="004E644B" w:rsidP="008547C2">
      <w:pPr>
        <w:pStyle w:val="31"/>
        <w:ind w:hanging="283"/>
      </w:pPr>
      <w:r w:rsidRPr="00C61593">
        <w:t>д</w:t>
      </w:r>
      <w:r w:rsidR="00CF1F62" w:rsidRPr="00C61593">
        <w:t xml:space="preserve">ля </w:t>
      </w:r>
      <w:r w:rsidRPr="00C61593">
        <w:t xml:space="preserve">лиц с </w:t>
      </w:r>
      <w:r w:rsidR="00CF1F62" w:rsidRPr="00C61593">
        <w:t>медицинск</w:t>
      </w:r>
      <w:r w:rsidRPr="00C61593">
        <w:t>им</w:t>
      </w:r>
      <w:r w:rsidR="00CF1F62" w:rsidRPr="00C61593">
        <w:t xml:space="preserve"> и</w:t>
      </w:r>
      <w:r w:rsidRPr="00C61593">
        <w:t>ли</w:t>
      </w:r>
      <w:r w:rsidR="00CF1F62" w:rsidRPr="00C61593">
        <w:t xml:space="preserve"> фармацевтическ</w:t>
      </w:r>
      <w:r w:rsidRPr="00C61593">
        <w:t>им</w:t>
      </w:r>
      <w:r w:rsidR="00CF1F62" w:rsidRPr="00C61593">
        <w:t xml:space="preserve"> образовани</w:t>
      </w:r>
      <w:r w:rsidRPr="00C61593">
        <w:t>ем</w:t>
      </w:r>
      <w:r w:rsidR="00CF1F62">
        <w:t>:</w:t>
      </w:r>
    </w:p>
    <w:p w14:paraId="60284B75" w14:textId="002E0FFB" w:rsidR="009D0368" w:rsidRPr="009D2851" w:rsidRDefault="004E644B" w:rsidP="008E3F85">
      <w:pPr>
        <w:pStyle w:val="47"/>
      </w:pPr>
      <w:r>
        <w:t>у</w:t>
      </w:r>
      <w:r w:rsidR="009D0368" w:rsidRPr="009D2851">
        <w:t>ровень образования</w:t>
      </w:r>
      <w:r w:rsidR="00CF1F62">
        <w:t>;</w:t>
      </w:r>
    </w:p>
    <w:p w14:paraId="04E3A265" w14:textId="0227B0C8" w:rsidR="009D0368" w:rsidRDefault="004E644B" w:rsidP="008E3F85">
      <w:pPr>
        <w:pStyle w:val="47"/>
      </w:pPr>
      <w:r>
        <w:t>с</w:t>
      </w:r>
      <w:r w:rsidR="009D0368" w:rsidRPr="009D2851">
        <w:t>пециальность</w:t>
      </w:r>
      <w:r w:rsidR="00CF1F62">
        <w:t>;</w:t>
      </w:r>
    </w:p>
    <w:p w14:paraId="05C32E07" w14:textId="77777777" w:rsidR="008547C2" w:rsidRDefault="004E644B" w:rsidP="008E3F85">
      <w:pPr>
        <w:pStyle w:val="31"/>
      </w:pPr>
      <w:r>
        <w:lastRenderedPageBreak/>
        <w:t>д</w:t>
      </w:r>
      <w:r w:rsidR="00CF1F62">
        <w:t xml:space="preserve">ля </w:t>
      </w:r>
      <w:r>
        <w:t xml:space="preserve">лиц с </w:t>
      </w:r>
      <w:r w:rsidR="00CF1F62">
        <w:t>немедицинск</w:t>
      </w:r>
      <w:r>
        <w:t>им</w:t>
      </w:r>
      <w:r w:rsidR="00CF1F62">
        <w:t xml:space="preserve"> образовани</w:t>
      </w:r>
      <w:r>
        <w:t>ем</w:t>
      </w:r>
      <w:r w:rsidR="008547C2">
        <w:t>:</w:t>
      </w:r>
    </w:p>
    <w:p w14:paraId="06E0AC35" w14:textId="53A54133" w:rsidR="00CF1F62" w:rsidRPr="009D2851" w:rsidRDefault="004E644B" w:rsidP="008547C2">
      <w:pPr>
        <w:pStyle w:val="47"/>
      </w:pPr>
      <w:r>
        <w:t>д</w:t>
      </w:r>
      <w:r w:rsidR="00CF1F62">
        <w:t>олжность.</w:t>
      </w:r>
    </w:p>
    <w:p w14:paraId="2BD9BCD5" w14:textId="5CECF76C" w:rsidR="009D0368" w:rsidRPr="009D2851" w:rsidRDefault="009D0368" w:rsidP="008E3F85">
      <w:pPr>
        <w:pStyle w:val="a7"/>
      </w:pPr>
      <w:r w:rsidRPr="009D2851">
        <w:t xml:space="preserve">При нажатии на кнопку «Подробнее об образовании» раскрывается структурированный список со сведениями об образовании. Раздел «Сведения с </w:t>
      </w:r>
      <w:r w:rsidR="001E5105">
        <w:t>П</w:t>
      </w:r>
      <w:r w:rsidRPr="009D2851">
        <w:t>ортала НМФО» наполняется данными о пройденных образовательных программах в соответствии со специальностью с момента получения действующей аккредитации специалиста.</w:t>
      </w:r>
    </w:p>
    <w:p w14:paraId="5B2DFD6F" w14:textId="1BBF753C" w:rsidR="009D0368" w:rsidRDefault="009D0368" w:rsidP="008E3F85">
      <w:pPr>
        <w:pStyle w:val="a7"/>
      </w:pPr>
      <w:r w:rsidRPr="009D2851">
        <w:t xml:space="preserve">Раздел «Профессиональная часть» содержит </w:t>
      </w:r>
      <w:r w:rsidR="00DA3891">
        <w:t>поля для выбора отчетного периода</w:t>
      </w:r>
      <w:r w:rsidR="00402647">
        <w:t xml:space="preserve">. В выпадающем списке будут доступны записи о трудоустройстве. В случае, если </w:t>
      </w:r>
      <w:r w:rsidR="001E5105">
        <w:t>В</w:t>
      </w:r>
      <w:r w:rsidR="00402647">
        <w:t xml:space="preserve">ы согласовывали профессиональную часть портфолио, записи согласованного портфолио будут </w:t>
      </w:r>
      <w:r w:rsidR="001E5105">
        <w:t xml:space="preserve">отображаться </w:t>
      </w:r>
      <w:r w:rsidR="00402647">
        <w:t>с соответствующим статус</w:t>
      </w:r>
      <w:r w:rsidR="001E5105">
        <w:t>ом</w:t>
      </w:r>
      <w:r w:rsidR="00402647">
        <w:t xml:space="preserve">. В случае, если выбраны все согласованные записи, </w:t>
      </w:r>
      <w:r w:rsidR="001E5105">
        <w:t>П</w:t>
      </w:r>
      <w:r w:rsidR="00402647">
        <w:t xml:space="preserve">одсистема автоматически поставит «Да» в сведениях о наличии согласованной части портфолио. </w:t>
      </w:r>
    </w:p>
    <w:p w14:paraId="197D9B64" w14:textId="3663501C" w:rsidR="00402647" w:rsidRPr="009D2851" w:rsidRDefault="00402647" w:rsidP="008E3F85">
      <w:pPr>
        <w:pStyle w:val="a7"/>
      </w:pPr>
      <w:r w:rsidRPr="00402647">
        <w:t>В случае</w:t>
      </w:r>
      <w:r w:rsidR="00CF1C6E">
        <w:t>,</w:t>
      </w:r>
      <w:r w:rsidRPr="00402647">
        <w:t xml:space="preserve"> если Ваш отчет о профессиональной деятельности был согласован руководителем </w:t>
      </w:r>
      <w:r w:rsidR="000B32B7">
        <w:t xml:space="preserve">не </w:t>
      </w:r>
      <w:r w:rsidRPr="00402647">
        <w:t>в электронном</w:t>
      </w:r>
      <w:r w:rsidR="000B32B7">
        <w:t xml:space="preserve">, а в бумажном </w:t>
      </w:r>
      <w:r w:rsidRPr="00402647">
        <w:t>виде</w:t>
      </w:r>
      <w:r w:rsidR="000B32B7">
        <w:t xml:space="preserve">, </w:t>
      </w:r>
      <w:r w:rsidR="00537649">
        <w:t>Вам</w:t>
      </w:r>
      <w:r w:rsidRPr="00402647">
        <w:t xml:space="preserve"> необходимо при</w:t>
      </w:r>
      <w:r w:rsidR="00126F3A">
        <w:t xml:space="preserve">крепить </w:t>
      </w:r>
      <w:r w:rsidRPr="00402647">
        <w:t>скан</w:t>
      </w:r>
      <w:r w:rsidR="00537649">
        <w:t xml:space="preserve">ированную копию </w:t>
      </w:r>
      <w:r w:rsidRPr="00402647">
        <w:t>согласованного отчета о профессиональной деятельности и выбрать значение «Да»</w:t>
      </w:r>
      <w:r w:rsidR="00126F3A">
        <w:t>;</w:t>
      </w:r>
    </w:p>
    <w:p w14:paraId="0E608529" w14:textId="7DEBE7AC" w:rsidR="009D0368" w:rsidRPr="009D2851" w:rsidRDefault="009D0368" w:rsidP="008E3F85">
      <w:pPr>
        <w:pStyle w:val="27"/>
      </w:pPr>
      <w:r w:rsidRPr="009D2851">
        <w:t xml:space="preserve">«Дополнительные документы». Блок также содержит файлы, загруженные в разделах «Профессиональная часть портфолио» и «Образовательная часть портфолио». Можно дополнительно загрузить файлы </w:t>
      </w:r>
      <w:r w:rsidR="00E013B3">
        <w:t xml:space="preserve">в формате </w:t>
      </w:r>
      <w:r w:rsidRPr="009D2851">
        <w:rPr>
          <w:lang w:val="en-US"/>
        </w:rPr>
        <w:t>PDF</w:t>
      </w:r>
      <w:r w:rsidRPr="009D2851">
        <w:t xml:space="preserve">, при этом </w:t>
      </w:r>
      <w:r w:rsidRPr="009D2851">
        <w:rPr>
          <w:color w:val="000000" w:themeColor="text1"/>
        </w:rPr>
        <w:t xml:space="preserve">суммарный размер файлов, приложенных к </w:t>
      </w:r>
      <w:r w:rsidR="00CF1C6E">
        <w:rPr>
          <w:color w:val="000000" w:themeColor="text1"/>
        </w:rPr>
        <w:t>з</w:t>
      </w:r>
      <w:r w:rsidRPr="009D2851">
        <w:rPr>
          <w:color w:val="000000" w:themeColor="text1"/>
        </w:rPr>
        <w:t>аявлению, не должен превышать 25 Мб</w:t>
      </w:r>
      <w:r w:rsidR="00506B91">
        <w:rPr>
          <w:color w:val="000000" w:themeColor="text1"/>
        </w:rPr>
        <w:t>айт</w:t>
      </w:r>
      <w:r w:rsidRPr="009D2851">
        <w:rPr>
          <w:color w:val="000000" w:themeColor="text1"/>
        </w:rPr>
        <w:t xml:space="preserve">, а их количество </w:t>
      </w:r>
      <w:r w:rsidR="00CF1C6E">
        <w:rPr>
          <w:color w:val="000000" w:themeColor="text1"/>
        </w:rPr>
        <w:t xml:space="preserve">– </w:t>
      </w:r>
      <w:r w:rsidRPr="009D2851">
        <w:rPr>
          <w:color w:val="000000" w:themeColor="text1"/>
        </w:rPr>
        <w:t xml:space="preserve">15 </w:t>
      </w:r>
      <w:r w:rsidR="00402647">
        <w:rPr>
          <w:color w:val="000000" w:themeColor="text1"/>
        </w:rPr>
        <w:t>шт</w:t>
      </w:r>
      <w:r w:rsidR="007546DE">
        <w:rPr>
          <w:color w:val="000000" w:themeColor="text1"/>
        </w:rPr>
        <w:t>ук</w:t>
      </w:r>
      <w:r w:rsidR="003A5523">
        <w:t>;</w:t>
      </w:r>
    </w:p>
    <w:p w14:paraId="27E136B6" w14:textId="137B6317" w:rsidR="009D0368" w:rsidRPr="009D2851" w:rsidRDefault="009D0368" w:rsidP="008E3F85">
      <w:pPr>
        <w:pStyle w:val="27"/>
      </w:pPr>
      <w:r w:rsidRPr="009D2851">
        <w:t>«Комментарий»</w:t>
      </w:r>
      <w:r w:rsidR="00CF1C6E">
        <w:t>;</w:t>
      </w:r>
    </w:p>
    <w:p w14:paraId="05FC9C2B" w14:textId="14ED7B29" w:rsidR="009D0368" w:rsidRPr="009D2851" w:rsidRDefault="009D0368" w:rsidP="008E3F85">
      <w:pPr>
        <w:pStyle w:val="27"/>
      </w:pPr>
      <w:r w:rsidRPr="009D2851">
        <w:t>«Согласи</w:t>
      </w:r>
      <w:r w:rsidR="00CF1C6E">
        <w:t>е</w:t>
      </w:r>
      <w:r w:rsidRPr="009D2851">
        <w:t xml:space="preserve"> на обработку персональных данных»</w:t>
      </w:r>
      <w:r w:rsidR="00710270">
        <w:t>.</w:t>
      </w:r>
    </w:p>
    <w:p w14:paraId="46FFCC00" w14:textId="5BF380A8" w:rsidR="009D0368" w:rsidRPr="009D2851" w:rsidRDefault="00685512" w:rsidP="008E3F85">
      <w:pPr>
        <w:pStyle w:val="a7"/>
      </w:pPr>
      <w:r w:rsidRPr="00685512">
        <w:t xml:space="preserve">Часть данных на форме заполнена из </w:t>
      </w:r>
      <w:r w:rsidR="009D5AA5" w:rsidRPr="009D5AA5">
        <w:t>модуля «Медицинский и фармацевтический персонал» Подсистемы</w:t>
      </w:r>
      <w:r w:rsidRPr="00685512">
        <w:t xml:space="preserve"> и недоступна для редактирования. Данные в </w:t>
      </w:r>
      <w:r w:rsidR="009D5AA5" w:rsidRPr="009D5AA5">
        <w:t>модул</w:t>
      </w:r>
      <w:r w:rsidR="009D5AA5">
        <w:t>ь</w:t>
      </w:r>
      <w:r w:rsidR="009D5AA5" w:rsidRPr="009D5AA5">
        <w:t xml:space="preserve"> «Медицинский и фармацевтический персонал» Подсистемы</w:t>
      </w:r>
      <w:r w:rsidRPr="00685512">
        <w:t xml:space="preserve"> вносятся уполномоченным работником медицинской</w:t>
      </w:r>
      <w:r w:rsidR="009D5AA5">
        <w:t xml:space="preserve">, </w:t>
      </w:r>
      <w:r w:rsidRPr="00685512">
        <w:t>фармацевтической</w:t>
      </w:r>
      <w:r w:rsidR="009D5AA5">
        <w:t xml:space="preserve"> </w:t>
      </w:r>
      <w:r w:rsidRPr="00685512">
        <w:t>или образовательной организации</w:t>
      </w:r>
      <w:r>
        <w:t>.</w:t>
      </w:r>
    </w:p>
    <w:p w14:paraId="5E42068C" w14:textId="77777777" w:rsidR="009D0368" w:rsidRPr="009D2851" w:rsidRDefault="009D0368" w:rsidP="008E3F85">
      <w:pPr>
        <w:pStyle w:val="18"/>
      </w:pPr>
      <w:r w:rsidRPr="009D2851">
        <w:t>Нажмите кнопку «Сформировать заявление».</w:t>
      </w:r>
    </w:p>
    <w:p w14:paraId="26020DF1" w14:textId="6F88A133" w:rsidR="009D0368" w:rsidRPr="009D2851" w:rsidRDefault="009D0368" w:rsidP="008E3F85">
      <w:pPr>
        <w:pStyle w:val="ol"/>
        <w:numPr>
          <w:ilvl w:val="0"/>
          <w:numId w:val="0"/>
        </w:numPr>
        <w:spacing w:line="240" w:lineRule="auto"/>
        <w:ind w:firstLine="709"/>
      </w:pPr>
      <w:r w:rsidRPr="009D2851">
        <w:t xml:space="preserve">В </w:t>
      </w:r>
      <w:r w:rsidRPr="008E3F85">
        <w:rPr>
          <w:rStyle w:val="affffff4"/>
        </w:rPr>
        <w:t>случае, если профессиональная часть портфолио не была согласована</w:t>
      </w:r>
      <w:r w:rsidR="00A07CA9" w:rsidRPr="008E3F85">
        <w:rPr>
          <w:rStyle w:val="affffff4"/>
        </w:rPr>
        <w:t xml:space="preserve"> руководителем</w:t>
      </w:r>
      <w:r w:rsidRPr="008E3F85">
        <w:rPr>
          <w:rStyle w:val="affffff4"/>
        </w:rPr>
        <w:t xml:space="preserve"> в электронном виде, будет отображено информационное сообщение. Подтвердите передачу несогласованного в электронном вид</w:t>
      </w:r>
      <w:r w:rsidR="00F719B3" w:rsidRPr="008E3F85">
        <w:rPr>
          <w:rStyle w:val="affffff4"/>
        </w:rPr>
        <w:t>е</w:t>
      </w:r>
      <w:r w:rsidRPr="008E3F85">
        <w:rPr>
          <w:rStyle w:val="affffff4"/>
        </w:rPr>
        <w:t xml:space="preserve"> портфолио и нажмите кнопку «Продолжить» (</w:t>
      </w:r>
      <w:r w:rsidR="00F05A02">
        <w:t xml:space="preserve">см. </w:t>
      </w:r>
      <w:r w:rsidR="00F719B3" w:rsidRPr="008E3F85">
        <w:rPr>
          <w:rStyle w:val="affffff4"/>
        </w:rPr>
        <w:fldChar w:fldCharType="begin"/>
      </w:r>
      <w:r w:rsidR="00F719B3" w:rsidRPr="008E3F85">
        <w:rPr>
          <w:rStyle w:val="affffff4"/>
        </w:rPr>
        <w:instrText xml:space="preserve"> REF _Ref148972790 \h </w:instrText>
      </w:r>
      <w:r w:rsidR="00710270">
        <w:rPr>
          <w:rStyle w:val="affffff4"/>
        </w:rPr>
        <w:instrText xml:space="preserve"> \* MERGEFORMAT </w:instrText>
      </w:r>
      <w:r w:rsidR="00F719B3" w:rsidRPr="008E3F85">
        <w:rPr>
          <w:rStyle w:val="affffff4"/>
        </w:rPr>
      </w:r>
      <w:r w:rsidR="00F719B3" w:rsidRPr="008E3F85">
        <w:rPr>
          <w:rStyle w:val="affffff4"/>
        </w:rPr>
        <w:fldChar w:fldCharType="separate"/>
      </w:r>
      <w:r w:rsidR="00917A83" w:rsidRPr="00917A83">
        <w:rPr>
          <w:rStyle w:val="affffff4"/>
        </w:rPr>
        <w:t>Рисунок 43</w:t>
      </w:r>
      <w:r w:rsidR="00F719B3" w:rsidRPr="008E3F85">
        <w:rPr>
          <w:rStyle w:val="affffff4"/>
        </w:rPr>
        <w:fldChar w:fldCharType="end"/>
      </w:r>
      <w:r w:rsidRPr="009D2851">
        <w:t>).</w:t>
      </w:r>
    </w:p>
    <w:p w14:paraId="37DD8B4D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2C75CBF3" wp14:editId="1D5849A2">
            <wp:extent cx="4001626" cy="307119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нф сообщение в заявлении на периодику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1620" cy="310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5DE04" w14:textId="78C0AAE3" w:rsidR="009D0368" w:rsidRPr="009D2851" w:rsidRDefault="009D0368" w:rsidP="008E3F85">
      <w:pPr>
        <w:pStyle w:val="affffffb"/>
      </w:pPr>
      <w:bookmarkStart w:id="239" w:name="_Ref148972790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43</w:t>
      </w:r>
      <w:r w:rsidR="00731FD8">
        <w:rPr>
          <w:noProof/>
        </w:rPr>
        <w:fldChar w:fldCharType="end"/>
      </w:r>
      <w:bookmarkEnd w:id="239"/>
      <w:r w:rsidRPr="009D2851">
        <w:t xml:space="preserve"> </w:t>
      </w:r>
      <w:bookmarkStart w:id="240" w:name="_Ref143515675"/>
      <w:r w:rsidR="00F719B3">
        <w:t xml:space="preserve">– </w:t>
      </w:r>
      <w:bookmarkEnd w:id="240"/>
      <w:r w:rsidR="008547C2">
        <w:t>Форма «Сформировать заявление»</w:t>
      </w:r>
    </w:p>
    <w:p w14:paraId="32931F83" w14:textId="5B34ED9C" w:rsidR="009D0368" w:rsidRPr="009D2851" w:rsidRDefault="009D0368" w:rsidP="008E3F85">
      <w:pPr>
        <w:pStyle w:val="affffffc"/>
      </w:pPr>
      <w:r w:rsidRPr="008E3F85">
        <w:rPr>
          <w:rStyle w:val="affffff4"/>
        </w:rPr>
        <w:lastRenderedPageBreak/>
        <w:t>Если все обязательные поля на форме заполнены корректно, заявление сохраняется и переводится в статус «Сформировано</w:t>
      </w:r>
      <w:r w:rsidRPr="009D2851">
        <w:t xml:space="preserve">». </w:t>
      </w:r>
    </w:p>
    <w:p w14:paraId="3BC91CB0" w14:textId="4C2325F9" w:rsidR="009D0368" w:rsidRPr="009D2851" w:rsidRDefault="009D0368" w:rsidP="009D2851">
      <w:pPr>
        <w:pStyle w:val="39"/>
      </w:pPr>
      <w:bookmarkStart w:id="241" w:name="_Ref104548147"/>
      <w:bookmarkStart w:id="242" w:name="_Toc90080560"/>
      <w:bookmarkStart w:id="243" w:name="_Toc96438531"/>
      <w:bookmarkStart w:id="244" w:name="_Ref104548172"/>
      <w:bookmarkStart w:id="245" w:name="_Toc167560128"/>
      <w:r w:rsidRPr="009D2851">
        <w:t xml:space="preserve">Редактирование заявления </w:t>
      </w:r>
      <w:r w:rsidR="003A5523">
        <w:t xml:space="preserve">о допуске к </w:t>
      </w:r>
      <w:r w:rsidRPr="009D2851">
        <w:t>периодическ</w:t>
      </w:r>
      <w:r w:rsidR="003A5523">
        <w:t>ой</w:t>
      </w:r>
      <w:r w:rsidRPr="009D2851">
        <w:t xml:space="preserve"> аккредитаци</w:t>
      </w:r>
      <w:r w:rsidR="003A5523">
        <w:t>и</w:t>
      </w:r>
      <w:r w:rsidRPr="009D2851">
        <w:t xml:space="preserve"> специалиста</w:t>
      </w:r>
      <w:bookmarkEnd w:id="241"/>
      <w:bookmarkEnd w:id="245"/>
    </w:p>
    <w:p w14:paraId="2D5E52E5" w14:textId="6C8E3B01" w:rsidR="009D0368" w:rsidRPr="009D2851" w:rsidRDefault="00F410DC" w:rsidP="008E3F85">
      <w:pPr>
        <w:pStyle w:val="a7"/>
      </w:pPr>
      <w:r>
        <w:t>Р</w:t>
      </w:r>
      <w:r w:rsidR="009D0368" w:rsidRPr="009D2851">
        <w:t>едактировани</w:t>
      </w:r>
      <w:r>
        <w:t>е</w:t>
      </w:r>
      <w:r w:rsidR="009D0368" w:rsidRPr="009D2851">
        <w:t xml:space="preserve"> заявления </w:t>
      </w:r>
      <w:r w:rsidR="003A5523" w:rsidRPr="003A5523">
        <w:t>о допуске к периодической аккредитации специалиста</w:t>
      </w:r>
      <w:r w:rsidR="003A5523" w:rsidRPr="003A5523" w:rsidDel="003A5523">
        <w:t xml:space="preserve"> </w:t>
      </w:r>
      <w:r>
        <w:t xml:space="preserve">возможно только если заявлению присвоен </w:t>
      </w:r>
      <w:r w:rsidR="009D0368" w:rsidRPr="009D2851">
        <w:t>статус «Сформировано», «Не доставлено» или «Отклонено»</w:t>
      </w:r>
      <w:r>
        <w:t>. Для редактирования</w:t>
      </w:r>
      <w:r w:rsidR="00BC497C">
        <w:t xml:space="preserve"> в</w:t>
      </w:r>
      <w:r w:rsidR="001F5B59" w:rsidRPr="009D2851">
        <w:t>ыберите раздел «Аккредитация», в боковом меню выберите раздел «</w:t>
      </w:r>
      <w:r w:rsidR="001F5B59">
        <w:t>Заявление</w:t>
      </w:r>
      <w:r w:rsidR="001F5B59" w:rsidRPr="009D2851">
        <w:t>»</w:t>
      </w:r>
      <w:r w:rsidR="001F5B59">
        <w:t xml:space="preserve">. </w:t>
      </w:r>
    </w:p>
    <w:p w14:paraId="169EF58F" w14:textId="277A9378" w:rsidR="009D0368" w:rsidRPr="009D2851" w:rsidRDefault="009D0368" w:rsidP="00CB2806">
      <w:pPr>
        <w:pStyle w:val="18"/>
        <w:numPr>
          <w:ilvl w:val="0"/>
          <w:numId w:val="54"/>
        </w:numPr>
      </w:pPr>
      <w:r w:rsidRPr="008E3F85">
        <w:rPr>
          <w:rStyle w:val="111"/>
        </w:rPr>
        <w:t>Откройте заявление одним из способов</w:t>
      </w:r>
      <w:r w:rsidRPr="009D2851">
        <w:t>:</w:t>
      </w:r>
    </w:p>
    <w:p w14:paraId="6B3F24AC" w14:textId="31FE53A8" w:rsidR="009D0368" w:rsidRPr="009D2851" w:rsidRDefault="00E03A61" w:rsidP="008E3F85">
      <w:pPr>
        <w:pStyle w:val="22"/>
      </w:pPr>
      <w:r>
        <w:t>в</w:t>
      </w:r>
      <w:r w:rsidR="009D0368" w:rsidRPr="009D2851">
        <w:t xml:space="preserve"> таблице в строке с нужной записью нажмите кнопку</w:t>
      </w:r>
      <w:r>
        <w:t xml:space="preserve"> меню</w:t>
      </w:r>
      <w:r w:rsidR="009D0368" w:rsidRPr="009D2851">
        <w:t xml:space="preserve"> </w:t>
      </w:r>
      <w:r w:rsidR="009D0368" w:rsidRPr="009D2851">
        <w:rPr>
          <w:noProof/>
          <w:lang w:eastAsia="ru-RU"/>
        </w:rPr>
        <w:drawing>
          <wp:inline distT="0" distB="0" distL="0" distR="0" wp14:anchorId="1E92FCC8" wp14:editId="07F84F5D">
            <wp:extent cx="220999" cy="243861"/>
            <wp:effectExtent l="19050" t="19050" r="26670" b="2286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D0368" w:rsidRPr="009D2851">
        <w:t xml:space="preserve"> и выберите команду «Редактировать»</w:t>
      </w:r>
      <w:r w:rsidR="00BD0153">
        <w:t>;</w:t>
      </w:r>
    </w:p>
    <w:p w14:paraId="706EBD63" w14:textId="09EA82F4" w:rsidR="009D0368" w:rsidRPr="009D2851" w:rsidRDefault="00E03A61" w:rsidP="008E3F85">
      <w:pPr>
        <w:pStyle w:val="22"/>
      </w:pPr>
      <w:r>
        <w:t>в</w:t>
      </w:r>
      <w:r w:rsidR="009D0368" w:rsidRPr="009D2851">
        <w:t xml:space="preserve"> таблице нажмите на нужную запись. В открывшейся форме нажмите кнопку «Редактировать»</w:t>
      </w:r>
      <w:r w:rsidR="00BD0153">
        <w:t>.</w:t>
      </w:r>
    </w:p>
    <w:p w14:paraId="6364762D" w14:textId="04AE6E3C" w:rsidR="009D0368" w:rsidRPr="009D2851" w:rsidRDefault="009D0368" w:rsidP="008E3F85">
      <w:pPr>
        <w:pStyle w:val="18"/>
      </w:pPr>
      <w:r w:rsidRPr="009D2851">
        <w:t>Внесите изменения</w:t>
      </w:r>
      <w:r w:rsidR="00E03A61">
        <w:t>;</w:t>
      </w:r>
    </w:p>
    <w:p w14:paraId="201675E4" w14:textId="77777777" w:rsidR="009D0368" w:rsidRPr="009D2851" w:rsidRDefault="009D0368" w:rsidP="008E3F85">
      <w:pPr>
        <w:pStyle w:val="18"/>
      </w:pPr>
      <w:r w:rsidRPr="009D2851">
        <w:t>Нажмите кнопку «Сохранить».</w:t>
      </w:r>
    </w:p>
    <w:p w14:paraId="18B561A1" w14:textId="32C7B1FD" w:rsidR="009D0368" w:rsidRPr="009D2851" w:rsidRDefault="009D0368" w:rsidP="009D2851">
      <w:pPr>
        <w:pStyle w:val="39"/>
      </w:pPr>
      <w:bookmarkStart w:id="246" w:name="_Подача_заявления_на"/>
      <w:bookmarkStart w:id="247" w:name="_Ref147679215"/>
      <w:bookmarkStart w:id="248" w:name="_Toc167560129"/>
      <w:bookmarkEnd w:id="246"/>
      <w:r w:rsidRPr="009D2851">
        <w:t xml:space="preserve">Подача </w:t>
      </w:r>
      <w:bookmarkEnd w:id="242"/>
      <w:r w:rsidRPr="009D2851">
        <w:t>заявления</w:t>
      </w:r>
      <w:bookmarkEnd w:id="243"/>
      <w:r w:rsidRPr="009D2851">
        <w:t xml:space="preserve"> </w:t>
      </w:r>
      <w:r w:rsidR="00E03A61" w:rsidRPr="00E03A61">
        <w:t>о допуске к периодической аккредитации специалиста</w:t>
      </w:r>
      <w:bookmarkEnd w:id="248"/>
      <w:r w:rsidR="00E03A61" w:rsidRPr="00E03A61" w:rsidDel="00E03A61">
        <w:t xml:space="preserve"> </w:t>
      </w:r>
      <w:bookmarkEnd w:id="244"/>
      <w:bookmarkEnd w:id="247"/>
    </w:p>
    <w:p w14:paraId="016F2101" w14:textId="3204079C" w:rsidR="009D0368" w:rsidRPr="009D2851" w:rsidRDefault="009D0368" w:rsidP="004D3C5C">
      <w:pPr>
        <w:ind w:firstLine="709"/>
      </w:pPr>
      <w:r w:rsidRPr="008E3F85">
        <w:rPr>
          <w:rStyle w:val="affffff4"/>
        </w:rPr>
        <w:t xml:space="preserve">Отправить заявление </w:t>
      </w:r>
      <w:r w:rsidR="00E03A61" w:rsidRPr="008E3F85">
        <w:rPr>
          <w:rStyle w:val="affffff4"/>
        </w:rPr>
        <w:t>о допуске к периодической аккредитации специалиста</w:t>
      </w:r>
      <w:r w:rsidR="00E03A61" w:rsidRPr="008E3F85" w:rsidDel="00E03A61">
        <w:rPr>
          <w:rStyle w:val="affffff4"/>
        </w:rPr>
        <w:t xml:space="preserve"> </w:t>
      </w:r>
      <w:r w:rsidR="00E03A61" w:rsidRPr="008E3F85">
        <w:rPr>
          <w:rStyle w:val="affffff4"/>
        </w:rPr>
        <w:t xml:space="preserve">можно только если ему присвоен статус </w:t>
      </w:r>
      <w:r w:rsidRPr="008E3F85">
        <w:rPr>
          <w:rStyle w:val="affffff4"/>
        </w:rPr>
        <w:t>«Сформировано» или «Не доставлено»</w:t>
      </w:r>
      <w:r w:rsidR="001F5B59" w:rsidRPr="008E3F85">
        <w:rPr>
          <w:rStyle w:val="affffff4"/>
        </w:rPr>
        <w:t>. Для этого выберите раздел «Аккредитация», в боковом меню выберите раздел «Заявление» и воспользуйтесь одним из способов</w:t>
      </w:r>
      <w:r w:rsidR="001F5B59">
        <w:t>:</w:t>
      </w:r>
    </w:p>
    <w:p w14:paraId="1F51C9BB" w14:textId="0C256EFA" w:rsidR="009D0368" w:rsidRPr="000B3B6F" w:rsidRDefault="000B3B6F" w:rsidP="008E3F85">
      <w:pPr>
        <w:pStyle w:val="13"/>
      </w:pPr>
      <w:r>
        <w:t>в</w:t>
      </w:r>
      <w:r w:rsidR="009D0368" w:rsidRPr="000B3B6F">
        <w:t xml:space="preserve"> таблице в строке с нужным заявлением нажмите кнопку</w:t>
      </w:r>
      <w:r w:rsidR="00F410DC" w:rsidRPr="000B3B6F">
        <w:t xml:space="preserve"> меню</w:t>
      </w:r>
      <w:r w:rsidR="009D0368" w:rsidRPr="000B3B6F">
        <w:t xml:space="preserve"> </w:t>
      </w:r>
      <w:r w:rsidR="009D0368" w:rsidRPr="008E3F85">
        <w:rPr>
          <w:noProof/>
        </w:rPr>
        <w:drawing>
          <wp:inline distT="0" distB="0" distL="0" distR="0" wp14:anchorId="5C0959EE" wp14:editId="6DCBF3AC">
            <wp:extent cx="220999" cy="243861"/>
            <wp:effectExtent l="19050" t="19050" r="26670" b="2286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D0368" w:rsidRPr="000B3B6F">
        <w:t xml:space="preserve"> и выберите команду «Подать заявление»</w:t>
      </w:r>
      <w:r w:rsidR="00AB163B">
        <w:t>;</w:t>
      </w:r>
    </w:p>
    <w:p w14:paraId="1FB4BE6A" w14:textId="4D14FCF6" w:rsidR="009D0368" w:rsidRPr="000B3B6F" w:rsidRDefault="000B3B6F" w:rsidP="008E3F85">
      <w:pPr>
        <w:pStyle w:val="13"/>
      </w:pPr>
      <w:r>
        <w:t>в</w:t>
      </w:r>
      <w:r w:rsidR="009D0368" w:rsidRPr="000B3B6F">
        <w:t xml:space="preserve"> таблице нажмите на нужную запись. В открывшейся форме нажмите кнопку «Подать заявление».</w:t>
      </w:r>
    </w:p>
    <w:p w14:paraId="73F99F51" w14:textId="77777777" w:rsidR="009D0368" w:rsidRPr="009D2851" w:rsidRDefault="009D0368" w:rsidP="009D2851">
      <w:pPr>
        <w:pStyle w:val="39"/>
      </w:pPr>
      <w:bookmarkStart w:id="249" w:name="_Toc167560130"/>
      <w:r w:rsidRPr="009D2851">
        <w:t>Просмотр и фильтрация списка заявлений</w:t>
      </w:r>
      <w:bookmarkEnd w:id="249"/>
    </w:p>
    <w:p w14:paraId="4A61CE77" w14:textId="01D485D0" w:rsidR="009D0368" w:rsidRPr="009D2851" w:rsidRDefault="009D0368" w:rsidP="008E3F85">
      <w:pPr>
        <w:pStyle w:val="a7"/>
      </w:pPr>
      <w:r w:rsidRPr="009D2851">
        <w:t xml:space="preserve">Работа с заявлениями </w:t>
      </w:r>
      <w:r w:rsidR="0085034A">
        <w:t>о допуске к</w:t>
      </w:r>
      <w:r w:rsidR="0085034A" w:rsidRPr="009D2851">
        <w:t xml:space="preserve"> </w:t>
      </w:r>
      <w:r w:rsidRPr="009D2851">
        <w:t>периодическ</w:t>
      </w:r>
      <w:r w:rsidR="0085034A">
        <w:t>ой</w:t>
      </w:r>
      <w:r w:rsidRPr="009D2851">
        <w:t xml:space="preserve"> аккредитаци</w:t>
      </w:r>
      <w:r w:rsidR="0085034A">
        <w:t>и</w:t>
      </w:r>
      <w:r w:rsidRPr="009D2851">
        <w:t xml:space="preserve"> специалиста производится в разделе «Заявления на аккредитацию»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_Ref104539901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44</w:t>
      </w:r>
      <w:r w:rsidRPr="009D2851">
        <w:fldChar w:fldCharType="end"/>
      </w:r>
      <w:r w:rsidRPr="009D2851">
        <w:t xml:space="preserve">). Для перехода к странице в главном меню выберите раздел «Аккредитация», в боковом меню выберите раздел «Заявления». </w:t>
      </w:r>
    </w:p>
    <w:p w14:paraId="4F66685A" w14:textId="09BD2DB7" w:rsidR="009D0368" w:rsidRPr="009D2851" w:rsidRDefault="0098437B" w:rsidP="008E3F85">
      <w:pPr>
        <w:pStyle w:val="affffff9"/>
      </w:pPr>
      <w:r w:rsidRPr="0098437B">
        <w:rPr>
          <w:noProof/>
        </w:rPr>
        <w:lastRenderedPageBreak/>
        <w:drawing>
          <wp:inline distT="0" distB="0" distL="0" distR="0" wp14:anchorId="398F7848" wp14:editId="2D990F66">
            <wp:extent cx="5939790" cy="3080385"/>
            <wp:effectExtent l="0" t="0" r="3810" b="5715"/>
            <wp:docPr id="1276111044" name="Рисунок 127611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E1A31" w14:textId="0BD1D0CB" w:rsidR="009D0368" w:rsidRPr="009D2851" w:rsidRDefault="009D0368" w:rsidP="008E3F85">
      <w:pPr>
        <w:pStyle w:val="affffffb"/>
      </w:pPr>
      <w:bookmarkStart w:id="250" w:name="_Ref104539901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44</w:t>
      </w:r>
      <w:r w:rsidR="00731FD8">
        <w:rPr>
          <w:noProof/>
        </w:rPr>
        <w:fldChar w:fldCharType="end"/>
      </w:r>
      <w:bookmarkEnd w:id="250"/>
      <w:r w:rsidRPr="009D2851">
        <w:rPr>
          <w:noProof/>
        </w:rPr>
        <w:t xml:space="preserve"> </w:t>
      </w:r>
      <w:bookmarkStart w:id="251" w:name="_Ref143515706"/>
      <w:r w:rsidRPr="009D2851">
        <w:rPr>
          <w:noProof/>
        </w:rPr>
        <w:t xml:space="preserve">– </w:t>
      </w:r>
      <w:bookmarkEnd w:id="251"/>
      <w:r w:rsidR="00F93F3E">
        <w:rPr>
          <w:noProof/>
        </w:rPr>
        <w:t>Форма «Аккредитация. Заявления на аккредитацию».</w:t>
      </w:r>
    </w:p>
    <w:p w14:paraId="65FF86F1" w14:textId="77777777" w:rsidR="009D0368" w:rsidRPr="009D2851" w:rsidRDefault="009D0368" w:rsidP="009D2851">
      <w:pPr>
        <w:pStyle w:val="ol"/>
        <w:keepNext/>
        <w:numPr>
          <w:ilvl w:val="0"/>
          <w:numId w:val="0"/>
        </w:numPr>
        <w:spacing w:line="240" w:lineRule="auto"/>
        <w:ind w:left="709"/>
      </w:pPr>
      <w:r w:rsidRPr="008E3F85">
        <w:rPr>
          <w:rStyle w:val="affffff6"/>
        </w:rPr>
        <w:t>Страница содержит элементы</w:t>
      </w:r>
      <w:r w:rsidRPr="009D2851">
        <w:t>:</w:t>
      </w:r>
    </w:p>
    <w:p w14:paraId="16E8ADC9" w14:textId="77777777" w:rsidR="009D0368" w:rsidRPr="009D2851" w:rsidRDefault="009D0368" w:rsidP="008547C2">
      <w:pPr>
        <w:pStyle w:val="13"/>
      </w:pPr>
      <w:r w:rsidRPr="009D2851">
        <w:t>область фильтрации списка заявлений;</w:t>
      </w:r>
    </w:p>
    <w:p w14:paraId="775FB083" w14:textId="7E655C8E" w:rsidR="009D0368" w:rsidRPr="009D2851" w:rsidRDefault="009D0368" w:rsidP="008547C2">
      <w:pPr>
        <w:pStyle w:val="13"/>
      </w:pPr>
      <w:r w:rsidRPr="009D2851">
        <w:t xml:space="preserve">таблица со списком заявлений </w:t>
      </w:r>
      <w:r w:rsidR="00C92657">
        <w:t>о</w:t>
      </w:r>
      <w:r w:rsidR="00C25A51" w:rsidRPr="008E3F85">
        <w:t xml:space="preserve"> </w:t>
      </w:r>
      <w:r w:rsidR="00C25A51">
        <w:t>допуске к</w:t>
      </w:r>
      <w:r w:rsidR="00C25A51" w:rsidRPr="009D2851">
        <w:t xml:space="preserve"> периодическ</w:t>
      </w:r>
      <w:r w:rsidR="00C25A51">
        <w:t>ой</w:t>
      </w:r>
      <w:r w:rsidR="00C25A51" w:rsidRPr="009D2851">
        <w:t xml:space="preserve"> аккредитаци</w:t>
      </w:r>
      <w:r w:rsidR="00C25A51">
        <w:t>и</w:t>
      </w:r>
      <w:r w:rsidR="00C25A51" w:rsidRPr="009D2851">
        <w:t xml:space="preserve"> специалиста</w:t>
      </w:r>
      <w:r w:rsidR="00C25A51">
        <w:t>.</w:t>
      </w:r>
      <w:r w:rsidR="00C25A51" w:rsidRPr="008E3F85">
        <w:t xml:space="preserve"> </w:t>
      </w:r>
      <w:r w:rsidRPr="009D2851">
        <w:t>Таблица содержит столбцы:</w:t>
      </w:r>
    </w:p>
    <w:p w14:paraId="2D039025" w14:textId="119CA10F" w:rsidR="009D0368" w:rsidRPr="00F8501B" w:rsidRDefault="009D0368" w:rsidP="008547C2">
      <w:pPr>
        <w:pStyle w:val="22"/>
      </w:pPr>
      <w:r w:rsidRPr="00F8501B">
        <w:t>«№»</w:t>
      </w:r>
      <w:r w:rsidR="00DD4B80" w:rsidRPr="00F8501B">
        <w:t>,</w:t>
      </w:r>
    </w:p>
    <w:p w14:paraId="7CBDAD56" w14:textId="40DB7E76" w:rsidR="009D0368" w:rsidRPr="00F8501B" w:rsidRDefault="009D0368" w:rsidP="008547C2">
      <w:pPr>
        <w:pStyle w:val="22"/>
      </w:pPr>
      <w:r w:rsidRPr="00F8501B">
        <w:t>«Наименование»</w:t>
      </w:r>
      <w:r w:rsidR="00DD4B80" w:rsidRPr="00F8501B">
        <w:t>,</w:t>
      </w:r>
    </w:p>
    <w:p w14:paraId="13AFAA8A" w14:textId="77777777" w:rsidR="009D0368" w:rsidRPr="009D2851" w:rsidRDefault="009D0368" w:rsidP="008547C2">
      <w:pPr>
        <w:pStyle w:val="22"/>
      </w:pPr>
      <w:r w:rsidRPr="00F8501B">
        <w:t>«Статус</w:t>
      </w:r>
      <w:r w:rsidRPr="009D2851">
        <w:t xml:space="preserve"> заявления». Возможные значения:</w:t>
      </w:r>
    </w:p>
    <w:p w14:paraId="552E31FE" w14:textId="77F0A5BE" w:rsidR="009D0368" w:rsidRPr="009D2851" w:rsidRDefault="009D0368" w:rsidP="008547C2">
      <w:pPr>
        <w:pStyle w:val="31"/>
      </w:pPr>
      <w:r w:rsidRPr="009D2851">
        <w:t xml:space="preserve">«Сформировано» — присваивается после первичного сохранения </w:t>
      </w:r>
      <w:r w:rsidR="00915568" w:rsidRPr="00915568">
        <w:t xml:space="preserve">заявления </w:t>
      </w:r>
      <w:r w:rsidRPr="009D2851">
        <w:t>пользователем;</w:t>
      </w:r>
    </w:p>
    <w:p w14:paraId="6840D083" w14:textId="77777777" w:rsidR="009D0368" w:rsidRPr="009D2851" w:rsidRDefault="009D0368" w:rsidP="008547C2">
      <w:pPr>
        <w:pStyle w:val="31"/>
      </w:pPr>
      <w:r w:rsidRPr="009D2851">
        <w:t>«На рассмотрении» — присваивается после отправки заявления пользователем;</w:t>
      </w:r>
    </w:p>
    <w:p w14:paraId="198C195E" w14:textId="66135A90" w:rsidR="009D0368" w:rsidRPr="009D2851" w:rsidRDefault="009D0368" w:rsidP="008547C2">
      <w:pPr>
        <w:pStyle w:val="31"/>
      </w:pPr>
      <w:r w:rsidRPr="009D2851">
        <w:t>«Не доставлено» — присваивается в случае</w:t>
      </w:r>
      <w:r w:rsidR="00DD4B80">
        <w:t>, если</w:t>
      </w:r>
      <w:r w:rsidR="001F5B59">
        <w:t xml:space="preserve"> заявление по каким-</w:t>
      </w:r>
      <w:r w:rsidR="00915568">
        <w:t>либо</w:t>
      </w:r>
      <w:r w:rsidR="001F5B59">
        <w:t xml:space="preserve"> причинам не было доставлено</w:t>
      </w:r>
      <w:r w:rsidR="00BC497C">
        <w:t xml:space="preserve"> </w:t>
      </w:r>
      <w:r w:rsidRPr="009D2851">
        <w:t>(</w:t>
      </w:r>
      <w:r w:rsidR="00DD4B80">
        <w:t xml:space="preserve">например, </w:t>
      </w:r>
      <w:r w:rsidRPr="009D2851">
        <w:t>Подсистема не смогла отправить письмо</w:t>
      </w:r>
      <w:r w:rsidR="001E571C">
        <w:t>,</w:t>
      </w:r>
      <w:r w:rsidRPr="009D2851">
        <w:t xml:space="preserve"> или </w:t>
      </w:r>
      <w:r w:rsidR="00D84C65">
        <w:t>получатель</w:t>
      </w:r>
      <w:r w:rsidRPr="009D2851">
        <w:t xml:space="preserve"> не </w:t>
      </w:r>
      <w:r w:rsidR="00D84C65">
        <w:t xml:space="preserve">смог </w:t>
      </w:r>
      <w:r w:rsidRPr="009D2851">
        <w:t>получить заявление);</w:t>
      </w:r>
    </w:p>
    <w:p w14:paraId="2EB5F494" w14:textId="37742A56" w:rsidR="009D0368" w:rsidRPr="009D2851" w:rsidRDefault="009D0368" w:rsidP="008547C2">
      <w:pPr>
        <w:pStyle w:val="31"/>
      </w:pPr>
      <w:r w:rsidRPr="009D2851">
        <w:t xml:space="preserve">«Отклонено» — присваивается в случае, если </w:t>
      </w:r>
      <w:r w:rsidR="006E6122">
        <w:t xml:space="preserve">от ИС Аккредитация был получен </w:t>
      </w:r>
      <w:r w:rsidRPr="009D2851">
        <w:t>ответ об ошибке в заявлении;</w:t>
      </w:r>
    </w:p>
    <w:p w14:paraId="1574ABE8" w14:textId="67052D70" w:rsidR="009D0368" w:rsidRPr="009D2851" w:rsidRDefault="009D0368" w:rsidP="008547C2">
      <w:pPr>
        <w:pStyle w:val="31"/>
      </w:pPr>
      <w:r w:rsidRPr="009D2851">
        <w:t xml:space="preserve">«Отменено» — присваивается в случае обращения пользователя в </w:t>
      </w:r>
      <w:r w:rsidR="00897970">
        <w:t>Ф</w:t>
      </w:r>
      <w:r w:rsidRPr="009D2851">
        <w:t>едеральный аккредитационный центр с целью от</w:t>
      </w:r>
      <w:r w:rsidR="00897970">
        <w:t xml:space="preserve">зыва </w:t>
      </w:r>
      <w:r w:rsidRPr="009D2851">
        <w:t>поданного заявления;</w:t>
      </w:r>
    </w:p>
    <w:p w14:paraId="37F3AA77" w14:textId="7DA0992C" w:rsidR="009D0368" w:rsidRPr="009D2851" w:rsidRDefault="00986AF0" w:rsidP="008547C2">
      <w:pPr>
        <w:pStyle w:val="31"/>
      </w:pPr>
      <w:r w:rsidRPr="009D2851">
        <w:t>«Аккредитация не пройдена» — присваивается в случае</w:t>
      </w:r>
      <w:r>
        <w:t xml:space="preserve"> неуспешного прохождения </w:t>
      </w:r>
      <w:r w:rsidRPr="009D2851">
        <w:t>аккредитации</w:t>
      </w:r>
      <w:r>
        <w:t xml:space="preserve"> специалиста</w:t>
      </w:r>
      <w:r w:rsidR="009D0368" w:rsidRPr="009D2851">
        <w:t>;</w:t>
      </w:r>
    </w:p>
    <w:p w14:paraId="19DF6023" w14:textId="33316ECF" w:rsidR="009D0368" w:rsidRPr="009D2851" w:rsidRDefault="009D0368" w:rsidP="008547C2">
      <w:pPr>
        <w:pStyle w:val="31"/>
      </w:pPr>
      <w:r w:rsidRPr="009D2851">
        <w:t xml:space="preserve">«Аккредитация пройдена» — присваивается в случае, если ИС Аккредитация вернула в ответе протокол с результатами аккредитации </w:t>
      </w:r>
      <w:r w:rsidR="0021136A">
        <w:t>специалиста;</w:t>
      </w:r>
    </w:p>
    <w:p w14:paraId="2977EE71" w14:textId="2B8B9C44" w:rsidR="009D0368" w:rsidRPr="009D2851" w:rsidRDefault="009D0368" w:rsidP="008E3F85">
      <w:pPr>
        <w:pStyle w:val="13"/>
      </w:pPr>
      <w:r w:rsidRPr="009D2851">
        <w:t>«Дата изменения»</w:t>
      </w:r>
      <w:r w:rsidR="00AB163B">
        <w:t>;</w:t>
      </w:r>
    </w:p>
    <w:p w14:paraId="790322B7" w14:textId="0333E546" w:rsidR="009D0368" w:rsidRPr="009D2851" w:rsidRDefault="008547C2" w:rsidP="008E3F85">
      <w:pPr>
        <w:pStyle w:val="13"/>
      </w:pPr>
      <w:r>
        <w:t>к</w:t>
      </w:r>
      <w:r w:rsidR="009D0368" w:rsidRPr="009D2851">
        <w:t>нопка</w:t>
      </w:r>
      <w:r w:rsidR="0021136A">
        <w:t xml:space="preserve"> меню</w:t>
      </w:r>
      <w:r w:rsidR="009D0368" w:rsidRPr="009D2851">
        <w:t xml:space="preserve"> </w:t>
      </w:r>
      <w:r w:rsidR="009D0368" w:rsidRPr="009D2851">
        <w:rPr>
          <w:noProof/>
          <w:lang w:eastAsia="ru-RU"/>
        </w:rPr>
        <w:drawing>
          <wp:inline distT="0" distB="0" distL="0" distR="0" wp14:anchorId="7C57A937" wp14:editId="4A03A73B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D0368" w:rsidRPr="009D2851">
        <w:t xml:space="preserve"> для выбора действия с записью (в зависимости от статуса заявления):</w:t>
      </w:r>
    </w:p>
    <w:p w14:paraId="0857B321" w14:textId="0F5C3358" w:rsidR="009D0368" w:rsidRPr="009D2851" w:rsidRDefault="009D0368" w:rsidP="00CD5981">
      <w:pPr>
        <w:pStyle w:val="31"/>
      </w:pPr>
      <w:r w:rsidRPr="009D2851">
        <w:t>«Подать заявление» (для статусов «Сформировано» и «Не доставлено») (</w:t>
      </w:r>
      <w:r w:rsidR="001D4609">
        <w:t xml:space="preserve">см. </w:t>
      </w:r>
      <w:r w:rsidR="00B45486">
        <w:t>п</w:t>
      </w:r>
      <w:r w:rsidR="00AB163B">
        <w:t>ункт</w:t>
      </w:r>
      <w:r w:rsidR="001D4609">
        <w:t xml:space="preserve"> </w:t>
      </w:r>
      <w:r w:rsidRPr="009D2851">
        <w:t xml:space="preserve"> </w:t>
      </w:r>
      <w:r w:rsidR="00DA170D" w:rsidRPr="009D2851">
        <w:fldChar w:fldCharType="begin"/>
      </w:r>
      <w:r w:rsidR="00DA170D" w:rsidRPr="009D2851">
        <w:instrText xml:space="preserve"> REF _Ref147679215 \r \h </w:instrText>
      </w:r>
      <w:r w:rsidR="009D2851" w:rsidRPr="009D2851">
        <w:instrText xml:space="preserve"> \* MERGEFORMAT </w:instrText>
      </w:r>
      <w:r w:rsidR="00DA170D" w:rsidRPr="009D2851">
        <w:fldChar w:fldCharType="separate"/>
      </w:r>
      <w:r w:rsidR="00917A83">
        <w:t>4.5.3</w:t>
      </w:r>
      <w:r w:rsidR="00DA170D" w:rsidRPr="009D2851">
        <w:fldChar w:fldCharType="end"/>
      </w:r>
      <w:r w:rsidR="00DA170D" w:rsidRPr="009D2851">
        <w:t xml:space="preserve"> </w:t>
      </w:r>
      <w:r w:rsidR="00344CCD">
        <w:t>настоящего руководства пользователя</w:t>
      </w:r>
      <w:r w:rsidRPr="009D2851">
        <w:t>)</w:t>
      </w:r>
      <w:r w:rsidR="00246595">
        <w:t>;</w:t>
      </w:r>
    </w:p>
    <w:p w14:paraId="277FBB27" w14:textId="792E49FD" w:rsidR="009D0368" w:rsidRPr="009D2851" w:rsidRDefault="009D0368" w:rsidP="00CD5981">
      <w:pPr>
        <w:pStyle w:val="31"/>
      </w:pPr>
      <w:r w:rsidRPr="009D2851">
        <w:lastRenderedPageBreak/>
        <w:t>«Редактировать» (для статусов «Сформировано», «Не доставлено» и «Отклонено») (</w:t>
      </w:r>
      <w:r w:rsidR="001D4609">
        <w:t xml:space="preserve">см. </w:t>
      </w:r>
      <w:r w:rsidR="00B45486">
        <w:t>п</w:t>
      </w:r>
      <w:r w:rsidR="00AB163B">
        <w:t>ункт</w:t>
      </w:r>
      <w:r w:rsidR="001D4609">
        <w:t xml:space="preserve"> </w:t>
      </w:r>
      <w:r w:rsidR="00DA170D" w:rsidRPr="009D2851">
        <w:fldChar w:fldCharType="begin"/>
      </w:r>
      <w:r w:rsidR="00DA170D" w:rsidRPr="009D2851">
        <w:instrText xml:space="preserve"> REF _Ref104548147 \r \h </w:instrText>
      </w:r>
      <w:r w:rsidR="009D2851" w:rsidRPr="009D2851">
        <w:instrText xml:space="preserve"> \* MERGEFORMAT </w:instrText>
      </w:r>
      <w:r w:rsidR="00DA170D" w:rsidRPr="009D2851">
        <w:fldChar w:fldCharType="separate"/>
      </w:r>
      <w:r w:rsidR="00917A83">
        <w:t>4.5.2</w:t>
      </w:r>
      <w:r w:rsidR="00DA170D" w:rsidRPr="009D2851">
        <w:fldChar w:fldCharType="end"/>
      </w:r>
      <w:r w:rsidRPr="009D2851">
        <w:t xml:space="preserve"> </w:t>
      </w:r>
      <w:r w:rsidR="00344CCD">
        <w:t>настоящего руководства пользователя</w:t>
      </w:r>
      <w:r w:rsidR="00246595">
        <w:t>;</w:t>
      </w:r>
    </w:p>
    <w:p w14:paraId="6A3B898D" w14:textId="520A2E8E" w:rsidR="009D0368" w:rsidRPr="009D2851" w:rsidRDefault="009D0368" w:rsidP="008547C2">
      <w:pPr>
        <w:pStyle w:val="13"/>
      </w:pPr>
      <w:r w:rsidRPr="009D2851">
        <w:t>кнопка «Добавить заявление» для создания и подачи заявления (</w:t>
      </w:r>
      <w:r w:rsidR="001D4609">
        <w:t xml:space="preserve">см. </w:t>
      </w:r>
      <w:r w:rsidR="00B45486">
        <w:t>п</w:t>
      </w:r>
      <w:r w:rsidR="00AB163B">
        <w:t>ункт</w:t>
      </w:r>
      <w:r w:rsidR="001D4609">
        <w:t xml:space="preserve"> </w:t>
      </w:r>
      <w:r w:rsidRPr="009D2851">
        <w:fldChar w:fldCharType="begin"/>
      </w:r>
      <w:r w:rsidRPr="009D2851">
        <w:instrText xml:space="preserve"> REF _Ref104547576 \r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>
        <w:t>4.5.1</w:t>
      </w:r>
      <w:r w:rsidRPr="009D2851">
        <w:fldChar w:fldCharType="end"/>
      </w:r>
      <w:r w:rsidRPr="009D2851">
        <w:t xml:space="preserve"> </w:t>
      </w:r>
      <w:r w:rsidR="00344CCD">
        <w:t>настоящего руководства пользователя</w:t>
      </w:r>
      <w:r w:rsidRPr="009D2851">
        <w:t xml:space="preserve">). </w:t>
      </w:r>
      <w:bookmarkStart w:id="252" w:name="_Ref104540083"/>
    </w:p>
    <w:bookmarkEnd w:id="252"/>
    <w:p w14:paraId="0918E3E2" w14:textId="1996F876" w:rsidR="009D0368" w:rsidRPr="009D2851" w:rsidRDefault="009D0368" w:rsidP="00CD5981">
      <w:pPr>
        <w:ind w:firstLine="709"/>
        <w:rPr>
          <w:color w:val="000000" w:themeColor="text1"/>
        </w:rPr>
      </w:pPr>
      <w:r w:rsidRPr="008E3F85">
        <w:rPr>
          <w:rStyle w:val="affffff4"/>
        </w:rPr>
        <w:t xml:space="preserve">Чтобы выполнить фильтрацию списка </w:t>
      </w:r>
      <w:r w:rsidR="00246595" w:rsidRPr="008E3F85">
        <w:rPr>
          <w:rStyle w:val="affffff4"/>
        </w:rPr>
        <w:t>заявлений</w:t>
      </w:r>
      <w:r w:rsidRPr="009D2851">
        <w:rPr>
          <w:color w:val="000000" w:themeColor="text1"/>
        </w:rPr>
        <w:t>:</w:t>
      </w:r>
    </w:p>
    <w:p w14:paraId="1AEAF9AB" w14:textId="77777777" w:rsidR="009D0368" w:rsidRPr="001D4609" w:rsidRDefault="009D0368" w:rsidP="00CB2806">
      <w:pPr>
        <w:pStyle w:val="18"/>
        <w:numPr>
          <w:ilvl w:val="0"/>
          <w:numId w:val="55"/>
        </w:numPr>
      </w:pPr>
      <w:r w:rsidRPr="001D4609">
        <w:t xml:space="preserve">Введите параметры поиска в области. </w:t>
      </w:r>
    </w:p>
    <w:p w14:paraId="4378E12C" w14:textId="77777777" w:rsidR="009D0368" w:rsidRPr="001D4609" w:rsidRDefault="009D0368" w:rsidP="008E3F85">
      <w:pPr>
        <w:pStyle w:val="18"/>
      </w:pPr>
      <w:r w:rsidRPr="001D4609">
        <w:t>Нажмите кнопку «Применить».</w:t>
      </w:r>
    </w:p>
    <w:p w14:paraId="72812C94" w14:textId="77777777" w:rsidR="008547C2" w:rsidRDefault="009D0368" w:rsidP="008547C2">
      <w:pPr>
        <w:pStyle w:val="18"/>
      </w:pPr>
      <w:r w:rsidRPr="001D4609">
        <w:t>Отфильтрованный</w:t>
      </w:r>
      <w:r w:rsidRPr="009D2851">
        <w:t xml:space="preserve"> список заявлений будет отображен на странице.</w:t>
      </w:r>
    </w:p>
    <w:p w14:paraId="6D21AE23" w14:textId="43BADB70" w:rsidR="009D0368" w:rsidRPr="009D2851" w:rsidRDefault="009D0368" w:rsidP="008547C2">
      <w:pPr>
        <w:pStyle w:val="18"/>
      </w:pPr>
      <w:r w:rsidRPr="009D2851">
        <w:t>Чтобы сбросить фильтры нажмите кнопку «Очистить».</w:t>
      </w:r>
    </w:p>
    <w:p w14:paraId="40227119" w14:textId="60D1DB86" w:rsidR="009D0368" w:rsidRPr="009D2851" w:rsidRDefault="009D0368" w:rsidP="009D2851">
      <w:pPr>
        <w:pStyle w:val="2a"/>
      </w:pPr>
      <w:bookmarkStart w:id="253" w:name="_Работа_с_заявлением_1"/>
      <w:bookmarkStart w:id="254" w:name="_Toc143537544"/>
      <w:bookmarkStart w:id="255" w:name="_Ref147678303"/>
      <w:bookmarkStart w:id="256" w:name="_Hlk143272158"/>
      <w:bookmarkStart w:id="257" w:name="_Toc167560131"/>
      <w:bookmarkEnd w:id="253"/>
      <w:r w:rsidRPr="009D2851">
        <w:t xml:space="preserve">Работа </w:t>
      </w:r>
      <w:r w:rsidR="007B41C4">
        <w:t xml:space="preserve">с </w:t>
      </w:r>
      <w:r w:rsidR="00522ADB">
        <w:t xml:space="preserve">формой </w:t>
      </w:r>
      <w:r w:rsidRPr="009D2851">
        <w:t>заявлени</w:t>
      </w:r>
      <w:r w:rsidR="00EA46A8">
        <w:t>я</w:t>
      </w:r>
      <w:r w:rsidRPr="009D2851">
        <w:t xml:space="preserve"> </w:t>
      </w:r>
      <w:r w:rsidR="00E41EAB">
        <w:t xml:space="preserve">о допуске к </w:t>
      </w:r>
      <w:r w:rsidRPr="009D2851">
        <w:t>первичн</w:t>
      </w:r>
      <w:r w:rsidR="00E41EAB">
        <w:t xml:space="preserve">ой или </w:t>
      </w:r>
      <w:r w:rsidRPr="009D2851">
        <w:t>первичн</w:t>
      </w:r>
      <w:r w:rsidR="00E41EAB">
        <w:t>ой</w:t>
      </w:r>
      <w:r w:rsidRPr="009D2851">
        <w:t xml:space="preserve"> специализированн</w:t>
      </w:r>
      <w:r w:rsidR="00E41EAB">
        <w:t>ой</w:t>
      </w:r>
      <w:r w:rsidRPr="009D2851">
        <w:t xml:space="preserve"> аккредитаци</w:t>
      </w:r>
      <w:r w:rsidR="00E41EAB">
        <w:t xml:space="preserve">и </w:t>
      </w:r>
      <w:bookmarkEnd w:id="254"/>
      <w:bookmarkEnd w:id="255"/>
      <w:r w:rsidR="00E41EAB">
        <w:t>специалиста</w:t>
      </w:r>
      <w:bookmarkEnd w:id="257"/>
      <w:r w:rsidRPr="009D2851">
        <w:t xml:space="preserve"> </w:t>
      </w:r>
    </w:p>
    <w:p w14:paraId="045993A4" w14:textId="3D6CAF3F" w:rsidR="009D0368" w:rsidRPr="009D2851" w:rsidRDefault="009D0368" w:rsidP="009D2851">
      <w:pPr>
        <w:pStyle w:val="39"/>
      </w:pPr>
      <w:bookmarkStart w:id="258" w:name="_Создание_заявления_на_1"/>
      <w:bookmarkStart w:id="259" w:name="_Ref147679735"/>
      <w:bookmarkStart w:id="260" w:name="_Toc143268294"/>
      <w:bookmarkStart w:id="261" w:name="_Toc167560132"/>
      <w:bookmarkEnd w:id="256"/>
      <w:bookmarkEnd w:id="258"/>
      <w:r w:rsidRPr="009D2851">
        <w:t xml:space="preserve">Создание заявления </w:t>
      </w:r>
      <w:r w:rsidR="00E41EAB" w:rsidRPr="00E41EAB">
        <w:t>о допуске к первичной или первичной специализированной аккредитации специалиста</w:t>
      </w:r>
      <w:bookmarkEnd w:id="261"/>
      <w:r w:rsidR="00E41EAB" w:rsidRPr="00E41EAB">
        <w:t xml:space="preserve"> </w:t>
      </w:r>
      <w:bookmarkEnd w:id="259"/>
    </w:p>
    <w:p w14:paraId="7B81BFF5" w14:textId="1FA492AE" w:rsidR="009D0368" w:rsidRPr="00A410C6" w:rsidRDefault="002800EE" w:rsidP="008E3F85">
      <w:pPr>
        <w:pStyle w:val="a7"/>
      </w:pPr>
      <w:r w:rsidRPr="00A410C6">
        <w:t xml:space="preserve">В случае, если сведения о лице отсутствуют в </w:t>
      </w:r>
      <w:r w:rsidR="009D5AA5">
        <w:t>Подсистеме</w:t>
      </w:r>
      <w:r w:rsidRPr="00A410C6">
        <w:t>, п</w:t>
      </w:r>
      <w:r w:rsidR="009D0368" w:rsidRPr="00A410C6">
        <w:t xml:space="preserve">осле авторизации в </w:t>
      </w:r>
      <w:r w:rsidR="00E41EAB" w:rsidRPr="00A410C6">
        <w:t xml:space="preserve">ЛК </w:t>
      </w:r>
      <w:proofErr w:type="spellStart"/>
      <w:r w:rsidR="00E41EAB" w:rsidRPr="00A410C6">
        <w:t>МиФР</w:t>
      </w:r>
      <w:proofErr w:type="spellEnd"/>
      <w:r w:rsidR="009D0368" w:rsidRPr="00A410C6">
        <w:t xml:space="preserve"> </w:t>
      </w:r>
      <w:r w:rsidR="00A576AA" w:rsidRPr="00A410C6">
        <w:t xml:space="preserve">автоматически </w:t>
      </w:r>
      <w:r w:rsidR="009D0368" w:rsidRPr="00A410C6">
        <w:t>выполняется переход в модуль «Аккредитация» (</w:t>
      </w:r>
      <w:r w:rsidR="00F05A02">
        <w:t xml:space="preserve">см. </w:t>
      </w:r>
      <w:r w:rsidR="009D0368" w:rsidRPr="00A410C6">
        <w:rPr>
          <w:highlight w:val="yellow"/>
        </w:rPr>
        <w:fldChar w:fldCharType="begin"/>
      </w:r>
      <w:r w:rsidR="009D0368" w:rsidRPr="00A410C6">
        <w:instrText xml:space="preserve"> REF _Ref131510699 \h </w:instrText>
      </w:r>
      <w:r w:rsidR="009D2851" w:rsidRPr="00A410C6">
        <w:rPr>
          <w:highlight w:val="yellow"/>
        </w:rPr>
        <w:instrText xml:space="preserve"> \* MERGEFORMAT </w:instrText>
      </w:r>
      <w:r w:rsidR="009D0368" w:rsidRPr="00A410C6">
        <w:rPr>
          <w:highlight w:val="yellow"/>
        </w:rPr>
      </w:r>
      <w:r w:rsidR="009D0368" w:rsidRPr="00A410C6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t>45</w:t>
      </w:r>
      <w:r w:rsidR="009D0368" w:rsidRPr="00A410C6">
        <w:rPr>
          <w:highlight w:val="yellow"/>
        </w:rPr>
        <w:fldChar w:fldCharType="end"/>
      </w:r>
      <w:r w:rsidR="009D0368" w:rsidRPr="00A410C6">
        <w:t xml:space="preserve">), которой содержит в себе разделы «Портфолио» и «Заявления». </w:t>
      </w:r>
    </w:p>
    <w:p w14:paraId="316F51A3" w14:textId="0B940241" w:rsidR="00315F49" w:rsidRPr="00A410C6" w:rsidRDefault="00315F49" w:rsidP="008E3F85">
      <w:pPr>
        <w:pStyle w:val="a7"/>
      </w:pPr>
      <w:r w:rsidRPr="00A410C6">
        <w:t xml:space="preserve">В случае, если сведения о лице внесены в </w:t>
      </w:r>
      <w:r w:rsidR="009D5AA5">
        <w:t>Подсистему</w:t>
      </w:r>
      <w:r w:rsidRPr="00A410C6">
        <w:t xml:space="preserve">, открывается </w:t>
      </w:r>
      <w:r w:rsidR="006F5195" w:rsidRPr="00A410C6">
        <w:t>главная</w:t>
      </w:r>
      <w:r w:rsidR="00F4448D" w:rsidRPr="00A410C6">
        <w:t xml:space="preserve"> страница </w:t>
      </w:r>
      <w:r w:rsidR="006F5195" w:rsidRPr="00A410C6">
        <w:t xml:space="preserve">ЛК </w:t>
      </w:r>
      <w:proofErr w:type="spellStart"/>
      <w:r w:rsidR="006F5195" w:rsidRPr="00A410C6">
        <w:t>МиФР</w:t>
      </w:r>
      <w:proofErr w:type="spellEnd"/>
      <w:r w:rsidR="006F5195" w:rsidRPr="00A410C6">
        <w:t xml:space="preserve"> </w:t>
      </w:r>
      <w:r w:rsidR="00F4448D" w:rsidRPr="00A410C6">
        <w:t>(</w:t>
      </w:r>
      <w:r w:rsidR="00F05A02">
        <w:t>см.</w:t>
      </w:r>
      <w:r w:rsidR="008547C2">
        <w:t xml:space="preserve"> </w:t>
      </w:r>
      <w:r w:rsidR="00522ADB">
        <w:fldChar w:fldCharType="begin"/>
      </w:r>
      <w:r w:rsidR="00522ADB">
        <w:instrText xml:space="preserve"> REF _Ref149047590 \h </w:instrText>
      </w:r>
      <w:r w:rsidR="00522ADB">
        <w:fldChar w:fldCharType="separate"/>
      </w:r>
      <w:r w:rsidR="00917A83">
        <w:t xml:space="preserve">Рисунок </w:t>
      </w:r>
      <w:r w:rsidR="00917A83">
        <w:rPr>
          <w:noProof/>
        </w:rPr>
        <w:t>3</w:t>
      </w:r>
      <w:r w:rsidR="00522ADB">
        <w:fldChar w:fldCharType="end"/>
      </w:r>
      <w:r w:rsidR="00F4448D" w:rsidRPr="00A410C6">
        <w:t xml:space="preserve">). Для </w:t>
      </w:r>
      <w:r w:rsidR="00915527" w:rsidRPr="00A410C6">
        <w:t xml:space="preserve">создания заявления о допуске к первичной или первичной специализированной аккредитации специалиста необходимо нажать на </w:t>
      </w:r>
      <w:r w:rsidR="00421425" w:rsidRPr="00A410C6">
        <w:t xml:space="preserve">кнопку </w:t>
      </w:r>
      <w:r w:rsidR="00915527" w:rsidRPr="00A410C6">
        <w:t>«Аккредитация» в верхнем меню.</w:t>
      </w:r>
      <w:r w:rsidR="006F5195" w:rsidRPr="00A410C6">
        <w:t xml:space="preserve"> Произойдет переход </w:t>
      </w:r>
      <w:r w:rsidR="002C2F22" w:rsidRPr="00A410C6">
        <w:t>в модуль «Аккредитация» (</w:t>
      </w:r>
      <w:r w:rsidR="00F05A02">
        <w:t xml:space="preserve">см. </w:t>
      </w:r>
      <w:r w:rsidR="00DD73C2" w:rsidRPr="00A410C6">
        <w:fldChar w:fldCharType="begin"/>
      </w:r>
      <w:r w:rsidR="00DD73C2" w:rsidRPr="00A410C6">
        <w:instrText xml:space="preserve"> REF _Ref148976690 \h </w:instrText>
      </w:r>
      <w:r w:rsidR="00A410C6" w:rsidRPr="00A410C6">
        <w:instrText xml:space="preserve"> \* MERGEFORMAT </w:instrText>
      </w:r>
      <w:r w:rsidR="00DD73C2" w:rsidRPr="00A410C6">
        <w:fldChar w:fldCharType="separate"/>
      </w:r>
      <w:r w:rsidR="00917A83" w:rsidRPr="009D2851">
        <w:t xml:space="preserve">Рисунок </w:t>
      </w:r>
      <w:r w:rsidR="00917A83">
        <w:t>45</w:t>
      </w:r>
      <w:r w:rsidR="00DD73C2" w:rsidRPr="00A410C6">
        <w:fldChar w:fldCharType="end"/>
      </w:r>
      <w:r w:rsidR="002C2F22" w:rsidRPr="00A410C6">
        <w:t>),</w:t>
      </w:r>
      <w:r w:rsidR="00DD73C2" w:rsidRPr="00A410C6">
        <w:t xml:space="preserve"> </w:t>
      </w:r>
      <w:r w:rsidR="002C2F22" w:rsidRPr="00A410C6">
        <w:t>котор</w:t>
      </w:r>
      <w:r w:rsidR="00DD73C2" w:rsidRPr="00A410C6">
        <w:t>ы</w:t>
      </w:r>
      <w:r w:rsidR="002C2F22" w:rsidRPr="00A410C6">
        <w:t>й содержит в себе разделы «Портфолио» и «Заявления».</w:t>
      </w:r>
    </w:p>
    <w:p w14:paraId="3BAE21D9" w14:textId="6C295AF1" w:rsidR="009D0368" w:rsidRPr="009D2851" w:rsidRDefault="0098437B" w:rsidP="008E3F85">
      <w:pPr>
        <w:pStyle w:val="affffff9"/>
      </w:pPr>
      <w:r w:rsidRPr="0098437B">
        <w:rPr>
          <w:noProof/>
        </w:rPr>
        <w:drawing>
          <wp:inline distT="0" distB="0" distL="0" distR="0" wp14:anchorId="0992C591" wp14:editId="7140785B">
            <wp:extent cx="5939790" cy="3080385"/>
            <wp:effectExtent l="0" t="0" r="3810" b="5715"/>
            <wp:docPr id="1276111045" name="Рисунок 127611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567D0" w14:textId="3D6A1AFA" w:rsidR="009D0368" w:rsidRPr="009D2851" w:rsidRDefault="009D0368" w:rsidP="008E3F85">
      <w:pPr>
        <w:pStyle w:val="affffffb"/>
      </w:pPr>
      <w:bookmarkStart w:id="262" w:name="_Ref148976690"/>
      <w:bookmarkStart w:id="263" w:name="_Ref131510699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45</w:t>
      </w:r>
      <w:r w:rsidR="00731FD8">
        <w:rPr>
          <w:noProof/>
        </w:rPr>
        <w:fldChar w:fldCharType="end"/>
      </w:r>
      <w:bookmarkEnd w:id="262"/>
      <w:bookmarkEnd w:id="263"/>
      <w:r w:rsidRPr="009D2851">
        <w:t xml:space="preserve"> – </w:t>
      </w:r>
      <w:r w:rsidR="00522ADB">
        <w:t>Форма «Аккредитация. Заявления на аккредитацию</w:t>
      </w:r>
      <w:r w:rsidRPr="009D2851">
        <w:t>»</w:t>
      </w:r>
    </w:p>
    <w:p w14:paraId="1C2B1C3B" w14:textId="2661C9E4" w:rsidR="00477EAE" w:rsidRDefault="009D0368" w:rsidP="00A410C6">
      <w:pPr>
        <w:pStyle w:val="a7"/>
      </w:pPr>
      <w:r w:rsidRPr="009D2851">
        <w:t xml:space="preserve">Для подачи заявления </w:t>
      </w:r>
      <w:r w:rsidR="00A576AA">
        <w:t xml:space="preserve">о допуске к </w:t>
      </w:r>
      <w:r w:rsidR="00A576AA" w:rsidRPr="009D2851">
        <w:t>первичн</w:t>
      </w:r>
      <w:r w:rsidR="00A576AA">
        <w:t xml:space="preserve">ой или </w:t>
      </w:r>
      <w:r w:rsidR="00A576AA" w:rsidRPr="009D2851">
        <w:t>первичн</w:t>
      </w:r>
      <w:r w:rsidR="00A576AA">
        <w:t>ой</w:t>
      </w:r>
      <w:r w:rsidR="00A576AA" w:rsidRPr="009D2851">
        <w:t xml:space="preserve"> специализированн</w:t>
      </w:r>
      <w:r w:rsidR="00A576AA">
        <w:t>ой</w:t>
      </w:r>
      <w:r w:rsidR="00A576AA" w:rsidRPr="009D2851">
        <w:t xml:space="preserve"> аккредитаци</w:t>
      </w:r>
      <w:r w:rsidR="00A576AA">
        <w:t>и специалиста</w:t>
      </w:r>
      <w:r w:rsidR="00A576AA" w:rsidRPr="009D2851">
        <w:t xml:space="preserve"> </w:t>
      </w:r>
      <w:r w:rsidRPr="009D2851">
        <w:t>необходимо</w:t>
      </w:r>
      <w:r w:rsidR="00477EAE">
        <w:t>:</w:t>
      </w:r>
    </w:p>
    <w:p w14:paraId="32E61EE1" w14:textId="108AF72A" w:rsidR="00477EAE" w:rsidRDefault="00477EAE" w:rsidP="00CB2806">
      <w:pPr>
        <w:pStyle w:val="18"/>
        <w:numPr>
          <w:ilvl w:val="0"/>
          <w:numId w:val="56"/>
        </w:numPr>
      </w:pPr>
      <w:r>
        <w:t>П</w:t>
      </w:r>
      <w:r w:rsidR="009D0368" w:rsidRPr="009D2851">
        <w:t xml:space="preserve">ерейти в раздел «Заявления», где отображается информация о ранее поданных заявлениях. </w:t>
      </w:r>
    </w:p>
    <w:p w14:paraId="3797277F" w14:textId="30DC09D1" w:rsidR="00477EAE" w:rsidRDefault="00477EAE" w:rsidP="008E3F85">
      <w:pPr>
        <w:pStyle w:val="18"/>
      </w:pPr>
      <w:r>
        <w:t>Н</w:t>
      </w:r>
      <w:r w:rsidR="009D0368" w:rsidRPr="009D2851">
        <w:t>аж</w:t>
      </w:r>
      <w:r w:rsidR="0070745A" w:rsidRPr="009D2851">
        <w:t>ать</w:t>
      </w:r>
      <w:r w:rsidR="009D0368" w:rsidRPr="009D2851">
        <w:t xml:space="preserve"> на кнопку «Добавить заявление»</w:t>
      </w:r>
      <w:r>
        <w:t>.</w:t>
      </w:r>
      <w:r w:rsidR="009D0368" w:rsidRPr="009D2851">
        <w:t xml:space="preserve"> </w:t>
      </w:r>
    </w:p>
    <w:p w14:paraId="417C5235" w14:textId="0699554B" w:rsidR="009D0368" w:rsidRPr="009D2851" w:rsidRDefault="00477EAE" w:rsidP="008E3F85">
      <w:pPr>
        <w:pStyle w:val="18"/>
      </w:pPr>
      <w:r>
        <w:t>В</w:t>
      </w:r>
      <w:r w:rsidR="009D0368" w:rsidRPr="009D2851">
        <w:t>ыбрать «Заявление на первичную или первичную специализированную аккредитацию»</w:t>
      </w:r>
      <w:r w:rsidR="00522ADB">
        <w:t xml:space="preserve"> </w:t>
      </w:r>
      <w:r w:rsidR="00522ADB" w:rsidRPr="009D2851">
        <w:t>(</w:t>
      </w:r>
      <w:r w:rsidR="00522ADB">
        <w:t xml:space="preserve">см. </w:t>
      </w:r>
      <w:r w:rsidR="00522ADB" w:rsidRPr="009D2851">
        <w:rPr>
          <w:highlight w:val="yellow"/>
        </w:rPr>
        <w:fldChar w:fldCharType="begin"/>
      </w:r>
      <w:r w:rsidR="00522ADB" w:rsidRPr="009D2851">
        <w:instrText xml:space="preserve"> REF _Ref131511005 \h </w:instrText>
      </w:r>
      <w:r w:rsidR="00522ADB" w:rsidRPr="009D2851">
        <w:rPr>
          <w:highlight w:val="yellow"/>
        </w:rPr>
        <w:instrText xml:space="preserve"> \* MERGEFORMAT </w:instrText>
      </w:r>
      <w:r w:rsidR="00522ADB" w:rsidRPr="009D2851">
        <w:rPr>
          <w:highlight w:val="yellow"/>
        </w:rPr>
      </w:r>
      <w:r w:rsidR="00522ADB" w:rsidRPr="009D2851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46</w:t>
      </w:r>
      <w:r w:rsidR="00522ADB" w:rsidRPr="009D2851">
        <w:rPr>
          <w:highlight w:val="yellow"/>
        </w:rPr>
        <w:fldChar w:fldCharType="end"/>
      </w:r>
      <w:r w:rsidR="00522ADB" w:rsidRPr="009D2851">
        <w:t>)</w:t>
      </w:r>
      <w:r w:rsidR="009D0368" w:rsidRPr="009D2851">
        <w:t>.</w:t>
      </w:r>
    </w:p>
    <w:p w14:paraId="596A8535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73D8785B" wp14:editId="58A4FA0D">
            <wp:extent cx="5332822" cy="2953868"/>
            <wp:effectExtent l="0" t="0" r="127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2822" cy="295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526CE" w14:textId="4057C7D3" w:rsidR="009D0368" w:rsidRPr="009D2851" w:rsidRDefault="009D0368" w:rsidP="008E3F85">
      <w:pPr>
        <w:pStyle w:val="affffffb"/>
      </w:pPr>
      <w:bookmarkStart w:id="264" w:name="_Ref131511005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46</w:t>
      </w:r>
      <w:r w:rsidR="00731FD8">
        <w:rPr>
          <w:noProof/>
        </w:rPr>
        <w:fldChar w:fldCharType="end"/>
      </w:r>
      <w:bookmarkEnd w:id="264"/>
      <w:r w:rsidRPr="009D2851">
        <w:t xml:space="preserve"> – </w:t>
      </w:r>
      <w:r w:rsidR="00522ADB">
        <w:t>Кнопка «Заявление на первичную или первичную специализированную аккредитацию»</w:t>
      </w:r>
      <w:r w:rsidRPr="009D2851">
        <w:t xml:space="preserve"> </w:t>
      </w:r>
    </w:p>
    <w:p w14:paraId="1D2EA3E6" w14:textId="2D771AB3" w:rsidR="009D0368" w:rsidRPr="009D2851" w:rsidRDefault="009D0368" w:rsidP="00522ADB">
      <w:pPr>
        <w:pStyle w:val="18"/>
      </w:pPr>
      <w:r w:rsidRPr="008E3F85">
        <w:rPr>
          <w:rStyle w:val="affffff4"/>
        </w:rPr>
        <w:t>Откр</w:t>
      </w:r>
      <w:r w:rsidR="00A576AA" w:rsidRPr="008E3F85">
        <w:rPr>
          <w:rStyle w:val="affffff4"/>
        </w:rPr>
        <w:t xml:space="preserve">оется </w:t>
      </w:r>
      <w:r w:rsidRPr="008E3F85">
        <w:rPr>
          <w:rStyle w:val="affffff4"/>
        </w:rPr>
        <w:t>форма «Заявление на аккредитацию» (</w:t>
      </w:r>
      <w:r w:rsidR="00F05A02">
        <w:t xml:space="preserve">см. </w:t>
      </w:r>
      <w:r w:rsidRPr="008E3F85">
        <w:rPr>
          <w:rStyle w:val="affffff4"/>
        </w:rPr>
        <w:fldChar w:fldCharType="begin"/>
      </w:r>
      <w:r w:rsidRPr="008E3F85">
        <w:rPr>
          <w:rStyle w:val="affffff4"/>
        </w:rPr>
        <w:instrText xml:space="preserve"> REF _Ref131511128 \h </w:instrText>
      </w:r>
      <w:r w:rsidR="009D2851" w:rsidRPr="008E3F85">
        <w:rPr>
          <w:rStyle w:val="affffff4"/>
        </w:rPr>
        <w:instrText xml:space="preserve"> \* MERGEFORMAT </w:instrText>
      </w:r>
      <w:r w:rsidRPr="008E3F85">
        <w:rPr>
          <w:rStyle w:val="affffff4"/>
        </w:rPr>
      </w:r>
      <w:r w:rsidRPr="008E3F85">
        <w:rPr>
          <w:rStyle w:val="affffff4"/>
        </w:rPr>
        <w:fldChar w:fldCharType="separate"/>
      </w:r>
      <w:r w:rsidR="00917A83" w:rsidRPr="00917A83">
        <w:rPr>
          <w:rStyle w:val="affffff4"/>
        </w:rPr>
        <w:t>Рисунок 47</w:t>
      </w:r>
      <w:r w:rsidRPr="008E3F85">
        <w:rPr>
          <w:rStyle w:val="affffff4"/>
        </w:rPr>
        <w:fldChar w:fldCharType="end"/>
      </w:r>
      <w:r w:rsidRPr="008E3F85">
        <w:rPr>
          <w:rStyle w:val="affffff4"/>
        </w:rPr>
        <w:t xml:space="preserve">), </w:t>
      </w:r>
      <w:r w:rsidR="00A576AA" w:rsidRPr="008E3F85">
        <w:rPr>
          <w:rStyle w:val="affffff4"/>
        </w:rPr>
        <w:t xml:space="preserve">в которой </w:t>
      </w:r>
      <w:r w:rsidRPr="008E3F85">
        <w:rPr>
          <w:rStyle w:val="affffff4"/>
        </w:rPr>
        <w:t>необходимо заполнить следующие блоки</w:t>
      </w:r>
      <w:r w:rsidRPr="009D2851">
        <w:t>:</w:t>
      </w:r>
    </w:p>
    <w:p w14:paraId="21527A16" w14:textId="5F2CC441" w:rsidR="009D0368" w:rsidRPr="009D2851" w:rsidRDefault="00AC3BA8" w:rsidP="00522ADB">
      <w:pPr>
        <w:pStyle w:val="22"/>
      </w:pPr>
      <w:r>
        <w:t>«</w:t>
      </w:r>
      <w:r w:rsidR="009D0368" w:rsidRPr="009D2851">
        <w:t>Аккредитационная подкомиссия</w:t>
      </w:r>
      <w:r>
        <w:t>»</w:t>
      </w:r>
      <w:r w:rsidR="009D0368" w:rsidRPr="009D2851">
        <w:t>;</w:t>
      </w:r>
    </w:p>
    <w:p w14:paraId="74225510" w14:textId="06C506DE" w:rsidR="009D0368" w:rsidRPr="009D2851" w:rsidRDefault="00AC3BA8" w:rsidP="00522ADB">
      <w:pPr>
        <w:pStyle w:val="22"/>
      </w:pPr>
      <w:r>
        <w:t>«</w:t>
      </w:r>
      <w:r w:rsidR="009D0368" w:rsidRPr="009D2851">
        <w:t>Персональные данные</w:t>
      </w:r>
      <w:r>
        <w:t>»</w:t>
      </w:r>
      <w:r w:rsidR="009D0368" w:rsidRPr="009D2851">
        <w:t>;</w:t>
      </w:r>
    </w:p>
    <w:p w14:paraId="6426340E" w14:textId="3EC18723" w:rsidR="009D0368" w:rsidRPr="009D2851" w:rsidRDefault="00AC3BA8" w:rsidP="00522ADB">
      <w:pPr>
        <w:pStyle w:val="22"/>
      </w:pPr>
      <w:r>
        <w:t>«</w:t>
      </w:r>
      <w:r w:rsidR="009D0368" w:rsidRPr="009D2851">
        <w:t>Контактные данные</w:t>
      </w:r>
      <w:r>
        <w:t>»</w:t>
      </w:r>
      <w:r w:rsidR="009D0368" w:rsidRPr="009D2851">
        <w:t>;</w:t>
      </w:r>
    </w:p>
    <w:p w14:paraId="28A7F6FF" w14:textId="63FC1D30" w:rsidR="009D0368" w:rsidRPr="009D2851" w:rsidRDefault="00AC3BA8" w:rsidP="00522ADB">
      <w:pPr>
        <w:pStyle w:val="22"/>
      </w:pPr>
      <w:r>
        <w:t>«</w:t>
      </w:r>
      <w:r w:rsidR="009D0368" w:rsidRPr="009D2851">
        <w:t>Адрес регистрации</w:t>
      </w:r>
      <w:r>
        <w:t>»</w:t>
      </w:r>
      <w:r w:rsidR="009D0368" w:rsidRPr="009D2851">
        <w:t>;</w:t>
      </w:r>
    </w:p>
    <w:p w14:paraId="4EBB5C6B" w14:textId="602F3D16" w:rsidR="009D0368" w:rsidRPr="009D2851" w:rsidRDefault="00AC3BA8" w:rsidP="00522ADB">
      <w:pPr>
        <w:pStyle w:val="22"/>
      </w:pPr>
      <w:r>
        <w:t>«</w:t>
      </w:r>
      <w:r w:rsidR="009D0368" w:rsidRPr="009D2851">
        <w:t>Документ, удостоверяющий личность</w:t>
      </w:r>
      <w:r>
        <w:t>»</w:t>
      </w:r>
      <w:r w:rsidR="009D0368" w:rsidRPr="009D2851">
        <w:t>;</w:t>
      </w:r>
    </w:p>
    <w:p w14:paraId="04D54F2A" w14:textId="5ED703A8" w:rsidR="009D0368" w:rsidRPr="009D2851" w:rsidRDefault="00AC3BA8" w:rsidP="00522ADB">
      <w:pPr>
        <w:pStyle w:val="22"/>
      </w:pPr>
      <w:r>
        <w:t>«</w:t>
      </w:r>
      <w:r w:rsidR="009D0368" w:rsidRPr="009D2851">
        <w:t>Документ об образовании</w:t>
      </w:r>
      <w:r>
        <w:t>»</w:t>
      </w:r>
      <w:r w:rsidR="009D0368" w:rsidRPr="009D2851">
        <w:t>;</w:t>
      </w:r>
    </w:p>
    <w:p w14:paraId="064AAD04" w14:textId="68EE0521" w:rsidR="009D0368" w:rsidRPr="009D2851" w:rsidRDefault="00AC3BA8" w:rsidP="00522ADB">
      <w:pPr>
        <w:pStyle w:val="22"/>
      </w:pPr>
      <w:r>
        <w:t>«</w:t>
      </w:r>
      <w:r w:rsidR="009D0368" w:rsidRPr="009D2851">
        <w:t>Дополнительные документы</w:t>
      </w:r>
      <w:r>
        <w:t>»</w:t>
      </w:r>
      <w:r w:rsidR="009D0368" w:rsidRPr="009D2851">
        <w:t>;</w:t>
      </w:r>
    </w:p>
    <w:p w14:paraId="79DC331D" w14:textId="342F9B01" w:rsidR="009D0368" w:rsidRPr="009D2851" w:rsidRDefault="00AC3BA8" w:rsidP="00522ADB">
      <w:pPr>
        <w:pStyle w:val="22"/>
      </w:pPr>
      <w:r>
        <w:t>«</w:t>
      </w:r>
      <w:r w:rsidR="009D0368" w:rsidRPr="009D2851">
        <w:t>Комментарий</w:t>
      </w:r>
      <w:r>
        <w:t>»</w:t>
      </w:r>
      <w:r w:rsidR="009D0368" w:rsidRPr="009D2851">
        <w:t>.</w:t>
      </w:r>
    </w:p>
    <w:p w14:paraId="0FA1D660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33B57FFC" wp14:editId="54FBB2D3">
            <wp:extent cx="5940425" cy="35439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9D7A6" w14:textId="22F58803" w:rsidR="009D0368" w:rsidRPr="009D2851" w:rsidRDefault="009D0368" w:rsidP="009D2851">
      <w:pPr>
        <w:pStyle w:val="af4"/>
      </w:pPr>
      <w:bookmarkStart w:id="265" w:name="_Ref131511128"/>
      <w:r w:rsidRPr="008E3F85">
        <w:rPr>
          <w:rStyle w:val="affffffd"/>
        </w:rPr>
        <w:t xml:space="preserve">Рисунок </w:t>
      </w:r>
      <w:r w:rsidR="00A926A8" w:rsidRPr="008E3F85">
        <w:rPr>
          <w:rStyle w:val="affffffd"/>
        </w:rPr>
        <w:fldChar w:fldCharType="begin"/>
      </w:r>
      <w:r w:rsidR="00A926A8" w:rsidRPr="008E3F85">
        <w:rPr>
          <w:rStyle w:val="affffffd"/>
        </w:rPr>
        <w:instrText xml:space="preserve"> SEQ Рисунок \* ARABIC </w:instrText>
      </w:r>
      <w:r w:rsidR="00A926A8" w:rsidRPr="008E3F85">
        <w:rPr>
          <w:rStyle w:val="affffffd"/>
        </w:rPr>
        <w:fldChar w:fldCharType="separate"/>
      </w:r>
      <w:r w:rsidR="00917A83">
        <w:rPr>
          <w:rStyle w:val="affffffd"/>
          <w:noProof/>
        </w:rPr>
        <w:t>47</w:t>
      </w:r>
      <w:r w:rsidR="00A926A8" w:rsidRPr="008E3F85">
        <w:rPr>
          <w:rStyle w:val="affffffd"/>
        </w:rPr>
        <w:fldChar w:fldCharType="end"/>
      </w:r>
      <w:bookmarkEnd w:id="265"/>
      <w:r w:rsidRPr="008E3F85">
        <w:rPr>
          <w:rStyle w:val="affffffd"/>
        </w:rPr>
        <w:t xml:space="preserve"> – </w:t>
      </w:r>
      <w:r w:rsidR="00A576AA" w:rsidRPr="008E3F85">
        <w:rPr>
          <w:rStyle w:val="affffffd"/>
        </w:rPr>
        <w:t xml:space="preserve">Форма </w:t>
      </w:r>
      <w:r w:rsidR="00522ADB">
        <w:rPr>
          <w:rStyle w:val="affffffd"/>
        </w:rPr>
        <w:t>«Заявление на аккредитацию»</w:t>
      </w:r>
    </w:p>
    <w:p w14:paraId="64C2CCAD" w14:textId="7362BCA1" w:rsidR="009D0368" w:rsidRPr="009D2851" w:rsidRDefault="009D0368" w:rsidP="0098437B">
      <w:pPr>
        <w:pStyle w:val="18"/>
        <w:numPr>
          <w:ilvl w:val="0"/>
          <w:numId w:val="75"/>
        </w:numPr>
      </w:pPr>
      <w:r w:rsidRPr="0098437B">
        <w:rPr>
          <w:bCs/>
        </w:rPr>
        <w:t>Блок «Аккредитационная подкомиссия».</w:t>
      </w:r>
      <w:r w:rsidRPr="0098437B">
        <w:rPr>
          <w:b/>
          <w:bCs/>
        </w:rPr>
        <w:t xml:space="preserve"> </w:t>
      </w:r>
      <w:r w:rsidRPr="009D2851">
        <w:t xml:space="preserve">В </w:t>
      </w:r>
      <w:r w:rsidR="00522ADB">
        <w:t>данном блоке</w:t>
      </w:r>
      <w:r w:rsidRPr="009D2851">
        <w:t xml:space="preserve"> выбирается аккредитационная подкомиссия</w:t>
      </w:r>
      <w:r w:rsidR="006A08E0">
        <w:t xml:space="preserve"> по специальности</w:t>
      </w:r>
      <w:r w:rsidR="00522ACA">
        <w:t>/должности</w:t>
      </w:r>
      <w:r w:rsidR="006A08E0">
        <w:t xml:space="preserve">, по которой </w:t>
      </w:r>
      <w:r w:rsidRPr="009D2851">
        <w:t>специалист планирует пройти первичную или первичную специализированную аккредитацию</w:t>
      </w:r>
      <w:r w:rsidR="006A08E0">
        <w:t xml:space="preserve"> специалиста</w:t>
      </w:r>
      <w:r w:rsidRPr="009D2851">
        <w:t xml:space="preserve">. </w:t>
      </w:r>
    </w:p>
    <w:p w14:paraId="2032ECBB" w14:textId="3126C78F" w:rsidR="009D0368" w:rsidRPr="009D2851" w:rsidRDefault="009D0368" w:rsidP="009D2851">
      <w:pPr>
        <w:pStyle w:val="ol"/>
        <w:numPr>
          <w:ilvl w:val="0"/>
          <w:numId w:val="0"/>
        </w:numPr>
        <w:spacing w:line="240" w:lineRule="auto"/>
        <w:ind w:firstLine="709"/>
      </w:pPr>
      <w:r w:rsidRPr="008E3F85">
        <w:rPr>
          <w:rStyle w:val="affffff4"/>
        </w:rPr>
        <w:t xml:space="preserve">В данном блоке необходимо </w:t>
      </w:r>
      <w:r w:rsidR="007B1DCD" w:rsidRPr="008E3F85">
        <w:rPr>
          <w:rStyle w:val="affffff4"/>
        </w:rPr>
        <w:t>заполнить</w:t>
      </w:r>
      <w:r w:rsidR="007B1DCD">
        <w:t xml:space="preserve"> </w:t>
      </w:r>
      <w:r w:rsidRPr="009D2851">
        <w:t>следующие поля:</w:t>
      </w:r>
    </w:p>
    <w:p w14:paraId="5CB07A47" w14:textId="4DABB532" w:rsidR="009D0368" w:rsidRPr="009D2851" w:rsidRDefault="009D0368" w:rsidP="0098437B">
      <w:pPr>
        <w:pStyle w:val="27"/>
      </w:pPr>
      <w:r w:rsidRPr="00D84C65">
        <w:rPr>
          <w:bCs/>
          <w:iCs/>
        </w:rPr>
        <w:t>«Уровень образования</w:t>
      </w:r>
      <w:r w:rsidRPr="009D2851">
        <w:rPr>
          <w:b/>
          <w:bCs/>
          <w:i/>
          <w:iCs/>
        </w:rPr>
        <w:t>»</w:t>
      </w:r>
      <w:r w:rsidRPr="009D2851">
        <w:t xml:space="preserve"> – значение выбирается из выпадающего списка (</w:t>
      </w:r>
      <w:r w:rsidR="00F05A02">
        <w:t xml:space="preserve">см. </w:t>
      </w:r>
      <w:r w:rsidRPr="009D2851">
        <w:rPr>
          <w:highlight w:val="yellow"/>
        </w:rPr>
        <w:fldChar w:fldCharType="begin"/>
      </w:r>
      <w:r w:rsidRPr="009D2851">
        <w:instrText xml:space="preserve"> REF _Ref131513110 \h </w:instrText>
      </w:r>
      <w:r w:rsidR="009D2851" w:rsidRPr="009D2851">
        <w:rPr>
          <w:highlight w:val="yellow"/>
        </w:rPr>
        <w:instrText xml:space="preserve"> \* MERGEFORMAT </w:instrText>
      </w:r>
      <w:r w:rsidRPr="009D2851">
        <w:rPr>
          <w:highlight w:val="yellow"/>
        </w:rPr>
      </w:r>
      <w:r w:rsidRPr="009D2851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48</w:t>
      </w:r>
      <w:r w:rsidRPr="009D2851">
        <w:rPr>
          <w:highlight w:val="yellow"/>
        </w:rPr>
        <w:fldChar w:fldCharType="end"/>
      </w:r>
      <w:r w:rsidRPr="009D2851">
        <w:t>)</w:t>
      </w:r>
      <w:r w:rsidR="006B5FE9">
        <w:t>;</w:t>
      </w:r>
    </w:p>
    <w:p w14:paraId="794FE668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57081F0B" wp14:editId="5EC4AA33">
            <wp:extent cx="5888569" cy="2379345"/>
            <wp:effectExtent l="0" t="0" r="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28966" cy="239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72436" w14:textId="738DBDC0" w:rsidR="009D0368" w:rsidRPr="009D2851" w:rsidRDefault="009D0368" w:rsidP="008E3F85">
      <w:pPr>
        <w:pStyle w:val="affffffb"/>
      </w:pPr>
      <w:bookmarkStart w:id="266" w:name="_Ref131513110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48</w:t>
      </w:r>
      <w:r w:rsidR="00731FD8">
        <w:rPr>
          <w:noProof/>
        </w:rPr>
        <w:fldChar w:fldCharType="end"/>
      </w:r>
      <w:bookmarkEnd w:id="266"/>
      <w:r w:rsidRPr="009D2851">
        <w:t xml:space="preserve"> – Пример заполнения поля «Уровень образования» в блоке «Аккредитационная подкомиссия»</w:t>
      </w:r>
    </w:p>
    <w:p w14:paraId="0944EBFC" w14:textId="455B84A0" w:rsidR="009D0368" w:rsidRPr="009D2851" w:rsidRDefault="009D0368" w:rsidP="00DD6C73">
      <w:pPr>
        <w:pStyle w:val="27"/>
      </w:pPr>
      <w:r w:rsidRPr="00D84C65">
        <w:rPr>
          <w:b/>
          <w:iCs/>
        </w:rPr>
        <w:t>«</w:t>
      </w:r>
      <w:r w:rsidRPr="00D84C65">
        <w:rPr>
          <w:iCs/>
        </w:rPr>
        <w:t>Вид аккредитации»</w:t>
      </w:r>
      <w:r w:rsidRPr="009D2851">
        <w:t xml:space="preserve"> – значение выбирается из выпадающего списка (</w:t>
      </w:r>
      <w:r w:rsidR="004476BB">
        <w:t xml:space="preserve">см. </w:t>
      </w:r>
      <w:r w:rsidRPr="009D2851">
        <w:rPr>
          <w:highlight w:val="yellow"/>
        </w:rPr>
        <w:fldChar w:fldCharType="begin"/>
      </w:r>
      <w:r w:rsidRPr="009D2851">
        <w:instrText xml:space="preserve"> REF _Ref131513989 \h </w:instrText>
      </w:r>
      <w:r w:rsidR="009D2851" w:rsidRPr="009D2851">
        <w:rPr>
          <w:highlight w:val="yellow"/>
        </w:rPr>
        <w:instrText xml:space="preserve"> \* MERGEFORMAT </w:instrText>
      </w:r>
      <w:r w:rsidRPr="009D2851">
        <w:rPr>
          <w:highlight w:val="yellow"/>
        </w:rPr>
      </w:r>
      <w:r w:rsidRPr="009D2851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t>49</w:t>
      </w:r>
      <w:r w:rsidRPr="009D2851">
        <w:rPr>
          <w:highlight w:val="yellow"/>
        </w:rPr>
        <w:fldChar w:fldCharType="end"/>
      </w:r>
      <w:r w:rsidRPr="009D2851">
        <w:t>)</w:t>
      </w:r>
      <w:r w:rsidR="006B5FE9">
        <w:t xml:space="preserve">. </w:t>
      </w:r>
    </w:p>
    <w:p w14:paraId="341DD726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0E09A0D6" wp14:editId="226BEED0">
            <wp:extent cx="5662181" cy="176008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72218" cy="176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393E9" w14:textId="7D362044" w:rsidR="009D0368" w:rsidRPr="009D2851" w:rsidRDefault="009D0368" w:rsidP="008E3F85">
      <w:pPr>
        <w:pStyle w:val="affffffb"/>
      </w:pPr>
      <w:bookmarkStart w:id="267" w:name="_Ref131513989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49</w:t>
      </w:r>
      <w:r w:rsidR="00731FD8">
        <w:rPr>
          <w:noProof/>
        </w:rPr>
        <w:fldChar w:fldCharType="end"/>
      </w:r>
      <w:bookmarkEnd w:id="267"/>
      <w:r w:rsidRPr="009D2851">
        <w:t xml:space="preserve"> – Пример заполнения поля «Вид аккредитации» в блоке «Аккредитационная подкомиссия»</w:t>
      </w:r>
    </w:p>
    <w:p w14:paraId="0ADE39F3" w14:textId="08F17888" w:rsidR="009D0368" w:rsidRPr="009D2851" w:rsidRDefault="009D0368" w:rsidP="008E3F85">
      <w:pPr>
        <w:pStyle w:val="27"/>
      </w:pPr>
      <w:r w:rsidRPr="00D84C65">
        <w:rPr>
          <w:bCs/>
          <w:iCs/>
        </w:rPr>
        <w:t>«Вид образовательной программы</w:t>
      </w:r>
      <w:r w:rsidRPr="00D84C65">
        <w:t>»</w:t>
      </w:r>
      <w:r w:rsidRPr="009D2851">
        <w:t xml:space="preserve"> – значение выбирается из выпадающего списка. Значение формируются на основе выбранного уровня образования и вида аккредитации (</w:t>
      </w:r>
      <w:r w:rsidR="00F05A02">
        <w:t xml:space="preserve">см. </w:t>
      </w:r>
      <w:r w:rsidRPr="009D2851">
        <w:rPr>
          <w:highlight w:val="yellow"/>
        </w:rPr>
        <w:fldChar w:fldCharType="begin"/>
      </w:r>
      <w:r w:rsidRPr="009D2851">
        <w:instrText xml:space="preserve"> REF _Ref131514382 \h </w:instrText>
      </w:r>
      <w:r w:rsidR="009D2851" w:rsidRPr="009D2851">
        <w:rPr>
          <w:highlight w:val="yellow"/>
        </w:rPr>
        <w:instrText xml:space="preserve"> \* MERGEFORMAT </w:instrText>
      </w:r>
      <w:r w:rsidRPr="009D2851">
        <w:rPr>
          <w:highlight w:val="yellow"/>
        </w:rPr>
      </w:r>
      <w:r w:rsidRPr="009D2851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50</w:t>
      </w:r>
      <w:r w:rsidRPr="009D2851">
        <w:rPr>
          <w:highlight w:val="yellow"/>
        </w:rPr>
        <w:fldChar w:fldCharType="end"/>
      </w:r>
      <w:r w:rsidRPr="009D2851">
        <w:t>). Если в поле «Вид аккредитации» выбра</w:t>
      </w:r>
      <w:r w:rsidR="00A26683">
        <w:t xml:space="preserve">но значение </w:t>
      </w:r>
      <w:r w:rsidRPr="009D2851">
        <w:t>«Первичная аккредитация», поле «Вид образовательной программы» недоступно для выбора, необходимо пере</w:t>
      </w:r>
      <w:r w:rsidR="00A26683">
        <w:t xml:space="preserve">йти </w:t>
      </w:r>
      <w:r w:rsidRPr="009D2851">
        <w:t>к заполнению поля «Специальность/Должность аккредитации»</w:t>
      </w:r>
      <w:r w:rsidR="00A26683">
        <w:t>;</w:t>
      </w:r>
    </w:p>
    <w:p w14:paraId="0A61CCC3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21B55677" wp14:editId="44C2CFD9">
            <wp:extent cx="5940425" cy="175831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91221" w14:textId="615DA44A" w:rsidR="009D0368" w:rsidRPr="009D2851" w:rsidRDefault="009D0368" w:rsidP="008E3F85">
      <w:pPr>
        <w:pStyle w:val="affffffb"/>
      </w:pPr>
      <w:bookmarkStart w:id="268" w:name="_Ref13151438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50</w:t>
      </w:r>
      <w:r w:rsidR="00731FD8">
        <w:rPr>
          <w:noProof/>
        </w:rPr>
        <w:fldChar w:fldCharType="end"/>
      </w:r>
      <w:bookmarkEnd w:id="268"/>
      <w:r w:rsidRPr="009D2851">
        <w:t xml:space="preserve"> – Пример заполнения поля «Вид образовательной программы»</w:t>
      </w:r>
    </w:p>
    <w:p w14:paraId="42396C28" w14:textId="6EAB32F6" w:rsidR="009D0368" w:rsidRPr="009D2851" w:rsidRDefault="009D0368" w:rsidP="008E3F85">
      <w:pPr>
        <w:pStyle w:val="27"/>
      </w:pPr>
      <w:r w:rsidRPr="00D84C65">
        <w:rPr>
          <w:bCs/>
          <w:iCs/>
        </w:rPr>
        <w:t>«Специальность/Должность»</w:t>
      </w:r>
      <w:r w:rsidRPr="009D2851">
        <w:t xml:space="preserve"> – значение выбирается из выпадающего списка при необходимости воспользоваться поиском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_Ref131516850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17A83">
        <w:t>Рисунок 51</w:t>
      </w:r>
      <w:r w:rsidRPr="009D2851">
        <w:fldChar w:fldCharType="end"/>
      </w:r>
      <w:r w:rsidRPr="009D2851">
        <w:t xml:space="preserve">). Для медицинских </w:t>
      </w:r>
      <w:r w:rsidR="00BA4B00">
        <w:t>работников</w:t>
      </w:r>
      <w:r w:rsidR="00BA4B00" w:rsidRPr="009D2851">
        <w:t xml:space="preserve"> </w:t>
      </w:r>
      <w:r w:rsidRPr="009D2851">
        <w:t xml:space="preserve">необходимо раскрыть список «Специальность» и выбрать </w:t>
      </w:r>
      <w:r w:rsidR="00BA4B00">
        <w:t xml:space="preserve">медицинскую </w:t>
      </w:r>
      <w:r w:rsidRPr="009D2851">
        <w:t>специальность, по которой планируется пройти первичную или первичную специализированную аккредитацию</w:t>
      </w:r>
      <w:r w:rsidR="00BA4B00">
        <w:t xml:space="preserve"> специалиста</w:t>
      </w:r>
      <w:r w:rsidRPr="009D2851">
        <w:t xml:space="preserve">. Для специалистов с </w:t>
      </w:r>
      <w:r w:rsidR="00BA4B00">
        <w:t>фармацевтическим</w:t>
      </w:r>
      <w:r w:rsidR="00BA4B00" w:rsidRPr="009D2851">
        <w:t xml:space="preserve"> </w:t>
      </w:r>
      <w:r w:rsidRPr="009D2851">
        <w:t xml:space="preserve">образованием необходимо раскрыть список «Специальность» и выбрать </w:t>
      </w:r>
      <w:r w:rsidR="00BA4B00">
        <w:t xml:space="preserve">фармацевтическую </w:t>
      </w:r>
      <w:r w:rsidRPr="009D2851">
        <w:t>специальность, по которой планируется пройти первичную или первичную специализированную аккредитацию</w:t>
      </w:r>
      <w:r w:rsidR="00BA4B00">
        <w:t xml:space="preserve"> специалиста</w:t>
      </w:r>
      <w:r w:rsidRPr="009D2851">
        <w:t>. Для лиц, имеющих немедицинское образование, необходимо раскрыть список «Должность» и выбрать должность, по которой планируется пройти первичную специализированную аккредитацию</w:t>
      </w:r>
      <w:r w:rsidR="008C12CE">
        <w:t xml:space="preserve"> специалиста</w:t>
      </w:r>
      <w:r w:rsidRPr="009D2851">
        <w:t xml:space="preserve">. </w:t>
      </w:r>
    </w:p>
    <w:p w14:paraId="2FF71126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00AC8FA7" wp14:editId="60A316A6">
            <wp:extent cx="5986680" cy="2570018"/>
            <wp:effectExtent l="0" t="0" r="0" b="190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93960" cy="2573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9B7BF" w14:textId="7833F41A" w:rsidR="009D0368" w:rsidRPr="009D2851" w:rsidRDefault="009D0368" w:rsidP="009D2851">
      <w:pPr>
        <w:pStyle w:val="af4"/>
      </w:pPr>
      <w:bookmarkStart w:id="269" w:name="_Ref131516850"/>
      <w:r w:rsidRPr="008E3F85">
        <w:rPr>
          <w:rStyle w:val="affffffd"/>
        </w:rPr>
        <w:t xml:space="preserve">Рисунок </w:t>
      </w:r>
      <w:r w:rsidR="00A926A8" w:rsidRPr="008E3F85">
        <w:rPr>
          <w:rStyle w:val="affffffd"/>
        </w:rPr>
        <w:fldChar w:fldCharType="begin"/>
      </w:r>
      <w:r w:rsidR="00A926A8" w:rsidRPr="008E3F85">
        <w:rPr>
          <w:rStyle w:val="affffffd"/>
        </w:rPr>
        <w:instrText xml:space="preserve"> SEQ Рисунок \* ARABIC </w:instrText>
      </w:r>
      <w:r w:rsidR="00A926A8" w:rsidRPr="008E3F85">
        <w:rPr>
          <w:rStyle w:val="affffffd"/>
        </w:rPr>
        <w:fldChar w:fldCharType="separate"/>
      </w:r>
      <w:r w:rsidR="00917A83">
        <w:rPr>
          <w:rStyle w:val="affffffd"/>
          <w:noProof/>
        </w:rPr>
        <w:t>51</w:t>
      </w:r>
      <w:r w:rsidR="00A926A8" w:rsidRPr="008E3F85">
        <w:rPr>
          <w:rStyle w:val="affffffd"/>
        </w:rPr>
        <w:fldChar w:fldCharType="end"/>
      </w:r>
      <w:bookmarkEnd w:id="269"/>
      <w:r w:rsidRPr="008E3F85">
        <w:rPr>
          <w:rStyle w:val="affffffd"/>
        </w:rPr>
        <w:t xml:space="preserve"> – Пример за</w:t>
      </w:r>
      <w:r w:rsidRPr="009D2851">
        <w:t>полнения поля «Специальность/Должность аккредитации»</w:t>
      </w:r>
    </w:p>
    <w:p w14:paraId="70EAE52A" w14:textId="203642B3" w:rsidR="009D0368" w:rsidRPr="009D2851" w:rsidRDefault="009D0368" w:rsidP="008E3F85">
      <w:pPr>
        <w:pStyle w:val="27"/>
      </w:pPr>
      <w:r w:rsidRPr="00D84C65">
        <w:rPr>
          <w:bCs/>
          <w:iCs/>
        </w:rPr>
        <w:t>«Субъект»</w:t>
      </w:r>
      <w:r w:rsidRPr="009D2851">
        <w:t xml:space="preserve"> – выбирается субъект</w:t>
      </w:r>
      <w:r w:rsidR="008C12CE">
        <w:t xml:space="preserve"> Р</w:t>
      </w:r>
      <w:r w:rsidR="00A715E5">
        <w:t xml:space="preserve">оссийской </w:t>
      </w:r>
      <w:r w:rsidR="008C12CE">
        <w:t>Ф</w:t>
      </w:r>
      <w:r w:rsidR="00A715E5">
        <w:t>едерации</w:t>
      </w:r>
      <w:r w:rsidRPr="009D2851">
        <w:t xml:space="preserve">, </w:t>
      </w:r>
      <w:r w:rsidR="008C12CE">
        <w:t xml:space="preserve">в котором </w:t>
      </w:r>
      <w:r w:rsidRPr="009D2851">
        <w:t xml:space="preserve">планируется прохождение первичной или первичной специализированной аккредитации </w:t>
      </w:r>
      <w:r w:rsidR="008C12CE">
        <w:t>специалиста</w:t>
      </w:r>
      <w:r w:rsidRPr="009D2851">
        <w:t xml:space="preserve">. Значение выбирается из выпадающего списка, </w:t>
      </w:r>
      <w:r w:rsidR="008B28B7">
        <w:t>реализована</w:t>
      </w:r>
      <w:r w:rsidRPr="009D2851">
        <w:t xml:space="preserve"> возможность поиск</w:t>
      </w:r>
      <w:r w:rsidR="008B28B7">
        <w:t>а</w:t>
      </w:r>
      <w:r w:rsidRPr="009D2851">
        <w:t xml:space="preserve">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_Ref131517185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52</w:t>
      </w:r>
      <w:r w:rsidRPr="009D2851">
        <w:fldChar w:fldCharType="end"/>
      </w:r>
      <w:r w:rsidRPr="009D2851">
        <w:t xml:space="preserve">). </w:t>
      </w:r>
    </w:p>
    <w:p w14:paraId="7E6660BC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2EC5BDE0" wp14:editId="3000680D">
            <wp:extent cx="5873332" cy="2466109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94794" cy="247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9FC77" w14:textId="366AF3A3" w:rsidR="009D0368" w:rsidRPr="009D2851" w:rsidRDefault="009D0368" w:rsidP="008E3F85">
      <w:pPr>
        <w:pStyle w:val="affffffb"/>
      </w:pPr>
      <w:bookmarkStart w:id="270" w:name="_Ref131517185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52</w:t>
      </w:r>
      <w:r w:rsidR="00731FD8">
        <w:rPr>
          <w:noProof/>
        </w:rPr>
        <w:fldChar w:fldCharType="end"/>
      </w:r>
      <w:bookmarkEnd w:id="270"/>
      <w:r w:rsidRPr="009D2851">
        <w:t xml:space="preserve"> – Пример заполнения сведений о субъекте</w:t>
      </w:r>
      <w:r w:rsidR="008B28B7">
        <w:t xml:space="preserve"> РФ</w:t>
      </w:r>
    </w:p>
    <w:p w14:paraId="067737ED" w14:textId="005FD36A" w:rsidR="009D0368" w:rsidRPr="009D2851" w:rsidRDefault="009D0368" w:rsidP="008E3F85">
      <w:pPr>
        <w:pStyle w:val="27"/>
      </w:pPr>
      <w:r w:rsidRPr="00D84C65">
        <w:rPr>
          <w:bCs/>
          <w:iCs/>
        </w:rPr>
        <w:t>«Аккредитационная подкомиссия»</w:t>
      </w:r>
      <w:r w:rsidR="00F30A9D">
        <w:t xml:space="preserve"> – </w:t>
      </w:r>
      <w:r w:rsidRPr="009D2851">
        <w:t>откроется окно (</w:t>
      </w:r>
      <w:r w:rsidR="00F05A02">
        <w:t xml:space="preserve">см. </w:t>
      </w:r>
      <w:r w:rsidRPr="009D2851">
        <w:fldChar w:fldCharType="begin"/>
      </w:r>
      <w:r w:rsidRPr="009D2851">
        <w:instrText xml:space="preserve"> REF _Ref131517259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53</w:t>
      </w:r>
      <w:r w:rsidRPr="009D2851">
        <w:fldChar w:fldCharType="end"/>
      </w:r>
      <w:r w:rsidRPr="009D2851">
        <w:t>), в котором отображается следующая информация:</w:t>
      </w:r>
    </w:p>
    <w:p w14:paraId="26A938A5" w14:textId="0E40D674" w:rsidR="009D0368" w:rsidRPr="009D2851" w:rsidRDefault="0020039D" w:rsidP="00D17774">
      <w:pPr>
        <w:pStyle w:val="47"/>
      </w:pPr>
      <w:r>
        <w:t>н</w:t>
      </w:r>
      <w:r w:rsidR="009D0368" w:rsidRPr="009D2851">
        <w:t xml:space="preserve">аименование </w:t>
      </w:r>
      <w:r w:rsidR="00E7199F" w:rsidRPr="00E7199F">
        <w:t>аккредитационн</w:t>
      </w:r>
      <w:r w:rsidR="00E7199F">
        <w:t>ой</w:t>
      </w:r>
      <w:r w:rsidR="00E7199F" w:rsidRPr="00E7199F">
        <w:t xml:space="preserve"> </w:t>
      </w:r>
      <w:r w:rsidR="009D0368" w:rsidRPr="009D2851">
        <w:t>подкомиссии</w:t>
      </w:r>
      <w:r>
        <w:t>;</w:t>
      </w:r>
    </w:p>
    <w:p w14:paraId="44EED899" w14:textId="4C72AA00" w:rsidR="009D0368" w:rsidRPr="009D2851" w:rsidRDefault="00E7199F" w:rsidP="00D17774">
      <w:pPr>
        <w:pStyle w:val="47"/>
      </w:pPr>
      <w:r>
        <w:t xml:space="preserve">наименование </w:t>
      </w:r>
      <w:r w:rsidR="0020039D">
        <w:t>о</w:t>
      </w:r>
      <w:r w:rsidR="009D0368" w:rsidRPr="009D2851">
        <w:t>бразовательн</w:t>
      </w:r>
      <w:r>
        <w:t>ой</w:t>
      </w:r>
      <w:r w:rsidR="009D0368" w:rsidRPr="009D2851">
        <w:t xml:space="preserve"> организаци</w:t>
      </w:r>
      <w:r>
        <w:t>и</w:t>
      </w:r>
      <w:r w:rsidR="009D0368" w:rsidRPr="009D2851">
        <w:t>, в которой будет проводиться аккредитация</w:t>
      </w:r>
      <w:r w:rsidR="0020039D">
        <w:t xml:space="preserve"> специалиста;</w:t>
      </w:r>
    </w:p>
    <w:p w14:paraId="19F84A70" w14:textId="7580F77D" w:rsidR="009D0368" w:rsidRPr="009D2851" w:rsidRDefault="00E7199F" w:rsidP="00D17774">
      <w:pPr>
        <w:pStyle w:val="47"/>
      </w:pPr>
      <w:r>
        <w:t xml:space="preserve">наименование </w:t>
      </w:r>
      <w:r w:rsidR="0020039D">
        <w:t>с</w:t>
      </w:r>
      <w:r w:rsidR="009D0368" w:rsidRPr="009D2851">
        <w:t>пециальност</w:t>
      </w:r>
      <w:r>
        <w:t>и</w:t>
      </w:r>
      <w:r w:rsidR="0020039D">
        <w:t>/должност</w:t>
      </w:r>
      <w:r>
        <w:t>и</w:t>
      </w:r>
      <w:r w:rsidR="009D0368" w:rsidRPr="009D2851">
        <w:t>, по которой будет проводиться аккредитация</w:t>
      </w:r>
      <w:r w:rsidR="0020039D">
        <w:t xml:space="preserve"> специалиста;</w:t>
      </w:r>
    </w:p>
    <w:p w14:paraId="654C70E5" w14:textId="678BE53A" w:rsidR="009D0368" w:rsidRPr="009D2851" w:rsidRDefault="0020039D" w:rsidP="00D17774">
      <w:pPr>
        <w:pStyle w:val="47"/>
      </w:pPr>
      <w:r>
        <w:t>д</w:t>
      </w:r>
      <w:r w:rsidR="009D0368" w:rsidRPr="009D2851">
        <w:t>аты приема документов – даты, в которые аккредитационная подкомиссия начинает принимать и рассматривать поданные заявления. Пользователь имеет возможность подать заявление, если дата подачи заявления входит в период приема документов или находится в будущем</w:t>
      </w:r>
      <w:r w:rsidR="00701A1C">
        <w:t>;</w:t>
      </w:r>
    </w:p>
    <w:p w14:paraId="4093E299" w14:textId="1EBD424D" w:rsidR="009D0368" w:rsidRPr="009D2851" w:rsidRDefault="00701A1C" w:rsidP="00D17774">
      <w:pPr>
        <w:pStyle w:val="47"/>
      </w:pPr>
      <w:r>
        <w:t>п</w:t>
      </w:r>
      <w:r w:rsidR="009D0368" w:rsidRPr="009D2851">
        <w:t xml:space="preserve">ри раскрытии записи </w:t>
      </w:r>
      <w:r w:rsidR="00E7199F">
        <w:t>о</w:t>
      </w:r>
      <w:r w:rsidR="006E28CB">
        <w:t xml:space="preserve">б </w:t>
      </w:r>
      <w:r w:rsidR="006E28CB" w:rsidRPr="009D2851">
        <w:t>аккредитационн</w:t>
      </w:r>
      <w:r w:rsidR="006E28CB">
        <w:t>ой</w:t>
      </w:r>
      <w:r w:rsidR="00E7199F">
        <w:t xml:space="preserve"> </w:t>
      </w:r>
      <w:r w:rsidR="009D0368" w:rsidRPr="009D2851">
        <w:t xml:space="preserve">подкомиссии откроется информация с датами проведения этапов первичной или </w:t>
      </w:r>
      <w:r w:rsidR="009D0368" w:rsidRPr="009D2851">
        <w:lastRenderedPageBreak/>
        <w:t xml:space="preserve">первичной специализированной аккредитации </w:t>
      </w:r>
      <w:r>
        <w:t>специалист</w:t>
      </w:r>
      <w:r w:rsidR="00E7199F">
        <w:t>а</w:t>
      </w:r>
      <w:r w:rsidR="009D0368" w:rsidRPr="009D2851">
        <w:t xml:space="preserve"> (</w:t>
      </w:r>
      <w:r w:rsidR="00F05A02">
        <w:t xml:space="preserve">см. </w:t>
      </w:r>
      <w:r w:rsidR="009D0368" w:rsidRPr="009D2851">
        <w:fldChar w:fldCharType="begin"/>
      </w:r>
      <w:r w:rsidR="009D0368" w:rsidRPr="009D2851">
        <w:instrText xml:space="preserve"> REF _Ref131517436 \h </w:instrText>
      </w:r>
      <w:r w:rsidR="009D2851" w:rsidRPr="009D2851">
        <w:instrText xml:space="preserve"> \* MERGEFORMAT </w:instrText>
      </w:r>
      <w:r w:rsidR="009D0368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54</w:t>
      </w:r>
      <w:r w:rsidR="009D0368" w:rsidRPr="009D2851">
        <w:fldChar w:fldCharType="end"/>
      </w:r>
      <w:r w:rsidR="009D0368" w:rsidRPr="009D2851">
        <w:t xml:space="preserve">). </w:t>
      </w:r>
    </w:p>
    <w:p w14:paraId="0468E685" w14:textId="77777777" w:rsidR="009D0368" w:rsidRPr="009D2851" w:rsidRDefault="009D0368" w:rsidP="008E3F85">
      <w:pPr>
        <w:pStyle w:val="31"/>
        <w:numPr>
          <w:ilvl w:val="0"/>
          <w:numId w:val="0"/>
        </w:numPr>
        <w:ind w:left="1984"/>
      </w:pPr>
    </w:p>
    <w:p w14:paraId="4760351D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1617653E" wp14:editId="2DA13D37">
            <wp:extent cx="5166995" cy="385546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" t="1404" r="2783" b="1394"/>
                    <a:stretch/>
                  </pic:blipFill>
                  <pic:spPr bwMode="auto">
                    <a:xfrm>
                      <a:off x="0" y="0"/>
                      <a:ext cx="5178607" cy="386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2673C" w14:textId="08A98585" w:rsidR="009D0368" w:rsidRPr="009D2851" w:rsidRDefault="009D0368" w:rsidP="008E3F85">
      <w:pPr>
        <w:pStyle w:val="affffffb"/>
      </w:pPr>
      <w:bookmarkStart w:id="271" w:name="_Ref131517259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53</w:t>
      </w:r>
      <w:r w:rsidR="00731FD8">
        <w:rPr>
          <w:noProof/>
        </w:rPr>
        <w:fldChar w:fldCharType="end"/>
      </w:r>
      <w:bookmarkEnd w:id="271"/>
      <w:r w:rsidRPr="009D2851">
        <w:t xml:space="preserve"> – Сведения об </w:t>
      </w:r>
      <w:r w:rsidR="00A37B74">
        <w:t>а</w:t>
      </w:r>
      <w:r w:rsidRPr="009D2851">
        <w:t>ккредитационных подкомиссиях</w:t>
      </w:r>
    </w:p>
    <w:p w14:paraId="189F5080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3222BCD7" wp14:editId="70850EF3">
            <wp:extent cx="5271715" cy="3154402"/>
            <wp:effectExtent l="0" t="0" r="5715" b="825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5" t="1374" r="2644"/>
                    <a:stretch/>
                  </pic:blipFill>
                  <pic:spPr bwMode="auto">
                    <a:xfrm>
                      <a:off x="0" y="0"/>
                      <a:ext cx="5313367" cy="317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000F6" w14:textId="7CC894F1" w:rsidR="009D0368" w:rsidRPr="009D2851" w:rsidRDefault="009D0368" w:rsidP="008E3F85">
      <w:pPr>
        <w:pStyle w:val="affffffb"/>
      </w:pPr>
      <w:bookmarkStart w:id="272" w:name="_Ref131517436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54</w:t>
      </w:r>
      <w:r w:rsidR="00731FD8">
        <w:rPr>
          <w:noProof/>
        </w:rPr>
        <w:fldChar w:fldCharType="end"/>
      </w:r>
      <w:bookmarkEnd w:id="272"/>
      <w:r w:rsidRPr="009D2851">
        <w:t xml:space="preserve"> – Сведения о датах проведения этапов</w:t>
      </w:r>
    </w:p>
    <w:p w14:paraId="5691BBA0" w14:textId="04AA35B4" w:rsidR="009D0368" w:rsidRPr="009D2851" w:rsidRDefault="008A396E" w:rsidP="008E3F85">
      <w:pPr>
        <w:pStyle w:val="a7"/>
      </w:pPr>
      <w:r>
        <w:t>Необходимо в</w:t>
      </w:r>
      <w:r w:rsidR="009D0368" w:rsidRPr="009D2851">
        <w:t xml:space="preserve">ыбрать </w:t>
      </w:r>
      <w:r>
        <w:t>а</w:t>
      </w:r>
      <w:r w:rsidR="009D0368" w:rsidRPr="009D2851">
        <w:t>ккредитационную подкомиссию, в которую планируется подать документы</w:t>
      </w:r>
      <w:r w:rsidR="008E04B4">
        <w:t>. З</w:t>
      </w:r>
      <w:r w:rsidR="009D0368" w:rsidRPr="009D2851">
        <w:t xml:space="preserve">начение </w:t>
      </w:r>
      <w:r w:rsidR="008E04B4">
        <w:t xml:space="preserve">выбирается </w:t>
      </w:r>
      <w:r w:rsidR="009D0368" w:rsidRPr="009D2851">
        <w:t xml:space="preserve">из </w:t>
      </w:r>
      <w:r w:rsidR="00F538CC">
        <w:t xml:space="preserve">выпадающего </w:t>
      </w:r>
      <w:r w:rsidR="009D0368" w:rsidRPr="009D2851">
        <w:t>списка</w:t>
      </w:r>
      <w:r w:rsidR="00F538CC">
        <w:t xml:space="preserve">. Можно </w:t>
      </w:r>
      <w:r w:rsidR="009D0368" w:rsidRPr="009D2851">
        <w:t xml:space="preserve">воспользоваться поиском по наименованию </w:t>
      </w:r>
      <w:r w:rsidR="00F538CC" w:rsidRPr="009D2851">
        <w:t>аккредитационн</w:t>
      </w:r>
      <w:r w:rsidR="00F538CC">
        <w:t xml:space="preserve">ой </w:t>
      </w:r>
      <w:r w:rsidR="009D0368" w:rsidRPr="009D2851">
        <w:t>подкомиссии или по названию образовательной организации.</w:t>
      </w:r>
    </w:p>
    <w:p w14:paraId="2FD7D64C" w14:textId="668809E4" w:rsidR="009D0368" w:rsidRPr="009D2851" w:rsidRDefault="009D0368" w:rsidP="008E3F85">
      <w:pPr>
        <w:pStyle w:val="a7"/>
      </w:pPr>
      <w:r w:rsidRPr="009D2851">
        <w:lastRenderedPageBreak/>
        <w:t xml:space="preserve">После выбора </w:t>
      </w:r>
      <w:r w:rsidR="00F538CC">
        <w:t>а</w:t>
      </w:r>
      <w:r w:rsidRPr="009D2851">
        <w:t xml:space="preserve">ккредитационной подкомиссии </w:t>
      </w:r>
      <w:r w:rsidR="00887A5E">
        <w:t xml:space="preserve">требуется </w:t>
      </w:r>
      <w:r w:rsidRPr="009D2851">
        <w:t>нажать на кнопку «Сохранить» (</w:t>
      </w:r>
      <w:r w:rsidR="00F05A02">
        <w:t xml:space="preserve">см. </w:t>
      </w:r>
      <w:r w:rsidRPr="009D2851">
        <w:rPr>
          <w:highlight w:val="yellow"/>
        </w:rPr>
        <w:fldChar w:fldCharType="begin"/>
      </w:r>
      <w:r w:rsidRPr="009D2851">
        <w:instrText xml:space="preserve"> REF _Ref131517527 \h </w:instrText>
      </w:r>
      <w:r w:rsidR="009D2851" w:rsidRPr="009D2851">
        <w:rPr>
          <w:highlight w:val="yellow"/>
        </w:rPr>
        <w:instrText xml:space="preserve"> \* MERGEFORMAT </w:instrText>
      </w:r>
      <w:r w:rsidRPr="009D2851">
        <w:rPr>
          <w:highlight w:val="yellow"/>
        </w:rPr>
      </w:r>
      <w:r w:rsidRPr="009D2851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55</w:t>
      </w:r>
      <w:r w:rsidRPr="009D2851">
        <w:rPr>
          <w:highlight w:val="yellow"/>
        </w:rPr>
        <w:fldChar w:fldCharType="end"/>
      </w:r>
      <w:r w:rsidRPr="009D2851">
        <w:t>).</w:t>
      </w:r>
    </w:p>
    <w:p w14:paraId="0644EE0A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7098250D" wp14:editId="18C2B303">
            <wp:extent cx="5953666" cy="3789218"/>
            <wp:effectExtent l="0" t="0" r="9525" b="190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86679" cy="381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CB39A" w14:textId="52D6108D" w:rsidR="009D0368" w:rsidRPr="009D2851" w:rsidRDefault="009D0368" w:rsidP="008E3F85">
      <w:pPr>
        <w:pStyle w:val="affffffb"/>
      </w:pPr>
      <w:bookmarkStart w:id="273" w:name="_Ref131517527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55</w:t>
      </w:r>
      <w:r w:rsidR="00731FD8">
        <w:rPr>
          <w:noProof/>
        </w:rPr>
        <w:fldChar w:fldCharType="end"/>
      </w:r>
      <w:bookmarkEnd w:id="273"/>
      <w:r w:rsidRPr="009D2851">
        <w:t xml:space="preserve"> –</w:t>
      </w:r>
      <w:r w:rsidR="00D17774">
        <w:t xml:space="preserve"> С</w:t>
      </w:r>
      <w:r w:rsidRPr="009D2851">
        <w:t>охранени</w:t>
      </w:r>
      <w:r w:rsidR="00D17774">
        <w:t>е выбора</w:t>
      </w:r>
      <w:r w:rsidRPr="009D2851">
        <w:t xml:space="preserve"> аккредитационной подкомиссии</w:t>
      </w:r>
    </w:p>
    <w:p w14:paraId="6E32D6BC" w14:textId="5216B723" w:rsidR="009D0368" w:rsidRPr="00D84C65" w:rsidRDefault="009D0368" w:rsidP="008E3F85">
      <w:pPr>
        <w:pStyle w:val="18"/>
        <w:rPr>
          <w:bCs/>
        </w:rPr>
      </w:pPr>
      <w:r w:rsidRPr="00D84C65">
        <w:rPr>
          <w:bCs/>
        </w:rPr>
        <w:t xml:space="preserve">Блок «Персональные данные». </w:t>
      </w:r>
      <w:r w:rsidRPr="00D84C65">
        <w:t>В данном блоке необходимо внести сведения, заполнив следующие поля (</w:t>
      </w:r>
      <w:r w:rsidR="00F05A02">
        <w:t xml:space="preserve">см. </w:t>
      </w:r>
      <w:r w:rsidRPr="00D84C65">
        <w:rPr>
          <w:highlight w:val="yellow"/>
        </w:rPr>
        <w:fldChar w:fldCharType="begin"/>
      </w:r>
      <w:r w:rsidRPr="00D84C65">
        <w:instrText xml:space="preserve"> REF _Ref131517652 \h </w:instrText>
      </w:r>
      <w:r w:rsidR="009D2851" w:rsidRPr="00D84C65">
        <w:rPr>
          <w:highlight w:val="yellow"/>
        </w:rPr>
        <w:instrText xml:space="preserve"> \* MERGEFORMAT </w:instrText>
      </w:r>
      <w:r w:rsidRPr="00D84C65">
        <w:rPr>
          <w:highlight w:val="yellow"/>
        </w:rPr>
      </w:r>
      <w:r w:rsidRPr="00D84C65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56</w:t>
      </w:r>
      <w:r w:rsidRPr="00D84C65">
        <w:rPr>
          <w:highlight w:val="yellow"/>
        </w:rPr>
        <w:fldChar w:fldCharType="end"/>
      </w:r>
      <w:r w:rsidRPr="00D84C65">
        <w:t>):</w:t>
      </w:r>
    </w:p>
    <w:p w14:paraId="2F64E88D" w14:textId="11D9185A" w:rsidR="009D0368" w:rsidRPr="00D84C65" w:rsidRDefault="009D0368" w:rsidP="00D17774">
      <w:pPr>
        <w:pStyle w:val="22"/>
      </w:pPr>
      <w:r w:rsidRPr="00D84C65">
        <w:rPr>
          <w:bCs/>
          <w:iCs/>
        </w:rPr>
        <w:t>«ФИО»</w:t>
      </w:r>
      <w:r w:rsidRPr="00D84C65">
        <w:t xml:space="preserve"> – </w:t>
      </w:r>
      <w:r w:rsidR="0072127D">
        <w:t>данные</w:t>
      </w:r>
      <w:r w:rsidR="0072127D" w:rsidRPr="00D84C65">
        <w:t xml:space="preserve"> </w:t>
      </w:r>
      <w:r w:rsidRPr="00D84C65">
        <w:t>заполня</w:t>
      </w:r>
      <w:r w:rsidR="0072127D">
        <w:t>ю</w:t>
      </w:r>
      <w:r w:rsidRPr="00D84C65">
        <w:t xml:space="preserve">тся </w:t>
      </w:r>
      <w:r w:rsidR="009651E9">
        <w:t xml:space="preserve">сведениями из </w:t>
      </w:r>
      <w:r w:rsidR="009D5AA5" w:rsidRPr="009D5AA5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432962">
        <w:t>;</w:t>
      </w:r>
    </w:p>
    <w:p w14:paraId="4D3A459C" w14:textId="0C216C49" w:rsidR="009D0368" w:rsidRPr="009D2851" w:rsidRDefault="009D0368" w:rsidP="00D17774">
      <w:pPr>
        <w:pStyle w:val="22"/>
      </w:pPr>
      <w:r w:rsidRPr="00D84C65">
        <w:rPr>
          <w:bCs/>
          <w:iCs/>
        </w:rPr>
        <w:t>«СНИЛС»</w:t>
      </w:r>
      <w:r w:rsidRPr="00D84C65">
        <w:t xml:space="preserve"> – данные заполняется </w:t>
      </w:r>
      <w:r w:rsidR="009651E9">
        <w:t xml:space="preserve">сведениями из </w:t>
      </w:r>
      <w:r w:rsidR="009D5AA5" w:rsidRPr="009D5AA5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432962">
        <w:t>;</w:t>
      </w:r>
    </w:p>
    <w:p w14:paraId="4F8D4A16" w14:textId="3BA1AF0F" w:rsidR="009D0368" w:rsidRPr="00D84C65" w:rsidRDefault="009D0368" w:rsidP="00D17774">
      <w:pPr>
        <w:pStyle w:val="22"/>
      </w:pPr>
      <w:r w:rsidRPr="00D84C65">
        <w:rPr>
          <w:bCs/>
          <w:iCs/>
        </w:rPr>
        <w:t>«Дата рождения»</w:t>
      </w:r>
      <w:r w:rsidRPr="00D84C65">
        <w:t xml:space="preserve"> – данные заполняется </w:t>
      </w:r>
      <w:r w:rsidR="009651E9">
        <w:t xml:space="preserve">сведениями из </w:t>
      </w:r>
      <w:r w:rsidR="009D5AA5" w:rsidRPr="009D5AA5">
        <w:t xml:space="preserve">модуля «Медицинский и фармацевтический персонал» Подсистемы </w:t>
      </w:r>
      <w:r w:rsidR="00D17774">
        <w:t>(</w:t>
      </w:r>
      <w:r w:rsidR="00A57F93">
        <w:t>сведения доступны для редактирования на форме заявления</w:t>
      </w:r>
      <w:r w:rsidR="00D17774">
        <w:t>)</w:t>
      </w:r>
      <w:r w:rsidR="00432962">
        <w:t>;</w:t>
      </w:r>
    </w:p>
    <w:p w14:paraId="7A6014B7" w14:textId="6F0A9D92" w:rsidR="009D0368" w:rsidRPr="00D84C65" w:rsidRDefault="009D0368" w:rsidP="00D17774">
      <w:pPr>
        <w:pStyle w:val="22"/>
      </w:pPr>
      <w:r w:rsidRPr="00D84C65">
        <w:rPr>
          <w:bCs/>
          <w:iCs/>
        </w:rPr>
        <w:t>«Гражданство»</w:t>
      </w:r>
      <w:r w:rsidRPr="00D84C65">
        <w:rPr>
          <w:bCs/>
        </w:rPr>
        <w:t xml:space="preserve"> </w:t>
      </w:r>
      <w:r w:rsidRPr="00D84C65">
        <w:t xml:space="preserve">– данные заполняется </w:t>
      </w:r>
      <w:r w:rsidR="009651E9">
        <w:t xml:space="preserve">сведениями из </w:t>
      </w:r>
      <w:r w:rsidR="009D5AA5" w:rsidRPr="009D5AA5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).</w:t>
      </w:r>
    </w:p>
    <w:p w14:paraId="5307B1CE" w14:textId="7A5C4263" w:rsidR="009D0368" w:rsidRPr="00AB163B" w:rsidRDefault="0072127D" w:rsidP="00AB163B">
      <w:pPr>
        <w:pStyle w:val="a7"/>
      </w:pPr>
      <w:r w:rsidRPr="00AB163B">
        <w:t>Е</w:t>
      </w:r>
      <w:r w:rsidR="009D0368" w:rsidRPr="00AB163B">
        <w:t xml:space="preserve">сли заявление </w:t>
      </w:r>
      <w:r w:rsidRPr="00AB163B">
        <w:t xml:space="preserve">о допуске к аккредитации специалиста </w:t>
      </w:r>
      <w:r w:rsidR="009D0368" w:rsidRPr="00AB163B">
        <w:t xml:space="preserve">заполняется лицом, сведения о котором отсутствуют в </w:t>
      </w:r>
      <w:r w:rsidR="009D5AA5">
        <w:t>Подсистеме</w:t>
      </w:r>
      <w:r w:rsidRPr="00AB163B">
        <w:t>, поля заполняются сведениями из ЕСИА</w:t>
      </w:r>
      <w:r w:rsidR="00BE237F" w:rsidRPr="00AB163B">
        <w:t>.</w:t>
      </w:r>
    </w:p>
    <w:p w14:paraId="693D1974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79A17743" wp14:editId="42692EB0">
            <wp:extent cx="5940425" cy="176974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66D60" w14:textId="48FD16AB" w:rsidR="009D0368" w:rsidRPr="009D2851" w:rsidRDefault="009D0368" w:rsidP="008E3F85">
      <w:pPr>
        <w:pStyle w:val="affffffb"/>
      </w:pPr>
      <w:bookmarkStart w:id="274" w:name="_Ref13151765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56</w:t>
      </w:r>
      <w:r w:rsidR="00731FD8">
        <w:rPr>
          <w:noProof/>
        </w:rPr>
        <w:fldChar w:fldCharType="end"/>
      </w:r>
      <w:bookmarkEnd w:id="274"/>
      <w:r w:rsidRPr="009D2851">
        <w:t xml:space="preserve"> – Пример заполнения блока «Персональные данные» из ЕСИА</w:t>
      </w:r>
    </w:p>
    <w:p w14:paraId="41173582" w14:textId="153B0D82" w:rsidR="009D0368" w:rsidRPr="00AB163B" w:rsidRDefault="009D0368" w:rsidP="00AB163B">
      <w:pPr>
        <w:pStyle w:val="a7"/>
      </w:pPr>
      <w:r w:rsidRPr="00AB163B">
        <w:t xml:space="preserve">В случае, если данные редактируются, </w:t>
      </w:r>
      <w:r w:rsidR="00D17774" w:rsidRPr="00AB163B">
        <w:t>появляется</w:t>
      </w:r>
      <w:r w:rsidRPr="00AB163B">
        <w:t xml:space="preserve"> информационное уведомление: «Обратите внимание: внесены новые данные</w:t>
      </w:r>
      <w:r w:rsidR="00066B14" w:rsidRPr="00AB163B">
        <w:t>.</w:t>
      </w:r>
      <w:r w:rsidR="00EA7C3B" w:rsidRPr="00AB163B">
        <w:t xml:space="preserve"> </w:t>
      </w:r>
      <w:r w:rsidRPr="00AB163B">
        <w:t>Вносимые изменения не синхронизируются с ФРМР. В случае необходимости внесения изменений в ФРМР обратитесь в организацию, в которой вы трудоустроены»</w:t>
      </w:r>
      <w:r w:rsidR="00066B14" w:rsidRPr="00AB163B">
        <w:t xml:space="preserve">, </w:t>
      </w:r>
      <w:r w:rsidRPr="00AB163B">
        <w:t>и отображается уникальный номер реестровой записи в ФРМР (</w:t>
      </w:r>
      <w:r w:rsidR="00F05A02" w:rsidRPr="00AB163B">
        <w:t xml:space="preserve">см. </w:t>
      </w:r>
      <w:r w:rsidRPr="00AB163B">
        <w:rPr>
          <w:highlight w:val="yellow"/>
        </w:rPr>
        <w:fldChar w:fldCharType="begin"/>
      </w:r>
      <w:r w:rsidRPr="00AB163B">
        <w:instrText xml:space="preserve"> REF _Ref131518130 \h </w:instrText>
      </w:r>
      <w:r w:rsidR="009D2851" w:rsidRPr="00AB163B">
        <w:rPr>
          <w:highlight w:val="yellow"/>
        </w:rPr>
        <w:instrText xml:space="preserve"> \* MERGEFORMAT </w:instrText>
      </w:r>
      <w:r w:rsidRPr="00AB163B">
        <w:rPr>
          <w:highlight w:val="yellow"/>
        </w:rPr>
      </w:r>
      <w:r w:rsidRPr="00AB163B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t>57</w:t>
      </w:r>
      <w:r w:rsidRPr="00AB163B">
        <w:rPr>
          <w:highlight w:val="yellow"/>
        </w:rPr>
        <w:fldChar w:fldCharType="end"/>
      </w:r>
      <w:r w:rsidRPr="00AB163B">
        <w:t>).</w:t>
      </w:r>
    </w:p>
    <w:p w14:paraId="326CA55A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5830FEC3" wp14:editId="6AAA5D19">
            <wp:extent cx="5940425" cy="277050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04178" w14:textId="63117387" w:rsidR="009D0368" w:rsidRPr="009D2851" w:rsidRDefault="009D0368" w:rsidP="008E3F85">
      <w:pPr>
        <w:pStyle w:val="affffffb"/>
      </w:pPr>
      <w:bookmarkStart w:id="275" w:name="_Ref131518130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57</w:t>
      </w:r>
      <w:r w:rsidR="00731FD8">
        <w:rPr>
          <w:noProof/>
        </w:rPr>
        <w:fldChar w:fldCharType="end"/>
      </w:r>
      <w:bookmarkEnd w:id="275"/>
      <w:r w:rsidRPr="009D2851">
        <w:t xml:space="preserve"> –</w:t>
      </w:r>
      <w:r w:rsidR="00D17774">
        <w:t>У</w:t>
      </w:r>
      <w:r w:rsidRPr="009D2851">
        <w:t>ведомлени</w:t>
      </w:r>
      <w:r w:rsidR="00D17774">
        <w:t>е</w:t>
      </w:r>
      <w:r w:rsidRPr="009D2851">
        <w:t xml:space="preserve"> при внесении изменений в данные</w:t>
      </w:r>
      <w:r w:rsidR="00400A1F">
        <w:t>,</w:t>
      </w:r>
      <w:r w:rsidRPr="009D2851">
        <w:t xml:space="preserve"> загруженные из </w:t>
      </w:r>
      <w:r w:rsidR="00A57F93" w:rsidRPr="00A57F93">
        <w:t>модуля «Медицинский и фармацевтический персонал» Подсистемы</w:t>
      </w:r>
    </w:p>
    <w:p w14:paraId="43AC4EEB" w14:textId="58587F61" w:rsidR="009D0368" w:rsidRPr="00AB163B" w:rsidRDefault="009D0368" w:rsidP="00AB163B">
      <w:pPr>
        <w:pStyle w:val="affffffc"/>
      </w:pPr>
      <w:r w:rsidRPr="00AB163B">
        <w:t>Если данные были отредактированы</w:t>
      </w:r>
      <w:r w:rsidR="00400A1F" w:rsidRPr="00AB163B">
        <w:t>, но</w:t>
      </w:r>
      <w:r w:rsidRPr="00AB163B">
        <w:t xml:space="preserve"> требуется вернуть </w:t>
      </w:r>
      <w:r w:rsidR="00400A1F" w:rsidRPr="00AB163B">
        <w:t xml:space="preserve">их </w:t>
      </w:r>
      <w:r w:rsidRPr="00AB163B">
        <w:t>к изначальному виду, необходимо нажать на кнопку «Добавить из ФРМР».</w:t>
      </w:r>
    </w:p>
    <w:p w14:paraId="445C5B4C" w14:textId="52AF5E0F" w:rsidR="009D0368" w:rsidRPr="00D84C65" w:rsidRDefault="009D0368" w:rsidP="008E3F85">
      <w:pPr>
        <w:pStyle w:val="18"/>
      </w:pPr>
      <w:r w:rsidRPr="00D84C65">
        <w:rPr>
          <w:bCs/>
        </w:rPr>
        <w:t xml:space="preserve">Блок «Контактные данные». </w:t>
      </w:r>
      <w:r w:rsidRPr="00D84C65">
        <w:t>В данном блоке необходимо указать контактные данные лица, подающего заявление (</w:t>
      </w:r>
      <w:r w:rsidR="00F05A02">
        <w:t xml:space="preserve">см. </w:t>
      </w:r>
      <w:r w:rsidRPr="00D84C65">
        <w:rPr>
          <w:highlight w:val="yellow"/>
        </w:rPr>
        <w:fldChar w:fldCharType="begin"/>
      </w:r>
      <w:r w:rsidRPr="00D84C65">
        <w:instrText xml:space="preserve"> REF _Ref131518421 \h </w:instrText>
      </w:r>
      <w:r w:rsidR="009D2851" w:rsidRPr="00D84C65">
        <w:rPr>
          <w:highlight w:val="yellow"/>
        </w:rPr>
        <w:instrText xml:space="preserve"> \* MERGEFORMAT </w:instrText>
      </w:r>
      <w:r w:rsidRPr="00D84C65">
        <w:rPr>
          <w:highlight w:val="yellow"/>
        </w:rPr>
      </w:r>
      <w:r w:rsidRPr="00D84C65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58</w:t>
      </w:r>
      <w:r w:rsidRPr="00D84C65">
        <w:rPr>
          <w:highlight w:val="yellow"/>
        </w:rPr>
        <w:fldChar w:fldCharType="end"/>
      </w:r>
      <w:r w:rsidRPr="00D84C65">
        <w:t>), заполнив следующие поля:</w:t>
      </w:r>
    </w:p>
    <w:p w14:paraId="262748DB" w14:textId="47BA5412" w:rsidR="009D0368" w:rsidRPr="00D84C65" w:rsidRDefault="009D0368" w:rsidP="008E3F85">
      <w:pPr>
        <w:pStyle w:val="22"/>
      </w:pPr>
      <w:r w:rsidRPr="00D84C65">
        <w:rPr>
          <w:bCs/>
          <w:iCs/>
        </w:rPr>
        <w:t>«Телефон»</w:t>
      </w:r>
      <w:r w:rsidRPr="00D84C65">
        <w:t xml:space="preserve"> – поле заполняется данными из </w:t>
      </w:r>
      <w:r w:rsidR="00A57F93" w:rsidRPr="00A57F93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20030D">
        <w:t>;</w:t>
      </w:r>
    </w:p>
    <w:p w14:paraId="4C22AFA8" w14:textId="4B07545A" w:rsidR="009D0368" w:rsidRPr="009D2851" w:rsidRDefault="009D0368" w:rsidP="008E3F85">
      <w:pPr>
        <w:pStyle w:val="22"/>
      </w:pPr>
      <w:r w:rsidRPr="00D84C65">
        <w:rPr>
          <w:bCs/>
          <w:iCs/>
        </w:rPr>
        <w:t>«Электронная почта»</w:t>
      </w:r>
      <w:r w:rsidRPr="00D84C65">
        <w:t xml:space="preserve"> – поле заполняется данными из </w:t>
      </w:r>
      <w:r w:rsidR="00A57F93" w:rsidRPr="00A57F93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Pr="009D2851">
        <w:t>.</w:t>
      </w:r>
    </w:p>
    <w:p w14:paraId="69B99F6A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24C27541" wp14:editId="53190B0A">
            <wp:extent cx="5940425" cy="73152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5881E" w14:textId="66211E0F" w:rsidR="009D0368" w:rsidRPr="009D2851" w:rsidRDefault="009D0368" w:rsidP="008E3F85">
      <w:pPr>
        <w:pStyle w:val="affffffb"/>
      </w:pPr>
      <w:bookmarkStart w:id="276" w:name="_Ref131518421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58</w:t>
      </w:r>
      <w:r w:rsidR="00731FD8">
        <w:rPr>
          <w:noProof/>
        </w:rPr>
        <w:fldChar w:fldCharType="end"/>
      </w:r>
      <w:bookmarkEnd w:id="276"/>
      <w:r w:rsidRPr="009D2851">
        <w:t xml:space="preserve"> – </w:t>
      </w:r>
      <w:r w:rsidR="00D17774">
        <w:t>Блок</w:t>
      </w:r>
      <w:r w:rsidRPr="009D2851">
        <w:t xml:space="preserve"> «Контактные данные»</w:t>
      </w:r>
    </w:p>
    <w:p w14:paraId="67E39BDF" w14:textId="77777777" w:rsidR="009D0368" w:rsidRPr="00D84C65" w:rsidRDefault="009D0368" w:rsidP="00D17774">
      <w:pPr>
        <w:pStyle w:val="a7"/>
        <w:ind w:left="1134" w:firstLine="0"/>
      </w:pPr>
      <w:r w:rsidRPr="00D84C65">
        <w:t>Если данные были отредактированы и требуется вернуть к исходному значению, необходимо нажать на кнопку «Добавить из ФРМР».</w:t>
      </w:r>
    </w:p>
    <w:p w14:paraId="21DFA3F6" w14:textId="4D1D202C" w:rsidR="009D0368" w:rsidRPr="00D84C65" w:rsidRDefault="009D0368" w:rsidP="008E3F85">
      <w:pPr>
        <w:pStyle w:val="18"/>
      </w:pPr>
      <w:r w:rsidRPr="00D84C65">
        <w:rPr>
          <w:bCs/>
        </w:rPr>
        <w:t xml:space="preserve">Блок «Адрес регистрации». </w:t>
      </w:r>
      <w:r w:rsidRPr="00D84C65">
        <w:t xml:space="preserve">В данном блоке необходимо указывать сведения об адресе регистрации </w:t>
      </w:r>
      <w:r w:rsidR="0020030D">
        <w:t xml:space="preserve">лица, подающего заявление </w:t>
      </w:r>
      <w:r w:rsidRPr="00D84C65">
        <w:t>(</w:t>
      </w:r>
      <w:r w:rsidR="00F05A02">
        <w:t xml:space="preserve">см. </w:t>
      </w:r>
      <w:r w:rsidRPr="00D84C65">
        <w:fldChar w:fldCharType="begin"/>
      </w:r>
      <w:r w:rsidRPr="00D84C65">
        <w:instrText xml:space="preserve"> REF _Ref131518612 \h </w:instrText>
      </w:r>
      <w:r w:rsidR="009D2851" w:rsidRPr="00D84C65">
        <w:instrText xml:space="preserve"> \* MERGEFORMAT </w:instrText>
      </w:r>
      <w:r w:rsidRPr="00D84C65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59</w:t>
      </w:r>
      <w:r w:rsidRPr="00D84C65">
        <w:fldChar w:fldCharType="end"/>
      </w:r>
      <w:r w:rsidRPr="00D84C65">
        <w:t>), заполнив следующие поля:</w:t>
      </w:r>
    </w:p>
    <w:p w14:paraId="1BA1E811" w14:textId="594176B1" w:rsidR="009D0368" w:rsidRPr="00D17774" w:rsidRDefault="009D0368" w:rsidP="00D17774">
      <w:pPr>
        <w:pStyle w:val="22"/>
      </w:pPr>
      <w:r w:rsidRPr="00D17774">
        <w:t xml:space="preserve">«Субъект» 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Pr="00D17774">
        <w:t xml:space="preserve"> (при </w:t>
      </w:r>
      <w:r w:rsidR="00D17774" w:rsidRPr="00D17774">
        <w:t>наличии)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20030D" w:rsidRPr="00D17774">
        <w:t>;</w:t>
      </w:r>
    </w:p>
    <w:p w14:paraId="2D508388" w14:textId="45122682" w:rsidR="009D0368" w:rsidRPr="00D17774" w:rsidRDefault="009D0368" w:rsidP="00D17774">
      <w:pPr>
        <w:pStyle w:val="22"/>
      </w:pPr>
      <w:r w:rsidRPr="00D17774">
        <w:t xml:space="preserve">«Населенный пункт» 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Pr="00D17774">
        <w:t xml:space="preserve"> (при наличии)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20030D" w:rsidRPr="00D17774">
        <w:t>;</w:t>
      </w:r>
    </w:p>
    <w:p w14:paraId="04D2CA75" w14:textId="3AEB752E" w:rsidR="009D0368" w:rsidRPr="00D17774" w:rsidRDefault="009D0368" w:rsidP="00D17774">
      <w:pPr>
        <w:pStyle w:val="22"/>
      </w:pPr>
      <w:r w:rsidRPr="00D17774">
        <w:t xml:space="preserve">«Улица» 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Pr="00D17774">
        <w:t xml:space="preserve"> (при наличии)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20030D" w:rsidRPr="00D17774">
        <w:t>;</w:t>
      </w:r>
    </w:p>
    <w:p w14:paraId="25AD9A03" w14:textId="41DBE03E" w:rsidR="009D0368" w:rsidRPr="00D17774" w:rsidRDefault="009D0368" w:rsidP="00D17774">
      <w:pPr>
        <w:pStyle w:val="22"/>
      </w:pPr>
      <w:r w:rsidRPr="00D17774">
        <w:t xml:space="preserve">«Дом» 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Pr="00D17774">
        <w:t xml:space="preserve"> (при наличии)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Pr="00D17774">
        <w:t xml:space="preserve">. </w:t>
      </w:r>
      <w:r w:rsidR="00A57F93">
        <w:t>Номер д</w:t>
      </w:r>
      <w:r w:rsidRPr="00D17774">
        <w:t>ом</w:t>
      </w:r>
      <w:r w:rsidR="00A57F93">
        <w:t>а</w:t>
      </w:r>
      <w:r w:rsidRPr="00D17774">
        <w:t xml:space="preserve"> указывается при </w:t>
      </w:r>
      <w:r w:rsidR="00A57F93">
        <w:t xml:space="preserve">его </w:t>
      </w:r>
      <w:r w:rsidRPr="00D17774">
        <w:t>наличии</w:t>
      </w:r>
      <w:r w:rsidR="0020030D" w:rsidRPr="00D17774">
        <w:t>;</w:t>
      </w:r>
    </w:p>
    <w:p w14:paraId="0FFA1EB7" w14:textId="631F50DF" w:rsidR="009D0368" w:rsidRPr="00D17774" w:rsidRDefault="009D0368" w:rsidP="00D17774">
      <w:pPr>
        <w:pStyle w:val="22"/>
      </w:pPr>
      <w:r w:rsidRPr="00D17774">
        <w:t xml:space="preserve">«Квартира» 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Pr="00D17774">
        <w:t xml:space="preserve"> (при наличии)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Pr="00D17774">
        <w:t xml:space="preserve">. </w:t>
      </w:r>
      <w:r w:rsidR="00A57F93">
        <w:t>Номер к</w:t>
      </w:r>
      <w:r w:rsidRPr="00D17774">
        <w:t>вартир</w:t>
      </w:r>
      <w:r w:rsidR="00A57F93">
        <w:t>ы</w:t>
      </w:r>
      <w:r w:rsidRPr="00D17774">
        <w:t xml:space="preserve"> указывается при </w:t>
      </w:r>
      <w:r w:rsidR="00A57F93">
        <w:t xml:space="preserve">его </w:t>
      </w:r>
      <w:r w:rsidRPr="00D17774">
        <w:t>наличии</w:t>
      </w:r>
      <w:r w:rsidR="0020030D" w:rsidRPr="00D17774">
        <w:t>;</w:t>
      </w:r>
    </w:p>
    <w:p w14:paraId="0978F9BF" w14:textId="77777777" w:rsidR="009D0368" w:rsidRPr="00D17774" w:rsidRDefault="009D0368" w:rsidP="00D17774">
      <w:pPr>
        <w:pStyle w:val="22"/>
      </w:pPr>
      <w:r w:rsidRPr="00D17774">
        <w:t>«Почтовый индекс» – необходимо ввести значение вручную.</w:t>
      </w:r>
    </w:p>
    <w:p w14:paraId="0111CEC3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02C962F7" wp14:editId="02E65987">
            <wp:extent cx="5940425" cy="1630045"/>
            <wp:effectExtent l="0" t="0" r="190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5AF10" w14:textId="62BF9A57" w:rsidR="009D0368" w:rsidRPr="009D2851" w:rsidRDefault="009D0368" w:rsidP="008E3F85">
      <w:pPr>
        <w:pStyle w:val="affffffb"/>
      </w:pPr>
      <w:bookmarkStart w:id="277" w:name="_Ref13151861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59</w:t>
      </w:r>
      <w:r w:rsidR="00731FD8">
        <w:rPr>
          <w:noProof/>
        </w:rPr>
        <w:fldChar w:fldCharType="end"/>
      </w:r>
      <w:bookmarkEnd w:id="277"/>
      <w:r w:rsidRPr="009D2851">
        <w:t xml:space="preserve"> –</w:t>
      </w:r>
      <w:r w:rsidR="00D17774">
        <w:t xml:space="preserve"> Б</w:t>
      </w:r>
      <w:r w:rsidRPr="009D2851">
        <w:t xml:space="preserve">лок «Адрес регистрации» </w:t>
      </w:r>
    </w:p>
    <w:p w14:paraId="61E2B4C0" w14:textId="490FD096" w:rsidR="00C04777" w:rsidRDefault="009D0368" w:rsidP="00D17774">
      <w:pPr>
        <w:pStyle w:val="affffffc"/>
        <w:ind w:left="709" w:firstLine="0"/>
      </w:pPr>
      <w:r w:rsidRPr="009D2851">
        <w:t xml:space="preserve">При выборе в поле «Субъект» значения «Москва» или «Санкт-Петербург» необходимо перейти заполнению поля «Улица», пропустив поле «Населенный пункт». В поля «Субъект», «Населенный пункт», «Улица», «Дом» используются сведения из </w:t>
      </w:r>
      <w:r w:rsidR="00B31919">
        <w:t>ГАР ФНС</w:t>
      </w:r>
      <w:r w:rsidR="008A1057">
        <w:t xml:space="preserve"> России</w:t>
      </w:r>
      <w:r w:rsidRPr="009D2851">
        <w:t>.</w:t>
      </w:r>
    </w:p>
    <w:p w14:paraId="556B06B0" w14:textId="71682933" w:rsidR="00635E28" w:rsidRDefault="00635E28" w:rsidP="00D17774">
      <w:pPr>
        <w:pStyle w:val="a7"/>
        <w:ind w:left="709" w:firstLine="0"/>
      </w:pPr>
      <w:r w:rsidRPr="009D2851">
        <w:t xml:space="preserve">В случае, если адрес или часть адреса (населенный пункт/улица/дом) отсутствуют, необходимо перейти по адресу: </w:t>
      </w:r>
      <w:hyperlink r:id="rId84" w:history="1">
        <w:r w:rsidRPr="009D2851">
          <w:rPr>
            <w:rStyle w:val="af3"/>
          </w:rPr>
          <w:t>https://fias.nalog.ru/</w:t>
        </w:r>
      </w:hyperlink>
      <w:r w:rsidRPr="009D2851">
        <w:t xml:space="preserve"> и проверить наличие информации об адресе</w:t>
      </w:r>
      <w:r>
        <w:t xml:space="preserve"> в </w:t>
      </w:r>
      <w:r w:rsidR="00B31919">
        <w:t>ГАР ФНС</w:t>
      </w:r>
      <w:r w:rsidR="008A1057">
        <w:t xml:space="preserve"> России</w:t>
      </w:r>
      <w:r w:rsidRPr="009D2851">
        <w:t xml:space="preserve">. </w:t>
      </w:r>
    </w:p>
    <w:p w14:paraId="05EC830E" w14:textId="440174F9" w:rsidR="00635E28" w:rsidRPr="009D2851" w:rsidRDefault="00635E28" w:rsidP="00D17774">
      <w:pPr>
        <w:pStyle w:val="a7"/>
        <w:ind w:left="709" w:firstLine="0"/>
      </w:pPr>
      <w:r w:rsidRPr="009D2851">
        <w:t xml:space="preserve">В случае наличия адреса в </w:t>
      </w:r>
      <w:r w:rsidR="00B31919">
        <w:t>ГАР ФНС</w:t>
      </w:r>
      <w:r w:rsidRPr="009D2851">
        <w:t xml:space="preserve"> </w:t>
      </w:r>
      <w:r w:rsidR="008A1057">
        <w:t xml:space="preserve">России </w:t>
      </w:r>
      <w:r w:rsidRPr="009D2851">
        <w:t xml:space="preserve">необходимо направить обращение в СТП </w:t>
      </w:r>
      <w:r>
        <w:t xml:space="preserve">на адрес </w:t>
      </w:r>
      <w:hyperlink r:id="rId85" w:history="1">
        <w:r w:rsidRPr="009E3F03">
          <w:rPr>
            <w:rStyle w:val="af3"/>
          </w:rPr>
          <w:t>egisz@stp-egisz.ru</w:t>
        </w:r>
      </w:hyperlink>
      <w:r>
        <w:t xml:space="preserve"> </w:t>
      </w:r>
      <w:r w:rsidRPr="009D2851">
        <w:t xml:space="preserve">с указанием </w:t>
      </w:r>
      <w:r>
        <w:t xml:space="preserve">данного </w:t>
      </w:r>
      <w:r w:rsidRPr="009D2851">
        <w:t xml:space="preserve">адреса, </w:t>
      </w:r>
      <w:r>
        <w:t xml:space="preserve">указав </w:t>
      </w:r>
      <w:r w:rsidRPr="009D2851">
        <w:t xml:space="preserve">в теме письма «Устранение проблемы с </w:t>
      </w:r>
      <w:r w:rsidR="00B31919">
        <w:t>ГАР</w:t>
      </w:r>
      <w:r w:rsidRPr="009D2851">
        <w:t>».</w:t>
      </w:r>
    </w:p>
    <w:p w14:paraId="5D6C5FE4" w14:textId="7512EBB9" w:rsidR="00635E28" w:rsidRPr="009D2851" w:rsidRDefault="00635E28" w:rsidP="00D17774">
      <w:pPr>
        <w:pStyle w:val="a7"/>
        <w:ind w:left="709" w:firstLine="0"/>
      </w:pPr>
      <w:r w:rsidRPr="009D2851">
        <w:lastRenderedPageBreak/>
        <w:t>В случае отсутстви</w:t>
      </w:r>
      <w:r>
        <w:t>я</w:t>
      </w:r>
      <w:r w:rsidRPr="009D2851">
        <w:t xml:space="preserve"> </w:t>
      </w:r>
      <w:r>
        <w:t xml:space="preserve">нужного </w:t>
      </w:r>
      <w:r w:rsidRPr="009D2851">
        <w:t xml:space="preserve">адреса в </w:t>
      </w:r>
      <w:r w:rsidR="00B31919">
        <w:t>ГАР ФНС</w:t>
      </w:r>
      <w:r w:rsidR="008A1057">
        <w:t xml:space="preserve"> России</w:t>
      </w:r>
      <w:r>
        <w:t xml:space="preserve"> необходимо у</w:t>
      </w:r>
      <w:r w:rsidRPr="00710A2B">
        <w:t>знать уполномоченный орган, ответственный за присвоение адреса</w:t>
      </w:r>
      <w:r>
        <w:t xml:space="preserve">, перейдя по ссылке </w:t>
      </w:r>
      <w:hyperlink r:id="rId86" w:history="1">
        <w:r w:rsidRPr="009E3F03">
          <w:rPr>
            <w:rStyle w:val="af3"/>
          </w:rPr>
          <w:t>https://fias.nalog.ru/FindOktmo</w:t>
        </w:r>
      </w:hyperlink>
      <w:r>
        <w:t xml:space="preserve"> Затем следует обратиться в указанный уполномоченный орган с заявлением о присвоении (изменении) адреса в общем порядке. После внесения нужного адреса в </w:t>
      </w:r>
      <w:r w:rsidR="00B31919">
        <w:t>ГАР ФНС</w:t>
      </w:r>
      <w:r>
        <w:t xml:space="preserve"> </w:t>
      </w:r>
      <w:r w:rsidR="008A1057">
        <w:t xml:space="preserve">России </w:t>
      </w:r>
      <w:r w:rsidRPr="009D2851">
        <w:t xml:space="preserve">необходимо направить обращение в СТП </w:t>
      </w:r>
      <w:r>
        <w:t xml:space="preserve">на адрес </w:t>
      </w:r>
      <w:hyperlink r:id="rId87" w:history="1">
        <w:r w:rsidRPr="009E3F03">
          <w:rPr>
            <w:rStyle w:val="af3"/>
          </w:rPr>
          <w:t>egisz@stp-egisz.ru</w:t>
        </w:r>
      </w:hyperlink>
      <w:r>
        <w:t xml:space="preserve"> </w:t>
      </w:r>
      <w:r w:rsidRPr="009D2851">
        <w:t xml:space="preserve">с указанием </w:t>
      </w:r>
      <w:r>
        <w:t xml:space="preserve">нового (измененного) </w:t>
      </w:r>
      <w:r w:rsidRPr="009D2851">
        <w:t xml:space="preserve">адреса, </w:t>
      </w:r>
      <w:r>
        <w:t xml:space="preserve">указав </w:t>
      </w:r>
      <w:r w:rsidRPr="009D2851">
        <w:t xml:space="preserve">в теме письма «Устранение проблемы с </w:t>
      </w:r>
      <w:r w:rsidR="00B31919">
        <w:t>ГАР</w:t>
      </w:r>
      <w:r w:rsidRPr="009D2851">
        <w:t>».</w:t>
      </w:r>
    </w:p>
    <w:p w14:paraId="063EA914" w14:textId="77777777" w:rsidR="009D0368" w:rsidRPr="009D2851" w:rsidRDefault="009D0368" w:rsidP="00D17774">
      <w:pPr>
        <w:pStyle w:val="a7"/>
        <w:ind w:left="709" w:firstLine="0"/>
      </w:pPr>
      <w:r w:rsidRPr="009D2851">
        <w:t>Если данные были и отредактированы и требуется вернуть их в исходное значение, необходимо нажать на кнопку «Добавить из ФРМР».</w:t>
      </w:r>
    </w:p>
    <w:p w14:paraId="2CE9072F" w14:textId="7A59F3D6" w:rsidR="009D0368" w:rsidRPr="00D84C65" w:rsidRDefault="009D0368" w:rsidP="008E3F85">
      <w:pPr>
        <w:pStyle w:val="18"/>
      </w:pPr>
      <w:r w:rsidRPr="00D84C65">
        <w:rPr>
          <w:bCs/>
        </w:rPr>
        <w:t xml:space="preserve">Блок «Документ, удостоверяющий личность». </w:t>
      </w:r>
      <w:r w:rsidRPr="00D84C65">
        <w:t>В данном блоке необходимо заполнить сведения о документе</w:t>
      </w:r>
      <w:r w:rsidRPr="00D84C65" w:rsidDel="005C5CCD">
        <w:t xml:space="preserve"> </w:t>
      </w:r>
      <w:r w:rsidRPr="00D84C65">
        <w:t>(</w:t>
      </w:r>
      <w:r w:rsidR="00F05A02">
        <w:t xml:space="preserve">см. </w:t>
      </w:r>
      <w:r w:rsidRPr="00D84C65">
        <w:rPr>
          <w:highlight w:val="yellow"/>
        </w:rPr>
        <w:fldChar w:fldCharType="begin"/>
      </w:r>
      <w:r w:rsidRPr="00D84C65">
        <w:instrText xml:space="preserve"> REF _Ref131610474 \h </w:instrText>
      </w:r>
      <w:r w:rsidR="009D2851" w:rsidRPr="00D84C65">
        <w:rPr>
          <w:highlight w:val="yellow"/>
        </w:rPr>
        <w:instrText xml:space="preserve"> \* MERGEFORMAT </w:instrText>
      </w:r>
      <w:r w:rsidRPr="00D84C65">
        <w:rPr>
          <w:highlight w:val="yellow"/>
        </w:rPr>
      </w:r>
      <w:r w:rsidRPr="00D84C65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60</w:t>
      </w:r>
      <w:r w:rsidRPr="00D84C65">
        <w:rPr>
          <w:highlight w:val="yellow"/>
        </w:rPr>
        <w:fldChar w:fldCharType="end"/>
      </w:r>
      <w:r w:rsidRPr="00D84C65">
        <w:t>), заполнив следующие поля:</w:t>
      </w:r>
    </w:p>
    <w:p w14:paraId="02C56248" w14:textId="7F1B0E6D" w:rsidR="009D0368" w:rsidRPr="00D84C65" w:rsidRDefault="009D0368" w:rsidP="00D17774">
      <w:pPr>
        <w:pStyle w:val="22"/>
      </w:pPr>
      <w:r w:rsidRPr="00D84C65">
        <w:rPr>
          <w:bCs/>
          <w:iCs/>
        </w:rPr>
        <w:t>«Тип документа»</w:t>
      </w:r>
      <w:r w:rsidRPr="00D84C65">
        <w:t xml:space="preserve"> 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AB4D3F">
        <w:t>;</w:t>
      </w:r>
    </w:p>
    <w:p w14:paraId="69580D37" w14:textId="078F6304" w:rsidR="009D0368" w:rsidRPr="00D84C65" w:rsidRDefault="009D0368" w:rsidP="00D17774">
      <w:pPr>
        <w:pStyle w:val="22"/>
      </w:pPr>
      <w:r w:rsidRPr="00D84C65">
        <w:rPr>
          <w:bCs/>
          <w:iCs/>
        </w:rPr>
        <w:t xml:space="preserve">«Дата выдачи» </w:t>
      </w:r>
      <w:r w:rsidRPr="00D84C65">
        <w:t xml:space="preserve">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AB4D3F">
        <w:rPr>
          <w:bCs/>
          <w:iCs/>
        </w:rPr>
        <w:t>;</w:t>
      </w:r>
    </w:p>
    <w:p w14:paraId="71FFE580" w14:textId="130206D2" w:rsidR="009D0368" w:rsidRPr="00D84C65" w:rsidRDefault="009D0368" w:rsidP="00D17774">
      <w:pPr>
        <w:pStyle w:val="22"/>
      </w:pPr>
      <w:r w:rsidRPr="00D84C65">
        <w:rPr>
          <w:bCs/>
          <w:iCs/>
        </w:rPr>
        <w:t xml:space="preserve">«Серия» </w:t>
      </w:r>
      <w:r w:rsidRPr="00D84C65">
        <w:t xml:space="preserve">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Pr="00D84C65">
        <w:t xml:space="preserve"> (при наличии)</w:t>
      </w:r>
      <w:r w:rsidR="00D17774">
        <w:t xml:space="preserve"> (доступ</w:t>
      </w:r>
      <w:r w:rsidR="00A57F93">
        <w:t>ы</w:t>
      </w:r>
      <w:r w:rsidR="00D17774">
        <w:t xml:space="preserve"> для редактирования на форме заявления)</w:t>
      </w:r>
      <w:r w:rsidR="00AB4D3F">
        <w:t>;</w:t>
      </w:r>
    </w:p>
    <w:p w14:paraId="01144D46" w14:textId="110CF23B" w:rsidR="009D0368" w:rsidRPr="00D84C65" w:rsidRDefault="009D0368" w:rsidP="00D17774">
      <w:pPr>
        <w:pStyle w:val="22"/>
      </w:pPr>
      <w:r w:rsidRPr="00D84C65">
        <w:rPr>
          <w:bCs/>
          <w:iCs/>
        </w:rPr>
        <w:t>«Номер»</w:t>
      </w:r>
      <w:r w:rsidRPr="00D84C65">
        <w:t xml:space="preserve"> – значение </w:t>
      </w:r>
      <w:r w:rsidR="00A57F93" w:rsidRPr="00A57F93">
        <w:t>заполняется сведениями</w:t>
      </w:r>
      <w:r w:rsidRPr="00D84C65">
        <w:t xml:space="preserve"> из </w:t>
      </w:r>
      <w:r w:rsidR="00A57F93" w:rsidRPr="00A57F93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AB4D3F">
        <w:t>;</w:t>
      </w:r>
    </w:p>
    <w:p w14:paraId="02E52DF5" w14:textId="25AEB0AB" w:rsidR="009D0368" w:rsidRPr="00D84C65" w:rsidRDefault="009D0368" w:rsidP="00D17774">
      <w:pPr>
        <w:pStyle w:val="22"/>
      </w:pPr>
      <w:r w:rsidRPr="00D84C65">
        <w:rPr>
          <w:bCs/>
          <w:iCs/>
        </w:rPr>
        <w:t>«Кем выдан»</w:t>
      </w:r>
      <w:r w:rsidRPr="00D84C65">
        <w:t xml:space="preserve"> 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Pr="00D84C65">
        <w:t xml:space="preserve"> (при наличии)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AB4D3F">
        <w:t>;</w:t>
      </w:r>
    </w:p>
    <w:p w14:paraId="2D20B3F9" w14:textId="0C2B74B0" w:rsidR="009D0368" w:rsidRPr="009D2851" w:rsidRDefault="009D0368" w:rsidP="00D17774">
      <w:pPr>
        <w:pStyle w:val="22"/>
      </w:pPr>
      <w:r w:rsidRPr="00D84C65">
        <w:rPr>
          <w:bCs/>
          <w:iCs/>
        </w:rPr>
        <w:t>«Код подразделения»</w:t>
      </w:r>
      <w:r w:rsidRPr="00D84C65">
        <w:t xml:space="preserve"> – значение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Pr="009D2851">
        <w:t>.</w:t>
      </w:r>
    </w:p>
    <w:p w14:paraId="5AA51DA0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5A054192" wp14:editId="16B1715A">
            <wp:extent cx="5940425" cy="224853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E5D3B" w14:textId="73AA504B" w:rsidR="009D0368" w:rsidRPr="009D2851" w:rsidRDefault="009D0368" w:rsidP="008E3F85">
      <w:pPr>
        <w:pStyle w:val="affffffb"/>
      </w:pPr>
      <w:bookmarkStart w:id="278" w:name="_Ref13161047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60</w:t>
      </w:r>
      <w:r w:rsidR="00731FD8">
        <w:rPr>
          <w:noProof/>
        </w:rPr>
        <w:fldChar w:fldCharType="end"/>
      </w:r>
      <w:bookmarkEnd w:id="278"/>
      <w:r w:rsidRPr="009D2851">
        <w:t xml:space="preserve"> – </w:t>
      </w:r>
      <w:r w:rsidR="00D17774">
        <w:t>Блок</w:t>
      </w:r>
      <w:r w:rsidRPr="009D2851">
        <w:t xml:space="preserve"> «Документ, удостоверяющий личность»</w:t>
      </w:r>
    </w:p>
    <w:p w14:paraId="6C532C4A" w14:textId="66D6D9DC" w:rsidR="00EA7C3B" w:rsidRPr="008E3F85" w:rsidRDefault="009D0368" w:rsidP="00D17774">
      <w:pPr>
        <w:pStyle w:val="affffffc"/>
        <w:ind w:left="1134" w:firstLine="0"/>
      </w:pPr>
      <w:r w:rsidRPr="009D2851">
        <w:t>В случае, если в блок «Документ, удостоверяющий личность</w:t>
      </w:r>
      <w:proofErr w:type="gramStart"/>
      <w:r w:rsidR="00D17774" w:rsidRPr="009D2851">
        <w:t>»</w:t>
      </w:r>
      <w:proofErr w:type="gramEnd"/>
      <w:r w:rsidRPr="009D2851">
        <w:t xml:space="preserve"> не был заполнен данными из </w:t>
      </w:r>
      <w:r w:rsidR="00A57F93" w:rsidRPr="00A57F93">
        <w:t>модуля «Медицинский и фармацевтический персонал» Подсистемы</w:t>
      </w:r>
      <w:r w:rsidRPr="009D2851">
        <w:t>, то необходимо внести сведения вручную.</w:t>
      </w:r>
      <w:r w:rsidR="00FA16B0">
        <w:t xml:space="preserve"> </w:t>
      </w:r>
    </w:p>
    <w:p w14:paraId="7B5EC85B" w14:textId="40482D9F" w:rsidR="009D0368" w:rsidRPr="009D2851" w:rsidRDefault="009D0368" w:rsidP="00D17774">
      <w:pPr>
        <w:pStyle w:val="a7"/>
        <w:ind w:left="1134" w:firstLine="0"/>
      </w:pPr>
      <w:r w:rsidRPr="008E3F85">
        <w:rPr>
          <w:rStyle w:val="affffff4"/>
        </w:rPr>
        <w:t xml:space="preserve">Если данные </w:t>
      </w:r>
      <w:r w:rsidR="00F05A02" w:rsidRPr="008E3F85">
        <w:rPr>
          <w:rStyle w:val="affffff4"/>
        </w:rPr>
        <w:t>были отредактированы</w:t>
      </w:r>
      <w:r w:rsidR="00FA16B0" w:rsidRPr="008E3F85">
        <w:rPr>
          <w:rStyle w:val="affffff4"/>
        </w:rPr>
        <w:t xml:space="preserve">, но </w:t>
      </w:r>
      <w:r w:rsidRPr="008E3F85">
        <w:rPr>
          <w:rStyle w:val="affffff4"/>
        </w:rPr>
        <w:t>требуется вернуть их в исходное значение, необходимо нажать на кнопку «Добавить из ФРМР</w:t>
      </w:r>
      <w:r w:rsidRPr="009D2851">
        <w:t>».</w:t>
      </w:r>
    </w:p>
    <w:p w14:paraId="7E395213" w14:textId="77777777" w:rsidR="009D0368" w:rsidRPr="00D84C65" w:rsidRDefault="009D0368" w:rsidP="008E3F85">
      <w:pPr>
        <w:pStyle w:val="18"/>
      </w:pPr>
      <w:r w:rsidRPr="00D84C65">
        <w:rPr>
          <w:bCs/>
        </w:rPr>
        <w:lastRenderedPageBreak/>
        <w:t xml:space="preserve">Блок «Документы об образовании». </w:t>
      </w:r>
      <w:r w:rsidRPr="00D84C65">
        <w:t>В данном блоке необходимо заполнить сведения о документе об образовании. При нажатии кнопки «Заполнить из ФРМР» происходит автозаполнение следующих полей:</w:t>
      </w:r>
    </w:p>
    <w:p w14:paraId="780EAF64" w14:textId="77BA0CA3" w:rsidR="009D0368" w:rsidRPr="009D2851" w:rsidRDefault="009D0368" w:rsidP="00D17774">
      <w:pPr>
        <w:pStyle w:val="22"/>
      </w:pPr>
      <w:r w:rsidRPr="00D84C65">
        <w:rPr>
          <w:bCs/>
          <w:iCs/>
        </w:rPr>
        <w:t>«Место получения образования»</w:t>
      </w:r>
      <w:r w:rsidRPr="00D84C65">
        <w:t xml:space="preserve"> – заполняется сведениями из </w:t>
      </w:r>
      <w:bookmarkStart w:id="279" w:name="_Hlk160631444"/>
      <w:r w:rsidR="00A57F93" w:rsidRPr="00A57F93">
        <w:t>модуля «Медицинский и фармацевтический персонал» Подсистемы</w:t>
      </w:r>
      <w:bookmarkEnd w:id="279"/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Pr="00D84C65">
        <w:t>.</w:t>
      </w:r>
      <w:r w:rsidR="003E1142" w:rsidRPr="00D84C65">
        <w:t xml:space="preserve"> В случае выбора значения «Иностранное государство» будет доступен раздел «Решение о соответствии образования и (или) квалификации</w:t>
      </w:r>
      <w:r w:rsidR="003E1142" w:rsidRPr="009D2851">
        <w:t>, полученных в иностранном государстве» (</w:t>
      </w:r>
      <w:r w:rsidR="00F05A02">
        <w:t xml:space="preserve">см. </w:t>
      </w:r>
      <w:r w:rsidR="003E1142" w:rsidRPr="009D2851">
        <w:fldChar w:fldCharType="begin"/>
      </w:r>
      <w:r w:rsidR="003E1142" w:rsidRPr="009D2851">
        <w:instrText xml:space="preserve"> REF _Ref148027073 \h </w:instrText>
      </w:r>
      <w:r w:rsidR="009D2851" w:rsidRPr="009D2851">
        <w:instrText xml:space="preserve"> \* MERGEFORMAT </w:instrText>
      </w:r>
      <w:r w:rsidR="003E1142" w:rsidRPr="009D2851">
        <w:fldChar w:fldCharType="separate"/>
      </w:r>
      <w:r w:rsidR="00917A83" w:rsidRPr="00917A83">
        <w:t>Рисунок 61</w:t>
      </w:r>
      <w:r w:rsidR="003E1142" w:rsidRPr="009D2851">
        <w:fldChar w:fldCharType="end"/>
      </w:r>
      <w:r w:rsidR="003E1142" w:rsidRPr="009D2851">
        <w:t>).</w:t>
      </w:r>
    </w:p>
    <w:p w14:paraId="7E43A38E" w14:textId="680CE33B" w:rsidR="003E1142" w:rsidRPr="009D2851" w:rsidRDefault="003E1142" w:rsidP="008E3F85">
      <w:pPr>
        <w:pStyle w:val="affffff9"/>
      </w:pPr>
      <w:r w:rsidRPr="009D2851">
        <w:t xml:space="preserve"> </w:t>
      </w:r>
      <w:r w:rsidR="00D87CA4" w:rsidRPr="009D2851">
        <w:rPr>
          <w:noProof/>
        </w:rPr>
        <w:drawing>
          <wp:inline distT="0" distB="0" distL="0" distR="0" wp14:anchorId="51762A25" wp14:editId="0CA98AED">
            <wp:extent cx="5455529" cy="3936368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652" r="24153" b="34827"/>
                    <a:stretch/>
                  </pic:blipFill>
                  <pic:spPr bwMode="auto">
                    <a:xfrm>
                      <a:off x="0" y="0"/>
                      <a:ext cx="5642050" cy="407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864BC2" w14:textId="3256278F" w:rsidR="003E1142" w:rsidRPr="009D2851" w:rsidRDefault="003E1142" w:rsidP="009D2851">
      <w:pPr>
        <w:pStyle w:val="af4"/>
      </w:pPr>
      <w:bookmarkStart w:id="280" w:name="_Ref148027073"/>
      <w:r w:rsidRPr="008E3F85">
        <w:rPr>
          <w:rStyle w:val="affffffd"/>
        </w:rPr>
        <w:t xml:space="preserve">Рисунок </w:t>
      </w:r>
      <w:r w:rsidR="00A926A8" w:rsidRPr="008E3F85">
        <w:rPr>
          <w:rStyle w:val="affffffd"/>
        </w:rPr>
        <w:fldChar w:fldCharType="begin"/>
      </w:r>
      <w:r w:rsidR="00A926A8" w:rsidRPr="008E3F85">
        <w:rPr>
          <w:rStyle w:val="affffffd"/>
        </w:rPr>
        <w:instrText xml:space="preserve"> SEQ Рисунок \* ARABIC </w:instrText>
      </w:r>
      <w:r w:rsidR="00A926A8" w:rsidRPr="008E3F85">
        <w:rPr>
          <w:rStyle w:val="affffffd"/>
        </w:rPr>
        <w:fldChar w:fldCharType="separate"/>
      </w:r>
      <w:r w:rsidR="00917A83">
        <w:rPr>
          <w:rStyle w:val="affffffd"/>
          <w:noProof/>
        </w:rPr>
        <w:t>61</w:t>
      </w:r>
      <w:r w:rsidR="00A926A8" w:rsidRPr="008E3F85">
        <w:rPr>
          <w:rStyle w:val="affffffd"/>
        </w:rPr>
        <w:fldChar w:fldCharType="end"/>
      </w:r>
      <w:bookmarkEnd w:id="280"/>
      <w:r w:rsidRPr="008E3F85">
        <w:rPr>
          <w:rStyle w:val="affffffd"/>
        </w:rPr>
        <w:t xml:space="preserve"> </w:t>
      </w:r>
      <w:r w:rsidR="00D11C69" w:rsidRPr="008E3F85">
        <w:rPr>
          <w:rStyle w:val="affffffd"/>
        </w:rPr>
        <w:t>–</w:t>
      </w:r>
      <w:r w:rsidRPr="008E3F85">
        <w:rPr>
          <w:rStyle w:val="affffffd"/>
        </w:rPr>
        <w:t xml:space="preserve"> Раздел «Решение о соответствии образования и (или) квалификации,</w:t>
      </w:r>
      <w:r w:rsidRPr="009D2851">
        <w:t xml:space="preserve"> полученных в иностранном государстве»</w:t>
      </w:r>
    </w:p>
    <w:p w14:paraId="666B7F58" w14:textId="3FD24729" w:rsidR="009D0368" w:rsidRPr="00D84C65" w:rsidRDefault="009D0368" w:rsidP="00D17774">
      <w:pPr>
        <w:pStyle w:val="22"/>
      </w:pPr>
      <w:r w:rsidRPr="00D84C65">
        <w:rPr>
          <w:bCs/>
          <w:iCs/>
        </w:rPr>
        <w:t>«Уровень образования»</w:t>
      </w:r>
      <w:r w:rsidRPr="00D84C65">
        <w:t xml:space="preserve"> –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A57F93">
        <w:t>;</w:t>
      </w:r>
    </w:p>
    <w:p w14:paraId="45014216" w14:textId="165C2211" w:rsidR="009D0368" w:rsidRPr="00D84C65" w:rsidRDefault="009D0368" w:rsidP="00D17774">
      <w:pPr>
        <w:pStyle w:val="22"/>
      </w:pPr>
      <w:r w:rsidRPr="00D84C65">
        <w:rPr>
          <w:bCs/>
          <w:iCs/>
        </w:rPr>
        <w:t>«Специальность»</w:t>
      </w:r>
      <w:r w:rsidRPr="00D84C65">
        <w:t xml:space="preserve"> –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Pr="00D84C65">
        <w:t xml:space="preserve">. </w:t>
      </w:r>
    </w:p>
    <w:p w14:paraId="7EAB6695" w14:textId="77777777" w:rsidR="00917A83" w:rsidRDefault="009D0368" w:rsidP="00917A83">
      <w:pPr>
        <w:pStyle w:val="22"/>
      </w:pPr>
      <w:r w:rsidRPr="00D84C65">
        <w:rPr>
          <w:bCs/>
          <w:iCs/>
        </w:rPr>
        <w:lastRenderedPageBreak/>
        <w:t>«Тип документа об образовании»</w:t>
      </w:r>
      <w:r w:rsidRPr="00D84C65">
        <w:t xml:space="preserve"> – значение выбирается из выпадающего списка (</w:t>
      </w:r>
      <w:r w:rsidR="00F05A02">
        <w:t xml:space="preserve">см. </w:t>
      </w:r>
      <w:r w:rsidRPr="00D84C65">
        <w:fldChar w:fldCharType="begin"/>
      </w:r>
      <w:r w:rsidRPr="00D84C65">
        <w:instrText xml:space="preserve"> REF _Ref131519603 \h </w:instrText>
      </w:r>
      <w:r w:rsidR="009D2851" w:rsidRPr="00D84C65">
        <w:instrText xml:space="preserve"> \* MERGEFORMAT </w:instrText>
      </w:r>
      <w:r w:rsidRPr="00D84C65">
        <w:fldChar w:fldCharType="separate"/>
      </w:r>
      <w:r w:rsidR="00917A83">
        <w:rPr>
          <w:noProof/>
        </w:rPr>
        <w:drawing>
          <wp:inline distT="0" distB="0" distL="0" distR="0" wp14:anchorId="4F98796B" wp14:editId="2776E7D2">
            <wp:extent cx="5815792" cy="30378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870685" cy="306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12E24" w14:textId="17A836FD" w:rsidR="009D0368" w:rsidRDefault="00917A83" w:rsidP="00A57F93">
      <w:pPr>
        <w:pStyle w:val="22"/>
      </w:pPr>
      <w:r w:rsidRPr="009D2851">
        <w:rPr>
          <w:noProof/>
        </w:rPr>
        <w:t>Рисунок</w:t>
      </w:r>
      <w:r w:rsidRPr="009D2851">
        <w:t xml:space="preserve"> </w:t>
      </w:r>
      <w:r>
        <w:rPr>
          <w:noProof/>
        </w:rPr>
        <w:t>62</w:t>
      </w:r>
      <w:r w:rsidR="009D0368" w:rsidRPr="00D84C65">
        <w:fldChar w:fldCharType="end"/>
      </w:r>
      <w:r w:rsidR="009D0368" w:rsidRPr="00D84C65">
        <w:t xml:space="preserve">). </w:t>
      </w:r>
    </w:p>
    <w:p w14:paraId="111F1345" w14:textId="4FF0FDDB" w:rsidR="00A57F93" w:rsidRPr="00D84C65" w:rsidRDefault="00A57F93" w:rsidP="00A57F93">
      <w:pPr>
        <w:pStyle w:val="13"/>
        <w:numPr>
          <w:ilvl w:val="0"/>
          <w:numId w:val="0"/>
        </w:numPr>
        <w:ind w:left="1134"/>
      </w:pPr>
    </w:p>
    <w:p w14:paraId="347147D9" w14:textId="04E7F006" w:rsidR="00D87CA4" w:rsidRDefault="00D87CA4" w:rsidP="00D87CA4">
      <w:pPr>
        <w:pStyle w:val="affffff9"/>
      </w:pPr>
      <w:bookmarkStart w:id="281" w:name="_Ref131519603"/>
      <w:r>
        <w:rPr>
          <w:noProof/>
        </w:rPr>
        <w:drawing>
          <wp:inline distT="0" distB="0" distL="0" distR="0" wp14:anchorId="50EFB98C" wp14:editId="070CFCE0">
            <wp:extent cx="5815792" cy="30378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870685" cy="306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ACD3A" w14:textId="76524983" w:rsidR="009D0368" w:rsidRPr="009D2851" w:rsidRDefault="009D0368" w:rsidP="008E3F85">
      <w:pPr>
        <w:pStyle w:val="affffffb"/>
      </w:pPr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62</w:t>
      </w:r>
      <w:r w:rsidR="00731FD8">
        <w:rPr>
          <w:noProof/>
        </w:rPr>
        <w:fldChar w:fldCharType="end"/>
      </w:r>
      <w:bookmarkEnd w:id="281"/>
      <w:r w:rsidRPr="009D2851">
        <w:t xml:space="preserve"> – Пример заполнения блока «Документ об образовании»</w:t>
      </w:r>
    </w:p>
    <w:p w14:paraId="3320197D" w14:textId="25D64932" w:rsidR="009D0368" w:rsidRPr="00D84C65" w:rsidRDefault="009D0368" w:rsidP="00D17774">
      <w:pPr>
        <w:pStyle w:val="22"/>
      </w:pPr>
      <w:r w:rsidRPr="00D84C65">
        <w:rPr>
          <w:bCs/>
          <w:iCs/>
        </w:rPr>
        <w:t>«Дата выдачи документа об образовании»</w:t>
      </w:r>
      <w:r w:rsidRPr="00D84C65">
        <w:t xml:space="preserve"> –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Pr="00D84C65">
        <w:t xml:space="preserve"> (при наличии)</w:t>
      </w:r>
      <w:r w:rsidR="00D17774">
        <w:t xml:space="preserve"> (</w:t>
      </w:r>
      <w:r w:rsidR="00A57F93">
        <w:t>сведения доступны для редактирования на форме заявления</w:t>
      </w:r>
      <w:r w:rsidR="00D17774">
        <w:t>)</w:t>
      </w:r>
      <w:r w:rsidR="00A57F93">
        <w:t>;</w:t>
      </w:r>
    </w:p>
    <w:p w14:paraId="717EAE11" w14:textId="530A8A8C" w:rsidR="009D0368" w:rsidRPr="00D84C65" w:rsidRDefault="009D0368" w:rsidP="00D17774">
      <w:pPr>
        <w:pStyle w:val="22"/>
      </w:pPr>
      <w:r w:rsidRPr="00D84C65">
        <w:rPr>
          <w:bCs/>
          <w:iCs/>
        </w:rPr>
        <w:t>«Кем выдан документ об образовании»</w:t>
      </w:r>
      <w:r w:rsidRPr="00D84C65">
        <w:t xml:space="preserve"> –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="00D17774">
        <w:rPr>
          <w:bCs/>
          <w:iCs/>
        </w:rPr>
        <w:t xml:space="preserve"> (</w:t>
      </w:r>
      <w:r w:rsidR="00A57F93">
        <w:rPr>
          <w:bCs/>
          <w:iCs/>
        </w:rPr>
        <w:t>сведения доступны для редактирования на форме заявления</w:t>
      </w:r>
      <w:r w:rsidR="00D17774">
        <w:rPr>
          <w:bCs/>
          <w:iCs/>
        </w:rPr>
        <w:t>)</w:t>
      </w:r>
      <w:r w:rsidR="00A57F93">
        <w:t>;</w:t>
      </w:r>
    </w:p>
    <w:p w14:paraId="23E8C454" w14:textId="6FC6C387" w:rsidR="009D0368" w:rsidRPr="00D84C65" w:rsidRDefault="009D0368" w:rsidP="00D17774">
      <w:pPr>
        <w:pStyle w:val="22"/>
      </w:pPr>
      <w:r w:rsidRPr="00D84C65">
        <w:rPr>
          <w:bCs/>
          <w:iCs/>
        </w:rPr>
        <w:t>«Серия документа об образовании»</w:t>
      </w:r>
      <w:r w:rsidRPr="00D84C65">
        <w:t xml:space="preserve"> – заполняется сведениями из </w:t>
      </w:r>
      <w:r w:rsidR="00A57F93" w:rsidRPr="00A57F93">
        <w:t>модуля «Медицинский и фармацевтический персонал» Подсистемы</w:t>
      </w:r>
      <w:r w:rsidR="00D17774">
        <w:rPr>
          <w:bCs/>
          <w:iCs/>
        </w:rPr>
        <w:t xml:space="preserve"> (</w:t>
      </w:r>
      <w:r w:rsidR="00A57F93">
        <w:rPr>
          <w:bCs/>
          <w:iCs/>
        </w:rPr>
        <w:t>сведения доступны для редактирования на форме заявления</w:t>
      </w:r>
      <w:r w:rsidR="00D17774">
        <w:rPr>
          <w:bCs/>
          <w:iCs/>
        </w:rPr>
        <w:t>)</w:t>
      </w:r>
      <w:r w:rsidR="00A57F93">
        <w:t>;</w:t>
      </w:r>
    </w:p>
    <w:p w14:paraId="33C091A0" w14:textId="14ACD142" w:rsidR="009D0368" w:rsidRPr="00D84C65" w:rsidRDefault="009D0368" w:rsidP="00D17774">
      <w:pPr>
        <w:pStyle w:val="22"/>
      </w:pPr>
      <w:r w:rsidRPr="00D84C65">
        <w:rPr>
          <w:bCs/>
          <w:iCs/>
        </w:rPr>
        <w:lastRenderedPageBreak/>
        <w:t>«Номер документа об образовании»</w:t>
      </w:r>
      <w:r w:rsidRPr="00D84C65">
        <w:t xml:space="preserve"> – заполняется сведениями из </w:t>
      </w:r>
      <w:r w:rsidR="00A57F93" w:rsidRPr="00A57F93">
        <w:t xml:space="preserve">модуля «Медицинский и фармацевтический персонал» Подсистемы </w:t>
      </w:r>
      <w:r w:rsidR="00D17774">
        <w:rPr>
          <w:bCs/>
          <w:iCs/>
        </w:rPr>
        <w:t>(</w:t>
      </w:r>
      <w:r w:rsidR="00A57F93">
        <w:rPr>
          <w:bCs/>
          <w:iCs/>
        </w:rPr>
        <w:t>сведения доступны для редактирования на форме заявления</w:t>
      </w:r>
      <w:r w:rsidR="00D17774">
        <w:rPr>
          <w:bCs/>
          <w:iCs/>
        </w:rPr>
        <w:t>)</w:t>
      </w:r>
      <w:r w:rsidRPr="00D84C65">
        <w:t>.</w:t>
      </w:r>
    </w:p>
    <w:p w14:paraId="7D9F690F" w14:textId="74961DAB" w:rsidR="009D0368" w:rsidRPr="008313E1" w:rsidRDefault="009D0368" w:rsidP="00D17774">
      <w:pPr>
        <w:pStyle w:val="a7"/>
        <w:ind w:left="1134" w:firstLine="0"/>
      </w:pPr>
      <w:r w:rsidRPr="008313E1">
        <w:t>Если данные были отредактированы</w:t>
      </w:r>
      <w:r w:rsidR="004D27E4" w:rsidRPr="008313E1">
        <w:t xml:space="preserve">, но </w:t>
      </w:r>
      <w:r w:rsidRPr="008313E1">
        <w:t>требуется вернуть их в исходное значение, то необходимо нажать на кнопку «Добавить из ФРМР».</w:t>
      </w:r>
    </w:p>
    <w:p w14:paraId="50372268" w14:textId="7A3521FC" w:rsidR="003E1142" w:rsidRPr="009D2851" w:rsidRDefault="003E1142" w:rsidP="00D17774">
      <w:pPr>
        <w:pStyle w:val="22"/>
      </w:pPr>
      <w:r w:rsidRPr="009D2851">
        <w:t>Раздел «Решение о соответствии образования и (или) квалификации, полученных в иностранном государстве» может быть заполнен следующими способами:</w:t>
      </w:r>
    </w:p>
    <w:p w14:paraId="6365A878" w14:textId="16D02DDF" w:rsidR="003E1142" w:rsidRPr="009D2851" w:rsidRDefault="00F51EEE" w:rsidP="008E3F85">
      <w:pPr>
        <w:pStyle w:val="31"/>
      </w:pPr>
      <w:r>
        <w:t>п</w:t>
      </w:r>
      <w:r w:rsidR="002C0DEE">
        <w:t xml:space="preserve">утем </w:t>
      </w:r>
      <w:r>
        <w:t xml:space="preserve">направления </w:t>
      </w:r>
      <w:r w:rsidR="002C0DEE">
        <w:t>а</w:t>
      </w:r>
      <w:r w:rsidR="003E1142" w:rsidRPr="009D2851">
        <w:t>втоматизированн</w:t>
      </w:r>
      <w:r>
        <w:t xml:space="preserve">ого </w:t>
      </w:r>
      <w:r w:rsidR="003E1142" w:rsidRPr="009D2851">
        <w:t>запрос</w:t>
      </w:r>
      <w:r>
        <w:t>а</w:t>
      </w:r>
      <w:r w:rsidR="003E1142" w:rsidRPr="009D2851">
        <w:t xml:space="preserve"> </w:t>
      </w:r>
      <w:r w:rsidR="002C0DEE" w:rsidRPr="002C0DEE">
        <w:t xml:space="preserve">в </w:t>
      </w:r>
      <w:r w:rsidR="00AB163B">
        <w:t>АИС «Росздравнадзор»</w:t>
      </w:r>
      <w:r w:rsidR="002C0DEE" w:rsidRPr="002C0DEE">
        <w:t xml:space="preserve"> </w:t>
      </w:r>
      <w:r w:rsidR="003E1142" w:rsidRPr="009D2851">
        <w:t xml:space="preserve">при нажатии кнопки «Обновить данные» </w:t>
      </w:r>
      <w:r w:rsidRPr="009D2851">
        <w:t xml:space="preserve">на форме заявления </w:t>
      </w:r>
      <w:r w:rsidR="003E1142" w:rsidRPr="009D2851">
        <w:t>(</w:t>
      </w:r>
      <w:r w:rsidR="00F05A02">
        <w:t xml:space="preserve">см. </w:t>
      </w:r>
      <w:r w:rsidR="006D613E">
        <w:fldChar w:fldCharType="begin"/>
      </w:r>
      <w:r w:rsidR="006D613E">
        <w:instrText xml:space="preserve"> REF _Ref148264181 \h </w:instrText>
      </w:r>
      <w:r w:rsidR="003A542D">
        <w:instrText xml:space="preserve"> \* MERGEFORMAT </w:instrText>
      </w:r>
      <w:r w:rsidR="006D613E">
        <w:fldChar w:fldCharType="separate"/>
      </w:r>
      <w:r w:rsidR="00917A83">
        <w:t xml:space="preserve">Рисунок </w:t>
      </w:r>
      <w:r w:rsidR="00917A83">
        <w:rPr>
          <w:noProof/>
        </w:rPr>
        <w:t>63</w:t>
      </w:r>
      <w:r w:rsidR="006D613E">
        <w:fldChar w:fldCharType="end"/>
      </w:r>
      <w:r w:rsidR="003E1142" w:rsidRPr="009D2851">
        <w:t>)</w:t>
      </w:r>
      <w:r>
        <w:t>;</w:t>
      </w:r>
      <w:r w:rsidR="003E1142" w:rsidRPr="009D2851">
        <w:t xml:space="preserve"> </w:t>
      </w:r>
    </w:p>
    <w:p w14:paraId="0F37C647" w14:textId="6EB8AB33" w:rsidR="003E1142" w:rsidRPr="009D2851" w:rsidRDefault="00F51EEE" w:rsidP="008E3F85">
      <w:pPr>
        <w:pStyle w:val="31"/>
      </w:pPr>
      <w:r>
        <w:t>путем р</w:t>
      </w:r>
      <w:r w:rsidR="003E1142" w:rsidRPr="009D2851">
        <w:t>учно</w:t>
      </w:r>
      <w:r>
        <w:t>го</w:t>
      </w:r>
      <w:r w:rsidR="003E1142" w:rsidRPr="009D2851">
        <w:t xml:space="preserve"> ввод</w:t>
      </w:r>
      <w:r>
        <w:t>а</w:t>
      </w:r>
      <w:r w:rsidR="003E1142" w:rsidRPr="009D2851">
        <w:t xml:space="preserve"> данных</w:t>
      </w:r>
      <w:r w:rsidR="00BC497C">
        <w:t xml:space="preserve"> </w:t>
      </w:r>
      <w:r w:rsidR="006F2D4C">
        <w:t>(</w:t>
      </w:r>
      <w:r w:rsidR="00BC497C">
        <w:t xml:space="preserve">в случае отсутствия сведений в </w:t>
      </w:r>
      <w:r w:rsidR="00AB163B">
        <w:t>АИС «Росздравнадзор»</w:t>
      </w:r>
      <w:r w:rsidR="006F2D4C">
        <w:t>) в поля</w:t>
      </w:r>
      <w:r w:rsidR="00BC497C">
        <w:t>:</w:t>
      </w:r>
    </w:p>
    <w:p w14:paraId="15CC5B22" w14:textId="59DE7B23" w:rsidR="00EB6B74" w:rsidRPr="00BC497C" w:rsidRDefault="00EB6B74" w:rsidP="008E3F85">
      <w:pPr>
        <w:pStyle w:val="47"/>
      </w:pPr>
      <w:r w:rsidRPr="00BC497C">
        <w:t>«Специальность по направлению»</w:t>
      </w:r>
      <w:r w:rsidR="006F2D4C">
        <w:t xml:space="preserve"> –</w:t>
      </w:r>
      <w:r w:rsidRPr="00BC497C">
        <w:t xml:space="preserve"> </w:t>
      </w:r>
      <w:r w:rsidR="002E4850">
        <w:t xml:space="preserve">выбор значения </w:t>
      </w:r>
      <w:r w:rsidRPr="00BC497C">
        <w:t xml:space="preserve">из выпадающего списка, </w:t>
      </w:r>
      <w:r w:rsidR="002E4850">
        <w:t>содержащего</w:t>
      </w:r>
      <w:r w:rsidRPr="00BC497C">
        <w:t xml:space="preserve"> специальность</w:t>
      </w:r>
      <w:r w:rsidR="006F2D4C">
        <w:t>,</w:t>
      </w:r>
      <w:r w:rsidRPr="00BC497C">
        <w:t xml:space="preserve"> выбранн</w:t>
      </w:r>
      <w:r w:rsidR="006F2D4C">
        <w:t>ую</w:t>
      </w:r>
      <w:r w:rsidRPr="00BC497C">
        <w:t xml:space="preserve"> в поле «Специальность, признанная в РФ»;</w:t>
      </w:r>
    </w:p>
    <w:p w14:paraId="0B393B60" w14:textId="7187C5B1" w:rsidR="00EB6B74" w:rsidRPr="00BC497C" w:rsidRDefault="00EB6B74" w:rsidP="008E3F85">
      <w:pPr>
        <w:pStyle w:val="47"/>
      </w:pPr>
      <w:r w:rsidRPr="00BC497C">
        <w:t xml:space="preserve">«Регистрационный номер» </w:t>
      </w:r>
      <w:r w:rsidR="001E216C">
        <w:t>–</w:t>
      </w:r>
      <w:r w:rsidR="001E216C" w:rsidRPr="00BC497C">
        <w:t xml:space="preserve"> </w:t>
      </w:r>
      <w:r w:rsidR="001E216C">
        <w:t>заполняется</w:t>
      </w:r>
      <w:r w:rsidRPr="00BC497C">
        <w:t xml:space="preserve"> вручную</w:t>
      </w:r>
      <w:r w:rsidR="006F2D4C">
        <w:t>;</w:t>
      </w:r>
    </w:p>
    <w:p w14:paraId="060ADF83" w14:textId="3AB3495B" w:rsidR="00EB6B74" w:rsidRPr="009D2851" w:rsidRDefault="00EB6B74" w:rsidP="008E3F85">
      <w:pPr>
        <w:pStyle w:val="47"/>
      </w:pPr>
      <w:r w:rsidRPr="00BC497C">
        <w:t xml:space="preserve">«Дата выдачи» </w:t>
      </w:r>
      <w:r w:rsidR="006F2D4C">
        <w:t>–</w:t>
      </w:r>
      <w:r w:rsidRPr="00BC497C">
        <w:t xml:space="preserve"> запо</w:t>
      </w:r>
      <w:r w:rsidRPr="009D2851">
        <w:t>лняется вручную.</w:t>
      </w:r>
    </w:p>
    <w:p w14:paraId="71CCF137" w14:textId="77777777" w:rsidR="006D613E" w:rsidRDefault="00EB6B74" w:rsidP="008E3F85">
      <w:pPr>
        <w:pStyle w:val="affffff9"/>
      </w:pPr>
      <w:r w:rsidRPr="009D2851">
        <w:rPr>
          <w:noProof/>
        </w:rPr>
        <w:drawing>
          <wp:inline distT="0" distB="0" distL="0" distR="0" wp14:anchorId="2F75281E" wp14:editId="69E25B5A">
            <wp:extent cx="5922458" cy="4856018"/>
            <wp:effectExtent l="0" t="0" r="2540" b="1905"/>
            <wp:docPr id="298399887" name="Рисунок 298399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8" t="45879" r="30244" b="34906"/>
                    <a:stretch/>
                  </pic:blipFill>
                  <pic:spPr bwMode="auto">
                    <a:xfrm>
                      <a:off x="0" y="0"/>
                      <a:ext cx="6056193" cy="4965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12936" w14:textId="4E618162" w:rsidR="00EB6B74" w:rsidRPr="009D2851" w:rsidRDefault="006D613E" w:rsidP="008E3F85">
      <w:pPr>
        <w:pStyle w:val="affffffb"/>
      </w:pPr>
      <w:bookmarkStart w:id="282" w:name="_Ref148264181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63</w:t>
      </w:r>
      <w:r w:rsidR="00731FD8">
        <w:rPr>
          <w:noProof/>
        </w:rPr>
        <w:fldChar w:fldCharType="end"/>
      </w:r>
      <w:bookmarkEnd w:id="282"/>
      <w:r>
        <w:t xml:space="preserve"> </w:t>
      </w:r>
      <w:r w:rsidR="002E4850">
        <w:t>–</w:t>
      </w:r>
      <w:r>
        <w:t xml:space="preserve"> </w:t>
      </w:r>
      <w:r w:rsidR="00D17774">
        <w:t>Кнопка «Обновить данные»</w:t>
      </w:r>
    </w:p>
    <w:p w14:paraId="678E5EA8" w14:textId="1830C823" w:rsidR="009D0368" w:rsidRPr="009D2851" w:rsidRDefault="009D0368" w:rsidP="008E3F85">
      <w:pPr>
        <w:pStyle w:val="18"/>
      </w:pPr>
      <w:r w:rsidRPr="00BC497C">
        <w:rPr>
          <w:bCs/>
        </w:rPr>
        <w:t xml:space="preserve">Блок «Дополнительные документы». </w:t>
      </w:r>
      <w:r w:rsidRPr="00BC497C">
        <w:t>В данном блоке необходимо загрузить документы</w:t>
      </w:r>
      <w:r w:rsidR="00D54B0B">
        <w:t xml:space="preserve">, </w:t>
      </w:r>
      <w:r w:rsidR="00D54B0B" w:rsidRPr="00BC497C">
        <w:t>необходимые</w:t>
      </w:r>
      <w:r w:rsidRPr="00BC497C">
        <w:t xml:space="preserve"> для подачи заявления. (</w:t>
      </w:r>
      <w:r w:rsidR="001E216C">
        <w:t xml:space="preserve">см. </w:t>
      </w:r>
      <w:r w:rsidRPr="00BC497C">
        <w:fldChar w:fldCharType="begin"/>
      </w:r>
      <w:r w:rsidRPr="00BC497C">
        <w:instrText xml:space="preserve"> REF _Ref131610958 \h </w:instrText>
      </w:r>
      <w:r w:rsidR="009D2851" w:rsidRPr="00BC497C">
        <w:instrText xml:space="preserve"> \* MERGEFORMAT </w:instrText>
      </w:r>
      <w:r w:rsidRPr="00BC497C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64</w:t>
      </w:r>
      <w:r w:rsidRPr="00BC497C">
        <w:fldChar w:fldCharType="end"/>
      </w:r>
      <w:r w:rsidRPr="009D2851">
        <w:t>).</w:t>
      </w:r>
    </w:p>
    <w:p w14:paraId="5BD236C2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33374712" wp14:editId="051F4792">
            <wp:extent cx="5899402" cy="4596596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181" cy="461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BA79D" w14:textId="63909090" w:rsidR="009D0368" w:rsidRPr="009D2851" w:rsidRDefault="009D0368" w:rsidP="008E3F85">
      <w:pPr>
        <w:pStyle w:val="affffffb"/>
      </w:pPr>
      <w:bookmarkStart w:id="283" w:name="_Ref131610958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64</w:t>
      </w:r>
      <w:r w:rsidR="00731FD8">
        <w:rPr>
          <w:noProof/>
        </w:rPr>
        <w:fldChar w:fldCharType="end"/>
      </w:r>
      <w:bookmarkEnd w:id="283"/>
      <w:r w:rsidRPr="009D2851">
        <w:t xml:space="preserve"> – Блок «Дополнительные документы»</w:t>
      </w:r>
    </w:p>
    <w:p w14:paraId="4AAA0488" w14:textId="4946AB6C" w:rsidR="009D0368" w:rsidRPr="009D2851" w:rsidRDefault="009D0368" w:rsidP="00612A69">
      <w:pPr>
        <w:pStyle w:val="affffffc"/>
        <w:ind w:left="709" w:firstLine="0"/>
      </w:pPr>
      <w:r w:rsidRPr="009D2851">
        <w:t>Обязательным для загрузки является документ «Копия документа об образовании и (или) о квалификации или выписка из протокола заседания государственной экзаменационной комиссии».</w:t>
      </w:r>
    </w:p>
    <w:p w14:paraId="777CAEB8" w14:textId="5C298F82" w:rsidR="009D0368" w:rsidRPr="009D2851" w:rsidRDefault="009D0368" w:rsidP="00612A69">
      <w:pPr>
        <w:pStyle w:val="affffff5"/>
        <w:ind w:left="709" w:firstLine="0"/>
      </w:pPr>
      <w:r w:rsidRPr="009D2851">
        <w:t>Если в поле «Место получение образования» указано значение «Иностранное государство»</w:t>
      </w:r>
      <w:r w:rsidR="006D613E">
        <w:t xml:space="preserve"> и сведения о соответствии образования, полученного в иностранной организации, не были получены от </w:t>
      </w:r>
      <w:r w:rsidR="00AB163B">
        <w:t>АИС «Росздравнадзор»</w:t>
      </w:r>
      <w:r w:rsidR="00334CD9">
        <w:t>,</w:t>
      </w:r>
      <w:r w:rsidR="006D613E">
        <w:t xml:space="preserve"> </w:t>
      </w:r>
      <w:r w:rsidRPr="009D2851">
        <w:t>обязательным для загрузки является документ «</w:t>
      </w:r>
      <w:r w:rsidRPr="009D2851">
        <w:rPr>
          <w:color w:val="333333"/>
          <w:spacing w:val="-2"/>
          <w:shd w:val="clear" w:color="auto" w:fill="FFFFFF"/>
        </w:rPr>
        <w:t>Копия решения о соответствии полученных в иностранных организациях, осуществляющих образовательную деятельность, медицинского, фармацевтического или иного образования и (или) квалификации, квалификационным требованиям к медицинским и фармацевтическим работникам».</w:t>
      </w:r>
    </w:p>
    <w:p w14:paraId="0547B678" w14:textId="7D8F07BA" w:rsidR="009D0368" w:rsidRPr="009D2851" w:rsidRDefault="009D0368" w:rsidP="00612A69">
      <w:pPr>
        <w:pStyle w:val="affffff5"/>
        <w:ind w:left="709" w:firstLine="0"/>
      </w:pPr>
      <w:r w:rsidRPr="009D2851">
        <w:t xml:space="preserve">Следующие документы прикладываются </w:t>
      </w:r>
      <w:r w:rsidR="00334CD9">
        <w:t xml:space="preserve">только </w:t>
      </w:r>
      <w:r w:rsidRPr="009D2851">
        <w:t>при</w:t>
      </w:r>
      <w:r w:rsidR="00334CD9">
        <w:t xml:space="preserve"> их</w:t>
      </w:r>
      <w:r w:rsidRPr="009D2851">
        <w:t xml:space="preserve"> наличии:</w:t>
      </w:r>
    </w:p>
    <w:p w14:paraId="2B2FC32E" w14:textId="69B2F0C0" w:rsidR="009D0368" w:rsidRPr="009D2851" w:rsidRDefault="00334CD9" w:rsidP="00612A69">
      <w:pPr>
        <w:pStyle w:val="13"/>
        <w:ind w:left="709" w:firstLine="0"/>
      </w:pPr>
      <w:r>
        <w:t>к</w:t>
      </w:r>
      <w:r w:rsidR="009D0368" w:rsidRPr="009D2851">
        <w:t xml:space="preserve">опия документа, подтверждающего факт изменения фамилии, имени, отчества </w:t>
      </w:r>
      <w:r>
        <w:t>(</w:t>
      </w:r>
      <w:r w:rsidR="009D0368" w:rsidRPr="009D2851">
        <w:t>в случае изменения фамилии, имени, отчества)</w:t>
      </w:r>
      <w:r>
        <w:t>;</w:t>
      </w:r>
    </w:p>
    <w:p w14:paraId="625F8E48" w14:textId="5108F454" w:rsidR="009D0368" w:rsidRPr="009D2851" w:rsidRDefault="00334CD9" w:rsidP="00612A69">
      <w:pPr>
        <w:pStyle w:val="13"/>
        <w:ind w:left="709" w:firstLine="0"/>
      </w:pPr>
      <w:r>
        <w:t>к</w:t>
      </w:r>
      <w:r w:rsidR="009D0368" w:rsidRPr="009D2851">
        <w:t>опия сертификата специалиста (при наличии) и (или) сведения о прохождении аккредитации специалиста (при наличии)</w:t>
      </w:r>
      <w:r>
        <w:t>;</w:t>
      </w:r>
    </w:p>
    <w:p w14:paraId="06E24071" w14:textId="5F9208E4" w:rsidR="009D0368" w:rsidRPr="009D2851" w:rsidRDefault="00334CD9" w:rsidP="00612A69">
      <w:pPr>
        <w:pStyle w:val="13"/>
        <w:ind w:left="709" w:firstLine="0"/>
      </w:pPr>
      <w:r>
        <w:t>к</w:t>
      </w:r>
      <w:r w:rsidR="009D0368" w:rsidRPr="009D2851">
        <w:t>опия трудовой книжки или сведения о трудовой деятельности (при наличии), или копии иных документов, подтверждающих наличие стажа медицинской деятельности или фармацевтической деятельности, предусмотренных законодательством Российской Федерации о военной и иной приравненной к ней службе (при наличии).</w:t>
      </w:r>
    </w:p>
    <w:p w14:paraId="30CEF230" w14:textId="289D2432" w:rsidR="009D0368" w:rsidRPr="009D2851" w:rsidRDefault="009D0368" w:rsidP="00612A69">
      <w:pPr>
        <w:ind w:left="709"/>
      </w:pPr>
      <w:r w:rsidRPr="008E3F85">
        <w:rPr>
          <w:rStyle w:val="affffff4"/>
        </w:rPr>
        <w:t xml:space="preserve">Все документы прикладываются в формате </w:t>
      </w:r>
      <w:r w:rsidR="00FE4739" w:rsidRPr="008E3F85">
        <w:rPr>
          <w:rStyle w:val="affffff4"/>
        </w:rPr>
        <w:t>PDF</w:t>
      </w:r>
      <w:r w:rsidRPr="008E3F85">
        <w:rPr>
          <w:rStyle w:val="affffff4"/>
        </w:rPr>
        <w:t>. Наименование файлов должно быть уникальным</w:t>
      </w:r>
      <w:r w:rsidR="00FE4739" w:rsidRPr="008E3F85">
        <w:rPr>
          <w:rStyle w:val="affffff4"/>
        </w:rPr>
        <w:t xml:space="preserve">, </w:t>
      </w:r>
      <w:r w:rsidRPr="008E3F85">
        <w:rPr>
          <w:rStyle w:val="affffff4"/>
        </w:rPr>
        <w:t xml:space="preserve">максимальный размер всех файлов не </w:t>
      </w:r>
      <w:r w:rsidR="00FE4739" w:rsidRPr="008E3F85">
        <w:rPr>
          <w:rStyle w:val="affffff4"/>
        </w:rPr>
        <w:t xml:space="preserve">должен </w:t>
      </w:r>
      <w:r w:rsidRPr="008E3F85">
        <w:rPr>
          <w:rStyle w:val="affffff4"/>
        </w:rPr>
        <w:t>превышать 25Мб</w:t>
      </w:r>
      <w:r w:rsidR="007546DE">
        <w:rPr>
          <w:rStyle w:val="affffff4"/>
        </w:rPr>
        <w:t>айт</w:t>
      </w:r>
      <w:r w:rsidRPr="009D2851">
        <w:t>.</w:t>
      </w:r>
    </w:p>
    <w:p w14:paraId="0E2DEBB0" w14:textId="3786DE00" w:rsidR="009D0368" w:rsidRPr="009D2851" w:rsidRDefault="009D0368" w:rsidP="008E3F85">
      <w:pPr>
        <w:pStyle w:val="18"/>
      </w:pPr>
      <w:r w:rsidRPr="00BC497C">
        <w:rPr>
          <w:bCs/>
        </w:rPr>
        <w:lastRenderedPageBreak/>
        <w:t>Блок «Комментарий».</w:t>
      </w:r>
      <w:r w:rsidRPr="00BC497C">
        <w:t xml:space="preserve"> В данном блоке при необходимости </w:t>
      </w:r>
      <w:r w:rsidR="00FE4739">
        <w:t>можно</w:t>
      </w:r>
      <w:r w:rsidRPr="00BC497C">
        <w:t xml:space="preserve"> оставить комментарий</w:t>
      </w:r>
      <w:r w:rsidRPr="009D2851">
        <w:t>.</w:t>
      </w:r>
    </w:p>
    <w:p w14:paraId="12B78706" w14:textId="1A41BB56" w:rsidR="009D0368" w:rsidRPr="009D2851" w:rsidRDefault="009D0368" w:rsidP="00612A69">
      <w:pPr>
        <w:pStyle w:val="18"/>
      </w:pPr>
      <w:r w:rsidRPr="009D2851">
        <w:t>После заполнения всех блоков необходимо активировать</w:t>
      </w:r>
      <w:r w:rsidR="00BE4FBE">
        <w:t xml:space="preserve"> обязательные</w:t>
      </w:r>
      <w:r w:rsidRPr="009D2851">
        <w:t xml:space="preserve"> </w:t>
      </w:r>
      <w:proofErr w:type="spellStart"/>
      <w:r w:rsidRPr="009D2851">
        <w:t>чекбоксы</w:t>
      </w:r>
      <w:proofErr w:type="spellEnd"/>
      <w:r w:rsidRPr="009D2851">
        <w:t xml:space="preserve"> (</w:t>
      </w:r>
      <w:r w:rsidR="001E216C">
        <w:t xml:space="preserve">см. </w:t>
      </w:r>
      <w:r w:rsidRPr="009D2851">
        <w:rPr>
          <w:highlight w:val="yellow"/>
        </w:rPr>
        <w:fldChar w:fldCharType="begin"/>
      </w:r>
      <w:r w:rsidRPr="009D2851">
        <w:instrText xml:space="preserve"> REF _Ref131520073 \h </w:instrText>
      </w:r>
      <w:r w:rsidR="009D2851" w:rsidRPr="009D2851">
        <w:rPr>
          <w:highlight w:val="yellow"/>
        </w:rPr>
        <w:instrText xml:space="preserve"> \* MERGEFORMAT </w:instrText>
      </w:r>
      <w:r w:rsidRPr="009D2851">
        <w:rPr>
          <w:highlight w:val="yellow"/>
        </w:rPr>
      </w:r>
      <w:r w:rsidRPr="009D2851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65</w:t>
      </w:r>
      <w:r w:rsidRPr="009D2851">
        <w:rPr>
          <w:highlight w:val="yellow"/>
        </w:rPr>
        <w:fldChar w:fldCharType="end"/>
      </w:r>
      <w:r w:rsidRPr="009D2851">
        <w:t>):</w:t>
      </w:r>
    </w:p>
    <w:p w14:paraId="25C39A9E" w14:textId="21F183A9" w:rsidR="009D0368" w:rsidRPr="009D2851" w:rsidRDefault="009D0368" w:rsidP="00612A69">
      <w:pPr>
        <w:pStyle w:val="22"/>
      </w:pPr>
      <w:r w:rsidRPr="009D2851">
        <w:t>«Подтверждаю, что документы в другие аккредитационные подкомиссии мной(или) моим представителем не подавались»;</w:t>
      </w:r>
    </w:p>
    <w:p w14:paraId="5C0F6408" w14:textId="77777777" w:rsidR="009D0368" w:rsidRPr="009D2851" w:rsidRDefault="009D0368" w:rsidP="00612A69">
      <w:pPr>
        <w:pStyle w:val="22"/>
      </w:pPr>
      <w:r w:rsidRPr="009D2851">
        <w:t>«Даю согласию на обработку персональных данных».</w:t>
      </w:r>
    </w:p>
    <w:p w14:paraId="557D6F6E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3A139BAD" wp14:editId="7747B85F">
            <wp:extent cx="5807364" cy="3837639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836011" cy="385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8B7B6" w14:textId="57F527DE" w:rsidR="009D0368" w:rsidRPr="00612A69" w:rsidRDefault="009D0368" w:rsidP="008E3F85">
      <w:pPr>
        <w:pStyle w:val="affffffb"/>
      </w:pPr>
      <w:bookmarkStart w:id="284" w:name="_Ref131520073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65</w:t>
      </w:r>
      <w:r w:rsidR="00731FD8">
        <w:rPr>
          <w:noProof/>
        </w:rPr>
        <w:fldChar w:fldCharType="end"/>
      </w:r>
      <w:bookmarkEnd w:id="284"/>
      <w:r w:rsidRPr="009D2851">
        <w:t xml:space="preserve"> – </w:t>
      </w:r>
      <w:proofErr w:type="spellStart"/>
      <w:r w:rsidRPr="009D2851">
        <w:t>Чекбоксы</w:t>
      </w:r>
      <w:proofErr w:type="spellEnd"/>
      <w:r w:rsidRPr="009D2851">
        <w:t xml:space="preserve"> </w:t>
      </w:r>
      <w:r w:rsidR="00612A69">
        <w:t>на форме «Заявление</w:t>
      </w:r>
      <w:r w:rsidR="00A75184">
        <w:t>»</w:t>
      </w:r>
      <w:r w:rsidR="00612A69">
        <w:t xml:space="preserve"> </w:t>
      </w:r>
    </w:p>
    <w:p w14:paraId="5D1C9868" w14:textId="72FA8C0A" w:rsidR="009D0368" w:rsidRPr="009D2851" w:rsidRDefault="009D0368" w:rsidP="00F93F3E">
      <w:pPr>
        <w:pStyle w:val="18"/>
      </w:pPr>
      <w:r w:rsidRPr="009D2851">
        <w:t xml:space="preserve">После заполнения всех данных </w:t>
      </w:r>
      <w:r w:rsidR="00BE4FBE">
        <w:t xml:space="preserve">следует </w:t>
      </w:r>
      <w:r w:rsidRPr="009D2851">
        <w:t>нажать на кнопку «Сформировать заявление» (</w:t>
      </w:r>
      <w:r w:rsidR="001E216C">
        <w:t xml:space="preserve">см. </w:t>
      </w:r>
      <w:r w:rsidRPr="009D2851">
        <w:rPr>
          <w:highlight w:val="yellow"/>
        </w:rPr>
        <w:fldChar w:fldCharType="begin"/>
      </w:r>
      <w:r w:rsidRPr="009D2851">
        <w:instrText xml:space="preserve"> REF _Ref131520340 \h </w:instrText>
      </w:r>
      <w:r w:rsidR="009D2851" w:rsidRPr="009D2851">
        <w:rPr>
          <w:highlight w:val="yellow"/>
        </w:rPr>
        <w:instrText xml:space="preserve"> \* MERGEFORMAT </w:instrText>
      </w:r>
      <w:r w:rsidRPr="009D2851">
        <w:rPr>
          <w:highlight w:val="yellow"/>
        </w:rPr>
      </w:r>
      <w:r w:rsidRPr="009D2851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66</w:t>
      </w:r>
      <w:r w:rsidRPr="009D2851">
        <w:rPr>
          <w:highlight w:val="yellow"/>
        </w:rPr>
        <w:fldChar w:fldCharType="end"/>
      </w:r>
      <w:r w:rsidRPr="009D2851">
        <w:t xml:space="preserve">). Сформируется черновик заявления (статус – «Сформировано»). </w:t>
      </w:r>
    </w:p>
    <w:p w14:paraId="2D0FBF13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6DC03D49" wp14:editId="59ADA656">
            <wp:extent cx="5899754" cy="1323109"/>
            <wp:effectExtent l="0" t="0" r="635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9304" cy="133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207F4" w14:textId="4E712CAD" w:rsidR="009D0368" w:rsidRPr="009D2851" w:rsidRDefault="009D0368" w:rsidP="008E3F85">
      <w:pPr>
        <w:pStyle w:val="affffffb"/>
      </w:pPr>
      <w:bookmarkStart w:id="285" w:name="_Ref131520340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66</w:t>
      </w:r>
      <w:r w:rsidR="00731FD8">
        <w:rPr>
          <w:noProof/>
        </w:rPr>
        <w:fldChar w:fldCharType="end"/>
      </w:r>
      <w:bookmarkEnd w:id="285"/>
      <w:r w:rsidRPr="009D2851">
        <w:t xml:space="preserve"> – </w:t>
      </w:r>
      <w:r w:rsidR="00F93F3E">
        <w:t>Кнопка «Сформировать заявление»</w:t>
      </w:r>
    </w:p>
    <w:p w14:paraId="4498037E" w14:textId="1D6EB9A8" w:rsidR="009D0368" w:rsidRPr="009D2851" w:rsidRDefault="009D0368" w:rsidP="009D2851">
      <w:pPr>
        <w:pStyle w:val="39"/>
      </w:pPr>
      <w:bookmarkStart w:id="286" w:name="_Редактирование_заявления_на"/>
      <w:bookmarkStart w:id="287" w:name="_Ref147679719"/>
      <w:bookmarkStart w:id="288" w:name="_Toc167560133"/>
      <w:bookmarkEnd w:id="286"/>
      <w:r w:rsidRPr="009D2851">
        <w:t xml:space="preserve">Редактирование заявления </w:t>
      </w:r>
      <w:r w:rsidR="00BE4FBE">
        <w:t xml:space="preserve">о допуске к первичной или </w:t>
      </w:r>
      <w:r w:rsidRPr="009D2851">
        <w:t>первичн</w:t>
      </w:r>
      <w:r w:rsidR="00BE4FBE">
        <w:t>ой</w:t>
      </w:r>
      <w:r w:rsidRPr="009D2851">
        <w:t xml:space="preserve"> специализированн</w:t>
      </w:r>
      <w:r w:rsidR="00BE4FBE">
        <w:t>ой</w:t>
      </w:r>
      <w:r w:rsidRPr="009D2851">
        <w:t xml:space="preserve"> аккредитаци</w:t>
      </w:r>
      <w:r w:rsidR="00BE4FBE">
        <w:t>и</w:t>
      </w:r>
      <w:r w:rsidRPr="009D2851">
        <w:t xml:space="preserve"> специалиста</w:t>
      </w:r>
      <w:bookmarkEnd w:id="287"/>
      <w:bookmarkEnd w:id="288"/>
    </w:p>
    <w:p w14:paraId="6315345A" w14:textId="751EA147" w:rsidR="008D2A05" w:rsidRDefault="00BE11C6" w:rsidP="008E3F85">
      <w:pPr>
        <w:pStyle w:val="a7"/>
      </w:pPr>
      <w:r>
        <w:t>Р</w:t>
      </w:r>
      <w:r w:rsidR="009D0368" w:rsidRPr="009D2851">
        <w:t>едактировани</w:t>
      </w:r>
      <w:r>
        <w:t>е</w:t>
      </w:r>
      <w:r w:rsidR="009D0368" w:rsidRPr="009D2851">
        <w:t xml:space="preserve"> заявления </w:t>
      </w:r>
      <w:r w:rsidR="00BE4FBE" w:rsidRPr="00BE4FBE">
        <w:t>о допуске к первичной или первичной специализированной аккредитации специалиста</w:t>
      </w:r>
      <w:r w:rsidR="00BE4FBE" w:rsidRPr="00BE4FBE" w:rsidDel="00BE4FBE">
        <w:t xml:space="preserve"> </w:t>
      </w:r>
      <w:r>
        <w:t>возможно при</w:t>
      </w:r>
      <w:r w:rsidR="008D2A05">
        <w:t xml:space="preserve"> нахождении </w:t>
      </w:r>
      <w:r w:rsidR="00F93F3E">
        <w:t>заявления</w:t>
      </w:r>
      <w:r w:rsidR="008D2A05">
        <w:t xml:space="preserve"> в </w:t>
      </w:r>
      <w:r w:rsidR="009D0368" w:rsidRPr="009D2851">
        <w:t>статусе «Сформировано», «Не доставлено» или «Отклонено»</w:t>
      </w:r>
      <w:r w:rsidR="008D2A05">
        <w:t xml:space="preserve">. </w:t>
      </w:r>
    </w:p>
    <w:p w14:paraId="16CAC92D" w14:textId="7B6D7F7E" w:rsidR="009D0368" w:rsidRPr="009D2851" w:rsidRDefault="008D2A05" w:rsidP="008E3F85">
      <w:pPr>
        <w:pStyle w:val="a7"/>
      </w:pPr>
      <w:r>
        <w:lastRenderedPageBreak/>
        <w:t xml:space="preserve">Для редактирования заявления </w:t>
      </w:r>
      <w:r w:rsidR="00BC497C">
        <w:t>в</w:t>
      </w:r>
      <w:r w:rsidR="00BC497C" w:rsidRPr="009D2851">
        <w:t>ыберите раздел «Аккредитация», в боковом меню выберите раздел «</w:t>
      </w:r>
      <w:r w:rsidR="00BC497C">
        <w:t>Заявление</w:t>
      </w:r>
      <w:r w:rsidR="00BC497C" w:rsidRPr="009D2851">
        <w:t>»</w:t>
      </w:r>
      <w:r w:rsidR="00F93F3E">
        <w:t xml:space="preserve"> (см. </w:t>
      </w:r>
      <w:r w:rsidR="00F93F3E">
        <w:fldChar w:fldCharType="begin"/>
      </w:r>
      <w:r w:rsidR="00F93F3E">
        <w:instrText xml:space="preserve"> REF _Ref104539901 \h </w:instrText>
      </w:r>
      <w:r w:rsidR="00F93F3E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44</w:t>
      </w:r>
      <w:r w:rsidR="00F93F3E">
        <w:fldChar w:fldCharType="end"/>
      </w:r>
      <w:r w:rsidR="00F93F3E">
        <w:t>)</w:t>
      </w:r>
    </w:p>
    <w:p w14:paraId="7C947300" w14:textId="25F66287" w:rsidR="009D0368" w:rsidRPr="009D2851" w:rsidRDefault="009D0368" w:rsidP="006E583D">
      <w:pPr>
        <w:pStyle w:val="18"/>
        <w:numPr>
          <w:ilvl w:val="0"/>
          <w:numId w:val="33"/>
        </w:numPr>
      </w:pPr>
      <w:r w:rsidRPr="009D2851">
        <w:t>Откройте заявление одним из способов:</w:t>
      </w:r>
    </w:p>
    <w:p w14:paraId="660CB4EB" w14:textId="2CFB9F32" w:rsidR="009D0368" w:rsidRPr="009D2851" w:rsidRDefault="000A66C3" w:rsidP="008E3F85">
      <w:pPr>
        <w:pStyle w:val="22"/>
      </w:pPr>
      <w:r>
        <w:t>в</w:t>
      </w:r>
      <w:r w:rsidR="009D0368" w:rsidRPr="009D2851">
        <w:t xml:space="preserve"> таблице в строке с нужной записью нажмите кнопку </w:t>
      </w:r>
      <w:r w:rsidR="009D0368" w:rsidRPr="009D2851">
        <w:rPr>
          <w:noProof/>
          <w:lang w:eastAsia="ru-RU"/>
        </w:rPr>
        <w:drawing>
          <wp:inline distT="0" distB="0" distL="0" distR="0" wp14:anchorId="1937C534" wp14:editId="0B95137E">
            <wp:extent cx="220999" cy="243861"/>
            <wp:effectExtent l="19050" t="19050" r="26670" b="2286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D0368" w:rsidRPr="009D2851">
        <w:t xml:space="preserve"> и выберите команду «Редактировать»</w:t>
      </w:r>
      <w:r>
        <w:t>;</w:t>
      </w:r>
    </w:p>
    <w:p w14:paraId="10858732" w14:textId="2BA7DBBB" w:rsidR="009D0368" w:rsidRPr="009D2851" w:rsidRDefault="000A66C3" w:rsidP="008E3F85">
      <w:pPr>
        <w:pStyle w:val="22"/>
      </w:pPr>
      <w:r>
        <w:t>в</w:t>
      </w:r>
      <w:r w:rsidR="009D0368" w:rsidRPr="009D2851">
        <w:t xml:space="preserve"> таблице нажмите на нужную запись. В открывшейся форме нажмите кнопку «Редактировать»</w:t>
      </w:r>
      <w:r>
        <w:t>.</w:t>
      </w:r>
    </w:p>
    <w:p w14:paraId="6DA04B40" w14:textId="77777777" w:rsidR="009D0368" w:rsidRPr="009D2851" w:rsidRDefault="009D0368" w:rsidP="006E583D">
      <w:pPr>
        <w:pStyle w:val="18"/>
        <w:numPr>
          <w:ilvl w:val="0"/>
          <w:numId w:val="33"/>
        </w:numPr>
      </w:pPr>
      <w:r w:rsidRPr="009D2851">
        <w:t>Внесите изменения.</w:t>
      </w:r>
    </w:p>
    <w:p w14:paraId="3973B808" w14:textId="0B53BB10" w:rsidR="009D0368" w:rsidRPr="009D2851" w:rsidRDefault="009D0368" w:rsidP="006E583D">
      <w:pPr>
        <w:pStyle w:val="18"/>
        <w:numPr>
          <w:ilvl w:val="0"/>
          <w:numId w:val="33"/>
        </w:numPr>
      </w:pPr>
      <w:r w:rsidRPr="009D2851">
        <w:t>Нажмите кнопку «</w:t>
      </w:r>
      <w:r w:rsidR="00F93F3E">
        <w:t>Сформировать заявление</w:t>
      </w:r>
      <w:r w:rsidRPr="009D2851">
        <w:t>».</w:t>
      </w:r>
    </w:p>
    <w:p w14:paraId="2767E665" w14:textId="1DDA6A2E" w:rsidR="009D0368" w:rsidRPr="009D2851" w:rsidRDefault="009D0368" w:rsidP="009D2851">
      <w:pPr>
        <w:pStyle w:val="39"/>
      </w:pPr>
      <w:bookmarkStart w:id="289" w:name="_Подача_заявления_на_1"/>
      <w:bookmarkStart w:id="290" w:name="_Ref147679658"/>
      <w:bookmarkStart w:id="291" w:name="_Toc167560134"/>
      <w:bookmarkEnd w:id="289"/>
      <w:r w:rsidRPr="009D2851">
        <w:t xml:space="preserve">Подача заявления </w:t>
      </w:r>
      <w:r w:rsidR="00BE11C6" w:rsidRPr="00BE11C6">
        <w:t>о допуске к первичной или первичной специализированной аккредитации специалиста</w:t>
      </w:r>
      <w:bookmarkEnd w:id="290"/>
      <w:bookmarkEnd w:id="291"/>
    </w:p>
    <w:p w14:paraId="0F343EAD" w14:textId="46DA502C" w:rsidR="008D2A05" w:rsidRDefault="00BC497C" w:rsidP="008E3F85">
      <w:pPr>
        <w:pStyle w:val="a7"/>
      </w:pPr>
      <w:r w:rsidRPr="009D2851">
        <w:t>Отправ</w:t>
      </w:r>
      <w:r w:rsidR="008D2A05">
        <w:t>ка</w:t>
      </w:r>
      <w:r w:rsidRPr="009D2851">
        <w:t xml:space="preserve"> заявлени</w:t>
      </w:r>
      <w:r w:rsidR="008D2A05">
        <w:t>я</w:t>
      </w:r>
      <w:r w:rsidRPr="009D2851">
        <w:t xml:space="preserve"> </w:t>
      </w:r>
      <w:r w:rsidR="00BE11C6" w:rsidRPr="00BE11C6">
        <w:t>о допуске к первичной или первичной специализированной аккредитации специалиста</w:t>
      </w:r>
      <w:r w:rsidR="00BE11C6" w:rsidRPr="00BE11C6" w:rsidDel="00BE11C6">
        <w:t xml:space="preserve"> </w:t>
      </w:r>
      <w:r w:rsidR="008D2A05">
        <w:t xml:space="preserve">возможна при нахождении его </w:t>
      </w:r>
      <w:r w:rsidRPr="009D2851">
        <w:t>в статусе «Сформировано» или «Не доставлено»</w:t>
      </w:r>
      <w:r>
        <w:t xml:space="preserve">. </w:t>
      </w:r>
    </w:p>
    <w:p w14:paraId="57FE8236" w14:textId="40429023" w:rsidR="009D0368" w:rsidRPr="009D2851" w:rsidRDefault="00BC497C" w:rsidP="008E3F85">
      <w:pPr>
        <w:pStyle w:val="a7"/>
      </w:pPr>
      <w:r>
        <w:t xml:space="preserve">Для </w:t>
      </w:r>
      <w:r w:rsidR="008D2A05">
        <w:t xml:space="preserve">отправки заявления </w:t>
      </w:r>
      <w:r w:rsidRPr="009D2851">
        <w:t>выберите раздел «Аккредитация», в боковом меню выберите раздел «</w:t>
      </w:r>
      <w:r>
        <w:t>Заявление</w:t>
      </w:r>
      <w:r w:rsidRPr="009D2851">
        <w:t>»</w:t>
      </w:r>
      <w:r>
        <w:t xml:space="preserve"> и воспользуйтесь одним из способов:</w:t>
      </w:r>
    </w:p>
    <w:p w14:paraId="59D6436F" w14:textId="25DB43A9" w:rsidR="009D0368" w:rsidRPr="009D2851" w:rsidRDefault="00EF10FF" w:rsidP="008E3F85">
      <w:pPr>
        <w:pStyle w:val="13"/>
      </w:pPr>
      <w:r>
        <w:t>в</w:t>
      </w:r>
      <w:r w:rsidR="009D0368" w:rsidRPr="009D2851">
        <w:t xml:space="preserve"> таблице </w:t>
      </w:r>
      <w:r w:rsidR="004311D8" w:rsidRPr="004311D8">
        <w:t xml:space="preserve">с перечнем заявлений </w:t>
      </w:r>
      <w:r w:rsidR="009D0368" w:rsidRPr="009D2851">
        <w:t>в строке с нужным заявлением нажмите кнопку</w:t>
      </w:r>
      <w:r>
        <w:t xml:space="preserve"> меню</w:t>
      </w:r>
      <w:r w:rsidR="009D0368" w:rsidRPr="009D2851">
        <w:t xml:space="preserve"> </w:t>
      </w:r>
      <w:r w:rsidR="009D0368" w:rsidRPr="009D2851">
        <w:rPr>
          <w:noProof/>
        </w:rPr>
        <w:drawing>
          <wp:inline distT="0" distB="0" distL="0" distR="0" wp14:anchorId="71198AB5" wp14:editId="7BEB3BF5">
            <wp:extent cx="220999" cy="243861"/>
            <wp:effectExtent l="19050" t="19050" r="26670" b="2286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D0368" w:rsidRPr="009D2851">
        <w:t xml:space="preserve"> и выберите команду «Подать заявление»</w:t>
      </w:r>
      <w:r>
        <w:t>;</w:t>
      </w:r>
    </w:p>
    <w:p w14:paraId="0BE5CFCC" w14:textId="36BCE070" w:rsidR="009D0368" w:rsidRPr="009D2851" w:rsidRDefault="00EF10FF" w:rsidP="008E3F85">
      <w:pPr>
        <w:pStyle w:val="13"/>
      </w:pPr>
      <w:r>
        <w:t>в</w:t>
      </w:r>
      <w:r w:rsidR="009D0368" w:rsidRPr="009D2851">
        <w:t xml:space="preserve"> таблице </w:t>
      </w:r>
      <w:r>
        <w:t>с пере</w:t>
      </w:r>
      <w:r w:rsidR="004311D8">
        <w:t xml:space="preserve">чнем заявлений </w:t>
      </w:r>
      <w:r w:rsidR="009D0368" w:rsidRPr="009D2851">
        <w:t>нажмите на нужную запись. В открывшейся форме нажмите кнопку «Подать заявление»</w:t>
      </w:r>
      <w:r w:rsidR="004311D8">
        <w:t>;</w:t>
      </w:r>
    </w:p>
    <w:p w14:paraId="0A6169C1" w14:textId="798FD0BD" w:rsidR="009D0368" w:rsidRPr="009D2851" w:rsidRDefault="004311D8" w:rsidP="008E3F85">
      <w:pPr>
        <w:pStyle w:val="13"/>
      </w:pPr>
      <w:r>
        <w:t>е</w:t>
      </w:r>
      <w:r w:rsidR="009D0368" w:rsidRPr="009D2851">
        <w:t xml:space="preserve">сли </w:t>
      </w:r>
      <w:r>
        <w:t xml:space="preserve">после заполнения формы заявления </w:t>
      </w:r>
      <w:r w:rsidR="009D0368" w:rsidRPr="009D2851">
        <w:t xml:space="preserve">все данные </w:t>
      </w:r>
      <w:r>
        <w:t>внесены</w:t>
      </w:r>
      <w:r w:rsidRPr="009D2851">
        <w:t xml:space="preserve"> </w:t>
      </w:r>
      <w:r w:rsidR="009D0368" w:rsidRPr="009D2851">
        <w:t>корректно, то наж</w:t>
      </w:r>
      <w:r>
        <w:t xml:space="preserve">мите </w:t>
      </w:r>
      <w:r w:rsidR="009D0368" w:rsidRPr="009D2851">
        <w:t>на кнопку «Подать заявление» (</w:t>
      </w:r>
      <w:r w:rsidR="001E216C">
        <w:t xml:space="preserve">см. </w:t>
      </w:r>
      <w:r w:rsidR="009D0368" w:rsidRPr="009D2851">
        <w:fldChar w:fldCharType="begin"/>
      </w:r>
      <w:r w:rsidR="009D0368" w:rsidRPr="009D2851">
        <w:instrText xml:space="preserve"> REF _Ref143516539 \h </w:instrText>
      </w:r>
      <w:r w:rsidR="009D2851" w:rsidRPr="009D2851">
        <w:instrText xml:space="preserve"> \* MERGEFORMAT </w:instrText>
      </w:r>
      <w:r w:rsidR="009D0368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67</w:t>
      </w:r>
      <w:r w:rsidR="009D0368" w:rsidRPr="009D2851">
        <w:fldChar w:fldCharType="end"/>
      </w:r>
      <w:r w:rsidR="009D0368" w:rsidRPr="009D2851">
        <w:t>).</w:t>
      </w:r>
    </w:p>
    <w:p w14:paraId="5622BDC5" w14:textId="77777777" w:rsidR="009D0368" w:rsidRPr="009D2851" w:rsidRDefault="009D0368" w:rsidP="008E3F85">
      <w:pPr>
        <w:pStyle w:val="affffff9"/>
      </w:pPr>
      <w:r w:rsidRPr="009D2851">
        <w:rPr>
          <w:noProof/>
        </w:rPr>
        <w:drawing>
          <wp:inline distT="0" distB="0" distL="0" distR="0" wp14:anchorId="0A68301A" wp14:editId="5A09FFEE">
            <wp:extent cx="5940425" cy="2303780"/>
            <wp:effectExtent l="0" t="0" r="3175" b="127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7124D" w14:textId="210B1B47" w:rsidR="009D0368" w:rsidRPr="009D2851" w:rsidRDefault="009D0368" w:rsidP="008E3F85">
      <w:pPr>
        <w:pStyle w:val="affffffb"/>
      </w:pPr>
      <w:bookmarkStart w:id="292" w:name="_Ref143516539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67</w:t>
      </w:r>
      <w:r w:rsidR="00731FD8">
        <w:rPr>
          <w:noProof/>
        </w:rPr>
        <w:fldChar w:fldCharType="end"/>
      </w:r>
      <w:bookmarkEnd w:id="292"/>
      <w:r w:rsidRPr="009D2851">
        <w:t xml:space="preserve"> – </w:t>
      </w:r>
      <w:r w:rsidR="00F93F3E">
        <w:t>Кнопка «Подать заявление»</w:t>
      </w:r>
    </w:p>
    <w:p w14:paraId="0EE5BE63" w14:textId="7F24991D" w:rsidR="009D0368" w:rsidRPr="009D2851" w:rsidRDefault="009D0368" w:rsidP="008E3F85">
      <w:pPr>
        <w:pStyle w:val="affffffc"/>
      </w:pPr>
      <w:r w:rsidRPr="009D2851">
        <w:t xml:space="preserve">После подачи заявления </w:t>
      </w:r>
      <w:r w:rsidR="00F018AA">
        <w:t xml:space="preserve">его </w:t>
      </w:r>
      <w:r w:rsidRPr="009D2851">
        <w:t>статус изменится на «На рассмотрени</w:t>
      </w:r>
      <w:r w:rsidR="00F018AA">
        <w:t>и</w:t>
      </w:r>
      <w:r w:rsidRPr="009D2851">
        <w:t>» (</w:t>
      </w:r>
      <w:r w:rsidR="001E216C">
        <w:t xml:space="preserve">см. </w:t>
      </w:r>
      <w:r w:rsidRPr="009D2851">
        <w:rPr>
          <w:highlight w:val="yellow"/>
        </w:rPr>
        <w:fldChar w:fldCharType="begin"/>
      </w:r>
      <w:r w:rsidRPr="009D2851">
        <w:instrText xml:space="preserve"> REF _Ref143516551 \h </w:instrText>
      </w:r>
      <w:r w:rsidR="009D2851" w:rsidRPr="009D2851">
        <w:rPr>
          <w:highlight w:val="yellow"/>
        </w:rPr>
        <w:instrText xml:space="preserve"> \* MERGEFORMAT </w:instrText>
      </w:r>
      <w:r w:rsidRPr="009D2851">
        <w:rPr>
          <w:highlight w:val="yellow"/>
        </w:rPr>
      </w:r>
      <w:r w:rsidRPr="009D2851">
        <w:rPr>
          <w:highlight w:val="yellow"/>
        </w:rPr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68</w:t>
      </w:r>
      <w:r w:rsidRPr="009D2851">
        <w:rPr>
          <w:highlight w:val="yellow"/>
        </w:rPr>
        <w:fldChar w:fldCharType="end"/>
      </w:r>
      <w:r w:rsidRPr="009D2851">
        <w:t>).</w:t>
      </w:r>
    </w:p>
    <w:p w14:paraId="1EC5881A" w14:textId="77777777" w:rsidR="009D0368" w:rsidRPr="009D2851" w:rsidRDefault="009D0368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4CAC26ED" wp14:editId="035E274C">
            <wp:extent cx="5940425" cy="2672080"/>
            <wp:effectExtent l="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30066" w14:textId="6DA3E8E2" w:rsidR="009D0368" w:rsidRPr="009D2851" w:rsidRDefault="009D0368" w:rsidP="008E3F85">
      <w:pPr>
        <w:pStyle w:val="affffffb"/>
      </w:pPr>
      <w:bookmarkStart w:id="293" w:name="_Ref143516551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68</w:t>
      </w:r>
      <w:r w:rsidR="00731FD8">
        <w:rPr>
          <w:noProof/>
        </w:rPr>
        <w:fldChar w:fldCharType="end"/>
      </w:r>
      <w:bookmarkEnd w:id="293"/>
      <w:r w:rsidRPr="009D2851">
        <w:t xml:space="preserve"> – Заявление со статусом «На рассмотрении»</w:t>
      </w:r>
    </w:p>
    <w:p w14:paraId="0B059CF1" w14:textId="77777777" w:rsidR="009D0368" w:rsidRPr="009D2851" w:rsidRDefault="009D0368" w:rsidP="009D2851">
      <w:pPr>
        <w:pStyle w:val="39"/>
      </w:pPr>
      <w:bookmarkStart w:id="294" w:name="_Toc148984086"/>
      <w:bookmarkStart w:id="295" w:name="_Toc149041549"/>
      <w:bookmarkStart w:id="296" w:name="_Toc149048726"/>
      <w:bookmarkStart w:id="297" w:name="_Toc149126170"/>
      <w:bookmarkStart w:id="298" w:name="_Toc149129886"/>
      <w:bookmarkStart w:id="299" w:name="_Ref143519898"/>
      <w:bookmarkStart w:id="300" w:name="_Toc167560135"/>
      <w:bookmarkEnd w:id="294"/>
      <w:bookmarkEnd w:id="295"/>
      <w:bookmarkEnd w:id="296"/>
      <w:bookmarkEnd w:id="297"/>
      <w:bookmarkEnd w:id="298"/>
      <w:r w:rsidRPr="009D2851">
        <w:t>Просмотр и фильтрация списка заявлений</w:t>
      </w:r>
      <w:bookmarkEnd w:id="299"/>
      <w:bookmarkEnd w:id="300"/>
    </w:p>
    <w:p w14:paraId="71626ECA" w14:textId="4B0423AB" w:rsidR="009D0368" w:rsidRPr="009D2851" w:rsidRDefault="009D0368" w:rsidP="008E3F85">
      <w:pPr>
        <w:pStyle w:val="a7"/>
      </w:pPr>
      <w:r w:rsidRPr="009D2851">
        <w:t>Работа с заявлениями производится в разделе «Заявления на аккредитацию» (</w:t>
      </w:r>
      <w:r w:rsidR="001E216C">
        <w:t xml:space="preserve">см. </w:t>
      </w:r>
      <w:r w:rsidRPr="009D2851">
        <w:fldChar w:fldCharType="begin"/>
      </w:r>
      <w:r w:rsidRPr="009D2851">
        <w:instrText xml:space="preserve"> REF _Ref143516594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69</w:t>
      </w:r>
      <w:r w:rsidRPr="009D2851">
        <w:fldChar w:fldCharType="end"/>
      </w:r>
      <w:r w:rsidRPr="009D2851">
        <w:t xml:space="preserve">). Для перехода к </w:t>
      </w:r>
      <w:r w:rsidR="005D04D9">
        <w:t>данному разделу</w:t>
      </w:r>
      <w:r w:rsidR="005D04D9" w:rsidRPr="009D2851">
        <w:t xml:space="preserve"> </w:t>
      </w:r>
      <w:r w:rsidRPr="009D2851">
        <w:t xml:space="preserve">в главном меню выберите раздел «Аккредитация», в боковом меню выберите раздел «Заявления». </w:t>
      </w:r>
    </w:p>
    <w:p w14:paraId="256D4B25" w14:textId="4CF08D96" w:rsidR="009D0368" w:rsidRPr="009D2851" w:rsidRDefault="00DD6C73" w:rsidP="008E3F85">
      <w:pPr>
        <w:pStyle w:val="affffff9"/>
      </w:pPr>
      <w:r w:rsidRPr="0098437B">
        <w:rPr>
          <w:noProof/>
        </w:rPr>
        <w:drawing>
          <wp:inline distT="0" distB="0" distL="0" distR="0" wp14:anchorId="43748158" wp14:editId="3D5A95C8">
            <wp:extent cx="5939790" cy="3080385"/>
            <wp:effectExtent l="0" t="0" r="3810" b="5715"/>
            <wp:docPr id="1276111046" name="Рисунок 127611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89E35" w14:textId="403A69CF" w:rsidR="009D0368" w:rsidRPr="009D2851" w:rsidRDefault="009D0368" w:rsidP="008E3F85">
      <w:pPr>
        <w:pStyle w:val="affffffb"/>
      </w:pPr>
      <w:bookmarkStart w:id="301" w:name="_Ref14351659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69</w:t>
      </w:r>
      <w:r w:rsidR="00731FD8">
        <w:rPr>
          <w:noProof/>
        </w:rPr>
        <w:fldChar w:fldCharType="end"/>
      </w:r>
      <w:bookmarkEnd w:id="301"/>
      <w:r w:rsidRPr="009D2851">
        <w:rPr>
          <w:noProof/>
        </w:rPr>
        <w:t xml:space="preserve"> – Список заявлений </w:t>
      </w:r>
      <w:r w:rsidR="005D04D9">
        <w:rPr>
          <w:noProof/>
        </w:rPr>
        <w:t xml:space="preserve">о допуске к </w:t>
      </w:r>
      <w:r w:rsidRPr="009D2851">
        <w:t>аккредитаци</w:t>
      </w:r>
      <w:r w:rsidR="005D04D9">
        <w:t>и специалиста</w:t>
      </w:r>
    </w:p>
    <w:p w14:paraId="330A5A4E" w14:textId="77777777" w:rsidR="009D0368" w:rsidRPr="009D2851" w:rsidRDefault="009D0368" w:rsidP="009D2851">
      <w:pPr>
        <w:pStyle w:val="ol"/>
        <w:keepNext/>
        <w:numPr>
          <w:ilvl w:val="0"/>
          <w:numId w:val="0"/>
        </w:numPr>
        <w:spacing w:line="240" w:lineRule="auto"/>
        <w:ind w:left="709"/>
      </w:pPr>
      <w:r w:rsidRPr="008E3F85">
        <w:rPr>
          <w:rStyle w:val="affffff6"/>
        </w:rPr>
        <w:t>Страница содержит элементы</w:t>
      </w:r>
      <w:r w:rsidRPr="009D2851">
        <w:t>:</w:t>
      </w:r>
    </w:p>
    <w:p w14:paraId="2F373056" w14:textId="77777777" w:rsidR="009D0368" w:rsidRPr="009D2851" w:rsidRDefault="009D0368" w:rsidP="00F93F3E">
      <w:pPr>
        <w:pStyle w:val="13"/>
      </w:pPr>
      <w:r w:rsidRPr="009D2851">
        <w:t>область фильтрации списка заявлений;</w:t>
      </w:r>
    </w:p>
    <w:p w14:paraId="73463073" w14:textId="778F8B64" w:rsidR="009D0368" w:rsidRPr="009D2851" w:rsidRDefault="009D0368" w:rsidP="00F93F3E">
      <w:pPr>
        <w:pStyle w:val="13"/>
      </w:pPr>
      <w:r w:rsidRPr="009D2851">
        <w:t>таблица со списком заявлений. Таблица содержит столбцы:</w:t>
      </w:r>
    </w:p>
    <w:p w14:paraId="66BDAA7B" w14:textId="58E376BC" w:rsidR="009D0368" w:rsidRPr="009D2851" w:rsidRDefault="009D0368" w:rsidP="0080603A">
      <w:pPr>
        <w:pStyle w:val="22"/>
      </w:pPr>
      <w:r w:rsidRPr="009D2851">
        <w:t>«№»</w:t>
      </w:r>
      <w:r w:rsidR="00740942">
        <w:t>,</w:t>
      </w:r>
    </w:p>
    <w:p w14:paraId="15421085" w14:textId="294EEA6E" w:rsidR="009D0368" w:rsidRPr="009D2851" w:rsidRDefault="009D0368" w:rsidP="0080603A">
      <w:pPr>
        <w:pStyle w:val="22"/>
      </w:pPr>
      <w:r w:rsidRPr="009D2851">
        <w:t>«Наименование»</w:t>
      </w:r>
      <w:r w:rsidR="00740942">
        <w:t>,</w:t>
      </w:r>
    </w:p>
    <w:p w14:paraId="22807E02" w14:textId="77777777" w:rsidR="009D0368" w:rsidRPr="009D2851" w:rsidRDefault="009D0368" w:rsidP="0080603A">
      <w:pPr>
        <w:pStyle w:val="22"/>
      </w:pPr>
      <w:r w:rsidRPr="009D2851">
        <w:t>«Статус заявления». Возможные значения:</w:t>
      </w:r>
    </w:p>
    <w:p w14:paraId="26AE867F" w14:textId="6D07DA6E" w:rsidR="00BC497C" w:rsidRPr="009D2851" w:rsidRDefault="00BC497C" w:rsidP="00BC497C">
      <w:pPr>
        <w:pStyle w:val="31"/>
      </w:pPr>
      <w:r w:rsidRPr="009D2851">
        <w:t xml:space="preserve">«Сформировано» — присваивается после первичного сохранения </w:t>
      </w:r>
      <w:r w:rsidR="00740942" w:rsidRPr="009D2851">
        <w:t xml:space="preserve">заявления </w:t>
      </w:r>
      <w:r w:rsidR="00F93F3E" w:rsidRPr="009D2851">
        <w:t>пользователем;</w:t>
      </w:r>
    </w:p>
    <w:p w14:paraId="106A86B0" w14:textId="77777777" w:rsidR="00BC497C" w:rsidRPr="009D2851" w:rsidRDefault="00BC497C" w:rsidP="00BC497C">
      <w:pPr>
        <w:pStyle w:val="31"/>
      </w:pPr>
      <w:r w:rsidRPr="009D2851">
        <w:lastRenderedPageBreak/>
        <w:t>«На рассмотрении» — присваивается после отправки заявления пользователем;</w:t>
      </w:r>
    </w:p>
    <w:p w14:paraId="61BDCB87" w14:textId="08D65952" w:rsidR="00BC497C" w:rsidRPr="009D2851" w:rsidRDefault="00BC497C" w:rsidP="00BC497C">
      <w:pPr>
        <w:pStyle w:val="31"/>
      </w:pPr>
      <w:r w:rsidRPr="009D2851">
        <w:t>«Не доставлено» — присваивается в случае</w:t>
      </w:r>
      <w:r w:rsidR="003E161E">
        <w:t xml:space="preserve">, если </w:t>
      </w:r>
      <w:r>
        <w:t>заявление по каким-</w:t>
      </w:r>
      <w:r w:rsidR="003E161E">
        <w:t>либо</w:t>
      </w:r>
      <w:r>
        <w:t xml:space="preserve"> причинам не было доставлено </w:t>
      </w:r>
      <w:r w:rsidRPr="009D2851">
        <w:t>(Подсистема не смогла отправить письмо</w:t>
      </w:r>
      <w:r w:rsidR="003E161E">
        <w:t>,</w:t>
      </w:r>
      <w:r w:rsidRPr="009D2851">
        <w:t xml:space="preserve"> или </w:t>
      </w:r>
      <w:r>
        <w:t>получатель</w:t>
      </w:r>
      <w:r w:rsidRPr="009D2851">
        <w:t xml:space="preserve"> не </w:t>
      </w:r>
      <w:r>
        <w:t xml:space="preserve">смог </w:t>
      </w:r>
      <w:r w:rsidRPr="009D2851">
        <w:t>получить заявление);</w:t>
      </w:r>
    </w:p>
    <w:p w14:paraId="4935DFB8" w14:textId="63746ED1" w:rsidR="00BC497C" w:rsidRPr="009D2851" w:rsidRDefault="00BC497C" w:rsidP="00BC497C">
      <w:pPr>
        <w:pStyle w:val="31"/>
      </w:pPr>
      <w:r w:rsidRPr="009D2851">
        <w:t xml:space="preserve">«Отклонено» — присваивается в случае, если </w:t>
      </w:r>
      <w:r w:rsidR="003E161E">
        <w:t xml:space="preserve">от ИС Аккредитация </w:t>
      </w:r>
      <w:r w:rsidR="001E571C">
        <w:t>получен</w:t>
      </w:r>
      <w:r w:rsidR="001E571C" w:rsidRPr="009D2851">
        <w:t xml:space="preserve"> </w:t>
      </w:r>
      <w:r w:rsidRPr="009D2851">
        <w:t>ответ об ошибке в заявлении;</w:t>
      </w:r>
    </w:p>
    <w:p w14:paraId="32D48257" w14:textId="27F899B4" w:rsidR="00BC497C" w:rsidRPr="009D2851" w:rsidRDefault="00BC497C" w:rsidP="00BC497C">
      <w:pPr>
        <w:pStyle w:val="31"/>
      </w:pPr>
      <w:r w:rsidRPr="009D2851">
        <w:t xml:space="preserve">«Отменено» — присваивается в случае обращения пользователя в </w:t>
      </w:r>
      <w:r w:rsidR="00D66C2E">
        <w:t>Ф</w:t>
      </w:r>
      <w:r w:rsidRPr="009D2851">
        <w:t>едеральный аккредитационный центр с целью от</w:t>
      </w:r>
      <w:r w:rsidR="00D66C2E">
        <w:t xml:space="preserve">зыва </w:t>
      </w:r>
      <w:r w:rsidRPr="009D2851">
        <w:t>поданного заявления;</w:t>
      </w:r>
    </w:p>
    <w:p w14:paraId="1D991E0C" w14:textId="3AAD8C5A" w:rsidR="00BC497C" w:rsidRPr="009D2851" w:rsidRDefault="00BC497C" w:rsidP="00BC497C">
      <w:pPr>
        <w:pStyle w:val="31"/>
      </w:pPr>
      <w:r w:rsidRPr="009D2851">
        <w:t>«Аккредитация не пройдена» — присваивается в случае</w:t>
      </w:r>
      <w:r w:rsidR="00986AF0">
        <w:t xml:space="preserve"> неуспешного прохождения </w:t>
      </w:r>
      <w:r w:rsidRPr="009D2851">
        <w:t>аккредитации</w:t>
      </w:r>
      <w:r w:rsidR="00986AF0">
        <w:t xml:space="preserve"> специалиста</w:t>
      </w:r>
      <w:r w:rsidRPr="009D2851">
        <w:t>;</w:t>
      </w:r>
    </w:p>
    <w:p w14:paraId="05124287" w14:textId="0A7B906C" w:rsidR="009D0368" w:rsidRPr="009D2851" w:rsidRDefault="00BC497C" w:rsidP="00BC497C">
      <w:pPr>
        <w:pStyle w:val="31"/>
      </w:pPr>
      <w:r w:rsidRPr="009D2851">
        <w:t xml:space="preserve">«Аккредитация пройдена» — присваивается в случае, если ИС Аккредитация вернула в ответе протокол с результатами аккредитации </w:t>
      </w:r>
      <w:r w:rsidR="001E571C">
        <w:t>специалиста</w:t>
      </w:r>
      <w:r w:rsidR="001F4733">
        <w:t>;</w:t>
      </w:r>
    </w:p>
    <w:p w14:paraId="288EEE24" w14:textId="57F62192" w:rsidR="009D0368" w:rsidRPr="009D2851" w:rsidRDefault="009D0368" w:rsidP="0080603A">
      <w:pPr>
        <w:pStyle w:val="22"/>
      </w:pPr>
      <w:r w:rsidRPr="009D2851">
        <w:t>«Дата изменения»</w:t>
      </w:r>
      <w:r w:rsidR="008838DC">
        <w:t>;</w:t>
      </w:r>
    </w:p>
    <w:p w14:paraId="0E529E4B" w14:textId="24328E86" w:rsidR="009D0368" w:rsidRPr="009D2851" w:rsidRDefault="001F4733" w:rsidP="0080603A">
      <w:pPr>
        <w:pStyle w:val="22"/>
      </w:pPr>
      <w:r>
        <w:t>к</w:t>
      </w:r>
      <w:r w:rsidR="009D0368" w:rsidRPr="009D2851">
        <w:t>нопка</w:t>
      </w:r>
      <w:r w:rsidR="003E6AFD">
        <w:t xml:space="preserve"> меню</w:t>
      </w:r>
      <w:r w:rsidR="009D0368" w:rsidRPr="009D2851">
        <w:t xml:space="preserve"> </w:t>
      </w:r>
      <w:r w:rsidR="009D0368" w:rsidRPr="009D2851">
        <w:rPr>
          <w:noProof/>
          <w:lang w:eastAsia="ru-RU"/>
        </w:rPr>
        <w:drawing>
          <wp:inline distT="0" distB="0" distL="0" distR="0" wp14:anchorId="23AC2AB8" wp14:editId="1EEF94C3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D0368" w:rsidRPr="009D2851">
        <w:t xml:space="preserve"> для выбора действия с записью (в зависимости от статуса заявления):</w:t>
      </w:r>
    </w:p>
    <w:p w14:paraId="128F541A" w14:textId="3CE7F9AE" w:rsidR="009D0368" w:rsidRPr="009D2851" w:rsidRDefault="009D0368" w:rsidP="0080603A">
      <w:pPr>
        <w:pStyle w:val="31"/>
        <w:rPr>
          <w:color w:val="000000" w:themeColor="text1"/>
        </w:rPr>
      </w:pPr>
      <w:r w:rsidRPr="009D2851">
        <w:t>«Подать заявление» (для статусов «Сформировано» и «Не доставлено») (</w:t>
      </w:r>
      <w:r w:rsidR="009D6D41">
        <w:t xml:space="preserve">см. </w:t>
      </w:r>
      <w:r w:rsidR="00B45486">
        <w:t>п.</w:t>
      </w:r>
      <w:r w:rsidR="009D6D41">
        <w:t xml:space="preserve"> </w:t>
      </w:r>
      <w:r w:rsidR="00DA170D" w:rsidRPr="009D2851">
        <w:fldChar w:fldCharType="begin"/>
      </w:r>
      <w:r w:rsidR="00DA170D" w:rsidRPr="009D2851">
        <w:rPr>
          <w:color w:val="000000" w:themeColor="text1"/>
        </w:rPr>
        <w:instrText xml:space="preserve"> REF _Ref147679658 \r \h </w:instrText>
      </w:r>
      <w:r w:rsidR="009D2851" w:rsidRPr="009D2851">
        <w:instrText xml:space="preserve"> \* MERGEFORMAT </w:instrText>
      </w:r>
      <w:r w:rsidR="00DA170D" w:rsidRPr="009D2851">
        <w:fldChar w:fldCharType="separate"/>
      </w:r>
      <w:r w:rsidR="00917A83">
        <w:rPr>
          <w:color w:val="000000" w:themeColor="text1"/>
        </w:rPr>
        <w:t>4.6.3</w:t>
      </w:r>
      <w:r w:rsidR="00DA170D" w:rsidRPr="009D2851">
        <w:fldChar w:fldCharType="end"/>
      </w:r>
      <w:r w:rsidR="00DA170D" w:rsidRPr="009D2851">
        <w:t xml:space="preserve"> </w:t>
      </w:r>
      <w:r w:rsidR="00344CCD">
        <w:rPr>
          <w:color w:val="000000" w:themeColor="text1"/>
        </w:rPr>
        <w:t>настоящего руководства пользователя</w:t>
      </w:r>
      <w:r w:rsidRPr="009D2851">
        <w:rPr>
          <w:color w:val="000000" w:themeColor="text1"/>
        </w:rPr>
        <w:t>)</w:t>
      </w:r>
      <w:r w:rsidR="003E6AFD">
        <w:rPr>
          <w:color w:val="000000" w:themeColor="text1"/>
        </w:rPr>
        <w:t>;</w:t>
      </w:r>
    </w:p>
    <w:p w14:paraId="1F9A2D68" w14:textId="1C04D6A3" w:rsidR="009D0368" w:rsidRPr="009D2851" w:rsidRDefault="009D0368" w:rsidP="0080603A">
      <w:pPr>
        <w:pStyle w:val="31"/>
        <w:rPr>
          <w:color w:val="000000" w:themeColor="text1"/>
        </w:rPr>
      </w:pPr>
      <w:r w:rsidRPr="009D2851">
        <w:rPr>
          <w:color w:val="000000" w:themeColor="text1"/>
        </w:rPr>
        <w:t>«Редактировать» (для статусов «Сформировано», «Не доставлено» и «Отклонено») (</w:t>
      </w:r>
      <w:r w:rsidR="009D6D41">
        <w:t xml:space="preserve">см. </w:t>
      </w:r>
      <w:r w:rsidR="00B45486">
        <w:t>п</w:t>
      </w:r>
      <w:r w:rsidR="008838DC">
        <w:t>ункт</w:t>
      </w:r>
      <w:r w:rsidR="009D6D41">
        <w:t xml:space="preserve"> </w:t>
      </w:r>
      <w:r w:rsidR="00DA170D" w:rsidRPr="009D2851">
        <w:fldChar w:fldCharType="begin"/>
      </w:r>
      <w:r w:rsidR="00DA170D" w:rsidRPr="009D2851">
        <w:rPr>
          <w:color w:val="000000" w:themeColor="text1"/>
        </w:rPr>
        <w:instrText xml:space="preserve"> REF _Ref147679719 \r \h </w:instrText>
      </w:r>
      <w:r w:rsidR="009D2851" w:rsidRPr="009D2851">
        <w:instrText xml:space="preserve"> \* MERGEFORMAT </w:instrText>
      </w:r>
      <w:r w:rsidR="00DA170D" w:rsidRPr="009D2851">
        <w:fldChar w:fldCharType="separate"/>
      </w:r>
      <w:r w:rsidR="00917A83">
        <w:rPr>
          <w:color w:val="000000" w:themeColor="text1"/>
        </w:rPr>
        <w:t>4.6.2</w:t>
      </w:r>
      <w:r w:rsidR="00DA170D" w:rsidRPr="009D2851">
        <w:fldChar w:fldCharType="end"/>
      </w:r>
      <w:r w:rsidR="00DA170D" w:rsidRPr="009D2851">
        <w:t xml:space="preserve"> </w:t>
      </w:r>
      <w:r w:rsidR="00344CCD">
        <w:rPr>
          <w:color w:val="000000" w:themeColor="text1"/>
        </w:rPr>
        <w:t>настоящего руководства пользователя</w:t>
      </w:r>
      <w:r w:rsidRPr="009D2851">
        <w:rPr>
          <w:color w:val="000000" w:themeColor="text1"/>
        </w:rPr>
        <w:t>)</w:t>
      </w:r>
      <w:r w:rsidR="003E6AFD">
        <w:rPr>
          <w:color w:val="000000" w:themeColor="text1"/>
        </w:rPr>
        <w:t>;</w:t>
      </w:r>
    </w:p>
    <w:p w14:paraId="78CCBEF4" w14:textId="394D1A05" w:rsidR="009D0368" w:rsidRPr="009D2851" w:rsidRDefault="009D0368" w:rsidP="0080603A">
      <w:pPr>
        <w:pStyle w:val="31"/>
      </w:pPr>
      <w:r w:rsidRPr="009D2851">
        <w:rPr>
          <w:color w:val="000000" w:themeColor="text1"/>
        </w:rPr>
        <w:t xml:space="preserve"> «Добавить заявление» для создания и подачи заявления (</w:t>
      </w:r>
      <w:r w:rsidR="009D6D41">
        <w:t xml:space="preserve">см. </w:t>
      </w:r>
      <w:r w:rsidR="00B45486">
        <w:t>п</w:t>
      </w:r>
      <w:r w:rsidR="008838DC">
        <w:t>ункт</w:t>
      </w:r>
      <w:r w:rsidR="009D6D41">
        <w:t xml:space="preserve"> </w:t>
      </w:r>
      <w:r w:rsidR="00DA170D" w:rsidRPr="009D2851">
        <w:fldChar w:fldCharType="begin"/>
      </w:r>
      <w:r w:rsidR="00DA170D" w:rsidRPr="009D2851">
        <w:rPr>
          <w:color w:val="000000" w:themeColor="text1"/>
        </w:rPr>
        <w:instrText xml:space="preserve"> REF _Ref147679735 \r \h </w:instrText>
      </w:r>
      <w:r w:rsidR="009D2851" w:rsidRPr="009D2851">
        <w:instrText xml:space="preserve"> \* MERGEFORMAT </w:instrText>
      </w:r>
      <w:r w:rsidR="00DA170D" w:rsidRPr="009D2851">
        <w:fldChar w:fldCharType="separate"/>
      </w:r>
      <w:r w:rsidR="00917A83">
        <w:rPr>
          <w:color w:val="000000" w:themeColor="text1"/>
        </w:rPr>
        <w:t>4.6.1</w:t>
      </w:r>
      <w:r w:rsidR="00DA170D" w:rsidRPr="009D2851">
        <w:fldChar w:fldCharType="end"/>
      </w:r>
      <w:r w:rsidRPr="009D2851">
        <w:rPr>
          <w:color w:val="000000" w:themeColor="text1"/>
        </w:rPr>
        <w:t xml:space="preserve"> </w:t>
      </w:r>
      <w:r w:rsidR="00344CCD">
        <w:rPr>
          <w:color w:val="000000" w:themeColor="text1"/>
        </w:rPr>
        <w:t>настоящего руководства пользователя</w:t>
      </w:r>
      <w:r w:rsidRPr="009D2851">
        <w:t xml:space="preserve">). </w:t>
      </w:r>
    </w:p>
    <w:p w14:paraId="61C67E1D" w14:textId="1A876162" w:rsidR="009D0368" w:rsidRPr="009D2851" w:rsidRDefault="009D0368" w:rsidP="008E3F85">
      <w:pPr>
        <w:pStyle w:val="affffff5"/>
      </w:pPr>
      <w:r w:rsidRPr="009D2851">
        <w:t xml:space="preserve">Чтобы выполнить фильтрацию списка </w:t>
      </w:r>
      <w:r w:rsidR="003E6AFD">
        <w:t>заявлений:</w:t>
      </w:r>
    </w:p>
    <w:p w14:paraId="16E118E5" w14:textId="21C454E6" w:rsidR="009D0368" w:rsidRDefault="00B3541E" w:rsidP="006E583D">
      <w:pPr>
        <w:pStyle w:val="18"/>
        <w:numPr>
          <w:ilvl w:val="0"/>
          <w:numId w:val="34"/>
        </w:numPr>
      </w:pPr>
      <w:r>
        <w:t>В</w:t>
      </w:r>
      <w:r w:rsidR="009D0368" w:rsidRPr="00B3541E">
        <w:t>ведите параметры поиска в област</w:t>
      </w:r>
      <w:r w:rsidR="004143DE" w:rsidRPr="00B3541E">
        <w:t>ь</w:t>
      </w:r>
      <w:r w:rsidR="003E6AFD" w:rsidRPr="00B3541E">
        <w:t xml:space="preserve"> по</w:t>
      </w:r>
      <w:r w:rsidR="004143DE" w:rsidRPr="00B3541E">
        <w:t>иска</w:t>
      </w:r>
      <w:r w:rsidR="00F93F3E">
        <w:t xml:space="preserve"> по возможным фильтрам:</w:t>
      </w:r>
    </w:p>
    <w:p w14:paraId="03F9B2B5" w14:textId="660E8BCB" w:rsidR="00F93F3E" w:rsidRDefault="00F93F3E" w:rsidP="00F93F3E">
      <w:pPr>
        <w:pStyle w:val="22"/>
      </w:pPr>
      <w:r>
        <w:t>Наименование</w:t>
      </w:r>
      <w:r w:rsidR="00B436F0">
        <w:t>;</w:t>
      </w:r>
    </w:p>
    <w:p w14:paraId="5715DB96" w14:textId="19CDB97F" w:rsidR="00B436F0" w:rsidRDefault="00B436F0" w:rsidP="00F93F3E">
      <w:pPr>
        <w:pStyle w:val="22"/>
      </w:pPr>
      <w:r>
        <w:t>Статус заявления;</w:t>
      </w:r>
    </w:p>
    <w:p w14:paraId="0451FCAE" w14:textId="1C4575A9" w:rsidR="00B436F0" w:rsidRDefault="00B436F0" w:rsidP="00F93F3E">
      <w:pPr>
        <w:pStyle w:val="22"/>
      </w:pPr>
      <w:r>
        <w:t>Дата от;</w:t>
      </w:r>
    </w:p>
    <w:p w14:paraId="2FBF9CA0" w14:textId="2A2F05BF" w:rsidR="00B436F0" w:rsidRPr="00B3541E" w:rsidRDefault="00B436F0" w:rsidP="00F93F3E">
      <w:pPr>
        <w:pStyle w:val="22"/>
      </w:pPr>
      <w:r>
        <w:t>Дата до.</w:t>
      </w:r>
    </w:p>
    <w:p w14:paraId="5484D46B" w14:textId="1457428A" w:rsidR="009D0368" w:rsidRPr="009D2851" w:rsidRDefault="00B3541E" w:rsidP="00B3541E">
      <w:pPr>
        <w:pStyle w:val="18"/>
      </w:pPr>
      <w:r>
        <w:t>Н</w:t>
      </w:r>
      <w:r w:rsidR="009D0368" w:rsidRPr="00B3541E">
        <w:t>ажмите кнопку «Применить</w:t>
      </w:r>
      <w:r w:rsidR="009D0368" w:rsidRPr="009D2851">
        <w:t>».</w:t>
      </w:r>
    </w:p>
    <w:p w14:paraId="591D0D79" w14:textId="15070B2C" w:rsidR="009D0368" w:rsidRPr="009D2851" w:rsidRDefault="009D0368" w:rsidP="00B436F0">
      <w:pPr>
        <w:pStyle w:val="18"/>
      </w:pPr>
      <w:r w:rsidRPr="009D2851">
        <w:t>Отфильтрованный список заявлений будет отображен на странице. Чтобы сбросить фильтры, нажмите кнопку «Очистить».</w:t>
      </w:r>
    </w:p>
    <w:p w14:paraId="29732F02" w14:textId="72A05948" w:rsidR="00A21610" w:rsidRPr="009D2851" w:rsidRDefault="00A21610" w:rsidP="009D2851">
      <w:pPr>
        <w:pStyle w:val="2a"/>
      </w:pPr>
      <w:bookmarkStart w:id="302" w:name="_Получение_выписки_из"/>
      <w:bookmarkStart w:id="303" w:name="_Ref104512251"/>
      <w:bookmarkStart w:id="304" w:name="_Toc143537545"/>
      <w:bookmarkStart w:id="305" w:name="_Hlk143271867"/>
      <w:bookmarkStart w:id="306" w:name="_Ref147678340"/>
      <w:bookmarkStart w:id="307" w:name="_Toc167560136"/>
      <w:bookmarkEnd w:id="260"/>
      <w:bookmarkEnd w:id="302"/>
      <w:r w:rsidRPr="009D2851">
        <w:t>Получение выписки о прохождении аккредитации специалиста</w:t>
      </w:r>
      <w:bookmarkEnd w:id="307"/>
    </w:p>
    <w:p w14:paraId="42DF257C" w14:textId="095B72F8" w:rsidR="00A21610" w:rsidRPr="009D2851" w:rsidRDefault="00A21610" w:rsidP="008E3F85">
      <w:pPr>
        <w:pStyle w:val="a7"/>
      </w:pPr>
      <w:r w:rsidRPr="009D2851">
        <w:t>Получение выписки, подтверждающе</w:t>
      </w:r>
      <w:r w:rsidR="00956A2B">
        <w:t>й</w:t>
      </w:r>
      <w:r w:rsidRPr="009D2851">
        <w:t xml:space="preserve"> факт прохождения </w:t>
      </w:r>
      <w:r w:rsidR="00B22F5A">
        <w:t>лицом</w:t>
      </w:r>
      <w:r w:rsidRPr="009D2851">
        <w:t xml:space="preserve"> аккредитации </w:t>
      </w:r>
      <w:r w:rsidR="00B22F5A">
        <w:t>специалиста</w:t>
      </w:r>
      <w:r w:rsidR="00B41221">
        <w:t>,</w:t>
      </w:r>
      <w:r w:rsidR="00B22F5A">
        <w:t xml:space="preserve"> </w:t>
      </w:r>
      <w:r w:rsidRPr="009D2851">
        <w:t xml:space="preserve">производится </w:t>
      </w:r>
      <w:r w:rsidR="00B436F0">
        <w:t>на форме</w:t>
      </w:r>
      <w:r w:rsidRPr="009D2851">
        <w:t xml:space="preserve"> «Аккредитация» (</w:t>
      </w:r>
      <w:r w:rsidR="001E216C">
        <w:t xml:space="preserve">см. </w:t>
      </w:r>
      <w:r w:rsidRPr="009D2851">
        <w:fldChar w:fldCharType="begin"/>
      </w:r>
      <w:r w:rsidRPr="009D2851">
        <w:instrText xml:space="preserve"> REF _Ref104550210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70</w:t>
      </w:r>
      <w:r w:rsidRPr="009D2851">
        <w:fldChar w:fldCharType="end"/>
      </w:r>
      <w:r w:rsidRPr="009D2851">
        <w:t xml:space="preserve">). </w:t>
      </w:r>
    </w:p>
    <w:p w14:paraId="05ADE403" w14:textId="77777777" w:rsidR="00A21610" w:rsidRPr="009D2851" w:rsidRDefault="00A21610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5ACAB151" wp14:editId="6420C8B0">
            <wp:extent cx="5598092" cy="290132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092" cy="290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0F205" w14:textId="1A212994" w:rsidR="00A21610" w:rsidRPr="009D2851" w:rsidRDefault="00A21610" w:rsidP="008E3F85">
      <w:pPr>
        <w:pStyle w:val="affffffb"/>
      </w:pPr>
      <w:bookmarkStart w:id="308" w:name="_Ref104550210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70</w:t>
      </w:r>
      <w:r w:rsidR="00731FD8">
        <w:rPr>
          <w:noProof/>
        </w:rPr>
        <w:fldChar w:fldCharType="end"/>
      </w:r>
      <w:bookmarkEnd w:id="308"/>
      <w:r w:rsidRPr="009D2851">
        <w:rPr>
          <w:noProof/>
        </w:rPr>
        <w:t xml:space="preserve"> – </w:t>
      </w:r>
      <w:r w:rsidR="00B41221">
        <w:rPr>
          <w:noProof/>
        </w:rPr>
        <w:t>Кнопка «Получить выписку»</w:t>
      </w:r>
    </w:p>
    <w:p w14:paraId="5421AD17" w14:textId="1740EDF5" w:rsidR="00A21610" w:rsidRDefault="00A21610" w:rsidP="008E3F85">
      <w:pPr>
        <w:pStyle w:val="a7"/>
      </w:pPr>
      <w:r w:rsidRPr="009D2851">
        <w:t xml:space="preserve">Для получения выписки нажмите кнопку «Получить выписку». Файл с выпиской о прохождении аккредитации </w:t>
      </w:r>
      <w:r w:rsidR="005A044D">
        <w:t xml:space="preserve">специалиста </w:t>
      </w:r>
      <w:r w:rsidRPr="009D2851">
        <w:t xml:space="preserve">будет сформирован и загружен на компьютер </w:t>
      </w:r>
      <w:r w:rsidR="005A044D">
        <w:t xml:space="preserve">как </w:t>
      </w:r>
      <w:r w:rsidRPr="009D2851">
        <w:t>документ с расширением .</w:t>
      </w:r>
      <w:r w:rsidR="003D36FF">
        <w:rPr>
          <w:lang w:val="en-US"/>
        </w:rPr>
        <w:t>pdf</w:t>
      </w:r>
      <w:r w:rsidRPr="009D2851">
        <w:t>.</w:t>
      </w:r>
    </w:p>
    <w:p w14:paraId="0FE9C3A4" w14:textId="14564360" w:rsidR="003D36FF" w:rsidRDefault="003D36FF" w:rsidP="008E3F85">
      <w:pPr>
        <w:pStyle w:val="a7"/>
      </w:pPr>
      <w:r>
        <w:t xml:space="preserve">Для </w:t>
      </w:r>
      <w:r w:rsidR="005F7594">
        <w:t xml:space="preserve">получения </w:t>
      </w:r>
      <w:r w:rsidR="00B436F0">
        <w:t xml:space="preserve">юридически значимой </w:t>
      </w:r>
      <w:r w:rsidR="009830CC">
        <w:t>в</w:t>
      </w:r>
      <w:r w:rsidR="009830CC" w:rsidRPr="009830CC">
        <w:t>ыписк</w:t>
      </w:r>
      <w:r w:rsidR="009830CC">
        <w:t>и</w:t>
      </w:r>
      <w:r w:rsidR="009830CC" w:rsidRPr="009830CC">
        <w:t xml:space="preserve"> о наличии в единой государственной информационной системе в сфере здравоохранения данных, подтверждающих факт прохождения лицом аккредитации специалиста</w:t>
      </w:r>
      <w:r w:rsidR="009830CC">
        <w:t xml:space="preserve">, </w:t>
      </w:r>
      <w:r w:rsidR="000B5E2E">
        <w:t xml:space="preserve">воспользуйтесь услугой на ЕПГУ, доступной </w:t>
      </w:r>
      <w:r w:rsidR="009830CC">
        <w:t xml:space="preserve">по ссылке </w:t>
      </w:r>
      <w:hyperlink r:id="rId98" w:history="1">
        <w:r w:rsidR="000B5E2E" w:rsidRPr="00D84DD1">
          <w:rPr>
            <w:rStyle w:val="af3"/>
          </w:rPr>
          <w:t>https://www.gosuslugi.ru/493582/1</w:t>
        </w:r>
      </w:hyperlink>
    </w:p>
    <w:p w14:paraId="7660B781" w14:textId="331A8E33" w:rsidR="00A21610" w:rsidRPr="009D2851" w:rsidRDefault="00A21610" w:rsidP="009D2851">
      <w:pPr>
        <w:pStyle w:val="2a"/>
      </w:pPr>
      <w:bookmarkStart w:id="309" w:name="_Toc148984089"/>
      <w:bookmarkStart w:id="310" w:name="_Toc149041552"/>
      <w:bookmarkStart w:id="311" w:name="_Toc149048729"/>
      <w:bookmarkStart w:id="312" w:name="_Toc149126173"/>
      <w:bookmarkStart w:id="313" w:name="_Toc149129889"/>
      <w:bookmarkStart w:id="314" w:name="_Toc167560137"/>
      <w:bookmarkEnd w:id="309"/>
      <w:bookmarkEnd w:id="310"/>
      <w:bookmarkEnd w:id="311"/>
      <w:bookmarkEnd w:id="312"/>
      <w:bookmarkEnd w:id="313"/>
      <w:r w:rsidRPr="009D2851">
        <w:t>Подтверждение записи о трудоустройстве</w:t>
      </w:r>
      <w:bookmarkEnd w:id="314"/>
    </w:p>
    <w:p w14:paraId="51E0152B" w14:textId="20F05EA2" w:rsidR="00813C6F" w:rsidRDefault="00EB1B1C" w:rsidP="008E3F85">
      <w:pPr>
        <w:pStyle w:val="a7"/>
      </w:pPr>
      <w:r w:rsidRPr="009D2851">
        <w:t xml:space="preserve">После создания или изменения </w:t>
      </w:r>
      <w:r w:rsidR="00BF1661">
        <w:t>ответственным работником организации-работодателя</w:t>
      </w:r>
      <w:r w:rsidRPr="009D2851">
        <w:t xml:space="preserve"> записи о трудоустройстве в раздел «Уведомления»</w:t>
      </w:r>
      <w:r w:rsidR="00813C6F">
        <w:t xml:space="preserve"> ЛК </w:t>
      </w:r>
      <w:proofErr w:type="spellStart"/>
      <w:r w:rsidR="00813C6F">
        <w:t>МиФР</w:t>
      </w:r>
      <w:proofErr w:type="spellEnd"/>
      <w:r w:rsidRPr="009D2851">
        <w:t xml:space="preserve"> </w:t>
      </w:r>
      <w:r w:rsidR="00B436F0">
        <w:t xml:space="preserve">(см. </w:t>
      </w:r>
      <w:r w:rsidR="00B436F0">
        <w:fldChar w:fldCharType="begin"/>
      </w:r>
      <w:r w:rsidR="00B436F0">
        <w:instrText xml:space="preserve"> REF _Ref156826425 \r \h </w:instrText>
      </w:r>
      <w:r w:rsidR="00B436F0">
        <w:fldChar w:fldCharType="separate"/>
      </w:r>
      <w:r w:rsidR="00917A83">
        <w:t>4.2</w:t>
      </w:r>
      <w:r w:rsidR="00B436F0">
        <w:fldChar w:fldCharType="end"/>
      </w:r>
      <w:r w:rsidR="00B436F0">
        <w:t xml:space="preserve"> </w:t>
      </w:r>
      <w:r w:rsidR="00344CCD">
        <w:t>настоящего руководства пользователя</w:t>
      </w:r>
      <w:r w:rsidRPr="009D2851">
        <w:t>) поступит уведомление с</w:t>
      </w:r>
      <w:r w:rsidR="00813C6F">
        <w:t>о</w:t>
      </w:r>
      <w:r w:rsidRPr="009D2851">
        <w:t xml:space="preserve"> ссылкой </w:t>
      </w:r>
      <w:r w:rsidR="00BC497C">
        <w:t xml:space="preserve">на </w:t>
      </w:r>
      <w:r w:rsidRPr="009D2851">
        <w:t xml:space="preserve">запись о трудоустройстве. </w:t>
      </w:r>
    </w:p>
    <w:p w14:paraId="2891B68D" w14:textId="296E17BA" w:rsidR="008854CA" w:rsidRPr="009D2851" w:rsidRDefault="00EC3A5B" w:rsidP="008E3F85">
      <w:pPr>
        <w:pStyle w:val="a7"/>
      </w:pPr>
      <w:r>
        <w:t>После получения уведомления Вам необходимо п</w:t>
      </w:r>
      <w:r w:rsidR="00EB1B1C" w:rsidRPr="009D2851">
        <w:t>ровер</w:t>
      </w:r>
      <w:r>
        <w:t xml:space="preserve">ить </w:t>
      </w:r>
      <w:r w:rsidR="00EB1B1C" w:rsidRPr="009D2851">
        <w:t xml:space="preserve">корректность </w:t>
      </w:r>
      <w:r w:rsidR="00813C6F">
        <w:t>внесенных</w:t>
      </w:r>
      <w:r w:rsidR="00813C6F" w:rsidRPr="009D2851">
        <w:t xml:space="preserve"> </w:t>
      </w:r>
      <w:r w:rsidR="00EB1B1C" w:rsidRPr="009D2851">
        <w:t>данных</w:t>
      </w:r>
      <w:r w:rsidR="00D74C07">
        <w:t xml:space="preserve"> и подтвердить или отклонить запись</w:t>
      </w:r>
      <w:r w:rsidR="008854CA" w:rsidRPr="009D2851">
        <w:t>:</w:t>
      </w:r>
    </w:p>
    <w:p w14:paraId="6E51C8BB" w14:textId="2836B034" w:rsidR="008854CA" w:rsidRPr="009D2851" w:rsidRDefault="008854CA" w:rsidP="00CB2806">
      <w:pPr>
        <w:pStyle w:val="18"/>
        <w:numPr>
          <w:ilvl w:val="0"/>
          <w:numId w:val="57"/>
        </w:numPr>
      </w:pPr>
      <w:r w:rsidRPr="009D2851">
        <w:t>Нажать на кнопку «Указать статус»</w:t>
      </w:r>
      <w:r w:rsidR="001B1180">
        <w:t>.</w:t>
      </w:r>
    </w:p>
    <w:p w14:paraId="3F4BAEC7" w14:textId="50252C66" w:rsidR="008854CA" w:rsidRPr="009D2851" w:rsidRDefault="008854CA" w:rsidP="008E3F85">
      <w:pPr>
        <w:pStyle w:val="18"/>
      </w:pPr>
      <w:r w:rsidRPr="009D2851">
        <w:t>Выбрать соответствующую кнопку:</w:t>
      </w:r>
    </w:p>
    <w:p w14:paraId="557CDB2A" w14:textId="77777777" w:rsidR="008854CA" w:rsidRPr="009D2851" w:rsidRDefault="008854CA" w:rsidP="008E3F85">
      <w:pPr>
        <w:pStyle w:val="22"/>
      </w:pPr>
      <w:r w:rsidRPr="009D2851">
        <w:t>Да, подтвердить;</w:t>
      </w:r>
    </w:p>
    <w:p w14:paraId="703B16A8" w14:textId="77777777" w:rsidR="008854CA" w:rsidRPr="009D2851" w:rsidRDefault="008854CA" w:rsidP="008E3F85">
      <w:pPr>
        <w:pStyle w:val="22"/>
      </w:pPr>
      <w:r w:rsidRPr="009D2851">
        <w:t>Нет, отклонить.</w:t>
      </w:r>
    </w:p>
    <w:p w14:paraId="799EBBBC" w14:textId="5F3D8FD4" w:rsidR="008854CA" w:rsidRPr="009D2851" w:rsidRDefault="008854CA" w:rsidP="00B436F0">
      <w:pPr>
        <w:ind w:left="1134"/>
      </w:pPr>
      <w:r w:rsidRPr="008E3F85">
        <w:rPr>
          <w:rStyle w:val="affffff4"/>
        </w:rPr>
        <w:t xml:space="preserve">При отклонении записи </w:t>
      </w:r>
      <w:r w:rsidR="001B1180" w:rsidRPr="008E3F85">
        <w:rPr>
          <w:rStyle w:val="affffff4"/>
        </w:rPr>
        <w:t xml:space="preserve">о трудоустройстве </w:t>
      </w:r>
      <w:r w:rsidRPr="008E3F85">
        <w:rPr>
          <w:rStyle w:val="affffff4"/>
        </w:rPr>
        <w:t xml:space="preserve">на форме </w:t>
      </w:r>
      <w:r w:rsidR="00B421B2" w:rsidRPr="008E3F85">
        <w:rPr>
          <w:rStyle w:val="affffff4"/>
        </w:rPr>
        <w:t xml:space="preserve">будет </w:t>
      </w:r>
      <w:r w:rsidRPr="008E3F85">
        <w:rPr>
          <w:rStyle w:val="affffff4"/>
        </w:rPr>
        <w:t>выв</w:t>
      </w:r>
      <w:r w:rsidR="00B421B2" w:rsidRPr="008E3F85">
        <w:rPr>
          <w:rStyle w:val="affffff4"/>
        </w:rPr>
        <w:t xml:space="preserve">едено </w:t>
      </w:r>
      <w:r w:rsidRPr="008E3F85">
        <w:rPr>
          <w:rStyle w:val="affffff4"/>
        </w:rPr>
        <w:t xml:space="preserve">обязательное поле для комментария, в котором </w:t>
      </w:r>
      <w:r w:rsidR="00B421B2" w:rsidRPr="008E3F85">
        <w:rPr>
          <w:rStyle w:val="affffff4"/>
        </w:rPr>
        <w:t xml:space="preserve">следует </w:t>
      </w:r>
      <w:r w:rsidRPr="008E3F85">
        <w:rPr>
          <w:rStyle w:val="affffff4"/>
        </w:rPr>
        <w:t>указать причину отклонения</w:t>
      </w:r>
      <w:r w:rsidRPr="009D2851">
        <w:t>.</w:t>
      </w:r>
    </w:p>
    <w:p w14:paraId="2E4ADDF1" w14:textId="57C3AC4E" w:rsidR="008854CA" w:rsidRPr="009D2851" w:rsidRDefault="008854CA" w:rsidP="008E3F85">
      <w:pPr>
        <w:pStyle w:val="18"/>
      </w:pPr>
      <w:r w:rsidRPr="009D2851">
        <w:t>Нажать</w:t>
      </w:r>
      <w:r w:rsidR="00463F68">
        <w:t xml:space="preserve"> </w:t>
      </w:r>
      <w:r w:rsidR="00463F68" w:rsidRPr="009D2851">
        <w:t>на кнопку</w:t>
      </w:r>
      <w:r w:rsidRPr="009D2851">
        <w:t xml:space="preserve"> </w:t>
      </w:r>
      <w:r w:rsidR="00B421B2">
        <w:t>«С</w:t>
      </w:r>
      <w:r w:rsidRPr="009D2851">
        <w:t>охранить</w:t>
      </w:r>
      <w:r w:rsidR="00B421B2">
        <w:t>»</w:t>
      </w:r>
      <w:r w:rsidRPr="009D2851">
        <w:t>.</w:t>
      </w:r>
    </w:p>
    <w:p w14:paraId="07B864D9" w14:textId="7E711F11" w:rsidR="008854CA" w:rsidRPr="009D2851" w:rsidRDefault="008854CA" w:rsidP="00B436F0">
      <w:pPr>
        <w:pStyle w:val="18"/>
        <w:numPr>
          <w:ilvl w:val="0"/>
          <w:numId w:val="0"/>
        </w:numPr>
        <w:ind w:left="1134"/>
      </w:pPr>
      <w:r w:rsidRPr="008E3F85">
        <w:rPr>
          <w:rStyle w:val="affffff4"/>
        </w:rPr>
        <w:t>Для смены статуса записи нажмите на кнопку «Редактировать» и внесите изменения</w:t>
      </w:r>
      <w:r w:rsidRPr="009D2851">
        <w:t>.</w:t>
      </w:r>
    </w:p>
    <w:p w14:paraId="41B94A32" w14:textId="77777777" w:rsidR="008854CA" w:rsidRPr="009D2851" w:rsidRDefault="008854CA" w:rsidP="009D2851"/>
    <w:p w14:paraId="7252900D" w14:textId="3BD55AEB" w:rsidR="00592915" w:rsidRPr="00485DD9" w:rsidRDefault="00485DD9" w:rsidP="00485DD9">
      <w:pPr>
        <w:pStyle w:val="1b"/>
      </w:pPr>
      <w:bookmarkStart w:id="315" w:name="_Toc104972870"/>
      <w:bookmarkStart w:id="316" w:name="_Toc167560138"/>
      <w:bookmarkEnd w:id="145"/>
      <w:bookmarkEnd w:id="303"/>
      <w:bookmarkEnd w:id="304"/>
      <w:bookmarkEnd w:id="305"/>
      <w:bookmarkEnd w:id="306"/>
      <w:r>
        <w:lastRenderedPageBreak/>
        <w:t>Мобильное приложение</w:t>
      </w:r>
      <w:bookmarkEnd w:id="316"/>
    </w:p>
    <w:p w14:paraId="646D3151" w14:textId="3A77817B" w:rsidR="00592915" w:rsidRPr="009D2851" w:rsidRDefault="00485DD9" w:rsidP="00485DD9">
      <w:pPr>
        <w:pStyle w:val="2a"/>
      </w:pPr>
      <w:bookmarkStart w:id="317" w:name="_Toc106208942"/>
      <w:bookmarkStart w:id="318" w:name="_Toc167560139"/>
      <w:r>
        <w:t>Назначение и условия применения мобильного приложения</w:t>
      </w:r>
      <w:bookmarkEnd w:id="315"/>
      <w:bookmarkEnd w:id="317"/>
      <w:bookmarkEnd w:id="318"/>
    </w:p>
    <w:p w14:paraId="4C09CE29" w14:textId="1352FECB" w:rsidR="00592915" w:rsidRPr="009D2851" w:rsidRDefault="00592915" w:rsidP="009D2851">
      <w:pPr>
        <w:pStyle w:val="39"/>
      </w:pPr>
      <w:bookmarkStart w:id="319" w:name="_Toc104972871"/>
      <w:bookmarkStart w:id="320" w:name="_Toc106208943"/>
      <w:bookmarkStart w:id="321" w:name="_Toc167560140"/>
      <w:r w:rsidRPr="009D2851">
        <w:t xml:space="preserve">Функция мобильного приложения ЛК </w:t>
      </w:r>
      <w:bookmarkEnd w:id="319"/>
      <w:bookmarkEnd w:id="320"/>
      <w:proofErr w:type="spellStart"/>
      <w:r w:rsidR="00DD0666" w:rsidRPr="009D2851">
        <w:t>МиФР</w:t>
      </w:r>
      <w:bookmarkEnd w:id="321"/>
      <w:proofErr w:type="spellEnd"/>
    </w:p>
    <w:p w14:paraId="2F36DDA7" w14:textId="76102CDE" w:rsidR="00592915" w:rsidRPr="00746D48" w:rsidRDefault="00794690" w:rsidP="0080603A">
      <w:pPr>
        <w:ind w:firstLine="709"/>
      </w:pPr>
      <w:r w:rsidRPr="00746D48">
        <w:rPr>
          <w:rStyle w:val="affffff4"/>
        </w:rPr>
        <w:t>Мобильное приложение «</w:t>
      </w:r>
      <w:r w:rsidR="00592915" w:rsidRPr="00746D48">
        <w:rPr>
          <w:rStyle w:val="affffff4"/>
        </w:rPr>
        <w:t>Л</w:t>
      </w:r>
      <w:r w:rsidR="00BC497C" w:rsidRPr="00746D48">
        <w:rPr>
          <w:rStyle w:val="affffff4"/>
        </w:rPr>
        <w:t>ичный кабинет</w:t>
      </w:r>
      <w:r w:rsidR="00592915" w:rsidRPr="00746D48">
        <w:rPr>
          <w:rStyle w:val="affffff4"/>
        </w:rPr>
        <w:t xml:space="preserve"> медицинского и фармацевтического работника</w:t>
      </w:r>
      <w:r w:rsidRPr="00746D48">
        <w:rPr>
          <w:rStyle w:val="affffff4"/>
        </w:rPr>
        <w:t>»</w:t>
      </w:r>
      <w:r w:rsidR="00592915" w:rsidRPr="00746D48">
        <w:rPr>
          <w:rStyle w:val="affffff4"/>
        </w:rPr>
        <w:t xml:space="preserve"> предназначен</w:t>
      </w:r>
      <w:r w:rsidRPr="00746D48">
        <w:rPr>
          <w:rStyle w:val="affffff4"/>
        </w:rPr>
        <w:t>о</w:t>
      </w:r>
      <w:r w:rsidR="00592915" w:rsidRPr="00746D48">
        <w:rPr>
          <w:rStyle w:val="affffff4"/>
        </w:rPr>
        <w:t xml:space="preserve"> для автоматизации подачи</w:t>
      </w:r>
      <w:r w:rsidR="00DD0666" w:rsidRPr="00746D48">
        <w:rPr>
          <w:rStyle w:val="affffff4"/>
        </w:rPr>
        <w:t xml:space="preserve"> </w:t>
      </w:r>
      <w:r w:rsidR="00592915" w:rsidRPr="00746D48">
        <w:rPr>
          <w:rStyle w:val="affffff4"/>
        </w:rPr>
        <w:t xml:space="preserve">заявления на </w:t>
      </w:r>
      <w:r w:rsidR="00404D44" w:rsidRPr="00746D48">
        <w:rPr>
          <w:rStyle w:val="affffff4"/>
        </w:rPr>
        <w:t>периодическую</w:t>
      </w:r>
      <w:r w:rsidR="00592915" w:rsidRPr="00746D48">
        <w:rPr>
          <w:rStyle w:val="affffff4"/>
        </w:rPr>
        <w:t xml:space="preserve"> аккредитацию специалиста</w:t>
      </w:r>
      <w:r w:rsidR="00746D48" w:rsidRPr="00746D48">
        <w:t>, а также учет сведений о работниках.</w:t>
      </w:r>
    </w:p>
    <w:p w14:paraId="66E21294" w14:textId="77777777" w:rsidR="00592915" w:rsidRPr="009D2851" w:rsidRDefault="00592915" w:rsidP="009D2851">
      <w:pPr>
        <w:pStyle w:val="39"/>
      </w:pPr>
      <w:bookmarkStart w:id="322" w:name="_Toc104972872"/>
      <w:bookmarkStart w:id="323" w:name="_Toc106208944"/>
      <w:bookmarkStart w:id="324" w:name="_Toc167560141"/>
      <w:r w:rsidRPr="00746D48">
        <w:t>Условия, при</w:t>
      </w:r>
      <w:r w:rsidRPr="009D2851">
        <w:t xml:space="preserve"> соблюдении которых обеспечивается применение Подсистемы</w:t>
      </w:r>
      <w:bookmarkEnd w:id="322"/>
      <w:bookmarkEnd w:id="323"/>
      <w:bookmarkEnd w:id="324"/>
    </w:p>
    <w:p w14:paraId="65F3BD17" w14:textId="30B2CD79" w:rsidR="00592915" w:rsidRPr="007B41C4" w:rsidRDefault="00592915" w:rsidP="00B436F0">
      <w:pPr>
        <w:ind w:firstLine="709"/>
      </w:pPr>
      <w:r w:rsidRPr="008E3F85">
        <w:rPr>
          <w:rStyle w:val="affffff4"/>
        </w:rPr>
        <w:t xml:space="preserve">Для обеспечения применения </w:t>
      </w:r>
      <w:r w:rsidR="0043359D" w:rsidRPr="008E3F85">
        <w:rPr>
          <w:rStyle w:val="affffff4"/>
        </w:rPr>
        <w:t xml:space="preserve">мобильного приложения </w:t>
      </w:r>
      <w:r w:rsidRPr="008E3F85">
        <w:rPr>
          <w:rStyle w:val="affffff4"/>
        </w:rPr>
        <w:t xml:space="preserve">ЛК </w:t>
      </w:r>
      <w:proofErr w:type="spellStart"/>
      <w:r w:rsidR="00DD0666" w:rsidRPr="008E3F85">
        <w:rPr>
          <w:rStyle w:val="affffff4"/>
        </w:rPr>
        <w:t>МиФР</w:t>
      </w:r>
      <w:proofErr w:type="spellEnd"/>
      <w:r w:rsidRPr="008E3F85">
        <w:rPr>
          <w:rStyle w:val="affffff4"/>
        </w:rPr>
        <w:t xml:space="preserve"> необходимо наличие </w:t>
      </w:r>
      <w:r w:rsidRPr="00463F68">
        <w:t>мобильно</w:t>
      </w:r>
      <w:r w:rsidR="00B436F0">
        <w:t>го</w:t>
      </w:r>
      <w:r w:rsidRPr="00463F68">
        <w:t xml:space="preserve"> устройств</w:t>
      </w:r>
      <w:r w:rsidR="00B436F0">
        <w:t>а</w:t>
      </w:r>
      <w:r w:rsidR="00EA46A8">
        <w:t>.</w:t>
      </w:r>
    </w:p>
    <w:p w14:paraId="52AA10EB" w14:textId="15CB418E" w:rsidR="00592915" w:rsidRPr="00A17F8B" w:rsidRDefault="00A17F8B" w:rsidP="00A17F8B">
      <w:pPr>
        <w:pStyle w:val="2a"/>
      </w:pPr>
      <w:bookmarkStart w:id="325" w:name="_Toc104972873"/>
      <w:bookmarkStart w:id="326" w:name="_Toc106208945"/>
      <w:bookmarkStart w:id="327" w:name="_Toc167560142"/>
      <w:r>
        <w:t>Подготовка мобильного</w:t>
      </w:r>
      <w:r w:rsidRPr="00A17F8B">
        <w:t xml:space="preserve"> </w:t>
      </w:r>
      <w:r>
        <w:t>приложения</w:t>
      </w:r>
      <w:r w:rsidRPr="00A17F8B">
        <w:t xml:space="preserve"> </w:t>
      </w:r>
      <w:r>
        <w:t>к</w:t>
      </w:r>
      <w:r w:rsidRPr="00A17F8B">
        <w:t xml:space="preserve"> </w:t>
      </w:r>
      <w:bookmarkEnd w:id="325"/>
      <w:bookmarkEnd w:id="326"/>
      <w:r>
        <w:t>работе</w:t>
      </w:r>
      <w:bookmarkEnd w:id="327"/>
    </w:p>
    <w:p w14:paraId="6157E0FC" w14:textId="77777777" w:rsidR="00592915" w:rsidRPr="009D2851" w:rsidRDefault="00592915" w:rsidP="009D2851">
      <w:pPr>
        <w:pStyle w:val="39"/>
      </w:pPr>
      <w:bookmarkStart w:id="328" w:name="_Toc104972874"/>
      <w:bookmarkStart w:id="329" w:name="_Toc106208946"/>
      <w:bookmarkStart w:id="330" w:name="_Ref156827066"/>
      <w:bookmarkStart w:id="331" w:name="_Toc167560143"/>
      <w:r w:rsidRPr="009D2851">
        <w:t>Порядок загрузки данных и программ</w:t>
      </w:r>
      <w:bookmarkEnd w:id="328"/>
      <w:bookmarkEnd w:id="329"/>
      <w:bookmarkEnd w:id="330"/>
      <w:bookmarkEnd w:id="331"/>
    </w:p>
    <w:p w14:paraId="035F06AE" w14:textId="2CD17712" w:rsidR="00592915" w:rsidRPr="009D2851" w:rsidRDefault="00592915" w:rsidP="008E3F85">
      <w:pPr>
        <w:pStyle w:val="a7"/>
      </w:pPr>
      <w:r w:rsidRPr="009D2851">
        <w:t xml:space="preserve">Функциональность </w:t>
      </w:r>
      <w:r w:rsidR="0043359D">
        <w:t>П</w:t>
      </w:r>
      <w:r w:rsidRPr="009D2851">
        <w:t xml:space="preserve">одсистемы для пользователя представлена в виде мобильной̆ версии приложения, которое необходимо загрузить </w:t>
      </w:r>
      <w:r w:rsidR="001A5183">
        <w:t xml:space="preserve">из магазина приложений </w:t>
      </w:r>
      <w:r w:rsidRPr="009D2851">
        <w:t xml:space="preserve">в зависимости от операционной системы мобильного телефона. </w:t>
      </w:r>
    </w:p>
    <w:p w14:paraId="6F900099" w14:textId="6033BAB6" w:rsidR="00592915" w:rsidRPr="009D2851" w:rsidRDefault="00592915" w:rsidP="008E3F85">
      <w:pPr>
        <w:pStyle w:val="a7"/>
      </w:pPr>
      <w:r w:rsidRPr="009D2851">
        <w:t xml:space="preserve">Для загрузки мобильной версии приложения необходимо перейти на мобильном устройстве в </w:t>
      </w:r>
      <w:r w:rsidR="008838DC">
        <w:t>магазин приложений</w:t>
      </w:r>
      <w:r w:rsidRPr="009D2851">
        <w:t xml:space="preserve">, найти приложение «Личный кабинет медицинского </w:t>
      </w:r>
      <w:r w:rsidR="00DD0666" w:rsidRPr="009D2851">
        <w:t xml:space="preserve">и фармацевтического </w:t>
      </w:r>
      <w:r w:rsidRPr="009D2851">
        <w:t>работника» и установить его.</w:t>
      </w:r>
    </w:p>
    <w:p w14:paraId="0273E10D" w14:textId="57FE685C" w:rsidR="00592915" w:rsidRPr="009D2851" w:rsidRDefault="00592915" w:rsidP="009D2851">
      <w:pPr>
        <w:pStyle w:val="39"/>
      </w:pPr>
      <w:bookmarkStart w:id="332" w:name="_Toc104972875"/>
      <w:bookmarkStart w:id="333" w:name="_Toc106208947"/>
      <w:bookmarkStart w:id="334" w:name="_Toc167560144"/>
      <w:r w:rsidRPr="009D2851">
        <w:t xml:space="preserve">Вход в </w:t>
      </w:r>
      <w:bookmarkEnd w:id="332"/>
      <w:bookmarkEnd w:id="333"/>
      <w:r w:rsidR="0035769F">
        <w:t xml:space="preserve">ЛК </w:t>
      </w:r>
      <w:proofErr w:type="spellStart"/>
      <w:r w:rsidR="0035769F">
        <w:t>МиФР</w:t>
      </w:r>
      <w:bookmarkEnd w:id="334"/>
      <w:proofErr w:type="spellEnd"/>
    </w:p>
    <w:p w14:paraId="328D5FC1" w14:textId="444000E4" w:rsidR="00592915" w:rsidRPr="009D2851" w:rsidRDefault="00592915" w:rsidP="008E3F85">
      <w:pPr>
        <w:pStyle w:val="a7"/>
        <w:rPr>
          <w:rFonts w:eastAsia="Times New Roman"/>
          <w:lang w:eastAsia="ru-RU"/>
        </w:rPr>
      </w:pPr>
      <w:r w:rsidRPr="009D2851">
        <w:rPr>
          <w:rFonts w:eastAsia="Times New Roman"/>
          <w:lang w:eastAsia="ru-RU"/>
        </w:rPr>
        <w:t xml:space="preserve">Пользователю необходимо запустить приложение на мобильном устройстве. В случае работоспособности </w:t>
      </w:r>
      <w:r w:rsidR="008838DC">
        <w:rPr>
          <w:rFonts w:eastAsia="Times New Roman"/>
          <w:lang w:eastAsia="ru-RU"/>
        </w:rPr>
        <w:t>программного обеспечения</w:t>
      </w:r>
      <w:r w:rsidRPr="009D2851">
        <w:rPr>
          <w:rFonts w:eastAsia="Times New Roman"/>
          <w:lang w:eastAsia="ru-RU"/>
        </w:rPr>
        <w:t xml:space="preserve"> на данном шаге будет открыта стартовая страница </w:t>
      </w:r>
      <w:r w:rsidR="008B3375">
        <w:rPr>
          <w:rFonts w:eastAsia="Times New Roman"/>
          <w:lang w:eastAsia="ru-RU"/>
        </w:rPr>
        <w:t>Под</w:t>
      </w:r>
      <w:r w:rsidRPr="009D2851">
        <w:rPr>
          <w:rFonts w:eastAsia="Times New Roman"/>
          <w:lang w:eastAsia="ru-RU"/>
        </w:rPr>
        <w:t xml:space="preserve">системы. </w:t>
      </w:r>
      <w:r w:rsidR="0033540A" w:rsidRPr="009D2851">
        <w:rPr>
          <w:rFonts w:eastAsia="Times New Roman"/>
          <w:lang w:eastAsia="ru-RU"/>
        </w:rPr>
        <w:t xml:space="preserve">Для авторизации </w:t>
      </w:r>
      <w:r w:rsidR="008B3375">
        <w:rPr>
          <w:rFonts w:eastAsia="Times New Roman"/>
          <w:lang w:eastAsia="ru-RU"/>
        </w:rPr>
        <w:t xml:space="preserve">в Подсистеме </w:t>
      </w:r>
      <w:r w:rsidR="0033540A" w:rsidRPr="009D2851">
        <w:rPr>
          <w:rFonts w:eastAsia="Times New Roman"/>
          <w:lang w:eastAsia="ru-RU"/>
        </w:rPr>
        <w:t>необходима подтвержденная учетная запись ЕПГУ</w:t>
      </w:r>
      <w:r w:rsidR="00ED3FD8">
        <w:rPr>
          <w:rFonts w:eastAsia="Times New Roman"/>
          <w:lang w:eastAsia="ru-RU"/>
        </w:rPr>
        <w:t xml:space="preserve"> (</w:t>
      </w:r>
      <w:r w:rsidR="009D6D41">
        <w:t xml:space="preserve">см. </w:t>
      </w:r>
      <w:r w:rsidR="00B45486">
        <w:t>п</w:t>
      </w:r>
      <w:r w:rsidR="008838DC">
        <w:t>ункт</w:t>
      </w:r>
      <w:r w:rsidR="009D6D41">
        <w:t xml:space="preserve"> </w:t>
      </w:r>
      <w:r w:rsidR="0033540A" w:rsidRPr="009D2851">
        <w:rPr>
          <w:rFonts w:eastAsia="Times New Roman"/>
          <w:lang w:eastAsia="ru-RU"/>
        </w:rPr>
        <w:fldChar w:fldCharType="begin"/>
      </w:r>
      <w:r w:rsidR="0033540A" w:rsidRPr="009D2851">
        <w:rPr>
          <w:rFonts w:eastAsia="Times New Roman"/>
          <w:lang w:eastAsia="ru-RU"/>
        </w:rPr>
        <w:instrText xml:space="preserve"> REF _Ref106180390 \r \h </w:instrText>
      </w:r>
      <w:r w:rsidR="009D2851" w:rsidRPr="009D2851">
        <w:rPr>
          <w:rFonts w:eastAsia="Times New Roman"/>
          <w:lang w:eastAsia="ru-RU"/>
        </w:rPr>
        <w:instrText xml:space="preserve"> \* MERGEFORMAT </w:instrText>
      </w:r>
      <w:r w:rsidR="0033540A" w:rsidRPr="009D2851">
        <w:rPr>
          <w:rFonts w:eastAsia="Times New Roman"/>
          <w:lang w:eastAsia="ru-RU"/>
        </w:rPr>
      </w:r>
      <w:r w:rsidR="0033540A" w:rsidRPr="009D2851">
        <w:rPr>
          <w:rFonts w:eastAsia="Times New Roman"/>
          <w:lang w:eastAsia="ru-RU"/>
        </w:rPr>
        <w:fldChar w:fldCharType="separate"/>
      </w:r>
      <w:r w:rsidR="00917A83">
        <w:rPr>
          <w:rFonts w:eastAsia="Times New Roman"/>
          <w:lang w:eastAsia="ru-RU"/>
        </w:rPr>
        <w:t>3.2.4</w:t>
      </w:r>
      <w:r w:rsidR="0033540A" w:rsidRPr="009D2851">
        <w:rPr>
          <w:rFonts w:eastAsia="Times New Roman"/>
          <w:lang w:eastAsia="ru-RU"/>
        </w:rPr>
        <w:fldChar w:fldCharType="end"/>
      </w:r>
      <w:r w:rsidR="00ED3FD8">
        <w:rPr>
          <w:rFonts w:eastAsia="Times New Roman"/>
          <w:lang w:eastAsia="ru-RU"/>
        </w:rPr>
        <w:t xml:space="preserve"> настоящего руководства пользователя)</w:t>
      </w:r>
      <w:r w:rsidR="0033540A" w:rsidRPr="009D2851">
        <w:rPr>
          <w:rFonts w:eastAsia="Times New Roman"/>
          <w:lang w:eastAsia="ru-RU"/>
        </w:rPr>
        <w:t>.</w:t>
      </w:r>
    </w:p>
    <w:p w14:paraId="749F3326" w14:textId="3D4F8D8C" w:rsidR="00592915" w:rsidRPr="009D2851" w:rsidRDefault="00B00373" w:rsidP="008E3F85">
      <w:pPr>
        <w:pStyle w:val="a7"/>
      </w:pPr>
      <w:r>
        <w:t>После авторизации н</w:t>
      </w:r>
      <w:r w:rsidR="00592915" w:rsidRPr="009D2851">
        <w:t>а экране</w:t>
      </w:r>
      <w:r>
        <w:t xml:space="preserve"> мобильного телефона</w:t>
      </w:r>
      <w:r w:rsidR="00592915" w:rsidRPr="009D2851">
        <w:t xml:space="preserve"> отобразится страница для входа (</w:t>
      </w:r>
      <w:r w:rsidR="001E216C">
        <w:t xml:space="preserve">см. </w:t>
      </w:r>
      <w:r w:rsidR="00592915" w:rsidRPr="009D2851">
        <w:fldChar w:fldCharType="begin"/>
      </w:r>
      <w:r w:rsidR="00592915" w:rsidRPr="009D2851">
        <w:instrText xml:space="preserve"> REF _Ref106112909 \h </w:instrText>
      </w:r>
      <w:r w:rsidR="009D2851" w:rsidRPr="009D2851">
        <w:instrText xml:space="preserve"> \* MERGEFORMAT </w:instrText>
      </w:r>
      <w:r w:rsidR="00592915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71</w:t>
      </w:r>
      <w:r w:rsidR="00592915" w:rsidRPr="009D2851">
        <w:fldChar w:fldCharType="end"/>
      </w:r>
      <w:r w:rsidR="00592915" w:rsidRPr="009D2851">
        <w:t>).</w:t>
      </w:r>
    </w:p>
    <w:p w14:paraId="1A7A26F4" w14:textId="77777777" w:rsidR="00592915" w:rsidRPr="009D2851" w:rsidRDefault="00592915" w:rsidP="008E3F85">
      <w:pPr>
        <w:pStyle w:val="affffff9"/>
      </w:pPr>
      <w:r w:rsidRPr="009D2851">
        <w:rPr>
          <w:noProof/>
          <w:lang w:val="en-US"/>
        </w:rPr>
        <w:lastRenderedPageBreak/>
        <w:drawing>
          <wp:inline distT="0" distB="0" distL="0" distR="0" wp14:anchorId="5CC24E5A" wp14:editId="429D5125">
            <wp:extent cx="2478240" cy="440575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355" cy="445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512B7" w14:textId="4D539101" w:rsidR="00592915" w:rsidRPr="009D2851" w:rsidRDefault="00592915" w:rsidP="008E3F85">
      <w:pPr>
        <w:pStyle w:val="affffffb"/>
      </w:pPr>
      <w:bookmarkStart w:id="335" w:name="_Ref106112909"/>
      <w:bookmarkStart w:id="336" w:name="_Ref106112905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71</w:t>
      </w:r>
      <w:r w:rsidR="00731FD8">
        <w:rPr>
          <w:noProof/>
        </w:rPr>
        <w:fldChar w:fldCharType="end"/>
      </w:r>
      <w:bookmarkEnd w:id="335"/>
      <w:r w:rsidRPr="009D2851">
        <w:t xml:space="preserve"> – Стартовая страница мобильно</w:t>
      </w:r>
      <w:bookmarkEnd w:id="336"/>
      <w:r w:rsidRPr="009D2851">
        <w:t>го приложения</w:t>
      </w:r>
      <w:r w:rsidR="00B00373">
        <w:t xml:space="preserve"> ЛК </w:t>
      </w:r>
      <w:proofErr w:type="spellStart"/>
      <w:r w:rsidR="00B00373">
        <w:t>МиФР</w:t>
      </w:r>
      <w:proofErr w:type="spellEnd"/>
    </w:p>
    <w:p w14:paraId="1E1BD98A" w14:textId="0878AFC3" w:rsidR="00592915" w:rsidRPr="009D2851" w:rsidRDefault="00592915" w:rsidP="009D2851">
      <w:pPr>
        <w:pStyle w:val="39"/>
      </w:pPr>
      <w:bookmarkStart w:id="337" w:name="_Toc104972876"/>
      <w:bookmarkStart w:id="338" w:name="_Toc106208948"/>
      <w:bookmarkStart w:id="339" w:name="_Toc167560145"/>
      <w:r w:rsidRPr="009D2851">
        <w:t xml:space="preserve">Выход из </w:t>
      </w:r>
      <w:bookmarkEnd w:id="337"/>
      <w:bookmarkEnd w:id="338"/>
      <w:r w:rsidR="00AB5F09" w:rsidRPr="009D2851">
        <w:t xml:space="preserve">ЛК </w:t>
      </w:r>
      <w:proofErr w:type="spellStart"/>
      <w:r w:rsidR="00AB5F09" w:rsidRPr="009D2851">
        <w:t>МиФР</w:t>
      </w:r>
      <w:bookmarkEnd w:id="339"/>
      <w:proofErr w:type="spellEnd"/>
    </w:p>
    <w:p w14:paraId="5692C6AB" w14:textId="77777777" w:rsidR="00B436F0" w:rsidRDefault="00592915" w:rsidP="00B436F0">
      <w:pPr>
        <w:pStyle w:val="a7"/>
      </w:pPr>
      <w:r w:rsidRPr="009D2851">
        <w:t>Для выхода из мобильного приложения необходимо</w:t>
      </w:r>
      <w:r w:rsidR="00B436F0">
        <w:t>:</w:t>
      </w:r>
    </w:p>
    <w:p w14:paraId="33D558EE" w14:textId="35277A0E" w:rsidR="00B436F0" w:rsidRDefault="00B436F0" w:rsidP="00CB2806">
      <w:pPr>
        <w:pStyle w:val="18"/>
        <w:numPr>
          <w:ilvl w:val="0"/>
          <w:numId w:val="69"/>
        </w:numPr>
      </w:pPr>
      <w:r>
        <w:t>Н</w:t>
      </w:r>
      <w:r w:rsidR="00592915" w:rsidRPr="009D2851">
        <w:t xml:space="preserve">ажать на иконку </w:t>
      </w:r>
      <w:r w:rsidR="00330463">
        <w:t>«П</w:t>
      </w:r>
      <w:r w:rsidR="00592915" w:rsidRPr="009D2851">
        <w:t>рофил</w:t>
      </w:r>
      <w:r w:rsidR="00330463">
        <w:t>ь»</w:t>
      </w:r>
      <w:r w:rsidR="00592915" w:rsidRPr="009D2851">
        <w:t xml:space="preserve"> в </w:t>
      </w:r>
      <w:r w:rsidR="00C2552B">
        <w:t>главном (</w:t>
      </w:r>
      <w:r w:rsidR="00592915" w:rsidRPr="009D2851">
        <w:t>нижнем</w:t>
      </w:r>
      <w:r w:rsidR="00C2552B">
        <w:t>)</w:t>
      </w:r>
      <w:r w:rsidR="00592915" w:rsidRPr="009D2851">
        <w:t xml:space="preserve"> меню</w:t>
      </w:r>
      <w:r>
        <w:t>.</w:t>
      </w:r>
    </w:p>
    <w:p w14:paraId="72C58A5C" w14:textId="54537C8D" w:rsidR="00B436F0" w:rsidRDefault="00B436F0" w:rsidP="00CB2806">
      <w:pPr>
        <w:pStyle w:val="18"/>
        <w:numPr>
          <w:ilvl w:val="0"/>
          <w:numId w:val="69"/>
        </w:numPr>
      </w:pPr>
      <w:r>
        <w:t>На форме</w:t>
      </w:r>
      <w:r w:rsidR="00592915" w:rsidRPr="009D2851">
        <w:t xml:space="preserve"> </w:t>
      </w:r>
      <w:r w:rsidR="001C26D1">
        <w:t>«О</w:t>
      </w:r>
      <w:r w:rsidR="00592915" w:rsidRPr="009D2851">
        <w:t xml:space="preserve"> себе</w:t>
      </w:r>
      <w:r w:rsidR="001C26D1">
        <w:t>»</w:t>
      </w:r>
      <w:r w:rsidR="00592915" w:rsidRPr="009D2851">
        <w:t xml:space="preserve"> нажать на кнопку «</w:t>
      </w:r>
      <w:r w:rsidR="001C26D1">
        <w:t>В</w:t>
      </w:r>
      <w:r w:rsidR="00592915" w:rsidRPr="009D2851">
        <w:t>ыйти из аккаунта» (</w:t>
      </w:r>
      <w:r w:rsidR="001E216C">
        <w:t xml:space="preserve">см. </w:t>
      </w:r>
      <w:r w:rsidR="00592915" w:rsidRPr="009D2851">
        <w:fldChar w:fldCharType="begin"/>
      </w:r>
      <w:r w:rsidR="00592915" w:rsidRPr="009D2851">
        <w:instrText xml:space="preserve"> REF _Ref106180182 \h </w:instrText>
      </w:r>
      <w:r w:rsidR="009D2851" w:rsidRPr="009D2851">
        <w:instrText xml:space="preserve"> \* MERGEFORMAT </w:instrText>
      </w:r>
      <w:r w:rsidR="00592915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72</w:t>
      </w:r>
      <w:r w:rsidR="00592915" w:rsidRPr="009D2851">
        <w:fldChar w:fldCharType="end"/>
      </w:r>
      <w:r w:rsidR="00592915" w:rsidRPr="009D2851">
        <w:t>)</w:t>
      </w:r>
      <w:r>
        <w:t>.</w:t>
      </w:r>
      <w:r w:rsidR="00592915" w:rsidRPr="009D2851">
        <w:t xml:space="preserve"> </w:t>
      </w:r>
    </w:p>
    <w:p w14:paraId="2D753B8E" w14:textId="527122AE" w:rsidR="00592915" w:rsidRPr="009D2851" w:rsidRDefault="00B436F0" w:rsidP="00CB2806">
      <w:pPr>
        <w:pStyle w:val="18"/>
        <w:numPr>
          <w:ilvl w:val="0"/>
          <w:numId w:val="69"/>
        </w:numPr>
      </w:pPr>
      <w:r>
        <w:t>Б</w:t>
      </w:r>
      <w:r w:rsidR="00592915" w:rsidRPr="009D2851">
        <w:t>удет осуществлён выход из</w:t>
      </w:r>
      <w:r>
        <w:t xml:space="preserve"> учетной записи</w:t>
      </w:r>
      <w:r w:rsidR="00592915" w:rsidRPr="009D2851">
        <w:t>.</w:t>
      </w:r>
    </w:p>
    <w:p w14:paraId="057A87D0" w14:textId="77777777" w:rsidR="00592915" w:rsidRPr="009D2851" w:rsidRDefault="00592915" w:rsidP="008E3F85">
      <w:pPr>
        <w:pStyle w:val="affffff9"/>
      </w:pPr>
      <w:r w:rsidRPr="009D2851">
        <w:rPr>
          <w:noProof/>
          <w:lang w:val="en-US"/>
        </w:rPr>
        <w:lastRenderedPageBreak/>
        <w:drawing>
          <wp:inline distT="0" distB="0" distL="0" distR="0" wp14:anchorId="59DA9011" wp14:editId="6894EB1E">
            <wp:extent cx="2235651" cy="434652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651" cy="434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8E624" w14:textId="44991A75" w:rsidR="00592915" w:rsidRPr="009D2851" w:rsidRDefault="00592915" w:rsidP="008E3F85">
      <w:pPr>
        <w:pStyle w:val="affffffb"/>
      </w:pPr>
      <w:bookmarkStart w:id="340" w:name="_Ref10618018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72</w:t>
      </w:r>
      <w:r w:rsidR="00731FD8">
        <w:rPr>
          <w:noProof/>
        </w:rPr>
        <w:fldChar w:fldCharType="end"/>
      </w:r>
      <w:bookmarkEnd w:id="340"/>
      <w:r w:rsidRPr="009D2851">
        <w:t xml:space="preserve"> – </w:t>
      </w:r>
      <w:r w:rsidRPr="009D2851">
        <w:rPr>
          <w:noProof/>
        </w:rPr>
        <w:t>Расположени</w:t>
      </w:r>
      <w:r w:rsidR="001C26D1">
        <w:rPr>
          <w:noProof/>
        </w:rPr>
        <w:t>е</w:t>
      </w:r>
      <w:r w:rsidRPr="009D2851">
        <w:rPr>
          <w:noProof/>
        </w:rPr>
        <w:t xml:space="preserve"> кнопки выхода в мобильном приложении</w:t>
      </w:r>
    </w:p>
    <w:p w14:paraId="7861DA07" w14:textId="2970364F" w:rsidR="00592915" w:rsidRPr="009D2851" w:rsidRDefault="00592915" w:rsidP="009D2851">
      <w:pPr>
        <w:pStyle w:val="39"/>
        <w:rPr>
          <w:sz w:val="28"/>
        </w:rPr>
      </w:pPr>
      <w:bookmarkStart w:id="341" w:name="_Toc104972877"/>
      <w:bookmarkStart w:id="342" w:name="_Toc106208949"/>
      <w:bookmarkStart w:id="343" w:name="_Toc167560146"/>
      <w:r w:rsidRPr="009D2851">
        <w:t xml:space="preserve">Порядок проверки работоспособности ЛК </w:t>
      </w:r>
      <w:bookmarkEnd w:id="341"/>
      <w:bookmarkEnd w:id="342"/>
      <w:proofErr w:type="spellStart"/>
      <w:r w:rsidR="00404D44" w:rsidRPr="009D2851">
        <w:t>МиФР</w:t>
      </w:r>
      <w:bookmarkEnd w:id="343"/>
      <w:proofErr w:type="spellEnd"/>
    </w:p>
    <w:p w14:paraId="5CF62E69" w14:textId="618D56C5" w:rsidR="00592915" w:rsidRPr="009D2851" w:rsidRDefault="00592915" w:rsidP="009D2851">
      <w:pPr>
        <w:pStyle w:val="afffff6"/>
        <w:spacing w:line="240" w:lineRule="auto"/>
        <w:rPr>
          <w:noProof/>
        </w:rPr>
      </w:pPr>
      <w:r w:rsidRPr="009D2851">
        <w:t>Программное обеспечение работоспособно, если в результате действий пользователя, изложенных в п</w:t>
      </w:r>
      <w:r w:rsidR="008838DC">
        <w:t>ункте</w:t>
      </w:r>
      <w:r w:rsidR="000C6C3A">
        <w:t xml:space="preserve"> </w:t>
      </w:r>
      <w:r w:rsidR="000C6C3A">
        <w:fldChar w:fldCharType="begin"/>
      </w:r>
      <w:r w:rsidR="000C6C3A">
        <w:instrText xml:space="preserve"> REF _Ref156827066 \r \h </w:instrText>
      </w:r>
      <w:r w:rsidR="000C6C3A">
        <w:fldChar w:fldCharType="separate"/>
      </w:r>
      <w:r w:rsidR="00917A83">
        <w:t>5.2.1</w:t>
      </w:r>
      <w:r w:rsidR="000C6C3A">
        <w:fldChar w:fldCharType="end"/>
      </w:r>
      <w:r w:rsidR="007A0CBF">
        <w:t xml:space="preserve"> настоящего руководства пользователя</w:t>
      </w:r>
      <w:r w:rsidR="00E43E37">
        <w:t>,</w:t>
      </w:r>
      <w:r w:rsidRPr="009D2851">
        <w:t xml:space="preserve"> не возникло ошибок</w:t>
      </w:r>
      <w:r w:rsidRPr="009D2851">
        <w:rPr>
          <w:noProof/>
        </w:rPr>
        <w:t>.</w:t>
      </w:r>
    </w:p>
    <w:p w14:paraId="6B5F5353" w14:textId="77777777" w:rsidR="00592915" w:rsidRPr="009D2851" w:rsidRDefault="00592915" w:rsidP="009D2851">
      <w:pPr>
        <w:pStyle w:val="39"/>
      </w:pPr>
      <w:bookmarkStart w:id="344" w:name="_Toc104972878"/>
      <w:bookmarkStart w:id="345" w:name="_Toc106208950"/>
      <w:bookmarkStart w:id="346" w:name="_Toc167560147"/>
      <w:r w:rsidRPr="009D2851">
        <w:t>Порядок получения доступа к Подсистеме</w:t>
      </w:r>
      <w:bookmarkEnd w:id="344"/>
      <w:bookmarkEnd w:id="345"/>
      <w:bookmarkEnd w:id="346"/>
    </w:p>
    <w:p w14:paraId="430C878B" w14:textId="61F9C372" w:rsidR="00592915" w:rsidRPr="009D2851" w:rsidRDefault="00592915" w:rsidP="008E3F85">
      <w:pPr>
        <w:pStyle w:val="a7"/>
      </w:pPr>
      <w:r w:rsidRPr="009D2851">
        <w:t>Порядок получения доступа</w:t>
      </w:r>
      <w:r w:rsidR="00E43E37">
        <w:t xml:space="preserve"> в Подсистему</w:t>
      </w:r>
      <w:r w:rsidRPr="009D2851">
        <w:t xml:space="preserve"> описан в п</w:t>
      </w:r>
      <w:r w:rsidR="008838DC">
        <w:t>ункте</w:t>
      </w:r>
      <w:r w:rsidRPr="009D2851">
        <w:t xml:space="preserve"> </w:t>
      </w:r>
      <w:r w:rsidRPr="009D2851">
        <w:fldChar w:fldCharType="begin"/>
      </w:r>
      <w:r w:rsidRPr="009D2851">
        <w:instrText xml:space="preserve"> REF _Ref106180390 \n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>
        <w:t>3.2.4</w:t>
      </w:r>
      <w:r w:rsidRPr="009D2851">
        <w:fldChar w:fldCharType="end"/>
      </w:r>
      <w:r w:rsidR="00DD0666" w:rsidRPr="009D2851">
        <w:t xml:space="preserve"> </w:t>
      </w:r>
      <w:r w:rsidR="00344CCD">
        <w:t>настоящего руководства пользователя</w:t>
      </w:r>
      <w:r w:rsidRPr="009D2851">
        <w:t>.</w:t>
      </w:r>
    </w:p>
    <w:p w14:paraId="16514B65" w14:textId="11BC264D" w:rsidR="00592915" w:rsidRPr="009D2851" w:rsidRDefault="00A17F8B" w:rsidP="009D2851">
      <w:pPr>
        <w:pStyle w:val="2a"/>
      </w:pPr>
      <w:bookmarkStart w:id="347" w:name="_Toc148984101"/>
      <w:bookmarkStart w:id="348" w:name="_Toc149041564"/>
      <w:bookmarkStart w:id="349" w:name="_Toc149048741"/>
      <w:bookmarkStart w:id="350" w:name="_Toc149126185"/>
      <w:bookmarkStart w:id="351" w:name="_Toc149129901"/>
      <w:bookmarkStart w:id="352" w:name="_Toc106116504"/>
      <w:bookmarkStart w:id="353" w:name="_Ref106181370"/>
      <w:bookmarkStart w:id="354" w:name="_Toc106208951"/>
      <w:bookmarkStart w:id="355" w:name="_Toc167560148"/>
      <w:bookmarkEnd w:id="347"/>
      <w:bookmarkEnd w:id="348"/>
      <w:bookmarkEnd w:id="349"/>
      <w:bookmarkEnd w:id="350"/>
      <w:bookmarkEnd w:id="351"/>
      <w:r w:rsidRPr="009D2851">
        <w:t>Описание операций</w:t>
      </w:r>
      <w:bookmarkEnd w:id="352"/>
      <w:r w:rsidRPr="009D2851">
        <w:t xml:space="preserve"> мобильного приложения</w:t>
      </w:r>
      <w:bookmarkEnd w:id="353"/>
      <w:bookmarkEnd w:id="354"/>
      <w:r w:rsidR="0035769F">
        <w:t xml:space="preserve"> ЛК </w:t>
      </w:r>
      <w:proofErr w:type="spellStart"/>
      <w:r w:rsidR="0035769F">
        <w:t>МиФР</w:t>
      </w:r>
      <w:bookmarkEnd w:id="355"/>
      <w:proofErr w:type="spellEnd"/>
    </w:p>
    <w:p w14:paraId="47C62D98" w14:textId="7B707D6C" w:rsidR="00592915" w:rsidRPr="009D2851" w:rsidRDefault="00592915" w:rsidP="009D2851">
      <w:pPr>
        <w:pStyle w:val="39"/>
      </w:pPr>
      <w:bookmarkStart w:id="356" w:name="_Toc106116505"/>
      <w:bookmarkStart w:id="357" w:name="_Ref106201113"/>
      <w:bookmarkStart w:id="358" w:name="_Toc106208952"/>
      <w:bookmarkStart w:id="359" w:name="_Toc167560149"/>
      <w:r w:rsidRPr="009D2851">
        <w:t xml:space="preserve">Главная страница ЛК </w:t>
      </w:r>
      <w:bookmarkEnd w:id="356"/>
      <w:bookmarkEnd w:id="357"/>
      <w:bookmarkEnd w:id="358"/>
      <w:proofErr w:type="spellStart"/>
      <w:r w:rsidR="001B0BD3" w:rsidRPr="009D2851">
        <w:t>МиФР</w:t>
      </w:r>
      <w:bookmarkEnd w:id="359"/>
      <w:proofErr w:type="spellEnd"/>
    </w:p>
    <w:p w14:paraId="18CFFA23" w14:textId="5B0955CA" w:rsidR="00592915" w:rsidRPr="009D2851" w:rsidRDefault="00592915" w:rsidP="008E3F85">
      <w:pPr>
        <w:pStyle w:val="a7"/>
      </w:pPr>
      <w:r w:rsidRPr="009D2851">
        <w:t xml:space="preserve">После успешного входа произойдет </w:t>
      </w:r>
      <w:r w:rsidR="006D613E">
        <w:t>обратный переход</w:t>
      </w:r>
      <w:r w:rsidRPr="009D2851">
        <w:t xml:space="preserve"> в мобильное приложение ЛК </w:t>
      </w:r>
      <w:proofErr w:type="spellStart"/>
      <w:r w:rsidR="00DD0666" w:rsidRPr="009D2851">
        <w:t>МиФР</w:t>
      </w:r>
      <w:proofErr w:type="spellEnd"/>
      <w:r w:rsidRPr="009D2851">
        <w:t xml:space="preserve">, где </w:t>
      </w:r>
      <w:r w:rsidR="006D613E">
        <w:t>будет доступн</w:t>
      </w:r>
      <w:r w:rsidR="000C6C3A">
        <w:t>ы возможности:</w:t>
      </w:r>
      <w:r w:rsidR="006D613E">
        <w:t xml:space="preserve"> задать</w:t>
      </w:r>
      <w:r w:rsidRPr="009D2851">
        <w:t xml:space="preserve"> код-пароль или </w:t>
      </w:r>
      <w:r w:rsidR="006D613E">
        <w:t xml:space="preserve">вход по </w:t>
      </w:r>
      <w:r w:rsidRPr="009D2851">
        <w:t>биометри</w:t>
      </w:r>
      <w:r w:rsidR="006D613E">
        <w:t>ческим данным</w:t>
      </w:r>
      <w:r w:rsidRPr="009D2851">
        <w:t xml:space="preserve"> (</w:t>
      </w:r>
      <w:r w:rsidR="001E216C">
        <w:t xml:space="preserve">см. </w:t>
      </w:r>
      <w:r w:rsidRPr="009D2851">
        <w:fldChar w:fldCharType="begin"/>
      </w:r>
      <w:r w:rsidRPr="009D2851">
        <w:instrText xml:space="preserve"> REF _Ref106113322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73</w:t>
      </w:r>
      <w:r w:rsidRPr="009D2851">
        <w:fldChar w:fldCharType="end"/>
      </w:r>
      <w:r w:rsidRPr="009D2851">
        <w:t>).</w:t>
      </w:r>
    </w:p>
    <w:p w14:paraId="7DBBC2FD" w14:textId="77777777" w:rsidR="00592915" w:rsidRPr="009D2851" w:rsidRDefault="00592915" w:rsidP="008E3F85">
      <w:pPr>
        <w:pStyle w:val="affffff9"/>
      </w:pPr>
      <w:r w:rsidRPr="009D2851">
        <w:rPr>
          <w:noProof/>
          <w:lang w:val="en-US"/>
        </w:rPr>
        <w:lastRenderedPageBreak/>
        <w:drawing>
          <wp:inline distT="0" distB="0" distL="0" distR="0" wp14:anchorId="11612CE1" wp14:editId="0DB259F4">
            <wp:extent cx="2513738" cy="4283766"/>
            <wp:effectExtent l="0" t="0" r="127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310" cy="430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45F8B" w14:textId="580701BA" w:rsidR="00592915" w:rsidRPr="009D2851" w:rsidRDefault="00592915" w:rsidP="009D2851">
      <w:pPr>
        <w:pStyle w:val="af4"/>
      </w:pPr>
      <w:bookmarkStart w:id="360" w:name="_Ref10611332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73</w:t>
      </w:r>
      <w:r w:rsidR="00731FD8">
        <w:rPr>
          <w:noProof/>
        </w:rPr>
        <w:fldChar w:fldCharType="end"/>
      </w:r>
      <w:bookmarkEnd w:id="360"/>
      <w:r w:rsidRPr="009D2851">
        <w:t xml:space="preserve"> – Код-пароль в мобильном приложении</w:t>
      </w:r>
    </w:p>
    <w:p w14:paraId="1F422640" w14:textId="77777777" w:rsidR="00592915" w:rsidRPr="009D2851" w:rsidRDefault="00592915" w:rsidP="000C6C3A">
      <w:pPr>
        <w:ind w:firstLine="737"/>
        <w:rPr>
          <w:rFonts w:eastAsia="Times New Roman"/>
          <w:lang w:eastAsia="ru-RU"/>
        </w:rPr>
      </w:pPr>
      <w:r w:rsidRPr="008E3F85">
        <w:rPr>
          <w:rStyle w:val="affffff4"/>
        </w:rPr>
        <w:t>Область для ввода ПИН-кода содержит</w:t>
      </w:r>
      <w:r w:rsidRPr="009D2851">
        <w:rPr>
          <w:rFonts w:eastAsia="Times New Roman"/>
          <w:lang w:eastAsia="ru-RU"/>
        </w:rPr>
        <w:t xml:space="preserve">: </w:t>
      </w:r>
    </w:p>
    <w:p w14:paraId="47C2150E" w14:textId="77777777" w:rsidR="00592915" w:rsidRPr="000C6C3A" w:rsidRDefault="00592915" w:rsidP="000C6C3A">
      <w:pPr>
        <w:pStyle w:val="13"/>
      </w:pPr>
      <w:r w:rsidRPr="000C6C3A">
        <w:t xml:space="preserve">клавиатуру для ввода 4-значного ПИН-кода; </w:t>
      </w:r>
    </w:p>
    <w:p w14:paraId="7BAE8F93" w14:textId="77777777" w:rsidR="00592915" w:rsidRPr="000C6C3A" w:rsidRDefault="00592915" w:rsidP="000C6C3A">
      <w:pPr>
        <w:pStyle w:val="13"/>
      </w:pPr>
      <w:r w:rsidRPr="000C6C3A">
        <w:t xml:space="preserve">кнопку </w:t>
      </w:r>
      <w:r w:rsidRPr="000C6C3A">
        <w:rPr>
          <w:noProof/>
        </w:rPr>
        <w:drawing>
          <wp:inline distT="0" distB="0" distL="0" distR="0" wp14:anchorId="1633D3CD" wp14:editId="1B94AE4D">
            <wp:extent cx="248138" cy="24813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84" cy="25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6C3A">
        <w:t xml:space="preserve"> для удаления введенного значения. </w:t>
      </w:r>
    </w:p>
    <w:p w14:paraId="72C70445" w14:textId="27318C9A" w:rsidR="00592915" w:rsidRPr="009D2851" w:rsidRDefault="000C6C3A" w:rsidP="008E3F85">
      <w:pPr>
        <w:pStyle w:val="a7"/>
      </w:pPr>
      <w:r>
        <w:t>Для пропуска процедур, указанных выше, нажмите кнопку «Пропустить» для перехода</w:t>
      </w:r>
      <w:r w:rsidR="00592915" w:rsidRPr="009D2851">
        <w:t xml:space="preserve"> на главн</w:t>
      </w:r>
      <w:r>
        <w:t>ую страницу</w:t>
      </w:r>
      <w:r w:rsidR="00592915" w:rsidRPr="009D2851">
        <w:t xml:space="preserve"> </w:t>
      </w:r>
      <w:r w:rsidR="00C34D30">
        <w:t xml:space="preserve">мобильного приложения </w:t>
      </w:r>
      <w:r w:rsidR="00592915" w:rsidRPr="009D2851">
        <w:t>(</w:t>
      </w:r>
      <w:r w:rsidR="001E216C">
        <w:t xml:space="preserve">см. </w:t>
      </w:r>
      <w:r w:rsidR="00592915" w:rsidRPr="009D2851">
        <w:fldChar w:fldCharType="begin"/>
      </w:r>
      <w:r w:rsidR="00592915" w:rsidRPr="009D2851">
        <w:instrText xml:space="preserve"> REF _Ref106113511 \h </w:instrText>
      </w:r>
      <w:r w:rsidR="009D2851" w:rsidRPr="009D2851">
        <w:instrText xml:space="preserve"> \* MERGEFORMAT </w:instrText>
      </w:r>
      <w:r w:rsidR="00592915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74</w:t>
      </w:r>
      <w:r w:rsidR="00592915" w:rsidRPr="009D2851">
        <w:fldChar w:fldCharType="end"/>
      </w:r>
      <w:r w:rsidR="00592915" w:rsidRPr="009D2851">
        <w:t>).</w:t>
      </w:r>
    </w:p>
    <w:p w14:paraId="57FBAD4C" w14:textId="77777777" w:rsidR="00592915" w:rsidRPr="009D2851" w:rsidRDefault="00592915" w:rsidP="008E3F85">
      <w:pPr>
        <w:pStyle w:val="affffff9"/>
      </w:pPr>
      <w:r w:rsidRPr="009D2851">
        <w:rPr>
          <w:noProof/>
          <w:lang w:val="en-US"/>
        </w:rPr>
        <w:lastRenderedPageBreak/>
        <w:drawing>
          <wp:inline distT="0" distB="0" distL="0" distR="0" wp14:anchorId="0C02D26D" wp14:editId="634F4A28">
            <wp:extent cx="2387600" cy="4495800"/>
            <wp:effectExtent l="0" t="0" r="0" b="0"/>
            <wp:docPr id="33" name="Рисунок 3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41B8B" w14:textId="7A7280BB" w:rsidR="00592915" w:rsidRPr="009D2851" w:rsidRDefault="00592915" w:rsidP="008E3F85">
      <w:pPr>
        <w:pStyle w:val="affffffb"/>
      </w:pPr>
      <w:bookmarkStart w:id="361" w:name="_Ref106113511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74</w:t>
      </w:r>
      <w:r w:rsidR="00731FD8">
        <w:rPr>
          <w:noProof/>
        </w:rPr>
        <w:fldChar w:fldCharType="end"/>
      </w:r>
      <w:bookmarkEnd w:id="361"/>
      <w:r w:rsidRPr="009D2851">
        <w:t xml:space="preserve"> – Главн</w:t>
      </w:r>
      <w:r w:rsidR="000C6C3A">
        <w:t>ая страница</w:t>
      </w:r>
      <w:r w:rsidRPr="009D2851">
        <w:t xml:space="preserve"> мобильного приложения</w:t>
      </w:r>
    </w:p>
    <w:p w14:paraId="51CE34E2" w14:textId="1C0ABBEE" w:rsidR="00592915" w:rsidRPr="009D2851" w:rsidRDefault="000C6C3A" w:rsidP="008E3F85">
      <w:pPr>
        <w:pStyle w:val="affffffc"/>
      </w:pPr>
      <w:r>
        <w:t>Главная страница</w:t>
      </w:r>
      <w:r w:rsidR="00592915" w:rsidRPr="009D2851">
        <w:t xml:space="preserve"> содержит элемент</w:t>
      </w:r>
      <w:r>
        <w:t>ы:</w:t>
      </w:r>
    </w:p>
    <w:p w14:paraId="6ECF9160" w14:textId="045670F9" w:rsidR="00592915" w:rsidRPr="005D0D42" w:rsidRDefault="00592915" w:rsidP="005D0D42">
      <w:pPr>
        <w:pStyle w:val="22"/>
      </w:pPr>
      <w:r w:rsidRPr="009D2851">
        <w:t>«</w:t>
      </w:r>
      <w:r w:rsidRPr="005D0D42">
        <w:t>Статьи»</w:t>
      </w:r>
      <w:r w:rsidR="000C6C3A">
        <w:t>, где отображается с</w:t>
      </w:r>
      <w:r w:rsidRPr="005D0D42">
        <w:t xml:space="preserve">писок таргетированных статей для медицинского </w:t>
      </w:r>
      <w:r w:rsidR="0054436E">
        <w:t xml:space="preserve">и фармацевтического </w:t>
      </w:r>
      <w:r w:rsidRPr="005D0D42">
        <w:t xml:space="preserve">работника, полученных от </w:t>
      </w:r>
      <w:r w:rsidR="006A3380" w:rsidRPr="005D0D42">
        <w:t>АКР</w:t>
      </w:r>
      <w:r w:rsidR="004472FF" w:rsidRPr="005D0D42">
        <w:t>;</w:t>
      </w:r>
    </w:p>
    <w:p w14:paraId="2C090776" w14:textId="69AC5EE7" w:rsidR="00592915" w:rsidRPr="005D0D42" w:rsidRDefault="00592915" w:rsidP="005D0D42">
      <w:pPr>
        <w:pStyle w:val="22"/>
      </w:pPr>
      <w:r w:rsidRPr="005D0D42">
        <w:t>«Аккредитация»</w:t>
      </w:r>
      <w:r w:rsidR="004472FF" w:rsidRPr="005D0D42">
        <w:t>;</w:t>
      </w:r>
    </w:p>
    <w:p w14:paraId="71700FCF" w14:textId="15E34CA8" w:rsidR="00592915" w:rsidRPr="005D0D42" w:rsidRDefault="00592915" w:rsidP="005D0D42">
      <w:pPr>
        <w:pStyle w:val="22"/>
      </w:pPr>
      <w:r w:rsidRPr="005D0D42">
        <w:t>«Уведомления» (</w:t>
      </w:r>
      <w:r w:rsidR="009D6D41">
        <w:t xml:space="preserve">см. </w:t>
      </w:r>
      <w:r w:rsidR="00B45486">
        <w:t>п</w:t>
      </w:r>
      <w:r w:rsidR="008838DC">
        <w:t>ункт</w:t>
      </w:r>
      <w:r w:rsidR="009D6D41">
        <w:t xml:space="preserve"> </w:t>
      </w:r>
      <w:r w:rsidR="00DD0666" w:rsidRPr="005D0D42">
        <w:fldChar w:fldCharType="begin"/>
      </w:r>
      <w:r w:rsidR="00DD0666" w:rsidRPr="005D0D42">
        <w:instrText xml:space="preserve"> REF _Ref147766610 \r \h </w:instrText>
      </w:r>
      <w:r w:rsidR="009D2851" w:rsidRPr="005D0D42">
        <w:instrText xml:space="preserve"> \* MERGEFORMAT </w:instrText>
      </w:r>
      <w:r w:rsidR="00DD0666" w:rsidRPr="005D0D42">
        <w:fldChar w:fldCharType="separate"/>
      </w:r>
      <w:r w:rsidR="00917A83">
        <w:t>5.3.2</w:t>
      </w:r>
      <w:r w:rsidR="00DD0666" w:rsidRPr="005D0D42">
        <w:fldChar w:fldCharType="end"/>
      </w:r>
      <w:r w:rsidR="006A3380" w:rsidRPr="005D0D42">
        <w:t xml:space="preserve"> </w:t>
      </w:r>
      <w:r w:rsidR="00344CCD" w:rsidRPr="005D0D42">
        <w:t>настоящего руководства пользователя</w:t>
      </w:r>
      <w:r w:rsidRPr="005D0D42">
        <w:t>)</w:t>
      </w:r>
      <w:r w:rsidR="004472FF" w:rsidRPr="005D0D42">
        <w:t>;</w:t>
      </w:r>
    </w:p>
    <w:p w14:paraId="731B5F26" w14:textId="0338B882" w:rsidR="00592915" w:rsidRPr="005D0D42" w:rsidRDefault="00592915" w:rsidP="005D0D42">
      <w:pPr>
        <w:pStyle w:val="22"/>
      </w:pPr>
      <w:r w:rsidRPr="005D0D42">
        <w:t xml:space="preserve">ФИО работника. </w:t>
      </w:r>
      <w:r w:rsidR="006D613E" w:rsidRPr="005D0D42">
        <w:t>При нажатии</w:t>
      </w:r>
      <w:r w:rsidRPr="005D0D42">
        <w:t xml:space="preserve"> на иконку фото </w:t>
      </w:r>
      <w:r w:rsidR="006D613E" w:rsidRPr="005D0D42">
        <w:t>доступна загрузка файла из галереи</w:t>
      </w:r>
      <w:r w:rsidR="004472FF" w:rsidRPr="005D0D42">
        <w:t>;</w:t>
      </w:r>
    </w:p>
    <w:p w14:paraId="7C1E24D2" w14:textId="4D670E5A" w:rsidR="00592915" w:rsidRPr="005D0D42" w:rsidRDefault="00592915" w:rsidP="005D0D42">
      <w:pPr>
        <w:pStyle w:val="22"/>
      </w:pPr>
      <w:r w:rsidRPr="005D0D42">
        <w:t>«Портфолио» (</w:t>
      </w:r>
      <w:r w:rsidR="009D6D41">
        <w:t xml:space="preserve">см. </w:t>
      </w:r>
      <w:r w:rsidR="00B45486">
        <w:t>п</w:t>
      </w:r>
      <w:r w:rsidR="008838DC">
        <w:t>ункт</w:t>
      </w:r>
      <w:r w:rsidR="009D6D41">
        <w:t xml:space="preserve"> </w:t>
      </w:r>
      <w:r w:rsidR="00AB5F09" w:rsidRPr="005D0D42">
        <w:fldChar w:fldCharType="begin"/>
      </w:r>
      <w:r w:rsidR="00AB5F09" w:rsidRPr="005D0D42">
        <w:instrText xml:space="preserve"> REF _Ref147768751 \r \h </w:instrText>
      </w:r>
      <w:r w:rsidR="009D2851" w:rsidRPr="005D0D42">
        <w:instrText xml:space="preserve"> \* MERGEFORMAT </w:instrText>
      </w:r>
      <w:r w:rsidR="00AB5F09" w:rsidRPr="005D0D42">
        <w:fldChar w:fldCharType="separate"/>
      </w:r>
      <w:r w:rsidR="00917A83">
        <w:t>5.3.6</w:t>
      </w:r>
      <w:r w:rsidR="00AB5F09" w:rsidRPr="005D0D42">
        <w:fldChar w:fldCharType="end"/>
      </w:r>
      <w:r w:rsidR="006A3380" w:rsidRPr="005D0D42">
        <w:t xml:space="preserve"> </w:t>
      </w:r>
      <w:r w:rsidR="00344CCD" w:rsidRPr="005D0D42">
        <w:t>настоящего руководства пользователя</w:t>
      </w:r>
      <w:r w:rsidRPr="005D0D42">
        <w:t>).</w:t>
      </w:r>
    </w:p>
    <w:p w14:paraId="2B777B69" w14:textId="0E7BF15D" w:rsidR="00592915" w:rsidRPr="009D2851" w:rsidRDefault="00592915" w:rsidP="005D0D42">
      <w:pPr>
        <w:pStyle w:val="22"/>
      </w:pPr>
      <w:r w:rsidRPr="005D0D42">
        <w:t>«Еще», где собрана</w:t>
      </w:r>
      <w:r w:rsidRPr="009D2851">
        <w:t xml:space="preserve"> информация о приложении и настройк</w:t>
      </w:r>
      <w:r w:rsidR="006D613E">
        <w:t>ах</w:t>
      </w:r>
      <w:r w:rsidRPr="009D2851">
        <w:t>.</w:t>
      </w:r>
    </w:p>
    <w:p w14:paraId="21C62D02" w14:textId="77777777" w:rsidR="00592915" w:rsidRPr="009D2851" w:rsidRDefault="00592915" w:rsidP="009D2851">
      <w:pPr>
        <w:pStyle w:val="39"/>
      </w:pPr>
      <w:bookmarkStart w:id="362" w:name="_Toc106116506"/>
      <w:bookmarkStart w:id="363" w:name="_Ref106191764"/>
      <w:bookmarkStart w:id="364" w:name="_Toc106208953"/>
      <w:bookmarkStart w:id="365" w:name="_Ref147766610"/>
      <w:bookmarkStart w:id="366" w:name="_Toc167560150"/>
      <w:r w:rsidRPr="009D2851">
        <w:t>Просмотр уведомлений</w:t>
      </w:r>
      <w:bookmarkEnd w:id="362"/>
      <w:bookmarkEnd w:id="363"/>
      <w:bookmarkEnd w:id="364"/>
      <w:bookmarkEnd w:id="365"/>
      <w:bookmarkEnd w:id="366"/>
    </w:p>
    <w:p w14:paraId="4AB9729A" w14:textId="5FF45A95" w:rsidR="00592915" w:rsidRPr="006D613E" w:rsidRDefault="00592915" w:rsidP="006D613E">
      <w:pPr>
        <w:ind w:firstLine="709"/>
      </w:pPr>
      <w:r w:rsidRPr="008E3F85">
        <w:rPr>
          <w:rStyle w:val="affffff4"/>
        </w:rPr>
        <w:t>В</w:t>
      </w:r>
      <w:r w:rsidR="000C6C3A">
        <w:rPr>
          <w:rStyle w:val="affffff4"/>
        </w:rPr>
        <w:t xml:space="preserve"> правом верхнем углу на</w:t>
      </w:r>
      <w:r w:rsidRPr="008E3F85">
        <w:rPr>
          <w:rStyle w:val="affffff4"/>
        </w:rPr>
        <w:t xml:space="preserve"> главн</w:t>
      </w:r>
      <w:r w:rsidR="000C6C3A">
        <w:rPr>
          <w:rStyle w:val="affffff4"/>
        </w:rPr>
        <w:t xml:space="preserve">ой странице </w:t>
      </w:r>
      <w:r w:rsidRPr="008E3F85">
        <w:rPr>
          <w:rStyle w:val="affffff4"/>
        </w:rPr>
        <w:t xml:space="preserve">ЛК </w:t>
      </w:r>
      <w:proofErr w:type="spellStart"/>
      <w:r w:rsidR="00404D44" w:rsidRPr="008E3F85">
        <w:rPr>
          <w:rStyle w:val="affffff4"/>
        </w:rPr>
        <w:t>МиФР</w:t>
      </w:r>
      <w:proofErr w:type="spellEnd"/>
      <w:r w:rsidRPr="008E3F85">
        <w:rPr>
          <w:rStyle w:val="affffff4"/>
        </w:rPr>
        <w:t xml:space="preserve"> </w:t>
      </w:r>
      <w:r w:rsidR="000C6C3A">
        <w:rPr>
          <w:rStyle w:val="affffff4"/>
        </w:rPr>
        <w:t>расположена</w:t>
      </w:r>
      <w:r w:rsidR="00A32097" w:rsidRPr="008E3F85">
        <w:rPr>
          <w:rStyle w:val="affffff4"/>
        </w:rPr>
        <w:t xml:space="preserve"> </w:t>
      </w:r>
      <w:r w:rsidRPr="008E3F85">
        <w:rPr>
          <w:rStyle w:val="affffff4"/>
        </w:rPr>
        <w:t>иконк</w:t>
      </w:r>
      <w:r w:rsidR="00A32097" w:rsidRPr="008E3F85">
        <w:rPr>
          <w:rStyle w:val="affffff4"/>
        </w:rPr>
        <w:t>а</w:t>
      </w:r>
      <w:r w:rsidR="000C6C3A">
        <w:rPr>
          <w:rStyle w:val="affffff4"/>
        </w:rPr>
        <w:t xml:space="preserve"> уведомлений</w:t>
      </w:r>
      <w:r w:rsidRPr="008E3F85">
        <w:rPr>
          <w:rStyle w:val="affffff4"/>
          <w:noProof/>
        </w:rPr>
        <w:drawing>
          <wp:inline distT="0" distB="0" distL="0" distR="0" wp14:anchorId="73DCC0F6" wp14:editId="087F16C6">
            <wp:extent cx="228600" cy="235527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077" b="20746"/>
                    <a:stretch/>
                  </pic:blipFill>
                  <pic:spPr bwMode="auto">
                    <a:xfrm>
                      <a:off x="0" y="0"/>
                      <a:ext cx="228618" cy="235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6C3A">
        <w:rPr>
          <w:rStyle w:val="affffff4"/>
        </w:rPr>
        <w:t xml:space="preserve">, </w:t>
      </w:r>
      <w:r w:rsidRPr="008E3F85">
        <w:rPr>
          <w:rStyle w:val="affffff4"/>
        </w:rPr>
        <w:t>для просмотра полученных уведомлений. Если есть непрочитанные уведомления, на иконке выводится их количество</w:t>
      </w:r>
      <w:r w:rsidRPr="006D613E">
        <w:t>.</w:t>
      </w:r>
    </w:p>
    <w:p w14:paraId="476E65B9" w14:textId="77777777" w:rsidR="00592915" w:rsidRPr="009D2851" w:rsidRDefault="00592915" w:rsidP="009D2851">
      <w:pPr>
        <w:pStyle w:val="46"/>
      </w:pPr>
      <w:bookmarkStart w:id="367" w:name="_Toc106116507"/>
      <w:r w:rsidRPr="009D2851">
        <w:t>Список последних уведомлений</w:t>
      </w:r>
      <w:bookmarkEnd w:id="367"/>
    </w:p>
    <w:p w14:paraId="714133A2" w14:textId="377269BA" w:rsidR="00592915" w:rsidRPr="009D2851" w:rsidRDefault="00592915" w:rsidP="008E3F85">
      <w:pPr>
        <w:pStyle w:val="a7"/>
      </w:pPr>
      <w:r w:rsidRPr="009D2851">
        <w:t>Для просмотра уведомлений в мобильном приложении нажмите на иконку</w:t>
      </w:r>
      <w:r w:rsidRPr="009D2851">
        <w:rPr>
          <w:noProof/>
        </w:rPr>
        <w:t xml:space="preserve"> </w:t>
      </w:r>
      <w:r w:rsidRPr="009D2851">
        <w:rPr>
          <w:noProof/>
          <w:lang w:val="en-US"/>
        </w:rPr>
        <w:drawing>
          <wp:inline distT="0" distB="0" distL="0" distR="0" wp14:anchorId="13D06AFF" wp14:editId="216E3C2F">
            <wp:extent cx="235528" cy="2286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0746" b="23077"/>
                    <a:stretch/>
                  </pic:blipFill>
                  <pic:spPr bwMode="auto">
                    <a:xfrm>
                      <a:off x="0" y="0"/>
                      <a:ext cx="235547" cy="228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D2851">
        <w:t>. Откроется всплывающее окно со списком последних уведомлений (</w:t>
      </w:r>
      <w:r w:rsidR="001E216C">
        <w:t xml:space="preserve">см. </w:t>
      </w:r>
      <w:r w:rsidRPr="009D2851">
        <w:fldChar w:fldCharType="begin"/>
      </w:r>
      <w:r w:rsidRPr="009D2851">
        <w:instrText xml:space="preserve"> REF _Ref106114031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75</w:t>
      </w:r>
      <w:r w:rsidRPr="009D2851">
        <w:fldChar w:fldCharType="end"/>
      </w:r>
      <w:r w:rsidRPr="009D2851">
        <w:t>)</w:t>
      </w:r>
      <w:r w:rsidR="00A32097">
        <w:t>.</w:t>
      </w:r>
    </w:p>
    <w:p w14:paraId="6D66CE5A" w14:textId="77777777" w:rsidR="00592915" w:rsidRPr="009D2851" w:rsidRDefault="00592915" w:rsidP="009D2851"/>
    <w:p w14:paraId="1C074051" w14:textId="77777777" w:rsidR="00592915" w:rsidRPr="009D2851" w:rsidRDefault="00592915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0DBE6B62" wp14:editId="69515353">
            <wp:extent cx="2306320" cy="4031912"/>
            <wp:effectExtent l="0" t="0" r="0" b="6985"/>
            <wp:docPr id="14" name="Рисунок 1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286" cy="403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B335F" w14:textId="4306AD93" w:rsidR="00592915" w:rsidRPr="009D2851" w:rsidRDefault="00592915" w:rsidP="008E3F85">
      <w:pPr>
        <w:pStyle w:val="affffffb"/>
      </w:pPr>
      <w:bookmarkStart w:id="368" w:name="_Ref106114031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75</w:t>
      </w:r>
      <w:r w:rsidR="00731FD8">
        <w:rPr>
          <w:noProof/>
        </w:rPr>
        <w:fldChar w:fldCharType="end"/>
      </w:r>
      <w:bookmarkEnd w:id="368"/>
      <w:r w:rsidRPr="009D2851">
        <w:t xml:space="preserve"> – </w:t>
      </w:r>
      <w:r w:rsidR="000C6C3A">
        <w:t>Форма «</w:t>
      </w:r>
      <w:r w:rsidRPr="009D2851">
        <w:t>Уведомления</w:t>
      </w:r>
      <w:r w:rsidR="000C6C3A">
        <w:t>»</w:t>
      </w:r>
    </w:p>
    <w:p w14:paraId="6F1543A0" w14:textId="690246AF" w:rsidR="000C6C3A" w:rsidRDefault="00925EA9" w:rsidP="008E3F85">
      <w:pPr>
        <w:pStyle w:val="a7"/>
      </w:pPr>
      <w:r>
        <w:t xml:space="preserve">В </w:t>
      </w:r>
      <w:r w:rsidR="00B45486">
        <w:t>форме</w:t>
      </w:r>
      <w:r>
        <w:t xml:space="preserve"> «</w:t>
      </w:r>
      <w:r w:rsidR="001E216C">
        <w:t>Уведомления»</w:t>
      </w:r>
      <w:r w:rsidR="001E216C" w:rsidRPr="009D2851">
        <w:t xml:space="preserve"> доступна</w:t>
      </w:r>
      <w:r w:rsidR="006D613E">
        <w:t xml:space="preserve"> поисковая строка </w:t>
      </w:r>
      <w:r w:rsidR="00592915" w:rsidRPr="009D2851">
        <w:rPr>
          <w:noProof/>
        </w:rPr>
        <w:drawing>
          <wp:inline distT="0" distB="0" distL="0" distR="0" wp14:anchorId="3AD9780E" wp14:editId="5BDD40F7">
            <wp:extent cx="1600200" cy="302741"/>
            <wp:effectExtent l="0" t="0" r="0" b="2540"/>
            <wp:docPr id="298399872" name="Рисунок 298399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199" cy="31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5C85">
        <w:t xml:space="preserve">и реализованы </w:t>
      </w:r>
      <w:r w:rsidR="00592915" w:rsidRPr="009D2851">
        <w:t>функц</w:t>
      </w:r>
      <w:r w:rsidR="00BA5C85">
        <w:t>ии</w:t>
      </w:r>
      <w:r w:rsidR="000C6C3A">
        <w:t>:</w:t>
      </w:r>
    </w:p>
    <w:p w14:paraId="733D1973" w14:textId="77777777" w:rsidR="000C6C3A" w:rsidRDefault="00592915" w:rsidP="000C6C3A">
      <w:pPr>
        <w:pStyle w:val="13"/>
      </w:pPr>
      <w:r w:rsidRPr="009D2851">
        <w:t>«Прочитать все»</w:t>
      </w:r>
      <w:r w:rsidR="000C6C3A">
        <w:t>;</w:t>
      </w:r>
    </w:p>
    <w:p w14:paraId="2E5DAA84" w14:textId="77777777" w:rsidR="000C6C3A" w:rsidRDefault="00592915" w:rsidP="000C6C3A">
      <w:pPr>
        <w:pStyle w:val="13"/>
      </w:pPr>
      <w:r w:rsidRPr="009D2851">
        <w:t>«Удалить все»</w:t>
      </w:r>
      <w:r w:rsidR="00BA5C85">
        <w:t>.</w:t>
      </w:r>
    </w:p>
    <w:p w14:paraId="730041B2" w14:textId="5A63606B" w:rsidR="00592915" w:rsidRPr="009D2851" w:rsidRDefault="00BA5C85" w:rsidP="000C6C3A">
      <w:pPr>
        <w:pStyle w:val="a7"/>
      </w:pPr>
      <w:r>
        <w:t xml:space="preserve">Для вызова функции нажмите на </w:t>
      </w:r>
      <w:r w:rsidR="00925EA9">
        <w:t xml:space="preserve">кнопку меню </w:t>
      </w:r>
      <w:r w:rsidR="00592915" w:rsidRPr="009D2851">
        <w:rPr>
          <w:noProof/>
        </w:rPr>
        <w:drawing>
          <wp:inline distT="0" distB="0" distL="0" distR="0" wp14:anchorId="73A1E398" wp14:editId="24A6EAD8">
            <wp:extent cx="165025" cy="180975"/>
            <wp:effectExtent l="0" t="0" r="698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41" t="32453" r="20798" b="11774"/>
                    <a:stretch/>
                  </pic:blipFill>
                  <pic:spPr bwMode="auto">
                    <a:xfrm>
                      <a:off x="0" y="0"/>
                      <a:ext cx="166577" cy="182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и выберите необходимое значение</w:t>
      </w:r>
      <w:r w:rsidR="00592915" w:rsidRPr="009D2851">
        <w:t>.</w:t>
      </w:r>
    </w:p>
    <w:p w14:paraId="6BE53329" w14:textId="4CB2D239" w:rsidR="00592915" w:rsidRPr="009D2851" w:rsidRDefault="00592915" w:rsidP="000C6C3A">
      <w:pPr>
        <w:pStyle w:val="13"/>
        <w:numPr>
          <w:ilvl w:val="0"/>
          <w:numId w:val="0"/>
        </w:numPr>
        <w:ind w:firstLine="737"/>
      </w:pPr>
      <w:r w:rsidRPr="009D2851">
        <w:t>Список уведомлений</w:t>
      </w:r>
      <w:r w:rsidR="0040386D">
        <w:t xml:space="preserve"> содержит следующие сведения</w:t>
      </w:r>
      <w:r w:rsidRPr="009D2851">
        <w:t>:</w:t>
      </w:r>
    </w:p>
    <w:p w14:paraId="52E8A281" w14:textId="71194C8D" w:rsidR="00592915" w:rsidRPr="009D2851" w:rsidRDefault="00592915" w:rsidP="008E3F85">
      <w:pPr>
        <w:pStyle w:val="13"/>
      </w:pPr>
      <w:r w:rsidRPr="009D2851">
        <w:t>ФИО отправителя</w:t>
      </w:r>
      <w:r w:rsidR="000E68AE">
        <w:t>,</w:t>
      </w:r>
    </w:p>
    <w:p w14:paraId="41AF1D62" w14:textId="353C721A" w:rsidR="00592915" w:rsidRPr="009D2851" w:rsidRDefault="000E68AE" w:rsidP="008E3F85">
      <w:pPr>
        <w:pStyle w:val="13"/>
      </w:pPr>
      <w:r>
        <w:t>т</w:t>
      </w:r>
      <w:r w:rsidR="00592915" w:rsidRPr="009D2851">
        <w:t>ема уведомления</w:t>
      </w:r>
      <w:r>
        <w:t>.</w:t>
      </w:r>
    </w:p>
    <w:p w14:paraId="76070F5E" w14:textId="65B6B7BE" w:rsidR="00592915" w:rsidRPr="009D2851" w:rsidRDefault="000E68AE" w:rsidP="008E3F85">
      <w:pPr>
        <w:pStyle w:val="13"/>
      </w:pPr>
      <w:r>
        <w:t>т</w:t>
      </w:r>
      <w:r w:rsidR="00592915" w:rsidRPr="009D2851">
        <w:t>екст уведомления</w:t>
      </w:r>
      <w:r>
        <w:t>,</w:t>
      </w:r>
    </w:p>
    <w:p w14:paraId="07E57007" w14:textId="2DB3EA56" w:rsidR="00592915" w:rsidRPr="009D2851" w:rsidRDefault="000E68AE" w:rsidP="008E3F85">
      <w:pPr>
        <w:pStyle w:val="13"/>
      </w:pPr>
      <w:r>
        <w:t>ф</w:t>
      </w:r>
      <w:r w:rsidR="00592915" w:rsidRPr="009D2851">
        <w:t>айлы вложения (при наличии);</w:t>
      </w:r>
    </w:p>
    <w:p w14:paraId="08077F28" w14:textId="6A31B7D0" w:rsidR="00592915" w:rsidRPr="009D2851" w:rsidRDefault="000E68AE" w:rsidP="008E3F85">
      <w:pPr>
        <w:pStyle w:val="13"/>
      </w:pPr>
      <w:r>
        <w:t>к</w:t>
      </w:r>
      <w:r w:rsidR="00592915" w:rsidRPr="009D2851">
        <w:t>нопки для совершения действия (при наличии).</w:t>
      </w:r>
    </w:p>
    <w:p w14:paraId="22A5E75E" w14:textId="77777777" w:rsidR="00592915" w:rsidRPr="009D2851" w:rsidRDefault="00592915" w:rsidP="009D2851">
      <w:pPr>
        <w:pStyle w:val="46"/>
      </w:pPr>
      <w:r w:rsidRPr="009D2851">
        <w:t>Согласование портфолио подчиненных</w:t>
      </w:r>
    </w:p>
    <w:p w14:paraId="782C9CA7" w14:textId="3901270D" w:rsidR="00592915" w:rsidRPr="009D2851" w:rsidRDefault="00592915" w:rsidP="008E3F85">
      <w:pPr>
        <w:pStyle w:val="affffff5"/>
      </w:pPr>
      <w:r w:rsidRPr="009D2851">
        <w:t>Функциональность согласования портфолио подчиненных доступн</w:t>
      </w:r>
      <w:r w:rsidR="000E68AE">
        <w:t>а</w:t>
      </w:r>
      <w:r w:rsidRPr="009D2851">
        <w:t xml:space="preserve"> для работников, занимающих должности</w:t>
      </w:r>
      <w:r w:rsidR="000E68AE">
        <w:t xml:space="preserve"> руководителей</w:t>
      </w:r>
      <w:r w:rsidRPr="009D2851">
        <w:t>.</w:t>
      </w:r>
      <w:r w:rsidR="00286AFC">
        <w:t xml:space="preserve"> </w:t>
      </w:r>
      <w:r w:rsidRPr="009D2851">
        <w:t>Для согласования портфолио:</w:t>
      </w:r>
    </w:p>
    <w:p w14:paraId="6282B651" w14:textId="77777777" w:rsidR="00592915" w:rsidRPr="009D2851" w:rsidRDefault="00592915" w:rsidP="00CB2806">
      <w:pPr>
        <w:pStyle w:val="18"/>
        <w:numPr>
          <w:ilvl w:val="0"/>
          <w:numId w:val="58"/>
        </w:numPr>
      </w:pPr>
      <w:r w:rsidRPr="009D2851">
        <w:t xml:space="preserve">В списке уведомлений выберите нужное уведомление. </w:t>
      </w:r>
    </w:p>
    <w:p w14:paraId="4B9920CF" w14:textId="012321ED" w:rsidR="00592915" w:rsidRPr="009D2851" w:rsidRDefault="00592915" w:rsidP="008E3F85">
      <w:pPr>
        <w:pStyle w:val="18"/>
      </w:pPr>
      <w:r w:rsidRPr="009D2851">
        <w:t>Нажмите на ссылку «Портфолио». Отобразится информация о портфолио подчиненного (</w:t>
      </w:r>
      <w:r w:rsidR="001E216C">
        <w:t xml:space="preserve">см. </w:t>
      </w:r>
      <w:r w:rsidRPr="009D2851">
        <w:fldChar w:fldCharType="begin"/>
      </w:r>
      <w:r w:rsidRPr="009D2851">
        <w:instrText xml:space="preserve"> REF _Ref106181264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76</w:t>
      </w:r>
      <w:r w:rsidRPr="009D2851">
        <w:fldChar w:fldCharType="end"/>
      </w:r>
      <w:r w:rsidRPr="009D2851">
        <w:t>): ключевые навыки, опыт работы, приложенные документы.</w:t>
      </w:r>
    </w:p>
    <w:p w14:paraId="4C8C87CE" w14:textId="77777777" w:rsidR="00592915" w:rsidRPr="009D2851" w:rsidRDefault="00592915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6DEBF9EF" wp14:editId="21950851">
            <wp:extent cx="2304243" cy="4045227"/>
            <wp:effectExtent l="0" t="0" r="1270" b="0"/>
            <wp:docPr id="17" name="Рисунок 1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075" cy="4074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2C52C" w14:textId="2F1B3240" w:rsidR="00592915" w:rsidRPr="009D2851" w:rsidRDefault="00592915" w:rsidP="008E3F85">
      <w:pPr>
        <w:pStyle w:val="affffffb"/>
      </w:pPr>
      <w:bookmarkStart w:id="369" w:name="_Ref106181264"/>
      <w:bookmarkStart w:id="370" w:name="_Ref106181236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76</w:t>
      </w:r>
      <w:r w:rsidR="00731FD8">
        <w:rPr>
          <w:noProof/>
        </w:rPr>
        <w:fldChar w:fldCharType="end"/>
      </w:r>
      <w:bookmarkEnd w:id="369"/>
      <w:r w:rsidRPr="009D2851">
        <w:t xml:space="preserve"> – Просмотр портфолио в мобильном приложении</w:t>
      </w:r>
      <w:bookmarkEnd w:id="370"/>
    </w:p>
    <w:p w14:paraId="0A9312F0" w14:textId="77777777" w:rsidR="00592915" w:rsidRPr="009D2851" w:rsidRDefault="00592915" w:rsidP="008E3F85">
      <w:pPr>
        <w:pStyle w:val="18"/>
      </w:pPr>
      <w:r w:rsidRPr="009D2851">
        <w:t>Для согласования портфолио нажмите кнопку «Согласовать и подписать».</w:t>
      </w:r>
    </w:p>
    <w:p w14:paraId="123CD651" w14:textId="56BFBF62" w:rsidR="00F3275C" w:rsidRDefault="00592915" w:rsidP="008E3F85">
      <w:pPr>
        <w:pStyle w:val="18"/>
      </w:pPr>
      <w:r w:rsidRPr="009D2851">
        <w:t xml:space="preserve">Для отклонения портфолио нажмите кнопку «Отказать». </w:t>
      </w:r>
    </w:p>
    <w:p w14:paraId="03E77A0A" w14:textId="2B846C55" w:rsidR="00592915" w:rsidRPr="009D2851" w:rsidRDefault="00592915" w:rsidP="008E3F85">
      <w:pPr>
        <w:pStyle w:val="18"/>
      </w:pPr>
      <w:r w:rsidRPr="009D2851">
        <w:t xml:space="preserve">В появившемся поле «Укажите причину отказа» введите текстовый комментарий о причине отказа в согласовании портфолио подчиненного. </w:t>
      </w:r>
    </w:p>
    <w:p w14:paraId="62417D50" w14:textId="77777777" w:rsidR="00592915" w:rsidRPr="009D2851" w:rsidRDefault="00592915" w:rsidP="008E3F85">
      <w:pPr>
        <w:pStyle w:val="18"/>
      </w:pPr>
      <w:r w:rsidRPr="009D2851">
        <w:t>Нажмите кнопку «Отказать и подписать».</w:t>
      </w:r>
    </w:p>
    <w:p w14:paraId="0571624C" w14:textId="16752092" w:rsidR="00592915" w:rsidRPr="009D2851" w:rsidRDefault="00592915" w:rsidP="000C6C3A">
      <w:pPr>
        <w:pStyle w:val="a7"/>
        <w:ind w:left="709" w:firstLine="0"/>
      </w:pPr>
      <w:r w:rsidRPr="009D2851">
        <w:t xml:space="preserve">Описание процедуры отправки медицинским </w:t>
      </w:r>
      <w:r w:rsidR="00F3275C">
        <w:t>(</w:t>
      </w:r>
      <w:r w:rsidRPr="009D2851">
        <w:t>фармацевтическим</w:t>
      </w:r>
      <w:r w:rsidR="00F3275C">
        <w:t>)</w:t>
      </w:r>
      <w:r w:rsidRPr="009D2851">
        <w:t xml:space="preserve"> работником портфолио на согласование приведено в </w:t>
      </w:r>
      <w:r w:rsidR="00B45486">
        <w:t>п</w:t>
      </w:r>
      <w:r w:rsidR="008838DC">
        <w:t>одпункте</w:t>
      </w:r>
      <w:r w:rsidR="009D6D41">
        <w:t xml:space="preserve"> </w:t>
      </w:r>
      <w:r w:rsidR="00AB5F09" w:rsidRPr="009D2851">
        <w:fldChar w:fldCharType="begin"/>
      </w:r>
      <w:r w:rsidR="00AB5F09" w:rsidRPr="009D2851">
        <w:instrText xml:space="preserve"> REF _Ref106191968 \r \h </w:instrText>
      </w:r>
      <w:r w:rsidR="009D2851" w:rsidRPr="009D2851">
        <w:instrText xml:space="preserve"> \* MERGEFORMAT </w:instrText>
      </w:r>
      <w:r w:rsidR="00AB5F09" w:rsidRPr="009D2851">
        <w:fldChar w:fldCharType="separate"/>
      </w:r>
      <w:r w:rsidR="00917A83">
        <w:t>5.3.6.1.4</w:t>
      </w:r>
      <w:r w:rsidR="00AB5F09" w:rsidRPr="009D2851">
        <w:fldChar w:fldCharType="end"/>
      </w:r>
      <w:r w:rsidR="00F3275C">
        <w:t xml:space="preserve"> настоящего руководства пользователя</w:t>
      </w:r>
      <w:r w:rsidRPr="009D2851">
        <w:t>.</w:t>
      </w:r>
    </w:p>
    <w:p w14:paraId="69D4B73A" w14:textId="6A81830F" w:rsidR="00592915" w:rsidRPr="009D2851" w:rsidRDefault="00592915" w:rsidP="009D2851">
      <w:pPr>
        <w:pStyle w:val="39"/>
      </w:pPr>
      <w:bookmarkStart w:id="371" w:name="_Toc104550184"/>
      <w:bookmarkStart w:id="372" w:name="_Toc104972885"/>
      <w:bookmarkStart w:id="373" w:name="_Toc106208954"/>
      <w:bookmarkStart w:id="374" w:name="_Toc167560151"/>
      <w:r w:rsidRPr="009D2851">
        <w:t>Работа с профилем</w:t>
      </w:r>
      <w:bookmarkEnd w:id="374"/>
      <w:r w:rsidRPr="009D2851">
        <w:t xml:space="preserve"> </w:t>
      </w:r>
      <w:bookmarkEnd w:id="371"/>
      <w:bookmarkEnd w:id="372"/>
      <w:bookmarkEnd w:id="373"/>
    </w:p>
    <w:p w14:paraId="20862010" w14:textId="2B03B247" w:rsidR="00592915" w:rsidRPr="009D2851" w:rsidRDefault="00592915" w:rsidP="008E3F85">
      <w:pPr>
        <w:pStyle w:val="a7"/>
      </w:pPr>
      <w:r w:rsidRPr="009D2851">
        <w:t xml:space="preserve">Для перехода к странице профиля в главном меню нажмите на иконку </w:t>
      </w:r>
      <w:r w:rsidR="0034112D">
        <w:t xml:space="preserve">«Профиль» </w:t>
      </w:r>
      <w:r w:rsidRPr="009D2851">
        <w:t>в нижнем меню</w:t>
      </w:r>
      <w:r w:rsidR="006D613E">
        <w:t xml:space="preserve"> </w:t>
      </w:r>
      <w:r w:rsidRPr="009D2851">
        <w:rPr>
          <w:noProof/>
        </w:rPr>
        <w:drawing>
          <wp:inline distT="0" distB="0" distL="0" distR="0" wp14:anchorId="0402CDB7" wp14:editId="0BAB95D5">
            <wp:extent cx="325062" cy="283663"/>
            <wp:effectExtent l="0" t="0" r="0" b="2540"/>
            <wp:docPr id="298399873" name="Рисунок 298399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4" t="-4609" r="13849" b="10241"/>
                    <a:stretch/>
                  </pic:blipFill>
                  <pic:spPr bwMode="auto">
                    <a:xfrm>
                      <a:off x="0" y="0"/>
                      <a:ext cx="329851" cy="287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D2851">
        <w:t xml:space="preserve"> .  </w:t>
      </w:r>
    </w:p>
    <w:p w14:paraId="5488C02E" w14:textId="47DB089D" w:rsidR="00592915" w:rsidRPr="009D2851" w:rsidRDefault="00592915" w:rsidP="008E3F85">
      <w:pPr>
        <w:pStyle w:val="a7"/>
      </w:pPr>
      <w:r w:rsidRPr="009D2851">
        <w:t>Профиль содержит разделы:</w:t>
      </w:r>
    </w:p>
    <w:p w14:paraId="1576D51D" w14:textId="14760C9F" w:rsidR="0034112D" w:rsidRPr="00C6056A" w:rsidRDefault="00592915" w:rsidP="008E3F85">
      <w:pPr>
        <w:pStyle w:val="13"/>
      </w:pPr>
      <w:r w:rsidRPr="00C6056A">
        <w:t>«Персональные сведения»</w:t>
      </w:r>
      <w:r w:rsidR="000C6C3A">
        <w:t>;</w:t>
      </w:r>
      <w:r w:rsidR="0034112D" w:rsidRPr="00C6056A">
        <w:t xml:space="preserve"> </w:t>
      </w:r>
    </w:p>
    <w:p w14:paraId="11035BF8" w14:textId="0F916598" w:rsidR="0034112D" w:rsidRPr="00C6056A" w:rsidRDefault="00592915" w:rsidP="008E3F85">
      <w:pPr>
        <w:pStyle w:val="13"/>
      </w:pPr>
      <w:r w:rsidRPr="00C6056A">
        <w:t>«О себе»</w:t>
      </w:r>
      <w:r w:rsidR="000C6C3A">
        <w:t>;</w:t>
      </w:r>
    </w:p>
    <w:p w14:paraId="2608241A" w14:textId="26B7DF26" w:rsidR="0034112D" w:rsidRPr="00C6056A" w:rsidRDefault="00592915" w:rsidP="008E3F85">
      <w:pPr>
        <w:pStyle w:val="13"/>
      </w:pPr>
      <w:r w:rsidRPr="00C6056A">
        <w:t>«Документы»</w:t>
      </w:r>
      <w:r w:rsidR="000C6C3A">
        <w:t>;</w:t>
      </w:r>
    </w:p>
    <w:p w14:paraId="468DC00F" w14:textId="4C3B9D23" w:rsidR="00592915" w:rsidRPr="00C6056A" w:rsidRDefault="00592915" w:rsidP="008E3F85">
      <w:pPr>
        <w:pStyle w:val="13"/>
      </w:pPr>
      <w:r w:rsidRPr="00C6056A">
        <w:t>«Адреса».</w:t>
      </w:r>
    </w:p>
    <w:p w14:paraId="470DE1E8" w14:textId="2D4ED8FF" w:rsidR="00592915" w:rsidRPr="009D2851" w:rsidRDefault="0024183D" w:rsidP="006D613E">
      <w:pPr>
        <w:pStyle w:val="46"/>
      </w:pPr>
      <w:bookmarkStart w:id="375" w:name="_Toc104550185"/>
      <w:bookmarkStart w:id="376" w:name="_Toc104972886"/>
      <w:bookmarkStart w:id="377" w:name="_Ref106201132"/>
      <w:r>
        <w:t>Форма «Персональные данные»</w:t>
      </w:r>
      <w:r w:rsidR="00592915" w:rsidRPr="009D2851">
        <w:t xml:space="preserve"> </w:t>
      </w:r>
      <w:bookmarkEnd w:id="375"/>
      <w:bookmarkEnd w:id="376"/>
      <w:bookmarkEnd w:id="377"/>
    </w:p>
    <w:p w14:paraId="7AA04EAE" w14:textId="69911110" w:rsidR="00592915" w:rsidRPr="009D2851" w:rsidRDefault="00592915" w:rsidP="008E3F85">
      <w:pPr>
        <w:pStyle w:val="a7"/>
      </w:pPr>
      <w:r w:rsidRPr="009D2851">
        <w:t>В мобильном приложении для перехода к карточке в профиле выберите раздел «Персональные сведения» (</w:t>
      </w:r>
      <w:r w:rsidR="001E216C">
        <w:t xml:space="preserve">см. </w:t>
      </w:r>
      <w:r w:rsidRPr="009D2851">
        <w:fldChar w:fldCharType="begin"/>
      </w:r>
      <w:r w:rsidRPr="009D2851">
        <w:instrText xml:space="preserve"> REF _Ref106115008 \h </w:instrText>
      </w:r>
      <w:r w:rsidR="009D2851" w:rsidRPr="009D2851">
        <w:instrText xml:space="preserve"> \* MERGEFORMAT </w:instrText>
      </w:r>
      <w:r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77</w:t>
      </w:r>
      <w:r w:rsidRPr="009D2851">
        <w:fldChar w:fldCharType="end"/>
      </w:r>
      <w:r w:rsidRPr="009D2851">
        <w:t xml:space="preserve">). </w:t>
      </w:r>
    </w:p>
    <w:p w14:paraId="72F75B66" w14:textId="77777777" w:rsidR="00592915" w:rsidRPr="009D2851" w:rsidRDefault="00592915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16D3ED39" wp14:editId="6CEA56B2">
            <wp:extent cx="2319533" cy="6655775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326" cy="670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515E" w14:textId="2CCA75A5" w:rsidR="00592915" w:rsidRPr="009D2851" w:rsidRDefault="00592915" w:rsidP="008E3F85">
      <w:pPr>
        <w:pStyle w:val="affffffb"/>
      </w:pPr>
      <w:bookmarkStart w:id="378" w:name="_Ref106115008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77</w:t>
      </w:r>
      <w:r w:rsidR="00731FD8">
        <w:rPr>
          <w:noProof/>
        </w:rPr>
        <w:fldChar w:fldCharType="end"/>
      </w:r>
      <w:bookmarkEnd w:id="378"/>
      <w:r w:rsidRPr="009D2851">
        <w:t xml:space="preserve"> – </w:t>
      </w:r>
      <w:r w:rsidR="000C6C3A">
        <w:t>Форма «Профиль. Персональные данные»</w:t>
      </w:r>
      <w:r w:rsidRPr="009D2851">
        <w:t xml:space="preserve"> </w:t>
      </w:r>
    </w:p>
    <w:p w14:paraId="6D90399E" w14:textId="0DBF07E9" w:rsidR="00592915" w:rsidRPr="009D2851" w:rsidRDefault="000C6C3A" w:rsidP="006D613E">
      <w:pPr>
        <w:ind w:firstLine="709"/>
      </w:pPr>
      <w:r>
        <w:rPr>
          <w:rStyle w:val="affffff4"/>
        </w:rPr>
        <w:t>Форма</w:t>
      </w:r>
      <w:r w:rsidR="00592915" w:rsidRPr="008E3F85">
        <w:rPr>
          <w:rStyle w:val="affffff4"/>
        </w:rPr>
        <w:t xml:space="preserve"> содержит следующие элементы</w:t>
      </w:r>
      <w:r w:rsidR="00592915" w:rsidRPr="009D2851">
        <w:t>:</w:t>
      </w:r>
    </w:p>
    <w:p w14:paraId="50FF64A0" w14:textId="59004236" w:rsidR="00592915" w:rsidRDefault="000C6C3A" w:rsidP="008E3F85">
      <w:pPr>
        <w:pStyle w:val="13"/>
      </w:pPr>
      <w:r>
        <w:t>ФИО;</w:t>
      </w:r>
    </w:p>
    <w:p w14:paraId="79F8E5C2" w14:textId="04CAF8DD" w:rsidR="000C6C3A" w:rsidRDefault="000C6C3A" w:rsidP="008E3F85">
      <w:pPr>
        <w:pStyle w:val="13"/>
      </w:pPr>
      <w:r>
        <w:t>СНИЛС;</w:t>
      </w:r>
    </w:p>
    <w:p w14:paraId="79B9F5BF" w14:textId="339DB301" w:rsidR="000C6C3A" w:rsidRPr="009D2851" w:rsidRDefault="000C6C3A" w:rsidP="008E3F85">
      <w:pPr>
        <w:pStyle w:val="13"/>
      </w:pPr>
      <w:r>
        <w:t>ИНН;</w:t>
      </w:r>
    </w:p>
    <w:p w14:paraId="70C41C46" w14:textId="1DFC222A" w:rsidR="00592915" w:rsidRDefault="0024183D" w:rsidP="008E3F85">
      <w:pPr>
        <w:pStyle w:val="13"/>
      </w:pPr>
      <w:r>
        <w:rPr>
          <w:lang w:val="en-US"/>
        </w:rPr>
        <w:t>OID</w:t>
      </w:r>
      <w:r>
        <w:t>;</w:t>
      </w:r>
    </w:p>
    <w:p w14:paraId="6CB7634C" w14:textId="5D4B269F" w:rsidR="0024183D" w:rsidRDefault="008838DC" w:rsidP="008E3F85">
      <w:pPr>
        <w:pStyle w:val="13"/>
      </w:pPr>
      <w:r>
        <w:t>Пол</w:t>
      </w:r>
      <w:r w:rsidR="0024183D">
        <w:t>;</w:t>
      </w:r>
    </w:p>
    <w:p w14:paraId="7C90FF9F" w14:textId="54F5B2FB" w:rsidR="0024183D" w:rsidRDefault="0024183D" w:rsidP="008E3F85">
      <w:pPr>
        <w:pStyle w:val="13"/>
      </w:pPr>
      <w:r>
        <w:t>Дата рождения:</w:t>
      </w:r>
    </w:p>
    <w:p w14:paraId="70E028D0" w14:textId="4B5172F4" w:rsidR="0024183D" w:rsidRDefault="0024183D" w:rsidP="008E3F85">
      <w:pPr>
        <w:pStyle w:val="13"/>
      </w:pPr>
      <w:r>
        <w:t>Телефон (доступно для редактирования);</w:t>
      </w:r>
    </w:p>
    <w:p w14:paraId="0EB3E352" w14:textId="291A92DF" w:rsidR="0024183D" w:rsidRDefault="0024183D" w:rsidP="008E3F85">
      <w:pPr>
        <w:pStyle w:val="13"/>
      </w:pPr>
      <w:r>
        <w:t>Электронная почта (доступно для редактирования);</w:t>
      </w:r>
    </w:p>
    <w:p w14:paraId="7B8148A1" w14:textId="27ACACB8" w:rsidR="0024183D" w:rsidRDefault="0024183D" w:rsidP="008E3F85">
      <w:pPr>
        <w:pStyle w:val="13"/>
      </w:pPr>
      <w:r>
        <w:t>Военная служба;</w:t>
      </w:r>
    </w:p>
    <w:p w14:paraId="266AE9A9" w14:textId="23CB12B4" w:rsidR="0024183D" w:rsidRDefault="0024183D" w:rsidP="008E3F85">
      <w:pPr>
        <w:pStyle w:val="13"/>
      </w:pPr>
      <w:r>
        <w:t>Гражданство;</w:t>
      </w:r>
    </w:p>
    <w:p w14:paraId="409959EF" w14:textId="6F6D5E7D" w:rsidR="0024183D" w:rsidRDefault="0024183D" w:rsidP="008E3F85">
      <w:pPr>
        <w:pStyle w:val="13"/>
      </w:pPr>
      <w:r>
        <w:lastRenderedPageBreak/>
        <w:t>Инвалидность;</w:t>
      </w:r>
    </w:p>
    <w:p w14:paraId="51CEDA6B" w14:textId="64D2051B" w:rsidR="0024183D" w:rsidRPr="009D2851" w:rsidRDefault="0024183D" w:rsidP="008E3F85">
      <w:pPr>
        <w:pStyle w:val="13"/>
      </w:pPr>
      <w:r>
        <w:rPr>
          <w:lang w:val="en-US"/>
        </w:rPr>
        <w:t>COVID</w:t>
      </w:r>
      <w:r w:rsidR="001A5183">
        <w:t xml:space="preserve"> (признак прохождения обучения по противодействию </w:t>
      </w:r>
      <w:r w:rsidR="001A5183" w:rsidRPr="001A5183">
        <w:t>COVID</w:t>
      </w:r>
      <w:r w:rsidR="001A5183">
        <w:t>-19)</w:t>
      </w:r>
      <w:r>
        <w:t>.</w:t>
      </w:r>
    </w:p>
    <w:p w14:paraId="2E7D9494" w14:textId="4540D33F" w:rsidR="00592915" w:rsidRPr="009D2851" w:rsidRDefault="00592915" w:rsidP="0024183D">
      <w:pPr>
        <w:pStyle w:val="50"/>
      </w:pPr>
      <w:r w:rsidRPr="009D2851">
        <w:t xml:space="preserve">Редактирование </w:t>
      </w:r>
      <w:r w:rsidR="0024183D">
        <w:t>данных</w:t>
      </w:r>
      <w:r w:rsidRPr="009D2851">
        <w:t xml:space="preserve"> </w:t>
      </w:r>
    </w:p>
    <w:p w14:paraId="22B9C204" w14:textId="440FA3D6" w:rsidR="00592915" w:rsidRPr="009D2851" w:rsidRDefault="00592915" w:rsidP="008E3F85">
      <w:pPr>
        <w:pStyle w:val="a7"/>
      </w:pPr>
      <w:r w:rsidRPr="009D2851">
        <w:t xml:space="preserve">Для редактирования </w:t>
      </w:r>
      <w:r w:rsidR="0024183D">
        <w:t>данных</w:t>
      </w:r>
      <w:r w:rsidRPr="009D2851">
        <w:t>:</w:t>
      </w:r>
    </w:p>
    <w:p w14:paraId="4B54DB89" w14:textId="02A95AA8" w:rsidR="00592915" w:rsidRPr="009D2851" w:rsidRDefault="00C47A73" w:rsidP="00CB2806">
      <w:pPr>
        <w:pStyle w:val="18"/>
        <w:numPr>
          <w:ilvl w:val="0"/>
          <w:numId w:val="59"/>
        </w:numPr>
      </w:pPr>
      <w:r w:rsidRPr="009D2851">
        <w:t>Нажмите иконку у необходимого поля</w:t>
      </w:r>
      <w:r>
        <w:t>.</w:t>
      </w:r>
      <w:r w:rsidRPr="009D2851">
        <w:t xml:space="preserve"> </w:t>
      </w:r>
      <w:r w:rsidR="00592915" w:rsidRPr="009D2851">
        <w:t>Поля</w:t>
      </w:r>
      <w:r w:rsidR="009B5347">
        <w:t>,</w:t>
      </w:r>
      <w:r w:rsidR="00592915" w:rsidRPr="009D2851">
        <w:t xml:space="preserve"> обозначенные иконкой </w:t>
      </w:r>
      <w:r w:rsidR="00592915" w:rsidRPr="009D2851">
        <w:rPr>
          <w:noProof/>
          <w:lang w:val="en-US"/>
        </w:rPr>
        <w:drawing>
          <wp:inline distT="0" distB="0" distL="0" distR="0" wp14:anchorId="50B91C96" wp14:editId="6A5A641D">
            <wp:extent cx="169838" cy="169838"/>
            <wp:effectExtent l="19050" t="19050" r="20955" b="20955"/>
            <wp:docPr id="298399875" name="Рисунок 298399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24" cy="181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92915" w:rsidRPr="009D2851">
        <w:t>, доступны для редактирования.</w:t>
      </w:r>
    </w:p>
    <w:p w14:paraId="1176E692" w14:textId="23D1200D" w:rsidR="00592915" w:rsidRPr="009D2851" w:rsidRDefault="00592915" w:rsidP="008E3F85">
      <w:pPr>
        <w:pStyle w:val="18"/>
      </w:pPr>
      <w:r w:rsidRPr="009D2851">
        <w:t>В открывше</w:t>
      </w:r>
      <w:r w:rsidR="0024183D">
        <w:t>йся форме</w:t>
      </w:r>
      <w:r w:rsidRPr="009D2851">
        <w:t xml:space="preserve"> внесите изменения.</w:t>
      </w:r>
    </w:p>
    <w:p w14:paraId="197833AD" w14:textId="77777777" w:rsidR="00592915" w:rsidRPr="009D2851" w:rsidRDefault="00592915" w:rsidP="008E3F85">
      <w:pPr>
        <w:pStyle w:val="18"/>
      </w:pPr>
      <w:r w:rsidRPr="009D2851">
        <w:t>Нажмите кнопку «Сохранить».</w:t>
      </w:r>
    </w:p>
    <w:p w14:paraId="001BD37B" w14:textId="5B39C959" w:rsidR="00592915" w:rsidRPr="009D2851" w:rsidRDefault="0024183D" w:rsidP="0024183D">
      <w:pPr>
        <w:pStyle w:val="50"/>
      </w:pPr>
      <w:bookmarkStart w:id="379" w:name="_Ref158213982"/>
      <w:bookmarkStart w:id="380" w:name="_Ref147769227"/>
      <w:r>
        <w:t>Отправка запроса на изменение</w:t>
      </w:r>
      <w:bookmarkEnd w:id="379"/>
      <w:r w:rsidR="00592915" w:rsidRPr="009D2851">
        <w:t xml:space="preserve"> </w:t>
      </w:r>
      <w:bookmarkEnd w:id="380"/>
    </w:p>
    <w:p w14:paraId="468CC69D" w14:textId="2BF68056" w:rsidR="00592915" w:rsidRPr="00C6056A" w:rsidRDefault="00592915" w:rsidP="008E3F85">
      <w:pPr>
        <w:pStyle w:val="a7"/>
      </w:pPr>
      <w:r w:rsidRPr="00C6056A">
        <w:t xml:space="preserve">Для </w:t>
      </w:r>
      <w:r w:rsidR="0033540A" w:rsidRPr="00C6056A">
        <w:t>корректировки</w:t>
      </w:r>
      <w:r w:rsidR="00C47A73" w:rsidRPr="00C6056A">
        <w:t xml:space="preserve"> </w:t>
      </w:r>
      <w:r w:rsidRPr="00C6056A">
        <w:t>данных, которые не подлежат самостоятельному редактированию:</w:t>
      </w:r>
    </w:p>
    <w:p w14:paraId="21AC3FF8" w14:textId="77777777" w:rsidR="00592915" w:rsidRPr="009D2851" w:rsidRDefault="00592915" w:rsidP="00CB2806">
      <w:pPr>
        <w:pStyle w:val="18"/>
        <w:numPr>
          <w:ilvl w:val="0"/>
          <w:numId w:val="60"/>
        </w:numPr>
      </w:pPr>
      <w:r w:rsidRPr="009D2851">
        <w:t xml:space="preserve">Кликните на иконку </w:t>
      </w:r>
      <w:r w:rsidRPr="009D2851">
        <w:rPr>
          <w:noProof/>
          <w:lang w:val="en-US"/>
        </w:rPr>
        <w:drawing>
          <wp:inline distT="0" distB="0" distL="0" distR="0" wp14:anchorId="26E2721A" wp14:editId="6F134398">
            <wp:extent cx="170425" cy="170425"/>
            <wp:effectExtent l="19050" t="19050" r="20320" b="20320"/>
            <wp:docPr id="298399874" name="Рисунок 298399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399874" name="Рисунок 298399874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47" cy="1782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D2851">
        <w:t>, появится окно с вопросом «Хотите отправить запрос на изменение данных?». Выберите «Отправить запрос».</w:t>
      </w:r>
    </w:p>
    <w:p w14:paraId="681EC12B" w14:textId="1C01E121" w:rsidR="00592915" w:rsidRPr="009D2851" w:rsidRDefault="00592915" w:rsidP="008E3F85">
      <w:pPr>
        <w:pStyle w:val="18"/>
      </w:pPr>
      <w:r w:rsidRPr="009D2851">
        <w:t>Откроется форма для отправки запроса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_Ref147766956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78</w:t>
      </w:r>
      <w:r w:rsidR="00DD0666" w:rsidRPr="009D2851">
        <w:fldChar w:fldCharType="end"/>
      </w:r>
      <w:r w:rsidRPr="009D2851">
        <w:t>).</w:t>
      </w:r>
    </w:p>
    <w:p w14:paraId="7EE571AC" w14:textId="77777777" w:rsidR="00592915" w:rsidRPr="009D2851" w:rsidRDefault="00592915" w:rsidP="008E3F85">
      <w:pPr>
        <w:pStyle w:val="18"/>
      </w:pPr>
      <w:r w:rsidRPr="009D2851">
        <w:t>Заполните все поля обращения.</w:t>
      </w:r>
    </w:p>
    <w:p w14:paraId="4346D8A2" w14:textId="48F253BE" w:rsidR="00592915" w:rsidRDefault="00592915" w:rsidP="008E3F85">
      <w:pPr>
        <w:pStyle w:val="18"/>
      </w:pPr>
      <w:r w:rsidRPr="009D2851">
        <w:t>Нажмите кнопку «Отправить на проверку».</w:t>
      </w:r>
    </w:p>
    <w:p w14:paraId="13837BF7" w14:textId="13781825" w:rsidR="0024183D" w:rsidRPr="009D2851" w:rsidRDefault="00B47829" w:rsidP="008E3F85">
      <w:pPr>
        <w:pStyle w:val="18"/>
      </w:pPr>
      <w:r>
        <w:t>Работник</w:t>
      </w:r>
      <w:r w:rsidR="0024183D">
        <w:t xml:space="preserve"> организации, указанной ранее, получит отправленное обращение.</w:t>
      </w:r>
    </w:p>
    <w:p w14:paraId="0FF19027" w14:textId="77777777" w:rsidR="00592915" w:rsidRPr="009D2851" w:rsidRDefault="00592915" w:rsidP="008E3F85">
      <w:pPr>
        <w:pStyle w:val="affffff9"/>
      </w:pPr>
      <w:r w:rsidRPr="00C516CC">
        <w:rPr>
          <w:noProof/>
        </w:rPr>
        <w:drawing>
          <wp:inline distT="0" distB="0" distL="0" distR="0" wp14:anchorId="2CC811DF" wp14:editId="29B7335D">
            <wp:extent cx="2544445" cy="4523457"/>
            <wp:effectExtent l="0" t="0" r="8255" b="0"/>
            <wp:docPr id="110552487" name="Рисунок 110552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52487" name="Рисунок 110552487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220" cy="453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3DEB7" w14:textId="2920B878" w:rsidR="00592915" w:rsidRPr="008801E9" w:rsidRDefault="00592915" w:rsidP="008E3F85">
      <w:pPr>
        <w:pStyle w:val="affffffb"/>
      </w:pPr>
      <w:bookmarkStart w:id="381" w:name="_Ref147766956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78</w:t>
      </w:r>
      <w:r w:rsidR="00731FD8">
        <w:rPr>
          <w:noProof/>
        </w:rPr>
        <w:fldChar w:fldCharType="end"/>
      </w:r>
      <w:bookmarkEnd w:id="381"/>
      <w:r w:rsidRPr="009D2851">
        <w:t xml:space="preserve"> </w:t>
      </w:r>
      <w:r w:rsidR="00555CEB">
        <w:t>–</w:t>
      </w:r>
      <w:r w:rsidRPr="009D2851">
        <w:t xml:space="preserve"> Форма обратной связи</w:t>
      </w:r>
      <w:r w:rsidR="00555CEB">
        <w:t xml:space="preserve"> в мобильном приложении</w:t>
      </w:r>
      <w:r w:rsidR="0024183D">
        <w:t xml:space="preserve"> «Изменить данные»</w:t>
      </w:r>
    </w:p>
    <w:p w14:paraId="7DF3F54F" w14:textId="1F88CBF7" w:rsidR="00592915" w:rsidRPr="009D2851" w:rsidRDefault="0024183D" w:rsidP="0024183D">
      <w:pPr>
        <w:pStyle w:val="46"/>
      </w:pPr>
      <w:bookmarkStart w:id="382" w:name="_Toc104972887"/>
      <w:r>
        <w:lastRenderedPageBreak/>
        <w:t>Форма «</w:t>
      </w:r>
      <w:r w:rsidR="00592915" w:rsidRPr="009D2851">
        <w:t>О себе</w:t>
      </w:r>
      <w:bookmarkEnd w:id="382"/>
      <w:r>
        <w:t>»</w:t>
      </w:r>
    </w:p>
    <w:p w14:paraId="1316C7F2" w14:textId="18FCD3DE" w:rsidR="00592915" w:rsidRPr="009D2851" w:rsidRDefault="0024183D" w:rsidP="008E3F85">
      <w:pPr>
        <w:pStyle w:val="a7"/>
      </w:pPr>
      <w:r>
        <w:t>Форма</w:t>
      </w:r>
      <w:r w:rsidR="00592915" w:rsidRPr="009D2851">
        <w:t xml:space="preserve"> «О себе» представляет </w:t>
      </w:r>
      <w:r w:rsidR="008F7A65">
        <w:t xml:space="preserve">собой </w:t>
      </w:r>
      <w:r w:rsidR="00592915" w:rsidRPr="009D2851">
        <w:t>поле, которое мож</w:t>
      </w:r>
      <w:r w:rsidR="00466B6D">
        <w:t xml:space="preserve">но </w:t>
      </w:r>
      <w:r w:rsidR="00592915" w:rsidRPr="009D2851">
        <w:t>заполнить личной информацией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_Ref147766927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79</w:t>
      </w:r>
      <w:r w:rsidR="00DD0666" w:rsidRPr="009D2851">
        <w:fldChar w:fldCharType="end"/>
      </w:r>
      <w:r w:rsidR="00592915" w:rsidRPr="009D2851">
        <w:t>).</w:t>
      </w:r>
    </w:p>
    <w:p w14:paraId="6C014649" w14:textId="77777777" w:rsidR="00592915" w:rsidRPr="009D2851" w:rsidRDefault="00592915" w:rsidP="008E3F85">
      <w:pPr>
        <w:pStyle w:val="affffff9"/>
      </w:pPr>
      <w:r w:rsidRPr="009D2851">
        <w:rPr>
          <w:noProof/>
        </w:rPr>
        <w:drawing>
          <wp:inline distT="0" distB="0" distL="0" distR="0" wp14:anchorId="627AAF1C" wp14:editId="6715791A">
            <wp:extent cx="2298522" cy="4422914"/>
            <wp:effectExtent l="0" t="0" r="6985" b="0"/>
            <wp:docPr id="298399876" name="Рисунок 29839987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745" cy="445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4147" w14:textId="6FF970F4" w:rsidR="00592915" w:rsidRPr="009D2851" w:rsidRDefault="00592915" w:rsidP="008E3F85">
      <w:pPr>
        <w:pStyle w:val="affffffb"/>
      </w:pPr>
      <w:bookmarkStart w:id="383" w:name="_Ref147766927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79</w:t>
      </w:r>
      <w:r w:rsidR="00731FD8">
        <w:rPr>
          <w:noProof/>
        </w:rPr>
        <w:fldChar w:fldCharType="end"/>
      </w:r>
      <w:bookmarkEnd w:id="383"/>
      <w:r w:rsidRPr="009D2851">
        <w:t xml:space="preserve"> </w:t>
      </w:r>
      <w:r w:rsidR="00466B6D">
        <w:t xml:space="preserve">– </w:t>
      </w:r>
      <w:r w:rsidRPr="009D2851">
        <w:t>О себе</w:t>
      </w:r>
    </w:p>
    <w:p w14:paraId="0203B1D8" w14:textId="5C4E5F60" w:rsidR="00592915" w:rsidRPr="009D2851" w:rsidRDefault="0024183D" w:rsidP="009D2851">
      <w:pPr>
        <w:pStyle w:val="39"/>
      </w:pPr>
      <w:bookmarkStart w:id="384" w:name="_Toc148984106"/>
      <w:bookmarkStart w:id="385" w:name="_Toc149041569"/>
      <w:bookmarkStart w:id="386" w:name="_Toc149048746"/>
      <w:bookmarkStart w:id="387" w:name="_Toc149126190"/>
      <w:bookmarkStart w:id="388" w:name="_Toc149129906"/>
      <w:bookmarkStart w:id="389" w:name="_Toc106116511"/>
      <w:bookmarkStart w:id="390" w:name="_Ref106201142"/>
      <w:bookmarkStart w:id="391" w:name="_Toc106208955"/>
      <w:bookmarkStart w:id="392" w:name="_Toc167560152"/>
      <w:bookmarkEnd w:id="384"/>
      <w:bookmarkEnd w:id="385"/>
      <w:bookmarkEnd w:id="386"/>
      <w:bookmarkEnd w:id="387"/>
      <w:bookmarkEnd w:id="388"/>
      <w:r>
        <w:t>Форма «</w:t>
      </w:r>
      <w:r w:rsidR="00592915" w:rsidRPr="009D2851">
        <w:t>Документы</w:t>
      </w:r>
      <w:r>
        <w:t>»</w:t>
      </w:r>
      <w:bookmarkEnd w:id="392"/>
      <w:r w:rsidR="00592915" w:rsidRPr="009D2851">
        <w:t xml:space="preserve"> </w:t>
      </w:r>
      <w:bookmarkEnd w:id="389"/>
      <w:bookmarkEnd w:id="390"/>
      <w:bookmarkEnd w:id="391"/>
    </w:p>
    <w:p w14:paraId="62CA5175" w14:textId="338D6A2D" w:rsidR="00592915" w:rsidRPr="009D2851" w:rsidRDefault="00592915" w:rsidP="008E3F85">
      <w:pPr>
        <w:pStyle w:val="a7"/>
      </w:pPr>
      <w:r w:rsidRPr="009D2851">
        <w:t>Для перехода к странице с данными о документах выберите раздел «Документы» в профиле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_Ref147766804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80</w:t>
      </w:r>
      <w:r w:rsidR="00DD0666" w:rsidRPr="009D2851">
        <w:fldChar w:fldCharType="end"/>
      </w:r>
      <w:r w:rsidRPr="009D2851">
        <w:t xml:space="preserve">). </w:t>
      </w:r>
    </w:p>
    <w:p w14:paraId="06A3D2DF" w14:textId="77777777" w:rsidR="00592915" w:rsidRPr="009D2851" w:rsidRDefault="00592915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73DF8A75" wp14:editId="72116675">
            <wp:extent cx="2175436" cy="4442792"/>
            <wp:effectExtent l="0" t="0" r="0" b="0"/>
            <wp:docPr id="20" name="Рисунок 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371" cy="446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D6590" w14:textId="00B40171" w:rsidR="00592915" w:rsidRPr="009D2851" w:rsidRDefault="00592915" w:rsidP="008E3F85">
      <w:pPr>
        <w:pStyle w:val="affffffb"/>
      </w:pPr>
      <w:bookmarkStart w:id="393" w:name="_Ref147766804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80</w:t>
      </w:r>
      <w:r w:rsidR="00731FD8">
        <w:rPr>
          <w:noProof/>
        </w:rPr>
        <w:fldChar w:fldCharType="end"/>
      </w:r>
      <w:bookmarkEnd w:id="393"/>
      <w:r w:rsidRPr="009D2851">
        <w:t xml:space="preserve"> – Документы</w:t>
      </w:r>
    </w:p>
    <w:p w14:paraId="298E3A21" w14:textId="67DEE803" w:rsidR="00592915" w:rsidRPr="009D2851" w:rsidRDefault="00592915" w:rsidP="008E3F85">
      <w:pPr>
        <w:pStyle w:val="affffffc"/>
      </w:pPr>
      <w:r w:rsidRPr="009D2851">
        <w:t xml:space="preserve">Страница содержит блоки с данными о документах. Данные поступают из </w:t>
      </w:r>
      <w:r w:rsidR="00A57F93" w:rsidRPr="00A57F93">
        <w:t>модуля «Медицинский и фармацевтический персонал» Подсистемы</w:t>
      </w:r>
      <w:r w:rsidRPr="009D2851">
        <w:t>. Для каждой записи выводятся:</w:t>
      </w:r>
    </w:p>
    <w:p w14:paraId="5058BE48" w14:textId="05A9543B" w:rsidR="00592915" w:rsidRPr="009D2851" w:rsidRDefault="0012123B" w:rsidP="008E3F85">
      <w:pPr>
        <w:pStyle w:val="13"/>
      </w:pPr>
      <w:r>
        <w:t>н</w:t>
      </w:r>
      <w:r w:rsidR="00592915" w:rsidRPr="009D2851">
        <w:t>аименование (тип) документа</w:t>
      </w:r>
      <w:r>
        <w:t>,</w:t>
      </w:r>
    </w:p>
    <w:p w14:paraId="7788B621" w14:textId="461F6AB0" w:rsidR="00592915" w:rsidRPr="009D2851" w:rsidRDefault="0012123B" w:rsidP="008E3F85">
      <w:pPr>
        <w:pStyle w:val="13"/>
      </w:pPr>
      <w:r>
        <w:t>с</w:t>
      </w:r>
      <w:r w:rsidR="00592915" w:rsidRPr="009D2851">
        <w:t>ерия и номер</w:t>
      </w:r>
      <w:r>
        <w:t>,</w:t>
      </w:r>
    </w:p>
    <w:p w14:paraId="52C0185B" w14:textId="1ECA0A1E" w:rsidR="00592915" w:rsidRPr="009D2851" w:rsidRDefault="0012123B" w:rsidP="008E3F85">
      <w:pPr>
        <w:pStyle w:val="13"/>
      </w:pPr>
      <w:r>
        <w:t>д</w:t>
      </w:r>
      <w:r w:rsidR="00592915" w:rsidRPr="009D2851">
        <w:t>ата выдачи</w:t>
      </w:r>
      <w:r>
        <w:t>,</w:t>
      </w:r>
    </w:p>
    <w:p w14:paraId="2E734B61" w14:textId="4B094A31" w:rsidR="00592915" w:rsidRPr="009D2851" w:rsidRDefault="0012123B" w:rsidP="008E3F85">
      <w:pPr>
        <w:pStyle w:val="13"/>
      </w:pPr>
      <w:r>
        <w:t>наименование органа, выдавшего документ,</w:t>
      </w:r>
    </w:p>
    <w:p w14:paraId="181F866E" w14:textId="3E70161D" w:rsidR="00592915" w:rsidRPr="009D2851" w:rsidRDefault="0012123B" w:rsidP="008E3F85">
      <w:pPr>
        <w:pStyle w:val="13"/>
      </w:pPr>
      <w:r>
        <w:t>к</w:t>
      </w:r>
      <w:r w:rsidR="00592915" w:rsidRPr="009D2851">
        <w:t>од подразделения.</w:t>
      </w:r>
    </w:p>
    <w:p w14:paraId="7EC0F0EB" w14:textId="77777777" w:rsidR="00592915" w:rsidRPr="009D2851" w:rsidRDefault="00592915" w:rsidP="009D2851">
      <w:pPr>
        <w:pStyle w:val="46"/>
      </w:pPr>
      <w:bookmarkStart w:id="394" w:name="_Ref106192391"/>
      <w:r w:rsidRPr="009D2851">
        <w:t>Редактирование записи о документе</w:t>
      </w:r>
      <w:bookmarkEnd w:id="394"/>
    </w:p>
    <w:p w14:paraId="4AE76B2B" w14:textId="77777777" w:rsidR="00592915" w:rsidRPr="009D2851" w:rsidRDefault="00592915" w:rsidP="008E3F85">
      <w:pPr>
        <w:pStyle w:val="a7"/>
      </w:pPr>
      <w:r w:rsidRPr="009D2851">
        <w:t>Чтобы отредактировать запись о документе:</w:t>
      </w:r>
    </w:p>
    <w:p w14:paraId="2B073DF1" w14:textId="77777777" w:rsidR="00592915" w:rsidRPr="009D2851" w:rsidRDefault="00592915" w:rsidP="00CB2806">
      <w:pPr>
        <w:pStyle w:val="18"/>
        <w:numPr>
          <w:ilvl w:val="0"/>
          <w:numId w:val="61"/>
        </w:numPr>
      </w:pPr>
      <w:r w:rsidRPr="009D2851">
        <w:t xml:space="preserve">В блоке с нужной записью нажмите кнопку </w:t>
      </w:r>
      <w:r w:rsidRPr="009D2851">
        <w:rPr>
          <w:noProof/>
          <w:lang w:val="en-US"/>
        </w:rPr>
        <w:drawing>
          <wp:inline distT="0" distB="0" distL="0" distR="0" wp14:anchorId="773C2ED8" wp14:editId="5ADDF9EC">
            <wp:extent cx="208721" cy="208721"/>
            <wp:effectExtent l="12700" t="12700" r="762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21" cy="2087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D2851">
        <w:t xml:space="preserve">. </w:t>
      </w:r>
    </w:p>
    <w:p w14:paraId="4FE020EA" w14:textId="77777777" w:rsidR="00592915" w:rsidRPr="009D2851" w:rsidRDefault="00592915" w:rsidP="008E3F85">
      <w:pPr>
        <w:pStyle w:val="18"/>
      </w:pPr>
      <w:r w:rsidRPr="009D2851">
        <w:t>Внесите изменения в открывшемся окне.</w:t>
      </w:r>
    </w:p>
    <w:p w14:paraId="645B8D18" w14:textId="0165289F" w:rsidR="00592915" w:rsidRPr="009D2851" w:rsidRDefault="00592915" w:rsidP="008E3F85">
      <w:pPr>
        <w:pStyle w:val="18"/>
      </w:pPr>
      <w:r w:rsidRPr="009D2851">
        <w:t>Нажмите кнопку «Сохранить»</w:t>
      </w:r>
      <w:r w:rsidR="00B20ED3" w:rsidRPr="009D2851">
        <w:t xml:space="preserve"> (</w:t>
      </w:r>
      <w:r w:rsidR="001E216C">
        <w:t xml:space="preserve">см. </w:t>
      </w:r>
      <w:r w:rsidR="00B20ED3" w:rsidRPr="009D2851">
        <w:fldChar w:fldCharType="begin"/>
      </w:r>
      <w:r w:rsidR="00B20ED3" w:rsidRPr="009D2851">
        <w:instrText xml:space="preserve"> REF _Ref148098882 \h </w:instrText>
      </w:r>
      <w:r w:rsidR="009D2851" w:rsidRPr="009D2851">
        <w:instrText xml:space="preserve"> \* MERGEFORMAT </w:instrText>
      </w:r>
      <w:r w:rsidR="00B20ED3" w:rsidRPr="009D2851">
        <w:fldChar w:fldCharType="separate"/>
      </w:r>
      <w:r w:rsidR="00917A83" w:rsidRPr="00635D82">
        <w:t xml:space="preserve">Рисунок </w:t>
      </w:r>
      <w:r w:rsidR="00917A83">
        <w:rPr>
          <w:noProof/>
        </w:rPr>
        <w:t>81</w:t>
      </w:r>
      <w:r w:rsidR="00B20ED3" w:rsidRPr="009D2851">
        <w:fldChar w:fldCharType="end"/>
      </w:r>
      <w:r w:rsidR="00B20ED3" w:rsidRPr="009D2851">
        <w:t>)</w:t>
      </w:r>
      <w:r w:rsidRPr="009D2851">
        <w:t>.</w:t>
      </w:r>
    </w:p>
    <w:p w14:paraId="44728AA3" w14:textId="77777777" w:rsidR="00EE5DEF" w:rsidRPr="009D2851" w:rsidRDefault="00EE5DEF" w:rsidP="008E3F85">
      <w:pPr>
        <w:pStyle w:val="affffff9"/>
      </w:pPr>
      <w:r w:rsidRPr="009D2851">
        <w:rPr>
          <w:noProof/>
          <w:lang w:val="en-US"/>
        </w:rPr>
        <w:lastRenderedPageBreak/>
        <w:drawing>
          <wp:inline distT="0" distB="0" distL="0" distR="0" wp14:anchorId="44C02693" wp14:editId="4908C62C">
            <wp:extent cx="2472263" cy="4452731"/>
            <wp:effectExtent l="0" t="0" r="4445" b="5080"/>
            <wp:docPr id="10" name="Рисунок 1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256" cy="44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D6E5F" w14:textId="66308C40" w:rsidR="00EE5DEF" w:rsidRPr="00635D82" w:rsidRDefault="00EE5DEF" w:rsidP="008E3F85">
      <w:pPr>
        <w:pStyle w:val="affffffb"/>
      </w:pPr>
      <w:bookmarkStart w:id="395" w:name="_Ref148098882"/>
      <w:bookmarkStart w:id="396" w:name="_Ref148098874"/>
      <w:r w:rsidRPr="00635D82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81</w:t>
      </w:r>
      <w:r w:rsidR="00731FD8">
        <w:rPr>
          <w:noProof/>
        </w:rPr>
        <w:fldChar w:fldCharType="end"/>
      </w:r>
      <w:bookmarkEnd w:id="395"/>
      <w:r w:rsidRPr="00635D82">
        <w:t xml:space="preserve"> </w:t>
      </w:r>
      <w:r w:rsidR="00F03BF5" w:rsidRPr="00635D82">
        <w:t>–</w:t>
      </w:r>
      <w:r w:rsidRPr="00635D82">
        <w:t xml:space="preserve"> Редактирование блока "Документы"</w:t>
      </w:r>
      <w:bookmarkEnd w:id="396"/>
    </w:p>
    <w:p w14:paraId="2740B4A0" w14:textId="0CCB76B4" w:rsidR="00592915" w:rsidRPr="009D2851" w:rsidRDefault="0024183D" w:rsidP="009D2851">
      <w:pPr>
        <w:pStyle w:val="39"/>
      </w:pPr>
      <w:bookmarkStart w:id="397" w:name="_Toc148984108"/>
      <w:bookmarkStart w:id="398" w:name="_Toc149041571"/>
      <w:bookmarkStart w:id="399" w:name="_Toc149048748"/>
      <w:bookmarkStart w:id="400" w:name="_Toc149126192"/>
      <w:bookmarkStart w:id="401" w:name="_Toc149129908"/>
      <w:bookmarkStart w:id="402" w:name="_Toc106116512"/>
      <w:bookmarkStart w:id="403" w:name="_Ref106201153"/>
      <w:bookmarkStart w:id="404" w:name="_Toc106208956"/>
      <w:bookmarkStart w:id="405" w:name="_Toc167560153"/>
      <w:bookmarkEnd w:id="397"/>
      <w:bookmarkEnd w:id="398"/>
      <w:bookmarkEnd w:id="399"/>
      <w:bookmarkEnd w:id="400"/>
      <w:bookmarkEnd w:id="401"/>
      <w:r>
        <w:t>Форма «</w:t>
      </w:r>
      <w:r w:rsidR="00592915" w:rsidRPr="009D2851">
        <w:t>Адреса</w:t>
      </w:r>
      <w:bookmarkEnd w:id="402"/>
      <w:bookmarkEnd w:id="403"/>
      <w:bookmarkEnd w:id="404"/>
      <w:r>
        <w:t>»</w:t>
      </w:r>
      <w:bookmarkEnd w:id="405"/>
    </w:p>
    <w:p w14:paraId="785E2EF8" w14:textId="7B676E21" w:rsidR="00592915" w:rsidRPr="009D2851" w:rsidRDefault="00592915" w:rsidP="008E3F85">
      <w:pPr>
        <w:pStyle w:val="a7"/>
      </w:pPr>
      <w:r w:rsidRPr="009D2851">
        <w:t xml:space="preserve">Для перехода к </w:t>
      </w:r>
      <w:r w:rsidR="00E530B4">
        <w:t>форме</w:t>
      </w:r>
      <w:r w:rsidRPr="009D2851">
        <w:t xml:space="preserve"> с данными об адресах выберите раздел «Адреса» в профиле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_Ref147766838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82</w:t>
      </w:r>
      <w:r w:rsidR="00DD0666" w:rsidRPr="009D2851">
        <w:fldChar w:fldCharType="end"/>
      </w:r>
      <w:r w:rsidRPr="009D2851">
        <w:t xml:space="preserve">). </w:t>
      </w:r>
    </w:p>
    <w:p w14:paraId="503CDFEC" w14:textId="77777777" w:rsidR="00592915" w:rsidRPr="009D2851" w:rsidRDefault="00592915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10C9AA7B" wp14:editId="3AFC0AF7">
            <wp:extent cx="2582517" cy="4492014"/>
            <wp:effectExtent l="0" t="0" r="8890" b="3810"/>
            <wp:docPr id="298399877" name="Рисунок 298399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712" cy="450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73614" w14:textId="514327E3" w:rsidR="00592915" w:rsidRPr="009D2851" w:rsidRDefault="00592915" w:rsidP="008E3F85">
      <w:pPr>
        <w:pStyle w:val="affffffb"/>
      </w:pPr>
      <w:bookmarkStart w:id="406" w:name="_Ref147766838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82</w:t>
      </w:r>
      <w:r w:rsidR="00731FD8">
        <w:rPr>
          <w:noProof/>
        </w:rPr>
        <w:fldChar w:fldCharType="end"/>
      </w:r>
      <w:bookmarkEnd w:id="406"/>
      <w:r w:rsidRPr="009D2851">
        <w:t xml:space="preserve"> </w:t>
      </w:r>
      <w:r w:rsidR="00F03BF5">
        <w:t>–</w:t>
      </w:r>
      <w:r w:rsidRPr="009D2851">
        <w:t xml:space="preserve"> Адреса</w:t>
      </w:r>
    </w:p>
    <w:p w14:paraId="314C3FDA" w14:textId="5E26F4A2" w:rsidR="00592915" w:rsidRPr="009D2851" w:rsidRDefault="00592915" w:rsidP="008E3F85">
      <w:pPr>
        <w:pStyle w:val="affffffc"/>
      </w:pPr>
      <w:r w:rsidRPr="009D2851">
        <w:t>Страница содержит таблиц</w:t>
      </w:r>
      <w:r w:rsidR="004674A8">
        <w:t>у</w:t>
      </w:r>
      <w:r w:rsidRPr="009D2851">
        <w:t xml:space="preserve"> с данными адреса постоянной регистрации и адреса фактического проживания. Данные поступают из </w:t>
      </w:r>
      <w:r w:rsidR="00A57F93" w:rsidRPr="00A57F93">
        <w:t>модуля «Медицинский и фармацевтический персонал» Подсистемы</w:t>
      </w:r>
      <w:r w:rsidR="004674A8">
        <w:t xml:space="preserve">, </w:t>
      </w:r>
      <w:r w:rsidR="00A57F93">
        <w:t xml:space="preserve">они </w:t>
      </w:r>
      <w:r w:rsidR="00E530B4">
        <w:t xml:space="preserve">вносятся </w:t>
      </w:r>
      <w:r w:rsidR="00B47829">
        <w:t>работником</w:t>
      </w:r>
      <w:r w:rsidR="00E530B4">
        <w:t xml:space="preserve"> организации, в которую Вы трудоустроены</w:t>
      </w:r>
      <w:r w:rsidR="004674A8">
        <w:t xml:space="preserve">. </w:t>
      </w:r>
      <w:r w:rsidR="001E216C" w:rsidRPr="009D2851">
        <w:t xml:space="preserve">Таблица </w:t>
      </w:r>
      <w:r w:rsidR="001E216C">
        <w:t>с</w:t>
      </w:r>
      <w:r w:rsidR="004674A8">
        <w:t xml:space="preserve"> адресами </w:t>
      </w:r>
      <w:r w:rsidRPr="009D2851">
        <w:t>содержит столбцы:</w:t>
      </w:r>
    </w:p>
    <w:p w14:paraId="553A6C61" w14:textId="57F63958" w:rsidR="00592915" w:rsidRPr="00E530B4" w:rsidRDefault="00592915" w:rsidP="00E530B4">
      <w:pPr>
        <w:pStyle w:val="13"/>
      </w:pPr>
      <w:r w:rsidRPr="00E530B4">
        <w:t>«Адрес»</w:t>
      </w:r>
      <w:r w:rsidR="00E530B4" w:rsidRPr="00E530B4">
        <w:t>;</w:t>
      </w:r>
    </w:p>
    <w:p w14:paraId="3D5CAB71" w14:textId="753D4A41" w:rsidR="00592915" w:rsidRPr="00E530B4" w:rsidRDefault="00592915" w:rsidP="00E530B4">
      <w:pPr>
        <w:pStyle w:val="13"/>
      </w:pPr>
      <w:r w:rsidRPr="00E530B4">
        <w:t>«Дата регистрации»</w:t>
      </w:r>
      <w:r w:rsidR="00E530B4">
        <w:t>;</w:t>
      </w:r>
    </w:p>
    <w:p w14:paraId="2729DE9A" w14:textId="512795BF" w:rsidR="00592915" w:rsidRPr="00E530B4" w:rsidRDefault="00592915" w:rsidP="00E530B4">
      <w:pPr>
        <w:pStyle w:val="13"/>
      </w:pPr>
      <w:r w:rsidRPr="00E530B4">
        <w:t>«Тип адреса»</w:t>
      </w:r>
      <w:r w:rsidR="00E530B4">
        <w:t>;</w:t>
      </w:r>
    </w:p>
    <w:p w14:paraId="0C4D778A" w14:textId="6C97557B" w:rsidR="00592915" w:rsidRPr="00C628ED" w:rsidRDefault="00592915" w:rsidP="00E530B4">
      <w:pPr>
        <w:pStyle w:val="13"/>
      </w:pPr>
      <w:r w:rsidRPr="00C628ED">
        <w:t xml:space="preserve">кнопка </w:t>
      </w:r>
      <w:r w:rsidRPr="008E3F85">
        <w:rPr>
          <w:noProof/>
        </w:rPr>
        <w:drawing>
          <wp:inline distT="0" distB="0" distL="0" distR="0" wp14:anchorId="798EFE5A" wp14:editId="7DC0ACCA">
            <wp:extent cx="208721" cy="208721"/>
            <wp:effectExtent l="12700" t="12700" r="7620" b="7620"/>
            <wp:docPr id="298399878" name="Рисунок 298399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21" cy="2087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628ED">
        <w:t xml:space="preserve"> редактирования записи (</w:t>
      </w:r>
      <w:r w:rsidR="009D6D41">
        <w:t xml:space="preserve">см. </w:t>
      </w:r>
      <w:r w:rsidR="001A5183">
        <w:t>под</w:t>
      </w:r>
      <w:r w:rsidR="008838DC">
        <w:t xml:space="preserve">пункт </w:t>
      </w:r>
      <w:r w:rsidR="008838DC">
        <w:fldChar w:fldCharType="begin"/>
      </w:r>
      <w:r w:rsidR="008838DC">
        <w:instrText xml:space="preserve"> REF _Ref158651721 \r \h </w:instrText>
      </w:r>
      <w:r w:rsidR="008838DC">
        <w:fldChar w:fldCharType="separate"/>
      </w:r>
      <w:r w:rsidR="00917A83">
        <w:t>4.3.3.2</w:t>
      </w:r>
      <w:r w:rsidR="008838DC">
        <w:fldChar w:fldCharType="end"/>
      </w:r>
      <w:r w:rsidR="008838DC">
        <w:t xml:space="preserve"> </w:t>
      </w:r>
      <w:r w:rsidR="00344CCD" w:rsidRPr="00C628ED">
        <w:t>настоящего руководства пользователя</w:t>
      </w:r>
      <w:r w:rsidRPr="00C628ED">
        <w:t>).</w:t>
      </w:r>
    </w:p>
    <w:p w14:paraId="6271B697" w14:textId="6F8DB9EC" w:rsidR="00592915" w:rsidRPr="009D2851" w:rsidRDefault="00E530B4" w:rsidP="009D2851">
      <w:pPr>
        <w:pStyle w:val="39"/>
      </w:pPr>
      <w:bookmarkStart w:id="407" w:name="_Toc104550188"/>
      <w:bookmarkStart w:id="408" w:name="_Toc104972890"/>
      <w:bookmarkStart w:id="409" w:name="_Ref106191846"/>
      <w:bookmarkStart w:id="410" w:name="_Ref106192134"/>
      <w:bookmarkStart w:id="411" w:name="_Ref106201392"/>
      <w:bookmarkStart w:id="412" w:name="_Toc106208957"/>
      <w:bookmarkStart w:id="413" w:name="_Ref147768751"/>
      <w:bookmarkStart w:id="414" w:name="_Toc167560154"/>
      <w:r>
        <w:t>Форма</w:t>
      </w:r>
      <w:r w:rsidR="00592915" w:rsidRPr="009D2851">
        <w:t xml:space="preserve"> </w:t>
      </w:r>
      <w:r>
        <w:t>«П</w:t>
      </w:r>
      <w:r w:rsidR="00592915" w:rsidRPr="009D2851">
        <w:t>ортфолио</w:t>
      </w:r>
      <w:r>
        <w:t>»</w:t>
      </w:r>
      <w:bookmarkEnd w:id="414"/>
      <w:r w:rsidR="00592915" w:rsidRPr="009D2851">
        <w:t xml:space="preserve"> </w:t>
      </w:r>
      <w:bookmarkEnd w:id="407"/>
      <w:bookmarkEnd w:id="408"/>
      <w:bookmarkEnd w:id="409"/>
      <w:bookmarkEnd w:id="410"/>
      <w:bookmarkEnd w:id="411"/>
      <w:bookmarkEnd w:id="412"/>
      <w:bookmarkEnd w:id="413"/>
    </w:p>
    <w:p w14:paraId="3F76A00A" w14:textId="0CA92288" w:rsidR="00592915" w:rsidRPr="009D2851" w:rsidRDefault="00592915" w:rsidP="008E3F85">
      <w:pPr>
        <w:pStyle w:val="a7"/>
      </w:pPr>
      <w:r w:rsidRPr="009D2851">
        <w:t>Для перехода к портфолио в нижнем главном меню выберите раздел «Портфолио»</w:t>
      </w:r>
      <w:r w:rsidRPr="009D2851">
        <w:rPr>
          <w:noProof/>
        </w:rPr>
        <w:drawing>
          <wp:inline distT="0" distB="0" distL="0" distR="0" wp14:anchorId="01D92E27" wp14:editId="03CC3283">
            <wp:extent cx="468086" cy="296454"/>
            <wp:effectExtent l="0" t="0" r="1905" b="0"/>
            <wp:docPr id="298399879" name="Рисунок 298399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62" cy="30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2851">
        <w:t xml:space="preserve"> . </w:t>
      </w:r>
    </w:p>
    <w:p w14:paraId="44E669A9" w14:textId="1FC73468" w:rsidR="00592915" w:rsidRPr="009D2851" w:rsidRDefault="00B45486" w:rsidP="008E3F85">
      <w:pPr>
        <w:pStyle w:val="a7"/>
      </w:pPr>
      <w:r>
        <w:t>Форма</w:t>
      </w:r>
      <w:r w:rsidR="00592915" w:rsidRPr="009D2851">
        <w:t xml:space="preserve"> содержит </w:t>
      </w:r>
      <w:r>
        <w:t>разделы</w:t>
      </w:r>
      <w:r w:rsidR="00592915" w:rsidRPr="009D2851">
        <w:t>:</w:t>
      </w:r>
    </w:p>
    <w:p w14:paraId="567063EA" w14:textId="0395566D" w:rsidR="00592915" w:rsidRPr="00C628ED" w:rsidRDefault="00592915" w:rsidP="00C628ED">
      <w:pPr>
        <w:pStyle w:val="13"/>
      </w:pPr>
      <w:r w:rsidRPr="00C628ED">
        <w:t>«Профессиональная часть» (</w:t>
      </w:r>
      <w:r w:rsidR="009D6D41">
        <w:t xml:space="preserve">см. </w:t>
      </w:r>
      <w:r w:rsidR="00B45486">
        <w:t>п</w:t>
      </w:r>
      <w:r w:rsidR="008838DC">
        <w:t>одпункт</w:t>
      </w:r>
      <w:r w:rsidR="009D6D41">
        <w:t xml:space="preserve"> </w:t>
      </w:r>
      <w:r w:rsidR="00AB5F09" w:rsidRPr="00C628ED">
        <w:fldChar w:fldCharType="begin"/>
      </w:r>
      <w:r w:rsidR="00AB5F09" w:rsidRPr="00C628ED">
        <w:instrText xml:space="preserve"> REF _Ref147768939 \r \h </w:instrText>
      </w:r>
      <w:r w:rsidR="009D2851" w:rsidRPr="00C628ED">
        <w:instrText xml:space="preserve"> \* MERGEFORMAT </w:instrText>
      </w:r>
      <w:r w:rsidR="00AB5F09" w:rsidRPr="00C628ED">
        <w:fldChar w:fldCharType="separate"/>
      </w:r>
      <w:r w:rsidR="00917A83">
        <w:t>5.3.6.1</w:t>
      </w:r>
      <w:r w:rsidR="00AB5F09" w:rsidRPr="00C628ED">
        <w:fldChar w:fldCharType="end"/>
      </w:r>
      <w:r w:rsidR="006A3380" w:rsidRPr="00C628ED">
        <w:t xml:space="preserve"> </w:t>
      </w:r>
      <w:r w:rsidR="00344CCD" w:rsidRPr="00C628ED">
        <w:t>настоящего руководства пользователя</w:t>
      </w:r>
      <w:r w:rsidRPr="00C628ED">
        <w:t>)</w:t>
      </w:r>
      <w:r w:rsidR="00F3640D" w:rsidRPr="00C628ED">
        <w:t>;</w:t>
      </w:r>
    </w:p>
    <w:p w14:paraId="30B5FAF3" w14:textId="7DC7A00C" w:rsidR="00592915" w:rsidRPr="009D2851" w:rsidRDefault="00592915" w:rsidP="00C628ED">
      <w:pPr>
        <w:pStyle w:val="13"/>
      </w:pPr>
      <w:r w:rsidRPr="00C628ED">
        <w:t>«Образовательная</w:t>
      </w:r>
      <w:r w:rsidRPr="009D2851">
        <w:t xml:space="preserve"> часть» (</w:t>
      </w:r>
      <w:r w:rsidR="009D6D41">
        <w:t xml:space="preserve">см. </w:t>
      </w:r>
      <w:r w:rsidR="00B45486">
        <w:t>п</w:t>
      </w:r>
      <w:r w:rsidR="008838DC">
        <w:t xml:space="preserve">одпункт </w:t>
      </w:r>
      <w:r w:rsidR="008838DC">
        <w:fldChar w:fldCharType="begin"/>
      </w:r>
      <w:r w:rsidR="008838DC">
        <w:instrText xml:space="preserve"> REF _Ref158651843 \r \h </w:instrText>
      </w:r>
      <w:r w:rsidR="008838DC">
        <w:fldChar w:fldCharType="separate"/>
      </w:r>
      <w:r w:rsidR="00917A83">
        <w:t>5.3.6.2</w:t>
      </w:r>
      <w:r w:rsidR="008838DC">
        <w:fldChar w:fldCharType="end"/>
      </w:r>
      <w:r w:rsidR="008838DC">
        <w:t xml:space="preserve"> </w:t>
      </w:r>
      <w:r w:rsidR="00344CCD">
        <w:t>настоящего руководства пользователя</w:t>
      </w:r>
      <w:r w:rsidRPr="009D2851">
        <w:t>).</w:t>
      </w:r>
    </w:p>
    <w:p w14:paraId="5069082E" w14:textId="2C73526F" w:rsidR="00592915" w:rsidRPr="009D2851" w:rsidRDefault="00592915" w:rsidP="009D2851">
      <w:pPr>
        <w:pStyle w:val="46"/>
      </w:pPr>
      <w:bookmarkStart w:id="415" w:name="_Toc104550189"/>
      <w:bookmarkStart w:id="416" w:name="_Toc104972891"/>
      <w:bookmarkStart w:id="417" w:name="_Ref106192503"/>
      <w:bookmarkStart w:id="418" w:name="_Ref147768939"/>
      <w:r w:rsidRPr="009D2851">
        <w:lastRenderedPageBreak/>
        <w:t>Профессиональная часть портфолио</w:t>
      </w:r>
      <w:bookmarkEnd w:id="415"/>
      <w:bookmarkEnd w:id="416"/>
      <w:bookmarkEnd w:id="417"/>
      <w:bookmarkEnd w:id="418"/>
    </w:p>
    <w:p w14:paraId="686BA69F" w14:textId="42DC4AB8" w:rsidR="00592915" w:rsidRPr="009D2851" w:rsidRDefault="00592915" w:rsidP="008E3F85">
      <w:pPr>
        <w:pStyle w:val="a7"/>
      </w:pPr>
      <w:r w:rsidRPr="009D2851">
        <w:t>Страница с данными о профессиональной части портфолио приведена</w:t>
      </w:r>
      <w:r w:rsidR="00F3640D">
        <w:t xml:space="preserve"> на рисунках</w:t>
      </w:r>
      <w:r w:rsidRPr="009D2851">
        <w:t xml:space="preserve"> ниже (</w:t>
      </w:r>
      <w:r w:rsidR="001E216C">
        <w:t xml:space="preserve">см. </w:t>
      </w:r>
      <w:r w:rsidR="000F3BB1">
        <w:fldChar w:fldCharType="begin"/>
      </w:r>
      <w:r w:rsidR="000F3BB1">
        <w:instrText xml:space="preserve"> REF _Ref148265570 \h </w:instrText>
      </w:r>
      <w:r w:rsidR="00C628ED">
        <w:instrText xml:space="preserve"> \* MERGEFORMAT </w:instrText>
      </w:r>
      <w:r w:rsidR="000F3BB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83</w:t>
      </w:r>
      <w:r w:rsidR="000F3BB1">
        <w:fldChar w:fldCharType="end"/>
      </w:r>
      <w:r w:rsidR="000F3BB1">
        <w:t xml:space="preserve"> </w:t>
      </w:r>
      <w:r w:rsidRPr="009D2851">
        <w:t>и</w:t>
      </w:r>
      <w:r w:rsidR="000F3BB1">
        <w:t xml:space="preserve"> </w:t>
      </w:r>
      <w:r w:rsidR="000F3BB1">
        <w:fldChar w:fldCharType="begin"/>
      </w:r>
      <w:r w:rsidR="000F3BB1">
        <w:instrText xml:space="preserve"> REF _Ref148265579 \h </w:instrText>
      </w:r>
      <w:r w:rsidR="00C628ED">
        <w:instrText xml:space="preserve"> \* MERGEFORMAT </w:instrText>
      </w:r>
      <w:r w:rsidR="000F3BB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84</w:t>
      </w:r>
      <w:r w:rsidR="000F3BB1">
        <w:fldChar w:fldCharType="end"/>
      </w:r>
      <w:r w:rsidRPr="009D2851">
        <w:t xml:space="preserve">). </w:t>
      </w:r>
    </w:p>
    <w:p w14:paraId="04E420C5" w14:textId="77777777" w:rsidR="00592915" w:rsidRPr="009D2851" w:rsidRDefault="00592915" w:rsidP="008E3F85">
      <w:pPr>
        <w:pStyle w:val="affffff9"/>
      </w:pPr>
      <w:r w:rsidRPr="009D2851">
        <w:rPr>
          <w:noProof/>
        </w:rPr>
        <w:drawing>
          <wp:inline distT="0" distB="0" distL="0" distR="0" wp14:anchorId="4BBA82BD" wp14:editId="7D154F6F">
            <wp:extent cx="2629646" cy="4308142"/>
            <wp:effectExtent l="0" t="0" r="0" b="0"/>
            <wp:docPr id="23" name="Рисунок 2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551" cy="432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9D479" w14:textId="3CEE6A0B" w:rsidR="00592915" w:rsidRPr="009D2851" w:rsidRDefault="00592915" w:rsidP="008E3F85">
      <w:pPr>
        <w:pStyle w:val="affffffb"/>
      </w:pPr>
      <w:bookmarkStart w:id="419" w:name="_Ref148265570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83</w:t>
      </w:r>
      <w:r w:rsidR="00731FD8">
        <w:rPr>
          <w:noProof/>
        </w:rPr>
        <w:fldChar w:fldCharType="end"/>
      </w:r>
      <w:bookmarkEnd w:id="419"/>
      <w:r w:rsidRPr="009D2851">
        <w:t xml:space="preserve"> </w:t>
      </w:r>
      <w:r w:rsidR="00F3640D">
        <w:t xml:space="preserve">– </w:t>
      </w:r>
      <w:r w:rsidR="00E530B4">
        <w:t>Форма «Портфолио. Профессиональная часть портфолио»</w:t>
      </w:r>
    </w:p>
    <w:p w14:paraId="5FE8F48E" w14:textId="77777777" w:rsidR="00592915" w:rsidRPr="009D2851" w:rsidRDefault="00592915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3CAD3F26" wp14:editId="3F893C66">
            <wp:extent cx="2331233" cy="6359083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141" cy="638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ADA2F" w14:textId="70748F62" w:rsidR="00592915" w:rsidRPr="009D2851" w:rsidRDefault="00592915" w:rsidP="008E3F85">
      <w:pPr>
        <w:pStyle w:val="affffffb"/>
      </w:pPr>
      <w:bookmarkStart w:id="420" w:name="_Ref148265579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84</w:t>
      </w:r>
      <w:r w:rsidR="00731FD8">
        <w:rPr>
          <w:noProof/>
        </w:rPr>
        <w:fldChar w:fldCharType="end"/>
      </w:r>
      <w:bookmarkEnd w:id="420"/>
      <w:r w:rsidRPr="009D2851">
        <w:t xml:space="preserve"> </w:t>
      </w:r>
      <w:r w:rsidR="00F3640D">
        <w:t xml:space="preserve">– </w:t>
      </w:r>
      <w:r w:rsidR="00E530B4">
        <w:t>Форма «Портфолио. Профессиональная часть портфолио»</w:t>
      </w:r>
      <w:r w:rsidR="00E530B4" w:rsidRPr="009D2851">
        <w:t xml:space="preserve"> </w:t>
      </w:r>
      <w:r w:rsidRPr="009D2851">
        <w:t>(развернуто)</w:t>
      </w:r>
    </w:p>
    <w:p w14:paraId="6090F472" w14:textId="37B94863" w:rsidR="00592915" w:rsidRPr="009D2851" w:rsidRDefault="00E530B4" w:rsidP="008E3F85">
      <w:pPr>
        <w:pStyle w:val="a7"/>
      </w:pPr>
      <w:r>
        <w:t>Форма «Портфолио. Профессиональная часть портфолио»</w:t>
      </w:r>
      <w:r w:rsidR="00592915" w:rsidRPr="009D2851">
        <w:t xml:space="preserve"> содержит следующие элементы:</w:t>
      </w:r>
    </w:p>
    <w:p w14:paraId="33FE9C2C" w14:textId="34523143" w:rsidR="00592915" w:rsidRPr="009D2851" w:rsidRDefault="00C628ED" w:rsidP="00E530B4">
      <w:pPr>
        <w:pStyle w:val="13"/>
      </w:pPr>
      <w:r>
        <w:t>с</w:t>
      </w:r>
      <w:r w:rsidR="00592915" w:rsidRPr="009D2851">
        <w:t>татус согласования профессиональной части портфолио с указанием даты изменения статуса и ФИО согласующего (для всех статусов кроме «Создано»). Возможные значения:</w:t>
      </w:r>
    </w:p>
    <w:p w14:paraId="49BA06E5" w14:textId="77777777" w:rsidR="00592915" w:rsidRPr="009D2851" w:rsidRDefault="00592915" w:rsidP="00C628ED">
      <w:pPr>
        <w:pStyle w:val="22"/>
      </w:pPr>
      <w:r w:rsidRPr="009D2851">
        <w:t>«Создано» — присваивается портфолио в случае, если оно еще не было направленно на согласование;</w:t>
      </w:r>
    </w:p>
    <w:p w14:paraId="00A760E7" w14:textId="267CAB38" w:rsidR="00592915" w:rsidRPr="009D2851" w:rsidRDefault="00592915" w:rsidP="00C628ED">
      <w:pPr>
        <w:pStyle w:val="22"/>
      </w:pPr>
      <w:r w:rsidRPr="009D2851">
        <w:t>«На согласовании» — присваивается портфолио, отправленн</w:t>
      </w:r>
      <w:r w:rsidR="00A633D7">
        <w:t>ому</w:t>
      </w:r>
      <w:r w:rsidRPr="009D2851">
        <w:t xml:space="preserve"> на согласование руководителю, но по котор</w:t>
      </w:r>
      <w:r w:rsidR="00A633D7">
        <w:t xml:space="preserve">ому </w:t>
      </w:r>
      <w:r w:rsidRPr="009D2851">
        <w:t>еще не был получен ответ;</w:t>
      </w:r>
    </w:p>
    <w:p w14:paraId="303D2C00" w14:textId="409DD3BF" w:rsidR="00592915" w:rsidRPr="009D2851" w:rsidRDefault="00592915" w:rsidP="00C628ED">
      <w:pPr>
        <w:pStyle w:val="22"/>
      </w:pPr>
      <w:r w:rsidRPr="009D2851">
        <w:t>«Согласовано» — присваивается портфолио, по котор</w:t>
      </w:r>
      <w:r w:rsidR="00A633D7">
        <w:t>ому</w:t>
      </w:r>
      <w:r w:rsidRPr="009D2851">
        <w:t xml:space="preserve"> было получено уведомление о </w:t>
      </w:r>
      <w:r w:rsidR="00A633D7">
        <w:t xml:space="preserve">его </w:t>
      </w:r>
      <w:r w:rsidRPr="009D2851">
        <w:t>согласовани</w:t>
      </w:r>
      <w:r w:rsidR="00A633D7">
        <w:t xml:space="preserve">и </w:t>
      </w:r>
      <w:r w:rsidRPr="009D2851">
        <w:t>руководителем</w:t>
      </w:r>
      <w:r w:rsidR="009F5ADA">
        <w:t>,</w:t>
      </w:r>
      <w:r w:rsidRPr="009D2851">
        <w:t xml:space="preserve"> или скан</w:t>
      </w:r>
      <w:r w:rsidR="009F5ADA">
        <w:t>ированн</w:t>
      </w:r>
      <w:r w:rsidR="005740D8">
        <w:t>ой</w:t>
      </w:r>
      <w:r w:rsidR="009F5ADA">
        <w:t xml:space="preserve"> </w:t>
      </w:r>
      <w:r w:rsidRPr="009D2851">
        <w:t>копи</w:t>
      </w:r>
      <w:r w:rsidR="005740D8">
        <w:t>и</w:t>
      </w:r>
      <w:r w:rsidRPr="009D2851">
        <w:t xml:space="preserve"> портфолио, загружен</w:t>
      </w:r>
      <w:r w:rsidR="009F5ADA">
        <w:t>н</w:t>
      </w:r>
      <w:r w:rsidR="005740D8">
        <w:t>ой</w:t>
      </w:r>
      <w:r w:rsidRPr="009D2851">
        <w:t xml:space="preserve"> в раздел;</w:t>
      </w:r>
    </w:p>
    <w:p w14:paraId="35CDCAAD" w14:textId="613BB370" w:rsidR="00592915" w:rsidRPr="009D2851" w:rsidRDefault="00592915" w:rsidP="00C628ED">
      <w:pPr>
        <w:pStyle w:val="22"/>
      </w:pPr>
      <w:r w:rsidRPr="009D2851">
        <w:lastRenderedPageBreak/>
        <w:t>«Не согласовано» — присваивается портфолио, по котор</w:t>
      </w:r>
      <w:r w:rsidR="009F5ADA">
        <w:t xml:space="preserve">ому </w:t>
      </w:r>
      <w:r w:rsidRPr="009D2851">
        <w:t>было получено уведомление о том, что портфолио не согласовано руководителем</w:t>
      </w:r>
      <w:r w:rsidR="009F5ADA">
        <w:t>;</w:t>
      </w:r>
    </w:p>
    <w:p w14:paraId="32E5298D" w14:textId="56670A24" w:rsidR="00592915" w:rsidRPr="009D2851" w:rsidRDefault="00C628ED" w:rsidP="00E530B4">
      <w:pPr>
        <w:pStyle w:val="13"/>
      </w:pPr>
      <w:r>
        <w:t>б</w:t>
      </w:r>
      <w:r w:rsidR="00592915" w:rsidRPr="009D2851">
        <w:t>лок «Ключевые навыки»</w:t>
      </w:r>
      <w:r w:rsidR="009F5ADA">
        <w:t>;</w:t>
      </w:r>
    </w:p>
    <w:p w14:paraId="1C77C829" w14:textId="77577947" w:rsidR="00592915" w:rsidRPr="009D2851" w:rsidRDefault="00C628ED" w:rsidP="00E530B4">
      <w:pPr>
        <w:pStyle w:val="13"/>
      </w:pPr>
      <w:r>
        <w:t>б</w:t>
      </w:r>
      <w:r w:rsidR="00592915" w:rsidRPr="009D2851">
        <w:t xml:space="preserve">лок «Опыт работы». Содержит таблицу с записями из личного дела медицинского </w:t>
      </w:r>
      <w:r w:rsidR="009F5ADA">
        <w:t>(</w:t>
      </w:r>
      <w:r w:rsidR="00592915" w:rsidRPr="009D2851">
        <w:t>фармацевтического</w:t>
      </w:r>
      <w:r w:rsidR="009F5ADA">
        <w:t>)</w:t>
      </w:r>
      <w:r w:rsidR="00592915" w:rsidRPr="009D2851">
        <w:t xml:space="preserve"> работника</w:t>
      </w:r>
      <w:r w:rsidR="009D5AA5">
        <w:t xml:space="preserve">, полученными из </w:t>
      </w:r>
      <w:bookmarkStart w:id="421" w:name="_Hlk160630805"/>
      <w:r w:rsidR="009D5AA5">
        <w:t>модуля «Медицинский и фармацевтический персонал» Подсистемы</w:t>
      </w:r>
      <w:bookmarkEnd w:id="421"/>
      <w:r w:rsidR="009F5ADA">
        <w:t>;</w:t>
      </w:r>
    </w:p>
    <w:p w14:paraId="3A46A0BD" w14:textId="0369045C" w:rsidR="00592915" w:rsidRPr="009D2851" w:rsidRDefault="00C628ED" w:rsidP="00E530B4">
      <w:pPr>
        <w:pStyle w:val="13"/>
      </w:pPr>
      <w:r>
        <w:t>с</w:t>
      </w:r>
      <w:r w:rsidR="00592915" w:rsidRPr="009D2851">
        <w:t>татус подтверждения факта трудоустройства. Возможные значения:</w:t>
      </w:r>
    </w:p>
    <w:p w14:paraId="42915651" w14:textId="04AD2755" w:rsidR="00592915" w:rsidRPr="009D2851" w:rsidRDefault="00592915" w:rsidP="000F3BB1">
      <w:pPr>
        <w:pStyle w:val="22"/>
      </w:pPr>
      <w:r w:rsidRPr="009D2851">
        <w:t xml:space="preserve">«Требует подтверждения» </w:t>
      </w:r>
      <w:r w:rsidR="009F5ADA">
        <w:t>–</w:t>
      </w:r>
      <w:r w:rsidRPr="009D2851">
        <w:t xml:space="preserve"> присваивается </w:t>
      </w:r>
      <w:r w:rsidR="009F5ADA">
        <w:t>записи</w:t>
      </w:r>
      <w:r w:rsidRPr="009D2851">
        <w:t>, если он</w:t>
      </w:r>
      <w:r w:rsidR="009F5ADA">
        <w:t>а</w:t>
      </w:r>
      <w:r w:rsidRPr="009D2851">
        <w:t xml:space="preserve"> еще не был</w:t>
      </w:r>
      <w:r w:rsidR="009F5ADA">
        <w:t>а</w:t>
      </w:r>
      <w:r w:rsidRPr="009D2851">
        <w:t xml:space="preserve"> подтвержден</w:t>
      </w:r>
      <w:r w:rsidR="009F5ADA">
        <w:t>а</w:t>
      </w:r>
      <w:r w:rsidRPr="009D2851">
        <w:t xml:space="preserve"> или отклонен</w:t>
      </w:r>
      <w:r w:rsidR="009F5ADA">
        <w:t xml:space="preserve">а работником; </w:t>
      </w:r>
    </w:p>
    <w:p w14:paraId="5CA92B3B" w14:textId="6C5C4E4A" w:rsidR="00592915" w:rsidRPr="009D2851" w:rsidRDefault="00592915" w:rsidP="000F3BB1">
      <w:pPr>
        <w:pStyle w:val="22"/>
      </w:pPr>
      <w:r w:rsidRPr="009D2851">
        <w:t xml:space="preserve">«Подтверждено» </w:t>
      </w:r>
      <w:r w:rsidR="009F5ADA">
        <w:t xml:space="preserve">– </w:t>
      </w:r>
      <w:r w:rsidRPr="009D2851">
        <w:t xml:space="preserve">присваивается </w:t>
      </w:r>
      <w:r w:rsidR="009F5ADA">
        <w:t>записи,</w:t>
      </w:r>
      <w:r w:rsidRPr="009D2851">
        <w:t xml:space="preserve"> котор</w:t>
      </w:r>
      <w:r w:rsidR="009F5ADA">
        <w:t>ая</w:t>
      </w:r>
      <w:r w:rsidRPr="009D2851">
        <w:t xml:space="preserve"> был</w:t>
      </w:r>
      <w:r w:rsidR="009F5ADA">
        <w:t>а</w:t>
      </w:r>
      <w:r w:rsidRPr="009D2851">
        <w:t xml:space="preserve"> </w:t>
      </w:r>
      <w:r w:rsidR="0054436E" w:rsidRPr="009D2851">
        <w:t>подтвержден</w:t>
      </w:r>
      <w:r w:rsidR="0054436E">
        <w:t xml:space="preserve">а </w:t>
      </w:r>
      <w:r w:rsidR="0054436E" w:rsidRPr="009D2851">
        <w:t>работником</w:t>
      </w:r>
      <w:r w:rsidR="009F5ADA">
        <w:t>;</w:t>
      </w:r>
    </w:p>
    <w:p w14:paraId="60EC4D0D" w14:textId="6631C51D" w:rsidR="00592915" w:rsidRPr="009D2851" w:rsidRDefault="00592915" w:rsidP="000F3BB1">
      <w:pPr>
        <w:pStyle w:val="22"/>
      </w:pPr>
      <w:r w:rsidRPr="009D2851">
        <w:t xml:space="preserve">«Отклонено» </w:t>
      </w:r>
      <w:r w:rsidR="009F5ADA">
        <w:t>–</w:t>
      </w:r>
      <w:r w:rsidRPr="009D2851">
        <w:t xml:space="preserve"> присваивается </w:t>
      </w:r>
      <w:r w:rsidR="009F5ADA">
        <w:t>записи</w:t>
      </w:r>
      <w:r w:rsidRPr="009D2851">
        <w:t>, котор</w:t>
      </w:r>
      <w:r w:rsidR="009F5ADA">
        <w:t>ая</w:t>
      </w:r>
      <w:r w:rsidRPr="009D2851">
        <w:t xml:space="preserve"> был</w:t>
      </w:r>
      <w:r w:rsidR="009F5ADA">
        <w:t>а</w:t>
      </w:r>
      <w:r w:rsidRPr="009D2851">
        <w:t xml:space="preserve"> отклонен</w:t>
      </w:r>
      <w:r w:rsidR="009F5ADA">
        <w:t>а</w:t>
      </w:r>
      <w:r w:rsidRPr="009D2851">
        <w:t xml:space="preserve"> </w:t>
      </w:r>
      <w:r w:rsidR="009F5ADA">
        <w:t>работником;</w:t>
      </w:r>
    </w:p>
    <w:p w14:paraId="6454C4A9" w14:textId="190C3E4E" w:rsidR="00592915" w:rsidRPr="009D2851" w:rsidRDefault="00C628ED" w:rsidP="00E530B4">
      <w:pPr>
        <w:pStyle w:val="13"/>
      </w:pPr>
      <w:r>
        <w:t>б</w:t>
      </w:r>
      <w:r w:rsidR="00592915" w:rsidRPr="009D2851">
        <w:t xml:space="preserve">лок «Дополнительные документы» с возможностью загрузки файлов в формате </w:t>
      </w:r>
      <w:r w:rsidR="00592915" w:rsidRPr="009D2851">
        <w:rPr>
          <w:lang w:val="en-US"/>
        </w:rPr>
        <w:t>PDF</w:t>
      </w:r>
      <w:r w:rsidR="00592915" w:rsidRPr="009D2851">
        <w:t xml:space="preserve">. </w:t>
      </w:r>
      <w:r w:rsidR="009F5ADA">
        <w:t xml:space="preserve">Допускается загрузка </w:t>
      </w:r>
      <w:r w:rsidR="00592915" w:rsidRPr="009D2851">
        <w:t>не более 5 файлов, при этом размер файла не должен превышать 10 Мб</w:t>
      </w:r>
      <w:r w:rsidR="007546DE">
        <w:t>айт</w:t>
      </w:r>
      <w:r w:rsidR="009F5ADA">
        <w:t>;</w:t>
      </w:r>
    </w:p>
    <w:p w14:paraId="2309788A" w14:textId="514557EF" w:rsidR="00592915" w:rsidRPr="009D2851" w:rsidRDefault="001A5183" w:rsidP="00E530B4">
      <w:pPr>
        <w:pStyle w:val="13"/>
      </w:pPr>
      <w:r>
        <w:t>к</w:t>
      </w:r>
      <w:r w:rsidR="00592915" w:rsidRPr="009D2851">
        <w:t xml:space="preserve">нопка «На согласование» для отправки портфолио </w:t>
      </w:r>
      <w:r w:rsidR="0038478C" w:rsidRPr="009D2851">
        <w:t xml:space="preserve">руководителю </w:t>
      </w:r>
      <w:r w:rsidR="00592915" w:rsidRPr="009D2851">
        <w:t>на согласование (</w:t>
      </w:r>
      <w:r w:rsidR="009D6D41">
        <w:t xml:space="preserve">см. </w:t>
      </w:r>
      <w:r w:rsidR="00B45486">
        <w:t>п</w:t>
      </w:r>
      <w:r w:rsidR="008838DC">
        <w:t>одпункт</w:t>
      </w:r>
      <w:r w:rsidR="009D6D41">
        <w:t xml:space="preserve"> </w:t>
      </w:r>
      <w:r w:rsidR="00AB5F09" w:rsidRPr="009D2851">
        <w:fldChar w:fldCharType="begin"/>
      </w:r>
      <w:r w:rsidR="00AB5F09" w:rsidRPr="009D2851">
        <w:instrText xml:space="preserve"> REF _Ref106191968 \r \h </w:instrText>
      </w:r>
      <w:r w:rsidR="009D2851" w:rsidRPr="009D2851">
        <w:instrText xml:space="preserve"> \* MERGEFORMAT </w:instrText>
      </w:r>
      <w:r w:rsidR="00AB5F09" w:rsidRPr="009D2851">
        <w:fldChar w:fldCharType="separate"/>
      </w:r>
      <w:r w:rsidR="00917A83">
        <w:t>5.3.6.1.4</w:t>
      </w:r>
      <w:r w:rsidR="00AB5F09" w:rsidRPr="009D2851">
        <w:fldChar w:fldCharType="end"/>
      </w:r>
      <w:r w:rsidR="006A3380">
        <w:t xml:space="preserve"> </w:t>
      </w:r>
      <w:r w:rsidR="00344CCD">
        <w:t>настоящего руководства пользователя</w:t>
      </w:r>
      <w:r w:rsidR="00592915" w:rsidRPr="009D2851">
        <w:t>).</w:t>
      </w:r>
    </w:p>
    <w:p w14:paraId="3D620440" w14:textId="77777777" w:rsidR="00592915" w:rsidRPr="009D2851" w:rsidRDefault="00592915" w:rsidP="009D2851">
      <w:pPr>
        <w:pStyle w:val="50"/>
      </w:pPr>
      <w:r w:rsidRPr="009D2851">
        <w:t>Просмотр записи профессиональной части портфолио</w:t>
      </w:r>
    </w:p>
    <w:p w14:paraId="7449D4FA" w14:textId="448CCE58" w:rsidR="00592915" w:rsidRPr="009D2851" w:rsidRDefault="00592915" w:rsidP="008E3F85">
      <w:pPr>
        <w:pStyle w:val="a7"/>
      </w:pPr>
      <w:r w:rsidRPr="009D2851">
        <w:t>Для перехода к странице просмотра записи профессиональной части портфолио нажмите на наименование организации в блок</w:t>
      </w:r>
      <w:r w:rsidR="0038478C">
        <w:t>е</w:t>
      </w:r>
      <w:r w:rsidRPr="009D2851">
        <w:t xml:space="preserve"> «Опыт работы».</w:t>
      </w:r>
    </w:p>
    <w:p w14:paraId="4F7C70D5" w14:textId="77777777" w:rsidR="00592915" w:rsidRPr="009D2851" w:rsidRDefault="00592915" w:rsidP="008E3F85">
      <w:pPr>
        <w:pStyle w:val="a7"/>
      </w:pPr>
      <w:r w:rsidRPr="009D2851">
        <w:t>Страница содержит следующие элементы:</w:t>
      </w:r>
    </w:p>
    <w:p w14:paraId="74017883" w14:textId="4C550ABA" w:rsidR="00592915" w:rsidRPr="00C628ED" w:rsidRDefault="0038478C" w:rsidP="00C628ED">
      <w:pPr>
        <w:pStyle w:val="13"/>
      </w:pPr>
      <w:r w:rsidRPr="00C628ED">
        <w:t>б</w:t>
      </w:r>
      <w:r w:rsidR="00592915" w:rsidRPr="00C628ED">
        <w:t>лок «Сведения об организации»</w:t>
      </w:r>
      <w:r w:rsidRPr="00C628ED">
        <w:t>,</w:t>
      </w:r>
    </w:p>
    <w:p w14:paraId="77793152" w14:textId="32D4EDB0" w:rsidR="00592915" w:rsidRPr="00C628ED" w:rsidRDefault="0038478C" w:rsidP="00C628ED">
      <w:pPr>
        <w:pStyle w:val="13"/>
      </w:pPr>
      <w:r w:rsidRPr="00C628ED">
        <w:t>б</w:t>
      </w:r>
      <w:r w:rsidR="00592915" w:rsidRPr="00C628ED">
        <w:t>лок «Структурное подразделение»</w:t>
      </w:r>
      <w:r w:rsidRPr="00C628ED">
        <w:t>,</w:t>
      </w:r>
    </w:p>
    <w:p w14:paraId="7F66212E" w14:textId="36B4943F" w:rsidR="00592915" w:rsidRPr="00C628ED" w:rsidRDefault="0038478C" w:rsidP="00C628ED">
      <w:pPr>
        <w:pStyle w:val="13"/>
      </w:pPr>
      <w:r w:rsidRPr="00C628ED">
        <w:t>б</w:t>
      </w:r>
      <w:r w:rsidR="00592915" w:rsidRPr="00C628ED">
        <w:t>лок «О должности»</w:t>
      </w:r>
      <w:r w:rsidRPr="00C628ED">
        <w:t>,</w:t>
      </w:r>
    </w:p>
    <w:p w14:paraId="0C13CE6F" w14:textId="48A8067C" w:rsidR="00592915" w:rsidRPr="00C628ED" w:rsidRDefault="0038478C" w:rsidP="00C628ED">
      <w:pPr>
        <w:pStyle w:val="13"/>
      </w:pPr>
      <w:r w:rsidRPr="00C628ED">
        <w:t>к</w:t>
      </w:r>
      <w:r w:rsidR="00592915" w:rsidRPr="00C628ED">
        <w:t>нопка «Редактировать»</w:t>
      </w:r>
      <w:r w:rsidRPr="00C628ED">
        <w:t>,</w:t>
      </w:r>
    </w:p>
    <w:p w14:paraId="6EE34160" w14:textId="312BEEF1" w:rsidR="00592915" w:rsidRPr="009D2851" w:rsidRDefault="0038478C" w:rsidP="00C628ED">
      <w:pPr>
        <w:pStyle w:val="13"/>
      </w:pPr>
      <w:r w:rsidRPr="00C628ED">
        <w:t>с</w:t>
      </w:r>
      <w:r w:rsidR="00592915" w:rsidRPr="00C628ED">
        <w:t>татус подтверждения</w:t>
      </w:r>
      <w:r w:rsidR="00592915" w:rsidRPr="009D2851">
        <w:t xml:space="preserve"> </w:t>
      </w:r>
      <w:r>
        <w:t xml:space="preserve">записи об </w:t>
      </w:r>
      <w:r w:rsidR="00592915" w:rsidRPr="009D2851">
        <w:t>опыт</w:t>
      </w:r>
      <w:r>
        <w:t>е</w:t>
      </w:r>
      <w:r w:rsidR="00592915" w:rsidRPr="009D2851">
        <w:t xml:space="preserve"> работы.</w:t>
      </w:r>
    </w:p>
    <w:p w14:paraId="1F5003E7" w14:textId="77777777" w:rsidR="00592915" w:rsidRPr="009D2851" w:rsidRDefault="00592915" w:rsidP="009D2851">
      <w:pPr>
        <w:pStyle w:val="50"/>
      </w:pPr>
      <w:bookmarkStart w:id="422" w:name="_Ref158213223"/>
      <w:r w:rsidRPr="009D2851">
        <w:t>Редактирование профессиональной части портфолио</w:t>
      </w:r>
      <w:bookmarkEnd w:id="422"/>
    </w:p>
    <w:p w14:paraId="5BB26A7E" w14:textId="7D7A5F00" w:rsidR="00592915" w:rsidRPr="009D2851" w:rsidRDefault="00592915" w:rsidP="00BF1600">
      <w:pPr>
        <w:ind w:firstLine="709"/>
      </w:pPr>
      <w:r w:rsidRPr="008E3F85">
        <w:rPr>
          <w:rStyle w:val="affffff4"/>
        </w:rPr>
        <w:t>Для редактирования ключевых навыков</w:t>
      </w:r>
      <w:r w:rsidRPr="009D2851">
        <w:t>:</w:t>
      </w:r>
    </w:p>
    <w:p w14:paraId="66AC38BD" w14:textId="77777777" w:rsidR="00592915" w:rsidRPr="009D2851" w:rsidRDefault="00592915" w:rsidP="00CB2806">
      <w:pPr>
        <w:pStyle w:val="18"/>
        <w:numPr>
          <w:ilvl w:val="0"/>
          <w:numId w:val="62"/>
        </w:numPr>
      </w:pPr>
      <w:r w:rsidRPr="009D2851">
        <w:t xml:space="preserve">В блоке «Ключевые навыки» нажмите на текст. </w:t>
      </w:r>
    </w:p>
    <w:p w14:paraId="7809AA1C" w14:textId="77777777" w:rsidR="00592915" w:rsidRPr="009D2851" w:rsidRDefault="00592915" w:rsidP="008E3F85">
      <w:pPr>
        <w:pStyle w:val="18"/>
      </w:pPr>
      <w:r w:rsidRPr="009D2851">
        <w:t>Заполните поле с описанием ключевых навыков.</w:t>
      </w:r>
    </w:p>
    <w:p w14:paraId="25CFF341" w14:textId="77777777" w:rsidR="00592915" w:rsidRPr="009D2851" w:rsidRDefault="00592915" w:rsidP="008E3F85">
      <w:pPr>
        <w:pStyle w:val="18"/>
      </w:pPr>
      <w:r w:rsidRPr="009D2851">
        <w:t>Нажмите кнопку «Сохранить».</w:t>
      </w:r>
    </w:p>
    <w:p w14:paraId="35B3BA7D" w14:textId="77777777" w:rsidR="00592915" w:rsidRPr="009D2851" w:rsidRDefault="00592915" w:rsidP="00E530B4">
      <w:pPr>
        <w:pStyle w:val="affffffc"/>
        <w:spacing w:before="0"/>
      </w:pPr>
      <w:r w:rsidRPr="008E3F85">
        <w:rPr>
          <w:rStyle w:val="affffff4"/>
        </w:rPr>
        <w:t>Для редактирования записи профессиональной части портфолио</w:t>
      </w:r>
      <w:r w:rsidRPr="009D2851">
        <w:t>:</w:t>
      </w:r>
    </w:p>
    <w:p w14:paraId="4B0617E3" w14:textId="77777777" w:rsidR="00592915" w:rsidRPr="009D2851" w:rsidRDefault="00592915" w:rsidP="00CB2806">
      <w:pPr>
        <w:pStyle w:val="18"/>
        <w:numPr>
          <w:ilvl w:val="0"/>
          <w:numId w:val="63"/>
        </w:numPr>
      </w:pPr>
      <w:r w:rsidRPr="009D2851">
        <w:t>Откройте запись для редактирования одним из способов:</w:t>
      </w:r>
    </w:p>
    <w:p w14:paraId="43CF4E6F" w14:textId="1A83D989" w:rsidR="00592915" w:rsidRPr="009D2851" w:rsidRDefault="0038478C" w:rsidP="00E530B4">
      <w:pPr>
        <w:pStyle w:val="22"/>
      </w:pPr>
      <w:r>
        <w:t>в</w:t>
      </w:r>
      <w:r w:rsidR="00592915" w:rsidRPr="009D2851">
        <w:t xml:space="preserve"> блоке «Опыт работы» в строке с нужной записью нажмите кнопку </w:t>
      </w:r>
      <w:r w:rsidR="00592915" w:rsidRPr="009D2851">
        <w:rPr>
          <w:noProof/>
          <w:lang w:val="en-US"/>
        </w:rPr>
        <w:drawing>
          <wp:inline distT="0" distB="0" distL="0" distR="0" wp14:anchorId="3EDF582C" wp14:editId="5C954310">
            <wp:extent cx="154331" cy="145757"/>
            <wp:effectExtent l="19050" t="19050" r="17145" b="260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977" cy="1510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;</w:t>
      </w:r>
    </w:p>
    <w:p w14:paraId="6C0F388D" w14:textId="4F3D175D" w:rsidR="00C628ED" w:rsidRDefault="0038478C" w:rsidP="00E530B4">
      <w:pPr>
        <w:pStyle w:val="22"/>
      </w:pPr>
      <w:r>
        <w:t>в</w:t>
      </w:r>
      <w:r w:rsidR="00592915" w:rsidRPr="009D2851">
        <w:t xml:space="preserve"> блоке «Опыт работы» в таблице нажмите наименование нужной организации.</w:t>
      </w:r>
    </w:p>
    <w:p w14:paraId="0300D28B" w14:textId="75B62645" w:rsidR="00592915" w:rsidRPr="009D2851" w:rsidRDefault="00592915" w:rsidP="008E3F85">
      <w:pPr>
        <w:pStyle w:val="18"/>
      </w:pPr>
      <w:r w:rsidRPr="009D2851">
        <w:t>В открывшейся форме нажмите кнопку «Редактировать».</w:t>
      </w:r>
    </w:p>
    <w:p w14:paraId="5199C648" w14:textId="77777777" w:rsidR="00592915" w:rsidRPr="009D2851" w:rsidRDefault="00592915" w:rsidP="008E3F85">
      <w:pPr>
        <w:pStyle w:val="18"/>
      </w:pPr>
      <w:r w:rsidRPr="009D2851">
        <w:t>Внесите изменения.</w:t>
      </w:r>
    </w:p>
    <w:p w14:paraId="1358A34F" w14:textId="77777777" w:rsidR="00592915" w:rsidRPr="009D2851" w:rsidRDefault="00592915" w:rsidP="008E3F85">
      <w:pPr>
        <w:pStyle w:val="18"/>
      </w:pPr>
      <w:r w:rsidRPr="009D2851">
        <w:t>Нажмите кнопку «Сохранить».</w:t>
      </w:r>
    </w:p>
    <w:p w14:paraId="57657621" w14:textId="77777777" w:rsidR="00592915" w:rsidRPr="009D2851" w:rsidRDefault="00592915" w:rsidP="009D2851">
      <w:pPr>
        <w:pStyle w:val="50"/>
      </w:pPr>
      <w:r w:rsidRPr="009D2851">
        <w:t>Подтверждение факта трудоустройства</w:t>
      </w:r>
    </w:p>
    <w:p w14:paraId="21B4AC1C" w14:textId="77777777" w:rsidR="006F1756" w:rsidRDefault="00592915" w:rsidP="009D2851">
      <w:pPr>
        <w:pStyle w:val="ol"/>
        <w:numPr>
          <w:ilvl w:val="0"/>
          <w:numId w:val="0"/>
        </w:numPr>
        <w:spacing w:line="240" w:lineRule="auto"/>
        <w:ind w:firstLine="709"/>
      </w:pPr>
      <w:r w:rsidRPr="009D2851">
        <w:t>Для подтверждения или отклонения факта трудоустройства в профессиональной части портфолио</w:t>
      </w:r>
      <w:r w:rsidR="006F1756">
        <w:t>:</w:t>
      </w:r>
    </w:p>
    <w:p w14:paraId="6A71A8DA" w14:textId="0DA81E7E" w:rsidR="00592915" w:rsidRPr="009D2851" w:rsidRDefault="006F1756" w:rsidP="00CB2806">
      <w:pPr>
        <w:pStyle w:val="18"/>
        <w:numPr>
          <w:ilvl w:val="0"/>
          <w:numId w:val="64"/>
        </w:numPr>
      </w:pPr>
      <w:r>
        <w:t>Н</w:t>
      </w:r>
      <w:r w:rsidR="00592915" w:rsidRPr="009D2851">
        <w:t>ажмите на наименование организации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_Ref147767070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85</w:t>
      </w:r>
      <w:r w:rsidR="00DD0666" w:rsidRPr="009D2851">
        <w:fldChar w:fldCharType="end"/>
      </w:r>
      <w:r w:rsidR="00592915" w:rsidRPr="009D2851">
        <w:t>).</w:t>
      </w:r>
    </w:p>
    <w:p w14:paraId="25679D5F" w14:textId="77777777" w:rsidR="00592915" w:rsidRPr="009D2851" w:rsidRDefault="00592915" w:rsidP="008E3F85">
      <w:pPr>
        <w:pStyle w:val="18"/>
      </w:pPr>
      <w:r w:rsidRPr="009D2851">
        <w:t>Нажмите на статус «Требует подтверждения».</w:t>
      </w:r>
    </w:p>
    <w:p w14:paraId="130D07C0" w14:textId="77777777" w:rsidR="00592915" w:rsidRPr="009D2851" w:rsidRDefault="00592915" w:rsidP="008E3F85">
      <w:pPr>
        <w:pStyle w:val="18"/>
      </w:pPr>
      <w:r w:rsidRPr="009D2851">
        <w:t>В появившемся окне подтвердите или отклоните опыт работы.</w:t>
      </w:r>
    </w:p>
    <w:p w14:paraId="75EF1A1A" w14:textId="43471F45" w:rsidR="00592915" w:rsidRPr="009D2851" w:rsidRDefault="00592915" w:rsidP="008E3F85">
      <w:pPr>
        <w:pStyle w:val="18"/>
      </w:pPr>
      <w:r w:rsidRPr="009D2851">
        <w:lastRenderedPageBreak/>
        <w:t>В случае отклонения</w:t>
      </w:r>
      <w:r w:rsidR="007E46B2">
        <w:t xml:space="preserve"> записи</w:t>
      </w:r>
      <w:r w:rsidRPr="009D2851">
        <w:t xml:space="preserve"> необходимо ввести причину отклонения</w:t>
      </w:r>
      <w:r w:rsidR="007E46B2">
        <w:t xml:space="preserve"> и</w:t>
      </w:r>
      <w:r w:rsidRPr="009D2851">
        <w:t xml:space="preserve"> нажать кнопку </w:t>
      </w:r>
      <w:r w:rsidR="007E46B2">
        <w:t>«О</w:t>
      </w:r>
      <w:r w:rsidRPr="009D2851">
        <w:t>тправить</w:t>
      </w:r>
      <w:r w:rsidR="007E46B2">
        <w:t>»</w:t>
      </w:r>
      <w:r w:rsidRPr="009D2851">
        <w:t>.</w:t>
      </w:r>
    </w:p>
    <w:p w14:paraId="70C950FA" w14:textId="77777777" w:rsidR="00592915" w:rsidRPr="009D2851" w:rsidRDefault="00592915" w:rsidP="008E3F85">
      <w:pPr>
        <w:pStyle w:val="affffff9"/>
      </w:pPr>
      <w:r w:rsidRPr="00C516CC">
        <w:rPr>
          <w:noProof/>
        </w:rPr>
        <w:drawing>
          <wp:inline distT="0" distB="0" distL="0" distR="0" wp14:anchorId="3E2E2BA0" wp14:editId="15058715">
            <wp:extent cx="2689603" cy="5072204"/>
            <wp:effectExtent l="0" t="0" r="0" b="0"/>
            <wp:docPr id="1249032892" name="Рисунок 1249032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032892" name="Рисунок 1249032892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603" cy="507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478A2" w14:textId="51F12248" w:rsidR="00592915" w:rsidRPr="009D2851" w:rsidRDefault="00592915" w:rsidP="008E3F85">
      <w:pPr>
        <w:pStyle w:val="affffffb"/>
      </w:pPr>
      <w:bookmarkStart w:id="423" w:name="_Ref147767070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85</w:t>
      </w:r>
      <w:r w:rsidR="00731FD8">
        <w:rPr>
          <w:noProof/>
        </w:rPr>
        <w:fldChar w:fldCharType="end"/>
      </w:r>
      <w:bookmarkEnd w:id="423"/>
      <w:r w:rsidRPr="009D2851">
        <w:t xml:space="preserve"> </w:t>
      </w:r>
      <w:r w:rsidR="007E46B2">
        <w:t>–</w:t>
      </w:r>
      <w:r w:rsidRPr="009D2851">
        <w:t xml:space="preserve"> Статус </w:t>
      </w:r>
      <w:r w:rsidR="007E46B2">
        <w:t>«</w:t>
      </w:r>
      <w:r w:rsidRPr="009D2851">
        <w:t>Требует подтверждения</w:t>
      </w:r>
      <w:r w:rsidR="007E46B2">
        <w:t>» записи об опыте работы</w:t>
      </w:r>
    </w:p>
    <w:p w14:paraId="5604DBC2" w14:textId="399D6713" w:rsidR="00592915" w:rsidRPr="009D2851" w:rsidRDefault="00592915" w:rsidP="009D2851">
      <w:pPr>
        <w:pStyle w:val="50"/>
      </w:pPr>
      <w:bookmarkStart w:id="424" w:name="_Ref106191968"/>
      <w:r w:rsidRPr="009D2851">
        <w:t xml:space="preserve">Отправка </w:t>
      </w:r>
      <w:r w:rsidR="00E530B4">
        <w:t>отчета о профессиональной деятельности</w:t>
      </w:r>
      <w:r w:rsidRPr="009D2851">
        <w:t xml:space="preserve"> на согласование</w:t>
      </w:r>
      <w:bookmarkEnd w:id="424"/>
    </w:p>
    <w:p w14:paraId="4DC19B2D" w14:textId="36FBF6E7" w:rsidR="004C5A92" w:rsidRDefault="004C5A92" w:rsidP="004C5A92">
      <w:pPr>
        <w:ind w:firstLine="709"/>
      </w:pPr>
      <w:bookmarkStart w:id="425" w:name="_Toc106116515"/>
      <w:bookmarkStart w:id="426" w:name="_Ref106192519"/>
      <w:bookmarkStart w:id="427" w:name="_Ref147768952"/>
      <w:r>
        <w:t>Для отправки</w:t>
      </w:r>
      <w:r w:rsidR="000B7EA7">
        <w:t xml:space="preserve"> на согласование</w:t>
      </w:r>
      <w:r>
        <w:t xml:space="preserve"> отчета о профессиональной деятельности необходимо:</w:t>
      </w:r>
    </w:p>
    <w:p w14:paraId="176AF5CD" w14:textId="2DA92128" w:rsidR="004C5A92" w:rsidRDefault="004C5A92" w:rsidP="00CB2806">
      <w:pPr>
        <w:pStyle w:val="18"/>
        <w:numPr>
          <w:ilvl w:val="0"/>
          <w:numId w:val="70"/>
        </w:numPr>
      </w:pPr>
      <w:r>
        <w:t xml:space="preserve">Проверить корректность заполненных данных на форме «Профессиональная часть портфолио» раздела «Портфолио» (см. </w:t>
      </w:r>
      <w:r>
        <w:fldChar w:fldCharType="begin"/>
      </w:r>
      <w:r>
        <w:instrText xml:space="preserve"> REF _Ref158133637 \h </w:instrText>
      </w:r>
      <w:r>
        <w:fldChar w:fldCharType="separate"/>
      </w:r>
      <w:r w:rsidR="00917A83">
        <w:t xml:space="preserve">Рисунок </w:t>
      </w:r>
      <w:r w:rsidR="00917A83">
        <w:rPr>
          <w:noProof/>
        </w:rPr>
        <w:t>86</w:t>
      </w:r>
      <w:r>
        <w:fldChar w:fldCharType="end"/>
      </w:r>
      <w:r>
        <w:t>).</w:t>
      </w:r>
    </w:p>
    <w:p w14:paraId="4E31F791" w14:textId="77777777" w:rsidR="004C5A92" w:rsidRDefault="004C5A92" w:rsidP="004C5A92">
      <w:pPr>
        <w:keepNext/>
        <w:tabs>
          <w:tab w:val="left" w:pos="1134"/>
        </w:tabs>
        <w:jc w:val="center"/>
      </w:pPr>
      <w:r>
        <w:rPr>
          <w:noProof/>
        </w:rPr>
        <w:lastRenderedPageBreak/>
        <w:drawing>
          <wp:inline distT="114300" distB="114300" distL="114300" distR="114300" wp14:anchorId="776FC981" wp14:editId="169247F0">
            <wp:extent cx="1605149" cy="3248084"/>
            <wp:effectExtent l="0" t="0" r="0" b="0"/>
            <wp:docPr id="124903289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 rotWithShape="1">
                    <a:blip r:embed="rId122"/>
                    <a:srcRect t="4520" b="1990"/>
                    <a:stretch/>
                  </pic:blipFill>
                  <pic:spPr bwMode="auto">
                    <a:xfrm>
                      <a:off x="0" y="0"/>
                      <a:ext cx="1605600" cy="3248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474E3" w14:textId="6131C0F9" w:rsidR="004C5A92" w:rsidRDefault="004C5A92" w:rsidP="004C5A92">
      <w:pPr>
        <w:pStyle w:val="af4"/>
      </w:pPr>
      <w:bookmarkStart w:id="428" w:name="_Ref158133637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86</w:t>
      </w:r>
      <w:r w:rsidR="00731FD8">
        <w:rPr>
          <w:noProof/>
        </w:rPr>
        <w:fldChar w:fldCharType="end"/>
      </w:r>
      <w:bookmarkEnd w:id="428"/>
      <w:r>
        <w:t xml:space="preserve"> - Форма "Профессиональная часть портфолио"</w:t>
      </w:r>
    </w:p>
    <w:p w14:paraId="1F925714" w14:textId="0D1A627A" w:rsidR="004C5A92" w:rsidRDefault="004C5A92" w:rsidP="000B7EA7">
      <w:pPr>
        <w:pStyle w:val="18"/>
      </w:pPr>
      <w:r>
        <w:t>При необходимости внесите изменения (см. п</w:t>
      </w:r>
      <w:r w:rsidR="008838DC">
        <w:t>одпункт</w:t>
      </w:r>
      <w:r>
        <w:t xml:space="preserve"> </w:t>
      </w:r>
      <w:r w:rsidR="000B7EA7">
        <w:fldChar w:fldCharType="begin"/>
      </w:r>
      <w:r w:rsidR="000B7EA7">
        <w:instrText xml:space="preserve"> REF _Ref158213223 \r \h </w:instrText>
      </w:r>
      <w:r w:rsidR="000B7EA7">
        <w:fldChar w:fldCharType="separate"/>
      </w:r>
      <w:r w:rsidR="00917A83">
        <w:t>5.3.6.1.2</w:t>
      </w:r>
      <w:r w:rsidR="000B7EA7">
        <w:fldChar w:fldCharType="end"/>
      </w:r>
      <w:r w:rsidR="008838DC">
        <w:t xml:space="preserve"> </w:t>
      </w:r>
      <w:r w:rsidR="008838DC" w:rsidRPr="00C628ED">
        <w:t>настоящего руководства пользователя</w:t>
      </w:r>
      <w:r>
        <w:t>)</w:t>
      </w:r>
      <w:r w:rsidR="000B7EA7">
        <w:t xml:space="preserve"> для недоступных поля для редактирования воспользуйтесь функцией отправки запроса на изменение (см. п</w:t>
      </w:r>
      <w:r w:rsidR="008838DC">
        <w:t>одпункт</w:t>
      </w:r>
      <w:r w:rsidR="000B7EA7">
        <w:t xml:space="preserve"> </w:t>
      </w:r>
      <w:r w:rsidR="000B7EA7">
        <w:fldChar w:fldCharType="begin"/>
      </w:r>
      <w:r w:rsidR="000B7EA7">
        <w:instrText xml:space="preserve"> REF _Ref158213982 \r \h </w:instrText>
      </w:r>
      <w:r w:rsidR="000B7EA7">
        <w:fldChar w:fldCharType="separate"/>
      </w:r>
      <w:r w:rsidR="00917A83">
        <w:t>5.3.3.1.2</w:t>
      </w:r>
      <w:r w:rsidR="000B7EA7">
        <w:fldChar w:fldCharType="end"/>
      </w:r>
      <w:r w:rsidR="008838DC">
        <w:t xml:space="preserve"> </w:t>
      </w:r>
      <w:r w:rsidR="008838DC" w:rsidRPr="00C628ED">
        <w:t>настоящего руководства пользователя</w:t>
      </w:r>
      <w:r w:rsidR="000B7EA7">
        <w:t>)</w:t>
      </w:r>
      <w:r>
        <w:t>.</w:t>
      </w:r>
    </w:p>
    <w:p w14:paraId="4C11235C" w14:textId="10AA5ACE" w:rsidR="000B7EA7" w:rsidRDefault="004C5A92" w:rsidP="000B7EA7">
      <w:pPr>
        <w:pStyle w:val="18"/>
      </w:pPr>
      <w:r>
        <w:t xml:space="preserve">В </w:t>
      </w:r>
      <w:r w:rsidR="000B7EA7">
        <w:t>блоке</w:t>
      </w:r>
      <w:r>
        <w:t xml:space="preserve"> «Дополнительные документы» при необходимости загрузите </w:t>
      </w:r>
      <w:r w:rsidR="000B7EA7">
        <w:t>необходимые</w:t>
      </w:r>
      <w:r>
        <w:t xml:space="preserve"> документы с расширением</w:t>
      </w:r>
      <w:r w:rsidR="000B7EA7">
        <w:t xml:space="preserve"> файла</w:t>
      </w:r>
      <w:r>
        <w:t xml:space="preserve"> PDF</w:t>
      </w:r>
      <w:r w:rsidR="000B7EA7">
        <w:t xml:space="preserve"> (см. </w:t>
      </w:r>
      <w:r w:rsidR="000B7EA7">
        <w:fldChar w:fldCharType="begin"/>
      </w:r>
      <w:r w:rsidR="000B7EA7">
        <w:instrText xml:space="preserve"> REF _Ref158214145 \h </w:instrText>
      </w:r>
      <w:r w:rsidR="000B7EA7">
        <w:fldChar w:fldCharType="separate"/>
      </w:r>
      <w:r w:rsidR="00917A83">
        <w:t xml:space="preserve">Рисунок </w:t>
      </w:r>
      <w:r w:rsidR="00917A83">
        <w:rPr>
          <w:noProof/>
        </w:rPr>
        <w:t>87</w:t>
      </w:r>
      <w:r w:rsidR="000B7EA7">
        <w:fldChar w:fldCharType="end"/>
      </w:r>
      <w:r w:rsidR="000B7EA7">
        <w:t>)</w:t>
      </w:r>
      <w:r>
        <w:t xml:space="preserve">. </w:t>
      </w:r>
      <w:r w:rsidR="000B7EA7">
        <w:t>Ограничения:</w:t>
      </w:r>
    </w:p>
    <w:p w14:paraId="4FC6F92A" w14:textId="6F504DA0" w:rsidR="000B7EA7" w:rsidRDefault="001A5183" w:rsidP="000B7EA7">
      <w:pPr>
        <w:pStyle w:val="22"/>
      </w:pPr>
      <w:r>
        <w:t>н</w:t>
      </w:r>
      <w:r w:rsidR="004C5A92">
        <w:t>е более 5 файлов</w:t>
      </w:r>
      <w:r w:rsidR="000B7EA7">
        <w:t>;</w:t>
      </w:r>
    </w:p>
    <w:p w14:paraId="173EF638" w14:textId="16DD0B71" w:rsidR="000B7EA7" w:rsidRDefault="001A5183" w:rsidP="000B7EA7">
      <w:pPr>
        <w:pStyle w:val="22"/>
      </w:pPr>
      <w:r>
        <w:t>м</w:t>
      </w:r>
      <w:r w:rsidR="000B7EA7">
        <w:t>аксимальный размер не должен</w:t>
      </w:r>
      <w:r w:rsidR="004C5A92">
        <w:t xml:space="preserve"> превышать 10 Мб</w:t>
      </w:r>
      <w:r w:rsidR="000B7EA7">
        <w:t>айт;</w:t>
      </w:r>
    </w:p>
    <w:p w14:paraId="4C2369D7" w14:textId="33E591FE" w:rsidR="004C5A92" w:rsidRDefault="001A5183" w:rsidP="000B7EA7">
      <w:pPr>
        <w:pStyle w:val="22"/>
      </w:pPr>
      <w:r>
        <w:t>н</w:t>
      </w:r>
      <w:r w:rsidR="000B7EA7">
        <w:t xml:space="preserve">аименование каждого файла </w:t>
      </w:r>
      <w:r w:rsidR="004C5A92">
        <w:t>быть уникальным.</w:t>
      </w:r>
    </w:p>
    <w:p w14:paraId="05A03334" w14:textId="77777777" w:rsidR="004C5A92" w:rsidRDefault="004C5A92" w:rsidP="004C5A92">
      <w:pPr>
        <w:keepNext/>
        <w:tabs>
          <w:tab w:val="left" w:pos="1134"/>
        </w:tabs>
        <w:jc w:val="center"/>
      </w:pPr>
      <w:r>
        <w:rPr>
          <w:noProof/>
        </w:rPr>
        <w:drawing>
          <wp:inline distT="114300" distB="114300" distL="114300" distR="114300" wp14:anchorId="04DE6F39" wp14:editId="645D978D">
            <wp:extent cx="1605046" cy="3236864"/>
            <wp:effectExtent l="0" t="0" r="0" b="1905"/>
            <wp:docPr id="1249032893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 rotWithShape="1">
                    <a:blip r:embed="rId123"/>
                    <a:srcRect t="4843" b="1984"/>
                    <a:stretch/>
                  </pic:blipFill>
                  <pic:spPr bwMode="auto">
                    <a:xfrm>
                      <a:off x="0" y="0"/>
                      <a:ext cx="1605600" cy="3237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8FA0D" w14:textId="3783C7E3" w:rsidR="004C5A92" w:rsidRDefault="004C5A92" w:rsidP="004C5A92">
      <w:pPr>
        <w:pStyle w:val="af4"/>
      </w:pPr>
      <w:bookmarkStart w:id="429" w:name="_Ref158214145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87</w:t>
      </w:r>
      <w:r w:rsidR="00731FD8">
        <w:rPr>
          <w:noProof/>
        </w:rPr>
        <w:fldChar w:fldCharType="end"/>
      </w:r>
      <w:bookmarkEnd w:id="429"/>
      <w:r>
        <w:t xml:space="preserve"> </w:t>
      </w:r>
      <w:r w:rsidR="000B7EA7">
        <w:t>–</w:t>
      </w:r>
      <w:r>
        <w:t xml:space="preserve"> </w:t>
      </w:r>
      <w:r w:rsidR="000B7EA7">
        <w:t>Блок «</w:t>
      </w:r>
      <w:r>
        <w:t>Дополнительные документы</w:t>
      </w:r>
      <w:r w:rsidR="000B7EA7">
        <w:t>»</w:t>
      </w:r>
    </w:p>
    <w:p w14:paraId="37FDAC59" w14:textId="77777777" w:rsidR="004C5A92" w:rsidRDefault="004C5A92" w:rsidP="000B7EA7">
      <w:pPr>
        <w:pStyle w:val="18"/>
      </w:pPr>
      <w:r w:rsidRPr="000B7EA7">
        <w:rPr>
          <w:rStyle w:val="111"/>
        </w:rPr>
        <w:t>Нажмите</w:t>
      </w:r>
      <w:r>
        <w:t xml:space="preserve"> кнопку «На согласование».</w:t>
      </w:r>
    </w:p>
    <w:p w14:paraId="19C9B444" w14:textId="10CEFF51" w:rsidR="004C5A92" w:rsidRDefault="000B7EA7" w:rsidP="000B7EA7">
      <w:pPr>
        <w:pStyle w:val="18"/>
        <w:spacing w:after="120"/>
      </w:pPr>
      <w:r>
        <w:lastRenderedPageBreak/>
        <w:t>На форме</w:t>
      </w:r>
      <w:r w:rsidR="004C5A92">
        <w:t xml:space="preserve"> «Выберите организацию»</w:t>
      </w:r>
      <w:r>
        <w:t xml:space="preserve"> необходимо выбрать необходимую организацию </w:t>
      </w:r>
      <w:r w:rsidR="004C5A92">
        <w:t>(</w:t>
      </w:r>
      <w:r>
        <w:t xml:space="preserve">см. </w:t>
      </w:r>
      <w:r>
        <w:fldChar w:fldCharType="begin"/>
      </w:r>
      <w:r>
        <w:instrText xml:space="preserve"> REF _Ref158214163 \h </w:instrText>
      </w:r>
      <w:r>
        <w:fldChar w:fldCharType="separate"/>
      </w:r>
      <w:r w:rsidR="00917A83">
        <w:t xml:space="preserve">Рисунок </w:t>
      </w:r>
      <w:r w:rsidR="00917A83">
        <w:rPr>
          <w:noProof/>
        </w:rPr>
        <w:t>88</w:t>
      </w:r>
      <w:r>
        <w:fldChar w:fldCharType="end"/>
      </w:r>
      <w:r w:rsidR="004C5A92">
        <w:t>)</w:t>
      </w:r>
      <w:r>
        <w:t>.</w:t>
      </w:r>
    </w:p>
    <w:p w14:paraId="6A1557B0" w14:textId="77777777" w:rsidR="004C5A92" w:rsidRDefault="004C5A92" w:rsidP="004C5A92">
      <w:pPr>
        <w:keepNext/>
        <w:spacing w:after="120"/>
        <w:jc w:val="center"/>
      </w:pPr>
      <w:r>
        <w:rPr>
          <w:noProof/>
        </w:rPr>
        <w:drawing>
          <wp:inline distT="114300" distB="114300" distL="114300" distR="114300" wp14:anchorId="758BDEC0" wp14:editId="11ED667C">
            <wp:extent cx="1605149" cy="3242474"/>
            <wp:effectExtent l="0" t="0" r="0" b="0"/>
            <wp:docPr id="124903289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 rotWithShape="1">
                    <a:blip r:embed="rId124"/>
                    <a:srcRect t="4520" b="2152"/>
                    <a:stretch/>
                  </pic:blipFill>
                  <pic:spPr bwMode="auto">
                    <a:xfrm>
                      <a:off x="0" y="0"/>
                      <a:ext cx="1605600" cy="324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1E39D" w14:textId="61649400" w:rsidR="004C5A92" w:rsidRDefault="004C5A92" w:rsidP="004C5A92">
      <w:pPr>
        <w:pStyle w:val="af4"/>
      </w:pPr>
      <w:bookmarkStart w:id="430" w:name="_Ref158214163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88</w:t>
      </w:r>
      <w:r w:rsidR="00731FD8">
        <w:rPr>
          <w:noProof/>
        </w:rPr>
        <w:fldChar w:fldCharType="end"/>
      </w:r>
      <w:bookmarkEnd w:id="430"/>
      <w:r>
        <w:t xml:space="preserve"> </w:t>
      </w:r>
      <w:r w:rsidR="000B7EA7">
        <w:t>–</w:t>
      </w:r>
      <w:r>
        <w:t xml:space="preserve"> </w:t>
      </w:r>
      <w:r w:rsidR="000B7EA7">
        <w:t>Форма «</w:t>
      </w:r>
      <w:r>
        <w:t>Выб</w:t>
      </w:r>
      <w:r w:rsidR="000B7EA7">
        <w:t>ерите организацию»</w:t>
      </w:r>
    </w:p>
    <w:p w14:paraId="4215CE5C" w14:textId="7517B147" w:rsidR="004C5A92" w:rsidRDefault="000B7EA7" w:rsidP="000B7EA7">
      <w:pPr>
        <w:pStyle w:val="18"/>
        <w:spacing w:after="120"/>
      </w:pPr>
      <w:r>
        <w:t>На форме</w:t>
      </w:r>
      <w:r w:rsidR="004C5A92">
        <w:t xml:space="preserve"> «Выберите руководителя»</w:t>
      </w:r>
      <w:r>
        <w:t xml:space="preserve"> необходимо выбрать </w:t>
      </w:r>
      <w:r w:rsidR="00B47829">
        <w:t>работника,</w:t>
      </w:r>
      <w:r>
        <w:t xml:space="preserve"> уполномоченного на согласование отчета о профессиональной деятельности, выбранной ранее организации</w:t>
      </w:r>
      <w:r w:rsidR="004C5A92">
        <w:t xml:space="preserve"> (</w:t>
      </w:r>
      <w:r>
        <w:t xml:space="preserve">см. </w:t>
      </w:r>
      <w:r>
        <w:fldChar w:fldCharType="begin"/>
      </w:r>
      <w:r>
        <w:instrText xml:space="preserve"> REF _Ref158214455 \h </w:instrText>
      </w:r>
      <w:r>
        <w:fldChar w:fldCharType="separate"/>
      </w:r>
      <w:r w:rsidR="00917A83">
        <w:t xml:space="preserve">Рисунок </w:t>
      </w:r>
      <w:r w:rsidR="00917A83">
        <w:rPr>
          <w:noProof/>
        </w:rPr>
        <w:t>89</w:t>
      </w:r>
      <w:r>
        <w:fldChar w:fldCharType="end"/>
      </w:r>
      <w:r w:rsidR="004C5A92">
        <w:t>)</w:t>
      </w:r>
      <w:r>
        <w:t>.</w:t>
      </w:r>
    </w:p>
    <w:p w14:paraId="148CE3A3" w14:textId="7C727AAD" w:rsidR="004C5A92" w:rsidRDefault="004C5A92" w:rsidP="000B7EA7">
      <w:pPr>
        <w:keepNext/>
        <w:tabs>
          <w:tab w:val="left" w:pos="1134"/>
        </w:tabs>
        <w:spacing w:after="120"/>
        <w:jc w:val="center"/>
      </w:pPr>
      <w:r>
        <w:rPr>
          <w:noProof/>
        </w:rPr>
        <w:drawing>
          <wp:inline distT="0" distB="0" distL="0" distR="0" wp14:anchorId="5B816AE7" wp14:editId="00FCE59D">
            <wp:extent cx="1605098" cy="3220034"/>
            <wp:effectExtent l="0" t="0" r="0" b="0"/>
            <wp:docPr id="1249032895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82" b="2634"/>
                    <a:stretch/>
                  </pic:blipFill>
                  <pic:spPr bwMode="auto">
                    <a:xfrm>
                      <a:off x="0" y="0"/>
                      <a:ext cx="1605098" cy="3220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textWrapping" w:clear="all"/>
      </w:r>
      <w:bookmarkStart w:id="431" w:name="_Ref158214455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89</w:t>
      </w:r>
      <w:r w:rsidR="00731FD8">
        <w:rPr>
          <w:noProof/>
        </w:rPr>
        <w:fldChar w:fldCharType="end"/>
      </w:r>
      <w:bookmarkEnd w:id="431"/>
      <w:r>
        <w:t xml:space="preserve"> </w:t>
      </w:r>
      <w:r w:rsidR="000B7EA7">
        <w:t>–</w:t>
      </w:r>
      <w:r>
        <w:t xml:space="preserve"> </w:t>
      </w:r>
      <w:r w:rsidR="000B7EA7">
        <w:t>Форма «Выберите руководителя»</w:t>
      </w:r>
    </w:p>
    <w:p w14:paraId="7C05A938" w14:textId="466F3844" w:rsidR="004C5A92" w:rsidRDefault="000B7EA7" w:rsidP="000B7EA7">
      <w:pPr>
        <w:pStyle w:val="18"/>
      </w:pPr>
      <w:r>
        <w:t xml:space="preserve">При необходимости укажите сопроводительный текст </w:t>
      </w:r>
      <w:r w:rsidR="004C5A92">
        <w:t>и нажмите кнопку «Отправить» (</w:t>
      </w:r>
      <w:r>
        <w:t xml:space="preserve">см. </w:t>
      </w:r>
      <w:r>
        <w:fldChar w:fldCharType="begin"/>
      </w:r>
      <w:r>
        <w:instrText xml:space="preserve"> REF _Ref158214701 \h </w:instrText>
      </w:r>
      <w:r>
        <w:fldChar w:fldCharType="separate"/>
      </w:r>
      <w:r w:rsidR="00917A83">
        <w:t xml:space="preserve">Рисунок </w:t>
      </w:r>
      <w:r w:rsidR="00917A83">
        <w:rPr>
          <w:noProof/>
        </w:rPr>
        <w:t>90</w:t>
      </w:r>
      <w:r>
        <w:fldChar w:fldCharType="end"/>
      </w:r>
      <w:r w:rsidR="004C5A92">
        <w:t>).</w:t>
      </w:r>
    </w:p>
    <w:p w14:paraId="0039D4B7" w14:textId="77777777" w:rsidR="004C5A92" w:rsidRDefault="004C5A92" w:rsidP="004C5A92">
      <w:pPr>
        <w:keepNext/>
        <w:pBdr>
          <w:top w:val="nil"/>
          <w:left w:val="nil"/>
          <w:bottom w:val="nil"/>
          <w:right w:val="nil"/>
          <w:between w:val="nil"/>
        </w:pBdr>
        <w:spacing w:after="120"/>
        <w:jc w:val="center"/>
      </w:pPr>
      <w:r>
        <w:rPr>
          <w:noProof/>
        </w:rPr>
        <w:lastRenderedPageBreak/>
        <w:drawing>
          <wp:inline distT="114300" distB="114300" distL="114300" distR="114300" wp14:anchorId="020CEC59" wp14:editId="509E4555">
            <wp:extent cx="1604645" cy="3219450"/>
            <wp:effectExtent l="0" t="0" r="0" b="0"/>
            <wp:docPr id="124903289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 rotWithShape="1">
                    <a:blip r:embed="rId126"/>
                    <a:srcRect t="4415" b="2310"/>
                    <a:stretch/>
                  </pic:blipFill>
                  <pic:spPr bwMode="auto">
                    <a:xfrm>
                      <a:off x="0" y="0"/>
                      <a:ext cx="1605600" cy="3221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21E43" w14:textId="0AA280AB" w:rsidR="004C5A92" w:rsidRPr="00072A60" w:rsidRDefault="004C5A92" w:rsidP="004C5A92">
      <w:pPr>
        <w:pStyle w:val="af4"/>
      </w:pPr>
      <w:bookmarkStart w:id="432" w:name="_Ref158214701"/>
      <w:r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90</w:t>
      </w:r>
      <w:r w:rsidR="00731FD8">
        <w:rPr>
          <w:noProof/>
        </w:rPr>
        <w:fldChar w:fldCharType="end"/>
      </w:r>
      <w:bookmarkEnd w:id="432"/>
      <w:r>
        <w:t xml:space="preserve"> </w:t>
      </w:r>
      <w:r w:rsidR="000B7EA7">
        <w:t>– Форма «Сопроводительный текст»</w:t>
      </w:r>
    </w:p>
    <w:p w14:paraId="523E1473" w14:textId="550BFE3F" w:rsidR="00592915" w:rsidRPr="009D2851" w:rsidRDefault="00592915" w:rsidP="009D2851">
      <w:pPr>
        <w:pStyle w:val="46"/>
      </w:pPr>
      <w:bookmarkStart w:id="433" w:name="_Ref158651843"/>
      <w:r w:rsidRPr="009D2851">
        <w:t>Образовательная часть портфолио</w:t>
      </w:r>
      <w:bookmarkEnd w:id="433"/>
      <w:r w:rsidRPr="009D2851">
        <w:t xml:space="preserve"> </w:t>
      </w:r>
      <w:bookmarkEnd w:id="425"/>
      <w:bookmarkEnd w:id="426"/>
      <w:bookmarkEnd w:id="427"/>
    </w:p>
    <w:p w14:paraId="32A36CB9" w14:textId="2C54D60A" w:rsidR="00592915" w:rsidRPr="009D2851" w:rsidRDefault="00592915" w:rsidP="008E3F85">
      <w:pPr>
        <w:pStyle w:val="a7"/>
      </w:pPr>
      <w:r w:rsidRPr="009D2851">
        <w:t xml:space="preserve">Страница с данными об образовательной части портфолио приведена </w:t>
      </w:r>
      <w:r w:rsidR="006A1339">
        <w:t xml:space="preserve">на рисунке </w:t>
      </w:r>
      <w:r w:rsidRPr="009D2851">
        <w:t>ниже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_Ref147767253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91</w:t>
      </w:r>
      <w:r w:rsidR="00DD0666" w:rsidRPr="009D2851">
        <w:fldChar w:fldCharType="end"/>
      </w:r>
      <w:r w:rsidRPr="009D2851">
        <w:t xml:space="preserve">). </w:t>
      </w:r>
    </w:p>
    <w:p w14:paraId="428ED318" w14:textId="77777777" w:rsidR="00592915" w:rsidRPr="009D2851" w:rsidRDefault="00592915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6B7EA3ED" wp14:editId="6CD58150">
            <wp:extent cx="1454785" cy="8651322"/>
            <wp:effectExtent l="0" t="0" r="0" b="0"/>
            <wp:docPr id="298399880" name="Рисунок 298399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589" cy="870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50A0B" w14:textId="353F2728" w:rsidR="00592915" w:rsidRPr="009D2851" w:rsidRDefault="00592915" w:rsidP="008E3F85">
      <w:pPr>
        <w:pStyle w:val="affffffb"/>
      </w:pPr>
      <w:bookmarkStart w:id="434" w:name="_Ref147767253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91</w:t>
      </w:r>
      <w:r w:rsidR="00731FD8">
        <w:rPr>
          <w:noProof/>
        </w:rPr>
        <w:fldChar w:fldCharType="end"/>
      </w:r>
      <w:bookmarkEnd w:id="434"/>
      <w:r w:rsidRPr="009D2851">
        <w:t xml:space="preserve"> </w:t>
      </w:r>
      <w:r w:rsidR="006A1339">
        <w:t xml:space="preserve">– </w:t>
      </w:r>
      <w:r w:rsidR="00F26A1F">
        <w:t>Форма «</w:t>
      </w:r>
      <w:r w:rsidRPr="009D2851">
        <w:t>Портфолио. Образовательная часть</w:t>
      </w:r>
      <w:r w:rsidR="00F26A1F">
        <w:t>»</w:t>
      </w:r>
    </w:p>
    <w:p w14:paraId="7F9F4F63" w14:textId="003AB8F1" w:rsidR="00592915" w:rsidRPr="009D2851" w:rsidRDefault="00F26A1F" w:rsidP="008E3F85">
      <w:pPr>
        <w:pStyle w:val="a7"/>
      </w:pPr>
      <w:r>
        <w:lastRenderedPageBreak/>
        <w:t>Форма</w:t>
      </w:r>
      <w:r w:rsidR="00592915" w:rsidRPr="009D2851">
        <w:t xml:space="preserve"> содержит следующие элементы:</w:t>
      </w:r>
    </w:p>
    <w:p w14:paraId="1DB591DC" w14:textId="79B6B400" w:rsidR="00592915" w:rsidRPr="009D2851" w:rsidRDefault="0031121A" w:rsidP="00F26A1F">
      <w:pPr>
        <w:pStyle w:val="13"/>
      </w:pPr>
      <w:r>
        <w:t>б</w:t>
      </w:r>
      <w:r w:rsidR="00592915" w:rsidRPr="009D2851">
        <w:t>лок «Сведения с портала НМФО: пятилетние циклы». Содержит кнопки:</w:t>
      </w:r>
    </w:p>
    <w:p w14:paraId="59A9795D" w14:textId="71246D0B" w:rsidR="00592915" w:rsidRPr="009D2851" w:rsidRDefault="00592915" w:rsidP="0031121A">
      <w:pPr>
        <w:pStyle w:val="22"/>
      </w:pPr>
      <w:r w:rsidRPr="009D2851">
        <w:t>«Обновить данные»</w:t>
      </w:r>
      <w:r w:rsidR="0064422B">
        <w:t>;</w:t>
      </w:r>
    </w:p>
    <w:p w14:paraId="55A1D9D2" w14:textId="1D782161" w:rsidR="00592915" w:rsidRPr="009D2851" w:rsidRDefault="00592915" w:rsidP="0031121A">
      <w:pPr>
        <w:pStyle w:val="22"/>
      </w:pPr>
      <w:r w:rsidRPr="009D2851">
        <w:t>«Настройки»</w:t>
      </w:r>
      <w:r w:rsidR="0064422B">
        <w:t>;</w:t>
      </w:r>
    </w:p>
    <w:p w14:paraId="3D2E42DA" w14:textId="2A6D56E8" w:rsidR="00592915" w:rsidRPr="009D2851" w:rsidRDefault="0031121A" w:rsidP="00F26A1F">
      <w:pPr>
        <w:pStyle w:val="13"/>
      </w:pPr>
      <w:r>
        <w:t>б</w:t>
      </w:r>
      <w:r w:rsidR="00592915" w:rsidRPr="009D2851">
        <w:t>лок «Среднее (общее) образование». В случае, если в этом блоке обнаружены ошибки, следует отправить запрос на изменение данных (</w:t>
      </w:r>
      <w:r w:rsidR="009D6D41">
        <w:t xml:space="preserve">см. </w:t>
      </w:r>
      <w:r w:rsidR="00B45486">
        <w:t>п</w:t>
      </w:r>
      <w:r w:rsidR="008838DC">
        <w:t xml:space="preserve">одпункт </w:t>
      </w:r>
      <w:r w:rsidR="00AB5F09" w:rsidRPr="009D2851">
        <w:fldChar w:fldCharType="begin"/>
      </w:r>
      <w:r w:rsidR="00AB5F09" w:rsidRPr="009D2851">
        <w:instrText xml:space="preserve"> REF _Ref147769227 \r \h </w:instrText>
      </w:r>
      <w:r w:rsidR="009D2851" w:rsidRPr="009D2851">
        <w:instrText xml:space="preserve"> \* MERGEFORMAT </w:instrText>
      </w:r>
      <w:r w:rsidR="00AB5F09" w:rsidRPr="009D2851">
        <w:fldChar w:fldCharType="separate"/>
      </w:r>
      <w:r w:rsidR="00917A83">
        <w:t>5.3.3.1.2</w:t>
      </w:r>
      <w:r w:rsidR="00AB5F09" w:rsidRPr="009D2851">
        <w:fldChar w:fldCharType="end"/>
      </w:r>
      <w:r w:rsidR="0064422B">
        <w:t xml:space="preserve"> настоящего руководства пользователя</w:t>
      </w:r>
      <w:r w:rsidR="00592915" w:rsidRPr="009D2851">
        <w:t>)</w:t>
      </w:r>
      <w:r w:rsidR="00F26A1F">
        <w:t>.</w:t>
      </w:r>
    </w:p>
    <w:p w14:paraId="1203B4D0" w14:textId="10D7BC26" w:rsidR="008557D2" w:rsidRDefault="0031121A" w:rsidP="00F26A1F">
      <w:pPr>
        <w:pStyle w:val="13"/>
      </w:pPr>
      <w:r>
        <w:t>б</w:t>
      </w:r>
      <w:r w:rsidR="00592915" w:rsidRPr="009D2851">
        <w:t>лок «Профессиональное образование». В случае если данный блок не заполнен</w:t>
      </w:r>
      <w:r w:rsidR="008557D2">
        <w:t>:</w:t>
      </w:r>
    </w:p>
    <w:p w14:paraId="150805C7" w14:textId="5E415488" w:rsidR="008557D2" w:rsidRDefault="00592915" w:rsidP="008E3F85">
      <w:pPr>
        <w:pStyle w:val="22"/>
      </w:pPr>
      <w:r w:rsidRPr="009D2851">
        <w:t xml:space="preserve">сообщите об этом </w:t>
      </w:r>
      <w:r w:rsidR="00B47829">
        <w:t xml:space="preserve">работнику </w:t>
      </w:r>
      <w:r w:rsidRPr="009D2851">
        <w:t xml:space="preserve">организации, где </w:t>
      </w:r>
      <w:r w:rsidR="008557D2">
        <w:t>В</w:t>
      </w:r>
      <w:r w:rsidRPr="009D2851">
        <w:t xml:space="preserve">ы трудоустроены </w:t>
      </w:r>
      <w:r w:rsidR="009B6276">
        <w:t xml:space="preserve">или </w:t>
      </w:r>
      <w:r w:rsidRPr="009D2851">
        <w:t>были трудоустроены</w:t>
      </w:r>
      <w:r w:rsidR="009B6276">
        <w:t>, либо</w:t>
      </w:r>
    </w:p>
    <w:p w14:paraId="1B6D7394" w14:textId="005838E7" w:rsidR="009B6276" w:rsidRDefault="00063A91" w:rsidP="008E3F85">
      <w:pPr>
        <w:pStyle w:val="22"/>
      </w:pPr>
      <w:r>
        <w:t>загрузите</w:t>
      </w:r>
      <w:r w:rsidR="00592915" w:rsidRPr="009D2851">
        <w:t xml:space="preserve"> </w:t>
      </w:r>
      <w:r w:rsidR="00E85E3C" w:rsidRPr="009D2851">
        <w:t>в блок «Дополнительные документы»</w:t>
      </w:r>
      <w:r w:rsidR="00E85E3C">
        <w:t xml:space="preserve"> </w:t>
      </w:r>
      <w:r w:rsidR="00592915" w:rsidRPr="009D2851">
        <w:t>скан</w:t>
      </w:r>
      <w:r w:rsidR="00994E86">
        <w:t xml:space="preserve">ированную </w:t>
      </w:r>
      <w:r w:rsidR="00592915" w:rsidRPr="009D2851">
        <w:t xml:space="preserve">копию подтверждающего документа в формате </w:t>
      </w:r>
      <w:r w:rsidR="00994E86">
        <w:rPr>
          <w:lang w:val="en-US"/>
        </w:rPr>
        <w:t>PDF</w:t>
      </w:r>
      <w:r w:rsidR="00592915" w:rsidRPr="009D2851">
        <w:t xml:space="preserve">. </w:t>
      </w:r>
    </w:p>
    <w:p w14:paraId="32C77ED0" w14:textId="3E5F2BFD" w:rsidR="00592915" w:rsidRPr="009D2851" w:rsidRDefault="00592915" w:rsidP="00F26A1F">
      <w:pPr>
        <w:pStyle w:val="12"/>
        <w:numPr>
          <w:ilvl w:val="0"/>
          <w:numId w:val="0"/>
        </w:numPr>
        <w:ind w:left="1134"/>
      </w:pPr>
      <w:r w:rsidRPr="008E3F85">
        <w:rPr>
          <w:rStyle w:val="affffff4"/>
        </w:rPr>
        <w:t xml:space="preserve">В случае, если в этом блоке обнаружены ошибки, </w:t>
      </w:r>
      <w:r w:rsidR="00C54586" w:rsidRPr="008E3F85">
        <w:rPr>
          <w:rStyle w:val="affffff4"/>
        </w:rPr>
        <w:t>необходимо</w:t>
      </w:r>
      <w:r w:rsidRPr="008E3F85">
        <w:rPr>
          <w:rStyle w:val="affffff4"/>
        </w:rPr>
        <w:t xml:space="preserve"> отправить запрос на изменение данных </w:t>
      </w:r>
      <w:r w:rsidR="00AB5F09" w:rsidRPr="008E3F85">
        <w:rPr>
          <w:rStyle w:val="affffff4"/>
        </w:rPr>
        <w:t>(см п</w:t>
      </w:r>
      <w:r w:rsidR="008838DC">
        <w:rPr>
          <w:rStyle w:val="affffff4"/>
        </w:rPr>
        <w:t xml:space="preserve">одпункт </w:t>
      </w:r>
      <w:r w:rsidR="00AB5F09" w:rsidRPr="008E3F85">
        <w:rPr>
          <w:rStyle w:val="affffff4"/>
        </w:rPr>
        <w:fldChar w:fldCharType="begin"/>
      </w:r>
      <w:r w:rsidR="00AB5F09" w:rsidRPr="008E3F85">
        <w:rPr>
          <w:rStyle w:val="affffff4"/>
        </w:rPr>
        <w:instrText xml:space="preserve"> REF _Ref147769227 \r \h </w:instrText>
      </w:r>
      <w:r w:rsidR="009D2851" w:rsidRPr="008E3F85">
        <w:rPr>
          <w:rStyle w:val="affffff4"/>
        </w:rPr>
        <w:instrText xml:space="preserve"> \* MERGEFORMAT </w:instrText>
      </w:r>
      <w:r w:rsidR="00AB5F09" w:rsidRPr="008E3F85">
        <w:rPr>
          <w:rStyle w:val="affffff4"/>
        </w:rPr>
      </w:r>
      <w:r w:rsidR="00AB5F09" w:rsidRPr="008E3F85">
        <w:rPr>
          <w:rStyle w:val="affffff4"/>
        </w:rPr>
        <w:fldChar w:fldCharType="separate"/>
      </w:r>
      <w:r w:rsidR="00917A83">
        <w:rPr>
          <w:rStyle w:val="affffff4"/>
        </w:rPr>
        <w:t>5.3.3.1.2</w:t>
      </w:r>
      <w:r w:rsidR="00AB5F09" w:rsidRPr="008E3F85">
        <w:rPr>
          <w:rStyle w:val="affffff4"/>
        </w:rPr>
        <w:fldChar w:fldCharType="end"/>
      </w:r>
      <w:r w:rsidR="009B6276" w:rsidRPr="008E3F85">
        <w:rPr>
          <w:rStyle w:val="affffff4"/>
        </w:rPr>
        <w:t xml:space="preserve"> настоящего руководства пользователя</w:t>
      </w:r>
      <w:r w:rsidR="00AB5F09" w:rsidRPr="009D2851">
        <w:t>)</w:t>
      </w:r>
      <w:r w:rsidR="009B6276">
        <w:t>;</w:t>
      </w:r>
    </w:p>
    <w:p w14:paraId="2A58AE55" w14:textId="532FD203" w:rsidR="00592915" w:rsidRPr="009D2851" w:rsidRDefault="00C54586" w:rsidP="00F26A1F">
      <w:pPr>
        <w:pStyle w:val="13"/>
      </w:pPr>
      <w:r>
        <w:t>б</w:t>
      </w:r>
      <w:r w:rsidR="00592915" w:rsidRPr="009D2851">
        <w:t xml:space="preserve">лок «Послевузовское образование». В случае, если в этом блоке обнаружены ошибки, следует отправить запрос на изменение данных </w:t>
      </w:r>
      <w:r w:rsidR="00AB5F09" w:rsidRPr="009D2851">
        <w:t>(</w:t>
      </w:r>
      <w:r w:rsidR="009D6D41">
        <w:t xml:space="preserve">см. </w:t>
      </w:r>
      <w:r w:rsidR="00B45486">
        <w:t>п</w:t>
      </w:r>
      <w:r w:rsidR="008838DC">
        <w:t>одпункт</w:t>
      </w:r>
      <w:r w:rsidR="009D6D41">
        <w:t xml:space="preserve"> </w:t>
      </w:r>
      <w:r w:rsidR="00AB5F09" w:rsidRPr="009D2851">
        <w:fldChar w:fldCharType="begin"/>
      </w:r>
      <w:r w:rsidR="00AB5F09" w:rsidRPr="009D2851">
        <w:instrText xml:space="preserve"> REF _Ref147769227 \r \h </w:instrText>
      </w:r>
      <w:r w:rsidR="009D2851" w:rsidRPr="009D2851">
        <w:instrText xml:space="preserve"> \* MERGEFORMAT </w:instrText>
      </w:r>
      <w:r w:rsidR="00AB5F09" w:rsidRPr="009D2851">
        <w:fldChar w:fldCharType="separate"/>
      </w:r>
      <w:r w:rsidR="00917A83">
        <w:t>5.3.3.1.2</w:t>
      </w:r>
      <w:r w:rsidR="00AB5F09" w:rsidRPr="009D2851">
        <w:fldChar w:fldCharType="end"/>
      </w:r>
      <w:r w:rsidR="00F200EB" w:rsidRPr="008E3F85">
        <w:t xml:space="preserve"> </w:t>
      </w:r>
      <w:r w:rsidR="00F200EB">
        <w:t>настоящего руководства пользователя</w:t>
      </w:r>
      <w:r w:rsidR="00AB5F09" w:rsidRPr="009D2851">
        <w:t>)</w:t>
      </w:r>
      <w:r w:rsidR="009B6276">
        <w:t>;</w:t>
      </w:r>
    </w:p>
    <w:p w14:paraId="16BBAF73" w14:textId="29A29EAF" w:rsidR="000B35F0" w:rsidRDefault="00C54586" w:rsidP="00F26A1F">
      <w:pPr>
        <w:pStyle w:val="13"/>
      </w:pPr>
      <w:r>
        <w:t>б</w:t>
      </w:r>
      <w:r w:rsidR="00592915" w:rsidRPr="009D2851">
        <w:t>лок «Дополнительное профессиональное образование». В случае если данный блок не заполнен</w:t>
      </w:r>
      <w:r w:rsidR="000B35F0">
        <w:t>:</w:t>
      </w:r>
    </w:p>
    <w:p w14:paraId="7715C062" w14:textId="4F82AD06" w:rsidR="000B35F0" w:rsidRDefault="000B35F0" w:rsidP="008E3F85">
      <w:pPr>
        <w:pStyle w:val="22"/>
      </w:pPr>
      <w:r w:rsidRPr="009D2851">
        <w:t xml:space="preserve">сообщите об этом </w:t>
      </w:r>
      <w:r w:rsidR="009453A6">
        <w:t>работнику</w:t>
      </w:r>
      <w:r w:rsidRPr="009D2851">
        <w:t xml:space="preserve"> организации, где </w:t>
      </w:r>
      <w:r>
        <w:t>В</w:t>
      </w:r>
      <w:r w:rsidRPr="009D2851">
        <w:t xml:space="preserve">ы трудоустроены </w:t>
      </w:r>
      <w:r>
        <w:t xml:space="preserve">или </w:t>
      </w:r>
      <w:r w:rsidRPr="009D2851">
        <w:t>были трудоустроены</w:t>
      </w:r>
      <w:r>
        <w:t>, либо</w:t>
      </w:r>
    </w:p>
    <w:p w14:paraId="188271E8" w14:textId="46C7BFD6" w:rsidR="000B35F0" w:rsidRDefault="00E85E3C" w:rsidP="00C54586">
      <w:pPr>
        <w:pStyle w:val="22"/>
      </w:pPr>
      <w:r>
        <w:t>загрузите</w:t>
      </w:r>
      <w:r w:rsidRPr="009D2851">
        <w:t xml:space="preserve"> в блок «Дополнительные документы»</w:t>
      </w:r>
      <w:r>
        <w:t xml:space="preserve"> </w:t>
      </w:r>
      <w:r w:rsidRPr="009D2851">
        <w:t>скан</w:t>
      </w:r>
      <w:r>
        <w:t xml:space="preserve">ированную </w:t>
      </w:r>
      <w:r w:rsidRPr="009D2851">
        <w:t xml:space="preserve">копию подтверждающего документа в формате </w:t>
      </w:r>
      <w:r>
        <w:rPr>
          <w:lang w:val="en-US"/>
        </w:rPr>
        <w:t>PDF</w:t>
      </w:r>
      <w:r w:rsidR="000B35F0" w:rsidRPr="009D2851">
        <w:t xml:space="preserve">. </w:t>
      </w:r>
    </w:p>
    <w:p w14:paraId="2724B245" w14:textId="35393641" w:rsidR="00592915" w:rsidRPr="009D2851" w:rsidRDefault="00592915" w:rsidP="00F26A1F">
      <w:pPr>
        <w:pStyle w:val="a7"/>
        <w:ind w:left="1134" w:firstLine="0"/>
      </w:pPr>
      <w:r w:rsidRPr="008E3F85">
        <w:rPr>
          <w:rStyle w:val="affffff4"/>
        </w:rPr>
        <w:t>В случае, если в этом блоке обнаружены ошибки, следует отправить запрос на изменение</w:t>
      </w:r>
      <w:r w:rsidRPr="009D2851">
        <w:t xml:space="preserve"> данны</w:t>
      </w:r>
      <w:r w:rsidR="000B35F0">
        <w:t>х</w:t>
      </w:r>
      <w:r w:rsidRPr="009D2851">
        <w:t xml:space="preserve"> </w:t>
      </w:r>
      <w:r w:rsidR="00AB5F09" w:rsidRPr="009D2851">
        <w:t>(</w:t>
      </w:r>
      <w:r w:rsidR="009D6D41">
        <w:t xml:space="preserve">см. </w:t>
      </w:r>
      <w:r w:rsidR="00B45486">
        <w:t>п</w:t>
      </w:r>
      <w:r w:rsidR="008838DC">
        <w:t>одпункт</w:t>
      </w:r>
      <w:r w:rsidR="009D6D41">
        <w:t xml:space="preserve"> </w:t>
      </w:r>
      <w:r w:rsidR="00AB5F09" w:rsidRPr="009D2851">
        <w:fldChar w:fldCharType="begin"/>
      </w:r>
      <w:r w:rsidR="00AB5F09" w:rsidRPr="009D2851">
        <w:instrText xml:space="preserve"> REF _Ref147769227 \r \h </w:instrText>
      </w:r>
      <w:r w:rsidR="009D2851" w:rsidRPr="009D2851">
        <w:instrText xml:space="preserve"> \* MERGEFORMAT </w:instrText>
      </w:r>
      <w:r w:rsidR="00AB5F09" w:rsidRPr="009D2851">
        <w:fldChar w:fldCharType="separate"/>
      </w:r>
      <w:r w:rsidR="00917A83">
        <w:t>5.3.3.1.2</w:t>
      </w:r>
      <w:r w:rsidR="00AB5F09" w:rsidRPr="009D2851">
        <w:fldChar w:fldCharType="end"/>
      </w:r>
      <w:r w:rsidR="00F200EB" w:rsidRPr="008E3F85">
        <w:t xml:space="preserve"> </w:t>
      </w:r>
      <w:r w:rsidR="00F200EB">
        <w:t>настоящего руководства пользователя</w:t>
      </w:r>
      <w:r w:rsidR="00AB5F09" w:rsidRPr="009D2851">
        <w:t>)</w:t>
      </w:r>
      <w:r w:rsidR="008838DC">
        <w:t>;</w:t>
      </w:r>
    </w:p>
    <w:p w14:paraId="45D7CE2B" w14:textId="7A54CB97" w:rsidR="00592915" w:rsidRPr="009D2851" w:rsidRDefault="00C54586" w:rsidP="00F26A1F">
      <w:pPr>
        <w:pStyle w:val="13"/>
      </w:pPr>
      <w:r>
        <w:t>б</w:t>
      </w:r>
      <w:r w:rsidR="00592915" w:rsidRPr="009D2851">
        <w:t>лок «Сертификат специалиста»</w:t>
      </w:r>
      <w:r w:rsidR="000B35F0">
        <w:t>;</w:t>
      </w:r>
    </w:p>
    <w:p w14:paraId="030D1DF1" w14:textId="592895EC" w:rsidR="00592915" w:rsidRPr="009D2851" w:rsidRDefault="00C54586" w:rsidP="00F26A1F">
      <w:pPr>
        <w:pStyle w:val="13"/>
      </w:pPr>
      <w:r>
        <w:t>б</w:t>
      </w:r>
      <w:r w:rsidR="00592915" w:rsidRPr="009D2851">
        <w:t>лок «Свидетельство об аккредитации специалиста»</w:t>
      </w:r>
      <w:r w:rsidR="000B35F0">
        <w:t>;</w:t>
      </w:r>
    </w:p>
    <w:p w14:paraId="2942639E" w14:textId="49944433" w:rsidR="00592915" w:rsidRPr="009D2851" w:rsidRDefault="00C54586" w:rsidP="00F26A1F">
      <w:pPr>
        <w:pStyle w:val="13"/>
      </w:pPr>
      <w:r>
        <w:t>б</w:t>
      </w:r>
      <w:r w:rsidR="00592915" w:rsidRPr="009D2851">
        <w:t>лок «Квалификационная категория»</w:t>
      </w:r>
      <w:r w:rsidR="000B35F0">
        <w:t>;</w:t>
      </w:r>
    </w:p>
    <w:p w14:paraId="72F47FA9" w14:textId="17DF7A6F" w:rsidR="00592915" w:rsidRPr="009D2851" w:rsidRDefault="00C54586" w:rsidP="00F26A1F">
      <w:pPr>
        <w:pStyle w:val="13"/>
      </w:pPr>
      <w:r>
        <w:t>б</w:t>
      </w:r>
      <w:r w:rsidR="00592915" w:rsidRPr="009D2851">
        <w:t xml:space="preserve">лок «Дополнительные документы» с возможностью загрузки файлов </w:t>
      </w:r>
      <w:r w:rsidR="00A724F8">
        <w:t xml:space="preserve">в формате </w:t>
      </w:r>
      <w:r w:rsidR="00592915" w:rsidRPr="009D2851">
        <w:rPr>
          <w:color w:val="000000" w:themeColor="text1"/>
          <w:lang w:val="en-US"/>
        </w:rPr>
        <w:t>PDF</w:t>
      </w:r>
      <w:r w:rsidR="00592915" w:rsidRPr="009D2851">
        <w:rPr>
          <w:color w:val="000000" w:themeColor="text1"/>
        </w:rPr>
        <w:t xml:space="preserve">. </w:t>
      </w:r>
      <w:r w:rsidR="00A724F8">
        <w:rPr>
          <w:color w:val="000000" w:themeColor="text1"/>
        </w:rPr>
        <w:t>Допускается загрузка</w:t>
      </w:r>
      <w:r w:rsidR="00592915" w:rsidRPr="009D2851">
        <w:rPr>
          <w:color w:val="000000" w:themeColor="text1"/>
        </w:rPr>
        <w:t xml:space="preserve"> не более 5 файлов, при этом размер файла не должен превышать 10 Мб</w:t>
      </w:r>
      <w:r w:rsidR="007546DE">
        <w:rPr>
          <w:color w:val="000000" w:themeColor="text1"/>
        </w:rPr>
        <w:t>айт</w:t>
      </w:r>
      <w:r w:rsidR="00592915" w:rsidRPr="009D2851">
        <w:rPr>
          <w:color w:val="000000" w:themeColor="text1"/>
        </w:rPr>
        <w:t>.</w:t>
      </w:r>
    </w:p>
    <w:p w14:paraId="28D27061" w14:textId="0736A7DD" w:rsidR="00592915" w:rsidRPr="009D2851" w:rsidRDefault="00592915" w:rsidP="009D2851">
      <w:pPr>
        <w:pStyle w:val="50"/>
      </w:pPr>
      <w:bookmarkStart w:id="435" w:name="_Ref106208897"/>
      <w:r w:rsidRPr="009D2851">
        <w:t xml:space="preserve">Настройка разрешения на публикацию </w:t>
      </w:r>
      <w:r w:rsidR="00B14001">
        <w:t>дан</w:t>
      </w:r>
      <w:r w:rsidRPr="009D2851">
        <w:t xml:space="preserve">ных с </w:t>
      </w:r>
      <w:r w:rsidR="00A724F8">
        <w:t>П</w:t>
      </w:r>
      <w:r w:rsidRPr="009D2851">
        <w:t>ортала НМФО</w:t>
      </w:r>
      <w:bookmarkEnd w:id="435"/>
    </w:p>
    <w:p w14:paraId="2C2E07FD" w14:textId="797BECD7" w:rsidR="00592915" w:rsidRPr="009D2851" w:rsidRDefault="00592915" w:rsidP="008E3F85">
      <w:pPr>
        <w:pStyle w:val="a7"/>
      </w:pPr>
      <w:r w:rsidRPr="009D2851">
        <w:t xml:space="preserve">Для разрешения публикации </w:t>
      </w:r>
      <w:r w:rsidR="002247BF">
        <w:t>в</w:t>
      </w:r>
      <w:r w:rsidR="00FF443B">
        <w:t xml:space="preserve"> </w:t>
      </w:r>
      <w:r w:rsidR="00A57F93" w:rsidRPr="00A57F93">
        <w:t>модул</w:t>
      </w:r>
      <w:r w:rsidR="00A57F93">
        <w:t>е</w:t>
      </w:r>
      <w:r w:rsidR="00A57F93" w:rsidRPr="00A57F93">
        <w:t xml:space="preserve"> «Медицинский и фармацевтический персонал» Подсистемы</w:t>
      </w:r>
      <w:r w:rsidR="00FF443B">
        <w:t xml:space="preserve"> </w:t>
      </w:r>
      <w:r w:rsidR="00B70E64">
        <w:t xml:space="preserve">сведений </w:t>
      </w:r>
      <w:r w:rsidRPr="009D2851">
        <w:t xml:space="preserve">о пятилетних циклах обучения с </w:t>
      </w:r>
      <w:r w:rsidR="00B70E64">
        <w:t>П</w:t>
      </w:r>
      <w:r w:rsidRPr="009D2851">
        <w:t>ортала НМФО:</w:t>
      </w:r>
    </w:p>
    <w:p w14:paraId="7CF54B13" w14:textId="3F80A67C" w:rsidR="00592915" w:rsidRPr="009D2851" w:rsidRDefault="00592915" w:rsidP="00CB2806">
      <w:pPr>
        <w:pStyle w:val="18"/>
        <w:numPr>
          <w:ilvl w:val="0"/>
          <w:numId w:val="65"/>
        </w:numPr>
      </w:pPr>
      <w:r w:rsidRPr="009D2851">
        <w:t xml:space="preserve">В блоке «Сведения с портала НМФО: пятилетние циклы» нажмите кнопку «Настройки». Откроется </w:t>
      </w:r>
      <w:r w:rsidR="00F26A1F">
        <w:t>форма</w:t>
      </w:r>
      <w:r w:rsidRPr="009D2851">
        <w:t xml:space="preserve"> «Настройки отображения»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_Ref147767302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92</w:t>
      </w:r>
      <w:r w:rsidR="00DD0666" w:rsidRPr="009D2851">
        <w:fldChar w:fldCharType="end"/>
      </w:r>
      <w:r w:rsidRPr="009D2851">
        <w:t>).</w:t>
      </w:r>
    </w:p>
    <w:p w14:paraId="694E13C2" w14:textId="77777777" w:rsidR="00592915" w:rsidRPr="009D2851" w:rsidRDefault="00592915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2FA27B7B" wp14:editId="55A39E4D">
            <wp:extent cx="2806572" cy="3071192"/>
            <wp:effectExtent l="0" t="0" r="0" b="0"/>
            <wp:docPr id="298399881" name="Рисунок 298399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140" cy="308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8DD0E" w14:textId="753C0E46" w:rsidR="00592915" w:rsidRPr="009D2851" w:rsidRDefault="00592915" w:rsidP="008E3F85">
      <w:pPr>
        <w:pStyle w:val="affffffb"/>
      </w:pPr>
      <w:bookmarkStart w:id="436" w:name="_Ref147767302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92</w:t>
      </w:r>
      <w:r w:rsidR="00731FD8">
        <w:rPr>
          <w:noProof/>
        </w:rPr>
        <w:fldChar w:fldCharType="end"/>
      </w:r>
      <w:bookmarkEnd w:id="436"/>
      <w:r w:rsidRPr="009D2851">
        <w:t xml:space="preserve"> </w:t>
      </w:r>
      <w:r w:rsidR="00B70E64">
        <w:t>–</w:t>
      </w:r>
      <w:r w:rsidRPr="009D2851">
        <w:t xml:space="preserve"> </w:t>
      </w:r>
      <w:r w:rsidR="00F26A1F">
        <w:t>Форма «</w:t>
      </w:r>
      <w:r w:rsidRPr="009D2851">
        <w:t>Настройки отображения</w:t>
      </w:r>
      <w:r w:rsidR="00F26A1F">
        <w:t>»</w:t>
      </w:r>
    </w:p>
    <w:p w14:paraId="33254B49" w14:textId="6FBAC4A6" w:rsidR="00592915" w:rsidRPr="009D2851" w:rsidRDefault="00592915" w:rsidP="008E3F85">
      <w:pPr>
        <w:pStyle w:val="18"/>
      </w:pPr>
      <w:r w:rsidRPr="009D2851">
        <w:t xml:space="preserve">Установите </w:t>
      </w:r>
      <w:r w:rsidR="00C70BB8">
        <w:t>флажки</w:t>
      </w:r>
      <w:r w:rsidRPr="009D2851">
        <w:t xml:space="preserve"> напротив разделов, которые будут опубликованы</w:t>
      </w:r>
      <w:r w:rsidR="00115572">
        <w:t xml:space="preserve"> </w:t>
      </w:r>
      <w:r w:rsidR="004F57D2">
        <w:t xml:space="preserve">на </w:t>
      </w:r>
      <w:r w:rsidR="00115572">
        <w:t>закрытом портале</w:t>
      </w:r>
      <w:r w:rsidR="00A114C4">
        <w:rPr>
          <w:rStyle w:val="afff0"/>
        </w:rPr>
        <w:footnoteReference w:id="3"/>
      </w:r>
      <w:r w:rsidR="00115572" w:rsidRPr="009D2851">
        <w:t>.</w:t>
      </w:r>
    </w:p>
    <w:p w14:paraId="38C60A42" w14:textId="77777777" w:rsidR="00592915" w:rsidRPr="009D2851" w:rsidRDefault="00592915" w:rsidP="008E3F85">
      <w:pPr>
        <w:pStyle w:val="18"/>
      </w:pPr>
      <w:r w:rsidRPr="009D2851">
        <w:t>Нажмите кнопку «Сохранить».</w:t>
      </w:r>
    </w:p>
    <w:p w14:paraId="20845E8B" w14:textId="0D450D21" w:rsidR="00592915" w:rsidRPr="009D2851" w:rsidRDefault="00BF5107" w:rsidP="009D2851">
      <w:pPr>
        <w:pStyle w:val="39"/>
      </w:pPr>
      <w:bookmarkStart w:id="437" w:name="_Toc106116516"/>
      <w:bookmarkStart w:id="438" w:name="_Ref106201422"/>
      <w:bookmarkStart w:id="439" w:name="_Toc106208958"/>
      <w:bookmarkStart w:id="440" w:name="_Toc167560155"/>
      <w:r>
        <w:t>Форма</w:t>
      </w:r>
      <w:r w:rsidR="00592915" w:rsidRPr="009D2851">
        <w:t xml:space="preserve"> </w:t>
      </w:r>
      <w:r>
        <w:t>«</w:t>
      </w:r>
      <w:r w:rsidR="008B443E">
        <w:t>Аккредитация</w:t>
      </w:r>
      <w:r>
        <w:t>»</w:t>
      </w:r>
      <w:bookmarkEnd w:id="440"/>
      <w:r w:rsidR="00592915" w:rsidRPr="009D2851">
        <w:t xml:space="preserve"> </w:t>
      </w:r>
      <w:bookmarkEnd w:id="437"/>
      <w:bookmarkEnd w:id="438"/>
      <w:bookmarkEnd w:id="439"/>
    </w:p>
    <w:p w14:paraId="112BC8CD" w14:textId="77777777" w:rsidR="00592915" w:rsidRPr="009D2851" w:rsidRDefault="00592915" w:rsidP="009D2851">
      <w:pPr>
        <w:pStyle w:val="46"/>
      </w:pPr>
      <w:bookmarkStart w:id="441" w:name="_Toc106116517"/>
      <w:bookmarkStart w:id="442" w:name="_Ref106201438"/>
      <w:r w:rsidRPr="009D2851">
        <w:t>Просмотр списка заявлений</w:t>
      </w:r>
      <w:bookmarkEnd w:id="441"/>
      <w:bookmarkEnd w:id="442"/>
    </w:p>
    <w:p w14:paraId="57C30CD4" w14:textId="71D6467B" w:rsidR="00592915" w:rsidRPr="009D2851" w:rsidRDefault="002247BF" w:rsidP="008E3F85">
      <w:pPr>
        <w:pStyle w:val="a7"/>
      </w:pPr>
      <w:r>
        <w:t>Для р</w:t>
      </w:r>
      <w:r w:rsidR="00592915" w:rsidRPr="009D2851">
        <w:t>абот</w:t>
      </w:r>
      <w:r>
        <w:t>ы</w:t>
      </w:r>
      <w:r w:rsidR="00592915" w:rsidRPr="009D2851">
        <w:t xml:space="preserve"> с заявлениями п</w:t>
      </w:r>
      <w:r>
        <w:t>ерейдите</w:t>
      </w:r>
      <w:r w:rsidR="00592915" w:rsidRPr="009D2851">
        <w:t xml:space="preserve"> в разделе «Аккредитация», в боковом меню выберите раздел «Заявления». В главном меню нажмите в нижнем меню</w:t>
      </w:r>
      <w:r>
        <w:t xml:space="preserve"> </w:t>
      </w:r>
      <w:r w:rsidRPr="009D2851">
        <w:t>на данную иконку</w:t>
      </w:r>
      <w:r w:rsidR="00592915" w:rsidRPr="009D2851">
        <w:t xml:space="preserve"> </w:t>
      </w:r>
      <w:r w:rsidR="00592915" w:rsidRPr="009D2851">
        <w:rPr>
          <w:noProof/>
        </w:rPr>
        <w:drawing>
          <wp:inline distT="0" distB="0" distL="0" distR="0" wp14:anchorId="3606559A" wp14:editId="68C7703C">
            <wp:extent cx="731519" cy="387927"/>
            <wp:effectExtent l="0" t="0" r="0" b="0"/>
            <wp:docPr id="298399882" name="Рисунок 298399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571" cy="39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15" w:rsidRPr="009D2851">
        <w:t xml:space="preserve">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_Ref147767408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93</w:t>
      </w:r>
      <w:r w:rsidR="00DD0666" w:rsidRPr="009D2851">
        <w:fldChar w:fldCharType="end"/>
      </w:r>
      <w:r w:rsidR="00592915" w:rsidRPr="009D2851">
        <w:t>).</w:t>
      </w:r>
    </w:p>
    <w:p w14:paraId="70D00F3C" w14:textId="77777777" w:rsidR="00592915" w:rsidRPr="009D2851" w:rsidRDefault="00592915" w:rsidP="008E3F85">
      <w:pPr>
        <w:pStyle w:val="affffff9"/>
      </w:pPr>
      <w:r w:rsidRPr="009D2851">
        <w:rPr>
          <w:noProof/>
        </w:rPr>
        <w:lastRenderedPageBreak/>
        <w:drawing>
          <wp:inline distT="0" distB="0" distL="0" distR="0" wp14:anchorId="4B992F4D" wp14:editId="62E92A3F">
            <wp:extent cx="2078818" cy="5903844"/>
            <wp:effectExtent l="0" t="0" r="0" b="1905"/>
            <wp:docPr id="298399883" name="Рисунок 298399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952" cy="592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5520D" w14:textId="6CEFDEB4" w:rsidR="00592915" w:rsidRPr="009D2851" w:rsidRDefault="00592915" w:rsidP="008E3F85">
      <w:pPr>
        <w:pStyle w:val="affffffb"/>
      </w:pPr>
      <w:bookmarkStart w:id="443" w:name="_Ref147767408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93</w:t>
      </w:r>
      <w:r w:rsidR="00731FD8">
        <w:rPr>
          <w:noProof/>
        </w:rPr>
        <w:fldChar w:fldCharType="end"/>
      </w:r>
      <w:bookmarkEnd w:id="443"/>
      <w:r w:rsidRPr="009D2851">
        <w:t xml:space="preserve"> </w:t>
      </w:r>
      <w:r w:rsidR="002247BF">
        <w:t>–</w:t>
      </w:r>
      <w:r w:rsidRPr="009D2851">
        <w:t xml:space="preserve"> Список заявлений </w:t>
      </w:r>
      <w:r w:rsidR="002247BF">
        <w:t xml:space="preserve">о допуске к </w:t>
      </w:r>
      <w:r w:rsidR="00DD0666" w:rsidRPr="009D2851">
        <w:t>периодическ</w:t>
      </w:r>
      <w:r w:rsidR="002247BF">
        <w:t>ой</w:t>
      </w:r>
      <w:r w:rsidRPr="009D2851">
        <w:t xml:space="preserve"> аккредитаци</w:t>
      </w:r>
      <w:r w:rsidR="002247BF">
        <w:t>и спец</w:t>
      </w:r>
      <w:r w:rsidR="005F29D1">
        <w:t>и</w:t>
      </w:r>
      <w:r w:rsidR="002247BF">
        <w:t>алиста</w:t>
      </w:r>
    </w:p>
    <w:p w14:paraId="1089B43D" w14:textId="77777777" w:rsidR="00592915" w:rsidRPr="009D2851" w:rsidRDefault="00592915" w:rsidP="008E3F85">
      <w:pPr>
        <w:pStyle w:val="a7"/>
      </w:pPr>
      <w:r w:rsidRPr="009D2851">
        <w:t>Страница содержит элементы:</w:t>
      </w:r>
    </w:p>
    <w:p w14:paraId="0DD430DA" w14:textId="3BB5BDAC" w:rsidR="00592915" w:rsidRPr="009D2851" w:rsidRDefault="00592915" w:rsidP="00F26A1F">
      <w:pPr>
        <w:pStyle w:val="13"/>
      </w:pPr>
      <w:r w:rsidRPr="009D2851">
        <w:t xml:space="preserve">таблица со списком заявлений </w:t>
      </w:r>
      <w:r w:rsidR="005F29D1" w:rsidRPr="005F29D1">
        <w:t>допуске к периодической аккредитации специалиста</w:t>
      </w:r>
      <w:r w:rsidRPr="009D2851">
        <w:t>. Таблица содержит столбцы:</w:t>
      </w:r>
    </w:p>
    <w:p w14:paraId="2062C083" w14:textId="463A54CA" w:rsidR="00592915" w:rsidRPr="009D2851" w:rsidRDefault="00592915" w:rsidP="00F26A1F">
      <w:pPr>
        <w:pStyle w:val="22"/>
      </w:pPr>
      <w:r w:rsidRPr="009D2851">
        <w:t>«Наименование»</w:t>
      </w:r>
      <w:r w:rsidR="005F29D1">
        <w:t>,</w:t>
      </w:r>
    </w:p>
    <w:p w14:paraId="0780269A" w14:textId="77777777" w:rsidR="00592915" w:rsidRPr="009D2851" w:rsidRDefault="00592915" w:rsidP="00F26A1F">
      <w:pPr>
        <w:pStyle w:val="22"/>
      </w:pPr>
      <w:r w:rsidRPr="009D2851">
        <w:t>«Статус заявления». Возможные значения:</w:t>
      </w:r>
    </w:p>
    <w:p w14:paraId="07690981" w14:textId="3DBCAF50" w:rsidR="00B807E0" w:rsidRPr="009D2851" w:rsidRDefault="00B807E0" w:rsidP="00F26A1F">
      <w:pPr>
        <w:pStyle w:val="31"/>
      </w:pPr>
      <w:r w:rsidRPr="009D2851">
        <w:t xml:space="preserve">«Сформировано» — присваивается после первичного сохранения заявления </w:t>
      </w:r>
      <w:r w:rsidR="005F29D1" w:rsidRPr="009D2851">
        <w:t>пользователем</w:t>
      </w:r>
      <w:r w:rsidRPr="009D2851">
        <w:t>;</w:t>
      </w:r>
    </w:p>
    <w:p w14:paraId="639E3F8D" w14:textId="77777777" w:rsidR="00B807E0" w:rsidRPr="009D2851" w:rsidRDefault="00B807E0" w:rsidP="00F26A1F">
      <w:pPr>
        <w:pStyle w:val="31"/>
      </w:pPr>
      <w:r w:rsidRPr="009D2851">
        <w:t>«На рассмотрении» — присваивается после отправки заявления пользователем;</w:t>
      </w:r>
    </w:p>
    <w:p w14:paraId="48F8EC13" w14:textId="7B6B47EA" w:rsidR="00B807E0" w:rsidRPr="009D2851" w:rsidRDefault="00B807E0" w:rsidP="00F26A1F">
      <w:pPr>
        <w:pStyle w:val="31"/>
      </w:pPr>
      <w:r w:rsidRPr="009D2851">
        <w:t>«Не доставлено» — присваивается в случае</w:t>
      </w:r>
      <w:r w:rsidR="005F29D1">
        <w:t xml:space="preserve">, если </w:t>
      </w:r>
      <w:r>
        <w:t>заявление по каким-</w:t>
      </w:r>
      <w:r w:rsidR="005F29D1">
        <w:t>либо</w:t>
      </w:r>
      <w:r>
        <w:t xml:space="preserve"> причинам не было доставлено </w:t>
      </w:r>
      <w:r w:rsidRPr="009D2851">
        <w:t>(Подсистема не смогла отправить письмо</w:t>
      </w:r>
      <w:r w:rsidR="005F29D1">
        <w:t>,</w:t>
      </w:r>
      <w:r w:rsidRPr="009D2851">
        <w:t xml:space="preserve"> или </w:t>
      </w:r>
      <w:r>
        <w:t>получатель</w:t>
      </w:r>
      <w:r w:rsidRPr="009D2851">
        <w:t xml:space="preserve"> не </w:t>
      </w:r>
      <w:r>
        <w:t xml:space="preserve">смог </w:t>
      </w:r>
      <w:r w:rsidRPr="009D2851">
        <w:t>получить заявление);</w:t>
      </w:r>
    </w:p>
    <w:p w14:paraId="1085654E" w14:textId="4F37AA95" w:rsidR="00B807E0" w:rsidRPr="009D2851" w:rsidRDefault="00B807E0" w:rsidP="00F26A1F">
      <w:pPr>
        <w:pStyle w:val="31"/>
      </w:pPr>
      <w:r w:rsidRPr="009D2851">
        <w:t xml:space="preserve">«Отклонено» — присваивается в случае, если </w:t>
      </w:r>
      <w:r w:rsidR="005F29D1">
        <w:t xml:space="preserve">от ИС Аккредитация получен </w:t>
      </w:r>
      <w:r w:rsidRPr="009D2851">
        <w:t>ответ об ошибке в заявлении;</w:t>
      </w:r>
    </w:p>
    <w:p w14:paraId="688C10FD" w14:textId="2B4B81CC" w:rsidR="00B807E0" w:rsidRPr="009D2851" w:rsidRDefault="00B807E0" w:rsidP="00F26A1F">
      <w:pPr>
        <w:pStyle w:val="31"/>
      </w:pPr>
      <w:r w:rsidRPr="009D2851">
        <w:lastRenderedPageBreak/>
        <w:t xml:space="preserve">«Отменено» — присваивается в случае обращения пользователя в </w:t>
      </w:r>
      <w:r w:rsidR="00BD3AF4">
        <w:t>Ф</w:t>
      </w:r>
      <w:r w:rsidRPr="009D2851">
        <w:t xml:space="preserve">едеральный аккредитационный центр с целью </w:t>
      </w:r>
      <w:r w:rsidR="00BD3AF4">
        <w:t xml:space="preserve">отзыва </w:t>
      </w:r>
      <w:r w:rsidRPr="009D2851">
        <w:t>поданного заявления;</w:t>
      </w:r>
    </w:p>
    <w:p w14:paraId="6074A7D4" w14:textId="4CC7F698" w:rsidR="00B807E0" w:rsidRPr="009D2851" w:rsidRDefault="00986AF0" w:rsidP="00F26A1F">
      <w:pPr>
        <w:pStyle w:val="31"/>
      </w:pPr>
      <w:r w:rsidRPr="009D2851">
        <w:t>«Аккредитация не пройдена» — присваивается в случае</w:t>
      </w:r>
      <w:r>
        <w:t xml:space="preserve"> неуспешного прохождения </w:t>
      </w:r>
      <w:r w:rsidRPr="009D2851">
        <w:t>аккредитации</w:t>
      </w:r>
      <w:r>
        <w:t xml:space="preserve"> специалиста</w:t>
      </w:r>
      <w:r w:rsidR="00B807E0" w:rsidRPr="009D2851">
        <w:t>;</w:t>
      </w:r>
    </w:p>
    <w:p w14:paraId="76575BC2" w14:textId="36FFF78A" w:rsidR="00B807E0" w:rsidRPr="009D2851" w:rsidRDefault="00B807E0" w:rsidP="00F26A1F">
      <w:pPr>
        <w:pStyle w:val="31"/>
      </w:pPr>
      <w:r w:rsidRPr="009D2851">
        <w:t xml:space="preserve">«Аккредитация пройдена» — присваивается в случае, если ИС Аккредитация вернула в ответе протокол с результатами аккредитации </w:t>
      </w:r>
      <w:r w:rsidR="00BD3AF4">
        <w:t>специалиста;</w:t>
      </w:r>
    </w:p>
    <w:p w14:paraId="5E3168F5" w14:textId="14C84C7E" w:rsidR="00592915" w:rsidRPr="00DE0BC1" w:rsidRDefault="00592915" w:rsidP="00F26A1F">
      <w:pPr>
        <w:pStyle w:val="22"/>
      </w:pPr>
      <w:r w:rsidRPr="00DE0BC1">
        <w:t>«Дата изменения»</w:t>
      </w:r>
      <w:r w:rsidR="00BD3AF4" w:rsidRPr="00DE0BC1">
        <w:t>;</w:t>
      </w:r>
    </w:p>
    <w:p w14:paraId="28945CF7" w14:textId="6A5D7EDE" w:rsidR="00592915" w:rsidRPr="009D2851" w:rsidRDefault="00592915" w:rsidP="00F26A1F">
      <w:pPr>
        <w:pStyle w:val="13"/>
      </w:pPr>
      <w:r w:rsidRPr="009D2851">
        <w:t xml:space="preserve">кнопка «Добавить заявление» для создания и подачи заявления </w:t>
      </w:r>
      <w:r w:rsidR="00BD3AF4">
        <w:t xml:space="preserve">о допуске к </w:t>
      </w:r>
      <w:r w:rsidRPr="009D2851">
        <w:t>аккредитаци</w:t>
      </w:r>
      <w:r w:rsidR="00BD3AF4">
        <w:t>и специалиста</w:t>
      </w:r>
      <w:r w:rsidRPr="009D2851">
        <w:t xml:space="preserve"> (</w:t>
      </w:r>
      <w:r w:rsidR="009D6D41">
        <w:t xml:space="preserve">см. </w:t>
      </w:r>
      <w:r w:rsidR="00B45486">
        <w:t>п</w:t>
      </w:r>
      <w:r w:rsidR="008838DC">
        <w:t>одпункт</w:t>
      </w:r>
      <w:r w:rsidR="009D6D41">
        <w:t xml:space="preserve"> </w:t>
      </w:r>
      <w:r w:rsidR="001B0BD3" w:rsidRPr="009D2851">
        <w:fldChar w:fldCharType="begin"/>
      </w:r>
      <w:r w:rsidR="001B0BD3" w:rsidRPr="009D2851">
        <w:instrText xml:space="preserve"> REF _Ref147769499 \r \h </w:instrText>
      </w:r>
      <w:r w:rsidR="009D2851" w:rsidRPr="009D2851">
        <w:instrText xml:space="preserve"> \* MERGEFORMAT </w:instrText>
      </w:r>
      <w:r w:rsidR="001B0BD3" w:rsidRPr="009D2851">
        <w:fldChar w:fldCharType="separate"/>
      </w:r>
      <w:r w:rsidR="00917A83">
        <w:t>5.3.7.2</w:t>
      </w:r>
      <w:r w:rsidR="001B0BD3" w:rsidRPr="009D2851">
        <w:fldChar w:fldCharType="end"/>
      </w:r>
      <w:r w:rsidR="00B807E0">
        <w:t xml:space="preserve"> </w:t>
      </w:r>
      <w:r w:rsidR="00344CCD">
        <w:t>настоящего руководства пользователя</w:t>
      </w:r>
      <w:r w:rsidRPr="009D2851">
        <w:t xml:space="preserve">). </w:t>
      </w:r>
    </w:p>
    <w:p w14:paraId="5EBF4107" w14:textId="754F4C10" w:rsidR="00592915" w:rsidRPr="009D2851" w:rsidRDefault="00592915" w:rsidP="009D2851">
      <w:pPr>
        <w:pStyle w:val="46"/>
      </w:pPr>
      <w:bookmarkStart w:id="444" w:name="_Toc104550194"/>
      <w:bookmarkStart w:id="445" w:name="_Toc104972895"/>
      <w:bookmarkStart w:id="446" w:name="_Ref106192649"/>
      <w:bookmarkStart w:id="447" w:name="_Ref147769499"/>
      <w:r w:rsidRPr="009D2851">
        <w:t xml:space="preserve">Создание заявления </w:t>
      </w:r>
      <w:r w:rsidR="00BD3AF4" w:rsidRPr="00BD3AF4">
        <w:t>о допуске к периодической аккредитации специалиста</w:t>
      </w:r>
      <w:bookmarkEnd w:id="444"/>
      <w:bookmarkEnd w:id="445"/>
      <w:bookmarkEnd w:id="446"/>
      <w:bookmarkEnd w:id="447"/>
    </w:p>
    <w:p w14:paraId="6A2E8674" w14:textId="1C2C8801" w:rsidR="00592915" w:rsidRPr="009D2851" w:rsidRDefault="00592915" w:rsidP="00CB2806">
      <w:pPr>
        <w:pStyle w:val="18"/>
        <w:numPr>
          <w:ilvl w:val="0"/>
          <w:numId w:val="66"/>
        </w:numPr>
      </w:pPr>
      <w:r w:rsidRPr="009D2851">
        <w:t>Нажмите кнопку «Добавить заявление». Откроется форма «Заявление на периодическую аккредитацию»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_Ref147767443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94</w:t>
      </w:r>
      <w:r w:rsidR="00DD0666" w:rsidRPr="009D2851">
        <w:fldChar w:fldCharType="end"/>
      </w:r>
      <w:r w:rsidRPr="009D2851">
        <w:t xml:space="preserve">). </w:t>
      </w:r>
    </w:p>
    <w:p w14:paraId="15E8F2F9" w14:textId="77777777" w:rsidR="00592915" w:rsidRPr="009D2851" w:rsidRDefault="00592915" w:rsidP="008E3F85">
      <w:pPr>
        <w:pStyle w:val="18"/>
      </w:pPr>
      <w:r w:rsidRPr="009D2851">
        <w:t>На форме заполните все необходимые поля в блоках (поля, обязательные для заполнения, отмечены звездочкой):</w:t>
      </w:r>
    </w:p>
    <w:p w14:paraId="24BE0457" w14:textId="2FB00590" w:rsidR="00592915" w:rsidRPr="009D2851" w:rsidRDefault="00592915" w:rsidP="00AE420A">
      <w:pPr>
        <w:pStyle w:val="22"/>
      </w:pPr>
      <w:r w:rsidRPr="009D2851">
        <w:t>«Персональные данные»</w:t>
      </w:r>
      <w:r w:rsidR="00BD3AF4">
        <w:t>,</w:t>
      </w:r>
    </w:p>
    <w:p w14:paraId="28B934D4" w14:textId="0ED2374A" w:rsidR="00592915" w:rsidRPr="009D2851" w:rsidRDefault="00592915" w:rsidP="00AE420A">
      <w:pPr>
        <w:pStyle w:val="22"/>
      </w:pPr>
      <w:r w:rsidRPr="009D2851">
        <w:t>«Портфолио»</w:t>
      </w:r>
      <w:r w:rsidR="00BD3AF4">
        <w:t>,</w:t>
      </w:r>
    </w:p>
    <w:p w14:paraId="642C7DD5" w14:textId="7F3DE71B" w:rsidR="00592915" w:rsidRPr="009D2851" w:rsidRDefault="00592915" w:rsidP="00AE420A">
      <w:pPr>
        <w:pStyle w:val="22"/>
      </w:pPr>
      <w:r w:rsidRPr="009D2851">
        <w:t xml:space="preserve">«Дополнительные документы». Блок также содержит файлы, загруженные в разделах «Профессиональная часть портфолио» и «Образовательная часть портфолио». Можно дополнительно загрузить 5 файлов в формате </w:t>
      </w:r>
      <w:r w:rsidRPr="009D2851">
        <w:rPr>
          <w:lang w:val="en-US"/>
        </w:rPr>
        <w:t>PDF</w:t>
      </w:r>
      <w:r w:rsidRPr="009D2851">
        <w:t xml:space="preserve">, при этом </w:t>
      </w:r>
      <w:r w:rsidRPr="009D2851">
        <w:rPr>
          <w:color w:val="000000" w:themeColor="text1"/>
        </w:rPr>
        <w:t xml:space="preserve">суммарный размер файлов, приложенных к </w:t>
      </w:r>
      <w:r w:rsidR="00614B9B">
        <w:rPr>
          <w:color w:val="000000" w:themeColor="text1"/>
        </w:rPr>
        <w:t>з</w:t>
      </w:r>
      <w:r w:rsidRPr="009D2851">
        <w:rPr>
          <w:color w:val="000000" w:themeColor="text1"/>
        </w:rPr>
        <w:t>аявлению, не должен превышать 25 Мб</w:t>
      </w:r>
      <w:r w:rsidR="007546DE">
        <w:rPr>
          <w:color w:val="000000" w:themeColor="text1"/>
        </w:rPr>
        <w:t>айт</w:t>
      </w:r>
      <w:r w:rsidR="00614B9B">
        <w:t>;</w:t>
      </w:r>
    </w:p>
    <w:p w14:paraId="19E445E6" w14:textId="39CA38CB" w:rsidR="00592915" w:rsidRPr="009D2851" w:rsidRDefault="00592915" w:rsidP="00AE420A">
      <w:pPr>
        <w:pStyle w:val="22"/>
      </w:pPr>
      <w:r w:rsidRPr="009D2851">
        <w:t>«Комментарий»</w:t>
      </w:r>
      <w:r w:rsidR="00614B9B">
        <w:t>;</w:t>
      </w:r>
    </w:p>
    <w:p w14:paraId="655A4326" w14:textId="1DF19EF0" w:rsidR="00592915" w:rsidRPr="009D2851" w:rsidRDefault="00592915" w:rsidP="00AE420A">
      <w:pPr>
        <w:pStyle w:val="22"/>
      </w:pPr>
      <w:r w:rsidRPr="009D2851">
        <w:t>«Согласи</w:t>
      </w:r>
      <w:r w:rsidR="00614B9B">
        <w:t>е</w:t>
      </w:r>
      <w:r w:rsidRPr="009D2851">
        <w:t xml:space="preserve"> на обработку персональных данных».</w:t>
      </w:r>
    </w:p>
    <w:p w14:paraId="52CEE44B" w14:textId="5425333C" w:rsidR="00592915" w:rsidRPr="009D029D" w:rsidRDefault="00592915" w:rsidP="00F26A1F">
      <w:pPr>
        <w:pStyle w:val="a7"/>
        <w:ind w:left="1560" w:firstLine="0"/>
      </w:pPr>
      <w:r w:rsidRPr="009D029D">
        <w:t>Часть данных на форме заполнен</w:t>
      </w:r>
      <w:r w:rsidR="00AE420A" w:rsidRPr="009D029D">
        <w:t>а</w:t>
      </w:r>
      <w:r w:rsidRPr="009D029D">
        <w:t xml:space="preserve"> из </w:t>
      </w:r>
      <w:r w:rsidR="00B14001" w:rsidRPr="00B14001">
        <w:t>модуля «Медицинский и фармацевтический персонал» Подсистемы</w:t>
      </w:r>
      <w:r w:rsidRPr="009D029D">
        <w:t xml:space="preserve"> и недоступ</w:t>
      </w:r>
      <w:r w:rsidR="00AE420A" w:rsidRPr="009D029D">
        <w:t>на</w:t>
      </w:r>
      <w:r w:rsidRPr="009D029D">
        <w:t xml:space="preserve"> для редактирования.</w:t>
      </w:r>
      <w:r w:rsidR="009D029D" w:rsidRPr="009D029D">
        <w:t xml:space="preserve"> Данные </w:t>
      </w:r>
      <w:r w:rsidR="00685512">
        <w:t xml:space="preserve">в </w:t>
      </w:r>
      <w:r w:rsidR="00B14001" w:rsidRPr="00B14001">
        <w:t>модул</w:t>
      </w:r>
      <w:r w:rsidR="00B14001">
        <w:t>ь</w:t>
      </w:r>
      <w:r w:rsidR="00B14001" w:rsidRPr="00B14001">
        <w:t xml:space="preserve"> «Медицинский и фармацевтический персонал» Подсистемы</w:t>
      </w:r>
      <w:r w:rsidR="00685512">
        <w:t xml:space="preserve"> </w:t>
      </w:r>
      <w:r w:rsidR="009D029D" w:rsidRPr="009D029D">
        <w:t>вносятся уполномоченным работником медицинской</w:t>
      </w:r>
      <w:r w:rsidR="00B14001">
        <w:t xml:space="preserve">, </w:t>
      </w:r>
      <w:r w:rsidR="009D029D" w:rsidRPr="009D029D">
        <w:t>фармацевтической или образовательной организации</w:t>
      </w:r>
      <w:r w:rsidR="009D029D">
        <w:t>.</w:t>
      </w:r>
    </w:p>
    <w:p w14:paraId="6618E2C4" w14:textId="77777777" w:rsidR="00592915" w:rsidRPr="009D2851" w:rsidRDefault="00592915" w:rsidP="008E3F85">
      <w:pPr>
        <w:pStyle w:val="18"/>
      </w:pPr>
      <w:r w:rsidRPr="009D2851">
        <w:t xml:space="preserve">Нажмите кнопку «Сформировать заявление». Если все обязательные поля на форме заполнены корректно, заявление сохраняется и переводится в статус «Сформировано». </w:t>
      </w:r>
    </w:p>
    <w:p w14:paraId="63C06B04" w14:textId="5057D1C0" w:rsidR="00592915" w:rsidRPr="009D2851" w:rsidRDefault="00DD6C73" w:rsidP="008E3F85">
      <w:pPr>
        <w:pStyle w:val="affffff9"/>
      </w:pPr>
      <w:r w:rsidRPr="00DD6C73">
        <w:rPr>
          <w:noProof/>
        </w:rPr>
        <w:lastRenderedPageBreak/>
        <w:drawing>
          <wp:inline distT="0" distB="0" distL="0" distR="0" wp14:anchorId="5416A371" wp14:editId="70BAE6CE">
            <wp:extent cx="1903819" cy="8794750"/>
            <wp:effectExtent l="0" t="0" r="1270" b="6350"/>
            <wp:docPr id="1276111048" name="Рисунок 127611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906700" cy="880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67548" w14:textId="31F51393" w:rsidR="00592915" w:rsidRPr="009D2851" w:rsidRDefault="00592915" w:rsidP="008E3F85">
      <w:pPr>
        <w:pStyle w:val="affffffb"/>
      </w:pPr>
      <w:bookmarkStart w:id="448" w:name="_Ref147767443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94</w:t>
      </w:r>
      <w:r w:rsidR="00731FD8">
        <w:rPr>
          <w:noProof/>
        </w:rPr>
        <w:fldChar w:fldCharType="end"/>
      </w:r>
      <w:bookmarkEnd w:id="448"/>
      <w:r w:rsidRPr="009D2851">
        <w:t xml:space="preserve"> </w:t>
      </w:r>
      <w:r w:rsidR="00614B9B">
        <w:t>–</w:t>
      </w:r>
      <w:r w:rsidRPr="009D2851">
        <w:t xml:space="preserve"> </w:t>
      </w:r>
      <w:r w:rsidR="00BC0EAF">
        <w:t>Форма «</w:t>
      </w:r>
      <w:r w:rsidRPr="009D2851">
        <w:t xml:space="preserve">Заявление </w:t>
      </w:r>
      <w:r w:rsidR="00614B9B">
        <w:t xml:space="preserve">о допуске к </w:t>
      </w:r>
      <w:r w:rsidR="00614B9B" w:rsidRPr="009D2851">
        <w:t>периодическ</w:t>
      </w:r>
      <w:r w:rsidR="00614B9B">
        <w:t>ой</w:t>
      </w:r>
      <w:r w:rsidR="00614B9B" w:rsidRPr="009D2851">
        <w:t xml:space="preserve"> аккредитаци</w:t>
      </w:r>
      <w:r w:rsidR="00614B9B">
        <w:t>и</w:t>
      </w:r>
      <w:r w:rsidR="00BC0EAF">
        <w:t>»</w:t>
      </w:r>
    </w:p>
    <w:p w14:paraId="295E3C86" w14:textId="17CAD429" w:rsidR="00592915" w:rsidRPr="009D2851" w:rsidRDefault="00BC0EAF" w:rsidP="009D2851">
      <w:pPr>
        <w:pStyle w:val="ol"/>
        <w:numPr>
          <w:ilvl w:val="0"/>
          <w:numId w:val="0"/>
        </w:numPr>
        <w:spacing w:line="240" w:lineRule="auto"/>
        <w:ind w:firstLine="709"/>
      </w:pPr>
      <w:r>
        <w:rPr>
          <w:rStyle w:val="affffff4"/>
        </w:rPr>
        <w:lastRenderedPageBreak/>
        <w:t>Форма</w:t>
      </w:r>
      <w:r w:rsidR="00592915" w:rsidRPr="008E3F85">
        <w:rPr>
          <w:rStyle w:val="affffff4"/>
        </w:rPr>
        <w:t xml:space="preserve"> содержит следующие элементы</w:t>
      </w:r>
      <w:r w:rsidR="00592915" w:rsidRPr="009D2851">
        <w:t>:</w:t>
      </w:r>
    </w:p>
    <w:p w14:paraId="1F44B3B4" w14:textId="56E546DC" w:rsidR="00592915" w:rsidRPr="009D2851" w:rsidRDefault="00685512" w:rsidP="00BC0EAF">
      <w:pPr>
        <w:pStyle w:val="13"/>
      </w:pPr>
      <w:r>
        <w:t>к</w:t>
      </w:r>
      <w:r w:rsidR="00592915" w:rsidRPr="009D2851">
        <w:t>нопка отправки заявления (становится активной после заполнения заявления);</w:t>
      </w:r>
    </w:p>
    <w:p w14:paraId="29AEBDC2" w14:textId="6FF8229F" w:rsidR="00592915" w:rsidRPr="009D2851" w:rsidRDefault="00685512" w:rsidP="00BC0EAF">
      <w:pPr>
        <w:pStyle w:val="13"/>
      </w:pPr>
      <w:r>
        <w:t>б</w:t>
      </w:r>
      <w:r w:rsidR="00592915" w:rsidRPr="009D2851">
        <w:t xml:space="preserve">лок «Персональные данные» (данные заполняются автоматически из </w:t>
      </w:r>
      <w:r w:rsidR="005C737A">
        <w:t>В</w:t>
      </w:r>
      <w:r w:rsidR="00592915" w:rsidRPr="009D2851">
        <w:t xml:space="preserve">ашей карточки в </w:t>
      </w:r>
      <w:r w:rsidR="00B14001" w:rsidRPr="00B14001">
        <w:t>модул</w:t>
      </w:r>
      <w:r w:rsidR="00B14001">
        <w:t>е</w:t>
      </w:r>
      <w:r w:rsidR="00B14001" w:rsidRPr="00B14001">
        <w:t xml:space="preserve"> «Медицинский и фармацевтический персонал» Подсистемы</w:t>
      </w:r>
      <w:r w:rsidR="00D576CB">
        <w:t xml:space="preserve">. </w:t>
      </w:r>
      <w:r w:rsidR="0032261D">
        <w:t>Д</w:t>
      </w:r>
      <w:r w:rsidR="0032261D" w:rsidRPr="0032261D">
        <w:t xml:space="preserve">анные </w:t>
      </w:r>
      <w:r w:rsidR="0032261D">
        <w:t xml:space="preserve">в </w:t>
      </w:r>
      <w:r w:rsidR="00B14001" w:rsidRPr="00B14001">
        <w:t>модул</w:t>
      </w:r>
      <w:r w:rsidR="00B14001">
        <w:t>ь</w:t>
      </w:r>
      <w:r w:rsidR="00B14001" w:rsidRPr="00B14001">
        <w:t xml:space="preserve"> «Медицинский и фармацевтический персонал» Подсистемы</w:t>
      </w:r>
      <w:r w:rsidR="0032261D">
        <w:t xml:space="preserve"> </w:t>
      </w:r>
      <w:r w:rsidR="0032261D" w:rsidRPr="0032261D">
        <w:t>вносятся уполномоченным работником медицинской</w:t>
      </w:r>
      <w:r w:rsidR="00B14001">
        <w:t xml:space="preserve">, </w:t>
      </w:r>
      <w:r w:rsidR="0032261D" w:rsidRPr="0032261D">
        <w:t>фармацевтической или образовательной организации</w:t>
      </w:r>
      <w:r w:rsidR="00592915" w:rsidRPr="009D2851">
        <w:t>;</w:t>
      </w:r>
    </w:p>
    <w:p w14:paraId="21F79261" w14:textId="4FABCF6D" w:rsidR="005C737A" w:rsidRPr="009D2851" w:rsidRDefault="00685512" w:rsidP="00BC0EAF">
      <w:pPr>
        <w:pStyle w:val="13"/>
      </w:pPr>
      <w:r>
        <w:t>б</w:t>
      </w:r>
      <w:r w:rsidR="00592915" w:rsidRPr="009D2851">
        <w:t xml:space="preserve">лок «Документы» (если документ отсутствует или в нем есть ошибка, </w:t>
      </w:r>
      <w:r w:rsidR="005C737A">
        <w:t>В</w:t>
      </w:r>
      <w:r w:rsidR="00592915" w:rsidRPr="009D2851">
        <w:t>ы можете его отредактировать</w:t>
      </w:r>
      <w:r w:rsidR="00BF1600">
        <w:t xml:space="preserve">. </w:t>
      </w:r>
      <w:r w:rsidR="00592915" w:rsidRPr="009D2851">
        <w:t>Обратите внимание</w:t>
      </w:r>
      <w:r w:rsidR="005C737A">
        <w:t>, что</w:t>
      </w:r>
      <w:r w:rsidR="00592915" w:rsidRPr="009D2851">
        <w:t xml:space="preserve"> вносимые изменения не </w:t>
      </w:r>
      <w:r w:rsidR="005C737A">
        <w:t>передаются в</w:t>
      </w:r>
      <w:r w:rsidR="00592915" w:rsidRPr="009D2851">
        <w:t xml:space="preserve"> </w:t>
      </w:r>
      <w:r w:rsidR="00B14001" w:rsidRPr="00B14001">
        <w:t>модул</w:t>
      </w:r>
      <w:r w:rsidR="00B14001">
        <w:t>ь</w:t>
      </w:r>
      <w:r w:rsidR="00B14001" w:rsidRPr="00B14001">
        <w:t xml:space="preserve"> «Медицинский и фармацевтический персонал» Подсистемы</w:t>
      </w:r>
      <w:r w:rsidR="00B14001">
        <w:t>.</w:t>
      </w:r>
      <w:r w:rsidR="00592915" w:rsidRPr="009D2851">
        <w:t xml:space="preserve"> В случае необходимости внесения изменений в </w:t>
      </w:r>
      <w:r w:rsidR="00B14001" w:rsidRPr="00B14001">
        <w:t>модул</w:t>
      </w:r>
      <w:r w:rsidR="00B14001">
        <w:t>ь</w:t>
      </w:r>
      <w:r w:rsidR="00B14001" w:rsidRPr="00B14001">
        <w:t xml:space="preserve"> «Медицинский и фармацевтический персонал» Подсистемы</w:t>
      </w:r>
      <w:r w:rsidR="005C737A">
        <w:t xml:space="preserve"> В</w:t>
      </w:r>
      <w:r w:rsidR="00592915" w:rsidRPr="009D2851">
        <w:t xml:space="preserve">ам следует обратиться в организацию, в которой </w:t>
      </w:r>
      <w:r w:rsidR="005C737A">
        <w:t>В</w:t>
      </w:r>
      <w:r w:rsidR="00592915" w:rsidRPr="009D2851">
        <w:t>ы трудоустроены или были трудоустроены</w:t>
      </w:r>
      <w:r w:rsidR="005C737A">
        <w:t xml:space="preserve">, посредством формы обратной связи </w:t>
      </w:r>
      <w:r w:rsidR="005C737A" w:rsidRPr="009D2851">
        <w:t>(</w:t>
      </w:r>
      <w:r w:rsidR="009D6D41">
        <w:t xml:space="preserve">см. </w:t>
      </w:r>
      <w:r w:rsidR="00B45486">
        <w:t>п</w:t>
      </w:r>
      <w:r w:rsidR="008838DC">
        <w:t>одпункт</w:t>
      </w:r>
      <w:r w:rsidR="009D6D41">
        <w:t xml:space="preserve"> </w:t>
      </w:r>
      <w:r w:rsidR="005C737A" w:rsidRPr="009D2851">
        <w:fldChar w:fldCharType="begin"/>
      </w:r>
      <w:r w:rsidR="005C737A" w:rsidRPr="009D2851">
        <w:instrText xml:space="preserve"> REF _Ref147769227 \r \h  \* MERGEFORMAT </w:instrText>
      </w:r>
      <w:r w:rsidR="005C737A" w:rsidRPr="009D2851">
        <w:fldChar w:fldCharType="separate"/>
      </w:r>
      <w:r w:rsidR="00917A83">
        <w:t>5.3.3.1.2</w:t>
      </w:r>
      <w:r w:rsidR="005C737A" w:rsidRPr="009D2851">
        <w:fldChar w:fldCharType="end"/>
      </w:r>
      <w:r w:rsidR="005C737A" w:rsidRPr="008E3F85">
        <w:t xml:space="preserve"> </w:t>
      </w:r>
      <w:r w:rsidR="005C737A">
        <w:t>настоящего руководства пользователя</w:t>
      </w:r>
      <w:r w:rsidR="005C737A" w:rsidRPr="009D2851">
        <w:t>)</w:t>
      </w:r>
      <w:r w:rsidR="005C737A">
        <w:t>;</w:t>
      </w:r>
    </w:p>
    <w:p w14:paraId="6FBB45BE" w14:textId="43D5C496" w:rsidR="00592915" w:rsidRPr="009D2851" w:rsidRDefault="00685512" w:rsidP="00BC0EAF">
      <w:pPr>
        <w:pStyle w:val="13"/>
      </w:pPr>
      <w:r>
        <w:t>б</w:t>
      </w:r>
      <w:r w:rsidR="00592915" w:rsidRPr="009D2851">
        <w:t>лок «Контактные данные» (Вам следует внести личные номер телефона и адрес электронной почты (</w:t>
      </w:r>
      <w:r w:rsidR="00592915" w:rsidRPr="00594370">
        <w:rPr>
          <w:lang w:val="en-US"/>
        </w:rPr>
        <w:t>e</w:t>
      </w:r>
      <w:r w:rsidR="00592915" w:rsidRPr="009D2851">
        <w:t>-</w:t>
      </w:r>
      <w:r w:rsidR="00592915" w:rsidRPr="00594370">
        <w:rPr>
          <w:lang w:val="en-US"/>
        </w:rPr>
        <w:t>mail</w:t>
      </w:r>
      <w:r w:rsidR="00592915" w:rsidRPr="009D2851">
        <w:t xml:space="preserve">); </w:t>
      </w:r>
    </w:p>
    <w:p w14:paraId="7E6F89B3" w14:textId="196CE859" w:rsidR="00592915" w:rsidRDefault="00685512" w:rsidP="00BC0EAF">
      <w:pPr>
        <w:pStyle w:val="13"/>
      </w:pPr>
      <w:r>
        <w:t>б</w:t>
      </w:r>
      <w:r w:rsidR="00592915" w:rsidRPr="009D2851">
        <w:t xml:space="preserve">лок «Образовательная часть портфолио». </w:t>
      </w:r>
      <w:r w:rsidR="0037576F">
        <w:t>Выберите</w:t>
      </w:r>
      <w:r w:rsidR="00DA4B7F">
        <w:t xml:space="preserve"> один из </w:t>
      </w:r>
      <w:proofErr w:type="spellStart"/>
      <w:r w:rsidR="00DA4B7F">
        <w:t>чекбоксов</w:t>
      </w:r>
      <w:proofErr w:type="spellEnd"/>
      <w:r w:rsidR="00DA4B7F">
        <w:t xml:space="preserve">: </w:t>
      </w:r>
      <w:r w:rsidR="00FD28F8">
        <w:t>«Медицинское</w:t>
      </w:r>
      <w:r w:rsidR="00DA4B7F">
        <w:t>/ф</w:t>
      </w:r>
      <w:r w:rsidR="00FD28F8">
        <w:t>армацевтическое образование</w:t>
      </w:r>
      <w:r w:rsidR="00DA4B7F">
        <w:t>» или «Немедицинское образование»</w:t>
      </w:r>
      <w:r w:rsidR="00592915" w:rsidRPr="009D2851">
        <w:t>;</w:t>
      </w:r>
    </w:p>
    <w:p w14:paraId="180285A6" w14:textId="021A63A5" w:rsidR="00592915" w:rsidRPr="009D2851" w:rsidRDefault="00685512" w:rsidP="00BC0EAF">
      <w:pPr>
        <w:pStyle w:val="22"/>
      </w:pPr>
      <w:r>
        <w:t>б</w:t>
      </w:r>
      <w:r w:rsidR="00592915" w:rsidRPr="009D2851">
        <w:t>лок «Специальность»</w:t>
      </w:r>
      <w:r w:rsidR="00673FBF">
        <w:t>. Е</w:t>
      </w:r>
      <w:r w:rsidR="00592915" w:rsidRPr="009D2851">
        <w:t xml:space="preserve">сли в образовательной части </w:t>
      </w:r>
      <w:r w:rsidR="006B2A82">
        <w:t xml:space="preserve">портфолио </w:t>
      </w:r>
      <w:r w:rsidR="00673FBF">
        <w:t>В</w:t>
      </w:r>
      <w:r w:rsidR="00592915" w:rsidRPr="009D2851">
        <w:t xml:space="preserve">ы выбрали </w:t>
      </w:r>
      <w:proofErr w:type="spellStart"/>
      <w:r w:rsidR="0037576F">
        <w:t>чекбокс</w:t>
      </w:r>
      <w:proofErr w:type="spellEnd"/>
      <w:r w:rsidR="00DA0418">
        <w:t xml:space="preserve"> «М</w:t>
      </w:r>
      <w:r w:rsidR="00592915" w:rsidRPr="009D2851">
        <w:t>едицинское/фармацевтическое образование</w:t>
      </w:r>
      <w:r w:rsidR="00DA0418">
        <w:t>»</w:t>
      </w:r>
      <w:r w:rsidR="00592915" w:rsidRPr="009D2851">
        <w:t xml:space="preserve">, то </w:t>
      </w:r>
      <w:r w:rsidR="006B2A82">
        <w:t>В</w:t>
      </w:r>
      <w:r w:rsidR="00592915" w:rsidRPr="009D2851">
        <w:t xml:space="preserve">ам необходимо выбрать из выпадающего списка наименование специальности, по которой </w:t>
      </w:r>
      <w:r w:rsidR="006B2A82">
        <w:t>В</w:t>
      </w:r>
      <w:r w:rsidR="00592915" w:rsidRPr="009D2851">
        <w:t xml:space="preserve">ы намерены пройти периодическую </w:t>
      </w:r>
      <w:r w:rsidR="005722CA">
        <w:t>аккредитацию</w:t>
      </w:r>
      <w:r w:rsidR="00592915" w:rsidRPr="009D2851">
        <w:t xml:space="preserve"> специалиста</w:t>
      </w:r>
      <w:r w:rsidR="006D42EF">
        <w:t>;</w:t>
      </w:r>
    </w:p>
    <w:p w14:paraId="33CE0141" w14:textId="04CC0D63" w:rsidR="00592915" w:rsidRPr="009D2851" w:rsidRDefault="00685512" w:rsidP="00BC0EAF">
      <w:pPr>
        <w:pStyle w:val="22"/>
      </w:pPr>
      <w:r>
        <w:t>б</w:t>
      </w:r>
      <w:r w:rsidR="00592915" w:rsidRPr="009D2851">
        <w:t xml:space="preserve">лок «Уровень образования». Если в образовательной части вы выбрали медицинское/фармацевтическое образование, то </w:t>
      </w:r>
      <w:r w:rsidR="00692BAB">
        <w:t>В</w:t>
      </w:r>
      <w:r w:rsidR="00592915" w:rsidRPr="009D2851">
        <w:t xml:space="preserve">ам необходимо указать уровень образования </w:t>
      </w:r>
      <w:r w:rsidR="006D42EF">
        <w:t xml:space="preserve">путем выбора значения </w:t>
      </w:r>
      <w:r w:rsidR="00592915" w:rsidRPr="009D2851">
        <w:t>в выпадающем списке</w:t>
      </w:r>
      <w:r w:rsidR="00A75184">
        <w:t>;</w:t>
      </w:r>
    </w:p>
    <w:p w14:paraId="0112ED30" w14:textId="232A33E8" w:rsidR="00592915" w:rsidRPr="009D2851" w:rsidRDefault="00685512" w:rsidP="00BC0EAF">
      <w:pPr>
        <w:pStyle w:val="22"/>
      </w:pPr>
      <w:r>
        <w:t>б</w:t>
      </w:r>
      <w:r w:rsidR="00592915" w:rsidRPr="009D2851">
        <w:t xml:space="preserve">лок «Должность». </w:t>
      </w:r>
      <w:r w:rsidR="00DA0418">
        <w:t>Е</w:t>
      </w:r>
      <w:r w:rsidR="00DA0418" w:rsidRPr="009D2851">
        <w:t xml:space="preserve">сли в образовательной части </w:t>
      </w:r>
      <w:r w:rsidR="00DA0418">
        <w:t>портфолио В</w:t>
      </w:r>
      <w:r w:rsidR="00DA0418" w:rsidRPr="009D2851">
        <w:t xml:space="preserve">ы выбрали </w:t>
      </w:r>
      <w:proofErr w:type="spellStart"/>
      <w:r w:rsidR="0037576F">
        <w:t>чекбокс</w:t>
      </w:r>
      <w:proofErr w:type="spellEnd"/>
      <w:r w:rsidR="0037576F">
        <w:t xml:space="preserve"> </w:t>
      </w:r>
      <w:r w:rsidR="00592915" w:rsidRPr="009D2851">
        <w:t>«Немедицинское образование», то выберите должность, по которой хотите пройти аккредитацию</w:t>
      </w:r>
      <w:r w:rsidR="0037576F">
        <w:t xml:space="preserve"> специалиста;</w:t>
      </w:r>
    </w:p>
    <w:p w14:paraId="4E22045B" w14:textId="39801E56" w:rsidR="00592915" w:rsidRPr="009D2851" w:rsidRDefault="00685512" w:rsidP="00BC0EAF">
      <w:pPr>
        <w:pStyle w:val="13"/>
      </w:pPr>
      <w:r>
        <w:t>б</w:t>
      </w:r>
      <w:r w:rsidR="00592915" w:rsidRPr="009D2851">
        <w:t>лок «Даты трудовой деятельности»;</w:t>
      </w:r>
    </w:p>
    <w:p w14:paraId="2AAAB787" w14:textId="77777777" w:rsidR="00DD6C73" w:rsidRDefault="00685512" w:rsidP="00DD6C73">
      <w:pPr>
        <w:pStyle w:val="13"/>
      </w:pPr>
      <w:r>
        <w:t>б</w:t>
      </w:r>
      <w:r w:rsidR="00592915" w:rsidRPr="009D2851">
        <w:t>лок «Дополнительные документы» (</w:t>
      </w:r>
      <w:r w:rsidR="00DD6C73">
        <w:t>При необходимости Вы можете приложить к заявлению скан-копии:</w:t>
      </w:r>
    </w:p>
    <w:p w14:paraId="724F8FBB" w14:textId="6BE52FFD" w:rsidR="00DD6C73" w:rsidRDefault="00DD6C73" w:rsidP="00DD6C73">
      <w:pPr>
        <w:pStyle w:val="22"/>
      </w:pPr>
      <w:r>
        <w:t>отчета о профессиональной деятельности, если в личном кабинете не были получены согласование или отказ в согласовании отчета;</w:t>
      </w:r>
    </w:p>
    <w:p w14:paraId="7149E308" w14:textId="4EFD54EC" w:rsidR="00DD6C73" w:rsidRDefault="00DD6C73" w:rsidP="00DD6C73">
      <w:pPr>
        <w:pStyle w:val="22"/>
      </w:pPr>
      <w:r>
        <w:t>документов об образовании, сертификата специалиста если сведения отсутствуют в личном кабинете;</w:t>
      </w:r>
    </w:p>
    <w:p w14:paraId="3A978B8A" w14:textId="5AE711A5" w:rsidR="00DD6C73" w:rsidRDefault="00DD6C73" w:rsidP="00DD6C73">
      <w:pPr>
        <w:pStyle w:val="22"/>
      </w:pPr>
      <w:r>
        <w:t>документа, подтверждающего факт изменения фамилии, имени, отчества (при наличии);</w:t>
      </w:r>
    </w:p>
    <w:p w14:paraId="62D0FAAF" w14:textId="31408E78" w:rsidR="00DD6C73" w:rsidRDefault="00DD6C73" w:rsidP="00DD6C73">
      <w:pPr>
        <w:pStyle w:val="22"/>
      </w:pPr>
      <w:r>
        <w:t>документов, подтверждающих наличие стажа медицинской или фармацевтической деятельности;</w:t>
      </w:r>
    </w:p>
    <w:p w14:paraId="0A0E0090" w14:textId="3ECD9190" w:rsidR="00592915" w:rsidRPr="009D2851" w:rsidRDefault="00DD6C73" w:rsidP="00DD6C73">
      <w:pPr>
        <w:pStyle w:val="22"/>
      </w:pPr>
      <w:r>
        <w:t>выписки о присвоении квалификационной категории (присвоенной в текущем году или году, предшествующем году подачи документов для прохождения периодической аккредитации), если сведения отсутствуют в личном кабинете.</w:t>
      </w:r>
      <w:r w:rsidR="00592915" w:rsidRPr="009D2851">
        <w:t>);</w:t>
      </w:r>
    </w:p>
    <w:p w14:paraId="563849A9" w14:textId="37C9BFDA" w:rsidR="00592915" w:rsidRPr="009D2851" w:rsidRDefault="00685512" w:rsidP="00BC0EAF">
      <w:pPr>
        <w:pStyle w:val="22"/>
      </w:pPr>
      <w:r>
        <w:t>к</w:t>
      </w:r>
      <w:r w:rsidR="00592915" w:rsidRPr="009D2851">
        <w:t>нопка удаления прикрепленного документа.</w:t>
      </w:r>
    </w:p>
    <w:p w14:paraId="734E479D" w14:textId="51D1E363" w:rsidR="00592915" w:rsidRPr="009D2851" w:rsidRDefault="00592915" w:rsidP="009D2851">
      <w:pPr>
        <w:pStyle w:val="46"/>
      </w:pPr>
      <w:bookmarkStart w:id="449" w:name="_Toc104550195"/>
      <w:bookmarkStart w:id="450" w:name="_Toc104972896"/>
      <w:r w:rsidRPr="009D2851">
        <w:lastRenderedPageBreak/>
        <w:t xml:space="preserve">Подача заявления </w:t>
      </w:r>
      <w:r w:rsidR="00F474D8">
        <w:t xml:space="preserve">о </w:t>
      </w:r>
      <w:r w:rsidR="00F474D8" w:rsidRPr="00F474D8">
        <w:t>допуске к периодической аккредитации специалиста</w:t>
      </w:r>
      <w:bookmarkEnd w:id="449"/>
      <w:bookmarkEnd w:id="450"/>
    </w:p>
    <w:p w14:paraId="1D1E38D7" w14:textId="4B7D5F47" w:rsidR="00592915" w:rsidRPr="009D2851" w:rsidRDefault="00F474D8" w:rsidP="008E3F85">
      <w:pPr>
        <w:pStyle w:val="a7"/>
      </w:pPr>
      <w:r>
        <w:t>Отправка з</w:t>
      </w:r>
      <w:r w:rsidR="00592915" w:rsidRPr="009D2851">
        <w:t>аявлени</w:t>
      </w:r>
      <w:r>
        <w:t>я</w:t>
      </w:r>
      <w:r w:rsidR="00592915" w:rsidRPr="009D2851">
        <w:t xml:space="preserve"> </w:t>
      </w:r>
      <w:r>
        <w:t xml:space="preserve">допуске к </w:t>
      </w:r>
      <w:r w:rsidRPr="009D2851">
        <w:t>периодическ</w:t>
      </w:r>
      <w:r>
        <w:t>ой</w:t>
      </w:r>
      <w:r w:rsidRPr="009D2851">
        <w:t xml:space="preserve"> аккредитаци</w:t>
      </w:r>
      <w:r>
        <w:t xml:space="preserve">и специалиста возможна при нахождении его </w:t>
      </w:r>
      <w:r w:rsidR="00592915" w:rsidRPr="009D2851">
        <w:t>в статусе «Сформировано» или «Не доставлено»</w:t>
      </w:r>
      <w:r>
        <w:t>. Для подачи заявления</w:t>
      </w:r>
      <w:r w:rsidR="00592915" w:rsidRPr="009D2851">
        <w:t xml:space="preserve"> в таблице в строке с нужным заявлением нажмите на него и выберите команду «Подать заявление». </w:t>
      </w:r>
    </w:p>
    <w:p w14:paraId="2B774BAD" w14:textId="23BD140A" w:rsidR="00592915" w:rsidRPr="009D2851" w:rsidRDefault="00592915" w:rsidP="009D2851">
      <w:pPr>
        <w:pStyle w:val="46"/>
      </w:pPr>
      <w:bookmarkStart w:id="451" w:name="_Toc104550196"/>
      <w:bookmarkStart w:id="452" w:name="_Toc104972897"/>
      <w:r w:rsidRPr="009D2851">
        <w:t xml:space="preserve">Редактирование заявления </w:t>
      </w:r>
      <w:r w:rsidR="00F474D8" w:rsidRPr="00F474D8">
        <w:t>о допуске к периодической аккредитации специалиста</w:t>
      </w:r>
      <w:bookmarkEnd w:id="451"/>
      <w:bookmarkEnd w:id="452"/>
    </w:p>
    <w:p w14:paraId="1A9EEED6" w14:textId="22DCE587" w:rsidR="00592915" w:rsidRPr="009D2851" w:rsidRDefault="00F474D8" w:rsidP="00BF1600">
      <w:pPr>
        <w:ind w:firstLine="709"/>
      </w:pPr>
      <w:r w:rsidRPr="008E3F85">
        <w:rPr>
          <w:rStyle w:val="affffff4"/>
        </w:rPr>
        <w:t>Р</w:t>
      </w:r>
      <w:r w:rsidR="00592915" w:rsidRPr="008E3F85">
        <w:rPr>
          <w:rStyle w:val="affffff4"/>
        </w:rPr>
        <w:t>едактировани</w:t>
      </w:r>
      <w:r w:rsidRPr="008E3F85">
        <w:rPr>
          <w:rStyle w:val="affffff4"/>
        </w:rPr>
        <w:t>е</w:t>
      </w:r>
      <w:r w:rsidR="00592915" w:rsidRPr="008E3F85">
        <w:rPr>
          <w:rStyle w:val="affffff4"/>
        </w:rPr>
        <w:t xml:space="preserve"> заявления </w:t>
      </w:r>
      <w:r w:rsidRPr="008E3F85">
        <w:rPr>
          <w:rStyle w:val="affffff4"/>
        </w:rPr>
        <w:t xml:space="preserve">о допуске к периодической аккредитации специалиста возможно при нахождении его </w:t>
      </w:r>
      <w:r w:rsidR="00592915" w:rsidRPr="008E3F85">
        <w:rPr>
          <w:rStyle w:val="affffff4"/>
        </w:rPr>
        <w:t>в статусе «Сформировано», «Не доставлено» или «Отклонено»</w:t>
      </w:r>
      <w:r w:rsidRPr="008E3F85">
        <w:rPr>
          <w:rStyle w:val="affffff4"/>
        </w:rPr>
        <w:t>. Для редактирования заявления</w:t>
      </w:r>
      <w:r w:rsidR="00592915" w:rsidRPr="009D2851">
        <w:t>:</w:t>
      </w:r>
    </w:p>
    <w:p w14:paraId="5E3D4A0D" w14:textId="77777777" w:rsidR="00592915" w:rsidRPr="009D2851" w:rsidRDefault="00592915" w:rsidP="00CB2806">
      <w:pPr>
        <w:pStyle w:val="18"/>
        <w:numPr>
          <w:ilvl w:val="0"/>
          <w:numId w:val="67"/>
        </w:numPr>
      </w:pPr>
      <w:r w:rsidRPr="009D2851">
        <w:t>В таблице нажмите на нужную запись. В открывшейся форме нажмите кнопку «Редактировать».</w:t>
      </w:r>
    </w:p>
    <w:p w14:paraId="704ECB68" w14:textId="77777777" w:rsidR="00592915" w:rsidRPr="009D2851" w:rsidRDefault="00592915" w:rsidP="008E3F85">
      <w:pPr>
        <w:pStyle w:val="18"/>
      </w:pPr>
      <w:r w:rsidRPr="009D2851">
        <w:t>Внесите изменения.</w:t>
      </w:r>
    </w:p>
    <w:p w14:paraId="19DE4A32" w14:textId="5CCC5CD0" w:rsidR="00592915" w:rsidRPr="009D2851" w:rsidRDefault="00592915" w:rsidP="008E3F85">
      <w:pPr>
        <w:pStyle w:val="18"/>
      </w:pPr>
      <w:r w:rsidRPr="009D2851">
        <w:t>Нажмите кнопку «Сохранить»</w:t>
      </w:r>
      <w:r w:rsidR="00F474D8">
        <w:t>.</w:t>
      </w:r>
      <w:r w:rsidRPr="009D2851">
        <w:t xml:space="preserve"> </w:t>
      </w:r>
    </w:p>
    <w:p w14:paraId="7FD12BEA" w14:textId="2BF42012" w:rsidR="00592915" w:rsidRPr="009D2851" w:rsidRDefault="00592915" w:rsidP="009D2851">
      <w:pPr>
        <w:pStyle w:val="39"/>
      </w:pPr>
      <w:bookmarkStart w:id="453" w:name="_Toc104550198"/>
      <w:bookmarkStart w:id="454" w:name="_Toc104972898"/>
      <w:bookmarkStart w:id="455" w:name="_Toc106208959"/>
      <w:bookmarkStart w:id="456" w:name="_Toc167560156"/>
      <w:r w:rsidRPr="009D2851">
        <w:t>Получение выписки о прохождении аккредитации специалиста</w:t>
      </w:r>
      <w:bookmarkEnd w:id="453"/>
      <w:bookmarkEnd w:id="454"/>
      <w:bookmarkEnd w:id="455"/>
      <w:bookmarkEnd w:id="456"/>
    </w:p>
    <w:p w14:paraId="168EA25A" w14:textId="116FBB00" w:rsidR="00592915" w:rsidRPr="009D2851" w:rsidRDefault="00592915" w:rsidP="008E3F85">
      <w:pPr>
        <w:pStyle w:val="a7"/>
      </w:pPr>
      <w:r w:rsidRPr="009D2851">
        <w:t>Получение выписки, подтверждающе</w:t>
      </w:r>
      <w:r w:rsidR="008F6927">
        <w:t>й</w:t>
      </w:r>
      <w:r w:rsidRPr="009D2851">
        <w:t xml:space="preserve"> факт прохождения аккредитации </w:t>
      </w:r>
      <w:r w:rsidR="008F6927">
        <w:t xml:space="preserve">специалиста, </w:t>
      </w:r>
      <w:r w:rsidRPr="009D2851">
        <w:t>производится в разделе «Выписки» (</w:t>
      </w:r>
      <w:r w:rsidR="001E216C">
        <w:t xml:space="preserve">см. </w:t>
      </w:r>
      <w:r w:rsidR="00DD0666" w:rsidRPr="009D2851">
        <w:fldChar w:fldCharType="begin"/>
      </w:r>
      <w:r w:rsidR="00DD0666" w:rsidRPr="009D2851">
        <w:instrText xml:space="preserve"> REF _Ref147767548 \h </w:instrText>
      </w:r>
      <w:r w:rsidR="009D2851" w:rsidRPr="009D2851">
        <w:instrText xml:space="preserve"> \* MERGEFORMAT </w:instrText>
      </w:r>
      <w:r w:rsidR="00DD0666" w:rsidRPr="009D2851">
        <w:fldChar w:fldCharType="separate"/>
      </w:r>
      <w:r w:rsidR="00917A83" w:rsidRPr="009D2851">
        <w:t xml:space="preserve">Рисунок </w:t>
      </w:r>
      <w:r w:rsidR="00917A83">
        <w:rPr>
          <w:noProof/>
        </w:rPr>
        <w:t>95</w:t>
      </w:r>
      <w:r w:rsidR="00DD0666" w:rsidRPr="009D2851">
        <w:fldChar w:fldCharType="end"/>
      </w:r>
      <w:r w:rsidRPr="009D2851">
        <w:t xml:space="preserve">). Для перехода </w:t>
      </w:r>
      <w:r w:rsidR="00F633FD">
        <w:t>в раздел</w:t>
      </w:r>
      <w:r w:rsidRPr="009D2851">
        <w:t xml:space="preserve"> выберите раздел «Аккредитация»</w:t>
      </w:r>
      <w:r w:rsidR="00F633FD">
        <w:t xml:space="preserve"> </w:t>
      </w:r>
      <w:r w:rsidR="00F633FD" w:rsidRPr="009D2851">
        <w:t xml:space="preserve">в главном </w:t>
      </w:r>
      <w:r w:rsidR="00F633FD">
        <w:t xml:space="preserve">(нижнем) </w:t>
      </w:r>
      <w:r w:rsidR="00F633FD" w:rsidRPr="009D2851">
        <w:t>меню</w:t>
      </w:r>
      <w:r w:rsidRPr="009D2851">
        <w:t>.</w:t>
      </w:r>
    </w:p>
    <w:p w14:paraId="78F7115C" w14:textId="77777777" w:rsidR="00592915" w:rsidRPr="009D2851" w:rsidRDefault="00592915" w:rsidP="008E3F85">
      <w:pPr>
        <w:pStyle w:val="affffff9"/>
      </w:pPr>
      <w:r w:rsidRPr="009D2851">
        <w:rPr>
          <w:noProof/>
        </w:rPr>
        <w:drawing>
          <wp:inline distT="0" distB="0" distL="0" distR="0" wp14:anchorId="0D3D280C" wp14:editId="58AD72A0">
            <wp:extent cx="1914524" cy="4207347"/>
            <wp:effectExtent l="0" t="0" r="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4" cy="420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1FF3E" w14:textId="6D7015F1" w:rsidR="00592915" w:rsidRPr="009D2851" w:rsidRDefault="00592915" w:rsidP="008E3F85">
      <w:pPr>
        <w:pStyle w:val="affffffb"/>
      </w:pPr>
      <w:bookmarkStart w:id="457" w:name="_Ref147767548"/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95</w:t>
      </w:r>
      <w:r w:rsidR="00731FD8">
        <w:rPr>
          <w:noProof/>
        </w:rPr>
        <w:fldChar w:fldCharType="end"/>
      </w:r>
      <w:bookmarkEnd w:id="457"/>
      <w:r w:rsidRPr="009D2851">
        <w:t xml:space="preserve"> </w:t>
      </w:r>
      <w:r w:rsidR="00F633FD">
        <w:t>–</w:t>
      </w:r>
      <w:r w:rsidRPr="009D2851">
        <w:t xml:space="preserve"> </w:t>
      </w:r>
      <w:r w:rsidR="00B628C0">
        <w:t>Форма «Аккредитация»</w:t>
      </w:r>
    </w:p>
    <w:p w14:paraId="7F89BB12" w14:textId="0C7B2812" w:rsidR="00592915" w:rsidRDefault="00592915" w:rsidP="008E3F85">
      <w:pPr>
        <w:pStyle w:val="a7"/>
      </w:pPr>
      <w:r w:rsidRPr="009D2851">
        <w:t>Для получения выписки нажмите кнопку «</w:t>
      </w:r>
      <w:r w:rsidR="00E21A6D">
        <w:t>Получить выписку</w:t>
      </w:r>
      <w:r w:rsidRPr="009D2851">
        <w:t xml:space="preserve">». Файл с выпиской о прохождении аккредитации </w:t>
      </w:r>
      <w:r w:rsidR="00527A51">
        <w:t xml:space="preserve">специалиста </w:t>
      </w:r>
      <w:r w:rsidRPr="009D2851">
        <w:t>будет сформирован</w:t>
      </w:r>
      <w:r w:rsidR="00527A51">
        <w:t>,</w:t>
      </w:r>
      <w:r w:rsidRPr="009D2851">
        <w:t xml:space="preserve"> и его можно будет скачать на </w:t>
      </w:r>
      <w:r w:rsidR="00835635">
        <w:t xml:space="preserve">мобильное </w:t>
      </w:r>
      <w:r w:rsidRPr="009D2851">
        <w:t xml:space="preserve">устройство в формате </w:t>
      </w:r>
      <w:r w:rsidRPr="009D2851">
        <w:rPr>
          <w:lang w:val="en-US"/>
        </w:rPr>
        <w:t>PDF</w:t>
      </w:r>
      <w:r w:rsidRPr="009D2851">
        <w:t>.</w:t>
      </w:r>
    </w:p>
    <w:p w14:paraId="49B38B33" w14:textId="0665AA0C" w:rsidR="00EC6364" w:rsidRDefault="00EC6364" w:rsidP="008E3F85">
      <w:pPr>
        <w:pStyle w:val="a7"/>
      </w:pPr>
      <w:r>
        <w:lastRenderedPageBreak/>
        <w:t>Для получения в</w:t>
      </w:r>
      <w:r w:rsidRPr="009830CC">
        <w:t>ыписк</w:t>
      </w:r>
      <w:r>
        <w:t>и</w:t>
      </w:r>
      <w:r w:rsidRPr="009830CC">
        <w:t xml:space="preserve"> о наличии в единой государственной информационной системе в сфере здравоохранения данных, подтверждающих факт прохождения лицом аккредитации специалиста</w:t>
      </w:r>
      <w:r>
        <w:t xml:space="preserve">, воспользуйтесь услугой на ЕПГУ, доступной по ссылке </w:t>
      </w:r>
      <w:hyperlink r:id="rId133" w:history="1">
        <w:r w:rsidRPr="00D84DD1">
          <w:rPr>
            <w:rStyle w:val="af3"/>
          </w:rPr>
          <w:t>https://www.gosuslugi.ru/493582/1</w:t>
        </w:r>
      </w:hyperlink>
    </w:p>
    <w:p w14:paraId="61DAA1AA" w14:textId="4FB180D0" w:rsidR="00592915" w:rsidRPr="009D2851" w:rsidRDefault="00B628C0" w:rsidP="009D2851">
      <w:pPr>
        <w:pStyle w:val="39"/>
      </w:pPr>
      <w:bookmarkStart w:id="458" w:name="_Toc148984113"/>
      <w:bookmarkStart w:id="459" w:name="_Toc149041576"/>
      <w:bookmarkStart w:id="460" w:name="_Toc149048753"/>
      <w:bookmarkStart w:id="461" w:name="_Toc149126197"/>
      <w:bookmarkStart w:id="462" w:name="_Toc149129913"/>
      <w:bookmarkStart w:id="463" w:name="_Toc104972899"/>
      <w:bookmarkStart w:id="464" w:name="_Toc106208960"/>
      <w:bookmarkStart w:id="465" w:name="_Toc167560157"/>
      <w:bookmarkEnd w:id="458"/>
      <w:bookmarkEnd w:id="459"/>
      <w:bookmarkEnd w:id="460"/>
      <w:bookmarkEnd w:id="461"/>
      <w:bookmarkEnd w:id="462"/>
      <w:r>
        <w:t>Форма</w:t>
      </w:r>
      <w:r w:rsidR="00592915" w:rsidRPr="009D2851">
        <w:t xml:space="preserve"> «Ещё»</w:t>
      </w:r>
      <w:bookmarkEnd w:id="463"/>
      <w:bookmarkEnd w:id="464"/>
      <w:bookmarkEnd w:id="465"/>
    </w:p>
    <w:p w14:paraId="1B78E7FA" w14:textId="77777777" w:rsidR="00592915" w:rsidRPr="009D2851" w:rsidRDefault="00592915" w:rsidP="00BF1600">
      <w:pPr>
        <w:ind w:firstLine="709"/>
      </w:pPr>
      <w:r w:rsidRPr="008E3F85">
        <w:rPr>
          <w:rStyle w:val="affffff6"/>
        </w:rPr>
        <w:t>В данном блоке расположены следующие доступные функции</w:t>
      </w:r>
      <w:r w:rsidRPr="009D2851">
        <w:t>:</w:t>
      </w:r>
    </w:p>
    <w:p w14:paraId="086826E8" w14:textId="25ECA972" w:rsidR="00592915" w:rsidRPr="00200770" w:rsidRDefault="00ED4018" w:rsidP="008E3F85">
      <w:pPr>
        <w:pStyle w:val="13"/>
        <w:tabs>
          <w:tab w:val="clear" w:pos="1134"/>
          <w:tab w:val="left" w:pos="1276"/>
        </w:tabs>
      </w:pPr>
      <w:r>
        <w:t>«</w:t>
      </w:r>
      <w:r w:rsidR="00835635" w:rsidRPr="00200770">
        <w:t>З</w:t>
      </w:r>
      <w:r w:rsidR="00592915" w:rsidRPr="00200770">
        <w:t>накомство с приложением</w:t>
      </w:r>
      <w:r>
        <w:t>»</w:t>
      </w:r>
      <w:r w:rsidR="00835635" w:rsidRPr="00200770">
        <w:t>;</w:t>
      </w:r>
    </w:p>
    <w:p w14:paraId="1EA957E4" w14:textId="032D3FBA" w:rsidR="00592915" w:rsidRPr="00200770" w:rsidRDefault="00ED4018" w:rsidP="008E3F85">
      <w:pPr>
        <w:pStyle w:val="13"/>
        <w:tabs>
          <w:tab w:val="clear" w:pos="1134"/>
          <w:tab w:val="left" w:pos="1276"/>
        </w:tabs>
      </w:pPr>
      <w:r>
        <w:t>«</w:t>
      </w:r>
      <w:r w:rsidR="00592915" w:rsidRPr="00200770">
        <w:t>Служба поддержки</w:t>
      </w:r>
      <w:r>
        <w:t>»</w:t>
      </w:r>
      <w:r w:rsidR="00835635" w:rsidRPr="00200770">
        <w:t>;</w:t>
      </w:r>
    </w:p>
    <w:p w14:paraId="619D95DA" w14:textId="3804BF1A" w:rsidR="00592915" w:rsidRPr="00200770" w:rsidRDefault="00ED4018" w:rsidP="008E3F85">
      <w:pPr>
        <w:pStyle w:val="13"/>
        <w:tabs>
          <w:tab w:val="clear" w:pos="1134"/>
          <w:tab w:val="left" w:pos="1276"/>
        </w:tabs>
      </w:pPr>
      <w:r>
        <w:t>«</w:t>
      </w:r>
      <w:r w:rsidR="00592915" w:rsidRPr="00200770">
        <w:t>Оценить приложение</w:t>
      </w:r>
      <w:r>
        <w:t>».</w:t>
      </w:r>
      <w:r w:rsidR="00835635" w:rsidRPr="00200770">
        <w:t xml:space="preserve"> </w:t>
      </w:r>
      <w:r>
        <w:t>При н</w:t>
      </w:r>
      <w:r w:rsidR="00592915" w:rsidRPr="00200770">
        <w:t>ажати</w:t>
      </w:r>
      <w:r>
        <w:t>и</w:t>
      </w:r>
      <w:r w:rsidR="00592915" w:rsidRPr="00200770">
        <w:t xml:space="preserve"> на данную кнопку п</w:t>
      </w:r>
      <w:r>
        <w:t xml:space="preserve">роисходит переход </w:t>
      </w:r>
      <w:r w:rsidR="00592915" w:rsidRPr="00200770">
        <w:t xml:space="preserve">в </w:t>
      </w:r>
      <w:r w:rsidR="008838DC">
        <w:t>магазин приложений</w:t>
      </w:r>
      <w:r w:rsidR="00592915" w:rsidRPr="00200770">
        <w:t xml:space="preserve"> (в зависимости от</w:t>
      </w:r>
      <w:r>
        <w:t xml:space="preserve"> мобильного</w:t>
      </w:r>
      <w:r w:rsidR="00592915" w:rsidRPr="00200770">
        <w:t xml:space="preserve"> устройства</w:t>
      </w:r>
      <w:r>
        <w:t xml:space="preserve"> пользователя</w:t>
      </w:r>
      <w:r w:rsidR="00592915" w:rsidRPr="00200770">
        <w:t>) для оценки приложения</w:t>
      </w:r>
      <w:r w:rsidR="00835635" w:rsidRPr="00200770">
        <w:t>;</w:t>
      </w:r>
    </w:p>
    <w:p w14:paraId="758AA5BB" w14:textId="19C89686" w:rsidR="00592915" w:rsidRPr="00200770" w:rsidRDefault="00ED4018" w:rsidP="008E3F85">
      <w:pPr>
        <w:pStyle w:val="13"/>
        <w:tabs>
          <w:tab w:val="clear" w:pos="1134"/>
          <w:tab w:val="left" w:pos="1276"/>
        </w:tabs>
      </w:pPr>
      <w:r>
        <w:t>«</w:t>
      </w:r>
      <w:r w:rsidR="00592915" w:rsidRPr="00200770">
        <w:t>Защита персональных данных</w:t>
      </w:r>
      <w:r>
        <w:t>»</w:t>
      </w:r>
      <w:r w:rsidR="00835635" w:rsidRPr="00200770">
        <w:t>;</w:t>
      </w:r>
    </w:p>
    <w:p w14:paraId="6304F975" w14:textId="361803F7" w:rsidR="00592915" w:rsidRPr="009D2851" w:rsidRDefault="00ED4018" w:rsidP="008E3F85">
      <w:pPr>
        <w:pStyle w:val="13"/>
        <w:tabs>
          <w:tab w:val="clear" w:pos="1134"/>
          <w:tab w:val="left" w:pos="1276"/>
        </w:tabs>
      </w:pPr>
      <w:r>
        <w:t>«</w:t>
      </w:r>
      <w:r w:rsidR="00592915" w:rsidRPr="00200770">
        <w:t>Быстрый вход</w:t>
      </w:r>
      <w:r>
        <w:t>»</w:t>
      </w:r>
      <w:r w:rsidR="00835635">
        <w:t>.</w:t>
      </w:r>
    </w:p>
    <w:p w14:paraId="50E2E787" w14:textId="77777777" w:rsidR="00592915" w:rsidRPr="009D2851" w:rsidRDefault="00592915" w:rsidP="009D2851">
      <w:pPr>
        <w:pStyle w:val="ul"/>
        <w:spacing w:line="240" w:lineRule="auto"/>
        <w:ind w:firstLine="709"/>
      </w:pPr>
    </w:p>
    <w:p w14:paraId="2BD900B5" w14:textId="77777777" w:rsidR="00592915" w:rsidRPr="009D2851" w:rsidRDefault="00592915" w:rsidP="008E3F85">
      <w:pPr>
        <w:pStyle w:val="affffff9"/>
      </w:pPr>
      <w:r w:rsidRPr="009D2851">
        <w:rPr>
          <w:noProof/>
        </w:rPr>
        <w:drawing>
          <wp:inline distT="0" distB="0" distL="0" distR="0" wp14:anchorId="795BD3F9" wp14:editId="5B844646">
            <wp:extent cx="2359127" cy="5059018"/>
            <wp:effectExtent l="0" t="0" r="3175" b="8890"/>
            <wp:docPr id="298399885" name="Рисунок 298399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28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891" cy="50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CF15A" w14:textId="57620291" w:rsidR="00592915" w:rsidRPr="009D2851" w:rsidRDefault="00592915" w:rsidP="008E3F85">
      <w:pPr>
        <w:pStyle w:val="affffffb"/>
      </w:pPr>
      <w:r w:rsidRPr="009D2851">
        <w:t xml:space="preserve">Рисунок </w:t>
      </w:r>
      <w:r w:rsidR="00731FD8">
        <w:fldChar w:fldCharType="begin"/>
      </w:r>
      <w:r w:rsidR="00731FD8">
        <w:instrText xml:space="preserve"> SEQ Рисунок \* ARABIC </w:instrText>
      </w:r>
      <w:r w:rsidR="00731FD8">
        <w:fldChar w:fldCharType="separate"/>
      </w:r>
      <w:r w:rsidR="00917A83">
        <w:rPr>
          <w:noProof/>
        </w:rPr>
        <w:t>96</w:t>
      </w:r>
      <w:r w:rsidR="00731FD8">
        <w:rPr>
          <w:noProof/>
        </w:rPr>
        <w:fldChar w:fldCharType="end"/>
      </w:r>
      <w:r w:rsidRPr="009D2851">
        <w:t xml:space="preserve"> – Блок «Ещё»</w:t>
      </w:r>
    </w:p>
    <w:p w14:paraId="51D0D837" w14:textId="77777777" w:rsidR="00A17F8B" w:rsidRDefault="00A17F8B" w:rsidP="00A17F8B">
      <w:pPr>
        <w:pStyle w:val="1b"/>
      </w:pPr>
      <w:bookmarkStart w:id="466" w:name="_Toc37773121"/>
      <w:bookmarkStart w:id="467" w:name="_Toc37773199"/>
      <w:bookmarkStart w:id="468" w:name="_Toc37773232"/>
      <w:bookmarkStart w:id="469" w:name="_Toc37773454"/>
      <w:bookmarkStart w:id="470" w:name="_Toc37777229"/>
      <w:bookmarkStart w:id="471" w:name="_Toc37859249"/>
      <w:bookmarkStart w:id="472" w:name="_Toc37948542"/>
      <w:bookmarkStart w:id="473" w:name="_Toc42605089"/>
      <w:bookmarkStart w:id="474" w:name="_Toc42605129"/>
      <w:bookmarkStart w:id="475" w:name="_Toc42687355"/>
      <w:bookmarkStart w:id="476" w:name="_Toc45288720"/>
      <w:bookmarkStart w:id="477" w:name="_Toc45290723"/>
      <w:bookmarkStart w:id="478" w:name="_Toc89079998"/>
      <w:bookmarkStart w:id="479" w:name="_Toc89080041"/>
      <w:bookmarkStart w:id="480" w:name="_Toc89081676"/>
      <w:bookmarkStart w:id="481" w:name="_Toc89081753"/>
      <w:bookmarkStart w:id="482" w:name="_Toc146725638"/>
      <w:bookmarkStart w:id="483" w:name="_Toc468721587"/>
      <w:bookmarkStart w:id="484" w:name="_Toc89079999"/>
      <w:bookmarkStart w:id="485" w:name="_Toc167560158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r>
        <w:lastRenderedPageBreak/>
        <w:t>Аварийные ситуации</w:t>
      </w:r>
      <w:bookmarkEnd w:id="485"/>
    </w:p>
    <w:p w14:paraId="28AF8ABB" w14:textId="77777777" w:rsidR="00A17F8B" w:rsidRPr="009D2851" w:rsidRDefault="00A17F8B" w:rsidP="00A17F8B">
      <w:pPr>
        <w:pStyle w:val="2a"/>
        <w:rPr>
          <w:rStyle w:val="affffff8"/>
          <w:i w:val="0"/>
          <w:color w:val="auto"/>
        </w:rPr>
      </w:pPr>
      <w:bookmarkStart w:id="486" w:name="_Toc167560159"/>
      <w:r w:rsidRPr="009D2851">
        <w:rPr>
          <w:rStyle w:val="affffff8"/>
          <w:i w:val="0"/>
          <w:color w:val="auto"/>
        </w:rPr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482"/>
      <w:bookmarkEnd w:id="486"/>
    </w:p>
    <w:p w14:paraId="7169F688" w14:textId="77777777" w:rsidR="00A17F8B" w:rsidRPr="009D2851" w:rsidRDefault="00A17F8B" w:rsidP="00A17F8B">
      <w:pPr>
        <w:pStyle w:val="39"/>
      </w:pPr>
      <w:bookmarkStart w:id="487" w:name="_Toc167560160"/>
      <w:r w:rsidRPr="009D2851">
        <w:t>Ошибка запуска</w:t>
      </w:r>
      <w:bookmarkEnd w:id="487"/>
    </w:p>
    <w:p w14:paraId="0923AE01" w14:textId="0A443EDE" w:rsidR="00A17F8B" w:rsidRPr="00ED4018" w:rsidRDefault="00A17F8B" w:rsidP="008E3F85">
      <w:pPr>
        <w:pStyle w:val="a7"/>
      </w:pPr>
      <w:r w:rsidRPr="00ED4018">
        <w:t xml:space="preserve">Если для </w:t>
      </w:r>
      <w:r w:rsidR="00A715E5">
        <w:t>П</w:t>
      </w:r>
      <w:r w:rsidRPr="00ED4018">
        <w:t xml:space="preserve">ользователя отсутствует возможность входа в ЛК </w:t>
      </w:r>
      <w:proofErr w:type="spellStart"/>
      <w:r w:rsidRPr="00ED4018">
        <w:t>МиФР</w:t>
      </w:r>
      <w:proofErr w:type="spellEnd"/>
      <w:r w:rsidRPr="00ED4018">
        <w:t xml:space="preserve">, следует проверить доступ </w:t>
      </w:r>
      <w:r w:rsidR="00AB163B" w:rsidRPr="008170D5">
        <w:t>к</w:t>
      </w:r>
      <w:r w:rsidR="00AB163B" w:rsidRPr="00BD787E">
        <w:t xml:space="preserve"> информационно-телекоммуникационной сети «Интернет» </w:t>
      </w:r>
      <w:r w:rsidRPr="00ED4018">
        <w:t>и наименование адреса в адресной строке веб-браузера.</w:t>
      </w:r>
    </w:p>
    <w:p w14:paraId="38D713BC" w14:textId="77777777" w:rsidR="00A17F8B" w:rsidRPr="009D2851" w:rsidRDefault="00A17F8B" w:rsidP="00A17F8B">
      <w:pPr>
        <w:pStyle w:val="39"/>
      </w:pPr>
      <w:bookmarkStart w:id="488" w:name="_Toc167560161"/>
      <w:r w:rsidRPr="009D2851">
        <w:t>Ошибка авторизации</w:t>
      </w:r>
      <w:bookmarkEnd w:id="488"/>
    </w:p>
    <w:p w14:paraId="2E1CF60E" w14:textId="7EF29A2F" w:rsidR="00A17F8B" w:rsidRPr="009D2851" w:rsidRDefault="00A17F8B" w:rsidP="008E3F85">
      <w:pPr>
        <w:pStyle w:val="affffff5"/>
      </w:pPr>
      <w:r w:rsidRPr="009D2851">
        <w:t xml:space="preserve">Если для </w:t>
      </w:r>
      <w:r w:rsidR="00A715E5">
        <w:t>П</w:t>
      </w:r>
      <w:r w:rsidRPr="009D2851">
        <w:t xml:space="preserve">ользователя отсутствует возможность успешного прохождения процедуры авторизации в ЛК </w:t>
      </w:r>
      <w:proofErr w:type="spellStart"/>
      <w:r w:rsidRPr="009D2851">
        <w:t>МиФР</w:t>
      </w:r>
      <w:proofErr w:type="spellEnd"/>
      <w:r w:rsidRPr="009D2851">
        <w:t>, необходимо осуществить контроль ввода учетных данных:</w:t>
      </w:r>
    </w:p>
    <w:p w14:paraId="28183A00" w14:textId="19341E49" w:rsidR="00A17F8B" w:rsidRPr="00ED4018" w:rsidRDefault="00A17F8B" w:rsidP="00ED4018">
      <w:pPr>
        <w:pStyle w:val="13"/>
      </w:pPr>
      <w:r w:rsidRPr="00ED4018">
        <w:t xml:space="preserve">имя </w:t>
      </w:r>
      <w:r w:rsidR="00A715E5">
        <w:t>П</w:t>
      </w:r>
      <w:r w:rsidRPr="00ED4018">
        <w:t>ользователя;</w:t>
      </w:r>
    </w:p>
    <w:p w14:paraId="4475CD58" w14:textId="77777777" w:rsidR="00A17F8B" w:rsidRPr="00ED4018" w:rsidRDefault="00A17F8B" w:rsidP="00ED4018">
      <w:pPr>
        <w:pStyle w:val="13"/>
      </w:pPr>
      <w:r w:rsidRPr="00ED4018">
        <w:t>пароль.</w:t>
      </w:r>
    </w:p>
    <w:p w14:paraId="76537D69" w14:textId="77777777" w:rsidR="00A17F8B" w:rsidRPr="009D2851" w:rsidRDefault="00A17F8B" w:rsidP="00A17F8B">
      <w:pPr>
        <w:pStyle w:val="2a"/>
        <w:ind w:left="992" w:hanging="283"/>
        <w:rPr>
          <w:rStyle w:val="affffff8"/>
          <w:i w:val="0"/>
          <w:color w:val="000000" w:themeColor="text1"/>
        </w:rPr>
      </w:pPr>
      <w:bookmarkStart w:id="489" w:name="_Toc167560162"/>
      <w:r w:rsidRPr="009D2851">
        <w:rPr>
          <w:rStyle w:val="affffff8"/>
          <w:i w:val="0"/>
          <w:color w:val="000000" w:themeColor="text1"/>
        </w:rPr>
        <w:t>Действия по восстановлению программ и/или данных при отказе носителей данных или обнаружении ошибок в данных</w:t>
      </w:r>
      <w:bookmarkEnd w:id="489"/>
    </w:p>
    <w:p w14:paraId="7BFF1A2E" w14:textId="120CA1FA" w:rsidR="00A17F8B" w:rsidRPr="00ED4018" w:rsidRDefault="00A17F8B" w:rsidP="00ED4018">
      <w:pPr>
        <w:pStyle w:val="a7"/>
      </w:pPr>
      <w:r w:rsidRPr="00ED4018">
        <w:t xml:space="preserve">При ошибках, связанных с программным обеспечением и работой аппаратных средств ЛК </w:t>
      </w:r>
      <w:proofErr w:type="spellStart"/>
      <w:r w:rsidRPr="00ED4018">
        <w:t>МиФР</w:t>
      </w:r>
      <w:proofErr w:type="spellEnd"/>
      <w:r w:rsidRPr="00ED4018">
        <w:t xml:space="preserve">, восстановление работоспособности осуществляется </w:t>
      </w:r>
      <w:r w:rsidR="00A715E5">
        <w:t>П</w:t>
      </w:r>
      <w:r w:rsidRPr="00ED4018">
        <w:t xml:space="preserve">ерсоналом </w:t>
      </w:r>
      <w:r w:rsidR="00AB163B">
        <w:t>Подсистемы.</w:t>
      </w:r>
      <w:r w:rsidRPr="00ED4018">
        <w:t xml:space="preserve"> Информацию о возникновении таких ошибок нужно направлять в СТП. Контактная информация СТП приведена в </w:t>
      </w:r>
      <w:r w:rsidR="00390DC1" w:rsidRPr="00ED4018">
        <w:t>под</w:t>
      </w:r>
      <w:r w:rsidRPr="00ED4018">
        <w:t>разделе</w:t>
      </w:r>
      <w:r w:rsidR="00390DC1" w:rsidRPr="00ED4018">
        <w:t xml:space="preserve"> </w:t>
      </w:r>
      <w:r w:rsidR="00390DC1" w:rsidRPr="00ED4018">
        <w:fldChar w:fldCharType="begin"/>
      </w:r>
      <w:r w:rsidR="00390DC1" w:rsidRPr="00ED4018">
        <w:instrText xml:space="preserve"> REF _Ref148983519 \r </w:instrText>
      </w:r>
      <w:r w:rsidR="00ED4018">
        <w:instrText xml:space="preserve"> \* MERGEFORMAT </w:instrText>
      </w:r>
      <w:r w:rsidR="00390DC1" w:rsidRPr="00ED4018">
        <w:fldChar w:fldCharType="separate"/>
      </w:r>
      <w:r w:rsidR="00917A83">
        <w:t>6.4</w:t>
      </w:r>
      <w:r w:rsidR="00390DC1" w:rsidRPr="00ED4018">
        <w:fldChar w:fldCharType="end"/>
      </w:r>
      <w:r w:rsidR="00390DC1" w:rsidRPr="00ED4018">
        <w:t xml:space="preserve"> настоящего руководства пользователя</w:t>
      </w:r>
      <w:r w:rsidRPr="00ED4018">
        <w:t>.</w:t>
      </w:r>
    </w:p>
    <w:p w14:paraId="049C4C6D" w14:textId="6B99073F" w:rsidR="00A17F8B" w:rsidRPr="009D2851" w:rsidRDefault="00A17F8B" w:rsidP="00ED4018">
      <w:pPr>
        <w:pStyle w:val="a7"/>
      </w:pPr>
      <w:r w:rsidRPr="00ED4018">
        <w:t xml:space="preserve">При неправильных действиях </w:t>
      </w:r>
      <w:r w:rsidR="00A715E5">
        <w:t>П</w:t>
      </w:r>
      <w:r w:rsidRPr="00ED4018">
        <w:t>ользовател</w:t>
      </w:r>
      <w:r w:rsidR="00AB163B">
        <w:t>я</w:t>
      </w:r>
      <w:r w:rsidRPr="00ED4018">
        <w:t xml:space="preserve"> (недопустимых форматах или значениях входных данных) ЛК </w:t>
      </w:r>
      <w:proofErr w:type="spellStart"/>
      <w:r w:rsidRPr="00ED4018">
        <w:t>МиФР</w:t>
      </w:r>
      <w:proofErr w:type="spellEnd"/>
      <w:r w:rsidRPr="00ED4018">
        <w:t xml:space="preserve"> выдает </w:t>
      </w:r>
      <w:r w:rsidR="00A715E5">
        <w:t>П</w:t>
      </w:r>
      <w:r w:rsidRPr="00ED4018">
        <w:t>ользователю соответствующие сообщения, затем возвращается в рабочее состояние, предшествовавшее недопустимой команде или некорректному вводу данных</w:t>
      </w:r>
      <w:r w:rsidRPr="009D2851">
        <w:t>.</w:t>
      </w:r>
    </w:p>
    <w:p w14:paraId="7B2CB2DB" w14:textId="77777777" w:rsidR="00A17F8B" w:rsidRPr="009D2851" w:rsidRDefault="00A17F8B" w:rsidP="00A17F8B">
      <w:pPr>
        <w:pStyle w:val="2a"/>
        <w:ind w:left="992" w:hanging="283"/>
        <w:rPr>
          <w:rStyle w:val="affffff8"/>
          <w:i w:val="0"/>
          <w:color w:val="000000" w:themeColor="text1"/>
        </w:rPr>
      </w:pPr>
      <w:bookmarkStart w:id="490" w:name="_Toc167560163"/>
      <w:r w:rsidRPr="009D2851">
        <w:rPr>
          <w:rStyle w:val="affffff8"/>
          <w:i w:val="0"/>
          <w:color w:val="000000" w:themeColor="text1"/>
        </w:rPr>
        <w:t>Действия в случаях обнаружения несанкционированного доступа к данным</w:t>
      </w:r>
      <w:bookmarkEnd w:id="490"/>
    </w:p>
    <w:p w14:paraId="7CD683C6" w14:textId="0CB97BC2" w:rsidR="00A17F8B" w:rsidRPr="009D2851" w:rsidRDefault="00A17F8B" w:rsidP="00A17F8B">
      <w:pPr>
        <w:pStyle w:val="a7"/>
      </w:pPr>
      <w:r w:rsidRPr="00ED4018">
        <w:t xml:space="preserve">В случае обнаружения несанкционированного доступа к данным необходимо незамедлительно сообщить об этом в СТП. Контактная информация СТП приведена </w:t>
      </w:r>
      <w:r w:rsidR="0082108F" w:rsidRPr="00ED4018">
        <w:t xml:space="preserve">в подразделе </w:t>
      </w:r>
      <w:r w:rsidR="0082108F" w:rsidRPr="00ED4018">
        <w:fldChar w:fldCharType="begin"/>
      </w:r>
      <w:r w:rsidR="0082108F" w:rsidRPr="00ED4018">
        <w:instrText xml:space="preserve"> REF _Ref148983519 \r </w:instrText>
      </w:r>
      <w:r w:rsidR="00ED4018">
        <w:instrText xml:space="preserve"> \* MERGEFORMAT </w:instrText>
      </w:r>
      <w:r w:rsidR="0082108F" w:rsidRPr="00ED4018">
        <w:fldChar w:fldCharType="separate"/>
      </w:r>
      <w:r w:rsidR="00917A83">
        <w:t>6.4</w:t>
      </w:r>
      <w:r w:rsidR="0082108F" w:rsidRPr="00ED4018">
        <w:fldChar w:fldCharType="end"/>
      </w:r>
      <w:r w:rsidR="0082108F" w:rsidRPr="00ED4018">
        <w:t xml:space="preserve"> настоящего руководства пользователя</w:t>
      </w:r>
      <w:r w:rsidR="0082108F" w:rsidRPr="009D2851">
        <w:t>.</w:t>
      </w:r>
    </w:p>
    <w:p w14:paraId="4C8A4BD3" w14:textId="77777777" w:rsidR="00A17F8B" w:rsidRPr="009D2851" w:rsidRDefault="00A17F8B" w:rsidP="00A17F8B">
      <w:pPr>
        <w:pStyle w:val="2a"/>
        <w:ind w:left="992" w:hanging="283"/>
        <w:rPr>
          <w:rStyle w:val="affffff8"/>
          <w:i w:val="0"/>
          <w:color w:val="000000" w:themeColor="text1"/>
        </w:rPr>
      </w:pPr>
      <w:bookmarkStart w:id="491" w:name="_Ref148983519"/>
      <w:bookmarkStart w:id="492" w:name="_Toc167560164"/>
      <w:r w:rsidRPr="009D2851">
        <w:rPr>
          <w:rStyle w:val="affffff8"/>
          <w:i w:val="0"/>
          <w:color w:val="000000" w:themeColor="text1"/>
        </w:rPr>
        <w:t>Действия в других аварийных ситуациях</w:t>
      </w:r>
      <w:bookmarkEnd w:id="491"/>
      <w:bookmarkEnd w:id="492"/>
    </w:p>
    <w:p w14:paraId="708BB218" w14:textId="77777777" w:rsidR="00A17F8B" w:rsidRPr="009D2851" w:rsidRDefault="00A17F8B" w:rsidP="00A17F8B">
      <w:pPr>
        <w:pStyle w:val="a7"/>
      </w:pPr>
      <w:r w:rsidRPr="008E3F85">
        <w:rPr>
          <w:rStyle w:val="affffff6"/>
        </w:rPr>
        <w:t xml:space="preserve">В других аварийных ситуациях, связанных с ЛК </w:t>
      </w:r>
      <w:proofErr w:type="spellStart"/>
      <w:r w:rsidRPr="008E3F85">
        <w:rPr>
          <w:rStyle w:val="affffff6"/>
        </w:rPr>
        <w:t>МиФР</w:t>
      </w:r>
      <w:proofErr w:type="spellEnd"/>
      <w:r w:rsidRPr="008E3F85">
        <w:rPr>
          <w:rStyle w:val="affffff6"/>
        </w:rPr>
        <w:t>, необходимо обратиться в СТП. Контактная информация СТП приведена ниже</w:t>
      </w:r>
      <w:r w:rsidRPr="009D2851">
        <w:t>: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3111"/>
        <w:gridCol w:w="6233"/>
      </w:tblGrid>
      <w:tr w:rsidR="00A17F8B" w:rsidRPr="00ED4018" w14:paraId="67AB7233" w14:textId="77777777" w:rsidTr="008E3F85">
        <w:tc>
          <w:tcPr>
            <w:tcW w:w="3114" w:type="dxa"/>
          </w:tcPr>
          <w:p w14:paraId="3A3C37C2" w14:textId="77777777" w:rsidR="00A17F8B" w:rsidRPr="00ED4018" w:rsidRDefault="00A17F8B" w:rsidP="00ED4018">
            <w:pPr>
              <w:pStyle w:val="affffffff2"/>
            </w:pPr>
            <w:r w:rsidRPr="00ED4018">
              <w:t>Телефон СТП</w:t>
            </w:r>
          </w:p>
        </w:tc>
        <w:tc>
          <w:tcPr>
            <w:tcW w:w="6237" w:type="dxa"/>
          </w:tcPr>
          <w:p w14:paraId="3333DCD4" w14:textId="77777777" w:rsidR="00A17F8B" w:rsidRPr="00ED4018" w:rsidRDefault="00A17F8B" w:rsidP="00ED4018">
            <w:pPr>
              <w:pStyle w:val="affffffff2"/>
            </w:pPr>
            <w:r w:rsidRPr="00ED4018">
              <w:t>8-800-301-15-59</w:t>
            </w:r>
          </w:p>
        </w:tc>
      </w:tr>
      <w:tr w:rsidR="00A17F8B" w:rsidRPr="00ED4018" w14:paraId="5A6FF72B" w14:textId="77777777" w:rsidTr="008E3F85">
        <w:tc>
          <w:tcPr>
            <w:tcW w:w="3114" w:type="dxa"/>
          </w:tcPr>
          <w:p w14:paraId="37490FC8" w14:textId="77777777" w:rsidR="00A17F8B" w:rsidRPr="00ED4018" w:rsidRDefault="00A17F8B" w:rsidP="00ED4018">
            <w:pPr>
              <w:pStyle w:val="affffffff2"/>
            </w:pPr>
            <w:r w:rsidRPr="00ED4018">
              <w:t>Адрес электронной почты</w:t>
            </w:r>
          </w:p>
        </w:tc>
        <w:tc>
          <w:tcPr>
            <w:tcW w:w="6237" w:type="dxa"/>
          </w:tcPr>
          <w:p w14:paraId="08EF2BCC" w14:textId="42CD7DB8" w:rsidR="00A17F8B" w:rsidRPr="00ED4018" w:rsidRDefault="00917A83" w:rsidP="00ED4018">
            <w:pPr>
              <w:pStyle w:val="affffffff2"/>
            </w:pPr>
            <w:hyperlink r:id="rId135" w:history="1">
              <w:r w:rsidR="00A17F8B" w:rsidRPr="008E3F85">
                <w:rPr>
                  <w:rStyle w:val="af3"/>
                  <w:color w:val="auto"/>
                  <w:u w:val="none"/>
                </w:rPr>
                <w:t>egisz@stp-egisz.ru</w:t>
              </w:r>
            </w:hyperlink>
          </w:p>
        </w:tc>
      </w:tr>
      <w:tr w:rsidR="00A17F8B" w:rsidRPr="00ED4018" w14:paraId="268194D1" w14:textId="77777777" w:rsidTr="008E3F85">
        <w:tc>
          <w:tcPr>
            <w:tcW w:w="3114" w:type="dxa"/>
          </w:tcPr>
          <w:p w14:paraId="146A0018" w14:textId="77777777" w:rsidR="00A17F8B" w:rsidRPr="00ED4018" w:rsidRDefault="00A17F8B" w:rsidP="00ED4018">
            <w:pPr>
              <w:pStyle w:val="affffffff2"/>
            </w:pPr>
            <w:r w:rsidRPr="00ED4018">
              <w:t>Официальный сайт</w:t>
            </w:r>
          </w:p>
        </w:tc>
        <w:tc>
          <w:tcPr>
            <w:tcW w:w="6237" w:type="dxa"/>
          </w:tcPr>
          <w:p w14:paraId="41925988" w14:textId="605CD72E" w:rsidR="00A17F8B" w:rsidRPr="00ED4018" w:rsidRDefault="00917A83" w:rsidP="00ED4018">
            <w:pPr>
              <w:pStyle w:val="affffffff2"/>
            </w:pPr>
            <w:hyperlink r:id="rId136" w:history="1">
              <w:r w:rsidR="00A17F8B" w:rsidRPr="008E3F85">
                <w:rPr>
                  <w:rStyle w:val="af3"/>
                  <w:color w:val="auto"/>
                  <w:u w:val="none"/>
                </w:rPr>
                <w:t>https://support.egisz.rosminzdrav.ru</w:t>
              </w:r>
            </w:hyperlink>
          </w:p>
        </w:tc>
      </w:tr>
    </w:tbl>
    <w:p w14:paraId="5436EAAB" w14:textId="6704346B" w:rsidR="00A17F8B" w:rsidRPr="00ED4018" w:rsidRDefault="00A17F8B" w:rsidP="00AB163B">
      <w:pPr>
        <w:pStyle w:val="affffffc"/>
      </w:pPr>
      <w:r w:rsidRPr="00ED4018">
        <w:t xml:space="preserve">При обращении в СТП </w:t>
      </w:r>
      <w:r w:rsidR="00A715E5">
        <w:t>П</w:t>
      </w:r>
      <w:r w:rsidRPr="00ED4018">
        <w:t>ользователь должен сообщить следующие сведения:</w:t>
      </w:r>
    </w:p>
    <w:p w14:paraId="59D58CAB" w14:textId="1AB21C7F" w:rsidR="00A17F8B" w:rsidRPr="00ED4018" w:rsidRDefault="00A17F8B" w:rsidP="00ED4018">
      <w:pPr>
        <w:pStyle w:val="13"/>
      </w:pPr>
      <w:r w:rsidRPr="00ED4018">
        <w:t>название Подсистемы, в отношении которой происходит обращение в СТП</w:t>
      </w:r>
      <w:r w:rsidR="007546DE">
        <w:t xml:space="preserve"> (ФРМР)</w:t>
      </w:r>
      <w:r w:rsidRPr="00ED4018">
        <w:t>;</w:t>
      </w:r>
    </w:p>
    <w:p w14:paraId="70826132" w14:textId="35679964" w:rsidR="00A17F8B" w:rsidRPr="00ED4018" w:rsidRDefault="0082108F" w:rsidP="00ED4018">
      <w:pPr>
        <w:pStyle w:val="13"/>
      </w:pPr>
      <w:r w:rsidRPr="00ED4018">
        <w:t>ф</w:t>
      </w:r>
      <w:r w:rsidR="00A17F8B" w:rsidRPr="00ED4018">
        <w:t xml:space="preserve">амилия, </w:t>
      </w:r>
      <w:r w:rsidRPr="00ED4018">
        <w:t>и</w:t>
      </w:r>
      <w:r w:rsidR="00A17F8B" w:rsidRPr="00ED4018">
        <w:t xml:space="preserve">мя, </w:t>
      </w:r>
      <w:r w:rsidRPr="00ED4018">
        <w:t>о</w:t>
      </w:r>
      <w:r w:rsidR="00A17F8B" w:rsidRPr="00ED4018">
        <w:t>тчество;</w:t>
      </w:r>
    </w:p>
    <w:p w14:paraId="54D7BCA4" w14:textId="106C4F4F" w:rsidR="00A17F8B" w:rsidRPr="00ED4018" w:rsidRDefault="00A17F8B" w:rsidP="00ED4018">
      <w:pPr>
        <w:pStyle w:val="13"/>
      </w:pPr>
      <w:r w:rsidRPr="00ED4018">
        <w:t xml:space="preserve">субъект </w:t>
      </w:r>
      <w:r w:rsidR="00A715E5">
        <w:t>Российской Федерации</w:t>
      </w:r>
      <w:r w:rsidRPr="00ED4018">
        <w:t>;</w:t>
      </w:r>
    </w:p>
    <w:p w14:paraId="736CB49E" w14:textId="77777777" w:rsidR="00A17F8B" w:rsidRPr="00ED4018" w:rsidRDefault="00A17F8B" w:rsidP="00ED4018">
      <w:pPr>
        <w:pStyle w:val="13"/>
      </w:pPr>
      <w:r w:rsidRPr="00ED4018">
        <w:t>организация;</w:t>
      </w:r>
    </w:p>
    <w:p w14:paraId="2C5A17D2" w14:textId="77777777" w:rsidR="00A17F8B" w:rsidRPr="00ED4018" w:rsidRDefault="00A17F8B" w:rsidP="00ED4018">
      <w:pPr>
        <w:pStyle w:val="13"/>
      </w:pPr>
      <w:r w:rsidRPr="00ED4018">
        <w:t>контактный телефон;</w:t>
      </w:r>
    </w:p>
    <w:p w14:paraId="1750A809" w14:textId="77777777" w:rsidR="00A17F8B" w:rsidRPr="00ED4018" w:rsidRDefault="00A17F8B" w:rsidP="00ED4018">
      <w:pPr>
        <w:pStyle w:val="13"/>
      </w:pPr>
      <w:r w:rsidRPr="00ED4018">
        <w:t>адрес электронной почты (при наличии);</w:t>
      </w:r>
    </w:p>
    <w:p w14:paraId="0C4B2575" w14:textId="77777777" w:rsidR="00A17F8B" w:rsidRPr="009D2851" w:rsidRDefault="00A17F8B" w:rsidP="00ED4018">
      <w:pPr>
        <w:pStyle w:val="13"/>
        <w:rPr>
          <w:rFonts w:eastAsia="SimSun"/>
          <w:lang w:eastAsia="zh-CN"/>
        </w:rPr>
      </w:pPr>
      <w:r w:rsidRPr="00ED4018">
        <w:lastRenderedPageBreak/>
        <w:t>вопрос/предложение/замечание/сообщение об ошибке</w:t>
      </w:r>
      <w:r w:rsidRPr="009D2851">
        <w:t>.</w:t>
      </w:r>
      <w:bookmarkEnd w:id="483"/>
      <w:bookmarkEnd w:id="484"/>
    </w:p>
    <w:p w14:paraId="094110FF" w14:textId="77777777" w:rsidR="00A17F8B" w:rsidRDefault="00A17F8B" w:rsidP="00A17F8B">
      <w:pPr>
        <w:pStyle w:val="1b"/>
      </w:pPr>
      <w:bookmarkStart w:id="493" w:name="_Toc144992527"/>
      <w:bookmarkStart w:id="494" w:name="_Toc167560165"/>
      <w:r>
        <w:lastRenderedPageBreak/>
        <w:t>Рекомендации по освоению</w:t>
      </w:r>
      <w:bookmarkEnd w:id="493"/>
      <w:bookmarkEnd w:id="494"/>
    </w:p>
    <w:bookmarkEnd w:id="146"/>
    <w:bookmarkEnd w:id="147"/>
    <w:p w14:paraId="4A5844D0" w14:textId="7796C440" w:rsidR="00FD341D" w:rsidRPr="008A1057" w:rsidRDefault="00FD341D" w:rsidP="008A1057">
      <w:pPr>
        <w:pStyle w:val="a7"/>
      </w:pPr>
      <w:r w:rsidRPr="008A1057">
        <w:t xml:space="preserve">Рекомендуется ознакомиться с настоящим </w:t>
      </w:r>
      <w:r w:rsidR="008A1057" w:rsidRPr="008A1057">
        <w:t>р</w:t>
      </w:r>
      <w:r w:rsidRPr="008A1057">
        <w:t>уководством пользователя и при возникновении вопросов по работе с Подсистемой обращаться в СТП.</w:t>
      </w:r>
    </w:p>
    <w:p w14:paraId="0E6115DE" w14:textId="3017A17D" w:rsidR="008A1057" w:rsidRPr="008A1057" w:rsidRDefault="008A1057" w:rsidP="008A1057">
      <w:pPr>
        <w:pStyle w:val="a7"/>
      </w:pPr>
      <w:r w:rsidRPr="008A1057">
        <w:t>В качестве контрольных примеров рекомендуется выполнить операции, описание которых приведено в разделе 4 настоящего руководства пользователя.</w:t>
      </w:r>
    </w:p>
    <w:p w14:paraId="7FBA8CFB" w14:textId="77777777" w:rsidR="00917A83" w:rsidRDefault="00917A83" w:rsidP="00917A83">
      <w:pPr>
        <w:pStyle w:val="17"/>
        <w:numPr>
          <w:ilvl w:val="0"/>
          <w:numId w:val="0"/>
        </w:numPr>
        <w:ind w:left="709"/>
        <w:rPr>
          <w:rFonts w:asciiTheme="minorHAnsi" w:hAnsiTheme="minorHAnsi"/>
        </w:rPr>
      </w:pPr>
      <w:bookmarkStart w:id="495" w:name="_Toc111828903"/>
      <w:bookmarkStart w:id="496" w:name="_Toc116299702"/>
      <w:bookmarkStart w:id="497" w:name="_Toc167559192"/>
      <w:bookmarkStart w:id="498" w:name="_Toc167559812"/>
      <w:bookmarkStart w:id="499" w:name="_Toc167559965"/>
      <w:bookmarkStart w:id="500" w:name="_Toc167560166"/>
      <w:r w:rsidRPr="006A2998">
        <w:lastRenderedPageBreak/>
        <w:t>История изменений документа</w:t>
      </w:r>
      <w:bookmarkEnd w:id="495"/>
      <w:bookmarkEnd w:id="496"/>
      <w:bookmarkEnd w:id="497"/>
      <w:bookmarkEnd w:id="498"/>
      <w:bookmarkEnd w:id="499"/>
      <w:bookmarkEnd w:id="500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917A83" w:rsidRPr="008754EE" w14:paraId="0C203C36" w14:textId="77777777" w:rsidTr="00917A83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F8513" w14:textId="77777777" w:rsidR="00917A83" w:rsidRPr="004474C1" w:rsidRDefault="00917A83" w:rsidP="00917A83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10889" w14:textId="77777777" w:rsidR="00917A83" w:rsidRPr="004474C1" w:rsidRDefault="00917A83" w:rsidP="00917A83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1596B" w14:textId="77777777" w:rsidR="00917A83" w:rsidRPr="004474C1" w:rsidRDefault="00917A83" w:rsidP="00917A83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917A83" w:rsidRPr="00B5391C" w14:paraId="6C7E7E6C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B28B07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8C7A37" w14:textId="77777777" w:rsidR="00917A83" w:rsidRPr="00B5391C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394E51" w14:textId="77777777" w:rsidR="00917A83" w:rsidRPr="00B5391C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4CEDF3D9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C4DEF5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A423B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BBBA7B" w14:textId="77777777" w:rsidR="00917A83" w:rsidRPr="00B5391C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058BFAD2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B0ACA3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DBDD22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F14C0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5D3FAA5D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22016F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DF38A" w14:textId="77777777" w:rsidR="00917A83" w:rsidRPr="00B5391C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94C468" w14:textId="77777777" w:rsidR="00917A83" w:rsidRPr="00B5391C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5C0C73A9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7790CB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FAA1DF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20D807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4815B780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BE028B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747AC4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69D19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7695BEA3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2D872A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A70BAE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77FF9B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2860138E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BF718B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73C4EC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56935D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22A5F628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DAEDFB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85CEC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41A00D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56640F7E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E1116E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668BF0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3745F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1480F11D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32A57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6C3615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37B60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1407F2AC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AE93D8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A82B0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245CC6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0FC10BF6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F562B1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D7C83D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299EE2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47E2AED7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F49742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BB656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6EE8B7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577A9BC9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5A3955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5659CE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C00B33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04E75A75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75C64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603129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4ABAA7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31ED0B62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86006A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CAA80B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9D770E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4CED5327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DA8A63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FBE55B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9ADBC2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44B0A50C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9BE96B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567713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22FF7F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5B1986BA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B88524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D8905F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273B44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50CD9711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52847A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B146A3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FC10A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  <w:tr w:rsidR="00917A83" w:rsidRPr="00B5391C" w14:paraId="69AAABFE" w14:textId="77777777" w:rsidTr="00917A8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9395E" w14:textId="77777777" w:rsidR="00917A83" w:rsidRPr="00B5391C" w:rsidRDefault="00917A83" w:rsidP="00917A8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8AD552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265C2A" w14:textId="77777777" w:rsidR="00917A83" w:rsidRDefault="00917A83" w:rsidP="00917A83">
            <w:pPr>
              <w:jc w:val="left"/>
              <w:rPr>
                <w:sz w:val="20"/>
              </w:rPr>
            </w:pPr>
          </w:p>
        </w:tc>
      </w:tr>
    </w:tbl>
    <w:p w14:paraId="1C6BDBAF" w14:textId="608ADD4A" w:rsidR="000A2B50" w:rsidRPr="008A1057" w:rsidRDefault="000A2B50" w:rsidP="008A1057">
      <w:pPr>
        <w:pStyle w:val="a7"/>
      </w:pPr>
    </w:p>
    <w:sectPr w:rsidR="000A2B50" w:rsidRPr="008A1057" w:rsidSect="00A0339C">
      <w:headerReference w:type="default" r:id="rId137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D9B82D" w14:textId="77777777" w:rsidR="00A7033E" w:rsidRDefault="00A7033E" w:rsidP="00907457">
      <w:r>
        <w:separator/>
      </w:r>
    </w:p>
  </w:endnote>
  <w:endnote w:type="continuationSeparator" w:id="0">
    <w:p w14:paraId="35AFE0EF" w14:textId="77777777" w:rsidR="00A7033E" w:rsidRDefault="00A7033E" w:rsidP="009074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Полужирный">
    <w:altName w:val="Times New Roman"/>
    <w:panose1 w:val="02020803070505020304"/>
    <w:charset w:val="00"/>
    <w:family w:val="roman"/>
    <w:pitch w:val="variable"/>
    <w:sig w:usb0="E0002AEF" w:usb1="C0007841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2AAD75" w14:textId="77777777" w:rsidR="00A7033E" w:rsidRDefault="00A7033E" w:rsidP="00907457">
      <w:r>
        <w:separator/>
      </w:r>
    </w:p>
  </w:footnote>
  <w:footnote w:type="continuationSeparator" w:id="0">
    <w:p w14:paraId="4AC88BBA" w14:textId="77777777" w:rsidR="00A7033E" w:rsidRDefault="00A7033E" w:rsidP="00907457">
      <w:r>
        <w:continuationSeparator/>
      </w:r>
    </w:p>
  </w:footnote>
  <w:footnote w:id="1">
    <w:p w14:paraId="2A4B17DC" w14:textId="7BFB2970" w:rsidR="00917A83" w:rsidRDefault="00917A83">
      <w:pPr>
        <w:pStyle w:val="affe"/>
      </w:pPr>
      <w:r>
        <w:rPr>
          <w:rStyle w:val="afff0"/>
        </w:rPr>
        <w:footnoteRef/>
      </w:r>
      <w:r>
        <w:t xml:space="preserve"> Закрытый портал – это модуль «Медицинский и фармацевтический персонал» Подсистемы, доступ к которому предоставляется работникам организации-работодателя и </w:t>
      </w:r>
      <w:r w:rsidRPr="004E36BC">
        <w:t>органов исполнительной власти в сфере здравоохранения</w:t>
      </w:r>
      <w:r>
        <w:t>.</w:t>
      </w:r>
    </w:p>
  </w:footnote>
  <w:footnote w:id="2">
    <w:p w14:paraId="61577338" w14:textId="2A8EB72E" w:rsidR="00917A83" w:rsidRDefault="00917A83">
      <w:pPr>
        <w:pStyle w:val="affe"/>
      </w:pPr>
      <w:r>
        <w:rPr>
          <w:rStyle w:val="afff0"/>
        </w:rPr>
        <w:footnoteRef/>
      </w:r>
      <w:r>
        <w:t xml:space="preserve"> </w:t>
      </w:r>
      <w:r w:rsidRPr="00A114C4">
        <w:t xml:space="preserve">Закрытый портал – это модуль «Медицинский и фармацевтический персонал» Подсистемы, доступ к которому предоставляется работникам организации-работодателя и </w:t>
      </w:r>
      <w:r w:rsidRPr="004E36BC">
        <w:t>органов исполнительной власти в сфере здравоохранения</w:t>
      </w:r>
      <w:r w:rsidRPr="00A114C4">
        <w:t>.</w:t>
      </w:r>
    </w:p>
  </w:footnote>
  <w:footnote w:id="3">
    <w:p w14:paraId="607773A6" w14:textId="404FDB63" w:rsidR="00917A83" w:rsidRDefault="00917A83">
      <w:pPr>
        <w:pStyle w:val="affe"/>
      </w:pPr>
      <w:r>
        <w:rPr>
          <w:rStyle w:val="afff0"/>
        </w:rPr>
        <w:footnoteRef/>
      </w:r>
      <w:r>
        <w:t xml:space="preserve"> </w:t>
      </w:r>
      <w:r w:rsidRPr="00A114C4">
        <w:t xml:space="preserve">Закрытый портал – это модуль «Медицинский и фармацевтический персонал» Подсистемы, доступ к которому предоставляется работникам организации-работодателя и </w:t>
      </w:r>
      <w:r w:rsidRPr="004E36BC">
        <w:t>органов исполнительной власти в сфере здравоохранения</w:t>
      </w:r>
      <w:r w:rsidRPr="00A114C4"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1f2"/>
      <w:tblW w:w="5217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59"/>
      <w:gridCol w:w="921"/>
      <w:gridCol w:w="4380"/>
    </w:tblGrid>
    <w:tr w:rsidR="00917A83" w:rsidRPr="00A512E9" w14:paraId="5FAB8544" w14:textId="77777777" w:rsidTr="008B38A7">
      <w:trPr>
        <w:jc w:val="center"/>
      </w:trPr>
      <w:tc>
        <w:tcPr>
          <w:tcW w:w="2284" w:type="pct"/>
          <w:hideMark/>
        </w:tcPr>
        <w:p w14:paraId="1888A32F" w14:textId="5514C14D" w:rsidR="00917A83" w:rsidRPr="001E7E18" w:rsidRDefault="00917A83" w:rsidP="000742B5">
          <w:pPr>
            <w:pStyle w:val="affffd"/>
            <w:rPr>
              <w:sz w:val="20"/>
              <w:szCs w:val="20"/>
            </w:rPr>
          </w:pPr>
        </w:p>
      </w:tc>
      <w:tc>
        <w:tcPr>
          <w:tcW w:w="472" w:type="pct"/>
          <w:hideMark/>
        </w:tcPr>
        <w:p w14:paraId="4CE9128C" w14:textId="3D6B4018" w:rsidR="00917A83" w:rsidRPr="001E7E18" w:rsidRDefault="00917A83" w:rsidP="000742B5">
          <w:pPr>
            <w:pStyle w:val="affffd"/>
            <w:rPr>
              <w:rStyle w:val="affff0"/>
              <w:sz w:val="20"/>
              <w:szCs w:val="20"/>
            </w:rPr>
          </w:pPr>
          <w:r w:rsidRPr="001E7E18">
            <w:rPr>
              <w:sz w:val="20"/>
              <w:szCs w:val="20"/>
            </w:rPr>
            <w:fldChar w:fldCharType="begin"/>
          </w:r>
          <w:r w:rsidRPr="001E7E18">
            <w:rPr>
              <w:sz w:val="20"/>
              <w:szCs w:val="20"/>
            </w:rPr>
            <w:instrText>PAGE   \* MERGEFORMAT</w:instrText>
          </w:r>
          <w:r w:rsidRPr="001E7E18">
            <w:rPr>
              <w:sz w:val="20"/>
              <w:szCs w:val="20"/>
            </w:rPr>
            <w:fldChar w:fldCharType="separate"/>
          </w:r>
          <w:r w:rsidRPr="001E7E18">
            <w:rPr>
              <w:noProof/>
              <w:sz w:val="20"/>
              <w:szCs w:val="20"/>
            </w:rPr>
            <w:t>181</w:t>
          </w:r>
          <w:r w:rsidRPr="001E7E18">
            <w:rPr>
              <w:sz w:val="20"/>
              <w:szCs w:val="20"/>
            </w:rPr>
            <w:fldChar w:fldCharType="end"/>
          </w:r>
        </w:p>
      </w:tc>
      <w:tc>
        <w:tcPr>
          <w:tcW w:w="2244" w:type="pct"/>
        </w:tcPr>
        <w:p w14:paraId="247961D9" w14:textId="77777777" w:rsidR="00917A83" w:rsidRPr="00A512E9" w:rsidRDefault="00917A83" w:rsidP="000742B5">
          <w:pPr>
            <w:pStyle w:val="affffd"/>
          </w:pPr>
        </w:p>
      </w:tc>
    </w:tr>
  </w:tbl>
  <w:p w14:paraId="52246DD3" w14:textId="77777777" w:rsidR="00917A83" w:rsidRDefault="00917A83" w:rsidP="00907457">
    <w:pPr>
      <w:pStyle w:val="aff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D"/>
    <w:multiLevelType w:val="singleLevel"/>
    <w:tmpl w:val="69EAC78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1" w15:restartNumberingAfterBreak="0">
    <w:nsid w:val="03F457EF"/>
    <w:multiLevelType w:val="multilevel"/>
    <w:tmpl w:val="922E56BC"/>
    <w:styleLink w:val="a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5387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" w15:restartNumberingAfterBreak="0">
    <w:nsid w:val="0736631C"/>
    <w:multiLevelType w:val="hybridMultilevel"/>
    <w:tmpl w:val="9BA6DF8C"/>
    <w:lvl w:ilvl="0" w:tplc="04190011">
      <w:start w:val="1"/>
      <w:numFmt w:val="decimal"/>
      <w:pStyle w:val="10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E200CC4"/>
    <w:multiLevelType w:val="hybridMultilevel"/>
    <w:tmpl w:val="EE167374"/>
    <w:lvl w:ilvl="0" w:tplc="F06ADADA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2136EB"/>
    <w:multiLevelType w:val="hybridMultilevel"/>
    <w:tmpl w:val="F8DE1388"/>
    <w:lvl w:ilvl="0" w:tplc="D2BADEAA">
      <w:start w:val="1"/>
      <w:numFmt w:val="decimal"/>
      <w:pStyle w:val="a0"/>
      <w:lvlText w:val="%1"/>
      <w:lvlJc w:val="left"/>
      <w:pPr>
        <w:ind w:left="14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5" w15:restartNumberingAfterBreak="0">
    <w:nsid w:val="0F4C1C58"/>
    <w:multiLevelType w:val="hybridMultilevel"/>
    <w:tmpl w:val="F94A58FA"/>
    <w:lvl w:ilvl="0" w:tplc="EF6C8D2E">
      <w:start w:val="1"/>
      <w:numFmt w:val="decimal"/>
      <w:pStyle w:val="a1"/>
      <w:lvlText w:val="Приложение %1"/>
      <w:lvlJc w:val="left"/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7363B0"/>
    <w:multiLevelType w:val="multilevel"/>
    <w:tmpl w:val="414EB696"/>
    <w:lvl w:ilvl="0">
      <w:start w:val="1"/>
      <w:numFmt w:val="bullet"/>
      <w:lvlText w:val=""/>
      <w:lvlJc w:val="left"/>
      <w:pPr>
        <w:tabs>
          <w:tab w:val="num" w:pos="0"/>
        </w:tabs>
        <w:ind w:left="1134" w:hanging="425"/>
      </w:pPr>
      <w:rPr>
        <w:rFonts w:ascii="Symbol" w:hAnsi="Symbol" w:cs="Symbol" w:hint="default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1559" w:hanging="425"/>
      </w:pPr>
      <w:rPr>
        <w:rFonts w:ascii="Symbol" w:hAnsi="Symbol" w:cs="Symbol" w:hint="default"/>
      </w:rPr>
    </w:lvl>
    <w:lvl w:ilvl="2">
      <w:start w:val="1"/>
      <w:numFmt w:val="bullet"/>
      <w:lvlText w:val=""/>
      <w:lvlJc w:val="left"/>
      <w:pPr>
        <w:tabs>
          <w:tab w:val="num" w:pos="0"/>
        </w:tabs>
        <w:ind w:left="1984" w:hanging="425"/>
      </w:pPr>
      <w:rPr>
        <w:rFonts w:ascii="Symbol" w:hAnsi="Symbol" w:cs="Symbol" w:hint="default"/>
      </w:rPr>
    </w:lvl>
    <w:lvl w:ilvl="3">
      <w:start w:val="1"/>
      <w:numFmt w:val="bullet"/>
      <w:lvlText w:val=""/>
      <w:lvlJc w:val="left"/>
      <w:pPr>
        <w:tabs>
          <w:tab w:val="num" w:pos="0"/>
        </w:tabs>
        <w:ind w:left="2409" w:hanging="425"/>
      </w:pPr>
      <w:rPr>
        <w:rFonts w:ascii="Symbol" w:hAnsi="Symbol" w:cs="Symbol" w:hint="default"/>
      </w:rPr>
    </w:lvl>
    <w:lvl w:ilvl="4">
      <w:start w:val="1"/>
      <w:numFmt w:val="bullet"/>
      <w:lvlText w:val=""/>
      <w:lvlJc w:val="left"/>
      <w:pPr>
        <w:tabs>
          <w:tab w:val="num" w:pos="0"/>
        </w:tabs>
        <w:ind w:left="2834" w:hanging="425"/>
      </w:pPr>
      <w:rPr>
        <w:rFonts w:ascii="Symbol" w:hAnsi="Symbol" w:cs="Symbol" w:hint="default"/>
      </w:rPr>
    </w:lvl>
    <w:lvl w:ilvl="5">
      <w:start w:val="1"/>
      <w:numFmt w:val="bullet"/>
      <w:lvlText w:val=""/>
      <w:lvlJc w:val="left"/>
      <w:pPr>
        <w:tabs>
          <w:tab w:val="num" w:pos="0"/>
        </w:tabs>
        <w:ind w:left="3259" w:hanging="425"/>
      </w:pPr>
      <w:rPr>
        <w:rFonts w:ascii="Symbol" w:hAnsi="Symbol" w:cs="Symbol" w:hint="default"/>
      </w:rPr>
    </w:lvl>
    <w:lvl w:ilvl="6">
      <w:start w:val="1"/>
      <w:numFmt w:val="bullet"/>
      <w:lvlText w:val=""/>
      <w:lvlJc w:val="left"/>
      <w:pPr>
        <w:tabs>
          <w:tab w:val="num" w:pos="0"/>
        </w:tabs>
        <w:ind w:left="3684" w:hanging="425"/>
      </w:pPr>
      <w:rPr>
        <w:rFonts w:ascii="Symbol" w:hAnsi="Symbol" w:cs="Symbol" w:hint="default"/>
      </w:rPr>
    </w:lvl>
    <w:lvl w:ilvl="7">
      <w:start w:val="1"/>
      <w:numFmt w:val="bullet"/>
      <w:lvlText w:val=""/>
      <w:lvlJc w:val="left"/>
      <w:pPr>
        <w:tabs>
          <w:tab w:val="num" w:pos="0"/>
        </w:tabs>
        <w:ind w:left="4109" w:hanging="425"/>
      </w:pPr>
      <w:rPr>
        <w:rFonts w:ascii="Symbol" w:hAnsi="Symbol" w:cs="Symbol" w:hint="default"/>
      </w:rPr>
    </w:lvl>
    <w:lvl w:ilvl="8">
      <w:start w:val="1"/>
      <w:numFmt w:val="bullet"/>
      <w:lvlText w:val=""/>
      <w:lvlJc w:val="left"/>
      <w:pPr>
        <w:tabs>
          <w:tab w:val="num" w:pos="0"/>
        </w:tabs>
        <w:ind w:left="4534" w:hanging="425"/>
      </w:pPr>
      <w:rPr>
        <w:rFonts w:ascii="Symbol" w:hAnsi="Symbol" w:cs="Symbol" w:hint="default"/>
      </w:rPr>
    </w:lvl>
  </w:abstractNum>
  <w:abstractNum w:abstractNumId="7" w15:restartNumberingAfterBreak="0">
    <w:nsid w:val="138F0CB3"/>
    <w:multiLevelType w:val="multilevel"/>
    <w:tmpl w:val="98AA1AD4"/>
    <w:numStyleLink w:val="a2"/>
  </w:abstractNum>
  <w:abstractNum w:abstractNumId="8" w15:restartNumberingAfterBreak="0">
    <w:nsid w:val="17D036AF"/>
    <w:multiLevelType w:val="multilevel"/>
    <w:tmpl w:val="4C166958"/>
    <w:lvl w:ilvl="0">
      <w:start w:val="1"/>
      <w:numFmt w:val="russianLower"/>
      <w:pStyle w:val="11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1418" w:hanging="426"/>
      </w:pPr>
      <w:rPr>
        <w:rFonts w:hint="default"/>
      </w:rPr>
    </w:lvl>
    <w:lvl w:ilvl="2">
      <w:start w:val="1"/>
      <w:numFmt w:val="russianLower"/>
      <w:pStyle w:val="30"/>
      <w:lvlText w:val="%3)"/>
      <w:lvlJc w:val="left"/>
      <w:pPr>
        <w:ind w:left="1843" w:hanging="425"/>
      </w:pPr>
      <w:rPr>
        <w:rFonts w:hint="default"/>
      </w:rPr>
    </w:lvl>
    <w:lvl w:ilvl="3">
      <w:start w:val="1"/>
      <w:numFmt w:val="russianLower"/>
      <w:pStyle w:val="40"/>
      <w:lvlText w:val="%4)"/>
      <w:lvlJc w:val="left"/>
      <w:pPr>
        <w:ind w:left="2268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9" w15:restartNumberingAfterBreak="0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531FC9"/>
    <w:multiLevelType w:val="multilevel"/>
    <w:tmpl w:val="3F24AB30"/>
    <w:styleLink w:val="--"/>
    <w:lvl w:ilvl="0">
      <w:start w:val="1"/>
      <w:numFmt w:val="decimal"/>
      <w:pStyle w:val="--1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pStyle w:val="--2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pStyle w:val="--3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11" w15:restartNumberingAfterBreak="0">
    <w:nsid w:val="283E0EE7"/>
    <w:multiLevelType w:val="hybridMultilevel"/>
    <w:tmpl w:val="AD1A53A8"/>
    <w:lvl w:ilvl="0" w:tplc="675A6178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hint="default"/>
        <w:b w:val="0"/>
        <w:i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90E4612"/>
    <w:multiLevelType w:val="multilevel"/>
    <w:tmpl w:val="665E82D6"/>
    <w:lvl w:ilvl="0">
      <w:start w:val="1"/>
      <w:numFmt w:val="russianLower"/>
      <w:pStyle w:val="12"/>
      <w:lvlText w:val="%1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1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3" w15:restartNumberingAfterBreak="0">
    <w:nsid w:val="31583B93"/>
    <w:multiLevelType w:val="multilevel"/>
    <w:tmpl w:val="4B428674"/>
    <w:styleLink w:val="a3"/>
    <w:lvl w:ilvl="0">
      <w:start w:val="1"/>
      <w:numFmt w:val="bullet"/>
      <w:pStyle w:val="13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2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pStyle w:val="31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14" w15:restartNumberingAfterBreak="0">
    <w:nsid w:val="34EC725F"/>
    <w:multiLevelType w:val="multilevel"/>
    <w:tmpl w:val="A0F6A7F0"/>
    <w:lvl w:ilvl="0">
      <w:start w:val="1"/>
      <w:numFmt w:val="bullet"/>
      <w:pStyle w:val="14"/>
      <w:lvlText w:val="-"/>
      <w:lvlJc w:val="left"/>
      <w:pPr>
        <w:ind w:left="992" w:hanging="425"/>
      </w:pPr>
      <w:rPr>
        <w:rFonts w:ascii="Courier New" w:hAnsi="Courier New" w:hint="default"/>
        <w:strike w:val="0"/>
      </w:rPr>
    </w:lvl>
    <w:lvl w:ilvl="1">
      <w:start w:val="1"/>
      <w:numFmt w:val="bullet"/>
      <w:pStyle w:val="23"/>
      <w:lvlText w:val=""/>
      <w:lvlJc w:val="left"/>
      <w:pPr>
        <w:ind w:left="1418" w:hanging="426"/>
      </w:pPr>
      <w:rPr>
        <w:rFonts w:ascii="Symbol" w:hAnsi="Symbol" w:hint="default"/>
      </w:rPr>
    </w:lvl>
    <w:lvl w:ilvl="2">
      <w:start w:val="1"/>
      <w:numFmt w:val="bullet"/>
      <w:pStyle w:val="32"/>
      <w:lvlText w:val="o"/>
      <w:lvlJc w:val="left"/>
      <w:pPr>
        <w:ind w:left="1843" w:hanging="425"/>
      </w:pPr>
      <w:rPr>
        <w:rFonts w:ascii="Courier New" w:hAnsi="Courier New" w:hint="default"/>
      </w:rPr>
    </w:lvl>
    <w:lvl w:ilvl="3">
      <w:start w:val="1"/>
      <w:numFmt w:val="bullet"/>
      <w:pStyle w:val="41"/>
      <w:lvlText w:val="-"/>
      <w:lvlJc w:val="left"/>
      <w:pPr>
        <w:ind w:left="2268" w:hanging="425"/>
      </w:pPr>
      <w:rPr>
        <w:rFonts w:ascii="Courier New" w:hAnsi="Courier New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5" w15:restartNumberingAfterBreak="0">
    <w:nsid w:val="3C9A23A7"/>
    <w:multiLevelType w:val="multilevel"/>
    <w:tmpl w:val="C12AE9D8"/>
    <w:lvl w:ilvl="0">
      <w:start w:val="1"/>
      <w:numFmt w:val="decimal"/>
      <w:pStyle w:val="15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decimal"/>
      <w:pStyle w:val="24"/>
      <w:lvlText w:val="%1.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pStyle w:val="33"/>
      <w:lvlText w:val="%1.%2.%3)"/>
      <w:lvlJc w:val="left"/>
      <w:pPr>
        <w:ind w:left="1843" w:hanging="851"/>
      </w:pPr>
      <w:rPr>
        <w:rFonts w:hint="default"/>
      </w:rPr>
    </w:lvl>
    <w:lvl w:ilvl="3">
      <w:start w:val="1"/>
      <w:numFmt w:val="decimal"/>
      <w:pStyle w:val="42"/>
      <w:lvlText w:val="%1.%2.%3.%4)"/>
      <w:lvlJc w:val="left"/>
      <w:pPr>
        <w:ind w:left="2268" w:hanging="992"/>
      </w:pPr>
      <w:rPr>
        <w:rFonts w:hint="default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4CDB456F"/>
    <w:multiLevelType w:val="multilevel"/>
    <w:tmpl w:val="4FA28666"/>
    <w:lvl w:ilvl="0">
      <w:start w:val="1"/>
      <w:numFmt w:val="decimal"/>
      <w:pStyle w:val="16"/>
      <w:lvlText w:val="%1)"/>
      <w:lvlJc w:val="left"/>
      <w:pPr>
        <w:ind w:left="425" w:hanging="425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pStyle w:val="25"/>
      <w:lvlText w:val="%1.%2)"/>
      <w:lvlJc w:val="left"/>
      <w:pPr>
        <w:ind w:left="851" w:hanging="567"/>
      </w:pPr>
      <w:rPr>
        <w:rFonts w:hint="default"/>
      </w:rPr>
    </w:lvl>
    <w:lvl w:ilvl="2">
      <w:start w:val="1"/>
      <w:numFmt w:val="decimal"/>
      <w:pStyle w:val="34"/>
      <w:lvlText w:val="%1.%2.%3)"/>
      <w:lvlJc w:val="left"/>
      <w:pPr>
        <w:ind w:left="1276" w:hanging="851"/>
      </w:pPr>
      <w:rPr>
        <w:rFonts w:hint="default"/>
        <w: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pStyle w:val="43"/>
      <w:lvlText w:val="%1.%2.%3.%4)"/>
      <w:lvlJc w:val="left"/>
      <w:pPr>
        <w:ind w:left="1701" w:hanging="992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4FEB3D8F"/>
    <w:multiLevelType w:val="hybridMultilevel"/>
    <w:tmpl w:val="1026BE9E"/>
    <w:lvl w:ilvl="0" w:tplc="6A20CDB4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0690960"/>
    <w:multiLevelType w:val="multilevel"/>
    <w:tmpl w:val="2C16D45A"/>
    <w:lvl w:ilvl="0">
      <w:start w:val="1"/>
      <w:numFmt w:val="russianUpper"/>
      <w:pStyle w:val="17"/>
      <w:suff w:val="space"/>
      <w:lvlText w:val="Приложение %1"/>
      <w:lvlJc w:val="left"/>
      <w:pPr>
        <w:ind w:left="709" w:firstLine="0"/>
      </w:pPr>
      <w:rPr>
        <w:rFonts w:hint="default"/>
      </w:rPr>
    </w:lvl>
    <w:lvl w:ilvl="1">
      <w:start w:val="1"/>
      <w:numFmt w:val="decimal"/>
      <w:pStyle w:val="26"/>
      <w:suff w:val="space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5"/>
      <w:suff w:val="space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4"/>
      <w:suff w:val="space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 w15:restartNumberingAfterBreak="0">
    <w:nsid w:val="53F405B4"/>
    <w:multiLevelType w:val="multilevel"/>
    <w:tmpl w:val="21981FF4"/>
    <w:lvl w:ilvl="0">
      <w:start w:val="1"/>
      <w:numFmt w:val="decimal"/>
      <w:pStyle w:val="a4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20" w15:restartNumberingAfterBreak="0">
    <w:nsid w:val="545A40CA"/>
    <w:multiLevelType w:val="multilevel"/>
    <w:tmpl w:val="4B428674"/>
    <w:numStyleLink w:val="a3"/>
  </w:abstractNum>
  <w:abstractNum w:abstractNumId="21" w15:restartNumberingAfterBreak="0">
    <w:nsid w:val="580D4115"/>
    <w:multiLevelType w:val="multilevel"/>
    <w:tmpl w:val="399204A6"/>
    <w:lvl w:ilvl="0">
      <w:start w:val="1"/>
      <w:numFmt w:val="decimal"/>
      <w:pStyle w:val="18"/>
      <w:lvlText w:val="%1)"/>
      <w:lvlJc w:val="left"/>
      <w:pPr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russianLower"/>
      <w:pStyle w:val="27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pStyle w:val="36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22" w15:restartNumberingAfterBreak="0">
    <w:nsid w:val="59C23A99"/>
    <w:multiLevelType w:val="multilevel"/>
    <w:tmpl w:val="01A0A428"/>
    <w:lvl w:ilvl="0">
      <w:start w:val="1"/>
      <w:numFmt w:val="bullet"/>
      <w:pStyle w:val="ItemizedList1"/>
      <w:suff w:val="space"/>
      <w:lvlText w:val="-"/>
      <w:lvlJc w:val="left"/>
      <w:pPr>
        <w:ind w:left="5245" w:firstLine="851"/>
      </w:pPr>
      <w:rPr>
        <w:rFonts w:ascii="Times New Roman" w:hAnsi="Times New Roman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bullet"/>
      <w:lvlRestart w:val="0"/>
      <w:pStyle w:val="ItemizedList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ItemizedList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pStyle w:val="ItemizedList4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pStyle w:val="ItemizedList5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pStyle w:val="ItemizedList6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pStyle w:val="ItemizedList7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pStyle w:val="ItemizedList8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pStyle w:val="ItemizedList9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23" w15:restartNumberingAfterBreak="0">
    <w:nsid w:val="5E0E03D0"/>
    <w:multiLevelType w:val="multilevel"/>
    <w:tmpl w:val="3F24AB30"/>
    <w:numStyleLink w:val="--"/>
  </w:abstractNum>
  <w:abstractNum w:abstractNumId="24" w15:restartNumberingAfterBreak="0">
    <w:nsid w:val="62DF52F2"/>
    <w:multiLevelType w:val="multilevel"/>
    <w:tmpl w:val="348E7C06"/>
    <w:lvl w:ilvl="0">
      <w:start w:val="1"/>
      <w:numFmt w:val="decimal"/>
      <w:pStyle w:val="19"/>
      <w:lvlText w:val="%1.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>
      <w:start w:val="1"/>
      <w:numFmt w:val="decimal"/>
      <w:pStyle w:val="28"/>
      <w:lvlText w:val="%1.%2"/>
      <w:lvlJc w:val="left"/>
      <w:pPr>
        <w:tabs>
          <w:tab w:val="num" w:pos="1440"/>
        </w:tabs>
        <w:ind w:left="1440" w:hanging="589"/>
      </w:pPr>
      <w:rPr>
        <w:rFonts w:hint="default"/>
      </w:rPr>
    </w:lvl>
    <w:lvl w:ilvl="2">
      <w:start w:val="1"/>
      <w:numFmt w:val="decimal"/>
      <w:pStyle w:val="37"/>
      <w:lvlText w:val="%1.%2.%3."/>
      <w:lvlJc w:val="left"/>
      <w:pPr>
        <w:tabs>
          <w:tab w:val="num" w:pos="2160"/>
        </w:tabs>
        <w:ind w:left="2160" w:hanging="62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25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68F43752"/>
    <w:multiLevelType w:val="multilevel"/>
    <w:tmpl w:val="B6160932"/>
    <w:lvl w:ilvl="0">
      <w:start w:val="1"/>
      <w:numFmt w:val="none"/>
      <w:pStyle w:val="1a"/>
      <w:lvlText w:val=""/>
      <w:lvlJc w:val="left"/>
      <w:pPr>
        <w:ind w:left="992" w:hanging="425"/>
      </w:pPr>
      <w:rPr>
        <w:rFonts w:hint="default"/>
      </w:rPr>
    </w:lvl>
    <w:lvl w:ilvl="1">
      <w:start w:val="1"/>
      <w:numFmt w:val="none"/>
      <w:pStyle w:val="29"/>
      <w:lvlText w:val="%2"/>
      <w:lvlJc w:val="left"/>
      <w:pPr>
        <w:ind w:left="1418" w:hanging="426"/>
      </w:pPr>
      <w:rPr>
        <w:rFonts w:hint="default"/>
      </w:rPr>
    </w:lvl>
    <w:lvl w:ilvl="2">
      <w:start w:val="1"/>
      <w:numFmt w:val="none"/>
      <w:pStyle w:val="38"/>
      <w:lvlText w:val="%3"/>
      <w:lvlJc w:val="left"/>
      <w:pPr>
        <w:ind w:left="1843" w:hanging="425"/>
      </w:pPr>
      <w:rPr>
        <w:rFonts w:hint="default"/>
      </w:rPr>
    </w:lvl>
    <w:lvl w:ilvl="3">
      <w:start w:val="1"/>
      <w:numFmt w:val="none"/>
      <w:pStyle w:val="45"/>
      <w:lvlText w:val="%4"/>
      <w:lvlJc w:val="left"/>
      <w:pPr>
        <w:ind w:left="2268" w:hanging="425"/>
      </w:pPr>
      <w:rPr>
        <w:rFonts w:hint="default"/>
      </w:rPr>
    </w:lvl>
    <w:lvl w:ilvl="4">
      <w:start w:val="1"/>
      <w:numFmt w:val="none"/>
      <w:lvlText w:val="%5"/>
      <w:lvlJc w:val="left"/>
      <w:pPr>
        <w:ind w:left="5443" w:hanging="360"/>
      </w:pPr>
      <w:rPr>
        <w:rFonts w:hint="default"/>
      </w:rPr>
    </w:lvl>
    <w:lvl w:ilvl="5">
      <w:start w:val="1"/>
      <w:numFmt w:val="none"/>
      <w:lvlText w:val="%6"/>
      <w:lvlJc w:val="right"/>
      <w:pPr>
        <w:ind w:left="6163" w:hanging="180"/>
      </w:pPr>
      <w:rPr>
        <w:rFonts w:hint="default"/>
      </w:rPr>
    </w:lvl>
    <w:lvl w:ilvl="6">
      <w:start w:val="1"/>
      <w:numFmt w:val="none"/>
      <w:lvlText w:val="%7"/>
      <w:lvlJc w:val="left"/>
      <w:pPr>
        <w:ind w:left="6883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7603" w:hanging="360"/>
      </w:pPr>
      <w:rPr>
        <w:rFonts w:hint="default"/>
      </w:rPr>
    </w:lvl>
    <w:lvl w:ilvl="8">
      <w:start w:val="1"/>
      <w:numFmt w:val="none"/>
      <w:lvlText w:val="%9"/>
      <w:lvlJc w:val="right"/>
      <w:pPr>
        <w:ind w:left="8323" w:hanging="180"/>
      </w:pPr>
      <w:rPr>
        <w:rFonts w:hint="default"/>
      </w:rPr>
    </w:lvl>
  </w:abstractNum>
  <w:abstractNum w:abstractNumId="27" w15:restartNumberingAfterBreak="0">
    <w:nsid w:val="6C956B88"/>
    <w:multiLevelType w:val="multilevel"/>
    <w:tmpl w:val="B720C8FA"/>
    <w:lvl w:ilvl="0">
      <w:start w:val="1"/>
      <w:numFmt w:val="decimal"/>
      <w:pStyle w:val="1b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pStyle w:val="2a"/>
      <w:suff w:val="space"/>
      <w:lvlText w:val="%1.%2"/>
      <w:lvlJc w:val="left"/>
      <w:pPr>
        <w:ind w:left="992" w:hanging="283"/>
      </w:pPr>
      <w:rPr>
        <w:rFonts w:hint="default"/>
        <w:specVanish w:val="0"/>
      </w:rPr>
    </w:lvl>
    <w:lvl w:ilvl="2">
      <w:start w:val="1"/>
      <w:numFmt w:val="decimal"/>
      <w:pStyle w:val="39"/>
      <w:suff w:val="space"/>
      <w:lvlText w:val="%1.%2.%3"/>
      <w:lvlJc w:val="left"/>
      <w:pPr>
        <w:ind w:left="992" w:hanging="283"/>
      </w:pPr>
      <w:rPr>
        <w:rFonts w:hint="default"/>
      </w:rPr>
    </w:lvl>
    <w:lvl w:ilvl="3">
      <w:start w:val="1"/>
      <w:numFmt w:val="decimal"/>
      <w:pStyle w:val="46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pStyle w:val="50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28" w15:restartNumberingAfterBreak="0">
    <w:nsid w:val="6C9E456A"/>
    <w:multiLevelType w:val="hybridMultilevel"/>
    <w:tmpl w:val="4B1CE4AC"/>
    <w:lvl w:ilvl="0" w:tplc="4B7ADBBA">
      <w:start w:val="1"/>
      <w:numFmt w:val="bullet"/>
      <w:pStyle w:val="47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D930206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30" w15:restartNumberingAfterBreak="0">
    <w:nsid w:val="708914AF"/>
    <w:multiLevelType w:val="multilevel"/>
    <w:tmpl w:val="AC409F42"/>
    <w:lvl w:ilvl="0">
      <w:start w:val="1"/>
      <w:numFmt w:val="bullet"/>
      <w:pStyle w:val="1c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pStyle w:val="2b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a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8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1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1" w15:restartNumberingAfterBreak="0">
    <w:nsid w:val="75091D83"/>
    <w:multiLevelType w:val="multilevel"/>
    <w:tmpl w:val="98AA1AD4"/>
    <w:styleLink w:val="a2"/>
    <w:lvl w:ilvl="0">
      <w:start w:val="1"/>
      <w:numFmt w:val="bullet"/>
      <w:pStyle w:val="1d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2c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pStyle w:val="3b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32" w15:restartNumberingAfterBreak="0">
    <w:nsid w:val="75161AFA"/>
    <w:multiLevelType w:val="multilevel"/>
    <w:tmpl w:val="BE9AB800"/>
    <w:lvl w:ilvl="0">
      <w:start w:val="1"/>
      <w:numFmt w:val="bullet"/>
      <w:pStyle w:val="phlistitemized1"/>
      <w:lvlText w:val=""/>
      <w:lvlJc w:val="left"/>
      <w:pPr>
        <w:tabs>
          <w:tab w:val="num" w:pos="1741"/>
        </w:tabs>
        <w:ind w:left="1741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586"/>
        </w:tabs>
        <w:ind w:left="258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3306"/>
        </w:tabs>
        <w:ind w:left="330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4026"/>
        </w:tabs>
        <w:ind w:left="402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746"/>
        </w:tabs>
        <w:ind w:left="474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466"/>
        </w:tabs>
        <w:ind w:left="546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6186"/>
        </w:tabs>
        <w:ind w:left="618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906"/>
        </w:tabs>
        <w:ind w:left="690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626"/>
        </w:tabs>
        <w:ind w:left="7626" w:hanging="360"/>
      </w:pPr>
      <w:rPr>
        <w:rFonts w:ascii="Wingdings" w:hAnsi="Wingdings" w:hint="default"/>
      </w:rPr>
    </w:lvl>
  </w:abstractNum>
  <w:abstractNum w:abstractNumId="33" w15:restartNumberingAfterBreak="0">
    <w:nsid w:val="75644CA5"/>
    <w:multiLevelType w:val="multilevel"/>
    <w:tmpl w:val="34D65DEC"/>
    <w:styleLink w:val="1e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4" w15:restartNumberingAfterBreak="0">
    <w:nsid w:val="77FC5AD0"/>
    <w:multiLevelType w:val="hybridMultilevel"/>
    <w:tmpl w:val="04428FFA"/>
    <w:lvl w:ilvl="0" w:tplc="DC205354">
      <w:start w:val="1"/>
      <w:numFmt w:val="russianUpper"/>
      <w:pStyle w:val="a5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pStyle w:val="2d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pStyle w:val="3c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pStyle w:val="49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pStyle w:val="52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2"/>
  </w:num>
  <w:num w:numId="3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17"/>
  </w:num>
  <w:num w:numId="6">
    <w:abstractNumId w:val="22"/>
  </w:num>
  <w:num w:numId="7">
    <w:abstractNumId w:val="26"/>
  </w:num>
  <w:num w:numId="8">
    <w:abstractNumId w:val="34"/>
  </w:num>
  <w:num w:numId="9">
    <w:abstractNumId w:val="25"/>
  </w:num>
  <w:num w:numId="10">
    <w:abstractNumId w:val="20"/>
    <w:lvlOverride w:ilvl="0">
      <w:lvl w:ilvl="0">
        <w:start w:val="1"/>
        <w:numFmt w:val="bullet"/>
        <w:pStyle w:val="13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  <w:lvlOverride w:ilvl="1">
      <w:lvl w:ilvl="1">
        <w:start w:val="1"/>
        <w:numFmt w:val="bullet"/>
        <w:pStyle w:val="22"/>
        <w:lvlText w:val=""/>
        <w:lvlJc w:val="left"/>
        <w:pPr>
          <w:ind w:left="1559" w:hanging="425"/>
        </w:pPr>
        <w:rPr>
          <w:rFonts w:ascii="Symbol" w:hAnsi="Symbol" w:hint="default"/>
        </w:rPr>
      </w:lvl>
    </w:lvlOverride>
    <w:lvlOverride w:ilvl="2">
      <w:lvl w:ilvl="2">
        <w:start w:val="1"/>
        <w:numFmt w:val="bullet"/>
        <w:pStyle w:val="31"/>
        <w:lvlText w:val=""/>
        <w:lvlJc w:val="left"/>
        <w:pPr>
          <w:ind w:left="1984" w:hanging="425"/>
        </w:pPr>
        <w:rPr>
          <w:rFonts w:ascii="Symbol" w:hAnsi="Symbol" w:hint="default"/>
        </w:rPr>
      </w:lvl>
    </w:lvlOverride>
    <w:lvlOverride w:ilvl="3">
      <w:lvl w:ilvl="3">
        <w:start w:val="1"/>
        <w:numFmt w:val="bullet"/>
        <w:lvlText w:val=""/>
        <w:lvlJc w:val="left"/>
        <w:pPr>
          <w:ind w:left="2409" w:hanging="425"/>
        </w:pPr>
        <w:rPr>
          <w:rFonts w:ascii="Symbol" w:hAnsi="Symbol" w:hint="default"/>
        </w:rPr>
      </w:lvl>
    </w:lvlOverride>
    <w:lvlOverride w:ilvl="4">
      <w:lvl w:ilvl="4">
        <w:start w:val="1"/>
        <w:numFmt w:val="bullet"/>
        <w:lvlText w:val=""/>
        <w:lvlJc w:val="left"/>
        <w:pPr>
          <w:ind w:left="2834" w:hanging="425"/>
        </w:pPr>
        <w:rPr>
          <w:rFonts w:ascii="Symbol" w:hAnsi="Symbol" w:hint="default"/>
        </w:rPr>
      </w:lvl>
    </w:lvlOverride>
    <w:lvlOverride w:ilvl="5">
      <w:lvl w:ilvl="5">
        <w:start w:val="1"/>
        <w:numFmt w:val="bullet"/>
        <w:lvlText w:val=""/>
        <w:lvlJc w:val="left"/>
        <w:pPr>
          <w:ind w:left="3259" w:hanging="425"/>
        </w:pPr>
        <w:rPr>
          <w:rFonts w:ascii="Symbol" w:hAnsi="Symbol" w:hint="default"/>
        </w:rPr>
      </w:lvl>
    </w:lvlOverride>
    <w:lvlOverride w:ilvl="6">
      <w:lvl w:ilvl="6">
        <w:start w:val="1"/>
        <w:numFmt w:val="bullet"/>
        <w:lvlText w:val=""/>
        <w:lvlJc w:val="left"/>
        <w:pPr>
          <w:ind w:left="3684" w:hanging="425"/>
        </w:pPr>
        <w:rPr>
          <w:rFonts w:ascii="Symbol" w:hAnsi="Symbol" w:hint="default"/>
        </w:rPr>
      </w:lvl>
    </w:lvlOverride>
    <w:lvlOverride w:ilvl="7">
      <w:lvl w:ilvl="7">
        <w:start w:val="1"/>
        <w:numFmt w:val="bullet"/>
        <w:lvlText w:val=""/>
        <w:lvlJc w:val="left"/>
        <w:pPr>
          <w:ind w:left="4109" w:hanging="425"/>
        </w:pPr>
        <w:rPr>
          <w:rFonts w:ascii="Symbol" w:hAnsi="Symbol" w:hint="default"/>
        </w:rPr>
      </w:lvl>
    </w:lvlOverride>
    <w:lvlOverride w:ilvl="8">
      <w:lvl w:ilvl="8">
        <w:start w:val="1"/>
        <w:numFmt w:val="bullet"/>
        <w:lvlText w:val=""/>
        <w:lvlJc w:val="left"/>
        <w:pPr>
          <w:ind w:left="4534" w:hanging="425"/>
        </w:pPr>
        <w:rPr>
          <w:rFonts w:ascii="Symbol" w:hAnsi="Symbol" w:hint="default"/>
        </w:rPr>
      </w:lvl>
    </w:lvlOverride>
  </w:num>
  <w:num w:numId="11">
    <w:abstractNumId w:val="13"/>
  </w:num>
  <w:num w:numId="12">
    <w:abstractNumId w:val="10"/>
  </w:num>
  <w:num w:numId="13">
    <w:abstractNumId w:val="23"/>
  </w:num>
  <w:num w:numId="14">
    <w:abstractNumId w:val="24"/>
  </w:num>
  <w:num w:numId="15">
    <w:abstractNumId w:val="14"/>
  </w:num>
  <w:num w:numId="16">
    <w:abstractNumId w:val="5"/>
  </w:num>
  <w:num w:numId="17">
    <w:abstractNumId w:val="8"/>
  </w:num>
  <w:num w:numId="18">
    <w:abstractNumId w:val="15"/>
  </w:num>
  <w:num w:numId="19">
    <w:abstractNumId w:val="30"/>
  </w:num>
  <w:num w:numId="20">
    <w:abstractNumId w:val="16"/>
  </w:num>
  <w:num w:numId="21">
    <w:abstractNumId w:val="9"/>
  </w:num>
  <w:num w:numId="22">
    <w:abstractNumId w:val="21"/>
  </w:num>
  <w:num w:numId="23">
    <w:abstractNumId w:val="12"/>
  </w:num>
  <w:num w:numId="24">
    <w:abstractNumId w:val="31"/>
  </w:num>
  <w:num w:numId="25">
    <w:abstractNumId w:val="7"/>
  </w:num>
  <w:num w:numId="26">
    <w:abstractNumId w:val="27"/>
  </w:num>
  <w:num w:numId="27">
    <w:abstractNumId w:val="28"/>
  </w:num>
  <w:num w:numId="28">
    <w:abstractNumId w:val="1"/>
  </w:num>
  <w:num w:numId="29">
    <w:abstractNumId w:val="11"/>
    <w:lvlOverride w:ilvl="0">
      <w:startOverride w:val="1"/>
    </w:lvlOverride>
  </w:num>
  <w:num w:numId="3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"/>
  </w:num>
  <w:num w:numId="3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1"/>
  </w:num>
  <w:num w:numId="3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0"/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29"/>
  </w:num>
  <w:num w:numId="6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20"/>
  </w:num>
  <w:num w:numId="72">
    <w:abstractNumId w:val="6"/>
  </w:num>
  <w:num w:numId="73">
    <w:abstractNumId w:val="20"/>
    <w:lvlOverride w:ilvl="0">
      <w:lvl w:ilvl="0">
        <w:start w:val="1"/>
        <w:numFmt w:val="bullet"/>
        <w:pStyle w:val="13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</w:num>
  <w:num w:numId="74">
    <w:abstractNumId w:val="33"/>
  </w:num>
  <w:num w:numId="7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7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attachedTemplate r:id="rId1"/>
  <w:linkStyles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CF1"/>
    <w:rsid w:val="00000A4F"/>
    <w:rsid w:val="00000D37"/>
    <w:rsid w:val="00001D2A"/>
    <w:rsid w:val="000024E3"/>
    <w:rsid w:val="00003015"/>
    <w:rsid w:val="00003061"/>
    <w:rsid w:val="0000549E"/>
    <w:rsid w:val="00006832"/>
    <w:rsid w:val="00006F17"/>
    <w:rsid w:val="00007430"/>
    <w:rsid w:val="00007C8D"/>
    <w:rsid w:val="00011D31"/>
    <w:rsid w:val="00013ABD"/>
    <w:rsid w:val="000141F1"/>
    <w:rsid w:val="00014866"/>
    <w:rsid w:val="00016990"/>
    <w:rsid w:val="00017F7A"/>
    <w:rsid w:val="00021765"/>
    <w:rsid w:val="00021DD9"/>
    <w:rsid w:val="00022E9F"/>
    <w:rsid w:val="00023CCA"/>
    <w:rsid w:val="0002563D"/>
    <w:rsid w:val="00025F6A"/>
    <w:rsid w:val="00026155"/>
    <w:rsid w:val="000267C0"/>
    <w:rsid w:val="00027D33"/>
    <w:rsid w:val="00031142"/>
    <w:rsid w:val="00031BF2"/>
    <w:rsid w:val="00031DD7"/>
    <w:rsid w:val="00033DA9"/>
    <w:rsid w:val="00035828"/>
    <w:rsid w:val="00035E1C"/>
    <w:rsid w:val="00036222"/>
    <w:rsid w:val="000363DE"/>
    <w:rsid w:val="00036871"/>
    <w:rsid w:val="00036EA8"/>
    <w:rsid w:val="000404F7"/>
    <w:rsid w:val="00040761"/>
    <w:rsid w:val="00041EE3"/>
    <w:rsid w:val="00042486"/>
    <w:rsid w:val="00043D80"/>
    <w:rsid w:val="00043E2E"/>
    <w:rsid w:val="000446D9"/>
    <w:rsid w:val="000447E7"/>
    <w:rsid w:val="00047D3B"/>
    <w:rsid w:val="00047FF9"/>
    <w:rsid w:val="00051307"/>
    <w:rsid w:val="00051E6A"/>
    <w:rsid w:val="000524FF"/>
    <w:rsid w:val="00052F84"/>
    <w:rsid w:val="00054F4F"/>
    <w:rsid w:val="00056118"/>
    <w:rsid w:val="000569A4"/>
    <w:rsid w:val="0005729B"/>
    <w:rsid w:val="00057A8A"/>
    <w:rsid w:val="000600C1"/>
    <w:rsid w:val="00060276"/>
    <w:rsid w:val="000608DD"/>
    <w:rsid w:val="0006188A"/>
    <w:rsid w:val="00062817"/>
    <w:rsid w:val="00062CF1"/>
    <w:rsid w:val="000632B1"/>
    <w:rsid w:val="00063A91"/>
    <w:rsid w:val="00064161"/>
    <w:rsid w:val="000648F0"/>
    <w:rsid w:val="00065302"/>
    <w:rsid w:val="000657A2"/>
    <w:rsid w:val="00066B14"/>
    <w:rsid w:val="00066D00"/>
    <w:rsid w:val="000676F7"/>
    <w:rsid w:val="00067C6A"/>
    <w:rsid w:val="000712B4"/>
    <w:rsid w:val="00071D50"/>
    <w:rsid w:val="00072795"/>
    <w:rsid w:val="000742B5"/>
    <w:rsid w:val="00076AF6"/>
    <w:rsid w:val="000773E5"/>
    <w:rsid w:val="000775A8"/>
    <w:rsid w:val="00081379"/>
    <w:rsid w:val="00081BA1"/>
    <w:rsid w:val="00083A0C"/>
    <w:rsid w:val="000840A8"/>
    <w:rsid w:val="00084A70"/>
    <w:rsid w:val="000858EF"/>
    <w:rsid w:val="000869E0"/>
    <w:rsid w:val="0008718E"/>
    <w:rsid w:val="0009021E"/>
    <w:rsid w:val="0009060D"/>
    <w:rsid w:val="00090DAF"/>
    <w:rsid w:val="00092E99"/>
    <w:rsid w:val="000937D9"/>
    <w:rsid w:val="00093CD6"/>
    <w:rsid w:val="0009543A"/>
    <w:rsid w:val="00095BCF"/>
    <w:rsid w:val="0009662A"/>
    <w:rsid w:val="0009791B"/>
    <w:rsid w:val="00097E2A"/>
    <w:rsid w:val="000A05F8"/>
    <w:rsid w:val="000A08AF"/>
    <w:rsid w:val="000A17F9"/>
    <w:rsid w:val="000A1B98"/>
    <w:rsid w:val="000A2348"/>
    <w:rsid w:val="000A254E"/>
    <w:rsid w:val="000A2A6C"/>
    <w:rsid w:val="000A2B50"/>
    <w:rsid w:val="000A3574"/>
    <w:rsid w:val="000A3BE2"/>
    <w:rsid w:val="000A4291"/>
    <w:rsid w:val="000A42C4"/>
    <w:rsid w:val="000A66C3"/>
    <w:rsid w:val="000B0490"/>
    <w:rsid w:val="000B13CE"/>
    <w:rsid w:val="000B160C"/>
    <w:rsid w:val="000B2337"/>
    <w:rsid w:val="000B241B"/>
    <w:rsid w:val="000B2550"/>
    <w:rsid w:val="000B2690"/>
    <w:rsid w:val="000B32B7"/>
    <w:rsid w:val="000B35F0"/>
    <w:rsid w:val="000B3B6F"/>
    <w:rsid w:val="000B512F"/>
    <w:rsid w:val="000B5E2E"/>
    <w:rsid w:val="000B6EE1"/>
    <w:rsid w:val="000B7EA7"/>
    <w:rsid w:val="000C0120"/>
    <w:rsid w:val="000C10C8"/>
    <w:rsid w:val="000C1221"/>
    <w:rsid w:val="000C1FB2"/>
    <w:rsid w:val="000C426C"/>
    <w:rsid w:val="000C6C3A"/>
    <w:rsid w:val="000D0257"/>
    <w:rsid w:val="000D3BE5"/>
    <w:rsid w:val="000D452D"/>
    <w:rsid w:val="000D4535"/>
    <w:rsid w:val="000D45B2"/>
    <w:rsid w:val="000D49EB"/>
    <w:rsid w:val="000D58F5"/>
    <w:rsid w:val="000D607D"/>
    <w:rsid w:val="000D75DF"/>
    <w:rsid w:val="000E0C6D"/>
    <w:rsid w:val="000E0F94"/>
    <w:rsid w:val="000E3264"/>
    <w:rsid w:val="000E3986"/>
    <w:rsid w:val="000E39D0"/>
    <w:rsid w:val="000E3C68"/>
    <w:rsid w:val="000E3CE4"/>
    <w:rsid w:val="000E4BED"/>
    <w:rsid w:val="000E6108"/>
    <w:rsid w:val="000E68AE"/>
    <w:rsid w:val="000E6E66"/>
    <w:rsid w:val="000F0567"/>
    <w:rsid w:val="000F1D07"/>
    <w:rsid w:val="000F2244"/>
    <w:rsid w:val="000F22C9"/>
    <w:rsid w:val="000F3BB1"/>
    <w:rsid w:val="000F3FAF"/>
    <w:rsid w:val="000F49D1"/>
    <w:rsid w:val="000F64A3"/>
    <w:rsid w:val="000F76EF"/>
    <w:rsid w:val="000F7F3A"/>
    <w:rsid w:val="00101CFF"/>
    <w:rsid w:val="001034EF"/>
    <w:rsid w:val="00103DF8"/>
    <w:rsid w:val="00104180"/>
    <w:rsid w:val="00104B09"/>
    <w:rsid w:val="00105B23"/>
    <w:rsid w:val="00106637"/>
    <w:rsid w:val="00106C9E"/>
    <w:rsid w:val="00106CD7"/>
    <w:rsid w:val="00110B52"/>
    <w:rsid w:val="00111B21"/>
    <w:rsid w:val="00111B64"/>
    <w:rsid w:val="001149EB"/>
    <w:rsid w:val="00114AB4"/>
    <w:rsid w:val="00114D79"/>
    <w:rsid w:val="00114DF9"/>
    <w:rsid w:val="00115572"/>
    <w:rsid w:val="00115EE9"/>
    <w:rsid w:val="001165D3"/>
    <w:rsid w:val="001172BA"/>
    <w:rsid w:val="001176E1"/>
    <w:rsid w:val="0012123B"/>
    <w:rsid w:val="00121E7A"/>
    <w:rsid w:val="00122AE7"/>
    <w:rsid w:val="001253A3"/>
    <w:rsid w:val="00126F3A"/>
    <w:rsid w:val="00127669"/>
    <w:rsid w:val="00130752"/>
    <w:rsid w:val="00130DC5"/>
    <w:rsid w:val="00130DFB"/>
    <w:rsid w:val="001316A4"/>
    <w:rsid w:val="00131A07"/>
    <w:rsid w:val="00132A0F"/>
    <w:rsid w:val="00132C8C"/>
    <w:rsid w:val="00133692"/>
    <w:rsid w:val="00134248"/>
    <w:rsid w:val="00134659"/>
    <w:rsid w:val="00134B81"/>
    <w:rsid w:val="00135437"/>
    <w:rsid w:val="0013575B"/>
    <w:rsid w:val="00136074"/>
    <w:rsid w:val="00136CB2"/>
    <w:rsid w:val="00140FE6"/>
    <w:rsid w:val="00142089"/>
    <w:rsid w:val="0014240D"/>
    <w:rsid w:val="00143092"/>
    <w:rsid w:val="00143657"/>
    <w:rsid w:val="00144233"/>
    <w:rsid w:val="00144EB4"/>
    <w:rsid w:val="0014797E"/>
    <w:rsid w:val="00151484"/>
    <w:rsid w:val="00152B12"/>
    <w:rsid w:val="00152C27"/>
    <w:rsid w:val="00152DD3"/>
    <w:rsid w:val="00152ECE"/>
    <w:rsid w:val="00153755"/>
    <w:rsid w:val="00154AE8"/>
    <w:rsid w:val="00155951"/>
    <w:rsid w:val="00156311"/>
    <w:rsid w:val="00157BFB"/>
    <w:rsid w:val="001626F3"/>
    <w:rsid w:val="001626FD"/>
    <w:rsid w:val="00163087"/>
    <w:rsid w:val="00163DF4"/>
    <w:rsid w:val="00164191"/>
    <w:rsid w:val="00164BCF"/>
    <w:rsid w:val="00165647"/>
    <w:rsid w:val="00165B0C"/>
    <w:rsid w:val="0016666F"/>
    <w:rsid w:val="001670D9"/>
    <w:rsid w:val="00167402"/>
    <w:rsid w:val="0017087B"/>
    <w:rsid w:val="00170F5E"/>
    <w:rsid w:val="0017157B"/>
    <w:rsid w:val="001731E1"/>
    <w:rsid w:val="001737F3"/>
    <w:rsid w:val="00175823"/>
    <w:rsid w:val="00176F41"/>
    <w:rsid w:val="00177006"/>
    <w:rsid w:val="00177F60"/>
    <w:rsid w:val="00180EFE"/>
    <w:rsid w:val="00181A2E"/>
    <w:rsid w:val="001823BD"/>
    <w:rsid w:val="0018385F"/>
    <w:rsid w:val="00183B11"/>
    <w:rsid w:val="00183F2D"/>
    <w:rsid w:val="00184564"/>
    <w:rsid w:val="00185A0C"/>
    <w:rsid w:val="00187E8A"/>
    <w:rsid w:val="001904BF"/>
    <w:rsid w:val="0019056B"/>
    <w:rsid w:val="00190C07"/>
    <w:rsid w:val="0019111A"/>
    <w:rsid w:val="00191B46"/>
    <w:rsid w:val="001923C1"/>
    <w:rsid w:val="00193DED"/>
    <w:rsid w:val="001954F6"/>
    <w:rsid w:val="00195898"/>
    <w:rsid w:val="00195D40"/>
    <w:rsid w:val="001A02CA"/>
    <w:rsid w:val="001A2BD3"/>
    <w:rsid w:val="001A3C59"/>
    <w:rsid w:val="001A3E28"/>
    <w:rsid w:val="001A4218"/>
    <w:rsid w:val="001A448A"/>
    <w:rsid w:val="001A451D"/>
    <w:rsid w:val="001A5183"/>
    <w:rsid w:val="001A68AF"/>
    <w:rsid w:val="001A75BA"/>
    <w:rsid w:val="001B0BD3"/>
    <w:rsid w:val="001B0DA4"/>
    <w:rsid w:val="001B1180"/>
    <w:rsid w:val="001B1185"/>
    <w:rsid w:val="001B1228"/>
    <w:rsid w:val="001B1751"/>
    <w:rsid w:val="001B17FC"/>
    <w:rsid w:val="001B252A"/>
    <w:rsid w:val="001B3489"/>
    <w:rsid w:val="001B3D35"/>
    <w:rsid w:val="001B3D81"/>
    <w:rsid w:val="001B466D"/>
    <w:rsid w:val="001B5F65"/>
    <w:rsid w:val="001B6012"/>
    <w:rsid w:val="001B63A6"/>
    <w:rsid w:val="001B6459"/>
    <w:rsid w:val="001B6543"/>
    <w:rsid w:val="001B6D62"/>
    <w:rsid w:val="001C1868"/>
    <w:rsid w:val="001C18CB"/>
    <w:rsid w:val="001C2264"/>
    <w:rsid w:val="001C26D1"/>
    <w:rsid w:val="001C37E0"/>
    <w:rsid w:val="001C4EE0"/>
    <w:rsid w:val="001C4FE5"/>
    <w:rsid w:val="001C5914"/>
    <w:rsid w:val="001C7351"/>
    <w:rsid w:val="001C7C81"/>
    <w:rsid w:val="001D2999"/>
    <w:rsid w:val="001D2C24"/>
    <w:rsid w:val="001D2D30"/>
    <w:rsid w:val="001D3020"/>
    <w:rsid w:val="001D3293"/>
    <w:rsid w:val="001D45BA"/>
    <w:rsid w:val="001D4609"/>
    <w:rsid w:val="001D4BFB"/>
    <w:rsid w:val="001D56A9"/>
    <w:rsid w:val="001D5EF3"/>
    <w:rsid w:val="001D66E5"/>
    <w:rsid w:val="001D68AF"/>
    <w:rsid w:val="001D6D78"/>
    <w:rsid w:val="001D7335"/>
    <w:rsid w:val="001D762F"/>
    <w:rsid w:val="001D7855"/>
    <w:rsid w:val="001E00D7"/>
    <w:rsid w:val="001E041A"/>
    <w:rsid w:val="001E0C8F"/>
    <w:rsid w:val="001E1612"/>
    <w:rsid w:val="001E216C"/>
    <w:rsid w:val="001E2391"/>
    <w:rsid w:val="001E2CB3"/>
    <w:rsid w:val="001E4CF8"/>
    <w:rsid w:val="001E5105"/>
    <w:rsid w:val="001E571C"/>
    <w:rsid w:val="001E58E9"/>
    <w:rsid w:val="001E5D37"/>
    <w:rsid w:val="001E5F02"/>
    <w:rsid w:val="001E61C5"/>
    <w:rsid w:val="001E7E18"/>
    <w:rsid w:val="001F04AC"/>
    <w:rsid w:val="001F302C"/>
    <w:rsid w:val="001F3305"/>
    <w:rsid w:val="001F4733"/>
    <w:rsid w:val="001F4CBF"/>
    <w:rsid w:val="001F4FD7"/>
    <w:rsid w:val="001F5B59"/>
    <w:rsid w:val="001F62BB"/>
    <w:rsid w:val="001F7AE5"/>
    <w:rsid w:val="001F7F84"/>
    <w:rsid w:val="0020030D"/>
    <w:rsid w:val="0020039D"/>
    <w:rsid w:val="00200770"/>
    <w:rsid w:val="00200F8D"/>
    <w:rsid w:val="00201DD4"/>
    <w:rsid w:val="0020320D"/>
    <w:rsid w:val="00203A5D"/>
    <w:rsid w:val="002041A6"/>
    <w:rsid w:val="00204610"/>
    <w:rsid w:val="00205CA0"/>
    <w:rsid w:val="00205F6F"/>
    <w:rsid w:val="0020625F"/>
    <w:rsid w:val="002077BA"/>
    <w:rsid w:val="0020794D"/>
    <w:rsid w:val="00210587"/>
    <w:rsid w:val="0021136A"/>
    <w:rsid w:val="002124EC"/>
    <w:rsid w:val="00213DDA"/>
    <w:rsid w:val="00214B54"/>
    <w:rsid w:val="00215B9A"/>
    <w:rsid w:val="00215BF3"/>
    <w:rsid w:val="0021603A"/>
    <w:rsid w:val="00216651"/>
    <w:rsid w:val="0021681A"/>
    <w:rsid w:val="0022080F"/>
    <w:rsid w:val="00220B81"/>
    <w:rsid w:val="00220D9D"/>
    <w:rsid w:val="00222023"/>
    <w:rsid w:val="002247BF"/>
    <w:rsid w:val="002263C9"/>
    <w:rsid w:val="00226809"/>
    <w:rsid w:val="00226B2E"/>
    <w:rsid w:val="00226EB9"/>
    <w:rsid w:val="00227D63"/>
    <w:rsid w:val="00231048"/>
    <w:rsid w:val="0023159B"/>
    <w:rsid w:val="002316DC"/>
    <w:rsid w:val="00231A91"/>
    <w:rsid w:val="00232F96"/>
    <w:rsid w:val="00234C22"/>
    <w:rsid w:val="00235CF1"/>
    <w:rsid w:val="0023793C"/>
    <w:rsid w:val="00237C27"/>
    <w:rsid w:val="00237CC3"/>
    <w:rsid w:val="0024037A"/>
    <w:rsid w:val="002409CA"/>
    <w:rsid w:val="002414BF"/>
    <w:rsid w:val="0024183D"/>
    <w:rsid w:val="0024263D"/>
    <w:rsid w:val="00242654"/>
    <w:rsid w:val="00243328"/>
    <w:rsid w:val="00243E95"/>
    <w:rsid w:val="00245363"/>
    <w:rsid w:val="00245466"/>
    <w:rsid w:val="002462D2"/>
    <w:rsid w:val="00246595"/>
    <w:rsid w:val="00246AED"/>
    <w:rsid w:val="00246D79"/>
    <w:rsid w:val="0025084F"/>
    <w:rsid w:val="002514BC"/>
    <w:rsid w:val="002526BF"/>
    <w:rsid w:val="00255189"/>
    <w:rsid w:val="00255789"/>
    <w:rsid w:val="002557DE"/>
    <w:rsid w:val="002563E2"/>
    <w:rsid w:val="00256FE3"/>
    <w:rsid w:val="00260B3D"/>
    <w:rsid w:val="00262E0F"/>
    <w:rsid w:val="002637F6"/>
    <w:rsid w:val="00264AA9"/>
    <w:rsid w:val="002653A2"/>
    <w:rsid w:val="0026595B"/>
    <w:rsid w:val="00273A86"/>
    <w:rsid w:val="00274023"/>
    <w:rsid w:val="00274153"/>
    <w:rsid w:val="0027424F"/>
    <w:rsid w:val="002763D9"/>
    <w:rsid w:val="0027725E"/>
    <w:rsid w:val="00277276"/>
    <w:rsid w:val="002800EE"/>
    <w:rsid w:val="002803C5"/>
    <w:rsid w:val="002809C2"/>
    <w:rsid w:val="00280AFB"/>
    <w:rsid w:val="002835FB"/>
    <w:rsid w:val="00285AAD"/>
    <w:rsid w:val="00286AFC"/>
    <w:rsid w:val="00290E85"/>
    <w:rsid w:val="00291D69"/>
    <w:rsid w:val="00292A46"/>
    <w:rsid w:val="002935D5"/>
    <w:rsid w:val="00294388"/>
    <w:rsid w:val="00295F59"/>
    <w:rsid w:val="002969AC"/>
    <w:rsid w:val="00296D35"/>
    <w:rsid w:val="002A0A50"/>
    <w:rsid w:val="002A2163"/>
    <w:rsid w:val="002A2C21"/>
    <w:rsid w:val="002A3E3F"/>
    <w:rsid w:val="002A4AE0"/>
    <w:rsid w:val="002A5665"/>
    <w:rsid w:val="002A5870"/>
    <w:rsid w:val="002A5D6D"/>
    <w:rsid w:val="002A5FAA"/>
    <w:rsid w:val="002A7875"/>
    <w:rsid w:val="002A7CAD"/>
    <w:rsid w:val="002A7EC1"/>
    <w:rsid w:val="002B0D90"/>
    <w:rsid w:val="002B2D07"/>
    <w:rsid w:val="002B3724"/>
    <w:rsid w:val="002B479B"/>
    <w:rsid w:val="002B49D6"/>
    <w:rsid w:val="002B4B56"/>
    <w:rsid w:val="002B5B61"/>
    <w:rsid w:val="002B6579"/>
    <w:rsid w:val="002B66CC"/>
    <w:rsid w:val="002B6FE1"/>
    <w:rsid w:val="002B7561"/>
    <w:rsid w:val="002C0371"/>
    <w:rsid w:val="002C0689"/>
    <w:rsid w:val="002C078B"/>
    <w:rsid w:val="002C0DEE"/>
    <w:rsid w:val="002C0F39"/>
    <w:rsid w:val="002C28E5"/>
    <w:rsid w:val="002C2F22"/>
    <w:rsid w:val="002C371E"/>
    <w:rsid w:val="002C403A"/>
    <w:rsid w:val="002C59F5"/>
    <w:rsid w:val="002C6252"/>
    <w:rsid w:val="002C6CD8"/>
    <w:rsid w:val="002C76AD"/>
    <w:rsid w:val="002C785F"/>
    <w:rsid w:val="002D02E8"/>
    <w:rsid w:val="002D0D8C"/>
    <w:rsid w:val="002D0E63"/>
    <w:rsid w:val="002D174D"/>
    <w:rsid w:val="002D1E72"/>
    <w:rsid w:val="002D314A"/>
    <w:rsid w:val="002D3608"/>
    <w:rsid w:val="002D3DD1"/>
    <w:rsid w:val="002D4028"/>
    <w:rsid w:val="002D42D2"/>
    <w:rsid w:val="002D456E"/>
    <w:rsid w:val="002D5193"/>
    <w:rsid w:val="002D6667"/>
    <w:rsid w:val="002D6752"/>
    <w:rsid w:val="002D6BBC"/>
    <w:rsid w:val="002D778B"/>
    <w:rsid w:val="002D7C85"/>
    <w:rsid w:val="002E0A8C"/>
    <w:rsid w:val="002E1160"/>
    <w:rsid w:val="002E11BF"/>
    <w:rsid w:val="002E1750"/>
    <w:rsid w:val="002E34A3"/>
    <w:rsid w:val="002E4850"/>
    <w:rsid w:val="002E4FC3"/>
    <w:rsid w:val="002E6A23"/>
    <w:rsid w:val="002E6C5E"/>
    <w:rsid w:val="002F13C0"/>
    <w:rsid w:val="002F268C"/>
    <w:rsid w:val="002F2A15"/>
    <w:rsid w:val="002F4656"/>
    <w:rsid w:val="002F6D31"/>
    <w:rsid w:val="002F7088"/>
    <w:rsid w:val="00300A7F"/>
    <w:rsid w:val="00301537"/>
    <w:rsid w:val="00302AC8"/>
    <w:rsid w:val="0030304A"/>
    <w:rsid w:val="003059CC"/>
    <w:rsid w:val="003101A1"/>
    <w:rsid w:val="00310BE0"/>
    <w:rsid w:val="0031109B"/>
    <w:rsid w:val="0031119A"/>
    <w:rsid w:val="0031121A"/>
    <w:rsid w:val="00311B51"/>
    <w:rsid w:val="00311C58"/>
    <w:rsid w:val="0031209A"/>
    <w:rsid w:val="00313121"/>
    <w:rsid w:val="0031427B"/>
    <w:rsid w:val="00314A45"/>
    <w:rsid w:val="003154E9"/>
    <w:rsid w:val="00315F49"/>
    <w:rsid w:val="00320881"/>
    <w:rsid w:val="0032261D"/>
    <w:rsid w:val="00323004"/>
    <w:rsid w:val="0032330B"/>
    <w:rsid w:val="00323873"/>
    <w:rsid w:val="00327A92"/>
    <w:rsid w:val="00330463"/>
    <w:rsid w:val="0033132C"/>
    <w:rsid w:val="00331A03"/>
    <w:rsid w:val="0033297D"/>
    <w:rsid w:val="003339AD"/>
    <w:rsid w:val="00333DB9"/>
    <w:rsid w:val="003342E4"/>
    <w:rsid w:val="003349E7"/>
    <w:rsid w:val="00334CD9"/>
    <w:rsid w:val="003350A1"/>
    <w:rsid w:val="0033540A"/>
    <w:rsid w:val="003405F8"/>
    <w:rsid w:val="0034112D"/>
    <w:rsid w:val="00342830"/>
    <w:rsid w:val="00343CAB"/>
    <w:rsid w:val="00343F36"/>
    <w:rsid w:val="00344231"/>
    <w:rsid w:val="00344CCD"/>
    <w:rsid w:val="00347678"/>
    <w:rsid w:val="00347B14"/>
    <w:rsid w:val="00350CA6"/>
    <w:rsid w:val="00353A0F"/>
    <w:rsid w:val="00353B46"/>
    <w:rsid w:val="0035554D"/>
    <w:rsid w:val="00355C9B"/>
    <w:rsid w:val="0035769F"/>
    <w:rsid w:val="003609C1"/>
    <w:rsid w:val="00363706"/>
    <w:rsid w:val="00364C4B"/>
    <w:rsid w:val="003651AA"/>
    <w:rsid w:val="003656F0"/>
    <w:rsid w:val="00366DA6"/>
    <w:rsid w:val="00370E5E"/>
    <w:rsid w:val="00372FF4"/>
    <w:rsid w:val="00373F5F"/>
    <w:rsid w:val="00374612"/>
    <w:rsid w:val="0037576F"/>
    <w:rsid w:val="00376BB3"/>
    <w:rsid w:val="00376BEE"/>
    <w:rsid w:val="0037721B"/>
    <w:rsid w:val="00380318"/>
    <w:rsid w:val="00380376"/>
    <w:rsid w:val="003823D7"/>
    <w:rsid w:val="003824E3"/>
    <w:rsid w:val="003837A4"/>
    <w:rsid w:val="0038478C"/>
    <w:rsid w:val="00385818"/>
    <w:rsid w:val="00385F3F"/>
    <w:rsid w:val="003866D2"/>
    <w:rsid w:val="0038698C"/>
    <w:rsid w:val="00387E31"/>
    <w:rsid w:val="0039079A"/>
    <w:rsid w:val="00390C70"/>
    <w:rsid w:val="00390D35"/>
    <w:rsid w:val="00390DC1"/>
    <w:rsid w:val="003914F8"/>
    <w:rsid w:val="00391B5B"/>
    <w:rsid w:val="00392FF7"/>
    <w:rsid w:val="0039391F"/>
    <w:rsid w:val="00394268"/>
    <w:rsid w:val="00394FAE"/>
    <w:rsid w:val="00395F4B"/>
    <w:rsid w:val="003964D0"/>
    <w:rsid w:val="0039721D"/>
    <w:rsid w:val="00397FFD"/>
    <w:rsid w:val="003A0DFA"/>
    <w:rsid w:val="003A209C"/>
    <w:rsid w:val="003A2ACD"/>
    <w:rsid w:val="003A542D"/>
    <w:rsid w:val="003A5523"/>
    <w:rsid w:val="003A552D"/>
    <w:rsid w:val="003A5C30"/>
    <w:rsid w:val="003A680D"/>
    <w:rsid w:val="003B0988"/>
    <w:rsid w:val="003B09C6"/>
    <w:rsid w:val="003B1945"/>
    <w:rsid w:val="003B466A"/>
    <w:rsid w:val="003B57A7"/>
    <w:rsid w:val="003B64FA"/>
    <w:rsid w:val="003B68B8"/>
    <w:rsid w:val="003B6949"/>
    <w:rsid w:val="003C0257"/>
    <w:rsid w:val="003C0658"/>
    <w:rsid w:val="003C1468"/>
    <w:rsid w:val="003C2C1D"/>
    <w:rsid w:val="003C3472"/>
    <w:rsid w:val="003C50E0"/>
    <w:rsid w:val="003C6F9D"/>
    <w:rsid w:val="003D077D"/>
    <w:rsid w:val="003D1659"/>
    <w:rsid w:val="003D315C"/>
    <w:rsid w:val="003D36FF"/>
    <w:rsid w:val="003D3985"/>
    <w:rsid w:val="003D3C62"/>
    <w:rsid w:val="003D3E6B"/>
    <w:rsid w:val="003D4411"/>
    <w:rsid w:val="003D5BC1"/>
    <w:rsid w:val="003D67BF"/>
    <w:rsid w:val="003D71AF"/>
    <w:rsid w:val="003D71C7"/>
    <w:rsid w:val="003E00CB"/>
    <w:rsid w:val="003E1142"/>
    <w:rsid w:val="003E161E"/>
    <w:rsid w:val="003E2E16"/>
    <w:rsid w:val="003E48BD"/>
    <w:rsid w:val="003E5282"/>
    <w:rsid w:val="003E6AFD"/>
    <w:rsid w:val="003F051E"/>
    <w:rsid w:val="003F0D15"/>
    <w:rsid w:val="003F227C"/>
    <w:rsid w:val="003F2EE5"/>
    <w:rsid w:val="003F3357"/>
    <w:rsid w:val="003F38CA"/>
    <w:rsid w:val="003F3F37"/>
    <w:rsid w:val="003F5566"/>
    <w:rsid w:val="003F6C83"/>
    <w:rsid w:val="003F6DA2"/>
    <w:rsid w:val="003F7D55"/>
    <w:rsid w:val="004006DC"/>
    <w:rsid w:val="00400A1F"/>
    <w:rsid w:val="00400AED"/>
    <w:rsid w:val="00400CE3"/>
    <w:rsid w:val="00401F7A"/>
    <w:rsid w:val="00402647"/>
    <w:rsid w:val="0040386D"/>
    <w:rsid w:val="00404468"/>
    <w:rsid w:val="00404D44"/>
    <w:rsid w:val="00405D52"/>
    <w:rsid w:val="0040655E"/>
    <w:rsid w:val="00406AC9"/>
    <w:rsid w:val="00407688"/>
    <w:rsid w:val="004078E9"/>
    <w:rsid w:val="00407C9D"/>
    <w:rsid w:val="004102A1"/>
    <w:rsid w:val="0041049D"/>
    <w:rsid w:val="004108F1"/>
    <w:rsid w:val="00410D4A"/>
    <w:rsid w:val="00410E12"/>
    <w:rsid w:val="004111A7"/>
    <w:rsid w:val="0041246C"/>
    <w:rsid w:val="0041342C"/>
    <w:rsid w:val="004139C6"/>
    <w:rsid w:val="004143DE"/>
    <w:rsid w:val="004166BF"/>
    <w:rsid w:val="00417726"/>
    <w:rsid w:val="004177D2"/>
    <w:rsid w:val="00421425"/>
    <w:rsid w:val="00421452"/>
    <w:rsid w:val="00422B76"/>
    <w:rsid w:val="00423B03"/>
    <w:rsid w:val="00423BE7"/>
    <w:rsid w:val="00424905"/>
    <w:rsid w:val="00424FCA"/>
    <w:rsid w:val="004269B1"/>
    <w:rsid w:val="0042703E"/>
    <w:rsid w:val="00427BC6"/>
    <w:rsid w:val="00427C7D"/>
    <w:rsid w:val="00430591"/>
    <w:rsid w:val="004311D8"/>
    <w:rsid w:val="00431D41"/>
    <w:rsid w:val="00432962"/>
    <w:rsid w:val="0043347E"/>
    <w:rsid w:val="0043359D"/>
    <w:rsid w:val="00436755"/>
    <w:rsid w:val="00436A18"/>
    <w:rsid w:val="00436F80"/>
    <w:rsid w:val="0043735C"/>
    <w:rsid w:val="0043778F"/>
    <w:rsid w:val="00437D22"/>
    <w:rsid w:val="00440EA9"/>
    <w:rsid w:val="004413A6"/>
    <w:rsid w:val="00441E59"/>
    <w:rsid w:val="004436D8"/>
    <w:rsid w:val="00443C7C"/>
    <w:rsid w:val="00444B13"/>
    <w:rsid w:val="00445185"/>
    <w:rsid w:val="00445A95"/>
    <w:rsid w:val="00445DEA"/>
    <w:rsid w:val="004460C7"/>
    <w:rsid w:val="004468CF"/>
    <w:rsid w:val="004472FF"/>
    <w:rsid w:val="00447583"/>
    <w:rsid w:val="004476BB"/>
    <w:rsid w:val="004521CC"/>
    <w:rsid w:val="00452882"/>
    <w:rsid w:val="00452BBF"/>
    <w:rsid w:val="00452DF7"/>
    <w:rsid w:val="00454651"/>
    <w:rsid w:val="00455113"/>
    <w:rsid w:val="00455955"/>
    <w:rsid w:val="00455E97"/>
    <w:rsid w:val="00456915"/>
    <w:rsid w:val="004569DE"/>
    <w:rsid w:val="004574C7"/>
    <w:rsid w:val="00461621"/>
    <w:rsid w:val="00461DD5"/>
    <w:rsid w:val="00463BE6"/>
    <w:rsid w:val="00463F68"/>
    <w:rsid w:val="00466637"/>
    <w:rsid w:val="00466B6D"/>
    <w:rsid w:val="004674A8"/>
    <w:rsid w:val="00467F07"/>
    <w:rsid w:val="0047053D"/>
    <w:rsid w:val="00470615"/>
    <w:rsid w:val="004726D3"/>
    <w:rsid w:val="004728ED"/>
    <w:rsid w:val="00472B47"/>
    <w:rsid w:val="00474285"/>
    <w:rsid w:val="004744A3"/>
    <w:rsid w:val="0047572B"/>
    <w:rsid w:val="00476CE0"/>
    <w:rsid w:val="00477030"/>
    <w:rsid w:val="00477A44"/>
    <w:rsid w:val="00477EAE"/>
    <w:rsid w:val="004805FF"/>
    <w:rsid w:val="004810DD"/>
    <w:rsid w:val="0048163B"/>
    <w:rsid w:val="00481DF2"/>
    <w:rsid w:val="004831C4"/>
    <w:rsid w:val="00485C7A"/>
    <w:rsid w:val="00485DD9"/>
    <w:rsid w:val="0048615E"/>
    <w:rsid w:val="00487F57"/>
    <w:rsid w:val="004905A1"/>
    <w:rsid w:val="0049306B"/>
    <w:rsid w:val="004937EA"/>
    <w:rsid w:val="004948ED"/>
    <w:rsid w:val="00495CE3"/>
    <w:rsid w:val="0049729C"/>
    <w:rsid w:val="004A0D53"/>
    <w:rsid w:val="004A1087"/>
    <w:rsid w:val="004A1C7E"/>
    <w:rsid w:val="004A284C"/>
    <w:rsid w:val="004A52C8"/>
    <w:rsid w:val="004A6191"/>
    <w:rsid w:val="004A728E"/>
    <w:rsid w:val="004B01AF"/>
    <w:rsid w:val="004B16FF"/>
    <w:rsid w:val="004B1931"/>
    <w:rsid w:val="004B2ACD"/>
    <w:rsid w:val="004B31F6"/>
    <w:rsid w:val="004B51BB"/>
    <w:rsid w:val="004B5219"/>
    <w:rsid w:val="004B6C5A"/>
    <w:rsid w:val="004B6F13"/>
    <w:rsid w:val="004B75CC"/>
    <w:rsid w:val="004C3792"/>
    <w:rsid w:val="004C5A92"/>
    <w:rsid w:val="004C60A5"/>
    <w:rsid w:val="004C67A6"/>
    <w:rsid w:val="004D091D"/>
    <w:rsid w:val="004D0DDD"/>
    <w:rsid w:val="004D1656"/>
    <w:rsid w:val="004D27E4"/>
    <w:rsid w:val="004D3C5C"/>
    <w:rsid w:val="004D3D85"/>
    <w:rsid w:val="004D6EB6"/>
    <w:rsid w:val="004D76E4"/>
    <w:rsid w:val="004E1F6D"/>
    <w:rsid w:val="004E35F5"/>
    <w:rsid w:val="004E36BC"/>
    <w:rsid w:val="004E644B"/>
    <w:rsid w:val="004E755C"/>
    <w:rsid w:val="004F04B3"/>
    <w:rsid w:val="004F2B9E"/>
    <w:rsid w:val="004F32E0"/>
    <w:rsid w:val="004F3975"/>
    <w:rsid w:val="004F42DB"/>
    <w:rsid w:val="004F4B89"/>
    <w:rsid w:val="004F4F21"/>
    <w:rsid w:val="004F57D2"/>
    <w:rsid w:val="004F742F"/>
    <w:rsid w:val="004F7746"/>
    <w:rsid w:val="00500B16"/>
    <w:rsid w:val="00500B3F"/>
    <w:rsid w:val="00500CD0"/>
    <w:rsid w:val="00501C7B"/>
    <w:rsid w:val="00501EC1"/>
    <w:rsid w:val="0050222C"/>
    <w:rsid w:val="005030D8"/>
    <w:rsid w:val="00504A26"/>
    <w:rsid w:val="005051FA"/>
    <w:rsid w:val="005056BC"/>
    <w:rsid w:val="00506B91"/>
    <w:rsid w:val="0050723E"/>
    <w:rsid w:val="00507EB2"/>
    <w:rsid w:val="00512F2B"/>
    <w:rsid w:val="005133DC"/>
    <w:rsid w:val="00513E38"/>
    <w:rsid w:val="005142B7"/>
    <w:rsid w:val="00514A8E"/>
    <w:rsid w:val="00515368"/>
    <w:rsid w:val="00515D4E"/>
    <w:rsid w:val="005161D7"/>
    <w:rsid w:val="0051623A"/>
    <w:rsid w:val="00520DBF"/>
    <w:rsid w:val="00522ACA"/>
    <w:rsid w:val="00522ADB"/>
    <w:rsid w:val="00524207"/>
    <w:rsid w:val="00524EEF"/>
    <w:rsid w:val="00525918"/>
    <w:rsid w:val="005261EE"/>
    <w:rsid w:val="00526973"/>
    <w:rsid w:val="005278DD"/>
    <w:rsid w:val="00527A51"/>
    <w:rsid w:val="00530538"/>
    <w:rsid w:val="0053274E"/>
    <w:rsid w:val="00532950"/>
    <w:rsid w:val="00534E68"/>
    <w:rsid w:val="005352F8"/>
    <w:rsid w:val="005355CB"/>
    <w:rsid w:val="005364EA"/>
    <w:rsid w:val="00537649"/>
    <w:rsid w:val="0053787E"/>
    <w:rsid w:val="005407C3"/>
    <w:rsid w:val="005409CE"/>
    <w:rsid w:val="00540D8C"/>
    <w:rsid w:val="00540F40"/>
    <w:rsid w:val="00543BC4"/>
    <w:rsid w:val="0054436E"/>
    <w:rsid w:val="00546C58"/>
    <w:rsid w:val="00546F4C"/>
    <w:rsid w:val="0054782B"/>
    <w:rsid w:val="00550665"/>
    <w:rsid w:val="00551051"/>
    <w:rsid w:val="00552D00"/>
    <w:rsid w:val="00555BD8"/>
    <w:rsid w:val="00555CEB"/>
    <w:rsid w:val="00560305"/>
    <w:rsid w:val="00563E8B"/>
    <w:rsid w:val="0056450B"/>
    <w:rsid w:val="00564E3D"/>
    <w:rsid w:val="005654F3"/>
    <w:rsid w:val="00567717"/>
    <w:rsid w:val="005722CA"/>
    <w:rsid w:val="0057265F"/>
    <w:rsid w:val="0057382F"/>
    <w:rsid w:val="005740D8"/>
    <w:rsid w:val="00574110"/>
    <w:rsid w:val="0057412F"/>
    <w:rsid w:val="00574C31"/>
    <w:rsid w:val="00574C4D"/>
    <w:rsid w:val="005751CD"/>
    <w:rsid w:val="00577C12"/>
    <w:rsid w:val="005806AC"/>
    <w:rsid w:val="005840CA"/>
    <w:rsid w:val="005849FF"/>
    <w:rsid w:val="00585763"/>
    <w:rsid w:val="00587814"/>
    <w:rsid w:val="0058797C"/>
    <w:rsid w:val="005902FA"/>
    <w:rsid w:val="00590E25"/>
    <w:rsid w:val="00590FDE"/>
    <w:rsid w:val="00592915"/>
    <w:rsid w:val="00592C53"/>
    <w:rsid w:val="00592DC5"/>
    <w:rsid w:val="0059310D"/>
    <w:rsid w:val="00594370"/>
    <w:rsid w:val="005952D9"/>
    <w:rsid w:val="00596654"/>
    <w:rsid w:val="005973CF"/>
    <w:rsid w:val="00597CB0"/>
    <w:rsid w:val="005A012B"/>
    <w:rsid w:val="005A044D"/>
    <w:rsid w:val="005A0660"/>
    <w:rsid w:val="005A0970"/>
    <w:rsid w:val="005A1768"/>
    <w:rsid w:val="005A17AC"/>
    <w:rsid w:val="005A204E"/>
    <w:rsid w:val="005A2BBE"/>
    <w:rsid w:val="005A4F4E"/>
    <w:rsid w:val="005A609F"/>
    <w:rsid w:val="005A7121"/>
    <w:rsid w:val="005B22B3"/>
    <w:rsid w:val="005B2320"/>
    <w:rsid w:val="005B36CA"/>
    <w:rsid w:val="005B37DA"/>
    <w:rsid w:val="005B6C39"/>
    <w:rsid w:val="005C328B"/>
    <w:rsid w:val="005C37D0"/>
    <w:rsid w:val="005C386C"/>
    <w:rsid w:val="005C55A6"/>
    <w:rsid w:val="005C6AF1"/>
    <w:rsid w:val="005C6FB9"/>
    <w:rsid w:val="005C737A"/>
    <w:rsid w:val="005C7801"/>
    <w:rsid w:val="005D04D9"/>
    <w:rsid w:val="005D0D42"/>
    <w:rsid w:val="005D237D"/>
    <w:rsid w:val="005D2448"/>
    <w:rsid w:val="005D2DC4"/>
    <w:rsid w:val="005D40E5"/>
    <w:rsid w:val="005D4453"/>
    <w:rsid w:val="005D7F62"/>
    <w:rsid w:val="005E0056"/>
    <w:rsid w:val="005E0856"/>
    <w:rsid w:val="005E1C1F"/>
    <w:rsid w:val="005E2602"/>
    <w:rsid w:val="005E349F"/>
    <w:rsid w:val="005E3541"/>
    <w:rsid w:val="005E4460"/>
    <w:rsid w:val="005E4828"/>
    <w:rsid w:val="005E501E"/>
    <w:rsid w:val="005E633A"/>
    <w:rsid w:val="005E6CB7"/>
    <w:rsid w:val="005E7264"/>
    <w:rsid w:val="005E7543"/>
    <w:rsid w:val="005E7C1F"/>
    <w:rsid w:val="005F0EE2"/>
    <w:rsid w:val="005F29D1"/>
    <w:rsid w:val="005F3503"/>
    <w:rsid w:val="005F3EAD"/>
    <w:rsid w:val="005F4976"/>
    <w:rsid w:val="005F6AE9"/>
    <w:rsid w:val="005F7231"/>
    <w:rsid w:val="005F7594"/>
    <w:rsid w:val="006002B3"/>
    <w:rsid w:val="0060034E"/>
    <w:rsid w:val="006003A4"/>
    <w:rsid w:val="00601250"/>
    <w:rsid w:val="006012F9"/>
    <w:rsid w:val="006038B4"/>
    <w:rsid w:val="00603A83"/>
    <w:rsid w:val="00603B41"/>
    <w:rsid w:val="00604AE6"/>
    <w:rsid w:val="00605C1E"/>
    <w:rsid w:val="00607D7F"/>
    <w:rsid w:val="006102AC"/>
    <w:rsid w:val="00610ABB"/>
    <w:rsid w:val="00611749"/>
    <w:rsid w:val="00611864"/>
    <w:rsid w:val="00611A77"/>
    <w:rsid w:val="00612141"/>
    <w:rsid w:val="00612A69"/>
    <w:rsid w:val="00612BA7"/>
    <w:rsid w:val="006142DD"/>
    <w:rsid w:val="00614B63"/>
    <w:rsid w:val="00614B9B"/>
    <w:rsid w:val="00615C4B"/>
    <w:rsid w:val="00621044"/>
    <w:rsid w:val="00621A39"/>
    <w:rsid w:val="00622A77"/>
    <w:rsid w:val="00622BB1"/>
    <w:rsid w:val="006245FC"/>
    <w:rsid w:val="00625FCC"/>
    <w:rsid w:val="0062755D"/>
    <w:rsid w:val="00630952"/>
    <w:rsid w:val="00632944"/>
    <w:rsid w:val="006329B7"/>
    <w:rsid w:val="006338BB"/>
    <w:rsid w:val="00633BB2"/>
    <w:rsid w:val="006350A2"/>
    <w:rsid w:val="00635D82"/>
    <w:rsid w:val="00635E28"/>
    <w:rsid w:val="00635F54"/>
    <w:rsid w:val="006365BF"/>
    <w:rsid w:val="00636A36"/>
    <w:rsid w:val="00637A2B"/>
    <w:rsid w:val="00640645"/>
    <w:rsid w:val="006407CF"/>
    <w:rsid w:val="00640E56"/>
    <w:rsid w:val="006432A8"/>
    <w:rsid w:val="0064382D"/>
    <w:rsid w:val="0064422B"/>
    <w:rsid w:val="00645750"/>
    <w:rsid w:val="00645921"/>
    <w:rsid w:val="00645A46"/>
    <w:rsid w:val="00646514"/>
    <w:rsid w:val="00646861"/>
    <w:rsid w:val="0064702F"/>
    <w:rsid w:val="006478BF"/>
    <w:rsid w:val="00647CE4"/>
    <w:rsid w:val="00651561"/>
    <w:rsid w:val="00651B12"/>
    <w:rsid w:val="006532C8"/>
    <w:rsid w:val="0065386D"/>
    <w:rsid w:val="00654556"/>
    <w:rsid w:val="00654E52"/>
    <w:rsid w:val="00655333"/>
    <w:rsid w:val="00655B69"/>
    <w:rsid w:val="00656390"/>
    <w:rsid w:val="0065729E"/>
    <w:rsid w:val="00660749"/>
    <w:rsid w:val="006620D0"/>
    <w:rsid w:val="0066275B"/>
    <w:rsid w:val="0066338F"/>
    <w:rsid w:val="006643CF"/>
    <w:rsid w:val="006644EB"/>
    <w:rsid w:val="00664F9E"/>
    <w:rsid w:val="006665FA"/>
    <w:rsid w:val="0066696E"/>
    <w:rsid w:val="006679ED"/>
    <w:rsid w:val="00667AFF"/>
    <w:rsid w:val="00667D94"/>
    <w:rsid w:val="00670A48"/>
    <w:rsid w:val="0067388F"/>
    <w:rsid w:val="00673E94"/>
    <w:rsid w:val="00673FBF"/>
    <w:rsid w:val="006744E6"/>
    <w:rsid w:val="006760DB"/>
    <w:rsid w:val="006805A9"/>
    <w:rsid w:val="00681360"/>
    <w:rsid w:val="00681742"/>
    <w:rsid w:val="006846EB"/>
    <w:rsid w:val="00684B96"/>
    <w:rsid w:val="00684D2C"/>
    <w:rsid w:val="0068520B"/>
    <w:rsid w:val="00685512"/>
    <w:rsid w:val="0068568A"/>
    <w:rsid w:val="00685C82"/>
    <w:rsid w:val="00690E36"/>
    <w:rsid w:val="00691F07"/>
    <w:rsid w:val="00692BAB"/>
    <w:rsid w:val="0069390C"/>
    <w:rsid w:val="00693963"/>
    <w:rsid w:val="00695A37"/>
    <w:rsid w:val="00697CDA"/>
    <w:rsid w:val="006A08E0"/>
    <w:rsid w:val="006A0FA3"/>
    <w:rsid w:val="006A1339"/>
    <w:rsid w:val="006A3380"/>
    <w:rsid w:val="006A4F0D"/>
    <w:rsid w:val="006A6175"/>
    <w:rsid w:val="006B248B"/>
    <w:rsid w:val="006B2A82"/>
    <w:rsid w:val="006B2AB2"/>
    <w:rsid w:val="006B319A"/>
    <w:rsid w:val="006B50BB"/>
    <w:rsid w:val="006B5FE9"/>
    <w:rsid w:val="006B63B7"/>
    <w:rsid w:val="006B6DD5"/>
    <w:rsid w:val="006B7AA6"/>
    <w:rsid w:val="006C2BE9"/>
    <w:rsid w:val="006C5557"/>
    <w:rsid w:val="006C7AF5"/>
    <w:rsid w:val="006D044A"/>
    <w:rsid w:val="006D0D04"/>
    <w:rsid w:val="006D11B8"/>
    <w:rsid w:val="006D2BEC"/>
    <w:rsid w:val="006D2CFD"/>
    <w:rsid w:val="006D42EF"/>
    <w:rsid w:val="006D5D1C"/>
    <w:rsid w:val="006D5F15"/>
    <w:rsid w:val="006D613E"/>
    <w:rsid w:val="006D72E8"/>
    <w:rsid w:val="006D7DBF"/>
    <w:rsid w:val="006E0F69"/>
    <w:rsid w:val="006E18C6"/>
    <w:rsid w:val="006E28CB"/>
    <w:rsid w:val="006E2ED2"/>
    <w:rsid w:val="006E458B"/>
    <w:rsid w:val="006E583D"/>
    <w:rsid w:val="006E598C"/>
    <w:rsid w:val="006E6122"/>
    <w:rsid w:val="006E70A7"/>
    <w:rsid w:val="006E7B1F"/>
    <w:rsid w:val="006F0558"/>
    <w:rsid w:val="006F1756"/>
    <w:rsid w:val="006F17F2"/>
    <w:rsid w:val="006F2D4C"/>
    <w:rsid w:val="006F41E1"/>
    <w:rsid w:val="006F444F"/>
    <w:rsid w:val="006F4651"/>
    <w:rsid w:val="006F4CDC"/>
    <w:rsid w:val="006F4D9C"/>
    <w:rsid w:val="006F5195"/>
    <w:rsid w:val="006F6BC0"/>
    <w:rsid w:val="006F77CB"/>
    <w:rsid w:val="006F7AC4"/>
    <w:rsid w:val="00700845"/>
    <w:rsid w:val="00700B42"/>
    <w:rsid w:val="00700E85"/>
    <w:rsid w:val="00701A1C"/>
    <w:rsid w:val="00701BD4"/>
    <w:rsid w:val="00703751"/>
    <w:rsid w:val="00704374"/>
    <w:rsid w:val="00705B79"/>
    <w:rsid w:val="00706BA2"/>
    <w:rsid w:val="0070745A"/>
    <w:rsid w:val="00707E8E"/>
    <w:rsid w:val="00710270"/>
    <w:rsid w:val="00710389"/>
    <w:rsid w:val="00710683"/>
    <w:rsid w:val="00710753"/>
    <w:rsid w:val="00710A2B"/>
    <w:rsid w:val="00710BD7"/>
    <w:rsid w:val="00710C6D"/>
    <w:rsid w:val="0071155A"/>
    <w:rsid w:val="007118B3"/>
    <w:rsid w:val="00713A5C"/>
    <w:rsid w:val="007159DE"/>
    <w:rsid w:val="007161F3"/>
    <w:rsid w:val="007167F4"/>
    <w:rsid w:val="007171DF"/>
    <w:rsid w:val="007178C3"/>
    <w:rsid w:val="00717973"/>
    <w:rsid w:val="007200E5"/>
    <w:rsid w:val="0072127D"/>
    <w:rsid w:val="00722419"/>
    <w:rsid w:val="00722682"/>
    <w:rsid w:val="0072357F"/>
    <w:rsid w:val="00723583"/>
    <w:rsid w:val="00723634"/>
    <w:rsid w:val="00723AEE"/>
    <w:rsid w:val="00724322"/>
    <w:rsid w:val="00724E5B"/>
    <w:rsid w:val="00727266"/>
    <w:rsid w:val="00730358"/>
    <w:rsid w:val="00731FD8"/>
    <w:rsid w:val="007348D8"/>
    <w:rsid w:val="007354FB"/>
    <w:rsid w:val="007368F8"/>
    <w:rsid w:val="00737391"/>
    <w:rsid w:val="00740791"/>
    <w:rsid w:val="007407BF"/>
    <w:rsid w:val="00740942"/>
    <w:rsid w:val="00740CB3"/>
    <w:rsid w:val="00741304"/>
    <w:rsid w:val="00741E22"/>
    <w:rsid w:val="00743D4F"/>
    <w:rsid w:val="00745FE8"/>
    <w:rsid w:val="007469DF"/>
    <w:rsid w:val="00746D48"/>
    <w:rsid w:val="0074741E"/>
    <w:rsid w:val="007503C2"/>
    <w:rsid w:val="00750547"/>
    <w:rsid w:val="00750A99"/>
    <w:rsid w:val="00751489"/>
    <w:rsid w:val="00751D36"/>
    <w:rsid w:val="0075343F"/>
    <w:rsid w:val="007546DE"/>
    <w:rsid w:val="0075648B"/>
    <w:rsid w:val="00760A38"/>
    <w:rsid w:val="007610AA"/>
    <w:rsid w:val="007610E1"/>
    <w:rsid w:val="00762561"/>
    <w:rsid w:val="00762B7B"/>
    <w:rsid w:val="0076625E"/>
    <w:rsid w:val="007724DD"/>
    <w:rsid w:val="0077324C"/>
    <w:rsid w:val="00773322"/>
    <w:rsid w:val="007742E3"/>
    <w:rsid w:val="0077560B"/>
    <w:rsid w:val="00775A87"/>
    <w:rsid w:val="00775D2E"/>
    <w:rsid w:val="00776771"/>
    <w:rsid w:val="007779FF"/>
    <w:rsid w:val="00781031"/>
    <w:rsid w:val="007838C6"/>
    <w:rsid w:val="00783B3A"/>
    <w:rsid w:val="00784D30"/>
    <w:rsid w:val="00785ADE"/>
    <w:rsid w:val="00785EBE"/>
    <w:rsid w:val="0078797F"/>
    <w:rsid w:val="00790369"/>
    <w:rsid w:val="007921E4"/>
    <w:rsid w:val="00792307"/>
    <w:rsid w:val="00793C13"/>
    <w:rsid w:val="00794690"/>
    <w:rsid w:val="007948EA"/>
    <w:rsid w:val="00794FBE"/>
    <w:rsid w:val="00796B18"/>
    <w:rsid w:val="007A0826"/>
    <w:rsid w:val="007A0A5D"/>
    <w:rsid w:val="007A0CBF"/>
    <w:rsid w:val="007A226E"/>
    <w:rsid w:val="007A31E4"/>
    <w:rsid w:val="007A376A"/>
    <w:rsid w:val="007A41A4"/>
    <w:rsid w:val="007A7812"/>
    <w:rsid w:val="007B0EAC"/>
    <w:rsid w:val="007B1DCD"/>
    <w:rsid w:val="007B26A9"/>
    <w:rsid w:val="007B373B"/>
    <w:rsid w:val="007B39A8"/>
    <w:rsid w:val="007B41C4"/>
    <w:rsid w:val="007B524B"/>
    <w:rsid w:val="007B675C"/>
    <w:rsid w:val="007B6CDD"/>
    <w:rsid w:val="007B7533"/>
    <w:rsid w:val="007C063B"/>
    <w:rsid w:val="007C1848"/>
    <w:rsid w:val="007C2202"/>
    <w:rsid w:val="007C2311"/>
    <w:rsid w:val="007C619C"/>
    <w:rsid w:val="007C6877"/>
    <w:rsid w:val="007C6971"/>
    <w:rsid w:val="007D03B2"/>
    <w:rsid w:val="007D061E"/>
    <w:rsid w:val="007D1593"/>
    <w:rsid w:val="007D299C"/>
    <w:rsid w:val="007D342E"/>
    <w:rsid w:val="007D53DA"/>
    <w:rsid w:val="007D590A"/>
    <w:rsid w:val="007D5CF0"/>
    <w:rsid w:val="007D6BD4"/>
    <w:rsid w:val="007E0B18"/>
    <w:rsid w:val="007E0E9E"/>
    <w:rsid w:val="007E1542"/>
    <w:rsid w:val="007E46B2"/>
    <w:rsid w:val="007E4A2A"/>
    <w:rsid w:val="007E5769"/>
    <w:rsid w:val="007E68B1"/>
    <w:rsid w:val="007E7FCB"/>
    <w:rsid w:val="007F0991"/>
    <w:rsid w:val="007F16E9"/>
    <w:rsid w:val="007F1BC3"/>
    <w:rsid w:val="007F32D9"/>
    <w:rsid w:val="007F3320"/>
    <w:rsid w:val="007F426E"/>
    <w:rsid w:val="007F4F62"/>
    <w:rsid w:val="007F5857"/>
    <w:rsid w:val="007F5ADA"/>
    <w:rsid w:val="007F637D"/>
    <w:rsid w:val="007F6974"/>
    <w:rsid w:val="007F7B8C"/>
    <w:rsid w:val="007F7E69"/>
    <w:rsid w:val="00800422"/>
    <w:rsid w:val="008018AF"/>
    <w:rsid w:val="00802A57"/>
    <w:rsid w:val="00804EE9"/>
    <w:rsid w:val="0080603A"/>
    <w:rsid w:val="00806875"/>
    <w:rsid w:val="008068B0"/>
    <w:rsid w:val="00807127"/>
    <w:rsid w:val="008073E6"/>
    <w:rsid w:val="00807969"/>
    <w:rsid w:val="0081099E"/>
    <w:rsid w:val="00810ECA"/>
    <w:rsid w:val="00812129"/>
    <w:rsid w:val="00812861"/>
    <w:rsid w:val="008128CD"/>
    <w:rsid w:val="00813502"/>
    <w:rsid w:val="00813B72"/>
    <w:rsid w:val="00813C6F"/>
    <w:rsid w:val="0081613C"/>
    <w:rsid w:val="008170D5"/>
    <w:rsid w:val="00817D07"/>
    <w:rsid w:val="00820756"/>
    <w:rsid w:val="00820A6F"/>
    <w:rsid w:val="00820E97"/>
    <w:rsid w:val="0082108F"/>
    <w:rsid w:val="00822C0E"/>
    <w:rsid w:val="00823015"/>
    <w:rsid w:val="008232DA"/>
    <w:rsid w:val="008260BD"/>
    <w:rsid w:val="00826FF4"/>
    <w:rsid w:val="00827037"/>
    <w:rsid w:val="00827404"/>
    <w:rsid w:val="00827BED"/>
    <w:rsid w:val="008309CC"/>
    <w:rsid w:val="0083131A"/>
    <w:rsid w:val="008313E1"/>
    <w:rsid w:val="00835635"/>
    <w:rsid w:val="00837623"/>
    <w:rsid w:val="008401E2"/>
    <w:rsid w:val="0084205C"/>
    <w:rsid w:val="008435AB"/>
    <w:rsid w:val="00843F8F"/>
    <w:rsid w:val="00846EDB"/>
    <w:rsid w:val="00847029"/>
    <w:rsid w:val="00847B01"/>
    <w:rsid w:val="00847B6E"/>
    <w:rsid w:val="0085034A"/>
    <w:rsid w:val="008521C8"/>
    <w:rsid w:val="00852A49"/>
    <w:rsid w:val="00853037"/>
    <w:rsid w:val="0085358A"/>
    <w:rsid w:val="0085391B"/>
    <w:rsid w:val="00854223"/>
    <w:rsid w:val="008547C2"/>
    <w:rsid w:val="008548F0"/>
    <w:rsid w:val="008550A7"/>
    <w:rsid w:val="008557D2"/>
    <w:rsid w:val="008559EC"/>
    <w:rsid w:val="00856A49"/>
    <w:rsid w:val="00856F06"/>
    <w:rsid w:val="00857F22"/>
    <w:rsid w:val="00860B8A"/>
    <w:rsid w:val="00861C58"/>
    <w:rsid w:val="00862081"/>
    <w:rsid w:val="00863F3A"/>
    <w:rsid w:val="00864B7E"/>
    <w:rsid w:val="008665EB"/>
    <w:rsid w:val="008667DF"/>
    <w:rsid w:val="00871313"/>
    <w:rsid w:val="00872A06"/>
    <w:rsid w:val="008751F5"/>
    <w:rsid w:val="00876067"/>
    <w:rsid w:val="00876581"/>
    <w:rsid w:val="00877D2A"/>
    <w:rsid w:val="008801E9"/>
    <w:rsid w:val="0088097C"/>
    <w:rsid w:val="0088360B"/>
    <w:rsid w:val="008838DC"/>
    <w:rsid w:val="00883D5B"/>
    <w:rsid w:val="008854CA"/>
    <w:rsid w:val="00887A5E"/>
    <w:rsid w:val="00890373"/>
    <w:rsid w:val="0089076F"/>
    <w:rsid w:val="008927CF"/>
    <w:rsid w:val="008929F8"/>
    <w:rsid w:val="00895A38"/>
    <w:rsid w:val="00896132"/>
    <w:rsid w:val="008962B2"/>
    <w:rsid w:val="00897970"/>
    <w:rsid w:val="00897E1A"/>
    <w:rsid w:val="008A1057"/>
    <w:rsid w:val="008A1AA7"/>
    <w:rsid w:val="008A235D"/>
    <w:rsid w:val="008A2361"/>
    <w:rsid w:val="008A256A"/>
    <w:rsid w:val="008A2D2F"/>
    <w:rsid w:val="008A31F3"/>
    <w:rsid w:val="008A396E"/>
    <w:rsid w:val="008A7226"/>
    <w:rsid w:val="008A7535"/>
    <w:rsid w:val="008B19CE"/>
    <w:rsid w:val="008B28B7"/>
    <w:rsid w:val="008B326C"/>
    <w:rsid w:val="008B3375"/>
    <w:rsid w:val="008B38A7"/>
    <w:rsid w:val="008B443E"/>
    <w:rsid w:val="008C04A6"/>
    <w:rsid w:val="008C11F6"/>
    <w:rsid w:val="008C12CE"/>
    <w:rsid w:val="008C22E6"/>
    <w:rsid w:val="008C258D"/>
    <w:rsid w:val="008C2C7E"/>
    <w:rsid w:val="008C3E16"/>
    <w:rsid w:val="008C4172"/>
    <w:rsid w:val="008C4DBD"/>
    <w:rsid w:val="008C5778"/>
    <w:rsid w:val="008C5CA6"/>
    <w:rsid w:val="008C634F"/>
    <w:rsid w:val="008C754D"/>
    <w:rsid w:val="008D1576"/>
    <w:rsid w:val="008D22B3"/>
    <w:rsid w:val="008D2699"/>
    <w:rsid w:val="008D2A05"/>
    <w:rsid w:val="008D2DA4"/>
    <w:rsid w:val="008D4E22"/>
    <w:rsid w:val="008D6F8B"/>
    <w:rsid w:val="008D7ED5"/>
    <w:rsid w:val="008E027E"/>
    <w:rsid w:val="008E0317"/>
    <w:rsid w:val="008E04B4"/>
    <w:rsid w:val="008E0A12"/>
    <w:rsid w:val="008E1216"/>
    <w:rsid w:val="008E172E"/>
    <w:rsid w:val="008E34C5"/>
    <w:rsid w:val="008E3F85"/>
    <w:rsid w:val="008E45E8"/>
    <w:rsid w:val="008E609E"/>
    <w:rsid w:val="008E637E"/>
    <w:rsid w:val="008E7544"/>
    <w:rsid w:val="008F16D7"/>
    <w:rsid w:val="008F195A"/>
    <w:rsid w:val="008F309B"/>
    <w:rsid w:val="008F4130"/>
    <w:rsid w:val="008F5699"/>
    <w:rsid w:val="008F58F1"/>
    <w:rsid w:val="008F5EDF"/>
    <w:rsid w:val="008F6927"/>
    <w:rsid w:val="008F735C"/>
    <w:rsid w:val="008F7759"/>
    <w:rsid w:val="008F7A65"/>
    <w:rsid w:val="008F7CF8"/>
    <w:rsid w:val="00900255"/>
    <w:rsid w:val="009002B6"/>
    <w:rsid w:val="00901827"/>
    <w:rsid w:val="0090189B"/>
    <w:rsid w:val="0090357A"/>
    <w:rsid w:val="00903941"/>
    <w:rsid w:val="00904CF7"/>
    <w:rsid w:val="00905503"/>
    <w:rsid w:val="009066CA"/>
    <w:rsid w:val="00906BC2"/>
    <w:rsid w:val="00907457"/>
    <w:rsid w:val="00911D7A"/>
    <w:rsid w:val="00913DD3"/>
    <w:rsid w:val="00914A17"/>
    <w:rsid w:val="00915527"/>
    <w:rsid w:val="00915568"/>
    <w:rsid w:val="0091577C"/>
    <w:rsid w:val="00915A09"/>
    <w:rsid w:val="00917A83"/>
    <w:rsid w:val="00917CF0"/>
    <w:rsid w:val="00917E8F"/>
    <w:rsid w:val="00920B35"/>
    <w:rsid w:val="00920EFA"/>
    <w:rsid w:val="00922AF5"/>
    <w:rsid w:val="00922B2A"/>
    <w:rsid w:val="00922C37"/>
    <w:rsid w:val="00923A78"/>
    <w:rsid w:val="00923D76"/>
    <w:rsid w:val="00925A5B"/>
    <w:rsid w:val="00925EA9"/>
    <w:rsid w:val="00926513"/>
    <w:rsid w:val="00926D79"/>
    <w:rsid w:val="0092744B"/>
    <w:rsid w:val="00930162"/>
    <w:rsid w:val="00930DA5"/>
    <w:rsid w:val="0093108C"/>
    <w:rsid w:val="0093205A"/>
    <w:rsid w:val="009320CA"/>
    <w:rsid w:val="009322CC"/>
    <w:rsid w:val="00934A66"/>
    <w:rsid w:val="00934B14"/>
    <w:rsid w:val="00936F56"/>
    <w:rsid w:val="00937223"/>
    <w:rsid w:val="00937720"/>
    <w:rsid w:val="00940BAE"/>
    <w:rsid w:val="0094118D"/>
    <w:rsid w:val="009413BF"/>
    <w:rsid w:val="0094149B"/>
    <w:rsid w:val="009416EA"/>
    <w:rsid w:val="00942026"/>
    <w:rsid w:val="009423F2"/>
    <w:rsid w:val="00943B90"/>
    <w:rsid w:val="0094445A"/>
    <w:rsid w:val="0094499A"/>
    <w:rsid w:val="00944D43"/>
    <w:rsid w:val="009453A6"/>
    <w:rsid w:val="0094687D"/>
    <w:rsid w:val="00946CEC"/>
    <w:rsid w:val="009504B5"/>
    <w:rsid w:val="00950823"/>
    <w:rsid w:val="009508EB"/>
    <w:rsid w:val="00950DC5"/>
    <w:rsid w:val="009511BF"/>
    <w:rsid w:val="009524D0"/>
    <w:rsid w:val="009531DD"/>
    <w:rsid w:val="00954983"/>
    <w:rsid w:val="00955000"/>
    <w:rsid w:val="009559EC"/>
    <w:rsid w:val="00955A3A"/>
    <w:rsid w:val="0095695F"/>
    <w:rsid w:val="00956A2B"/>
    <w:rsid w:val="00960D57"/>
    <w:rsid w:val="00964153"/>
    <w:rsid w:val="0096516C"/>
    <w:rsid w:val="009651E9"/>
    <w:rsid w:val="00965E2B"/>
    <w:rsid w:val="00966E37"/>
    <w:rsid w:val="0097041F"/>
    <w:rsid w:val="00970D12"/>
    <w:rsid w:val="00971C1A"/>
    <w:rsid w:val="00971CF1"/>
    <w:rsid w:val="009722D8"/>
    <w:rsid w:val="00973571"/>
    <w:rsid w:val="00973EF3"/>
    <w:rsid w:val="00975D32"/>
    <w:rsid w:val="00976E42"/>
    <w:rsid w:val="009811CE"/>
    <w:rsid w:val="00982793"/>
    <w:rsid w:val="009830CC"/>
    <w:rsid w:val="0098437B"/>
    <w:rsid w:val="009848BA"/>
    <w:rsid w:val="00985F5C"/>
    <w:rsid w:val="00986AF0"/>
    <w:rsid w:val="0099032B"/>
    <w:rsid w:val="00991A9D"/>
    <w:rsid w:val="009926E3"/>
    <w:rsid w:val="00993FEC"/>
    <w:rsid w:val="00994053"/>
    <w:rsid w:val="009942EC"/>
    <w:rsid w:val="00994E86"/>
    <w:rsid w:val="00995426"/>
    <w:rsid w:val="00996A87"/>
    <w:rsid w:val="009973B8"/>
    <w:rsid w:val="00997F0D"/>
    <w:rsid w:val="009A0DF2"/>
    <w:rsid w:val="009A328C"/>
    <w:rsid w:val="009A3571"/>
    <w:rsid w:val="009A36B4"/>
    <w:rsid w:val="009A3CBD"/>
    <w:rsid w:val="009A3CEA"/>
    <w:rsid w:val="009A3E8D"/>
    <w:rsid w:val="009A3EA0"/>
    <w:rsid w:val="009A4058"/>
    <w:rsid w:val="009A4FCA"/>
    <w:rsid w:val="009A579D"/>
    <w:rsid w:val="009A57AD"/>
    <w:rsid w:val="009A61EF"/>
    <w:rsid w:val="009A6D74"/>
    <w:rsid w:val="009A7054"/>
    <w:rsid w:val="009A71A4"/>
    <w:rsid w:val="009A7263"/>
    <w:rsid w:val="009B087F"/>
    <w:rsid w:val="009B0C88"/>
    <w:rsid w:val="009B3383"/>
    <w:rsid w:val="009B4284"/>
    <w:rsid w:val="009B46D9"/>
    <w:rsid w:val="009B4A9E"/>
    <w:rsid w:val="009B4C35"/>
    <w:rsid w:val="009B5347"/>
    <w:rsid w:val="009B6276"/>
    <w:rsid w:val="009C0795"/>
    <w:rsid w:val="009C107A"/>
    <w:rsid w:val="009C125E"/>
    <w:rsid w:val="009C242F"/>
    <w:rsid w:val="009C2B5B"/>
    <w:rsid w:val="009C4D94"/>
    <w:rsid w:val="009C5902"/>
    <w:rsid w:val="009C67C9"/>
    <w:rsid w:val="009C7512"/>
    <w:rsid w:val="009D029D"/>
    <w:rsid w:val="009D0368"/>
    <w:rsid w:val="009D1057"/>
    <w:rsid w:val="009D14E1"/>
    <w:rsid w:val="009D205F"/>
    <w:rsid w:val="009D20BD"/>
    <w:rsid w:val="009D221F"/>
    <w:rsid w:val="009D2851"/>
    <w:rsid w:val="009D2D62"/>
    <w:rsid w:val="009D4CD4"/>
    <w:rsid w:val="009D5AA5"/>
    <w:rsid w:val="009D6D41"/>
    <w:rsid w:val="009D7166"/>
    <w:rsid w:val="009D72BE"/>
    <w:rsid w:val="009E01BF"/>
    <w:rsid w:val="009E0D0D"/>
    <w:rsid w:val="009E15D6"/>
    <w:rsid w:val="009E237A"/>
    <w:rsid w:val="009E3CC8"/>
    <w:rsid w:val="009E6A41"/>
    <w:rsid w:val="009E79FE"/>
    <w:rsid w:val="009E7AD1"/>
    <w:rsid w:val="009F0F09"/>
    <w:rsid w:val="009F1E1C"/>
    <w:rsid w:val="009F2271"/>
    <w:rsid w:val="009F2567"/>
    <w:rsid w:val="009F58A1"/>
    <w:rsid w:val="009F5ADA"/>
    <w:rsid w:val="009F744C"/>
    <w:rsid w:val="00A00CBA"/>
    <w:rsid w:val="00A00CDE"/>
    <w:rsid w:val="00A0111E"/>
    <w:rsid w:val="00A0137A"/>
    <w:rsid w:val="00A01522"/>
    <w:rsid w:val="00A02C0C"/>
    <w:rsid w:val="00A02F98"/>
    <w:rsid w:val="00A0339C"/>
    <w:rsid w:val="00A03605"/>
    <w:rsid w:val="00A0445B"/>
    <w:rsid w:val="00A04807"/>
    <w:rsid w:val="00A064FC"/>
    <w:rsid w:val="00A07CA9"/>
    <w:rsid w:val="00A07D41"/>
    <w:rsid w:val="00A109A0"/>
    <w:rsid w:val="00A114C4"/>
    <w:rsid w:val="00A13DC7"/>
    <w:rsid w:val="00A1407A"/>
    <w:rsid w:val="00A157A7"/>
    <w:rsid w:val="00A15A63"/>
    <w:rsid w:val="00A15D73"/>
    <w:rsid w:val="00A16090"/>
    <w:rsid w:val="00A1634F"/>
    <w:rsid w:val="00A17F8B"/>
    <w:rsid w:val="00A21610"/>
    <w:rsid w:val="00A21AA3"/>
    <w:rsid w:val="00A23EFD"/>
    <w:rsid w:val="00A25513"/>
    <w:rsid w:val="00A26683"/>
    <w:rsid w:val="00A30139"/>
    <w:rsid w:val="00A32097"/>
    <w:rsid w:val="00A32C2A"/>
    <w:rsid w:val="00A335CF"/>
    <w:rsid w:val="00A349C1"/>
    <w:rsid w:val="00A366A0"/>
    <w:rsid w:val="00A37B74"/>
    <w:rsid w:val="00A37C8E"/>
    <w:rsid w:val="00A405F2"/>
    <w:rsid w:val="00A410C6"/>
    <w:rsid w:val="00A413AA"/>
    <w:rsid w:val="00A44C2D"/>
    <w:rsid w:val="00A44CF1"/>
    <w:rsid w:val="00A46E3A"/>
    <w:rsid w:val="00A5044C"/>
    <w:rsid w:val="00A50514"/>
    <w:rsid w:val="00A512E9"/>
    <w:rsid w:val="00A51E9A"/>
    <w:rsid w:val="00A52ECB"/>
    <w:rsid w:val="00A535C7"/>
    <w:rsid w:val="00A5674F"/>
    <w:rsid w:val="00A576AA"/>
    <w:rsid w:val="00A57B83"/>
    <w:rsid w:val="00A57F93"/>
    <w:rsid w:val="00A60296"/>
    <w:rsid w:val="00A612B6"/>
    <w:rsid w:val="00A61938"/>
    <w:rsid w:val="00A6213D"/>
    <w:rsid w:val="00A626CE"/>
    <w:rsid w:val="00A629D5"/>
    <w:rsid w:val="00A633D7"/>
    <w:rsid w:val="00A637EC"/>
    <w:rsid w:val="00A63976"/>
    <w:rsid w:val="00A64E0F"/>
    <w:rsid w:val="00A6515A"/>
    <w:rsid w:val="00A66C11"/>
    <w:rsid w:val="00A66DEB"/>
    <w:rsid w:val="00A6746D"/>
    <w:rsid w:val="00A67A04"/>
    <w:rsid w:val="00A67CC1"/>
    <w:rsid w:val="00A7033E"/>
    <w:rsid w:val="00A715E5"/>
    <w:rsid w:val="00A718FF"/>
    <w:rsid w:val="00A71C1B"/>
    <w:rsid w:val="00A724F8"/>
    <w:rsid w:val="00A72D04"/>
    <w:rsid w:val="00A7436D"/>
    <w:rsid w:val="00A75184"/>
    <w:rsid w:val="00A7535D"/>
    <w:rsid w:val="00A75DEC"/>
    <w:rsid w:val="00A76BFD"/>
    <w:rsid w:val="00A77852"/>
    <w:rsid w:val="00A82978"/>
    <w:rsid w:val="00A84709"/>
    <w:rsid w:val="00A85307"/>
    <w:rsid w:val="00A863FA"/>
    <w:rsid w:val="00A86D56"/>
    <w:rsid w:val="00A878A3"/>
    <w:rsid w:val="00A87E79"/>
    <w:rsid w:val="00A9226D"/>
    <w:rsid w:val="00A922B1"/>
    <w:rsid w:val="00A926A8"/>
    <w:rsid w:val="00A92C8D"/>
    <w:rsid w:val="00A94AC1"/>
    <w:rsid w:val="00A9555D"/>
    <w:rsid w:val="00A9567D"/>
    <w:rsid w:val="00A956F4"/>
    <w:rsid w:val="00A96780"/>
    <w:rsid w:val="00A9745E"/>
    <w:rsid w:val="00AA0352"/>
    <w:rsid w:val="00AA061E"/>
    <w:rsid w:val="00AA174D"/>
    <w:rsid w:val="00AA2088"/>
    <w:rsid w:val="00AA29BF"/>
    <w:rsid w:val="00AA29C9"/>
    <w:rsid w:val="00AA4310"/>
    <w:rsid w:val="00AA4924"/>
    <w:rsid w:val="00AA51B7"/>
    <w:rsid w:val="00AA5ED4"/>
    <w:rsid w:val="00AA7976"/>
    <w:rsid w:val="00AB00EE"/>
    <w:rsid w:val="00AB0818"/>
    <w:rsid w:val="00AB0B21"/>
    <w:rsid w:val="00AB163B"/>
    <w:rsid w:val="00AB2E27"/>
    <w:rsid w:val="00AB4AA3"/>
    <w:rsid w:val="00AB4D3F"/>
    <w:rsid w:val="00AB5473"/>
    <w:rsid w:val="00AB5F09"/>
    <w:rsid w:val="00AB664C"/>
    <w:rsid w:val="00AB7112"/>
    <w:rsid w:val="00AB72D3"/>
    <w:rsid w:val="00AC0F9D"/>
    <w:rsid w:val="00AC19CE"/>
    <w:rsid w:val="00AC242F"/>
    <w:rsid w:val="00AC2EE2"/>
    <w:rsid w:val="00AC2F57"/>
    <w:rsid w:val="00AC3BA8"/>
    <w:rsid w:val="00AC3FD9"/>
    <w:rsid w:val="00AC68A7"/>
    <w:rsid w:val="00AC7160"/>
    <w:rsid w:val="00AD22FB"/>
    <w:rsid w:val="00AD2948"/>
    <w:rsid w:val="00AD6718"/>
    <w:rsid w:val="00AD76DE"/>
    <w:rsid w:val="00AE0AA9"/>
    <w:rsid w:val="00AE2A84"/>
    <w:rsid w:val="00AE3685"/>
    <w:rsid w:val="00AE420A"/>
    <w:rsid w:val="00AE46AD"/>
    <w:rsid w:val="00AE7484"/>
    <w:rsid w:val="00AF05FB"/>
    <w:rsid w:val="00AF0939"/>
    <w:rsid w:val="00AF2DFD"/>
    <w:rsid w:val="00AF3D65"/>
    <w:rsid w:val="00AF3F49"/>
    <w:rsid w:val="00AF405D"/>
    <w:rsid w:val="00AF4A8D"/>
    <w:rsid w:val="00AF531C"/>
    <w:rsid w:val="00AF578C"/>
    <w:rsid w:val="00AF5B3E"/>
    <w:rsid w:val="00AF5CCB"/>
    <w:rsid w:val="00B00041"/>
    <w:rsid w:val="00B00373"/>
    <w:rsid w:val="00B00D90"/>
    <w:rsid w:val="00B00EF3"/>
    <w:rsid w:val="00B0328D"/>
    <w:rsid w:val="00B04D90"/>
    <w:rsid w:val="00B058CE"/>
    <w:rsid w:val="00B070EF"/>
    <w:rsid w:val="00B11940"/>
    <w:rsid w:val="00B1240F"/>
    <w:rsid w:val="00B124A8"/>
    <w:rsid w:val="00B1344B"/>
    <w:rsid w:val="00B138A8"/>
    <w:rsid w:val="00B14001"/>
    <w:rsid w:val="00B145FB"/>
    <w:rsid w:val="00B14F93"/>
    <w:rsid w:val="00B15314"/>
    <w:rsid w:val="00B15582"/>
    <w:rsid w:val="00B15951"/>
    <w:rsid w:val="00B17588"/>
    <w:rsid w:val="00B208F3"/>
    <w:rsid w:val="00B20ED3"/>
    <w:rsid w:val="00B21196"/>
    <w:rsid w:val="00B224DD"/>
    <w:rsid w:val="00B22F5A"/>
    <w:rsid w:val="00B2336B"/>
    <w:rsid w:val="00B23F13"/>
    <w:rsid w:val="00B25FDC"/>
    <w:rsid w:val="00B26F04"/>
    <w:rsid w:val="00B27BAD"/>
    <w:rsid w:val="00B30F25"/>
    <w:rsid w:val="00B31223"/>
    <w:rsid w:val="00B31919"/>
    <w:rsid w:val="00B32433"/>
    <w:rsid w:val="00B3541E"/>
    <w:rsid w:val="00B35CD6"/>
    <w:rsid w:val="00B36595"/>
    <w:rsid w:val="00B36CD7"/>
    <w:rsid w:val="00B371A7"/>
    <w:rsid w:val="00B371F3"/>
    <w:rsid w:val="00B4004E"/>
    <w:rsid w:val="00B4097F"/>
    <w:rsid w:val="00B40CC9"/>
    <w:rsid w:val="00B41221"/>
    <w:rsid w:val="00B413A2"/>
    <w:rsid w:val="00B417F4"/>
    <w:rsid w:val="00B41FD0"/>
    <w:rsid w:val="00B421B2"/>
    <w:rsid w:val="00B42C4F"/>
    <w:rsid w:val="00B436F0"/>
    <w:rsid w:val="00B44090"/>
    <w:rsid w:val="00B44571"/>
    <w:rsid w:val="00B4475B"/>
    <w:rsid w:val="00B44C09"/>
    <w:rsid w:val="00B45486"/>
    <w:rsid w:val="00B46132"/>
    <w:rsid w:val="00B46DFF"/>
    <w:rsid w:val="00B47829"/>
    <w:rsid w:val="00B51B1E"/>
    <w:rsid w:val="00B5205E"/>
    <w:rsid w:val="00B5309A"/>
    <w:rsid w:val="00B53ED9"/>
    <w:rsid w:val="00B549AD"/>
    <w:rsid w:val="00B551DF"/>
    <w:rsid w:val="00B568F5"/>
    <w:rsid w:val="00B57DDB"/>
    <w:rsid w:val="00B6091F"/>
    <w:rsid w:val="00B628C0"/>
    <w:rsid w:val="00B62CED"/>
    <w:rsid w:val="00B63053"/>
    <w:rsid w:val="00B646DC"/>
    <w:rsid w:val="00B64CB8"/>
    <w:rsid w:val="00B651BB"/>
    <w:rsid w:val="00B65A01"/>
    <w:rsid w:val="00B660B8"/>
    <w:rsid w:val="00B708FA"/>
    <w:rsid w:val="00B70927"/>
    <w:rsid w:val="00B70E64"/>
    <w:rsid w:val="00B7167E"/>
    <w:rsid w:val="00B73A3F"/>
    <w:rsid w:val="00B747C9"/>
    <w:rsid w:val="00B74AB6"/>
    <w:rsid w:val="00B74CFC"/>
    <w:rsid w:val="00B75C0D"/>
    <w:rsid w:val="00B807E0"/>
    <w:rsid w:val="00B817F8"/>
    <w:rsid w:val="00B83821"/>
    <w:rsid w:val="00B83FCE"/>
    <w:rsid w:val="00B845B8"/>
    <w:rsid w:val="00B8489C"/>
    <w:rsid w:val="00B84C4A"/>
    <w:rsid w:val="00B84F57"/>
    <w:rsid w:val="00B862C3"/>
    <w:rsid w:val="00B864B5"/>
    <w:rsid w:val="00B86B74"/>
    <w:rsid w:val="00B8771B"/>
    <w:rsid w:val="00B90C48"/>
    <w:rsid w:val="00B91D55"/>
    <w:rsid w:val="00B91D79"/>
    <w:rsid w:val="00B93055"/>
    <w:rsid w:val="00B9415F"/>
    <w:rsid w:val="00B941A1"/>
    <w:rsid w:val="00B94548"/>
    <w:rsid w:val="00B94565"/>
    <w:rsid w:val="00B9507F"/>
    <w:rsid w:val="00B9542C"/>
    <w:rsid w:val="00B96058"/>
    <w:rsid w:val="00B96E05"/>
    <w:rsid w:val="00BA0147"/>
    <w:rsid w:val="00BA04AF"/>
    <w:rsid w:val="00BA18E7"/>
    <w:rsid w:val="00BA21DC"/>
    <w:rsid w:val="00BA3145"/>
    <w:rsid w:val="00BA359F"/>
    <w:rsid w:val="00BA3DA9"/>
    <w:rsid w:val="00BA3EAA"/>
    <w:rsid w:val="00BA4B00"/>
    <w:rsid w:val="00BA4C56"/>
    <w:rsid w:val="00BA5C85"/>
    <w:rsid w:val="00BA5EE8"/>
    <w:rsid w:val="00BA6665"/>
    <w:rsid w:val="00BA7B4B"/>
    <w:rsid w:val="00BA7E20"/>
    <w:rsid w:val="00BB01EE"/>
    <w:rsid w:val="00BB0592"/>
    <w:rsid w:val="00BB0658"/>
    <w:rsid w:val="00BB1436"/>
    <w:rsid w:val="00BB1937"/>
    <w:rsid w:val="00BB200E"/>
    <w:rsid w:val="00BB245E"/>
    <w:rsid w:val="00BB528E"/>
    <w:rsid w:val="00BB6493"/>
    <w:rsid w:val="00BB7BCA"/>
    <w:rsid w:val="00BC030C"/>
    <w:rsid w:val="00BC0EAF"/>
    <w:rsid w:val="00BC1442"/>
    <w:rsid w:val="00BC3375"/>
    <w:rsid w:val="00BC4864"/>
    <w:rsid w:val="00BC497C"/>
    <w:rsid w:val="00BD0153"/>
    <w:rsid w:val="00BD015A"/>
    <w:rsid w:val="00BD1630"/>
    <w:rsid w:val="00BD3AF4"/>
    <w:rsid w:val="00BD4E82"/>
    <w:rsid w:val="00BD544E"/>
    <w:rsid w:val="00BD56EE"/>
    <w:rsid w:val="00BD5F1D"/>
    <w:rsid w:val="00BD6555"/>
    <w:rsid w:val="00BD6749"/>
    <w:rsid w:val="00BD68F1"/>
    <w:rsid w:val="00BD6F06"/>
    <w:rsid w:val="00BD7DF8"/>
    <w:rsid w:val="00BE11C6"/>
    <w:rsid w:val="00BE1C45"/>
    <w:rsid w:val="00BE237F"/>
    <w:rsid w:val="00BE26EF"/>
    <w:rsid w:val="00BE33EE"/>
    <w:rsid w:val="00BE4815"/>
    <w:rsid w:val="00BE4FBE"/>
    <w:rsid w:val="00BE6719"/>
    <w:rsid w:val="00BE7663"/>
    <w:rsid w:val="00BF1600"/>
    <w:rsid w:val="00BF1661"/>
    <w:rsid w:val="00BF481B"/>
    <w:rsid w:val="00BF5107"/>
    <w:rsid w:val="00BF540D"/>
    <w:rsid w:val="00BF593C"/>
    <w:rsid w:val="00BF6819"/>
    <w:rsid w:val="00BF7FBE"/>
    <w:rsid w:val="00C0101E"/>
    <w:rsid w:val="00C01293"/>
    <w:rsid w:val="00C01C5B"/>
    <w:rsid w:val="00C029F8"/>
    <w:rsid w:val="00C02E69"/>
    <w:rsid w:val="00C038AB"/>
    <w:rsid w:val="00C03AC5"/>
    <w:rsid w:val="00C04777"/>
    <w:rsid w:val="00C04B2B"/>
    <w:rsid w:val="00C0590A"/>
    <w:rsid w:val="00C05E43"/>
    <w:rsid w:val="00C06CC4"/>
    <w:rsid w:val="00C07BED"/>
    <w:rsid w:val="00C07E8F"/>
    <w:rsid w:val="00C1043E"/>
    <w:rsid w:val="00C10BE7"/>
    <w:rsid w:val="00C10C6D"/>
    <w:rsid w:val="00C10FAE"/>
    <w:rsid w:val="00C13A4D"/>
    <w:rsid w:val="00C13CD0"/>
    <w:rsid w:val="00C1573C"/>
    <w:rsid w:val="00C15EA1"/>
    <w:rsid w:val="00C17BE6"/>
    <w:rsid w:val="00C20F19"/>
    <w:rsid w:val="00C23D13"/>
    <w:rsid w:val="00C24397"/>
    <w:rsid w:val="00C2552B"/>
    <w:rsid w:val="00C25A51"/>
    <w:rsid w:val="00C2746E"/>
    <w:rsid w:val="00C3000B"/>
    <w:rsid w:val="00C303A9"/>
    <w:rsid w:val="00C30510"/>
    <w:rsid w:val="00C313DE"/>
    <w:rsid w:val="00C31696"/>
    <w:rsid w:val="00C326C4"/>
    <w:rsid w:val="00C33968"/>
    <w:rsid w:val="00C33DDB"/>
    <w:rsid w:val="00C3465D"/>
    <w:rsid w:val="00C34C51"/>
    <w:rsid w:val="00C34D30"/>
    <w:rsid w:val="00C357EA"/>
    <w:rsid w:val="00C35E93"/>
    <w:rsid w:val="00C364CB"/>
    <w:rsid w:val="00C378C3"/>
    <w:rsid w:val="00C37C77"/>
    <w:rsid w:val="00C408EC"/>
    <w:rsid w:val="00C416F6"/>
    <w:rsid w:val="00C447E2"/>
    <w:rsid w:val="00C465DD"/>
    <w:rsid w:val="00C476DF"/>
    <w:rsid w:val="00C47A73"/>
    <w:rsid w:val="00C500DA"/>
    <w:rsid w:val="00C516CC"/>
    <w:rsid w:val="00C5334D"/>
    <w:rsid w:val="00C5369D"/>
    <w:rsid w:val="00C53737"/>
    <w:rsid w:val="00C53896"/>
    <w:rsid w:val="00C53ECC"/>
    <w:rsid w:val="00C543EE"/>
    <w:rsid w:val="00C54586"/>
    <w:rsid w:val="00C54C2B"/>
    <w:rsid w:val="00C54D92"/>
    <w:rsid w:val="00C55700"/>
    <w:rsid w:val="00C55742"/>
    <w:rsid w:val="00C56E6C"/>
    <w:rsid w:val="00C5708A"/>
    <w:rsid w:val="00C6056A"/>
    <w:rsid w:val="00C607C1"/>
    <w:rsid w:val="00C61593"/>
    <w:rsid w:val="00C6198B"/>
    <w:rsid w:val="00C61EEC"/>
    <w:rsid w:val="00C628ED"/>
    <w:rsid w:val="00C637D1"/>
    <w:rsid w:val="00C63BAE"/>
    <w:rsid w:val="00C64545"/>
    <w:rsid w:val="00C64BB6"/>
    <w:rsid w:val="00C64C66"/>
    <w:rsid w:val="00C66FBA"/>
    <w:rsid w:val="00C7080B"/>
    <w:rsid w:val="00C70BB8"/>
    <w:rsid w:val="00C70E45"/>
    <w:rsid w:val="00C710E9"/>
    <w:rsid w:val="00C72B7E"/>
    <w:rsid w:val="00C73842"/>
    <w:rsid w:val="00C74570"/>
    <w:rsid w:val="00C75B5D"/>
    <w:rsid w:val="00C75D95"/>
    <w:rsid w:val="00C76F8C"/>
    <w:rsid w:val="00C77629"/>
    <w:rsid w:val="00C77866"/>
    <w:rsid w:val="00C801F6"/>
    <w:rsid w:val="00C807D2"/>
    <w:rsid w:val="00C80DE2"/>
    <w:rsid w:val="00C8196A"/>
    <w:rsid w:val="00C81FD7"/>
    <w:rsid w:val="00C83A1F"/>
    <w:rsid w:val="00C84308"/>
    <w:rsid w:val="00C84B14"/>
    <w:rsid w:val="00C8547B"/>
    <w:rsid w:val="00C86E4D"/>
    <w:rsid w:val="00C86ED9"/>
    <w:rsid w:val="00C86F97"/>
    <w:rsid w:val="00C871BE"/>
    <w:rsid w:val="00C90404"/>
    <w:rsid w:val="00C9117B"/>
    <w:rsid w:val="00C915CE"/>
    <w:rsid w:val="00C9191F"/>
    <w:rsid w:val="00C923F0"/>
    <w:rsid w:val="00C92657"/>
    <w:rsid w:val="00C937C2"/>
    <w:rsid w:val="00C93B8A"/>
    <w:rsid w:val="00C97B2A"/>
    <w:rsid w:val="00CA0D47"/>
    <w:rsid w:val="00CA1A64"/>
    <w:rsid w:val="00CA3082"/>
    <w:rsid w:val="00CA3187"/>
    <w:rsid w:val="00CA33F7"/>
    <w:rsid w:val="00CA396E"/>
    <w:rsid w:val="00CA4554"/>
    <w:rsid w:val="00CA6F4D"/>
    <w:rsid w:val="00CA6F50"/>
    <w:rsid w:val="00CA7123"/>
    <w:rsid w:val="00CA7671"/>
    <w:rsid w:val="00CB1CA8"/>
    <w:rsid w:val="00CB2806"/>
    <w:rsid w:val="00CB5A8C"/>
    <w:rsid w:val="00CB63F6"/>
    <w:rsid w:val="00CC00B3"/>
    <w:rsid w:val="00CC2ED6"/>
    <w:rsid w:val="00CC4DAB"/>
    <w:rsid w:val="00CC6A53"/>
    <w:rsid w:val="00CC7502"/>
    <w:rsid w:val="00CC79AB"/>
    <w:rsid w:val="00CC7ADF"/>
    <w:rsid w:val="00CC7B84"/>
    <w:rsid w:val="00CD054D"/>
    <w:rsid w:val="00CD0CD8"/>
    <w:rsid w:val="00CD1641"/>
    <w:rsid w:val="00CD19B3"/>
    <w:rsid w:val="00CD4AB9"/>
    <w:rsid w:val="00CD5981"/>
    <w:rsid w:val="00CD64C3"/>
    <w:rsid w:val="00CE0C86"/>
    <w:rsid w:val="00CE19AF"/>
    <w:rsid w:val="00CE2A92"/>
    <w:rsid w:val="00CE3896"/>
    <w:rsid w:val="00CE38BE"/>
    <w:rsid w:val="00CE39AB"/>
    <w:rsid w:val="00CE529E"/>
    <w:rsid w:val="00CE6549"/>
    <w:rsid w:val="00CE660F"/>
    <w:rsid w:val="00CE6716"/>
    <w:rsid w:val="00CE68F4"/>
    <w:rsid w:val="00CE71EE"/>
    <w:rsid w:val="00CF18A4"/>
    <w:rsid w:val="00CF1C6E"/>
    <w:rsid w:val="00CF1E27"/>
    <w:rsid w:val="00CF1E37"/>
    <w:rsid w:val="00CF1F62"/>
    <w:rsid w:val="00CF454D"/>
    <w:rsid w:val="00CF4FDD"/>
    <w:rsid w:val="00CF6643"/>
    <w:rsid w:val="00CF75F6"/>
    <w:rsid w:val="00CF771C"/>
    <w:rsid w:val="00CF7B16"/>
    <w:rsid w:val="00D006D6"/>
    <w:rsid w:val="00D0491E"/>
    <w:rsid w:val="00D050E2"/>
    <w:rsid w:val="00D078FC"/>
    <w:rsid w:val="00D0795A"/>
    <w:rsid w:val="00D11364"/>
    <w:rsid w:val="00D117C6"/>
    <w:rsid w:val="00D11B1C"/>
    <w:rsid w:val="00D11C69"/>
    <w:rsid w:val="00D130BA"/>
    <w:rsid w:val="00D13533"/>
    <w:rsid w:val="00D1420E"/>
    <w:rsid w:val="00D144E2"/>
    <w:rsid w:val="00D14E69"/>
    <w:rsid w:val="00D15D00"/>
    <w:rsid w:val="00D15F7E"/>
    <w:rsid w:val="00D160F0"/>
    <w:rsid w:val="00D1626D"/>
    <w:rsid w:val="00D16C9F"/>
    <w:rsid w:val="00D17774"/>
    <w:rsid w:val="00D2016C"/>
    <w:rsid w:val="00D20528"/>
    <w:rsid w:val="00D22124"/>
    <w:rsid w:val="00D23E2A"/>
    <w:rsid w:val="00D2472C"/>
    <w:rsid w:val="00D24D30"/>
    <w:rsid w:val="00D2671A"/>
    <w:rsid w:val="00D26E8B"/>
    <w:rsid w:val="00D329A0"/>
    <w:rsid w:val="00D33512"/>
    <w:rsid w:val="00D33ABB"/>
    <w:rsid w:val="00D3400D"/>
    <w:rsid w:val="00D35B6B"/>
    <w:rsid w:val="00D369DB"/>
    <w:rsid w:val="00D374CF"/>
    <w:rsid w:val="00D375EA"/>
    <w:rsid w:val="00D40AAF"/>
    <w:rsid w:val="00D413A8"/>
    <w:rsid w:val="00D415B1"/>
    <w:rsid w:val="00D41B21"/>
    <w:rsid w:val="00D44522"/>
    <w:rsid w:val="00D44766"/>
    <w:rsid w:val="00D45F9C"/>
    <w:rsid w:val="00D47E63"/>
    <w:rsid w:val="00D50615"/>
    <w:rsid w:val="00D51DE3"/>
    <w:rsid w:val="00D529F8"/>
    <w:rsid w:val="00D538BA"/>
    <w:rsid w:val="00D54B0B"/>
    <w:rsid w:val="00D5504E"/>
    <w:rsid w:val="00D5545F"/>
    <w:rsid w:val="00D56A48"/>
    <w:rsid w:val="00D576CB"/>
    <w:rsid w:val="00D57E2D"/>
    <w:rsid w:val="00D57E77"/>
    <w:rsid w:val="00D57E81"/>
    <w:rsid w:val="00D60D4F"/>
    <w:rsid w:val="00D623DC"/>
    <w:rsid w:val="00D634B2"/>
    <w:rsid w:val="00D64CF3"/>
    <w:rsid w:val="00D64D47"/>
    <w:rsid w:val="00D65C0E"/>
    <w:rsid w:val="00D6655C"/>
    <w:rsid w:val="00D66C07"/>
    <w:rsid w:val="00D66C2E"/>
    <w:rsid w:val="00D66C40"/>
    <w:rsid w:val="00D67C4C"/>
    <w:rsid w:val="00D71390"/>
    <w:rsid w:val="00D71DC6"/>
    <w:rsid w:val="00D74C07"/>
    <w:rsid w:val="00D75144"/>
    <w:rsid w:val="00D76315"/>
    <w:rsid w:val="00D770AF"/>
    <w:rsid w:val="00D772B2"/>
    <w:rsid w:val="00D8096A"/>
    <w:rsid w:val="00D8158D"/>
    <w:rsid w:val="00D81BAC"/>
    <w:rsid w:val="00D81DB2"/>
    <w:rsid w:val="00D8490C"/>
    <w:rsid w:val="00D84C65"/>
    <w:rsid w:val="00D85C36"/>
    <w:rsid w:val="00D86B89"/>
    <w:rsid w:val="00D877C3"/>
    <w:rsid w:val="00D87CA4"/>
    <w:rsid w:val="00D901BC"/>
    <w:rsid w:val="00D90B9B"/>
    <w:rsid w:val="00D91F89"/>
    <w:rsid w:val="00D939D4"/>
    <w:rsid w:val="00D942F8"/>
    <w:rsid w:val="00D96979"/>
    <w:rsid w:val="00D9728D"/>
    <w:rsid w:val="00D9779D"/>
    <w:rsid w:val="00DA0418"/>
    <w:rsid w:val="00DA170D"/>
    <w:rsid w:val="00DA1E77"/>
    <w:rsid w:val="00DA2EE5"/>
    <w:rsid w:val="00DA3891"/>
    <w:rsid w:val="00DA4703"/>
    <w:rsid w:val="00DA4B7F"/>
    <w:rsid w:val="00DA62EE"/>
    <w:rsid w:val="00DA6300"/>
    <w:rsid w:val="00DA6380"/>
    <w:rsid w:val="00DA6408"/>
    <w:rsid w:val="00DB01A3"/>
    <w:rsid w:val="00DB061E"/>
    <w:rsid w:val="00DB226E"/>
    <w:rsid w:val="00DB46E6"/>
    <w:rsid w:val="00DB65C3"/>
    <w:rsid w:val="00DB77EA"/>
    <w:rsid w:val="00DC0E77"/>
    <w:rsid w:val="00DC172F"/>
    <w:rsid w:val="00DC43E6"/>
    <w:rsid w:val="00DC5228"/>
    <w:rsid w:val="00DC69DD"/>
    <w:rsid w:val="00DC7268"/>
    <w:rsid w:val="00DD0031"/>
    <w:rsid w:val="00DD0666"/>
    <w:rsid w:val="00DD196F"/>
    <w:rsid w:val="00DD1B38"/>
    <w:rsid w:val="00DD220B"/>
    <w:rsid w:val="00DD22EE"/>
    <w:rsid w:val="00DD2D15"/>
    <w:rsid w:val="00DD330C"/>
    <w:rsid w:val="00DD499B"/>
    <w:rsid w:val="00DD4B80"/>
    <w:rsid w:val="00DD6C73"/>
    <w:rsid w:val="00DD73C2"/>
    <w:rsid w:val="00DD7913"/>
    <w:rsid w:val="00DE0BC1"/>
    <w:rsid w:val="00DE1D29"/>
    <w:rsid w:val="00DE20DC"/>
    <w:rsid w:val="00DE2349"/>
    <w:rsid w:val="00DE39EC"/>
    <w:rsid w:val="00DE3A9A"/>
    <w:rsid w:val="00DE420B"/>
    <w:rsid w:val="00DE4E6A"/>
    <w:rsid w:val="00DE54A2"/>
    <w:rsid w:val="00DE593C"/>
    <w:rsid w:val="00DF0700"/>
    <w:rsid w:val="00DF074D"/>
    <w:rsid w:val="00DF0D29"/>
    <w:rsid w:val="00DF0EEA"/>
    <w:rsid w:val="00DF1135"/>
    <w:rsid w:val="00DF223A"/>
    <w:rsid w:val="00DF3A0F"/>
    <w:rsid w:val="00DF43D1"/>
    <w:rsid w:val="00DF50AC"/>
    <w:rsid w:val="00E013B3"/>
    <w:rsid w:val="00E015CA"/>
    <w:rsid w:val="00E02F4F"/>
    <w:rsid w:val="00E03A61"/>
    <w:rsid w:val="00E0468A"/>
    <w:rsid w:val="00E057C3"/>
    <w:rsid w:val="00E05F0C"/>
    <w:rsid w:val="00E1048E"/>
    <w:rsid w:val="00E10BDB"/>
    <w:rsid w:val="00E10F3A"/>
    <w:rsid w:val="00E11D0D"/>
    <w:rsid w:val="00E125E7"/>
    <w:rsid w:val="00E135DA"/>
    <w:rsid w:val="00E16A0A"/>
    <w:rsid w:val="00E16F74"/>
    <w:rsid w:val="00E17BAD"/>
    <w:rsid w:val="00E17D29"/>
    <w:rsid w:val="00E205CD"/>
    <w:rsid w:val="00E207B2"/>
    <w:rsid w:val="00E21A6D"/>
    <w:rsid w:val="00E22D33"/>
    <w:rsid w:val="00E23431"/>
    <w:rsid w:val="00E27370"/>
    <w:rsid w:val="00E274FE"/>
    <w:rsid w:val="00E27A65"/>
    <w:rsid w:val="00E325EE"/>
    <w:rsid w:val="00E333B7"/>
    <w:rsid w:val="00E34842"/>
    <w:rsid w:val="00E406FE"/>
    <w:rsid w:val="00E4101D"/>
    <w:rsid w:val="00E41EAB"/>
    <w:rsid w:val="00E4240E"/>
    <w:rsid w:val="00E43E37"/>
    <w:rsid w:val="00E461EC"/>
    <w:rsid w:val="00E466FA"/>
    <w:rsid w:val="00E46C9F"/>
    <w:rsid w:val="00E47528"/>
    <w:rsid w:val="00E4756E"/>
    <w:rsid w:val="00E47AA4"/>
    <w:rsid w:val="00E526FB"/>
    <w:rsid w:val="00E52891"/>
    <w:rsid w:val="00E530B4"/>
    <w:rsid w:val="00E535CE"/>
    <w:rsid w:val="00E535E8"/>
    <w:rsid w:val="00E54A6F"/>
    <w:rsid w:val="00E551B5"/>
    <w:rsid w:val="00E5724E"/>
    <w:rsid w:val="00E57732"/>
    <w:rsid w:val="00E63488"/>
    <w:rsid w:val="00E63F4D"/>
    <w:rsid w:val="00E64432"/>
    <w:rsid w:val="00E64DC6"/>
    <w:rsid w:val="00E650DA"/>
    <w:rsid w:val="00E6660C"/>
    <w:rsid w:val="00E70975"/>
    <w:rsid w:val="00E7196A"/>
    <w:rsid w:val="00E7199F"/>
    <w:rsid w:val="00E74925"/>
    <w:rsid w:val="00E75142"/>
    <w:rsid w:val="00E761BB"/>
    <w:rsid w:val="00E773CF"/>
    <w:rsid w:val="00E77DA7"/>
    <w:rsid w:val="00E801AC"/>
    <w:rsid w:val="00E80D2F"/>
    <w:rsid w:val="00E80F4C"/>
    <w:rsid w:val="00E81997"/>
    <w:rsid w:val="00E82371"/>
    <w:rsid w:val="00E839BC"/>
    <w:rsid w:val="00E8561D"/>
    <w:rsid w:val="00E85E3C"/>
    <w:rsid w:val="00E86A6C"/>
    <w:rsid w:val="00E877F6"/>
    <w:rsid w:val="00E90800"/>
    <w:rsid w:val="00E90ECA"/>
    <w:rsid w:val="00E93A2E"/>
    <w:rsid w:val="00E94577"/>
    <w:rsid w:val="00E946E9"/>
    <w:rsid w:val="00E95AE2"/>
    <w:rsid w:val="00E95E0B"/>
    <w:rsid w:val="00E966EF"/>
    <w:rsid w:val="00E97621"/>
    <w:rsid w:val="00E97F19"/>
    <w:rsid w:val="00EA0501"/>
    <w:rsid w:val="00EA1886"/>
    <w:rsid w:val="00EA1AA6"/>
    <w:rsid w:val="00EA3057"/>
    <w:rsid w:val="00EA46A8"/>
    <w:rsid w:val="00EA5A65"/>
    <w:rsid w:val="00EA669E"/>
    <w:rsid w:val="00EA7C3B"/>
    <w:rsid w:val="00EB1B1C"/>
    <w:rsid w:val="00EB3BD8"/>
    <w:rsid w:val="00EB3F67"/>
    <w:rsid w:val="00EB4943"/>
    <w:rsid w:val="00EB6B74"/>
    <w:rsid w:val="00EB6D06"/>
    <w:rsid w:val="00EB78B2"/>
    <w:rsid w:val="00EC02C5"/>
    <w:rsid w:val="00EC14AF"/>
    <w:rsid w:val="00EC3461"/>
    <w:rsid w:val="00EC3A5B"/>
    <w:rsid w:val="00EC5CAF"/>
    <w:rsid w:val="00EC60C1"/>
    <w:rsid w:val="00EC6364"/>
    <w:rsid w:val="00EC64EC"/>
    <w:rsid w:val="00EC6A76"/>
    <w:rsid w:val="00ED14F8"/>
    <w:rsid w:val="00ED15A0"/>
    <w:rsid w:val="00ED25AF"/>
    <w:rsid w:val="00ED3FD8"/>
    <w:rsid w:val="00ED4018"/>
    <w:rsid w:val="00ED4209"/>
    <w:rsid w:val="00ED4BF6"/>
    <w:rsid w:val="00ED692E"/>
    <w:rsid w:val="00ED6DC5"/>
    <w:rsid w:val="00ED74D3"/>
    <w:rsid w:val="00ED7EA2"/>
    <w:rsid w:val="00EE1770"/>
    <w:rsid w:val="00EE1DCF"/>
    <w:rsid w:val="00EE2632"/>
    <w:rsid w:val="00EE3A8F"/>
    <w:rsid w:val="00EE4126"/>
    <w:rsid w:val="00EE4942"/>
    <w:rsid w:val="00EE5DEF"/>
    <w:rsid w:val="00EE638F"/>
    <w:rsid w:val="00EE753E"/>
    <w:rsid w:val="00EF0097"/>
    <w:rsid w:val="00EF10FF"/>
    <w:rsid w:val="00EF1C3F"/>
    <w:rsid w:val="00EF3E2D"/>
    <w:rsid w:val="00EF43F0"/>
    <w:rsid w:val="00EF4E53"/>
    <w:rsid w:val="00EF554D"/>
    <w:rsid w:val="00EF5B5E"/>
    <w:rsid w:val="00EF5FAF"/>
    <w:rsid w:val="00EF6A78"/>
    <w:rsid w:val="00EF6F4E"/>
    <w:rsid w:val="00EF795D"/>
    <w:rsid w:val="00F00580"/>
    <w:rsid w:val="00F018AA"/>
    <w:rsid w:val="00F022C5"/>
    <w:rsid w:val="00F0293A"/>
    <w:rsid w:val="00F03BF5"/>
    <w:rsid w:val="00F04F8F"/>
    <w:rsid w:val="00F0507A"/>
    <w:rsid w:val="00F053CD"/>
    <w:rsid w:val="00F05A02"/>
    <w:rsid w:val="00F063DB"/>
    <w:rsid w:val="00F1005E"/>
    <w:rsid w:val="00F10316"/>
    <w:rsid w:val="00F105F7"/>
    <w:rsid w:val="00F10732"/>
    <w:rsid w:val="00F10C3F"/>
    <w:rsid w:val="00F10D9B"/>
    <w:rsid w:val="00F1124C"/>
    <w:rsid w:val="00F114D8"/>
    <w:rsid w:val="00F12937"/>
    <w:rsid w:val="00F13CFE"/>
    <w:rsid w:val="00F1596C"/>
    <w:rsid w:val="00F1601A"/>
    <w:rsid w:val="00F16B0C"/>
    <w:rsid w:val="00F17180"/>
    <w:rsid w:val="00F173E6"/>
    <w:rsid w:val="00F200EB"/>
    <w:rsid w:val="00F21400"/>
    <w:rsid w:val="00F216E8"/>
    <w:rsid w:val="00F21DE5"/>
    <w:rsid w:val="00F23288"/>
    <w:rsid w:val="00F24092"/>
    <w:rsid w:val="00F24241"/>
    <w:rsid w:val="00F265A1"/>
    <w:rsid w:val="00F26A1F"/>
    <w:rsid w:val="00F26E84"/>
    <w:rsid w:val="00F27BF6"/>
    <w:rsid w:val="00F27C3F"/>
    <w:rsid w:val="00F27CEF"/>
    <w:rsid w:val="00F27E01"/>
    <w:rsid w:val="00F30A9D"/>
    <w:rsid w:val="00F3275C"/>
    <w:rsid w:val="00F32B0E"/>
    <w:rsid w:val="00F334B7"/>
    <w:rsid w:val="00F34476"/>
    <w:rsid w:val="00F3540A"/>
    <w:rsid w:val="00F35DF8"/>
    <w:rsid w:val="00F35EF8"/>
    <w:rsid w:val="00F361F5"/>
    <w:rsid w:val="00F36224"/>
    <w:rsid w:val="00F3640D"/>
    <w:rsid w:val="00F3780F"/>
    <w:rsid w:val="00F37B4B"/>
    <w:rsid w:val="00F37EC2"/>
    <w:rsid w:val="00F401E8"/>
    <w:rsid w:val="00F40C8A"/>
    <w:rsid w:val="00F410DC"/>
    <w:rsid w:val="00F427B6"/>
    <w:rsid w:val="00F43643"/>
    <w:rsid w:val="00F4448D"/>
    <w:rsid w:val="00F44ABF"/>
    <w:rsid w:val="00F45073"/>
    <w:rsid w:val="00F45A3C"/>
    <w:rsid w:val="00F466DA"/>
    <w:rsid w:val="00F474D8"/>
    <w:rsid w:val="00F47A16"/>
    <w:rsid w:val="00F47ADF"/>
    <w:rsid w:val="00F51EEE"/>
    <w:rsid w:val="00F528BB"/>
    <w:rsid w:val="00F53484"/>
    <w:rsid w:val="00F5360D"/>
    <w:rsid w:val="00F538CC"/>
    <w:rsid w:val="00F547CD"/>
    <w:rsid w:val="00F56AC5"/>
    <w:rsid w:val="00F57241"/>
    <w:rsid w:val="00F579E3"/>
    <w:rsid w:val="00F6004A"/>
    <w:rsid w:val="00F60220"/>
    <w:rsid w:val="00F6063F"/>
    <w:rsid w:val="00F60A28"/>
    <w:rsid w:val="00F62804"/>
    <w:rsid w:val="00F63285"/>
    <w:rsid w:val="00F633FD"/>
    <w:rsid w:val="00F637B6"/>
    <w:rsid w:val="00F653CB"/>
    <w:rsid w:val="00F66874"/>
    <w:rsid w:val="00F67DAA"/>
    <w:rsid w:val="00F70E95"/>
    <w:rsid w:val="00F7151B"/>
    <w:rsid w:val="00F719B3"/>
    <w:rsid w:val="00F72232"/>
    <w:rsid w:val="00F7372F"/>
    <w:rsid w:val="00F737B5"/>
    <w:rsid w:val="00F74101"/>
    <w:rsid w:val="00F74C17"/>
    <w:rsid w:val="00F81C82"/>
    <w:rsid w:val="00F81C8C"/>
    <w:rsid w:val="00F83BFF"/>
    <w:rsid w:val="00F8501B"/>
    <w:rsid w:val="00F858C7"/>
    <w:rsid w:val="00F87340"/>
    <w:rsid w:val="00F9054C"/>
    <w:rsid w:val="00F91D81"/>
    <w:rsid w:val="00F92736"/>
    <w:rsid w:val="00F93DD2"/>
    <w:rsid w:val="00F93E1D"/>
    <w:rsid w:val="00F93F3E"/>
    <w:rsid w:val="00F94C5D"/>
    <w:rsid w:val="00FA097C"/>
    <w:rsid w:val="00FA0C19"/>
    <w:rsid w:val="00FA0D26"/>
    <w:rsid w:val="00FA15C8"/>
    <w:rsid w:val="00FA168C"/>
    <w:rsid w:val="00FA16B0"/>
    <w:rsid w:val="00FA455E"/>
    <w:rsid w:val="00FA4D05"/>
    <w:rsid w:val="00FA555B"/>
    <w:rsid w:val="00FA5651"/>
    <w:rsid w:val="00FA610D"/>
    <w:rsid w:val="00FA7BE7"/>
    <w:rsid w:val="00FB0B18"/>
    <w:rsid w:val="00FB10C2"/>
    <w:rsid w:val="00FB13B0"/>
    <w:rsid w:val="00FB2582"/>
    <w:rsid w:val="00FB559E"/>
    <w:rsid w:val="00FB5615"/>
    <w:rsid w:val="00FB5CB4"/>
    <w:rsid w:val="00FB63BC"/>
    <w:rsid w:val="00FB702C"/>
    <w:rsid w:val="00FC09CB"/>
    <w:rsid w:val="00FC1603"/>
    <w:rsid w:val="00FC2C55"/>
    <w:rsid w:val="00FC2FB7"/>
    <w:rsid w:val="00FC3E74"/>
    <w:rsid w:val="00FC3F0E"/>
    <w:rsid w:val="00FC542B"/>
    <w:rsid w:val="00FC5D00"/>
    <w:rsid w:val="00FC62E1"/>
    <w:rsid w:val="00FC639B"/>
    <w:rsid w:val="00FC738D"/>
    <w:rsid w:val="00FC7475"/>
    <w:rsid w:val="00FD116F"/>
    <w:rsid w:val="00FD28F8"/>
    <w:rsid w:val="00FD2B09"/>
    <w:rsid w:val="00FD2E33"/>
    <w:rsid w:val="00FD3084"/>
    <w:rsid w:val="00FD341D"/>
    <w:rsid w:val="00FD54CF"/>
    <w:rsid w:val="00FE0655"/>
    <w:rsid w:val="00FE240D"/>
    <w:rsid w:val="00FE2B92"/>
    <w:rsid w:val="00FE2F45"/>
    <w:rsid w:val="00FE348C"/>
    <w:rsid w:val="00FE359A"/>
    <w:rsid w:val="00FE3B16"/>
    <w:rsid w:val="00FE3C7B"/>
    <w:rsid w:val="00FE3DE5"/>
    <w:rsid w:val="00FE4726"/>
    <w:rsid w:val="00FE4739"/>
    <w:rsid w:val="00FE55D1"/>
    <w:rsid w:val="00FE5BE9"/>
    <w:rsid w:val="00FE76F5"/>
    <w:rsid w:val="00FF0365"/>
    <w:rsid w:val="00FF443B"/>
    <w:rsid w:val="00FF4970"/>
    <w:rsid w:val="00FF4BBB"/>
    <w:rsid w:val="00FF4DAD"/>
    <w:rsid w:val="00FF54AA"/>
    <w:rsid w:val="00FF5B9A"/>
    <w:rsid w:val="00FF5BBA"/>
    <w:rsid w:val="00FF6911"/>
    <w:rsid w:val="00FF76BA"/>
    <w:rsid w:val="00FF7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C456A8"/>
  <w15:docId w15:val="{41072CEA-D8AA-4B71-9718-0086ADD83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6">
    <w:name w:val="Normal"/>
    <w:qFormat/>
    <w:rsid w:val="008E3F85"/>
    <w:pPr>
      <w:widowControl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 w:cs="Times New Roman"/>
      <w:sz w:val="24"/>
      <w:szCs w:val="24"/>
      <w14:ligatures w14:val="standardContextual"/>
    </w:rPr>
  </w:style>
  <w:style w:type="paragraph" w:styleId="1b">
    <w:name w:val="heading 1"/>
    <w:basedOn w:val="a6"/>
    <w:next w:val="2a"/>
    <w:link w:val="1f"/>
    <w:qFormat/>
    <w:rsid w:val="008E3F85"/>
    <w:pPr>
      <w:keepNext/>
      <w:keepLines/>
      <w:pageBreakBefore/>
      <w:widowControl/>
      <w:numPr>
        <w:numId w:val="26"/>
      </w:numPr>
      <w:suppressAutoHyphens/>
      <w:spacing w:after="120"/>
      <w:ind w:left="709" w:firstLine="0"/>
      <w:outlineLvl w:val="0"/>
    </w:pPr>
    <w:rPr>
      <w:rFonts w:cs="Arial"/>
      <w:b/>
      <w:bCs/>
      <w:caps/>
      <w:kern w:val="32"/>
      <w:szCs w:val="32"/>
    </w:rPr>
  </w:style>
  <w:style w:type="paragraph" w:styleId="2a">
    <w:name w:val="heading 2"/>
    <w:basedOn w:val="a6"/>
    <w:next w:val="a7"/>
    <w:link w:val="2e"/>
    <w:qFormat/>
    <w:rsid w:val="008E3F85"/>
    <w:pPr>
      <w:keepNext/>
      <w:keepLines/>
      <w:widowControl/>
      <w:numPr>
        <w:ilvl w:val="1"/>
        <w:numId w:val="26"/>
      </w:numPr>
      <w:suppressAutoHyphens/>
      <w:spacing w:before="240" w:after="120"/>
      <w:ind w:left="709" w:firstLine="0"/>
      <w:outlineLvl w:val="1"/>
    </w:pPr>
    <w:rPr>
      <w:rFonts w:cs="Arial"/>
      <w:b/>
      <w:bCs/>
      <w:iCs/>
      <w:szCs w:val="28"/>
    </w:rPr>
  </w:style>
  <w:style w:type="paragraph" w:styleId="39">
    <w:name w:val="heading 3"/>
    <w:basedOn w:val="a6"/>
    <w:next w:val="a7"/>
    <w:link w:val="3d"/>
    <w:qFormat/>
    <w:rsid w:val="008E3F85"/>
    <w:pPr>
      <w:keepNext/>
      <w:keepLines/>
      <w:widowControl/>
      <w:numPr>
        <w:ilvl w:val="2"/>
        <w:numId w:val="26"/>
      </w:numPr>
      <w:suppressAutoHyphens/>
      <w:spacing w:before="240" w:after="120"/>
      <w:ind w:left="709" w:firstLine="0"/>
      <w:outlineLvl w:val="2"/>
    </w:pPr>
    <w:rPr>
      <w:rFonts w:cs="Arial"/>
      <w:b/>
      <w:bCs/>
      <w:szCs w:val="26"/>
    </w:rPr>
  </w:style>
  <w:style w:type="paragraph" w:styleId="46">
    <w:name w:val="heading 4"/>
    <w:basedOn w:val="a6"/>
    <w:next w:val="a7"/>
    <w:link w:val="4a"/>
    <w:qFormat/>
    <w:rsid w:val="008E3F85"/>
    <w:pPr>
      <w:keepNext/>
      <w:keepLines/>
      <w:widowControl/>
      <w:numPr>
        <w:ilvl w:val="3"/>
        <w:numId w:val="26"/>
      </w:numPr>
      <w:tabs>
        <w:tab w:val="left" w:pos="993"/>
      </w:tabs>
      <w:suppressAutoHyphens/>
      <w:spacing w:before="240" w:after="120"/>
      <w:ind w:left="709" w:firstLine="0"/>
      <w:outlineLvl w:val="3"/>
    </w:pPr>
    <w:rPr>
      <w:rFonts w:cs="Arial"/>
      <w:b/>
      <w:bCs/>
      <w:szCs w:val="26"/>
    </w:rPr>
  </w:style>
  <w:style w:type="paragraph" w:styleId="50">
    <w:name w:val="heading 5"/>
    <w:basedOn w:val="a6"/>
    <w:next w:val="a7"/>
    <w:link w:val="53"/>
    <w:qFormat/>
    <w:rsid w:val="008E3F85"/>
    <w:pPr>
      <w:keepNext/>
      <w:keepLines/>
      <w:widowControl/>
      <w:numPr>
        <w:ilvl w:val="4"/>
        <w:numId w:val="26"/>
      </w:numPr>
      <w:suppressAutoHyphens/>
      <w:spacing w:before="240" w:after="120"/>
      <w:ind w:left="709" w:firstLine="0"/>
      <w:jc w:val="left"/>
      <w:outlineLvl w:val="4"/>
    </w:pPr>
    <w:rPr>
      <w:rFonts w:cs="Arial"/>
      <w:b/>
      <w:bCs/>
      <w:szCs w:val="26"/>
    </w:rPr>
  </w:style>
  <w:style w:type="paragraph" w:styleId="6">
    <w:name w:val="heading 6"/>
    <w:basedOn w:val="a6"/>
    <w:next w:val="a7"/>
    <w:link w:val="60"/>
    <w:unhideWhenUsed/>
    <w:qFormat/>
    <w:rsid w:val="008E3F85"/>
    <w:pPr>
      <w:keepNext/>
      <w:keepLines/>
      <w:widowControl/>
      <w:numPr>
        <w:ilvl w:val="5"/>
        <w:numId w:val="26"/>
      </w:numPr>
      <w:suppressAutoHyphens/>
      <w:spacing w:before="240" w:after="120"/>
      <w:ind w:left="709" w:firstLine="0"/>
      <w:outlineLvl w:val="5"/>
    </w:pPr>
    <w:rPr>
      <w:b/>
    </w:rPr>
  </w:style>
  <w:style w:type="paragraph" w:styleId="7">
    <w:name w:val="heading 7"/>
    <w:basedOn w:val="a6"/>
    <w:next w:val="a7"/>
    <w:link w:val="70"/>
    <w:unhideWhenUsed/>
    <w:qFormat/>
    <w:rsid w:val="008E3F85"/>
    <w:pPr>
      <w:keepNext/>
      <w:keepLines/>
      <w:widowControl/>
      <w:numPr>
        <w:ilvl w:val="6"/>
        <w:numId w:val="26"/>
      </w:numPr>
      <w:suppressAutoHyphens/>
      <w:spacing w:before="240" w:after="120"/>
      <w:ind w:left="709" w:firstLine="0"/>
      <w:outlineLvl w:val="6"/>
    </w:pPr>
    <w:rPr>
      <w:b/>
    </w:rPr>
  </w:style>
  <w:style w:type="paragraph" w:styleId="8">
    <w:name w:val="heading 8"/>
    <w:basedOn w:val="a6"/>
    <w:next w:val="a7"/>
    <w:link w:val="80"/>
    <w:unhideWhenUsed/>
    <w:qFormat/>
    <w:rsid w:val="008E3F85"/>
    <w:pPr>
      <w:keepNext/>
      <w:keepLines/>
      <w:widowControl/>
      <w:numPr>
        <w:ilvl w:val="7"/>
        <w:numId w:val="26"/>
      </w:numPr>
      <w:suppressAutoHyphens/>
      <w:spacing w:before="240" w:after="120"/>
      <w:ind w:left="709" w:firstLine="0"/>
      <w:outlineLvl w:val="7"/>
    </w:pPr>
    <w:rPr>
      <w:rFonts w:asciiTheme="majorHAnsi" w:hAnsiTheme="majorHAnsi"/>
      <w:b/>
    </w:rPr>
  </w:style>
  <w:style w:type="paragraph" w:styleId="9">
    <w:name w:val="heading 9"/>
    <w:basedOn w:val="a6"/>
    <w:next w:val="a7"/>
    <w:link w:val="90"/>
    <w:unhideWhenUsed/>
    <w:qFormat/>
    <w:rsid w:val="008E3F85"/>
    <w:pPr>
      <w:keepNext/>
      <w:keepLines/>
      <w:widowControl/>
      <w:numPr>
        <w:ilvl w:val="8"/>
        <w:numId w:val="26"/>
      </w:numPr>
      <w:suppressAutoHyphens/>
      <w:spacing w:before="240" w:after="120"/>
      <w:ind w:left="709" w:firstLine="0"/>
      <w:outlineLvl w:val="8"/>
    </w:pPr>
    <w:rPr>
      <w:b/>
    </w:rPr>
  </w:style>
  <w:style w:type="character" w:default="1" w:styleId="a8">
    <w:name w:val="Default Paragraph Font"/>
    <w:uiPriority w:val="1"/>
    <w:semiHidden/>
    <w:unhideWhenUsed/>
  </w:style>
  <w:style w:type="table" w:default="1" w:styleId="a9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a">
    <w:name w:val="No List"/>
    <w:uiPriority w:val="99"/>
    <w:semiHidden/>
    <w:unhideWhenUsed/>
  </w:style>
  <w:style w:type="character" w:customStyle="1" w:styleId="1f">
    <w:name w:val="Заголовок 1 Знак"/>
    <w:link w:val="1b"/>
    <w:rsid w:val="008E3F85"/>
    <w:rPr>
      <w:rFonts w:ascii="Times New Roman" w:hAnsi="Times New Roman" w:cs="Arial"/>
      <w:b/>
      <w:bCs/>
      <w:caps/>
      <w:kern w:val="32"/>
      <w:sz w:val="24"/>
      <w:szCs w:val="32"/>
      <w14:ligatures w14:val="standardContextual"/>
    </w:rPr>
  </w:style>
  <w:style w:type="table" w:styleId="ab">
    <w:name w:val="Table Grid"/>
    <w:basedOn w:val="a9"/>
    <w:rsid w:val="00005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Title"/>
    <w:basedOn w:val="a6"/>
    <w:next w:val="a6"/>
    <w:link w:val="ad"/>
    <w:uiPriority w:val="10"/>
    <w:qFormat/>
    <w:rsid w:val="00A626C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Заголовок Знак"/>
    <w:basedOn w:val="a8"/>
    <w:link w:val="ac"/>
    <w:uiPriority w:val="10"/>
    <w:rsid w:val="00A626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e">
    <w:name w:val="TOC Heading"/>
    <w:basedOn w:val="1b"/>
    <w:next w:val="a6"/>
    <w:uiPriority w:val="39"/>
    <w:unhideWhenUsed/>
    <w:qFormat/>
    <w:rsid w:val="00A626CE"/>
    <w:pPr>
      <w:outlineLvl w:val="9"/>
    </w:pPr>
  </w:style>
  <w:style w:type="paragraph" w:styleId="af">
    <w:name w:val="Balloon Text"/>
    <w:basedOn w:val="a6"/>
    <w:link w:val="af0"/>
    <w:uiPriority w:val="99"/>
    <w:semiHidden/>
    <w:unhideWhenUsed/>
    <w:rsid w:val="008A7535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8"/>
    <w:link w:val="af"/>
    <w:uiPriority w:val="99"/>
    <w:semiHidden/>
    <w:rsid w:val="008A7535"/>
    <w:rPr>
      <w:rFonts w:ascii="Tahoma" w:hAnsi="Tahoma" w:cs="Tahoma"/>
      <w:sz w:val="16"/>
      <w:szCs w:val="16"/>
    </w:rPr>
  </w:style>
  <w:style w:type="paragraph" w:styleId="af1">
    <w:name w:val="List Paragraph"/>
    <w:aliases w:val="Bullet 1,Use Case List Paragraph,Нумерованный список оглавления,Список ссылок,Нумерованный перечень ссылок,ТЗ список,Абзац списка литеральный,название табл/рис,Нумерованый список,List Paragraph1,Нумерованный спиков,ПАРАГРАФ,Table-Normal"/>
    <w:basedOn w:val="a6"/>
    <w:link w:val="af2"/>
    <w:uiPriority w:val="34"/>
    <w:qFormat/>
    <w:rsid w:val="00A626CE"/>
    <w:pPr>
      <w:ind w:left="720"/>
      <w:contextualSpacing/>
    </w:pPr>
  </w:style>
  <w:style w:type="character" w:customStyle="1" w:styleId="2e">
    <w:name w:val="Заголовок 2 Знак"/>
    <w:link w:val="2a"/>
    <w:rsid w:val="008E3F85"/>
    <w:rPr>
      <w:rFonts w:ascii="Times New Roman" w:hAnsi="Times New Roman" w:cs="Arial"/>
      <w:b/>
      <w:bCs/>
      <w:iCs/>
      <w:sz w:val="24"/>
      <w:szCs w:val="28"/>
      <w14:ligatures w14:val="standardContextual"/>
    </w:rPr>
  </w:style>
  <w:style w:type="character" w:customStyle="1" w:styleId="3d">
    <w:name w:val="Заголовок 3 Знак"/>
    <w:link w:val="39"/>
    <w:rsid w:val="008E3F85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styleId="af3">
    <w:name w:val="Hyperlink"/>
    <w:uiPriority w:val="99"/>
    <w:rsid w:val="008E3F85"/>
    <w:rPr>
      <w:color w:val="0000FF"/>
      <w:u w:val="single"/>
    </w:rPr>
  </w:style>
  <w:style w:type="paragraph" w:styleId="1f0">
    <w:name w:val="toc 1"/>
    <w:basedOn w:val="a6"/>
    <w:next w:val="a6"/>
    <w:uiPriority w:val="39"/>
    <w:rsid w:val="008E3F85"/>
    <w:pPr>
      <w:tabs>
        <w:tab w:val="right" w:leader="dot" w:pos="9356"/>
      </w:tabs>
      <w:ind w:right="567"/>
    </w:pPr>
    <w:rPr>
      <w:caps/>
    </w:rPr>
  </w:style>
  <w:style w:type="paragraph" w:styleId="2f">
    <w:name w:val="toc 2"/>
    <w:basedOn w:val="a6"/>
    <w:next w:val="a6"/>
    <w:uiPriority w:val="39"/>
    <w:rsid w:val="008E3F85"/>
    <w:pPr>
      <w:tabs>
        <w:tab w:val="right" w:leader="dot" w:pos="9356"/>
      </w:tabs>
      <w:ind w:left="238" w:right="567"/>
      <w:jc w:val="left"/>
    </w:pPr>
  </w:style>
  <w:style w:type="paragraph" w:styleId="3e">
    <w:name w:val="toc 3"/>
    <w:basedOn w:val="a6"/>
    <w:next w:val="a6"/>
    <w:uiPriority w:val="39"/>
    <w:rsid w:val="008E3F85"/>
    <w:pPr>
      <w:tabs>
        <w:tab w:val="right" w:leader="dot" w:pos="9356"/>
      </w:tabs>
      <w:ind w:left="482" w:right="567"/>
      <w:jc w:val="left"/>
    </w:pPr>
  </w:style>
  <w:style w:type="character" w:customStyle="1" w:styleId="4a">
    <w:name w:val="Заголовок 4 Знак"/>
    <w:link w:val="46"/>
    <w:rsid w:val="008E3F85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53">
    <w:name w:val="Заголовок 5 Знак"/>
    <w:link w:val="50"/>
    <w:rsid w:val="008E3F85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60">
    <w:name w:val="Заголовок 6 Знак"/>
    <w:link w:val="6"/>
    <w:rsid w:val="008E3F85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70">
    <w:name w:val="Заголовок 7 Знак"/>
    <w:link w:val="7"/>
    <w:rsid w:val="008E3F85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80">
    <w:name w:val="Заголовок 8 Знак"/>
    <w:link w:val="8"/>
    <w:rsid w:val="008E3F85"/>
    <w:rPr>
      <w:rFonts w:asciiTheme="majorHAnsi" w:hAnsiTheme="majorHAnsi" w:cs="Times New Roman"/>
      <w:b/>
      <w:sz w:val="24"/>
      <w:szCs w:val="24"/>
      <w14:ligatures w14:val="standardContextual"/>
    </w:rPr>
  </w:style>
  <w:style w:type="character" w:customStyle="1" w:styleId="90">
    <w:name w:val="Заголовок 9 Знак"/>
    <w:link w:val="9"/>
    <w:rsid w:val="008E3F85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styleId="af4">
    <w:name w:val="caption"/>
    <w:basedOn w:val="a6"/>
    <w:next w:val="a6"/>
    <w:uiPriority w:val="35"/>
    <w:unhideWhenUsed/>
    <w:qFormat/>
    <w:rsid w:val="005C6AF1"/>
    <w:pPr>
      <w:spacing w:after="120"/>
      <w:jc w:val="center"/>
    </w:pPr>
    <w:rPr>
      <w:bCs/>
    </w:rPr>
  </w:style>
  <w:style w:type="paragraph" w:styleId="af5">
    <w:name w:val="Subtitle"/>
    <w:basedOn w:val="a6"/>
    <w:next w:val="a6"/>
    <w:link w:val="af6"/>
    <w:qFormat/>
    <w:rsid w:val="00A626CE"/>
    <w:pPr>
      <w:numPr>
        <w:ilvl w:val="1"/>
      </w:numPr>
      <w:ind w:firstLine="709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6">
    <w:name w:val="Подзаголовок Знак"/>
    <w:basedOn w:val="a8"/>
    <w:link w:val="af5"/>
    <w:rsid w:val="00A626C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7">
    <w:name w:val="Strong"/>
    <w:basedOn w:val="a8"/>
    <w:uiPriority w:val="22"/>
    <w:qFormat/>
    <w:rsid w:val="00A626CE"/>
    <w:rPr>
      <w:b/>
      <w:bCs/>
    </w:rPr>
  </w:style>
  <w:style w:type="character" w:styleId="af8">
    <w:name w:val="Emphasis"/>
    <w:basedOn w:val="a8"/>
    <w:uiPriority w:val="20"/>
    <w:qFormat/>
    <w:rsid w:val="00A626CE"/>
    <w:rPr>
      <w:i/>
      <w:iCs/>
    </w:rPr>
  </w:style>
  <w:style w:type="paragraph" w:styleId="af9">
    <w:name w:val="No Spacing"/>
    <w:uiPriority w:val="1"/>
    <w:qFormat/>
    <w:rsid w:val="00A626CE"/>
    <w:pPr>
      <w:spacing w:after="0" w:line="240" w:lineRule="auto"/>
    </w:pPr>
  </w:style>
  <w:style w:type="paragraph" w:styleId="2f0">
    <w:name w:val="Quote"/>
    <w:basedOn w:val="a6"/>
    <w:next w:val="a6"/>
    <w:link w:val="2f1"/>
    <w:uiPriority w:val="29"/>
    <w:qFormat/>
    <w:rsid w:val="00A626CE"/>
    <w:rPr>
      <w:i/>
      <w:iCs/>
      <w:color w:val="000000" w:themeColor="text1"/>
    </w:rPr>
  </w:style>
  <w:style w:type="character" w:customStyle="1" w:styleId="2f1">
    <w:name w:val="Цитата 2 Знак"/>
    <w:basedOn w:val="a8"/>
    <w:link w:val="2f0"/>
    <w:uiPriority w:val="29"/>
    <w:rsid w:val="00A626CE"/>
    <w:rPr>
      <w:i/>
      <w:iCs/>
      <w:color w:val="000000" w:themeColor="text1"/>
    </w:rPr>
  </w:style>
  <w:style w:type="paragraph" w:styleId="afa">
    <w:name w:val="Intense Quote"/>
    <w:basedOn w:val="a6"/>
    <w:next w:val="a6"/>
    <w:link w:val="afb"/>
    <w:uiPriority w:val="30"/>
    <w:qFormat/>
    <w:rsid w:val="00A626C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b">
    <w:name w:val="Выделенная цитата Знак"/>
    <w:basedOn w:val="a8"/>
    <w:link w:val="afa"/>
    <w:uiPriority w:val="30"/>
    <w:rsid w:val="00A626CE"/>
    <w:rPr>
      <w:b/>
      <w:bCs/>
      <w:i/>
      <w:iCs/>
      <w:color w:val="4F81BD" w:themeColor="accent1"/>
    </w:rPr>
  </w:style>
  <w:style w:type="character" w:styleId="afc">
    <w:name w:val="Subtle Emphasis"/>
    <w:basedOn w:val="a8"/>
    <w:uiPriority w:val="19"/>
    <w:qFormat/>
    <w:rsid w:val="00A626CE"/>
    <w:rPr>
      <w:i/>
      <w:iCs/>
      <w:color w:val="808080" w:themeColor="text1" w:themeTint="7F"/>
    </w:rPr>
  </w:style>
  <w:style w:type="character" w:styleId="afd">
    <w:name w:val="Intense Emphasis"/>
    <w:basedOn w:val="a8"/>
    <w:uiPriority w:val="21"/>
    <w:qFormat/>
    <w:rsid w:val="00A626CE"/>
    <w:rPr>
      <w:b/>
      <w:bCs/>
      <w:i/>
      <w:iCs/>
      <w:color w:val="4F81BD" w:themeColor="accent1"/>
    </w:rPr>
  </w:style>
  <w:style w:type="character" w:styleId="afe">
    <w:name w:val="Subtle Reference"/>
    <w:basedOn w:val="a8"/>
    <w:uiPriority w:val="31"/>
    <w:qFormat/>
    <w:rsid w:val="00A626CE"/>
    <w:rPr>
      <w:smallCaps/>
      <w:color w:val="C0504D" w:themeColor="accent2"/>
      <w:u w:val="single"/>
    </w:rPr>
  </w:style>
  <w:style w:type="character" w:styleId="aff">
    <w:name w:val="Intense Reference"/>
    <w:basedOn w:val="a8"/>
    <w:uiPriority w:val="32"/>
    <w:qFormat/>
    <w:rsid w:val="00A626CE"/>
    <w:rPr>
      <w:b/>
      <w:bCs/>
      <w:smallCaps/>
      <w:color w:val="C0504D" w:themeColor="accent2"/>
      <w:spacing w:val="5"/>
      <w:u w:val="single"/>
    </w:rPr>
  </w:style>
  <w:style w:type="character" w:styleId="aff0">
    <w:name w:val="Book Title"/>
    <w:basedOn w:val="a8"/>
    <w:uiPriority w:val="33"/>
    <w:qFormat/>
    <w:rsid w:val="00A626CE"/>
    <w:rPr>
      <w:b/>
      <w:bCs/>
      <w:smallCaps/>
      <w:spacing w:val="5"/>
    </w:rPr>
  </w:style>
  <w:style w:type="character" w:styleId="aff1">
    <w:name w:val="annotation reference"/>
    <w:basedOn w:val="a8"/>
    <w:uiPriority w:val="99"/>
    <w:unhideWhenUsed/>
    <w:qFormat/>
    <w:rsid w:val="000C0120"/>
    <w:rPr>
      <w:sz w:val="16"/>
      <w:szCs w:val="16"/>
    </w:rPr>
  </w:style>
  <w:style w:type="paragraph" w:styleId="aff2">
    <w:name w:val="annotation text"/>
    <w:basedOn w:val="a6"/>
    <w:link w:val="aff3"/>
    <w:uiPriority w:val="99"/>
    <w:unhideWhenUsed/>
    <w:qFormat/>
    <w:rsid w:val="000C0120"/>
    <w:rPr>
      <w:sz w:val="20"/>
      <w:szCs w:val="20"/>
    </w:rPr>
  </w:style>
  <w:style w:type="character" w:customStyle="1" w:styleId="aff3">
    <w:name w:val="Текст примечания Знак"/>
    <w:basedOn w:val="a8"/>
    <w:link w:val="aff2"/>
    <w:uiPriority w:val="99"/>
    <w:qFormat/>
    <w:rsid w:val="000C0120"/>
    <w:rPr>
      <w:sz w:val="20"/>
      <w:szCs w:val="20"/>
    </w:rPr>
  </w:style>
  <w:style w:type="paragraph" w:styleId="aff4">
    <w:name w:val="annotation subject"/>
    <w:basedOn w:val="aff2"/>
    <w:next w:val="aff2"/>
    <w:link w:val="aff5"/>
    <w:uiPriority w:val="99"/>
    <w:semiHidden/>
    <w:unhideWhenUsed/>
    <w:rsid w:val="000C0120"/>
    <w:rPr>
      <w:b/>
      <w:bCs/>
    </w:rPr>
  </w:style>
  <w:style w:type="character" w:customStyle="1" w:styleId="aff5">
    <w:name w:val="Тема примечания Знак"/>
    <w:basedOn w:val="aff3"/>
    <w:link w:val="aff4"/>
    <w:uiPriority w:val="99"/>
    <w:semiHidden/>
    <w:rsid w:val="000C0120"/>
    <w:rPr>
      <w:b/>
      <w:bCs/>
      <w:sz w:val="20"/>
      <w:szCs w:val="20"/>
    </w:rPr>
  </w:style>
  <w:style w:type="paragraph" w:customStyle="1" w:styleId="aff6">
    <w:name w:val="Текст абзаца"/>
    <w:qFormat/>
    <w:rsid w:val="00A13DC7"/>
    <w:pPr>
      <w:widowControl w:val="0"/>
      <w:spacing w:after="0" w:line="360" w:lineRule="auto"/>
      <w:ind w:firstLine="709"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styleId="aff7">
    <w:name w:val="FollowedHyperlink"/>
    <w:basedOn w:val="a8"/>
    <w:uiPriority w:val="99"/>
    <w:semiHidden/>
    <w:unhideWhenUsed/>
    <w:rsid w:val="00A13DC7"/>
    <w:rPr>
      <w:color w:val="800080" w:themeColor="followedHyperlink"/>
      <w:u w:val="single"/>
    </w:rPr>
  </w:style>
  <w:style w:type="paragraph" w:customStyle="1" w:styleId="aff8">
    <w:name w:val="Перечисление"/>
    <w:link w:val="aff9"/>
    <w:qFormat/>
    <w:rsid w:val="0077324C"/>
    <w:pPr>
      <w:spacing w:after="0" w:line="360" w:lineRule="auto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9">
    <w:name w:val="Перечисление Знак"/>
    <w:basedOn w:val="a8"/>
    <w:link w:val="aff8"/>
    <w:rsid w:val="0077324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a">
    <w:name w:val="header"/>
    <w:basedOn w:val="a6"/>
    <w:link w:val="affb"/>
    <w:uiPriority w:val="99"/>
    <w:unhideWhenUsed/>
    <w:rsid w:val="00D76315"/>
    <w:pPr>
      <w:tabs>
        <w:tab w:val="center" w:pos="4677"/>
        <w:tab w:val="right" w:pos="9355"/>
      </w:tabs>
    </w:pPr>
  </w:style>
  <w:style w:type="character" w:customStyle="1" w:styleId="affb">
    <w:name w:val="Верхний колонтитул Знак"/>
    <w:basedOn w:val="a8"/>
    <w:link w:val="affa"/>
    <w:uiPriority w:val="99"/>
    <w:rsid w:val="00D76315"/>
  </w:style>
  <w:style w:type="paragraph" w:styleId="affc">
    <w:name w:val="footer"/>
    <w:basedOn w:val="a6"/>
    <w:link w:val="affd"/>
    <w:uiPriority w:val="99"/>
    <w:unhideWhenUsed/>
    <w:rsid w:val="008E3F85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d">
    <w:name w:val="Нижний колонтитул Знак"/>
    <w:basedOn w:val="a8"/>
    <w:link w:val="affc"/>
    <w:uiPriority w:val="99"/>
    <w:rsid w:val="008E3F85"/>
    <w:rPr>
      <w:rFonts w:ascii="Times New Roman" w:hAnsi="Times New Roman" w:cs="Times New Roman"/>
      <w:sz w:val="20"/>
      <w:szCs w:val="24"/>
      <w14:ligatures w14:val="standardContextual"/>
    </w:rPr>
  </w:style>
  <w:style w:type="paragraph" w:styleId="affe">
    <w:name w:val="footnote text"/>
    <w:aliases w:val="ТЗ.Сноска"/>
    <w:basedOn w:val="a6"/>
    <w:link w:val="afff"/>
    <w:uiPriority w:val="99"/>
    <w:unhideWhenUsed/>
    <w:qFormat/>
    <w:rsid w:val="00D76315"/>
    <w:rPr>
      <w:sz w:val="20"/>
      <w:szCs w:val="20"/>
    </w:rPr>
  </w:style>
  <w:style w:type="character" w:customStyle="1" w:styleId="afff">
    <w:name w:val="Текст сноски Знак"/>
    <w:aliases w:val="ТЗ.Сноска Знак"/>
    <w:basedOn w:val="a8"/>
    <w:link w:val="affe"/>
    <w:uiPriority w:val="99"/>
    <w:rsid w:val="00D76315"/>
    <w:rPr>
      <w:sz w:val="20"/>
      <w:szCs w:val="20"/>
    </w:rPr>
  </w:style>
  <w:style w:type="character" w:styleId="afff0">
    <w:name w:val="footnote reference"/>
    <w:aliases w:val="ТЗ.Сноска.Знак"/>
    <w:basedOn w:val="a8"/>
    <w:uiPriority w:val="99"/>
    <w:unhideWhenUsed/>
    <w:qFormat/>
    <w:rsid w:val="00D76315"/>
    <w:rPr>
      <w:vertAlign w:val="superscript"/>
    </w:rPr>
  </w:style>
  <w:style w:type="paragraph" w:styleId="afff1">
    <w:name w:val="Normal (Web)"/>
    <w:basedOn w:val="a6"/>
    <w:uiPriority w:val="99"/>
    <w:unhideWhenUsed/>
    <w:rsid w:val="00883D5B"/>
    <w:rPr>
      <w:rFonts w:eastAsia="Times New Roman"/>
      <w:lang w:eastAsia="ru-RU"/>
    </w:rPr>
  </w:style>
  <w:style w:type="character" w:customStyle="1" w:styleId="apple-converted-space">
    <w:name w:val="apple-converted-space"/>
    <w:basedOn w:val="a8"/>
    <w:rsid w:val="00D76315"/>
  </w:style>
  <w:style w:type="character" w:customStyle="1" w:styleId="sp-highlight-term">
    <w:name w:val="sp-highlight-term"/>
    <w:basedOn w:val="a8"/>
    <w:rsid w:val="00D76315"/>
  </w:style>
  <w:style w:type="paragraph" w:customStyle="1" w:styleId="afff2">
    <w:name w:val="Таблица_текст"/>
    <w:link w:val="afff3"/>
    <w:qFormat/>
    <w:rsid w:val="0014240D"/>
    <w:pPr>
      <w:spacing w:after="0" w:line="240" w:lineRule="auto"/>
      <w:ind w:left="3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3">
    <w:name w:val="Таблица_текст Знак"/>
    <w:basedOn w:val="a8"/>
    <w:link w:val="afff2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4">
    <w:name w:val="Таблица_нумерация"/>
    <w:link w:val="afff4"/>
    <w:qFormat/>
    <w:rsid w:val="0014240D"/>
    <w:pPr>
      <w:numPr>
        <w:numId w:val="1"/>
      </w:numPr>
      <w:tabs>
        <w:tab w:val="left" w:pos="28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4">
    <w:name w:val="Таблица_нумерация Знак"/>
    <w:basedOn w:val="a8"/>
    <w:link w:val="a4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5">
    <w:name w:val="Таблица_заголовок столбца"/>
    <w:link w:val="afff6"/>
    <w:qFormat/>
    <w:rsid w:val="0014240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ff6">
    <w:name w:val="Таблица_заголовок столбца Знак"/>
    <w:basedOn w:val="a8"/>
    <w:link w:val="afff5"/>
    <w:rsid w:val="0014240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2">
    <w:name w:val="Абзац списка Знак"/>
    <w:aliases w:val="Bullet 1 Знак,Use Case List Paragraph Знак,Нумерованный список оглавления Знак,Список ссылок Знак,Нумерованный перечень ссылок Знак,ТЗ список Знак,Абзац списка литеральный Знак,название табл/рис Знак,Нумерованый список Знак"/>
    <w:link w:val="af1"/>
    <w:uiPriority w:val="34"/>
    <w:qFormat/>
    <w:locked/>
    <w:rsid w:val="00B27BAD"/>
  </w:style>
  <w:style w:type="paragraph" w:styleId="afff7">
    <w:name w:val="endnote text"/>
    <w:basedOn w:val="a6"/>
    <w:link w:val="afff8"/>
    <w:uiPriority w:val="99"/>
    <w:semiHidden/>
    <w:unhideWhenUsed/>
    <w:rsid w:val="00592DC5"/>
    <w:rPr>
      <w:sz w:val="20"/>
      <w:szCs w:val="20"/>
    </w:rPr>
  </w:style>
  <w:style w:type="character" w:customStyle="1" w:styleId="afff8">
    <w:name w:val="Текст концевой сноски Знак"/>
    <w:basedOn w:val="a8"/>
    <w:link w:val="afff7"/>
    <w:uiPriority w:val="99"/>
    <w:semiHidden/>
    <w:rsid w:val="00592DC5"/>
    <w:rPr>
      <w:sz w:val="20"/>
      <w:szCs w:val="20"/>
    </w:rPr>
  </w:style>
  <w:style w:type="character" w:styleId="afff9">
    <w:name w:val="endnote reference"/>
    <w:basedOn w:val="a8"/>
    <w:uiPriority w:val="99"/>
    <w:semiHidden/>
    <w:unhideWhenUsed/>
    <w:rsid w:val="00592DC5"/>
    <w:rPr>
      <w:vertAlign w:val="superscript"/>
    </w:rPr>
  </w:style>
  <w:style w:type="paragraph" w:styleId="4b">
    <w:name w:val="toc 4"/>
    <w:basedOn w:val="a6"/>
    <w:next w:val="a6"/>
    <w:autoRedefine/>
    <w:uiPriority w:val="39"/>
    <w:rsid w:val="008E3F85"/>
    <w:pPr>
      <w:ind w:left="720"/>
    </w:pPr>
  </w:style>
  <w:style w:type="paragraph" w:styleId="54">
    <w:name w:val="toc 5"/>
    <w:basedOn w:val="a6"/>
    <w:next w:val="a6"/>
    <w:autoRedefine/>
    <w:uiPriority w:val="39"/>
    <w:rsid w:val="008E3F85"/>
    <w:pPr>
      <w:ind w:left="960"/>
    </w:pPr>
  </w:style>
  <w:style w:type="paragraph" w:styleId="61">
    <w:name w:val="toc 6"/>
    <w:basedOn w:val="a6"/>
    <w:next w:val="a6"/>
    <w:autoRedefine/>
    <w:uiPriority w:val="39"/>
    <w:rsid w:val="008E3F85"/>
    <w:pPr>
      <w:ind w:left="1200"/>
    </w:pPr>
  </w:style>
  <w:style w:type="paragraph" w:styleId="71">
    <w:name w:val="toc 7"/>
    <w:basedOn w:val="a6"/>
    <w:next w:val="a6"/>
    <w:autoRedefine/>
    <w:uiPriority w:val="39"/>
    <w:rsid w:val="008E3F85"/>
    <w:pPr>
      <w:ind w:left="1440"/>
    </w:pPr>
  </w:style>
  <w:style w:type="paragraph" w:styleId="81">
    <w:name w:val="toc 8"/>
    <w:basedOn w:val="a6"/>
    <w:next w:val="a6"/>
    <w:autoRedefine/>
    <w:uiPriority w:val="39"/>
    <w:rsid w:val="008E3F85"/>
    <w:pPr>
      <w:ind w:left="1680"/>
    </w:pPr>
  </w:style>
  <w:style w:type="paragraph" w:styleId="91">
    <w:name w:val="toc 9"/>
    <w:basedOn w:val="a6"/>
    <w:next w:val="a6"/>
    <w:autoRedefine/>
    <w:uiPriority w:val="39"/>
    <w:rsid w:val="008E3F85"/>
    <w:pPr>
      <w:ind w:left="1920"/>
    </w:pPr>
  </w:style>
  <w:style w:type="paragraph" w:customStyle="1" w:styleId="afffa">
    <w:name w:val="Текст пункта"/>
    <w:link w:val="1f1"/>
    <w:locked/>
    <w:rsid w:val="00592DC5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f1">
    <w:name w:val="Текст пункта Знак1"/>
    <w:link w:val="afffa"/>
    <w:locked/>
    <w:rsid w:val="00592DC5"/>
    <w:rPr>
      <w:rFonts w:ascii="Times New Roman" w:eastAsia="Times New Roman" w:hAnsi="Times New Roman" w:cs="Times New Roman"/>
      <w:sz w:val="24"/>
      <w:szCs w:val="24"/>
    </w:rPr>
  </w:style>
  <w:style w:type="paragraph" w:customStyle="1" w:styleId="10">
    <w:name w:val="маркированный список 1"/>
    <w:basedOn w:val="afffb"/>
    <w:locked/>
    <w:rsid w:val="00592DC5"/>
    <w:pPr>
      <w:numPr>
        <w:numId w:val="2"/>
      </w:numPr>
      <w:tabs>
        <w:tab w:val="num" w:pos="360"/>
      </w:tabs>
      <w:spacing w:after="0"/>
      <w:ind w:left="283" w:firstLine="0"/>
    </w:pPr>
    <w:rPr>
      <w:rFonts w:eastAsia="Times New Roman"/>
      <w:lang w:eastAsia="ru-RU"/>
    </w:rPr>
  </w:style>
  <w:style w:type="paragraph" w:styleId="afffb">
    <w:name w:val="Body Text Indent"/>
    <w:basedOn w:val="a6"/>
    <w:link w:val="afffc"/>
    <w:uiPriority w:val="99"/>
    <w:semiHidden/>
    <w:unhideWhenUsed/>
    <w:rsid w:val="00592DC5"/>
    <w:pPr>
      <w:spacing w:after="120"/>
      <w:ind w:left="283"/>
    </w:pPr>
  </w:style>
  <w:style w:type="character" w:customStyle="1" w:styleId="afffc">
    <w:name w:val="Основной текст с отступом Знак"/>
    <w:basedOn w:val="a8"/>
    <w:link w:val="afffb"/>
    <w:uiPriority w:val="99"/>
    <w:semiHidden/>
    <w:rsid w:val="00592DC5"/>
  </w:style>
  <w:style w:type="paragraph" w:styleId="a0">
    <w:name w:val="List Number"/>
    <w:basedOn w:val="af1"/>
    <w:uiPriority w:val="99"/>
    <w:qFormat/>
    <w:rsid w:val="00592DC5"/>
    <w:pPr>
      <w:numPr>
        <w:numId w:val="4"/>
      </w:numPr>
    </w:pPr>
    <w:rPr>
      <w:lang w:eastAsia="ru-RU"/>
    </w:rPr>
  </w:style>
  <w:style w:type="paragraph" w:styleId="afffd">
    <w:name w:val="Revision"/>
    <w:hidden/>
    <w:uiPriority w:val="99"/>
    <w:semiHidden/>
    <w:rsid w:val="008E3F85"/>
    <w:pPr>
      <w:spacing w:after="0" w:line="240" w:lineRule="auto"/>
    </w:pPr>
    <w:rPr>
      <w:rFonts w:ascii="Tahoma" w:eastAsia="Times New Roman" w:hAnsi="Tahoma" w:cs="Tahoma"/>
      <w:sz w:val="20"/>
      <w:szCs w:val="24"/>
      <w:lang w:eastAsia="ru-RU"/>
      <w14:ligatures w14:val="standardContextual"/>
    </w:rPr>
  </w:style>
  <w:style w:type="paragraph" w:customStyle="1" w:styleId="afffe">
    <w:name w:val="Абзац основной"/>
    <w:basedOn w:val="a6"/>
    <w:qFormat/>
    <w:rsid w:val="00143657"/>
    <w:pPr>
      <w:spacing w:before="120"/>
    </w:pPr>
    <w:rPr>
      <w:rFonts w:eastAsia="SimSun"/>
      <w:sz w:val="28"/>
      <w:szCs w:val="28"/>
      <w:lang w:eastAsia="zh-CN"/>
    </w:rPr>
  </w:style>
  <w:style w:type="character" w:styleId="affff">
    <w:name w:val="Placeholder Text"/>
    <w:basedOn w:val="a8"/>
    <w:uiPriority w:val="99"/>
    <w:semiHidden/>
    <w:rsid w:val="002B6FE1"/>
    <w:rPr>
      <w:color w:val="808080"/>
    </w:rPr>
  </w:style>
  <w:style w:type="paragraph" w:customStyle="1" w:styleId="phnormal">
    <w:name w:val="ph_normal"/>
    <w:basedOn w:val="a6"/>
    <w:link w:val="phnormal0"/>
    <w:rsid w:val="008E0A12"/>
    <w:pPr>
      <w:ind w:right="-1" w:firstLine="851"/>
    </w:pPr>
    <w:rPr>
      <w:rFonts w:eastAsia="Times New Roman"/>
      <w:szCs w:val="20"/>
      <w:lang w:eastAsia="ru-RU"/>
    </w:rPr>
  </w:style>
  <w:style w:type="paragraph" w:customStyle="1" w:styleId="phtablecellleft">
    <w:name w:val="ph_table_cellleft"/>
    <w:basedOn w:val="a6"/>
    <w:rsid w:val="008E0A12"/>
    <w:pPr>
      <w:spacing w:before="20" w:after="160"/>
    </w:pPr>
    <w:rPr>
      <w:rFonts w:eastAsia="Times New Roman" w:cs="Arial"/>
      <w:bCs/>
      <w:sz w:val="20"/>
      <w:szCs w:val="20"/>
      <w:lang w:eastAsia="ru-RU"/>
    </w:rPr>
  </w:style>
  <w:style w:type="paragraph" w:customStyle="1" w:styleId="phtablecolcaption">
    <w:name w:val="ph_table_colcaption"/>
    <w:basedOn w:val="a6"/>
    <w:next w:val="a6"/>
    <w:rsid w:val="008E0A12"/>
    <w:pPr>
      <w:keepNext/>
      <w:keepLines/>
      <w:spacing w:before="120" w:after="120"/>
      <w:jc w:val="center"/>
    </w:pPr>
    <w:rPr>
      <w:rFonts w:eastAsia="Times New Roman" w:cs="Arial"/>
      <w:b/>
      <w:bCs/>
      <w:sz w:val="20"/>
      <w:szCs w:val="20"/>
      <w:lang w:eastAsia="ru-RU"/>
    </w:rPr>
  </w:style>
  <w:style w:type="character" w:customStyle="1" w:styleId="phnormal0">
    <w:name w:val="ph_normal Знак"/>
    <w:basedOn w:val="a8"/>
    <w:link w:val="phnormal"/>
    <w:rsid w:val="008E0A1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inlinecomputer">
    <w:name w:val="ph_inline_computer"/>
    <w:rsid w:val="002969AC"/>
    <w:rPr>
      <w:rFonts w:ascii="Courier New" w:hAnsi="Courier New"/>
      <w:sz w:val="24"/>
    </w:rPr>
  </w:style>
  <w:style w:type="character" w:customStyle="1" w:styleId="phinlinefirstterm">
    <w:name w:val="ph_inline_firstterm"/>
    <w:rsid w:val="00135437"/>
    <w:rPr>
      <w:i/>
      <w:sz w:val="24"/>
    </w:rPr>
  </w:style>
  <w:style w:type="paragraph" w:customStyle="1" w:styleId="base2">
    <w:name w:val="base2"/>
    <w:basedOn w:val="a6"/>
    <w:rsid w:val="00697CDA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phlistitemized1">
    <w:name w:val="ph_list_itemized_1"/>
    <w:basedOn w:val="phnormal"/>
    <w:link w:val="phlistitemized10"/>
    <w:rsid w:val="00130752"/>
    <w:pPr>
      <w:numPr>
        <w:numId w:val="3"/>
      </w:numPr>
      <w:ind w:right="-2"/>
    </w:pPr>
    <w:rPr>
      <w:rFonts w:cs="Arial"/>
      <w:lang w:eastAsia="en-US"/>
    </w:rPr>
  </w:style>
  <w:style w:type="character" w:customStyle="1" w:styleId="phlistitemized10">
    <w:name w:val="ph_list_itemized_1 Знак"/>
    <w:link w:val="phlistitemized1"/>
    <w:rsid w:val="00130752"/>
    <w:rPr>
      <w:rFonts w:ascii="Times New Roman" w:eastAsia="Times New Roman" w:hAnsi="Times New Roman" w:cs="Arial"/>
      <w:sz w:val="24"/>
      <w:szCs w:val="20"/>
      <w14:ligatures w14:val="standardContextual"/>
    </w:rPr>
  </w:style>
  <w:style w:type="paragraph" w:customStyle="1" w:styleId="ol">
    <w:name w:val="ol"/>
    <w:link w:val="ol0"/>
    <w:qFormat/>
    <w:rsid w:val="00F81C82"/>
    <w:pPr>
      <w:numPr>
        <w:numId w:val="31"/>
      </w:numPr>
      <w:tabs>
        <w:tab w:val="left" w:pos="1134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0">
    <w:name w:val="_Текст_полужирный"/>
    <w:qFormat/>
    <w:rsid w:val="008E3F85"/>
    <w:rPr>
      <w:b/>
    </w:rPr>
  </w:style>
  <w:style w:type="paragraph" w:customStyle="1" w:styleId="affff1">
    <w:name w:val="_Титул_Название документа"/>
    <w:basedOn w:val="a6"/>
    <w:link w:val="affff2"/>
    <w:qFormat/>
    <w:rsid w:val="008E3F85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2">
    <w:name w:val="_Титул_Название документа Знак"/>
    <w:link w:val="affff1"/>
    <w:rsid w:val="008E3F85"/>
    <w:rPr>
      <w:rFonts w:ascii="Times New Roman Полужирный" w:hAnsi="Times New Roman Полужирный" w:cs="Times New Roman"/>
      <w:b/>
      <w:caps/>
      <w:sz w:val="32"/>
      <w:szCs w:val="28"/>
      <w14:ligatures w14:val="standardContextual"/>
    </w:rPr>
  </w:style>
  <w:style w:type="paragraph" w:customStyle="1" w:styleId="phconfirmstampstamp">
    <w:name w:val="ph_confirmstamp_stamp"/>
    <w:basedOn w:val="a6"/>
    <w:link w:val="phconfirmstampstamp0"/>
    <w:rsid w:val="0020794D"/>
    <w:pPr>
      <w:spacing w:before="140" w:after="240"/>
    </w:pPr>
    <w:rPr>
      <w:rFonts w:eastAsia="Times New Roman"/>
      <w:szCs w:val="20"/>
      <w:lang w:eastAsia="ru-RU"/>
    </w:rPr>
  </w:style>
  <w:style w:type="paragraph" w:customStyle="1" w:styleId="affff3">
    <w:name w:val="титул_шапка"/>
    <w:link w:val="affff4"/>
    <w:qFormat/>
    <w:rsid w:val="00723583"/>
    <w:pPr>
      <w:framePr w:hSpace="180" w:wrap="around" w:vAnchor="text" w:hAnchor="margin" w:x="-426" w:y="186"/>
      <w:spacing w:before="20" w:after="120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affff5">
    <w:name w:val="титул_название документа"/>
    <w:basedOn w:val="afffa"/>
    <w:link w:val="affff6"/>
    <w:qFormat/>
    <w:rsid w:val="00256FE3"/>
    <w:pPr>
      <w:spacing w:before="240" w:after="120" w:line="240" w:lineRule="auto"/>
      <w:ind w:firstLine="0"/>
      <w:contextualSpacing w:val="0"/>
      <w:jc w:val="center"/>
    </w:pPr>
    <w:rPr>
      <w:caps/>
      <w:sz w:val="32"/>
      <w:szCs w:val="32"/>
    </w:rPr>
  </w:style>
  <w:style w:type="character" w:customStyle="1" w:styleId="phconfirmstampstamp0">
    <w:name w:val="ph_confirmstamp_stamp Знак"/>
    <w:basedOn w:val="a8"/>
    <w:link w:val="phconfirmstampstamp"/>
    <w:rsid w:val="00256FE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4">
    <w:name w:val="титул_шапка Знак"/>
    <w:basedOn w:val="phconfirmstampstamp0"/>
    <w:link w:val="affff3"/>
    <w:rsid w:val="0072358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7">
    <w:name w:val="текст_центр"/>
    <w:link w:val="affff8"/>
    <w:qFormat/>
    <w:rsid w:val="00907457"/>
    <w:pPr>
      <w:spacing w:after="0" w:line="240" w:lineRule="auto"/>
      <w:jc w:val="center"/>
    </w:pPr>
    <w:rPr>
      <w:rFonts w:ascii="Times New Roman" w:eastAsiaTheme="minorHAnsi" w:hAnsi="Times New Roman" w:cs="Times New Roman"/>
      <w:sz w:val="24"/>
      <w:szCs w:val="27"/>
    </w:rPr>
  </w:style>
  <w:style w:type="character" w:customStyle="1" w:styleId="affff6">
    <w:name w:val="титул_название документа Знак"/>
    <w:basedOn w:val="1f1"/>
    <w:link w:val="affff5"/>
    <w:rsid w:val="00256FE3"/>
    <w:rPr>
      <w:rFonts w:ascii="Times New Roman" w:eastAsia="Times New Roman" w:hAnsi="Times New Roman" w:cs="Times New Roman"/>
      <w:caps/>
      <w:sz w:val="32"/>
      <w:szCs w:val="32"/>
    </w:rPr>
  </w:style>
  <w:style w:type="paragraph" w:customStyle="1" w:styleId="affff9">
    <w:name w:val="Содержание"/>
    <w:link w:val="affffa"/>
    <w:qFormat/>
    <w:rsid w:val="00955A3A"/>
    <w:pPr>
      <w:jc w:val="center"/>
    </w:pPr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character" w:customStyle="1" w:styleId="affff8">
    <w:name w:val="текст_центр Знак"/>
    <w:basedOn w:val="a8"/>
    <w:link w:val="affff7"/>
    <w:rsid w:val="00907457"/>
    <w:rPr>
      <w:rFonts w:ascii="Times New Roman" w:eastAsiaTheme="minorHAnsi" w:hAnsi="Times New Roman" w:cs="Times New Roman"/>
      <w:sz w:val="24"/>
      <w:szCs w:val="27"/>
    </w:rPr>
  </w:style>
  <w:style w:type="table" w:customStyle="1" w:styleId="1f2">
    <w:name w:val="Сетка таблицы1"/>
    <w:basedOn w:val="a9"/>
    <w:next w:val="ab"/>
    <w:uiPriority w:val="59"/>
    <w:rsid w:val="00A512E9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a">
    <w:name w:val="Содержание Знак"/>
    <w:basedOn w:val="afff6"/>
    <w:link w:val="affff9"/>
    <w:rsid w:val="00955A3A"/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paragraph" w:customStyle="1" w:styleId="1f3">
    <w:name w:val="Заголовок 1_без номера"/>
    <w:basedOn w:val="1b"/>
    <w:link w:val="1f4"/>
    <w:qFormat/>
    <w:rsid w:val="00C6198B"/>
    <w:pPr>
      <w:numPr>
        <w:numId w:val="0"/>
      </w:numPr>
      <w:ind w:left="709"/>
    </w:pPr>
  </w:style>
  <w:style w:type="paragraph" w:customStyle="1" w:styleId="affffb">
    <w:name w:val="табл_шапка"/>
    <w:link w:val="affffc"/>
    <w:qFormat/>
    <w:rsid w:val="005D40E5"/>
    <w:pPr>
      <w:keepNext/>
      <w:spacing w:before="60" w:after="60" w:line="24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1f4">
    <w:name w:val="Заголовок 1_без номера Знак"/>
    <w:basedOn w:val="1f"/>
    <w:link w:val="1f3"/>
    <w:rsid w:val="00C6198B"/>
    <w:rPr>
      <w:rFonts w:ascii="Times New Roman" w:eastAsiaTheme="majorEastAsia" w:hAnsi="Times New Roman" w:cs="Times New Roman"/>
      <w:b/>
      <w:bCs/>
      <w:caps/>
      <w:kern w:val="32"/>
      <w:sz w:val="24"/>
      <w:szCs w:val="28"/>
      <w14:ligatures w14:val="standardContextual"/>
    </w:rPr>
  </w:style>
  <w:style w:type="paragraph" w:customStyle="1" w:styleId="affffd">
    <w:name w:val="табл_текст"/>
    <w:link w:val="affffe"/>
    <w:qFormat/>
    <w:rsid w:val="00FB2582"/>
    <w:pPr>
      <w:spacing w:before="60" w:after="6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c">
    <w:name w:val="табл_шапка Знак"/>
    <w:basedOn w:val="a8"/>
    <w:link w:val="affffb"/>
    <w:rsid w:val="005D40E5"/>
    <w:rPr>
      <w:rFonts w:ascii="Times New Roman" w:hAnsi="Times New Roman" w:cs="Times New Roman"/>
      <w:b/>
      <w:sz w:val="24"/>
      <w:szCs w:val="24"/>
    </w:rPr>
  </w:style>
  <w:style w:type="paragraph" w:customStyle="1" w:styleId="ul">
    <w:name w:val="ul"/>
    <w:link w:val="ul0"/>
    <w:qFormat/>
    <w:rsid w:val="008018AF"/>
    <w:pPr>
      <w:tabs>
        <w:tab w:val="left" w:pos="1276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e">
    <w:name w:val="табл_текст Знак"/>
    <w:basedOn w:val="a8"/>
    <w:link w:val="affffd"/>
    <w:rsid w:val="00FB2582"/>
    <w:rPr>
      <w:rFonts w:ascii="Times New Roman" w:hAnsi="Times New Roman" w:cs="Times New Roman"/>
      <w:sz w:val="24"/>
      <w:szCs w:val="24"/>
    </w:rPr>
  </w:style>
  <w:style w:type="character" w:customStyle="1" w:styleId="ol0">
    <w:name w:val="ol Знак"/>
    <w:basedOn w:val="a8"/>
    <w:link w:val="ol"/>
    <w:rsid w:val="00F81C82"/>
    <w:rPr>
      <w:rFonts w:ascii="Times New Roman" w:hAnsi="Times New Roman" w:cs="Times New Roman"/>
      <w:sz w:val="24"/>
      <w:szCs w:val="24"/>
    </w:rPr>
  </w:style>
  <w:style w:type="paragraph" w:customStyle="1" w:styleId="afffff">
    <w:name w:val="рисунок"/>
    <w:link w:val="afffff0"/>
    <w:qFormat/>
    <w:rsid w:val="005C6AF1"/>
    <w:pPr>
      <w:keepNext/>
      <w:spacing w:before="120" w:after="0" w:line="240" w:lineRule="auto"/>
      <w:jc w:val="center"/>
    </w:pPr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ul0">
    <w:name w:val="ul Знак"/>
    <w:basedOn w:val="ol0"/>
    <w:link w:val="ul"/>
    <w:rsid w:val="008018AF"/>
    <w:rPr>
      <w:rFonts w:ascii="Times New Roman" w:hAnsi="Times New Roman" w:cs="Times New Roman"/>
      <w:sz w:val="24"/>
      <w:szCs w:val="24"/>
    </w:rPr>
  </w:style>
  <w:style w:type="paragraph" w:customStyle="1" w:styleId="afffff1">
    <w:name w:val="табл_назв"/>
    <w:link w:val="afffff2"/>
    <w:qFormat/>
    <w:rsid w:val="005D40E5"/>
    <w:pPr>
      <w:keepNext/>
      <w:spacing w:before="120"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0">
    <w:name w:val="рисунок Знак"/>
    <w:basedOn w:val="a8"/>
    <w:link w:val="afffff"/>
    <w:rsid w:val="005C6AF1"/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afffff2">
    <w:name w:val="табл_назв Знак"/>
    <w:basedOn w:val="a8"/>
    <w:link w:val="afffff1"/>
    <w:rsid w:val="005D40E5"/>
    <w:rPr>
      <w:rFonts w:ascii="Times New Roman" w:hAnsi="Times New Roman" w:cs="Times New Roman"/>
      <w:sz w:val="24"/>
      <w:szCs w:val="24"/>
    </w:rPr>
  </w:style>
  <w:style w:type="paragraph" w:customStyle="1" w:styleId="ultab">
    <w:name w:val="ul_tab"/>
    <w:link w:val="ultab0"/>
    <w:qFormat/>
    <w:rsid w:val="00D47E63"/>
    <w:pPr>
      <w:numPr>
        <w:numId w:val="5"/>
      </w:numPr>
      <w:tabs>
        <w:tab w:val="left" w:pos="1701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ultab0">
    <w:name w:val="ul_tab Знак"/>
    <w:basedOn w:val="ul0"/>
    <w:link w:val="ultab"/>
    <w:rsid w:val="00D47E63"/>
    <w:rPr>
      <w:rFonts w:ascii="Times New Roman" w:hAnsi="Times New Roman" w:cs="Times New Roman"/>
      <w:sz w:val="24"/>
      <w:szCs w:val="24"/>
    </w:rPr>
  </w:style>
  <w:style w:type="paragraph" w:customStyle="1" w:styleId="afffff3">
    <w:name w:val="ТЗ.Штамп утверждения.Текст"/>
    <w:uiPriority w:val="49"/>
    <w:qFormat/>
    <w:rsid w:val="003D71AF"/>
    <w:pPr>
      <w:spacing w:after="0" w:line="240" w:lineRule="auto"/>
      <w:contextualSpacing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4">
    <w:name w:val="Утвержден"/>
    <w:link w:val="afffff5"/>
    <w:qFormat/>
    <w:rsid w:val="003D71AF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Calibri" w:hAnsi="Times New Roman" w:cs="Times New Roman"/>
      <w:b/>
      <w:bCs/>
      <w:iCs/>
      <w:szCs w:val="24"/>
      <w:lang w:eastAsia="ru-RU"/>
    </w:rPr>
  </w:style>
  <w:style w:type="character" w:customStyle="1" w:styleId="afffff5">
    <w:name w:val="Утвержден Знак"/>
    <w:basedOn w:val="a8"/>
    <w:link w:val="afffff4"/>
    <w:rsid w:val="003D71AF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ItemizedList1">
    <w:name w:val="_ItemizedList1"/>
    <w:link w:val="ItemizedList10"/>
    <w:qFormat/>
    <w:rsid w:val="00177006"/>
    <w:pPr>
      <w:numPr>
        <w:numId w:val="6"/>
      </w:numPr>
      <w:spacing w:after="0"/>
      <w:ind w:left="0"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ItemizedList10">
    <w:name w:val="_ItemizedList1 Знак"/>
    <w:link w:val="ItemizedList1"/>
    <w:rsid w:val="0017700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ItemizedList2">
    <w:name w:val="_ItemizedList2"/>
    <w:basedOn w:val="ItemizedList1"/>
    <w:qFormat/>
    <w:rsid w:val="00177006"/>
    <w:pPr>
      <w:numPr>
        <w:ilvl w:val="1"/>
      </w:numPr>
      <w:tabs>
        <w:tab w:val="num" w:pos="360"/>
      </w:tabs>
      <w:ind w:left="1440" w:firstLine="1418"/>
    </w:pPr>
    <w:rPr>
      <w:szCs w:val="24"/>
    </w:rPr>
  </w:style>
  <w:style w:type="paragraph" w:customStyle="1" w:styleId="ItemizedList3">
    <w:name w:val="_ItemizedList3"/>
    <w:basedOn w:val="ItemizedList1"/>
    <w:qFormat/>
    <w:rsid w:val="00177006"/>
    <w:pPr>
      <w:numPr>
        <w:ilvl w:val="2"/>
      </w:numPr>
      <w:tabs>
        <w:tab w:val="num" w:pos="360"/>
      </w:tabs>
      <w:ind w:left="2160" w:hanging="360"/>
    </w:pPr>
    <w:rPr>
      <w:szCs w:val="24"/>
    </w:rPr>
  </w:style>
  <w:style w:type="paragraph" w:customStyle="1" w:styleId="ItemizedList4">
    <w:name w:val="_ItemizedList4"/>
    <w:basedOn w:val="ItemizedList1"/>
    <w:rsid w:val="00177006"/>
    <w:pPr>
      <w:numPr>
        <w:ilvl w:val="3"/>
      </w:numPr>
      <w:tabs>
        <w:tab w:val="num" w:pos="360"/>
      </w:tabs>
      <w:ind w:left="2880" w:hanging="360"/>
    </w:pPr>
  </w:style>
  <w:style w:type="paragraph" w:customStyle="1" w:styleId="ItemizedList5">
    <w:name w:val="_ItemizedList5"/>
    <w:basedOn w:val="ItemizedList1"/>
    <w:rsid w:val="00177006"/>
    <w:pPr>
      <w:numPr>
        <w:ilvl w:val="4"/>
      </w:numPr>
      <w:tabs>
        <w:tab w:val="num" w:pos="360"/>
      </w:tabs>
      <w:ind w:left="3600" w:hanging="360"/>
    </w:pPr>
  </w:style>
  <w:style w:type="paragraph" w:customStyle="1" w:styleId="ItemizedList6">
    <w:name w:val="_ItemizedList6"/>
    <w:basedOn w:val="ItemizedList1"/>
    <w:rsid w:val="00177006"/>
    <w:pPr>
      <w:numPr>
        <w:ilvl w:val="5"/>
      </w:numPr>
      <w:tabs>
        <w:tab w:val="num" w:pos="360"/>
      </w:tabs>
      <w:ind w:left="4320" w:hanging="360"/>
    </w:pPr>
  </w:style>
  <w:style w:type="paragraph" w:customStyle="1" w:styleId="ItemizedList7">
    <w:name w:val="_ItemizedList7"/>
    <w:basedOn w:val="ItemizedList1"/>
    <w:rsid w:val="00177006"/>
    <w:pPr>
      <w:numPr>
        <w:ilvl w:val="6"/>
      </w:numPr>
      <w:tabs>
        <w:tab w:val="num" w:pos="360"/>
      </w:tabs>
      <w:ind w:left="5040" w:hanging="360"/>
    </w:pPr>
  </w:style>
  <w:style w:type="paragraph" w:customStyle="1" w:styleId="ItemizedList8">
    <w:name w:val="_ItemizedList8"/>
    <w:basedOn w:val="ItemizedList1"/>
    <w:rsid w:val="00177006"/>
    <w:pPr>
      <w:numPr>
        <w:ilvl w:val="7"/>
      </w:numPr>
      <w:tabs>
        <w:tab w:val="num" w:pos="360"/>
      </w:tabs>
      <w:ind w:left="5760" w:hanging="360"/>
    </w:pPr>
  </w:style>
  <w:style w:type="paragraph" w:customStyle="1" w:styleId="ItemizedList9">
    <w:name w:val="_ItemizedList9"/>
    <w:basedOn w:val="ItemizedList1"/>
    <w:rsid w:val="00177006"/>
    <w:pPr>
      <w:numPr>
        <w:ilvl w:val="8"/>
      </w:numPr>
      <w:tabs>
        <w:tab w:val="num" w:pos="360"/>
      </w:tabs>
      <w:ind w:left="6480" w:hanging="360"/>
    </w:pPr>
  </w:style>
  <w:style w:type="paragraph" w:customStyle="1" w:styleId="afffff6">
    <w:name w:val="ТЗ.Обычный"/>
    <w:link w:val="afffff7"/>
    <w:qFormat/>
    <w:rsid w:val="000742B5"/>
    <w:pPr>
      <w:spacing w:before="60" w:after="60" w:line="360" w:lineRule="auto"/>
      <w:ind w:firstLine="567"/>
      <w:jc w:val="both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7">
    <w:name w:val="ТЗ.Обычный Знак"/>
    <w:link w:val="afffff6"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f5">
    <w:name w:val="ТЗ.Заголовок 1 без включение в содержание"/>
    <w:basedOn w:val="1b"/>
    <w:next w:val="afffff6"/>
    <w:uiPriority w:val="21"/>
    <w:qFormat/>
    <w:rsid w:val="000742B5"/>
    <w:pPr>
      <w:numPr>
        <w:numId w:val="0"/>
      </w:numPr>
      <w:tabs>
        <w:tab w:val="left" w:pos="567"/>
      </w:tabs>
      <w:spacing w:after="360"/>
      <w:jc w:val="left"/>
      <w:outlineLvl w:val="9"/>
    </w:pPr>
    <w:rPr>
      <w:rFonts w:eastAsia="Calibri" w:cstheme="majorHAnsi"/>
      <w:iCs/>
      <w:caps w:val="0"/>
      <w:sz w:val="30"/>
    </w:rPr>
  </w:style>
  <w:style w:type="paragraph" w:customStyle="1" w:styleId="1a">
    <w:name w:val="ТЗ.Список 1 отступ"/>
    <w:basedOn w:val="afffff6"/>
    <w:uiPriority w:val="7"/>
    <w:qFormat/>
    <w:rsid w:val="000742B5"/>
    <w:pPr>
      <w:numPr>
        <w:numId w:val="7"/>
      </w:numPr>
      <w:ind w:left="1429" w:hanging="360"/>
    </w:pPr>
    <w:rPr>
      <w:rFonts w:cs="Arial"/>
      <w:noProof/>
      <w:lang w:eastAsia="en-US"/>
    </w:rPr>
  </w:style>
  <w:style w:type="paragraph" w:customStyle="1" w:styleId="29">
    <w:name w:val="ТЗ.Список 2 отступ"/>
    <w:basedOn w:val="afffff6"/>
    <w:uiPriority w:val="7"/>
    <w:qFormat/>
    <w:rsid w:val="000742B5"/>
    <w:pPr>
      <w:numPr>
        <w:ilvl w:val="1"/>
        <w:numId w:val="7"/>
      </w:numPr>
      <w:ind w:left="2149" w:hanging="360"/>
    </w:pPr>
    <w:rPr>
      <w:rFonts w:cs="Arial"/>
    </w:rPr>
  </w:style>
  <w:style w:type="paragraph" w:customStyle="1" w:styleId="38">
    <w:name w:val="ТЗ.Список 3 отступ"/>
    <w:basedOn w:val="afffff6"/>
    <w:uiPriority w:val="7"/>
    <w:qFormat/>
    <w:rsid w:val="000742B5"/>
    <w:pPr>
      <w:numPr>
        <w:ilvl w:val="2"/>
        <w:numId w:val="7"/>
      </w:numPr>
      <w:ind w:left="2869" w:hanging="360"/>
    </w:pPr>
  </w:style>
  <w:style w:type="paragraph" w:customStyle="1" w:styleId="45">
    <w:name w:val="ТЗ.Список 4 отступ"/>
    <w:basedOn w:val="afffff6"/>
    <w:uiPriority w:val="7"/>
    <w:qFormat/>
    <w:rsid w:val="000742B5"/>
    <w:pPr>
      <w:numPr>
        <w:ilvl w:val="3"/>
        <w:numId w:val="7"/>
      </w:numPr>
      <w:ind w:left="3589" w:hanging="360"/>
    </w:pPr>
  </w:style>
  <w:style w:type="paragraph" w:customStyle="1" w:styleId="afffff8">
    <w:name w:val="ТЗ.Таблица.Текст"/>
    <w:link w:val="afffff9"/>
    <w:uiPriority w:val="29"/>
    <w:qFormat/>
    <w:rsid w:val="000742B5"/>
    <w:pPr>
      <w:spacing w:after="0" w:line="240" w:lineRule="auto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9">
    <w:name w:val="ТЗ.Таблица.Текст Знак"/>
    <w:basedOn w:val="afffff7"/>
    <w:link w:val="afffff8"/>
    <w:uiPriority w:val="29"/>
    <w:locked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a">
    <w:name w:val="ТЗ.Таблица.Шапка"/>
    <w:basedOn w:val="a6"/>
    <w:link w:val="afffffb"/>
    <w:uiPriority w:val="29"/>
    <w:qFormat/>
    <w:rsid w:val="000742B5"/>
    <w:pPr>
      <w:keepNext/>
      <w:jc w:val="center"/>
    </w:pPr>
    <w:rPr>
      <w:rFonts w:eastAsia="Calibri"/>
      <w:b/>
      <w:bCs/>
      <w:iCs/>
      <w:sz w:val="22"/>
      <w:lang w:eastAsia="ru-RU"/>
    </w:rPr>
  </w:style>
  <w:style w:type="character" w:customStyle="1" w:styleId="afffffb">
    <w:name w:val="ТЗ.Таблица.Шапка Знак"/>
    <w:basedOn w:val="a8"/>
    <w:link w:val="afffffa"/>
    <w:uiPriority w:val="29"/>
    <w:rsid w:val="000742B5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100">
    <w:name w:val="ТЗ.Таблица.Шапка 10"/>
    <w:basedOn w:val="afffffa"/>
    <w:link w:val="102"/>
    <w:uiPriority w:val="29"/>
    <w:qFormat/>
    <w:rsid w:val="000742B5"/>
    <w:rPr>
      <w:sz w:val="20"/>
      <w:szCs w:val="20"/>
    </w:rPr>
  </w:style>
  <w:style w:type="character" w:customStyle="1" w:styleId="102">
    <w:name w:val="ТЗ.Таблица.Шапка 10 Знак"/>
    <w:basedOn w:val="afffffb"/>
    <w:link w:val="100"/>
    <w:uiPriority w:val="29"/>
    <w:rsid w:val="000742B5"/>
    <w:rPr>
      <w:rFonts w:ascii="Times New Roman" w:eastAsia="Calibri" w:hAnsi="Times New Roman" w:cs="Times New Roman"/>
      <w:b/>
      <w:bCs/>
      <w:iCs/>
      <w:sz w:val="20"/>
      <w:szCs w:val="20"/>
      <w:lang w:eastAsia="ru-RU"/>
    </w:rPr>
  </w:style>
  <w:style w:type="paragraph" w:customStyle="1" w:styleId="afffffc">
    <w:name w:val="Согласовано"/>
    <w:link w:val="afffffd"/>
    <w:qFormat/>
    <w:rsid w:val="000742B5"/>
    <w:pPr>
      <w:spacing w:after="160" w:line="259" w:lineRule="auto"/>
      <w:jc w:val="center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afffffd">
    <w:name w:val="Согласовано Знак"/>
    <w:basedOn w:val="a8"/>
    <w:link w:val="afffffc"/>
    <w:rsid w:val="000742B5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Main">
    <w:name w:val="Main"/>
    <w:basedOn w:val="a6"/>
    <w:link w:val="Main0"/>
    <w:rsid w:val="008C4DBD"/>
    <w:rPr>
      <w:rFonts w:eastAsia="Times New Roman"/>
      <w:bCs/>
      <w:sz w:val="28"/>
      <w:szCs w:val="28"/>
      <w:lang w:eastAsia="ru-RU"/>
    </w:rPr>
  </w:style>
  <w:style w:type="character" w:customStyle="1" w:styleId="Main0">
    <w:name w:val="Main Знак"/>
    <w:link w:val="Main"/>
    <w:rsid w:val="008C4DBD"/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customStyle="1" w:styleId="a5">
    <w:name w:val="ТЗ.Приложение.Название"/>
    <w:basedOn w:val="1b"/>
    <w:next w:val="afffff6"/>
    <w:link w:val="afffffe"/>
    <w:uiPriority w:val="20"/>
    <w:qFormat/>
    <w:rsid w:val="00710683"/>
    <w:pPr>
      <w:numPr>
        <w:numId w:val="8"/>
      </w:numPr>
      <w:spacing w:before="240" w:after="240" w:line="259" w:lineRule="auto"/>
      <w:jc w:val="left"/>
    </w:pPr>
    <w:rPr>
      <w:rFonts w:eastAsiaTheme="minorHAnsi" w:cstheme="minorHAnsi"/>
      <w:iCs/>
      <w:caps w:val="0"/>
      <w:sz w:val="30"/>
    </w:rPr>
  </w:style>
  <w:style w:type="character" w:customStyle="1" w:styleId="afffffe">
    <w:name w:val="ТЗ.Приложение.Название Знак"/>
    <w:basedOn w:val="a8"/>
    <w:link w:val="a5"/>
    <w:uiPriority w:val="20"/>
    <w:rsid w:val="00710683"/>
    <w:rPr>
      <w:rFonts w:ascii="Times New Roman" w:eastAsiaTheme="minorHAnsi" w:hAnsi="Times New Roman" w:cstheme="minorHAnsi"/>
      <w:b/>
      <w:bCs/>
      <w:iCs/>
      <w:kern w:val="32"/>
      <w:sz w:val="30"/>
      <w:szCs w:val="32"/>
      <w14:ligatures w14:val="standardContextual"/>
    </w:rPr>
  </w:style>
  <w:style w:type="paragraph" w:customStyle="1" w:styleId="affffff">
    <w:name w:val="ТЗ.Рисунок"/>
    <w:basedOn w:val="afffff6"/>
    <w:next w:val="a6"/>
    <w:uiPriority w:val="34"/>
    <w:qFormat/>
    <w:rsid w:val="00710683"/>
    <w:pPr>
      <w:keepNext/>
      <w:spacing w:line="240" w:lineRule="auto"/>
      <w:ind w:firstLine="0"/>
      <w:jc w:val="center"/>
    </w:pPr>
  </w:style>
  <w:style w:type="paragraph" w:customStyle="1" w:styleId="affffff0">
    <w:name w:val="ТЗ.Рисунок.Подпись"/>
    <w:basedOn w:val="afffff6"/>
    <w:next w:val="afffff6"/>
    <w:uiPriority w:val="34"/>
    <w:qFormat/>
    <w:rsid w:val="00710683"/>
    <w:pPr>
      <w:spacing w:line="240" w:lineRule="auto"/>
      <w:ind w:firstLine="0"/>
      <w:jc w:val="center"/>
    </w:pPr>
    <w:rPr>
      <w:b/>
      <w:sz w:val="22"/>
      <w:szCs w:val="22"/>
    </w:rPr>
  </w:style>
  <w:style w:type="paragraph" w:customStyle="1" w:styleId="2d">
    <w:name w:val="ТЗ.Приложение.Название.2"/>
    <w:basedOn w:val="a5"/>
    <w:link w:val="2f2"/>
    <w:qFormat/>
    <w:rsid w:val="00710683"/>
    <w:pPr>
      <w:pageBreakBefore w:val="0"/>
      <w:numPr>
        <w:ilvl w:val="1"/>
      </w:numPr>
      <w:ind w:left="0" w:firstLine="0"/>
      <w:outlineLvl w:val="1"/>
    </w:pPr>
    <w:rPr>
      <w:caps/>
      <w:sz w:val="28"/>
    </w:rPr>
  </w:style>
  <w:style w:type="character" w:customStyle="1" w:styleId="2f2">
    <w:name w:val="ТЗ.Приложение.Название.2 Знак"/>
    <w:basedOn w:val="afffffe"/>
    <w:link w:val="2d"/>
    <w:rsid w:val="00710683"/>
    <w:rPr>
      <w:rFonts w:ascii="Times New Roman" w:eastAsiaTheme="minorHAnsi" w:hAnsi="Times New Roman" w:cstheme="minorHAnsi"/>
      <w:b/>
      <w:bCs/>
      <w:iCs/>
      <w:caps/>
      <w:kern w:val="32"/>
      <w:sz w:val="28"/>
      <w:szCs w:val="32"/>
      <w14:ligatures w14:val="standardContextual"/>
    </w:rPr>
  </w:style>
  <w:style w:type="paragraph" w:customStyle="1" w:styleId="3c">
    <w:name w:val="ТЗ.Приложение.Название.3"/>
    <w:basedOn w:val="2d"/>
    <w:link w:val="3f"/>
    <w:qFormat/>
    <w:rsid w:val="00710683"/>
    <w:pPr>
      <w:numPr>
        <w:ilvl w:val="2"/>
      </w:numPr>
      <w:ind w:left="0" w:hanging="360"/>
      <w:outlineLvl w:val="2"/>
    </w:pPr>
    <w:rPr>
      <w:sz w:val="26"/>
      <w:szCs w:val="26"/>
    </w:rPr>
  </w:style>
  <w:style w:type="paragraph" w:customStyle="1" w:styleId="49">
    <w:name w:val="ТЗ.Приложение.Название.4"/>
    <w:basedOn w:val="3c"/>
    <w:qFormat/>
    <w:rsid w:val="00710683"/>
    <w:pPr>
      <w:numPr>
        <w:ilvl w:val="3"/>
      </w:numPr>
      <w:tabs>
        <w:tab w:val="left" w:pos="993"/>
      </w:tabs>
      <w:ind w:left="0"/>
      <w:outlineLvl w:val="3"/>
    </w:pPr>
  </w:style>
  <w:style w:type="paragraph" w:customStyle="1" w:styleId="52">
    <w:name w:val="ТЗ.Приложение.Название.5"/>
    <w:basedOn w:val="49"/>
    <w:qFormat/>
    <w:rsid w:val="00710683"/>
    <w:pPr>
      <w:numPr>
        <w:ilvl w:val="4"/>
      </w:numPr>
      <w:ind w:left="0"/>
      <w:outlineLvl w:val="4"/>
    </w:pPr>
    <w:rPr>
      <w:i/>
      <w:u w:val="single"/>
    </w:rPr>
  </w:style>
  <w:style w:type="paragraph" w:customStyle="1" w:styleId="13">
    <w:name w:val="_Маркированный список уровня 1"/>
    <w:basedOn w:val="a6"/>
    <w:link w:val="1f6"/>
    <w:qFormat/>
    <w:rsid w:val="008E3F85"/>
    <w:pPr>
      <w:widowControl/>
      <w:numPr>
        <w:numId w:val="10"/>
      </w:numPr>
      <w:tabs>
        <w:tab w:val="left" w:pos="1134"/>
      </w:tabs>
    </w:pPr>
  </w:style>
  <w:style w:type="character" w:customStyle="1" w:styleId="1f6">
    <w:name w:val="_Маркированный список уровня 1 Знак"/>
    <w:link w:val="13"/>
    <w:rsid w:val="008E3F8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hbibliography">
    <w:name w:val="ph_bibliography"/>
    <w:basedOn w:val="a6"/>
    <w:rsid w:val="007F4F62"/>
    <w:pPr>
      <w:numPr>
        <w:numId w:val="9"/>
      </w:numPr>
      <w:spacing w:before="60" w:after="60"/>
    </w:pPr>
    <w:rPr>
      <w:rFonts w:eastAsia="Times New Roman" w:cs="Arial"/>
      <w:bCs/>
      <w:szCs w:val="28"/>
      <w:lang w:eastAsia="ru-RU"/>
    </w:rPr>
  </w:style>
  <w:style w:type="paragraph" w:customStyle="1" w:styleId="ultab2">
    <w:name w:val="ul_tab_2"/>
    <w:link w:val="ultab20"/>
    <w:qFormat/>
    <w:rsid w:val="007F4F62"/>
    <w:pPr>
      <w:spacing w:after="0" w:line="360" w:lineRule="auto"/>
      <w:ind w:left="2149" w:hanging="357"/>
    </w:pPr>
    <w:rPr>
      <w:rFonts w:ascii="Times New Roman" w:hAnsi="Times New Roman" w:cs="Times New Roman"/>
      <w:sz w:val="24"/>
      <w:szCs w:val="24"/>
    </w:rPr>
  </w:style>
  <w:style w:type="paragraph" w:customStyle="1" w:styleId="affffff1">
    <w:name w:val="Табл_список"/>
    <w:basedOn w:val="affffd"/>
    <w:qFormat/>
    <w:rsid w:val="00501C7B"/>
    <w:rPr>
      <w:sz w:val="22"/>
      <w:szCs w:val="22"/>
    </w:rPr>
  </w:style>
  <w:style w:type="paragraph" w:customStyle="1" w:styleId="affffff2">
    <w:name w:val="рисунок_подпись"/>
    <w:link w:val="Char"/>
    <w:autoRedefine/>
    <w:qFormat/>
    <w:rsid w:val="002B479B"/>
    <w:pPr>
      <w:spacing w:after="0" w:line="48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har">
    <w:name w:val="рисунок_подпись Char"/>
    <w:basedOn w:val="a8"/>
    <w:link w:val="affffff2"/>
    <w:rsid w:val="002B479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ltab20">
    <w:name w:val="ul_tab_2 Знак"/>
    <w:basedOn w:val="ultab0"/>
    <w:link w:val="ultab2"/>
    <w:rsid w:val="002B479B"/>
    <w:rPr>
      <w:rFonts w:ascii="Times New Roman" w:hAnsi="Times New Roman" w:cs="Times New Roman"/>
      <w:sz w:val="24"/>
      <w:szCs w:val="24"/>
    </w:rPr>
  </w:style>
  <w:style w:type="table" w:customStyle="1" w:styleId="affffff3">
    <w:name w:val="ТЗ.Таблица"/>
    <w:basedOn w:val="a9"/>
    <w:uiPriority w:val="99"/>
    <w:rsid w:val="00F9054C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110">
    <w:name w:val="ТЗ.Таблица.Блок1 10"/>
    <w:basedOn w:val="a6"/>
    <w:link w:val="1100"/>
    <w:uiPriority w:val="30"/>
    <w:qFormat/>
    <w:rsid w:val="00F9054C"/>
    <w:pPr>
      <w:spacing w:before="120" w:after="120"/>
      <w:jc w:val="left"/>
    </w:pPr>
    <w:rPr>
      <w:rFonts w:eastAsia="Calibri"/>
      <w:b/>
      <w:bCs/>
      <w:iCs/>
      <w:sz w:val="20"/>
      <w:lang w:eastAsia="ru-RU"/>
    </w:rPr>
  </w:style>
  <w:style w:type="character" w:customStyle="1" w:styleId="1100">
    <w:name w:val="ТЗ.Таблица.Блок1 10 Знак"/>
    <w:basedOn w:val="a8"/>
    <w:link w:val="110"/>
    <w:uiPriority w:val="30"/>
    <w:rsid w:val="00F9054C"/>
    <w:rPr>
      <w:rFonts w:ascii="Times New Roman" w:eastAsia="Calibri" w:hAnsi="Times New Roman" w:cs="Times New Roman"/>
      <w:b/>
      <w:bCs/>
      <w:iCs/>
      <w:sz w:val="20"/>
      <w:szCs w:val="24"/>
      <w:lang w:eastAsia="ru-RU"/>
    </w:rPr>
  </w:style>
  <w:style w:type="character" w:customStyle="1" w:styleId="1f7">
    <w:name w:val="Неразрешенное упоминание1"/>
    <w:basedOn w:val="a8"/>
    <w:uiPriority w:val="99"/>
    <w:semiHidden/>
    <w:unhideWhenUsed/>
    <w:rsid w:val="00264AA9"/>
    <w:rPr>
      <w:color w:val="605E5C"/>
      <w:shd w:val="clear" w:color="auto" w:fill="E1DFDD"/>
    </w:rPr>
  </w:style>
  <w:style w:type="character" w:customStyle="1" w:styleId="2f3">
    <w:name w:val="Неразрешенное упоминание2"/>
    <w:basedOn w:val="a8"/>
    <w:uiPriority w:val="99"/>
    <w:semiHidden/>
    <w:unhideWhenUsed/>
    <w:rsid w:val="007948EA"/>
    <w:rPr>
      <w:color w:val="605E5C"/>
      <w:shd w:val="clear" w:color="auto" w:fill="E1DFDD"/>
    </w:rPr>
  </w:style>
  <w:style w:type="paragraph" w:customStyle="1" w:styleId="a7">
    <w:name w:val="_Основной с красной строки"/>
    <w:basedOn w:val="a6"/>
    <w:link w:val="affffff4"/>
    <w:qFormat/>
    <w:rsid w:val="008E3F85"/>
    <w:pPr>
      <w:widowControl/>
      <w:autoSpaceDN/>
      <w:adjustRightInd/>
      <w:ind w:firstLine="709"/>
      <w:textAlignment w:val="auto"/>
    </w:pPr>
  </w:style>
  <w:style w:type="character" w:customStyle="1" w:styleId="affffff4">
    <w:name w:val="_Основной с красной строки Знак"/>
    <w:link w:val="a7"/>
    <w:qFormat/>
    <w:rsid w:val="008E3F8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2">
    <w:name w:val="_Маркированный список уровня 2"/>
    <w:basedOn w:val="13"/>
    <w:link w:val="2f4"/>
    <w:qFormat/>
    <w:rsid w:val="008E3F85"/>
    <w:pPr>
      <w:numPr>
        <w:ilvl w:val="1"/>
      </w:numPr>
      <w:tabs>
        <w:tab w:val="clear" w:pos="1134"/>
        <w:tab w:val="left" w:pos="1559"/>
      </w:tabs>
    </w:pPr>
    <w:rPr>
      <w:szCs w:val="26"/>
    </w:rPr>
  </w:style>
  <w:style w:type="paragraph" w:customStyle="1" w:styleId="31">
    <w:name w:val="_Маркированный список уровня 3"/>
    <w:basedOn w:val="22"/>
    <w:link w:val="3f0"/>
    <w:qFormat/>
    <w:rsid w:val="008E3F85"/>
    <w:pPr>
      <w:numPr>
        <w:ilvl w:val="2"/>
      </w:numPr>
      <w:tabs>
        <w:tab w:val="clear" w:pos="1559"/>
        <w:tab w:val="left" w:pos="1985"/>
      </w:tabs>
    </w:pPr>
  </w:style>
  <w:style w:type="numbering" w:customStyle="1" w:styleId="a3">
    <w:name w:val="_Маркированный список"/>
    <w:basedOn w:val="aa"/>
    <w:uiPriority w:val="99"/>
    <w:rsid w:val="008E3F85"/>
    <w:pPr>
      <w:numPr>
        <w:numId w:val="11"/>
      </w:numPr>
    </w:pPr>
  </w:style>
  <w:style w:type="character" w:customStyle="1" w:styleId="2f4">
    <w:name w:val="_Маркированный список уровня 2 Знак"/>
    <w:link w:val="22"/>
    <w:qFormat/>
    <w:rsid w:val="008E3F85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affffff5">
    <w:name w:val="_Основной перед списком"/>
    <w:basedOn w:val="a7"/>
    <w:next w:val="13"/>
    <w:link w:val="affffff6"/>
    <w:qFormat/>
    <w:rsid w:val="008E3F85"/>
    <w:pPr>
      <w:keepNext/>
    </w:pPr>
  </w:style>
  <w:style w:type="character" w:customStyle="1" w:styleId="affffff6">
    <w:name w:val="_Основной перед списком Знак"/>
    <w:basedOn w:val="affffff4"/>
    <w:link w:val="affffff5"/>
    <w:rsid w:val="008E3F8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7">
    <w:name w:val="_Комментарий"/>
    <w:basedOn w:val="a6"/>
    <w:link w:val="affffff8"/>
    <w:uiPriority w:val="8"/>
    <w:rsid w:val="008E3F85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8">
    <w:name w:val="_Комментарий Знак"/>
    <w:basedOn w:val="a8"/>
    <w:link w:val="affffff7"/>
    <w:uiPriority w:val="8"/>
    <w:rsid w:val="008E3F85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customStyle="1" w:styleId="--1">
    <w:name w:val="_Номер-буква-маркер 1"/>
    <w:basedOn w:val="a7"/>
    <w:uiPriority w:val="8"/>
    <w:qFormat/>
    <w:rsid w:val="006C5557"/>
    <w:pPr>
      <w:numPr>
        <w:numId w:val="13"/>
      </w:numPr>
    </w:pPr>
    <w:rPr>
      <w:rFonts w:eastAsia="Times New Roman"/>
      <w:lang w:eastAsia="ru-RU"/>
    </w:rPr>
  </w:style>
  <w:style w:type="paragraph" w:customStyle="1" w:styleId="--2">
    <w:name w:val="_Номер-буква-маркер 2"/>
    <w:basedOn w:val="--1"/>
    <w:uiPriority w:val="8"/>
    <w:qFormat/>
    <w:rsid w:val="006C5557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6C5557"/>
    <w:pPr>
      <w:numPr>
        <w:ilvl w:val="2"/>
      </w:numPr>
    </w:pPr>
  </w:style>
  <w:style w:type="numbering" w:customStyle="1" w:styleId="--">
    <w:name w:val="_Номер-буква-маркер"/>
    <w:uiPriority w:val="99"/>
    <w:rsid w:val="006C5557"/>
    <w:pPr>
      <w:numPr>
        <w:numId w:val="12"/>
      </w:numPr>
    </w:pPr>
  </w:style>
  <w:style w:type="paragraph" w:customStyle="1" w:styleId="affffff9">
    <w:name w:val="_Рисунок_Картинка"/>
    <w:basedOn w:val="a6"/>
    <w:next w:val="a6"/>
    <w:link w:val="affffffa"/>
    <w:qFormat/>
    <w:rsid w:val="008E3F85"/>
    <w:pPr>
      <w:keepNext/>
      <w:spacing w:before="120" w:after="120"/>
      <w:jc w:val="center"/>
    </w:pPr>
  </w:style>
  <w:style w:type="character" w:customStyle="1" w:styleId="affffffa">
    <w:name w:val="_Рисунок_Картинка Знак"/>
    <w:link w:val="affffff9"/>
    <w:rsid w:val="008E3F8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b">
    <w:name w:val="_Рисунок_Название"/>
    <w:basedOn w:val="a6"/>
    <w:next w:val="affffffc"/>
    <w:link w:val="affffffd"/>
    <w:rsid w:val="008E3F85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d">
    <w:name w:val="_Рисунок_Название Знак"/>
    <w:link w:val="affffffb"/>
    <w:rsid w:val="008E3F85"/>
    <w:rPr>
      <w:rFonts w:ascii="Times New Roman" w:hAnsi="Times New Roman" w:cs="Times New Roman"/>
      <w:bCs/>
      <w:sz w:val="24"/>
      <w14:ligatures w14:val="standardContextual"/>
    </w:rPr>
  </w:style>
  <w:style w:type="paragraph" w:customStyle="1" w:styleId="19">
    <w:name w:val="_Табл_Текст_Нумеров1"/>
    <w:basedOn w:val="a6"/>
    <w:qFormat/>
    <w:rsid w:val="008E3F85"/>
    <w:pPr>
      <w:numPr>
        <w:numId w:val="14"/>
      </w:numPr>
      <w:jc w:val="left"/>
    </w:pPr>
  </w:style>
  <w:style w:type="paragraph" w:customStyle="1" w:styleId="28">
    <w:name w:val="_Табл_Текст_Нумеров2"/>
    <w:basedOn w:val="19"/>
    <w:qFormat/>
    <w:rsid w:val="008E3F85"/>
    <w:pPr>
      <w:numPr>
        <w:ilvl w:val="1"/>
      </w:numPr>
    </w:pPr>
  </w:style>
  <w:style w:type="paragraph" w:customStyle="1" w:styleId="37">
    <w:name w:val="_Табл_Текст_Нумеров3"/>
    <w:basedOn w:val="28"/>
    <w:qFormat/>
    <w:rsid w:val="008E3F85"/>
    <w:pPr>
      <w:numPr>
        <w:ilvl w:val="2"/>
      </w:numPr>
    </w:pPr>
  </w:style>
  <w:style w:type="paragraph" w:customStyle="1" w:styleId="affffffe">
    <w:name w:val="_Титул наименование организации"/>
    <w:basedOn w:val="a6"/>
    <w:link w:val="afffffff"/>
    <w:rsid w:val="008E3F85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">
    <w:name w:val="_Титул наименование организации Знак"/>
    <w:link w:val="affffffe"/>
    <w:rsid w:val="008E3F85"/>
    <w:rPr>
      <w:rFonts w:ascii="Times New Roman" w:eastAsia="Times New Roman" w:hAnsi="Times New Roman" w:cs="Times New Roman"/>
      <w:noProof/>
      <w:sz w:val="26"/>
      <w:szCs w:val="26"/>
      <w:lang w:eastAsia="ru-RU"/>
    </w:rPr>
  </w:style>
  <w:style w:type="paragraph" w:customStyle="1" w:styleId="afffffff0">
    <w:name w:val="_Титул_другое"/>
    <w:basedOn w:val="a6"/>
    <w:rsid w:val="008E3F85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1">
    <w:name w:val="_Титул_Количество страниц"/>
    <w:basedOn w:val="a6"/>
    <w:link w:val="afffffff2"/>
    <w:qFormat/>
    <w:rsid w:val="008E3F85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2">
    <w:name w:val="_Титул_Количество страниц Знак"/>
    <w:basedOn w:val="a8"/>
    <w:link w:val="afffffff1"/>
    <w:rsid w:val="008E3F8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3">
    <w:name w:val="_Титул_Москва год"/>
    <w:basedOn w:val="a6"/>
    <w:link w:val="afffffff4"/>
    <w:rsid w:val="008E3F85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4">
    <w:name w:val="_Титул_Москва год Знак"/>
    <w:link w:val="afffffff3"/>
    <w:rsid w:val="008E3F85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customStyle="1" w:styleId="afffffff5">
    <w:name w:val="_Титул_Название системы"/>
    <w:basedOn w:val="a6"/>
    <w:next w:val="afffffff6"/>
    <w:link w:val="afffffff7"/>
    <w:rsid w:val="008E3F85"/>
    <w:pPr>
      <w:spacing w:before="480"/>
      <w:jc w:val="center"/>
    </w:pPr>
    <w:rPr>
      <w:sz w:val="28"/>
      <w:szCs w:val="28"/>
    </w:rPr>
  </w:style>
  <w:style w:type="character" w:customStyle="1" w:styleId="afffffff7">
    <w:name w:val="_Титул_Название системы Знак"/>
    <w:link w:val="afffffff5"/>
    <w:rsid w:val="008E3F85"/>
    <w:rPr>
      <w:rFonts w:ascii="Times New Roman" w:hAnsi="Times New Roman" w:cs="Times New Roman"/>
      <w:sz w:val="28"/>
      <w:szCs w:val="28"/>
      <w14:ligatures w14:val="standardContextual"/>
    </w:rPr>
  </w:style>
  <w:style w:type="paragraph" w:customStyle="1" w:styleId="afffffff8">
    <w:name w:val="_Титул_Утвеждаю"/>
    <w:basedOn w:val="a6"/>
    <w:next w:val="a6"/>
    <w:rsid w:val="008E3F85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9">
    <w:name w:val="_Титул_штамп"/>
    <w:basedOn w:val="a6"/>
    <w:rsid w:val="008E3F85"/>
    <w:pPr>
      <w:framePr w:hSpace="180" w:wrap="around" w:vAnchor="text" w:hAnchor="margin" w:x="-142" w:y="186"/>
      <w:spacing w:before="60"/>
      <w:jc w:val="left"/>
    </w:pPr>
  </w:style>
  <w:style w:type="paragraph" w:customStyle="1" w:styleId="afffffff6">
    <w:name w:val="_Титул_Название подсистемы"/>
    <w:basedOn w:val="a6"/>
    <w:next w:val="afffffffa"/>
    <w:link w:val="afffffffb"/>
    <w:rsid w:val="008E3F85"/>
    <w:pPr>
      <w:spacing w:before="120"/>
      <w:jc w:val="center"/>
    </w:pPr>
    <w:rPr>
      <w:caps/>
      <w:szCs w:val="22"/>
    </w:rPr>
  </w:style>
  <w:style w:type="paragraph" w:customStyle="1" w:styleId="afffffffa">
    <w:name w:val="_Титул_Название компонента"/>
    <w:basedOn w:val="a6"/>
    <w:next w:val="a6"/>
    <w:link w:val="afffffffc"/>
    <w:rsid w:val="008E3F85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d">
    <w:name w:val="_Титул_Название вида работ"/>
    <w:basedOn w:val="a6"/>
    <w:link w:val="afffffffe"/>
    <w:qFormat/>
    <w:rsid w:val="008E3F85"/>
    <w:pPr>
      <w:spacing w:before="120"/>
      <w:jc w:val="center"/>
    </w:pPr>
  </w:style>
  <w:style w:type="character" w:customStyle="1" w:styleId="afffffffe">
    <w:name w:val="_Титул_Название вида работ Знак"/>
    <w:basedOn w:val="a8"/>
    <w:link w:val="afffffffd"/>
    <w:rsid w:val="008E3F85"/>
    <w:rPr>
      <w:rFonts w:ascii="Times New Roman" w:hAnsi="Times New Roman" w:cs="Times New Roman"/>
      <w:sz w:val="24"/>
      <w:szCs w:val="24"/>
      <w14:ligatures w14:val="standardContextual"/>
    </w:rPr>
  </w:style>
  <w:style w:type="character" w:customStyle="1" w:styleId="afffffffc">
    <w:name w:val="_Титул_Название компонента Знак"/>
    <w:basedOn w:val="a8"/>
    <w:link w:val="afffffffa"/>
    <w:rsid w:val="008E3F85"/>
    <w:rPr>
      <w:rFonts w:ascii="Times New Roman" w:hAnsi="Times New Roman" w:cs="Arial"/>
      <w:caps/>
      <w:sz w:val="24"/>
      <w:szCs w:val="24"/>
      <w14:ligatures w14:val="standardContextual"/>
    </w:rPr>
  </w:style>
  <w:style w:type="character" w:customStyle="1" w:styleId="afffffffb">
    <w:name w:val="_Титул_Название подсистемы Знак"/>
    <w:basedOn w:val="a8"/>
    <w:link w:val="afffffff6"/>
    <w:rsid w:val="008E3F85"/>
    <w:rPr>
      <w:rFonts w:ascii="Times New Roman" w:hAnsi="Times New Roman" w:cs="Times New Roman"/>
      <w:caps/>
      <w:sz w:val="24"/>
      <w14:ligatures w14:val="standardContextual"/>
    </w:rPr>
  </w:style>
  <w:style w:type="paragraph" w:customStyle="1" w:styleId="affffffff">
    <w:name w:val="_Титул_Шифр документа"/>
    <w:basedOn w:val="a6"/>
    <w:rsid w:val="008E3F85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0">
    <w:name w:val="_Титул_Название тома"/>
    <w:basedOn w:val="a6"/>
    <w:next w:val="affffffff"/>
    <w:link w:val="affffffff1"/>
    <w:qFormat/>
    <w:rsid w:val="008E3F85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1">
    <w:name w:val="_Титул_Название тома Знак"/>
    <w:basedOn w:val="a8"/>
    <w:link w:val="affffffff0"/>
    <w:rsid w:val="008E3F85"/>
    <w:rPr>
      <w:rFonts w:ascii="Times New Roman" w:eastAsia="Times New Roman" w:hAnsi="Times New Roman" w:cs="Times New Roman"/>
      <w:caps/>
      <w:sz w:val="28"/>
      <w:szCs w:val="28"/>
      <w:lang w:eastAsia="ru-RU"/>
    </w:rPr>
  </w:style>
  <w:style w:type="paragraph" w:customStyle="1" w:styleId="affffffff2">
    <w:name w:val="_Табл_Текст_лев"/>
    <w:basedOn w:val="a6"/>
    <w:link w:val="0"/>
    <w:qFormat/>
    <w:rsid w:val="008E3F85"/>
    <w:pPr>
      <w:widowControl/>
      <w:autoSpaceDN/>
      <w:adjustRightInd/>
      <w:jc w:val="left"/>
      <w:textAlignment w:val="auto"/>
    </w:pPr>
  </w:style>
  <w:style w:type="paragraph" w:customStyle="1" w:styleId="14">
    <w:name w:val="ТЗ.Список 1 маркированный"/>
    <w:basedOn w:val="afffff6"/>
    <w:link w:val="1f8"/>
    <w:uiPriority w:val="4"/>
    <w:qFormat/>
    <w:rsid w:val="00922AF5"/>
    <w:pPr>
      <w:numPr>
        <w:numId w:val="15"/>
      </w:numPr>
      <w:spacing w:before="0" w:after="120"/>
      <w:contextualSpacing/>
    </w:pPr>
    <w:rPr>
      <w:bCs w:val="0"/>
      <w:iCs w:val="0"/>
    </w:rPr>
  </w:style>
  <w:style w:type="character" w:customStyle="1" w:styleId="1f8">
    <w:name w:val="ТЗ.Список 1 маркированный Знак"/>
    <w:basedOn w:val="afffff7"/>
    <w:link w:val="14"/>
    <w:uiPriority w:val="4"/>
    <w:rsid w:val="00922AF5"/>
    <w:rPr>
      <w:rFonts w:ascii="Times New Roman" w:eastAsia="Calibri" w:hAnsi="Times New Roman" w:cs="Times New Roman"/>
      <w:bCs w:val="0"/>
      <w:iCs w:val="0"/>
      <w:sz w:val="24"/>
      <w:szCs w:val="24"/>
      <w:lang w:eastAsia="ru-RU"/>
    </w:rPr>
  </w:style>
  <w:style w:type="paragraph" w:customStyle="1" w:styleId="23">
    <w:name w:val="ТЗ.Список 2 маркированный"/>
    <w:basedOn w:val="afffff6"/>
    <w:uiPriority w:val="4"/>
    <w:qFormat/>
    <w:rsid w:val="00922AF5"/>
    <w:pPr>
      <w:numPr>
        <w:ilvl w:val="1"/>
        <w:numId w:val="15"/>
      </w:numPr>
      <w:spacing w:before="0" w:after="0"/>
      <w:contextualSpacing/>
    </w:pPr>
    <w:rPr>
      <w:rFonts w:eastAsiaTheme="minorEastAsia"/>
      <w:bCs w:val="0"/>
      <w:iCs w:val="0"/>
      <w:lang w:eastAsia="en-US"/>
    </w:rPr>
  </w:style>
  <w:style w:type="paragraph" w:customStyle="1" w:styleId="32">
    <w:name w:val="ТЗ.Список 3 маркированный"/>
    <w:basedOn w:val="afffff6"/>
    <w:uiPriority w:val="4"/>
    <w:qFormat/>
    <w:rsid w:val="00922AF5"/>
    <w:pPr>
      <w:numPr>
        <w:ilvl w:val="2"/>
        <w:numId w:val="15"/>
      </w:numPr>
      <w:spacing w:before="0" w:after="0"/>
      <w:contextualSpacing/>
    </w:pPr>
    <w:rPr>
      <w:rFonts w:eastAsiaTheme="minorEastAsia" w:cs="Arial"/>
      <w:bCs w:val="0"/>
      <w:iCs w:val="0"/>
      <w:lang w:eastAsia="en-US"/>
    </w:rPr>
  </w:style>
  <w:style w:type="paragraph" w:customStyle="1" w:styleId="41">
    <w:name w:val="ТЗ.Список 4 маркированный"/>
    <w:basedOn w:val="afffff6"/>
    <w:link w:val="4c"/>
    <w:uiPriority w:val="4"/>
    <w:qFormat/>
    <w:rsid w:val="00922AF5"/>
    <w:pPr>
      <w:numPr>
        <w:ilvl w:val="3"/>
        <w:numId w:val="15"/>
      </w:numPr>
      <w:spacing w:before="0" w:after="0"/>
    </w:pPr>
    <w:rPr>
      <w:rFonts w:eastAsiaTheme="minorEastAsia"/>
      <w:bCs w:val="0"/>
      <w:iCs w:val="0"/>
      <w:lang w:eastAsia="en-US"/>
    </w:rPr>
  </w:style>
  <w:style w:type="paragraph" w:customStyle="1" w:styleId="affffffff3">
    <w:name w:val="ТЗ.Основной"/>
    <w:basedOn w:val="2f5"/>
    <w:link w:val="affffffff4"/>
    <w:qFormat/>
    <w:rsid w:val="009D0368"/>
    <w:pPr>
      <w:spacing w:before="60" w:after="60" w:line="240" w:lineRule="auto"/>
      <w:ind w:firstLine="505"/>
    </w:pPr>
    <w:rPr>
      <w:rFonts w:eastAsia="Times New Roman"/>
      <w:lang w:val="x-none" w:eastAsia="x-none"/>
    </w:rPr>
  </w:style>
  <w:style w:type="character" w:customStyle="1" w:styleId="affffffff4">
    <w:name w:val="ТЗ.Основной Знак"/>
    <w:link w:val="affffffff3"/>
    <w:rsid w:val="009D0368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2f5">
    <w:name w:val="Body Text 2"/>
    <w:basedOn w:val="a6"/>
    <w:link w:val="2f6"/>
    <w:uiPriority w:val="99"/>
    <w:semiHidden/>
    <w:unhideWhenUsed/>
    <w:rsid w:val="009D0368"/>
    <w:pPr>
      <w:spacing w:after="120" w:line="480" w:lineRule="auto"/>
    </w:pPr>
  </w:style>
  <w:style w:type="character" w:customStyle="1" w:styleId="2f6">
    <w:name w:val="Основной текст 2 Знак"/>
    <w:basedOn w:val="a8"/>
    <w:link w:val="2f5"/>
    <w:uiPriority w:val="99"/>
    <w:semiHidden/>
    <w:rsid w:val="009D0368"/>
    <w:rPr>
      <w:rFonts w:ascii="Times New Roman" w:hAnsi="Times New Roman" w:cs="Times New Roman"/>
      <w:sz w:val="24"/>
      <w:szCs w:val="24"/>
    </w:rPr>
  </w:style>
  <w:style w:type="paragraph" w:customStyle="1" w:styleId="2f7">
    <w:name w:val="ТЗ.Приложение Название 2"/>
    <w:basedOn w:val="a5"/>
    <w:link w:val="2f8"/>
    <w:qFormat/>
    <w:rsid w:val="009D0368"/>
    <w:pPr>
      <w:numPr>
        <w:numId w:val="0"/>
      </w:numPr>
      <w:spacing w:line="264" w:lineRule="auto"/>
      <w:ind w:hanging="8"/>
      <w:outlineLvl w:val="1"/>
    </w:pPr>
    <w:rPr>
      <w:caps/>
    </w:rPr>
  </w:style>
  <w:style w:type="character" w:customStyle="1" w:styleId="2f8">
    <w:name w:val="ТЗ.Приложение Название 2 Знак"/>
    <w:basedOn w:val="afffffe"/>
    <w:link w:val="2f7"/>
    <w:rsid w:val="009D0368"/>
    <w:rPr>
      <w:rFonts w:ascii="Times New Roman" w:eastAsiaTheme="minorHAnsi" w:hAnsi="Times New Roman" w:cstheme="minorHAnsi"/>
      <w:b/>
      <w:bCs/>
      <w:iCs/>
      <w:caps w:val="0"/>
      <w:kern w:val="32"/>
      <w:sz w:val="30"/>
      <w:szCs w:val="28"/>
      <w14:ligatures w14:val="standardContextual"/>
    </w:rPr>
  </w:style>
  <w:style w:type="paragraph" w:customStyle="1" w:styleId="3f1">
    <w:name w:val="ТЗ.Приложение Название 3"/>
    <w:basedOn w:val="2f7"/>
    <w:link w:val="3f2"/>
    <w:qFormat/>
    <w:rsid w:val="009D0368"/>
    <w:pPr>
      <w:ind w:left="993" w:hanging="284"/>
      <w:outlineLvl w:val="2"/>
    </w:pPr>
    <w:rPr>
      <w:sz w:val="26"/>
      <w:szCs w:val="26"/>
    </w:rPr>
  </w:style>
  <w:style w:type="character" w:customStyle="1" w:styleId="3f2">
    <w:name w:val="ТЗ.Приложение Название 3 Знак"/>
    <w:basedOn w:val="2f8"/>
    <w:link w:val="3f1"/>
    <w:rsid w:val="009D0368"/>
    <w:rPr>
      <w:rFonts w:ascii="Times New Roman" w:eastAsiaTheme="minorHAnsi" w:hAnsi="Times New Roman" w:cstheme="minorHAnsi"/>
      <w:b/>
      <w:bCs/>
      <w:iCs/>
      <w:caps w:val="0"/>
      <w:kern w:val="32"/>
      <w:sz w:val="26"/>
      <w:szCs w:val="26"/>
      <w14:ligatures w14:val="standardContextual"/>
    </w:rPr>
  </w:style>
  <w:style w:type="character" w:customStyle="1" w:styleId="3f">
    <w:name w:val="ТЗ.Приложение.Название.3 Знак"/>
    <w:basedOn w:val="2f2"/>
    <w:link w:val="3c"/>
    <w:rsid w:val="009D0368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paragraph" w:customStyle="1" w:styleId="a1">
    <w:name w:val="ТЗ.Приложение.Номер"/>
    <w:basedOn w:val="1b"/>
    <w:next w:val="afffff6"/>
    <w:uiPriority w:val="20"/>
    <w:rsid w:val="009D0368"/>
    <w:pPr>
      <w:numPr>
        <w:numId w:val="16"/>
      </w:numPr>
      <w:spacing w:before="240"/>
      <w:ind w:left="709" w:firstLine="0"/>
      <w:jc w:val="left"/>
    </w:pPr>
    <w:rPr>
      <w:rFonts w:eastAsia="Calibri" w:cstheme="majorHAnsi"/>
      <w:caps w:val="0"/>
      <w:sz w:val="30"/>
    </w:rPr>
  </w:style>
  <w:style w:type="table" w:customStyle="1" w:styleId="affffffff5">
    <w:name w:val="ТЗ.Рамки"/>
    <w:basedOn w:val="a9"/>
    <w:uiPriority w:val="99"/>
    <w:rsid w:val="009D0368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Col">
      <w:pPr>
        <w:jc w:val="left"/>
      </w:pPr>
    </w:tblStylePr>
  </w:style>
  <w:style w:type="paragraph" w:customStyle="1" w:styleId="11">
    <w:name w:val="ТЗ.Список 1 номер"/>
    <w:basedOn w:val="afffff6"/>
    <w:uiPriority w:val="6"/>
    <w:rsid w:val="009D0368"/>
    <w:pPr>
      <w:numPr>
        <w:numId w:val="17"/>
      </w:numPr>
      <w:spacing w:before="0" w:after="0"/>
    </w:pPr>
    <w:rPr>
      <w:rFonts w:eastAsiaTheme="minorEastAsia"/>
      <w:bCs w:val="0"/>
      <w:iCs w:val="0"/>
      <w:lang w:eastAsia="en-US"/>
    </w:rPr>
  </w:style>
  <w:style w:type="paragraph" w:customStyle="1" w:styleId="15">
    <w:name w:val="ТЗ.Список 1 нумерованный"/>
    <w:basedOn w:val="afffff6"/>
    <w:uiPriority w:val="5"/>
    <w:qFormat/>
    <w:rsid w:val="009D0368"/>
    <w:pPr>
      <w:numPr>
        <w:numId w:val="18"/>
      </w:numPr>
      <w:spacing w:before="0" w:after="0"/>
    </w:pPr>
    <w:rPr>
      <w:rFonts w:eastAsiaTheme="minorEastAsia"/>
      <w:bCs w:val="0"/>
      <w:iCs w:val="0"/>
      <w:lang w:eastAsia="en-US"/>
    </w:rPr>
  </w:style>
  <w:style w:type="paragraph" w:customStyle="1" w:styleId="20">
    <w:name w:val="ТЗ.Список 2 номер"/>
    <w:basedOn w:val="afffff6"/>
    <w:uiPriority w:val="5"/>
    <w:qFormat/>
    <w:rsid w:val="009D0368"/>
    <w:pPr>
      <w:numPr>
        <w:ilvl w:val="1"/>
        <w:numId w:val="17"/>
      </w:numPr>
      <w:spacing w:before="0" w:after="0"/>
    </w:pPr>
    <w:rPr>
      <w:rFonts w:eastAsiaTheme="minorEastAsia"/>
      <w:bCs w:val="0"/>
      <w:iCs w:val="0"/>
      <w:lang w:val="en-US" w:eastAsia="en-US"/>
    </w:rPr>
  </w:style>
  <w:style w:type="paragraph" w:customStyle="1" w:styleId="24">
    <w:name w:val="ТЗ.Список 2 нумерованный"/>
    <w:basedOn w:val="afffff6"/>
    <w:uiPriority w:val="5"/>
    <w:qFormat/>
    <w:rsid w:val="009D0368"/>
    <w:pPr>
      <w:numPr>
        <w:ilvl w:val="1"/>
        <w:numId w:val="18"/>
      </w:numPr>
      <w:spacing w:before="0" w:after="0"/>
    </w:pPr>
    <w:rPr>
      <w:rFonts w:eastAsiaTheme="minorEastAsia"/>
      <w:bCs w:val="0"/>
      <w:iCs w:val="0"/>
      <w:lang w:eastAsia="en-US"/>
    </w:rPr>
  </w:style>
  <w:style w:type="paragraph" w:customStyle="1" w:styleId="30">
    <w:name w:val="ТЗ.Список 3 номер"/>
    <w:basedOn w:val="afffff6"/>
    <w:uiPriority w:val="5"/>
    <w:qFormat/>
    <w:rsid w:val="009D0368"/>
    <w:pPr>
      <w:numPr>
        <w:ilvl w:val="2"/>
        <w:numId w:val="17"/>
      </w:numPr>
      <w:spacing w:before="0" w:after="0"/>
    </w:pPr>
    <w:rPr>
      <w:rFonts w:eastAsiaTheme="minorEastAsia" w:cs="Arial"/>
      <w:bCs w:val="0"/>
      <w:iCs w:val="0"/>
      <w:lang w:eastAsia="en-US"/>
    </w:rPr>
  </w:style>
  <w:style w:type="paragraph" w:customStyle="1" w:styleId="33">
    <w:name w:val="ТЗ.Список 3 нумерованный"/>
    <w:basedOn w:val="afffff6"/>
    <w:uiPriority w:val="5"/>
    <w:qFormat/>
    <w:rsid w:val="009D0368"/>
    <w:pPr>
      <w:numPr>
        <w:ilvl w:val="2"/>
        <w:numId w:val="18"/>
      </w:numPr>
      <w:spacing w:before="0" w:after="0"/>
    </w:pPr>
    <w:rPr>
      <w:rFonts w:eastAsiaTheme="minorEastAsia"/>
      <w:bCs w:val="0"/>
      <w:iCs w:val="0"/>
      <w:lang w:eastAsia="en-US"/>
    </w:rPr>
  </w:style>
  <w:style w:type="character" w:customStyle="1" w:styleId="4c">
    <w:name w:val="ТЗ.Список 4 маркированный Знак"/>
    <w:basedOn w:val="afffff7"/>
    <w:link w:val="41"/>
    <w:uiPriority w:val="4"/>
    <w:rsid w:val="009D0368"/>
    <w:rPr>
      <w:rFonts w:ascii="Times New Roman" w:eastAsia="Calibri" w:hAnsi="Times New Roman" w:cs="Times New Roman"/>
      <w:bCs w:val="0"/>
      <w:iCs w:val="0"/>
      <w:sz w:val="24"/>
      <w:szCs w:val="24"/>
      <w:lang w:eastAsia="ru-RU"/>
    </w:rPr>
  </w:style>
  <w:style w:type="paragraph" w:customStyle="1" w:styleId="40">
    <w:name w:val="ТЗ.Список 4 номер"/>
    <w:basedOn w:val="afffff6"/>
    <w:uiPriority w:val="5"/>
    <w:qFormat/>
    <w:rsid w:val="009D0368"/>
    <w:pPr>
      <w:numPr>
        <w:ilvl w:val="3"/>
        <w:numId w:val="17"/>
      </w:numPr>
      <w:spacing w:before="0" w:after="0"/>
    </w:pPr>
    <w:rPr>
      <w:rFonts w:eastAsiaTheme="minorEastAsia"/>
      <w:bCs w:val="0"/>
      <w:iCs w:val="0"/>
      <w:lang w:eastAsia="en-US"/>
    </w:rPr>
  </w:style>
  <w:style w:type="paragraph" w:customStyle="1" w:styleId="42">
    <w:name w:val="ТЗ.Список 4 нумерованный"/>
    <w:basedOn w:val="afffff6"/>
    <w:uiPriority w:val="5"/>
    <w:qFormat/>
    <w:rsid w:val="009D0368"/>
    <w:pPr>
      <w:numPr>
        <w:ilvl w:val="3"/>
        <w:numId w:val="18"/>
      </w:numPr>
      <w:spacing w:before="0" w:after="0"/>
    </w:pPr>
    <w:rPr>
      <w:rFonts w:eastAsiaTheme="minorEastAsia"/>
      <w:bCs w:val="0"/>
      <w:iCs w:val="0"/>
      <w:lang w:eastAsia="en-US"/>
    </w:rPr>
  </w:style>
  <w:style w:type="paragraph" w:customStyle="1" w:styleId="1c">
    <w:name w:val="ТЗ.Таблица.Список 1 маркированный"/>
    <w:basedOn w:val="afffff8"/>
    <w:link w:val="1f9"/>
    <w:uiPriority w:val="30"/>
    <w:qFormat/>
    <w:rsid w:val="009D0368"/>
    <w:pPr>
      <w:numPr>
        <w:numId w:val="19"/>
      </w:numPr>
      <w:spacing w:before="60" w:after="60"/>
    </w:pPr>
  </w:style>
  <w:style w:type="paragraph" w:customStyle="1" w:styleId="2b">
    <w:name w:val="ТЗ.Таблица.Список 2 маркированный"/>
    <w:basedOn w:val="afffff8"/>
    <w:uiPriority w:val="30"/>
    <w:qFormat/>
    <w:rsid w:val="009D0368"/>
    <w:pPr>
      <w:numPr>
        <w:ilvl w:val="1"/>
        <w:numId w:val="19"/>
      </w:numPr>
      <w:spacing w:before="60" w:after="60"/>
    </w:pPr>
    <w:rPr>
      <w:sz w:val="22"/>
    </w:rPr>
  </w:style>
  <w:style w:type="paragraph" w:customStyle="1" w:styleId="3a">
    <w:name w:val="ТЗ.Таблица.Список 3 маркированный"/>
    <w:basedOn w:val="afffff8"/>
    <w:uiPriority w:val="30"/>
    <w:qFormat/>
    <w:rsid w:val="009D0368"/>
    <w:pPr>
      <w:numPr>
        <w:ilvl w:val="2"/>
        <w:numId w:val="19"/>
      </w:numPr>
      <w:spacing w:before="60" w:after="60"/>
    </w:pPr>
    <w:rPr>
      <w:sz w:val="22"/>
    </w:rPr>
  </w:style>
  <w:style w:type="paragraph" w:customStyle="1" w:styleId="48">
    <w:name w:val="ТЗ.Таблица.Список 4 маркированный"/>
    <w:basedOn w:val="afffff8"/>
    <w:uiPriority w:val="30"/>
    <w:qFormat/>
    <w:rsid w:val="009D0368"/>
    <w:pPr>
      <w:numPr>
        <w:ilvl w:val="3"/>
        <w:numId w:val="19"/>
      </w:numPr>
      <w:spacing w:before="60" w:after="60"/>
    </w:pPr>
    <w:rPr>
      <w:sz w:val="22"/>
    </w:rPr>
  </w:style>
  <w:style w:type="character" w:customStyle="1" w:styleId="1f9">
    <w:name w:val="ТЗ.Таблица.Список 1 маркированный Знак"/>
    <w:basedOn w:val="afffff9"/>
    <w:link w:val="1c"/>
    <w:uiPriority w:val="30"/>
    <w:rsid w:val="009D0368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51">
    <w:name w:val="ТЗ.Таблица.Список 5маркированный"/>
    <w:basedOn w:val="48"/>
    <w:qFormat/>
    <w:rsid w:val="009D0368"/>
    <w:pPr>
      <w:numPr>
        <w:ilvl w:val="4"/>
      </w:numPr>
    </w:pPr>
  </w:style>
  <w:style w:type="paragraph" w:customStyle="1" w:styleId="16">
    <w:name w:val="ТЗ.Таблица.Список 1 нумерованный"/>
    <w:basedOn w:val="afffff8"/>
    <w:uiPriority w:val="31"/>
    <w:qFormat/>
    <w:rsid w:val="009D0368"/>
    <w:pPr>
      <w:numPr>
        <w:numId w:val="20"/>
      </w:numPr>
      <w:spacing w:before="60" w:after="60"/>
    </w:pPr>
    <w:rPr>
      <w:sz w:val="22"/>
    </w:rPr>
  </w:style>
  <w:style w:type="paragraph" w:customStyle="1" w:styleId="25">
    <w:name w:val="ТЗ.Таблица.Список 2 нумерованный"/>
    <w:basedOn w:val="afffff8"/>
    <w:uiPriority w:val="31"/>
    <w:qFormat/>
    <w:rsid w:val="009D0368"/>
    <w:pPr>
      <w:numPr>
        <w:ilvl w:val="1"/>
        <w:numId w:val="20"/>
      </w:numPr>
      <w:spacing w:before="60" w:after="60"/>
    </w:pPr>
    <w:rPr>
      <w:sz w:val="22"/>
    </w:rPr>
  </w:style>
  <w:style w:type="paragraph" w:customStyle="1" w:styleId="34">
    <w:name w:val="ТЗ.Таблица.Список 3 нумерованный"/>
    <w:basedOn w:val="afffff8"/>
    <w:uiPriority w:val="31"/>
    <w:qFormat/>
    <w:rsid w:val="009D0368"/>
    <w:pPr>
      <w:numPr>
        <w:ilvl w:val="2"/>
        <w:numId w:val="20"/>
      </w:numPr>
      <w:spacing w:before="60" w:after="60"/>
    </w:pPr>
    <w:rPr>
      <w:sz w:val="22"/>
      <w:lang w:val="en-US"/>
    </w:rPr>
  </w:style>
  <w:style w:type="paragraph" w:customStyle="1" w:styleId="43">
    <w:name w:val="ТЗ.Таблица.Список 4 нумерованный"/>
    <w:basedOn w:val="afffff8"/>
    <w:uiPriority w:val="31"/>
    <w:qFormat/>
    <w:rsid w:val="009D0368"/>
    <w:pPr>
      <w:numPr>
        <w:ilvl w:val="3"/>
        <w:numId w:val="20"/>
      </w:numPr>
      <w:spacing w:before="60" w:after="60"/>
    </w:pPr>
    <w:rPr>
      <w:sz w:val="22"/>
    </w:rPr>
  </w:style>
  <w:style w:type="paragraph" w:customStyle="1" w:styleId="phtableitemizedlist2">
    <w:name w:val="ph_table_itemizedlist_2"/>
    <w:basedOn w:val="a6"/>
    <w:autoRedefine/>
    <w:qFormat/>
    <w:rsid w:val="009D0368"/>
    <w:pPr>
      <w:numPr>
        <w:ilvl w:val="1"/>
        <w:numId w:val="21"/>
      </w:numPr>
      <w:spacing w:before="20" w:after="120"/>
    </w:pPr>
    <w:rPr>
      <w:rFonts w:eastAsia="Times New Roman" w:cs="Arial"/>
      <w:bCs/>
      <w:sz w:val="20"/>
      <w:szCs w:val="20"/>
      <w:lang w:eastAsia="ru-RU"/>
    </w:rPr>
  </w:style>
  <w:style w:type="character" w:customStyle="1" w:styleId="3f3">
    <w:name w:val="Неразрешенное упоминание3"/>
    <w:basedOn w:val="a8"/>
    <w:uiPriority w:val="99"/>
    <w:semiHidden/>
    <w:unhideWhenUsed/>
    <w:rsid w:val="009D0368"/>
    <w:rPr>
      <w:color w:val="605E5C"/>
      <w:shd w:val="clear" w:color="auto" w:fill="E1DFDD"/>
    </w:rPr>
  </w:style>
  <w:style w:type="character" w:styleId="affffffff6">
    <w:name w:val="Unresolved Mention"/>
    <w:basedOn w:val="a8"/>
    <w:uiPriority w:val="99"/>
    <w:semiHidden/>
    <w:unhideWhenUsed/>
    <w:rsid w:val="009D0368"/>
    <w:rPr>
      <w:color w:val="605E5C"/>
      <w:shd w:val="clear" w:color="auto" w:fill="E1DFDD"/>
    </w:rPr>
  </w:style>
  <w:style w:type="paragraph" w:customStyle="1" w:styleId="affffffff7">
    <w:name w:val="_Табл_Заголовок"/>
    <w:basedOn w:val="a6"/>
    <w:rsid w:val="008E3F85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8">
    <w:name w:val="_Табл_Название"/>
    <w:basedOn w:val="a6"/>
    <w:rsid w:val="008E3F85"/>
    <w:pPr>
      <w:widowControl/>
      <w:suppressAutoHyphens/>
      <w:spacing w:before="120" w:after="60"/>
    </w:pPr>
  </w:style>
  <w:style w:type="paragraph" w:customStyle="1" w:styleId="affffffff9">
    <w:name w:val="_Заголовок без нумерации в оглавлении"/>
    <w:basedOn w:val="a6"/>
    <w:next w:val="a7"/>
    <w:rsid w:val="008E3F85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a">
    <w:name w:val="_Заголовок без нумерации Не в оглавлении"/>
    <w:basedOn w:val="a6"/>
    <w:next w:val="a7"/>
    <w:link w:val="affffffffb"/>
    <w:rsid w:val="008E3F85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b">
    <w:name w:val="_Заголовок без нумерации Не в оглавлении Знак"/>
    <w:link w:val="affffffffa"/>
    <w:rsid w:val="008E3F85"/>
    <w:rPr>
      <w:rFonts w:ascii="Times New Roman" w:hAnsi="Times New Roman" w:cs="Times New Roman"/>
      <w:b/>
      <w:caps/>
      <w:spacing w:val="20"/>
      <w:sz w:val="24"/>
      <w:szCs w:val="28"/>
      <w14:ligatures w14:val="standardContextual"/>
    </w:rPr>
  </w:style>
  <w:style w:type="character" w:customStyle="1" w:styleId="3f0">
    <w:name w:val="_Маркированный список уровня 3 Знак"/>
    <w:basedOn w:val="2f4"/>
    <w:link w:val="31"/>
    <w:rsid w:val="008E3F85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18">
    <w:name w:val="_Нумерованный 1"/>
    <w:basedOn w:val="a6"/>
    <w:link w:val="111"/>
    <w:qFormat/>
    <w:rsid w:val="008E3F85"/>
    <w:pPr>
      <w:widowControl/>
      <w:numPr>
        <w:numId w:val="36"/>
      </w:numPr>
    </w:pPr>
  </w:style>
  <w:style w:type="character" w:customStyle="1" w:styleId="111">
    <w:name w:val="_Нумерованный 1 Знак1"/>
    <w:link w:val="18"/>
    <w:rsid w:val="008E3F8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7">
    <w:name w:val="_Нумерованный 2"/>
    <w:basedOn w:val="18"/>
    <w:link w:val="210"/>
    <w:qFormat/>
    <w:rsid w:val="008E3F85"/>
    <w:pPr>
      <w:numPr>
        <w:ilvl w:val="1"/>
      </w:numPr>
    </w:pPr>
  </w:style>
  <w:style w:type="character" w:customStyle="1" w:styleId="210">
    <w:name w:val="_Нумерованный 2 Знак1"/>
    <w:basedOn w:val="111"/>
    <w:link w:val="27"/>
    <w:rsid w:val="008E3F8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36">
    <w:name w:val="_Нумерованный 3"/>
    <w:basedOn w:val="27"/>
    <w:link w:val="3f4"/>
    <w:rsid w:val="008E3F85"/>
    <w:pPr>
      <w:numPr>
        <w:ilvl w:val="2"/>
      </w:numPr>
    </w:pPr>
  </w:style>
  <w:style w:type="character" w:customStyle="1" w:styleId="3f4">
    <w:name w:val="_Нумерованный 3 Знак"/>
    <w:basedOn w:val="210"/>
    <w:link w:val="36"/>
    <w:rsid w:val="008E3F8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c">
    <w:name w:val="_Основной после таблицы и рисунка"/>
    <w:basedOn w:val="a7"/>
    <w:next w:val="a7"/>
    <w:qFormat/>
    <w:rsid w:val="008E3F85"/>
    <w:pPr>
      <w:spacing w:before="240"/>
    </w:pPr>
  </w:style>
  <w:style w:type="paragraph" w:customStyle="1" w:styleId="12">
    <w:name w:val="_Перечисление 1"/>
    <w:basedOn w:val="a6"/>
    <w:qFormat/>
    <w:rsid w:val="008E3F85"/>
    <w:pPr>
      <w:widowControl/>
      <w:numPr>
        <w:numId w:val="23"/>
      </w:numPr>
    </w:pPr>
  </w:style>
  <w:style w:type="paragraph" w:customStyle="1" w:styleId="21">
    <w:name w:val="_Перечисление 2"/>
    <w:basedOn w:val="12"/>
    <w:qFormat/>
    <w:rsid w:val="008E3F85"/>
    <w:pPr>
      <w:numPr>
        <w:ilvl w:val="1"/>
      </w:numPr>
    </w:pPr>
  </w:style>
  <w:style w:type="paragraph" w:customStyle="1" w:styleId="affffffffc">
    <w:name w:val="_Табл_Подзаголовок"/>
    <w:basedOn w:val="a6"/>
    <w:rsid w:val="008E3F85"/>
    <w:pPr>
      <w:keepNext/>
      <w:spacing w:before="120" w:after="120"/>
      <w:jc w:val="center"/>
    </w:pPr>
    <w:rPr>
      <w:b/>
      <w:i/>
    </w:rPr>
  </w:style>
  <w:style w:type="paragraph" w:customStyle="1" w:styleId="1d">
    <w:name w:val="_Табл_Текст_Маркир1"/>
    <w:basedOn w:val="a6"/>
    <w:next w:val="1010"/>
    <w:rsid w:val="008E3F85"/>
    <w:pPr>
      <w:numPr>
        <w:numId w:val="25"/>
      </w:numPr>
      <w:jc w:val="left"/>
      <w:textAlignment w:val="auto"/>
    </w:pPr>
    <w:rPr>
      <w:rFonts w:eastAsia="Calibri"/>
      <w:bCs/>
    </w:rPr>
  </w:style>
  <w:style w:type="paragraph" w:customStyle="1" w:styleId="2c">
    <w:name w:val="_Табл_Текст_Маркир2"/>
    <w:basedOn w:val="1d"/>
    <w:rsid w:val="008E3F85"/>
    <w:pPr>
      <w:numPr>
        <w:ilvl w:val="1"/>
      </w:numPr>
    </w:pPr>
  </w:style>
  <w:style w:type="paragraph" w:customStyle="1" w:styleId="3b">
    <w:name w:val="_Табл_Текст_Маркир3"/>
    <w:basedOn w:val="2c"/>
    <w:qFormat/>
    <w:rsid w:val="008E3F85"/>
    <w:pPr>
      <w:numPr>
        <w:ilvl w:val="2"/>
      </w:numPr>
    </w:pPr>
  </w:style>
  <w:style w:type="paragraph" w:customStyle="1" w:styleId="affffffffd">
    <w:name w:val="_Табл_Текст_по_ширине"/>
    <w:basedOn w:val="affffffff2"/>
    <w:qFormat/>
    <w:rsid w:val="008E3F85"/>
    <w:pPr>
      <w:jc w:val="both"/>
    </w:pPr>
  </w:style>
  <w:style w:type="paragraph" w:customStyle="1" w:styleId="affffffffe">
    <w:name w:val="_Табл_Текст_прав"/>
    <w:basedOn w:val="affffffff2"/>
    <w:qFormat/>
    <w:rsid w:val="008E3F85"/>
    <w:pPr>
      <w:jc w:val="right"/>
    </w:pPr>
  </w:style>
  <w:style w:type="paragraph" w:customStyle="1" w:styleId="afffffffff">
    <w:name w:val="_Табл_Текст_центр"/>
    <w:basedOn w:val="affffffff2"/>
    <w:rsid w:val="008E3F85"/>
    <w:pPr>
      <w:jc w:val="center"/>
    </w:pPr>
    <w:rPr>
      <w:rFonts w:eastAsia="Calibri"/>
    </w:rPr>
  </w:style>
  <w:style w:type="table" w:customStyle="1" w:styleId="afffffffff0">
    <w:name w:val="_Таблица"/>
    <w:basedOn w:val="a9"/>
    <w:rsid w:val="008E3F8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1">
    <w:name w:val="_Таблица примечания"/>
    <w:basedOn w:val="a9"/>
    <w:rsid w:val="008E3F85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2">
    <w:name w:val="_Таблица содержания работ"/>
    <w:basedOn w:val="a9"/>
    <w:rsid w:val="008E3F8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3">
    <w:name w:val="_Текст исходного кода"/>
    <w:basedOn w:val="a6"/>
    <w:rsid w:val="008E3F85"/>
    <w:rPr>
      <w:rFonts w:ascii="Courier New" w:hAnsi="Courier New" w:cs="Courier New"/>
      <w:sz w:val="20"/>
    </w:rPr>
  </w:style>
  <w:style w:type="paragraph" w:customStyle="1" w:styleId="afffffffff4">
    <w:name w:val="_Текст сноски"/>
    <w:basedOn w:val="a6"/>
    <w:link w:val="afffffffff5"/>
    <w:rsid w:val="008E3F85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5">
    <w:name w:val="_Текст сноски Знак"/>
    <w:link w:val="afffffffff4"/>
    <w:rsid w:val="008E3F85"/>
    <w:rPr>
      <w:rFonts w:ascii="Times New Roman" w:hAnsi="Times New Roman" w:cs="Times New Roman"/>
      <w:bCs/>
      <w:sz w:val="20"/>
      <w:szCs w:val="24"/>
      <w:vertAlign w:val="superscript"/>
      <w14:ligatures w14:val="standardContextual"/>
    </w:rPr>
  </w:style>
  <w:style w:type="character" w:customStyle="1" w:styleId="afffffffff6">
    <w:name w:val="_Текст_курсив"/>
    <w:qFormat/>
    <w:rsid w:val="008E3F85"/>
    <w:rPr>
      <w:i/>
    </w:rPr>
  </w:style>
  <w:style w:type="character" w:customStyle="1" w:styleId="afffffffff7">
    <w:name w:val="_Текст_подчеркнутый"/>
    <w:qFormat/>
    <w:rsid w:val="008E3F85"/>
    <w:rPr>
      <w:u w:val="single"/>
    </w:rPr>
  </w:style>
  <w:style w:type="character" w:customStyle="1" w:styleId="afffffffff8">
    <w:name w:val="_Текст_скрытый"/>
    <w:qFormat/>
    <w:rsid w:val="008E3F85"/>
    <w:rPr>
      <w:vanish/>
    </w:rPr>
  </w:style>
  <w:style w:type="paragraph" w:customStyle="1" w:styleId="afffffffff9">
    <w:name w:val="_Титул_Код документа"/>
    <w:basedOn w:val="a6"/>
    <w:rsid w:val="008E3F85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a">
    <w:name w:val="_Титул_Название системы краткое"/>
    <w:basedOn w:val="a6"/>
    <w:next w:val="afffffff0"/>
    <w:rsid w:val="008E3F85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b">
    <w:name w:val="_Титул_Название системы полное"/>
    <w:basedOn w:val="a6"/>
    <w:next w:val="afffffffffa"/>
    <w:rsid w:val="008E3F85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c">
    <w:name w:val="_Титул_Невидимая таблица"/>
    <w:basedOn w:val="a9"/>
    <w:rsid w:val="008E3F85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Ind w:w="675" w:type="dxa"/>
    </w:tblPr>
  </w:style>
  <w:style w:type="paragraph" w:customStyle="1" w:styleId="afffffffffd">
    <w:name w:val="_Титул_Объект автоматизации"/>
    <w:basedOn w:val="a6"/>
    <w:link w:val="afffffffffe"/>
    <w:rsid w:val="008E3F85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e">
    <w:name w:val="_Название объекта автоматизации Знак"/>
    <w:link w:val="afffffffffd"/>
    <w:rsid w:val="008E3F85"/>
    <w:rPr>
      <w:rFonts w:ascii="Times New Roman" w:hAnsi="Times New Roman" w:cs="Times New Roman"/>
      <w:sz w:val="32"/>
      <w:szCs w:val="32"/>
      <w14:ligatures w14:val="standardContextual"/>
    </w:rPr>
  </w:style>
  <w:style w:type="paragraph" w:customStyle="1" w:styleId="17">
    <w:name w:val="Заголовок 1 Приложение"/>
    <w:basedOn w:val="a6"/>
    <w:next w:val="a7"/>
    <w:qFormat/>
    <w:rsid w:val="008E3F85"/>
    <w:pPr>
      <w:keepNext/>
      <w:keepLines/>
      <w:pageBreakBefore/>
      <w:widowControl/>
      <w:numPr>
        <w:numId w:val="30"/>
      </w:numPr>
      <w:spacing w:after="24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6">
    <w:name w:val="Заголовок 2 Приложение"/>
    <w:basedOn w:val="a6"/>
    <w:next w:val="a7"/>
    <w:rsid w:val="008E3F85"/>
    <w:pPr>
      <w:keepNext/>
      <w:keepLines/>
      <w:widowControl/>
      <w:numPr>
        <w:ilvl w:val="1"/>
        <w:numId w:val="30"/>
      </w:numPr>
      <w:autoSpaceDN/>
      <w:adjustRightInd/>
      <w:spacing w:before="240" w:after="120"/>
      <w:textAlignment w:val="auto"/>
      <w:outlineLvl w:val="1"/>
    </w:pPr>
    <w:rPr>
      <w:b/>
      <w:iCs/>
      <w:spacing w:val="-2"/>
    </w:rPr>
  </w:style>
  <w:style w:type="paragraph" w:customStyle="1" w:styleId="35">
    <w:name w:val="Заголовок 3 Приложение"/>
    <w:basedOn w:val="a6"/>
    <w:next w:val="a7"/>
    <w:qFormat/>
    <w:rsid w:val="008E3F85"/>
    <w:pPr>
      <w:keepNext/>
      <w:keepLines/>
      <w:widowControl/>
      <w:numPr>
        <w:ilvl w:val="2"/>
        <w:numId w:val="30"/>
      </w:numPr>
      <w:spacing w:before="240" w:after="120"/>
      <w:outlineLvl w:val="2"/>
    </w:pPr>
    <w:rPr>
      <w:b/>
    </w:rPr>
  </w:style>
  <w:style w:type="paragraph" w:customStyle="1" w:styleId="44">
    <w:name w:val="Заголовок 4 Приложение"/>
    <w:basedOn w:val="a6"/>
    <w:next w:val="a7"/>
    <w:qFormat/>
    <w:rsid w:val="008E3F85"/>
    <w:pPr>
      <w:numPr>
        <w:ilvl w:val="3"/>
        <w:numId w:val="30"/>
      </w:numPr>
      <w:spacing w:before="240" w:after="120"/>
      <w:outlineLvl w:val="3"/>
    </w:pPr>
    <w:rPr>
      <w:b/>
    </w:rPr>
  </w:style>
  <w:style w:type="paragraph" w:customStyle="1" w:styleId="5">
    <w:name w:val="Заголовок 5 Приложение"/>
    <w:basedOn w:val="a6"/>
    <w:next w:val="a7"/>
    <w:qFormat/>
    <w:rsid w:val="008E3F85"/>
    <w:pPr>
      <w:numPr>
        <w:ilvl w:val="4"/>
        <w:numId w:val="30"/>
      </w:numPr>
      <w:spacing w:before="240" w:after="120"/>
      <w:outlineLvl w:val="4"/>
    </w:pPr>
    <w:rPr>
      <w:b/>
    </w:rPr>
  </w:style>
  <w:style w:type="numbering" w:customStyle="1" w:styleId="a2">
    <w:name w:val="_Табл_Текст_Маркир"/>
    <w:basedOn w:val="aa"/>
    <w:uiPriority w:val="99"/>
    <w:rsid w:val="008E3F85"/>
    <w:pPr>
      <w:numPr>
        <w:numId w:val="24"/>
      </w:numPr>
    </w:pPr>
  </w:style>
  <w:style w:type="paragraph" w:customStyle="1" w:styleId="1">
    <w:name w:val="_Табл_Номер_строки1"/>
    <w:basedOn w:val="a6"/>
    <w:qFormat/>
    <w:rsid w:val="008E3F85"/>
    <w:pPr>
      <w:numPr>
        <w:numId w:val="28"/>
      </w:numPr>
      <w:jc w:val="center"/>
    </w:pPr>
  </w:style>
  <w:style w:type="paragraph" w:customStyle="1" w:styleId="2">
    <w:name w:val="_Табл_Номер_строки2"/>
    <w:basedOn w:val="1"/>
    <w:qFormat/>
    <w:rsid w:val="008E3F85"/>
    <w:pPr>
      <w:numPr>
        <w:ilvl w:val="1"/>
      </w:numPr>
    </w:pPr>
  </w:style>
  <w:style w:type="paragraph" w:customStyle="1" w:styleId="3">
    <w:name w:val="_Табл_Номер_строки3"/>
    <w:basedOn w:val="2"/>
    <w:qFormat/>
    <w:rsid w:val="008E3F85"/>
    <w:pPr>
      <w:numPr>
        <w:ilvl w:val="2"/>
      </w:numPr>
      <w:ind w:left="0"/>
    </w:pPr>
  </w:style>
  <w:style w:type="numbering" w:customStyle="1" w:styleId="a">
    <w:name w:val="_Табл_Номер_строки"/>
    <w:uiPriority w:val="99"/>
    <w:rsid w:val="008E3F85"/>
    <w:pPr>
      <w:numPr>
        <w:numId w:val="28"/>
      </w:numPr>
    </w:pPr>
  </w:style>
  <w:style w:type="paragraph" w:customStyle="1" w:styleId="affffffffff">
    <w:name w:val="_Титул_Название книги"/>
    <w:basedOn w:val="a6"/>
    <w:next w:val="a6"/>
    <w:link w:val="affffffffff0"/>
    <w:qFormat/>
    <w:rsid w:val="008E3F85"/>
    <w:pPr>
      <w:spacing w:before="240"/>
      <w:jc w:val="center"/>
    </w:pPr>
    <w:rPr>
      <w:caps/>
      <w:sz w:val="28"/>
      <w:szCs w:val="28"/>
    </w:rPr>
  </w:style>
  <w:style w:type="character" w:customStyle="1" w:styleId="affffffffff0">
    <w:name w:val="_Титул_Название книги Знак"/>
    <w:basedOn w:val="a8"/>
    <w:link w:val="affffffffff"/>
    <w:rsid w:val="008E3F85"/>
    <w:rPr>
      <w:rFonts w:ascii="Times New Roman" w:hAnsi="Times New Roman" w:cs="Times New Roman"/>
      <w:caps/>
      <w:sz w:val="28"/>
      <w:szCs w:val="28"/>
      <w14:ligatures w14:val="standardContextual"/>
    </w:rPr>
  </w:style>
  <w:style w:type="paragraph" w:customStyle="1" w:styleId="103">
    <w:name w:val="_Табл10_Текст_лев"/>
    <w:basedOn w:val="a6"/>
    <w:qFormat/>
    <w:rsid w:val="008E3F85"/>
    <w:pPr>
      <w:jc w:val="left"/>
    </w:pPr>
    <w:rPr>
      <w:sz w:val="20"/>
    </w:rPr>
  </w:style>
  <w:style w:type="paragraph" w:customStyle="1" w:styleId="1010">
    <w:name w:val="_Табл10_Текст_Маркир1"/>
    <w:basedOn w:val="1d"/>
    <w:qFormat/>
    <w:rsid w:val="008E3F85"/>
    <w:rPr>
      <w:sz w:val="20"/>
      <w:szCs w:val="20"/>
    </w:rPr>
  </w:style>
  <w:style w:type="paragraph" w:customStyle="1" w:styleId="1020">
    <w:name w:val="_Табл10_Текст_Маркир2"/>
    <w:basedOn w:val="2c"/>
    <w:qFormat/>
    <w:rsid w:val="008E3F85"/>
    <w:rPr>
      <w:sz w:val="20"/>
      <w:szCs w:val="20"/>
    </w:rPr>
  </w:style>
  <w:style w:type="paragraph" w:customStyle="1" w:styleId="1030">
    <w:name w:val="_Табл10_Текст_Маркир3"/>
    <w:basedOn w:val="3b"/>
    <w:qFormat/>
    <w:rsid w:val="008E3F85"/>
    <w:rPr>
      <w:sz w:val="20"/>
      <w:szCs w:val="20"/>
    </w:rPr>
  </w:style>
  <w:style w:type="paragraph" w:customStyle="1" w:styleId="1011">
    <w:name w:val="_Табл10_Текст_Нумеров1"/>
    <w:basedOn w:val="19"/>
    <w:qFormat/>
    <w:rsid w:val="008E3F85"/>
    <w:rPr>
      <w:sz w:val="20"/>
      <w:szCs w:val="20"/>
    </w:rPr>
  </w:style>
  <w:style w:type="paragraph" w:customStyle="1" w:styleId="1021">
    <w:name w:val="_Табл10_Текст_Нумеров2"/>
    <w:basedOn w:val="28"/>
    <w:qFormat/>
    <w:rsid w:val="008E3F85"/>
    <w:rPr>
      <w:sz w:val="20"/>
      <w:szCs w:val="20"/>
    </w:rPr>
  </w:style>
  <w:style w:type="paragraph" w:customStyle="1" w:styleId="1031">
    <w:name w:val="_Табл10_Текст_Нумеров3"/>
    <w:basedOn w:val="37"/>
    <w:qFormat/>
    <w:rsid w:val="008E3F85"/>
    <w:rPr>
      <w:sz w:val="20"/>
      <w:szCs w:val="20"/>
    </w:rPr>
  </w:style>
  <w:style w:type="paragraph" w:customStyle="1" w:styleId="104">
    <w:name w:val="_Табл10_Текст_по_ширине"/>
    <w:basedOn w:val="affffffffd"/>
    <w:qFormat/>
    <w:rsid w:val="008E3F85"/>
    <w:rPr>
      <w:sz w:val="20"/>
      <w:szCs w:val="20"/>
    </w:rPr>
  </w:style>
  <w:style w:type="paragraph" w:customStyle="1" w:styleId="105">
    <w:name w:val="_Табл10_Текст_прав"/>
    <w:basedOn w:val="affffffffe"/>
    <w:qFormat/>
    <w:rsid w:val="008E3F85"/>
    <w:rPr>
      <w:sz w:val="20"/>
      <w:szCs w:val="20"/>
    </w:rPr>
  </w:style>
  <w:style w:type="paragraph" w:customStyle="1" w:styleId="106">
    <w:name w:val="_Табл10_Текст_центр"/>
    <w:basedOn w:val="afffffffff"/>
    <w:qFormat/>
    <w:rsid w:val="008E3F85"/>
    <w:rPr>
      <w:sz w:val="20"/>
      <w:szCs w:val="20"/>
    </w:rPr>
  </w:style>
  <w:style w:type="paragraph" w:customStyle="1" w:styleId="101">
    <w:name w:val="_Табл10_Номер_строки1"/>
    <w:basedOn w:val="1"/>
    <w:qFormat/>
    <w:rsid w:val="008E3F85"/>
    <w:pPr>
      <w:numPr>
        <w:numId w:val="29"/>
      </w:numPr>
    </w:pPr>
    <w:rPr>
      <w:sz w:val="20"/>
      <w:szCs w:val="20"/>
    </w:rPr>
  </w:style>
  <w:style w:type="paragraph" w:customStyle="1" w:styleId="1022">
    <w:name w:val="_Табл10_Номер_строки2"/>
    <w:basedOn w:val="2"/>
    <w:qFormat/>
    <w:rsid w:val="008E3F85"/>
    <w:rPr>
      <w:sz w:val="20"/>
      <w:szCs w:val="20"/>
    </w:rPr>
  </w:style>
  <w:style w:type="paragraph" w:customStyle="1" w:styleId="1032">
    <w:name w:val="_Табл10_Номер_строки3"/>
    <w:basedOn w:val="3"/>
    <w:qFormat/>
    <w:rsid w:val="008E3F85"/>
    <w:rPr>
      <w:sz w:val="20"/>
      <w:szCs w:val="20"/>
    </w:rPr>
  </w:style>
  <w:style w:type="paragraph" w:customStyle="1" w:styleId="107">
    <w:name w:val="_Табл10_Заголовок"/>
    <w:basedOn w:val="affffffff7"/>
    <w:qFormat/>
    <w:rsid w:val="008E3F85"/>
    <w:rPr>
      <w:sz w:val="20"/>
      <w:szCs w:val="20"/>
      <w:lang w:val="en-US"/>
    </w:rPr>
  </w:style>
  <w:style w:type="paragraph" w:customStyle="1" w:styleId="108">
    <w:name w:val="_Табл10_Подзаголовок"/>
    <w:basedOn w:val="affffffffc"/>
    <w:qFormat/>
    <w:rsid w:val="008E3F85"/>
    <w:rPr>
      <w:sz w:val="20"/>
      <w:szCs w:val="20"/>
    </w:rPr>
  </w:style>
  <w:style w:type="paragraph" w:customStyle="1" w:styleId="47">
    <w:name w:val="_Маркированный список уровня 4"/>
    <w:basedOn w:val="31"/>
    <w:link w:val="4d"/>
    <w:qFormat/>
    <w:rsid w:val="008E3F85"/>
    <w:pPr>
      <w:numPr>
        <w:ilvl w:val="0"/>
        <w:numId w:val="27"/>
      </w:numPr>
      <w:tabs>
        <w:tab w:val="clear" w:pos="1985"/>
        <w:tab w:val="left" w:pos="2410"/>
      </w:tabs>
      <w:ind w:left="2410" w:hanging="425"/>
    </w:pPr>
  </w:style>
  <w:style w:type="character" w:customStyle="1" w:styleId="4d">
    <w:name w:val="_Маркированный список уровня 4 Знак"/>
    <w:basedOn w:val="3f0"/>
    <w:link w:val="47"/>
    <w:rsid w:val="008E3F85"/>
    <w:rPr>
      <w:rFonts w:ascii="Times New Roman" w:hAnsi="Times New Roman" w:cs="Times New Roman"/>
      <w:sz w:val="24"/>
      <w:szCs w:val="26"/>
      <w14:ligatures w14:val="standardContextual"/>
    </w:rPr>
  </w:style>
  <w:style w:type="paragraph" w:styleId="4">
    <w:name w:val="List Number 4"/>
    <w:basedOn w:val="a6"/>
    <w:semiHidden/>
    <w:rsid w:val="00C06CC4"/>
    <w:pPr>
      <w:numPr>
        <w:numId w:val="38"/>
      </w:numPr>
    </w:pPr>
  </w:style>
  <w:style w:type="character" w:customStyle="1" w:styleId="0">
    <w:name w:val="_Табл_Текст_лев0"/>
    <w:basedOn w:val="a8"/>
    <w:link w:val="affffffff2"/>
    <w:rsid w:val="00C06CC4"/>
    <w:rPr>
      <w:rFonts w:ascii="Times New Roman" w:hAnsi="Times New Roman" w:cs="Times New Roman"/>
      <w:sz w:val="24"/>
      <w:szCs w:val="24"/>
      <w14:ligatures w14:val="standardContextual"/>
    </w:rPr>
  </w:style>
  <w:style w:type="numbering" w:styleId="1ai">
    <w:name w:val="Outline List 1"/>
    <w:basedOn w:val="aa"/>
    <w:uiPriority w:val="99"/>
    <w:semiHidden/>
    <w:unhideWhenUsed/>
    <w:rsid w:val="00CA3187"/>
    <w:pPr>
      <w:numPr>
        <w:numId w:val="68"/>
      </w:numPr>
    </w:pPr>
  </w:style>
  <w:style w:type="character" w:customStyle="1" w:styleId="d-flex">
    <w:name w:val="d-flex"/>
    <w:basedOn w:val="a8"/>
    <w:rsid w:val="00622A77"/>
  </w:style>
  <w:style w:type="numbering" w:customStyle="1" w:styleId="1e">
    <w:name w:val="Текущий список1"/>
    <w:uiPriority w:val="99"/>
    <w:rsid w:val="00A064FC"/>
    <w:pPr>
      <w:numPr>
        <w:numId w:val="7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1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6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4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3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8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2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3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0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04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9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7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2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7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3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9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6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7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2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5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8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2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3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0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5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2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2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7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9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6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1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73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3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5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8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1" Type="http://schemas.openxmlformats.org/officeDocument/2006/relationships/image" Target="media/image8.png"/><Relationship Id="rId42" Type="http://schemas.openxmlformats.org/officeDocument/2006/relationships/image" Target="media/image25.png"/><Relationship Id="rId63" Type="http://schemas.openxmlformats.org/officeDocument/2006/relationships/image" Target="media/image46.jpg"/><Relationship Id="rId84" Type="http://schemas.openxmlformats.org/officeDocument/2006/relationships/hyperlink" Target="https://fias.nalog.ru/" TargetMode="External"/><Relationship Id="rId138" Type="http://schemas.openxmlformats.org/officeDocument/2006/relationships/fontTable" Target="fontTable.xml"/><Relationship Id="rId16" Type="http://schemas.openxmlformats.org/officeDocument/2006/relationships/hyperlink" Target="https://www.gosuslugi.ru/" TargetMode="External"/><Relationship Id="rId107" Type="http://schemas.openxmlformats.org/officeDocument/2006/relationships/image" Target="media/image85.png"/><Relationship Id="rId11" Type="http://schemas.openxmlformats.org/officeDocument/2006/relationships/hyperlink" Target="https://lkmr.egisz.rosminzdrav.ru" TargetMode="Externa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102" Type="http://schemas.openxmlformats.org/officeDocument/2006/relationships/image" Target="media/image80.png"/><Relationship Id="rId123" Type="http://schemas.openxmlformats.org/officeDocument/2006/relationships/image" Target="media/image101.jpg"/><Relationship Id="rId128" Type="http://schemas.openxmlformats.org/officeDocument/2006/relationships/image" Target="media/image106.png"/><Relationship Id="rId5" Type="http://schemas.openxmlformats.org/officeDocument/2006/relationships/numbering" Target="numbering.xml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image" Target="media/image91.png"/><Relationship Id="rId118" Type="http://schemas.openxmlformats.org/officeDocument/2006/relationships/image" Target="media/image96.png"/><Relationship Id="rId134" Type="http://schemas.openxmlformats.org/officeDocument/2006/relationships/image" Target="media/image111.png"/><Relationship Id="rId139" Type="http://schemas.openxmlformats.org/officeDocument/2006/relationships/theme" Target="theme/theme1.xml"/><Relationship Id="rId80" Type="http://schemas.openxmlformats.org/officeDocument/2006/relationships/image" Target="media/image63.png"/><Relationship Id="rId85" Type="http://schemas.openxmlformats.org/officeDocument/2006/relationships/hyperlink" Target="mailto:egisz@stp-egisz.ru" TargetMode="External"/><Relationship Id="rId12" Type="http://schemas.openxmlformats.org/officeDocument/2006/relationships/image" Target="media/image1.png"/><Relationship Id="rId17" Type="http://schemas.openxmlformats.org/officeDocument/2006/relationships/hyperlink" Target="https://www.gosuslugi.ru/help/faq/c-1/1" TargetMode="External"/><Relationship Id="rId33" Type="http://schemas.openxmlformats.org/officeDocument/2006/relationships/image" Target="media/image20.png"/><Relationship Id="rId38" Type="http://schemas.openxmlformats.org/officeDocument/2006/relationships/hyperlink" Target="https://fias.nalog.ru/" TargetMode="External"/><Relationship Id="rId59" Type="http://schemas.openxmlformats.org/officeDocument/2006/relationships/image" Target="media/image42.png"/><Relationship Id="rId103" Type="http://schemas.openxmlformats.org/officeDocument/2006/relationships/image" Target="media/image81.png"/><Relationship Id="rId108" Type="http://schemas.openxmlformats.org/officeDocument/2006/relationships/image" Target="media/image86.png"/><Relationship Id="rId124" Type="http://schemas.openxmlformats.org/officeDocument/2006/relationships/image" Target="media/image102.jpg"/><Relationship Id="rId129" Type="http://schemas.openxmlformats.org/officeDocument/2006/relationships/image" Target="media/image107.png"/><Relationship Id="rId54" Type="http://schemas.openxmlformats.org/officeDocument/2006/relationships/image" Target="media/image37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image" Target="media/image32.png"/><Relationship Id="rId114" Type="http://schemas.openxmlformats.org/officeDocument/2006/relationships/image" Target="media/image92.png"/><Relationship Id="rId119" Type="http://schemas.openxmlformats.org/officeDocument/2006/relationships/image" Target="media/image97.png"/><Relationship Id="rId44" Type="http://schemas.openxmlformats.org/officeDocument/2006/relationships/image" Target="media/image27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81" Type="http://schemas.openxmlformats.org/officeDocument/2006/relationships/image" Target="media/image64.png"/><Relationship Id="rId86" Type="http://schemas.openxmlformats.org/officeDocument/2006/relationships/hyperlink" Target="https://fias.nalog.ru/FindOktmo" TargetMode="External"/><Relationship Id="rId130" Type="http://schemas.openxmlformats.org/officeDocument/2006/relationships/image" Target="media/image108.png"/><Relationship Id="rId135" Type="http://schemas.openxmlformats.org/officeDocument/2006/relationships/hyperlink" Target="mailto:egisz@stp-egisz.ru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5.png"/><Relationship Id="rId39" Type="http://schemas.openxmlformats.org/officeDocument/2006/relationships/hyperlink" Target="mailto:egisz@stp-egisz.ru" TargetMode="External"/><Relationship Id="rId109" Type="http://schemas.openxmlformats.org/officeDocument/2006/relationships/image" Target="media/image87.png"/><Relationship Id="rId34" Type="http://schemas.openxmlformats.org/officeDocument/2006/relationships/image" Target="media/image21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76.png"/><Relationship Id="rId104" Type="http://schemas.openxmlformats.org/officeDocument/2006/relationships/image" Target="media/image82.png"/><Relationship Id="rId120" Type="http://schemas.openxmlformats.org/officeDocument/2006/relationships/image" Target="media/image98.png"/><Relationship Id="rId125" Type="http://schemas.openxmlformats.org/officeDocument/2006/relationships/image" Target="media/image103.jpg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92" Type="http://schemas.openxmlformats.org/officeDocument/2006/relationships/image" Target="media/image71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hyperlink" Target="https://fias.nalog.ru/FindOktmo" TargetMode="External"/><Relationship Id="rId45" Type="http://schemas.openxmlformats.org/officeDocument/2006/relationships/image" Target="media/image28.png"/><Relationship Id="rId66" Type="http://schemas.openxmlformats.org/officeDocument/2006/relationships/image" Target="media/image49.png"/><Relationship Id="rId87" Type="http://schemas.openxmlformats.org/officeDocument/2006/relationships/hyperlink" Target="mailto:egisz@stp-egisz.ru" TargetMode="External"/><Relationship Id="rId110" Type="http://schemas.openxmlformats.org/officeDocument/2006/relationships/image" Target="media/image88.png"/><Relationship Id="rId115" Type="http://schemas.openxmlformats.org/officeDocument/2006/relationships/image" Target="media/image93.png"/><Relationship Id="rId131" Type="http://schemas.openxmlformats.org/officeDocument/2006/relationships/image" Target="media/image109.png"/><Relationship Id="rId136" Type="http://schemas.openxmlformats.org/officeDocument/2006/relationships/hyperlink" Target="https://support.egisz.rosminzdrav.ru" TargetMode="External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9" Type="http://schemas.openxmlformats.org/officeDocument/2006/relationships/image" Target="media/image6.png"/><Relationship Id="rId14" Type="http://schemas.openxmlformats.org/officeDocument/2006/relationships/image" Target="media/image3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image" Target="media/image78.png"/><Relationship Id="rId105" Type="http://schemas.openxmlformats.org/officeDocument/2006/relationships/image" Target="media/image83.png"/><Relationship Id="rId126" Type="http://schemas.openxmlformats.org/officeDocument/2006/relationships/image" Target="media/image104.jpg"/><Relationship Id="rId8" Type="http://schemas.openxmlformats.org/officeDocument/2006/relationships/webSettings" Target="webSettings.xml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93" Type="http://schemas.openxmlformats.org/officeDocument/2006/relationships/image" Target="media/image72.png"/><Relationship Id="rId98" Type="http://schemas.openxmlformats.org/officeDocument/2006/relationships/hyperlink" Target="https://www.gosuslugi.ru/493582/1" TargetMode="External"/><Relationship Id="rId121" Type="http://schemas.openxmlformats.org/officeDocument/2006/relationships/image" Target="media/image99.png"/><Relationship Id="rId3" Type="http://schemas.openxmlformats.org/officeDocument/2006/relationships/customXml" Target="../customXml/item3.xml"/><Relationship Id="rId25" Type="http://schemas.openxmlformats.org/officeDocument/2006/relationships/image" Target="media/image12.png"/><Relationship Id="rId46" Type="http://schemas.openxmlformats.org/officeDocument/2006/relationships/image" Target="media/image29.PNG"/><Relationship Id="rId67" Type="http://schemas.openxmlformats.org/officeDocument/2006/relationships/image" Target="media/image50.png"/><Relationship Id="rId116" Type="http://schemas.openxmlformats.org/officeDocument/2006/relationships/image" Target="media/image94.png"/><Relationship Id="rId137" Type="http://schemas.openxmlformats.org/officeDocument/2006/relationships/header" Target="header1.xml"/><Relationship Id="rId20" Type="http://schemas.openxmlformats.org/officeDocument/2006/relationships/image" Target="media/image7.png"/><Relationship Id="rId41" Type="http://schemas.openxmlformats.org/officeDocument/2006/relationships/hyperlink" Target="mailto:egisz@stp-egisz.ru" TargetMode="External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67.png"/><Relationship Id="rId111" Type="http://schemas.openxmlformats.org/officeDocument/2006/relationships/image" Target="media/image89.png"/><Relationship Id="rId132" Type="http://schemas.openxmlformats.org/officeDocument/2006/relationships/image" Target="media/image110.png"/><Relationship Id="rId15" Type="http://schemas.openxmlformats.org/officeDocument/2006/relationships/image" Target="media/image4.png"/><Relationship Id="rId36" Type="http://schemas.openxmlformats.org/officeDocument/2006/relationships/image" Target="media/image23.png"/><Relationship Id="rId57" Type="http://schemas.openxmlformats.org/officeDocument/2006/relationships/image" Target="media/image40.png"/><Relationship Id="rId106" Type="http://schemas.openxmlformats.org/officeDocument/2006/relationships/image" Target="media/image84.png"/><Relationship Id="rId127" Type="http://schemas.openxmlformats.org/officeDocument/2006/relationships/image" Target="media/image105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52" Type="http://schemas.openxmlformats.org/officeDocument/2006/relationships/image" Target="media/image35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3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image" Target="media/image100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3.jpeg"/><Relationship Id="rId47" Type="http://schemas.openxmlformats.org/officeDocument/2006/relationships/image" Target="media/image30.png"/><Relationship Id="rId68" Type="http://schemas.openxmlformats.org/officeDocument/2006/relationships/image" Target="media/image51.png"/><Relationship Id="rId89" Type="http://schemas.openxmlformats.org/officeDocument/2006/relationships/image" Target="media/image68.png"/><Relationship Id="rId112" Type="http://schemas.openxmlformats.org/officeDocument/2006/relationships/image" Target="media/image90.png"/><Relationship Id="rId133" Type="http://schemas.openxmlformats.org/officeDocument/2006/relationships/hyperlink" Target="https://www.gosuslugi.ru/493582/1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.naryshkin\Downloads\99_01_&#1053;&#1072;&#1073;&#1086;&#1088;_&#1089;&#1090;&#1080;&#1083;&#1077;&#1081;_2023_20231009.do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b2f6219-bd3c-4f9e-9b78-ded95db0c3e9">
      <Terms xmlns="http://schemas.microsoft.com/office/infopath/2007/PartnerControls"/>
    </lcf76f155ced4ddcb4097134ff3c332f>
    <TaxCatchAll xmlns="1e1b78c2-8d2b-46e2-8212-5731ec6a643e" xsi:nil="true"/>
    <_x0421__x0441__x044b__x043b__x043a__x0430_ xmlns="db2f6219-bd3c-4f9e-9b78-ded95db0c3e9">
      <Url xsi:nil="true"/>
      <Description xsi:nil="true"/>
    </_x0421__x0441__x044b__x043b__x043a__x0430_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4BE974B56B813419AAF96AA04EF6811" ma:contentTypeVersion="14" ma:contentTypeDescription="Создание документа." ma:contentTypeScope="" ma:versionID="31a4e94a103091bb9bc4ea4e29fb54d1">
  <xsd:schema xmlns:xsd="http://www.w3.org/2001/XMLSchema" xmlns:xs="http://www.w3.org/2001/XMLSchema" xmlns:p="http://schemas.microsoft.com/office/2006/metadata/properties" xmlns:ns2="db2f6219-bd3c-4f9e-9b78-ded95db0c3e9" xmlns:ns3="1e1b78c2-8d2b-46e2-8212-5731ec6a643e" targetNamespace="http://schemas.microsoft.com/office/2006/metadata/properties" ma:root="true" ma:fieldsID="b26e15ebe4172b2bf1216f7481a3dcde" ns2:_="" ns3:_="">
    <xsd:import namespace="db2f6219-bd3c-4f9e-9b78-ded95db0c3e9"/>
    <xsd:import namespace="1e1b78c2-8d2b-46e2-8212-5731ec6a64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_x0421__x0441__x044b__x043b__x043a__x0430_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2f6219-bd3c-4f9e-9b78-ded95db0c3e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x0421__x0441__x044b__x043b__x043a__x0430_" ma:index="11" nillable="true" ma:displayName="Ссылка" ma:format="Hyperlink" ma:internalName="_x0421__x0441__x044b__x043b__x043a__x0430_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lcf76f155ced4ddcb4097134ff3c332f" ma:index="15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760da6b1-fecc-404d-9b9a-bb1367fb08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1b78c2-8d2b-46e2-8212-5731ec6a643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5509335f-4808-48f5-8e93-4e81cd45ab5e}" ma:internalName="TaxCatchAll" ma:showField="CatchAllData" ma:web="1e1b78c2-8d2b-46e2-8212-5731ec6a64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5EDAF5-88DF-47AA-A351-46D6818065BF}">
  <ds:schemaRefs>
    <ds:schemaRef ds:uri="http://schemas.microsoft.com/office/2006/metadata/properties"/>
    <ds:schemaRef ds:uri="http://schemas.microsoft.com/office/infopath/2007/PartnerControls"/>
    <ds:schemaRef ds:uri="db2f6219-bd3c-4f9e-9b78-ded95db0c3e9"/>
    <ds:schemaRef ds:uri="1e1b78c2-8d2b-46e2-8212-5731ec6a643e"/>
  </ds:schemaRefs>
</ds:datastoreItem>
</file>

<file path=customXml/itemProps2.xml><?xml version="1.0" encoding="utf-8"?>
<ds:datastoreItem xmlns:ds="http://schemas.openxmlformats.org/officeDocument/2006/customXml" ds:itemID="{02A99D33-9813-41F0-83E8-ACC882BE98D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b2f6219-bd3c-4f9e-9b78-ded95db0c3e9"/>
    <ds:schemaRef ds:uri="1e1b78c2-8d2b-46e2-8212-5731ec6a64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813F951-9A3C-4A4C-A1E2-FD1B16FBC7C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B382F28-2271-4B00-8BFB-3E7992F924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99_01_Набор_стилей_2023_20231009.dotm</Template>
  <TotalTime>15</TotalTime>
  <Pages>104</Pages>
  <Words>18913</Words>
  <Characters>107808</Characters>
  <Application>Microsoft Office Word</Application>
  <DocSecurity>0</DocSecurity>
  <Lines>898</Lines>
  <Paragraphs>252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126469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Эльвина Низамеева</dc:creator>
  <cp:keywords/>
  <dc:description/>
  <cp:lastModifiedBy>Глушков Егор Юрьевич</cp:lastModifiedBy>
  <cp:revision>4</cp:revision>
  <cp:lastPrinted>2022-06-06T09:05:00Z</cp:lastPrinted>
  <dcterms:created xsi:type="dcterms:W3CDTF">2024-05-18T23:42:00Z</dcterms:created>
  <dcterms:modified xsi:type="dcterms:W3CDTF">2024-05-25T17:21:00Z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0x010100E4BE974B56B813419AAF96AA04EF6811</vt:lpwstr>
  </property>
</Properties>
</file>