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7F2B40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5AAB2990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</w:p>
    <w:p w14:paraId="7366680E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</w:p>
    <w:p w14:paraId="3AB2CCC2" w14:textId="77777777" w:rsidR="00565CC3" w:rsidRDefault="00565CC3" w:rsidP="00565CC3">
      <w:pPr>
        <w:pStyle w:val="affffd"/>
        <w:rPr>
          <w:bCs/>
          <w:color w:val="000000" w:themeColor="text1"/>
        </w:rPr>
      </w:pPr>
      <w:r w:rsidRPr="00BD39AB">
        <w:rPr>
          <w:color w:val="000000" w:themeColor="text1"/>
        </w:rPr>
        <w:t>-</w:t>
      </w:r>
      <w:r w:rsidRPr="00A21D3C">
        <w:rPr>
          <w:bCs/>
          <w:color w:val="000000" w:themeColor="text1"/>
        </w:rPr>
        <w:t xml:space="preserve"> </w:t>
      </w:r>
    </w:p>
    <w:p w14:paraId="78660910" w14:textId="77777777" w:rsidR="00565CC3" w:rsidRDefault="00565CC3" w:rsidP="00565CC3">
      <w:pPr>
        <w:pStyle w:val="affffffff2"/>
        <w:rPr>
          <w:b/>
        </w:rPr>
      </w:pPr>
      <w:r w:rsidRPr="003A6AE7">
        <w:rPr>
          <w:b/>
        </w:rPr>
        <w:t xml:space="preserve">ЕДИНАЯ ГОСУДАРСТВЕННАЯ ИНФОРМАЦИОННАЯ СИСТЕМА </w:t>
      </w:r>
      <w:r w:rsidRPr="003A6AE7">
        <w:rPr>
          <w:b/>
        </w:rPr>
        <w:br/>
        <w:t>В СФЕРЕ ЗДРАВООХРАНЕНИЯ</w:t>
      </w:r>
    </w:p>
    <w:p w14:paraId="7D769BCD" w14:textId="77777777" w:rsidR="00565CC3" w:rsidRPr="003A6AE7" w:rsidRDefault="00565CC3" w:rsidP="00565CC3">
      <w:pPr>
        <w:pStyle w:val="affffffff3"/>
      </w:pPr>
    </w:p>
    <w:p w14:paraId="4A440461" w14:textId="77777777" w:rsidR="00565CC3" w:rsidRPr="003A6AE7" w:rsidRDefault="00565CC3" w:rsidP="00565CC3">
      <w:pPr>
        <w:pStyle w:val="affffffff3"/>
        <w:rPr>
          <w:b/>
        </w:rPr>
      </w:pPr>
      <w:r w:rsidRPr="003A6AE7">
        <w:rPr>
          <w:rStyle w:val="affffffff8"/>
          <w:b/>
        </w:rPr>
        <w:t xml:space="preserve">ФЕДЕРАЛЬНЫЙ </w:t>
      </w:r>
      <w:r>
        <w:rPr>
          <w:rStyle w:val="affffffff8"/>
          <w:b/>
          <w:caps/>
        </w:rPr>
        <w:t>регистр</w:t>
      </w:r>
      <w:r w:rsidRPr="00565CC3">
        <w:rPr>
          <w:rStyle w:val="affffffff8"/>
          <w:b/>
          <w:caps/>
        </w:rPr>
        <w:t xml:space="preserve"> медицинских и фармацевтических </w:t>
      </w:r>
      <w:r w:rsidRPr="00565CC3">
        <w:rPr>
          <w:rStyle w:val="affffffff8"/>
          <w:b/>
          <w:caps/>
        </w:rPr>
        <w:br/>
      </w:r>
      <w:r>
        <w:rPr>
          <w:rStyle w:val="affffffff8"/>
          <w:b/>
          <w:caps/>
        </w:rPr>
        <w:t>работников</w:t>
      </w:r>
    </w:p>
    <w:p w14:paraId="46FECA7F" w14:textId="6E343FC4" w:rsidR="00947F40" w:rsidRPr="00C20D54" w:rsidRDefault="00947F40" w:rsidP="005007AB">
      <w:pPr>
        <w:pStyle w:val="affffffffa"/>
        <w:rPr>
          <w:rFonts w:eastAsia="Times New Roman"/>
          <w:lang w:eastAsia="ru-RU"/>
        </w:rPr>
      </w:pPr>
    </w:p>
    <w:p w14:paraId="02C87923" w14:textId="4D9D73A6" w:rsidR="00947F40" w:rsidRPr="00C20D54" w:rsidRDefault="00947F40" w:rsidP="00966C9D">
      <w:pPr>
        <w:pStyle w:val="affffffffd"/>
        <w:rPr>
          <w:color w:val="000000" w:themeColor="text1"/>
        </w:rPr>
      </w:pPr>
      <w:r w:rsidRPr="00C20D54">
        <w:rPr>
          <w:color w:val="000000" w:themeColor="text1"/>
        </w:rPr>
        <w:t>Руководство пользователя</w:t>
      </w:r>
    </w:p>
    <w:p w14:paraId="2A029198" w14:textId="076B2FB4" w:rsidR="006C5557" w:rsidRPr="00C20D54" w:rsidRDefault="006C5557" w:rsidP="00966C9D">
      <w:pPr>
        <w:pStyle w:val="afffffffe"/>
        <w:spacing w:before="120"/>
        <w:rPr>
          <w:rFonts w:eastAsia="Times New Roman"/>
          <w:color w:val="000000" w:themeColor="text1"/>
          <w:lang w:eastAsia="ru-RU"/>
          <w14:ligatures w14:val="none"/>
        </w:rPr>
      </w:pPr>
      <w:r w:rsidRPr="00C20D54">
        <w:rPr>
          <w:rFonts w:eastAsia="Times New Roman"/>
          <w:color w:val="000000" w:themeColor="text1"/>
          <w:lang w:eastAsia="ru-RU"/>
          <w14:ligatures w14:val="none"/>
        </w:rPr>
        <w:t>На</w:t>
      </w:r>
      <w:r w:rsidR="00CA57A2">
        <w:rPr>
          <w:rFonts w:eastAsia="Times New Roman"/>
          <w:color w:val="000000" w:themeColor="text1"/>
          <w:lang w:eastAsia="ru-RU"/>
          <w14:ligatures w14:val="none"/>
        </w:rPr>
        <w:t xml:space="preserve"> </w:t>
      </w:r>
      <w:r w:rsidR="00107445">
        <w:rPr>
          <w:rFonts w:eastAsia="Times New Roman"/>
          <w:color w:val="000000" w:themeColor="text1"/>
          <w:lang w:eastAsia="ru-RU"/>
          <w14:ligatures w14:val="none"/>
        </w:rPr>
        <w:t>19</w:t>
      </w:r>
      <w:r w:rsidR="00565CC3">
        <w:rPr>
          <w:rFonts w:eastAsia="Times New Roman"/>
          <w:color w:val="000000" w:themeColor="text1"/>
          <w:lang w:eastAsia="ru-RU"/>
          <w14:ligatures w14:val="none"/>
        </w:rPr>
        <w:t>5</w:t>
      </w:r>
      <w:bookmarkStart w:id="10" w:name="_GoBack"/>
      <w:bookmarkEnd w:id="10"/>
      <w:r w:rsidRPr="00C20D54">
        <w:rPr>
          <w:rFonts w:eastAsia="Times New Roman"/>
          <w:color w:val="000000" w:themeColor="text1"/>
          <w:lang w:eastAsia="ru-RU"/>
          <w14:ligatures w14:val="none"/>
        </w:rPr>
        <w:t xml:space="preserve"> листах</w:t>
      </w:r>
    </w:p>
    <w:p w14:paraId="6C68AD41" w14:textId="77777777" w:rsidR="006C5557" w:rsidRPr="00C20D54" w:rsidRDefault="006C5557" w:rsidP="00966C9D">
      <w:pPr>
        <w:spacing w:before="120"/>
        <w:jc w:val="center"/>
        <w:rPr>
          <w:color w:val="000000" w:themeColor="text1"/>
        </w:rPr>
      </w:pPr>
    </w:p>
    <w:p w14:paraId="06CB9A31" w14:textId="77777777" w:rsidR="006C5557" w:rsidRPr="00C20D54" w:rsidRDefault="006C5557" w:rsidP="00966C9D">
      <w:pPr>
        <w:spacing w:before="120"/>
        <w:jc w:val="center"/>
        <w:rPr>
          <w:color w:val="000000" w:themeColor="text1"/>
        </w:rPr>
      </w:pPr>
    </w:p>
    <w:p w14:paraId="4BE6FBC7" w14:textId="77777777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52306CD7" w14:textId="77777777" w:rsidR="00D33C8B" w:rsidRPr="00CA57A2" w:rsidRDefault="00D33C8B" w:rsidP="00966C9D">
      <w:pPr>
        <w:spacing w:before="120"/>
        <w:jc w:val="center"/>
        <w:rPr>
          <w:color w:val="000000" w:themeColor="text1"/>
        </w:rPr>
      </w:pPr>
    </w:p>
    <w:p w14:paraId="09C5584D" w14:textId="77777777" w:rsidR="00D33C8B" w:rsidRDefault="00D33C8B" w:rsidP="00966C9D">
      <w:pPr>
        <w:spacing w:before="120"/>
        <w:jc w:val="center"/>
        <w:rPr>
          <w:color w:val="000000" w:themeColor="text1"/>
        </w:rPr>
      </w:pPr>
    </w:p>
    <w:p w14:paraId="1068DF86" w14:textId="77777777" w:rsidR="00D33C8B" w:rsidRPr="00C20D54" w:rsidRDefault="00D33C8B" w:rsidP="00966C9D">
      <w:pPr>
        <w:spacing w:before="120"/>
        <w:jc w:val="center"/>
        <w:rPr>
          <w:color w:val="000000" w:themeColor="text1"/>
        </w:rPr>
      </w:pPr>
    </w:p>
    <w:p w14:paraId="34A78ECF" w14:textId="5FA98D07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06942801" w14:textId="7CCF5566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390C1C3F" w14:textId="20A46FD6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5F631B23" w14:textId="781508F8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5A060A94" w14:textId="34D0AC9A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447A6BCF" w14:textId="2786B234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756F2BBC" w14:textId="44EDCA00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716B41D5" w14:textId="77777777" w:rsidR="00565CC3" w:rsidRPr="00C20D54" w:rsidRDefault="00565CC3" w:rsidP="00966C9D">
      <w:pPr>
        <w:spacing w:before="120"/>
        <w:jc w:val="center"/>
        <w:rPr>
          <w:color w:val="000000" w:themeColor="text1"/>
        </w:rPr>
      </w:pPr>
    </w:p>
    <w:p w14:paraId="1B1E6202" w14:textId="0C511FF2" w:rsidR="006C5557" w:rsidRPr="00C20D54" w:rsidRDefault="00565CC3" w:rsidP="00565CC3">
      <w:pPr>
        <w:spacing w:before="120"/>
        <w:jc w:val="left"/>
        <w:rPr>
          <w:color w:val="000000" w:themeColor="text1"/>
        </w:rPr>
      </w:pPr>
      <w:r>
        <w:rPr>
          <w:color w:val="000000" w:themeColor="text1"/>
        </w:rPr>
        <w:t>Для версии 3.2.0</w:t>
      </w:r>
    </w:p>
    <w:p w14:paraId="77A2B326" w14:textId="77777777" w:rsidR="006C5557" w:rsidRPr="00C20D54" w:rsidRDefault="006C5557" w:rsidP="00966C9D">
      <w:pPr>
        <w:pStyle w:val="affffffff0"/>
        <w:rPr>
          <w:color w:val="000000" w:themeColor="text1"/>
        </w:rPr>
      </w:pPr>
      <w:r w:rsidRPr="00C20D54">
        <w:rPr>
          <w:color w:val="000000" w:themeColor="text1"/>
        </w:rPr>
        <w:t>Москва</w:t>
      </w:r>
    </w:p>
    <w:p w14:paraId="37BFC37F" w14:textId="77DCE2AB" w:rsidR="006C5557" w:rsidRPr="00C20D54" w:rsidRDefault="007E0B18" w:rsidP="00966C9D">
      <w:pPr>
        <w:pStyle w:val="affffffff0"/>
        <w:rPr>
          <w:color w:val="000000" w:themeColor="text1"/>
        </w:rPr>
      </w:pPr>
      <w:r w:rsidRPr="00C20D54">
        <w:rPr>
          <w:color w:val="000000" w:themeColor="text1"/>
        </w:rPr>
        <w:t>202</w:t>
      </w:r>
      <w:r w:rsidR="00E16C14">
        <w:rPr>
          <w:color w:val="000000" w:themeColor="text1"/>
        </w:rPr>
        <w:t>4</w:t>
      </w:r>
      <w:r w:rsidR="006C5557" w:rsidRPr="00C20D54">
        <w:rPr>
          <w:color w:val="000000" w:themeColor="text1"/>
        </w:rPr>
        <w:t xml:space="preserve"> 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C20D54" w:rsidRDefault="004C60A5" w:rsidP="00966C9D">
      <w:pPr>
        <w:pStyle w:val="afffff5"/>
        <w:pageBreakBefore/>
        <w:spacing w:line="240" w:lineRule="auto"/>
        <w:rPr>
          <w:color w:val="000000" w:themeColor="text1"/>
        </w:rPr>
      </w:pPr>
      <w:r w:rsidRPr="00C20D54">
        <w:rPr>
          <w:color w:val="000000" w:themeColor="text1"/>
        </w:rPr>
        <w:lastRenderedPageBreak/>
        <w:t>Содержание</w:t>
      </w:r>
    </w:p>
    <w:p w14:paraId="1E318033" w14:textId="74F2045B" w:rsidR="00565CC3" w:rsidRDefault="004C60A5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C20D54">
        <w:rPr>
          <w:noProof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TOC \o "1-3" \h \z \u </w:instrText>
      </w:r>
      <w:r w:rsidRPr="00C20D54">
        <w:rPr>
          <w:noProof/>
          <w:color w:val="000000" w:themeColor="text1"/>
        </w:rPr>
        <w:fldChar w:fldCharType="separate"/>
      </w:r>
      <w:hyperlink w:anchor="_Toc167559893" w:history="1">
        <w:r w:rsidR="00565CC3" w:rsidRPr="005C13A8">
          <w:rPr>
            <w:rStyle w:val="afe"/>
            <w:noProof/>
          </w:rPr>
          <w:t>ПЕРЕЧЕНЬ ПРИНЯТЫХ ТЕРМИНОВ И СОКРАЩЕНИЙ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4</w:t>
        </w:r>
        <w:r w:rsidR="00565CC3">
          <w:rPr>
            <w:noProof/>
            <w:webHidden/>
          </w:rPr>
          <w:fldChar w:fldCharType="end"/>
        </w:r>
      </w:hyperlink>
    </w:p>
    <w:p w14:paraId="6C0FF4C6" w14:textId="0B0FBE8B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894" w:history="1">
        <w:r w:rsidRPr="005C13A8">
          <w:rPr>
            <w:rStyle w:val="afe"/>
            <w:noProof/>
          </w:rPr>
          <w:t>1 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B2E3E60" w14:textId="081DA207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5" w:history="1">
        <w:r w:rsidRPr="005C13A8">
          <w:rPr>
            <w:rStyle w:val="afe"/>
            <w:noProof/>
          </w:rPr>
          <w:t>1.1 Область применения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81BB8D2" w14:textId="15CF2492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6" w:history="1">
        <w:r w:rsidRPr="005C13A8">
          <w:rPr>
            <w:rStyle w:val="afe"/>
            <w:noProof/>
          </w:rPr>
          <w:t>1.2 Краткое описание возможностей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A8E4939" w14:textId="60A079D6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7" w:history="1">
        <w:r w:rsidRPr="005C13A8">
          <w:rPr>
            <w:rStyle w:val="afe"/>
            <w:noProof/>
          </w:rPr>
          <w:t>1.3 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F9BF024" w14:textId="24373226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8" w:history="1">
        <w:r w:rsidRPr="005C13A8">
          <w:rPr>
            <w:rStyle w:val="afe"/>
            <w:noProof/>
          </w:rPr>
          <w:t>1.4 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C586627" w14:textId="15A08679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899" w:history="1">
        <w:r w:rsidRPr="005C13A8">
          <w:rPr>
            <w:rStyle w:val="afe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2653AE2D" w14:textId="584F4D0D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0" w:history="1">
        <w:r w:rsidRPr="005C13A8">
          <w:rPr>
            <w:rStyle w:val="afe"/>
            <w:noProof/>
          </w:rPr>
          <w:t>2.1 Виды деятельности, функции, для автоматизации которых предназначена Подсистема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34DBD2D" w14:textId="593F9DBA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1" w:history="1">
        <w:r w:rsidRPr="005C13A8">
          <w:rPr>
            <w:rStyle w:val="afe"/>
            <w:noProof/>
          </w:rPr>
          <w:t>2.1.1 Модуль «Медицинские и фармацевтические работники»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85F5678" w14:textId="05E3B893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2" w:history="1">
        <w:r w:rsidRPr="005C13A8">
          <w:rPr>
            <w:rStyle w:val="afe"/>
            <w:noProof/>
          </w:rPr>
          <w:t>2.1.2 Модуль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C84FB75" w14:textId="41FA2857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3" w:history="1">
        <w:r w:rsidRPr="005C13A8">
          <w:rPr>
            <w:rStyle w:val="afe"/>
            <w:noProof/>
          </w:rPr>
          <w:t>2.1.3 Модуль «Мобильное приложение «Личный кабинет медицинского и фармацевтического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24AF8462" w14:textId="15D2AB72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4" w:history="1">
        <w:r w:rsidRPr="005C13A8">
          <w:rPr>
            <w:rStyle w:val="afe"/>
            <w:noProof/>
          </w:rPr>
          <w:t>2.1.4 Модуль «Программный реестр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C766503" w14:textId="203DDD77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5" w:history="1">
        <w:r w:rsidRPr="005C13A8">
          <w:rPr>
            <w:rStyle w:val="afe"/>
            <w:noProof/>
          </w:rPr>
          <w:t>2.1.5 Модуль «Земский доктор/фельдшер»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50E13E2" w14:textId="1052C4BC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6" w:history="1">
        <w:r w:rsidRPr="005C13A8">
          <w:rPr>
            <w:rStyle w:val="afe"/>
            <w:noProof/>
          </w:rPr>
          <w:t>2.1.6 Модуль «Интеграционные профили»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81D9F3D" w14:textId="767FDF1E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7" w:history="1">
        <w:r w:rsidRPr="005C13A8">
          <w:rPr>
            <w:rStyle w:val="afe"/>
            <w:noProof/>
          </w:rPr>
          <w:t>2.1.7 Модуль «Отчетные формы»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372D4B4" w14:textId="3DBC946D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8" w:history="1">
        <w:r w:rsidRPr="005C13A8">
          <w:rPr>
            <w:rStyle w:val="afe"/>
            <w:noProof/>
          </w:rPr>
          <w:t>2.1.8 Модуль «Администрирование»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756ECA8" w14:textId="16C6AA7C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9" w:history="1">
        <w:r w:rsidRPr="005C13A8">
          <w:rPr>
            <w:rStyle w:val="afe"/>
            <w:noProof/>
          </w:rPr>
          <w:t>2.2 Условия, при соблюдении которых обеспечивается применение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CC1DF1E" w14:textId="1FDAC7F3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10" w:history="1">
        <w:r w:rsidRPr="005C13A8">
          <w:rPr>
            <w:rStyle w:val="afe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9965EE" w14:textId="7A7F5320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1" w:history="1">
        <w:r w:rsidRPr="005C13A8">
          <w:rPr>
            <w:rStyle w:val="afe"/>
            <w:noProof/>
          </w:rPr>
          <w:t>3.1 Состав и содержание носителя данных, содержащего загружаемые программы и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BE821BE" w14:textId="62800FA4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2" w:history="1">
        <w:r w:rsidRPr="005C13A8">
          <w:rPr>
            <w:rStyle w:val="afe"/>
            <w:noProof/>
          </w:rPr>
          <w:t>3.2 Порядок загрузки программ 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3635E65" w14:textId="68247B9C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3" w:history="1">
        <w:r w:rsidRPr="005C13A8">
          <w:rPr>
            <w:rStyle w:val="afe"/>
            <w:noProof/>
          </w:rPr>
          <w:t>3.2.1 Вход в Подсистему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62949DE" w14:textId="3A082305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4" w:history="1">
        <w:r w:rsidRPr="005C13A8">
          <w:rPr>
            <w:rStyle w:val="afe"/>
            <w:noProof/>
          </w:rPr>
          <w:t>3.2.2 Выход из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3903A92F" w14:textId="765F56A8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5" w:history="1">
        <w:r w:rsidRPr="005C13A8">
          <w:rPr>
            <w:rStyle w:val="afe"/>
            <w:noProof/>
          </w:rPr>
          <w:t>3.3 Порядок проверки работоспособности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C7E3A40" w14:textId="4BF6BE43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16" w:history="1">
        <w:r w:rsidRPr="005C13A8">
          <w:rPr>
            <w:rStyle w:val="afe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18DA2B5" w14:textId="567CAD7A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7" w:history="1">
        <w:r w:rsidRPr="005C13A8">
          <w:rPr>
            <w:rStyle w:val="afe"/>
            <w:noProof/>
          </w:rPr>
          <w:t>4.1 Форма «Федеральный регистр медицинских и фармацевтических работников»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1A7E473" w14:textId="689C951F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8" w:history="1">
        <w:r w:rsidRPr="005C13A8">
          <w:rPr>
            <w:rStyle w:val="afe"/>
            <w:noProof/>
          </w:rPr>
          <w:t>4.1.1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0F402CC" w14:textId="4855B380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9" w:history="1">
        <w:r w:rsidRPr="005C13A8">
          <w:rPr>
            <w:rStyle w:val="afe"/>
            <w:noProof/>
          </w:rPr>
          <w:t>4.1.2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C1BF89E" w14:textId="61A7B89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0" w:history="1">
        <w:r w:rsidRPr="005C13A8">
          <w:rPr>
            <w:rStyle w:val="afe"/>
            <w:noProof/>
          </w:rPr>
          <w:t>4.1.3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481D9B31" w14:textId="29C58586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1" w:history="1">
        <w:r w:rsidRPr="005C13A8">
          <w:rPr>
            <w:rStyle w:val="afe"/>
            <w:noProof/>
          </w:rPr>
          <w:t xml:space="preserve">4.1.4 Фильтрация </w:t>
        </w:r>
        <w:r w:rsidRPr="005C13A8">
          <w:rPr>
            <w:rStyle w:val="afe"/>
            <w:rFonts w:eastAsia="Times New Roman"/>
            <w:noProof/>
            <w:lang w:eastAsia="ru-RU"/>
          </w:rPr>
          <w:t>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2D78B51" w14:textId="12F0E99D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2" w:history="1">
        <w:r w:rsidRPr="005C13A8">
          <w:rPr>
            <w:rStyle w:val="afe"/>
            <w:noProof/>
          </w:rPr>
          <w:t>4.1.5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20882C9" w14:textId="0D075108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3" w:history="1">
        <w:r w:rsidRPr="005C13A8">
          <w:rPr>
            <w:rStyle w:val="afe"/>
            <w:noProof/>
          </w:rPr>
          <w:t>4.1.6 Форма «Карточка медицинского (фармацевтического) работника»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6B8E231F" w14:textId="07DAA30B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4" w:history="1">
        <w:r w:rsidRPr="005C13A8">
          <w:rPr>
            <w:rStyle w:val="afe"/>
            <w:noProof/>
          </w:rPr>
          <w:t>4.1.7 Создание для медицинского (фармацевтического) работника карточки обучающегося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46E64EC1" w14:textId="66D99340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5" w:history="1">
        <w:r w:rsidRPr="005C13A8">
          <w:rPr>
            <w:rStyle w:val="afe"/>
            <w:noProof/>
          </w:rPr>
          <w:t>4.2 Форма «Регистр обучающихся»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0C680A93" w14:textId="0EC50610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6" w:history="1">
        <w:r w:rsidRPr="005C13A8">
          <w:rPr>
            <w:rStyle w:val="afe"/>
            <w:noProof/>
          </w:rPr>
          <w:t>4.2.1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0E6A4F52" w14:textId="42CC893F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7" w:history="1">
        <w:r w:rsidRPr="005C13A8">
          <w:rPr>
            <w:rStyle w:val="afe"/>
            <w:noProof/>
          </w:rPr>
          <w:t>4.2.2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1F71ACD2" w14:textId="59891FF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8" w:history="1">
        <w:r w:rsidRPr="005C13A8">
          <w:rPr>
            <w:rStyle w:val="afe"/>
            <w:noProof/>
          </w:rPr>
          <w:t>4.2.3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66FFB852" w14:textId="4FFAE39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9" w:history="1">
        <w:r w:rsidRPr="005C13A8">
          <w:rPr>
            <w:rStyle w:val="afe"/>
            <w:noProof/>
          </w:rPr>
          <w:t>4.2.4</w:t>
        </w:r>
        <w:r w:rsidRPr="005C13A8">
          <w:rPr>
            <w:rStyle w:val="afe"/>
            <w:rFonts w:eastAsia="Times New Roman"/>
            <w:noProof/>
            <w:lang w:eastAsia="ru-RU"/>
          </w:rPr>
          <w:t xml:space="preserve">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7B4F1F4A" w14:textId="60A7DA2E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0" w:history="1">
        <w:r w:rsidRPr="005C13A8">
          <w:rPr>
            <w:rStyle w:val="afe"/>
            <w:noProof/>
          </w:rPr>
          <w:t>4.2.5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2570639A" w14:textId="00E0EFEC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1" w:history="1">
        <w:r w:rsidRPr="005C13A8">
          <w:rPr>
            <w:rStyle w:val="afe"/>
            <w:noProof/>
          </w:rPr>
          <w:t>4.2.6 Форма «Карточка обучающегося»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63A9DF63" w14:textId="50D1A50F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2" w:history="1">
        <w:r w:rsidRPr="005C13A8">
          <w:rPr>
            <w:rStyle w:val="afe"/>
            <w:noProof/>
          </w:rPr>
          <w:t>4.3 Форма «Земский доктор/фельдшер»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06EBCE02" w14:textId="5870CE72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3" w:history="1">
        <w:r w:rsidRPr="005C13A8">
          <w:rPr>
            <w:rStyle w:val="afe"/>
            <w:noProof/>
          </w:rPr>
          <w:t>4.3.1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1F4ACB91" w14:textId="7C2FF162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4" w:history="1">
        <w:r w:rsidRPr="005C13A8">
          <w:rPr>
            <w:rStyle w:val="afe"/>
            <w:rFonts w:eastAsia="Times New Roman"/>
            <w:noProof/>
            <w:lang w:eastAsia="ru-RU"/>
          </w:rPr>
          <w:t>4.3.2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13702CEE" w14:textId="3914DECD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5" w:history="1">
        <w:r w:rsidRPr="005C13A8">
          <w:rPr>
            <w:rStyle w:val="afe"/>
            <w:noProof/>
          </w:rPr>
          <w:t>4.3.3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5178633A" w14:textId="25B17876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6" w:history="1">
        <w:r w:rsidRPr="005C13A8">
          <w:rPr>
            <w:rStyle w:val="afe"/>
            <w:noProof/>
          </w:rPr>
          <w:t>4.3.4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12838DD3" w14:textId="668E55DB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7" w:history="1">
        <w:r w:rsidRPr="005C13A8">
          <w:rPr>
            <w:rStyle w:val="afe"/>
            <w:noProof/>
          </w:rPr>
          <w:t>4.3.5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5BE4A4C1" w14:textId="535038E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8" w:history="1">
        <w:r w:rsidRPr="005C13A8">
          <w:rPr>
            <w:rStyle w:val="afe"/>
            <w:noProof/>
          </w:rPr>
          <w:t>4.3.6 Форма «Карточка земского доктора/фельдшера»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6D91566E" w14:textId="04F3818D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9" w:history="1">
        <w:r w:rsidRPr="005C13A8">
          <w:rPr>
            <w:rStyle w:val="afe"/>
            <w:noProof/>
          </w:rPr>
          <w:t>4.4 Форма «Программный реестр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7BAD9D63" w14:textId="580410D8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0" w:history="1">
        <w:r w:rsidRPr="005C13A8">
          <w:rPr>
            <w:rStyle w:val="afe"/>
            <w:noProof/>
          </w:rPr>
          <w:t>4.4.1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4E7BE0AA" w14:textId="4A940894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1" w:history="1">
        <w:r w:rsidRPr="005C13A8">
          <w:rPr>
            <w:rStyle w:val="afe"/>
            <w:noProof/>
          </w:rPr>
          <w:t>4.4.2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0166C3C9" w14:textId="0ED1E41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2" w:history="1">
        <w:r w:rsidRPr="005C13A8">
          <w:rPr>
            <w:rStyle w:val="afe"/>
            <w:noProof/>
          </w:rPr>
          <w:t>4.4.3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5E71AA51" w14:textId="39E87F5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3" w:history="1">
        <w:r w:rsidRPr="005C13A8">
          <w:rPr>
            <w:rStyle w:val="afe"/>
            <w:noProof/>
          </w:rPr>
          <w:t>4.4.4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499FDD63" w14:textId="1952EE45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4" w:history="1">
        <w:r w:rsidRPr="005C13A8">
          <w:rPr>
            <w:rStyle w:val="afe"/>
            <w:noProof/>
          </w:rPr>
          <w:t>4.4.5 Выгрузка результатов поиска и фильтрации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14FCFCDA" w14:textId="6018570B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5" w:history="1">
        <w:r w:rsidRPr="005C13A8">
          <w:rPr>
            <w:rStyle w:val="afe"/>
            <w:noProof/>
          </w:rPr>
          <w:t>4.4.6 Форма «Карточка программы ЕКВ»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124</w:t>
        </w:r>
        <w:r>
          <w:rPr>
            <w:noProof/>
            <w:webHidden/>
          </w:rPr>
          <w:fldChar w:fldCharType="end"/>
        </w:r>
      </w:hyperlink>
    </w:p>
    <w:p w14:paraId="487D0186" w14:textId="4C606DE6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6" w:history="1">
        <w:r w:rsidRPr="005C13A8">
          <w:rPr>
            <w:rStyle w:val="afe"/>
            <w:noProof/>
          </w:rPr>
          <w:t>4.5 Форма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7EB052B5" w14:textId="7EC5EA7C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7" w:history="1">
        <w:r w:rsidRPr="005C13A8">
          <w:rPr>
            <w:rStyle w:val="afe"/>
            <w:noProof/>
          </w:rPr>
          <w:t>4.5.1 Просмотр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14:paraId="4D61F293" w14:textId="3B1DC9C7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8" w:history="1">
        <w:r w:rsidRPr="005C13A8">
          <w:rPr>
            <w:rStyle w:val="afe"/>
            <w:noProof/>
          </w:rPr>
          <w:t>4.5.2 Упорядочивание информации по содержимому столбцов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41A3BEF4" w14:textId="74C1A401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9" w:history="1">
        <w:r w:rsidRPr="005C13A8">
          <w:rPr>
            <w:rStyle w:val="afe"/>
            <w:noProof/>
          </w:rPr>
          <w:t>4.5.3 Управление составом и способом вывода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41E17068" w14:textId="30794D72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0" w:history="1">
        <w:r w:rsidRPr="005C13A8">
          <w:rPr>
            <w:rStyle w:val="afe"/>
            <w:noProof/>
          </w:rPr>
          <w:t>4.5.4 Фильтрация информации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00A2107D" w14:textId="1B6EC1C8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1" w:history="1">
        <w:r w:rsidRPr="005C13A8">
          <w:rPr>
            <w:rStyle w:val="afe"/>
            <w:noProof/>
          </w:rPr>
          <w:t>4.5.5 Формирование отчета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14:paraId="645F428E" w14:textId="43196188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2" w:history="1">
        <w:r w:rsidRPr="005C13A8">
          <w:rPr>
            <w:rStyle w:val="afe"/>
            <w:noProof/>
          </w:rPr>
          <w:t>4.5.6 Выгрузка отчета на персональный компьютер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14:paraId="358935CD" w14:textId="767BF34A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3" w:history="1">
        <w:r w:rsidRPr="005C13A8">
          <w:rPr>
            <w:rStyle w:val="afe"/>
            <w:noProof/>
          </w:rPr>
          <w:t>4.6 Форма «Уведомления»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175</w:t>
        </w:r>
        <w:r>
          <w:rPr>
            <w:noProof/>
            <w:webHidden/>
          </w:rPr>
          <w:fldChar w:fldCharType="end"/>
        </w:r>
      </w:hyperlink>
    </w:p>
    <w:p w14:paraId="6BE1D435" w14:textId="6AD8AD54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54" w:history="1">
        <w:r w:rsidRPr="005C13A8">
          <w:rPr>
            <w:rStyle w:val="afe"/>
            <w:noProof/>
          </w:rPr>
          <w:t>5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5196F42F" w14:textId="0CE4CA31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5" w:history="1">
        <w:r w:rsidRPr="005C13A8">
          <w:rPr>
            <w:rStyle w:val="afe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27227D87" w14:textId="72FB2BD7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6" w:history="1">
        <w:r w:rsidRPr="005C13A8">
          <w:rPr>
            <w:rStyle w:val="afe"/>
            <w:noProof/>
          </w:rPr>
          <w:t>5.1.1 Ошибка запуска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71365E56" w14:textId="4AFDF115" w:rsidR="00565CC3" w:rsidRDefault="00565CC3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7" w:history="1">
        <w:r w:rsidRPr="005C13A8">
          <w:rPr>
            <w:rStyle w:val="afe"/>
            <w:noProof/>
          </w:rPr>
          <w:t>5.1.2 Ошибка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4DCDEF38" w14:textId="1293BC43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8" w:history="1">
        <w:r w:rsidRPr="005C13A8">
          <w:rPr>
            <w:rStyle w:val="afe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705F196C" w14:textId="6D9782BD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9" w:history="1">
        <w:r w:rsidRPr="005C13A8">
          <w:rPr>
            <w:rStyle w:val="afe"/>
            <w:noProof/>
          </w:rPr>
          <w:t>5.3 Действия в случаях обнаружения несанкционированного доступа к данным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0B5F3B86" w14:textId="71FD7561" w:rsidR="00565CC3" w:rsidRDefault="00565CC3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60" w:history="1">
        <w:r w:rsidRPr="005C13A8">
          <w:rPr>
            <w:rStyle w:val="afe"/>
            <w:noProof/>
          </w:rPr>
          <w:t>5.4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5F7B3DBF" w14:textId="29EC3E30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1" w:history="1">
        <w:r w:rsidRPr="005C13A8">
          <w:rPr>
            <w:rStyle w:val="afe"/>
            <w:noProof/>
          </w:rPr>
          <w:t>6 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</w:hyperlink>
    </w:p>
    <w:p w14:paraId="15FCBFD3" w14:textId="1B8C75CB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2" w:history="1">
        <w:r w:rsidRPr="005C13A8">
          <w:rPr>
            <w:rStyle w:val="afe"/>
            <w:noProof/>
          </w:rPr>
          <w:t xml:space="preserve">Приложение А Форма заявки в СТП на предоставление доступа </w:t>
        </w:r>
        <w:r w:rsidRPr="005C13A8">
          <w:rPr>
            <w:rStyle w:val="afe"/>
            <w:bCs/>
            <w:noProof/>
          </w:rPr>
          <w:t>к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181</w:t>
        </w:r>
        <w:r>
          <w:rPr>
            <w:noProof/>
            <w:webHidden/>
          </w:rPr>
          <w:fldChar w:fldCharType="end"/>
        </w:r>
      </w:hyperlink>
    </w:p>
    <w:p w14:paraId="1C57C9A9" w14:textId="65F0BF37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3" w:history="1">
        <w:r w:rsidRPr="005C13A8">
          <w:rPr>
            <w:rStyle w:val="afe"/>
            <w:noProof/>
          </w:rPr>
          <w:t>Приложение Б Матрица прав и ролей пользователей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182</w:t>
        </w:r>
        <w:r>
          <w:rPr>
            <w:noProof/>
            <w:webHidden/>
          </w:rPr>
          <w:fldChar w:fldCharType="end"/>
        </w:r>
      </w:hyperlink>
    </w:p>
    <w:p w14:paraId="6EE02139" w14:textId="3E97C59C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4" w:history="1">
        <w:r w:rsidRPr="005C13A8">
          <w:rPr>
            <w:rStyle w:val="afe"/>
            <w:noProof/>
          </w:rPr>
          <w:t>Приложение В Форма заявки в СТП на прекращение доступа к ФРМР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194</w:t>
        </w:r>
        <w:r>
          <w:rPr>
            <w:noProof/>
            <w:webHidden/>
          </w:rPr>
          <w:fldChar w:fldCharType="end"/>
        </w:r>
      </w:hyperlink>
    </w:p>
    <w:p w14:paraId="276776D4" w14:textId="6E6F365A" w:rsidR="00565CC3" w:rsidRDefault="00565CC3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5" w:history="1">
        <w:r w:rsidRPr="005C13A8">
          <w:rPr>
            <w:rStyle w:val="afe"/>
            <w:noProof/>
          </w:rPr>
          <w:t>История изменений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_Toc167559965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195</w:t>
        </w:r>
        <w:r>
          <w:rPr>
            <w:noProof/>
            <w:webHidden/>
          </w:rPr>
          <w:fldChar w:fldCharType="end"/>
        </w:r>
      </w:hyperlink>
    </w:p>
    <w:p w14:paraId="3BAF9E38" w14:textId="7145CF60" w:rsidR="00515D4E" w:rsidRPr="00C20D54" w:rsidRDefault="004C60A5" w:rsidP="00966C9D">
      <w:pPr>
        <w:rPr>
          <w:rFonts w:eastAsiaTheme="majorEastAsia"/>
          <w:color w:val="000000" w:themeColor="text1"/>
          <w:sz w:val="28"/>
          <w:szCs w:val="28"/>
        </w:rPr>
      </w:pPr>
      <w:r w:rsidRPr="00C20D54">
        <w:rPr>
          <w:color w:val="000000" w:themeColor="text1"/>
        </w:rPr>
        <w:fldChar w:fldCharType="end"/>
      </w:r>
    </w:p>
    <w:p w14:paraId="6E9AFA98" w14:textId="77777777" w:rsidR="00C915CE" w:rsidRPr="00C20D54" w:rsidRDefault="00C915C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C20D54">
        <w:rPr>
          <w:color w:val="000000" w:themeColor="text1"/>
        </w:rPr>
        <w:br w:type="page"/>
      </w:r>
    </w:p>
    <w:p w14:paraId="25A1E8A2" w14:textId="2BAE22BD" w:rsidR="005261EE" w:rsidRDefault="006846EB" w:rsidP="00096529">
      <w:pPr>
        <w:pStyle w:val="1f8"/>
        <w:ind w:left="0"/>
        <w:jc w:val="center"/>
      </w:pPr>
      <w:bookmarkStart w:id="11" w:name="_Toc167559893"/>
      <w:r w:rsidRPr="00096529">
        <w:lastRenderedPageBreak/>
        <w:t>ПЕРЕЧЕНЬ ПРИНЯТЫХ ТЕРМИНОВ И СОКРАЩЕНИЙ</w:t>
      </w:r>
      <w:bookmarkEnd w:id="11"/>
    </w:p>
    <w:p w14:paraId="6899D4D3" w14:textId="77777777" w:rsidR="00096529" w:rsidRPr="00096529" w:rsidRDefault="00096529" w:rsidP="00096529">
      <w:pPr>
        <w:pStyle w:val="af2"/>
        <w:rPr>
          <w:rFonts w:eastAsia="Times New Roman"/>
          <w:lang w:eastAsia="ru-RU"/>
        </w:rPr>
      </w:pPr>
      <w:r w:rsidRPr="00096529">
        <w:rPr>
          <w:rFonts w:eastAsia="Times New Roman"/>
          <w:lang w:eastAsia="ru-RU"/>
        </w:rPr>
        <w:t>В настоящем документе применяются следующие термины и сокращения с соответствующими определениями.</w:t>
      </w:r>
    </w:p>
    <w:p w14:paraId="6B2F9426" w14:textId="16439B0F" w:rsidR="00096529" w:rsidRPr="00C63900" w:rsidRDefault="00C63900" w:rsidP="00C63900">
      <w:pPr>
        <w:pStyle w:val="afffffffff4"/>
      </w:pPr>
      <w:r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1</w:t>
      </w:r>
      <w:r w:rsidR="003B6A3D">
        <w:rPr>
          <w:noProof/>
        </w:rPr>
        <w:fldChar w:fldCharType="end"/>
      </w:r>
      <w:r>
        <w:t xml:space="preserve"> </w:t>
      </w:r>
      <w:r w:rsidRPr="00C63900">
        <w:t>– Перечень терминов и сокращений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2536"/>
        <w:gridCol w:w="6809"/>
      </w:tblGrid>
      <w:tr w:rsidR="00C915CE" w:rsidRPr="007B536C" w14:paraId="4877DD87" w14:textId="77777777" w:rsidTr="00CE1D0C">
        <w:trPr>
          <w:tblHeader/>
        </w:trPr>
        <w:tc>
          <w:tcPr>
            <w:tcW w:w="1357" w:type="pct"/>
          </w:tcPr>
          <w:p w14:paraId="21647E2E" w14:textId="31CEC128" w:rsidR="0000549E" w:rsidRPr="007B536C" w:rsidRDefault="00246D79" w:rsidP="00D23473">
            <w:pPr>
              <w:pStyle w:val="afffffffff3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Сокращение/Термин</w:t>
            </w:r>
          </w:p>
        </w:tc>
        <w:tc>
          <w:tcPr>
            <w:tcW w:w="3643" w:type="pct"/>
          </w:tcPr>
          <w:p w14:paraId="27497770" w14:textId="5E280CF0" w:rsidR="0000549E" w:rsidRPr="007B536C" w:rsidRDefault="00246D79" w:rsidP="00D23473">
            <w:pPr>
              <w:pStyle w:val="afffffffff3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Наименование/Определение</w:t>
            </w:r>
          </w:p>
        </w:tc>
      </w:tr>
      <w:tr w:rsidR="007119D8" w:rsidRPr="007B536C" w14:paraId="3228F7FB" w14:textId="77777777" w:rsidTr="00CE1D0C">
        <w:tc>
          <w:tcPr>
            <w:tcW w:w="1357" w:type="pct"/>
          </w:tcPr>
          <w:p w14:paraId="13445875" w14:textId="53E0C61C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COVID-19</w:t>
            </w:r>
          </w:p>
        </w:tc>
        <w:tc>
          <w:tcPr>
            <w:tcW w:w="3643" w:type="pct"/>
          </w:tcPr>
          <w:p w14:paraId="4002454A" w14:textId="711D1223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Потенциально тяжелая острая респираторная инфекция, вызываемая коронавирусом SARS-CoV-2</w:t>
            </w:r>
          </w:p>
        </w:tc>
      </w:tr>
      <w:tr w:rsidR="007119D8" w:rsidRPr="007B536C" w14:paraId="42D52361" w14:textId="77777777" w:rsidTr="00CE1D0C">
        <w:tc>
          <w:tcPr>
            <w:tcW w:w="1357" w:type="pct"/>
          </w:tcPr>
          <w:p w14:paraId="59F4472B" w14:textId="0A2D3353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  <w:lang w:val="en-US"/>
              </w:rPr>
              <w:t>OID</w:t>
            </w:r>
          </w:p>
        </w:tc>
        <w:tc>
          <w:tcPr>
            <w:tcW w:w="3643" w:type="pct"/>
          </w:tcPr>
          <w:p w14:paraId="0B5B2633" w14:textId="0316B965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(англ. Object Identifier) – идентификатор объекта</w:t>
            </w:r>
          </w:p>
        </w:tc>
      </w:tr>
      <w:tr w:rsidR="00B602A3" w:rsidRPr="007B536C" w14:paraId="07F62299" w14:textId="77777777" w:rsidTr="00CE1D0C">
        <w:tc>
          <w:tcPr>
            <w:tcW w:w="1357" w:type="pct"/>
          </w:tcPr>
          <w:p w14:paraId="748703BE" w14:textId="77777777" w:rsidR="00B602A3" w:rsidRPr="007B536C" w:rsidRDefault="00B602A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«Налог 3»</w:t>
            </w:r>
          </w:p>
        </w:tc>
        <w:tc>
          <w:tcPr>
            <w:tcW w:w="3643" w:type="pct"/>
          </w:tcPr>
          <w:p w14:paraId="7AA78715" w14:textId="77777777" w:rsidR="00B602A3" w:rsidRPr="007B536C" w:rsidRDefault="00B602A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Автоматизированная информационная система Федеральной налоговой службы</w:t>
            </w:r>
          </w:p>
        </w:tc>
      </w:tr>
      <w:tr w:rsidR="00F54C1A" w:rsidRPr="007B536C" w14:paraId="5EB72730" w14:textId="77777777" w:rsidTr="000D5E7E">
        <w:tc>
          <w:tcPr>
            <w:tcW w:w="1357" w:type="pct"/>
          </w:tcPr>
          <w:p w14:paraId="64FC04BA" w14:textId="77777777" w:rsidR="00F54C1A" w:rsidRPr="007B536C" w:rsidRDefault="00F54C1A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«Росздравнадзор»</w:t>
            </w:r>
          </w:p>
        </w:tc>
        <w:tc>
          <w:tcPr>
            <w:tcW w:w="3643" w:type="pct"/>
          </w:tcPr>
          <w:p w14:paraId="334E5246" w14:textId="77777777" w:rsidR="00F54C1A" w:rsidRPr="007B536C" w:rsidRDefault="00F54C1A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7119D8" w:rsidRPr="007B536C" w14:paraId="53B22C5F" w14:textId="77777777" w:rsidTr="00CE1D0C">
        <w:tc>
          <w:tcPr>
            <w:tcW w:w="1357" w:type="pct"/>
          </w:tcPr>
          <w:p w14:paraId="14D9DAFC" w14:textId="331B464D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СФР</w:t>
            </w:r>
          </w:p>
        </w:tc>
        <w:tc>
          <w:tcPr>
            <w:tcW w:w="3643" w:type="pct"/>
          </w:tcPr>
          <w:p w14:paraId="04B2A009" w14:textId="3864BAF6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Автоматизированная информационная система Фонда пенсионного и социального страхования Российской Федерации</w:t>
            </w:r>
          </w:p>
        </w:tc>
      </w:tr>
      <w:tr w:rsidR="00096529" w:rsidRPr="007B536C" w14:paraId="50059092" w14:textId="77777777" w:rsidTr="00CE1D0C">
        <w:tc>
          <w:tcPr>
            <w:tcW w:w="1357" w:type="pct"/>
          </w:tcPr>
          <w:p w14:paraId="47B4CF64" w14:textId="26B04447" w:rsidR="00096529" w:rsidRPr="007B536C" w:rsidRDefault="00096529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color w:val="000000"/>
                <w:sz w:val="22"/>
                <w:szCs w:val="22"/>
              </w:rPr>
              <w:t>Веб-браузер</w:t>
            </w:r>
          </w:p>
        </w:tc>
        <w:tc>
          <w:tcPr>
            <w:tcW w:w="3643" w:type="pct"/>
          </w:tcPr>
          <w:p w14:paraId="7E85045E" w14:textId="52C7C1CE" w:rsidR="00096529" w:rsidRPr="007B536C" w:rsidRDefault="00096529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Прикладное программное обеспечение для просмотра страниц, содержания веб-документов, компьютерных файлов и их каталогов</w:t>
            </w:r>
            <w:r w:rsidR="00CE1D0C" w:rsidRPr="007B536C">
              <w:rPr>
                <w:sz w:val="22"/>
                <w:szCs w:val="22"/>
              </w:rPr>
              <w:t>,</w:t>
            </w:r>
            <w:r w:rsidRPr="007B536C">
              <w:rPr>
                <w:sz w:val="22"/>
                <w:szCs w:val="22"/>
              </w:rPr>
              <w:t xml:space="preserve"> управления веб-приложениями</w:t>
            </w:r>
            <w:r w:rsidR="00CE1D0C" w:rsidRPr="007B536C">
              <w:rPr>
                <w:sz w:val="22"/>
                <w:szCs w:val="22"/>
              </w:rPr>
              <w:t>,</w:t>
            </w:r>
            <w:r w:rsidRPr="007B536C">
              <w:rPr>
                <w:sz w:val="22"/>
                <w:szCs w:val="22"/>
              </w:rPr>
              <w:t xml:space="preserve"> а также для решения других задач</w:t>
            </w:r>
          </w:p>
        </w:tc>
      </w:tr>
      <w:tr w:rsidR="00D23473" w:rsidRPr="007B536C" w14:paraId="5996C966" w14:textId="77777777" w:rsidTr="00CE1D0C">
        <w:tc>
          <w:tcPr>
            <w:tcW w:w="1357" w:type="pct"/>
          </w:tcPr>
          <w:p w14:paraId="0EFCD0C5" w14:textId="3E0A37A9" w:rsidR="00D23473" w:rsidRPr="007B536C" w:rsidRDefault="00D23473" w:rsidP="00D23473">
            <w:pPr>
              <w:pStyle w:val="afffffffff"/>
              <w:rPr>
                <w:color w:val="000000"/>
                <w:sz w:val="22"/>
                <w:szCs w:val="22"/>
              </w:rPr>
            </w:pPr>
            <w:r w:rsidRPr="007B536C">
              <w:rPr>
                <w:color w:val="000000"/>
                <w:sz w:val="22"/>
                <w:szCs w:val="22"/>
              </w:rPr>
              <w:t>ВМП</w:t>
            </w:r>
          </w:p>
        </w:tc>
        <w:tc>
          <w:tcPr>
            <w:tcW w:w="3643" w:type="pct"/>
          </w:tcPr>
          <w:p w14:paraId="13E1D436" w14:textId="4F998FA7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Высокотехнологичная медицинская помощь</w:t>
            </w:r>
          </w:p>
        </w:tc>
      </w:tr>
      <w:tr w:rsidR="005039DD" w:rsidRPr="007B536C" w14:paraId="2434BCB7" w14:textId="77777777" w:rsidTr="00CE1D0C">
        <w:tc>
          <w:tcPr>
            <w:tcW w:w="1357" w:type="pct"/>
          </w:tcPr>
          <w:p w14:paraId="092E224B" w14:textId="40451000" w:rsidR="005039DD" w:rsidRPr="007B536C" w:rsidRDefault="005039DD" w:rsidP="005039DD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Внешние ИС</w:t>
            </w:r>
          </w:p>
        </w:tc>
        <w:tc>
          <w:tcPr>
            <w:tcW w:w="3643" w:type="pct"/>
          </w:tcPr>
          <w:p w14:paraId="49E65416" w14:textId="37293088" w:rsidR="005039DD" w:rsidRPr="007B536C" w:rsidRDefault="005039DD" w:rsidP="005039DD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7119D8" w:rsidRPr="007B536C" w14:paraId="05FB7A33" w14:textId="77777777" w:rsidTr="00CE1D0C">
        <w:tc>
          <w:tcPr>
            <w:tcW w:w="1357" w:type="pct"/>
          </w:tcPr>
          <w:p w14:paraId="35815644" w14:textId="041DA3B7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rStyle w:val="inline-highlight"/>
                <w:spacing w:val="-1"/>
                <w:sz w:val="22"/>
                <w:szCs w:val="22"/>
              </w:rPr>
              <w:t>ВС РФ</w:t>
            </w:r>
          </w:p>
        </w:tc>
        <w:tc>
          <w:tcPr>
            <w:tcW w:w="3643" w:type="pct"/>
          </w:tcPr>
          <w:p w14:paraId="3DD74193" w14:textId="001E5430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Вооруженные силы Российской Федерации</w:t>
            </w:r>
          </w:p>
        </w:tc>
      </w:tr>
      <w:tr w:rsidR="00276C67" w:rsidRPr="007B536C" w14:paraId="1537EED6" w14:textId="77777777" w:rsidTr="00CE1D0C">
        <w:tc>
          <w:tcPr>
            <w:tcW w:w="1357" w:type="pct"/>
          </w:tcPr>
          <w:p w14:paraId="5C8C6424" w14:textId="6BBE5CDF" w:rsidR="00276C67" w:rsidRPr="007B536C" w:rsidRDefault="00276C67" w:rsidP="00D23473">
            <w:pPr>
              <w:pStyle w:val="afffffffff"/>
              <w:rPr>
                <w:rStyle w:val="inline-highlight"/>
                <w:spacing w:val="-1"/>
                <w:sz w:val="22"/>
                <w:szCs w:val="22"/>
              </w:rPr>
            </w:pPr>
            <w:r w:rsidRPr="007B536C">
              <w:rPr>
                <w:rStyle w:val="inline-highlight"/>
                <w:spacing w:val="-1"/>
                <w:sz w:val="22"/>
                <w:szCs w:val="22"/>
              </w:rPr>
              <w:t>ВУЗ</w:t>
            </w:r>
          </w:p>
        </w:tc>
        <w:tc>
          <w:tcPr>
            <w:tcW w:w="3643" w:type="pct"/>
          </w:tcPr>
          <w:p w14:paraId="10EAA7E6" w14:textId="42881E0B" w:rsidR="00276C67" w:rsidRPr="007B536C" w:rsidRDefault="00276C67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Высшее учебное заведение</w:t>
            </w:r>
          </w:p>
        </w:tc>
      </w:tr>
      <w:tr w:rsidR="007119D8" w:rsidRPr="007B536C" w14:paraId="464D00B9" w14:textId="77777777" w:rsidTr="00CE1D0C">
        <w:tc>
          <w:tcPr>
            <w:tcW w:w="1357" w:type="pct"/>
          </w:tcPr>
          <w:p w14:paraId="4AEF9F03" w14:textId="0DE63A7C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ГАР</w:t>
            </w:r>
            <w:r w:rsidR="0039599B" w:rsidRPr="007B536C">
              <w:rPr>
                <w:sz w:val="22"/>
                <w:szCs w:val="22"/>
              </w:rPr>
              <w:t xml:space="preserve"> ФНС</w:t>
            </w:r>
            <w:r w:rsidR="00EB5CC9" w:rsidRPr="007B536C">
              <w:rPr>
                <w:sz w:val="22"/>
                <w:szCs w:val="22"/>
              </w:rPr>
              <w:t xml:space="preserve"> России</w:t>
            </w:r>
          </w:p>
        </w:tc>
        <w:tc>
          <w:tcPr>
            <w:tcW w:w="3643" w:type="pct"/>
          </w:tcPr>
          <w:p w14:paraId="65B405BD" w14:textId="22911419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Государственный адресный реестр Федеральной налоговой службы (https://fias.nalog.ru/FiasInfo)</w:t>
            </w:r>
          </w:p>
        </w:tc>
      </w:tr>
      <w:tr w:rsidR="00D23473" w:rsidRPr="007B536C" w14:paraId="41EC914B" w14:textId="77777777" w:rsidTr="00CE1D0C">
        <w:tc>
          <w:tcPr>
            <w:tcW w:w="1357" w:type="pct"/>
          </w:tcPr>
          <w:p w14:paraId="7D91AB1E" w14:textId="54863002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ГИС ОМС</w:t>
            </w:r>
          </w:p>
        </w:tc>
        <w:tc>
          <w:tcPr>
            <w:tcW w:w="3643" w:type="pct"/>
          </w:tcPr>
          <w:p w14:paraId="585EA4FE" w14:textId="41664A26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Государственная информационная система обязательного медицинского страхования</w:t>
            </w:r>
          </w:p>
        </w:tc>
      </w:tr>
      <w:tr w:rsidR="007119D8" w:rsidRPr="007B536C" w14:paraId="58B9D77C" w14:textId="77777777" w:rsidTr="00CE1D0C">
        <w:tc>
          <w:tcPr>
            <w:tcW w:w="1357" w:type="pct"/>
          </w:tcPr>
          <w:p w14:paraId="279ADDFE" w14:textId="28758315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ДПО</w:t>
            </w:r>
          </w:p>
        </w:tc>
        <w:tc>
          <w:tcPr>
            <w:tcW w:w="3643" w:type="pct"/>
          </w:tcPr>
          <w:p w14:paraId="7B431CEE" w14:textId="7047997F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Дополнительное профессиональное образование</w:t>
            </w:r>
          </w:p>
        </w:tc>
      </w:tr>
      <w:tr w:rsidR="007119D8" w:rsidRPr="007B536C" w14:paraId="55D2F730" w14:textId="77777777" w:rsidTr="00CE1D0C">
        <w:tc>
          <w:tcPr>
            <w:tcW w:w="1357" w:type="pct"/>
          </w:tcPr>
          <w:p w14:paraId="2C611724" w14:textId="60C7641F" w:rsidR="007119D8" w:rsidRPr="007B536C" w:rsidRDefault="007119D8" w:rsidP="00D23473">
            <w:pPr>
              <w:pStyle w:val="afffffffff"/>
              <w:rPr>
                <w:b/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ЕГИСЗ</w:t>
            </w:r>
          </w:p>
        </w:tc>
        <w:tc>
          <w:tcPr>
            <w:tcW w:w="3643" w:type="pct"/>
          </w:tcPr>
          <w:p w14:paraId="23C19DE4" w14:textId="557356FA" w:rsidR="007119D8" w:rsidRPr="007B536C" w:rsidRDefault="007119D8" w:rsidP="00D23473">
            <w:pPr>
              <w:pStyle w:val="afffffffff"/>
              <w:rPr>
                <w:b/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государственная информационная система здравоохранения</w:t>
            </w:r>
          </w:p>
        </w:tc>
      </w:tr>
      <w:tr w:rsidR="007119D8" w:rsidRPr="007B536C" w14:paraId="46FEB79A" w14:textId="77777777" w:rsidTr="00CE1D0C">
        <w:tc>
          <w:tcPr>
            <w:tcW w:w="1357" w:type="pct"/>
          </w:tcPr>
          <w:p w14:paraId="2435D2FA" w14:textId="6734B162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ЕКВ</w:t>
            </w:r>
          </w:p>
        </w:tc>
        <w:tc>
          <w:tcPr>
            <w:tcW w:w="3643" w:type="pct"/>
          </w:tcPr>
          <w:p w14:paraId="3FEB7545" w14:textId="6B85E666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Программа единовременных компенсационных выплат</w:t>
            </w:r>
          </w:p>
        </w:tc>
      </w:tr>
      <w:tr w:rsidR="007119D8" w:rsidRPr="007B536C" w14:paraId="43C0A544" w14:textId="77777777" w:rsidTr="00CE1D0C">
        <w:tc>
          <w:tcPr>
            <w:tcW w:w="1357" w:type="pct"/>
          </w:tcPr>
          <w:p w14:paraId="2C9115B9" w14:textId="20C7621F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ЕПГУ</w:t>
            </w:r>
          </w:p>
        </w:tc>
        <w:tc>
          <w:tcPr>
            <w:tcW w:w="3643" w:type="pct"/>
          </w:tcPr>
          <w:p w14:paraId="54FB322C" w14:textId="43E40F18" w:rsidR="007119D8" w:rsidRPr="007B536C" w:rsidRDefault="00FE6175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Единый портал государственных услуг</w:t>
            </w:r>
            <w:r w:rsidR="007119D8" w:rsidRPr="007B536C">
              <w:rPr>
                <w:sz w:val="22"/>
                <w:szCs w:val="22"/>
              </w:rPr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C479C2" w:rsidRPr="007B536C" w14:paraId="24FCE4F8" w14:textId="77777777" w:rsidTr="000D5E7E">
        <w:tc>
          <w:tcPr>
            <w:tcW w:w="1357" w:type="pct"/>
          </w:tcPr>
          <w:p w14:paraId="2746D42D" w14:textId="77777777" w:rsidR="00C479C2" w:rsidRPr="007B536C" w:rsidRDefault="00C479C2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ЕСИА</w:t>
            </w:r>
          </w:p>
        </w:tc>
        <w:tc>
          <w:tcPr>
            <w:tcW w:w="3643" w:type="pct"/>
          </w:tcPr>
          <w:p w14:paraId="63468F86" w14:textId="77777777" w:rsidR="00C479C2" w:rsidRPr="007B536C" w:rsidRDefault="00C479C2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484EEC" w:rsidRPr="007B536C" w14:paraId="306309E2" w14:textId="77777777" w:rsidTr="00CE1D0C">
        <w:tc>
          <w:tcPr>
            <w:tcW w:w="1357" w:type="pct"/>
          </w:tcPr>
          <w:p w14:paraId="211FB5DA" w14:textId="1DDFDAE5" w:rsidR="00484EEC" w:rsidRPr="007B536C" w:rsidRDefault="00484EEC" w:rsidP="00484EEC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ЗЕТ</w:t>
            </w:r>
          </w:p>
        </w:tc>
        <w:tc>
          <w:tcPr>
            <w:tcW w:w="3643" w:type="pct"/>
          </w:tcPr>
          <w:p w14:paraId="58903C38" w14:textId="412869F5" w:rsidR="00484EEC" w:rsidRPr="007B536C" w:rsidRDefault="00484EEC" w:rsidP="00484EEC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Зачетная единица трудоемкости – единица измерения трудоемкости учебной работы и других мероприятий образовательной программы или учебного плана</w:t>
            </w:r>
          </w:p>
        </w:tc>
      </w:tr>
      <w:tr w:rsidR="007D6FF0" w:rsidRPr="007B536C" w14:paraId="59E43C45" w14:textId="77777777" w:rsidTr="00CE1D0C">
        <w:tc>
          <w:tcPr>
            <w:tcW w:w="1357" w:type="pct"/>
          </w:tcPr>
          <w:p w14:paraId="2F4E663E" w14:textId="6137EF3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ИНН</w:t>
            </w:r>
          </w:p>
        </w:tc>
        <w:tc>
          <w:tcPr>
            <w:tcW w:w="3643" w:type="pct"/>
          </w:tcPr>
          <w:p w14:paraId="6DB5289F" w14:textId="39E2320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Идентификационный номер налогоплательщика</w:t>
            </w:r>
          </w:p>
        </w:tc>
      </w:tr>
      <w:tr w:rsidR="009A3AD4" w:rsidRPr="007B536C" w14:paraId="1C23FD60" w14:textId="77777777" w:rsidTr="00CE1D0C">
        <w:tc>
          <w:tcPr>
            <w:tcW w:w="1357" w:type="pct"/>
          </w:tcPr>
          <w:p w14:paraId="370A3DC8" w14:textId="66A48CD7" w:rsidR="009A3AD4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ИС</w:t>
            </w:r>
          </w:p>
        </w:tc>
        <w:tc>
          <w:tcPr>
            <w:tcW w:w="3643" w:type="pct"/>
          </w:tcPr>
          <w:p w14:paraId="1EF0EF96" w14:textId="2083A777" w:rsidR="009A3AD4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Информационная система</w:t>
            </w:r>
          </w:p>
        </w:tc>
      </w:tr>
      <w:tr w:rsidR="007D6FF0" w:rsidRPr="007B536C" w14:paraId="142F0568" w14:textId="77777777" w:rsidTr="00CE1D0C">
        <w:tc>
          <w:tcPr>
            <w:tcW w:w="1357" w:type="pct"/>
          </w:tcPr>
          <w:p w14:paraId="7322823C" w14:textId="4A081921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ИС Аккредитация</w:t>
            </w:r>
          </w:p>
        </w:tc>
        <w:tc>
          <w:tcPr>
            <w:tcW w:w="3643" w:type="pct"/>
          </w:tcPr>
          <w:p w14:paraId="0DEB3A7A" w14:textId="74B815D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Информационная система управления аккредитацией специалистов</w:t>
            </w:r>
          </w:p>
        </w:tc>
      </w:tr>
      <w:tr w:rsidR="007D6FF0" w:rsidRPr="007B536C" w14:paraId="544B0D86" w14:textId="77777777" w:rsidTr="00CE1D0C">
        <w:tc>
          <w:tcPr>
            <w:tcW w:w="1357" w:type="pct"/>
          </w:tcPr>
          <w:p w14:paraId="7913EEB8" w14:textId="2A91E4A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КСГ</w:t>
            </w:r>
          </w:p>
        </w:tc>
        <w:tc>
          <w:tcPr>
            <w:tcW w:w="3643" w:type="pct"/>
          </w:tcPr>
          <w:p w14:paraId="0CB9F079" w14:textId="11D8767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Клинико-статистическая группа</w:t>
            </w:r>
          </w:p>
        </w:tc>
      </w:tr>
      <w:tr w:rsidR="007D6FF0" w:rsidRPr="007B536C" w14:paraId="26DBBEC9" w14:textId="77777777" w:rsidTr="00CE1D0C">
        <w:tc>
          <w:tcPr>
            <w:tcW w:w="1357" w:type="pct"/>
          </w:tcPr>
          <w:p w14:paraId="7A138C2F" w14:textId="3B3C5C1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ЛК</w:t>
            </w:r>
          </w:p>
        </w:tc>
        <w:tc>
          <w:tcPr>
            <w:tcW w:w="3643" w:type="pct"/>
          </w:tcPr>
          <w:p w14:paraId="5AF5E840" w14:textId="2A03EE1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Личный кабинет</w:t>
            </w:r>
          </w:p>
        </w:tc>
      </w:tr>
      <w:tr w:rsidR="007D6FF0" w:rsidRPr="007B536C" w14:paraId="3DCE9AF1" w14:textId="77777777" w:rsidTr="00CE1D0C">
        <w:tc>
          <w:tcPr>
            <w:tcW w:w="1357" w:type="pct"/>
          </w:tcPr>
          <w:p w14:paraId="5061C253" w14:textId="27F689E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pacing w:val="-1"/>
                <w:sz w:val="22"/>
                <w:szCs w:val="22"/>
              </w:rPr>
              <w:t>МВД России</w:t>
            </w:r>
          </w:p>
        </w:tc>
        <w:tc>
          <w:tcPr>
            <w:tcW w:w="3643" w:type="pct"/>
          </w:tcPr>
          <w:p w14:paraId="5168D560" w14:textId="38156FD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внутренних дел Российской Федерации</w:t>
            </w:r>
          </w:p>
        </w:tc>
      </w:tr>
      <w:tr w:rsidR="007D6FF0" w:rsidRPr="007B536C" w14:paraId="1A0D7015" w14:textId="77777777" w:rsidTr="00CE1D0C">
        <w:tc>
          <w:tcPr>
            <w:tcW w:w="1357" w:type="pct"/>
          </w:tcPr>
          <w:p w14:paraId="648F89FA" w14:textId="53613F5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Минздрав России</w:t>
            </w:r>
          </w:p>
        </w:tc>
        <w:tc>
          <w:tcPr>
            <w:tcW w:w="3643" w:type="pct"/>
          </w:tcPr>
          <w:p w14:paraId="71AD2265" w14:textId="18E8C5A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здравоохранения Российской Федерации</w:t>
            </w:r>
          </w:p>
        </w:tc>
      </w:tr>
      <w:tr w:rsidR="00F54C1A" w:rsidRPr="007B536C" w14:paraId="77036400" w14:textId="77777777" w:rsidTr="00CE1D0C">
        <w:tc>
          <w:tcPr>
            <w:tcW w:w="1357" w:type="pct"/>
          </w:tcPr>
          <w:p w14:paraId="70FBB12E" w14:textId="218EDD06" w:rsidR="00F54C1A" w:rsidRPr="007B536C" w:rsidRDefault="00F54C1A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Минобрнауки России</w:t>
            </w:r>
          </w:p>
        </w:tc>
        <w:tc>
          <w:tcPr>
            <w:tcW w:w="3643" w:type="pct"/>
          </w:tcPr>
          <w:p w14:paraId="02C913A5" w14:textId="71540AD9" w:rsidR="00F54C1A" w:rsidRPr="007B536C" w:rsidRDefault="00F54C1A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науки и высшего образования Российской Федерации</w:t>
            </w:r>
          </w:p>
        </w:tc>
      </w:tr>
      <w:tr w:rsidR="007D6FF0" w:rsidRPr="007B536C" w14:paraId="49F18BC9" w14:textId="77777777" w:rsidTr="00CE1D0C">
        <w:tc>
          <w:tcPr>
            <w:tcW w:w="1357" w:type="pct"/>
          </w:tcPr>
          <w:p w14:paraId="7EB3A7FF" w14:textId="528C769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МО</w:t>
            </w:r>
          </w:p>
        </w:tc>
        <w:tc>
          <w:tcPr>
            <w:tcW w:w="3643" w:type="pct"/>
          </w:tcPr>
          <w:p w14:paraId="4D40CC7C" w14:textId="71AE26C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Медицинская организация</w:t>
            </w:r>
          </w:p>
        </w:tc>
      </w:tr>
      <w:tr w:rsidR="007D6FF0" w:rsidRPr="007B536C" w14:paraId="615FF9F8" w14:textId="77777777" w:rsidTr="00CE1D0C">
        <w:tc>
          <w:tcPr>
            <w:tcW w:w="1357" w:type="pct"/>
          </w:tcPr>
          <w:p w14:paraId="6D855177" w14:textId="2C2BCC1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lastRenderedPageBreak/>
              <w:t>Модуль</w:t>
            </w:r>
          </w:p>
        </w:tc>
        <w:tc>
          <w:tcPr>
            <w:tcW w:w="3643" w:type="pct"/>
          </w:tcPr>
          <w:p w14:paraId="2E933B8A" w14:textId="59B51E07" w:rsidR="007D6FF0" w:rsidRPr="007B536C" w:rsidRDefault="008A7238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7D6FF0" w:rsidRPr="007B536C" w14:paraId="22973004" w14:textId="77777777" w:rsidTr="00CE1D0C">
        <w:tc>
          <w:tcPr>
            <w:tcW w:w="1357" w:type="pct"/>
          </w:tcPr>
          <w:p w14:paraId="6AE208F6" w14:textId="645BDAB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МР</w:t>
            </w:r>
          </w:p>
        </w:tc>
        <w:tc>
          <w:tcPr>
            <w:tcW w:w="3643" w:type="pct"/>
          </w:tcPr>
          <w:p w14:paraId="7C7EABF1" w14:textId="5D49519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Медицинский (фармацевтический) работник</w:t>
            </w:r>
          </w:p>
        </w:tc>
      </w:tr>
      <w:tr w:rsidR="007D6FF0" w:rsidRPr="007B536C" w14:paraId="4959E1DA" w14:textId="77777777" w:rsidTr="00CE1D0C">
        <w:tc>
          <w:tcPr>
            <w:tcW w:w="1357" w:type="pct"/>
          </w:tcPr>
          <w:p w14:paraId="2D068D30" w14:textId="67D5A48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МЭК</w:t>
            </w:r>
          </w:p>
        </w:tc>
        <w:tc>
          <w:tcPr>
            <w:tcW w:w="3643" w:type="pct"/>
          </w:tcPr>
          <w:p w14:paraId="6F63239B" w14:textId="12A3749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Медико-экономический контроль</w:t>
            </w:r>
          </w:p>
        </w:tc>
      </w:tr>
      <w:tr w:rsidR="007D6FF0" w:rsidRPr="007B536C" w14:paraId="7934EDE8" w14:textId="77777777" w:rsidTr="00CE1D0C">
        <w:tc>
          <w:tcPr>
            <w:tcW w:w="1357" w:type="pct"/>
          </w:tcPr>
          <w:p w14:paraId="5BC0B392" w14:textId="6DD5A3C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МЭЭ</w:t>
            </w:r>
          </w:p>
        </w:tc>
        <w:tc>
          <w:tcPr>
            <w:tcW w:w="3643" w:type="pct"/>
          </w:tcPr>
          <w:p w14:paraId="0AB5BD89" w14:textId="64D01CD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Медико-экономическая экспертиза</w:t>
            </w:r>
          </w:p>
        </w:tc>
      </w:tr>
      <w:tr w:rsidR="007D6FF0" w:rsidRPr="007B536C" w14:paraId="5C01DAB0" w14:textId="77777777" w:rsidTr="00CE1D0C">
        <w:tc>
          <w:tcPr>
            <w:tcW w:w="1357" w:type="pct"/>
          </w:tcPr>
          <w:p w14:paraId="60FD8A8F" w14:textId="23ED618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НСИ</w:t>
            </w:r>
          </w:p>
        </w:tc>
        <w:tc>
          <w:tcPr>
            <w:tcW w:w="3643" w:type="pct"/>
          </w:tcPr>
          <w:p w14:paraId="79B97D1E" w14:textId="64C3175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Нормативно-справочная информация</w:t>
            </w:r>
          </w:p>
        </w:tc>
      </w:tr>
      <w:tr w:rsidR="007D6FF0" w:rsidRPr="007B536C" w14:paraId="3425DB7E" w14:textId="77777777" w:rsidTr="00CE1D0C">
        <w:tc>
          <w:tcPr>
            <w:tcW w:w="1357" w:type="pct"/>
          </w:tcPr>
          <w:p w14:paraId="51E5342F" w14:textId="53EF63D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ОГРН</w:t>
            </w:r>
          </w:p>
        </w:tc>
        <w:tc>
          <w:tcPr>
            <w:tcW w:w="3643" w:type="pct"/>
          </w:tcPr>
          <w:p w14:paraId="610FBF2C" w14:textId="21D6E16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Основной государственный регистрационный номер организации</w:t>
            </w:r>
          </w:p>
        </w:tc>
      </w:tr>
      <w:tr w:rsidR="007D6FF0" w:rsidRPr="007B536C" w14:paraId="47F02419" w14:textId="77777777" w:rsidTr="00CE1D0C">
        <w:tc>
          <w:tcPr>
            <w:tcW w:w="1357" w:type="pct"/>
          </w:tcPr>
          <w:p w14:paraId="6DF5F763" w14:textId="64F95C4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ОМС</w:t>
            </w:r>
          </w:p>
        </w:tc>
        <w:tc>
          <w:tcPr>
            <w:tcW w:w="3643" w:type="pct"/>
          </w:tcPr>
          <w:p w14:paraId="10207333" w14:textId="4D54E6A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Обязательное медицинское страхование</w:t>
            </w:r>
          </w:p>
        </w:tc>
      </w:tr>
      <w:tr w:rsidR="007D6FF0" w:rsidRPr="007B536C" w14:paraId="0C8A7CE5" w14:textId="77777777" w:rsidTr="00CE1D0C">
        <w:tc>
          <w:tcPr>
            <w:tcW w:w="1357" w:type="pct"/>
          </w:tcPr>
          <w:p w14:paraId="677113C0" w14:textId="4A533EE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ОО</w:t>
            </w:r>
          </w:p>
        </w:tc>
        <w:tc>
          <w:tcPr>
            <w:tcW w:w="3643" w:type="pct"/>
          </w:tcPr>
          <w:p w14:paraId="780FADC6" w14:textId="76A0754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Образовательная организация</w:t>
            </w:r>
          </w:p>
        </w:tc>
      </w:tr>
      <w:tr w:rsidR="007D6FF0" w:rsidRPr="007B536C" w14:paraId="5DBB09CE" w14:textId="77777777" w:rsidTr="00CE1D0C">
        <w:tc>
          <w:tcPr>
            <w:tcW w:w="1357" w:type="pct"/>
          </w:tcPr>
          <w:p w14:paraId="3D2A4524" w14:textId="6B741DF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ОУЗ</w:t>
            </w:r>
          </w:p>
        </w:tc>
        <w:tc>
          <w:tcPr>
            <w:tcW w:w="3643" w:type="pct"/>
          </w:tcPr>
          <w:p w14:paraId="19AB5A7C" w14:textId="60AE8FC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Орган управления здравоохранением</w:t>
            </w:r>
          </w:p>
        </w:tc>
      </w:tr>
      <w:tr w:rsidR="007D6FF0" w:rsidRPr="007B536C" w14:paraId="262083A0" w14:textId="77777777" w:rsidTr="00CE1D0C">
        <w:tc>
          <w:tcPr>
            <w:tcW w:w="1357" w:type="pct"/>
          </w:tcPr>
          <w:p w14:paraId="3E19BC92" w14:textId="5F98E125" w:rsidR="007D6FF0" w:rsidRPr="007B536C" w:rsidRDefault="00FE6175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Персонал, эксплуатирующий персонал</w:t>
            </w:r>
          </w:p>
        </w:tc>
        <w:tc>
          <w:tcPr>
            <w:tcW w:w="3643" w:type="pct"/>
          </w:tcPr>
          <w:p w14:paraId="7C641257" w14:textId="204DB07C" w:rsidR="007D6FF0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7D6FF0" w:rsidRPr="007B536C" w14:paraId="4D5296E7" w14:textId="77777777" w:rsidTr="00CE1D0C">
        <w:tc>
          <w:tcPr>
            <w:tcW w:w="1357" w:type="pct"/>
          </w:tcPr>
          <w:p w14:paraId="3AEA5EF7" w14:textId="1AE4CC9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Пользователь Подсистемы</w:t>
            </w:r>
          </w:p>
        </w:tc>
        <w:tc>
          <w:tcPr>
            <w:tcW w:w="3643" w:type="pct"/>
          </w:tcPr>
          <w:p w14:paraId="4C49FBED" w14:textId="5689568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7D6FF0" w:rsidRPr="007B536C" w14:paraId="02B7BDE7" w14:textId="77777777" w:rsidTr="00CE1D0C">
        <w:tc>
          <w:tcPr>
            <w:tcW w:w="1357" w:type="pct"/>
          </w:tcPr>
          <w:p w14:paraId="53BDC09F" w14:textId="573ABFC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Портал НМФО</w:t>
            </w:r>
          </w:p>
        </w:tc>
        <w:tc>
          <w:tcPr>
            <w:tcW w:w="3643" w:type="pct"/>
          </w:tcPr>
          <w:p w14:paraId="3193808F" w14:textId="03DCC4D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Портал непрерывного медицинского и фармацевтического образования (edu.rosminzdrav.ru)</w:t>
            </w:r>
          </w:p>
        </w:tc>
      </w:tr>
      <w:tr w:rsidR="00E913BE" w:rsidRPr="007B536C" w14:paraId="2046424E" w14:textId="77777777" w:rsidTr="00CE1D0C">
        <w:tc>
          <w:tcPr>
            <w:tcW w:w="1357" w:type="pct"/>
          </w:tcPr>
          <w:p w14:paraId="6B74C1D2" w14:textId="420AC0B0" w:rsidR="00E913BE" w:rsidRPr="00E913BE" w:rsidRDefault="00E913BE" w:rsidP="007D6FF0">
            <w:pPr>
              <w:pStyle w:val="afffffffff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Радиогруппа</w:t>
            </w:r>
          </w:p>
        </w:tc>
        <w:tc>
          <w:tcPr>
            <w:tcW w:w="3643" w:type="pct"/>
          </w:tcPr>
          <w:p w14:paraId="793C7AF7" w14:textId="5CDF9479" w:rsidR="00E913BE" w:rsidRPr="007B536C" w:rsidRDefault="00E913BE" w:rsidP="007D6FF0">
            <w:pPr>
              <w:pStyle w:val="afffffffff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Элемент интерфейса, </w:t>
            </w:r>
            <w:r w:rsidRPr="00E913BE">
              <w:rPr>
                <w:sz w:val="22"/>
                <w:szCs w:val="22"/>
              </w:rPr>
              <w:t>группа радиокнопок (переключателей круглой формы</w:t>
            </w:r>
            <w:r>
              <w:rPr>
                <w:sz w:val="22"/>
                <w:szCs w:val="22"/>
              </w:rPr>
              <w:t>,</w:t>
            </w:r>
            <w:r w:rsidRPr="00E913BE">
              <w:rPr>
                <w:sz w:val="22"/>
                <w:szCs w:val="22"/>
              </w:rPr>
              <w:t xml:space="preserve"> позволя</w:t>
            </w:r>
            <w:r>
              <w:rPr>
                <w:sz w:val="22"/>
                <w:szCs w:val="22"/>
              </w:rPr>
              <w:t>ющих</w:t>
            </w:r>
            <w:r w:rsidRPr="00E913BE">
              <w:rPr>
                <w:sz w:val="22"/>
                <w:szCs w:val="22"/>
              </w:rPr>
              <w:t xml:space="preserve"> пользователю выбрать одну опцию (пункт) из предопредел</w:t>
            </w:r>
            <w:r>
              <w:rPr>
                <w:sz w:val="22"/>
                <w:szCs w:val="22"/>
              </w:rPr>
              <w:t>е</w:t>
            </w:r>
            <w:r w:rsidRPr="00E913BE">
              <w:rPr>
                <w:sz w:val="22"/>
                <w:szCs w:val="22"/>
              </w:rPr>
              <w:t>нного набора (группы)</w:t>
            </w:r>
          </w:p>
        </w:tc>
      </w:tr>
      <w:tr w:rsidR="007D6FF0" w:rsidRPr="007B536C" w14:paraId="561E2951" w14:textId="77777777" w:rsidTr="00CE1D0C">
        <w:tc>
          <w:tcPr>
            <w:tcW w:w="1357" w:type="pct"/>
          </w:tcPr>
          <w:p w14:paraId="0BDF7DC6" w14:textId="5E23F46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РЗН</w:t>
            </w:r>
          </w:p>
        </w:tc>
        <w:tc>
          <w:tcPr>
            <w:tcW w:w="3643" w:type="pct"/>
          </w:tcPr>
          <w:p w14:paraId="17E8B96C" w14:textId="61D1834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 xml:space="preserve">Федеральная служба по надзору в сфере здравоохранения </w:t>
            </w:r>
          </w:p>
        </w:tc>
      </w:tr>
      <w:tr w:rsidR="007D6FF0" w:rsidRPr="007B536C" w14:paraId="089E4E46" w14:textId="77777777" w:rsidTr="00CE1D0C">
        <w:tc>
          <w:tcPr>
            <w:tcW w:w="1357" w:type="pct"/>
          </w:tcPr>
          <w:p w14:paraId="27121F70" w14:textId="228E2F3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РСФСР</w:t>
            </w:r>
          </w:p>
        </w:tc>
        <w:tc>
          <w:tcPr>
            <w:tcW w:w="3643" w:type="pct"/>
          </w:tcPr>
          <w:p w14:paraId="7D4CDBEF" w14:textId="4DF1751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Российская Советская Федеративная Социалистическая Республика</w:t>
            </w:r>
          </w:p>
        </w:tc>
      </w:tr>
      <w:tr w:rsidR="007D6FF0" w:rsidRPr="007B536C" w14:paraId="6FA48866" w14:textId="77777777" w:rsidTr="00CE1D0C">
        <w:tc>
          <w:tcPr>
            <w:tcW w:w="1357" w:type="pct"/>
          </w:tcPr>
          <w:p w14:paraId="09D650DE" w14:textId="3D519F2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РФ</w:t>
            </w:r>
          </w:p>
        </w:tc>
        <w:tc>
          <w:tcPr>
            <w:tcW w:w="3643" w:type="pct"/>
          </w:tcPr>
          <w:p w14:paraId="7DE90653" w14:textId="40969DE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Российская Федерация</w:t>
            </w:r>
          </w:p>
        </w:tc>
      </w:tr>
      <w:tr w:rsidR="007D6FF0" w:rsidRPr="007B536C" w14:paraId="4007B117" w14:textId="77777777" w:rsidTr="00CE1D0C">
        <w:tc>
          <w:tcPr>
            <w:tcW w:w="1357" w:type="pct"/>
          </w:tcPr>
          <w:p w14:paraId="46CF3CCB" w14:textId="5290222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СМЭВ</w:t>
            </w:r>
          </w:p>
        </w:tc>
        <w:tc>
          <w:tcPr>
            <w:tcW w:w="3643" w:type="pct"/>
          </w:tcPr>
          <w:p w14:paraId="175C03BA" w14:textId="34C8988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система межведомственного электронного взаимодействия</w:t>
            </w:r>
          </w:p>
        </w:tc>
      </w:tr>
      <w:tr w:rsidR="007D6FF0" w:rsidRPr="007B536C" w14:paraId="6E9A54FF" w14:textId="77777777" w:rsidTr="00CE1D0C">
        <w:tc>
          <w:tcPr>
            <w:tcW w:w="1357" w:type="pct"/>
          </w:tcPr>
          <w:p w14:paraId="7BF2916F" w14:textId="6541466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СНИЛС</w:t>
            </w:r>
          </w:p>
        </w:tc>
        <w:tc>
          <w:tcPr>
            <w:tcW w:w="3643" w:type="pct"/>
          </w:tcPr>
          <w:p w14:paraId="23C2433E" w14:textId="1DA0B7A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Страховой номер индивидуального лицевого счета</w:t>
            </w:r>
          </w:p>
        </w:tc>
      </w:tr>
      <w:tr w:rsidR="007D6FF0" w:rsidRPr="007B536C" w14:paraId="6649D219" w14:textId="77777777" w:rsidTr="00CE1D0C">
        <w:tc>
          <w:tcPr>
            <w:tcW w:w="1357" w:type="pct"/>
          </w:tcPr>
          <w:p w14:paraId="4195F0EC" w14:textId="651AA5A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СП</w:t>
            </w:r>
          </w:p>
        </w:tc>
        <w:tc>
          <w:tcPr>
            <w:tcW w:w="3643" w:type="pct"/>
          </w:tcPr>
          <w:p w14:paraId="304871FD" w14:textId="6B65436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Структурное подразделение</w:t>
            </w:r>
          </w:p>
        </w:tc>
      </w:tr>
      <w:tr w:rsidR="007D6FF0" w:rsidRPr="007B536C" w14:paraId="0EA1D436" w14:textId="77777777" w:rsidTr="00CE1D0C">
        <w:tc>
          <w:tcPr>
            <w:tcW w:w="1357" w:type="pct"/>
          </w:tcPr>
          <w:p w14:paraId="229480C6" w14:textId="70E8D01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Справочник</w:t>
            </w:r>
            <w:r w:rsidR="0085136C" w:rsidRPr="007B536C">
              <w:rPr>
                <w:sz w:val="22"/>
                <w:szCs w:val="22"/>
              </w:rPr>
              <w:t xml:space="preserve"> </w:t>
            </w:r>
          </w:p>
        </w:tc>
        <w:tc>
          <w:tcPr>
            <w:tcW w:w="3643" w:type="pct"/>
          </w:tcPr>
          <w:p w14:paraId="361CEC4B" w14:textId="61CE861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Набор информации, имеющий определенную структуру, сформированный по принципу системы данных, содержащий данные о свойствах и константах предмета информации, представленного в числовом или аналитическом виде</w:t>
            </w:r>
          </w:p>
        </w:tc>
      </w:tr>
      <w:tr w:rsidR="007D6FF0" w:rsidRPr="007B536C" w14:paraId="4F03BDA9" w14:textId="77777777" w:rsidTr="00CE1D0C">
        <w:tc>
          <w:tcPr>
            <w:tcW w:w="1357" w:type="pct"/>
          </w:tcPr>
          <w:p w14:paraId="39E9C4E7" w14:textId="6F0F281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СССР, Союз ССР</w:t>
            </w:r>
          </w:p>
        </w:tc>
        <w:tc>
          <w:tcPr>
            <w:tcW w:w="3643" w:type="pct"/>
          </w:tcPr>
          <w:p w14:paraId="58339C65" w14:textId="69D6B7E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Союз Советских Социалистических Республик</w:t>
            </w:r>
          </w:p>
        </w:tc>
      </w:tr>
      <w:tr w:rsidR="007D6FF0" w:rsidRPr="007B536C" w14:paraId="1CFFAC04" w14:textId="77777777" w:rsidTr="00CE1D0C">
        <w:tc>
          <w:tcPr>
            <w:tcW w:w="1357" w:type="pct"/>
          </w:tcPr>
          <w:p w14:paraId="78140209" w14:textId="1AEB0BF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СТП</w:t>
            </w:r>
          </w:p>
        </w:tc>
        <w:tc>
          <w:tcPr>
            <w:tcW w:w="3643" w:type="pct"/>
          </w:tcPr>
          <w:p w14:paraId="329F1BF1" w14:textId="5897233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7D6FF0" w:rsidRPr="007B536C" w14:paraId="6694065C" w14:textId="77777777" w:rsidTr="00CE1D0C">
        <w:tc>
          <w:tcPr>
            <w:tcW w:w="1357" w:type="pct"/>
          </w:tcPr>
          <w:p w14:paraId="70084DB2" w14:textId="7B94161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СФР</w:t>
            </w:r>
          </w:p>
        </w:tc>
        <w:tc>
          <w:tcPr>
            <w:tcW w:w="3643" w:type="pct"/>
          </w:tcPr>
          <w:p w14:paraId="0999A678" w14:textId="4CF7DC4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Фонд пенсионного и социального страхования Российской Федерации</w:t>
            </w:r>
          </w:p>
        </w:tc>
      </w:tr>
      <w:tr w:rsidR="007D6FF0" w:rsidRPr="007B536C" w14:paraId="45EC3D67" w14:textId="77777777" w:rsidTr="00CE1D0C">
        <w:tc>
          <w:tcPr>
            <w:tcW w:w="1357" w:type="pct"/>
          </w:tcPr>
          <w:p w14:paraId="6B24C71E" w14:textId="4B546B7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УКЭП</w:t>
            </w:r>
          </w:p>
        </w:tc>
        <w:tc>
          <w:tcPr>
            <w:tcW w:w="3643" w:type="pct"/>
          </w:tcPr>
          <w:p w14:paraId="7CF7B51E" w14:textId="12FC7BD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Усиленная квалифицированная электронная подпись</w:t>
            </w:r>
          </w:p>
        </w:tc>
      </w:tr>
      <w:tr w:rsidR="007D6FF0" w:rsidRPr="007B536C" w14:paraId="72A49986" w14:textId="77777777" w:rsidTr="00CE1D0C">
        <w:tc>
          <w:tcPr>
            <w:tcW w:w="1357" w:type="pct"/>
          </w:tcPr>
          <w:p w14:paraId="042089A3" w14:textId="6C1831B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ФАП</w:t>
            </w:r>
          </w:p>
        </w:tc>
        <w:tc>
          <w:tcPr>
            <w:tcW w:w="3643" w:type="pct"/>
          </w:tcPr>
          <w:p w14:paraId="6F4CDC19" w14:textId="77378AF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Фельдшерско-акушерский пункт</w:t>
            </w:r>
          </w:p>
        </w:tc>
      </w:tr>
      <w:tr w:rsidR="007D6FF0" w:rsidRPr="007B536C" w14:paraId="2B3F2BA3" w14:textId="77777777" w:rsidTr="00CE1D0C">
        <w:tc>
          <w:tcPr>
            <w:tcW w:w="1357" w:type="pct"/>
          </w:tcPr>
          <w:p w14:paraId="58D5C6E0" w14:textId="3179DDF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ФИО</w:t>
            </w:r>
          </w:p>
        </w:tc>
        <w:tc>
          <w:tcPr>
            <w:tcW w:w="3643" w:type="pct"/>
          </w:tcPr>
          <w:p w14:paraId="1C3B552C" w14:textId="2B4506B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Фамилия, имя, отчество</w:t>
            </w:r>
          </w:p>
        </w:tc>
      </w:tr>
      <w:tr w:rsidR="007D6FF0" w:rsidRPr="007B536C" w14:paraId="0C78B1F9" w14:textId="77777777" w:rsidTr="00CE1D0C">
        <w:tc>
          <w:tcPr>
            <w:tcW w:w="1357" w:type="pct"/>
          </w:tcPr>
          <w:p w14:paraId="2D44E0FE" w14:textId="032FA7F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ФИС ФРДО</w:t>
            </w:r>
          </w:p>
        </w:tc>
        <w:tc>
          <w:tcPr>
            <w:tcW w:w="3643" w:type="pct"/>
          </w:tcPr>
          <w:p w14:paraId="4678343C" w14:textId="564BF73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7B536C" w:rsidRPr="007B536C" w14:paraId="5A87F78F" w14:textId="77777777" w:rsidTr="00CE1D0C">
        <w:tc>
          <w:tcPr>
            <w:tcW w:w="1357" w:type="pct"/>
          </w:tcPr>
          <w:p w14:paraId="4EFA4B7B" w14:textId="2E235571" w:rsidR="007B536C" w:rsidRPr="007B536C" w:rsidRDefault="007B536C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ФЗ</w:t>
            </w:r>
          </w:p>
        </w:tc>
        <w:tc>
          <w:tcPr>
            <w:tcW w:w="3643" w:type="pct"/>
          </w:tcPr>
          <w:p w14:paraId="732E83EC" w14:textId="5DAB92B2" w:rsidR="007B536C" w:rsidRPr="007B536C" w:rsidRDefault="007B536C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Федеральный закон</w:t>
            </w:r>
          </w:p>
        </w:tc>
      </w:tr>
      <w:tr w:rsidR="007D6FF0" w:rsidRPr="007B536C" w14:paraId="0CB1D225" w14:textId="77777777" w:rsidTr="00CE1D0C">
        <w:tc>
          <w:tcPr>
            <w:tcW w:w="1357" w:type="pct"/>
          </w:tcPr>
          <w:p w14:paraId="2A1ABB3F" w14:textId="14218BB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ФМБА России</w:t>
            </w:r>
          </w:p>
        </w:tc>
        <w:tc>
          <w:tcPr>
            <w:tcW w:w="3643" w:type="pct"/>
          </w:tcPr>
          <w:p w14:paraId="5E8E1B15" w14:textId="10C5CA4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Федеральное медико-биологическое агентство</w:t>
            </w:r>
          </w:p>
        </w:tc>
      </w:tr>
      <w:tr w:rsidR="007D6FF0" w:rsidRPr="007B536C" w14:paraId="068509CA" w14:textId="77777777" w:rsidTr="00CE1D0C">
        <w:tc>
          <w:tcPr>
            <w:tcW w:w="1357" w:type="pct"/>
          </w:tcPr>
          <w:p w14:paraId="2073A97A" w14:textId="10F8FC5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ФНР</w:t>
            </w:r>
          </w:p>
        </w:tc>
        <w:tc>
          <w:tcPr>
            <w:tcW w:w="3643" w:type="pct"/>
          </w:tcPr>
          <w:p w14:paraId="10396FDC" w14:textId="6DDD96E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ведения специализированных регистров пациентов по отдельным нозологиям и категориям граждан, мониторинга организации оказания специализированной, в том числе высокотехнологичной, медицинской помощи и санаторно-курортного лечения единой государственной информационной системы в сфере здравоохранения</w:t>
            </w:r>
          </w:p>
        </w:tc>
      </w:tr>
      <w:tr w:rsidR="007D6FF0" w:rsidRPr="007B536C" w14:paraId="3FB40CFA" w14:textId="77777777" w:rsidTr="00CE1D0C">
        <w:tc>
          <w:tcPr>
            <w:tcW w:w="1357" w:type="pct"/>
          </w:tcPr>
          <w:p w14:paraId="7AEF2909" w14:textId="7777777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ФНС России</w:t>
            </w:r>
          </w:p>
        </w:tc>
        <w:tc>
          <w:tcPr>
            <w:tcW w:w="3643" w:type="pct"/>
          </w:tcPr>
          <w:p w14:paraId="440645E4" w14:textId="7777777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Федеральная налоговая служба</w:t>
            </w:r>
          </w:p>
        </w:tc>
      </w:tr>
      <w:tr w:rsidR="007D6FF0" w:rsidRPr="007B536C" w14:paraId="45D8BA1B" w14:textId="77777777" w:rsidTr="00CE1D0C">
        <w:tc>
          <w:tcPr>
            <w:tcW w:w="1357" w:type="pct"/>
          </w:tcPr>
          <w:p w14:paraId="220D6009" w14:textId="26686AC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lastRenderedPageBreak/>
              <w:t>ФОИВ</w:t>
            </w:r>
          </w:p>
        </w:tc>
        <w:tc>
          <w:tcPr>
            <w:tcW w:w="3643" w:type="pct"/>
          </w:tcPr>
          <w:p w14:paraId="762A0A44" w14:textId="0ED4833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Федеральный орган исполнительной власти</w:t>
            </w:r>
          </w:p>
        </w:tc>
      </w:tr>
      <w:tr w:rsidR="007D6FF0" w:rsidRPr="007B536C" w14:paraId="70B73E2A" w14:textId="77777777" w:rsidTr="00CE1D0C">
        <w:tc>
          <w:tcPr>
            <w:tcW w:w="1357" w:type="pct"/>
          </w:tcPr>
          <w:p w14:paraId="6F369619" w14:textId="566D2A4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ФП</w:t>
            </w:r>
          </w:p>
        </w:tc>
        <w:tc>
          <w:tcPr>
            <w:tcW w:w="3643" w:type="pct"/>
          </w:tcPr>
          <w:p w14:paraId="1C291FD7" w14:textId="2DFB19E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Фельдшерский пункт</w:t>
            </w:r>
          </w:p>
        </w:tc>
      </w:tr>
      <w:tr w:rsidR="007D6FF0" w:rsidRPr="007B536C" w14:paraId="7CD590C3" w14:textId="77777777" w:rsidTr="00CE1D0C">
        <w:tc>
          <w:tcPr>
            <w:tcW w:w="1357" w:type="pct"/>
          </w:tcPr>
          <w:p w14:paraId="7EAB9B94" w14:textId="281F8DC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ФРМО</w:t>
            </w:r>
          </w:p>
        </w:tc>
        <w:tc>
          <w:tcPr>
            <w:tcW w:w="3643" w:type="pct"/>
          </w:tcPr>
          <w:p w14:paraId="187C8A62" w14:textId="289DFF51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федеральный реестр медицинских и фармацевтических организаций единой государственной информационной системы в сфере здравоохранения</w:t>
            </w:r>
          </w:p>
        </w:tc>
      </w:tr>
      <w:tr w:rsidR="007D6FF0" w:rsidRPr="007B536C" w14:paraId="4FDB073C" w14:textId="77777777" w:rsidTr="00CE1D0C">
        <w:tc>
          <w:tcPr>
            <w:tcW w:w="1357" w:type="pct"/>
          </w:tcPr>
          <w:p w14:paraId="2B21AB07" w14:textId="45AB01A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ФРМР,</w:t>
            </w:r>
          </w:p>
          <w:p w14:paraId="397A55B7" w14:textId="2BFABF4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</w:t>
            </w:r>
          </w:p>
        </w:tc>
        <w:tc>
          <w:tcPr>
            <w:tcW w:w="3643" w:type="pct"/>
          </w:tcPr>
          <w:p w14:paraId="253726DF" w14:textId="7123583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федеральный регистр медицинских и фармацевтических работников единой государственной информационной системы в сфере здравоохранения</w:t>
            </w:r>
          </w:p>
        </w:tc>
      </w:tr>
      <w:tr w:rsidR="00BB5BDF" w:rsidRPr="007B536C" w14:paraId="697BDFFD" w14:textId="77777777" w:rsidTr="00CE1D0C">
        <w:tc>
          <w:tcPr>
            <w:tcW w:w="1357" w:type="pct"/>
          </w:tcPr>
          <w:p w14:paraId="1188C7AC" w14:textId="3BAB5217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Чекбокс</w:t>
            </w:r>
          </w:p>
        </w:tc>
        <w:tc>
          <w:tcPr>
            <w:tcW w:w="3643" w:type="pct"/>
          </w:tcPr>
          <w:p w14:paraId="4760D944" w14:textId="367902B7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Элемент графического пользовательского интерфейса, позволяющий пользователю управлять параметром с двумя состояниями – включено и отключено</w:t>
            </w:r>
          </w:p>
        </w:tc>
      </w:tr>
      <w:tr w:rsidR="00BB5BDF" w:rsidRPr="007B536C" w14:paraId="0306D4B3" w14:textId="77777777" w:rsidTr="00CE1D0C">
        <w:tc>
          <w:tcPr>
            <w:tcW w:w="1357" w:type="pct"/>
          </w:tcPr>
          <w:p w14:paraId="4BEA338A" w14:textId="42A929CF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Эксплуатационная документация</w:t>
            </w:r>
          </w:p>
        </w:tc>
        <w:tc>
          <w:tcPr>
            <w:tcW w:w="3643" w:type="pct"/>
          </w:tcPr>
          <w:p w14:paraId="72C82380" w14:textId="323DAFF2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</w:tbl>
    <w:p w14:paraId="25080EBE" w14:textId="77777777" w:rsidR="003405F8" w:rsidRPr="00C20D54" w:rsidRDefault="003405F8" w:rsidP="00966C9D">
      <w:pPr>
        <w:rPr>
          <w:color w:val="000000" w:themeColor="text1"/>
        </w:rPr>
      </w:pPr>
    </w:p>
    <w:p w14:paraId="1D6806BB" w14:textId="77777777" w:rsidR="003405F8" w:rsidRPr="00C20D54" w:rsidRDefault="003405F8" w:rsidP="00966C9D">
      <w:pPr>
        <w:rPr>
          <w:color w:val="000000" w:themeColor="text1"/>
        </w:rPr>
      </w:pPr>
    </w:p>
    <w:p w14:paraId="3AD6EFA7" w14:textId="77777777" w:rsidR="003405F8" w:rsidRPr="00C20D54" w:rsidRDefault="003405F8" w:rsidP="00966C9D">
      <w:pPr>
        <w:rPr>
          <w:color w:val="000000" w:themeColor="text1"/>
        </w:rPr>
        <w:sectPr w:rsidR="003405F8" w:rsidRPr="00C20D54" w:rsidSect="004E021D">
          <w:headerReference w:type="default" r:id="rId11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14:paraId="58C9DC99" w14:textId="26319157" w:rsidR="006C5557" w:rsidRDefault="006C5557" w:rsidP="00966C9D">
      <w:pPr>
        <w:pStyle w:val="1f0"/>
        <w:jc w:val="left"/>
        <w:rPr>
          <w:color w:val="000000" w:themeColor="text1"/>
        </w:rPr>
      </w:pPr>
      <w:bookmarkStart w:id="12" w:name="_Toc144992493"/>
      <w:bookmarkStart w:id="13" w:name="_Toc89079966"/>
      <w:bookmarkStart w:id="14" w:name="_Toc167559894"/>
      <w:r w:rsidRPr="00C20D54">
        <w:rPr>
          <w:color w:val="000000" w:themeColor="text1"/>
        </w:rPr>
        <w:lastRenderedPageBreak/>
        <w:t>Введение</w:t>
      </w:r>
      <w:bookmarkEnd w:id="12"/>
      <w:bookmarkEnd w:id="14"/>
    </w:p>
    <w:p w14:paraId="0A1351EF" w14:textId="68BE56FA" w:rsidR="00BF127D" w:rsidRDefault="00BF127D" w:rsidP="00BF127D">
      <w:pPr>
        <w:pStyle w:val="af2"/>
      </w:pPr>
      <w:r w:rsidRPr="00964A92">
        <w:t xml:space="preserve">Настоящий документ </w:t>
      </w:r>
      <w:r>
        <w:t xml:space="preserve">содержит информацию об операциях, выполняемых </w:t>
      </w:r>
      <w:r w:rsidR="003B5029">
        <w:t>пользователями</w:t>
      </w:r>
      <w:r>
        <w:t xml:space="preserve"> при работе с </w:t>
      </w:r>
      <w:r w:rsidR="007B536C">
        <w:t>п</w:t>
      </w:r>
      <w:r>
        <w:t>одсистемой ЕГИСЗ федеральный регистр медицинских и фармацевтических работников (далее – Подсистема)</w:t>
      </w:r>
      <w:r w:rsidRPr="00964A92">
        <w:t>.</w:t>
      </w:r>
    </w:p>
    <w:p w14:paraId="5320C002" w14:textId="7371AF6F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15" w:name="_Toc144992494"/>
      <w:bookmarkStart w:id="16" w:name="_Toc167559895"/>
      <w:r w:rsidRPr="00C20D54">
        <w:rPr>
          <w:color w:val="000000" w:themeColor="text1"/>
        </w:rPr>
        <w:t xml:space="preserve">Область применения </w:t>
      </w:r>
      <w:r w:rsidR="007E0B18" w:rsidRPr="00C20D54">
        <w:rPr>
          <w:color w:val="000000" w:themeColor="text1"/>
        </w:rPr>
        <w:t>Подсистемы</w:t>
      </w:r>
      <w:bookmarkEnd w:id="15"/>
      <w:bookmarkEnd w:id="16"/>
    </w:p>
    <w:p w14:paraId="36D21443" w14:textId="603E0C3B" w:rsidR="00DB275F" w:rsidRPr="00DB275F" w:rsidRDefault="00DB275F" w:rsidP="00DB275F">
      <w:pPr>
        <w:pStyle w:val="afffffff2"/>
        <w:rPr>
          <w:lang w:eastAsia="ru-RU"/>
        </w:rPr>
      </w:pPr>
      <w:bookmarkStart w:id="17" w:name="_Hlk160538211"/>
      <w:bookmarkStart w:id="18" w:name="_Toc144992495"/>
      <w:r w:rsidRPr="00531916">
        <w:t xml:space="preserve">Федеральный регистр медицинских и фармацевтических работников представляет собой подсистему </w:t>
      </w:r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531916">
        <w:t xml:space="preserve"> и предназначен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7"/>
    </w:p>
    <w:p w14:paraId="1E15BEC7" w14:textId="06C13D0B" w:rsidR="006C5557" w:rsidRPr="00C20D54" w:rsidRDefault="006C5557" w:rsidP="00F85416">
      <w:pPr>
        <w:pStyle w:val="2d"/>
      </w:pPr>
      <w:bookmarkStart w:id="19" w:name="_Toc167559896"/>
      <w:r w:rsidRPr="00C20D54">
        <w:t xml:space="preserve">Краткое описание возможностей </w:t>
      </w:r>
      <w:r w:rsidR="007E0B18" w:rsidRPr="00C20D54">
        <w:t>Подсистемы</w:t>
      </w:r>
      <w:bookmarkEnd w:id="18"/>
      <w:bookmarkEnd w:id="19"/>
    </w:p>
    <w:p w14:paraId="5361D346" w14:textId="15904757" w:rsidR="006535E4" w:rsidRDefault="00821F89" w:rsidP="00821F89">
      <w:pPr>
        <w:pStyle w:val="afffffff2"/>
      </w:pPr>
      <w:bookmarkStart w:id="20" w:name="_Toc149130396"/>
      <w:bookmarkStart w:id="21" w:name="_Toc149131680"/>
      <w:bookmarkStart w:id="22" w:name="_Hlk160538236"/>
      <w:bookmarkStart w:id="23" w:name="_Toc144992496"/>
      <w:bookmarkEnd w:id="20"/>
      <w:bookmarkEnd w:id="21"/>
      <w:r w:rsidRPr="001C6A64">
        <w:t xml:space="preserve">Подсистема </w:t>
      </w:r>
      <w:r w:rsidR="00616893">
        <w:t>предоставляет следующие основные функциональные возможности</w:t>
      </w:r>
      <w:r w:rsidR="006535E4" w:rsidRPr="006535E4">
        <w:t>:</w:t>
      </w:r>
    </w:p>
    <w:p w14:paraId="5A033476" w14:textId="3A695032" w:rsidR="005038AA" w:rsidRDefault="005038AA" w:rsidP="00B77B53">
      <w:pPr>
        <w:pStyle w:val="14"/>
        <w:numPr>
          <w:ilvl w:val="0"/>
          <w:numId w:val="184"/>
        </w:numPr>
      </w:pPr>
      <w:r w:rsidRPr="001C6A64">
        <w:t>сбор,</w:t>
      </w:r>
      <w:r>
        <w:t xml:space="preserve"> </w:t>
      </w:r>
      <w:r w:rsidRPr="001C6A64">
        <w:t>хранение, обработка и п</w:t>
      </w:r>
      <w:r>
        <w:t xml:space="preserve">редоставление </w:t>
      </w:r>
      <w:r w:rsidRPr="001C6A64">
        <w:t xml:space="preserve">указанных в статьях 93 и 93.1 Федерального </w:t>
      </w:r>
      <w:r w:rsidRPr="00B855B7">
        <w:t xml:space="preserve">закона </w:t>
      </w:r>
      <w:r>
        <w:t>о</w:t>
      </w:r>
      <w:r w:rsidRPr="00B855B7">
        <w:t>т</w:t>
      </w:r>
      <w:r w:rsidRPr="001C6A64">
        <w:t xml:space="preserve"> 21.11.2011 № 323-ФЗ </w:t>
      </w:r>
      <w:r w:rsidR="000D5E7E">
        <w:t xml:space="preserve">«Об основах охраны здоровья граждан в Российской Федерации» </w:t>
      </w:r>
      <w:r w:rsidRPr="001C6A64">
        <w:t xml:space="preserve">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</w:t>
      </w:r>
      <w:r>
        <w:t xml:space="preserve">Российской Федерации </w:t>
      </w:r>
      <w:r w:rsidRPr="001C6A64">
        <w:t>от 02.07.2020 № 973</w:t>
      </w:r>
      <w:r w:rsidR="00016DA4">
        <w:t xml:space="preserve"> «</w:t>
      </w:r>
      <w:r w:rsidR="00016DA4" w:rsidRPr="0091403C">
        <w:t>Об особенностях организации оказания медицинской помощи при угрозе распространения заболеваний, представляющих опасность для окружающих</w:t>
      </w:r>
      <w:r w:rsidR="00016DA4">
        <w:t>»</w:t>
      </w:r>
      <w:r w:rsidRPr="001C6A64">
        <w:t xml:space="preserve"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</w:t>
      </w:r>
      <w:r>
        <w:t xml:space="preserve">постановлением </w:t>
      </w:r>
      <w:r w:rsidRPr="001C6A64">
        <w:t xml:space="preserve">Правительства </w:t>
      </w:r>
      <w:r>
        <w:t xml:space="preserve">Российской Федерации от </w:t>
      </w:r>
      <w:r w:rsidRPr="001C6A64">
        <w:t>01.06.2021 № 852</w:t>
      </w:r>
      <w:r w:rsidR="000D5E7E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1C6A64">
        <w:t>;</w:t>
      </w:r>
    </w:p>
    <w:p w14:paraId="4800874E" w14:textId="77777777" w:rsidR="005038AA" w:rsidRDefault="005038AA" w:rsidP="00B77B53">
      <w:pPr>
        <w:pStyle w:val="14"/>
        <w:numPr>
          <w:ilvl w:val="0"/>
          <w:numId w:val="184"/>
        </w:numPr>
      </w:pPr>
      <w:r w:rsidRPr="00A9385A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5B0D8B60" w14:textId="6B25995D" w:rsidR="00C729C9" w:rsidRPr="00C729C9" w:rsidRDefault="005038AA" w:rsidP="00B77B53">
      <w:pPr>
        <w:pStyle w:val="14"/>
        <w:numPr>
          <w:ilvl w:val="0"/>
          <w:numId w:val="184"/>
        </w:numPr>
      </w:pPr>
      <w:r w:rsidRPr="001C6A64">
        <w:t xml:space="preserve"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</w:t>
      </w:r>
      <w:r w:rsidRPr="001C6A64">
        <w:lastRenderedPageBreak/>
        <w:t>медицинских и фармацевтических работников, установленных нормативными правовыми актами.</w:t>
      </w:r>
      <w:bookmarkEnd w:id="22"/>
    </w:p>
    <w:p w14:paraId="38E94846" w14:textId="499B3466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24" w:name="_Toc167559897"/>
      <w:r w:rsidRPr="00C20D54">
        <w:rPr>
          <w:color w:val="000000" w:themeColor="text1"/>
        </w:rPr>
        <w:t xml:space="preserve">Уровень подготовки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ользователей</w:t>
      </w:r>
      <w:bookmarkEnd w:id="23"/>
      <w:bookmarkEnd w:id="24"/>
    </w:p>
    <w:p w14:paraId="688667BD" w14:textId="4EF54261" w:rsidR="006C5557" w:rsidRPr="00C20D54" w:rsidRDefault="006C555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Для успешной работы с </w:t>
      </w:r>
      <w:r w:rsidR="006535E4">
        <w:rPr>
          <w:color w:val="000000" w:themeColor="text1"/>
        </w:rPr>
        <w:t>Подсистемой</w:t>
      </w:r>
      <w:r w:rsidRPr="00C20D54">
        <w:rPr>
          <w:color w:val="000000" w:themeColor="text1"/>
        </w:rPr>
        <w:t xml:space="preserve">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ользователи должны обладать следующими основными навыками работы:</w:t>
      </w:r>
    </w:p>
    <w:p w14:paraId="0746B45A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иметь опыт работы в современных веб-браузерах, в том числе с элементами веб-страниц;</w:t>
      </w:r>
    </w:p>
    <w:p w14:paraId="752ECF2A" w14:textId="172D60BB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знать положения настоящего </w:t>
      </w:r>
      <w:r w:rsidR="00C669E0">
        <w:rPr>
          <w:color w:val="000000" w:themeColor="text1"/>
        </w:rPr>
        <w:t>ру</w:t>
      </w:r>
      <w:r w:rsidRPr="00C20D54">
        <w:rPr>
          <w:color w:val="000000" w:themeColor="text1"/>
        </w:rPr>
        <w:t>ководства пользователя в части своих функций.</w:t>
      </w:r>
    </w:p>
    <w:p w14:paraId="1FCE6343" w14:textId="52C05CC8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25" w:name="_Toc144992497"/>
      <w:bookmarkStart w:id="26" w:name="_Toc167559898"/>
      <w:r w:rsidRPr="00C20D54">
        <w:rPr>
          <w:color w:val="000000" w:themeColor="text1"/>
        </w:rPr>
        <w:t xml:space="preserve">Перечень эксплуатационной документации, с которой необходимо ознакомиться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ользователю</w:t>
      </w:r>
      <w:bookmarkEnd w:id="25"/>
      <w:bookmarkEnd w:id="26"/>
    </w:p>
    <w:p w14:paraId="4BC2D57C" w14:textId="77D3C887" w:rsidR="006C5557" w:rsidRPr="00C20D54" w:rsidRDefault="006C555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Для успешной работы с </w:t>
      </w:r>
      <w:r w:rsidR="00AF1587">
        <w:rPr>
          <w:color w:val="000000" w:themeColor="text1"/>
        </w:rPr>
        <w:t>Подсистемой</w:t>
      </w:r>
      <w:r w:rsidRPr="00C20D54">
        <w:rPr>
          <w:color w:val="000000" w:themeColor="text1"/>
        </w:rPr>
        <w:t xml:space="preserve">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ользователю необходимо ознакомиться с </w:t>
      </w:r>
      <w:r w:rsidR="00C8714B">
        <w:rPr>
          <w:color w:val="000000" w:themeColor="text1"/>
        </w:rPr>
        <w:t>настоящим р</w:t>
      </w:r>
      <w:r w:rsidRPr="00C20D54">
        <w:rPr>
          <w:color w:val="000000" w:themeColor="text1"/>
        </w:rPr>
        <w:t>уководством пользователя.</w:t>
      </w:r>
    </w:p>
    <w:p w14:paraId="4ED59F9B" w14:textId="77777777" w:rsidR="006C5557" w:rsidRPr="00C20D54" w:rsidRDefault="006C5557" w:rsidP="00966C9D">
      <w:pPr>
        <w:pStyle w:val="1f0"/>
        <w:jc w:val="left"/>
        <w:rPr>
          <w:color w:val="000000" w:themeColor="text1"/>
        </w:rPr>
      </w:pPr>
      <w:bookmarkStart w:id="27" w:name="_Toc144992498"/>
      <w:bookmarkStart w:id="28" w:name="_Toc167559899"/>
      <w:r w:rsidRPr="00C20D54">
        <w:rPr>
          <w:color w:val="000000" w:themeColor="text1"/>
        </w:rPr>
        <w:lastRenderedPageBreak/>
        <w:t>Назначение и условия применения</w:t>
      </w:r>
      <w:bookmarkEnd w:id="27"/>
      <w:bookmarkEnd w:id="28"/>
    </w:p>
    <w:p w14:paraId="1A9A8EBB" w14:textId="77777777" w:rsidR="00993FA0" w:rsidRPr="009D2851" w:rsidRDefault="00993FA0" w:rsidP="00993FA0">
      <w:pPr>
        <w:pStyle w:val="2d"/>
        <w:ind w:left="992" w:hanging="283"/>
      </w:pPr>
      <w:bookmarkStart w:id="29" w:name="_Toc144992499"/>
      <w:bookmarkStart w:id="30" w:name="_Toc149129832"/>
      <w:bookmarkStart w:id="31" w:name="_Toc144992502"/>
      <w:bookmarkStart w:id="32" w:name="_Toc167559900"/>
      <w:r w:rsidRPr="009D2851">
        <w:t>Виды деятельности, функции, для автоматизации которых предназначена Подсистема</w:t>
      </w:r>
      <w:bookmarkEnd w:id="29"/>
      <w:bookmarkEnd w:id="30"/>
      <w:bookmarkEnd w:id="32"/>
    </w:p>
    <w:p w14:paraId="1941977C" w14:textId="1BFA5F71" w:rsidR="00CB35A3" w:rsidRPr="002F4521" w:rsidRDefault="00CB35A3" w:rsidP="00CB35A3">
      <w:pPr>
        <w:pStyle w:val="afffffff2"/>
      </w:pPr>
      <w:bookmarkStart w:id="33" w:name="_Hlk160533864"/>
      <w:bookmarkStart w:id="34" w:name="_Hlk160538274"/>
      <w:bookmarkStart w:id="35" w:name="_Toc148723902"/>
      <w:bookmarkStart w:id="36" w:name="_Toc149129833"/>
      <w:r w:rsidRPr="00C729C9">
        <w:t>Подсистема</w:t>
      </w:r>
      <w:r w:rsidRPr="002F4521">
        <w:t xml:space="preserve"> автоматизирует следующие виды деятельности</w:t>
      </w:r>
      <w:r w:rsidR="00BB5BDF">
        <w:t xml:space="preserve"> объекта автоматизации</w:t>
      </w:r>
      <w:r w:rsidRPr="002F4521">
        <w:t>:</w:t>
      </w:r>
      <w:bookmarkEnd w:id="33"/>
    </w:p>
    <w:p w14:paraId="72D2A0A2" w14:textId="77777777" w:rsidR="00C729C9" w:rsidRDefault="00C729C9" w:rsidP="002C0AC3">
      <w:pPr>
        <w:pStyle w:val="1d"/>
      </w:pPr>
      <w:bookmarkStart w:id="37" w:name="_Hlk157422441"/>
      <w:r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 – СФР);</w:t>
      </w:r>
    </w:p>
    <w:p w14:paraId="15696123" w14:textId="6303339C" w:rsidR="00C729C9" w:rsidRDefault="00C729C9" w:rsidP="00C729C9">
      <w:pPr>
        <w:pStyle w:val="1d"/>
      </w:pPr>
      <w:r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2F57E6">
        <w:t>в</w:t>
      </w:r>
      <w:r>
        <w:t>ладелец – ФНС России);</w:t>
      </w:r>
    </w:p>
    <w:p w14:paraId="06C03FFA" w14:textId="77777777" w:rsidR="00C729C9" w:rsidRDefault="00C729C9" w:rsidP="00C729C9">
      <w:pPr>
        <w:pStyle w:val="1d"/>
      </w:pPr>
      <w:r>
        <w:t>внесение, корректировка сведений об участии медицинского работника в программе «Земский доктор/фельдшер»;</w:t>
      </w:r>
    </w:p>
    <w:p w14:paraId="18631F82" w14:textId="77777777" w:rsidR="00C729C9" w:rsidRDefault="00C729C9" w:rsidP="00C729C9">
      <w:pPr>
        <w:pStyle w:val="1d"/>
      </w:pPr>
      <w:r>
        <w:t>создание и согласование записи программного реестра единовременных компенсационных выплат;</w:t>
      </w:r>
    </w:p>
    <w:p w14:paraId="2DBC6EDB" w14:textId="77777777" w:rsidR="00C729C9" w:rsidRDefault="00C729C9" w:rsidP="00C729C9">
      <w:pPr>
        <w:pStyle w:val="1d"/>
      </w:pPr>
      <w:r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0F59CFA" w14:textId="77777777" w:rsidR="00C729C9" w:rsidRDefault="00C729C9" w:rsidP="00C729C9">
      <w:pPr>
        <w:pStyle w:val="1d"/>
      </w:pPr>
      <w:r>
        <w:t>загрузка и подписание УКЭП (при наличии) сведений об аккредитации с электронных носителей;</w:t>
      </w:r>
    </w:p>
    <w:p w14:paraId="5993FF5B" w14:textId="77777777" w:rsidR="00C729C9" w:rsidRDefault="00C729C9" w:rsidP="00C729C9">
      <w:pPr>
        <w:pStyle w:val="1d"/>
      </w:pPr>
      <w:r>
        <w:t>обеспечение версионности хранимых данных;</w:t>
      </w:r>
    </w:p>
    <w:p w14:paraId="1DB82C6A" w14:textId="77777777" w:rsidR="00C729C9" w:rsidRDefault="00C729C9" w:rsidP="00C729C9">
      <w:pPr>
        <w:pStyle w:val="1d"/>
      </w:pPr>
      <w:r>
        <w:t>добавление медицинского работника, обучающегося;</w:t>
      </w:r>
    </w:p>
    <w:p w14:paraId="3D8C96A1" w14:textId="77777777" w:rsidR="00C729C9" w:rsidRDefault="00C729C9" w:rsidP="00C729C9">
      <w:pPr>
        <w:pStyle w:val="1d"/>
      </w:pPr>
      <w:r>
        <w:t xml:space="preserve">формирование цифрового досье медицинской организации в части сведений о медицинских работниках; </w:t>
      </w:r>
    </w:p>
    <w:p w14:paraId="557B7A33" w14:textId="77777777" w:rsidR="00C729C9" w:rsidRDefault="00C729C9" w:rsidP="00C729C9">
      <w:pPr>
        <w:pStyle w:val="1d"/>
      </w:pPr>
      <w:r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7D0BDCF3" w14:textId="77777777" w:rsidR="00C729C9" w:rsidRDefault="00C729C9" w:rsidP="00C729C9">
      <w:pPr>
        <w:pStyle w:val="1d"/>
      </w:pPr>
      <w:r>
        <w:t>внесение, корректировка сведений о медицинском работнике, обучающемся;</w:t>
      </w:r>
    </w:p>
    <w:p w14:paraId="4B286218" w14:textId="77777777" w:rsidR="00C729C9" w:rsidRDefault="00C729C9" w:rsidP="00C729C9">
      <w:pPr>
        <w:pStyle w:val="1d"/>
      </w:pPr>
      <w:r>
        <w:t>автоматическая генерация портфолио медицинского работника;</w:t>
      </w:r>
    </w:p>
    <w:p w14:paraId="67480A75" w14:textId="77777777" w:rsidR="00C729C9" w:rsidRDefault="00C729C9" w:rsidP="00C729C9">
      <w:pPr>
        <w:pStyle w:val="1d"/>
      </w:pPr>
      <w:r>
        <w:t>внесение сведений в портфолио медицинского работника, фармацевтического работника;</w:t>
      </w:r>
    </w:p>
    <w:p w14:paraId="51C61F3E" w14:textId="77777777" w:rsidR="00C729C9" w:rsidRDefault="00C729C9" w:rsidP="00C729C9">
      <w:pPr>
        <w:pStyle w:val="1d"/>
      </w:pPr>
      <w:r>
        <w:t>передача и согласование уполномоченным лицом портфолио медицинского работника, фармацевтического работника;</w:t>
      </w:r>
    </w:p>
    <w:p w14:paraId="38A96737" w14:textId="77777777" w:rsidR="00C729C9" w:rsidRDefault="00C729C9" w:rsidP="00C729C9">
      <w:pPr>
        <w:pStyle w:val="1d"/>
      </w:pPr>
      <w:r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55E96CB7" w14:textId="77777777" w:rsidR="00C729C9" w:rsidRDefault="00C729C9" w:rsidP="00C729C9">
      <w:pPr>
        <w:pStyle w:val="1d"/>
      </w:pPr>
      <w:r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76FC8A1C" w14:textId="77777777" w:rsidR="00C729C9" w:rsidRDefault="00C729C9" w:rsidP="00C729C9">
      <w:pPr>
        <w:pStyle w:val="1d"/>
      </w:pPr>
      <w:r>
        <w:t>получение от ИС Аккредитация уведомлений со статусом заявления о допуске к аккредитации специалиста;</w:t>
      </w:r>
    </w:p>
    <w:p w14:paraId="514B4803" w14:textId="77777777" w:rsidR="00C729C9" w:rsidRDefault="00C729C9" w:rsidP="00C729C9">
      <w:pPr>
        <w:pStyle w:val="1d"/>
      </w:pPr>
      <w:r>
        <w:t>получение выписки о прохождении аккредитации специалиста;</w:t>
      </w:r>
    </w:p>
    <w:p w14:paraId="50166E09" w14:textId="77777777" w:rsidR="00C729C9" w:rsidRDefault="00C729C9" w:rsidP="00C729C9">
      <w:pPr>
        <w:pStyle w:val="1d"/>
      </w:pPr>
      <w:r>
        <w:t>получение юридически значимой выписки о прохождении аккредитации специалиста;</w:t>
      </w:r>
    </w:p>
    <w:p w14:paraId="07882C09" w14:textId="77777777" w:rsidR="00C729C9" w:rsidRDefault="00C729C9" w:rsidP="00C729C9">
      <w:pPr>
        <w:pStyle w:val="1d"/>
      </w:pPr>
      <w:r>
        <w:t>формирование отчетности;</w:t>
      </w:r>
    </w:p>
    <w:p w14:paraId="0E0E03CE" w14:textId="77777777" w:rsidR="00C729C9" w:rsidRDefault="00C729C9" w:rsidP="00C729C9">
      <w:pPr>
        <w:pStyle w:val="1d"/>
      </w:pPr>
      <w:r>
        <w:t>получение от ИС Аккредитация сведений об аккредитации специалиста;</w:t>
      </w:r>
    </w:p>
    <w:p w14:paraId="4AB4A198" w14:textId="77777777" w:rsidR="00C729C9" w:rsidRDefault="00C729C9" w:rsidP="00C729C9">
      <w:pPr>
        <w:pStyle w:val="1d"/>
      </w:pPr>
      <w:r>
        <w:t>получение от ФИС ФРДО сведений об образовании медицинского работника, фармацевтического работника, обучающегося;</w:t>
      </w:r>
    </w:p>
    <w:p w14:paraId="0EA8210F" w14:textId="77777777" w:rsidR="00C729C9" w:rsidRDefault="00C729C9" w:rsidP="00C729C9">
      <w:pPr>
        <w:pStyle w:val="1d"/>
      </w:pPr>
      <w:r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6308F1F2" w14:textId="77777777" w:rsidR="00C729C9" w:rsidRDefault="00C729C9" w:rsidP="00C729C9">
      <w:pPr>
        <w:pStyle w:val="1d"/>
      </w:pPr>
      <w:r>
        <w:lastRenderedPageBreak/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6936C547" w14:textId="77777777" w:rsidR="00C729C9" w:rsidRDefault="00C729C9" w:rsidP="00C729C9">
      <w:pPr>
        <w:pStyle w:val="1d"/>
      </w:pPr>
      <w:r>
        <w:t>предоставление информации о медицинском работнике, фармацевтическом работнике, обучающемся;</w:t>
      </w:r>
    </w:p>
    <w:p w14:paraId="753B1200" w14:textId="77777777" w:rsidR="00C729C9" w:rsidRDefault="00C729C9" w:rsidP="00C729C9">
      <w:pPr>
        <w:pStyle w:val="1d"/>
      </w:pPr>
      <w:r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762E88B3" w14:textId="77777777" w:rsidR="00C729C9" w:rsidRDefault="00C729C9" w:rsidP="00C729C9">
      <w:pPr>
        <w:pStyle w:val="1d"/>
      </w:pPr>
      <w:r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723F4139" w14:textId="77777777" w:rsidR="00C729C9" w:rsidRDefault="00C729C9" w:rsidP="00C729C9">
      <w:pPr>
        <w:pStyle w:val="1d"/>
      </w:pPr>
      <w:r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7FB60DD5" w14:textId="77777777" w:rsidR="00C729C9" w:rsidRDefault="00C729C9" w:rsidP="00C729C9">
      <w:pPr>
        <w:pStyle w:val="1d"/>
      </w:pPr>
      <w:r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063D9467" w14:textId="77777777" w:rsidR="00C729C9" w:rsidRDefault="00C729C9" w:rsidP="00C729C9">
      <w:pPr>
        <w:pStyle w:val="1d"/>
      </w:pPr>
      <w:r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72D5D0" w14:textId="77777777" w:rsidR="00C729C9" w:rsidRDefault="00C729C9" w:rsidP="00C729C9">
      <w:pPr>
        <w:pStyle w:val="1d"/>
      </w:pPr>
      <w:r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67814E59" w14:textId="77777777" w:rsidR="00C729C9" w:rsidRDefault="00C729C9" w:rsidP="00C729C9">
      <w:pPr>
        <w:pStyle w:val="1d"/>
      </w:pPr>
      <w:r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66A7989A" w14:textId="77777777" w:rsidR="00C729C9" w:rsidRDefault="00C729C9" w:rsidP="00C729C9">
      <w:pPr>
        <w:pStyle w:val="1d"/>
      </w:pPr>
      <w:r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469637D8" w14:textId="77777777" w:rsidR="00C729C9" w:rsidRDefault="00C729C9" w:rsidP="00C729C9">
      <w:pPr>
        <w:pStyle w:val="1d"/>
      </w:pPr>
      <w:r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0BE92287" w14:textId="77777777" w:rsidR="00C729C9" w:rsidRDefault="00C729C9" w:rsidP="00C729C9">
      <w:pPr>
        <w:pStyle w:val="1d"/>
      </w:pPr>
      <w:r>
        <w:t>добавление фармацевтического работника;</w:t>
      </w:r>
    </w:p>
    <w:p w14:paraId="09DE4C58" w14:textId="77777777" w:rsidR="00C729C9" w:rsidRDefault="00C729C9" w:rsidP="00C729C9">
      <w:pPr>
        <w:pStyle w:val="1d"/>
      </w:pPr>
      <w:r>
        <w:t>внесение, корректировка сведений о фармацевтическом работнике;</w:t>
      </w:r>
    </w:p>
    <w:p w14:paraId="40D3D28F" w14:textId="7FD47B6F" w:rsidR="00CB35A3" w:rsidRDefault="00C729C9" w:rsidP="00C729C9">
      <w:pPr>
        <w:pStyle w:val="1d"/>
      </w:pPr>
      <w:r>
        <w:t>автоматическая генерация портфолио фармацевтического работника.</w:t>
      </w:r>
      <w:bookmarkEnd w:id="34"/>
      <w:bookmarkEnd w:id="37"/>
    </w:p>
    <w:p w14:paraId="128787FE" w14:textId="1729FCCC" w:rsidR="00BF3303" w:rsidRPr="001C6A64" w:rsidRDefault="00BF3303" w:rsidP="00BF3303">
      <w:pPr>
        <w:pStyle w:val="af2"/>
      </w:pPr>
      <w:r w:rsidRPr="00390768">
        <w:t>Подсистема состо</w:t>
      </w:r>
      <w:r>
        <w:t xml:space="preserve">ит </w:t>
      </w:r>
      <w:r w:rsidRPr="00390768">
        <w:t>из следующих модулей</w:t>
      </w:r>
      <w:r w:rsidRPr="001C6A64">
        <w:t>:</w:t>
      </w:r>
    </w:p>
    <w:p w14:paraId="7478C77A" w14:textId="16635459" w:rsidR="00BF3303" w:rsidRPr="001C6A64" w:rsidRDefault="007B536C" w:rsidP="00B42280">
      <w:pPr>
        <w:pStyle w:val="17"/>
      </w:pPr>
      <w:bookmarkStart w:id="38" w:name="_Hlk161143184"/>
      <w:r>
        <w:t>«</w:t>
      </w:r>
      <w:r w:rsidR="00BF3303" w:rsidRPr="001C6A64">
        <w:t>Медицинские и фармацевтические работники</w:t>
      </w:r>
      <w:r>
        <w:t>»</w:t>
      </w:r>
      <w:r w:rsidR="00BF3303" w:rsidRPr="001C6A64">
        <w:t>,</w:t>
      </w:r>
    </w:p>
    <w:p w14:paraId="588999F7" w14:textId="66F0DB49" w:rsidR="00BF3303" w:rsidRPr="001C6A64" w:rsidRDefault="007B536C" w:rsidP="00B42280">
      <w:pPr>
        <w:pStyle w:val="17"/>
      </w:pPr>
      <w:r>
        <w:t>«</w:t>
      </w:r>
      <w:r w:rsidR="00BF3303" w:rsidRPr="001C6A64">
        <w:t>Личный кабинет медицинского и фармацевтического работника</w:t>
      </w:r>
      <w:r>
        <w:t>»</w:t>
      </w:r>
      <w:r w:rsidR="00BF3303" w:rsidRPr="001C6A64">
        <w:t xml:space="preserve">, </w:t>
      </w:r>
    </w:p>
    <w:p w14:paraId="31E4824E" w14:textId="42FBE997" w:rsidR="00BF3303" w:rsidRPr="001C6A64" w:rsidRDefault="007B536C" w:rsidP="00B42280">
      <w:pPr>
        <w:pStyle w:val="17"/>
      </w:pPr>
      <w:r>
        <w:t>«</w:t>
      </w:r>
      <w:r w:rsidR="00BF3303" w:rsidRPr="001C6A64">
        <w:t xml:space="preserve">Мобильное приложение </w:t>
      </w:r>
      <w:r w:rsidR="00BF3303" w:rsidRPr="009C4BB1">
        <w:rPr>
          <w:b/>
          <w:bCs/>
        </w:rPr>
        <w:t>«</w:t>
      </w:r>
      <w:r w:rsidR="00BF3303" w:rsidRPr="001C6A64">
        <w:t>Личный кабинет медицинского и фармацевтического работника</w:t>
      </w:r>
      <w:r w:rsidR="00BF3303" w:rsidRPr="009C4BB1">
        <w:rPr>
          <w:b/>
          <w:bCs/>
        </w:rPr>
        <w:t>»</w:t>
      </w:r>
      <w:r w:rsidR="00BF3303" w:rsidRPr="001C6A64">
        <w:t>,</w:t>
      </w:r>
    </w:p>
    <w:p w14:paraId="2667C18E" w14:textId="10AC2451" w:rsidR="00BF3303" w:rsidRPr="00FF2216" w:rsidRDefault="007B536C" w:rsidP="00B42280">
      <w:pPr>
        <w:pStyle w:val="17"/>
      </w:pPr>
      <w:r>
        <w:t>«</w:t>
      </w:r>
      <w:r w:rsidR="00BF3303" w:rsidRPr="00FF2216">
        <w:t>Программный реестр ЕКВ</w:t>
      </w:r>
      <w:r>
        <w:t>»</w:t>
      </w:r>
      <w:r w:rsidR="00BF3303" w:rsidRPr="00FF2216">
        <w:t xml:space="preserve">, </w:t>
      </w:r>
    </w:p>
    <w:p w14:paraId="7579288B" w14:textId="7C83D524" w:rsidR="00BF3303" w:rsidRPr="00FF2216" w:rsidRDefault="007B536C" w:rsidP="00B42280">
      <w:pPr>
        <w:pStyle w:val="17"/>
      </w:pPr>
      <w:r>
        <w:t>«</w:t>
      </w:r>
      <w:r w:rsidR="00BF3303" w:rsidRPr="00FF2216">
        <w:t>Земский доктор/фельдшер</w:t>
      </w:r>
      <w:r>
        <w:t>»</w:t>
      </w:r>
      <w:r w:rsidR="00BF3303" w:rsidRPr="00FF2216">
        <w:t>,</w:t>
      </w:r>
    </w:p>
    <w:p w14:paraId="44155308" w14:textId="49EA1BB0" w:rsidR="00BF3303" w:rsidRPr="00FF2216" w:rsidRDefault="007B536C" w:rsidP="00B42280">
      <w:pPr>
        <w:pStyle w:val="17"/>
      </w:pPr>
      <w:r>
        <w:t>«</w:t>
      </w:r>
      <w:r w:rsidR="00BF3303" w:rsidRPr="00FF2216">
        <w:t>Интеграционные профили</w:t>
      </w:r>
      <w:r>
        <w:t>»</w:t>
      </w:r>
      <w:r w:rsidR="00BF3303" w:rsidRPr="00FF2216">
        <w:t>,</w:t>
      </w:r>
    </w:p>
    <w:p w14:paraId="011F4189" w14:textId="7E9CF11C" w:rsidR="00BF3303" w:rsidRPr="00FF2216" w:rsidRDefault="007B536C" w:rsidP="00B42280">
      <w:pPr>
        <w:pStyle w:val="17"/>
      </w:pPr>
      <w:r>
        <w:t>«</w:t>
      </w:r>
      <w:r w:rsidR="00BF3303" w:rsidRPr="00FF2216">
        <w:t>Отчетные формы</w:t>
      </w:r>
      <w:r>
        <w:t>»</w:t>
      </w:r>
      <w:r w:rsidR="00BF3303" w:rsidRPr="00FF2216">
        <w:t xml:space="preserve">, </w:t>
      </w:r>
    </w:p>
    <w:p w14:paraId="2721E044" w14:textId="43770B33" w:rsidR="00BF3303" w:rsidRPr="00FF2216" w:rsidRDefault="007B536C" w:rsidP="00B42280">
      <w:pPr>
        <w:pStyle w:val="17"/>
      </w:pPr>
      <w:r>
        <w:t>«</w:t>
      </w:r>
      <w:r w:rsidR="00BF3303" w:rsidRPr="00FF2216">
        <w:t>Администрирование</w:t>
      </w:r>
      <w:r>
        <w:t>»</w:t>
      </w:r>
      <w:r w:rsidR="00BF3303" w:rsidRPr="00FF2216">
        <w:t>.</w:t>
      </w:r>
    </w:p>
    <w:p w14:paraId="2EF6A2E5" w14:textId="10EBD695" w:rsidR="00993FA0" w:rsidRPr="00C20D54" w:rsidRDefault="00BF18E8" w:rsidP="00993FA0">
      <w:pPr>
        <w:pStyle w:val="3f0"/>
        <w:rPr>
          <w:color w:val="000000" w:themeColor="text1"/>
        </w:rPr>
      </w:pPr>
      <w:bookmarkStart w:id="39" w:name="_Toc167559901"/>
      <w:bookmarkEnd w:id="38"/>
      <w:r>
        <w:rPr>
          <w:color w:val="000000" w:themeColor="text1"/>
        </w:rPr>
        <w:lastRenderedPageBreak/>
        <w:t>М</w:t>
      </w:r>
      <w:r w:rsidR="00BF3303" w:rsidRPr="00BF3303">
        <w:rPr>
          <w:color w:val="000000" w:themeColor="text1"/>
        </w:rPr>
        <w:t>одуль</w:t>
      </w:r>
      <w:r w:rsidR="00993FA0" w:rsidRPr="00C20D54">
        <w:rPr>
          <w:color w:val="000000" w:themeColor="text1"/>
        </w:rPr>
        <w:t xml:space="preserve"> «Медицинские и фармацевтические работники»</w:t>
      </w:r>
      <w:bookmarkEnd w:id="35"/>
      <w:bookmarkEnd w:id="36"/>
      <w:bookmarkEnd w:id="39"/>
    </w:p>
    <w:p w14:paraId="499442E3" w14:textId="0E2E2F4B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r>
        <w:rPr>
          <w:rStyle w:val="afffffff3"/>
        </w:rPr>
        <w:t>М</w:t>
      </w:r>
      <w:r w:rsidR="00BF3303" w:rsidRPr="00ED1A82">
        <w:rPr>
          <w:rStyle w:val="afffffff3"/>
        </w:rPr>
        <w:t>одуль</w:t>
      </w:r>
      <w:r w:rsidR="00BF3303" w:rsidRPr="00D152D7">
        <w:rPr>
          <w:rStyle w:val="afffffff3"/>
        </w:rPr>
        <w:t xml:space="preserve"> «Медицинские и фармацевтические работники» </w:t>
      </w:r>
      <w:r w:rsidR="00BF3303">
        <w:rPr>
          <w:rStyle w:val="afffffff3"/>
        </w:rPr>
        <w:t xml:space="preserve">предназначен для </w:t>
      </w:r>
      <w:r w:rsidR="00BF3303">
        <w:t>ведения персонифицированного учета медицинских (фармацевтических) работников и обучающихся</w:t>
      </w:r>
      <w:r w:rsidR="00BF3303" w:rsidRPr="00FF2216">
        <w:t>:</w:t>
      </w:r>
    </w:p>
    <w:p w14:paraId="57D6CB31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медицинском (фармацевтическом) работнике:</w:t>
      </w:r>
    </w:p>
    <w:p w14:paraId="663DF0A3" w14:textId="77777777" w:rsidR="00BF3303" w:rsidRPr="00390768" w:rsidRDefault="00BF3303" w:rsidP="00A25157">
      <w:pPr>
        <w:pStyle w:val="25"/>
      </w:pPr>
      <w:r w:rsidRPr="00390768">
        <w:t>персональные данные;</w:t>
      </w:r>
    </w:p>
    <w:p w14:paraId="7145953F" w14:textId="7FCB3C35" w:rsidR="00BF3303" w:rsidRPr="00390768" w:rsidRDefault="00BF3303" w:rsidP="00A25157">
      <w:pPr>
        <w:pStyle w:val="25"/>
      </w:pPr>
      <w:r w:rsidRPr="00390768">
        <w:t xml:space="preserve">сведения о </w:t>
      </w:r>
      <w:r>
        <w:t>документе, удостоверяющем личность</w:t>
      </w:r>
      <w:r w:rsidRPr="00390768">
        <w:t>;</w:t>
      </w:r>
    </w:p>
    <w:p w14:paraId="157B91A4" w14:textId="77777777" w:rsidR="00BF3303" w:rsidRPr="00390768" w:rsidRDefault="00BF3303" w:rsidP="00A25157">
      <w:pPr>
        <w:pStyle w:val="25"/>
      </w:pPr>
      <w:r w:rsidRPr="00390768">
        <w:t>адрес фактического проживания, адрес постоянной регистрации;</w:t>
      </w:r>
    </w:p>
    <w:p w14:paraId="408F0EE1" w14:textId="77777777" w:rsidR="00BF3303" w:rsidRPr="00390768" w:rsidRDefault="00BF3303" w:rsidP="00A25157">
      <w:pPr>
        <w:pStyle w:val="25"/>
      </w:pPr>
      <w:r w:rsidRPr="00390768">
        <w:t>сведения об образовании;</w:t>
      </w:r>
    </w:p>
    <w:p w14:paraId="4B3AA075" w14:textId="77777777" w:rsidR="00BF3303" w:rsidRDefault="00BF3303" w:rsidP="00A25157">
      <w:pPr>
        <w:pStyle w:val="25"/>
      </w:pPr>
      <w:r w:rsidRPr="00390768">
        <w:t>личное дело (сведения о трудоустройстве);</w:t>
      </w:r>
    </w:p>
    <w:p w14:paraId="232A96BA" w14:textId="77777777" w:rsidR="00BF3303" w:rsidRPr="00390768" w:rsidRDefault="00BF3303" w:rsidP="00A25157">
      <w:pPr>
        <w:pStyle w:val="25"/>
      </w:pPr>
      <w:r>
        <w:t xml:space="preserve">сведения </w:t>
      </w:r>
      <w:r w:rsidRPr="009B2891">
        <w:t>регулярн</w:t>
      </w:r>
      <w:r>
        <w:t>ой</w:t>
      </w:r>
      <w:r w:rsidRPr="009B2891">
        <w:t xml:space="preserve"> статистическ</w:t>
      </w:r>
      <w:r>
        <w:t>ой</w:t>
      </w:r>
      <w:r w:rsidRPr="009B2891">
        <w:t xml:space="preserve"> отчетност</w:t>
      </w:r>
      <w:r>
        <w:t>и</w:t>
      </w:r>
      <w:r w:rsidRPr="009B2891">
        <w:t xml:space="preserve"> ОМС</w:t>
      </w:r>
      <w:r>
        <w:t>;</w:t>
      </w:r>
    </w:p>
    <w:p w14:paraId="33E51877" w14:textId="77777777" w:rsidR="00BF3303" w:rsidRPr="00390768" w:rsidRDefault="00BF3303" w:rsidP="00A25157">
      <w:pPr>
        <w:pStyle w:val="25"/>
      </w:pPr>
      <w:r w:rsidRPr="00390768">
        <w:t>сведения о наградах</w:t>
      </w:r>
      <w:r>
        <w:t xml:space="preserve"> и званиях</w:t>
      </w:r>
      <w:r w:rsidRPr="00390768">
        <w:t>;</w:t>
      </w:r>
    </w:p>
    <w:p w14:paraId="76E85E3A" w14:textId="3546AD44" w:rsidR="00BF3303" w:rsidRPr="00FF2216" w:rsidRDefault="00BF3303" w:rsidP="00A25157">
      <w:pPr>
        <w:pStyle w:val="25"/>
      </w:pPr>
      <w:r w:rsidRPr="00390768">
        <w:t>сведения об участии в</w:t>
      </w:r>
      <w:r w:rsidRPr="00FF2216">
        <w:t xml:space="preserve"> профессиональных некоммерческих организациях</w:t>
      </w:r>
      <w:r>
        <w:t>;</w:t>
      </w:r>
    </w:p>
    <w:p w14:paraId="4B73BE79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обучающихся:</w:t>
      </w:r>
    </w:p>
    <w:p w14:paraId="325EF4E9" w14:textId="77777777" w:rsidR="00BF3303" w:rsidRPr="00FF2216" w:rsidRDefault="00BF3303" w:rsidP="00A25157">
      <w:pPr>
        <w:pStyle w:val="25"/>
      </w:pPr>
      <w:r w:rsidRPr="00FF2216">
        <w:t>персональные данные;</w:t>
      </w:r>
    </w:p>
    <w:p w14:paraId="7FE65706" w14:textId="3ED7DA48" w:rsidR="00BF3303" w:rsidRPr="00FF2216" w:rsidRDefault="00BF3303" w:rsidP="00A25157">
      <w:pPr>
        <w:pStyle w:val="25"/>
      </w:pPr>
      <w:r w:rsidRPr="00FF2216">
        <w:t xml:space="preserve">сведения о </w:t>
      </w:r>
      <w:r>
        <w:t>документе, удостоверяющем личность</w:t>
      </w:r>
      <w:r w:rsidRPr="00FF2216">
        <w:t>;</w:t>
      </w:r>
    </w:p>
    <w:p w14:paraId="42A56CDA" w14:textId="77777777" w:rsidR="00BF3303" w:rsidRPr="00FF2216" w:rsidRDefault="00BF3303" w:rsidP="00A25157">
      <w:pPr>
        <w:pStyle w:val="25"/>
      </w:pPr>
      <w:r w:rsidRPr="00FF2216">
        <w:t>адрес фактического проживания, адрес постоянной регистрации;</w:t>
      </w:r>
    </w:p>
    <w:p w14:paraId="5F4DC1C8" w14:textId="77777777" w:rsidR="00BF3303" w:rsidRPr="00FF2216" w:rsidRDefault="00BF3303" w:rsidP="00A25157">
      <w:pPr>
        <w:pStyle w:val="25"/>
      </w:pPr>
      <w:r w:rsidRPr="00FF2216">
        <w:t>сведения об обучении;</w:t>
      </w:r>
    </w:p>
    <w:p w14:paraId="451006A6" w14:textId="77777777" w:rsidR="00BF3303" w:rsidRPr="00FF2216" w:rsidRDefault="00BF3303" w:rsidP="005039DD">
      <w:pPr>
        <w:pStyle w:val="17"/>
      </w:pPr>
      <w:r w:rsidRPr="00FF2216">
        <w:t xml:space="preserve">подготовку и предоставление по запросу лицензирующего органа цифрового досье </w:t>
      </w:r>
      <w:r>
        <w:t xml:space="preserve">медицинской </w:t>
      </w:r>
      <w:r w:rsidRPr="00FF2216">
        <w:t>организации</w:t>
      </w:r>
      <w:r>
        <w:t xml:space="preserve"> в части сведений о ее работниках</w:t>
      </w:r>
      <w:r w:rsidRPr="00FF2216">
        <w:t>;</w:t>
      </w:r>
    </w:p>
    <w:p w14:paraId="12DBE4DA" w14:textId="77777777" w:rsidR="00BF3303" w:rsidRPr="00FF2216" w:rsidRDefault="00BF3303" w:rsidP="005039DD">
      <w:pPr>
        <w:pStyle w:val="17"/>
      </w:pPr>
      <w:r w:rsidRPr="00FF2216">
        <w:t>проверку данных медицинского (фармацевтического) работника;</w:t>
      </w:r>
    </w:p>
    <w:p w14:paraId="18E72ACE" w14:textId="77777777" w:rsidR="00BF3303" w:rsidRPr="00FF2216" w:rsidRDefault="00BF3303" w:rsidP="005039DD">
      <w:pPr>
        <w:pStyle w:val="17"/>
      </w:pPr>
      <w:r w:rsidRPr="00FF2216">
        <w:t>поддержку версионности и историчности данных;</w:t>
      </w:r>
    </w:p>
    <w:p w14:paraId="7761EFBB" w14:textId="77777777" w:rsidR="00BF3303" w:rsidRPr="00FF2216" w:rsidRDefault="00BF3303" w:rsidP="005039DD">
      <w:pPr>
        <w:pStyle w:val="17"/>
      </w:pPr>
      <w:r w:rsidRPr="00FF2216">
        <w:t>подписание данных УКЭП пользователя;</w:t>
      </w:r>
    </w:p>
    <w:p w14:paraId="0336E368" w14:textId="77777777" w:rsidR="00BF3303" w:rsidRPr="00FF2216" w:rsidRDefault="00BF3303" w:rsidP="005039DD">
      <w:pPr>
        <w:pStyle w:val="17"/>
      </w:pPr>
      <w:r w:rsidRPr="00FF2216">
        <w:t>получение сведений об аккредитации специалиста;</w:t>
      </w:r>
    </w:p>
    <w:p w14:paraId="6BBEB3AB" w14:textId="77777777" w:rsidR="00BF3303" w:rsidRDefault="00BF3303" w:rsidP="005039DD">
      <w:pPr>
        <w:pStyle w:val="17"/>
      </w:pPr>
      <w:r w:rsidRPr="00FF2216">
        <w:t>получение сведений об образовательных программах, пройденных медицинским (фармацевтическим) работником на Портале НМФО</w:t>
      </w:r>
      <w:r>
        <w:t>;</w:t>
      </w:r>
    </w:p>
    <w:p w14:paraId="0DFF8B62" w14:textId="66CCCD35" w:rsidR="00BF3303" w:rsidRDefault="00BF3303" w:rsidP="005039DD">
      <w:pPr>
        <w:pStyle w:val="17"/>
      </w:pPr>
      <w:r>
        <w:t xml:space="preserve">получение и обработка обращений </w:t>
      </w:r>
      <w:r w:rsidRPr="00800B3E">
        <w:t>медицински</w:t>
      </w:r>
      <w:r>
        <w:t>х</w:t>
      </w:r>
      <w:r w:rsidRPr="00800B3E">
        <w:t xml:space="preserve"> (фармацевтически</w:t>
      </w:r>
      <w:r>
        <w:t>х</w:t>
      </w:r>
      <w:r w:rsidRPr="00800B3E">
        <w:t>) работнико</w:t>
      </w:r>
      <w:r>
        <w:t>в и обучающихся, поступающих по форме обратной связи.</w:t>
      </w:r>
    </w:p>
    <w:p w14:paraId="59E9460A" w14:textId="05CC2076" w:rsidR="006535E4" w:rsidRDefault="00BF18E8" w:rsidP="006535E4">
      <w:pPr>
        <w:pStyle w:val="a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6535E4">
        <w:t xml:space="preserve"> </w:t>
      </w:r>
      <w:r w:rsidR="006535E4" w:rsidRPr="006535E4">
        <w:t>«Медицинские и фармацевтические работники»</w:t>
      </w:r>
      <w:r w:rsidR="006535E4">
        <w:t xml:space="preserve"> предоставляет следующие функциональные возможности:</w:t>
      </w:r>
    </w:p>
    <w:p w14:paraId="191335F4" w14:textId="77777777" w:rsidR="00C12D9A" w:rsidRPr="00EE3359" w:rsidRDefault="00C12D9A" w:rsidP="005039DD">
      <w:pPr>
        <w:pStyle w:val="17"/>
      </w:pPr>
      <w:r w:rsidRPr="00EE3359">
        <w:t>выполняемые только человеком:</w:t>
      </w:r>
    </w:p>
    <w:p w14:paraId="11098F2A" w14:textId="1FB09EFF" w:rsidR="00C12D9A" w:rsidRPr="00EE3359" w:rsidRDefault="00C12D9A" w:rsidP="00A25157">
      <w:pPr>
        <w:pStyle w:val="25"/>
      </w:pPr>
      <w:r w:rsidRPr="00EE3359">
        <w:t xml:space="preserve">ручной ввод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обучающихся;</w:t>
      </w:r>
    </w:p>
    <w:p w14:paraId="36C5E73F" w14:textId="1FC40BAC" w:rsidR="00C12D9A" w:rsidRPr="00EE3359" w:rsidRDefault="00C12D9A" w:rsidP="00A25157">
      <w:pPr>
        <w:pStyle w:val="25"/>
      </w:pPr>
      <w:r w:rsidRPr="00EE3359">
        <w:t xml:space="preserve">поиск и просмотр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обучающихся.</w:t>
      </w:r>
    </w:p>
    <w:p w14:paraId="61451D13" w14:textId="77777777" w:rsidR="00C12D9A" w:rsidRPr="00EE3359" w:rsidRDefault="00C12D9A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33793CCB" w14:textId="11891765" w:rsidR="00C12D9A" w:rsidRPr="00EE3359" w:rsidRDefault="00C12D9A" w:rsidP="00A25157">
      <w:pPr>
        <w:pStyle w:val="25"/>
      </w:pPr>
      <w:r w:rsidRPr="00EE3359">
        <w:t xml:space="preserve">загрузка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 посредством интеграционных профилей;</w:t>
      </w:r>
    </w:p>
    <w:p w14:paraId="4D1DF7E2" w14:textId="1188ED62" w:rsidR="00C12D9A" w:rsidRPr="00EE3359" w:rsidRDefault="00C12D9A" w:rsidP="00A25157">
      <w:pPr>
        <w:pStyle w:val="25"/>
      </w:pPr>
      <w:r w:rsidRPr="00EE3359">
        <w:t xml:space="preserve">проверка актуальности сведений о СНИЛС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 xml:space="preserve">) </w:t>
      </w:r>
      <w:r w:rsidRPr="00EE3359">
        <w:t>работника по данным СФР посредством вида сведений СМЭВ;</w:t>
      </w:r>
    </w:p>
    <w:p w14:paraId="11BB8587" w14:textId="661EFF2F" w:rsidR="00C12D9A" w:rsidRPr="00EE3359" w:rsidRDefault="00C12D9A" w:rsidP="00A25157">
      <w:pPr>
        <w:pStyle w:val="25"/>
      </w:pPr>
      <w:r w:rsidRPr="00EE3359">
        <w:t xml:space="preserve">проверка актуальности сведений о ИНН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>)</w:t>
      </w:r>
      <w:r w:rsidRPr="00EE3359">
        <w:t xml:space="preserve"> </w:t>
      </w:r>
      <w:r w:rsidR="003462C3">
        <w:t xml:space="preserve">работника </w:t>
      </w:r>
      <w:r w:rsidRPr="00EE3359">
        <w:t xml:space="preserve">по данным ФНС </w:t>
      </w:r>
      <w:r>
        <w:t xml:space="preserve">России </w:t>
      </w:r>
      <w:r w:rsidRPr="00EE3359">
        <w:t>посредством вида сведений СМЭВ.</w:t>
      </w:r>
    </w:p>
    <w:p w14:paraId="5E5EAADE" w14:textId="483F0781" w:rsidR="00993FA0" w:rsidRPr="00C20D54" w:rsidRDefault="00BF18E8" w:rsidP="00993FA0">
      <w:pPr>
        <w:pStyle w:val="3f0"/>
        <w:rPr>
          <w:color w:val="000000" w:themeColor="text1"/>
        </w:rPr>
      </w:pPr>
      <w:bookmarkStart w:id="40" w:name="_Toc148723903"/>
      <w:bookmarkStart w:id="41" w:name="_Toc149129834"/>
      <w:bookmarkStart w:id="42" w:name="_Toc167559902"/>
      <w:r>
        <w:rPr>
          <w:rStyle w:val="afffffff3"/>
        </w:rPr>
        <w:lastRenderedPageBreak/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«Личный кабинет медицинского и фармацевтического работника»</w:t>
      </w:r>
      <w:bookmarkEnd w:id="40"/>
      <w:bookmarkEnd w:id="41"/>
      <w:bookmarkEnd w:id="42"/>
    </w:p>
    <w:p w14:paraId="0674A626" w14:textId="49D54ACD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3" w:name="_Toc148723904"/>
      <w:bookmarkStart w:id="44" w:name="_Toc149129835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1"/>
        </w:rPr>
        <w:t xml:space="preserve"> </w:t>
      </w:r>
      <w:r w:rsidR="00BF3303" w:rsidRPr="00D152D7">
        <w:rPr>
          <w:rStyle w:val="afffffff1"/>
        </w:rPr>
        <w:t xml:space="preserve">«Личный кабинет медицинского и фармацевтического работника»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информационно</w:t>
      </w:r>
      <w:r w:rsidR="00BF3303">
        <w:rPr>
          <w:rStyle w:val="afffffff1"/>
        </w:rPr>
        <w:t>го</w:t>
      </w:r>
      <w:r w:rsidR="00BF3303" w:rsidRPr="00D152D7">
        <w:rPr>
          <w:rStyle w:val="afffffff1"/>
        </w:rPr>
        <w:t xml:space="preserve"> взаимодействи</w:t>
      </w:r>
      <w:r w:rsidR="00BF3303">
        <w:rPr>
          <w:rStyle w:val="afffffff1"/>
        </w:rPr>
        <w:t>я</w:t>
      </w:r>
      <w:r w:rsidR="00BF3303" w:rsidRPr="00D152D7">
        <w:rPr>
          <w:rStyle w:val="afffffff1"/>
        </w:rPr>
        <w:t xml:space="preserve"> медицинских </w:t>
      </w:r>
      <w:r w:rsidR="00BF3303">
        <w:rPr>
          <w:rStyle w:val="afffffff1"/>
        </w:rPr>
        <w:t>(</w:t>
      </w:r>
      <w:r w:rsidR="00BF3303" w:rsidRPr="00D152D7">
        <w:rPr>
          <w:rStyle w:val="afffffff1"/>
        </w:rPr>
        <w:t>фармацевтических</w:t>
      </w:r>
      <w:r w:rsidR="00BF3303">
        <w:rPr>
          <w:rStyle w:val="afffffff1"/>
        </w:rPr>
        <w:t>)</w:t>
      </w:r>
      <w:r w:rsidR="00BF3303" w:rsidRPr="00D152D7">
        <w:rPr>
          <w:rStyle w:val="afffffff1"/>
        </w:rPr>
        <w:t xml:space="preserve"> работников </w:t>
      </w:r>
      <w:r w:rsidR="00BF3303">
        <w:rPr>
          <w:rStyle w:val="afffffff1"/>
        </w:rPr>
        <w:t xml:space="preserve">и обучающихся </w:t>
      </w:r>
      <w:r w:rsidR="00BF3303" w:rsidRPr="00D152D7">
        <w:rPr>
          <w:rStyle w:val="afffffff1"/>
        </w:rPr>
        <w:t>с ЕГИСЗ и реализаци</w:t>
      </w:r>
      <w:r w:rsidR="00BF3303">
        <w:rPr>
          <w:rStyle w:val="afffffff1"/>
        </w:rPr>
        <w:t>и</w:t>
      </w:r>
      <w:r w:rsidR="00BF3303" w:rsidRPr="00D152D7">
        <w:rPr>
          <w:rStyle w:val="afffffff1"/>
        </w:rPr>
        <w:t xml:space="preserve"> их прав и обязанностей, установленных нормативными правовыми актами, путем решения следующих задач, выполнения групп функций</w:t>
      </w:r>
      <w:r w:rsidR="00BF3303" w:rsidRPr="00FF2216">
        <w:t>:</w:t>
      </w:r>
    </w:p>
    <w:p w14:paraId="4416C171" w14:textId="77777777" w:rsidR="00BF3303" w:rsidRPr="00C20D54" w:rsidRDefault="00BF3303" w:rsidP="005039DD">
      <w:pPr>
        <w:pStyle w:val="17"/>
      </w:pPr>
      <w:r w:rsidRPr="00C20D54">
        <w:t>формировани</w:t>
      </w:r>
      <w:r>
        <w:t>е</w:t>
      </w:r>
      <w:r w:rsidRPr="00C20D54">
        <w:t xml:space="preserve"> портфолио</w:t>
      </w:r>
      <w:r>
        <w:t xml:space="preserve"> </w:t>
      </w:r>
      <w:r w:rsidRPr="00C20D54">
        <w:t>медицинск</w:t>
      </w:r>
      <w:r>
        <w:t>ого</w:t>
      </w:r>
      <w:r w:rsidRPr="00C20D54">
        <w:t xml:space="preserve"> (фармацевтическо</w:t>
      </w:r>
      <w:r>
        <w:t>го</w:t>
      </w:r>
      <w:r w:rsidRPr="00C20D54">
        <w:t>) работник</w:t>
      </w:r>
      <w:r>
        <w:t>а</w:t>
      </w:r>
      <w:r w:rsidRPr="00C20D54">
        <w:t>;</w:t>
      </w:r>
    </w:p>
    <w:p w14:paraId="3807EA63" w14:textId="77777777" w:rsidR="00BF3303" w:rsidRPr="00C20D54" w:rsidRDefault="00BF3303" w:rsidP="005039DD">
      <w:pPr>
        <w:pStyle w:val="17"/>
      </w:pPr>
      <w:r w:rsidRPr="00C20D54">
        <w:t>согласовани</w:t>
      </w:r>
      <w:r>
        <w:t>е</w:t>
      </w:r>
      <w:r w:rsidRPr="00C20D54">
        <w:t xml:space="preserve"> профессиональной части портфолио с работодателем;</w:t>
      </w:r>
    </w:p>
    <w:p w14:paraId="22B7A5BE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 xml:space="preserve">о допуске </w:t>
      </w:r>
      <w:r w:rsidRPr="00C20D54">
        <w:t>к периодической аккредитации специалиста;</w:t>
      </w:r>
    </w:p>
    <w:p w14:paraId="7A5E3253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>о допуске</w:t>
      </w:r>
      <w:r w:rsidRPr="00C20D54">
        <w:t xml:space="preserve"> к первичной и</w:t>
      </w:r>
      <w:r>
        <w:t>ли</w:t>
      </w:r>
      <w:r w:rsidRPr="00C20D54">
        <w:t xml:space="preserve"> первичной специализированной аккредитации специалиста;</w:t>
      </w:r>
    </w:p>
    <w:p w14:paraId="0ABDA539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апелляции на </w:t>
      </w:r>
      <w:r>
        <w:t xml:space="preserve">решение аккредитационной подкомиссии, принятое по </w:t>
      </w:r>
      <w:r w:rsidRPr="00C20D54">
        <w:t>результат</w:t>
      </w:r>
      <w:r>
        <w:t>ам прохождения аккредитуемым</w:t>
      </w:r>
      <w:r w:rsidRPr="00C20D54">
        <w:t xml:space="preserve"> первичной и</w:t>
      </w:r>
      <w:r>
        <w:t>ли</w:t>
      </w:r>
      <w:r w:rsidRPr="00C20D54">
        <w:t xml:space="preserve"> первичной специализированной аккредитации</w:t>
      </w:r>
      <w:r>
        <w:t xml:space="preserve"> </w:t>
      </w:r>
      <w:r w:rsidRPr="00C20D54">
        <w:t>специалиста;</w:t>
      </w:r>
    </w:p>
    <w:p w14:paraId="287833FB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выписки о прохождении аккредитации специалиста;</w:t>
      </w:r>
    </w:p>
    <w:p w14:paraId="266EE779" w14:textId="77777777" w:rsidR="00BF3303" w:rsidRPr="00C20D54" w:rsidRDefault="00BF3303" w:rsidP="005039DD">
      <w:pPr>
        <w:pStyle w:val="17"/>
      </w:pPr>
      <w:r w:rsidRPr="00C20D54"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связи;</w:t>
      </w:r>
    </w:p>
    <w:p w14:paraId="07B2C4C8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сведений об образовательных программах, пройденных медицинским (фармацевтическом) работником на Портале НМФО;</w:t>
      </w:r>
    </w:p>
    <w:p w14:paraId="7033EC7E" w14:textId="77777777" w:rsidR="00BF3303" w:rsidRPr="00C20D54" w:rsidRDefault="00BF3303" w:rsidP="005039DD">
      <w:pPr>
        <w:pStyle w:val="17"/>
      </w:pPr>
      <w:r w:rsidRPr="00C20D54">
        <w:t>проверк</w:t>
      </w:r>
      <w:r>
        <w:t>а</w:t>
      </w:r>
      <w:r w:rsidRPr="00C20D54">
        <w:t xml:space="preserve"> сведений об образовании </w:t>
      </w:r>
      <w:r w:rsidRPr="00407DA3">
        <w:t>медицинск</w:t>
      </w:r>
      <w:r>
        <w:t>ого</w:t>
      </w:r>
      <w:r w:rsidRPr="00407DA3">
        <w:t xml:space="preserve"> (фармацевтическо</w:t>
      </w:r>
      <w:r>
        <w:t>го</w:t>
      </w:r>
      <w:r w:rsidRPr="00407DA3">
        <w:t>) работник</w:t>
      </w:r>
      <w:r>
        <w:t xml:space="preserve">а, обучающегося </w:t>
      </w:r>
      <w:r w:rsidRPr="00C20D54">
        <w:t>в ФИС ФРДО;</w:t>
      </w:r>
    </w:p>
    <w:p w14:paraId="130494B0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сведений о решении </w:t>
      </w:r>
      <w:r w:rsidRPr="003A5B0C">
        <w:t>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Pr="00C20D54">
        <w:t>;</w:t>
      </w:r>
    </w:p>
    <w:p w14:paraId="31C8E19B" w14:textId="2A0F5FB5" w:rsidR="00BF3303" w:rsidRDefault="00BF3303" w:rsidP="005039DD">
      <w:pPr>
        <w:pStyle w:val="17"/>
      </w:pPr>
      <w:r w:rsidRPr="00C20D54">
        <w:t xml:space="preserve">подтверждение медицинским </w:t>
      </w:r>
      <w:r>
        <w:t>(</w:t>
      </w:r>
      <w:r w:rsidRPr="00C20D54">
        <w:t>фармацевтическим</w:t>
      </w:r>
      <w:r>
        <w:t>)</w:t>
      </w:r>
      <w:r w:rsidRPr="00C20D54">
        <w:t xml:space="preserve"> работником</w:t>
      </w:r>
      <w:r>
        <w:t xml:space="preserve"> </w:t>
      </w:r>
      <w:r w:rsidRPr="00C20D54">
        <w:t>факта трудоустройства.</w:t>
      </w:r>
    </w:p>
    <w:p w14:paraId="2AD77C25" w14:textId="68740AB2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1"/>
        </w:rPr>
        <w:t xml:space="preserve"> «Личный кабинет медицинского и фармацевтического работника» </w:t>
      </w:r>
      <w:r w:rsidR="006535E4">
        <w:t>предоставляет следующие функциональные возможности:</w:t>
      </w:r>
    </w:p>
    <w:p w14:paraId="0038D0DA" w14:textId="77777777" w:rsidR="00C12D9A" w:rsidRPr="00EE3359" w:rsidRDefault="00C12D9A" w:rsidP="005039DD">
      <w:pPr>
        <w:pStyle w:val="17"/>
      </w:pPr>
      <w:r w:rsidRPr="00EE3359">
        <w:t>выполняемые только человеком:</w:t>
      </w:r>
    </w:p>
    <w:p w14:paraId="7BC34252" w14:textId="77777777" w:rsidR="00C12D9A" w:rsidRPr="00EE3359" w:rsidRDefault="00C12D9A" w:rsidP="00A25157">
      <w:pPr>
        <w:pStyle w:val="25"/>
      </w:pPr>
      <w:r w:rsidRPr="00EE3359">
        <w:t>согласование портфолио с работодателем;</w:t>
      </w:r>
    </w:p>
    <w:p w14:paraId="0CD4512F" w14:textId="5AA80D0D" w:rsidR="00C12D9A" w:rsidRPr="00EE3359" w:rsidRDefault="00C12D9A" w:rsidP="00A25157">
      <w:pPr>
        <w:pStyle w:val="25"/>
      </w:pPr>
      <w:r w:rsidRPr="00EE3359">
        <w:t xml:space="preserve">подачу заявления </w:t>
      </w:r>
      <w:r>
        <w:t>о</w:t>
      </w:r>
      <w:r w:rsidRPr="00EE3359">
        <w:t xml:space="preserve"> допуск</w:t>
      </w:r>
      <w:r>
        <w:t>е</w:t>
      </w:r>
      <w:r w:rsidRPr="00EE3359">
        <w:t xml:space="preserve"> к аккредитации специалиста;</w:t>
      </w:r>
    </w:p>
    <w:p w14:paraId="034E3ED8" w14:textId="14CE718E" w:rsidR="00C12D9A" w:rsidRPr="00EE3359" w:rsidRDefault="00C12D9A" w:rsidP="00A25157">
      <w:pPr>
        <w:pStyle w:val="25"/>
      </w:pPr>
      <w:r w:rsidRPr="00EE3359">
        <w:t>получение выписки о прохождении аккредитации специалиста</w:t>
      </w:r>
      <w:r>
        <w:t>;</w:t>
      </w:r>
    </w:p>
    <w:p w14:paraId="6BCDA069" w14:textId="77777777" w:rsidR="00C12D9A" w:rsidRPr="00EE3359" w:rsidRDefault="00C12D9A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68E95563" w14:textId="77777777" w:rsidR="00C12D9A" w:rsidRPr="00EE3359" w:rsidRDefault="00C12D9A" w:rsidP="00A25157">
      <w:pPr>
        <w:pStyle w:val="25"/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5A7D99CB" w14:textId="77777777" w:rsidR="00C12D9A" w:rsidRPr="00EE3359" w:rsidRDefault="00C12D9A" w:rsidP="00A25157">
      <w:pPr>
        <w:pStyle w:val="25"/>
      </w:pPr>
      <w:r w:rsidRPr="00EE3359">
        <w:t>формирование портфолио медицинского (фармацевтического) работника.</w:t>
      </w:r>
    </w:p>
    <w:p w14:paraId="2F19B91C" w14:textId="33A1144E" w:rsidR="00993FA0" w:rsidRPr="00C20D54" w:rsidRDefault="00BF18E8" w:rsidP="00993FA0">
      <w:pPr>
        <w:pStyle w:val="3f0"/>
        <w:rPr>
          <w:color w:val="000000" w:themeColor="text1"/>
        </w:rPr>
      </w:pPr>
      <w:bookmarkStart w:id="45" w:name="_Toc167559903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«Мобильное приложение «Личный кабинет медицинского и фармацевтического работника»</w:t>
      </w:r>
      <w:bookmarkEnd w:id="43"/>
      <w:bookmarkEnd w:id="44"/>
      <w:bookmarkEnd w:id="45"/>
    </w:p>
    <w:p w14:paraId="3DBF96F6" w14:textId="1AE8EBF6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6" w:name="_Toc148723905"/>
      <w:bookmarkStart w:id="47" w:name="_Toc149129836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3"/>
        </w:rPr>
        <w:t xml:space="preserve"> </w:t>
      </w:r>
      <w:r w:rsidR="00BF3303" w:rsidRPr="00D152D7">
        <w:rPr>
          <w:rStyle w:val="afffffff3"/>
        </w:rPr>
        <w:t xml:space="preserve">«Мобильное приложение «Личный кабинет медицинского и фармацевтического работника»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</w:t>
      </w:r>
      <w:r w:rsidR="00BF3303" w:rsidRPr="00D152D7">
        <w:rPr>
          <w:rStyle w:val="afffffff3"/>
        </w:rPr>
        <w:t>информационно</w:t>
      </w:r>
      <w:r w:rsidR="00BF3303">
        <w:rPr>
          <w:rStyle w:val="afffffff3"/>
        </w:rPr>
        <w:t>го</w:t>
      </w:r>
      <w:r w:rsidR="00BF3303" w:rsidRPr="00D152D7">
        <w:rPr>
          <w:rStyle w:val="afffffff3"/>
        </w:rPr>
        <w:t xml:space="preserve"> взаимодействи</w:t>
      </w:r>
      <w:r w:rsidR="00BF3303">
        <w:rPr>
          <w:rStyle w:val="afffffff3"/>
        </w:rPr>
        <w:t>я</w:t>
      </w:r>
      <w:r w:rsidR="00BF3303" w:rsidRPr="00D152D7">
        <w:rPr>
          <w:rStyle w:val="afffffff3"/>
        </w:rPr>
        <w:t xml:space="preserve"> медицинских </w:t>
      </w:r>
      <w:r w:rsidR="00BF3303">
        <w:rPr>
          <w:rStyle w:val="afffffff3"/>
        </w:rPr>
        <w:t>(</w:t>
      </w:r>
      <w:r w:rsidR="00BF3303" w:rsidRPr="00D152D7">
        <w:rPr>
          <w:rStyle w:val="afffffff3"/>
        </w:rPr>
        <w:t>фармацевтических</w:t>
      </w:r>
      <w:r w:rsidR="00BF3303">
        <w:rPr>
          <w:rStyle w:val="afffffff3"/>
        </w:rPr>
        <w:t>)</w:t>
      </w:r>
      <w:r w:rsidR="00BF3303" w:rsidRPr="00D152D7">
        <w:rPr>
          <w:rStyle w:val="afffffff3"/>
        </w:rPr>
        <w:t xml:space="preserve"> работников с ЕГИСЗ и реализаци</w:t>
      </w:r>
      <w:r w:rsidR="00BF3303">
        <w:rPr>
          <w:rStyle w:val="afffffff3"/>
        </w:rPr>
        <w:t>и</w:t>
      </w:r>
      <w:r w:rsidR="00BF3303" w:rsidRPr="00D152D7">
        <w:rPr>
          <w:rStyle w:val="afffffff3"/>
        </w:rPr>
        <w:t xml:space="preserve">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</w:t>
      </w:r>
      <w:r w:rsidR="00BF3303" w:rsidRPr="00FF2216">
        <w:t>:</w:t>
      </w:r>
    </w:p>
    <w:p w14:paraId="7A0F2970" w14:textId="77777777" w:rsidR="00BF3303" w:rsidRPr="005F0E61" w:rsidRDefault="00BF3303" w:rsidP="005039DD">
      <w:pPr>
        <w:pStyle w:val="17"/>
      </w:pPr>
      <w:r w:rsidRPr="005F0E61">
        <w:lastRenderedPageBreak/>
        <w:t>формирование портфолио медицинского (фармацевтического) работника;</w:t>
      </w:r>
    </w:p>
    <w:p w14:paraId="32B5B83B" w14:textId="77777777" w:rsidR="00BF3303" w:rsidRPr="005F0E61" w:rsidRDefault="00BF3303" w:rsidP="005039DD">
      <w:pPr>
        <w:pStyle w:val="17"/>
      </w:pPr>
      <w:r w:rsidRPr="005F0E61">
        <w:t>согласование профессиональной части портфолио с работодателем;</w:t>
      </w:r>
    </w:p>
    <w:p w14:paraId="006983BB" w14:textId="0B1ED7CC" w:rsidR="00BF3303" w:rsidRPr="00B15C11" w:rsidRDefault="00BF3303" w:rsidP="005039DD">
      <w:pPr>
        <w:pStyle w:val="17"/>
      </w:pPr>
      <w:r w:rsidRPr="00B15C11">
        <w:t xml:space="preserve">формирование и подача заявления о допуске к </w:t>
      </w:r>
      <w:r w:rsidR="00B15C11" w:rsidRPr="00B15C11">
        <w:t xml:space="preserve">периодической </w:t>
      </w:r>
      <w:r w:rsidRPr="00B15C11">
        <w:t>аккредитации специалиста;</w:t>
      </w:r>
    </w:p>
    <w:p w14:paraId="6AEF5DAB" w14:textId="77777777" w:rsidR="00BF3303" w:rsidRPr="00B15C11" w:rsidRDefault="00BF3303" w:rsidP="005039DD">
      <w:pPr>
        <w:pStyle w:val="17"/>
      </w:pPr>
      <w:r w:rsidRPr="00B15C11">
        <w:t>получение выписки о прохождении аккредитации специалиста;</w:t>
      </w:r>
    </w:p>
    <w:p w14:paraId="7BE966ED" w14:textId="77777777" w:rsidR="00BF3303" w:rsidRPr="005F0E61" w:rsidRDefault="00BF3303" w:rsidP="005039DD">
      <w:pPr>
        <w:pStyle w:val="17"/>
      </w:pPr>
      <w:r w:rsidRPr="005F0E61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41E796D" w14:textId="77777777" w:rsidR="00BF3303" w:rsidRPr="005F0E61" w:rsidRDefault="00BF3303" w:rsidP="005039DD">
      <w:pPr>
        <w:pStyle w:val="17"/>
      </w:pPr>
      <w:r w:rsidRPr="005F0E61">
        <w:t>подтверждение медицинским (фармацевтическим) работником факта трудоустройства;</w:t>
      </w:r>
    </w:p>
    <w:p w14:paraId="602510A7" w14:textId="67C31CDF" w:rsidR="00BF3303" w:rsidRDefault="00BF3303" w:rsidP="005039DD">
      <w:pPr>
        <w:pStyle w:val="17"/>
      </w:pPr>
      <w:r w:rsidRPr="00C20D54"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</w:t>
      </w:r>
      <w:r>
        <w:t>.</w:t>
      </w:r>
      <w:r w:rsidRPr="00FF2216">
        <w:t xml:space="preserve"> </w:t>
      </w:r>
    </w:p>
    <w:p w14:paraId="4337895A" w14:textId="0EC24016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3"/>
        </w:rPr>
        <w:t xml:space="preserve"> «Мобильное приложение «Личный кабинет медицинского и фармацевтического работника» </w:t>
      </w:r>
      <w:r w:rsidR="006535E4">
        <w:t>предоставляет следующие функциональные возможности:</w:t>
      </w:r>
    </w:p>
    <w:p w14:paraId="0FC62DAF" w14:textId="5FB93D1D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2071C602" w14:textId="77777777" w:rsidR="003462C3" w:rsidRPr="00EE3359" w:rsidRDefault="003462C3" w:rsidP="00A25157">
      <w:pPr>
        <w:pStyle w:val="25"/>
      </w:pPr>
      <w:r w:rsidRPr="00EE3359">
        <w:t>согласование портфолио с работодателем;</w:t>
      </w:r>
    </w:p>
    <w:p w14:paraId="47C5F82B" w14:textId="77777777" w:rsidR="003462C3" w:rsidRPr="00EE3359" w:rsidRDefault="003462C3" w:rsidP="00A25157">
      <w:pPr>
        <w:pStyle w:val="25"/>
      </w:pPr>
      <w:r w:rsidRPr="00EE3359">
        <w:t>подачу заявления о допуске к аккредитации специалиста;</w:t>
      </w:r>
    </w:p>
    <w:p w14:paraId="606A7B24" w14:textId="0C844599" w:rsidR="003462C3" w:rsidRPr="00EE3359" w:rsidRDefault="003462C3" w:rsidP="00A25157">
      <w:pPr>
        <w:pStyle w:val="25"/>
      </w:pPr>
      <w:r w:rsidRPr="00EE3359">
        <w:t>получение выписки о прохождении аккредитации специалиста</w:t>
      </w:r>
      <w:r>
        <w:t>;</w:t>
      </w:r>
    </w:p>
    <w:p w14:paraId="734D113A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64FBD0BB" w14:textId="77777777" w:rsidR="003462C3" w:rsidRPr="00EE3359" w:rsidRDefault="003462C3" w:rsidP="00A25157">
      <w:pPr>
        <w:pStyle w:val="25"/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2B837D1D" w14:textId="0954186A" w:rsidR="003462C3" w:rsidRPr="00EE3359" w:rsidRDefault="003462C3" w:rsidP="00A25157">
      <w:pPr>
        <w:pStyle w:val="25"/>
      </w:pPr>
      <w:r w:rsidRPr="00EE3359">
        <w:t>формирование портфолио медицинского (фармацевтического) работника</w:t>
      </w:r>
      <w:r>
        <w:t>.</w:t>
      </w:r>
    </w:p>
    <w:p w14:paraId="7423716D" w14:textId="40BD91FE" w:rsidR="00993FA0" w:rsidRPr="00C20D54" w:rsidRDefault="00BF18E8" w:rsidP="00993FA0">
      <w:pPr>
        <w:pStyle w:val="3f0"/>
        <w:rPr>
          <w:color w:val="000000" w:themeColor="text1"/>
        </w:rPr>
      </w:pPr>
      <w:bookmarkStart w:id="48" w:name="_Toc167559904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«Программный реестр ЕКВ»</w:t>
      </w:r>
      <w:bookmarkEnd w:id="46"/>
      <w:bookmarkEnd w:id="47"/>
      <w:bookmarkEnd w:id="48"/>
    </w:p>
    <w:p w14:paraId="11C25011" w14:textId="30D71A60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9" w:name="_Toc148723906"/>
      <w:bookmarkStart w:id="50" w:name="_Toc149129837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«Программный реестр ЕКВ» </w:t>
      </w:r>
      <w:r w:rsidR="00BF3303">
        <w:rPr>
          <w:rStyle w:val="afffffff1"/>
        </w:rPr>
        <w:t>предназначен для</w:t>
      </w:r>
      <w:r w:rsidR="00BF3303" w:rsidRPr="00FF2216">
        <w:t xml:space="preserve"> автоматизаци</w:t>
      </w:r>
      <w:r w:rsidR="00BF3303">
        <w:t>и</w:t>
      </w:r>
      <w:r w:rsidR="00BF3303" w:rsidRPr="00FF2216">
        <w:t xml:space="preserve"> процессов учета и актуализаци</w:t>
      </w:r>
      <w:r w:rsidR="00BF3303">
        <w:t>и</w:t>
      </w:r>
      <w:r w:rsidR="00BF3303" w:rsidRPr="00FF2216">
        <w:t xml:space="preserve"> сведений о потребности субъектов </w:t>
      </w:r>
      <w:r w:rsidR="001179C1" w:rsidRPr="00C20D54">
        <w:t>Российской Федерации</w:t>
      </w:r>
      <w:r w:rsidR="00BF3303" w:rsidRPr="00FF2216">
        <w:t xml:space="preserve"> в медицинских работниках для работы в сельских поселениях и малых городах в соответствии с программой ЕКВ «Земский доктор/фельдшер»: </w:t>
      </w:r>
    </w:p>
    <w:p w14:paraId="66864C5A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программах ЕКВ:</w:t>
      </w:r>
    </w:p>
    <w:p w14:paraId="492C1108" w14:textId="0C5530CB" w:rsidR="00BF3303" w:rsidRPr="00390768" w:rsidRDefault="00BF3303" w:rsidP="00A25157">
      <w:pPr>
        <w:pStyle w:val="25"/>
      </w:pPr>
      <w:r w:rsidRPr="00390768">
        <w:t xml:space="preserve">сведения о субъекте </w:t>
      </w:r>
      <w:r w:rsidR="001179C1" w:rsidRPr="00C20D54">
        <w:t>Российской Федерации</w:t>
      </w:r>
      <w:r w:rsidRPr="00390768">
        <w:t>, в котором реализуется программа ЕКВ;</w:t>
      </w:r>
    </w:p>
    <w:p w14:paraId="3A962ECE" w14:textId="77777777" w:rsidR="00BF3303" w:rsidRPr="00390768" w:rsidRDefault="00BF3303" w:rsidP="00A25157">
      <w:pPr>
        <w:pStyle w:val="25"/>
      </w:pPr>
      <w:r w:rsidRPr="00390768">
        <w:t>сведения о годе потребности;</w:t>
      </w:r>
    </w:p>
    <w:p w14:paraId="2E8E78F1" w14:textId="7D36DE3F" w:rsidR="00BF3303" w:rsidRPr="00390768" w:rsidRDefault="00BF3303" w:rsidP="00A25157">
      <w:pPr>
        <w:pStyle w:val="25"/>
      </w:pPr>
      <w:r w:rsidRPr="00390768">
        <w:t>сведения о количестве медицинских работников, требующихся на должность, включенную в программу ЕКВ;</w:t>
      </w:r>
      <w:r w:rsidR="0085136C">
        <w:t xml:space="preserve"> </w:t>
      </w:r>
    </w:p>
    <w:p w14:paraId="2AC282CE" w14:textId="3A3CC796" w:rsidR="00BF3303" w:rsidRPr="00390768" w:rsidRDefault="00BF3303" w:rsidP="00A25157">
      <w:pPr>
        <w:pStyle w:val="25"/>
      </w:pPr>
      <w:r w:rsidRPr="00390768">
        <w:t>сведения о количестве трудоустроенных медицинских работников на должность, включенную в программу ЕКВ;</w:t>
      </w:r>
      <w:r w:rsidR="0085136C">
        <w:t xml:space="preserve"> </w:t>
      </w:r>
    </w:p>
    <w:p w14:paraId="0320D6BB" w14:textId="77777777" w:rsidR="00BF3303" w:rsidRPr="00FF2216" w:rsidRDefault="00BF3303" w:rsidP="00A25157">
      <w:pPr>
        <w:pStyle w:val="25"/>
      </w:pPr>
      <w:r w:rsidRPr="00390768">
        <w:t>сведения</w:t>
      </w:r>
      <w:r w:rsidRPr="00FF2216">
        <w:t xml:space="preserve"> о медицинских организациях, участвующих в программе ЕКВ.</w:t>
      </w:r>
    </w:p>
    <w:p w14:paraId="1DDA78C3" w14:textId="5B445C49" w:rsidR="00BF3303" w:rsidRDefault="00BF3303" w:rsidP="005039DD">
      <w:pPr>
        <w:pStyle w:val="17"/>
      </w:pPr>
      <w:r w:rsidRPr="00FF2216">
        <w:t xml:space="preserve"> процесс согласования программ ЕКВ. </w:t>
      </w:r>
    </w:p>
    <w:p w14:paraId="68953229" w14:textId="7D738B0B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«Программный реестр ЕКВ» </w:t>
      </w:r>
      <w:r w:rsidR="006535E4">
        <w:t>предоставляет следующие функциональные возможности:</w:t>
      </w:r>
    </w:p>
    <w:p w14:paraId="1C8D5C48" w14:textId="77777777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0325BC0D" w14:textId="77777777" w:rsidR="003462C3" w:rsidRDefault="003462C3" w:rsidP="00A25157">
      <w:pPr>
        <w:pStyle w:val="25"/>
      </w:pPr>
      <w:r>
        <w:t>просмотр и поиск сведений о программах ЕКВ;</w:t>
      </w:r>
    </w:p>
    <w:p w14:paraId="7619FCBC" w14:textId="3EE31FC4" w:rsidR="003462C3" w:rsidRPr="00EE3359" w:rsidRDefault="003462C3" w:rsidP="00A25157">
      <w:pPr>
        <w:pStyle w:val="25"/>
      </w:pPr>
      <w:r>
        <w:t>процесс согласования программ ЕКВ;</w:t>
      </w:r>
    </w:p>
    <w:p w14:paraId="5E01BC8B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0E01DC0E" w14:textId="77777777" w:rsidR="003462C3" w:rsidRPr="00EE3359" w:rsidRDefault="003462C3" w:rsidP="00A25157">
      <w:pPr>
        <w:pStyle w:val="25"/>
      </w:pPr>
      <w:r w:rsidRPr="00EE3359">
        <w:t>сбор, учет, хранение и представление сведений о программах ЕКВ:</w:t>
      </w:r>
    </w:p>
    <w:p w14:paraId="7863BFFA" w14:textId="44CBC272" w:rsidR="003462C3" w:rsidRPr="00EE3359" w:rsidRDefault="003462C3" w:rsidP="00A25157">
      <w:pPr>
        <w:pStyle w:val="38"/>
      </w:pPr>
      <w:r w:rsidRPr="00EE3359">
        <w:t xml:space="preserve">сведения о субъекте </w:t>
      </w:r>
      <w:r w:rsidR="001179C1" w:rsidRPr="00C20D54">
        <w:t>Российской Федерации</w:t>
      </w:r>
      <w:r w:rsidRPr="00EE3359">
        <w:t>, в котором реализуется программа ЕКВ;</w:t>
      </w:r>
    </w:p>
    <w:p w14:paraId="25C8D12F" w14:textId="77777777" w:rsidR="003462C3" w:rsidRPr="00EE3359" w:rsidRDefault="003462C3" w:rsidP="00A25157">
      <w:pPr>
        <w:pStyle w:val="38"/>
      </w:pPr>
      <w:r w:rsidRPr="00EE3359">
        <w:t>сведения о годе потребности;</w:t>
      </w:r>
    </w:p>
    <w:p w14:paraId="240DB930" w14:textId="43361DA7" w:rsidR="003462C3" w:rsidRPr="00EE3359" w:rsidRDefault="003462C3" w:rsidP="00A25157">
      <w:pPr>
        <w:pStyle w:val="38"/>
      </w:pPr>
      <w:r w:rsidRPr="00EE3359">
        <w:lastRenderedPageBreak/>
        <w:t>сведения о количестве медицинских работников, требующихся на должность, включенную в программу ЕКВ;</w:t>
      </w:r>
      <w:r w:rsidR="0085136C">
        <w:t xml:space="preserve"> </w:t>
      </w:r>
    </w:p>
    <w:p w14:paraId="3D863A5C" w14:textId="70D7EB1D" w:rsidR="003462C3" w:rsidRPr="00EE3359" w:rsidRDefault="003462C3" w:rsidP="00A25157">
      <w:pPr>
        <w:pStyle w:val="38"/>
      </w:pPr>
      <w:r w:rsidRPr="00EE3359">
        <w:t>сведения о количестве трудоустроенных медицинских работников на должность, включенную в программу ЕКВ;</w:t>
      </w:r>
      <w:r w:rsidR="0085136C">
        <w:t xml:space="preserve"> </w:t>
      </w:r>
    </w:p>
    <w:p w14:paraId="03AB1144" w14:textId="2F9E581C" w:rsidR="003462C3" w:rsidRPr="00EE3359" w:rsidRDefault="003462C3" w:rsidP="00A25157">
      <w:pPr>
        <w:pStyle w:val="38"/>
      </w:pPr>
      <w:r w:rsidRPr="003462C3">
        <w:t>сведения о медицинских организациях, участвующих в программе ЕКВ</w:t>
      </w:r>
      <w:r w:rsidRPr="00EE3359">
        <w:t>.</w:t>
      </w:r>
    </w:p>
    <w:p w14:paraId="1B175F96" w14:textId="54F26A2A" w:rsidR="00993FA0" w:rsidRPr="00C20D54" w:rsidRDefault="00BF18E8" w:rsidP="00993FA0">
      <w:pPr>
        <w:pStyle w:val="3f0"/>
        <w:rPr>
          <w:color w:val="000000" w:themeColor="text1"/>
        </w:rPr>
      </w:pPr>
      <w:bookmarkStart w:id="51" w:name="_Toc167559905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«Земский доктор/фельдшер»</w:t>
      </w:r>
      <w:bookmarkEnd w:id="49"/>
      <w:bookmarkEnd w:id="50"/>
      <w:bookmarkEnd w:id="51"/>
    </w:p>
    <w:p w14:paraId="65435399" w14:textId="4822F6DA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52" w:name="_Toc148723907"/>
      <w:bookmarkStart w:id="53" w:name="_Toc149129838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«Земский доктор/фельдшер»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</w:t>
      </w:r>
      <w:r w:rsidR="00BF3303" w:rsidRPr="00FF2216">
        <w:t>ведени</w:t>
      </w:r>
      <w:r w:rsidR="00BF3303">
        <w:t>я</w:t>
      </w:r>
      <w:r w:rsidR="00BF3303" w:rsidRPr="00FF2216">
        <w:t xml:space="preserve"> персонифицированного</w:t>
      </w:r>
      <w:r w:rsidR="00BF3303">
        <w:t xml:space="preserve"> </w:t>
      </w:r>
      <w:r w:rsidR="00BF3303" w:rsidRPr="00FF2216">
        <w:t>учета участников программы ЕКВ «Земский доктор/фельдшер»:</w:t>
      </w:r>
    </w:p>
    <w:p w14:paraId="62EB03B3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участнике программы: </w:t>
      </w:r>
    </w:p>
    <w:p w14:paraId="6CF9D22D" w14:textId="77777777" w:rsidR="00BF3303" w:rsidRPr="00FF2216" w:rsidRDefault="00BF3303" w:rsidP="00A25157">
      <w:pPr>
        <w:pStyle w:val="25"/>
      </w:pPr>
      <w:r w:rsidRPr="00FF2216">
        <w:t>персональные данные;</w:t>
      </w:r>
    </w:p>
    <w:p w14:paraId="4700F49E" w14:textId="77777777" w:rsidR="00BF3303" w:rsidRPr="00FF2216" w:rsidRDefault="00BF3303" w:rsidP="00A25157">
      <w:pPr>
        <w:pStyle w:val="25"/>
      </w:pPr>
      <w:r w:rsidRPr="00FF2216">
        <w:t>сведения о записи из личного дела (сведения о трудоустройстве);</w:t>
      </w:r>
    </w:p>
    <w:p w14:paraId="0AB53D60" w14:textId="77777777" w:rsidR="00BF3303" w:rsidRPr="00FF2216" w:rsidRDefault="00BF3303" w:rsidP="00A25157">
      <w:pPr>
        <w:pStyle w:val="25"/>
      </w:pPr>
      <w:r w:rsidRPr="00FF2216">
        <w:t>сведения о проведенном анкетировании при заключении договора</w:t>
      </w:r>
      <w:r>
        <w:t xml:space="preserve"> о предоставлении единовременной компенсационной выплаты медицинскому работнику</w:t>
      </w:r>
      <w:r w:rsidRPr="00FF2216">
        <w:t>;</w:t>
      </w:r>
    </w:p>
    <w:p w14:paraId="66003588" w14:textId="4BB79A3E" w:rsidR="00BF3303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договоре </w:t>
      </w:r>
      <w:r>
        <w:t>о предоставлении единовременной компенсационной выплаты медицинскому работнику</w:t>
      </w:r>
      <w:r w:rsidRPr="00FF2216">
        <w:t xml:space="preserve"> (реквизиты, статус, </w:t>
      </w:r>
      <w:r w:rsidR="003462C3">
        <w:t>срок</w:t>
      </w:r>
      <w:r w:rsidRPr="00FF2216">
        <w:t xml:space="preserve"> договора, размер ЕКВ).</w:t>
      </w:r>
    </w:p>
    <w:p w14:paraId="58B1A00A" w14:textId="54C21F57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BF18E8">
        <w:rPr>
          <w:rStyle w:val="afffffff3"/>
        </w:rPr>
        <w:t xml:space="preserve"> «Земский доктор/фельдшер» </w:t>
      </w:r>
      <w:r w:rsidR="006535E4" w:rsidRPr="00BF18E8">
        <w:rPr>
          <w:rStyle w:val="afffffff3"/>
        </w:rPr>
        <w:t>предоставляет следующие функциональные возможности</w:t>
      </w:r>
      <w:r w:rsidR="006535E4">
        <w:t>:</w:t>
      </w:r>
    </w:p>
    <w:p w14:paraId="4A312D53" w14:textId="77777777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1FE3F7C4" w14:textId="77777777" w:rsidR="003462C3" w:rsidRDefault="003462C3" w:rsidP="00A25157">
      <w:pPr>
        <w:pStyle w:val="25"/>
      </w:pPr>
      <w:r>
        <w:t>просмотр и поиск сведений об участниках программы ЕКВ;</w:t>
      </w:r>
    </w:p>
    <w:p w14:paraId="5BA4B7D2" w14:textId="693701A2" w:rsidR="003462C3" w:rsidRPr="00EE3359" w:rsidRDefault="003462C3" w:rsidP="00A25157">
      <w:pPr>
        <w:pStyle w:val="25"/>
      </w:pPr>
      <w:r>
        <w:t>просмотр и поиск сведений о договоре ЕКВ;</w:t>
      </w:r>
    </w:p>
    <w:p w14:paraId="592CD7FE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2668C27F" w14:textId="733DA9FA" w:rsidR="003462C3" w:rsidRPr="00EE3359" w:rsidRDefault="003462C3" w:rsidP="00A25157">
      <w:pPr>
        <w:pStyle w:val="25"/>
      </w:pPr>
      <w:r w:rsidRPr="00EE3359">
        <w:t>сбор, учет, хранение и пред</w:t>
      </w:r>
      <w:r>
        <w:t>о</w:t>
      </w:r>
      <w:r w:rsidRPr="00EE3359">
        <w:t>ставление сведений об участнике программы</w:t>
      </w:r>
      <w:r>
        <w:t xml:space="preserve"> ЕКВ</w:t>
      </w:r>
      <w:r w:rsidRPr="00EE3359">
        <w:t xml:space="preserve">: </w:t>
      </w:r>
    </w:p>
    <w:p w14:paraId="1BFA5349" w14:textId="77777777" w:rsidR="003462C3" w:rsidRPr="00EE3359" w:rsidRDefault="003462C3" w:rsidP="00A25157">
      <w:pPr>
        <w:pStyle w:val="38"/>
      </w:pPr>
      <w:r w:rsidRPr="00EE3359">
        <w:t>персональные данные;</w:t>
      </w:r>
    </w:p>
    <w:p w14:paraId="6D59E67E" w14:textId="77777777" w:rsidR="003462C3" w:rsidRPr="00EE3359" w:rsidRDefault="003462C3" w:rsidP="00A25157">
      <w:pPr>
        <w:pStyle w:val="38"/>
      </w:pPr>
      <w:r w:rsidRPr="00EE3359">
        <w:t>сведения о записи из личного дела (сведения о трудоустройстве);</w:t>
      </w:r>
    </w:p>
    <w:p w14:paraId="2CEC5AD9" w14:textId="77777777" w:rsidR="003462C3" w:rsidRPr="00EE3359" w:rsidRDefault="003462C3" w:rsidP="00A25157">
      <w:pPr>
        <w:pStyle w:val="38"/>
      </w:pPr>
      <w:r w:rsidRPr="00EE3359">
        <w:t>сведения о проведенном анкетировании при заключении и расторжении договора ЕКВ;</w:t>
      </w:r>
    </w:p>
    <w:p w14:paraId="0266000B" w14:textId="1FAEDD60" w:rsidR="003462C3" w:rsidRPr="00EE3359" w:rsidRDefault="003462C3" w:rsidP="00A25157">
      <w:pPr>
        <w:pStyle w:val="25"/>
      </w:pPr>
      <w:r w:rsidRPr="00EE3359">
        <w:t>сбор, учет, хранение и пред</w:t>
      </w:r>
      <w:r>
        <w:t>о</w:t>
      </w:r>
      <w:r w:rsidRPr="00EE3359">
        <w:t xml:space="preserve">ставление сведений о договоре ЕКВ (реквизиты, статус, </w:t>
      </w:r>
      <w:r>
        <w:t>срок</w:t>
      </w:r>
      <w:r w:rsidRPr="00EE3359">
        <w:t xml:space="preserve"> договора, размер ЕКВ).</w:t>
      </w:r>
    </w:p>
    <w:p w14:paraId="18F49A82" w14:textId="433157D9" w:rsidR="00993FA0" w:rsidRPr="00C20D54" w:rsidRDefault="00BF18E8" w:rsidP="00993FA0">
      <w:pPr>
        <w:pStyle w:val="3f0"/>
        <w:rPr>
          <w:color w:val="000000" w:themeColor="text1"/>
        </w:rPr>
      </w:pPr>
      <w:bookmarkStart w:id="54" w:name="_Toc167559906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«Интеграционные профили»</w:t>
      </w:r>
      <w:bookmarkEnd w:id="52"/>
      <w:bookmarkEnd w:id="53"/>
      <w:bookmarkEnd w:id="54"/>
    </w:p>
    <w:p w14:paraId="1C1D76BC" w14:textId="058BE4EC" w:rsidR="00BF18E8" w:rsidRDefault="00BF18E8" w:rsidP="00BF18E8">
      <w:pPr>
        <w:pStyle w:val="af2"/>
      </w:pPr>
      <w:bookmarkStart w:id="55" w:name="_Toc148723908"/>
      <w:bookmarkStart w:id="56" w:name="_Toc149129839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="00BF3303" w:rsidRPr="00BF18E8">
        <w:t xml:space="preserve"> «Интеграционные профили» </w:t>
      </w:r>
      <w:r w:rsidR="00BF3303" w:rsidRPr="00BF18E8">
        <w:rPr>
          <w:rStyle w:val="afffffff1"/>
        </w:rPr>
        <w:t>предназначен для</w:t>
      </w:r>
      <w:r w:rsidR="00BF3303" w:rsidRPr="00BF18E8">
        <w:t xml:space="preserve"> интеграционного взаимодействия Подсистемы </w:t>
      </w:r>
      <w:r w:rsidR="005039DD">
        <w:t>с</w:t>
      </w:r>
      <w:r w:rsidR="00BF3303" w:rsidRPr="00BF18E8">
        <w:t xml:space="preserve"> внешними ИС.</w:t>
      </w:r>
      <w:r w:rsidR="006535E4" w:rsidRPr="00BF18E8">
        <w:t xml:space="preserve"> </w:t>
      </w:r>
    </w:p>
    <w:p w14:paraId="594F5168" w14:textId="77777777" w:rsidR="003462C3" w:rsidRPr="00EE3359" w:rsidRDefault="003462C3" w:rsidP="003462C3">
      <w:pPr>
        <w:pStyle w:val="afffffff2"/>
      </w:pPr>
      <w:r w:rsidRPr="00EE3359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52F2D799" w14:textId="77777777" w:rsidR="003462C3" w:rsidRPr="00EE3359" w:rsidRDefault="003462C3" w:rsidP="003462C3">
      <w:pPr>
        <w:pStyle w:val="17"/>
      </w:pPr>
      <w:r w:rsidRPr="00EE3359">
        <w:t>прием сведений о медицинских и фармацевтических работниках от модулей Подсистемы;</w:t>
      </w:r>
    </w:p>
    <w:p w14:paraId="4945FA19" w14:textId="77777777" w:rsidR="003462C3" w:rsidRPr="00EE3359" w:rsidRDefault="003462C3" w:rsidP="003462C3">
      <w:pPr>
        <w:pStyle w:val="17"/>
      </w:pPr>
      <w:r w:rsidRPr="00EE3359">
        <w:t>передача сведений о медицинских и фармацевтических работниках модулям Подсистемы;</w:t>
      </w:r>
    </w:p>
    <w:p w14:paraId="1C98720B" w14:textId="62D9DE9D" w:rsidR="003462C3" w:rsidRPr="00EE3359" w:rsidRDefault="003462C3" w:rsidP="003462C3">
      <w:pPr>
        <w:pStyle w:val="17"/>
      </w:pPr>
      <w:r w:rsidRPr="00EE3359">
        <w:t xml:space="preserve">прием сведений о медицинских и фармацевтических работниках от </w:t>
      </w:r>
      <w:r w:rsidR="00B90B93" w:rsidRPr="00EE3359">
        <w:t xml:space="preserve">внешних </w:t>
      </w:r>
      <w:r w:rsidR="00B90B93">
        <w:t>ИС;</w:t>
      </w:r>
    </w:p>
    <w:p w14:paraId="1F5BC51F" w14:textId="5B3E25AB" w:rsidR="003462C3" w:rsidRPr="00EE3359" w:rsidRDefault="003462C3" w:rsidP="003462C3">
      <w:pPr>
        <w:pStyle w:val="17"/>
      </w:pPr>
      <w:r w:rsidRPr="00EE3359">
        <w:t xml:space="preserve">передача сведений о медицинских и фармацевтических работниках внешним </w:t>
      </w:r>
      <w:r w:rsidR="00B90B93">
        <w:t>ИС.</w:t>
      </w:r>
    </w:p>
    <w:p w14:paraId="5093A940" w14:textId="293A6034" w:rsidR="00993FA0" w:rsidRPr="00C20D54" w:rsidRDefault="00BF18E8" w:rsidP="00993FA0">
      <w:pPr>
        <w:pStyle w:val="3f0"/>
        <w:rPr>
          <w:color w:val="000000" w:themeColor="text1"/>
        </w:rPr>
      </w:pPr>
      <w:bookmarkStart w:id="57" w:name="_Toc167559907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«Отчетные формы»</w:t>
      </w:r>
      <w:bookmarkEnd w:id="55"/>
      <w:bookmarkEnd w:id="56"/>
      <w:bookmarkEnd w:id="57"/>
    </w:p>
    <w:p w14:paraId="5DB8B5F5" w14:textId="4D40FEF8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«Отчетные формы» </w:t>
      </w:r>
      <w:r w:rsidR="00BF3303">
        <w:rPr>
          <w:rStyle w:val="afffffff1"/>
        </w:rPr>
        <w:t>предназначен для</w:t>
      </w:r>
      <w:r w:rsidR="00BF3303" w:rsidRPr="00FF2216">
        <w:t>:</w:t>
      </w:r>
    </w:p>
    <w:p w14:paraId="122963C1" w14:textId="77777777" w:rsidR="00BF3303" w:rsidRPr="00FF2216" w:rsidRDefault="00BF3303" w:rsidP="00E702F5">
      <w:pPr>
        <w:pStyle w:val="17"/>
      </w:pPr>
      <w:r w:rsidRPr="00FF2216">
        <w:lastRenderedPageBreak/>
        <w:t>ввод</w:t>
      </w:r>
      <w:r>
        <w:t>а</w:t>
      </w:r>
      <w:r w:rsidRPr="00FF2216">
        <w:t xml:space="preserve"> параметров формирования и выгрузки отчета </w:t>
      </w:r>
      <w:r w:rsidRPr="00BF3303">
        <w:rPr>
          <w:rFonts w:eastAsia="Times New Roman"/>
          <w:lang w:eastAsia="ru-RU"/>
        </w:rPr>
        <w:t>посредством пользовательского интерфейса;</w:t>
      </w:r>
    </w:p>
    <w:p w14:paraId="58E49E3B" w14:textId="77777777" w:rsidR="00BF3303" w:rsidRPr="00FF2216" w:rsidRDefault="00BF3303" w:rsidP="00E702F5">
      <w:pPr>
        <w:pStyle w:val="17"/>
      </w:pPr>
      <w:r w:rsidRPr="00FF2216">
        <w:t>формировани</w:t>
      </w:r>
      <w:r>
        <w:t>я</w:t>
      </w:r>
      <w:r w:rsidRPr="00FF2216">
        <w:t xml:space="preserve"> отчета по заданным параметрам;</w:t>
      </w:r>
    </w:p>
    <w:p w14:paraId="55972356" w14:textId="77777777" w:rsidR="00BF3303" w:rsidRPr="00FF2216" w:rsidRDefault="00BF3303" w:rsidP="00E702F5">
      <w:pPr>
        <w:pStyle w:val="17"/>
      </w:pPr>
      <w:r w:rsidRPr="00FF2216">
        <w:t>выгрузк</w:t>
      </w:r>
      <w:r>
        <w:t>и</w:t>
      </w:r>
      <w:r w:rsidRPr="00FF2216">
        <w:t xml:space="preserve"> отчета в файл;</w:t>
      </w:r>
    </w:p>
    <w:p w14:paraId="22337548" w14:textId="78863341" w:rsidR="00BF3303" w:rsidRDefault="00BF3303" w:rsidP="00E702F5">
      <w:pPr>
        <w:pStyle w:val="17"/>
      </w:pPr>
      <w:r w:rsidRPr="00FF2216">
        <w:t>хранени</w:t>
      </w:r>
      <w:r>
        <w:t xml:space="preserve">я </w:t>
      </w:r>
      <w:r w:rsidRPr="00FF2216">
        <w:t>сформированных отчетов.</w:t>
      </w:r>
    </w:p>
    <w:p w14:paraId="4F694F9B" w14:textId="6FD53F28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="006535E4" w:rsidRPr="006535E4">
        <w:t xml:space="preserve"> «Отчетные формы» </w:t>
      </w:r>
      <w:r w:rsidR="006535E4">
        <w:t>предоставляет следующие функциональные возможности:</w:t>
      </w:r>
    </w:p>
    <w:p w14:paraId="01EB58AA" w14:textId="77777777" w:rsidR="003462C3" w:rsidRDefault="003462C3" w:rsidP="00E702F5">
      <w:pPr>
        <w:pStyle w:val="17"/>
      </w:pPr>
      <w:r w:rsidRPr="00EE3359">
        <w:t>выполняемые только человеком:</w:t>
      </w:r>
    </w:p>
    <w:p w14:paraId="2D99897A" w14:textId="77777777" w:rsidR="00B90B93" w:rsidRPr="00B90B93" w:rsidRDefault="00B90B93" w:rsidP="00A25157">
      <w:pPr>
        <w:pStyle w:val="25"/>
      </w:pPr>
      <w:r w:rsidRPr="00EE3359">
        <w:t xml:space="preserve">ввод параметров </w:t>
      </w:r>
      <w:r w:rsidRPr="00B90B93">
        <w:t>для формирования и выгрузка отчета посредством пользовательского интерфейса;</w:t>
      </w:r>
    </w:p>
    <w:p w14:paraId="3CB53126" w14:textId="3A5A19B8" w:rsidR="003462C3" w:rsidRPr="00EE3359" w:rsidRDefault="00B90B93" w:rsidP="00A25157">
      <w:pPr>
        <w:pStyle w:val="25"/>
      </w:pPr>
      <w:r w:rsidRPr="00B90B93">
        <w:t>формирование отчета п</w:t>
      </w:r>
      <w:r w:rsidRPr="00EE3359">
        <w:t>о заданным параметрам</w:t>
      </w:r>
      <w:r>
        <w:t>;</w:t>
      </w:r>
    </w:p>
    <w:p w14:paraId="0E2B4BE9" w14:textId="77777777" w:rsidR="003462C3" w:rsidRPr="00EE3359" w:rsidRDefault="003462C3" w:rsidP="00E702F5">
      <w:pPr>
        <w:pStyle w:val="17"/>
      </w:pPr>
      <w:r w:rsidRPr="00EE3359">
        <w:t>выполняемые только техническими средствами (автоматически):</w:t>
      </w:r>
    </w:p>
    <w:p w14:paraId="448EF5E4" w14:textId="77777777" w:rsidR="00B90B93" w:rsidRPr="00EE3359" w:rsidRDefault="00B90B93" w:rsidP="00A25157">
      <w:pPr>
        <w:pStyle w:val="25"/>
      </w:pPr>
      <w:r w:rsidRPr="00EE3359">
        <w:t>выгрузка отчета в файл;</w:t>
      </w:r>
    </w:p>
    <w:p w14:paraId="3B7C000C" w14:textId="77777777" w:rsidR="00B90B93" w:rsidRPr="00EE3359" w:rsidRDefault="00B90B93" w:rsidP="00A25157">
      <w:pPr>
        <w:pStyle w:val="25"/>
      </w:pPr>
      <w:r w:rsidRPr="00EE3359">
        <w:t>хранение сформированных отчетов.</w:t>
      </w:r>
    </w:p>
    <w:p w14:paraId="689DDD18" w14:textId="05496890" w:rsidR="00993FA0" w:rsidRDefault="001F0A02" w:rsidP="00993FA0">
      <w:pPr>
        <w:pStyle w:val="3f0"/>
      </w:pPr>
      <w:bookmarkStart w:id="58" w:name="_Toc149129840"/>
      <w:bookmarkStart w:id="59" w:name="_Toc167559908"/>
      <w:r>
        <w:rPr>
          <w:rStyle w:val="afffffff3"/>
        </w:rPr>
        <w:t>М</w:t>
      </w:r>
      <w:r w:rsidR="00BF3303" w:rsidRPr="00ED1A82">
        <w:rPr>
          <w:rStyle w:val="afffffff3"/>
        </w:rPr>
        <w:t>одуль</w:t>
      </w:r>
      <w:r w:rsidR="00BF3303" w:rsidRPr="00D152D7">
        <w:rPr>
          <w:rStyle w:val="afffffff3"/>
        </w:rPr>
        <w:t xml:space="preserve"> </w:t>
      </w:r>
      <w:r w:rsidR="00993FA0" w:rsidRPr="00FF2216">
        <w:t>«Администрирование»</w:t>
      </w:r>
      <w:bookmarkEnd w:id="58"/>
      <w:bookmarkEnd w:id="59"/>
      <w:r w:rsidR="00993FA0" w:rsidRPr="00FF2216">
        <w:t xml:space="preserve"> </w:t>
      </w:r>
    </w:p>
    <w:p w14:paraId="2F56763F" w14:textId="3915D0D1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60" w:name="_Toc149130275"/>
      <w:bookmarkStart w:id="61" w:name="_Toc149130409"/>
      <w:bookmarkStart w:id="62" w:name="_Toc149131693"/>
      <w:bookmarkEnd w:id="60"/>
      <w:bookmarkEnd w:id="61"/>
      <w:bookmarkEnd w:id="62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«Администрирование» </w:t>
      </w:r>
      <w:r w:rsidR="00BF3303">
        <w:rPr>
          <w:rStyle w:val="afffffff1"/>
        </w:rPr>
        <w:t>предназначен для</w:t>
      </w:r>
      <w:r w:rsidR="00BF3303" w:rsidRPr="00FF2216">
        <w:t>:</w:t>
      </w:r>
    </w:p>
    <w:p w14:paraId="23030F07" w14:textId="77777777" w:rsidR="00BF3303" w:rsidRPr="00FF2216" w:rsidRDefault="00BF3303" w:rsidP="00E702F5">
      <w:pPr>
        <w:pStyle w:val="17"/>
      </w:pPr>
      <w:r w:rsidRPr="00FF2216">
        <w:t>ведени</w:t>
      </w:r>
      <w:r>
        <w:t>я</w:t>
      </w:r>
      <w:r w:rsidRPr="00FF2216">
        <w:t xml:space="preserve"> журнала событий;</w:t>
      </w:r>
    </w:p>
    <w:p w14:paraId="4764511A" w14:textId="77777777" w:rsidR="00BF3303" w:rsidRPr="00FF2216" w:rsidRDefault="00BF3303" w:rsidP="00E702F5">
      <w:pPr>
        <w:pStyle w:val="17"/>
      </w:pPr>
      <w:r w:rsidRPr="00FF2216">
        <w:t>управлени</w:t>
      </w:r>
      <w:r>
        <w:t>я</w:t>
      </w:r>
      <w:r w:rsidRPr="00FF2216">
        <w:t xml:space="preserve"> внутренними сервисами;</w:t>
      </w:r>
    </w:p>
    <w:p w14:paraId="49F82852" w14:textId="77777777" w:rsidR="00BF127D" w:rsidRDefault="00BF3303" w:rsidP="00E702F5">
      <w:pPr>
        <w:pStyle w:val="17"/>
      </w:pPr>
      <w:r w:rsidRPr="001C6A64">
        <w:t>аудит</w:t>
      </w:r>
    </w:p>
    <w:p w14:paraId="6E883490" w14:textId="78C21DA4" w:rsidR="00BF3303" w:rsidRDefault="00BF3303" w:rsidP="00E702F5">
      <w:pPr>
        <w:pStyle w:val="17"/>
      </w:pPr>
      <w:r>
        <w:t>а</w:t>
      </w:r>
      <w:r w:rsidRPr="001C6A64">
        <w:t xml:space="preserve"> данных (просмотра информации об изменениях в данных логических блоков карточки медицинского</w:t>
      </w:r>
      <w:r>
        <w:t xml:space="preserve"> (</w:t>
      </w:r>
      <w:r w:rsidRPr="001C6A64">
        <w:t>фармацевтического</w:t>
      </w:r>
      <w:r>
        <w:t xml:space="preserve">) </w:t>
      </w:r>
      <w:r w:rsidRPr="001C6A64">
        <w:t>работника, обучающегося).</w:t>
      </w:r>
    </w:p>
    <w:p w14:paraId="664D3A5C" w14:textId="77777777" w:rsidR="00B90B93" w:rsidRPr="00EE3359" w:rsidRDefault="00B90B93" w:rsidP="00B90B93">
      <w:pPr>
        <w:pStyle w:val="afffffff2"/>
      </w:pPr>
      <w:r w:rsidRPr="00EE3359"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3BC4C033" w14:textId="77777777" w:rsidR="00B90B93" w:rsidRPr="00EE3359" w:rsidRDefault="00B90B93" w:rsidP="00B90B93">
      <w:pPr>
        <w:pStyle w:val="17"/>
      </w:pPr>
      <w:r w:rsidRPr="00EE3359">
        <w:t>ведение журнала событий;</w:t>
      </w:r>
    </w:p>
    <w:p w14:paraId="060E4A22" w14:textId="77777777" w:rsidR="00B90B93" w:rsidRPr="00EE3359" w:rsidRDefault="00B90B93" w:rsidP="00B90B93">
      <w:pPr>
        <w:pStyle w:val="17"/>
      </w:pPr>
      <w:r w:rsidRPr="00EE3359">
        <w:t>управление внутренними сервисами;</w:t>
      </w:r>
    </w:p>
    <w:p w14:paraId="6D3EB984" w14:textId="5DDCCBB5" w:rsidR="00B90B93" w:rsidRPr="00EE3359" w:rsidRDefault="00B90B93" w:rsidP="00B90B93">
      <w:pPr>
        <w:pStyle w:val="17"/>
      </w:pPr>
      <w:r w:rsidRPr="00EE3359">
        <w:t xml:space="preserve">аудит данных (просмотр информации об изменениях в данных логических блоков карточки медицинского </w:t>
      </w:r>
      <w:r>
        <w:t>(</w:t>
      </w:r>
      <w:r w:rsidRPr="00EE3359">
        <w:t>фармацевтического</w:t>
      </w:r>
      <w:r>
        <w:t>)</w:t>
      </w:r>
      <w:r w:rsidRPr="00EE3359">
        <w:t xml:space="preserve"> работника, обучающегося).</w:t>
      </w:r>
    </w:p>
    <w:p w14:paraId="528F15EE" w14:textId="19F94512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63" w:name="_Toc167559909"/>
      <w:r w:rsidRPr="00C20D54">
        <w:rPr>
          <w:color w:val="000000" w:themeColor="text1"/>
        </w:rPr>
        <w:t xml:space="preserve">Условия, при соблюдении которых обеспечивается применение </w:t>
      </w:r>
      <w:r w:rsidR="007E0B18" w:rsidRPr="00C20D54">
        <w:rPr>
          <w:color w:val="000000" w:themeColor="text1"/>
        </w:rPr>
        <w:t>Подсистемы</w:t>
      </w:r>
      <w:bookmarkEnd w:id="31"/>
      <w:bookmarkEnd w:id="63"/>
    </w:p>
    <w:p w14:paraId="3466E9F4" w14:textId="0BBD9D7F" w:rsidR="00A307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64" w:name="_Toc144992503"/>
      <w:r>
        <w:t xml:space="preserve">Для обеспечения корректной работы рабочего места </w:t>
      </w:r>
      <w:r w:rsidR="007B536C">
        <w:t>П</w:t>
      </w:r>
      <w:r>
        <w:t>ользователя с Подсистемой необходимо наличие следующих минимальных технических средств:</w:t>
      </w:r>
    </w:p>
    <w:p w14:paraId="46C8C193" w14:textId="77777777" w:rsidR="002D42F8" w:rsidRDefault="002D42F8" w:rsidP="00B77B53">
      <w:pPr>
        <w:pStyle w:val="17"/>
        <w:numPr>
          <w:ilvl w:val="0"/>
          <w:numId w:val="175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12621561" w14:textId="77777777" w:rsidR="001A74D8" w:rsidRDefault="001A74D8" w:rsidP="001A74D8">
      <w:pPr>
        <w:pStyle w:val="17"/>
      </w:pPr>
      <w:r>
        <w:t>оперативная память не менее 4 Гбайт;</w:t>
      </w:r>
    </w:p>
    <w:p w14:paraId="57DADE16" w14:textId="77777777" w:rsidR="001A74D8" w:rsidRDefault="001A74D8" w:rsidP="001A74D8">
      <w:pPr>
        <w:pStyle w:val="17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0286E682" w14:textId="77777777" w:rsidR="001A74D8" w:rsidRDefault="001A74D8" w:rsidP="001A74D8">
      <w:pPr>
        <w:pStyle w:val="17"/>
      </w:pPr>
      <w:r>
        <w:t>жесткий диск с памятью не менее 300 Гбайт;</w:t>
      </w:r>
    </w:p>
    <w:p w14:paraId="0C45CE04" w14:textId="6B833494" w:rsidR="001A74D8" w:rsidRDefault="001A74D8" w:rsidP="001A74D8">
      <w:pPr>
        <w:pStyle w:val="17"/>
      </w:pPr>
      <w:r>
        <w:t>сетевая карта с пропускной способностью не менее 10 Мбит/с</w:t>
      </w:r>
      <w:r w:rsidR="002D42F8">
        <w:t>.</w:t>
      </w:r>
    </w:p>
    <w:p w14:paraId="65B70541" w14:textId="062D6A92" w:rsidR="00A307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  <w:rPr>
          <w:highlight w:val="yellow"/>
        </w:rPr>
      </w:pPr>
      <w:r>
        <w:t xml:space="preserve">Рабочее месте </w:t>
      </w:r>
      <w:r w:rsidR="007B536C">
        <w:t>П</w:t>
      </w:r>
      <w:r>
        <w:t>ользователя должно иметь операционную систему, поддерживающую веб-браузер Яндекс</w:t>
      </w:r>
      <w:r w:rsidR="008926B3">
        <w:t xml:space="preserve"> </w:t>
      </w:r>
      <w:r>
        <w:t>Браузер версии не ниже 21.6.</w:t>
      </w:r>
      <w:r w:rsidRPr="00646423">
        <w:rPr>
          <w:highlight w:val="yellow"/>
        </w:rPr>
        <w:t xml:space="preserve"> </w:t>
      </w:r>
    </w:p>
    <w:p w14:paraId="06EC105D" w14:textId="0D707033" w:rsidR="00EC7112" w:rsidRPr="002E2A6C" w:rsidRDefault="00EC7112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 w:rsidRPr="0092381C">
        <w:t xml:space="preserve">Использование учетной записи </w:t>
      </w:r>
      <w:r w:rsidR="007B536C">
        <w:t>П</w:t>
      </w:r>
      <w:r w:rsidRPr="0092381C">
        <w:t>ользователя Подсистемы другими лицами</w:t>
      </w:r>
      <w:r>
        <w:t xml:space="preserve"> недопустимо.</w:t>
      </w:r>
    </w:p>
    <w:p w14:paraId="28F08685" w14:textId="77777777" w:rsidR="006C5557" w:rsidRPr="00C20D54" w:rsidRDefault="006C5557" w:rsidP="00966C9D">
      <w:pPr>
        <w:pStyle w:val="1f0"/>
        <w:jc w:val="left"/>
        <w:rPr>
          <w:color w:val="000000" w:themeColor="text1"/>
        </w:rPr>
      </w:pPr>
      <w:bookmarkStart w:id="65" w:name="_Toc167559910"/>
      <w:r w:rsidRPr="00C20D54">
        <w:rPr>
          <w:color w:val="000000" w:themeColor="text1"/>
        </w:rPr>
        <w:lastRenderedPageBreak/>
        <w:t>Подготовка к работе</w:t>
      </w:r>
      <w:bookmarkEnd w:id="64"/>
      <w:bookmarkEnd w:id="65"/>
    </w:p>
    <w:p w14:paraId="2E6574E2" w14:textId="77777777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66" w:name="_Ref144986857"/>
      <w:bookmarkStart w:id="67" w:name="_Ref144990611"/>
      <w:bookmarkStart w:id="68" w:name="_Toc144992504"/>
      <w:bookmarkStart w:id="69" w:name="_Toc167559911"/>
      <w:r w:rsidRPr="00C20D54">
        <w:rPr>
          <w:color w:val="000000" w:themeColor="text1"/>
        </w:rPr>
        <w:t>Состав и содержание носителя данных, содержащего загружаемые программы и данные</w:t>
      </w:r>
      <w:bookmarkEnd w:id="66"/>
      <w:bookmarkEnd w:id="67"/>
      <w:bookmarkEnd w:id="68"/>
      <w:bookmarkEnd w:id="69"/>
    </w:p>
    <w:p w14:paraId="312E7E72" w14:textId="64B859FD" w:rsidR="007045E8" w:rsidRPr="00684F25" w:rsidRDefault="007045E8" w:rsidP="007045E8">
      <w:pPr>
        <w:pStyle w:val="af2"/>
      </w:pPr>
      <w:bookmarkStart w:id="70" w:name="_Hlk160528519"/>
      <w:bookmarkStart w:id="71" w:name="_Toc144992505"/>
      <w:r>
        <w:t xml:space="preserve">Для возможности работы Пользователя с </w:t>
      </w:r>
      <w:r w:rsidRPr="007045E8">
        <w:t>Подсистемой на рабочем месте пользователя должен быть настроен веб-браузер</w:t>
      </w:r>
      <w:r w:rsidR="00114018">
        <w:t xml:space="preserve">. </w:t>
      </w:r>
      <w:r w:rsidR="00114018" w:rsidRPr="00114018">
        <w:t xml:space="preserve">Интерфейс </w:t>
      </w:r>
      <w:r w:rsidR="00532F65">
        <w:t>П</w:t>
      </w:r>
      <w:r w:rsidR="00114018" w:rsidRPr="00114018">
        <w:t>ользователя Подсистемы поддерживает веб-браузер Яндекс</w:t>
      </w:r>
      <w:r w:rsidR="008926B3">
        <w:t xml:space="preserve"> </w:t>
      </w:r>
      <w:r w:rsidR="00114018" w:rsidRPr="00114018">
        <w:t>Браузер версии не ниже 21.6</w:t>
      </w:r>
      <w:bookmarkEnd w:id="70"/>
      <w:r w:rsidR="00114018">
        <w:t>.</w:t>
      </w:r>
    </w:p>
    <w:p w14:paraId="7C75469F" w14:textId="2E0574EC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72" w:name="_Toc167559912"/>
      <w:r w:rsidRPr="00C20D54">
        <w:rPr>
          <w:color w:val="000000" w:themeColor="text1"/>
        </w:rPr>
        <w:t xml:space="preserve">Порядок загрузки </w:t>
      </w:r>
      <w:bookmarkEnd w:id="71"/>
      <w:r w:rsidR="00205F50">
        <w:t>программ и данных</w:t>
      </w:r>
      <w:bookmarkEnd w:id="72"/>
    </w:p>
    <w:p w14:paraId="7391DAC7" w14:textId="325883E6" w:rsidR="006C5557" w:rsidRPr="00B15C11" w:rsidRDefault="006C5557" w:rsidP="00B15C11">
      <w:pPr>
        <w:pStyle w:val="af2"/>
      </w:pPr>
      <w:r w:rsidRPr="00B15C11">
        <w:t xml:space="preserve">Для начала работы с </w:t>
      </w:r>
      <w:r w:rsidR="00051E6A" w:rsidRPr="00B15C11">
        <w:t>Подсистемой</w:t>
      </w:r>
      <w:r w:rsidRPr="00B15C11">
        <w:t xml:space="preserve"> на рабочем месте </w:t>
      </w:r>
      <w:r w:rsidR="00532F65">
        <w:t>П</w:t>
      </w:r>
      <w:r w:rsidRPr="00B15C11">
        <w:t xml:space="preserve">ользователя должен быть настроен постоянный доступ к </w:t>
      </w:r>
      <w:r w:rsidR="002222B8" w:rsidRPr="002222B8">
        <w:t>информационно-телекоммуникационной сети «Интернет»</w:t>
      </w:r>
      <w:r w:rsidR="00915BD1">
        <w:t>,</w:t>
      </w:r>
      <w:r w:rsidR="002222B8" w:rsidRPr="002222B8">
        <w:t xml:space="preserve"> </w:t>
      </w:r>
      <w:r w:rsidR="0037243C" w:rsidRPr="00B15C11">
        <w:t>и</w:t>
      </w:r>
      <w:r w:rsidRPr="00B15C11">
        <w:t xml:space="preserve"> установлено программное обеспечение, </w:t>
      </w:r>
      <w:r w:rsidR="00E8512E" w:rsidRPr="00B15C11">
        <w:t>указанное</w:t>
      </w:r>
      <w:r w:rsidRPr="00B15C11">
        <w:t xml:space="preserve"> в </w:t>
      </w:r>
      <w:r w:rsidR="00140C78">
        <w:t>под</w:t>
      </w:r>
      <w:r w:rsidRPr="00B15C11">
        <w:t xml:space="preserve">разделе </w:t>
      </w:r>
      <w:r w:rsidRPr="00B15C11">
        <w:fldChar w:fldCharType="begin"/>
      </w:r>
      <w:r w:rsidRPr="00B15C11">
        <w:instrText xml:space="preserve"> REF _Ref144986857 \r \h  \* MERGEFORMAT </w:instrText>
      </w:r>
      <w:r w:rsidRPr="00B15C11">
        <w:fldChar w:fldCharType="separate"/>
      </w:r>
      <w:r w:rsidR="00565CC3">
        <w:t>3.1</w:t>
      </w:r>
      <w:r w:rsidRPr="00B15C11">
        <w:fldChar w:fldCharType="end"/>
      </w:r>
      <w:r w:rsidRPr="00B15C11">
        <w:t xml:space="preserve"> настоящего </w:t>
      </w:r>
      <w:r w:rsidR="00B15C11">
        <w:t>р</w:t>
      </w:r>
      <w:r w:rsidRPr="00B15C11">
        <w:t>уководства пользователя.</w:t>
      </w:r>
    </w:p>
    <w:p w14:paraId="1B70436D" w14:textId="3DD1B25D" w:rsidR="00CA1548" w:rsidRPr="00A0213F" w:rsidRDefault="006C5557" w:rsidP="00CA1548">
      <w:pPr>
        <w:pStyle w:val="af2"/>
        <w:rPr>
          <w:rStyle w:val="afe"/>
          <w:color w:val="auto"/>
          <w:u w:val="none"/>
        </w:rPr>
      </w:pPr>
      <w:r w:rsidRPr="00B15C11">
        <w:t xml:space="preserve">Для получения доступа в </w:t>
      </w:r>
      <w:r w:rsidR="00051E6A" w:rsidRPr="00B15C11">
        <w:t>Подсистему</w:t>
      </w:r>
      <w:r w:rsidRPr="00B15C11">
        <w:t xml:space="preserve"> необходимо иметь подтвержденную учетную запись на </w:t>
      </w:r>
      <w:r w:rsidR="00E8512E" w:rsidRPr="00B15C11">
        <w:t>ЕПГУ</w:t>
      </w:r>
      <w:r w:rsidRPr="00B15C11">
        <w:t xml:space="preserve"> по адресу </w:t>
      </w:r>
      <w:hyperlink r:id="rId12" w:history="1">
        <w:r w:rsidRPr="00B15C11">
          <w:rPr>
            <w:rStyle w:val="afe"/>
            <w:color w:val="auto"/>
            <w:u w:val="none"/>
          </w:rPr>
          <w:t>https://www.gosuslugi.ru/</w:t>
        </w:r>
      </w:hyperlink>
      <w:r w:rsidR="00CA1548">
        <w:t xml:space="preserve"> </w:t>
      </w:r>
      <w:r w:rsidR="00CA1548" w:rsidRPr="00A0213F">
        <w:rPr>
          <w:rStyle w:val="afe"/>
          <w:color w:val="auto"/>
          <w:u w:val="none"/>
        </w:rPr>
        <w:t>(</w:t>
      </w:r>
      <w:r w:rsidR="00CA1548">
        <w:rPr>
          <w:rStyle w:val="afe"/>
          <w:color w:val="auto"/>
          <w:u w:val="none"/>
        </w:rPr>
        <w:t>см.</w:t>
      </w:r>
      <w:r w:rsidR="0085136C">
        <w:rPr>
          <w:rStyle w:val="afe"/>
          <w:color w:val="auto"/>
          <w:u w:val="none"/>
        </w:rPr>
        <w:t xml:space="preserve"> </w:t>
      </w:r>
      <w:r w:rsidR="00CA1548">
        <w:rPr>
          <w:rStyle w:val="afe"/>
          <w:color w:val="auto"/>
          <w:u w:val="none"/>
        </w:rPr>
        <w:fldChar w:fldCharType="begin"/>
      </w:r>
      <w:r w:rsidR="00CA1548">
        <w:rPr>
          <w:rStyle w:val="afe"/>
          <w:color w:val="auto"/>
          <w:u w:val="none"/>
        </w:rPr>
        <w:instrText xml:space="preserve"> REF _Ref149134914 \h </w:instrText>
      </w:r>
      <w:r w:rsidR="00CA1548">
        <w:rPr>
          <w:rStyle w:val="afe"/>
          <w:color w:val="auto"/>
          <w:u w:val="none"/>
        </w:rPr>
      </w:r>
      <w:r w:rsidR="00CA1548">
        <w:rPr>
          <w:rStyle w:val="afe"/>
          <w:color w:val="auto"/>
          <w:u w:val="none"/>
        </w:rPr>
        <w:fldChar w:fldCharType="separate"/>
      </w:r>
      <w:r w:rsidR="00565CC3">
        <w:t xml:space="preserve">Рисунок </w:t>
      </w:r>
      <w:r w:rsidR="00565CC3">
        <w:rPr>
          <w:noProof/>
        </w:rPr>
        <w:t>1</w:t>
      </w:r>
      <w:r w:rsidR="00CA1548">
        <w:rPr>
          <w:rStyle w:val="afe"/>
          <w:color w:val="auto"/>
          <w:u w:val="none"/>
        </w:rPr>
        <w:fldChar w:fldCharType="end"/>
      </w:r>
      <w:r w:rsidR="00CA1548" w:rsidRPr="00A0213F">
        <w:rPr>
          <w:rStyle w:val="afe"/>
          <w:color w:val="auto"/>
          <w:u w:val="none"/>
        </w:rPr>
        <w:t>).</w:t>
      </w:r>
    </w:p>
    <w:p w14:paraId="3CD77C79" w14:textId="30B46623" w:rsidR="00CA1548" w:rsidRPr="00902400" w:rsidRDefault="00CA1548" w:rsidP="00CA1548">
      <w:pPr>
        <w:pStyle w:val="af2"/>
      </w:pPr>
      <w:r w:rsidRPr="00902400">
        <w:t xml:space="preserve">Инструкция по подтверждению учетной записи на ЕПГУ размещена по адресу </w:t>
      </w:r>
      <w:hyperlink r:id="rId13" w:history="1">
        <w:r w:rsidRPr="00A0213F">
          <w:rPr>
            <w:rStyle w:val="afe"/>
            <w:color w:val="auto"/>
            <w:u w:val="none"/>
          </w:rPr>
          <w:t>https://www.gosuslugi.ru/help/faq/c-1/1</w:t>
        </w:r>
      </w:hyperlink>
    </w:p>
    <w:p w14:paraId="31CEF990" w14:textId="77777777" w:rsidR="00CA1548" w:rsidRDefault="00CA1548" w:rsidP="00CA1548">
      <w:pPr>
        <w:pStyle w:val="afffffff6"/>
      </w:pPr>
      <w:r w:rsidRPr="00C516CC">
        <w:rPr>
          <w:noProof/>
        </w:rPr>
        <w:drawing>
          <wp:inline distT="0" distB="0" distL="0" distR="0" wp14:anchorId="17D03C23" wp14:editId="2A9FC802">
            <wp:extent cx="3591673" cy="1511878"/>
            <wp:effectExtent l="19050" t="19050" r="8890" b="12700"/>
            <wp:docPr id="233302326" name="Рисунок 233302326" descr="Изображение выглядит как текст, Шрифт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 descr="Изображение выглядит как текст, Шрифт, снимок экрана, диаграмма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9545" cy="15446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48C75A" w14:textId="017D5A28" w:rsidR="00CA1548" w:rsidRDefault="00CA1548" w:rsidP="00CA1548">
      <w:pPr>
        <w:pStyle w:val="afffffff8"/>
        <w:rPr>
          <w:color w:val="000000" w:themeColor="text1"/>
        </w:rPr>
      </w:pPr>
      <w:bookmarkStart w:id="73" w:name="_Ref149134914"/>
      <w:bookmarkStart w:id="74" w:name="_Ref149134909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</w:t>
      </w:r>
      <w:r w:rsidR="003B6A3D">
        <w:rPr>
          <w:noProof/>
        </w:rPr>
        <w:fldChar w:fldCharType="end"/>
      </w:r>
      <w:bookmarkEnd w:id="73"/>
      <w:r>
        <w:t xml:space="preserve"> </w:t>
      </w:r>
      <w:r w:rsidRPr="009D2851">
        <w:t>–</w:t>
      </w:r>
      <w:r>
        <w:t xml:space="preserve"> </w:t>
      </w:r>
      <w:r w:rsidRPr="009D2851">
        <w:t>Подтвержденная учетная запись на ЕПГУ</w:t>
      </w:r>
      <w:bookmarkEnd w:id="74"/>
    </w:p>
    <w:p w14:paraId="62ACF7C9" w14:textId="3436043A" w:rsidR="006C5557" w:rsidRPr="00B15C11" w:rsidRDefault="006C5557" w:rsidP="00CA1548">
      <w:pPr>
        <w:pStyle w:val="afffffff9"/>
      </w:pPr>
      <w:r w:rsidRPr="00B15C11">
        <w:t xml:space="preserve">При наличии подтвержденной учетной записи для получения доступа в </w:t>
      </w:r>
      <w:r w:rsidR="00051E6A" w:rsidRPr="00B15C11">
        <w:t>Подсистему</w:t>
      </w:r>
      <w:r w:rsidRPr="00B15C11">
        <w:t xml:space="preserve"> необходимо направить заявку в </w:t>
      </w:r>
      <w:r w:rsidR="00E8512E" w:rsidRPr="00B15C11">
        <w:t xml:space="preserve">СТП </w:t>
      </w:r>
      <w:r w:rsidRPr="00B15C11">
        <w:t xml:space="preserve">по адресу </w:t>
      </w:r>
      <w:hyperlink r:id="rId15" w:history="1">
        <w:r w:rsidRPr="00B15C11">
          <w:rPr>
            <w:rStyle w:val="afe"/>
            <w:color w:val="auto"/>
            <w:u w:val="none"/>
          </w:rPr>
          <w:t>egisz@stp-egisz.ru</w:t>
        </w:r>
      </w:hyperlink>
      <w:r w:rsidRPr="00B15C11">
        <w:t xml:space="preserve">, форма заявки </w:t>
      </w:r>
      <w:r w:rsidR="00E8512E" w:rsidRPr="00B15C11">
        <w:t xml:space="preserve">приведена </w:t>
      </w:r>
      <w:r w:rsidR="001C6FA7" w:rsidRPr="00B15C11">
        <w:t xml:space="preserve">в приложении к настоящему </w:t>
      </w:r>
      <w:r w:rsidR="001F0A02">
        <w:t>руководству пользователя</w:t>
      </w:r>
      <w:r w:rsidR="001C6FA7" w:rsidRPr="00B15C11">
        <w:t xml:space="preserve"> (</w:t>
      </w:r>
      <w:r w:rsidR="00E8512E" w:rsidRPr="00B15C11">
        <w:t xml:space="preserve">см. </w:t>
      </w:r>
      <w:r w:rsidR="001C6FA7" w:rsidRPr="00B15C11">
        <w:fldChar w:fldCharType="begin"/>
      </w:r>
      <w:r w:rsidR="001C6FA7" w:rsidRPr="00B15C11">
        <w:instrText xml:space="preserve"> REF _Ref514167333 \n \h </w:instrText>
      </w:r>
      <w:r w:rsidR="00B15C11">
        <w:instrText xml:space="preserve"> \* MERGEFORMAT </w:instrText>
      </w:r>
      <w:r w:rsidR="001C6FA7" w:rsidRPr="00B15C11">
        <w:fldChar w:fldCharType="separate"/>
      </w:r>
      <w:r w:rsidR="00565CC3">
        <w:t>Приложение А</w:t>
      </w:r>
      <w:r w:rsidR="001C6FA7" w:rsidRPr="00B15C11">
        <w:fldChar w:fldCharType="end"/>
      </w:r>
      <w:r w:rsidR="001C6FA7" w:rsidRPr="00B15C11">
        <w:t>)</w:t>
      </w:r>
      <w:r w:rsidR="00E8512E" w:rsidRPr="00B15C11">
        <w:t>.</w:t>
      </w:r>
    </w:p>
    <w:p w14:paraId="20AAB2E3" w14:textId="4134E97C" w:rsidR="006C5557" w:rsidRPr="00C20D54" w:rsidRDefault="006C5557" w:rsidP="00966C9D">
      <w:pPr>
        <w:pStyle w:val="3f0"/>
        <w:ind w:left="992" w:hanging="283"/>
        <w:rPr>
          <w:color w:val="000000" w:themeColor="text1"/>
        </w:rPr>
      </w:pPr>
      <w:bookmarkStart w:id="75" w:name="_Toc91691696"/>
      <w:bookmarkStart w:id="76" w:name="_Ref106090914"/>
      <w:bookmarkStart w:id="77" w:name="_Ref106090927"/>
      <w:bookmarkStart w:id="78" w:name="_Toc128489653"/>
      <w:bookmarkStart w:id="79" w:name="_Ref144988413"/>
      <w:bookmarkStart w:id="80" w:name="_Toc144992506"/>
      <w:bookmarkStart w:id="81" w:name="_Toc167559913"/>
      <w:r w:rsidRPr="00C20D54">
        <w:rPr>
          <w:color w:val="000000" w:themeColor="text1"/>
        </w:rPr>
        <w:t xml:space="preserve">Вход в </w:t>
      </w:r>
      <w:bookmarkEnd w:id="75"/>
      <w:bookmarkEnd w:id="76"/>
      <w:bookmarkEnd w:id="77"/>
      <w:bookmarkEnd w:id="78"/>
      <w:r w:rsidR="00051E6A" w:rsidRPr="00C20D54">
        <w:rPr>
          <w:color w:val="000000" w:themeColor="text1"/>
        </w:rPr>
        <w:t>Подсистему</w:t>
      </w:r>
      <w:bookmarkEnd w:id="79"/>
      <w:bookmarkEnd w:id="80"/>
      <w:bookmarkEnd w:id="81"/>
    </w:p>
    <w:p w14:paraId="4F9D7246" w14:textId="28EF729C" w:rsidR="006C5557" w:rsidRPr="00C20D54" w:rsidRDefault="006C5557" w:rsidP="00966C9D">
      <w:pPr>
        <w:pStyle w:val="af2"/>
        <w:rPr>
          <w:color w:val="000000" w:themeColor="text1"/>
        </w:rPr>
      </w:pPr>
      <w:r w:rsidRPr="001C6FA7">
        <w:rPr>
          <w:color w:val="000000" w:themeColor="text1"/>
        </w:rPr>
        <w:t xml:space="preserve">Для входа в </w:t>
      </w:r>
      <w:r w:rsidR="00051E6A" w:rsidRPr="001C6FA7">
        <w:rPr>
          <w:color w:val="000000" w:themeColor="text1"/>
        </w:rPr>
        <w:t>Подсистему</w:t>
      </w:r>
      <w:r w:rsidRPr="001C6FA7">
        <w:rPr>
          <w:color w:val="000000" w:themeColor="text1"/>
        </w:rPr>
        <w:t xml:space="preserve"> необходимо открыть веб-браузер и в адресной строке ввести </w:t>
      </w:r>
      <w:hyperlink r:id="rId16" w:history="1">
        <w:r w:rsidRPr="001C6FA7">
          <w:rPr>
            <w:rStyle w:val="afe"/>
            <w:color w:val="000000" w:themeColor="text1"/>
            <w:u w:val="none"/>
            <w:lang w:val="en-US"/>
          </w:rPr>
          <w:t>https</w:t>
        </w:r>
        <w:r w:rsidRPr="001C6FA7">
          <w:rPr>
            <w:rStyle w:val="afe"/>
            <w:color w:val="000000" w:themeColor="text1"/>
            <w:u w:val="none"/>
          </w:rPr>
          <w:t>://</w:t>
        </w:r>
        <w:r w:rsidRPr="001C6FA7">
          <w:rPr>
            <w:rStyle w:val="afe"/>
            <w:color w:val="000000" w:themeColor="text1"/>
            <w:u w:val="none"/>
            <w:lang w:val="en-US"/>
          </w:rPr>
          <w:t>portalmr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egisz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rosminzdrav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ru</w:t>
        </w:r>
      </w:hyperlink>
      <w:r w:rsidRPr="001C6FA7">
        <w:rPr>
          <w:color w:val="000000" w:themeColor="text1"/>
        </w:rPr>
        <w:t>. На</w:t>
      </w:r>
      <w:r w:rsidRPr="00C20D54">
        <w:rPr>
          <w:color w:val="000000" w:themeColor="text1"/>
        </w:rPr>
        <w:t xml:space="preserve"> экране отобразится </w:t>
      </w:r>
      <w:r w:rsidR="00205F50" w:rsidRPr="000205A7">
        <w:t xml:space="preserve">страница авторизации </w:t>
      </w:r>
      <w:r w:rsidR="00C479C2">
        <w:t>ЕС</w:t>
      </w:r>
      <w:r w:rsidR="00205F50">
        <w:t>ИА</w:t>
      </w:r>
      <w:r w:rsidRPr="00C20D54">
        <w:rPr>
          <w:color w:val="000000" w:themeColor="text1"/>
        </w:rPr>
        <w:t xml:space="preserve"> 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_Ref90833376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2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6635D007" w14:textId="77777777" w:rsidR="006C5557" w:rsidRPr="00C20D54" w:rsidRDefault="006C5557" w:rsidP="00966C9D">
      <w:pPr>
        <w:pStyle w:val="afffffff6"/>
        <w:rPr>
          <w:color w:val="000000" w:themeColor="text1"/>
          <w:lang w:val="en-US"/>
        </w:rPr>
      </w:pPr>
      <w:r w:rsidRPr="00C20D54"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0EB11A3" wp14:editId="61A54F63">
            <wp:extent cx="2429588" cy="3764280"/>
            <wp:effectExtent l="0" t="0" r="8890" b="762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Снимок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88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A8C43" w14:textId="7B46EB45" w:rsidR="006C5557" w:rsidRPr="00C20D54" w:rsidRDefault="006C5557" w:rsidP="00966C9D">
      <w:pPr>
        <w:pStyle w:val="afffffff8"/>
        <w:rPr>
          <w:color w:val="000000" w:themeColor="text1"/>
        </w:rPr>
      </w:pPr>
      <w:bookmarkStart w:id="82" w:name="_Ref55294099"/>
      <w:bookmarkStart w:id="83" w:name="_Ref90833376"/>
      <w:bookmarkStart w:id="84" w:name="_Ref90833368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</w:t>
      </w:r>
      <w:r w:rsidR="00963F49" w:rsidRPr="00C20D54">
        <w:rPr>
          <w:noProof/>
          <w:color w:val="000000" w:themeColor="text1"/>
        </w:rPr>
        <w:fldChar w:fldCharType="end"/>
      </w:r>
      <w:bookmarkEnd w:id="82"/>
      <w:bookmarkEnd w:id="83"/>
      <w:r w:rsidRPr="00C20D54">
        <w:rPr>
          <w:color w:val="000000" w:themeColor="text1"/>
        </w:rPr>
        <w:t xml:space="preserve"> – Страница авторизации</w:t>
      </w:r>
      <w:bookmarkEnd w:id="84"/>
    </w:p>
    <w:p w14:paraId="2D63B983" w14:textId="0EBD596B" w:rsidR="006C5557" w:rsidRPr="00B15C11" w:rsidRDefault="006C5557" w:rsidP="00B15C11">
      <w:pPr>
        <w:pStyle w:val="afffffff9"/>
      </w:pPr>
      <w:r w:rsidRPr="00B15C11">
        <w:t xml:space="preserve">На форме авторизации необходимо ввести логин и пароль </w:t>
      </w:r>
      <w:r w:rsidR="00532F65">
        <w:t>П</w:t>
      </w:r>
      <w:r w:rsidRPr="00B15C11">
        <w:t xml:space="preserve">ользователя и нажать на кнопку «Войти». Произойдет переход на стартовую страницу </w:t>
      </w:r>
      <w:r w:rsidR="005E7264" w:rsidRPr="00B15C11">
        <w:t>Подс</w:t>
      </w:r>
      <w:r w:rsidRPr="00B15C11">
        <w:t>истемы.</w:t>
      </w:r>
    </w:p>
    <w:p w14:paraId="65D0A1E4" w14:textId="4C72110C" w:rsidR="006C5557" w:rsidRPr="00B15C11" w:rsidRDefault="006C5557" w:rsidP="00B15C11">
      <w:pPr>
        <w:pStyle w:val="af2"/>
      </w:pPr>
      <w:r w:rsidRPr="00B15C11">
        <w:t xml:space="preserve">Чтобы перейти в Подсистему, в верхнем (главном) меню необходимо выбрать </w:t>
      </w:r>
      <w:r w:rsidR="00E8512E" w:rsidRPr="00B15C11">
        <w:t>«</w:t>
      </w:r>
      <w:r w:rsidRPr="00B15C11">
        <w:t>ФРМР</w:t>
      </w:r>
      <w:r w:rsidR="00E8512E" w:rsidRPr="00B15C11">
        <w:t>»</w:t>
      </w:r>
      <w:r w:rsidRPr="00B15C11">
        <w:t xml:space="preserve"> (см. </w:t>
      </w:r>
      <w:r w:rsidRPr="00B15C11">
        <w:fldChar w:fldCharType="begin"/>
      </w:r>
      <w:r w:rsidRPr="00B15C11">
        <w:instrText xml:space="preserve"> REF _Ref44678597 \h  \* MERGEFORMAT </w:instrText>
      </w:r>
      <w:r w:rsidRPr="00B15C11">
        <w:fldChar w:fldCharType="separate"/>
      </w:r>
      <w:r w:rsidR="00565CC3" w:rsidRPr="00565CC3">
        <w:t>Рисунок 3</w:t>
      </w:r>
      <w:r w:rsidRPr="00B15C11">
        <w:fldChar w:fldCharType="end"/>
      </w:r>
      <w:r w:rsidRPr="00B15C11">
        <w:t>).</w:t>
      </w:r>
    </w:p>
    <w:p w14:paraId="0FDF96BA" w14:textId="77777777" w:rsidR="006C5557" w:rsidRPr="00C20D54" w:rsidRDefault="006C5557" w:rsidP="00966C9D">
      <w:pPr>
        <w:pStyle w:val="afffffff6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07B0EB4" wp14:editId="221B8FDF">
            <wp:extent cx="5939790" cy="331470"/>
            <wp:effectExtent l="0" t="0" r="381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2795" cy="33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0A75" w14:textId="0BEBCA2A" w:rsidR="006C5557" w:rsidRPr="00C20D54" w:rsidRDefault="006C5557" w:rsidP="00966C9D">
      <w:pPr>
        <w:pStyle w:val="afffffff8"/>
        <w:rPr>
          <w:color w:val="000000" w:themeColor="text1"/>
        </w:rPr>
      </w:pPr>
      <w:bookmarkStart w:id="85" w:name="_Ref44678597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</w:t>
      </w:r>
      <w:r w:rsidR="00963F49" w:rsidRPr="00C20D54">
        <w:rPr>
          <w:noProof/>
          <w:color w:val="000000" w:themeColor="text1"/>
        </w:rPr>
        <w:fldChar w:fldCharType="end"/>
      </w:r>
      <w:bookmarkEnd w:id="85"/>
      <w:r w:rsidRPr="00C20D54">
        <w:rPr>
          <w:color w:val="000000" w:themeColor="text1"/>
        </w:rPr>
        <w:t xml:space="preserve"> – Вход в ФРМР через верхнее (главное) меню</w:t>
      </w:r>
    </w:p>
    <w:p w14:paraId="6FEBD669" w14:textId="1C462828" w:rsidR="006C5557" w:rsidRPr="00C20D54" w:rsidRDefault="006C5557" w:rsidP="00B15C11">
      <w:pPr>
        <w:pStyle w:val="afffffff9"/>
      </w:pPr>
      <w:r w:rsidRPr="00C20D54">
        <w:t xml:space="preserve">Далее произойдет переход на главную страницу </w:t>
      </w:r>
      <w:r w:rsidR="005E7264" w:rsidRPr="00C20D54">
        <w:t>Подсистемы</w:t>
      </w:r>
      <w:r w:rsidRPr="00C20D54">
        <w:t xml:space="preserve"> (см. </w:t>
      </w:r>
      <w:r w:rsidR="00CA1548">
        <w:fldChar w:fldCharType="begin"/>
      </w:r>
      <w:r w:rsidR="00CA1548">
        <w:instrText xml:space="preserve"> REF _Ref156821889 \h </w:instrText>
      </w:r>
      <w:r w:rsidR="00CA1548"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4</w:t>
      </w:r>
      <w:r w:rsidR="00CA1548">
        <w:fldChar w:fldCharType="end"/>
      </w:r>
      <w:r w:rsidRPr="00C20D54">
        <w:t>).</w:t>
      </w:r>
    </w:p>
    <w:p w14:paraId="458D64EB" w14:textId="77777777" w:rsidR="006C5557" w:rsidRPr="00C20D54" w:rsidRDefault="006C5557" w:rsidP="00B15C11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1B15EDAA" wp14:editId="7D1B74BB">
            <wp:extent cx="5918200" cy="4224937"/>
            <wp:effectExtent l="0" t="0" r="6350" b="444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12" cy="4249504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55F11" w14:textId="6DE160F0" w:rsidR="006C5557" w:rsidRPr="00C20D54" w:rsidRDefault="006C5557" w:rsidP="00966C9D">
      <w:pPr>
        <w:pStyle w:val="afffffff8"/>
        <w:rPr>
          <w:color w:val="000000" w:themeColor="text1"/>
        </w:rPr>
      </w:pPr>
      <w:bookmarkStart w:id="86" w:name="_Ref156821889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</w:t>
      </w:r>
      <w:r w:rsidR="00963F49" w:rsidRPr="00C20D54">
        <w:rPr>
          <w:noProof/>
          <w:color w:val="000000" w:themeColor="text1"/>
        </w:rPr>
        <w:fldChar w:fldCharType="end"/>
      </w:r>
      <w:bookmarkEnd w:id="86"/>
      <w:r w:rsidRPr="00C20D54">
        <w:rPr>
          <w:color w:val="000000" w:themeColor="text1"/>
        </w:rPr>
        <w:t xml:space="preserve"> – Главная страница</w:t>
      </w:r>
    </w:p>
    <w:p w14:paraId="7BE5F73C" w14:textId="409D90C8" w:rsidR="006C5557" w:rsidRPr="00C20D54" w:rsidRDefault="006C5557" w:rsidP="00966C9D">
      <w:pPr>
        <w:pStyle w:val="3f0"/>
        <w:ind w:left="992" w:hanging="283"/>
        <w:rPr>
          <w:color w:val="000000" w:themeColor="text1"/>
        </w:rPr>
      </w:pPr>
      <w:bookmarkStart w:id="87" w:name="_Toc91691697"/>
      <w:bookmarkStart w:id="88" w:name="_Toc128489654"/>
      <w:bookmarkStart w:id="89" w:name="_Toc144992507"/>
      <w:bookmarkStart w:id="90" w:name="_Toc167559914"/>
      <w:r w:rsidRPr="00C20D54">
        <w:rPr>
          <w:color w:val="000000" w:themeColor="text1"/>
        </w:rPr>
        <w:t xml:space="preserve">Выход из </w:t>
      </w:r>
      <w:bookmarkEnd w:id="87"/>
      <w:bookmarkEnd w:id="88"/>
      <w:r w:rsidR="007E0B18" w:rsidRPr="00C20D54">
        <w:rPr>
          <w:color w:val="000000" w:themeColor="text1"/>
        </w:rPr>
        <w:t>Подсистемы</w:t>
      </w:r>
      <w:bookmarkEnd w:id="89"/>
      <w:bookmarkEnd w:id="90"/>
    </w:p>
    <w:p w14:paraId="404AB507" w14:textId="7E08C709" w:rsidR="006C5557" w:rsidRDefault="006C5557" w:rsidP="00B15C11">
      <w:pPr>
        <w:pStyle w:val="af2"/>
      </w:pPr>
      <w:bookmarkStart w:id="91" w:name="_Hlk156821958"/>
      <w:r w:rsidRPr="00C20D54">
        <w:t xml:space="preserve">Для корректного </w:t>
      </w:r>
      <w:r w:rsidR="001F0A02">
        <w:t xml:space="preserve">завершения работы с </w:t>
      </w:r>
      <w:r w:rsidRPr="00C20D54">
        <w:t>Подсистем</w:t>
      </w:r>
      <w:r w:rsidR="001F0A02">
        <w:t>ой</w:t>
      </w:r>
      <w:r w:rsidRPr="00C20D54">
        <w:t xml:space="preserve"> </w:t>
      </w:r>
      <w:bookmarkEnd w:id="91"/>
      <w:r w:rsidRPr="00C20D54">
        <w:t xml:space="preserve">необходимо нажать на кнопку с ФИО </w:t>
      </w:r>
      <w:r w:rsidR="00532F65">
        <w:t>П</w:t>
      </w:r>
      <w:r w:rsidRPr="00C20D54">
        <w:t xml:space="preserve">ользователя в правом верхнем углу, затем в выпадающем списке </w:t>
      </w:r>
      <w:r w:rsidR="005E7264" w:rsidRPr="00C20D54">
        <w:t>нажать</w:t>
      </w:r>
      <w:r w:rsidRPr="00C20D54">
        <w:t xml:space="preserve"> кнопку </w:t>
      </w:r>
      <w:r w:rsidRPr="00C20D54">
        <w:rPr>
          <w:noProof/>
        </w:rPr>
        <w:drawing>
          <wp:inline distT="0" distB="0" distL="0" distR="0" wp14:anchorId="6AF77046" wp14:editId="319B2ED5">
            <wp:extent cx="690880" cy="28702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6A6C" w14:textId="77777777" w:rsidR="00E179D6" w:rsidRPr="00C20D54" w:rsidRDefault="00E179D6" w:rsidP="00E179D6">
      <w:pPr>
        <w:pStyle w:val="2d"/>
        <w:ind w:left="992" w:hanging="283"/>
        <w:rPr>
          <w:color w:val="000000" w:themeColor="text1"/>
        </w:rPr>
      </w:pPr>
      <w:bookmarkStart w:id="92" w:name="_Toc144992508"/>
      <w:bookmarkStart w:id="93" w:name="_Toc167559915"/>
      <w:r w:rsidRPr="00C20D54">
        <w:rPr>
          <w:color w:val="000000" w:themeColor="text1"/>
        </w:rPr>
        <w:t>Порядок проверки работоспособности</w:t>
      </w:r>
      <w:bookmarkEnd w:id="92"/>
      <w:bookmarkEnd w:id="93"/>
    </w:p>
    <w:p w14:paraId="769A800E" w14:textId="0F961CBF" w:rsidR="00E179D6" w:rsidRPr="00C20D54" w:rsidRDefault="00E179D6" w:rsidP="00E179D6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Программное обеспечение </w:t>
      </w:r>
      <w:r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 работоспособно, если в результате действий Пользователя, изложенных в </w:t>
      </w:r>
      <w:r>
        <w:rPr>
          <w:color w:val="000000" w:themeColor="text1"/>
        </w:rPr>
        <w:t>пункте</w:t>
      </w:r>
      <w:r w:rsidRPr="00C20D54">
        <w:rPr>
          <w:color w:val="000000" w:themeColor="text1"/>
        </w:rPr>
        <w:t xml:space="preserve">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_Ref144988413 \r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3.2.1</w:t>
      </w:r>
      <w:r w:rsidRPr="00C20D54">
        <w:rPr>
          <w:color w:val="000000" w:themeColor="text1"/>
        </w:rPr>
        <w:fldChar w:fldCharType="end"/>
      </w:r>
      <w:r>
        <w:rPr>
          <w:color w:val="000000" w:themeColor="text1"/>
        </w:rPr>
        <w:t xml:space="preserve"> </w:t>
      </w:r>
      <w:r>
        <w:t>настоящего руководства пользователя</w:t>
      </w:r>
      <w:r w:rsidRPr="00C20D54">
        <w:rPr>
          <w:color w:val="000000" w:themeColor="text1"/>
        </w:rPr>
        <w:t xml:space="preserve">, загрузилась страница главного окна </w:t>
      </w:r>
      <w:r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 без выдачи сообщений об ошибке.</w:t>
      </w:r>
    </w:p>
    <w:p w14:paraId="0D9C1670" w14:textId="77777777" w:rsidR="00E179D6" w:rsidRPr="00C20D54" w:rsidRDefault="00E179D6" w:rsidP="00B15C11">
      <w:pPr>
        <w:pStyle w:val="af2"/>
      </w:pPr>
    </w:p>
    <w:p w14:paraId="1AB954A6" w14:textId="25156546" w:rsidR="00295F59" w:rsidRDefault="00F63B17" w:rsidP="00F63B17">
      <w:pPr>
        <w:pStyle w:val="1f0"/>
        <w:jc w:val="left"/>
        <w:rPr>
          <w:color w:val="000000" w:themeColor="text1"/>
        </w:rPr>
      </w:pPr>
      <w:bookmarkStart w:id="94" w:name="_Toc89079979"/>
      <w:bookmarkStart w:id="95" w:name="_Toc167559916"/>
      <w:bookmarkEnd w:id="13"/>
      <w:r w:rsidRPr="00F63B17">
        <w:rPr>
          <w:color w:val="000000" w:themeColor="text1"/>
        </w:rPr>
        <w:lastRenderedPageBreak/>
        <w:t xml:space="preserve">Описание </w:t>
      </w:r>
      <w:bookmarkEnd w:id="94"/>
      <w:r w:rsidRPr="00F63B17">
        <w:rPr>
          <w:color w:val="000000" w:themeColor="text1"/>
        </w:rPr>
        <w:t>операций</w:t>
      </w:r>
      <w:bookmarkEnd w:id="95"/>
    </w:p>
    <w:p w14:paraId="1E6DBDE7" w14:textId="2110BFF8" w:rsidR="00A40ACF" w:rsidRDefault="00A40ACF" w:rsidP="00A40ACF">
      <w:pPr>
        <w:pStyle w:val="afffffff2"/>
      </w:pPr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3A2AF0B3" w14:textId="05FCBCEA" w:rsidR="00E937FC" w:rsidRPr="00442B04" w:rsidRDefault="00E937FC" w:rsidP="00E937FC">
      <w:pPr>
        <w:pStyle w:val="af2"/>
      </w:pPr>
      <w:bookmarkStart w:id="96" w:name="_Hlk160528904"/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A36C4">
        <w:t xml:space="preserve">то есть </w:t>
      </w:r>
      <w:r w:rsidRPr="00E937FC">
        <w:t>в случае</w:t>
      </w:r>
      <w:r w:rsidR="00922315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3B98FEEC" w14:textId="1981A8F6" w:rsidR="00C63900" w:rsidRDefault="00C63900" w:rsidP="00C63900">
      <w:pPr>
        <w:pStyle w:val="2d"/>
        <w:rPr>
          <w:color w:val="000000" w:themeColor="text1"/>
        </w:rPr>
      </w:pPr>
      <w:bookmarkStart w:id="97" w:name="_Toc99404094"/>
      <w:bookmarkStart w:id="98" w:name="_Hlk156822589"/>
      <w:bookmarkStart w:id="99" w:name="_Toc167559917"/>
      <w:bookmarkEnd w:id="96"/>
      <w:r>
        <w:rPr>
          <w:color w:val="000000" w:themeColor="text1"/>
        </w:rPr>
        <w:t>Форма «</w:t>
      </w:r>
      <w:r w:rsidR="00BE3495">
        <w:rPr>
          <w:color w:val="000000" w:themeColor="text1"/>
        </w:rPr>
        <w:t>Федеральный р</w:t>
      </w:r>
      <w:r w:rsidRPr="00C20D54">
        <w:rPr>
          <w:color w:val="000000" w:themeColor="text1"/>
        </w:rPr>
        <w:t>егистр медицинских и фармацевтических работников</w:t>
      </w:r>
      <w:r>
        <w:rPr>
          <w:color w:val="000000" w:themeColor="text1"/>
        </w:rPr>
        <w:t>»</w:t>
      </w:r>
      <w:bookmarkEnd w:id="99"/>
    </w:p>
    <w:p w14:paraId="526C52F9" w14:textId="75D3F04F" w:rsidR="00370169" w:rsidRDefault="00370169" w:rsidP="00370169">
      <w:pPr>
        <w:pStyle w:val="af2"/>
      </w:pPr>
      <w:r w:rsidRPr="00370169">
        <w:t>Форма «</w:t>
      </w:r>
      <w:r w:rsidR="00BE3495">
        <w:t>Федеральный р</w:t>
      </w:r>
      <w:r w:rsidRPr="00370169">
        <w:t>егистр медицинских и фармацевтических работников»</w:t>
      </w:r>
      <w:r>
        <w:t xml:space="preserve"> предназначена для вывода записей </w:t>
      </w:r>
      <w:r w:rsidR="00BE3495">
        <w:t xml:space="preserve">о </w:t>
      </w:r>
      <w:r w:rsidRPr="00370169">
        <w:t>медицинских и фармацевтических работник</w:t>
      </w:r>
      <w:r w:rsidR="00BE3495">
        <w:t>ах, внесенных в Подсистему</w:t>
      </w:r>
      <w:r>
        <w:t xml:space="preserve">. Данная форма доступна только авторизованным </w:t>
      </w:r>
      <w:r w:rsidR="00532F65">
        <w:t>П</w:t>
      </w:r>
      <w:r>
        <w:t xml:space="preserve">ользователям </w:t>
      </w:r>
      <w:r w:rsidR="00BE3495">
        <w:t xml:space="preserve">Подсистемы </w:t>
      </w:r>
      <w:r>
        <w:t xml:space="preserve">с ролями: </w:t>
      </w:r>
    </w:p>
    <w:p w14:paraId="4CBEDDB3" w14:textId="77777777" w:rsidR="00370169" w:rsidRPr="00C20D54" w:rsidRDefault="00370169" w:rsidP="00370169">
      <w:pPr>
        <w:pStyle w:val="17"/>
      </w:pPr>
      <w:r w:rsidRPr="00C20D54">
        <w:t>Работник организации (ФРМР);</w:t>
      </w:r>
    </w:p>
    <w:p w14:paraId="514BFAA9" w14:textId="77777777" w:rsidR="00370169" w:rsidRPr="00C20D54" w:rsidRDefault="00370169" w:rsidP="00370169">
      <w:pPr>
        <w:pStyle w:val="17"/>
      </w:pPr>
      <w:r w:rsidRPr="00C20D54">
        <w:t>Работник ОУЗ (ФРМР);</w:t>
      </w:r>
    </w:p>
    <w:p w14:paraId="6ADC0F0B" w14:textId="77777777" w:rsidR="00370169" w:rsidRDefault="00370169" w:rsidP="00370169">
      <w:pPr>
        <w:pStyle w:val="17"/>
      </w:pPr>
      <w:r w:rsidRPr="00C20D54">
        <w:t>Работник МЗ (ФРМР)</w:t>
      </w:r>
      <w:r>
        <w:t>;</w:t>
      </w:r>
    </w:p>
    <w:p w14:paraId="1739F72F" w14:textId="77777777" w:rsidR="00370169" w:rsidRPr="00AB79C5" w:rsidRDefault="00370169" w:rsidP="00370169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25CC85FD" w14:textId="6F0EC794" w:rsidR="00370169" w:rsidRDefault="00370169" w:rsidP="00370169">
      <w:pPr>
        <w:pStyle w:val="17"/>
      </w:pPr>
      <w:r w:rsidRPr="00C20D54">
        <w:t>Работник ФОИВ (ФРМР)</w:t>
      </w:r>
      <w:r>
        <w:t>;</w:t>
      </w:r>
    </w:p>
    <w:p w14:paraId="250B7094" w14:textId="1F3ABB76" w:rsidR="00BE3495" w:rsidRDefault="00121CB7" w:rsidP="00370169">
      <w:pPr>
        <w:pStyle w:val="17"/>
      </w:pPr>
      <w:r>
        <w:t>Работник РЗН</w:t>
      </w:r>
      <w:r w:rsidR="00DD6A4F">
        <w:t xml:space="preserve"> </w:t>
      </w:r>
      <w:r w:rsidR="00BE3495">
        <w:t>(ФРМР);</w:t>
      </w:r>
    </w:p>
    <w:p w14:paraId="2DCFE470" w14:textId="70A2C57B" w:rsidR="00370169" w:rsidRPr="00C20D54" w:rsidRDefault="00370169" w:rsidP="00370169">
      <w:pPr>
        <w:pStyle w:val="17"/>
      </w:pPr>
      <w:r>
        <w:t>Администратор (ФРМР).</w:t>
      </w:r>
    </w:p>
    <w:p w14:paraId="18E73F4B" w14:textId="0CF08C77" w:rsidR="000F2E9B" w:rsidRDefault="000F2E9B" w:rsidP="001F0A02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AA2930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37B17DBD" w14:textId="6728879B" w:rsidR="001F0A02" w:rsidRDefault="001F0A02" w:rsidP="001F0A02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 w:rsidR="00BE3495"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2989FBA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2D877FCC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423E77F2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718C59A6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7CACDBBE" w14:textId="66E1F7DF" w:rsidR="00C63900" w:rsidRPr="00157F59" w:rsidRDefault="00157F59" w:rsidP="002D1977">
      <w:pPr>
        <w:pStyle w:val="17"/>
        <w:rPr>
          <w:rFonts w:eastAsia="Times New Roman"/>
          <w:lang w:eastAsia="ru-RU"/>
        </w:rPr>
      </w:pPr>
      <w:r w:rsidRPr="00157F59">
        <w:rPr>
          <w:rFonts w:eastAsia="Times New Roman"/>
          <w:lang w:eastAsia="ru-RU"/>
        </w:rPr>
        <w:t>выгрузка результатов поиска и фильтрации данных</w:t>
      </w:r>
      <w:bookmarkStart w:id="100" w:name="_Toc89079982"/>
      <w:bookmarkEnd w:id="97"/>
      <w:r w:rsidR="00A370C1" w:rsidRPr="00157F59">
        <w:rPr>
          <w:rFonts w:eastAsia="Times New Roman"/>
          <w:lang w:eastAsia="ru-RU"/>
        </w:rPr>
        <w:t>.</w:t>
      </w:r>
    </w:p>
    <w:p w14:paraId="33B745E7" w14:textId="519AB97B" w:rsidR="000404F7" w:rsidRPr="00C20D54" w:rsidRDefault="000404F7" w:rsidP="00BE3495">
      <w:pPr>
        <w:pStyle w:val="3f0"/>
      </w:pPr>
      <w:bookmarkStart w:id="101" w:name="_Ref156411632"/>
      <w:bookmarkStart w:id="102" w:name="_Toc167559918"/>
      <w:bookmarkEnd w:id="98"/>
      <w:r w:rsidRPr="00C20D54">
        <w:t xml:space="preserve">Просмотр </w:t>
      </w:r>
      <w:r w:rsidR="00C63900">
        <w:t>информации</w:t>
      </w:r>
      <w:bookmarkEnd w:id="101"/>
      <w:bookmarkEnd w:id="102"/>
    </w:p>
    <w:p w14:paraId="499FB6A3" w14:textId="3B0A5B65" w:rsidR="00003015" w:rsidRDefault="00BE3495" w:rsidP="00BE3495">
      <w:pPr>
        <w:pStyle w:val="af2"/>
      </w:pPr>
      <w:bookmarkStart w:id="103" w:name="_Hlk89770205"/>
      <w:r>
        <w:t>Д</w:t>
      </w:r>
      <w:r w:rsidR="00E94577" w:rsidRPr="00C20D54">
        <w:t xml:space="preserve">ля перехода к </w:t>
      </w:r>
      <w:r w:rsidR="00C63900">
        <w:t>списку</w:t>
      </w:r>
      <w:r w:rsidR="00E94577" w:rsidRPr="00C20D54">
        <w:t xml:space="preserve"> </w:t>
      </w:r>
      <w:r w:rsidRPr="00C20D54">
        <w:t xml:space="preserve">медицинских </w:t>
      </w:r>
      <w:r>
        <w:t xml:space="preserve">и фармацевтических </w:t>
      </w:r>
      <w:r w:rsidRPr="00C20D54">
        <w:t xml:space="preserve">работников </w:t>
      </w:r>
      <w:r w:rsidR="00CB1CA8" w:rsidRPr="00C20D54">
        <w:t>в</w:t>
      </w:r>
      <w:r w:rsidR="00D40AAF" w:rsidRPr="00C20D54">
        <w:t xml:space="preserve"> главном меню </w:t>
      </w:r>
      <w:r w:rsidR="00C63900">
        <w:t xml:space="preserve">Подсистемы необходимо выбрать </w:t>
      </w:r>
      <w:r w:rsidR="00D40AAF" w:rsidRPr="00C20D54">
        <w:t>«ФРМР» → «Федеральный регистр медицинских</w:t>
      </w:r>
      <w:r w:rsidR="004C3792" w:rsidRPr="00C20D54">
        <w:t xml:space="preserve"> и фармацевтических</w:t>
      </w:r>
      <w:r w:rsidR="00D40AAF" w:rsidRPr="00C20D54">
        <w:t xml:space="preserve"> работников»</w:t>
      </w:r>
      <w:r w:rsidRPr="00C20D54">
        <w:t>.</w:t>
      </w:r>
    </w:p>
    <w:p w14:paraId="36FB57A7" w14:textId="77777777" w:rsidR="00884A34" w:rsidRPr="00C20D54" w:rsidRDefault="00884A34" w:rsidP="00884A34">
      <w:pPr>
        <w:pStyle w:val="af2"/>
      </w:pPr>
      <w:r w:rsidRPr="00C20D54">
        <w:t>Страница содержит элементы:</w:t>
      </w:r>
    </w:p>
    <w:p w14:paraId="635E5FEE" w14:textId="0F21D032" w:rsidR="00884A34" w:rsidRPr="00C20D54" w:rsidRDefault="00884A34" w:rsidP="00B77B53">
      <w:pPr>
        <w:pStyle w:val="1d"/>
        <w:numPr>
          <w:ilvl w:val="0"/>
          <w:numId w:val="107"/>
        </w:numPr>
      </w:pPr>
      <w:r w:rsidRPr="00F25A1A">
        <w:rPr>
          <w:rStyle w:val="111"/>
        </w:rPr>
        <w:t>область фильтрации списка 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F25A1A">
        <w:rPr>
          <w:rStyle w:val="111"/>
        </w:rPr>
        <w:t>1). Возможен быстрый или расширенный поиск по</w:t>
      </w:r>
      <w:r w:rsidRPr="00C20D54">
        <w:t xml:space="preserve"> заданным параметрам (см. </w:t>
      </w:r>
      <w:r>
        <w:t>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;</w:t>
      </w:r>
    </w:p>
    <w:p w14:paraId="36932B7E" w14:textId="7592FF8A" w:rsidR="00884A34" w:rsidRPr="00C20D54" w:rsidRDefault="00884A34" w:rsidP="00884A34">
      <w:pPr>
        <w:pStyle w:val="1d"/>
      </w:pPr>
      <w:r w:rsidRPr="00C20D54">
        <w:t>таблица со списком медицинских</w:t>
      </w:r>
      <w:r>
        <w:t xml:space="preserve"> и фармацевтических</w:t>
      </w:r>
      <w:r w:rsidRPr="00C20D54">
        <w:t xml:space="preserve"> работников 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C20D54">
        <w:t>2). В таблице доступна настройка отображаемых столбцов, а также сортировка списка по возрастанию или убыванию параметров в выбранном столбце (</w:t>
      </w:r>
      <w:r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_Ref103254449 \r \h  \* MERGEFORMAT </w:instrText>
      </w:r>
      <w:r w:rsidRPr="00C20D54">
        <w:fldChar w:fldCharType="separate"/>
      </w:r>
      <w:r w:rsidR="00565CC3">
        <w:t>4.1.3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 Таблица содержит столбцы:</w:t>
      </w:r>
    </w:p>
    <w:p w14:paraId="46F8482E" w14:textId="77777777" w:rsidR="00884A34" w:rsidRPr="00C20D54" w:rsidRDefault="00884A34" w:rsidP="00884A34">
      <w:pPr>
        <w:pStyle w:val="25"/>
      </w:pPr>
      <w:r w:rsidRPr="00C20D54">
        <w:t>«СНИЛС</w:t>
      </w:r>
      <w:r>
        <w:t>»,</w:t>
      </w:r>
    </w:p>
    <w:p w14:paraId="3DF5EA86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1E32DA0B" w14:textId="77777777" w:rsidR="00884A34" w:rsidRPr="00C20D54" w:rsidRDefault="00884A34" w:rsidP="00884A34">
      <w:pPr>
        <w:pStyle w:val="25"/>
      </w:pPr>
      <w:r w:rsidRPr="00C20D54">
        <w:t>«Дата рождения»</w:t>
      </w:r>
      <w:r>
        <w:t>,</w:t>
      </w:r>
    </w:p>
    <w:p w14:paraId="1FE396CA" w14:textId="77777777" w:rsidR="00884A34" w:rsidRPr="00C20D54" w:rsidRDefault="00884A34" w:rsidP="00884A34">
      <w:pPr>
        <w:pStyle w:val="25"/>
      </w:pPr>
      <w:r w:rsidRPr="00C20D54">
        <w:t>«Возраст»</w:t>
      </w:r>
      <w:r>
        <w:t>,</w:t>
      </w:r>
    </w:p>
    <w:p w14:paraId="791C7F19" w14:textId="77777777" w:rsidR="00884A34" w:rsidRPr="00C20D54" w:rsidRDefault="00884A34" w:rsidP="00884A34">
      <w:pPr>
        <w:pStyle w:val="25"/>
      </w:pPr>
      <w:r w:rsidRPr="00C20D54">
        <w:lastRenderedPageBreak/>
        <w:t>«Пол»</w:t>
      </w:r>
      <w:r>
        <w:t>,</w:t>
      </w:r>
    </w:p>
    <w:p w14:paraId="5544D95E" w14:textId="77777777" w:rsidR="00884A34" w:rsidRPr="00C20D54" w:rsidRDefault="00884A34" w:rsidP="00884A34">
      <w:pPr>
        <w:pStyle w:val="25"/>
      </w:pPr>
      <w:r w:rsidRPr="00C20D54">
        <w:t>«Медицинская организация по основной должности»</w:t>
      </w:r>
      <w:r>
        <w:t>,</w:t>
      </w:r>
    </w:p>
    <w:p w14:paraId="4D53CB95" w14:textId="77777777" w:rsidR="00884A34" w:rsidRPr="00C20D54" w:rsidRDefault="00884A34" w:rsidP="00884A34">
      <w:pPr>
        <w:pStyle w:val="25"/>
      </w:pPr>
      <w:r w:rsidRPr="00C20D54">
        <w:t>«Основная должность</w:t>
      </w:r>
      <w:r>
        <w:t>»,</w:t>
      </w:r>
    </w:p>
    <w:p w14:paraId="22B5E434" w14:textId="7E984F5C" w:rsidR="00884A34" w:rsidRPr="00C20D54" w:rsidRDefault="00884A34" w:rsidP="00884A34">
      <w:pPr>
        <w:pStyle w:val="1d"/>
      </w:pPr>
      <w:bookmarkStart w:id="104" w:name="_Hlk156822893"/>
      <w:r w:rsidRPr="00C20D54">
        <w:t xml:space="preserve">кнопки управления </w:t>
      </w:r>
      <w:r>
        <w:t xml:space="preserve">данными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C20D54">
        <w:t>3):</w:t>
      </w:r>
    </w:p>
    <w:p w14:paraId="370066E6" w14:textId="387642AA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_Ref156772666 \r \h </w:instrText>
      </w:r>
      <w:r w:rsidR="00884A34">
        <w:fldChar w:fldCharType="separate"/>
      </w:r>
      <w:r w:rsidR="00565CC3">
        <w:t>4.1.5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bookmarkEnd w:id="104"/>
    <w:p w14:paraId="25784E63" w14:textId="076375E0" w:rsidR="00884A34" w:rsidRDefault="00884A34" w:rsidP="00884A34">
      <w:pPr>
        <w:pStyle w:val="25"/>
      </w:pPr>
      <w:r w:rsidRPr="00B15C11">
        <w:t>«Создат</w:t>
      </w:r>
      <w:r w:rsidRPr="00C20D54">
        <w:t>ь» (</w:t>
      </w:r>
      <w:r>
        <w:t>см. подпункт</w:t>
      </w:r>
      <w:r w:rsidRPr="00C20D54">
        <w:t xml:space="preserve"> </w:t>
      </w:r>
      <w:r>
        <w:fldChar w:fldCharType="begin"/>
      </w:r>
      <w:r>
        <w:instrText xml:space="preserve"> REF _Ref156768972 \r \h </w:instrText>
      </w:r>
      <w:r>
        <w:fldChar w:fldCharType="separate"/>
      </w:r>
      <w:r w:rsidR="00565CC3">
        <w:t>4.1.6.2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bookmarkEnd w:id="103"/>
    <w:p w14:paraId="027FF4E8" w14:textId="77777777" w:rsidR="00003015" w:rsidRPr="00C20D54" w:rsidRDefault="00003015" w:rsidP="00B15C11">
      <w:pPr>
        <w:pStyle w:val="afffffff6"/>
      </w:pPr>
      <w:r w:rsidRPr="00C20D54">
        <w:rPr>
          <w:noProof/>
        </w:rPr>
        <w:drawing>
          <wp:inline distT="0" distB="0" distL="0" distR="0" wp14:anchorId="6E589959" wp14:editId="5808973F">
            <wp:extent cx="5878221" cy="4196398"/>
            <wp:effectExtent l="19050" t="19050" r="27305" b="139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589" cy="42123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32713" w14:textId="1D9550E3" w:rsidR="00003015" w:rsidRPr="00C20D54" w:rsidRDefault="00003015" w:rsidP="00B15C11">
      <w:pPr>
        <w:pStyle w:val="afffffff8"/>
      </w:pPr>
      <w:bookmarkStart w:id="105" w:name="_Ref8942533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</w:t>
      </w:r>
      <w:r w:rsidR="00EE3A8F" w:rsidRPr="00C20D54">
        <w:rPr>
          <w:noProof/>
        </w:rPr>
        <w:fldChar w:fldCharType="end"/>
      </w:r>
      <w:bookmarkEnd w:id="105"/>
      <w:r w:rsidRPr="00C20D54">
        <w:t xml:space="preserve"> – </w:t>
      </w:r>
      <w:r w:rsidR="005D3C73">
        <w:t>Форма «</w:t>
      </w:r>
      <w:r w:rsidR="005D3C73" w:rsidRPr="004761DF">
        <w:t>Федеральный регистр медицинских и фармацевтических работников</w:t>
      </w:r>
      <w:r w:rsidR="005D3C73">
        <w:t>»</w:t>
      </w:r>
    </w:p>
    <w:p w14:paraId="169329C4" w14:textId="77777777" w:rsidR="00A370C1" w:rsidRPr="00C20D54" w:rsidRDefault="00A370C1" w:rsidP="00A370C1">
      <w:pPr>
        <w:pStyle w:val="3f0"/>
      </w:pPr>
      <w:bookmarkStart w:id="106" w:name="_Hlk96296211"/>
      <w:bookmarkStart w:id="107" w:name="_Hlk156822985"/>
      <w:bookmarkStart w:id="108" w:name="_Toc167559919"/>
      <w:r>
        <w:t>У</w:t>
      </w:r>
      <w:r w:rsidRPr="00C63900">
        <w:t>порядочивание информации по содержимому столбцов</w:t>
      </w:r>
      <w:bookmarkEnd w:id="108"/>
    </w:p>
    <w:p w14:paraId="26B60DDC" w14:textId="4FB2CBED" w:rsidR="00A370C1" w:rsidRPr="00C20D54" w:rsidRDefault="00A370C1" w:rsidP="00A370C1">
      <w:pPr>
        <w:pStyle w:val="afffffff9"/>
      </w:pPr>
      <w:r>
        <w:t>Подс</w:t>
      </w:r>
      <w:r w:rsidRPr="0072680C">
        <w:t>истема позволяет задать порядок сортировки информации в форме.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313E799B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5DE1BE04" wp14:editId="38438AFA">
            <wp:extent cx="135918" cy="18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44CBEA2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2376566" wp14:editId="7239C5F4">
            <wp:extent cx="135918" cy="18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4F05C922" w14:textId="0DE5B16B" w:rsidR="00F70E95" w:rsidRPr="00C20D54" w:rsidRDefault="0072680C" w:rsidP="00BE3495">
      <w:pPr>
        <w:pStyle w:val="3f0"/>
      </w:pPr>
      <w:bookmarkStart w:id="109" w:name="_Ref103254449"/>
      <w:bookmarkStart w:id="110" w:name="_Hlk156823036"/>
      <w:bookmarkStart w:id="111" w:name="_Hlk89770358"/>
      <w:bookmarkStart w:id="112" w:name="_Toc167559920"/>
      <w:bookmarkEnd w:id="106"/>
      <w:bookmarkEnd w:id="107"/>
      <w:r w:rsidRPr="0072680C">
        <w:t>Управление составом и способом вывода информации</w:t>
      </w:r>
      <w:bookmarkEnd w:id="109"/>
      <w:bookmarkEnd w:id="112"/>
    </w:p>
    <w:p w14:paraId="2C02067A" w14:textId="6925D7CF" w:rsidR="00F70E95" w:rsidRPr="00C20D54" w:rsidRDefault="00090DAF" w:rsidP="00B15C11">
      <w:pPr>
        <w:pStyle w:val="af2"/>
      </w:pPr>
      <w:r w:rsidRPr="00C20D54">
        <w:t>Перечень о</w:t>
      </w:r>
      <w:r w:rsidR="00F70E95" w:rsidRPr="00C20D54">
        <w:t>тображаемы</w:t>
      </w:r>
      <w:r w:rsidRPr="00C20D54">
        <w:t>х</w:t>
      </w:r>
      <w:r w:rsidR="00F70E95" w:rsidRPr="00C20D54">
        <w:t xml:space="preserve"> колон</w:t>
      </w:r>
      <w:r w:rsidRPr="00C20D54">
        <w:t>ок</w:t>
      </w:r>
      <w:r w:rsidR="00F70E95" w:rsidRPr="00C20D54">
        <w:t xml:space="preserve"> в таблице </w:t>
      </w:r>
      <w:r w:rsidR="00BE3495">
        <w:t xml:space="preserve">настраивается по </w:t>
      </w:r>
      <w:r w:rsidR="00F70E95" w:rsidRPr="00C20D54">
        <w:t>нажат</w:t>
      </w:r>
      <w:r w:rsidR="00BE3495">
        <w:t xml:space="preserve">ию </w:t>
      </w:r>
      <w:r w:rsidR="00F70E95" w:rsidRPr="00C20D54">
        <w:t>кнопк</w:t>
      </w:r>
      <w:r w:rsidR="00BE3495">
        <w:t>и</w:t>
      </w:r>
      <w:r w:rsidR="00F70E95" w:rsidRPr="00C20D54">
        <w:t xml:space="preserve"> «Колонки» и выб</w:t>
      </w:r>
      <w:r w:rsidR="00BE3495">
        <w:t>ору т</w:t>
      </w:r>
      <w:r w:rsidR="00F70E95" w:rsidRPr="00C20D54">
        <w:t>ребуемы</w:t>
      </w:r>
      <w:r w:rsidR="00BE3495">
        <w:t xml:space="preserve">х </w:t>
      </w:r>
      <w:r w:rsidR="00F70E95" w:rsidRPr="00C20D54">
        <w:t>параметр</w:t>
      </w:r>
      <w:r w:rsidR="00BE3495">
        <w:t xml:space="preserve">ов </w:t>
      </w:r>
      <w:r w:rsidR="00F70E95" w:rsidRPr="00C20D54">
        <w:t>из списка (</w:t>
      </w:r>
      <w:r w:rsidR="00C63900">
        <w:t xml:space="preserve">см. </w:t>
      </w:r>
      <w:r w:rsidR="00F70E95" w:rsidRPr="00C20D54">
        <w:fldChar w:fldCharType="begin"/>
      </w:r>
      <w:r w:rsidR="00F70E95" w:rsidRPr="00C20D54">
        <w:instrText xml:space="preserve"> REF _Ref89428866 \h </w:instrText>
      </w:r>
      <w:r w:rsidR="00FC2FB7" w:rsidRPr="00C20D54">
        <w:instrText xml:space="preserve"> \* MERGEFORMAT </w:instrText>
      </w:r>
      <w:r w:rsidR="00F70E95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</w:t>
      </w:r>
      <w:r w:rsidR="00F70E95" w:rsidRPr="00C20D54">
        <w:fldChar w:fldCharType="end"/>
      </w:r>
      <w:r w:rsidR="00F70E95" w:rsidRPr="00C20D54">
        <w:t>).</w:t>
      </w:r>
      <w:r w:rsidR="001165D3" w:rsidRPr="00C20D54">
        <w:t xml:space="preserve"> </w:t>
      </w:r>
    </w:p>
    <w:p w14:paraId="0B6DAA3D" w14:textId="78B30BC3" w:rsidR="00466637" w:rsidRPr="00C20D54" w:rsidRDefault="00466637" w:rsidP="00B15C11">
      <w:pPr>
        <w:pStyle w:val="af2"/>
      </w:pPr>
      <w:r w:rsidRPr="00C20D54">
        <w:t>Для выбора доступны колонки:</w:t>
      </w:r>
    </w:p>
    <w:bookmarkEnd w:id="110"/>
    <w:p w14:paraId="33211C79" w14:textId="41C8F5BC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Дата рождения</w:t>
      </w:r>
      <w:r w:rsidRPr="00C20D54">
        <w:t>»</w:t>
      </w:r>
      <w:r w:rsidR="00466637" w:rsidRPr="00C20D54">
        <w:t>;</w:t>
      </w:r>
    </w:p>
    <w:p w14:paraId="1F00DB56" w14:textId="360A7855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Возраст</w:t>
      </w:r>
      <w:r w:rsidRPr="00C20D54">
        <w:t>»</w:t>
      </w:r>
      <w:r w:rsidR="00466637" w:rsidRPr="00C20D54">
        <w:t>;</w:t>
      </w:r>
    </w:p>
    <w:p w14:paraId="1E1C9EBC" w14:textId="1B05D237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Пол</w:t>
      </w:r>
      <w:r w:rsidRPr="00C20D54">
        <w:t>»</w:t>
      </w:r>
      <w:r w:rsidR="00466637" w:rsidRPr="00C20D54">
        <w:t>;</w:t>
      </w:r>
    </w:p>
    <w:p w14:paraId="41B5C124" w14:textId="004433F8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Медицинская организация по основной должности</w:t>
      </w:r>
      <w:r w:rsidRPr="00C20D54">
        <w:t>»</w:t>
      </w:r>
      <w:r w:rsidR="00466637" w:rsidRPr="00C20D54">
        <w:t>;</w:t>
      </w:r>
    </w:p>
    <w:p w14:paraId="1E7E9B9C" w14:textId="57AEA2EE" w:rsidR="00466637" w:rsidRPr="00C20D54" w:rsidRDefault="007F4F62" w:rsidP="00C20D54">
      <w:pPr>
        <w:pStyle w:val="17"/>
      </w:pPr>
      <w:r w:rsidRPr="00C20D54">
        <w:lastRenderedPageBreak/>
        <w:t>«</w:t>
      </w:r>
      <w:r w:rsidR="00466637" w:rsidRPr="00C20D54">
        <w:t>Основная должность</w:t>
      </w:r>
      <w:r w:rsidRPr="00C20D54">
        <w:t>»</w:t>
      </w:r>
      <w:r w:rsidR="00466637" w:rsidRPr="00C20D54">
        <w:t>.</w:t>
      </w:r>
    </w:p>
    <w:p w14:paraId="49ADC19C" w14:textId="77777777" w:rsidR="001165D3" w:rsidRPr="00C20D54" w:rsidRDefault="001165D3" w:rsidP="00F25A1A">
      <w:pPr>
        <w:pStyle w:val="afffffff6"/>
      </w:pPr>
      <w:r w:rsidRPr="00C20D54">
        <w:rPr>
          <w:noProof/>
        </w:rPr>
        <w:drawing>
          <wp:inline distT="0" distB="0" distL="0" distR="0" wp14:anchorId="768D1CBE" wp14:editId="3212C408">
            <wp:extent cx="5843788" cy="3841750"/>
            <wp:effectExtent l="19050" t="19050" r="24130" b="254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244" cy="38828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94F1F" w14:textId="6FEC4E12" w:rsidR="001165D3" w:rsidRPr="00C20D54" w:rsidRDefault="001165D3" w:rsidP="00B15C11">
      <w:pPr>
        <w:pStyle w:val="afffffff8"/>
      </w:pPr>
      <w:bookmarkStart w:id="113" w:name="_Ref89428866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</w:t>
      </w:r>
      <w:r w:rsidR="00EE3A8F" w:rsidRPr="00C20D54">
        <w:rPr>
          <w:noProof/>
        </w:rPr>
        <w:fldChar w:fldCharType="end"/>
      </w:r>
      <w:bookmarkEnd w:id="113"/>
      <w:r w:rsidRPr="00C20D54">
        <w:t xml:space="preserve"> – Настройка отображения колонок в </w:t>
      </w:r>
      <w:r w:rsidR="0072680C">
        <w:t>таблице</w:t>
      </w:r>
    </w:p>
    <w:p w14:paraId="60E69084" w14:textId="0A2667F6" w:rsidR="001165D3" w:rsidRPr="00B15C11" w:rsidRDefault="00E205CD" w:rsidP="00B15C11">
      <w:pPr>
        <w:pStyle w:val="af2"/>
      </w:pPr>
      <w:r w:rsidRPr="00B15C11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="0083131A" w:rsidRPr="00B15C11">
        <w:t>результатов поиска и фильтрации</w:t>
      </w:r>
      <w:r w:rsidRPr="00B15C11">
        <w:t xml:space="preserve"> (</w:t>
      </w:r>
      <w:r w:rsidR="00C63900">
        <w:t xml:space="preserve">см. </w:t>
      </w:r>
      <w:r w:rsidRPr="00B15C11">
        <w:fldChar w:fldCharType="begin"/>
      </w:r>
      <w:r w:rsidRPr="00B15C11">
        <w:instrText xml:space="preserve"> REF _Ref89430164 \h </w:instrText>
      </w:r>
      <w:r w:rsidR="00783B3A" w:rsidRPr="00B15C11">
        <w:instrText xml:space="preserve"> \* MERGEFORMAT </w:instrText>
      </w:r>
      <w:r w:rsidRPr="00B15C11">
        <w:fldChar w:fldCharType="separate"/>
      </w:r>
      <w:r w:rsidR="00565CC3" w:rsidRPr="00B15C11">
        <w:t xml:space="preserve">Рисунок </w:t>
      </w:r>
      <w:r w:rsidR="00565CC3">
        <w:t>7</w:t>
      </w:r>
      <w:r w:rsidRPr="00B15C11">
        <w:fldChar w:fldCharType="end"/>
      </w:r>
      <w:r w:rsidRPr="00B15C11">
        <w:t xml:space="preserve">, 1). Возможно переключение между страницами, а также переход на первую </w:t>
      </w:r>
      <w:r w:rsidR="008C22E6" w:rsidRPr="00B15C11">
        <w:t xml:space="preserve">или последнюю </w:t>
      </w:r>
      <w:r w:rsidRPr="00B15C11">
        <w:t xml:space="preserve">страницу списка. </w:t>
      </w:r>
      <w:r w:rsidR="001165D3" w:rsidRPr="00B15C11">
        <w:t>Количество отображаемых на странице записей мен</w:t>
      </w:r>
      <w:r w:rsidR="00BE3495">
        <w:t xml:space="preserve">яется </w:t>
      </w:r>
      <w:r w:rsidR="001165D3" w:rsidRPr="00B15C11">
        <w:t>в настройках пагинации (</w:t>
      </w:r>
      <w:r w:rsidR="00C63900">
        <w:t xml:space="preserve">см. </w:t>
      </w:r>
      <w:r w:rsidR="00DE54A2" w:rsidRPr="00B15C11">
        <w:fldChar w:fldCharType="begin"/>
      </w:r>
      <w:r w:rsidR="00DE54A2" w:rsidRPr="00B15C11">
        <w:instrText xml:space="preserve"> REF _Ref89430164 \h </w:instrText>
      </w:r>
      <w:r w:rsidR="00783B3A" w:rsidRPr="00B15C11">
        <w:instrText xml:space="preserve"> \* MERGEFORMAT </w:instrText>
      </w:r>
      <w:r w:rsidR="00DE54A2" w:rsidRPr="00B15C11">
        <w:fldChar w:fldCharType="separate"/>
      </w:r>
      <w:r w:rsidR="00565CC3" w:rsidRPr="00B15C11">
        <w:t xml:space="preserve">Рисунок </w:t>
      </w:r>
      <w:r w:rsidR="00565CC3">
        <w:t>7</w:t>
      </w:r>
      <w:r w:rsidR="00DE54A2" w:rsidRPr="00B15C11">
        <w:fldChar w:fldCharType="end"/>
      </w:r>
      <w:r w:rsidR="00B9542C" w:rsidRPr="00B15C11">
        <w:t>, 2</w:t>
      </w:r>
      <w:r w:rsidR="001165D3" w:rsidRPr="00B15C11">
        <w:t>). Доступны</w:t>
      </w:r>
      <w:r w:rsidR="00B15C11" w:rsidRPr="00B15C11">
        <w:t>е</w:t>
      </w:r>
      <w:r w:rsidR="001165D3" w:rsidRPr="00B15C11">
        <w:t xml:space="preserve"> значения: 15, 30, 45 записей на странице.</w:t>
      </w:r>
    </w:p>
    <w:p w14:paraId="7FEFB61E" w14:textId="79674666" w:rsidR="001165D3" w:rsidRPr="00C20D54" w:rsidRDefault="003B57A7" w:rsidP="00B15C11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076BA0E1" wp14:editId="39AB5653">
            <wp:extent cx="5838669" cy="3296747"/>
            <wp:effectExtent l="19050" t="19050" r="10160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669" cy="32967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BB88" w14:textId="6B6815CB" w:rsidR="003B57A7" w:rsidRPr="00B15C11" w:rsidRDefault="003B57A7" w:rsidP="00B15C11">
      <w:pPr>
        <w:pStyle w:val="afffffff8"/>
      </w:pPr>
      <w:bookmarkStart w:id="114" w:name="_Ref89430164"/>
      <w:r w:rsidRPr="00B15C11">
        <w:t xml:space="preserve">Рисунок </w:t>
      </w:r>
      <w:r w:rsidR="003B6A3D">
        <w:fldChar w:fldCharType="begin"/>
      </w:r>
      <w:r w:rsidR="003B6A3D">
        <w:instrText xml:space="preserve"> SE</w:instrText>
      </w:r>
      <w:r w:rsidR="003B6A3D">
        <w:instrText xml:space="preserve">Q Рисунок \* ARABIC </w:instrText>
      </w:r>
      <w:r w:rsidR="003B6A3D">
        <w:fldChar w:fldCharType="separate"/>
      </w:r>
      <w:r w:rsidR="00565CC3">
        <w:rPr>
          <w:noProof/>
        </w:rPr>
        <w:t>7</w:t>
      </w:r>
      <w:r w:rsidR="003B6A3D">
        <w:rPr>
          <w:noProof/>
        </w:rPr>
        <w:fldChar w:fldCharType="end"/>
      </w:r>
      <w:bookmarkEnd w:id="114"/>
      <w:r w:rsidRPr="00B15C11">
        <w:t xml:space="preserve"> – </w:t>
      </w:r>
      <w:r w:rsidR="00423BE7" w:rsidRPr="00B15C11">
        <w:t>Настройка о</w:t>
      </w:r>
      <w:r w:rsidRPr="00B15C11">
        <w:t>тображени</w:t>
      </w:r>
      <w:r w:rsidR="00423BE7" w:rsidRPr="00B15C11">
        <w:t>я</w:t>
      </w:r>
      <w:r w:rsidRPr="00B15C11">
        <w:t xml:space="preserve"> количества записей</w:t>
      </w:r>
    </w:p>
    <w:p w14:paraId="025EBFA0" w14:textId="73D65CE8" w:rsidR="00003015" w:rsidRPr="00C20D54" w:rsidRDefault="00003015" w:rsidP="00BE3495">
      <w:pPr>
        <w:pStyle w:val="3f0"/>
      </w:pPr>
      <w:bookmarkStart w:id="115" w:name="_Ref89435160"/>
      <w:bookmarkStart w:id="116" w:name="_Toc167559921"/>
      <w:bookmarkEnd w:id="111"/>
      <w:r w:rsidRPr="00C20D54">
        <w:t xml:space="preserve">Фильтрация </w:t>
      </w:r>
      <w:bookmarkEnd w:id="115"/>
      <w:r w:rsidR="00C63900" w:rsidRPr="001F0A02">
        <w:rPr>
          <w:rFonts w:eastAsia="Times New Roman"/>
          <w:lang w:eastAsia="ru-RU"/>
        </w:rPr>
        <w:t>информации</w:t>
      </w:r>
      <w:bookmarkEnd w:id="116"/>
    </w:p>
    <w:p w14:paraId="79AA2399" w14:textId="10E1C8C3" w:rsidR="0068205E" w:rsidRDefault="00702DC8" w:rsidP="00B15C11">
      <w:pPr>
        <w:pStyle w:val="af2"/>
      </w:pPr>
      <w:bookmarkStart w:id="117" w:name="_Hlk89771339"/>
      <w:bookmarkStart w:id="118" w:name="_Hlk89785169"/>
      <w:r w:rsidRPr="00C20D54">
        <w:t xml:space="preserve">В Подсистеме существует возможность гибко настроить отображение списка медицинских </w:t>
      </w:r>
      <w:r>
        <w:t xml:space="preserve">и фармацевтических </w:t>
      </w:r>
      <w:r w:rsidRPr="00C20D54">
        <w:t>работников и найти определенную карточку</w:t>
      </w:r>
      <w:r>
        <w:t xml:space="preserve">. </w:t>
      </w:r>
      <w:r w:rsidR="00003015" w:rsidRPr="00C20D54">
        <w:t xml:space="preserve">В </w:t>
      </w:r>
      <w:r w:rsidR="00BE3495">
        <w:t>форме</w:t>
      </w:r>
      <w:r w:rsidR="00C63900">
        <w:t xml:space="preserve"> д</w:t>
      </w:r>
      <w:r w:rsidR="00A84709" w:rsidRPr="00C63900">
        <w:t xml:space="preserve">оступны </w:t>
      </w:r>
      <w:r w:rsidR="0068205E">
        <w:t xml:space="preserve">следующие </w:t>
      </w:r>
      <w:r w:rsidR="00A84709" w:rsidRPr="00C63900">
        <w:t xml:space="preserve">варианты фильтрации: </w:t>
      </w:r>
    </w:p>
    <w:p w14:paraId="0931E308" w14:textId="2FA0BD57" w:rsidR="0068205E" w:rsidRDefault="00A84709" w:rsidP="0068205E">
      <w:pPr>
        <w:pStyle w:val="17"/>
      </w:pPr>
      <w:r w:rsidRPr="00C63900">
        <w:t>быстрый фильтр</w:t>
      </w:r>
      <w:r w:rsidR="0068205E">
        <w:t>;</w:t>
      </w:r>
      <w:r w:rsidRPr="00C63900">
        <w:t xml:space="preserve"> </w:t>
      </w:r>
    </w:p>
    <w:p w14:paraId="2E11CE80" w14:textId="77777777" w:rsidR="0068205E" w:rsidRDefault="00A84709" w:rsidP="0068205E">
      <w:pPr>
        <w:pStyle w:val="17"/>
      </w:pPr>
      <w:r w:rsidRPr="00C63900">
        <w:t>расширенный фильтр.</w:t>
      </w:r>
      <w:r w:rsidR="00B63053" w:rsidRPr="00C63900">
        <w:t xml:space="preserve"> </w:t>
      </w:r>
    </w:p>
    <w:p w14:paraId="5F58BBAD" w14:textId="343C530F" w:rsidR="00127669" w:rsidRPr="0068205E" w:rsidRDefault="00B63053" w:rsidP="00B15C11">
      <w:pPr>
        <w:pStyle w:val="af2"/>
      </w:pPr>
      <w:r w:rsidRPr="00C63900">
        <w:t xml:space="preserve">Перечень полей, по которым осуществляется поиск, представлен в таблице </w:t>
      </w:r>
      <w:r w:rsidR="007119D8" w:rsidRPr="00C63900">
        <w:t xml:space="preserve">ниже </w:t>
      </w:r>
      <w:r w:rsidRPr="00C63900">
        <w:t>(</w:t>
      </w:r>
      <w:r w:rsidR="007119D8" w:rsidRPr="00C63900">
        <w:t xml:space="preserve">см. </w:t>
      </w:r>
      <w:r w:rsidR="00BB200E" w:rsidRPr="00C63900">
        <w:fldChar w:fldCharType="begin"/>
      </w:r>
      <w:r w:rsidR="00BB200E" w:rsidRPr="00C63900">
        <w:instrText xml:space="preserve"> REF _Ref89771007 \h </w:instrText>
      </w:r>
      <w:r w:rsidR="00783B3A" w:rsidRPr="00C63900">
        <w:instrText xml:space="preserve"> \* MERGEFORMAT </w:instrText>
      </w:r>
      <w:r w:rsidR="00BB200E" w:rsidRPr="00C63900">
        <w:fldChar w:fldCharType="separate"/>
      </w:r>
      <w:r w:rsidR="00565CC3" w:rsidRPr="00C20D54">
        <w:t xml:space="preserve">Таблица </w:t>
      </w:r>
      <w:r w:rsidR="00565CC3">
        <w:t>2</w:t>
      </w:r>
      <w:r w:rsidR="00BB200E" w:rsidRPr="00C63900">
        <w:fldChar w:fldCharType="end"/>
      </w:r>
      <w:r w:rsidRPr="00C63900">
        <w:t>).</w:t>
      </w:r>
      <w:r w:rsidR="00A44C2D" w:rsidRPr="00C63900">
        <w:t xml:space="preserve"> В полях с текстовым и числовым форматом ввода поиск осуществляется при вводе тре</w:t>
      </w:r>
      <w:r w:rsidR="00A44C2D" w:rsidRPr="00C20D54">
        <w:rPr>
          <w:color w:val="000000" w:themeColor="text1"/>
        </w:rPr>
        <w:t xml:space="preserve">х символов и более. </w:t>
      </w:r>
      <w:r w:rsidR="00BE3495">
        <w:t>Для</w:t>
      </w:r>
      <w:r w:rsidR="00127669" w:rsidRPr="00C20D54">
        <w:t xml:space="preserve"> фильтраци</w:t>
      </w:r>
      <w:r w:rsidR="00BE3495">
        <w:t xml:space="preserve">и </w:t>
      </w:r>
      <w:r w:rsidR="00127669" w:rsidRPr="00C20D54">
        <w:t>списка</w:t>
      </w:r>
      <w:r w:rsidR="00B15C11">
        <w:t xml:space="preserve"> </w:t>
      </w:r>
      <w:r w:rsidR="00C63900">
        <w:t xml:space="preserve">необходимо </w:t>
      </w:r>
      <w:r w:rsidR="00B15C11">
        <w:t>в</w:t>
      </w:r>
      <w:r w:rsidR="00127669" w:rsidRPr="00C20D54">
        <w:t>ве</w:t>
      </w:r>
      <w:r w:rsidR="00C63900">
        <w:t xml:space="preserve">сти </w:t>
      </w:r>
      <w:r w:rsidR="00127669" w:rsidRPr="00C20D54">
        <w:t>параметры поиска и наж</w:t>
      </w:r>
      <w:r w:rsidR="00BE3495">
        <w:t xml:space="preserve">ать </w:t>
      </w:r>
      <w:r w:rsidR="00127669" w:rsidRPr="00C20D54">
        <w:t xml:space="preserve">кнопку «Применить». </w:t>
      </w:r>
      <w:r w:rsidR="00BE3495">
        <w:t>Для о</w:t>
      </w:r>
      <w:r w:rsidR="00127669" w:rsidRPr="00C20D54">
        <w:rPr>
          <w:color w:val="000000" w:themeColor="text1"/>
        </w:rPr>
        <w:t>ткрыт</w:t>
      </w:r>
      <w:r w:rsidR="00BE3495">
        <w:rPr>
          <w:color w:val="000000" w:themeColor="text1"/>
        </w:rPr>
        <w:t xml:space="preserve">ия </w:t>
      </w:r>
      <w:r w:rsidR="00127669" w:rsidRPr="00C20D54">
        <w:rPr>
          <w:color w:val="000000" w:themeColor="text1"/>
        </w:rPr>
        <w:t>полн</w:t>
      </w:r>
      <w:r w:rsidR="00BE3495">
        <w:rPr>
          <w:color w:val="000000" w:themeColor="text1"/>
        </w:rPr>
        <w:t xml:space="preserve">ого </w:t>
      </w:r>
      <w:r w:rsidR="00127669" w:rsidRPr="00C20D54">
        <w:rPr>
          <w:color w:val="000000" w:themeColor="text1"/>
        </w:rPr>
        <w:t>списк</w:t>
      </w:r>
      <w:r w:rsidR="00BE3495">
        <w:rPr>
          <w:color w:val="000000" w:themeColor="text1"/>
        </w:rPr>
        <w:t>а</w:t>
      </w:r>
      <w:r w:rsidR="00127669" w:rsidRPr="00C20D54">
        <w:rPr>
          <w:color w:val="000000" w:themeColor="text1"/>
        </w:rPr>
        <w:t xml:space="preserve"> полей фильтрации</w:t>
      </w:r>
      <w:r w:rsidR="00C63900">
        <w:rPr>
          <w:color w:val="000000" w:themeColor="text1"/>
        </w:rPr>
        <w:t xml:space="preserve"> </w:t>
      </w:r>
      <w:r w:rsidR="0068205E">
        <w:rPr>
          <w:color w:val="000000" w:themeColor="text1"/>
        </w:rPr>
        <w:t>требуется</w:t>
      </w:r>
      <w:r w:rsidR="00C63900">
        <w:rPr>
          <w:color w:val="000000" w:themeColor="text1"/>
        </w:rPr>
        <w:t xml:space="preserve"> </w:t>
      </w:r>
      <w:r w:rsidR="00127669" w:rsidRPr="00C20D54">
        <w:rPr>
          <w:color w:val="000000" w:themeColor="text1"/>
        </w:rPr>
        <w:t>наж</w:t>
      </w:r>
      <w:r w:rsidR="00C63900">
        <w:rPr>
          <w:color w:val="000000" w:themeColor="text1"/>
        </w:rPr>
        <w:t xml:space="preserve">ать </w:t>
      </w:r>
      <w:r w:rsidR="00127669" w:rsidRPr="00C20D54">
        <w:rPr>
          <w:color w:val="000000" w:themeColor="text1"/>
        </w:rPr>
        <w:t>кнопку «Расширенный фильтр».</w:t>
      </w:r>
      <w:r w:rsidR="00B15C11">
        <w:rPr>
          <w:color w:val="000000" w:themeColor="text1"/>
        </w:rPr>
        <w:t xml:space="preserve"> </w:t>
      </w:r>
      <w:r w:rsidR="00127669" w:rsidRPr="00C20D54">
        <w:rPr>
          <w:color w:val="000000" w:themeColor="text1"/>
        </w:rPr>
        <w:t xml:space="preserve">Отфильтрованный список будет отображен в нижней части страницы. </w:t>
      </w:r>
      <w:r w:rsidR="00BE3495">
        <w:rPr>
          <w:color w:val="000000" w:themeColor="text1"/>
        </w:rPr>
        <w:t xml:space="preserve">Для </w:t>
      </w:r>
      <w:r w:rsidR="00127669" w:rsidRPr="00C20D54">
        <w:rPr>
          <w:color w:val="000000" w:themeColor="text1"/>
        </w:rPr>
        <w:t>сброс</w:t>
      </w:r>
      <w:r w:rsidR="00BE3495">
        <w:rPr>
          <w:color w:val="000000" w:themeColor="text1"/>
        </w:rPr>
        <w:t xml:space="preserve">а </w:t>
      </w:r>
      <w:r w:rsidR="00127669" w:rsidRPr="0068205E">
        <w:t>фильтр</w:t>
      </w:r>
      <w:r w:rsidR="00BE3495">
        <w:t xml:space="preserve">ов </w:t>
      </w:r>
      <w:r w:rsidR="0068205E" w:rsidRPr="0068205E">
        <w:t xml:space="preserve">следует нажать на </w:t>
      </w:r>
      <w:r w:rsidR="00127669" w:rsidRPr="0068205E">
        <w:t xml:space="preserve">кнопку «Очистить». В списке будут отображены записи </w:t>
      </w:r>
      <w:r w:rsidR="007119D8" w:rsidRPr="0068205E">
        <w:t xml:space="preserve">всех </w:t>
      </w:r>
      <w:r w:rsidR="00E8195B" w:rsidRPr="0068205E">
        <w:t>медицинских и фармацевтических работник</w:t>
      </w:r>
      <w:r w:rsidR="00BE3495">
        <w:t>ов</w:t>
      </w:r>
      <w:r w:rsidR="00127669" w:rsidRPr="0068205E">
        <w:t>,</w:t>
      </w:r>
      <w:r w:rsidR="00BE3495">
        <w:t xml:space="preserve"> внесенных</w:t>
      </w:r>
      <w:r w:rsidR="00127669" w:rsidRPr="0068205E">
        <w:t xml:space="preserve"> в </w:t>
      </w:r>
      <w:r w:rsidR="0068205E">
        <w:t>Подсистем</w:t>
      </w:r>
      <w:r w:rsidR="00BE3495">
        <w:t>у</w:t>
      </w:r>
      <w:r w:rsidR="00127669" w:rsidRPr="0068205E">
        <w:t>.</w:t>
      </w:r>
    </w:p>
    <w:p w14:paraId="2C6E9FDA" w14:textId="3B4DDEBF" w:rsidR="00A44C2D" w:rsidRPr="00C20D54" w:rsidRDefault="00BB200E" w:rsidP="00B15C11">
      <w:pPr>
        <w:pStyle w:val="afffffffff4"/>
      </w:pPr>
      <w:bookmarkStart w:id="119" w:name="_Ref89771007"/>
      <w:bookmarkStart w:id="120" w:name="_Ref104247521"/>
      <w:bookmarkStart w:id="121" w:name="_Hlk89772382"/>
      <w:bookmarkEnd w:id="117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</w:t>
      </w:r>
      <w:r w:rsidR="00EE3A8F" w:rsidRPr="00C20D54">
        <w:rPr>
          <w:noProof/>
        </w:rPr>
        <w:fldChar w:fldCharType="end"/>
      </w:r>
      <w:bookmarkEnd w:id="119"/>
      <w:r w:rsidRPr="00C20D54">
        <w:t xml:space="preserve"> </w:t>
      </w:r>
      <w:r w:rsidR="00A44C2D" w:rsidRPr="00456476">
        <w:t xml:space="preserve">– </w:t>
      </w:r>
      <w:r w:rsidR="00A44C2D" w:rsidRPr="00C20D54">
        <w:t>Поля</w:t>
      </w:r>
      <w:r w:rsidR="00456476">
        <w:t xml:space="preserve"> поиска и </w:t>
      </w:r>
      <w:r w:rsidR="00A44C2D" w:rsidRPr="00C20D54">
        <w:t>фильтрации списка</w:t>
      </w:r>
      <w:bookmarkEnd w:id="120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45"/>
        <w:gridCol w:w="2282"/>
        <w:gridCol w:w="3244"/>
        <w:gridCol w:w="2973"/>
      </w:tblGrid>
      <w:tr w:rsidR="00950CD2" w:rsidRPr="00C20D54" w14:paraId="0ED44ABA" w14:textId="77777777" w:rsidTr="0068205E">
        <w:trPr>
          <w:tblHeader/>
        </w:trPr>
        <w:tc>
          <w:tcPr>
            <w:tcW w:w="452" w:type="pct"/>
          </w:tcPr>
          <w:bookmarkEnd w:id="121"/>
          <w:p w14:paraId="505C14D1" w14:textId="046B201A" w:rsidR="00950CD2" w:rsidRPr="00AA2930" w:rsidRDefault="00950CD2" w:rsidP="0066452F">
            <w:pPr>
              <w:pStyle w:val="108"/>
              <w:ind w:left="57"/>
              <w:rPr>
                <w:rFonts w:eastAsia="Times New Roman"/>
              </w:rPr>
            </w:pPr>
            <w:r w:rsidRPr="00AA2930">
              <w:rPr>
                <w:rFonts w:eastAsia="Times New Roman"/>
              </w:rPr>
              <w:t>№</w:t>
            </w:r>
          </w:p>
        </w:tc>
        <w:tc>
          <w:tcPr>
            <w:tcW w:w="1221" w:type="pct"/>
          </w:tcPr>
          <w:p w14:paraId="7F1997C3" w14:textId="649C0441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736" w:type="pct"/>
          </w:tcPr>
          <w:p w14:paraId="13E00FB3" w14:textId="753B517F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Описание</w:t>
            </w:r>
          </w:p>
        </w:tc>
        <w:tc>
          <w:tcPr>
            <w:tcW w:w="1591" w:type="pct"/>
          </w:tcPr>
          <w:p w14:paraId="15C7033F" w14:textId="5892F447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Формат ввода</w:t>
            </w:r>
          </w:p>
        </w:tc>
      </w:tr>
      <w:tr w:rsidR="00950CD2" w:rsidRPr="00C20D54" w14:paraId="26D24A0D" w14:textId="77777777" w:rsidTr="0068205E">
        <w:tc>
          <w:tcPr>
            <w:tcW w:w="452" w:type="pct"/>
          </w:tcPr>
          <w:p w14:paraId="0A7BE34A" w14:textId="77777777" w:rsidR="00950CD2" w:rsidRPr="00AA2930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0875B5F6" w14:textId="779782A5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Быстрый фильтр</w:t>
            </w:r>
          </w:p>
        </w:tc>
      </w:tr>
      <w:tr w:rsidR="00950CD2" w:rsidRPr="00C20D54" w14:paraId="741E9181" w14:textId="77777777" w:rsidTr="0068205E">
        <w:tc>
          <w:tcPr>
            <w:tcW w:w="452" w:type="pct"/>
          </w:tcPr>
          <w:p w14:paraId="09243D45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5420608" w14:textId="4DCB3E5C" w:rsidR="00950CD2" w:rsidRPr="00C20D54" w:rsidRDefault="00950CD2" w:rsidP="006103FE">
            <w:pPr>
              <w:pStyle w:val="104"/>
            </w:pPr>
            <w:r w:rsidRPr="00C20D54">
              <w:t>Фамилия</w:t>
            </w:r>
          </w:p>
        </w:tc>
        <w:tc>
          <w:tcPr>
            <w:tcW w:w="1736" w:type="pct"/>
          </w:tcPr>
          <w:p w14:paraId="30EE5246" w14:textId="4DCBB770" w:rsidR="00950CD2" w:rsidRPr="00C20D54" w:rsidRDefault="00950CD2" w:rsidP="006103FE">
            <w:pPr>
              <w:pStyle w:val="104"/>
            </w:pPr>
            <w:r w:rsidRPr="00C20D54">
              <w:t>Фамилия работника</w:t>
            </w:r>
          </w:p>
        </w:tc>
        <w:tc>
          <w:tcPr>
            <w:tcW w:w="1591" w:type="pct"/>
          </w:tcPr>
          <w:p w14:paraId="41D71A73" w14:textId="2698DCBB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100D792F" w14:textId="77777777" w:rsidTr="0068205E">
        <w:tc>
          <w:tcPr>
            <w:tcW w:w="452" w:type="pct"/>
          </w:tcPr>
          <w:p w14:paraId="511CDA49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53C0F900" w14:textId="4E4F3E7B" w:rsidR="00950CD2" w:rsidRPr="00C20D54" w:rsidRDefault="00950CD2" w:rsidP="006103FE">
            <w:pPr>
              <w:pStyle w:val="104"/>
            </w:pPr>
            <w:r w:rsidRPr="00C20D54">
              <w:t>Имя</w:t>
            </w:r>
          </w:p>
        </w:tc>
        <w:tc>
          <w:tcPr>
            <w:tcW w:w="1736" w:type="pct"/>
          </w:tcPr>
          <w:p w14:paraId="2D1D47A6" w14:textId="41654396" w:rsidR="00950CD2" w:rsidRPr="00C20D54" w:rsidRDefault="00950CD2" w:rsidP="006103FE">
            <w:pPr>
              <w:pStyle w:val="104"/>
            </w:pPr>
            <w:r w:rsidRPr="00C20D54">
              <w:t>Имя работника</w:t>
            </w:r>
          </w:p>
        </w:tc>
        <w:tc>
          <w:tcPr>
            <w:tcW w:w="1591" w:type="pct"/>
          </w:tcPr>
          <w:p w14:paraId="57526C31" w14:textId="5BA3B561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0EE6D557" w14:textId="77777777" w:rsidTr="0068205E">
        <w:tc>
          <w:tcPr>
            <w:tcW w:w="452" w:type="pct"/>
          </w:tcPr>
          <w:p w14:paraId="1F1492EC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2079D854" w14:textId="5AEF080C" w:rsidR="00950CD2" w:rsidRPr="00C20D54" w:rsidRDefault="00950CD2" w:rsidP="006103FE">
            <w:pPr>
              <w:pStyle w:val="104"/>
            </w:pPr>
            <w:r w:rsidRPr="00C20D54">
              <w:t>Отчество</w:t>
            </w:r>
          </w:p>
        </w:tc>
        <w:tc>
          <w:tcPr>
            <w:tcW w:w="1736" w:type="pct"/>
          </w:tcPr>
          <w:p w14:paraId="7D6CC356" w14:textId="14091C3D" w:rsidR="00950CD2" w:rsidRPr="00C20D54" w:rsidRDefault="00950CD2" w:rsidP="006103FE">
            <w:pPr>
              <w:pStyle w:val="104"/>
            </w:pPr>
            <w:r w:rsidRPr="00C20D54">
              <w:t>Отчество работника</w:t>
            </w:r>
          </w:p>
        </w:tc>
        <w:tc>
          <w:tcPr>
            <w:tcW w:w="1591" w:type="pct"/>
          </w:tcPr>
          <w:p w14:paraId="508EBC9E" w14:textId="5F108DE9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59DEC89F" w14:textId="77777777" w:rsidTr="0068205E">
        <w:tc>
          <w:tcPr>
            <w:tcW w:w="452" w:type="pct"/>
          </w:tcPr>
          <w:p w14:paraId="2454E908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741B29F3" w14:textId="034D979E" w:rsidR="00950CD2" w:rsidRPr="00C20D54" w:rsidRDefault="00950CD2" w:rsidP="006103FE">
            <w:pPr>
              <w:pStyle w:val="104"/>
            </w:pPr>
            <w:r w:rsidRPr="00C20D54">
              <w:t>OID работника</w:t>
            </w:r>
          </w:p>
        </w:tc>
        <w:tc>
          <w:tcPr>
            <w:tcW w:w="1736" w:type="pct"/>
          </w:tcPr>
          <w:p w14:paraId="51253B66" w14:textId="79A6ADC7" w:rsidR="00950CD2" w:rsidRPr="00C20D54" w:rsidRDefault="00950CD2" w:rsidP="006103FE">
            <w:pPr>
              <w:pStyle w:val="104"/>
            </w:pPr>
            <w:r w:rsidRPr="00C20D54">
              <w:t>Идентификационный номер работника</w:t>
            </w:r>
            <w:r>
              <w:t xml:space="preserve"> в Подсистеме</w:t>
            </w:r>
          </w:p>
        </w:tc>
        <w:tc>
          <w:tcPr>
            <w:tcW w:w="1591" w:type="pct"/>
          </w:tcPr>
          <w:p w14:paraId="1C649618" w14:textId="77777777" w:rsidR="00950CD2" w:rsidRPr="00C20D54" w:rsidRDefault="00950CD2" w:rsidP="006103FE">
            <w:pPr>
              <w:pStyle w:val="104"/>
            </w:pPr>
            <w:r w:rsidRPr="00C20D54">
              <w:t>Числовой</w:t>
            </w:r>
          </w:p>
        </w:tc>
      </w:tr>
      <w:tr w:rsidR="00950CD2" w:rsidRPr="00C20D54" w14:paraId="441325C6" w14:textId="77777777" w:rsidTr="0068205E">
        <w:tc>
          <w:tcPr>
            <w:tcW w:w="452" w:type="pct"/>
          </w:tcPr>
          <w:p w14:paraId="0EC7EB9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5C2E2DCC" w14:textId="5099BFB9" w:rsidR="00950CD2" w:rsidRPr="00C20D54" w:rsidRDefault="00950CD2" w:rsidP="006103FE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736" w:type="pct"/>
          </w:tcPr>
          <w:p w14:paraId="729FE264" w14:textId="6D45FB0C" w:rsidR="00950CD2" w:rsidRPr="00C20D54" w:rsidRDefault="00950CD2" w:rsidP="006103FE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, в котором на данный момент </w:t>
            </w:r>
            <w:r w:rsidR="0072680C">
              <w:t>трудоустроен</w:t>
            </w:r>
            <w:r>
              <w:t xml:space="preserve"> работник</w:t>
            </w:r>
          </w:p>
        </w:tc>
        <w:tc>
          <w:tcPr>
            <w:tcW w:w="1591" w:type="pct"/>
          </w:tcPr>
          <w:p w14:paraId="7ABD1D1F" w14:textId="308A367D" w:rsidR="00950CD2" w:rsidRPr="00C20D54" w:rsidRDefault="00950CD2" w:rsidP="006103FE">
            <w:pPr>
              <w:pStyle w:val="104"/>
            </w:pPr>
            <w:r w:rsidRPr="00C20D54">
              <w:t xml:space="preserve">Выбор из списка </w:t>
            </w:r>
            <w:r>
              <w:t>(</w:t>
            </w:r>
            <w:r w:rsidRPr="00C20D54">
              <w:t>доступно одно значение)</w:t>
            </w:r>
          </w:p>
        </w:tc>
      </w:tr>
      <w:tr w:rsidR="00950CD2" w:rsidRPr="00C20D54" w14:paraId="05AC3C4A" w14:textId="77777777" w:rsidTr="0068205E">
        <w:tc>
          <w:tcPr>
            <w:tcW w:w="452" w:type="pct"/>
          </w:tcPr>
          <w:p w14:paraId="36F8A4F5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FEEAA55" w14:textId="26A58554" w:rsidR="00950CD2" w:rsidRPr="00C20D54" w:rsidRDefault="00950CD2" w:rsidP="006103FE">
            <w:pPr>
              <w:pStyle w:val="104"/>
            </w:pPr>
            <w:r w:rsidRPr="00C20D54">
              <w:t>Организация</w:t>
            </w:r>
          </w:p>
        </w:tc>
        <w:tc>
          <w:tcPr>
            <w:tcW w:w="1736" w:type="pct"/>
          </w:tcPr>
          <w:p w14:paraId="320969CE" w14:textId="4FEA257C" w:rsidR="00950CD2" w:rsidRPr="00C20D54" w:rsidRDefault="00950CD2" w:rsidP="006103FE">
            <w:pPr>
              <w:pStyle w:val="104"/>
            </w:pPr>
            <w:r w:rsidRPr="00C20D54">
              <w:t xml:space="preserve">Организация, в которой на данный момент </w:t>
            </w:r>
            <w:r w:rsidR="0072680C">
              <w:t>трудоустроен</w:t>
            </w:r>
            <w:r>
              <w:t xml:space="preserve"> работник</w:t>
            </w:r>
          </w:p>
        </w:tc>
        <w:tc>
          <w:tcPr>
            <w:tcW w:w="1591" w:type="pct"/>
          </w:tcPr>
          <w:p w14:paraId="2E2CBF1B" w14:textId="4628CF66" w:rsidR="00950CD2" w:rsidRPr="00C20D54" w:rsidRDefault="00950CD2" w:rsidP="006103FE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несколько значений)</w:t>
            </w:r>
          </w:p>
        </w:tc>
      </w:tr>
      <w:tr w:rsidR="00950CD2" w:rsidRPr="00C20D54" w14:paraId="3CC8EFD4" w14:textId="77777777" w:rsidTr="0068205E">
        <w:tc>
          <w:tcPr>
            <w:tcW w:w="452" w:type="pct"/>
          </w:tcPr>
          <w:p w14:paraId="6D8AC7C2" w14:textId="77777777" w:rsidR="00950CD2" w:rsidRPr="00AA2930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4109FA2" w14:textId="7BDD22BE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Расширенный фильтр</w:t>
            </w:r>
          </w:p>
        </w:tc>
      </w:tr>
      <w:tr w:rsidR="00950CD2" w:rsidRPr="00C20D54" w14:paraId="4832A02C" w14:textId="77777777" w:rsidTr="0068205E">
        <w:trPr>
          <w:hidden/>
        </w:trPr>
        <w:tc>
          <w:tcPr>
            <w:tcW w:w="452" w:type="pct"/>
          </w:tcPr>
          <w:p w14:paraId="76F1A887" w14:textId="77777777" w:rsidR="006103FE" w:rsidRPr="00AA2930" w:rsidRDefault="006103FE" w:rsidP="00977327">
            <w:pPr>
              <w:pStyle w:val="afc"/>
              <w:numPr>
                <w:ilvl w:val="0"/>
                <w:numId w:val="23"/>
              </w:numPr>
              <w:ind w:left="57"/>
              <w:contextualSpacing w:val="0"/>
              <w:jc w:val="center"/>
              <w:rPr>
                <w:rFonts w:eastAsia="Times New Roman"/>
                <w:vanish/>
                <w:sz w:val="20"/>
                <w:szCs w:val="20"/>
              </w:rPr>
            </w:pPr>
          </w:p>
          <w:p w14:paraId="44C8BB01" w14:textId="4B7C345D" w:rsidR="006103FE" w:rsidRPr="00AA2930" w:rsidRDefault="006103FE" w:rsidP="0066452F">
            <w:pPr>
              <w:pStyle w:val="20"/>
              <w:ind w:left="57"/>
              <w:rPr>
                <w:rFonts w:eastAsia="Times New Roman"/>
                <w:sz w:val="20"/>
                <w:szCs w:val="20"/>
              </w:rPr>
            </w:pPr>
          </w:p>
          <w:p w14:paraId="27FCADF6" w14:textId="5165ADC8" w:rsidR="00950CD2" w:rsidRPr="00AA2930" w:rsidRDefault="00950CD2" w:rsidP="0066452F">
            <w:pPr>
              <w:pStyle w:val="1022"/>
              <w:numPr>
                <w:ilvl w:val="0"/>
                <w:numId w:val="0"/>
              </w:numPr>
              <w:ind w:left="57"/>
              <w:jc w:val="both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3808E47F" w14:textId="001E5DAF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«Персональные данные»</w:t>
            </w:r>
          </w:p>
        </w:tc>
      </w:tr>
      <w:tr w:rsidR="00950CD2" w:rsidRPr="00C20D54" w14:paraId="73E34AE3" w14:textId="77777777" w:rsidTr="0068205E">
        <w:tc>
          <w:tcPr>
            <w:tcW w:w="452" w:type="pct"/>
          </w:tcPr>
          <w:p w14:paraId="5CA5784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2D2E5EEE" w14:textId="23AA705D" w:rsidR="00950CD2" w:rsidRPr="00C20D54" w:rsidRDefault="00950CD2" w:rsidP="006103FE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736" w:type="pct"/>
          </w:tcPr>
          <w:p w14:paraId="66FCA5CD" w14:textId="77974E7F" w:rsidR="00950CD2" w:rsidRPr="00C20D54" w:rsidRDefault="00950CD2" w:rsidP="006103FE">
            <w:pPr>
              <w:pStyle w:val="104"/>
            </w:pPr>
            <w:r w:rsidRPr="00C20D54">
              <w:t xml:space="preserve">Гражданство </w:t>
            </w:r>
            <w:r>
              <w:t>работника</w:t>
            </w:r>
          </w:p>
        </w:tc>
        <w:tc>
          <w:tcPr>
            <w:tcW w:w="1591" w:type="pct"/>
          </w:tcPr>
          <w:p w14:paraId="0571A568" w14:textId="5EF73AD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F138653" w14:textId="77777777" w:rsidTr="0068205E">
        <w:tc>
          <w:tcPr>
            <w:tcW w:w="452" w:type="pct"/>
          </w:tcPr>
          <w:p w14:paraId="5BF8B977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2051073" w14:textId="53040320" w:rsidR="00950CD2" w:rsidRPr="00C20D54" w:rsidRDefault="00950CD2" w:rsidP="006103FE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736" w:type="pct"/>
          </w:tcPr>
          <w:p w14:paraId="1754AB1A" w14:textId="0E62841D" w:rsidR="00950CD2" w:rsidRPr="00C20D54" w:rsidRDefault="00950CD2" w:rsidP="006103FE">
            <w:pPr>
              <w:pStyle w:val="104"/>
            </w:pPr>
            <w:r w:rsidRPr="00C20D54">
              <w:t xml:space="preserve">Тип документа </w:t>
            </w:r>
            <w:r>
              <w:t>работника</w:t>
            </w:r>
          </w:p>
        </w:tc>
        <w:tc>
          <w:tcPr>
            <w:tcW w:w="1591" w:type="pct"/>
          </w:tcPr>
          <w:p w14:paraId="2634B514" w14:textId="40F112F0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9DB5335" w14:textId="77777777" w:rsidTr="0068205E">
        <w:tc>
          <w:tcPr>
            <w:tcW w:w="452" w:type="pct"/>
          </w:tcPr>
          <w:p w14:paraId="640CD5AE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5C5BCAC" w14:textId="6FEFF813" w:rsidR="00950CD2" w:rsidRPr="00C20D54" w:rsidRDefault="00950CD2" w:rsidP="006103FE">
            <w:pPr>
              <w:pStyle w:val="104"/>
            </w:pPr>
            <w:r w:rsidRPr="00C20D54">
              <w:t>Серия и номер документа</w:t>
            </w:r>
          </w:p>
        </w:tc>
        <w:tc>
          <w:tcPr>
            <w:tcW w:w="1736" w:type="pct"/>
          </w:tcPr>
          <w:p w14:paraId="0DE3C477" w14:textId="5648BE2E" w:rsidR="00950CD2" w:rsidRPr="00C20D54" w:rsidRDefault="00950CD2" w:rsidP="006103FE">
            <w:pPr>
              <w:pStyle w:val="104"/>
            </w:pPr>
            <w:r w:rsidRPr="00C20D54">
              <w:t>Серия и номер документа, выбранного в поле «Тип документа»</w:t>
            </w:r>
          </w:p>
        </w:tc>
        <w:tc>
          <w:tcPr>
            <w:tcW w:w="1591" w:type="pct"/>
          </w:tcPr>
          <w:p w14:paraId="75F4C29F" w14:textId="1C706AA7" w:rsidR="00950CD2" w:rsidRPr="00C20D54" w:rsidRDefault="00950CD2" w:rsidP="006103FE">
            <w:pPr>
              <w:pStyle w:val="104"/>
            </w:pPr>
            <w:r w:rsidRPr="00C20D54">
              <w:t>Число. В качестве разделителя используется символ «/»</w:t>
            </w:r>
          </w:p>
        </w:tc>
      </w:tr>
      <w:tr w:rsidR="00950CD2" w:rsidRPr="00C20D54" w14:paraId="6F92A38A" w14:textId="77777777" w:rsidTr="0068205E">
        <w:trPr>
          <w:trHeight w:val="224"/>
        </w:trPr>
        <w:tc>
          <w:tcPr>
            <w:tcW w:w="452" w:type="pct"/>
          </w:tcPr>
          <w:p w14:paraId="337B45F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4A724BD" w14:textId="5B6E59E3" w:rsidR="00950CD2" w:rsidRPr="00C20D54" w:rsidRDefault="00950CD2" w:rsidP="006103FE">
            <w:pPr>
              <w:pStyle w:val="104"/>
            </w:pPr>
            <w:r w:rsidRPr="00C20D54">
              <w:t>Дата рождения от</w:t>
            </w:r>
          </w:p>
        </w:tc>
        <w:tc>
          <w:tcPr>
            <w:tcW w:w="1736" w:type="pct"/>
            <w:vMerge w:val="restart"/>
          </w:tcPr>
          <w:p w14:paraId="1B3918A4" w14:textId="471926B7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рождения </w:t>
            </w:r>
            <w:r>
              <w:t>работника</w:t>
            </w:r>
          </w:p>
        </w:tc>
        <w:tc>
          <w:tcPr>
            <w:tcW w:w="1591" w:type="pct"/>
            <w:vMerge w:val="restart"/>
          </w:tcPr>
          <w:p w14:paraId="787304F8" w14:textId="1CD8AA46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63826263" w14:textId="77777777" w:rsidTr="0068205E">
        <w:tc>
          <w:tcPr>
            <w:tcW w:w="452" w:type="pct"/>
          </w:tcPr>
          <w:p w14:paraId="461F69E4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1C003C99" w14:textId="1B37C8CF" w:rsidR="00950CD2" w:rsidRPr="00C20D54" w:rsidRDefault="00950CD2" w:rsidP="006103FE">
            <w:pPr>
              <w:pStyle w:val="104"/>
            </w:pPr>
            <w:r w:rsidRPr="00C20D54">
              <w:t>Дата рождения до</w:t>
            </w:r>
          </w:p>
        </w:tc>
        <w:tc>
          <w:tcPr>
            <w:tcW w:w="1736" w:type="pct"/>
            <w:vMerge/>
          </w:tcPr>
          <w:p w14:paraId="50216FFB" w14:textId="4FC638CF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2DD1C514" w14:textId="2B031A3C" w:rsidR="00950CD2" w:rsidRPr="00C20D54" w:rsidRDefault="00950CD2" w:rsidP="006103FE">
            <w:pPr>
              <w:pStyle w:val="104"/>
            </w:pPr>
          </w:p>
        </w:tc>
      </w:tr>
      <w:tr w:rsidR="00950CD2" w:rsidRPr="00C20D54" w14:paraId="314E715B" w14:textId="77777777" w:rsidTr="0068205E">
        <w:tc>
          <w:tcPr>
            <w:tcW w:w="452" w:type="pct"/>
          </w:tcPr>
          <w:p w14:paraId="0CBF0E43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1957F6B8" w14:textId="3E2E2E9D" w:rsidR="00950CD2" w:rsidRPr="00C20D54" w:rsidRDefault="00950CD2" w:rsidP="006103FE">
            <w:pPr>
              <w:pStyle w:val="104"/>
            </w:pPr>
            <w:r w:rsidRPr="00C20D54">
              <w:t>СНИЛС</w:t>
            </w:r>
          </w:p>
        </w:tc>
        <w:tc>
          <w:tcPr>
            <w:tcW w:w="1736" w:type="pct"/>
          </w:tcPr>
          <w:p w14:paraId="5EA0A85D" w14:textId="3DB497AB" w:rsidR="00950CD2" w:rsidRPr="00C20D54" w:rsidRDefault="00950CD2" w:rsidP="006103FE">
            <w:pPr>
              <w:pStyle w:val="104"/>
            </w:pPr>
            <w:r w:rsidRPr="00C20D54">
              <w:t>СНИЛС работника</w:t>
            </w:r>
          </w:p>
        </w:tc>
        <w:tc>
          <w:tcPr>
            <w:tcW w:w="1591" w:type="pct"/>
          </w:tcPr>
          <w:p w14:paraId="5467E87A" w14:textId="083423BB" w:rsidR="00950CD2" w:rsidRPr="00C20D54" w:rsidRDefault="00950CD2" w:rsidP="006103FE">
            <w:pPr>
              <w:pStyle w:val="104"/>
            </w:pPr>
            <w:r w:rsidRPr="00C20D54">
              <w:t xml:space="preserve">Числовой (в формате </w:t>
            </w:r>
            <w:r w:rsidRPr="00C20D54">
              <w:br/>
              <w:t>ХХХ-ХХХ-ХХХ ХХ)</w:t>
            </w:r>
          </w:p>
        </w:tc>
      </w:tr>
      <w:tr w:rsidR="00950CD2" w:rsidRPr="00C20D54" w14:paraId="19E1792B" w14:textId="77777777" w:rsidTr="0068205E">
        <w:tc>
          <w:tcPr>
            <w:tcW w:w="452" w:type="pct"/>
          </w:tcPr>
          <w:p w14:paraId="533F5152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92E3B17" w14:textId="1892CFEC" w:rsidR="00950CD2" w:rsidRPr="00C20D54" w:rsidRDefault="00950CD2" w:rsidP="006103FE">
            <w:pPr>
              <w:pStyle w:val="104"/>
            </w:pPr>
            <w:r w:rsidRPr="00C20D54">
              <w:t>Пол</w:t>
            </w:r>
          </w:p>
        </w:tc>
        <w:tc>
          <w:tcPr>
            <w:tcW w:w="1736" w:type="pct"/>
          </w:tcPr>
          <w:p w14:paraId="2D9DDD70" w14:textId="0C23788B" w:rsidR="00950CD2" w:rsidRPr="00C20D54" w:rsidRDefault="00950CD2" w:rsidP="006103FE">
            <w:pPr>
              <w:pStyle w:val="104"/>
            </w:pPr>
            <w:r w:rsidRPr="00C20D54">
              <w:t xml:space="preserve">Пол </w:t>
            </w:r>
            <w:r>
              <w:t>работника</w:t>
            </w:r>
          </w:p>
        </w:tc>
        <w:tc>
          <w:tcPr>
            <w:tcW w:w="1591" w:type="pct"/>
          </w:tcPr>
          <w:p w14:paraId="1C44E3BD" w14:textId="529E576B" w:rsidR="00950CD2" w:rsidRPr="00C20D54" w:rsidRDefault="00950CD2" w:rsidP="006103FE">
            <w:pPr>
              <w:pStyle w:val="104"/>
            </w:pPr>
            <w:r w:rsidRPr="00C20D54">
              <w:t xml:space="preserve">Установка </w:t>
            </w:r>
            <w:r>
              <w:t>флажка</w:t>
            </w:r>
            <w:r w:rsidRPr="00C20D54">
              <w:t xml:space="preserve"> напротив нужного значения </w:t>
            </w:r>
          </w:p>
        </w:tc>
      </w:tr>
      <w:tr w:rsidR="00950CD2" w:rsidRPr="00C20D54" w14:paraId="28F30BF3" w14:textId="77777777" w:rsidTr="0068205E">
        <w:tc>
          <w:tcPr>
            <w:tcW w:w="452" w:type="pct"/>
          </w:tcPr>
          <w:p w14:paraId="3C495C24" w14:textId="26B17A04" w:rsidR="00950CD2" w:rsidRPr="00AA2930" w:rsidRDefault="00950CD2" w:rsidP="0066452F">
            <w:pPr>
              <w:pStyle w:val="20"/>
              <w:ind w:left="5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548" w:type="pct"/>
            <w:gridSpan w:val="3"/>
          </w:tcPr>
          <w:p w14:paraId="5C50F5D0" w14:textId="3F1FA6A8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«Должность»</w:t>
            </w:r>
          </w:p>
        </w:tc>
      </w:tr>
      <w:tr w:rsidR="00950CD2" w:rsidRPr="00C20D54" w14:paraId="4E1AC474" w14:textId="77777777" w:rsidTr="0068205E">
        <w:tc>
          <w:tcPr>
            <w:tcW w:w="452" w:type="pct"/>
          </w:tcPr>
          <w:p w14:paraId="451FF25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C6C4E3C" w14:textId="65609423" w:rsidR="00950CD2" w:rsidRPr="00C20D54" w:rsidRDefault="00950CD2" w:rsidP="006103FE">
            <w:pPr>
              <w:pStyle w:val="104"/>
            </w:pPr>
            <w:r w:rsidRPr="00C20D54">
              <w:t>Статус работника</w:t>
            </w:r>
          </w:p>
        </w:tc>
        <w:tc>
          <w:tcPr>
            <w:tcW w:w="1736" w:type="pct"/>
          </w:tcPr>
          <w:p w14:paraId="720238DF" w14:textId="1F3BBDF6" w:rsidR="00950CD2" w:rsidRPr="00C20D54" w:rsidRDefault="00950CD2" w:rsidP="006103FE">
            <w:pPr>
              <w:pStyle w:val="104"/>
            </w:pPr>
            <w:r w:rsidRPr="00C20D54">
              <w:t xml:space="preserve">Статус трудоустройства работника </w:t>
            </w:r>
          </w:p>
        </w:tc>
        <w:tc>
          <w:tcPr>
            <w:tcW w:w="1591" w:type="pct"/>
          </w:tcPr>
          <w:p w14:paraId="5A4CC47D" w14:textId="3A2FFA04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AE5CAEA" w14:textId="77777777" w:rsidTr="0068205E">
        <w:tc>
          <w:tcPr>
            <w:tcW w:w="452" w:type="pct"/>
          </w:tcPr>
          <w:p w14:paraId="4FA9EC8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76296BC" w14:textId="75A17F9F" w:rsidR="00950CD2" w:rsidRPr="00C20D54" w:rsidRDefault="00950CD2" w:rsidP="006103FE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1736" w:type="pct"/>
          </w:tcPr>
          <w:p w14:paraId="0C3D8470" w14:textId="31E32D55" w:rsidR="00950CD2" w:rsidRPr="00C20D54" w:rsidRDefault="00950CD2" w:rsidP="006103FE">
            <w:pPr>
              <w:pStyle w:val="104"/>
            </w:pPr>
            <w:r w:rsidRPr="00C20D54">
              <w:t xml:space="preserve">Вид работы по трудовому договору </w:t>
            </w:r>
          </w:p>
        </w:tc>
        <w:tc>
          <w:tcPr>
            <w:tcW w:w="1591" w:type="pct"/>
          </w:tcPr>
          <w:p w14:paraId="2F0E83DF" w14:textId="6AA23BC0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03351A23" w14:textId="77777777" w:rsidTr="0068205E">
        <w:tc>
          <w:tcPr>
            <w:tcW w:w="452" w:type="pct"/>
          </w:tcPr>
          <w:p w14:paraId="12A9510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FBC9790" w14:textId="44E4A561" w:rsidR="00950CD2" w:rsidRPr="00C20D54" w:rsidRDefault="00950CD2" w:rsidP="006103FE">
            <w:pPr>
              <w:pStyle w:val="104"/>
            </w:pPr>
            <w:r w:rsidRPr="00C20D54">
              <w:t>Трудоустроен после целевой подготовки</w:t>
            </w:r>
          </w:p>
        </w:tc>
        <w:tc>
          <w:tcPr>
            <w:tcW w:w="1736" w:type="pct"/>
          </w:tcPr>
          <w:p w14:paraId="410F433C" w14:textId="18AFA5C1" w:rsidR="00950CD2" w:rsidRPr="00C20D54" w:rsidRDefault="00950CD2" w:rsidP="006103FE">
            <w:pPr>
              <w:pStyle w:val="104"/>
            </w:pPr>
            <w:r w:rsidRPr="00C20D54">
              <w:t>Признак трудоустройства после целевой подготовки</w:t>
            </w:r>
          </w:p>
        </w:tc>
        <w:tc>
          <w:tcPr>
            <w:tcW w:w="1591" w:type="pct"/>
          </w:tcPr>
          <w:p w14:paraId="01931910" w14:textId="6D6F9F6A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79D73602" w14:textId="77777777" w:rsidTr="0068205E">
        <w:tc>
          <w:tcPr>
            <w:tcW w:w="452" w:type="pct"/>
          </w:tcPr>
          <w:p w14:paraId="757F5F0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4008F17" w14:textId="04957A3E" w:rsidR="00950CD2" w:rsidRPr="00C20D54" w:rsidRDefault="00950CD2" w:rsidP="006103FE">
            <w:pPr>
              <w:pStyle w:val="104"/>
            </w:pPr>
            <w:r w:rsidRPr="00C20D54">
              <w:t>Должность</w:t>
            </w:r>
          </w:p>
        </w:tc>
        <w:tc>
          <w:tcPr>
            <w:tcW w:w="1736" w:type="pct"/>
          </w:tcPr>
          <w:p w14:paraId="047E620A" w14:textId="204A2CE3" w:rsidR="00950CD2" w:rsidRPr="00C20D54" w:rsidRDefault="00950CD2" w:rsidP="006103FE">
            <w:pPr>
              <w:pStyle w:val="104"/>
            </w:pPr>
            <w:r w:rsidRPr="00C20D54">
              <w:t xml:space="preserve">Должность </w:t>
            </w:r>
            <w:r>
              <w:t>работника</w:t>
            </w:r>
          </w:p>
        </w:tc>
        <w:tc>
          <w:tcPr>
            <w:tcW w:w="1591" w:type="pct"/>
          </w:tcPr>
          <w:p w14:paraId="7F83D6B2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должности. </w:t>
            </w:r>
          </w:p>
          <w:p w14:paraId="7FD06C49" w14:textId="77777777" w:rsidR="00950CD2" w:rsidRPr="00C20D54" w:rsidRDefault="00950CD2" w:rsidP="006103FE">
            <w:pPr>
              <w:pStyle w:val="104"/>
            </w:pPr>
            <w:r w:rsidRPr="00C20D54">
              <w:t>Выбор значения в окне</w:t>
            </w:r>
          </w:p>
        </w:tc>
      </w:tr>
      <w:tr w:rsidR="00950CD2" w:rsidRPr="00C20D54" w14:paraId="1F194C96" w14:textId="77777777" w:rsidTr="0068205E">
        <w:trPr>
          <w:trHeight w:val="296"/>
        </w:trPr>
        <w:tc>
          <w:tcPr>
            <w:tcW w:w="452" w:type="pct"/>
          </w:tcPr>
          <w:p w14:paraId="5A2380F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03FF6EB" w14:textId="326EA7AE" w:rsidR="00950CD2" w:rsidRPr="00C20D54" w:rsidRDefault="00950CD2" w:rsidP="006103FE">
            <w:pPr>
              <w:pStyle w:val="104"/>
            </w:pPr>
            <w:r w:rsidRPr="00C20D54">
              <w:t>Начало от</w:t>
            </w:r>
          </w:p>
        </w:tc>
        <w:tc>
          <w:tcPr>
            <w:tcW w:w="1736" w:type="pct"/>
            <w:vMerge w:val="restart"/>
          </w:tcPr>
          <w:p w14:paraId="40F06984" w14:textId="0241FE8C" w:rsidR="00950CD2" w:rsidRPr="00C20D54" w:rsidRDefault="00950CD2" w:rsidP="006103FE">
            <w:pPr>
              <w:pStyle w:val="104"/>
            </w:pPr>
            <w:r w:rsidRPr="00C20D54">
              <w:t>Период, в который попадает дата начала работы</w:t>
            </w:r>
          </w:p>
        </w:tc>
        <w:tc>
          <w:tcPr>
            <w:tcW w:w="1591" w:type="pct"/>
            <w:vMerge w:val="restart"/>
          </w:tcPr>
          <w:p w14:paraId="620CC61E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228EB8EF" w14:textId="77777777" w:rsidTr="0068205E">
        <w:tc>
          <w:tcPr>
            <w:tcW w:w="452" w:type="pct"/>
          </w:tcPr>
          <w:p w14:paraId="690421C1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89BC83F" w14:textId="1F17A43B" w:rsidR="00950CD2" w:rsidRPr="00C20D54" w:rsidRDefault="00950CD2" w:rsidP="006103FE">
            <w:pPr>
              <w:pStyle w:val="104"/>
            </w:pPr>
            <w:r w:rsidRPr="00C20D54">
              <w:t>Начало до</w:t>
            </w:r>
          </w:p>
        </w:tc>
        <w:tc>
          <w:tcPr>
            <w:tcW w:w="1736" w:type="pct"/>
            <w:vMerge/>
          </w:tcPr>
          <w:p w14:paraId="7B5DE3BD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5BF6B51B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44E46C42" w14:textId="77777777" w:rsidTr="0068205E">
        <w:trPr>
          <w:trHeight w:val="252"/>
        </w:trPr>
        <w:tc>
          <w:tcPr>
            <w:tcW w:w="452" w:type="pct"/>
          </w:tcPr>
          <w:p w14:paraId="502D8EA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859606B" w14:textId="5E8FDD67" w:rsidR="00950CD2" w:rsidRPr="00C20D54" w:rsidRDefault="00950CD2" w:rsidP="006103FE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736" w:type="pct"/>
            <w:vMerge w:val="restart"/>
          </w:tcPr>
          <w:p w14:paraId="77D4E087" w14:textId="23FD142F" w:rsidR="00950CD2" w:rsidRPr="00C20D54" w:rsidRDefault="00950CD2" w:rsidP="006103FE">
            <w:pPr>
              <w:pStyle w:val="104"/>
            </w:pPr>
            <w:r w:rsidRPr="00C20D54">
              <w:t>Период, в который попадает дата увольнения</w:t>
            </w:r>
          </w:p>
        </w:tc>
        <w:tc>
          <w:tcPr>
            <w:tcW w:w="1591" w:type="pct"/>
            <w:vMerge w:val="restart"/>
          </w:tcPr>
          <w:p w14:paraId="3CB69E51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669E0" w14:paraId="489EA97E" w14:textId="77777777" w:rsidTr="0068205E">
        <w:tc>
          <w:tcPr>
            <w:tcW w:w="452" w:type="pct"/>
          </w:tcPr>
          <w:p w14:paraId="2AA141F2" w14:textId="77777777" w:rsidR="00950CD2" w:rsidRPr="00C669E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0A19E9DC" w14:textId="7EC6C5DA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C669E0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1F2D5425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2901E443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C20D54" w14:paraId="4DEB1597" w14:textId="77777777" w:rsidTr="0068205E">
        <w:tc>
          <w:tcPr>
            <w:tcW w:w="452" w:type="pct"/>
          </w:tcPr>
          <w:p w14:paraId="467BC2BD" w14:textId="77777777" w:rsidR="00950CD2" w:rsidRPr="00AA2930" w:rsidRDefault="00950CD2" w:rsidP="0066452F">
            <w:pPr>
              <w:pStyle w:val="102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60B65516" w14:textId="076B9D3C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«Временное неисполнение»</w:t>
            </w:r>
          </w:p>
        </w:tc>
      </w:tr>
      <w:tr w:rsidR="00950CD2" w:rsidRPr="00C20D54" w14:paraId="0A73F03E" w14:textId="77777777" w:rsidTr="0068205E">
        <w:tc>
          <w:tcPr>
            <w:tcW w:w="452" w:type="pct"/>
          </w:tcPr>
          <w:p w14:paraId="0ACE397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BCE7CE3" w14:textId="14EAB27E" w:rsidR="00950CD2" w:rsidRPr="00C20D54" w:rsidRDefault="00950CD2" w:rsidP="006103FE">
            <w:pPr>
              <w:pStyle w:val="104"/>
            </w:pPr>
            <w:r w:rsidRPr="00C20D54">
              <w:t>Причина временного неисполнения</w:t>
            </w:r>
          </w:p>
        </w:tc>
        <w:tc>
          <w:tcPr>
            <w:tcW w:w="1736" w:type="pct"/>
          </w:tcPr>
          <w:p w14:paraId="4B99E61C" w14:textId="18D027CA" w:rsidR="00950CD2" w:rsidRPr="00C20D54" w:rsidRDefault="00950CD2" w:rsidP="006103FE">
            <w:pPr>
              <w:pStyle w:val="104"/>
            </w:pPr>
            <w:r w:rsidRPr="00C20D54">
              <w:t xml:space="preserve">Причина временного неисполнения </w:t>
            </w:r>
            <w:r>
              <w:t xml:space="preserve">работником функциональных </w:t>
            </w:r>
            <w:r w:rsidRPr="00C20D54">
              <w:t>обязанностей</w:t>
            </w:r>
          </w:p>
        </w:tc>
        <w:tc>
          <w:tcPr>
            <w:tcW w:w="1591" w:type="pct"/>
          </w:tcPr>
          <w:p w14:paraId="6A1D8B3F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12364137" w14:textId="77777777" w:rsidTr="0068205E">
        <w:trPr>
          <w:trHeight w:val="685"/>
        </w:trPr>
        <w:tc>
          <w:tcPr>
            <w:tcW w:w="452" w:type="pct"/>
          </w:tcPr>
          <w:p w14:paraId="5C089C8B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CD433C5" w14:textId="247FF5E2" w:rsidR="00950CD2" w:rsidRPr="00C20D54" w:rsidRDefault="00950CD2" w:rsidP="006103FE">
            <w:pPr>
              <w:pStyle w:val="104"/>
            </w:pPr>
            <w:r w:rsidRPr="00C20D54">
              <w:t>Начало от</w:t>
            </w:r>
          </w:p>
        </w:tc>
        <w:tc>
          <w:tcPr>
            <w:tcW w:w="1736" w:type="pct"/>
            <w:vMerge w:val="restart"/>
          </w:tcPr>
          <w:p w14:paraId="13D2DDB7" w14:textId="164FC292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начала периода временного неисполнения </w:t>
            </w:r>
            <w:r>
              <w:t xml:space="preserve">функциональных </w:t>
            </w:r>
            <w:r w:rsidRPr="00C20D54">
              <w:t xml:space="preserve">обязанностей </w:t>
            </w:r>
          </w:p>
        </w:tc>
        <w:tc>
          <w:tcPr>
            <w:tcW w:w="1591" w:type="pct"/>
            <w:vMerge w:val="restart"/>
          </w:tcPr>
          <w:p w14:paraId="1B908475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4540F67C" w14:textId="77777777" w:rsidTr="0068205E">
        <w:tc>
          <w:tcPr>
            <w:tcW w:w="452" w:type="pct"/>
          </w:tcPr>
          <w:p w14:paraId="77C7EA8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670A41C" w14:textId="516A583D" w:rsidR="00950CD2" w:rsidRPr="00C20D54" w:rsidRDefault="00950CD2" w:rsidP="006103FE">
            <w:pPr>
              <w:pStyle w:val="104"/>
            </w:pPr>
            <w:r w:rsidRPr="00C20D54">
              <w:t>Начало до</w:t>
            </w:r>
          </w:p>
        </w:tc>
        <w:tc>
          <w:tcPr>
            <w:tcW w:w="1736" w:type="pct"/>
            <w:vMerge/>
          </w:tcPr>
          <w:p w14:paraId="6A54AACC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4D295223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11542EC9" w14:textId="77777777" w:rsidTr="0068205E">
        <w:trPr>
          <w:trHeight w:val="577"/>
        </w:trPr>
        <w:tc>
          <w:tcPr>
            <w:tcW w:w="452" w:type="pct"/>
          </w:tcPr>
          <w:p w14:paraId="245D69AE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83CD0DB" w14:textId="4B7D6375" w:rsidR="00950CD2" w:rsidRPr="00C20D54" w:rsidRDefault="00950CD2" w:rsidP="006103FE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736" w:type="pct"/>
            <w:vMerge w:val="restart"/>
          </w:tcPr>
          <w:p w14:paraId="00254B49" w14:textId="167EE956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окончания периода временного неисполнения </w:t>
            </w:r>
            <w:r>
              <w:t xml:space="preserve">функциональных </w:t>
            </w:r>
            <w:r w:rsidRPr="00C20D54">
              <w:t>обязанностей</w:t>
            </w:r>
          </w:p>
        </w:tc>
        <w:tc>
          <w:tcPr>
            <w:tcW w:w="1591" w:type="pct"/>
            <w:vMerge w:val="restart"/>
          </w:tcPr>
          <w:p w14:paraId="31C5EE50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669E0" w14:paraId="7A21FCE1" w14:textId="77777777" w:rsidTr="0068205E">
        <w:tc>
          <w:tcPr>
            <w:tcW w:w="452" w:type="pct"/>
          </w:tcPr>
          <w:p w14:paraId="16B3D723" w14:textId="77777777" w:rsidR="00950CD2" w:rsidRPr="00C669E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5938DF7" w14:textId="2EABFA73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C669E0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68BA185E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4645AD9B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C20D54" w14:paraId="32A3ADBD" w14:textId="77777777" w:rsidTr="0068205E">
        <w:tc>
          <w:tcPr>
            <w:tcW w:w="452" w:type="pct"/>
          </w:tcPr>
          <w:p w14:paraId="1B740DFC" w14:textId="77777777" w:rsidR="00950CD2" w:rsidRPr="00AA2930" w:rsidRDefault="00950CD2" w:rsidP="0066452F">
            <w:pPr>
              <w:pStyle w:val="1022"/>
              <w:ind w:left="57"/>
              <w:jc w:val="left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4DE053" w14:textId="0C510687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«Образование»</w:t>
            </w:r>
          </w:p>
        </w:tc>
      </w:tr>
      <w:tr w:rsidR="00950CD2" w:rsidRPr="00C20D54" w14:paraId="7F479E86" w14:textId="77777777" w:rsidTr="0068205E">
        <w:tc>
          <w:tcPr>
            <w:tcW w:w="452" w:type="pct"/>
          </w:tcPr>
          <w:p w14:paraId="6BEBE38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EF21867" w14:textId="4E494514" w:rsidR="00950CD2" w:rsidRPr="00C20D54" w:rsidRDefault="00950CD2" w:rsidP="006103FE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736" w:type="pct"/>
          </w:tcPr>
          <w:p w14:paraId="489EEC21" w14:textId="77777777" w:rsidR="00950CD2" w:rsidRPr="00C20D54" w:rsidRDefault="00950CD2" w:rsidP="006103FE">
            <w:pPr>
              <w:pStyle w:val="104"/>
            </w:pPr>
            <w:r w:rsidRPr="00C20D54">
              <w:t xml:space="preserve">Страна получения образования </w:t>
            </w:r>
          </w:p>
        </w:tc>
        <w:tc>
          <w:tcPr>
            <w:tcW w:w="1591" w:type="pct"/>
          </w:tcPr>
          <w:p w14:paraId="13D5771F" w14:textId="23CC4047" w:rsidR="00950CD2" w:rsidRPr="00C20D54" w:rsidRDefault="00950CD2" w:rsidP="006103FE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одно значение)</w:t>
            </w:r>
          </w:p>
        </w:tc>
      </w:tr>
      <w:tr w:rsidR="00950CD2" w:rsidRPr="00C20D54" w14:paraId="58F933CD" w14:textId="77777777" w:rsidTr="0068205E">
        <w:tc>
          <w:tcPr>
            <w:tcW w:w="452" w:type="pct"/>
          </w:tcPr>
          <w:p w14:paraId="06D5E4D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799978B5" w14:textId="5383EADC" w:rsidR="00950CD2" w:rsidRPr="00C20D54" w:rsidRDefault="00950CD2" w:rsidP="006103FE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736" w:type="pct"/>
          </w:tcPr>
          <w:p w14:paraId="0FB8A5AD" w14:textId="1AAAD785" w:rsidR="00950CD2" w:rsidRPr="00C20D54" w:rsidRDefault="00950CD2" w:rsidP="006103FE">
            <w:pPr>
              <w:pStyle w:val="104"/>
            </w:pPr>
            <w:r w:rsidRPr="00C20D54">
              <w:t>Наименование образовательно</w:t>
            </w:r>
            <w:r>
              <w:t>й организации</w:t>
            </w:r>
          </w:p>
        </w:tc>
        <w:tc>
          <w:tcPr>
            <w:tcW w:w="1591" w:type="pct"/>
          </w:tcPr>
          <w:p w14:paraId="39B8A34F" w14:textId="6F9ED823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образовательной организации по наименованию или субъекту </w:t>
            </w:r>
            <w:r w:rsidR="001179C1" w:rsidRPr="00C20D54">
              <w:t>Российской Федерации</w:t>
            </w:r>
            <w:r w:rsidRPr="00C20D54">
              <w:t xml:space="preserve">, в </w:t>
            </w:r>
            <w:r w:rsidRPr="00C20D54">
              <w:lastRenderedPageBreak/>
              <w:t xml:space="preserve">котором она расположена. </w:t>
            </w:r>
          </w:p>
          <w:p w14:paraId="7B5DCFC8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4FCC1E9F" w14:textId="77777777" w:rsidTr="0068205E">
        <w:tc>
          <w:tcPr>
            <w:tcW w:w="452" w:type="pct"/>
          </w:tcPr>
          <w:p w14:paraId="1542170E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B451AF5" w14:textId="56B91406" w:rsidR="00950CD2" w:rsidRPr="00C20D54" w:rsidRDefault="00950CD2" w:rsidP="006103FE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736" w:type="pct"/>
          </w:tcPr>
          <w:p w14:paraId="552820E3" w14:textId="5DAD570C" w:rsidR="00950CD2" w:rsidRPr="00C20D54" w:rsidRDefault="00950CD2" w:rsidP="006103FE">
            <w:pPr>
              <w:pStyle w:val="104"/>
            </w:pPr>
            <w:r w:rsidRPr="00C20D54">
              <w:t>Уровень профессионального образования</w:t>
            </w:r>
            <w:r>
              <w:t xml:space="preserve"> </w:t>
            </w:r>
            <w:r w:rsidRPr="00C20D54">
              <w:t>работника</w:t>
            </w:r>
          </w:p>
        </w:tc>
        <w:tc>
          <w:tcPr>
            <w:tcW w:w="1591" w:type="pct"/>
          </w:tcPr>
          <w:p w14:paraId="7F829647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3E89E07" w14:textId="77777777" w:rsidTr="0068205E">
        <w:tc>
          <w:tcPr>
            <w:tcW w:w="452" w:type="pct"/>
          </w:tcPr>
          <w:p w14:paraId="46397607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4BFAB47" w14:textId="237B24A4" w:rsidR="00950CD2" w:rsidRPr="00C20D54" w:rsidRDefault="00950CD2" w:rsidP="006103FE">
            <w:pPr>
              <w:pStyle w:val="104"/>
            </w:pPr>
            <w:r w:rsidRPr="00C20D54">
              <w:t>Специальность по диплому</w:t>
            </w:r>
          </w:p>
        </w:tc>
        <w:tc>
          <w:tcPr>
            <w:tcW w:w="1736" w:type="pct"/>
          </w:tcPr>
          <w:p w14:paraId="281AA3C1" w14:textId="1C555ED5" w:rsidR="00950CD2" w:rsidRPr="00C20D54" w:rsidRDefault="00950CD2" w:rsidP="006103FE">
            <w:pPr>
              <w:pStyle w:val="104"/>
            </w:pPr>
            <w:r w:rsidRPr="00C20D54">
              <w:t>Специальност</w:t>
            </w:r>
            <w:r>
              <w:t>ь</w:t>
            </w:r>
            <w:r w:rsidRPr="00C20D54">
              <w:t xml:space="preserve"> работника</w:t>
            </w:r>
            <w:r>
              <w:t>, указанная в документе об образовании</w:t>
            </w:r>
          </w:p>
        </w:tc>
        <w:tc>
          <w:tcPr>
            <w:tcW w:w="1591" w:type="pct"/>
          </w:tcPr>
          <w:p w14:paraId="2108D83D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6B5C6DAE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7B9280AA" w14:textId="77777777" w:rsidTr="0068205E">
        <w:tc>
          <w:tcPr>
            <w:tcW w:w="452" w:type="pct"/>
          </w:tcPr>
          <w:p w14:paraId="198D498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E034916" w14:textId="2571CB34" w:rsidR="00950CD2" w:rsidRPr="00C20D54" w:rsidRDefault="00950CD2" w:rsidP="006103FE">
            <w:pPr>
              <w:pStyle w:val="104"/>
            </w:pPr>
            <w:r w:rsidRPr="00C20D54">
              <w:t>Тип послевузовского образования</w:t>
            </w:r>
          </w:p>
        </w:tc>
        <w:tc>
          <w:tcPr>
            <w:tcW w:w="1736" w:type="pct"/>
          </w:tcPr>
          <w:p w14:paraId="7F17A2F6" w14:textId="77777777" w:rsidR="00950CD2" w:rsidRPr="00C20D54" w:rsidRDefault="00950CD2" w:rsidP="006103FE">
            <w:pPr>
              <w:pStyle w:val="104"/>
            </w:pPr>
            <w:r w:rsidRPr="00C20D54">
              <w:t>Тип профессиональной образовательной программы послевузовского образования</w:t>
            </w:r>
          </w:p>
        </w:tc>
        <w:tc>
          <w:tcPr>
            <w:tcW w:w="1591" w:type="pct"/>
          </w:tcPr>
          <w:p w14:paraId="48D3ACA1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7B6CE32" w14:textId="77777777" w:rsidTr="0068205E">
        <w:tc>
          <w:tcPr>
            <w:tcW w:w="452" w:type="pct"/>
          </w:tcPr>
          <w:p w14:paraId="13B923F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E5EF457" w14:textId="5C49BBDE" w:rsidR="00950CD2" w:rsidRPr="00C20D54" w:rsidRDefault="00950CD2" w:rsidP="006103FE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736" w:type="pct"/>
          </w:tcPr>
          <w:p w14:paraId="5BD08DBD" w14:textId="4486037A" w:rsidR="00950CD2" w:rsidRPr="00C20D54" w:rsidRDefault="00950CD2" w:rsidP="006103FE">
            <w:pPr>
              <w:pStyle w:val="104"/>
            </w:pPr>
            <w:r w:rsidRPr="00C20D54">
              <w:t>Ученая степень работника</w:t>
            </w:r>
          </w:p>
        </w:tc>
        <w:tc>
          <w:tcPr>
            <w:tcW w:w="1591" w:type="pct"/>
          </w:tcPr>
          <w:p w14:paraId="6ADA6738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E9D1B0D" w14:textId="77777777" w:rsidTr="0068205E">
        <w:tc>
          <w:tcPr>
            <w:tcW w:w="452" w:type="pct"/>
          </w:tcPr>
          <w:p w14:paraId="2CDC843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B1141F0" w14:textId="40A59F49" w:rsidR="00950CD2" w:rsidRPr="00C20D54" w:rsidRDefault="00950CD2" w:rsidP="006103FE">
            <w:pPr>
              <w:pStyle w:val="104"/>
            </w:pPr>
            <w:r w:rsidRPr="00C20D54">
              <w:t>Специальность по сертификату</w:t>
            </w:r>
          </w:p>
        </w:tc>
        <w:tc>
          <w:tcPr>
            <w:tcW w:w="1736" w:type="pct"/>
          </w:tcPr>
          <w:p w14:paraId="001B4BA3" w14:textId="644040E0" w:rsidR="00950CD2" w:rsidRPr="00C20D54" w:rsidRDefault="00950CD2" w:rsidP="006103FE">
            <w:pPr>
              <w:pStyle w:val="104"/>
            </w:pPr>
            <w:r w:rsidRPr="00C20D54">
              <w:t>Специальность работника</w:t>
            </w:r>
          </w:p>
        </w:tc>
        <w:tc>
          <w:tcPr>
            <w:tcW w:w="1591" w:type="pct"/>
          </w:tcPr>
          <w:p w14:paraId="32316F94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2D923F8F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592AD81F" w14:textId="77777777" w:rsidTr="0068205E">
        <w:tc>
          <w:tcPr>
            <w:tcW w:w="452" w:type="pct"/>
          </w:tcPr>
          <w:p w14:paraId="1971FF73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C23B436" w14:textId="22C923E0" w:rsidR="00950CD2" w:rsidRPr="00C20D54" w:rsidRDefault="00950CD2" w:rsidP="006103FE">
            <w:pPr>
              <w:pStyle w:val="104"/>
            </w:pPr>
            <w:r w:rsidRPr="00C20D54">
              <w:t>Квалификационная категория</w:t>
            </w:r>
          </w:p>
        </w:tc>
        <w:tc>
          <w:tcPr>
            <w:tcW w:w="1736" w:type="pct"/>
          </w:tcPr>
          <w:p w14:paraId="10C56A70" w14:textId="1005BE40" w:rsidR="00950CD2" w:rsidRPr="00C20D54" w:rsidRDefault="00950CD2" w:rsidP="006103FE">
            <w:pPr>
              <w:pStyle w:val="104"/>
            </w:pPr>
            <w:r w:rsidRPr="00C20D54">
              <w:t>Квалификационная категория работника</w:t>
            </w:r>
          </w:p>
        </w:tc>
        <w:tc>
          <w:tcPr>
            <w:tcW w:w="1591" w:type="pct"/>
          </w:tcPr>
          <w:p w14:paraId="009116F8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D17E531" w14:textId="77777777" w:rsidTr="0068205E">
        <w:trPr>
          <w:trHeight w:val="377"/>
        </w:trPr>
        <w:tc>
          <w:tcPr>
            <w:tcW w:w="452" w:type="pct"/>
          </w:tcPr>
          <w:p w14:paraId="4E1D17CA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BB207A9" w14:textId="4561A5A9" w:rsidR="00950CD2" w:rsidRPr="00C20D54" w:rsidRDefault="00950CD2" w:rsidP="006103FE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736" w:type="pct"/>
            <w:vMerge w:val="restart"/>
          </w:tcPr>
          <w:p w14:paraId="57DCC100" w14:textId="7580E072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присвоения </w:t>
            </w:r>
            <w:r>
              <w:t xml:space="preserve">работнику </w:t>
            </w:r>
            <w:r w:rsidRPr="00C20D54">
              <w:t>квалификационной категории</w:t>
            </w:r>
          </w:p>
        </w:tc>
        <w:tc>
          <w:tcPr>
            <w:tcW w:w="1591" w:type="pct"/>
            <w:vMerge w:val="restart"/>
          </w:tcPr>
          <w:p w14:paraId="4AE4F856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5DB99840" w14:textId="77777777" w:rsidTr="0068205E">
        <w:tc>
          <w:tcPr>
            <w:tcW w:w="452" w:type="pct"/>
          </w:tcPr>
          <w:p w14:paraId="59200363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8C05C7F" w14:textId="4D268097" w:rsidR="00950CD2" w:rsidRPr="00C20D54" w:rsidRDefault="00950CD2" w:rsidP="006103FE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736" w:type="pct"/>
            <w:vMerge/>
          </w:tcPr>
          <w:p w14:paraId="76A949DA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5783289B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03EBD521" w14:textId="77777777" w:rsidTr="0068205E">
        <w:tc>
          <w:tcPr>
            <w:tcW w:w="452" w:type="pct"/>
          </w:tcPr>
          <w:p w14:paraId="68BBC7F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412B634" w14:textId="3C2EC156" w:rsidR="00950CD2" w:rsidRPr="00C20D54" w:rsidRDefault="00950CD2" w:rsidP="006103FE">
            <w:pPr>
              <w:pStyle w:val="104"/>
            </w:pPr>
            <w:r w:rsidRPr="00C20D54">
              <w:t>COVID-19</w:t>
            </w:r>
          </w:p>
        </w:tc>
        <w:tc>
          <w:tcPr>
            <w:tcW w:w="1736" w:type="pct"/>
          </w:tcPr>
          <w:p w14:paraId="4CE4B265" w14:textId="1D506D3B" w:rsidR="00950CD2" w:rsidRPr="00C20D54" w:rsidRDefault="00950CD2" w:rsidP="006103FE">
            <w:pPr>
              <w:pStyle w:val="104"/>
            </w:pPr>
            <w:r w:rsidRPr="00C20D54">
              <w:t>Признак пройденного обучения</w:t>
            </w:r>
            <w:r>
              <w:t xml:space="preserve"> </w:t>
            </w:r>
            <w:r w:rsidRPr="007119D8">
              <w:t>по противодействию COVID-19</w:t>
            </w:r>
          </w:p>
        </w:tc>
        <w:tc>
          <w:tcPr>
            <w:tcW w:w="1591" w:type="pct"/>
          </w:tcPr>
          <w:p w14:paraId="21C45489" w14:textId="23CF43BA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63852E33" w14:textId="77777777" w:rsidTr="0068205E">
        <w:tc>
          <w:tcPr>
            <w:tcW w:w="452" w:type="pct"/>
          </w:tcPr>
          <w:p w14:paraId="216F2ED3" w14:textId="77777777" w:rsidR="00950CD2" w:rsidRPr="00AA2930" w:rsidRDefault="00950CD2" w:rsidP="0066452F">
            <w:pPr>
              <w:pStyle w:val="102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DCAAE14" w14:textId="06F2889A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«Аккредитация»</w:t>
            </w:r>
          </w:p>
        </w:tc>
      </w:tr>
      <w:tr w:rsidR="00950CD2" w:rsidRPr="00C20D54" w14:paraId="04B02B08" w14:textId="77777777" w:rsidTr="0068205E">
        <w:tc>
          <w:tcPr>
            <w:tcW w:w="452" w:type="pct"/>
          </w:tcPr>
          <w:p w14:paraId="3784358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10F3628" w14:textId="416414F1" w:rsidR="00950CD2" w:rsidRPr="00C20D54" w:rsidRDefault="00950CD2" w:rsidP="006103FE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736" w:type="pct"/>
          </w:tcPr>
          <w:p w14:paraId="5F9D5A92" w14:textId="45BC8889" w:rsidR="00950CD2" w:rsidRPr="00C20D54" w:rsidRDefault="00950CD2" w:rsidP="006103FE">
            <w:pPr>
              <w:pStyle w:val="104"/>
            </w:pPr>
            <w:r w:rsidRPr="00C20D54">
              <w:t>Специальность, по которой проводилась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</w:tcPr>
          <w:p w14:paraId="32A87C2A" w14:textId="0A0EE8A1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46A94E38" w14:textId="77777777" w:rsidTr="0068205E">
        <w:tc>
          <w:tcPr>
            <w:tcW w:w="452" w:type="pct"/>
          </w:tcPr>
          <w:p w14:paraId="36A7BEEB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756F883A" w14:textId="66070716" w:rsidR="00950CD2" w:rsidRPr="00C20D54" w:rsidRDefault="00950CD2" w:rsidP="006103FE">
            <w:pPr>
              <w:pStyle w:val="104"/>
            </w:pPr>
            <w:r w:rsidRPr="00C20D54">
              <w:t>Должность</w:t>
            </w:r>
          </w:p>
        </w:tc>
        <w:tc>
          <w:tcPr>
            <w:tcW w:w="1736" w:type="pct"/>
          </w:tcPr>
          <w:p w14:paraId="52CA0D5C" w14:textId="77A24585" w:rsidR="00950CD2" w:rsidRPr="00C20D54" w:rsidRDefault="00950CD2" w:rsidP="006103FE">
            <w:pPr>
              <w:pStyle w:val="104"/>
            </w:pPr>
            <w:r w:rsidRPr="00C20D54">
              <w:t>Должность, по которой проводилась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</w:tcPr>
          <w:p w14:paraId="2C6F58AA" w14:textId="52FE8A5D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6E9A7C27" w14:textId="77777777" w:rsidTr="0068205E">
        <w:tc>
          <w:tcPr>
            <w:tcW w:w="452" w:type="pct"/>
          </w:tcPr>
          <w:p w14:paraId="20AC688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4622A6E" w14:textId="5C5414BC" w:rsidR="00950CD2" w:rsidRPr="00C20D54" w:rsidRDefault="00950CD2" w:rsidP="006103FE">
            <w:pPr>
              <w:pStyle w:val="104"/>
            </w:pPr>
            <w:r w:rsidRPr="00C20D54">
              <w:t>Профессиональный стандарт аккредитации</w:t>
            </w:r>
          </w:p>
        </w:tc>
        <w:tc>
          <w:tcPr>
            <w:tcW w:w="1736" w:type="pct"/>
          </w:tcPr>
          <w:p w14:paraId="5502AEE0" w14:textId="2751FB40" w:rsidR="00950CD2" w:rsidRPr="00C20D54" w:rsidRDefault="00950CD2" w:rsidP="006103FE">
            <w:pPr>
              <w:pStyle w:val="104"/>
            </w:pPr>
            <w:r w:rsidRPr="00C20D54">
              <w:t xml:space="preserve">Профессиональный стандарт аккредитации </w:t>
            </w:r>
          </w:p>
        </w:tc>
        <w:tc>
          <w:tcPr>
            <w:tcW w:w="1591" w:type="pct"/>
          </w:tcPr>
          <w:p w14:paraId="62FBBD4F" w14:textId="7E9DDCE8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6C27462D" w14:textId="77777777" w:rsidTr="0068205E">
        <w:tc>
          <w:tcPr>
            <w:tcW w:w="452" w:type="pct"/>
          </w:tcPr>
          <w:p w14:paraId="129F88F7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0D67BE29" w14:textId="1133FDE2" w:rsidR="00950CD2" w:rsidRPr="00C20D54" w:rsidRDefault="00950CD2" w:rsidP="006103FE">
            <w:pPr>
              <w:pStyle w:val="104"/>
            </w:pPr>
            <w:r w:rsidRPr="00C20D54">
              <w:t>Серия и номер свидетельства об аккредитации</w:t>
            </w:r>
          </w:p>
        </w:tc>
        <w:tc>
          <w:tcPr>
            <w:tcW w:w="1736" w:type="pct"/>
          </w:tcPr>
          <w:p w14:paraId="5FF6D23B" w14:textId="71FF0FD3" w:rsidR="00950CD2" w:rsidRPr="00C20D54" w:rsidRDefault="00950CD2" w:rsidP="006103FE">
            <w:pPr>
              <w:pStyle w:val="104"/>
            </w:pPr>
            <w:r w:rsidRPr="00C20D54">
              <w:t xml:space="preserve">Реквизиты документа об аккредитации </w:t>
            </w:r>
            <w:r>
              <w:t>специалиста</w:t>
            </w:r>
          </w:p>
        </w:tc>
        <w:tc>
          <w:tcPr>
            <w:tcW w:w="1591" w:type="pct"/>
          </w:tcPr>
          <w:p w14:paraId="1AEC0923" w14:textId="39F37A1A" w:rsidR="00950CD2" w:rsidRPr="00C20D54" w:rsidRDefault="00950CD2" w:rsidP="006103FE">
            <w:pPr>
              <w:pStyle w:val="104"/>
            </w:pPr>
            <w:r w:rsidRPr="00C20D54">
              <w:t>Числовой</w:t>
            </w:r>
          </w:p>
        </w:tc>
      </w:tr>
      <w:tr w:rsidR="00950CD2" w:rsidRPr="00C20D54" w14:paraId="09E7008B" w14:textId="77777777" w:rsidTr="0066452F">
        <w:trPr>
          <w:trHeight w:val="251"/>
        </w:trPr>
        <w:tc>
          <w:tcPr>
            <w:tcW w:w="452" w:type="pct"/>
          </w:tcPr>
          <w:p w14:paraId="3FC67A16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CE6B78B" w14:textId="0D56389C" w:rsidR="00950CD2" w:rsidRPr="00C20D54" w:rsidRDefault="00950CD2" w:rsidP="006103FE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736" w:type="pct"/>
            <w:vMerge w:val="restart"/>
          </w:tcPr>
          <w:p w14:paraId="1A1C2F68" w14:textId="141EB832" w:rsidR="00950CD2" w:rsidRPr="00C20D54" w:rsidRDefault="00950CD2" w:rsidP="006103FE">
            <w:pPr>
              <w:pStyle w:val="104"/>
            </w:pPr>
            <w:r w:rsidRPr="00C20D54">
              <w:t xml:space="preserve">Период, в который </w:t>
            </w:r>
            <w:r>
              <w:t>работником была</w:t>
            </w:r>
            <w:r w:rsidRPr="00C20D54">
              <w:t xml:space="preserve"> получена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  <w:vMerge w:val="restart"/>
          </w:tcPr>
          <w:p w14:paraId="5E89BD57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  <w:p w14:paraId="46536F70" w14:textId="2BA1ADC7" w:rsidR="00950CD2" w:rsidRPr="00C20D54" w:rsidRDefault="00950CD2" w:rsidP="006103FE">
            <w:pPr>
              <w:pStyle w:val="104"/>
            </w:pPr>
          </w:p>
        </w:tc>
      </w:tr>
      <w:tr w:rsidR="00950CD2" w:rsidRPr="00C20D54" w14:paraId="74ED40A8" w14:textId="77777777" w:rsidTr="0068205E">
        <w:tc>
          <w:tcPr>
            <w:tcW w:w="452" w:type="pct"/>
          </w:tcPr>
          <w:p w14:paraId="73FA745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ECDCC7A" w14:textId="3C46676C" w:rsidR="00950CD2" w:rsidRPr="00C20D54" w:rsidRDefault="00950CD2" w:rsidP="006103FE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736" w:type="pct"/>
            <w:vMerge/>
          </w:tcPr>
          <w:p w14:paraId="782A3B02" w14:textId="38F640F5" w:rsidR="00950CD2" w:rsidRPr="00C20D54" w:rsidRDefault="00950CD2" w:rsidP="00B15C11">
            <w:pPr>
              <w:pStyle w:val="afffffffff"/>
            </w:pPr>
          </w:p>
        </w:tc>
        <w:tc>
          <w:tcPr>
            <w:tcW w:w="1591" w:type="pct"/>
            <w:vMerge/>
          </w:tcPr>
          <w:p w14:paraId="0726C200" w14:textId="0177732A" w:rsidR="00950CD2" w:rsidRPr="00C20D54" w:rsidRDefault="00950CD2" w:rsidP="00B15C11">
            <w:pPr>
              <w:pStyle w:val="afffffffff"/>
            </w:pPr>
          </w:p>
        </w:tc>
      </w:tr>
    </w:tbl>
    <w:p w14:paraId="4FD610C7" w14:textId="659782FD" w:rsidR="007F2BCD" w:rsidRDefault="007F2BCD" w:rsidP="007F2BCD">
      <w:pPr>
        <w:pStyle w:val="3f0"/>
      </w:pPr>
      <w:bookmarkStart w:id="122" w:name="_Ref156772666"/>
      <w:bookmarkStart w:id="123" w:name="_Toc167559922"/>
      <w:bookmarkEnd w:id="118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123"/>
      <w:r w:rsidRPr="007F2BCD">
        <w:t xml:space="preserve"> </w:t>
      </w:r>
      <w:bookmarkEnd w:id="122"/>
    </w:p>
    <w:p w14:paraId="50E2668F" w14:textId="78874101" w:rsidR="00397B4E" w:rsidRDefault="007F2BCD" w:rsidP="00397B4E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 xml:space="preserve">поиска и фильтрации данных по параметрам, указанным </w:t>
      </w:r>
      <w:r w:rsidR="00532F65">
        <w:t>П</w:t>
      </w:r>
      <w:r w:rsidRPr="00D524E9">
        <w:t>ользователем</w:t>
      </w:r>
      <w:r>
        <w:t xml:space="preserve">, предусмотрена </w:t>
      </w:r>
      <w:r w:rsidRPr="00266006">
        <w:t>кнопк</w:t>
      </w:r>
      <w:r>
        <w:t>а</w:t>
      </w:r>
      <w:r w:rsidR="00467A77">
        <w:t xml:space="preserve"> </w:t>
      </w:r>
      <w:r w:rsidR="00467A77" w:rsidRPr="00C20D54">
        <w:t>(</w:t>
      </w:r>
      <w:r w:rsidR="00467A77">
        <w:t xml:space="preserve">см. </w:t>
      </w:r>
      <w:r w:rsidR="00467A77" w:rsidRPr="00C20D54">
        <w:fldChar w:fldCharType="begin"/>
      </w:r>
      <w:r w:rsidR="00467A77" w:rsidRPr="00C20D54">
        <w:instrText xml:space="preserve"> REF _Ref89425333 \h  \* MERGEFORMAT </w:instrText>
      </w:r>
      <w:r w:rsidR="00467A77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="00467A77" w:rsidRPr="00C20D54">
        <w:fldChar w:fldCharType="end"/>
      </w:r>
      <w:r w:rsidR="00467A77">
        <w:t xml:space="preserve">, </w:t>
      </w:r>
      <w:r w:rsidR="00467A77" w:rsidRPr="00C20D54">
        <w:t>3)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 xml:space="preserve">Файл загружается на устройство </w:t>
      </w:r>
      <w:r w:rsidR="00532F65">
        <w:t>П</w:t>
      </w:r>
      <w:r w:rsidRPr="00266006">
        <w:t>ользователя в папку для загрузок по умолчанию</w:t>
      </w:r>
      <w:r>
        <w:t xml:space="preserve">. </w:t>
      </w:r>
      <w:r w:rsidRPr="00AB668B">
        <w:t xml:space="preserve">Количество записей, выгружаемых в файл, </w:t>
      </w:r>
      <w:r w:rsidR="00397B4E">
        <w:t>составляет не более</w:t>
      </w:r>
      <w:r w:rsidRPr="00AB668B">
        <w:t xml:space="preserve"> 15 000 единиц.</w:t>
      </w:r>
      <w:r w:rsidR="00397B4E">
        <w:t xml:space="preserve"> </w:t>
      </w:r>
      <w:r w:rsidR="00397B4E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160B2120" w14:textId="06683B17" w:rsidR="007F2BCD" w:rsidRPr="006C6752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>
        <w:rPr>
          <w:rStyle w:val="3f8"/>
        </w:rPr>
        <w:t xml:space="preserve">ниже </w:t>
      </w:r>
      <w:r w:rsidR="007F2BCD" w:rsidRPr="006C6752">
        <w:rPr>
          <w:rStyle w:val="3f8"/>
        </w:rPr>
        <w:t xml:space="preserve">(см. </w:t>
      </w:r>
      <w:r w:rsidR="006C6752" w:rsidRPr="006C6752">
        <w:rPr>
          <w:rStyle w:val="3f8"/>
        </w:rPr>
        <w:fldChar w:fldCharType="begin"/>
      </w:r>
      <w:r w:rsidR="006C6752" w:rsidRPr="006C6752">
        <w:rPr>
          <w:rStyle w:val="3f8"/>
        </w:rPr>
        <w:instrText xml:space="preserve"> REF _Ref155957570 \h </w:instrText>
      </w:r>
      <w:r w:rsidR="006C6752">
        <w:rPr>
          <w:rStyle w:val="3f8"/>
        </w:rPr>
        <w:instrText xml:space="preserve"> \* MERGEFORMAT </w:instrText>
      </w:r>
      <w:r w:rsidR="006C6752" w:rsidRPr="006C6752">
        <w:rPr>
          <w:rStyle w:val="3f8"/>
        </w:rPr>
      </w:r>
      <w:r w:rsidR="006C6752" w:rsidRPr="006C6752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3</w:t>
      </w:r>
      <w:r w:rsidR="006C6752" w:rsidRPr="006C6752">
        <w:rPr>
          <w:rStyle w:val="3f8"/>
        </w:rPr>
        <w:fldChar w:fldCharType="end"/>
      </w:r>
      <w:r w:rsidR="007F2BCD" w:rsidRPr="006C6752">
        <w:rPr>
          <w:rStyle w:val="3f8"/>
        </w:rPr>
        <w:t>)</w:t>
      </w:r>
      <w:r>
        <w:rPr>
          <w:rStyle w:val="3f8"/>
        </w:rPr>
        <w:t xml:space="preserve">. </w:t>
      </w:r>
    </w:p>
    <w:p w14:paraId="71867544" w14:textId="23A00060" w:rsidR="00AC24E4" w:rsidRPr="00532283" w:rsidRDefault="00AC24E4" w:rsidP="00AC24E4">
      <w:pPr>
        <w:pStyle w:val="afffffffff4"/>
      </w:pPr>
      <w:bookmarkStart w:id="124" w:name="_Ref155957570"/>
      <w:r w:rsidRPr="00532283">
        <w:lastRenderedPageBreak/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3</w:t>
      </w:r>
      <w:r w:rsidR="003B6A3D">
        <w:rPr>
          <w:noProof/>
        </w:rPr>
        <w:fldChar w:fldCharType="end"/>
      </w:r>
      <w:bookmarkEnd w:id="124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федерального регистра </w:t>
      </w:r>
      <w:r w:rsidRPr="00AC24E4">
        <w:t>медицинск</w:t>
      </w:r>
      <w:r>
        <w:t xml:space="preserve">их и </w:t>
      </w:r>
      <w:r w:rsidRPr="00AC24E4">
        <w:t>фармацевтическ</w:t>
      </w:r>
      <w:r>
        <w:t xml:space="preserve">их </w:t>
      </w:r>
      <w:r w:rsidRPr="00AC24E4">
        <w:t>работник</w:t>
      </w:r>
      <w:r>
        <w:t>ов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4106"/>
        <w:gridCol w:w="1843"/>
      </w:tblGrid>
      <w:tr w:rsidR="006C6752" w:rsidRPr="00F01766" w14:paraId="68F7FC5F" w14:textId="77777777" w:rsidTr="006C6752">
        <w:trPr>
          <w:tblHeader/>
        </w:trPr>
        <w:tc>
          <w:tcPr>
            <w:tcW w:w="1701" w:type="dxa"/>
          </w:tcPr>
          <w:p w14:paraId="3C7D6C54" w14:textId="09E47B2C" w:rsidR="006C6752" w:rsidRDefault="006C6752" w:rsidP="002D1977">
            <w:pPr>
              <w:pStyle w:val="108"/>
              <w:rPr>
                <w:lang w:val="ru-RU"/>
              </w:rPr>
            </w:pPr>
            <w:r w:rsidRPr="006C6752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1247EA24" w14:textId="7BC12A3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4106" w:type="dxa"/>
          </w:tcPr>
          <w:p w14:paraId="6BEE2F28" w14:textId="77777777" w:rsidR="006C6752" w:rsidRPr="00202D23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2B9407B2" w14:textId="7777777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202D23" w14:paraId="1DE74032" w14:textId="77777777" w:rsidTr="006C6752">
        <w:tc>
          <w:tcPr>
            <w:tcW w:w="1701" w:type="dxa"/>
            <w:vMerge w:val="restart"/>
          </w:tcPr>
          <w:p w14:paraId="6334077D" w14:textId="21A05A87" w:rsidR="006C6752" w:rsidRDefault="006C6752" w:rsidP="006C6752">
            <w:pPr>
              <w:pStyle w:val="104"/>
            </w:pPr>
            <w:r w:rsidRPr="00771E78">
              <w:t>Медицинские и фармацевтические работники</w:t>
            </w:r>
          </w:p>
        </w:tc>
        <w:tc>
          <w:tcPr>
            <w:tcW w:w="1701" w:type="dxa"/>
            <w:vMerge w:val="restart"/>
          </w:tcPr>
          <w:p w14:paraId="0034E2FF" w14:textId="32B19F2B" w:rsidR="006C6752" w:rsidRDefault="006C6752" w:rsidP="006C6752">
            <w:pPr>
              <w:pStyle w:val="104"/>
            </w:pPr>
            <w:r>
              <w:t>М</w:t>
            </w:r>
            <w:r w:rsidRPr="00C91CE0">
              <w:t>едицински</w:t>
            </w:r>
            <w:r>
              <w:t>е</w:t>
            </w:r>
            <w:r w:rsidRPr="00C91CE0">
              <w:t xml:space="preserve"> и фармацевтически</w:t>
            </w:r>
            <w:r>
              <w:t>е</w:t>
            </w:r>
            <w:r w:rsidRPr="00C91CE0">
              <w:t xml:space="preserve"> работник</w:t>
            </w:r>
            <w:r>
              <w:t>и</w:t>
            </w:r>
          </w:p>
        </w:tc>
        <w:tc>
          <w:tcPr>
            <w:tcW w:w="4106" w:type="dxa"/>
          </w:tcPr>
          <w:p w14:paraId="07F501F1" w14:textId="77777777" w:rsidR="006C6752" w:rsidRPr="00202D23" w:rsidRDefault="006C6752" w:rsidP="006C6752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5D5841F5" w14:textId="77777777" w:rsidR="006C6752" w:rsidRDefault="006C6752" w:rsidP="006C6752">
            <w:pPr>
              <w:pStyle w:val="104"/>
            </w:pPr>
            <w:r>
              <w:t>Да</w:t>
            </w:r>
          </w:p>
        </w:tc>
      </w:tr>
      <w:tr w:rsidR="006C6752" w:rsidRPr="00202D23" w14:paraId="5130F4ED" w14:textId="77777777" w:rsidTr="006C6752">
        <w:tc>
          <w:tcPr>
            <w:tcW w:w="1701" w:type="dxa"/>
            <w:vMerge/>
          </w:tcPr>
          <w:p w14:paraId="30D68DB1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64F1797E" w14:textId="5E104291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ECEB0C4" w14:textId="77777777" w:rsidR="006C6752" w:rsidRDefault="006C6752" w:rsidP="006C6752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7A600872" w14:textId="77777777" w:rsidR="006C6752" w:rsidRDefault="006C6752" w:rsidP="006C6752">
            <w:pPr>
              <w:pStyle w:val="104"/>
            </w:pPr>
            <w:r>
              <w:t>Да</w:t>
            </w:r>
          </w:p>
        </w:tc>
      </w:tr>
      <w:tr w:rsidR="006C6752" w:rsidRPr="00202D23" w14:paraId="39A54E80" w14:textId="77777777" w:rsidTr="006C6752">
        <w:tc>
          <w:tcPr>
            <w:tcW w:w="1701" w:type="dxa"/>
            <w:vMerge/>
          </w:tcPr>
          <w:p w14:paraId="40F759B8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1786387C" w14:textId="3206910C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331B20F" w14:textId="77777777" w:rsidR="006C6752" w:rsidRDefault="006C6752" w:rsidP="006C6752">
            <w:pPr>
              <w:pStyle w:val="104"/>
            </w:pPr>
            <w:r>
              <w:t>Дата рождения</w:t>
            </w:r>
          </w:p>
        </w:tc>
        <w:tc>
          <w:tcPr>
            <w:tcW w:w="1843" w:type="dxa"/>
          </w:tcPr>
          <w:p w14:paraId="7488A816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198099C7" w14:textId="77777777" w:rsidTr="006C6752">
        <w:tc>
          <w:tcPr>
            <w:tcW w:w="1701" w:type="dxa"/>
            <w:vMerge/>
          </w:tcPr>
          <w:p w14:paraId="7C6C8367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36360250" w14:textId="6C39B1F2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51038B0E" w14:textId="77777777" w:rsidR="006C6752" w:rsidRDefault="006C6752" w:rsidP="006C6752">
            <w:pPr>
              <w:pStyle w:val="104"/>
            </w:pPr>
            <w:r>
              <w:t>Возраст</w:t>
            </w:r>
          </w:p>
        </w:tc>
        <w:tc>
          <w:tcPr>
            <w:tcW w:w="1843" w:type="dxa"/>
          </w:tcPr>
          <w:p w14:paraId="0FFA89AE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1AF2133F" w14:textId="77777777" w:rsidTr="006C6752">
        <w:tc>
          <w:tcPr>
            <w:tcW w:w="1701" w:type="dxa"/>
            <w:vMerge/>
          </w:tcPr>
          <w:p w14:paraId="3541F183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66E8ED81" w14:textId="69F9F53C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0EC5C3C" w14:textId="77777777" w:rsidR="006C6752" w:rsidRDefault="006C6752" w:rsidP="006C6752">
            <w:pPr>
              <w:pStyle w:val="104"/>
            </w:pPr>
            <w:r>
              <w:t>Пол</w:t>
            </w:r>
          </w:p>
        </w:tc>
        <w:tc>
          <w:tcPr>
            <w:tcW w:w="1843" w:type="dxa"/>
          </w:tcPr>
          <w:p w14:paraId="569B32A0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2C39B02E" w14:textId="77777777" w:rsidTr="006C6752">
        <w:tc>
          <w:tcPr>
            <w:tcW w:w="1701" w:type="dxa"/>
            <w:vMerge/>
          </w:tcPr>
          <w:p w14:paraId="17664F8F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4ABAC7C1" w14:textId="3DDB0BF3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7A8E2302" w14:textId="77777777" w:rsidR="006C6752" w:rsidRDefault="006C6752" w:rsidP="006C6752">
            <w:pPr>
              <w:pStyle w:val="104"/>
            </w:pPr>
            <w:r>
              <w:t>Медицинская организация по основной должности</w:t>
            </w:r>
          </w:p>
        </w:tc>
        <w:tc>
          <w:tcPr>
            <w:tcW w:w="1843" w:type="dxa"/>
          </w:tcPr>
          <w:p w14:paraId="39E1F325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3EFAEACC" w14:textId="77777777" w:rsidTr="006C6752">
        <w:tc>
          <w:tcPr>
            <w:tcW w:w="1701" w:type="dxa"/>
            <w:vMerge/>
          </w:tcPr>
          <w:p w14:paraId="5FB70F47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7B537BB7" w14:textId="4B06D21A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4CBE238D" w14:textId="77777777" w:rsidR="006C6752" w:rsidRDefault="006C6752" w:rsidP="006C6752">
            <w:pPr>
              <w:pStyle w:val="104"/>
            </w:pPr>
            <w:r>
              <w:t>Основная должность</w:t>
            </w:r>
          </w:p>
        </w:tc>
        <w:tc>
          <w:tcPr>
            <w:tcW w:w="1843" w:type="dxa"/>
          </w:tcPr>
          <w:p w14:paraId="3566ACAB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</w:tbl>
    <w:p w14:paraId="3494BB9D" w14:textId="4D51A28E" w:rsidR="00003015" w:rsidRDefault="0068205E" w:rsidP="00B40440">
      <w:pPr>
        <w:pStyle w:val="3f0"/>
      </w:pPr>
      <w:bookmarkStart w:id="125" w:name="_Toc167559923"/>
      <w:r>
        <w:t>Форма «Ка</w:t>
      </w:r>
      <w:r w:rsidR="00003015" w:rsidRPr="00C20D54">
        <w:t>рточк</w:t>
      </w:r>
      <w:r>
        <w:t>а</w:t>
      </w:r>
      <w:r w:rsidR="00003015" w:rsidRPr="00C20D54">
        <w:t xml:space="preserve"> медицинского</w:t>
      </w:r>
      <w:r w:rsidR="00666666">
        <w:t xml:space="preserve"> (фармацевтического)</w:t>
      </w:r>
      <w:r w:rsidR="00003015" w:rsidRPr="00C20D54">
        <w:t xml:space="preserve"> работника</w:t>
      </w:r>
      <w:r>
        <w:t>»</w:t>
      </w:r>
      <w:bookmarkEnd w:id="125"/>
    </w:p>
    <w:p w14:paraId="0D11B592" w14:textId="599B6D2A" w:rsidR="00FC423F" w:rsidRDefault="00FC423F" w:rsidP="00B40440">
      <w:pPr>
        <w:pStyle w:val="49"/>
      </w:pPr>
      <w:r>
        <w:t xml:space="preserve">Просмотр формы </w:t>
      </w:r>
      <w:r w:rsidRPr="00370169">
        <w:t>«Карточка медицинского (фармацевтического) работника»</w:t>
      </w:r>
    </w:p>
    <w:p w14:paraId="37C79364" w14:textId="7C2D4AD5" w:rsidR="0068205E" w:rsidRDefault="00370169" w:rsidP="0068205E">
      <w:pPr>
        <w:pStyle w:val="af2"/>
      </w:pPr>
      <w:r w:rsidRPr="00370169">
        <w:t>Форма «Карточка медицинского (фармацевтического) работника»</w:t>
      </w:r>
      <w:r w:rsidR="006F7178">
        <w:t xml:space="preserve"> предназначена для вывода сведений о </w:t>
      </w:r>
      <w:r w:rsidR="006F7178" w:rsidRPr="00370169">
        <w:t>медицинско</w:t>
      </w:r>
      <w:r w:rsidR="006F7178">
        <w:t>м</w:t>
      </w:r>
      <w:r w:rsidR="006F7178" w:rsidRPr="00370169">
        <w:t xml:space="preserve"> (фармацевтическо</w:t>
      </w:r>
      <w:r w:rsidR="006F7178">
        <w:t>м</w:t>
      </w:r>
      <w:r w:rsidR="006F7178" w:rsidRPr="00370169">
        <w:t>) работник</w:t>
      </w:r>
      <w:r w:rsidR="006F7178">
        <w:t xml:space="preserve">е. </w:t>
      </w:r>
    </w:p>
    <w:p w14:paraId="488AD5D7" w14:textId="77777777" w:rsidR="00FC423F" w:rsidRPr="00C20D54" w:rsidRDefault="00FC423F" w:rsidP="00FC423F">
      <w:pPr>
        <w:pStyle w:val="af2"/>
      </w:pPr>
      <w:r>
        <w:t>Для перехода в к</w:t>
      </w:r>
      <w:r w:rsidRPr="00370169">
        <w:t>арточк</w:t>
      </w:r>
      <w:r>
        <w:t>у</w:t>
      </w:r>
      <w:r w:rsidRPr="00370169">
        <w:t xml:space="preserve"> медицинского (фармацевтического) работника</w:t>
      </w:r>
      <w:r w:rsidRPr="00C20D54">
        <w:t>:</w:t>
      </w:r>
    </w:p>
    <w:p w14:paraId="113A8109" w14:textId="05F062FF" w:rsidR="00FC423F" w:rsidRPr="00C20D54" w:rsidRDefault="00FC423F" w:rsidP="00B77B53">
      <w:pPr>
        <w:pStyle w:val="1d"/>
        <w:numPr>
          <w:ilvl w:val="0"/>
          <w:numId w:val="24"/>
        </w:numPr>
      </w:pPr>
      <w:r w:rsidRPr="00C20D54">
        <w:t xml:space="preserve">Перейдите в </w:t>
      </w:r>
      <w:r w:rsidR="00EF6D6C">
        <w:t xml:space="preserve">форму </w:t>
      </w:r>
      <w:r>
        <w:t>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</w:t>
      </w:r>
      <w:r w:rsidR="00EF6D6C">
        <w:t xml:space="preserve">: </w:t>
      </w:r>
      <w:r w:rsidR="00256959" w:rsidRPr="00516C30">
        <w:t xml:space="preserve">в главном меню Подсистемы выберите </w:t>
      </w:r>
      <w:r w:rsidR="00EF6D6C" w:rsidRPr="00C20D54">
        <w:t>«ФРМР» → «Федеральный регистр медицинских и фармацевтических работников»</w:t>
      </w:r>
      <w:r w:rsidRPr="00C20D54">
        <w:t>.</w:t>
      </w:r>
    </w:p>
    <w:p w14:paraId="0C74E747" w14:textId="582C672F" w:rsidR="00FC423F" w:rsidRPr="00C20D54" w:rsidRDefault="00FC423F" w:rsidP="00FC423F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BD93A53" w14:textId="77777777" w:rsidR="00FC423F" w:rsidRDefault="00FC423F" w:rsidP="00FC423F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43CD9BBC" w14:textId="5F6A5C81" w:rsidR="00D104EC" w:rsidRPr="00C20D54" w:rsidRDefault="00D104EC" w:rsidP="00D104EC">
      <w:pPr>
        <w:pStyle w:val="af2"/>
      </w:pPr>
      <w:r w:rsidRPr="00C20D54">
        <w:t>Карточка</w:t>
      </w:r>
      <w:r>
        <w:t xml:space="preserve"> </w:t>
      </w:r>
      <w:r w:rsidRPr="00C20D54">
        <w:t xml:space="preserve">медицинского </w:t>
      </w:r>
      <w:r>
        <w:t xml:space="preserve">(фармацевтического) </w:t>
      </w:r>
      <w:r w:rsidRPr="00C20D54">
        <w:t>работника</w:t>
      </w:r>
      <w:r>
        <w:t xml:space="preserve"> </w:t>
      </w:r>
      <w:r w:rsidRPr="00C20D54">
        <w:t xml:space="preserve">содержит </w:t>
      </w:r>
      <w:r>
        <w:t xml:space="preserve">следующие </w:t>
      </w:r>
      <w:r w:rsidRPr="00C20D54">
        <w:t>элементы</w:t>
      </w:r>
      <w:r>
        <w:t>:</w:t>
      </w:r>
    </w:p>
    <w:p w14:paraId="20E4A97D" w14:textId="71CD5C96" w:rsidR="0015196C" w:rsidRPr="00C20D54" w:rsidRDefault="00D104EC" w:rsidP="00D104EC">
      <w:pPr>
        <w:pStyle w:val="17"/>
      </w:pPr>
      <w:r>
        <w:t>с</w:t>
      </w:r>
      <w:r w:rsidR="0015196C" w:rsidRPr="00C20D54">
        <w:t xml:space="preserve">писок </w:t>
      </w:r>
      <w:r w:rsidR="001519D6">
        <w:t>форм</w:t>
      </w:r>
      <w:r w:rsidR="0015196C" w:rsidRPr="00C20D54">
        <w:t xml:space="preserve"> </w:t>
      </w:r>
      <w:r w:rsidR="0015196C">
        <w:t xml:space="preserve">(см. </w:t>
      </w:r>
      <w:r w:rsidR="0015196C" w:rsidRPr="00C20D54">
        <w:fldChar w:fldCharType="begin"/>
      </w:r>
      <w:r w:rsidR="0015196C" w:rsidRPr="00C20D54">
        <w:instrText xml:space="preserve"> REF _Ref89435632 \h  \* MERGEFORMAT </w:instrText>
      </w:r>
      <w:r w:rsidR="0015196C" w:rsidRPr="00C20D54">
        <w:fldChar w:fldCharType="separate"/>
      </w:r>
      <w:r w:rsidR="00565CC3" w:rsidRPr="00C20D54">
        <w:t>Рисунок </w:t>
      </w:r>
      <w:r w:rsidR="00565CC3">
        <w:t>8</w:t>
      </w:r>
      <w:r w:rsidR="0015196C" w:rsidRPr="00C20D54">
        <w:fldChar w:fldCharType="end"/>
      </w:r>
      <w:r w:rsidR="00F63CE1">
        <w:t>)</w:t>
      </w:r>
      <w:r w:rsidR="0015196C" w:rsidRPr="00C20D54">
        <w:t>:</w:t>
      </w:r>
    </w:p>
    <w:p w14:paraId="7F46E0EB" w14:textId="612FEBA0" w:rsidR="0015196C" w:rsidRPr="00C20D54" w:rsidRDefault="0015196C" w:rsidP="00A25157">
      <w:pPr>
        <w:pStyle w:val="25"/>
      </w:pPr>
      <w:r w:rsidRPr="00C20D54">
        <w:t>«Карточка»</w:t>
      </w:r>
      <w:r>
        <w:t xml:space="preserve">: персональные, контактные и иные данные, сведения о </w:t>
      </w:r>
      <w:r w:rsidRPr="00C20D54">
        <w:t>документ</w:t>
      </w:r>
      <w:r>
        <w:t xml:space="preserve">ах, удостоверяющих личность; </w:t>
      </w:r>
    </w:p>
    <w:p w14:paraId="5D2FA6A2" w14:textId="77777777" w:rsidR="0015196C" w:rsidRPr="00C20D54" w:rsidRDefault="0015196C" w:rsidP="00A25157">
      <w:pPr>
        <w:pStyle w:val="25"/>
      </w:pPr>
      <w:r w:rsidRPr="00C20D54">
        <w:t>«Личное дело»</w:t>
      </w:r>
      <w:r>
        <w:t>: с</w:t>
      </w:r>
      <w:r w:rsidRPr="00C20D54">
        <w:t>ведения о трудовой деятельности</w:t>
      </w:r>
      <w:r>
        <w:t>;</w:t>
      </w:r>
    </w:p>
    <w:p w14:paraId="08187A15" w14:textId="77777777" w:rsidR="0015196C" w:rsidRPr="00C20D54" w:rsidRDefault="0015196C" w:rsidP="00A25157">
      <w:pPr>
        <w:pStyle w:val="25"/>
      </w:pPr>
      <w:r w:rsidRPr="00C20D54">
        <w:t>«Адреса»</w:t>
      </w:r>
      <w:r>
        <w:t>: а</w:t>
      </w:r>
      <w:r w:rsidRPr="00C20D54">
        <w:t>дреса регистрации и проживания</w:t>
      </w:r>
      <w:r>
        <w:t xml:space="preserve">; </w:t>
      </w:r>
    </w:p>
    <w:p w14:paraId="2E103A51" w14:textId="77777777" w:rsidR="0015196C" w:rsidRPr="00C20D54" w:rsidRDefault="0015196C" w:rsidP="00A25157">
      <w:pPr>
        <w:pStyle w:val="25"/>
      </w:pPr>
      <w:r w:rsidRPr="00C20D54">
        <w:t>«Образование»</w:t>
      </w:r>
      <w:r>
        <w:t>: с</w:t>
      </w:r>
      <w:r w:rsidRPr="00C20D54">
        <w:t>ведения об образовании</w:t>
      </w:r>
      <w:r>
        <w:t>, сертификате специалиста/аккредитации специалиста;</w:t>
      </w:r>
    </w:p>
    <w:p w14:paraId="3F9A023A" w14:textId="77777777" w:rsidR="0015196C" w:rsidRPr="00C20D54" w:rsidRDefault="0015196C" w:rsidP="00A25157">
      <w:pPr>
        <w:pStyle w:val="25"/>
      </w:pPr>
      <w:r w:rsidRPr="00C20D54">
        <w:t>«Награды»</w:t>
      </w:r>
      <w:r>
        <w:t>: с</w:t>
      </w:r>
      <w:r w:rsidRPr="00C20D54">
        <w:t xml:space="preserve">писок полученных наград </w:t>
      </w:r>
      <w:r>
        <w:t xml:space="preserve">и присвоенных званий; </w:t>
      </w:r>
    </w:p>
    <w:p w14:paraId="12544BE1" w14:textId="77777777" w:rsidR="0015196C" w:rsidRPr="00C20D54" w:rsidRDefault="0015196C" w:rsidP="00A25157">
      <w:pPr>
        <w:pStyle w:val="25"/>
      </w:pPr>
      <w:r w:rsidRPr="00C20D54">
        <w:t>«Некоммерческие организации»</w:t>
      </w:r>
      <w:r>
        <w:t>: с</w:t>
      </w:r>
      <w:r w:rsidRPr="00C20D54">
        <w:t>ведения об участии работника в профессиональных некоммерческих организациях</w:t>
      </w:r>
      <w:r>
        <w:t>;</w:t>
      </w:r>
    </w:p>
    <w:p w14:paraId="46EFC44A" w14:textId="7F5788B7" w:rsidR="0015196C" w:rsidRPr="00C20D54" w:rsidRDefault="00D104EC" w:rsidP="0015196C">
      <w:pPr>
        <w:pStyle w:val="17"/>
      </w:pPr>
      <w:r>
        <w:t>о</w:t>
      </w:r>
      <w:r w:rsidR="0015196C" w:rsidRPr="00C20D54">
        <w:t>бласть данных выбранного раздела карточки</w:t>
      </w:r>
      <w:r w:rsidR="0015196C">
        <w:t>;</w:t>
      </w:r>
    </w:p>
    <w:p w14:paraId="774A24A5" w14:textId="0AD51CC6" w:rsidR="0015196C" w:rsidRPr="00C20D54" w:rsidRDefault="00D104EC" w:rsidP="0015196C">
      <w:pPr>
        <w:pStyle w:val="17"/>
      </w:pPr>
      <w:r>
        <w:t>к</w:t>
      </w:r>
      <w:r w:rsidR="0015196C" w:rsidRPr="00C20D54">
        <w:t>нопки управления данными выбранного раздела:</w:t>
      </w:r>
    </w:p>
    <w:p w14:paraId="726CBF01" w14:textId="55D1921A" w:rsidR="0015196C" w:rsidRPr="00F25A1A" w:rsidRDefault="0015196C" w:rsidP="00A25157">
      <w:pPr>
        <w:pStyle w:val="25"/>
        <w:rPr>
          <w:color w:val="000000" w:themeColor="text1"/>
        </w:rPr>
      </w:pPr>
      <w:r w:rsidRPr="00C20D54">
        <w:t>«Редактировать»</w:t>
      </w:r>
      <w:r>
        <w:t xml:space="preserve"> </w:t>
      </w:r>
      <w:r w:rsidRPr="00F25A1A">
        <w:rPr>
          <w:rStyle w:val="2f7"/>
        </w:rPr>
        <w:t>(</w:t>
      </w:r>
      <w:r w:rsidR="00140C78">
        <w:rPr>
          <w:rStyle w:val="2f7"/>
        </w:rPr>
        <w:t>см. подпункт</w:t>
      </w:r>
      <w:r w:rsidRPr="00F25A1A">
        <w:rPr>
          <w:rStyle w:val="2f7"/>
        </w:rPr>
        <w:t xml:space="preserve"> </w:t>
      </w:r>
      <w:r>
        <w:rPr>
          <w:rStyle w:val="2f7"/>
        </w:rPr>
        <w:fldChar w:fldCharType="begin"/>
      </w:r>
      <w:r>
        <w:rPr>
          <w:rStyle w:val="2f7"/>
        </w:rPr>
        <w:instrText xml:space="preserve"> REF _Ref156412124 \r \h </w:instrText>
      </w:r>
      <w:r>
        <w:rPr>
          <w:rStyle w:val="2f7"/>
        </w:rPr>
      </w:r>
      <w:r>
        <w:rPr>
          <w:rStyle w:val="2f7"/>
        </w:rPr>
        <w:fldChar w:fldCharType="separate"/>
      </w:r>
      <w:r w:rsidR="00565CC3">
        <w:rPr>
          <w:rStyle w:val="2f7"/>
        </w:rPr>
        <w:t>4.1.6.4</w:t>
      </w:r>
      <w:r>
        <w:rPr>
          <w:rStyle w:val="2f7"/>
        </w:rPr>
        <w:fldChar w:fldCharType="end"/>
      </w:r>
      <w:r>
        <w:rPr>
          <w:rStyle w:val="2f7"/>
        </w:rPr>
        <w:t xml:space="preserve"> </w:t>
      </w:r>
      <w:r w:rsidRPr="00F25A1A">
        <w:rPr>
          <w:rStyle w:val="2f7"/>
        </w:rPr>
        <w:t>настоящего руководства пользовател</w:t>
      </w:r>
      <w:r>
        <w:t>я</w:t>
      </w:r>
      <w:r w:rsidRPr="00F25A1A">
        <w:rPr>
          <w:color w:val="000000" w:themeColor="text1"/>
        </w:rPr>
        <w:t>)</w:t>
      </w:r>
      <w:r>
        <w:rPr>
          <w:color w:val="000000" w:themeColor="text1"/>
        </w:rPr>
        <w:t>;</w:t>
      </w:r>
    </w:p>
    <w:p w14:paraId="04820AF6" w14:textId="74474DEA" w:rsidR="0015196C" w:rsidRPr="00F25A1A" w:rsidRDefault="00D104EC" w:rsidP="0015196C">
      <w:pPr>
        <w:pStyle w:val="17"/>
        <w:rPr>
          <w:color w:val="000000" w:themeColor="text1"/>
        </w:rPr>
      </w:pPr>
      <w:r>
        <w:rPr>
          <w:rStyle w:val="2f7"/>
        </w:rPr>
        <w:t>к</w:t>
      </w:r>
      <w:r w:rsidR="0015196C" w:rsidRPr="00F25A1A">
        <w:rPr>
          <w:rStyle w:val="2f7"/>
        </w:rPr>
        <w:t>нопка «Создать обучающегося» (</w:t>
      </w:r>
      <w:r w:rsidR="00140C78">
        <w:rPr>
          <w:rStyle w:val="2f7"/>
        </w:rPr>
        <w:t>см. подпункт</w:t>
      </w:r>
      <w:r w:rsidR="0015196C" w:rsidRPr="00F25A1A">
        <w:rPr>
          <w:rStyle w:val="2f7"/>
        </w:rPr>
        <w:t xml:space="preserve"> </w:t>
      </w:r>
      <w:r w:rsidR="0015196C" w:rsidRPr="00F25A1A">
        <w:rPr>
          <w:rStyle w:val="2f7"/>
        </w:rPr>
        <w:fldChar w:fldCharType="begin"/>
      </w:r>
      <w:r w:rsidR="0015196C" w:rsidRPr="00F25A1A">
        <w:rPr>
          <w:rStyle w:val="2f7"/>
        </w:rPr>
        <w:instrText xml:space="preserve"> REF _Ref148273020 \r \h  \* MERGEFORMAT </w:instrText>
      </w:r>
      <w:r w:rsidR="0015196C" w:rsidRPr="00F25A1A">
        <w:rPr>
          <w:rStyle w:val="2f7"/>
        </w:rPr>
      </w:r>
      <w:r w:rsidR="0015196C" w:rsidRPr="00F25A1A">
        <w:rPr>
          <w:rStyle w:val="2f7"/>
        </w:rPr>
        <w:fldChar w:fldCharType="separate"/>
      </w:r>
      <w:r w:rsidR="00565CC3">
        <w:rPr>
          <w:rStyle w:val="2f7"/>
        </w:rPr>
        <w:t>4.2.6.3.1</w:t>
      </w:r>
      <w:r w:rsidR="0015196C" w:rsidRPr="00F25A1A">
        <w:rPr>
          <w:rStyle w:val="2f7"/>
        </w:rPr>
        <w:fldChar w:fldCharType="end"/>
      </w:r>
      <w:r w:rsidR="0015196C" w:rsidRPr="00F25A1A">
        <w:rPr>
          <w:rStyle w:val="2f7"/>
        </w:rPr>
        <w:t xml:space="preserve"> настоящего руководства пользовател</w:t>
      </w:r>
      <w:r w:rsidR="0015196C">
        <w:t>я</w:t>
      </w:r>
      <w:r w:rsidR="0015196C" w:rsidRPr="00F25A1A">
        <w:rPr>
          <w:color w:val="000000" w:themeColor="text1"/>
        </w:rPr>
        <w:t xml:space="preserve">). </w:t>
      </w:r>
    </w:p>
    <w:p w14:paraId="1151E92F" w14:textId="3D81A937" w:rsidR="00920EFA" w:rsidRPr="00C20D54" w:rsidRDefault="00920EFA" w:rsidP="00666666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713A0325" wp14:editId="3837E1E6">
            <wp:extent cx="5888619" cy="5168900"/>
            <wp:effectExtent l="19050" t="19050" r="17145" b="1270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66" cy="51792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5757A" w14:textId="19DF6F7D" w:rsidR="00920EFA" w:rsidRPr="00C20D54" w:rsidRDefault="00920EFA" w:rsidP="00666666">
      <w:pPr>
        <w:pStyle w:val="afffffff8"/>
      </w:pPr>
      <w:bookmarkStart w:id="126" w:name="_Ref89435632"/>
      <w:r w:rsidRPr="00C20D54">
        <w:t>Рисунок</w:t>
      </w:r>
      <w:r w:rsidR="00355C9B" w:rsidRPr="00C20D54">
        <w:t>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8</w:t>
      </w:r>
      <w:r w:rsidR="00EE3A8F" w:rsidRPr="00C20D54">
        <w:rPr>
          <w:noProof/>
        </w:rPr>
        <w:fldChar w:fldCharType="end"/>
      </w:r>
      <w:bookmarkEnd w:id="126"/>
      <w:r w:rsidRPr="00C20D54">
        <w:t xml:space="preserve"> –</w:t>
      </w:r>
      <w:r w:rsidR="0015196C">
        <w:t xml:space="preserve"> Форма «</w:t>
      </w:r>
      <w:r w:rsidRPr="00C20D54">
        <w:t xml:space="preserve">Карточка медицинского </w:t>
      </w:r>
      <w:r w:rsidR="00666666">
        <w:t xml:space="preserve">(фармацевтического) </w:t>
      </w:r>
      <w:r w:rsidRPr="00C20D54">
        <w:t>работника</w:t>
      </w:r>
      <w:r w:rsidR="0015196C">
        <w:t>»</w:t>
      </w:r>
    </w:p>
    <w:p w14:paraId="55A59B47" w14:textId="3727DE08" w:rsidR="00295F59" w:rsidRPr="00C20D54" w:rsidRDefault="00BE5395" w:rsidP="00B40440">
      <w:pPr>
        <w:pStyle w:val="49"/>
        <w:rPr>
          <w:color w:val="000000" w:themeColor="text1"/>
        </w:rPr>
      </w:pPr>
      <w:bookmarkStart w:id="127" w:name="_Ввод_персональных_данных"/>
      <w:bookmarkStart w:id="128" w:name="_Ref156768972"/>
      <w:bookmarkEnd w:id="100"/>
      <w:bookmarkEnd w:id="127"/>
      <w:r w:rsidRPr="00FC423F">
        <w:rPr>
          <w:rStyle w:val="58"/>
          <w:b/>
        </w:rPr>
        <w:t>Создание формы «Карточка медицинского (фармацевтического)</w:t>
      </w:r>
      <w:r w:rsidRPr="00C20D54">
        <w:t xml:space="preserve"> работника</w:t>
      </w:r>
      <w:r>
        <w:t>»</w:t>
      </w:r>
      <w:bookmarkEnd w:id="128"/>
    </w:p>
    <w:p w14:paraId="7A31848D" w14:textId="2F286263" w:rsidR="005E501E" w:rsidRPr="00C20D54" w:rsidRDefault="00336FE0" w:rsidP="00A63069">
      <w:pPr>
        <w:ind w:firstLine="709"/>
        <w:rPr>
          <w:color w:val="000000" w:themeColor="text1"/>
        </w:rPr>
      </w:pPr>
      <w:r>
        <w:rPr>
          <w:color w:val="000000" w:themeColor="text1"/>
        </w:rPr>
        <w:t>Для добавления записи</w:t>
      </w:r>
      <w:r w:rsidR="00FC423F">
        <w:rPr>
          <w:color w:val="000000" w:themeColor="text1"/>
        </w:rPr>
        <w:t xml:space="preserve"> о медицинском (фармацевтическом) работнике в Подсистему</w:t>
      </w:r>
      <w:r w:rsidR="005E501E" w:rsidRPr="00C20D54">
        <w:rPr>
          <w:color w:val="000000" w:themeColor="text1"/>
        </w:rPr>
        <w:t>:</w:t>
      </w:r>
    </w:p>
    <w:p w14:paraId="3A458D6B" w14:textId="4CBEFA0E" w:rsidR="005E501E" w:rsidRPr="00C20D54" w:rsidRDefault="00EF6D6C" w:rsidP="00B77B53">
      <w:pPr>
        <w:pStyle w:val="1d"/>
        <w:numPr>
          <w:ilvl w:val="0"/>
          <w:numId w:val="26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9321D">
        <w:t>.</w:t>
      </w:r>
    </w:p>
    <w:p w14:paraId="12435A6E" w14:textId="50678F48" w:rsidR="00F053CD" w:rsidRPr="00C20D54" w:rsidRDefault="00F053CD" w:rsidP="000235A4">
      <w:pPr>
        <w:pStyle w:val="1d"/>
      </w:pPr>
      <w:r w:rsidRPr="00C20D54">
        <w:t xml:space="preserve">Нажмите кнопку «Создать» на главной странице </w:t>
      </w:r>
      <w:r w:rsidR="000235A4">
        <w:t xml:space="preserve">Подсистемы </w:t>
      </w:r>
      <w:r w:rsidRPr="00C20D54">
        <w:t xml:space="preserve">(см. </w:t>
      </w:r>
      <w:r w:rsidRPr="00C20D54">
        <w:fldChar w:fldCharType="begin"/>
      </w:r>
      <w:r w:rsidRPr="00C20D54">
        <w:instrText xml:space="preserve"> REF _Ref89425333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 w:rsidRPr="00C20D54">
        <w:t>)</w:t>
      </w:r>
      <w:r w:rsidR="000235A4">
        <w:t xml:space="preserve">. </w:t>
      </w:r>
      <w:r w:rsidRPr="00C20D54">
        <w:t>Откроется форма «Новый сотрудник» (</w:t>
      </w:r>
      <w:r w:rsidR="000235A4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_Ref104252112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</w:t>
      </w:r>
      <w:r w:rsidR="00C029F8" w:rsidRPr="00C20D54">
        <w:fldChar w:fldCharType="end"/>
      </w:r>
      <w:r w:rsidRPr="00C20D54">
        <w:t xml:space="preserve">). </w:t>
      </w:r>
    </w:p>
    <w:p w14:paraId="3CF0E2C9" w14:textId="77777777" w:rsidR="00F053CD" w:rsidRPr="00C20D54" w:rsidRDefault="00F053CD" w:rsidP="000235A4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8E8AFD8" wp14:editId="38DA99C3">
            <wp:extent cx="5853965" cy="4187378"/>
            <wp:effectExtent l="19050" t="19050" r="1397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1"/>
                    <a:stretch/>
                  </pic:blipFill>
                  <pic:spPr bwMode="auto">
                    <a:xfrm>
                      <a:off x="0" y="0"/>
                      <a:ext cx="5859212" cy="41911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91509" w14:textId="1A6A7676" w:rsidR="00F053CD" w:rsidRPr="00C20D54" w:rsidRDefault="00F053CD" w:rsidP="000235A4">
      <w:pPr>
        <w:pStyle w:val="afffffff8"/>
      </w:pPr>
      <w:bookmarkStart w:id="129" w:name="_Ref10425211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</w:t>
      </w:r>
      <w:r w:rsidR="00EE3A8F" w:rsidRPr="00C20D54">
        <w:rPr>
          <w:noProof/>
        </w:rPr>
        <w:fldChar w:fldCharType="end"/>
      </w:r>
      <w:bookmarkEnd w:id="129"/>
      <w:r w:rsidRPr="00C20D54">
        <w:t xml:space="preserve"> – </w:t>
      </w:r>
      <w:r w:rsidR="00B974E5">
        <w:t>Форма «</w:t>
      </w:r>
      <w:r w:rsidRPr="00C20D54">
        <w:t>Новый сотрудник</w:t>
      </w:r>
      <w:r w:rsidR="00B974E5">
        <w:t>»</w:t>
      </w:r>
    </w:p>
    <w:p w14:paraId="470D0C24" w14:textId="78D008FB" w:rsidR="003C3472" w:rsidRPr="00C20D54" w:rsidRDefault="003C3472" w:rsidP="000235A4">
      <w:pPr>
        <w:pStyle w:val="1d"/>
      </w:pPr>
      <w:r w:rsidRPr="00C20D54">
        <w:t xml:space="preserve">На форме </w:t>
      </w:r>
      <w:r w:rsidR="00D3248C" w:rsidRPr="00D3248C">
        <w:t xml:space="preserve">«Новый сотрудник» </w:t>
      </w:r>
      <w:r w:rsidRPr="00C20D54">
        <w:t>заполните поля</w:t>
      </w:r>
      <w:r w:rsidR="00B602A3">
        <w:t xml:space="preserve"> в разделах</w:t>
      </w:r>
      <w:r w:rsidRPr="00C20D54">
        <w:t xml:space="preserve"> (поля, обязательные для заполнения, отмечены звездочкой):</w:t>
      </w:r>
    </w:p>
    <w:p w14:paraId="5A9796CB" w14:textId="5D6F8B5F" w:rsidR="003C3472" w:rsidRPr="000235A4" w:rsidRDefault="003C3472" w:rsidP="00A25157">
      <w:pPr>
        <w:pStyle w:val="25"/>
      </w:pPr>
      <w:r w:rsidRPr="000235A4">
        <w:t>«</w:t>
      </w:r>
      <w:r w:rsidR="00D3248C">
        <w:t xml:space="preserve">1. </w:t>
      </w:r>
      <w:r w:rsidRPr="000235A4">
        <w:t xml:space="preserve">Документы». </w:t>
      </w:r>
      <w:r w:rsidR="00A57B83" w:rsidRPr="000235A4">
        <w:t xml:space="preserve">Набор полей </w:t>
      </w:r>
      <w:r w:rsidR="00D3248C">
        <w:t xml:space="preserve">раздела </w:t>
      </w:r>
      <w:r w:rsidR="00A57B83" w:rsidRPr="000235A4">
        <w:t xml:space="preserve">зависит от выбранного значения в </w:t>
      </w:r>
      <w:r w:rsidR="00D3248C">
        <w:t>поле</w:t>
      </w:r>
      <w:r w:rsidR="00A57B83" w:rsidRPr="000235A4">
        <w:t xml:space="preserve"> «Гражданство»</w:t>
      </w:r>
      <w:r w:rsidR="000235A4">
        <w:t>;</w:t>
      </w:r>
    </w:p>
    <w:p w14:paraId="0480E229" w14:textId="6F9F3D29" w:rsidR="003C3472" w:rsidRPr="000235A4" w:rsidRDefault="003C3472" w:rsidP="00A25157">
      <w:pPr>
        <w:pStyle w:val="25"/>
      </w:pPr>
      <w:r w:rsidRPr="000235A4">
        <w:t>«</w:t>
      </w:r>
      <w:r w:rsidR="00D3248C">
        <w:t xml:space="preserve">2. </w:t>
      </w:r>
      <w:r w:rsidRPr="000235A4">
        <w:t>Основные данные».</w:t>
      </w:r>
    </w:p>
    <w:p w14:paraId="0C182C65" w14:textId="7C5A7C48" w:rsidR="00B40440" w:rsidRDefault="00C029F8" w:rsidP="00B40440">
      <w:pPr>
        <w:pStyle w:val="1d"/>
        <w:numPr>
          <w:ilvl w:val="0"/>
          <w:numId w:val="0"/>
        </w:numPr>
        <w:ind w:left="1134"/>
        <w:rPr>
          <w:rStyle w:val="111"/>
        </w:rPr>
      </w:pPr>
      <w:r w:rsidRPr="00C20D54">
        <w:t xml:space="preserve">Описание полей представлено в таблице </w:t>
      </w:r>
      <w:r w:rsidR="00D3248C">
        <w:t>(</w:t>
      </w:r>
      <w:r w:rsidR="000235A4">
        <w:t>см.</w:t>
      </w:r>
      <w:r w:rsidR="00121CB7">
        <w:t xml:space="preserve"> </w:t>
      </w:r>
      <w:r w:rsidR="00121CB7">
        <w:fldChar w:fldCharType="begin"/>
      </w:r>
      <w:r w:rsidR="00121CB7">
        <w:instrText xml:space="preserve"> REF _Ref160560424 \h </w:instrText>
      </w:r>
      <w:r w:rsidR="00121CB7"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4</w:t>
      </w:r>
      <w:r w:rsidR="00121CB7">
        <w:fldChar w:fldCharType="end"/>
      </w:r>
      <w:r w:rsidRPr="00C20D54">
        <w:t>).</w:t>
      </w:r>
    </w:p>
    <w:p w14:paraId="3D44E714" w14:textId="4328B798" w:rsidR="004078E9" w:rsidRPr="00B40440" w:rsidRDefault="004078E9" w:rsidP="00B40440">
      <w:pPr>
        <w:pStyle w:val="1d"/>
        <w:rPr>
          <w:rStyle w:val="111"/>
        </w:rPr>
      </w:pPr>
      <w:r w:rsidRPr="00B40440">
        <w:rPr>
          <w:rStyle w:val="111"/>
        </w:rPr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работника в разделе «Карточка». </w:t>
      </w:r>
    </w:p>
    <w:p w14:paraId="2696A223" w14:textId="3F233254" w:rsidR="00DC172F" w:rsidRPr="00C20D54" w:rsidRDefault="00DC172F" w:rsidP="00B40440">
      <w:pPr>
        <w:pStyle w:val="af2"/>
      </w:pPr>
      <w:r w:rsidRPr="00B40440">
        <w:rPr>
          <w:rStyle w:val="afffffff1"/>
        </w:rPr>
        <w:t xml:space="preserve">Если </w:t>
      </w:r>
      <w:r w:rsidR="004078E9" w:rsidRPr="00B40440">
        <w:rPr>
          <w:rStyle w:val="afffffff1"/>
        </w:rPr>
        <w:t>вв</w:t>
      </w:r>
      <w:r w:rsidR="004078E9" w:rsidRPr="0015196C">
        <w:rPr>
          <w:rStyle w:val="afffffff1"/>
        </w:rPr>
        <w:t xml:space="preserve">еденные данные </w:t>
      </w:r>
      <w:r w:rsidR="00D3248C" w:rsidRPr="0015196C">
        <w:rPr>
          <w:rStyle w:val="afffffff1"/>
        </w:rPr>
        <w:t>ранее были сохранены</w:t>
      </w:r>
      <w:r w:rsidR="004078E9" w:rsidRPr="0015196C">
        <w:rPr>
          <w:rStyle w:val="afffffff1"/>
        </w:rPr>
        <w:t xml:space="preserve"> в Подсистеме,</w:t>
      </w:r>
      <w:r w:rsidR="00D3248C" w:rsidRPr="0015196C">
        <w:rPr>
          <w:rStyle w:val="afffffff1"/>
        </w:rPr>
        <w:t xml:space="preserve"> б</w:t>
      </w:r>
      <w:r w:rsidR="00FD54CF" w:rsidRPr="0015196C">
        <w:rPr>
          <w:rStyle w:val="afffffff1"/>
        </w:rPr>
        <w:t xml:space="preserve">удет </w:t>
      </w:r>
      <w:r w:rsidR="00D3248C" w:rsidRPr="0015196C">
        <w:rPr>
          <w:rStyle w:val="afffffff1"/>
        </w:rPr>
        <w:t>выведено</w:t>
      </w:r>
      <w:r w:rsidR="00FD54CF" w:rsidRPr="0015196C">
        <w:rPr>
          <w:rStyle w:val="afffffff1"/>
        </w:rPr>
        <w:t xml:space="preserve"> сообщение об ошибке</w:t>
      </w:r>
      <w:r w:rsidRPr="0015196C">
        <w:rPr>
          <w:rStyle w:val="afffffff1"/>
        </w:rPr>
        <w:t xml:space="preserve"> (</w:t>
      </w:r>
      <w:r w:rsidR="00D3248C" w:rsidRPr="0015196C">
        <w:rPr>
          <w:rStyle w:val="afffffff1"/>
        </w:rPr>
        <w:t xml:space="preserve">см. </w:t>
      </w:r>
      <w:r w:rsidR="00A1634F" w:rsidRPr="0015196C">
        <w:rPr>
          <w:rStyle w:val="afffffff1"/>
        </w:rPr>
        <w:fldChar w:fldCharType="begin"/>
      </w:r>
      <w:r w:rsidR="00A1634F" w:rsidRPr="0015196C">
        <w:rPr>
          <w:rStyle w:val="afffffff1"/>
        </w:rPr>
        <w:instrText xml:space="preserve"> REF _Ref37765780 \h </w:instrText>
      </w:r>
      <w:r w:rsidR="00783B3A" w:rsidRPr="0015196C">
        <w:rPr>
          <w:rStyle w:val="afffffff1"/>
        </w:rPr>
        <w:instrText xml:space="preserve"> \* MERGEFORMAT </w:instrText>
      </w:r>
      <w:r w:rsidR="00A1634F" w:rsidRPr="0015196C">
        <w:rPr>
          <w:rStyle w:val="afffffff1"/>
        </w:rPr>
      </w:r>
      <w:r w:rsidR="00A1634F" w:rsidRPr="0015196C">
        <w:rPr>
          <w:rStyle w:val="afffffff1"/>
        </w:rPr>
        <w:fldChar w:fldCharType="separate"/>
      </w:r>
      <w:r w:rsidR="00565CC3" w:rsidRPr="00565CC3">
        <w:rPr>
          <w:rStyle w:val="afffffff1"/>
        </w:rPr>
        <w:t>Рисунок 10</w:t>
      </w:r>
      <w:r w:rsidR="00A1634F" w:rsidRPr="0015196C">
        <w:rPr>
          <w:rStyle w:val="afffffff1"/>
        </w:rPr>
        <w:fldChar w:fldCharType="end"/>
      </w:r>
      <w:r w:rsidR="00A1634F" w:rsidRPr="00C20D54">
        <w:t xml:space="preserve">, </w:t>
      </w:r>
      <w:r w:rsidR="00A1634F" w:rsidRPr="00C20D54">
        <w:fldChar w:fldCharType="begin"/>
      </w:r>
      <w:r w:rsidR="00A1634F" w:rsidRPr="00C20D54">
        <w:instrText xml:space="preserve"> REF _Ref89949176 \h </w:instrText>
      </w:r>
      <w:r w:rsidR="00783B3A" w:rsidRPr="00C20D54">
        <w:instrText xml:space="preserve"> \* MERGEFORMAT </w:instrText>
      </w:r>
      <w:r w:rsidR="00A1634F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11</w:t>
      </w:r>
      <w:r w:rsidR="00A1634F" w:rsidRPr="00C20D54">
        <w:fldChar w:fldCharType="end"/>
      </w:r>
      <w:r w:rsidRPr="00C20D54">
        <w:t>).</w:t>
      </w:r>
      <w:r w:rsidR="004078E9" w:rsidRPr="00C20D54">
        <w:t xml:space="preserve"> </w:t>
      </w:r>
    </w:p>
    <w:p w14:paraId="726F2D45" w14:textId="78A5305A" w:rsidR="00976E42" w:rsidRPr="00C20D54" w:rsidRDefault="00E7196A" w:rsidP="00D3248C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743CE031" wp14:editId="04100B1B">
            <wp:extent cx="4401519" cy="3200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222" cy="324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94EC" w14:textId="26335E2F" w:rsidR="00976E42" w:rsidRPr="00C20D54" w:rsidRDefault="00976E42" w:rsidP="00D3248C">
      <w:pPr>
        <w:pStyle w:val="afffffff8"/>
      </w:pPr>
      <w:bookmarkStart w:id="130" w:name="_Ref3776578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</w:t>
      </w:r>
      <w:r w:rsidR="00EE3A8F" w:rsidRPr="00C20D54">
        <w:rPr>
          <w:noProof/>
        </w:rPr>
        <w:fldChar w:fldCharType="end"/>
      </w:r>
      <w:bookmarkEnd w:id="130"/>
      <w:r w:rsidRPr="00C20D54">
        <w:t xml:space="preserve"> –</w:t>
      </w:r>
      <w:r w:rsidR="00FD54CF" w:rsidRPr="00C20D54">
        <w:t xml:space="preserve"> </w:t>
      </w:r>
      <w:r w:rsidR="00D3248C">
        <w:t>Сообщение об ошибке (</w:t>
      </w:r>
      <w:r w:rsidRPr="00C20D54">
        <w:t xml:space="preserve">СНИЛС </w:t>
      </w:r>
      <w:r w:rsidR="00FD54CF" w:rsidRPr="00C20D54">
        <w:t xml:space="preserve">уже зарегистрирован в </w:t>
      </w:r>
      <w:r w:rsidR="00D3248C">
        <w:t>ФРМР)</w:t>
      </w:r>
    </w:p>
    <w:p w14:paraId="60BF448C" w14:textId="1BFAD359" w:rsidR="00A1634F" w:rsidRPr="00C20D54" w:rsidRDefault="00A1634F" w:rsidP="00D3248C">
      <w:pPr>
        <w:pStyle w:val="afffffff6"/>
      </w:pPr>
      <w:r w:rsidRPr="00C20D54">
        <w:rPr>
          <w:noProof/>
        </w:rPr>
        <w:drawing>
          <wp:inline distT="0" distB="0" distL="0" distR="0" wp14:anchorId="12048E39" wp14:editId="23D8E6D5">
            <wp:extent cx="4216253" cy="3811011"/>
            <wp:effectExtent l="19050" t="19050" r="13335" b="1841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199" cy="38190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F0495" w14:textId="36482FD3" w:rsidR="00A1634F" w:rsidRPr="00C20D54" w:rsidRDefault="00A1634F" w:rsidP="00D3248C">
      <w:pPr>
        <w:pStyle w:val="afffffff8"/>
      </w:pPr>
      <w:bookmarkStart w:id="131" w:name="_Ref89949176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11</w:t>
      </w:r>
      <w:r w:rsidR="00EE3A8F" w:rsidRPr="00C20D54">
        <w:rPr>
          <w:noProof/>
        </w:rPr>
        <w:fldChar w:fldCharType="end"/>
      </w:r>
      <w:bookmarkEnd w:id="131"/>
      <w:r w:rsidRPr="00C20D54">
        <w:t xml:space="preserve"> – </w:t>
      </w:r>
      <w:r w:rsidR="00D3248C">
        <w:t>Сообщение об ошибке (д</w:t>
      </w:r>
      <w:r w:rsidRPr="00C20D54">
        <w:t xml:space="preserve">окумент с таким номером уже зарегистрирован в </w:t>
      </w:r>
      <w:r w:rsidR="00D3248C">
        <w:t>ФРМР)</w:t>
      </w:r>
    </w:p>
    <w:p w14:paraId="18F0ECB3" w14:textId="567E081F" w:rsidR="00424FCA" w:rsidRPr="00C20D54" w:rsidRDefault="00424FCA" w:rsidP="00D3248C">
      <w:pPr>
        <w:pStyle w:val="af2"/>
      </w:pPr>
      <w:r w:rsidRPr="00C20D54">
        <w:t>После</w:t>
      </w:r>
      <w:r w:rsidR="00DC7268" w:rsidRPr="00C20D54">
        <w:t xml:space="preserve"> </w:t>
      </w:r>
      <w:r w:rsidRPr="00C20D54">
        <w:t>сохранения</w:t>
      </w:r>
      <w:r w:rsidR="00DC7268" w:rsidRPr="00C20D54">
        <w:t xml:space="preserve"> карточки работника </w:t>
      </w:r>
      <w:r w:rsidR="00D3248C" w:rsidRPr="00D3248C">
        <w:t xml:space="preserve">в </w:t>
      </w:r>
      <w:r w:rsidR="00B602A3">
        <w:t xml:space="preserve">ее </w:t>
      </w:r>
      <w:r w:rsidR="00D3248C">
        <w:t>разделе «Л</w:t>
      </w:r>
      <w:r w:rsidR="00D3248C" w:rsidRPr="00D3248C">
        <w:t>ично</w:t>
      </w:r>
      <w:r w:rsidR="00D3248C">
        <w:t>е</w:t>
      </w:r>
      <w:r w:rsidR="00D3248C" w:rsidRPr="00D3248C">
        <w:t xml:space="preserve"> дел</w:t>
      </w:r>
      <w:r w:rsidR="00D3248C">
        <w:t xml:space="preserve">о» </w:t>
      </w:r>
      <w:r w:rsidR="00DC7268" w:rsidRPr="00C20D54">
        <w:t>создается временная запись о трудоустройстве, относящаяся к организации, к которой имеется доступ у пользователя с ролью «Работник организации</w:t>
      </w:r>
      <w:r w:rsidR="00D3248C">
        <w:t xml:space="preserve"> (ФРМР)</w:t>
      </w:r>
      <w:r w:rsidR="00DC7268" w:rsidRPr="00C20D54">
        <w:t>» (</w:t>
      </w:r>
      <w:r w:rsidR="00D3248C">
        <w:t xml:space="preserve">см. </w:t>
      </w:r>
      <w:r w:rsidR="00441E59" w:rsidRPr="00C20D54">
        <w:fldChar w:fldCharType="begin"/>
      </w:r>
      <w:r w:rsidR="00441E59" w:rsidRPr="00C20D54">
        <w:instrText xml:space="preserve"> REF _Ref147424687 \h </w:instrText>
      </w:r>
      <w:r w:rsidR="00966C9D" w:rsidRPr="00C20D54">
        <w:instrText xml:space="preserve"> \* MERGEFORMAT </w:instrText>
      </w:r>
      <w:r w:rsidR="00441E5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12</w:t>
      </w:r>
      <w:r w:rsidR="00441E59" w:rsidRPr="00C20D54">
        <w:fldChar w:fldCharType="end"/>
      </w:r>
      <w:r w:rsidR="00DC7268" w:rsidRPr="00C20D54">
        <w:t xml:space="preserve">). </w:t>
      </w:r>
      <w:r w:rsidR="00441E59" w:rsidRPr="00C20D54">
        <w:t xml:space="preserve">Временная запись </w:t>
      </w:r>
      <w:r w:rsidR="00B602A3" w:rsidRPr="00B602A3">
        <w:t xml:space="preserve">о трудоустройстве </w:t>
      </w:r>
      <w:r w:rsidR="00441E59" w:rsidRPr="00C20D54">
        <w:t>будет действовать в течение 4 часов</w:t>
      </w:r>
      <w:r w:rsidR="00D3248C">
        <w:t>.</w:t>
      </w:r>
      <w:r w:rsidR="00A80D97">
        <w:t xml:space="preserve"> Необходимо отредактировать запись о трудоустройстве (</w:t>
      </w:r>
      <w:r w:rsidR="00A80D97" w:rsidRPr="00AA2930">
        <w:t>см. подпункт</w:t>
      </w:r>
      <w:r w:rsidR="00A80D97">
        <w:t xml:space="preserve"> </w:t>
      </w:r>
      <w:r w:rsidR="00A80D97">
        <w:fldChar w:fldCharType="begin"/>
      </w:r>
      <w:r w:rsidR="00A80D97">
        <w:instrText xml:space="preserve"> REF _Ref159341698 \r \h </w:instrText>
      </w:r>
      <w:r w:rsidR="00A80D97">
        <w:fldChar w:fldCharType="separate"/>
      </w:r>
      <w:r w:rsidR="00565CC3">
        <w:t>4.1.6.6.4</w:t>
      </w:r>
      <w:r w:rsidR="00A80D97">
        <w:fldChar w:fldCharType="end"/>
      </w:r>
      <w:r w:rsidR="00A80D97">
        <w:t xml:space="preserve"> </w:t>
      </w:r>
      <w:r w:rsidR="00A80D97" w:rsidRPr="00AA2930">
        <w:t>настоящего руководства пользователя</w:t>
      </w:r>
      <w:r w:rsidR="00A80D97">
        <w:t xml:space="preserve">), заполнив обязательные незаполненные поля. В случае, если в течение 4 </w:t>
      </w:r>
      <w:r w:rsidR="00A80D97">
        <w:lastRenderedPageBreak/>
        <w:t>часов изменения не будут внесены</w:t>
      </w:r>
      <w:r w:rsidR="00532F65">
        <w:t>,</w:t>
      </w:r>
      <w:r w:rsidR="00A80D97">
        <w:t xml:space="preserve"> временная запись о трудоустройстве будет удалена, </w:t>
      </w:r>
      <w:r w:rsidR="00532F65">
        <w:t xml:space="preserve">и </w:t>
      </w:r>
      <w:r w:rsidR="00A80D97">
        <w:t xml:space="preserve">доступ к карточке </w:t>
      </w:r>
      <w:r w:rsidR="006A1656">
        <w:t>работника</w:t>
      </w:r>
      <w:r w:rsidR="00A80D97">
        <w:t xml:space="preserve"> будет ог</w:t>
      </w:r>
      <w:r w:rsidR="00532F65">
        <w:t>р</w:t>
      </w:r>
      <w:r w:rsidR="00A80D97">
        <w:t>аничен.</w:t>
      </w:r>
    </w:p>
    <w:p w14:paraId="130624B1" w14:textId="77777777" w:rsidR="00441E59" w:rsidRPr="00C20D54" w:rsidRDefault="00441E59" w:rsidP="00D3248C">
      <w:pPr>
        <w:pStyle w:val="afffffff6"/>
      </w:pPr>
      <w:r w:rsidRPr="00C20D54">
        <w:rPr>
          <w:noProof/>
        </w:rPr>
        <w:drawing>
          <wp:inline distT="0" distB="0" distL="0" distR="0" wp14:anchorId="6E566AED" wp14:editId="2EE1627F">
            <wp:extent cx="5939790" cy="2639548"/>
            <wp:effectExtent l="0" t="0" r="381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3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2C8C" w14:textId="20B6B13E" w:rsidR="00441E59" w:rsidRPr="00C20D54" w:rsidRDefault="00441E59" w:rsidP="00D3248C">
      <w:pPr>
        <w:pStyle w:val="afffffff8"/>
      </w:pPr>
      <w:bookmarkStart w:id="132" w:name="_Ref147424687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12</w:t>
      </w:r>
      <w:r w:rsidR="003B6A3D">
        <w:rPr>
          <w:noProof/>
        </w:rPr>
        <w:fldChar w:fldCharType="end"/>
      </w:r>
      <w:bookmarkEnd w:id="132"/>
      <w:r w:rsidRPr="00C20D54">
        <w:t xml:space="preserve"> </w:t>
      </w:r>
      <w:r w:rsidR="00D3248C">
        <w:t>–</w:t>
      </w:r>
      <w:r w:rsidRPr="00C20D54">
        <w:t xml:space="preserve"> Временная запись </w:t>
      </w:r>
      <w:r w:rsidR="00A80D97">
        <w:t>о трудоустройстве</w:t>
      </w:r>
    </w:p>
    <w:p w14:paraId="31BFBF38" w14:textId="6E0992BA" w:rsidR="008559EC" w:rsidRPr="00C20D54" w:rsidRDefault="00950CD2" w:rsidP="00B974E5">
      <w:pPr>
        <w:pStyle w:val="af2"/>
        <w:rPr>
          <w:color w:val="000000" w:themeColor="text1"/>
        </w:rPr>
      </w:pPr>
      <w:r w:rsidRPr="00B974E5">
        <w:rPr>
          <w:rStyle w:val="afffffff1"/>
        </w:rPr>
        <w:t>После сохранения карточки работника п</w:t>
      </w:r>
      <w:r w:rsidR="008559EC" w:rsidRPr="00B974E5">
        <w:rPr>
          <w:rStyle w:val="afffffff1"/>
        </w:rPr>
        <w:t xml:space="preserve">ользователю </w:t>
      </w:r>
      <w:r w:rsidR="00B602A3" w:rsidRPr="00B974E5">
        <w:rPr>
          <w:rStyle w:val="afffffff1"/>
        </w:rPr>
        <w:t>Подсистемы</w:t>
      </w:r>
      <w:r w:rsidR="008559EC" w:rsidRPr="00B974E5">
        <w:rPr>
          <w:rStyle w:val="afffffff1"/>
        </w:rPr>
        <w:t xml:space="preserve"> доступны для заполнения</w:t>
      </w:r>
      <w:r w:rsidR="008559EC" w:rsidRPr="00C20D54">
        <w:rPr>
          <w:color w:val="000000" w:themeColor="text1"/>
        </w:rPr>
        <w:t xml:space="preserve"> разделы</w:t>
      </w:r>
      <w:r w:rsidR="00B602A3">
        <w:rPr>
          <w:color w:val="000000" w:themeColor="text1"/>
        </w:rPr>
        <w:t xml:space="preserve"> карточки</w:t>
      </w:r>
      <w:r w:rsidR="00DC484F">
        <w:rPr>
          <w:color w:val="000000" w:themeColor="text1"/>
        </w:rPr>
        <w:t xml:space="preserve"> медицинского (фармацевтического) работника</w:t>
      </w:r>
      <w:r w:rsidR="008559EC" w:rsidRPr="00C20D54">
        <w:rPr>
          <w:color w:val="000000" w:themeColor="text1"/>
        </w:rPr>
        <w:t>:</w:t>
      </w:r>
    </w:p>
    <w:p w14:paraId="118C8085" w14:textId="7A639119" w:rsidR="0024037A" w:rsidRPr="00AA2930" w:rsidRDefault="0024037A" w:rsidP="00061751">
      <w:pPr>
        <w:pStyle w:val="17"/>
      </w:pPr>
      <w:r w:rsidRPr="00AA2930">
        <w:t>раздел «Карточка»</w:t>
      </w:r>
      <w:r w:rsidR="00336FE0" w:rsidRPr="00AA2930">
        <w:t xml:space="preserve"> (</w:t>
      </w:r>
      <w:r w:rsidR="00140C78" w:rsidRPr="00AA2930">
        <w:t xml:space="preserve">см. </w:t>
      </w:r>
      <w:r w:rsidR="00AA2930">
        <w:fldChar w:fldCharType="begin"/>
      </w:r>
      <w:r w:rsidR="00AA2930">
        <w:instrText xml:space="preserve"> REF _Ref156769149 \r \h </w:instrText>
      </w:r>
      <w:r w:rsidR="00AA2930">
        <w:fldChar w:fldCharType="separate"/>
      </w:r>
      <w:r w:rsidR="00565CC3">
        <w:t>4.1.6.5</w:t>
      </w:r>
      <w:r w:rsidR="00AA2930">
        <w:fldChar w:fldCharType="end"/>
      </w:r>
      <w:r w:rsidR="00AA2930">
        <w:t xml:space="preserve"> </w:t>
      </w:r>
      <w:r w:rsidR="00140C78" w:rsidRPr="00AA2930">
        <w:t>подпункт</w:t>
      </w:r>
      <w:r w:rsidR="006B6E66">
        <w:t xml:space="preserve"> н</w:t>
      </w:r>
      <w:r w:rsidR="00997265" w:rsidRPr="00AA2930">
        <w:t>астоящего руководства пользователя</w:t>
      </w:r>
      <w:r w:rsidRPr="00AA2930">
        <w:t>)</w:t>
      </w:r>
      <w:r w:rsidR="00B602A3" w:rsidRPr="00AA2930">
        <w:t>;</w:t>
      </w:r>
    </w:p>
    <w:p w14:paraId="562B1880" w14:textId="37564BF5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«Личное дело»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 xml:space="preserve"> </w:t>
      </w:r>
      <w:r w:rsidR="00950CD2" w:rsidRPr="00AA2930">
        <w:fldChar w:fldCharType="begin"/>
      </w:r>
      <w:r w:rsidR="00950CD2" w:rsidRPr="00AA2930">
        <w:instrText xml:space="preserve"> REF _Ref156393925 \r \h </w:instrText>
      </w:r>
      <w:r w:rsidR="0066452F" w:rsidRPr="00AA2930">
        <w:instrText xml:space="preserve"> \* MERGEFORMAT </w:instrText>
      </w:r>
      <w:r w:rsidR="00950CD2" w:rsidRPr="00AA2930">
        <w:fldChar w:fldCharType="separate"/>
      </w:r>
      <w:r w:rsidR="00565CC3">
        <w:t>4.1.6.6</w:t>
      </w:r>
      <w:r w:rsidR="00950CD2" w:rsidRPr="00AA2930">
        <w:fldChar w:fldCharType="end"/>
      </w:r>
      <w:r w:rsidR="00950CD2" w:rsidRPr="00AA2930">
        <w:t xml:space="preserve"> </w:t>
      </w:r>
      <w:r w:rsidR="00997265" w:rsidRPr="00AA2930">
        <w:t>настоящего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4E57CA74" w14:textId="73C58D9D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«Адреса»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 xml:space="preserve"> </w:t>
      </w:r>
      <w:r w:rsidR="00AA2930">
        <w:fldChar w:fldCharType="begin"/>
      </w:r>
      <w:r w:rsidR="00AA2930">
        <w:instrText xml:space="preserve"> REF _Ref156769073 \r \h </w:instrText>
      </w:r>
      <w:r w:rsidR="00AA2930">
        <w:fldChar w:fldCharType="separate"/>
      </w:r>
      <w:r w:rsidR="00565CC3">
        <w:t>4.1.6.7</w:t>
      </w:r>
      <w:r w:rsidR="00AA2930">
        <w:fldChar w:fldCharType="end"/>
      </w:r>
      <w:r w:rsidR="00AA2930">
        <w:t xml:space="preserve"> н</w:t>
      </w:r>
      <w:r w:rsidR="00997265" w:rsidRPr="00AA2930">
        <w:t>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18FEA9D2" w14:textId="53D0AA65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«Образование»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> </w:t>
      </w:r>
      <w:r w:rsidR="00AA2930">
        <w:fldChar w:fldCharType="begin"/>
      </w:r>
      <w:r w:rsidR="00AA2930">
        <w:instrText xml:space="preserve"> REF _Ref156769089 \r \h </w:instrText>
      </w:r>
      <w:r w:rsidR="00AA2930">
        <w:fldChar w:fldCharType="separate"/>
      </w:r>
      <w:r w:rsidR="00565CC3">
        <w:t>4.1.6.8</w:t>
      </w:r>
      <w:r w:rsidR="00AA2930">
        <w:fldChar w:fldCharType="end"/>
      </w:r>
      <w:r w:rsidR="00AA2930">
        <w:t xml:space="preserve"> </w:t>
      </w:r>
      <w:r w:rsidR="00997265" w:rsidRPr="00AA2930">
        <w:t>настоящего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7CC5A36B" w14:textId="4E72B46C" w:rsidR="0024037A" w:rsidRPr="00C20D54" w:rsidRDefault="00336FE0" w:rsidP="00061751">
      <w:pPr>
        <w:pStyle w:val="17"/>
      </w:pPr>
      <w:r w:rsidRPr="00AA2930">
        <w:t xml:space="preserve">раздел </w:t>
      </w:r>
      <w:r w:rsidR="0024037A" w:rsidRPr="00AA2930">
        <w:t>«Награды»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950CD2" w:rsidRPr="00AA2930">
        <w:t xml:space="preserve"> </w:t>
      </w:r>
      <w:r w:rsidR="00AA2930">
        <w:fldChar w:fldCharType="begin"/>
      </w:r>
      <w:r w:rsidR="00AA2930">
        <w:instrText xml:space="preserve"> REF _Ref156769113 \r \h </w:instrText>
      </w:r>
      <w:r w:rsidR="00AA2930">
        <w:fldChar w:fldCharType="separate"/>
      </w:r>
      <w:r w:rsidR="00565CC3">
        <w:t>4.1.6.9</w:t>
      </w:r>
      <w:r w:rsidR="00AA2930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24037A" w:rsidRPr="00C20D54">
        <w:t>)</w:t>
      </w:r>
      <w:r w:rsidR="00B602A3">
        <w:t>;</w:t>
      </w:r>
    </w:p>
    <w:p w14:paraId="451B40AC" w14:textId="57977B8E" w:rsidR="0024037A" w:rsidRPr="00C20D54" w:rsidRDefault="00336FE0" w:rsidP="00061751">
      <w:pPr>
        <w:pStyle w:val="17"/>
      </w:pPr>
      <w:r>
        <w:t xml:space="preserve">раздел </w:t>
      </w:r>
      <w:r w:rsidR="0024037A" w:rsidRPr="00C20D54">
        <w:t>«Некоммерческие организации»</w:t>
      </w:r>
      <w:r>
        <w:t xml:space="preserve"> </w:t>
      </w:r>
      <w:r w:rsidR="0024037A" w:rsidRPr="00C20D54">
        <w:t>(</w:t>
      </w:r>
      <w:r w:rsidR="00140C78">
        <w:t>см. подпункт</w:t>
      </w:r>
      <w:r w:rsidR="0024037A" w:rsidRPr="00C20D54">
        <w:t xml:space="preserve"> </w:t>
      </w:r>
      <w:r w:rsidR="0024037A" w:rsidRPr="00C20D54">
        <w:fldChar w:fldCharType="begin"/>
      </w:r>
      <w:r w:rsidR="0024037A" w:rsidRPr="00C20D54">
        <w:instrText xml:space="preserve"> REF _Ref89086767 \r \h </w:instrText>
      </w:r>
      <w:r w:rsidR="00783B3A" w:rsidRPr="00C20D54">
        <w:instrText xml:space="preserve"> \* MERGEFORMAT </w:instrText>
      </w:r>
      <w:r w:rsidR="0024037A" w:rsidRPr="00C20D54">
        <w:fldChar w:fldCharType="separate"/>
      </w:r>
      <w:r w:rsidR="00565CC3">
        <w:t>4.1.6.10</w:t>
      </w:r>
      <w:r w:rsidR="0024037A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24037A" w:rsidRPr="00C20D54">
        <w:t>).</w:t>
      </w:r>
    </w:p>
    <w:p w14:paraId="34A4D88D" w14:textId="22637D7F" w:rsidR="00F10316" w:rsidRPr="00C20D54" w:rsidRDefault="00BA5DCB" w:rsidP="00B40440">
      <w:pPr>
        <w:pStyle w:val="49"/>
      </w:pPr>
      <w:bookmarkStart w:id="133" w:name="_Ref156393868"/>
      <w:r>
        <w:t>Функция п</w:t>
      </w:r>
      <w:r w:rsidR="00F10316" w:rsidRPr="00C20D54">
        <w:t>роверк</w:t>
      </w:r>
      <w:r>
        <w:t>и</w:t>
      </w:r>
      <w:r w:rsidR="00F10316" w:rsidRPr="00C20D54">
        <w:t xml:space="preserve"> данных работника во внешних</w:t>
      </w:r>
      <w:r w:rsidR="00950CD2">
        <w:t xml:space="preserve"> ИС</w:t>
      </w:r>
      <w:bookmarkEnd w:id="133"/>
    </w:p>
    <w:p w14:paraId="568156E7" w14:textId="78E68485" w:rsidR="00F10316" w:rsidRPr="00C20D54" w:rsidRDefault="0015196C" w:rsidP="00FC260B">
      <w:pPr>
        <w:ind w:firstLine="709"/>
        <w:rPr>
          <w:color w:val="000000" w:themeColor="text1"/>
        </w:rPr>
      </w:pPr>
      <w:r w:rsidRPr="00BA5DCB">
        <w:t>В Подсистеме</w:t>
      </w:r>
      <w:r w:rsidR="00FC260B">
        <w:t xml:space="preserve"> </w:t>
      </w:r>
      <w:r w:rsidR="00B72397">
        <w:t>для авторизованных пользователей с ролями «</w:t>
      </w:r>
      <w:r w:rsidR="00656CF3">
        <w:t>Р</w:t>
      </w:r>
      <w:r w:rsidR="00B72397">
        <w:t>аботник ОУЗ (ФРМР)» и «Администратор</w:t>
      </w:r>
      <w:r w:rsidR="00656CF3">
        <w:t xml:space="preserve"> </w:t>
      </w:r>
      <w:r w:rsidR="00B72397">
        <w:t xml:space="preserve">(ФРМР)» </w:t>
      </w:r>
      <w:r w:rsidRPr="00BA5DCB">
        <w:t>доступна функция проверки данных работника во внешних ИС: АИС СФР</w:t>
      </w:r>
      <w:r w:rsidR="002E7A91">
        <w:t xml:space="preserve"> и</w:t>
      </w:r>
      <w:r w:rsidRPr="00BA5DCB">
        <w:t xml:space="preserve"> АИС «Налог 3». </w:t>
      </w:r>
      <w:r w:rsidR="00336FE0">
        <w:rPr>
          <w:color w:val="000000" w:themeColor="text1"/>
        </w:rPr>
        <w:t xml:space="preserve">Для </w:t>
      </w:r>
      <w:r w:rsidR="00B40440">
        <w:rPr>
          <w:color w:val="000000" w:themeColor="text1"/>
        </w:rPr>
        <w:t>инициирования</w:t>
      </w:r>
      <w:r w:rsidR="00336FE0">
        <w:rPr>
          <w:color w:val="000000" w:themeColor="text1"/>
        </w:rPr>
        <w:t xml:space="preserve"> проверки</w:t>
      </w:r>
      <w:r w:rsidR="00BB01EE" w:rsidRPr="00C20D54">
        <w:rPr>
          <w:color w:val="000000" w:themeColor="text1"/>
        </w:rPr>
        <w:t>:</w:t>
      </w:r>
    </w:p>
    <w:p w14:paraId="238404E9" w14:textId="6F113E21" w:rsidR="00BB01EE" w:rsidRPr="00C20D54" w:rsidRDefault="00EF6D6C" w:rsidP="00B77B53">
      <w:pPr>
        <w:pStyle w:val="1d"/>
        <w:numPr>
          <w:ilvl w:val="0"/>
          <w:numId w:val="27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 w:rsidRP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BB01EE" w:rsidRPr="00C20D54">
        <w:t>.</w:t>
      </w:r>
    </w:p>
    <w:p w14:paraId="1ABD315E" w14:textId="6A2D4AE6" w:rsidR="00BB01EE" w:rsidRPr="00C20D54" w:rsidRDefault="00BB01EE" w:rsidP="00950CD2">
      <w:pPr>
        <w:pStyle w:val="1d"/>
      </w:pPr>
      <w:r w:rsidRPr="00C20D54">
        <w:t>Откройте карточку работника.</w:t>
      </w:r>
    </w:p>
    <w:p w14:paraId="7A7C1DEC" w14:textId="049E8BB7" w:rsidR="00BB01EE" w:rsidRPr="00C20D54" w:rsidRDefault="00BB01EE" w:rsidP="00950CD2">
      <w:pPr>
        <w:pStyle w:val="1d"/>
      </w:pPr>
      <w:r w:rsidRPr="00C20D54">
        <w:t xml:space="preserve">Нажмите кнопку «Проверить данные в </w:t>
      </w:r>
      <w:r w:rsidR="00DC484F">
        <w:rPr>
          <w:lang w:val="en-US"/>
        </w:rPr>
        <w:t>C</w:t>
      </w:r>
      <w:r w:rsidRPr="00C20D54">
        <w:t xml:space="preserve">ФР» или «Проверить данные в ФНС» для запуска проверки во внешней </w:t>
      </w:r>
      <w:r w:rsidR="00950CD2">
        <w:t>ИС</w:t>
      </w:r>
      <w:r w:rsidRPr="00C20D54">
        <w:t>.</w:t>
      </w:r>
    </w:p>
    <w:p w14:paraId="1BA9FA69" w14:textId="64F1FB0A" w:rsidR="00BB01EE" w:rsidRPr="00C20D54" w:rsidRDefault="00BB01EE" w:rsidP="00950CD2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32389FA0" wp14:editId="182B3B9A">
            <wp:extent cx="1799999" cy="1440000"/>
            <wp:effectExtent l="19050" t="19050" r="10160" b="2730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72A96" w14:textId="300917CC" w:rsidR="00BB01EE" w:rsidRPr="00C20D54" w:rsidRDefault="00BB01EE" w:rsidP="00950CD2">
      <w:pPr>
        <w:pStyle w:val="afffffff8"/>
      </w:pPr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13</w:t>
      </w:r>
      <w:r w:rsidR="00EE3A8F" w:rsidRPr="00C20D54">
        <w:rPr>
          <w:noProof/>
        </w:rPr>
        <w:fldChar w:fldCharType="end"/>
      </w:r>
      <w:r w:rsidRPr="00C20D54">
        <w:t xml:space="preserve"> – </w:t>
      </w:r>
      <w:r w:rsidR="00950CD2">
        <w:t>Отображение кнопок «</w:t>
      </w:r>
      <w:r w:rsidRPr="00C20D54">
        <w:t>Проверить данные</w:t>
      </w:r>
      <w:r w:rsidR="00950CD2">
        <w:t>» в пользовательском интерфейсе</w:t>
      </w:r>
    </w:p>
    <w:p w14:paraId="65E5E817" w14:textId="18471453" w:rsidR="00976E42" w:rsidRPr="00C20D54" w:rsidRDefault="00950CD2" w:rsidP="00950CD2">
      <w:pPr>
        <w:pStyle w:val="1d"/>
      </w:pPr>
      <w:r>
        <w:t>В течение</w:t>
      </w:r>
      <w:r w:rsidR="00976E42" w:rsidRPr="00C20D54">
        <w:t xml:space="preserve"> проверки </w:t>
      </w:r>
      <w:r>
        <w:t xml:space="preserve">данных работника </w:t>
      </w:r>
      <w:r w:rsidR="00A92C8D" w:rsidRPr="00C20D54">
        <w:t>отобража</w:t>
      </w:r>
      <w:r>
        <w:t>ю</w:t>
      </w:r>
      <w:r w:rsidR="00A92C8D" w:rsidRPr="00C20D54">
        <w:t>тся соответствующий статус и</w:t>
      </w:r>
      <w:r w:rsidR="00976E42" w:rsidRPr="00C20D54">
        <w:t xml:space="preserve"> дата начала проверки </w:t>
      </w:r>
      <w:r w:rsidR="00467A77">
        <w:t xml:space="preserve">(см. </w:t>
      </w:r>
      <w:r w:rsidR="00976E42" w:rsidRPr="00C20D54">
        <w:fldChar w:fldCharType="begin"/>
      </w:r>
      <w:r w:rsidR="00976E42" w:rsidRPr="00C20D54">
        <w:instrText xml:space="preserve"> REF _Ref89088361 \h </w:instrText>
      </w:r>
      <w:r w:rsidR="00783B3A" w:rsidRPr="00C20D54">
        <w:instrText xml:space="preserve"> \* MERGEFORMAT </w:instrText>
      </w:r>
      <w:r w:rsidR="00976E42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14</w:t>
      </w:r>
      <w:r w:rsidR="00976E42" w:rsidRPr="00C20D54">
        <w:fldChar w:fldCharType="end"/>
      </w:r>
      <w:r w:rsidR="00976E42" w:rsidRPr="00C20D54">
        <w:t>).</w:t>
      </w:r>
      <w:r w:rsidR="00651B12" w:rsidRPr="00C20D54">
        <w:t xml:space="preserve"> </w:t>
      </w:r>
      <w:r w:rsidR="00B974E5">
        <w:t>В случае редактирования проверяемых данных</w:t>
      </w:r>
      <w:r w:rsidR="00651B12" w:rsidRPr="00C20D54">
        <w:t xml:space="preserve"> проверка будет прервана.</w:t>
      </w:r>
    </w:p>
    <w:p w14:paraId="4005A9B3" w14:textId="2A49CA26" w:rsidR="00976E42" w:rsidRPr="00C20D54" w:rsidRDefault="00976E42" w:rsidP="00950CD2">
      <w:pPr>
        <w:pStyle w:val="afffffff6"/>
      </w:pPr>
      <w:r w:rsidRPr="00C20D54">
        <w:t xml:space="preserve"> </w:t>
      </w:r>
      <w:r w:rsidR="00BB01EE" w:rsidRPr="00C20D54">
        <w:rPr>
          <w:noProof/>
        </w:rPr>
        <w:drawing>
          <wp:inline distT="0" distB="0" distL="0" distR="0" wp14:anchorId="54BC9EDF" wp14:editId="67D1613E">
            <wp:extent cx="1800000" cy="1440000"/>
            <wp:effectExtent l="19050" t="19050" r="10160" b="273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4C0EB8" w14:textId="32E36481" w:rsidR="00976E42" w:rsidRPr="00C20D54" w:rsidRDefault="00976E42" w:rsidP="00950CD2">
      <w:pPr>
        <w:pStyle w:val="afffffff8"/>
      </w:pPr>
      <w:bookmarkStart w:id="134" w:name="_Ref8908836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14</w:t>
      </w:r>
      <w:r w:rsidR="00EE3A8F" w:rsidRPr="00C20D54">
        <w:rPr>
          <w:noProof/>
        </w:rPr>
        <w:fldChar w:fldCharType="end"/>
      </w:r>
      <w:bookmarkEnd w:id="134"/>
      <w:r w:rsidRPr="00C20D54">
        <w:t xml:space="preserve"> – </w:t>
      </w:r>
      <w:r w:rsidR="00950CD2">
        <w:t>Отображение статуса и даты начала проверки С</w:t>
      </w:r>
      <w:r w:rsidRPr="00C20D54">
        <w:t>НИЛС и ИНН</w:t>
      </w:r>
    </w:p>
    <w:p w14:paraId="5DE17BD1" w14:textId="134811EF" w:rsidR="000D58F5" w:rsidRPr="00C20D54" w:rsidRDefault="000D58F5" w:rsidP="00950CD2">
      <w:pPr>
        <w:pStyle w:val="1d"/>
      </w:pPr>
      <w:r w:rsidRPr="00C20D54">
        <w:t xml:space="preserve">В результате проверки </w:t>
      </w:r>
      <w:r w:rsidR="00950CD2">
        <w:t xml:space="preserve">отображается </w:t>
      </w:r>
      <w:r w:rsidRPr="00C20D54">
        <w:t>сообщение:</w:t>
      </w:r>
    </w:p>
    <w:p w14:paraId="125894A9" w14:textId="01E4B891" w:rsidR="0069390C" w:rsidRPr="00C20D54" w:rsidRDefault="00A92C8D" w:rsidP="00A63069">
      <w:pPr>
        <w:pStyle w:val="17"/>
      </w:pPr>
      <w:r w:rsidRPr="00C20D54">
        <w:t>«</w:t>
      </w:r>
      <w:r w:rsidR="00B845B8" w:rsidRPr="00C20D54">
        <w:t>Проверка не пройдена</w:t>
      </w:r>
      <w:r w:rsidRPr="00C20D54">
        <w:t>»</w:t>
      </w:r>
      <w:r w:rsidR="00950CD2">
        <w:t xml:space="preserve">, </w:t>
      </w:r>
      <w:r w:rsidR="00B845B8" w:rsidRPr="00C20D54">
        <w:t>если введенные</w:t>
      </w:r>
      <w:r w:rsidR="00950CD2">
        <w:t xml:space="preserve"> в Подсистему</w:t>
      </w:r>
      <w:r w:rsidR="00B845B8" w:rsidRPr="00C20D54">
        <w:t xml:space="preserve"> данные не совпадают с данными, зарегистрированными во внешней </w:t>
      </w:r>
      <w:r w:rsidR="00950CD2">
        <w:t>ИС;</w:t>
      </w:r>
    </w:p>
    <w:p w14:paraId="627F14DC" w14:textId="0EC86AC6" w:rsidR="00B845B8" w:rsidRPr="00C20D54" w:rsidRDefault="00A92C8D" w:rsidP="00A63069">
      <w:pPr>
        <w:pStyle w:val="17"/>
      </w:pPr>
      <w:r w:rsidRPr="00C20D54">
        <w:t>«</w:t>
      </w:r>
      <w:r w:rsidR="00B845B8" w:rsidRPr="00C20D54">
        <w:t>Не найдены данные</w:t>
      </w:r>
      <w:r w:rsidRPr="00C20D54">
        <w:t>»</w:t>
      </w:r>
      <w:r w:rsidR="00950CD2">
        <w:t xml:space="preserve">, </w:t>
      </w:r>
      <w:r w:rsidR="00B845B8" w:rsidRPr="00C20D54">
        <w:t xml:space="preserve">если номер документа </w:t>
      </w:r>
      <w:r w:rsidR="00DC484F">
        <w:t>не найден во</w:t>
      </w:r>
      <w:r w:rsidR="00B845B8" w:rsidRPr="00C20D54">
        <w:t xml:space="preserve"> внешней </w:t>
      </w:r>
      <w:r w:rsidR="00950CD2">
        <w:t>ИС</w:t>
      </w:r>
      <w:r w:rsidR="00B845B8" w:rsidRPr="00C20D54">
        <w:t>.</w:t>
      </w:r>
    </w:p>
    <w:p w14:paraId="2993A657" w14:textId="2EC3F245" w:rsidR="00B845B8" w:rsidRDefault="00A92C8D" w:rsidP="00A63069">
      <w:pPr>
        <w:pStyle w:val="17"/>
      </w:pPr>
      <w:r w:rsidRPr="00C20D54">
        <w:t>«</w:t>
      </w:r>
      <w:r w:rsidR="00B845B8" w:rsidRPr="00C20D54">
        <w:t>Проверка пройдена</w:t>
      </w:r>
      <w:r w:rsidRPr="00C20D54">
        <w:t>»</w:t>
      </w:r>
      <w:r w:rsidR="00950CD2">
        <w:t xml:space="preserve">, если проверка </w:t>
      </w:r>
      <w:r w:rsidR="00B845B8" w:rsidRPr="00C20D54">
        <w:t>успешно завершен</w:t>
      </w:r>
      <w:r w:rsidR="00950CD2">
        <w:t>а</w:t>
      </w:r>
      <w:r w:rsidR="00B845B8" w:rsidRPr="00C20D54">
        <w:t>.</w:t>
      </w:r>
    </w:p>
    <w:p w14:paraId="5136BF5C" w14:textId="756C65A1" w:rsidR="00FC423F" w:rsidRPr="00C20D54" w:rsidRDefault="00FC423F" w:rsidP="00B40440">
      <w:pPr>
        <w:pStyle w:val="49"/>
      </w:pPr>
      <w:bookmarkStart w:id="135" w:name="_Ref156412124"/>
      <w:r w:rsidRPr="00C20D54">
        <w:t xml:space="preserve">Редактирование </w:t>
      </w:r>
      <w:r w:rsidR="00960E2D">
        <w:t>формы «К</w:t>
      </w:r>
      <w:r w:rsidRPr="00C20D54">
        <w:t>арточк</w:t>
      </w:r>
      <w:r w:rsidR="00960E2D">
        <w:t>а</w:t>
      </w:r>
      <w:r w:rsidRPr="00C20D54">
        <w:t xml:space="preserve"> медицинского </w:t>
      </w:r>
      <w:r>
        <w:t>(фармацевтического)</w:t>
      </w:r>
      <w:r w:rsidRPr="00C20D54">
        <w:t xml:space="preserve"> работника</w:t>
      </w:r>
      <w:bookmarkEnd w:id="135"/>
      <w:r w:rsidR="00960E2D">
        <w:t>»</w:t>
      </w:r>
    </w:p>
    <w:p w14:paraId="37BA1886" w14:textId="08DC8E5A" w:rsidR="00AA2930" w:rsidRPr="00AA2930" w:rsidRDefault="002E7A91" w:rsidP="00AA2930">
      <w:pPr>
        <w:pStyle w:val="af2"/>
      </w:pPr>
      <w:r w:rsidRPr="00E74D79">
        <w:t xml:space="preserve">Функция предназначена для внесения изменений </w:t>
      </w:r>
      <w:r w:rsidR="00AA2930">
        <w:t xml:space="preserve">в </w:t>
      </w:r>
      <w:r w:rsidR="00AA2930" w:rsidRPr="00AA2930">
        <w:t>форм</w:t>
      </w:r>
      <w:r w:rsidR="00AA2930">
        <w:t>у</w:t>
      </w:r>
      <w:r w:rsidR="00AA2930" w:rsidRPr="00AA2930">
        <w:t xml:space="preserve"> «Карточка медицинского (фармацевтического) работника»</w:t>
      </w:r>
      <w:r w:rsidR="00AA2930">
        <w:t>.</w:t>
      </w:r>
    </w:p>
    <w:p w14:paraId="3C5816D2" w14:textId="6E0F337B" w:rsidR="00FC423F" w:rsidRPr="00C20D54" w:rsidRDefault="00FC423F" w:rsidP="00FC423F">
      <w:pPr>
        <w:ind w:firstLine="709"/>
        <w:rPr>
          <w:color w:val="000000" w:themeColor="text1"/>
        </w:rPr>
      </w:pPr>
      <w:r>
        <w:rPr>
          <w:color w:val="000000" w:themeColor="text1"/>
        </w:rPr>
        <w:t>Для изменения сведений в</w:t>
      </w:r>
      <w:r w:rsidRPr="00C20D54">
        <w:rPr>
          <w:color w:val="000000" w:themeColor="text1"/>
        </w:rPr>
        <w:t xml:space="preserve"> карточк</w:t>
      </w:r>
      <w:r>
        <w:rPr>
          <w:color w:val="000000" w:themeColor="text1"/>
        </w:rPr>
        <w:t>е</w:t>
      </w:r>
      <w:r w:rsidRPr="00C20D54">
        <w:rPr>
          <w:color w:val="000000" w:themeColor="text1"/>
        </w:rPr>
        <w:t xml:space="preserve"> </w:t>
      </w:r>
      <w:r w:rsidRPr="00C20D54">
        <w:t xml:space="preserve">медицинского </w:t>
      </w:r>
      <w:r>
        <w:t xml:space="preserve">(фармацевтического) </w:t>
      </w:r>
      <w:r w:rsidRPr="00C20D54">
        <w:rPr>
          <w:color w:val="000000" w:themeColor="text1"/>
        </w:rPr>
        <w:t>работника:</w:t>
      </w:r>
    </w:p>
    <w:p w14:paraId="1A704D6F" w14:textId="405E2E3B" w:rsidR="00FC423F" w:rsidRPr="00C20D54" w:rsidRDefault="00EF6D6C" w:rsidP="00B77B53">
      <w:pPr>
        <w:pStyle w:val="1d"/>
        <w:numPr>
          <w:ilvl w:val="0"/>
          <w:numId w:val="25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669E0">
        <w:t>.</w:t>
      </w:r>
    </w:p>
    <w:p w14:paraId="61575850" w14:textId="284FAC05" w:rsidR="00FC423F" w:rsidRPr="00C20D54" w:rsidRDefault="00FC423F" w:rsidP="00FC423F">
      <w:pPr>
        <w:pStyle w:val="1d"/>
      </w:pPr>
      <w:r w:rsidRPr="00C20D54">
        <w:t>При необходимости отфильтруйте список 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 w:rsidR="00C669E0">
        <w:t>.</w:t>
      </w:r>
    </w:p>
    <w:p w14:paraId="6EE3EFB8" w14:textId="0C6CC52A" w:rsidR="00FC423F" w:rsidRPr="00C20D54" w:rsidRDefault="00FC423F" w:rsidP="00FC423F">
      <w:pPr>
        <w:pStyle w:val="1d"/>
      </w:pPr>
      <w:r w:rsidRPr="00C20D54">
        <w:t xml:space="preserve">Нажмите на ФИО выбранного </w:t>
      </w:r>
      <w:r>
        <w:t>работника</w:t>
      </w:r>
      <w:r w:rsidRPr="00C20D54">
        <w:t xml:space="preserve">. Откроется </w:t>
      </w:r>
      <w:r>
        <w:t xml:space="preserve">его </w:t>
      </w:r>
      <w:r w:rsidRPr="00C20D54">
        <w:t>карточка</w:t>
      </w:r>
      <w:r w:rsidR="00C669E0">
        <w:t>.</w:t>
      </w:r>
    </w:p>
    <w:p w14:paraId="39704CF2" w14:textId="4EE276B7" w:rsidR="00FC423F" w:rsidRPr="00C20D54" w:rsidRDefault="00FC423F" w:rsidP="00FC423F">
      <w:pPr>
        <w:pStyle w:val="1d"/>
      </w:pPr>
      <w:r w:rsidRPr="00C20D54">
        <w:t>Нажмите кнопку «Редактировать»</w:t>
      </w:r>
      <w:r w:rsidR="00C669E0">
        <w:t>.</w:t>
      </w:r>
    </w:p>
    <w:p w14:paraId="2444B75B" w14:textId="1F168370" w:rsidR="00FC423F" w:rsidRPr="00C20D54" w:rsidRDefault="00FC423F" w:rsidP="00FC423F">
      <w:pPr>
        <w:pStyle w:val="1d"/>
      </w:pPr>
      <w:bookmarkStart w:id="136" w:name="_Hlk89786268"/>
      <w:r w:rsidRPr="00C20D54">
        <w:t>Отредактируйте информацию о работнике в нужном разделе</w:t>
      </w:r>
      <w:r>
        <w:t xml:space="preserve"> карточки</w:t>
      </w:r>
      <w:r w:rsidR="00C669E0">
        <w:t>.</w:t>
      </w:r>
    </w:p>
    <w:p w14:paraId="7B3AF6EC" w14:textId="77777777" w:rsidR="00FC423F" w:rsidRPr="00C20D54" w:rsidRDefault="00FC423F" w:rsidP="00FC423F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2F67C617" w14:textId="5B5E4110" w:rsidR="005751CD" w:rsidRDefault="00A80D97" w:rsidP="00B974E5">
      <w:pPr>
        <w:pStyle w:val="49"/>
      </w:pPr>
      <w:bookmarkStart w:id="137" w:name="_Ref156769149"/>
      <w:bookmarkEnd w:id="136"/>
      <w:r>
        <w:t>Раздел</w:t>
      </w:r>
      <w:r w:rsidR="006D37F5">
        <w:t xml:space="preserve"> </w:t>
      </w:r>
      <w:r w:rsidR="00B974E5">
        <w:t>«</w:t>
      </w:r>
      <w:r w:rsidR="00FC423F">
        <w:t>Карточка</w:t>
      </w:r>
      <w:r w:rsidR="00B974E5">
        <w:t>»</w:t>
      </w:r>
      <w:bookmarkEnd w:id="137"/>
    </w:p>
    <w:p w14:paraId="2F0ADEA4" w14:textId="1D578085" w:rsidR="001D0108" w:rsidRPr="001D0108" w:rsidRDefault="00A80D97" w:rsidP="001D0108">
      <w:pPr>
        <w:pStyle w:val="af2"/>
      </w:pPr>
      <w:r>
        <w:t>Раздел</w:t>
      </w:r>
      <w:r w:rsidR="001D0108">
        <w:t xml:space="preserve"> «Карточка» предназначен для внесения в Подсистему основных данных работника и сведений о документах, удостоверяющих его личность.</w:t>
      </w:r>
    </w:p>
    <w:p w14:paraId="5FC4449F" w14:textId="7961D141" w:rsidR="00140C78" w:rsidRDefault="00140C78" w:rsidP="00140C78">
      <w:pPr>
        <w:pStyle w:val="54"/>
      </w:pPr>
      <w:r>
        <w:lastRenderedPageBreak/>
        <w:t>Просмотр</w:t>
      </w:r>
      <w:r w:rsidR="00B40440">
        <w:rPr>
          <w:lang w:val="en-US"/>
        </w:rPr>
        <w:t xml:space="preserve"> </w:t>
      </w:r>
      <w:r w:rsidR="00B40440">
        <w:t>сведений</w:t>
      </w:r>
    </w:p>
    <w:p w14:paraId="3B42EC65" w14:textId="05826017" w:rsidR="00140C78" w:rsidRPr="00C20D54" w:rsidRDefault="00140C78" w:rsidP="00140C78">
      <w:pPr>
        <w:pStyle w:val="af2"/>
      </w:pPr>
      <w:r>
        <w:t xml:space="preserve">Для перехода к </w:t>
      </w:r>
      <w:r w:rsidR="00A80D97">
        <w:t>разделу</w:t>
      </w:r>
      <w:r w:rsidR="001D0108">
        <w:t xml:space="preserve"> «Карточка»</w:t>
      </w:r>
      <w:r w:rsidRPr="00C20D54">
        <w:t>:</w:t>
      </w:r>
    </w:p>
    <w:p w14:paraId="1173C32C" w14:textId="47EC6E8E" w:rsidR="00140C78" w:rsidRPr="00C20D54" w:rsidRDefault="00EF6D6C" w:rsidP="00B77B53">
      <w:pPr>
        <w:pStyle w:val="1d"/>
        <w:numPr>
          <w:ilvl w:val="0"/>
          <w:numId w:val="38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40C78" w:rsidRPr="00C20D54">
        <w:t>.</w:t>
      </w:r>
    </w:p>
    <w:p w14:paraId="211338B7" w14:textId="3B93D68A" w:rsidR="00140C78" w:rsidRPr="00C20D54" w:rsidRDefault="00140C78" w:rsidP="00140C78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9739420" w14:textId="44CC6F41" w:rsidR="00140C78" w:rsidRPr="00C20D54" w:rsidRDefault="00140C78" w:rsidP="00140C78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  <w:r w:rsidR="00695322">
        <w:t xml:space="preserve">Откроется </w:t>
      </w:r>
      <w:r w:rsidR="00A80D97">
        <w:t>раздел</w:t>
      </w:r>
      <w:r w:rsidR="00695322">
        <w:t xml:space="preserve"> «Карточка» к</w:t>
      </w:r>
      <w:r w:rsidR="00695322" w:rsidRPr="00DA05BB">
        <w:t>арточк</w:t>
      </w:r>
      <w:r w:rsidR="00695322">
        <w:t>и</w:t>
      </w:r>
      <w:r w:rsidR="00695322" w:rsidRPr="00DA05BB">
        <w:t xml:space="preserve"> медицинского (фармацевтического) работника</w:t>
      </w:r>
      <w:r w:rsidR="00695322">
        <w:t>.</w:t>
      </w:r>
    </w:p>
    <w:p w14:paraId="4CDFDC21" w14:textId="0DBD64CB" w:rsidR="0015196C" w:rsidRDefault="006C008C" w:rsidP="006C008C">
      <w:pPr>
        <w:pStyle w:val="af2"/>
      </w:pPr>
      <w:bookmarkStart w:id="138" w:name="_Hlk156825137"/>
      <w:r w:rsidRPr="00C20D54">
        <w:t>Описание полей для ввода</w:t>
      </w:r>
      <w:r>
        <w:t xml:space="preserve"> указанных</w:t>
      </w:r>
      <w:r w:rsidRPr="00C20D54">
        <w:t xml:space="preserve"> </w:t>
      </w:r>
      <w:r>
        <w:t xml:space="preserve">сведений представлено в таблице ниже (см. </w:t>
      </w:r>
      <w:r w:rsidR="00121CB7">
        <w:fldChar w:fldCharType="begin"/>
      </w:r>
      <w:r w:rsidR="00121CB7">
        <w:instrText xml:space="preserve"> REF _Ref160560424 \h </w:instrText>
      </w:r>
      <w:r w:rsidR="00121CB7"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4</w:t>
      </w:r>
      <w:r w:rsidR="00121CB7">
        <w:fldChar w:fldCharType="end"/>
      </w:r>
      <w:r w:rsidR="00121CB7">
        <w:t>)</w:t>
      </w:r>
    </w:p>
    <w:p w14:paraId="14EE84EC" w14:textId="6E73F2C3" w:rsidR="00B93161" w:rsidRPr="00C20D54" w:rsidRDefault="00B93161" w:rsidP="00B93161">
      <w:pPr>
        <w:pStyle w:val="afffffffff4"/>
      </w:pPr>
      <w:bookmarkStart w:id="139" w:name="_Ref160560424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4</w:t>
      </w:r>
      <w:r w:rsidR="003B6A3D">
        <w:rPr>
          <w:noProof/>
        </w:rPr>
        <w:fldChar w:fldCharType="end"/>
      </w:r>
      <w:bookmarkEnd w:id="139"/>
      <w:r>
        <w:rPr>
          <w:noProof/>
        </w:rPr>
        <w:t xml:space="preserve"> – </w:t>
      </w:r>
      <w:r w:rsidRPr="00C20D54">
        <w:t xml:space="preserve">Описание полей </w:t>
      </w:r>
      <w:r w:rsidR="00A80D97">
        <w:t>раздела</w:t>
      </w:r>
      <w:r>
        <w:t xml:space="preserve"> «Карточка»</w:t>
      </w:r>
    </w:p>
    <w:tbl>
      <w:tblPr>
        <w:tblStyle w:val="af6"/>
        <w:tblW w:w="4852" w:type="pct"/>
        <w:tblLook w:val="04A0" w:firstRow="1" w:lastRow="0" w:firstColumn="1" w:lastColumn="0" w:noHBand="0" w:noVBand="1"/>
      </w:tblPr>
      <w:tblGrid>
        <w:gridCol w:w="650"/>
        <w:gridCol w:w="3173"/>
        <w:gridCol w:w="5244"/>
      </w:tblGrid>
      <w:tr w:rsidR="00B93161" w:rsidRPr="00C20D54" w14:paraId="09288A90" w14:textId="77777777" w:rsidTr="00EF6D6C">
        <w:trPr>
          <w:tblHeader/>
        </w:trPr>
        <w:tc>
          <w:tcPr>
            <w:tcW w:w="358" w:type="pct"/>
          </w:tcPr>
          <w:p w14:paraId="1D6E12D9" w14:textId="77777777" w:rsidR="00B93161" w:rsidRPr="00C20D54" w:rsidRDefault="00B93161" w:rsidP="00EF6D6C">
            <w:pPr>
              <w:pStyle w:val="108"/>
              <w:ind w:left="33"/>
            </w:pPr>
            <w:r w:rsidRPr="00C20D54">
              <w:t>№</w:t>
            </w:r>
          </w:p>
        </w:tc>
        <w:tc>
          <w:tcPr>
            <w:tcW w:w="1750" w:type="pct"/>
          </w:tcPr>
          <w:p w14:paraId="22D5E2C1" w14:textId="77777777" w:rsidR="00B93161" w:rsidRPr="00C20D54" w:rsidRDefault="00B93161" w:rsidP="00EF6D6C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892" w:type="pct"/>
          </w:tcPr>
          <w:p w14:paraId="0268CA61" w14:textId="77777777" w:rsidR="00B93161" w:rsidRPr="00C20D54" w:rsidRDefault="00B93161" w:rsidP="00EF6D6C">
            <w:pPr>
              <w:pStyle w:val="108"/>
            </w:pPr>
            <w:r w:rsidRPr="00C20D54">
              <w:t>Описание</w:t>
            </w:r>
          </w:p>
        </w:tc>
      </w:tr>
      <w:tr w:rsidR="00B93161" w:rsidRPr="00C20D54" w14:paraId="310E22FE" w14:textId="77777777" w:rsidTr="00EF6D6C">
        <w:tc>
          <w:tcPr>
            <w:tcW w:w="358" w:type="pct"/>
          </w:tcPr>
          <w:p w14:paraId="735866F1" w14:textId="77777777" w:rsidR="00B93161" w:rsidRPr="00C20D54" w:rsidRDefault="00B93161" w:rsidP="00B77B53">
            <w:pPr>
              <w:pStyle w:val="101"/>
              <w:numPr>
                <w:ilvl w:val="0"/>
                <w:numId w:val="183"/>
              </w:numPr>
            </w:pPr>
          </w:p>
        </w:tc>
        <w:tc>
          <w:tcPr>
            <w:tcW w:w="4642" w:type="pct"/>
            <w:gridSpan w:val="2"/>
          </w:tcPr>
          <w:p w14:paraId="217217F7" w14:textId="77777777" w:rsidR="00B93161" w:rsidRPr="00C20D54" w:rsidRDefault="00B93161" w:rsidP="00EF6D6C">
            <w:pPr>
              <w:pStyle w:val="109"/>
            </w:pPr>
            <w:r>
              <w:t>Карточка сотрудника</w:t>
            </w:r>
          </w:p>
        </w:tc>
      </w:tr>
      <w:tr w:rsidR="00B93161" w:rsidRPr="00C20D54" w14:paraId="7C00F19E" w14:textId="77777777" w:rsidTr="00EF6D6C">
        <w:tc>
          <w:tcPr>
            <w:tcW w:w="358" w:type="pct"/>
          </w:tcPr>
          <w:p w14:paraId="06612FF6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B47729">
              <w:rPr>
                <w:sz w:val="20"/>
                <w:szCs w:val="20"/>
              </w:rPr>
              <w:t>.1.</w:t>
            </w:r>
          </w:p>
        </w:tc>
        <w:tc>
          <w:tcPr>
            <w:tcW w:w="1750" w:type="pct"/>
          </w:tcPr>
          <w:p w14:paraId="5979A0FF" w14:textId="77777777" w:rsidR="00B93161" w:rsidRPr="00C20D54" w:rsidRDefault="00B93161" w:rsidP="00EF6D6C">
            <w:pPr>
              <w:pStyle w:val="104"/>
            </w:pPr>
            <w:r w:rsidRPr="00C20D54">
              <w:t>Фамилия</w:t>
            </w:r>
          </w:p>
        </w:tc>
        <w:tc>
          <w:tcPr>
            <w:tcW w:w="2892" w:type="pct"/>
          </w:tcPr>
          <w:p w14:paraId="2A222C0E" w14:textId="77777777" w:rsidR="00B93161" w:rsidRPr="00C20D54" w:rsidRDefault="00B93161" w:rsidP="00EF6D6C">
            <w:pPr>
              <w:pStyle w:val="104"/>
            </w:pPr>
            <w:r w:rsidRPr="00C20D54">
              <w:t>Фамилия работника</w:t>
            </w:r>
          </w:p>
        </w:tc>
      </w:tr>
      <w:tr w:rsidR="00B93161" w:rsidRPr="00C20D54" w14:paraId="1483D641" w14:textId="77777777" w:rsidTr="00EF6D6C">
        <w:tc>
          <w:tcPr>
            <w:tcW w:w="358" w:type="pct"/>
          </w:tcPr>
          <w:p w14:paraId="4B42471D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1.2.</w:t>
            </w:r>
          </w:p>
        </w:tc>
        <w:tc>
          <w:tcPr>
            <w:tcW w:w="1750" w:type="pct"/>
          </w:tcPr>
          <w:p w14:paraId="48AF022B" w14:textId="77777777" w:rsidR="00B93161" w:rsidRPr="00C20D54" w:rsidRDefault="00B93161" w:rsidP="00EF6D6C">
            <w:pPr>
              <w:pStyle w:val="104"/>
            </w:pPr>
            <w:r w:rsidRPr="00C20D54">
              <w:t>Имя</w:t>
            </w:r>
          </w:p>
        </w:tc>
        <w:tc>
          <w:tcPr>
            <w:tcW w:w="2892" w:type="pct"/>
          </w:tcPr>
          <w:p w14:paraId="7CF31544" w14:textId="77777777" w:rsidR="00B93161" w:rsidRPr="00C20D54" w:rsidRDefault="00B93161" w:rsidP="00EF6D6C">
            <w:pPr>
              <w:pStyle w:val="104"/>
            </w:pPr>
            <w:r w:rsidRPr="00C20D54">
              <w:t>Имя работника</w:t>
            </w:r>
          </w:p>
        </w:tc>
      </w:tr>
      <w:tr w:rsidR="00B93161" w:rsidRPr="00C20D54" w14:paraId="5E2420B5" w14:textId="77777777" w:rsidTr="00EF6D6C">
        <w:tc>
          <w:tcPr>
            <w:tcW w:w="358" w:type="pct"/>
          </w:tcPr>
          <w:p w14:paraId="20BF3B88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1.3.</w:t>
            </w:r>
          </w:p>
        </w:tc>
        <w:tc>
          <w:tcPr>
            <w:tcW w:w="1750" w:type="pct"/>
          </w:tcPr>
          <w:p w14:paraId="635B818F" w14:textId="77777777" w:rsidR="00B93161" w:rsidRPr="00C20D54" w:rsidRDefault="00B93161" w:rsidP="00EF6D6C">
            <w:pPr>
              <w:pStyle w:val="104"/>
            </w:pPr>
            <w:r w:rsidRPr="00C20D54">
              <w:t>Отчество</w:t>
            </w:r>
          </w:p>
        </w:tc>
        <w:tc>
          <w:tcPr>
            <w:tcW w:w="2892" w:type="pct"/>
          </w:tcPr>
          <w:p w14:paraId="48862AC8" w14:textId="77777777" w:rsidR="00B93161" w:rsidRPr="00C20D54" w:rsidRDefault="00B93161" w:rsidP="00EF6D6C">
            <w:pPr>
              <w:pStyle w:val="104"/>
            </w:pPr>
            <w:r w:rsidRPr="00C20D54">
              <w:t>Отчество работника</w:t>
            </w:r>
          </w:p>
        </w:tc>
      </w:tr>
      <w:tr w:rsidR="00B93161" w:rsidRPr="00C20D54" w14:paraId="6FD14486" w14:textId="77777777" w:rsidTr="00EF6D6C">
        <w:tc>
          <w:tcPr>
            <w:tcW w:w="358" w:type="pct"/>
          </w:tcPr>
          <w:p w14:paraId="2B07A8B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1.4.</w:t>
            </w:r>
          </w:p>
        </w:tc>
        <w:tc>
          <w:tcPr>
            <w:tcW w:w="1750" w:type="pct"/>
          </w:tcPr>
          <w:p w14:paraId="5FE0D3C4" w14:textId="77777777" w:rsidR="00B93161" w:rsidRPr="00C20D54" w:rsidRDefault="00B93161" w:rsidP="00EF6D6C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892" w:type="pct"/>
          </w:tcPr>
          <w:p w14:paraId="4F28EB22" w14:textId="77777777" w:rsidR="00B93161" w:rsidRPr="00C20D54" w:rsidRDefault="00B93161" w:rsidP="00EF6D6C">
            <w:pPr>
              <w:pStyle w:val="104"/>
            </w:pPr>
            <w:r w:rsidRPr="00C20D54">
              <w:t>Дата рождения работника</w:t>
            </w:r>
          </w:p>
        </w:tc>
      </w:tr>
      <w:tr w:rsidR="00B93161" w:rsidRPr="00C20D54" w14:paraId="069A8B3C" w14:textId="77777777" w:rsidTr="00EF6D6C">
        <w:tc>
          <w:tcPr>
            <w:tcW w:w="358" w:type="pct"/>
          </w:tcPr>
          <w:p w14:paraId="4A3ECC54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1.5.</w:t>
            </w:r>
          </w:p>
        </w:tc>
        <w:tc>
          <w:tcPr>
            <w:tcW w:w="1750" w:type="pct"/>
          </w:tcPr>
          <w:p w14:paraId="663191E6" w14:textId="77777777" w:rsidR="00B93161" w:rsidRPr="00C20D54" w:rsidRDefault="00B93161" w:rsidP="00EF6D6C">
            <w:pPr>
              <w:pStyle w:val="104"/>
            </w:pPr>
            <w:r w:rsidRPr="00C20D54">
              <w:t>Пол</w:t>
            </w:r>
          </w:p>
        </w:tc>
        <w:tc>
          <w:tcPr>
            <w:tcW w:w="2892" w:type="pct"/>
          </w:tcPr>
          <w:p w14:paraId="16B7072A" w14:textId="77777777" w:rsidR="00B93161" w:rsidRPr="00C20D54" w:rsidRDefault="00B93161" w:rsidP="00EF6D6C">
            <w:pPr>
              <w:pStyle w:val="104"/>
            </w:pPr>
            <w:r w:rsidRPr="00C20D54">
              <w:t>Пол работника</w:t>
            </w:r>
          </w:p>
        </w:tc>
      </w:tr>
      <w:tr w:rsidR="00B93161" w:rsidRPr="00C20D54" w14:paraId="6BFD186E" w14:textId="77777777" w:rsidTr="00EF6D6C">
        <w:tc>
          <w:tcPr>
            <w:tcW w:w="358" w:type="pct"/>
          </w:tcPr>
          <w:p w14:paraId="71DC4061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1.6.</w:t>
            </w:r>
          </w:p>
        </w:tc>
        <w:tc>
          <w:tcPr>
            <w:tcW w:w="1750" w:type="pct"/>
          </w:tcPr>
          <w:p w14:paraId="299EC34C" w14:textId="77777777" w:rsidR="00B93161" w:rsidRPr="00C20D54" w:rsidRDefault="00B93161" w:rsidP="00EF6D6C">
            <w:pPr>
              <w:pStyle w:val="104"/>
            </w:pPr>
            <w:r w:rsidRPr="00C20D54">
              <w:t>Телефон (+7)</w:t>
            </w:r>
          </w:p>
        </w:tc>
        <w:tc>
          <w:tcPr>
            <w:tcW w:w="2892" w:type="pct"/>
          </w:tcPr>
          <w:p w14:paraId="4AB71067" w14:textId="77777777" w:rsidR="00B93161" w:rsidRPr="00C20D54" w:rsidRDefault="00B93161" w:rsidP="00EF6D6C">
            <w:pPr>
              <w:pStyle w:val="104"/>
            </w:pPr>
            <w:r w:rsidRPr="00C20D54">
              <w:t>Номер телефона работника</w:t>
            </w:r>
          </w:p>
        </w:tc>
      </w:tr>
      <w:tr w:rsidR="00B93161" w:rsidRPr="00C20D54" w14:paraId="3DBCA46A" w14:textId="77777777" w:rsidTr="00EF6D6C">
        <w:tc>
          <w:tcPr>
            <w:tcW w:w="358" w:type="pct"/>
          </w:tcPr>
          <w:p w14:paraId="679F2C12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1.7.</w:t>
            </w:r>
          </w:p>
        </w:tc>
        <w:tc>
          <w:tcPr>
            <w:tcW w:w="1750" w:type="pct"/>
          </w:tcPr>
          <w:p w14:paraId="606A8EF8" w14:textId="77777777" w:rsidR="00B93161" w:rsidRPr="00C20D54" w:rsidRDefault="00B93161" w:rsidP="00EF6D6C">
            <w:pPr>
              <w:pStyle w:val="104"/>
            </w:pPr>
            <w:r w:rsidRPr="00C20D54">
              <w:t>Электронная почта</w:t>
            </w:r>
          </w:p>
        </w:tc>
        <w:tc>
          <w:tcPr>
            <w:tcW w:w="2892" w:type="pct"/>
          </w:tcPr>
          <w:p w14:paraId="72FBB787" w14:textId="77777777" w:rsidR="00B93161" w:rsidRPr="00C20D54" w:rsidRDefault="00B93161" w:rsidP="00EF6D6C">
            <w:pPr>
              <w:pStyle w:val="104"/>
            </w:pPr>
            <w:r w:rsidRPr="00C20D54">
              <w:t>Адрес электронной почты работника</w:t>
            </w:r>
          </w:p>
        </w:tc>
      </w:tr>
      <w:tr w:rsidR="00B93161" w:rsidRPr="00C20D54" w14:paraId="1DDC8784" w14:textId="77777777" w:rsidTr="00EF6D6C">
        <w:tc>
          <w:tcPr>
            <w:tcW w:w="358" w:type="pct"/>
          </w:tcPr>
          <w:p w14:paraId="08FC3F6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1.8.</w:t>
            </w:r>
          </w:p>
        </w:tc>
        <w:tc>
          <w:tcPr>
            <w:tcW w:w="1750" w:type="pct"/>
          </w:tcPr>
          <w:p w14:paraId="5019953B" w14:textId="77777777" w:rsidR="00B93161" w:rsidRPr="00C20D54" w:rsidRDefault="00B93161" w:rsidP="00EF6D6C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2892" w:type="pct"/>
          </w:tcPr>
          <w:p w14:paraId="007EDC78" w14:textId="77777777" w:rsidR="00B93161" w:rsidRPr="00C20D54" w:rsidRDefault="00B93161" w:rsidP="00EF6D6C">
            <w:pPr>
              <w:pStyle w:val="104"/>
            </w:pPr>
            <w:r w:rsidRPr="00C20D54">
              <w:t xml:space="preserve">Отношение </w:t>
            </w:r>
            <w:r>
              <w:t xml:space="preserve">работника </w:t>
            </w:r>
            <w:r w:rsidRPr="00C20D54">
              <w:t>к военной службе</w:t>
            </w:r>
          </w:p>
        </w:tc>
      </w:tr>
      <w:tr w:rsidR="00B93161" w:rsidRPr="00C20D54" w14:paraId="3C501157" w14:textId="77777777" w:rsidTr="00EF6D6C">
        <w:tc>
          <w:tcPr>
            <w:tcW w:w="358" w:type="pct"/>
          </w:tcPr>
          <w:p w14:paraId="304794F8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1.9.</w:t>
            </w:r>
          </w:p>
        </w:tc>
        <w:tc>
          <w:tcPr>
            <w:tcW w:w="1750" w:type="pct"/>
          </w:tcPr>
          <w:p w14:paraId="452AAE0C" w14:textId="77777777" w:rsidR="00B93161" w:rsidRPr="00C20D54" w:rsidRDefault="00B93161" w:rsidP="00EF6D6C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2892" w:type="pct"/>
          </w:tcPr>
          <w:p w14:paraId="1163CA2E" w14:textId="77777777" w:rsidR="00B93161" w:rsidRPr="00C20D54" w:rsidRDefault="00B93161" w:rsidP="00EF6D6C">
            <w:pPr>
              <w:pStyle w:val="104"/>
            </w:pPr>
            <w:r w:rsidRPr="00C20D54">
              <w:t>Признак наличия/ отсутствия у работника</w:t>
            </w:r>
            <w:r>
              <w:t xml:space="preserve"> </w:t>
            </w:r>
            <w:r w:rsidRPr="00950CD2">
              <w:t>инвалидности</w:t>
            </w:r>
          </w:p>
        </w:tc>
      </w:tr>
      <w:tr w:rsidR="00B93161" w:rsidRPr="00C20D54" w14:paraId="696CD4FA" w14:textId="77777777" w:rsidTr="00EF6D6C">
        <w:tc>
          <w:tcPr>
            <w:tcW w:w="358" w:type="pct"/>
          </w:tcPr>
          <w:p w14:paraId="66B60D25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1.10.</w:t>
            </w:r>
          </w:p>
        </w:tc>
        <w:tc>
          <w:tcPr>
            <w:tcW w:w="1750" w:type="pct"/>
          </w:tcPr>
          <w:p w14:paraId="71233CC6" w14:textId="77777777" w:rsidR="00B93161" w:rsidRPr="00C20D54" w:rsidRDefault="00B93161" w:rsidP="00EF6D6C">
            <w:pPr>
              <w:pStyle w:val="104"/>
            </w:pPr>
            <w:r w:rsidRPr="00C20D54">
              <w:t>Группа инвалидности</w:t>
            </w:r>
          </w:p>
        </w:tc>
        <w:tc>
          <w:tcPr>
            <w:tcW w:w="2892" w:type="pct"/>
          </w:tcPr>
          <w:p w14:paraId="6FDF6D31" w14:textId="77777777" w:rsidR="00B93161" w:rsidRPr="00C20D54" w:rsidRDefault="00B93161" w:rsidP="00EF6D6C">
            <w:pPr>
              <w:pStyle w:val="104"/>
            </w:pPr>
            <w:r w:rsidRPr="00C20D54">
              <w:t>Доступно</w:t>
            </w:r>
            <w:r>
              <w:t>,</w:t>
            </w:r>
            <w:r w:rsidRPr="00C20D54">
              <w:t xml:space="preserve"> если установлен признак наличия у работника</w:t>
            </w:r>
            <w:r>
              <w:t xml:space="preserve"> </w:t>
            </w:r>
            <w:r w:rsidRPr="00C20D54">
              <w:t>инвалидности</w:t>
            </w:r>
          </w:p>
        </w:tc>
      </w:tr>
      <w:tr w:rsidR="00B93161" w:rsidRPr="00C20D54" w14:paraId="142E23B7" w14:textId="77777777" w:rsidTr="00EF6D6C">
        <w:tc>
          <w:tcPr>
            <w:tcW w:w="358" w:type="pct"/>
          </w:tcPr>
          <w:p w14:paraId="0F33757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1.11.</w:t>
            </w:r>
          </w:p>
        </w:tc>
        <w:tc>
          <w:tcPr>
            <w:tcW w:w="1750" w:type="pct"/>
          </w:tcPr>
          <w:p w14:paraId="442EB06C" w14:textId="77777777" w:rsidR="00B93161" w:rsidRPr="00C20D54" w:rsidRDefault="00B93161" w:rsidP="00EF6D6C">
            <w:pPr>
              <w:pStyle w:val="104"/>
            </w:pPr>
            <w:r w:rsidRPr="00C20D54">
              <w:t>Установление инвалидности</w:t>
            </w:r>
          </w:p>
        </w:tc>
        <w:tc>
          <w:tcPr>
            <w:tcW w:w="2892" w:type="pct"/>
          </w:tcPr>
          <w:p w14:paraId="4E32F6AD" w14:textId="77777777" w:rsidR="00B93161" w:rsidRPr="00C20D54" w:rsidRDefault="00B93161" w:rsidP="00EF6D6C">
            <w:pPr>
              <w:pStyle w:val="104"/>
            </w:pPr>
            <w:r w:rsidRPr="00C20D54">
              <w:t>Доступно</w:t>
            </w:r>
            <w:r>
              <w:t>,</w:t>
            </w:r>
            <w:r w:rsidRPr="00C20D54">
              <w:t xml:space="preserve"> если установлен признак наличия </w:t>
            </w:r>
            <w:r>
              <w:t xml:space="preserve">у работника </w:t>
            </w:r>
            <w:r w:rsidRPr="00C20D54">
              <w:t>инвалидности</w:t>
            </w:r>
          </w:p>
        </w:tc>
      </w:tr>
      <w:tr w:rsidR="00B93161" w:rsidRPr="00C20D54" w14:paraId="429822AA" w14:textId="77777777" w:rsidTr="00EF6D6C">
        <w:tc>
          <w:tcPr>
            <w:tcW w:w="358" w:type="pct"/>
          </w:tcPr>
          <w:p w14:paraId="491CE74A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1.12.</w:t>
            </w:r>
          </w:p>
        </w:tc>
        <w:tc>
          <w:tcPr>
            <w:tcW w:w="1750" w:type="pct"/>
          </w:tcPr>
          <w:p w14:paraId="74E1EA7B" w14:textId="77777777" w:rsidR="00B93161" w:rsidRPr="00C20D54" w:rsidRDefault="00B93161" w:rsidP="00EF6D6C">
            <w:pPr>
              <w:pStyle w:val="104"/>
            </w:pPr>
            <w:r w:rsidRPr="00C20D54">
              <w:t>Пройдено обучение по COVID-19</w:t>
            </w:r>
          </w:p>
        </w:tc>
        <w:tc>
          <w:tcPr>
            <w:tcW w:w="2892" w:type="pct"/>
          </w:tcPr>
          <w:p w14:paraId="19ED6068" w14:textId="77777777" w:rsidR="00B93161" w:rsidRPr="00C20D54" w:rsidRDefault="00B93161" w:rsidP="00EF6D6C">
            <w:pPr>
              <w:pStyle w:val="104"/>
            </w:pPr>
            <w:r w:rsidRPr="00C20D54">
              <w:t xml:space="preserve">Признак прохождения </w:t>
            </w:r>
            <w:r>
              <w:t xml:space="preserve">работником </w:t>
            </w:r>
            <w:r w:rsidRPr="00C20D54">
              <w:t xml:space="preserve">обучения по </w:t>
            </w:r>
            <w:r>
              <w:t xml:space="preserve">противодействию </w:t>
            </w:r>
            <w:r w:rsidRPr="00C20D54">
              <w:t>COVID-19</w:t>
            </w:r>
          </w:p>
        </w:tc>
      </w:tr>
      <w:tr w:rsidR="00B93161" w:rsidRPr="00C20D54" w14:paraId="7A8C080B" w14:textId="77777777" w:rsidTr="00EF6D6C">
        <w:tc>
          <w:tcPr>
            <w:tcW w:w="358" w:type="pct"/>
          </w:tcPr>
          <w:p w14:paraId="6176A607" w14:textId="77777777" w:rsidR="00B93161" w:rsidRPr="00C20D54" w:rsidRDefault="00B93161" w:rsidP="00B77B53">
            <w:pPr>
              <w:pStyle w:val="101"/>
              <w:numPr>
                <w:ilvl w:val="0"/>
                <w:numId w:val="182"/>
              </w:numPr>
            </w:pPr>
          </w:p>
        </w:tc>
        <w:tc>
          <w:tcPr>
            <w:tcW w:w="4642" w:type="pct"/>
            <w:gridSpan w:val="2"/>
          </w:tcPr>
          <w:p w14:paraId="1FCC4551" w14:textId="77777777" w:rsidR="00B93161" w:rsidRPr="00C20D54" w:rsidRDefault="00B93161" w:rsidP="00EF6D6C">
            <w:pPr>
              <w:pStyle w:val="109"/>
            </w:pPr>
            <w:r w:rsidRPr="00C20D54">
              <w:t>Документы</w:t>
            </w:r>
          </w:p>
        </w:tc>
      </w:tr>
      <w:tr w:rsidR="00B93161" w:rsidRPr="00C20D54" w14:paraId="1909E67B" w14:textId="77777777" w:rsidTr="00EF6D6C">
        <w:tc>
          <w:tcPr>
            <w:tcW w:w="358" w:type="pct"/>
          </w:tcPr>
          <w:p w14:paraId="691D831B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2.1.</w:t>
            </w:r>
          </w:p>
        </w:tc>
        <w:tc>
          <w:tcPr>
            <w:tcW w:w="1750" w:type="pct"/>
          </w:tcPr>
          <w:p w14:paraId="2C3B9F6A" w14:textId="77777777" w:rsidR="00B93161" w:rsidRPr="00C20D54" w:rsidRDefault="00B93161" w:rsidP="00EF6D6C">
            <w:pPr>
              <w:pStyle w:val="104"/>
            </w:pPr>
            <w:r w:rsidRPr="00C20D54">
              <w:t>Гражданство</w:t>
            </w:r>
          </w:p>
        </w:tc>
        <w:tc>
          <w:tcPr>
            <w:tcW w:w="2892" w:type="pct"/>
          </w:tcPr>
          <w:p w14:paraId="065F81F9" w14:textId="77777777" w:rsidR="00B93161" w:rsidRPr="00C20D54" w:rsidRDefault="00B93161" w:rsidP="00EF6D6C">
            <w:pPr>
              <w:pStyle w:val="104"/>
            </w:pPr>
            <w:r w:rsidRPr="00C20D54">
              <w:t xml:space="preserve">Вид гражданства </w:t>
            </w:r>
            <w:r>
              <w:t>работника</w:t>
            </w:r>
          </w:p>
        </w:tc>
      </w:tr>
      <w:tr w:rsidR="00B93161" w:rsidRPr="00C20D54" w14:paraId="72C35C1F" w14:textId="77777777" w:rsidTr="00EF6D6C">
        <w:tc>
          <w:tcPr>
            <w:tcW w:w="358" w:type="pct"/>
          </w:tcPr>
          <w:p w14:paraId="2BDBB8ED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2.2.</w:t>
            </w:r>
          </w:p>
        </w:tc>
        <w:tc>
          <w:tcPr>
            <w:tcW w:w="1750" w:type="pct"/>
          </w:tcPr>
          <w:p w14:paraId="27523770" w14:textId="77777777" w:rsidR="00B93161" w:rsidRPr="00C20D54" w:rsidRDefault="00B93161" w:rsidP="00EF6D6C">
            <w:pPr>
              <w:pStyle w:val="104"/>
            </w:pPr>
            <w:r w:rsidRPr="00C20D54">
              <w:t>СНИЛС</w:t>
            </w:r>
          </w:p>
        </w:tc>
        <w:tc>
          <w:tcPr>
            <w:tcW w:w="2892" w:type="pct"/>
          </w:tcPr>
          <w:p w14:paraId="18258747" w14:textId="77777777" w:rsidR="00B93161" w:rsidRPr="00C20D54" w:rsidRDefault="00B93161" w:rsidP="00EF6D6C">
            <w:pPr>
              <w:pStyle w:val="104"/>
            </w:pPr>
            <w:r w:rsidRPr="00C20D54">
              <w:t>СНИЛС работника</w:t>
            </w:r>
          </w:p>
        </w:tc>
      </w:tr>
      <w:tr w:rsidR="00B93161" w:rsidRPr="00C20D54" w14:paraId="31FC4FC6" w14:textId="77777777" w:rsidTr="00EF6D6C">
        <w:tc>
          <w:tcPr>
            <w:tcW w:w="358" w:type="pct"/>
          </w:tcPr>
          <w:p w14:paraId="4BB20D58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2.3.</w:t>
            </w:r>
          </w:p>
        </w:tc>
        <w:tc>
          <w:tcPr>
            <w:tcW w:w="1750" w:type="pct"/>
          </w:tcPr>
          <w:p w14:paraId="08B6BB05" w14:textId="77777777" w:rsidR="00B93161" w:rsidRPr="00C20D54" w:rsidRDefault="00B93161" w:rsidP="00EF6D6C">
            <w:pPr>
              <w:pStyle w:val="104"/>
            </w:pPr>
            <w:r w:rsidRPr="00C20D54">
              <w:t>ИНН</w:t>
            </w:r>
          </w:p>
        </w:tc>
        <w:tc>
          <w:tcPr>
            <w:tcW w:w="2892" w:type="pct"/>
          </w:tcPr>
          <w:p w14:paraId="65315E52" w14:textId="77777777" w:rsidR="00B93161" w:rsidRPr="00C20D54" w:rsidRDefault="00B93161" w:rsidP="00EF6D6C">
            <w:pPr>
              <w:pStyle w:val="104"/>
            </w:pPr>
            <w:r w:rsidRPr="00C20D54">
              <w:t>ИНН работника</w:t>
            </w:r>
          </w:p>
        </w:tc>
      </w:tr>
      <w:tr w:rsidR="00B93161" w:rsidRPr="00C20D54" w14:paraId="2D112E66" w14:textId="77777777" w:rsidTr="00EF6D6C">
        <w:tc>
          <w:tcPr>
            <w:tcW w:w="358" w:type="pct"/>
          </w:tcPr>
          <w:p w14:paraId="378D2C8E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2.4.</w:t>
            </w:r>
          </w:p>
        </w:tc>
        <w:tc>
          <w:tcPr>
            <w:tcW w:w="1750" w:type="pct"/>
          </w:tcPr>
          <w:p w14:paraId="3DF32452" w14:textId="77777777" w:rsidR="00B93161" w:rsidRPr="00C20D54" w:rsidRDefault="00B93161" w:rsidP="00EF6D6C">
            <w:pPr>
              <w:pStyle w:val="104"/>
            </w:pPr>
            <w:r w:rsidRPr="00C20D54">
              <w:t>Страна</w:t>
            </w:r>
          </w:p>
        </w:tc>
        <w:tc>
          <w:tcPr>
            <w:tcW w:w="2892" w:type="pct"/>
          </w:tcPr>
          <w:p w14:paraId="33C5245F" w14:textId="77777777" w:rsidR="00B93161" w:rsidRPr="00C20D54" w:rsidRDefault="00B93161" w:rsidP="00EF6D6C">
            <w:pPr>
              <w:pStyle w:val="104"/>
            </w:pPr>
            <w:r w:rsidRPr="00C20D54">
              <w:t>Страна, гражданином которой явля</w:t>
            </w:r>
            <w:r>
              <w:t>ется работник</w:t>
            </w:r>
          </w:p>
        </w:tc>
      </w:tr>
      <w:tr w:rsidR="00B93161" w:rsidRPr="00C20D54" w14:paraId="218F861B" w14:textId="77777777" w:rsidTr="00EF6D6C">
        <w:tc>
          <w:tcPr>
            <w:tcW w:w="358" w:type="pct"/>
          </w:tcPr>
          <w:p w14:paraId="072DC963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2.5.</w:t>
            </w:r>
          </w:p>
        </w:tc>
        <w:tc>
          <w:tcPr>
            <w:tcW w:w="1750" w:type="pct"/>
          </w:tcPr>
          <w:p w14:paraId="029395A3" w14:textId="77777777" w:rsidR="00B93161" w:rsidRPr="00C20D54" w:rsidRDefault="00B93161" w:rsidP="00EF6D6C">
            <w:pPr>
              <w:pStyle w:val="104"/>
            </w:pPr>
            <w:r w:rsidRPr="00C20D54">
              <w:t>Документ, удостоверяющий личность</w:t>
            </w:r>
          </w:p>
        </w:tc>
        <w:tc>
          <w:tcPr>
            <w:tcW w:w="2892" w:type="pct"/>
          </w:tcPr>
          <w:p w14:paraId="72E04A4E" w14:textId="77777777" w:rsidR="00B93161" w:rsidRPr="00C20D54" w:rsidRDefault="00B93161" w:rsidP="00EF6D6C">
            <w:pPr>
              <w:pStyle w:val="104"/>
            </w:pPr>
            <w:r w:rsidRPr="00C20D54">
              <w:t>Вид документа, удостоверяющего личность работника</w:t>
            </w:r>
          </w:p>
        </w:tc>
      </w:tr>
      <w:tr w:rsidR="00B93161" w:rsidRPr="00C20D54" w14:paraId="78F8FE5B" w14:textId="77777777" w:rsidTr="00EF6D6C">
        <w:tc>
          <w:tcPr>
            <w:tcW w:w="358" w:type="pct"/>
          </w:tcPr>
          <w:p w14:paraId="1A187647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2.6.</w:t>
            </w:r>
          </w:p>
        </w:tc>
        <w:tc>
          <w:tcPr>
            <w:tcW w:w="1750" w:type="pct"/>
          </w:tcPr>
          <w:p w14:paraId="377E4BAC" w14:textId="77777777" w:rsidR="00B93161" w:rsidRPr="00C20D54" w:rsidRDefault="00B93161" w:rsidP="00EF6D6C">
            <w:pPr>
              <w:pStyle w:val="104"/>
            </w:pPr>
            <w:r w:rsidRPr="00C20D54">
              <w:t>Серия</w:t>
            </w:r>
          </w:p>
        </w:tc>
        <w:tc>
          <w:tcPr>
            <w:tcW w:w="2892" w:type="pct"/>
          </w:tcPr>
          <w:p w14:paraId="0329E313" w14:textId="77777777" w:rsidR="00B93161" w:rsidRPr="00C20D54" w:rsidRDefault="00B93161" w:rsidP="00EF6D6C">
            <w:pPr>
              <w:pStyle w:val="104"/>
            </w:pPr>
            <w:r w:rsidRPr="00C20D54">
              <w:t>Серия документа, удостоверяющего личность работника</w:t>
            </w:r>
          </w:p>
        </w:tc>
      </w:tr>
      <w:tr w:rsidR="00B93161" w:rsidRPr="00C20D54" w14:paraId="4AF4CD9A" w14:textId="77777777" w:rsidTr="00EF6D6C">
        <w:tc>
          <w:tcPr>
            <w:tcW w:w="358" w:type="pct"/>
          </w:tcPr>
          <w:p w14:paraId="0342DA95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2.7.</w:t>
            </w:r>
          </w:p>
        </w:tc>
        <w:tc>
          <w:tcPr>
            <w:tcW w:w="1750" w:type="pct"/>
          </w:tcPr>
          <w:p w14:paraId="36C8315D" w14:textId="77777777" w:rsidR="00B93161" w:rsidRPr="00C20D54" w:rsidRDefault="00B93161" w:rsidP="00EF6D6C">
            <w:pPr>
              <w:pStyle w:val="104"/>
            </w:pPr>
            <w:r w:rsidRPr="00C20D54">
              <w:t>Номер</w:t>
            </w:r>
          </w:p>
        </w:tc>
        <w:tc>
          <w:tcPr>
            <w:tcW w:w="2892" w:type="pct"/>
          </w:tcPr>
          <w:p w14:paraId="391A8F36" w14:textId="77777777" w:rsidR="00B93161" w:rsidRPr="00C20D54" w:rsidRDefault="00B93161" w:rsidP="00EF6D6C">
            <w:pPr>
              <w:pStyle w:val="104"/>
            </w:pPr>
            <w:r w:rsidRPr="00C20D54">
              <w:t>Номер документа, удостоверяющего личность работника</w:t>
            </w:r>
          </w:p>
        </w:tc>
      </w:tr>
      <w:tr w:rsidR="00B93161" w:rsidRPr="00C20D54" w14:paraId="35AD4DAD" w14:textId="77777777" w:rsidTr="00EF6D6C">
        <w:tc>
          <w:tcPr>
            <w:tcW w:w="358" w:type="pct"/>
          </w:tcPr>
          <w:p w14:paraId="2C80759F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2.8.</w:t>
            </w:r>
          </w:p>
        </w:tc>
        <w:tc>
          <w:tcPr>
            <w:tcW w:w="1750" w:type="pct"/>
          </w:tcPr>
          <w:p w14:paraId="572D2515" w14:textId="77777777" w:rsidR="00B93161" w:rsidRPr="00C20D54" w:rsidRDefault="00B93161" w:rsidP="00EF6D6C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2892" w:type="pct"/>
          </w:tcPr>
          <w:p w14:paraId="79F48C0A" w14:textId="77777777" w:rsidR="00B93161" w:rsidRPr="00C20D54" w:rsidRDefault="00B93161" w:rsidP="00EF6D6C">
            <w:pPr>
              <w:pStyle w:val="104"/>
            </w:pPr>
            <w:r w:rsidRPr="00C20D54">
              <w:t xml:space="preserve">Наименование органа, выдавшего документ, удостоверяющий личность работника </w:t>
            </w:r>
          </w:p>
        </w:tc>
      </w:tr>
      <w:tr w:rsidR="00B93161" w:rsidRPr="00C20D54" w14:paraId="4A690213" w14:textId="77777777" w:rsidTr="00EF6D6C">
        <w:tc>
          <w:tcPr>
            <w:tcW w:w="358" w:type="pct"/>
          </w:tcPr>
          <w:p w14:paraId="5489AB01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2.9.</w:t>
            </w:r>
          </w:p>
        </w:tc>
        <w:tc>
          <w:tcPr>
            <w:tcW w:w="1750" w:type="pct"/>
          </w:tcPr>
          <w:p w14:paraId="4072384E" w14:textId="77777777" w:rsidR="00B93161" w:rsidRPr="00C20D54" w:rsidRDefault="00B93161" w:rsidP="00EF6D6C">
            <w:pPr>
              <w:pStyle w:val="104"/>
            </w:pPr>
            <w:r w:rsidRPr="00C20D54">
              <w:t>Дата выдачи</w:t>
            </w:r>
          </w:p>
        </w:tc>
        <w:tc>
          <w:tcPr>
            <w:tcW w:w="2892" w:type="pct"/>
          </w:tcPr>
          <w:p w14:paraId="78E6D43C" w14:textId="77777777" w:rsidR="00B93161" w:rsidRPr="00C20D54" w:rsidRDefault="00B93161" w:rsidP="00EF6D6C">
            <w:pPr>
              <w:pStyle w:val="104"/>
            </w:pPr>
            <w:r w:rsidRPr="00C20D54">
              <w:t>Дата выдачи документа, удостоверяющего личность работника</w:t>
            </w:r>
          </w:p>
        </w:tc>
      </w:tr>
      <w:tr w:rsidR="00B93161" w:rsidRPr="00C20D54" w14:paraId="667DC811" w14:textId="77777777" w:rsidTr="00EF6D6C">
        <w:tc>
          <w:tcPr>
            <w:tcW w:w="358" w:type="pct"/>
          </w:tcPr>
          <w:p w14:paraId="39816B8B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2.10.</w:t>
            </w:r>
          </w:p>
        </w:tc>
        <w:tc>
          <w:tcPr>
            <w:tcW w:w="1750" w:type="pct"/>
          </w:tcPr>
          <w:p w14:paraId="350788C4" w14:textId="77777777" w:rsidR="00B93161" w:rsidRPr="00C20D54" w:rsidRDefault="00B93161" w:rsidP="00EF6D6C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2892" w:type="pct"/>
          </w:tcPr>
          <w:p w14:paraId="7D1695CD" w14:textId="77777777" w:rsidR="00B93161" w:rsidRPr="00C20D54" w:rsidRDefault="00B93161" w:rsidP="00EF6D6C">
            <w:pPr>
              <w:pStyle w:val="104"/>
            </w:pPr>
            <w:r w:rsidRPr="00C20D54">
              <w:t>Код подразделения, выдавшего документ, удостоверяющий личность работника</w:t>
            </w:r>
          </w:p>
        </w:tc>
      </w:tr>
    </w:tbl>
    <w:p w14:paraId="152DC8E9" w14:textId="0E1838A5" w:rsidR="00140C78" w:rsidRDefault="00140C78" w:rsidP="00816DC4">
      <w:pPr>
        <w:pStyle w:val="54"/>
      </w:pPr>
      <w:bookmarkStart w:id="140" w:name="_Ref156571347"/>
      <w:bookmarkEnd w:id="138"/>
      <w:r w:rsidRPr="00140C78">
        <w:t>Внесени</w:t>
      </w:r>
      <w:r>
        <w:t xml:space="preserve">е </w:t>
      </w:r>
      <w:r w:rsidRPr="00140C78">
        <w:t>сведений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  <w:bookmarkEnd w:id="140"/>
    </w:p>
    <w:p w14:paraId="2705D6A4" w14:textId="7F8C07C7" w:rsidR="009322CC" w:rsidRPr="00C20D54" w:rsidRDefault="006C008C" w:rsidP="006C008C">
      <w:pPr>
        <w:pStyle w:val="afffffff9"/>
      </w:pPr>
      <w:r>
        <w:t>Для внесения</w:t>
      </w:r>
      <w:r w:rsidR="009322CC" w:rsidRPr="00C20D54">
        <w:t xml:space="preserve"> </w:t>
      </w:r>
      <w:r w:rsidR="00950CD2">
        <w:t>в Подсистему сведени</w:t>
      </w:r>
      <w:r>
        <w:t>й</w:t>
      </w:r>
      <w:r w:rsidR="009322CC" w:rsidRPr="00C20D54">
        <w:t xml:space="preserve"> о документе</w:t>
      </w:r>
      <w:r w:rsidR="00140C78">
        <w:t>,</w:t>
      </w:r>
      <w:r w:rsidR="009322CC" w:rsidRPr="00C20D54">
        <w:t xml:space="preserve"> </w:t>
      </w:r>
      <w:r w:rsidR="00140C78" w:rsidRPr="00140C78">
        <w:t>удостоверяющем личность работника</w:t>
      </w:r>
      <w:r w:rsidR="009322CC" w:rsidRPr="00C20D54">
        <w:t>:</w:t>
      </w:r>
    </w:p>
    <w:p w14:paraId="260820EE" w14:textId="00BDC1D5" w:rsidR="009322CC" w:rsidRPr="00C20D54" w:rsidRDefault="009322CC" w:rsidP="00B77B53">
      <w:pPr>
        <w:pStyle w:val="1d"/>
        <w:numPr>
          <w:ilvl w:val="0"/>
          <w:numId w:val="28"/>
        </w:numPr>
      </w:pPr>
      <w:r w:rsidRPr="00C20D54">
        <w:t xml:space="preserve">В карточке работника выберите </w:t>
      </w:r>
      <w:r w:rsidR="00A80D97">
        <w:t>раздел</w:t>
      </w:r>
      <w:r w:rsidRPr="00C20D54">
        <w:t xml:space="preserve"> «Карточка» (см. </w:t>
      </w:r>
      <w:r w:rsidRPr="00C20D54">
        <w:fldChar w:fldCharType="begin"/>
      </w:r>
      <w:r w:rsidRPr="00C20D54">
        <w:instrText xml:space="preserve"> REF _Ref89435632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</w:t>
      </w:r>
      <w:r w:rsidRPr="00C20D54">
        <w:fldChar w:fldCharType="end"/>
      </w:r>
      <w:r w:rsidRPr="00C20D54">
        <w:t>).</w:t>
      </w:r>
    </w:p>
    <w:p w14:paraId="38508877" w14:textId="43CFB42D" w:rsidR="00D375EA" w:rsidRPr="00C20D54" w:rsidRDefault="009322CC" w:rsidP="00950CD2">
      <w:pPr>
        <w:pStyle w:val="1d"/>
      </w:pPr>
      <w:r w:rsidRPr="00C20D54">
        <w:t>В блоке «Документы» нажмите кнопку «Добавить»</w:t>
      </w:r>
      <w:r w:rsidR="00D375EA" w:rsidRPr="00C20D54">
        <w:t xml:space="preserve"> (</w:t>
      </w:r>
      <w:r w:rsidR="00950CD2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_Ref104252242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15</w:t>
      </w:r>
      <w:r w:rsidR="00C029F8" w:rsidRPr="00C20D54">
        <w:fldChar w:fldCharType="end"/>
      </w:r>
      <w:r w:rsidR="00D375EA" w:rsidRPr="00C20D54">
        <w:t>).</w:t>
      </w:r>
    </w:p>
    <w:p w14:paraId="04900C35" w14:textId="77777777" w:rsidR="00D375EA" w:rsidRPr="00C20D54" w:rsidRDefault="00D375EA" w:rsidP="00950CD2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68AF9DC" wp14:editId="6EE9E58B">
            <wp:extent cx="5883591" cy="3956050"/>
            <wp:effectExtent l="19050" t="19050" r="22225" b="254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85" cy="39622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11F7" w14:textId="2182B49D" w:rsidR="00D375EA" w:rsidRPr="00C20D54" w:rsidRDefault="00D375EA" w:rsidP="00950CD2">
      <w:pPr>
        <w:pStyle w:val="afffffff8"/>
      </w:pPr>
      <w:bookmarkStart w:id="141" w:name="_Ref104252242"/>
      <w:bookmarkStart w:id="142" w:name="_Ref104252239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15</w:t>
      </w:r>
      <w:r w:rsidR="00EE3A8F" w:rsidRPr="00C20D54">
        <w:rPr>
          <w:noProof/>
        </w:rPr>
        <w:fldChar w:fldCharType="end"/>
      </w:r>
      <w:bookmarkEnd w:id="141"/>
      <w:r w:rsidRPr="00C20D54">
        <w:t xml:space="preserve"> – </w:t>
      </w:r>
      <w:r w:rsidR="00A80D97">
        <w:t>Форма</w:t>
      </w:r>
      <w:r w:rsidR="00336FE0">
        <w:t xml:space="preserve"> «</w:t>
      </w:r>
      <w:r w:rsidRPr="00C20D54">
        <w:t>Карточка</w:t>
      </w:r>
      <w:r w:rsidR="00336FE0">
        <w:t>»</w:t>
      </w:r>
      <w:r w:rsidRPr="00C20D54">
        <w:t xml:space="preserve">. </w:t>
      </w:r>
      <w:r w:rsidR="00140C78">
        <w:t>Кнопка д</w:t>
      </w:r>
      <w:r w:rsidRPr="00C20D54">
        <w:t>обавлени</w:t>
      </w:r>
      <w:r w:rsidR="00140C78">
        <w:t>я</w:t>
      </w:r>
      <w:r w:rsidRPr="00C20D54">
        <w:t xml:space="preserve"> документа</w:t>
      </w:r>
      <w:bookmarkEnd w:id="142"/>
    </w:p>
    <w:p w14:paraId="20E40BA7" w14:textId="2ECBD671" w:rsidR="009322CC" w:rsidRPr="00C20D54" w:rsidRDefault="009322CC" w:rsidP="00950CD2">
      <w:pPr>
        <w:pStyle w:val="1d"/>
      </w:pPr>
      <w:r w:rsidRPr="00C20D54">
        <w:t xml:space="preserve">Откроется </w:t>
      </w:r>
      <w:r w:rsidR="00336FE0">
        <w:t>форма</w:t>
      </w:r>
      <w:r w:rsidRPr="00C20D54">
        <w:t xml:space="preserve"> «Новый документ» (</w:t>
      </w:r>
      <w:r w:rsidR="00950CD2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_Ref104252252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16</w:t>
      </w:r>
      <w:r w:rsidR="00C029F8" w:rsidRPr="00C20D54">
        <w:fldChar w:fldCharType="end"/>
      </w:r>
      <w:r w:rsidRPr="00C20D54">
        <w:t>).</w:t>
      </w:r>
    </w:p>
    <w:p w14:paraId="679FBA31" w14:textId="77777777" w:rsidR="009322CC" w:rsidRPr="00C20D54" w:rsidRDefault="009322CC" w:rsidP="00950CD2">
      <w:pPr>
        <w:pStyle w:val="afffffff6"/>
      </w:pPr>
      <w:r w:rsidRPr="00C20D54">
        <w:rPr>
          <w:noProof/>
        </w:rPr>
        <w:drawing>
          <wp:inline distT="0" distB="0" distL="0" distR="0" wp14:anchorId="0926FFF2" wp14:editId="3835A657">
            <wp:extent cx="3019773" cy="2887980"/>
            <wp:effectExtent l="19050" t="19050" r="28575" b="266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264" cy="29219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6D04D" w14:textId="17E9BD97" w:rsidR="009322CC" w:rsidRPr="00C20D54" w:rsidRDefault="009322CC" w:rsidP="00950CD2">
      <w:pPr>
        <w:pStyle w:val="afffffff8"/>
      </w:pPr>
      <w:bookmarkStart w:id="143" w:name="_Ref10425225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16</w:t>
      </w:r>
      <w:r w:rsidR="00EE3A8F" w:rsidRPr="00C20D54">
        <w:rPr>
          <w:noProof/>
        </w:rPr>
        <w:fldChar w:fldCharType="end"/>
      </w:r>
      <w:bookmarkEnd w:id="143"/>
      <w:r w:rsidRPr="00C20D54">
        <w:t xml:space="preserve"> – </w:t>
      </w:r>
      <w:r w:rsidR="00336FE0">
        <w:t>Форма</w:t>
      </w:r>
      <w:r w:rsidR="00950CD2">
        <w:t xml:space="preserve"> «</w:t>
      </w:r>
      <w:r w:rsidRPr="00C20D54">
        <w:t>Новый документ</w:t>
      </w:r>
      <w:r w:rsidR="00950CD2">
        <w:t>»</w:t>
      </w:r>
    </w:p>
    <w:p w14:paraId="221DCF3A" w14:textId="4CD751DB" w:rsidR="009C107A" w:rsidRPr="00C20D54" w:rsidRDefault="009322CC" w:rsidP="00950CD2">
      <w:pPr>
        <w:pStyle w:val="1d"/>
      </w:pPr>
      <w:bookmarkStart w:id="144" w:name="_Hlk98490811"/>
      <w:r w:rsidRPr="00C20D54">
        <w:t xml:space="preserve">В </w:t>
      </w:r>
      <w:r w:rsidR="00336FE0">
        <w:t xml:space="preserve">форме </w:t>
      </w:r>
      <w:r w:rsidRPr="00C20D54">
        <w:t>заполните все необходимые поля (поля, обязательные для заполнения, отмечены звездочкой)</w:t>
      </w:r>
      <w:bookmarkEnd w:id="144"/>
      <w:r w:rsidRPr="00C20D54">
        <w:t>.</w:t>
      </w:r>
      <w:r w:rsidR="009C107A" w:rsidRPr="00C20D54">
        <w:t xml:space="preserve"> Описание полей </w:t>
      </w:r>
      <w:r w:rsidR="00336FE0">
        <w:t xml:space="preserve">формы </w:t>
      </w:r>
      <w:r w:rsidR="009C107A" w:rsidRPr="00C20D54">
        <w:t>п</w:t>
      </w:r>
      <w:r w:rsidR="00336FE0">
        <w:t>риведен</w:t>
      </w:r>
      <w:r w:rsidR="009C107A" w:rsidRPr="00C20D54">
        <w:t xml:space="preserve"> в таблице</w:t>
      </w:r>
      <w:r w:rsidR="00950CD2">
        <w:t xml:space="preserve"> ниже</w:t>
      </w:r>
      <w:r w:rsidR="009C107A" w:rsidRPr="00C20D54">
        <w:t xml:space="preserve"> (</w:t>
      </w:r>
      <w:r w:rsidR="00950CD2">
        <w:t xml:space="preserve">см. </w:t>
      </w:r>
      <w:r w:rsidR="00CA7123" w:rsidRPr="00C20D54">
        <w:fldChar w:fldCharType="begin"/>
      </w:r>
      <w:r w:rsidR="00CA7123" w:rsidRPr="00C20D54">
        <w:instrText xml:space="preserve"> REF _Ref103692835 \h </w:instrText>
      </w:r>
      <w:r w:rsidR="00783B3A" w:rsidRPr="00C20D54">
        <w:instrText xml:space="preserve"> \* MERGEFORMAT </w:instrText>
      </w:r>
      <w:r w:rsidR="00CA7123"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5</w:t>
      </w:r>
      <w:r w:rsidR="00CA7123" w:rsidRPr="00C20D54">
        <w:fldChar w:fldCharType="end"/>
      </w:r>
      <w:r w:rsidR="009C107A" w:rsidRPr="00C20D54">
        <w:t>).</w:t>
      </w:r>
    </w:p>
    <w:p w14:paraId="289C243D" w14:textId="0FBAA59A" w:rsidR="009322CC" w:rsidRPr="00C20D54" w:rsidRDefault="009322CC" w:rsidP="00950CD2">
      <w:pPr>
        <w:pStyle w:val="1d"/>
      </w:pPr>
      <w:bookmarkStart w:id="145" w:name="_Hlk98797761"/>
      <w:r w:rsidRPr="00C20D54">
        <w:t>Нажмите кнопку «Сохранить и подписать» и выберите способ сохранения (</w:t>
      </w:r>
      <w:r w:rsidR="00C029F8" w:rsidRPr="00C20D54">
        <w:t>с использованием УКЭП или без УКЭП</w:t>
      </w:r>
      <w:r w:rsidRPr="00C20D54">
        <w:t>).</w:t>
      </w:r>
    </w:p>
    <w:p w14:paraId="00D8A31D" w14:textId="6768B6C0" w:rsidR="00CA7123" w:rsidRPr="00C20D54" w:rsidRDefault="00CA7123" w:rsidP="00950CD2">
      <w:pPr>
        <w:pStyle w:val="afffffffff4"/>
      </w:pPr>
      <w:bookmarkStart w:id="146" w:name="_Ref103692835"/>
      <w:bookmarkEnd w:id="145"/>
      <w:r w:rsidRPr="00C20D54">
        <w:lastRenderedPageBreak/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</w:t>
      </w:r>
      <w:r w:rsidR="00EE3A8F" w:rsidRPr="00C20D54">
        <w:rPr>
          <w:noProof/>
        </w:rPr>
        <w:fldChar w:fldCharType="end"/>
      </w:r>
      <w:bookmarkEnd w:id="146"/>
      <w:r w:rsidRPr="00C20D54">
        <w:t xml:space="preserve"> – Описание полей </w:t>
      </w:r>
      <w:r w:rsidR="00336FE0">
        <w:t xml:space="preserve">формы </w:t>
      </w:r>
      <w:r w:rsidRPr="00C20D54">
        <w:t xml:space="preserve">ввода </w:t>
      </w:r>
      <w:r w:rsidR="00950CD2">
        <w:t>сведений</w:t>
      </w:r>
      <w:r w:rsidR="00C029F8" w:rsidRPr="00C20D54">
        <w:t xml:space="preserve"> о документе</w:t>
      </w:r>
      <w:r w:rsidR="00336FE0">
        <w:t>, удостоверяющем личность</w:t>
      </w:r>
      <w:r w:rsidR="00C029F8" w:rsidRPr="00C20D54">
        <w:t xml:space="preserve">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01"/>
        <w:gridCol w:w="2372"/>
        <w:gridCol w:w="2835"/>
        <w:gridCol w:w="3536"/>
      </w:tblGrid>
      <w:tr w:rsidR="00CA7123" w:rsidRPr="00C20D54" w14:paraId="7D6C39F9" w14:textId="77777777" w:rsidTr="00CA7123">
        <w:trPr>
          <w:tblHeader/>
        </w:trPr>
        <w:tc>
          <w:tcPr>
            <w:tcW w:w="322" w:type="pct"/>
          </w:tcPr>
          <w:p w14:paraId="11F64E1A" w14:textId="77777777" w:rsidR="00CA7123" w:rsidRPr="00C20D54" w:rsidRDefault="00CA7123" w:rsidP="00B47729">
            <w:pPr>
              <w:pStyle w:val="108"/>
            </w:pPr>
            <w:r w:rsidRPr="00C20D54">
              <w:t>№</w:t>
            </w:r>
          </w:p>
        </w:tc>
        <w:tc>
          <w:tcPr>
            <w:tcW w:w="1269" w:type="pct"/>
          </w:tcPr>
          <w:p w14:paraId="311F08A0" w14:textId="77777777" w:rsidR="00CA7123" w:rsidRPr="00C20D54" w:rsidRDefault="00CA7123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7" w:type="pct"/>
          </w:tcPr>
          <w:p w14:paraId="0E9AA48D" w14:textId="77777777" w:rsidR="00CA7123" w:rsidRPr="00C20D54" w:rsidRDefault="00CA7123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5DA77CD1" w14:textId="77777777" w:rsidR="00CA7123" w:rsidRPr="00C20D54" w:rsidRDefault="00CA7123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CA7123" w:rsidRPr="00C20D54" w14:paraId="1AA7F386" w14:textId="77777777" w:rsidTr="00CA7123">
        <w:tc>
          <w:tcPr>
            <w:tcW w:w="322" w:type="pct"/>
          </w:tcPr>
          <w:p w14:paraId="6B91704B" w14:textId="71746762" w:rsidR="00CA7123" w:rsidRPr="00C20D54" w:rsidRDefault="00CA7123" w:rsidP="00B77B53">
            <w:pPr>
              <w:pStyle w:val="101"/>
              <w:numPr>
                <w:ilvl w:val="0"/>
                <w:numId w:val="51"/>
              </w:numPr>
            </w:pPr>
          </w:p>
        </w:tc>
        <w:tc>
          <w:tcPr>
            <w:tcW w:w="1269" w:type="pct"/>
          </w:tcPr>
          <w:p w14:paraId="458DDBC4" w14:textId="76422798" w:rsidR="00CA7123" w:rsidRPr="00C20D54" w:rsidRDefault="00CA7123" w:rsidP="00B47729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517" w:type="pct"/>
          </w:tcPr>
          <w:p w14:paraId="6E34C50B" w14:textId="0248CB06" w:rsidR="00CA7123" w:rsidRPr="00C20D54" w:rsidRDefault="00CA7123" w:rsidP="00B47729">
            <w:pPr>
              <w:pStyle w:val="104"/>
            </w:pPr>
            <w:r w:rsidRPr="00C20D54">
              <w:t>Тип документа, удостоверяющего личность работника</w:t>
            </w:r>
          </w:p>
        </w:tc>
        <w:tc>
          <w:tcPr>
            <w:tcW w:w="1892" w:type="pct"/>
          </w:tcPr>
          <w:p w14:paraId="53AAC242" w14:textId="77777777" w:rsidR="00CA7123" w:rsidRPr="00C20D54" w:rsidRDefault="00CA7123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154AE8" w:rsidRPr="00C20D54">
              <w:t>.</w:t>
            </w:r>
          </w:p>
          <w:p w14:paraId="112A3109" w14:textId="2B2E6462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«Документы, удостоверяющие личность», OID 1.2.643.5.1.13.13.99.2.48</w:t>
            </w:r>
          </w:p>
        </w:tc>
      </w:tr>
      <w:tr w:rsidR="00CA7123" w:rsidRPr="00C20D54" w14:paraId="5F3FB108" w14:textId="77777777" w:rsidTr="00CA7123">
        <w:tc>
          <w:tcPr>
            <w:tcW w:w="322" w:type="pct"/>
          </w:tcPr>
          <w:p w14:paraId="38361992" w14:textId="6A8E0E83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E7FD13B" w14:textId="77777777" w:rsidR="00CA7123" w:rsidRPr="00C20D54" w:rsidRDefault="00CA7123" w:rsidP="00B47729">
            <w:pPr>
              <w:pStyle w:val="104"/>
            </w:pPr>
            <w:r w:rsidRPr="00C20D54">
              <w:t>Серия</w:t>
            </w:r>
          </w:p>
        </w:tc>
        <w:tc>
          <w:tcPr>
            <w:tcW w:w="1517" w:type="pct"/>
          </w:tcPr>
          <w:p w14:paraId="588A7A15" w14:textId="3DA15582" w:rsidR="00CA7123" w:rsidRPr="00C20D54" w:rsidRDefault="00CA7123" w:rsidP="00B47729">
            <w:pPr>
              <w:pStyle w:val="104"/>
            </w:pPr>
            <w:r w:rsidRPr="00C20D54">
              <w:t>Серия документа, удостоверяющего личность работника</w:t>
            </w:r>
          </w:p>
        </w:tc>
        <w:tc>
          <w:tcPr>
            <w:tcW w:w="1892" w:type="pct"/>
          </w:tcPr>
          <w:p w14:paraId="16E4B6A6" w14:textId="20318CFD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10 символов</w:t>
            </w:r>
          </w:p>
        </w:tc>
      </w:tr>
      <w:tr w:rsidR="00CA7123" w:rsidRPr="00C20D54" w14:paraId="2796633C" w14:textId="77777777" w:rsidTr="00CA7123">
        <w:tc>
          <w:tcPr>
            <w:tcW w:w="322" w:type="pct"/>
          </w:tcPr>
          <w:p w14:paraId="297758A0" w14:textId="66CFA535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628FA7FF" w14:textId="77777777" w:rsidR="00CA7123" w:rsidRPr="00C20D54" w:rsidRDefault="00CA7123" w:rsidP="00B47729">
            <w:pPr>
              <w:pStyle w:val="104"/>
            </w:pPr>
            <w:r w:rsidRPr="00C20D54">
              <w:t>Номер</w:t>
            </w:r>
          </w:p>
        </w:tc>
        <w:tc>
          <w:tcPr>
            <w:tcW w:w="1517" w:type="pct"/>
          </w:tcPr>
          <w:p w14:paraId="3C2CD27B" w14:textId="715A3C22" w:rsidR="00CA7123" w:rsidRPr="00C20D54" w:rsidRDefault="00CA7123" w:rsidP="00B47729">
            <w:pPr>
              <w:pStyle w:val="104"/>
            </w:pPr>
            <w:r w:rsidRPr="00C20D54">
              <w:t>Номер документа, удостоверяющего личность работника</w:t>
            </w:r>
          </w:p>
        </w:tc>
        <w:tc>
          <w:tcPr>
            <w:tcW w:w="1892" w:type="pct"/>
          </w:tcPr>
          <w:p w14:paraId="1BD3CE19" w14:textId="57E1798C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20 символов</w:t>
            </w:r>
          </w:p>
        </w:tc>
      </w:tr>
      <w:tr w:rsidR="00CA7123" w:rsidRPr="00C20D54" w14:paraId="739A8532" w14:textId="77777777" w:rsidTr="00CA7123">
        <w:tc>
          <w:tcPr>
            <w:tcW w:w="322" w:type="pct"/>
          </w:tcPr>
          <w:p w14:paraId="4F69B995" w14:textId="4701D87E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2601593B" w14:textId="77777777" w:rsidR="00CA7123" w:rsidRPr="00C20D54" w:rsidRDefault="00CA7123" w:rsidP="00B47729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1517" w:type="pct"/>
          </w:tcPr>
          <w:p w14:paraId="1CC8E695" w14:textId="2DC1E860" w:rsidR="00CA7123" w:rsidRPr="00C20D54" w:rsidRDefault="00CA7123" w:rsidP="00B47729">
            <w:pPr>
              <w:pStyle w:val="104"/>
            </w:pPr>
            <w:r w:rsidRPr="00C20D54">
              <w:t xml:space="preserve">Наименование органа, выдавшего документ, удостоверяющий личность работника </w:t>
            </w:r>
          </w:p>
        </w:tc>
        <w:tc>
          <w:tcPr>
            <w:tcW w:w="1892" w:type="pct"/>
          </w:tcPr>
          <w:p w14:paraId="2F2D3016" w14:textId="13FDCF11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200 символов</w:t>
            </w:r>
          </w:p>
        </w:tc>
      </w:tr>
      <w:tr w:rsidR="00CA7123" w:rsidRPr="00C20D54" w14:paraId="6755F7A0" w14:textId="77777777" w:rsidTr="00CA7123">
        <w:tc>
          <w:tcPr>
            <w:tcW w:w="322" w:type="pct"/>
          </w:tcPr>
          <w:p w14:paraId="09F4BAC4" w14:textId="1DEB64EB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CAD9E63" w14:textId="77777777" w:rsidR="00CA7123" w:rsidRPr="00C20D54" w:rsidRDefault="00CA7123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17" w:type="pct"/>
          </w:tcPr>
          <w:p w14:paraId="7BA203BE" w14:textId="02FC86D1" w:rsidR="00CA7123" w:rsidRPr="00C20D54" w:rsidRDefault="00CA7123" w:rsidP="00B47729">
            <w:pPr>
              <w:pStyle w:val="104"/>
            </w:pPr>
            <w:r w:rsidRPr="00C20D54">
              <w:t>Дата выдачи документа, удостоверяющего личность о работника</w:t>
            </w:r>
          </w:p>
        </w:tc>
        <w:tc>
          <w:tcPr>
            <w:tcW w:w="1892" w:type="pct"/>
          </w:tcPr>
          <w:p w14:paraId="0C99120B" w14:textId="349FC808" w:rsidR="00CA7123" w:rsidRPr="00C20D54" w:rsidRDefault="00CA7123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CA7123" w:rsidRPr="00C20D54" w14:paraId="7AB3789C" w14:textId="77777777" w:rsidTr="00CA7123">
        <w:tc>
          <w:tcPr>
            <w:tcW w:w="322" w:type="pct"/>
          </w:tcPr>
          <w:p w14:paraId="6809A7D7" w14:textId="6A8B5F37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5578C077" w14:textId="77777777" w:rsidR="00CA7123" w:rsidRPr="00C20D54" w:rsidRDefault="00CA7123" w:rsidP="00B47729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1517" w:type="pct"/>
          </w:tcPr>
          <w:p w14:paraId="147C7B83" w14:textId="2CCCAE88" w:rsidR="00CA7123" w:rsidRPr="00C20D54" w:rsidRDefault="00CA7123" w:rsidP="00B47729">
            <w:pPr>
              <w:pStyle w:val="104"/>
            </w:pPr>
            <w:r w:rsidRPr="00C20D54">
              <w:t>Код подразделения, выдавшего документ, удостоверяющий личность работника</w:t>
            </w:r>
          </w:p>
        </w:tc>
        <w:tc>
          <w:tcPr>
            <w:tcW w:w="1892" w:type="pct"/>
          </w:tcPr>
          <w:p w14:paraId="039EB5DC" w14:textId="62D8CB01" w:rsidR="00CA7123" w:rsidRPr="00C20D54" w:rsidRDefault="00CA7123" w:rsidP="00B47729">
            <w:pPr>
              <w:pStyle w:val="104"/>
            </w:pPr>
            <w:r w:rsidRPr="00C20D54">
              <w:t>Текстовое поле</w:t>
            </w:r>
          </w:p>
        </w:tc>
      </w:tr>
    </w:tbl>
    <w:p w14:paraId="53ED8EF6" w14:textId="1C5FF4D1" w:rsidR="00140C78" w:rsidRDefault="00140C78" w:rsidP="00140C78">
      <w:pPr>
        <w:pStyle w:val="54"/>
      </w:pPr>
      <w:bookmarkStart w:id="147" w:name="_4.1.2.1_Ввод_данных"/>
      <w:bookmarkStart w:id="148" w:name="_Ref89086760"/>
      <w:bookmarkStart w:id="149" w:name="_Ref89086368"/>
      <w:bookmarkEnd w:id="147"/>
      <w:r>
        <w:t>Редактирование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</w:p>
    <w:p w14:paraId="5BC8102C" w14:textId="62B54EAD" w:rsidR="00CA7123" w:rsidRPr="00C20D54" w:rsidRDefault="002E7A91" w:rsidP="00AA2930">
      <w:pPr>
        <w:pStyle w:val="af2"/>
      </w:pPr>
      <w:r w:rsidRPr="00E74D79">
        <w:t xml:space="preserve">Функция предназначена для внесения изменений </w:t>
      </w:r>
      <w:r w:rsidR="00AA2930">
        <w:t>в запись</w:t>
      </w:r>
      <w:r w:rsidR="00AA2930" w:rsidRPr="00140C78">
        <w:t xml:space="preserve"> о документе</w:t>
      </w:r>
      <w:r w:rsidR="00AA2930">
        <w:t>, удостоверяющем личность</w:t>
      </w:r>
      <w:r w:rsidR="00AA2930" w:rsidRPr="00140C78">
        <w:t xml:space="preserve"> </w:t>
      </w:r>
      <w:r w:rsidR="00AA2930" w:rsidRPr="00370169">
        <w:t>работника</w:t>
      </w:r>
      <w:r w:rsidR="00AA2930">
        <w:t xml:space="preserve">. </w:t>
      </w:r>
      <w:r w:rsidR="00336FE0">
        <w:t xml:space="preserve">Для редактирования </w:t>
      </w:r>
      <w:r w:rsidR="00CA7123" w:rsidRPr="00C20D54">
        <w:t>запис</w:t>
      </w:r>
      <w:r w:rsidR="00336FE0">
        <w:t>и</w:t>
      </w:r>
      <w:r w:rsidR="00CA7123" w:rsidRPr="00C20D54">
        <w:t xml:space="preserve"> о документе</w:t>
      </w:r>
      <w:r w:rsidR="00336FE0">
        <w:t>, удостоверяющем личность</w:t>
      </w:r>
      <w:r w:rsidR="00336FE0" w:rsidRPr="00C20D54">
        <w:t xml:space="preserve"> работника</w:t>
      </w:r>
      <w:r w:rsidR="00CA7123" w:rsidRPr="00C20D54">
        <w:t>:</w:t>
      </w:r>
    </w:p>
    <w:p w14:paraId="25214BCA" w14:textId="6D5C57F5" w:rsidR="00CA7123" w:rsidRPr="00336FE0" w:rsidRDefault="00CA7123" w:rsidP="00B77B53">
      <w:pPr>
        <w:pStyle w:val="1d"/>
        <w:numPr>
          <w:ilvl w:val="0"/>
          <w:numId w:val="29"/>
        </w:numPr>
      </w:pPr>
      <w:r w:rsidRPr="00336FE0">
        <w:t xml:space="preserve">В </w:t>
      </w:r>
      <w:r w:rsidR="00A80D97">
        <w:t>разделе</w:t>
      </w:r>
      <w:r w:rsidRPr="00336FE0">
        <w:t xml:space="preserve"> </w:t>
      </w:r>
      <w:r w:rsidR="006D37F5">
        <w:t xml:space="preserve">«Карточка» в </w:t>
      </w:r>
      <w:r w:rsidR="006D16EE">
        <w:t>блок</w:t>
      </w:r>
      <w:r w:rsidR="006D37F5">
        <w:t xml:space="preserve">е </w:t>
      </w:r>
      <w:r w:rsidRPr="00336FE0">
        <w:t xml:space="preserve">«Документы» </w:t>
      </w:r>
      <w:r w:rsidR="006D37F5">
        <w:t xml:space="preserve">у </w:t>
      </w:r>
      <w:r w:rsidRPr="00336FE0">
        <w:t>нужной запис</w:t>
      </w:r>
      <w:r w:rsidR="006D37F5">
        <w:t xml:space="preserve">и </w:t>
      </w:r>
      <w:r w:rsidRPr="00336FE0">
        <w:t xml:space="preserve">нажмите кнопку </w:t>
      </w:r>
      <w:r w:rsidRPr="00336FE0">
        <w:rPr>
          <w:noProof/>
        </w:rPr>
        <w:drawing>
          <wp:inline distT="0" distB="0" distL="0" distR="0" wp14:anchorId="19F4BA65" wp14:editId="5C9F877C">
            <wp:extent cx="220999" cy="243861"/>
            <wp:effectExtent l="19050" t="19050" r="26670" b="228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336FE0">
        <w:t xml:space="preserve"> и выберите команду «Редактировать». </w:t>
      </w:r>
    </w:p>
    <w:p w14:paraId="09655C21" w14:textId="77777777" w:rsidR="00CA7123" w:rsidRPr="00336FE0" w:rsidRDefault="00CA7123" w:rsidP="00336FE0">
      <w:pPr>
        <w:pStyle w:val="1d"/>
      </w:pPr>
      <w:r w:rsidRPr="00336FE0">
        <w:t>Внесите изменения в открывшей форме «Редактирование документа».</w:t>
      </w:r>
    </w:p>
    <w:p w14:paraId="108C0601" w14:textId="5B273DF6" w:rsidR="00CA7123" w:rsidRPr="00C20D54" w:rsidRDefault="00CA7123" w:rsidP="00336FE0">
      <w:pPr>
        <w:pStyle w:val="1d"/>
      </w:pPr>
      <w:r w:rsidRPr="00336FE0">
        <w:t>Нажмите кнопку «Сохранить и подписать» и выберите способ сохранения (с использованием</w:t>
      </w:r>
      <w:r w:rsidRPr="00C20D54">
        <w:t xml:space="preserve"> УКЭП или без УКЭП).</w:t>
      </w:r>
    </w:p>
    <w:p w14:paraId="5435C2A1" w14:textId="47CEFDFB" w:rsidR="00140C78" w:rsidRDefault="00140C78" w:rsidP="00140C78">
      <w:pPr>
        <w:pStyle w:val="54"/>
        <w:ind w:left="992" w:hanging="283"/>
      </w:pPr>
      <w:r>
        <w:t>Удаление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</w:p>
    <w:p w14:paraId="66CF07B0" w14:textId="4EFD19BA" w:rsidR="00CA7123" w:rsidRPr="006C008C" w:rsidRDefault="00AA2930" w:rsidP="006C008C">
      <w:pPr>
        <w:pStyle w:val="af2"/>
      </w:pPr>
      <w:r w:rsidRPr="00E74D79">
        <w:t xml:space="preserve">Функция предназначена для </w:t>
      </w:r>
      <w:r>
        <w:t>удаления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  <w:r>
        <w:t xml:space="preserve">. </w:t>
      </w:r>
      <w:r w:rsidR="00336FE0" w:rsidRPr="006C008C">
        <w:t>Для удаления з</w:t>
      </w:r>
      <w:r w:rsidR="00CA7123" w:rsidRPr="006C008C">
        <w:t>апис</w:t>
      </w:r>
      <w:r w:rsidR="00336FE0" w:rsidRPr="006C008C">
        <w:t>и</w:t>
      </w:r>
      <w:r w:rsidR="00CA7123" w:rsidRPr="006C008C">
        <w:t xml:space="preserve"> о </w:t>
      </w:r>
      <w:r w:rsidR="00336FE0" w:rsidRPr="006C008C">
        <w:t>документе, удостоверяющем личность работника</w:t>
      </w:r>
      <w:r w:rsidR="00CA7123" w:rsidRPr="006C008C">
        <w:t>:</w:t>
      </w:r>
    </w:p>
    <w:p w14:paraId="2F66D50A" w14:textId="0B198210" w:rsidR="00CA7123" w:rsidRPr="00C20D54" w:rsidRDefault="00CA7123" w:rsidP="00B77B53">
      <w:pPr>
        <w:pStyle w:val="1d"/>
        <w:numPr>
          <w:ilvl w:val="0"/>
          <w:numId w:val="30"/>
        </w:numPr>
      </w:pPr>
      <w:r w:rsidRPr="00C20D54">
        <w:t xml:space="preserve">В </w:t>
      </w:r>
      <w:r w:rsidR="00A80D97">
        <w:t>разделе</w:t>
      </w:r>
      <w:r w:rsidRPr="00C20D54">
        <w:t xml:space="preserve"> </w:t>
      </w:r>
      <w:r w:rsidR="006D37F5">
        <w:t xml:space="preserve">«Карточка» в </w:t>
      </w:r>
      <w:r w:rsidR="006D16EE">
        <w:t>блок</w:t>
      </w:r>
      <w:r w:rsidR="006D37F5">
        <w:t xml:space="preserve">е </w:t>
      </w:r>
      <w:r w:rsidRPr="00C20D54">
        <w:t xml:space="preserve">«Документы» </w:t>
      </w:r>
      <w:r w:rsidR="006D37F5">
        <w:t xml:space="preserve">у нужной </w:t>
      </w:r>
      <w:r w:rsidRPr="00C20D54">
        <w:t>запис</w:t>
      </w:r>
      <w:r w:rsidR="006D37F5">
        <w:t xml:space="preserve">и </w:t>
      </w:r>
      <w:r w:rsidRPr="00C20D54"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6F1D953B" wp14:editId="5CF2FBEE">
            <wp:extent cx="220999" cy="243861"/>
            <wp:effectExtent l="19050" t="19050" r="26670" b="228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17079BE7" w14:textId="3A0E9811" w:rsidR="00CA7123" w:rsidRPr="00C20D54" w:rsidRDefault="00CA7123" w:rsidP="00950CD2">
      <w:pPr>
        <w:pStyle w:val="1d"/>
      </w:pPr>
      <w:r w:rsidRPr="00C20D54">
        <w:t>Подтвердите удаление и выберите способ сохранения (с использованием УКЭП или без УКЭП).</w:t>
      </w:r>
    </w:p>
    <w:p w14:paraId="7100199D" w14:textId="07B10869" w:rsidR="00806875" w:rsidRDefault="002D1977" w:rsidP="00816DC4">
      <w:pPr>
        <w:pStyle w:val="49"/>
        <w:rPr>
          <w:color w:val="000000" w:themeColor="text1"/>
        </w:rPr>
      </w:pPr>
      <w:bookmarkStart w:id="150" w:name="_Ref156393925"/>
      <w:r>
        <w:rPr>
          <w:color w:val="000000" w:themeColor="text1"/>
        </w:rPr>
        <w:t xml:space="preserve"> </w:t>
      </w:r>
      <w:r w:rsidR="00A80D97">
        <w:rPr>
          <w:color w:val="000000" w:themeColor="text1"/>
        </w:rPr>
        <w:t>Раздел</w:t>
      </w:r>
      <w:r w:rsidR="006D37F5">
        <w:rPr>
          <w:color w:val="000000" w:themeColor="text1"/>
        </w:rPr>
        <w:t xml:space="preserve"> </w:t>
      </w:r>
      <w:r w:rsidR="00BA5DCB" w:rsidRPr="00BA5DCB">
        <w:rPr>
          <w:color w:val="000000" w:themeColor="text1"/>
        </w:rPr>
        <w:t>«Л</w:t>
      </w:r>
      <w:r w:rsidR="00083A0C" w:rsidRPr="00BA5DCB">
        <w:rPr>
          <w:color w:val="000000" w:themeColor="text1"/>
        </w:rPr>
        <w:t>ичное дел</w:t>
      </w:r>
      <w:bookmarkEnd w:id="148"/>
      <w:bookmarkEnd w:id="150"/>
      <w:r w:rsidR="00BA5DCB">
        <w:rPr>
          <w:color w:val="000000" w:themeColor="text1"/>
        </w:rPr>
        <w:t xml:space="preserve">о» </w:t>
      </w:r>
    </w:p>
    <w:p w14:paraId="466C41B6" w14:textId="6DAF9D3F" w:rsidR="001D0108" w:rsidRPr="001D0108" w:rsidRDefault="00A80D97" w:rsidP="001D0108">
      <w:pPr>
        <w:pStyle w:val="af2"/>
      </w:pPr>
      <w:r>
        <w:rPr>
          <w:rStyle w:val="afffffff1"/>
        </w:rPr>
        <w:t>Раздел</w:t>
      </w:r>
      <w:r w:rsidR="001D0108">
        <w:rPr>
          <w:rStyle w:val="afffffff1"/>
        </w:rPr>
        <w:t xml:space="preserve"> </w:t>
      </w:r>
      <w:r w:rsidR="001D0108" w:rsidRPr="00087E52">
        <w:rPr>
          <w:rStyle w:val="afffffff1"/>
        </w:rPr>
        <w:t xml:space="preserve">«Личное дело» карточки работника предназначен для </w:t>
      </w:r>
      <w:r w:rsidR="001D0108">
        <w:rPr>
          <w:rStyle w:val="afffffff1"/>
        </w:rPr>
        <w:t>отражения сведений</w:t>
      </w:r>
      <w:r w:rsidR="001D0108" w:rsidRPr="00087E52">
        <w:rPr>
          <w:rStyle w:val="afffffff1"/>
        </w:rPr>
        <w:t xml:space="preserve"> о трудоустройстве медицинского</w:t>
      </w:r>
      <w:r w:rsidR="001D0108" w:rsidRPr="00950CD2">
        <w:rPr>
          <w:rStyle w:val="afffffff1"/>
        </w:rPr>
        <w:t xml:space="preserve"> </w:t>
      </w:r>
      <w:r w:rsidR="001D0108">
        <w:rPr>
          <w:rStyle w:val="afffffff1"/>
        </w:rPr>
        <w:t xml:space="preserve">(фармацевтического) </w:t>
      </w:r>
      <w:r w:rsidR="001D0108" w:rsidRPr="00950CD2">
        <w:rPr>
          <w:rStyle w:val="afffffff1"/>
        </w:rPr>
        <w:t>работника</w:t>
      </w:r>
      <w:r w:rsidR="001D0108">
        <w:rPr>
          <w:rStyle w:val="afffffff1"/>
        </w:rPr>
        <w:t>.</w:t>
      </w:r>
    </w:p>
    <w:p w14:paraId="74024297" w14:textId="2690D172" w:rsidR="00816DC4" w:rsidRDefault="00816DC4" w:rsidP="00816DC4">
      <w:pPr>
        <w:pStyle w:val="54"/>
      </w:pPr>
      <w:r>
        <w:lastRenderedPageBreak/>
        <w:t xml:space="preserve">Просмотр </w:t>
      </w:r>
      <w:r w:rsidR="00EC1379">
        <w:t>сведений о трудоустройстве работника</w:t>
      </w:r>
    </w:p>
    <w:p w14:paraId="4A51E946" w14:textId="694CB68D" w:rsidR="00816DC4" w:rsidRPr="00C20D54" w:rsidRDefault="00816DC4" w:rsidP="00816DC4">
      <w:pPr>
        <w:pStyle w:val="af2"/>
      </w:pPr>
      <w:bookmarkStart w:id="151" w:name="_Hlk156826023"/>
      <w:r>
        <w:t xml:space="preserve">Для перехода к </w:t>
      </w:r>
      <w:r w:rsidR="00A80D97">
        <w:t>разделу</w:t>
      </w:r>
      <w:r w:rsidR="006D37F5">
        <w:t xml:space="preserve"> </w:t>
      </w:r>
      <w:r w:rsidR="001D0108" w:rsidRPr="001D0108">
        <w:t>«Личное дело</w:t>
      </w:r>
      <w:bookmarkEnd w:id="151"/>
      <w:r w:rsidR="001D0108" w:rsidRPr="001D0108">
        <w:t>»</w:t>
      </w:r>
      <w:r w:rsidRPr="00C20D54">
        <w:t>:</w:t>
      </w:r>
    </w:p>
    <w:p w14:paraId="436EEE55" w14:textId="1CAF3FE3" w:rsidR="00816DC4" w:rsidRPr="00C20D54" w:rsidRDefault="00EF6D6C" w:rsidP="00B77B53">
      <w:pPr>
        <w:pStyle w:val="1d"/>
        <w:numPr>
          <w:ilvl w:val="0"/>
          <w:numId w:val="39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C20D54">
        <w:t>.</w:t>
      </w:r>
    </w:p>
    <w:p w14:paraId="11BA0CCC" w14:textId="0040CC94" w:rsidR="00816DC4" w:rsidRPr="00C20D54" w:rsidRDefault="00816DC4" w:rsidP="00816DC4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2989A063" w14:textId="4800865E" w:rsidR="00816DC4" w:rsidRDefault="00816DC4" w:rsidP="00816DC4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61743027" w14:textId="2EE055C5" w:rsidR="002B479B" w:rsidRPr="00C20D54" w:rsidRDefault="00816DC4" w:rsidP="00816DC4">
      <w:pPr>
        <w:pStyle w:val="1d"/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«Личное дело»</w:t>
      </w:r>
      <w:r w:rsidRPr="00816DC4">
        <w:t xml:space="preserve"> </w:t>
      </w:r>
      <w:r w:rsidR="002B479B" w:rsidRPr="00C20D54">
        <w:t>(</w:t>
      </w:r>
      <w:r w:rsidR="00950CD2">
        <w:t xml:space="preserve">см. </w:t>
      </w:r>
      <w:r w:rsidR="002B479B" w:rsidRPr="00C20D54">
        <w:fldChar w:fldCharType="begin"/>
      </w:r>
      <w:r w:rsidR="002B479B" w:rsidRPr="00C20D54">
        <w:instrText xml:space="preserve"> REF _Ref101535912 \h </w:instrText>
      </w:r>
      <w:r w:rsidR="00783B3A" w:rsidRPr="00C20D54">
        <w:instrText xml:space="preserve"> \* MERGEFORMAT </w:instrText>
      </w:r>
      <w:r w:rsidR="002B479B" w:rsidRPr="00C20D54">
        <w:fldChar w:fldCharType="separate"/>
      </w:r>
      <w:r w:rsidR="00565CC3" w:rsidRPr="00C20D54">
        <w:t>Рисунок </w:t>
      </w:r>
      <w:r w:rsidR="00565CC3">
        <w:t>17</w:t>
      </w:r>
      <w:r w:rsidR="002B479B" w:rsidRPr="00C20D54">
        <w:fldChar w:fldCharType="end"/>
      </w:r>
      <w:r w:rsidR="002B479B" w:rsidRPr="00C20D54">
        <w:t>).</w:t>
      </w:r>
    </w:p>
    <w:p w14:paraId="41682527" w14:textId="77777777" w:rsidR="002B479B" w:rsidRPr="00C20D54" w:rsidRDefault="002B479B" w:rsidP="00950CD2">
      <w:pPr>
        <w:pStyle w:val="afffffff6"/>
      </w:pPr>
      <w:r w:rsidRPr="00C20D54">
        <w:rPr>
          <w:noProof/>
        </w:rPr>
        <w:drawing>
          <wp:inline distT="0" distB="0" distL="0" distR="0" wp14:anchorId="47F4E4BA" wp14:editId="04E3F83C">
            <wp:extent cx="5866804" cy="4171950"/>
            <wp:effectExtent l="19050" t="19050" r="19685" b="1905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22" cy="41748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32F7" w14:textId="70F8C434" w:rsidR="002B479B" w:rsidRPr="00C20D54" w:rsidRDefault="002B479B" w:rsidP="00950CD2">
      <w:pPr>
        <w:pStyle w:val="afffffff8"/>
      </w:pPr>
      <w:bookmarkStart w:id="152" w:name="_Ref101535912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17</w:t>
      </w:r>
      <w:r w:rsidR="00EE3A8F" w:rsidRPr="00C20D54">
        <w:rPr>
          <w:noProof/>
        </w:rPr>
        <w:fldChar w:fldCharType="end"/>
      </w:r>
      <w:bookmarkEnd w:id="152"/>
      <w:r w:rsidRPr="00C20D54">
        <w:t xml:space="preserve"> – </w:t>
      </w:r>
      <w:r w:rsidR="00A80D97">
        <w:t>Раздел</w:t>
      </w:r>
      <w:r w:rsidR="006D37F5">
        <w:t xml:space="preserve"> </w:t>
      </w:r>
      <w:r w:rsidRPr="00C20D54">
        <w:t>«</w:t>
      </w:r>
      <w:r w:rsidR="004139C6" w:rsidRPr="00C20D54">
        <w:t>Личное дело</w:t>
      </w:r>
      <w:r w:rsidRPr="00C20D54">
        <w:t>»</w:t>
      </w:r>
      <w:r w:rsidR="00950CD2">
        <w:t xml:space="preserve"> карточки </w:t>
      </w:r>
      <w:r w:rsidR="006D16EE">
        <w:t xml:space="preserve">медицинского и фармацевтического </w:t>
      </w:r>
      <w:r w:rsidR="00950CD2">
        <w:t>работника</w:t>
      </w:r>
    </w:p>
    <w:p w14:paraId="12BE19DB" w14:textId="4A884A2D" w:rsidR="002B479B" w:rsidRPr="00C20D54" w:rsidRDefault="00A80D97" w:rsidP="00950CD2">
      <w:pPr>
        <w:pStyle w:val="afffffff9"/>
      </w:pPr>
      <w:r>
        <w:t>Раздел</w:t>
      </w:r>
      <w:r w:rsidR="006D37F5">
        <w:t xml:space="preserve"> </w:t>
      </w:r>
      <w:r w:rsidR="00336FE0" w:rsidRPr="00C20D54">
        <w:t>«Личное дело»</w:t>
      </w:r>
      <w:r w:rsidR="00336FE0">
        <w:t xml:space="preserve"> </w:t>
      </w:r>
      <w:r w:rsidR="002B479B" w:rsidRPr="00C20D54">
        <w:t>содержит элементы:</w:t>
      </w:r>
    </w:p>
    <w:p w14:paraId="21F29E28" w14:textId="182EAD9B" w:rsidR="002B479B" w:rsidRPr="00C20D54" w:rsidRDefault="002B479B" w:rsidP="00061751">
      <w:pPr>
        <w:pStyle w:val="17"/>
      </w:pPr>
      <w:r w:rsidRPr="00C20D54">
        <w:t xml:space="preserve">таблица со списком </w:t>
      </w:r>
      <w:r w:rsidR="004139C6" w:rsidRPr="00C20D54">
        <w:t>записей личного дела работника</w:t>
      </w:r>
      <w:r w:rsidRPr="00C20D54">
        <w:t xml:space="preserve">. В таблице доступна сортировка списка по возрастанию или убыванию параметров в выбранном столбце. При нажатии на строку </w:t>
      </w:r>
      <w:r w:rsidR="004139C6" w:rsidRPr="00C20D54">
        <w:t>открывается запись личного дела</w:t>
      </w:r>
      <w:r w:rsidR="00355C9B" w:rsidRPr="00C20D54">
        <w:t xml:space="preserve"> </w:t>
      </w:r>
      <w:r w:rsidR="004139C6" w:rsidRPr="00C20D54">
        <w:t>(</w:t>
      </w:r>
      <w:r w:rsidR="00140C78">
        <w:t>см. подпункт</w:t>
      </w:r>
      <w:r w:rsidR="00355C9B" w:rsidRPr="00C20D54">
        <w:t> </w:t>
      </w:r>
      <w:r w:rsidR="004139C6" w:rsidRPr="00C20D54">
        <w:fldChar w:fldCharType="begin"/>
      </w:r>
      <w:r w:rsidR="004139C6" w:rsidRPr="00C20D54">
        <w:instrText xml:space="preserve"> REF _Ref103696599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4.1.6.6.3</w:t>
      </w:r>
      <w:r w:rsidR="004139C6" w:rsidRPr="00C20D54">
        <w:fldChar w:fldCharType="end"/>
      </w:r>
      <w:r w:rsidR="00950CD2">
        <w:t xml:space="preserve"> настоящего руководства пользователя</w:t>
      </w:r>
      <w:r w:rsidR="004139C6" w:rsidRPr="00C20D54">
        <w:t>)</w:t>
      </w:r>
      <w:r w:rsidRPr="00C20D54">
        <w:t>. Таблица содержит столбцы:</w:t>
      </w:r>
    </w:p>
    <w:p w14:paraId="64AA5D8D" w14:textId="168032AF" w:rsidR="004139C6" w:rsidRPr="00C20D54" w:rsidRDefault="004139C6" w:rsidP="00A25157">
      <w:pPr>
        <w:pStyle w:val="25"/>
      </w:pPr>
      <w:r w:rsidRPr="00C20D54">
        <w:t xml:space="preserve">«Организация». По нажатию на наименование открывается карточка медицинской </w:t>
      </w:r>
      <w:r w:rsidR="00950CD2">
        <w:t xml:space="preserve">(фармацевтической) </w:t>
      </w:r>
      <w:r w:rsidRPr="00C20D54">
        <w:t>организации в ФРМО (</w:t>
      </w:r>
      <w:r w:rsidR="00950CD2">
        <w:t xml:space="preserve">только в случае, </w:t>
      </w:r>
      <w:r w:rsidRPr="00C20D54">
        <w:t>если у пользователя</w:t>
      </w:r>
      <w:r w:rsidR="00336FE0">
        <w:t xml:space="preserve"> Подсистемы</w:t>
      </w:r>
      <w:r w:rsidRPr="00C20D54">
        <w:t xml:space="preserve"> есть права на доступ в ФРМО)</w:t>
      </w:r>
      <w:r w:rsidR="00950CD2">
        <w:t>;</w:t>
      </w:r>
    </w:p>
    <w:p w14:paraId="3FA13C5B" w14:textId="4C7EB9AB" w:rsidR="00FA168C" w:rsidRPr="00C20D54" w:rsidRDefault="00950CD2" w:rsidP="00A25157">
      <w:pPr>
        <w:pStyle w:val="25"/>
      </w:pPr>
      <w:r>
        <w:t>у</w:t>
      </w:r>
      <w:r w:rsidR="00FA168C" w:rsidRPr="00C20D54">
        <w:t xml:space="preserve">никальный идентификатор </w:t>
      </w:r>
      <w:r w:rsidR="00124B72">
        <w:t>занятости работника. Данный идентификатор автоматически генерируется Подсистемой после создания записи о трудоустройстве</w:t>
      </w:r>
      <w:r w:rsidR="00FA168C" w:rsidRPr="00C20D54">
        <w:t>;</w:t>
      </w:r>
    </w:p>
    <w:p w14:paraId="76D3E3AE" w14:textId="302400DE" w:rsidR="004139C6" w:rsidRPr="00C20D54" w:rsidRDefault="004139C6" w:rsidP="00A25157">
      <w:pPr>
        <w:pStyle w:val="25"/>
      </w:pPr>
      <w:r w:rsidRPr="00C20D54">
        <w:t>«Должность по федеральному справочнику»</w:t>
      </w:r>
      <w:r w:rsidR="00950CD2">
        <w:t>;</w:t>
      </w:r>
    </w:p>
    <w:p w14:paraId="39D274E9" w14:textId="4AF81C9F" w:rsidR="004139C6" w:rsidRPr="00C20D54" w:rsidRDefault="004139C6" w:rsidP="00A25157">
      <w:pPr>
        <w:pStyle w:val="25"/>
      </w:pPr>
      <w:r w:rsidRPr="00C20D54">
        <w:lastRenderedPageBreak/>
        <w:t>«Ставка, ед»</w:t>
      </w:r>
      <w:r w:rsidR="00950CD2">
        <w:t>;</w:t>
      </w:r>
    </w:p>
    <w:p w14:paraId="59DBDB4C" w14:textId="589F1707" w:rsidR="004139C6" w:rsidRPr="00C20D54" w:rsidRDefault="004139C6" w:rsidP="00A25157">
      <w:pPr>
        <w:pStyle w:val="25"/>
      </w:pPr>
      <w:r w:rsidRPr="00C20D54">
        <w:t>«Начало»</w:t>
      </w:r>
      <w:r w:rsidR="00950CD2">
        <w:t>;</w:t>
      </w:r>
    </w:p>
    <w:p w14:paraId="6278C57A" w14:textId="31135F91" w:rsidR="004139C6" w:rsidRPr="00C20D54" w:rsidRDefault="004139C6" w:rsidP="00A25157">
      <w:pPr>
        <w:pStyle w:val="25"/>
      </w:pPr>
      <w:r w:rsidRPr="00C20D54">
        <w:t>«Окончание»</w:t>
      </w:r>
      <w:r w:rsidR="00950CD2">
        <w:t>;</w:t>
      </w:r>
    </w:p>
    <w:p w14:paraId="4E3CD57A" w14:textId="414EB5AE" w:rsidR="004139C6" w:rsidRPr="00C20D54" w:rsidRDefault="004139C6" w:rsidP="00A25157">
      <w:pPr>
        <w:pStyle w:val="25"/>
      </w:pPr>
      <w:r w:rsidRPr="00C20D54">
        <w:t>«Стаж»</w:t>
      </w:r>
      <w:r w:rsidR="006D5FEB">
        <w:t>;</w:t>
      </w:r>
    </w:p>
    <w:p w14:paraId="7D8BF456" w14:textId="77777777" w:rsidR="002B479B" w:rsidRPr="00C20D54" w:rsidRDefault="002B479B" w:rsidP="00F63CE1">
      <w:pPr>
        <w:pStyle w:val="17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6BA84A6F" wp14:editId="323C846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7D298B30" w14:textId="55AD31AF" w:rsidR="002B479B" w:rsidRPr="00C20D54" w:rsidRDefault="002B479B" w:rsidP="00A25157">
      <w:pPr>
        <w:pStyle w:val="38"/>
      </w:pPr>
      <w:r w:rsidRPr="00C20D54">
        <w:t>«Редактировать» (</w:t>
      </w:r>
      <w:r w:rsidR="00140C78">
        <w:t>см. подпункт</w:t>
      </w:r>
      <w:r w:rsidR="004139C6" w:rsidRPr="00C20D54">
        <w:t xml:space="preserve"> </w:t>
      </w:r>
      <w:r w:rsidR="004139C6" w:rsidRPr="00C20D54">
        <w:fldChar w:fldCharType="begin"/>
      </w:r>
      <w:r w:rsidR="004139C6" w:rsidRPr="00C20D54">
        <w:instrText xml:space="preserve"> REF _Ref103696817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4.1.6.6.4</w:t>
      </w:r>
      <w:r w:rsidR="004139C6" w:rsidRPr="00C20D54">
        <w:fldChar w:fldCharType="end"/>
      </w:r>
      <w:r w:rsidR="00AD1522">
        <w:t xml:space="preserve"> настоящего руководства пользователя</w:t>
      </w:r>
      <w:r w:rsidRPr="00C20D54">
        <w:t>)</w:t>
      </w:r>
      <w:r w:rsidR="00AD1522">
        <w:t>;</w:t>
      </w:r>
    </w:p>
    <w:p w14:paraId="16409DDD" w14:textId="79C42C16" w:rsidR="002B479B" w:rsidRDefault="002B479B" w:rsidP="00F63CE1">
      <w:pPr>
        <w:pStyle w:val="17"/>
      </w:pPr>
      <w:r w:rsidRPr="00F63CE1">
        <w:t>кнопка</w:t>
      </w:r>
      <w:r w:rsidRPr="00C20D54">
        <w:t xml:space="preserve"> «Добавить» (2) для соз</w:t>
      </w:r>
      <w:r w:rsidR="00AD1522">
        <w:t>д</w:t>
      </w:r>
      <w:r w:rsidRPr="00C20D54">
        <w:t>ания новой записи (</w:t>
      </w:r>
      <w:r w:rsidR="00140C78">
        <w:t>см. подпункт</w:t>
      </w:r>
      <w:r w:rsidR="004139C6" w:rsidRPr="00C20D54">
        <w:t xml:space="preserve"> </w:t>
      </w:r>
      <w:r w:rsidR="004139C6" w:rsidRPr="00C20D54">
        <w:fldChar w:fldCharType="begin"/>
      </w:r>
      <w:r w:rsidR="004139C6" w:rsidRPr="00C20D54">
        <w:instrText xml:space="preserve"> REF _Ref103696835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4.1.6.6.2</w:t>
      </w:r>
      <w:r w:rsidR="004139C6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DADA960" w14:textId="1E9BDCB2" w:rsidR="002B479B" w:rsidRPr="00C20D54" w:rsidRDefault="00EC1379" w:rsidP="006C008C">
      <w:pPr>
        <w:pStyle w:val="54"/>
      </w:pPr>
      <w:bookmarkStart w:id="153" w:name="_Ref103696835"/>
      <w:r>
        <w:t>Д</w:t>
      </w:r>
      <w:bookmarkEnd w:id="153"/>
      <w:r w:rsidRPr="00EC1379">
        <w:t>обавлени</w:t>
      </w:r>
      <w:r>
        <w:t>е</w:t>
      </w:r>
      <w:r w:rsidRPr="00EC1379">
        <w:t xml:space="preserve"> записи </w:t>
      </w:r>
      <w:r>
        <w:t>личного дела</w:t>
      </w:r>
    </w:p>
    <w:p w14:paraId="5A5E8A21" w14:textId="3F90139D" w:rsidR="00BA5DCB" w:rsidRDefault="00BA5DCB" w:rsidP="00061751">
      <w:pPr>
        <w:keepNext/>
        <w:ind w:firstLine="709"/>
        <w:rPr>
          <w:color w:val="000000" w:themeColor="text1"/>
        </w:rPr>
      </w:pPr>
      <w:r w:rsidRPr="00BA5DCB">
        <w:rPr>
          <w:color w:val="000000" w:themeColor="text1"/>
        </w:rPr>
        <w:t>Форма «Новая запись личного дела»</w:t>
      </w:r>
      <w:r>
        <w:rPr>
          <w:color w:val="000000" w:themeColor="text1"/>
        </w:rPr>
        <w:t xml:space="preserve"> предназначена для </w:t>
      </w:r>
      <w:r w:rsidRPr="00BA5DCB">
        <w:rPr>
          <w:color w:val="000000" w:themeColor="text1"/>
        </w:rPr>
        <w:t>добав</w:t>
      </w:r>
      <w:r>
        <w:rPr>
          <w:color w:val="000000" w:themeColor="text1"/>
        </w:rPr>
        <w:t xml:space="preserve">ления </w:t>
      </w:r>
      <w:r w:rsidRPr="00BA5DCB">
        <w:rPr>
          <w:color w:val="000000" w:themeColor="text1"/>
        </w:rPr>
        <w:t>запис</w:t>
      </w:r>
      <w:r>
        <w:rPr>
          <w:color w:val="000000" w:themeColor="text1"/>
        </w:rPr>
        <w:t>и</w:t>
      </w:r>
      <w:r w:rsidRPr="00BA5DCB">
        <w:rPr>
          <w:color w:val="000000" w:themeColor="text1"/>
        </w:rPr>
        <w:t xml:space="preserve"> о трудоустройстве в личное дело работника</w:t>
      </w:r>
      <w:r>
        <w:rPr>
          <w:color w:val="000000" w:themeColor="text1"/>
        </w:rPr>
        <w:t>.</w:t>
      </w:r>
    </w:p>
    <w:p w14:paraId="7DF6DA4A" w14:textId="61D2D3AC" w:rsidR="004139C6" w:rsidRPr="00C20D54" w:rsidRDefault="00EB658A" w:rsidP="00061751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добавления</w:t>
      </w:r>
      <w:r w:rsidR="004139C6" w:rsidRPr="00C20D54">
        <w:rPr>
          <w:color w:val="000000" w:themeColor="text1"/>
        </w:rPr>
        <w:t xml:space="preserve"> запис</w:t>
      </w:r>
      <w:r>
        <w:rPr>
          <w:color w:val="000000" w:themeColor="text1"/>
        </w:rPr>
        <w:t>и</w:t>
      </w:r>
      <w:r w:rsidR="004139C6" w:rsidRPr="00C20D54">
        <w:rPr>
          <w:color w:val="000000" w:themeColor="text1"/>
        </w:rPr>
        <w:t xml:space="preserve"> о трудоустройстве </w:t>
      </w:r>
      <w:r w:rsidR="00AD1522">
        <w:rPr>
          <w:color w:val="000000" w:themeColor="text1"/>
        </w:rPr>
        <w:t xml:space="preserve">в </w:t>
      </w:r>
      <w:r w:rsidR="004139C6" w:rsidRPr="00C20D54">
        <w:rPr>
          <w:color w:val="000000" w:themeColor="text1"/>
        </w:rPr>
        <w:t>личное дело</w:t>
      </w:r>
      <w:r w:rsidR="00AD1522">
        <w:rPr>
          <w:color w:val="000000" w:themeColor="text1"/>
        </w:rPr>
        <w:t xml:space="preserve"> работника в Подсистеме</w:t>
      </w:r>
      <w:r w:rsidR="004139C6" w:rsidRPr="00C20D54">
        <w:rPr>
          <w:color w:val="000000" w:themeColor="text1"/>
        </w:rPr>
        <w:t>:</w:t>
      </w:r>
    </w:p>
    <w:p w14:paraId="3219AB0C" w14:textId="78AB68ED" w:rsidR="004139C6" w:rsidRPr="00C20D54" w:rsidRDefault="004139C6" w:rsidP="00B77B53">
      <w:pPr>
        <w:pStyle w:val="1d"/>
        <w:numPr>
          <w:ilvl w:val="0"/>
          <w:numId w:val="31"/>
        </w:numPr>
      </w:pPr>
      <w:r w:rsidRPr="00C20D54">
        <w:t xml:space="preserve">В </w:t>
      </w:r>
      <w:r w:rsidR="00A80D97">
        <w:t>раздел</w:t>
      </w:r>
      <w:r w:rsidR="006D37F5">
        <w:t xml:space="preserve">е </w:t>
      </w:r>
      <w:r w:rsidRPr="00C20D54">
        <w:t>«Личное дело» нажмите кнопку «Добавить». Откроется форма «Новая запись личного дела» (</w:t>
      </w:r>
      <w:r w:rsidRPr="00C20D54">
        <w:fldChar w:fldCharType="begin"/>
      </w:r>
      <w:r w:rsidRPr="00C20D54">
        <w:instrText xml:space="preserve"> REF _Ref96297264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18</w:t>
      </w:r>
      <w:r w:rsidRPr="00C20D54">
        <w:fldChar w:fldCharType="end"/>
      </w:r>
      <w:r w:rsidRPr="00C20D54">
        <w:t>).</w:t>
      </w:r>
    </w:p>
    <w:p w14:paraId="1DC3BD42" w14:textId="77777777" w:rsidR="004139C6" w:rsidRPr="00C20D54" w:rsidRDefault="004139C6" w:rsidP="00AD1522">
      <w:pPr>
        <w:pStyle w:val="afffffff6"/>
      </w:pPr>
      <w:r w:rsidRPr="00C20D54">
        <w:rPr>
          <w:noProof/>
        </w:rPr>
        <w:drawing>
          <wp:inline distT="0" distB="0" distL="0" distR="0" wp14:anchorId="480D08C3" wp14:editId="025348FE">
            <wp:extent cx="5939626" cy="3559968"/>
            <wp:effectExtent l="19050" t="19050" r="23495" b="215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26" cy="35599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054E8" w14:textId="73AEDDE5" w:rsidR="004139C6" w:rsidRPr="00C20D54" w:rsidRDefault="004139C6" w:rsidP="00AD1522">
      <w:pPr>
        <w:pStyle w:val="afffffff8"/>
      </w:pPr>
      <w:bookmarkStart w:id="154" w:name="_Ref96297264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18</w:t>
      </w:r>
      <w:r w:rsidR="00EE3A8F" w:rsidRPr="00C20D54">
        <w:rPr>
          <w:noProof/>
        </w:rPr>
        <w:fldChar w:fldCharType="end"/>
      </w:r>
      <w:bookmarkEnd w:id="154"/>
      <w:r w:rsidRPr="00C20D54">
        <w:t xml:space="preserve"> – </w:t>
      </w:r>
      <w:r w:rsidR="00294E6C">
        <w:t>Форма ввода данных «</w:t>
      </w:r>
      <w:r w:rsidRPr="00C20D54">
        <w:t>Новая запись личного дела</w:t>
      </w:r>
      <w:r w:rsidR="00294E6C">
        <w:t>»</w:t>
      </w:r>
    </w:p>
    <w:p w14:paraId="34063082" w14:textId="5B60035C" w:rsidR="004139C6" w:rsidRPr="00C20D54" w:rsidRDefault="004139C6" w:rsidP="00AD1522">
      <w:pPr>
        <w:pStyle w:val="1d"/>
      </w:pPr>
      <w:r w:rsidRPr="00C20D54">
        <w:t xml:space="preserve">На форме заполните все необходимые поля в </w:t>
      </w:r>
      <w:r w:rsidR="00294E6C">
        <w:t xml:space="preserve">следующих </w:t>
      </w:r>
      <w:r w:rsidRPr="00C20D54">
        <w:t>блоках (поля, обязательные для заполнения, отмечены звездочкой):</w:t>
      </w:r>
    </w:p>
    <w:p w14:paraId="419B42A6" w14:textId="06609C00" w:rsidR="00876067" w:rsidRPr="00C20D54" w:rsidRDefault="00294E6C" w:rsidP="00A25157">
      <w:pPr>
        <w:pStyle w:val="25"/>
      </w:pPr>
      <w:r>
        <w:t>«</w:t>
      </w:r>
      <w:r w:rsidR="00876067" w:rsidRPr="00C20D54">
        <w:t>Общая информация</w:t>
      </w:r>
      <w:r>
        <w:t>»,</w:t>
      </w:r>
    </w:p>
    <w:p w14:paraId="7C58A2AF" w14:textId="323C2851" w:rsidR="00876067" w:rsidRPr="00C20D54" w:rsidRDefault="00294E6C" w:rsidP="00A25157">
      <w:pPr>
        <w:pStyle w:val="25"/>
      </w:pPr>
      <w:r>
        <w:t>«</w:t>
      </w:r>
      <w:r w:rsidR="00876067" w:rsidRPr="00C20D54">
        <w:t>Статистическая отчётность</w:t>
      </w:r>
      <w:r>
        <w:t>»,</w:t>
      </w:r>
    </w:p>
    <w:p w14:paraId="6F65FF3E" w14:textId="777FEB7C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Сертификат/аккредитация в соответствии с занимаемой должностью</w:t>
      </w:r>
      <w:r>
        <w:rPr>
          <w:shd w:val="clear" w:color="auto" w:fill="FFFFFF"/>
        </w:rPr>
        <w:t>»,</w:t>
      </w:r>
    </w:p>
    <w:p w14:paraId="36FDEE7A" w14:textId="410F571D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Льготные рецепты</w:t>
      </w:r>
      <w:r>
        <w:rPr>
          <w:shd w:val="clear" w:color="auto" w:fill="FFFFFF"/>
        </w:rPr>
        <w:t>»,</w:t>
      </w:r>
    </w:p>
    <w:p w14:paraId="46B28906" w14:textId="73581E1B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Эксперт ОМС</w:t>
      </w:r>
      <w:r>
        <w:rPr>
          <w:shd w:val="clear" w:color="auto" w:fill="FFFFFF"/>
        </w:rPr>
        <w:t>»,</w:t>
      </w:r>
    </w:p>
    <w:p w14:paraId="4A3F88B1" w14:textId="797EBF5A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Временное неисполнение функциональных обязанностей</w:t>
      </w:r>
      <w:r>
        <w:rPr>
          <w:shd w:val="clear" w:color="auto" w:fill="FFFFFF"/>
        </w:rPr>
        <w:t>»</w:t>
      </w:r>
      <w:r w:rsidR="00876067" w:rsidRPr="00C20D54">
        <w:rPr>
          <w:shd w:val="clear" w:color="auto" w:fill="FFFFFF"/>
        </w:rPr>
        <w:t>.</w:t>
      </w:r>
    </w:p>
    <w:p w14:paraId="502BFE3A" w14:textId="5EA5D9B3" w:rsidR="004139C6" w:rsidRPr="00C20D54" w:rsidRDefault="004139C6" w:rsidP="00294E6C">
      <w:pPr>
        <w:pStyle w:val="af2"/>
      </w:pPr>
      <w:r w:rsidRPr="00C20D54">
        <w:t xml:space="preserve">Описание полей представлено в таблице </w:t>
      </w:r>
      <w:r w:rsidR="00294E6C">
        <w:t xml:space="preserve">ниже </w:t>
      </w:r>
      <w:r w:rsidRPr="00C20D54">
        <w:t>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_Ref89957217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6D37F5">
        <w:t xml:space="preserve">Таблица </w:t>
      </w:r>
      <w:r w:rsidR="00565CC3">
        <w:rPr>
          <w:noProof/>
        </w:rPr>
        <w:t>6</w:t>
      </w:r>
      <w:r w:rsidRPr="00C20D54">
        <w:fldChar w:fldCharType="end"/>
      </w:r>
      <w:r w:rsidRPr="00C20D54">
        <w:t>).</w:t>
      </w:r>
    </w:p>
    <w:p w14:paraId="6845ECCC" w14:textId="12D76B96" w:rsidR="000648F0" w:rsidRPr="00C20D54" w:rsidRDefault="000648F0" w:rsidP="00AD1522">
      <w:pPr>
        <w:pStyle w:val="1d"/>
      </w:pPr>
      <w:r w:rsidRPr="00C20D54">
        <w:lastRenderedPageBreak/>
        <w:t xml:space="preserve">Если для работника необходимо задать период временного неисполнения функциональных обязанностей, в </w:t>
      </w:r>
      <w:r w:rsidR="006D16EE">
        <w:t>блок</w:t>
      </w:r>
      <w:r w:rsidR="006D37F5">
        <w:t>е</w:t>
      </w:r>
      <w:r w:rsidRPr="00C20D54">
        <w:t xml:space="preserve"> «Временное неисполнение функциональных обязанностей» нажмите </w:t>
      </w:r>
      <w:r w:rsidR="00294E6C">
        <w:t xml:space="preserve">кнопку </w:t>
      </w:r>
      <w:r w:rsidRPr="00C20D54">
        <w:t xml:space="preserve">«Добавить». Откроется </w:t>
      </w:r>
      <w:r w:rsidR="00EB658A">
        <w:t>форма</w:t>
      </w:r>
      <w:r w:rsidRPr="00C20D54">
        <w:t xml:space="preserve"> «Новая запись о временном неисполнении» 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_Ref101049322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19</w:t>
      </w:r>
      <w:r w:rsidRPr="00C20D54">
        <w:fldChar w:fldCharType="end"/>
      </w:r>
      <w:r w:rsidRPr="00C20D54">
        <w:t>).</w:t>
      </w:r>
    </w:p>
    <w:p w14:paraId="5D9A368F" w14:textId="77777777" w:rsidR="000648F0" w:rsidRPr="00C20D54" w:rsidRDefault="000648F0" w:rsidP="00294E6C">
      <w:pPr>
        <w:pStyle w:val="afffffff6"/>
      </w:pPr>
      <w:r w:rsidRPr="00C20D54">
        <w:rPr>
          <w:noProof/>
        </w:rPr>
        <w:drawing>
          <wp:inline distT="0" distB="0" distL="0" distR="0" wp14:anchorId="5DA5CC6C" wp14:editId="49004996">
            <wp:extent cx="3456000" cy="2119383"/>
            <wp:effectExtent l="19050" t="19050" r="11430" b="146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193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2BEDBC" w14:textId="4662EA77" w:rsidR="000648F0" w:rsidRPr="00C20D54" w:rsidRDefault="000648F0" w:rsidP="00294E6C">
      <w:pPr>
        <w:pStyle w:val="afffffff8"/>
      </w:pPr>
      <w:bookmarkStart w:id="155" w:name="_Ref10104932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19</w:t>
      </w:r>
      <w:r w:rsidR="00EE3A8F" w:rsidRPr="00C20D54">
        <w:rPr>
          <w:noProof/>
        </w:rPr>
        <w:fldChar w:fldCharType="end"/>
      </w:r>
      <w:bookmarkEnd w:id="155"/>
      <w:r w:rsidRPr="00C20D54">
        <w:t xml:space="preserve"> – </w:t>
      </w:r>
      <w:r w:rsidR="00EB658A">
        <w:t xml:space="preserve">Форма </w:t>
      </w:r>
      <w:r w:rsidR="00294E6C">
        <w:t>«</w:t>
      </w:r>
      <w:r w:rsidRPr="00C20D54">
        <w:t>Новая запись о временном неисполнении</w:t>
      </w:r>
      <w:r w:rsidR="00294E6C">
        <w:t>»</w:t>
      </w:r>
    </w:p>
    <w:p w14:paraId="465ACDF3" w14:textId="6BCE2D6A" w:rsidR="000648F0" w:rsidRPr="00C20D54" w:rsidRDefault="000648F0" w:rsidP="00294E6C">
      <w:pPr>
        <w:pStyle w:val="2a"/>
      </w:pPr>
      <w:r w:rsidRPr="00C20D54">
        <w:t xml:space="preserve">В окне заполните поля (поля, обязательные для заполнения, отмечены звездочкой). Описание полей представлено в таблице </w:t>
      </w:r>
      <w:r w:rsidR="00294E6C">
        <w:t xml:space="preserve">ниже </w:t>
      </w:r>
      <w:r w:rsidRPr="00C20D54">
        <w:t>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_Ref89957217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6D37F5">
        <w:t xml:space="preserve">Таблица </w:t>
      </w:r>
      <w:r w:rsidR="00565CC3">
        <w:rPr>
          <w:noProof/>
        </w:rPr>
        <w:t>6</w:t>
      </w:r>
      <w:r w:rsidRPr="00C20D54">
        <w:fldChar w:fldCharType="end"/>
      </w:r>
      <w:r w:rsidRPr="00C20D54">
        <w:t>).</w:t>
      </w:r>
    </w:p>
    <w:p w14:paraId="4973F741" w14:textId="77777777" w:rsidR="00294E6C" w:rsidRDefault="000648F0" w:rsidP="00710488">
      <w:pPr>
        <w:pStyle w:val="2a"/>
      </w:pPr>
      <w:r w:rsidRPr="00C20D54">
        <w:t>Нажмите кнопку «Сохранить». Окно закроется, произойдет возврат на форму «Новая запись личного дела».</w:t>
      </w:r>
      <w:r w:rsidR="00294E6C">
        <w:t xml:space="preserve"> </w:t>
      </w:r>
    </w:p>
    <w:p w14:paraId="2003AF2E" w14:textId="412A55DF" w:rsidR="004139C6" w:rsidRPr="00C20D54" w:rsidRDefault="006D37F5" w:rsidP="00294E6C">
      <w:pPr>
        <w:pStyle w:val="af2"/>
      </w:pPr>
      <w:r>
        <w:t xml:space="preserve">После заполнения полей формы в меню справа напротив соответствующего </w:t>
      </w:r>
      <w:r w:rsidR="006D16EE">
        <w:t>блок</w:t>
      </w:r>
      <w:r>
        <w:t xml:space="preserve">а появляется символ </w:t>
      </w:r>
      <w:r w:rsidR="004139C6" w:rsidRPr="00C20D54">
        <w:rPr>
          <w:noProof/>
          <w:lang w:eastAsia="ru-RU"/>
        </w:rPr>
        <w:drawing>
          <wp:inline distT="0" distB="0" distL="0" distR="0" wp14:anchorId="60DCFB47" wp14:editId="18A0C536">
            <wp:extent cx="180000" cy="18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9C6" w:rsidRPr="00C20D54">
        <w:t xml:space="preserve">, который означает готовность </w:t>
      </w:r>
      <w:r w:rsidR="006D16EE">
        <w:t>блока</w:t>
      </w:r>
      <w:r w:rsidR="00294E6C">
        <w:t xml:space="preserve"> к сохранению</w:t>
      </w:r>
      <w:r w:rsidR="004139C6" w:rsidRPr="00C20D54">
        <w:t>.</w:t>
      </w:r>
    </w:p>
    <w:p w14:paraId="486439DF" w14:textId="21BCABDD" w:rsidR="004139C6" w:rsidRPr="00C20D54" w:rsidRDefault="004B01AF" w:rsidP="00294E6C">
      <w:pPr>
        <w:pStyle w:val="1d"/>
      </w:pPr>
      <w:r w:rsidRPr="00294E6C">
        <w:rPr>
          <w:rStyle w:val="111"/>
        </w:rPr>
        <w:t>Нажмите кнопку «Сохранить и подписать» и выберите способ сохранения (с использованием</w:t>
      </w:r>
      <w:r w:rsidRPr="00C20D54">
        <w:t xml:space="preserve"> УКЭП или без УКЭП)</w:t>
      </w:r>
      <w:r w:rsidR="004139C6" w:rsidRPr="00C20D54">
        <w:t>.</w:t>
      </w:r>
    </w:p>
    <w:p w14:paraId="47252A9B" w14:textId="380D1D4F" w:rsidR="00083A0C" w:rsidRPr="00C20D54" w:rsidRDefault="00083A0C" w:rsidP="00294E6C">
      <w:pPr>
        <w:pStyle w:val="afffffffff4"/>
      </w:pPr>
      <w:bookmarkStart w:id="156" w:name="_Ref89957217"/>
      <w:bookmarkStart w:id="157" w:name="_Ref514770761"/>
      <w:r w:rsidRPr="006D37F5">
        <w:t xml:space="preserve">Таблица </w:t>
      </w:r>
      <w:r w:rsidR="00EE3A8F" w:rsidRPr="00C20D54">
        <w:rPr>
          <w:noProof/>
        </w:rPr>
        <w:fldChar w:fldCharType="begin"/>
      </w:r>
      <w:r w:rsidR="00EE3A8F" w:rsidRPr="006D37F5">
        <w:rPr>
          <w:noProof/>
        </w:rPr>
        <w:instrText xml:space="preserve"> </w:instrText>
      </w:r>
      <w:r w:rsidR="00EE3A8F" w:rsidRPr="00C20D54">
        <w:rPr>
          <w:noProof/>
        </w:rPr>
        <w:instrText>SEQ</w:instrText>
      </w:r>
      <w:r w:rsidR="00EE3A8F" w:rsidRPr="006D37F5">
        <w:rPr>
          <w:noProof/>
        </w:rPr>
        <w:instrText xml:space="preserve"> Таблица \* </w:instrText>
      </w:r>
      <w:r w:rsidR="00EE3A8F" w:rsidRPr="00C20D54">
        <w:rPr>
          <w:noProof/>
        </w:rPr>
        <w:instrText>ARABIC</w:instrText>
      </w:r>
      <w:r w:rsidR="00EE3A8F" w:rsidRPr="006D37F5">
        <w:rPr>
          <w:noProof/>
        </w:rPr>
        <w:instrText xml:space="preserve"> \</w:instrText>
      </w:r>
      <w:r w:rsidR="00EE3A8F" w:rsidRPr="00C20D54">
        <w:rPr>
          <w:noProof/>
        </w:rPr>
        <w:instrText>s</w:instrText>
      </w:r>
      <w:r w:rsidR="00EE3A8F" w:rsidRPr="006D37F5">
        <w:rPr>
          <w:noProof/>
        </w:rPr>
        <w:instrText xml:space="preserve">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</w:t>
      </w:r>
      <w:r w:rsidR="00EE3A8F" w:rsidRPr="00C20D54">
        <w:rPr>
          <w:noProof/>
        </w:rPr>
        <w:fldChar w:fldCharType="end"/>
      </w:r>
      <w:bookmarkEnd w:id="156"/>
      <w:r w:rsidRPr="006D37F5">
        <w:t xml:space="preserve"> – Описание </w:t>
      </w:r>
      <w:r w:rsidR="00347386" w:rsidRPr="006D37F5">
        <w:t>полей</w:t>
      </w:r>
      <w:r w:rsidR="00294E6C" w:rsidRPr="006D37F5">
        <w:t xml:space="preserve"> </w:t>
      </w:r>
      <w:r w:rsidR="006D37F5" w:rsidRPr="006D37F5">
        <w:t>записи</w:t>
      </w:r>
      <w:r w:rsidR="00280168" w:rsidRPr="006D37F5">
        <w:t xml:space="preserve"> личного дела</w:t>
      </w:r>
      <w:bookmarkEnd w:id="157"/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02"/>
        <w:gridCol w:w="2267"/>
        <w:gridCol w:w="2912"/>
        <w:gridCol w:w="3463"/>
      </w:tblGrid>
      <w:tr w:rsidR="00083A0C" w:rsidRPr="00C20D54" w14:paraId="17B6EEE5" w14:textId="77777777" w:rsidTr="006D5FEB">
        <w:trPr>
          <w:tblHeader/>
        </w:trPr>
        <w:tc>
          <w:tcPr>
            <w:tcW w:w="376" w:type="pct"/>
          </w:tcPr>
          <w:p w14:paraId="77E05C24" w14:textId="24FFF28C" w:rsidR="00083A0C" w:rsidRPr="006D37F5" w:rsidRDefault="00083A0C" w:rsidP="006D5FEB">
            <w:pPr>
              <w:pStyle w:val="108"/>
              <w:ind w:left="57"/>
              <w:rPr>
                <w:lang w:val="ru-RU"/>
              </w:rPr>
            </w:pPr>
            <w:r w:rsidRPr="00B47729">
              <w:t>№</w:t>
            </w:r>
          </w:p>
        </w:tc>
        <w:tc>
          <w:tcPr>
            <w:tcW w:w="1213" w:type="pct"/>
          </w:tcPr>
          <w:p w14:paraId="753BB721" w14:textId="77777777" w:rsidR="00083A0C" w:rsidRPr="00C20D54" w:rsidRDefault="00083A0C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8" w:type="pct"/>
          </w:tcPr>
          <w:p w14:paraId="0EED561E" w14:textId="77777777" w:rsidR="00083A0C" w:rsidRPr="00C20D54" w:rsidRDefault="00083A0C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53" w:type="pct"/>
          </w:tcPr>
          <w:p w14:paraId="420D6A61" w14:textId="77777777" w:rsidR="00083A0C" w:rsidRPr="00C20D54" w:rsidRDefault="00083A0C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4B01AF" w:rsidRPr="00C20D54" w14:paraId="4DE96F0E" w14:textId="77777777" w:rsidTr="006D5FEB">
        <w:tc>
          <w:tcPr>
            <w:tcW w:w="376" w:type="pct"/>
          </w:tcPr>
          <w:p w14:paraId="78489AC2" w14:textId="71342694" w:rsidR="004B01AF" w:rsidRPr="00B47729" w:rsidRDefault="004B01AF" w:rsidP="00B77B53">
            <w:pPr>
              <w:pStyle w:val="101"/>
              <w:numPr>
                <w:ilvl w:val="0"/>
                <w:numId w:val="52"/>
              </w:numPr>
              <w:ind w:left="57"/>
            </w:pPr>
          </w:p>
        </w:tc>
        <w:tc>
          <w:tcPr>
            <w:tcW w:w="4624" w:type="pct"/>
            <w:gridSpan w:val="3"/>
          </w:tcPr>
          <w:p w14:paraId="290C0A07" w14:textId="3CD9C161" w:rsidR="004B01AF" w:rsidRPr="00C20D54" w:rsidRDefault="004B01AF" w:rsidP="00B47729">
            <w:pPr>
              <w:pStyle w:val="109"/>
            </w:pPr>
            <w:r w:rsidRPr="00C20D54">
              <w:t>Общая информация</w:t>
            </w:r>
          </w:p>
        </w:tc>
      </w:tr>
      <w:tr w:rsidR="00083A0C" w:rsidRPr="00C20D54" w14:paraId="75D4F543" w14:textId="77777777" w:rsidTr="006D5FEB">
        <w:tc>
          <w:tcPr>
            <w:tcW w:w="376" w:type="pct"/>
          </w:tcPr>
          <w:p w14:paraId="5FF790FF" w14:textId="1C7AEEBF" w:rsidR="00083A0C" w:rsidRPr="00B47729" w:rsidRDefault="00B47729" w:rsidP="006D5FEB">
            <w:pPr>
              <w:pStyle w:val="20"/>
              <w:numPr>
                <w:ilvl w:val="0"/>
                <w:numId w:val="0"/>
              </w:numPr>
              <w:ind w:left="57"/>
              <w:jc w:val="both"/>
              <w:rPr>
                <w:sz w:val="20"/>
                <w:szCs w:val="20"/>
              </w:rPr>
            </w:pPr>
            <w:r w:rsidRPr="00B47729">
              <w:rPr>
                <w:sz w:val="20"/>
                <w:szCs w:val="20"/>
              </w:rPr>
              <w:t>1.1.</w:t>
            </w:r>
          </w:p>
        </w:tc>
        <w:tc>
          <w:tcPr>
            <w:tcW w:w="1213" w:type="pct"/>
          </w:tcPr>
          <w:p w14:paraId="37825D41" w14:textId="77777777" w:rsidR="00083A0C" w:rsidRPr="00C20D54" w:rsidRDefault="00083A0C" w:rsidP="00B47729">
            <w:pPr>
              <w:pStyle w:val="104"/>
            </w:pPr>
            <w:r w:rsidRPr="00C20D54">
              <w:t>Организация</w:t>
            </w:r>
          </w:p>
        </w:tc>
        <w:tc>
          <w:tcPr>
            <w:tcW w:w="1558" w:type="pct"/>
          </w:tcPr>
          <w:p w14:paraId="1F405F8E" w14:textId="77777777" w:rsidR="00083A0C" w:rsidRPr="00C20D54" w:rsidRDefault="00083A0C" w:rsidP="00B47729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853" w:type="pct"/>
          </w:tcPr>
          <w:p w14:paraId="039E955E" w14:textId="0A8C117C" w:rsidR="00083A0C" w:rsidRPr="00C20D54" w:rsidRDefault="00347386" w:rsidP="00B47729">
            <w:pPr>
              <w:pStyle w:val="104"/>
            </w:pPr>
            <w:r>
              <w:t xml:space="preserve">Поле </w:t>
            </w:r>
            <w:r w:rsidR="00083A0C" w:rsidRPr="00C20D54">
              <w:t xml:space="preserve">автоматически </w:t>
            </w:r>
            <w:r w:rsidRPr="00347386">
              <w:t xml:space="preserve">заполняется </w:t>
            </w:r>
            <w:r>
              <w:t xml:space="preserve">наименованием </w:t>
            </w:r>
            <w:r w:rsidR="00083A0C" w:rsidRPr="00C20D54">
              <w:t>организаци</w:t>
            </w:r>
            <w:r>
              <w:t>и</w:t>
            </w:r>
            <w:r w:rsidR="00083A0C" w:rsidRPr="00C20D54">
              <w:t>, к которой привязан пользователь</w:t>
            </w:r>
            <w:r>
              <w:t xml:space="preserve"> Подсистемы</w:t>
            </w:r>
            <w:r w:rsidR="00083A0C" w:rsidRPr="00C20D54">
              <w:t xml:space="preserve">, вносящий </w:t>
            </w:r>
            <w:r>
              <w:t xml:space="preserve">сведения </w:t>
            </w:r>
            <w:r w:rsidR="00083A0C" w:rsidRPr="00C20D54">
              <w:t xml:space="preserve">в </w:t>
            </w:r>
            <w:r w:rsidR="00A80D97">
              <w:t>раздел</w:t>
            </w:r>
            <w:r w:rsidR="00083A0C" w:rsidRPr="00C20D54">
              <w:t xml:space="preserve"> «Личное дело», если </w:t>
            </w:r>
            <w:r>
              <w:t xml:space="preserve">такая </w:t>
            </w:r>
            <w:r w:rsidR="00083A0C" w:rsidRPr="00C20D54">
              <w:t xml:space="preserve">организация одна. Если пользователь привязан к </w:t>
            </w:r>
            <w:r>
              <w:t xml:space="preserve">двум </w:t>
            </w:r>
            <w:r w:rsidR="00083A0C" w:rsidRPr="00C20D54">
              <w:t xml:space="preserve">и более организациям, то </w:t>
            </w:r>
            <w:r>
              <w:t xml:space="preserve">ему </w:t>
            </w:r>
            <w:r w:rsidR="00083A0C" w:rsidRPr="00C20D54">
              <w:t xml:space="preserve">доступен выбор </w:t>
            </w:r>
            <w:r>
              <w:t xml:space="preserve">организации </w:t>
            </w:r>
            <w:r w:rsidR="00083A0C" w:rsidRPr="00C20D54">
              <w:t xml:space="preserve">из списка </w:t>
            </w:r>
            <w:r>
              <w:t xml:space="preserve">организаций, </w:t>
            </w:r>
            <w:r w:rsidR="00083A0C" w:rsidRPr="00C20D54">
              <w:t xml:space="preserve">указанных в </w:t>
            </w:r>
            <w:r>
              <w:t xml:space="preserve">его </w:t>
            </w:r>
            <w:r w:rsidR="00083A0C" w:rsidRPr="00C20D54">
              <w:t>профиле</w:t>
            </w:r>
          </w:p>
        </w:tc>
      </w:tr>
      <w:tr w:rsidR="00083A0C" w:rsidRPr="00C20D54" w14:paraId="2410CA58" w14:textId="77777777" w:rsidTr="006D5FEB">
        <w:tc>
          <w:tcPr>
            <w:tcW w:w="376" w:type="pct"/>
          </w:tcPr>
          <w:p w14:paraId="05D1FB70" w14:textId="63581F83" w:rsidR="00083A0C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1.2.</w:t>
            </w:r>
          </w:p>
        </w:tc>
        <w:tc>
          <w:tcPr>
            <w:tcW w:w="1213" w:type="pct"/>
          </w:tcPr>
          <w:p w14:paraId="63A7A0F9" w14:textId="77777777" w:rsidR="00083A0C" w:rsidRPr="00C20D54" w:rsidRDefault="00083A0C" w:rsidP="00B47729">
            <w:pPr>
              <w:pStyle w:val="104"/>
            </w:pPr>
            <w:r w:rsidRPr="00C20D54">
              <w:t>Структурное подразделение</w:t>
            </w:r>
          </w:p>
        </w:tc>
        <w:tc>
          <w:tcPr>
            <w:tcW w:w="1558" w:type="pct"/>
          </w:tcPr>
          <w:p w14:paraId="30D74D85" w14:textId="1E04E995" w:rsidR="00083A0C" w:rsidRPr="00C20D54" w:rsidRDefault="00083A0C" w:rsidP="00B47729">
            <w:pPr>
              <w:pStyle w:val="104"/>
            </w:pPr>
            <w:r w:rsidRPr="00C20D54">
              <w:t>Наименование структурного подразделения, относяще</w:t>
            </w:r>
            <w:r w:rsidR="004B01AF" w:rsidRPr="00C20D54">
              <w:t>го</w:t>
            </w:r>
            <w:r w:rsidRPr="00C20D54">
              <w:t>ся к выбранной организации</w:t>
            </w:r>
          </w:p>
        </w:tc>
        <w:tc>
          <w:tcPr>
            <w:tcW w:w="1853" w:type="pct"/>
          </w:tcPr>
          <w:p w14:paraId="7726A69B" w14:textId="77777777" w:rsidR="004B01AF" w:rsidRPr="00C20D54" w:rsidRDefault="004B01AF" w:rsidP="00B47729">
            <w:pPr>
              <w:pStyle w:val="104"/>
            </w:pPr>
            <w:r w:rsidRPr="00C20D54">
              <w:t xml:space="preserve">При нажатии на поле открывается окно «Выбор структурного подразделения». </w:t>
            </w:r>
          </w:p>
          <w:p w14:paraId="2C70632D" w14:textId="74C3912A" w:rsidR="004B01AF" w:rsidRPr="00C20D54" w:rsidRDefault="004B01AF" w:rsidP="00B47729">
            <w:pPr>
              <w:pStyle w:val="104"/>
            </w:pPr>
            <w:r w:rsidRPr="00C20D54">
              <w:t xml:space="preserve">Выбор </w:t>
            </w:r>
            <w:r w:rsidR="00347386" w:rsidRPr="00C20D54">
              <w:t>структурного подразделения</w:t>
            </w:r>
            <w:r w:rsidRPr="00C20D54">
              <w:t xml:space="preserve"> в иерархическом списке в окне.</w:t>
            </w:r>
          </w:p>
          <w:p w14:paraId="4B80B79C" w14:textId="140F84DB" w:rsidR="00083A0C" w:rsidRPr="00C20D54" w:rsidRDefault="00083A0C" w:rsidP="00B47729">
            <w:pPr>
              <w:pStyle w:val="104"/>
            </w:pPr>
            <w:r w:rsidRPr="00C20D54">
              <w:t>Недоступно для заполнения, если в поле «Организация» выбрана образовательная организация</w:t>
            </w:r>
          </w:p>
        </w:tc>
      </w:tr>
      <w:tr w:rsidR="002E6C5E" w:rsidRPr="00C20D54" w14:paraId="6667C207" w14:textId="77777777" w:rsidTr="006D5FEB">
        <w:tc>
          <w:tcPr>
            <w:tcW w:w="376" w:type="pct"/>
          </w:tcPr>
          <w:p w14:paraId="19037609" w14:textId="1E57EBF9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1.3.</w:t>
            </w:r>
          </w:p>
        </w:tc>
        <w:tc>
          <w:tcPr>
            <w:tcW w:w="1213" w:type="pct"/>
          </w:tcPr>
          <w:p w14:paraId="34D3E80D" w14:textId="62D94997" w:rsidR="002E6C5E" w:rsidRPr="00C20D54" w:rsidRDefault="002E6C5E" w:rsidP="00B47729">
            <w:pPr>
              <w:pStyle w:val="104"/>
            </w:pPr>
            <w:r w:rsidRPr="00C20D54">
              <w:t>OID подразделения</w:t>
            </w:r>
          </w:p>
        </w:tc>
        <w:tc>
          <w:tcPr>
            <w:tcW w:w="1558" w:type="pct"/>
          </w:tcPr>
          <w:p w14:paraId="4079F7B7" w14:textId="3C85D0B5" w:rsidR="002E6C5E" w:rsidRPr="00C20D54" w:rsidRDefault="00347386" w:rsidP="00B47729">
            <w:pPr>
              <w:pStyle w:val="104"/>
            </w:pPr>
            <w:r>
              <w:t>Уникальный идентификатор с</w:t>
            </w:r>
            <w:r w:rsidR="002E6C5E" w:rsidRPr="00C20D54">
              <w:t>труктурного подразделения</w:t>
            </w:r>
          </w:p>
        </w:tc>
        <w:tc>
          <w:tcPr>
            <w:tcW w:w="1853" w:type="pct"/>
          </w:tcPr>
          <w:p w14:paraId="2220FBC7" w14:textId="64BE1431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</w:t>
            </w:r>
          </w:p>
        </w:tc>
      </w:tr>
      <w:tr w:rsidR="00083A0C" w:rsidRPr="00C20D54" w14:paraId="256C4FD0" w14:textId="77777777" w:rsidTr="006D5FEB">
        <w:tc>
          <w:tcPr>
            <w:tcW w:w="376" w:type="pct"/>
          </w:tcPr>
          <w:p w14:paraId="332F504F" w14:textId="2251A4DA" w:rsidR="00083A0C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lastRenderedPageBreak/>
              <w:t>1.4.</w:t>
            </w:r>
          </w:p>
        </w:tc>
        <w:tc>
          <w:tcPr>
            <w:tcW w:w="1213" w:type="pct"/>
          </w:tcPr>
          <w:p w14:paraId="3928C556" w14:textId="32F7389C" w:rsidR="00083A0C" w:rsidRPr="00C20D54" w:rsidRDefault="00083A0C" w:rsidP="00B47729">
            <w:pPr>
              <w:pStyle w:val="104"/>
            </w:pPr>
            <w:r w:rsidRPr="00C20D54">
              <w:t xml:space="preserve">Отделение </w:t>
            </w:r>
          </w:p>
        </w:tc>
        <w:tc>
          <w:tcPr>
            <w:tcW w:w="1558" w:type="pct"/>
          </w:tcPr>
          <w:p w14:paraId="6C273787" w14:textId="5942BFBC" w:rsidR="00083A0C" w:rsidRPr="00C20D54" w:rsidRDefault="00083A0C" w:rsidP="00B47729">
            <w:pPr>
              <w:pStyle w:val="104"/>
            </w:pPr>
            <w:r w:rsidRPr="00C20D54">
              <w:t>Наименование отделения стационара, относящееся к выбранному структурному подразделению</w:t>
            </w:r>
            <w:r w:rsidR="00347386">
              <w:t xml:space="preserve"> медицинской организации</w:t>
            </w:r>
          </w:p>
        </w:tc>
        <w:tc>
          <w:tcPr>
            <w:tcW w:w="1853" w:type="pct"/>
          </w:tcPr>
          <w:p w14:paraId="28A8F9A4" w14:textId="77777777" w:rsidR="002E6C5E" w:rsidRPr="00C20D54" w:rsidRDefault="004B01AF" w:rsidP="00B47729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4736DB59" w14:textId="3DAA5DEE" w:rsidR="00083A0C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</w:t>
            </w:r>
            <w:r w:rsidR="00083A0C" w:rsidRPr="00C20D54">
              <w:t xml:space="preserve"> «Стационарный» и </w:t>
            </w:r>
            <w:r w:rsidR="00347386">
              <w:t>любым</w:t>
            </w:r>
            <w:r w:rsidR="00083A0C" w:rsidRPr="00C20D54">
              <w:t xml:space="preserve"> режимо</w:t>
            </w:r>
            <w:r w:rsidR="00347386">
              <w:t>м</w:t>
            </w:r>
            <w:r w:rsidR="00083A0C" w:rsidRPr="00C20D54">
              <w:t xml:space="preserve"> работы, </w:t>
            </w:r>
            <w:r w:rsidR="00347386">
              <w:t>кроме режима</w:t>
            </w:r>
            <w:r w:rsidR="00083A0C" w:rsidRPr="00C20D54">
              <w:t xml:space="preserve"> «Стационар на дому».</w:t>
            </w:r>
          </w:p>
          <w:p w14:paraId="1E89BCDA" w14:textId="755B297D" w:rsidR="00083A0C" w:rsidRPr="00C20D54" w:rsidRDefault="00083A0C" w:rsidP="00B47729">
            <w:pPr>
              <w:pStyle w:val="104"/>
            </w:pPr>
            <w:r w:rsidRPr="00C20D54">
              <w:t xml:space="preserve">В списке отображаются отделения стационара, указанные для выбранного </w:t>
            </w:r>
            <w:r w:rsidR="00347386">
              <w:t xml:space="preserve">структурного </w:t>
            </w:r>
            <w:r w:rsidRPr="00C20D54">
              <w:t>подразделения медицинской организации.</w:t>
            </w:r>
          </w:p>
          <w:p w14:paraId="251EB0AB" w14:textId="412CF222" w:rsidR="00083A0C" w:rsidRPr="00C20D54" w:rsidRDefault="00083A0C" w:rsidP="00B47729">
            <w:pPr>
              <w:pStyle w:val="104"/>
            </w:pPr>
            <w:r w:rsidRPr="00C20D54">
              <w:t>Если необходимое отделение стационара отсутствует в списке, его необходимо добавить в карточк</w:t>
            </w:r>
            <w:r w:rsidR="00347386">
              <w:t>у</w:t>
            </w:r>
            <w:r w:rsidRPr="00C20D54">
              <w:t xml:space="preserve"> медицинской организации в ФРМО</w:t>
            </w:r>
          </w:p>
        </w:tc>
      </w:tr>
      <w:tr w:rsidR="002E6C5E" w:rsidRPr="00C20D54" w14:paraId="32D6D082" w14:textId="77777777" w:rsidTr="006D5FEB">
        <w:tc>
          <w:tcPr>
            <w:tcW w:w="376" w:type="pct"/>
          </w:tcPr>
          <w:p w14:paraId="4EF2BEBE" w14:textId="6F56C25C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1.5.</w:t>
            </w:r>
          </w:p>
        </w:tc>
        <w:tc>
          <w:tcPr>
            <w:tcW w:w="1213" w:type="pct"/>
          </w:tcPr>
          <w:p w14:paraId="518C532B" w14:textId="7AF9869F" w:rsidR="002E6C5E" w:rsidRPr="00C20D54" w:rsidRDefault="002E6C5E" w:rsidP="00B47729">
            <w:pPr>
              <w:pStyle w:val="104"/>
            </w:pPr>
            <w:r w:rsidRPr="00C20D54">
              <w:t>OID отделения</w:t>
            </w:r>
          </w:p>
        </w:tc>
        <w:tc>
          <w:tcPr>
            <w:tcW w:w="1558" w:type="pct"/>
          </w:tcPr>
          <w:p w14:paraId="0F5F71CA" w14:textId="173E553C" w:rsidR="002E6C5E" w:rsidRPr="00C20D54" w:rsidRDefault="00347386" w:rsidP="00B47729">
            <w:pPr>
              <w:pStyle w:val="104"/>
            </w:pPr>
            <w:r>
              <w:t>Уникальный идентификатор</w:t>
            </w:r>
            <w:r w:rsidR="002E6C5E" w:rsidRPr="00C20D54">
              <w:t xml:space="preserve"> отделения стационара</w:t>
            </w:r>
          </w:p>
        </w:tc>
        <w:tc>
          <w:tcPr>
            <w:tcW w:w="1853" w:type="pct"/>
          </w:tcPr>
          <w:p w14:paraId="28AD2945" w14:textId="77777777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редактирования.</w:t>
            </w:r>
          </w:p>
          <w:p w14:paraId="5B9D0BB4" w14:textId="306B7851" w:rsidR="002E6C5E" w:rsidRPr="00C20D54" w:rsidRDefault="002E6C5E" w:rsidP="00B47729">
            <w:pPr>
              <w:pStyle w:val="104"/>
            </w:pPr>
            <w:r w:rsidRPr="00C20D54">
              <w:t xml:space="preserve">Поле отображается, если выбрано структурное подразделение с типом «Стационарный» и </w:t>
            </w:r>
            <w:r w:rsidR="00347386">
              <w:t>любым</w:t>
            </w:r>
            <w:r w:rsidRPr="00C20D54">
              <w:t xml:space="preserve"> режимо</w:t>
            </w:r>
            <w:r w:rsidR="00347386">
              <w:t>м</w:t>
            </w:r>
            <w:r w:rsidRPr="00C20D54">
              <w:t xml:space="preserve"> работы, за исключением </w:t>
            </w:r>
            <w:r w:rsidR="00347386">
              <w:t xml:space="preserve">режима </w:t>
            </w:r>
            <w:r w:rsidRPr="00C20D54">
              <w:t>«Стационар на дому»</w:t>
            </w:r>
          </w:p>
        </w:tc>
      </w:tr>
      <w:tr w:rsidR="002E6C5E" w:rsidRPr="00C20D54" w14:paraId="033D268D" w14:textId="77777777" w:rsidTr="006D5FEB">
        <w:tc>
          <w:tcPr>
            <w:tcW w:w="376" w:type="pct"/>
          </w:tcPr>
          <w:p w14:paraId="234FA9ED" w14:textId="050BF972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1.6.</w:t>
            </w:r>
          </w:p>
        </w:tc>
        <w:tc>
          <w:tcPr>
            <w:tcW w:w="1213" w:type="pct"/>
          </w:tcPr>
          <w:p w14:paraId="4236A3FE" w14:textId="072AF33C" w:rsidR="002E6C5E" w:rsidRPr="00C20D54" w:rsidRDefault="002E6C5E" w:rsidP="00B47729">
            <w:pPr>
              <w:pStyle w:val="104"/>
            </w:pPr>
            <w:r w:rsidRPr="00C20D54">
              <w:t>Врачебный кабинет</w:t>
            </w:r>
          </w:p>
        </w:tc>
        <w:tc>
          <w:tcPr>
            <w:tcW w:w="1558" w:type="pct"/>
          </w:tcPr>
          <w:p w14:paraId="453E1845" w14:textId="42D61062" w:rsidR="002E6C5E" w:rsidRPr="00C20D54" w:rsidRDefault="002E6C5E" w:rsidP="00B47729">
            <w:pPr>
              <w:pStyle w:val="104"/>
            </w:pPr>
            <w:r w:rsidRPr="00C20D54">
              <w:t>Тип врачебного кабинета, относящегося к выбранному структурному подразделению</w:t>
            </w:r>
          </w:p>
        </w:tc>
        <w:tc>
          <w:tcPr>
            <w:tcW w:w="1853" w:type="pct"/>
          </w:tcPr>
          <w:p w14:paraId="74093D5F" w14:textId="77777777" w:rsidR="002E6C5E" w:rsidRPr="00C20D54" w:rsidRDefault="002E6C5E" w:rsidP="00B47729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7A35F677" w14:textId="063B11D8" w:rsidR="002E6C5E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2E6C5E" w:rsidRPr="00C20D54" w14:paraId="135DE74C" w14:textId="77777777" w:rsidTr="006D5FEB">
        <w:tc>
          <w:tcPr>
            <w:tcW w:w="376" w:type="pct"/>
          </w:tcPr>
          <w:p w14:paraId="65E69455" w14:textId="7D596A32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1.7.</w:t>
            </w:r>
          </w:p>
        </w:tc>
        <w:tc>
          <w:tcPr>
            <w:tcW w:w="1213" w:type="pct"/>
          </w:tcPr>
          <w:p w14:paraId="59D562E2" w14:textId="631676EB" w:rsidR="002E6C5E" w:rsidRPr="00C20D54" w:rsidRDefault="002E6C5E" w:rsidP="00B47729">
            <w:pPr>
              <w:pStyle w:val="104"/>
            </w:pPr>
            <w:r w:rsidRPr="00C20D54">
              <w:t>OID кабинета</w:t>
            </w:r>
          </w:p>
        </w:tc>
        <w:tc>
          <w:tcPr>
            <w:tcW w:w="1558" w:type="pct"/>
          </w:tcPr>
          <w:p w14:paraId="6A3F686B" w14:textId="7BF5547D" w:rsidR="002E6C5E" w:rsidRPr="00C20D54" w:rsidRDefault="00347386" w:rsidP="00B47729">
            <w:pPr>
              <w:pStyle w:val="104"/>
            </w:pPr>
            <w:r>
              <w:t>Уникальный идентификатор</w:t>
            </w:r>
            <w:r w:rsidR="002E6C5E" w:rsidRPr="00C20D54">
              <w:t xml:space="preserve"> врачебного кабинета</w:t>
            </w:r>
          </w:p>
        </w:tc>
        <w:tc>
          <w:tcPr>
            <w:tcW w:w="1853" w:type="pct"/>
          </w:tcPr>
          <w:p w14:paraId="63A2B187" w14:textId="77777777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редактирования.</w:t>
            </w:r>
          </w:p>
          <w:p w14:paraId="1D95B56D" w14:textId="76A448DE" w:rsidR="002E6C5E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CE660F" w:rsidRPr="00C20D54" w14:paraId="7A824143" w14:textId="77777777" w:rsidTr="006D5FEB">
        <w:tc>
          <w:tcPr>
            <w:tcW w:w="376" w:type="pct"/>
          </w:tcPr>
          <w:p w14:paraId="00895EF1" w14:textId="3E717D56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1.8.</w:t>
            </w:r>
          </w:p>
        </w:tc>
        <w:tc>
          <w:tcPr>
            <w:tcW w:w="1213" w:type="pct"/>
          </w:tcPr>
          <w:p w14:paraId="310BF66E" w14:textId="6943AD1A" w:rsidR="00CE660F" w:rsidRPr="00C20D54" w:rsidRDefault="00CE660F" w:rsidP="00B47729">
            <w:pPr>
              <w:pStyle w:val="104"/>
            </w:pPr>
            <w:r w:rsidRPr="00C20D54">
              <w:t>Вид оказываемых услуг</w:t>
            </w:r>
          </w:p>
        </w:tc>
        <w:tc>
          <w:tcPr>
            <w:tcW w:w="1558" w:type="pct"/>
          </w:tcPr>
          <w:p w14:paraId="32F99A40" w14:textId="4ACE1B57" w:rsidR="00CE660F" w:rsidRPr="00C20D54" w:rsidRDefault="00CE660F" w:rsidP="00B47729">
            <w:pPr>
              <w:pStyle w:val="104"/>
            </w:pPr>
            <w:r w:rsidRPr="00C20D54">
              <w:t>Вид оказываемых услуг для выбранного структурного подразделения</w:t>
            </w:r>
          </w:p>
        </w:tc>
        <w:tc>
          <w:tcPr>
            <w:tcW w:w="1853" w:type="pct"/>
          </w:tcPr>
          <w:p w14:paraId="0CD1C296" w14:textId="77777777" w:rsidR="00C23804" w:rsidRPr="00DD30DB" w:rsidRDefault="00C23804" w:rsidP="00C23804">
            <w:pPr>
              <w:pStyle w:val="104"/>
            </w:pPr>
            <w:r>
              <w:t xml:space="preserve">Выбор одного или нескольких значений из выпадающего списка услуг, </w:t>
            </w:r>
            <w:r w:rsidRPr="00DD30DB">
              <w:t>оказываемых структурным подразделением. Перечень услуг структурного подразделения указывается в карточке структурного подразделения в ФРМО. Если сведения об услугах в карточке структурного подразделения в ФРМО не указаны, выпадающий список в записи личного дела не формируется.</w:t>
            </w:r>
          </w:p>
          <w:p w14:paraId="2C9F68BF" w14:textId="49F0A51C" w:rsidR="00C23804" w:rsidRPr="00C20D54" w:rsidRDefault="00C23804" w:rsidP="00C23804">
            <w:pPr>
              <w:pStyle w:val="104"/>
            </w:pPr>
            <w:r w:rsidRPr="00DD30DB">
              <w:t xml:space="preserve">Значения соответствуют справочнику </w:t>
            </w:r>
            <w:r w:rsidR="00D23473" w:rsidRPr="00DD30DB">
              <w:t>НСИ</w:t>
            </w:r>
            <w:r w:rsidRPr="00DD30DB">
              <w:t xml:space="preserve"> «Справочник видов работ и</w:t>
            </w:r>
            <w:r>
              <w:t xml:space="preserve"> услуг по классификации Росздравнадзора», OID 1.2.643.5.1.13.13.99.2.319</w:t>
            </w:r>
          </w:p>
        </w:tc>
      </w:tr>
      <w:tr w:rsidR="00CE660F" w:rsidRPr="00C20D54" w14:paraId="3697E0E6" w14:textId="77777777" w:rsidTr="006D5FEB">
        <w:tc>
          <w:tcPr>
            <w:tcW w:w="376" w:type="pct"/>
          </w:tcPr>
          <w:p w14:paraId="7E5331B8" w14:textId="69DEA12C" w:rsid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1.9.</w:t>
            </w:r>
          </w:p>
          <w:p w14:paraId="58436C27" w14:textId="7E1B4248" w:rsidR="00B47729" w:rsidRDefault="00B47729" w:rsidP="006D5FEB">
            <w:pPr>
              <w:ind w:left="57"/>
            </w:pPr>
          </w:p>
          <w:p w14:paraId="76CAC867" w14:textId="5D81DB26" w:rsidR="00CE660F" w:rsidRPr="00B47729" w:rsidRDefault="00CE660F" w:rsidP="006D5FEB">
            <w:pPr>
              <w:ind w:left="57"/>
            </w:pPr>
          </w:p>
        </w:tc>
        <w:tc>
          <w:tcPr>
            <w:tcW w:w="1213" w:type="pct"/>
          </w:tcPr>
          <w:p w14:paraId="58A76A16" w14:textId="6F204653" w:rsidR="00CE660F" w:rsidRPr="00C20D54" w:rsidRDefault="00CE660F" w:rsidP="00B47729">
            <w:pPr>
              <w:pStyle w:val="104"/>
            </w:pPr>
            <w:r w:rsidRPr="00C20D54">
              <w:lastRenderedPageBreak/>
              <w:t>Должность по федеральному справочнику</w:t>
            </w:r>
          </w:p>
        </w:tc>
        <w:tc>
          <w:tcPr>
            <w:tcW w:w="1558" w:type="pct"/>
          </w:tcPr>
          <w:p w14:paraId="299DACC7" w14:textId="073E005B" w:rsidR="00CE660F" w:rsidRPr="00C20D54" w:rsidRDefault="00CE660F" w:rsidP="00B47729">
            <w:pPr>
              <w:pStyle w:val="104"/>
            </w:pPr>
            <w:r w:rsidRPr="00C20D54">
              <w:t>Должность работника по федеральному справочнику</w:t>
            </w:r>
            <w:r w:rsidR="00347386">
              <w:t xml:space="preserve"> должностей</w:t>
            </w:r>
          </w:p>
        </w:tc>
        <w:tc>
          <w:tcPr>
            <w:tcW w:w="1853" w:type="pct"/>
          </w:tcPr>
          <w:p w14:paraId="4A56EB9C" w14:textId="6633D355" w:rsidR="00CE660F" w:rsidRPr="00C20D54" w:rsidRDefault="00CE660F" w:rsidP="00B47729">
            <w:pPr>
              <w:pStyle w:val="104"/>
            </w:pPr>
            <w:r w:rsidRPr="00C20D54">
              <w:t xml:space="preserve">При нажатии на поле открывается окно «Должность по федеральному справочнику». </w:t>
            </w:r>
          </w:p>
          <w:p w14:paraId="25D26938" w14:textId="77777777" w:rsidR="00CE660F" w:rsidRPr="00C20D54" w:rsidRDefault="00CE660F" w:rsidP="00B47729">
            <w:pPr>
              <w:pStyle w:val="104"/>
            </w:pPr>
            <w:r w:rsidRPr="00C20D54">
              <w:lastRenderedPageBreak/>
              <w:t>Выбор значения в окне</w:t>
            </w:r>
            <w:r w:rsidR="009F2567" w:rsidRPr="00C20D54">
              <w:t>.</w:t>
            </w:r>
          </w:p>
          <w:p w14:paraId="20FA1F84" w14:textId="4DD2BABE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CE660F" w:rsidRPr="00C20D54" w14:paraId="01B4E948" w14:textId="77777777" w:rsidTr="006D5FEB">
        <w:tc>
          <w:tcPr>
            <w:tcW w:w="376" w:type="pct"/>
          </w:tcPr>
          <w:p w14:paraId="56911E07" w14:textId="318C81FF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lastRenderedPageBreak/>
              <w:t>1.10.</w:t>
            </w:r>
          </w:p>
        </w:tc>
        <w:tc>
          <w:tcPr>
            <w:tcW w:w="1213" w:type="pct"/>
          </w:tcPr>
          <w:p w14:paraId="1839D227" w14:textId="613E691D" w:rsidR="00CE660F" w:rsidRPr="00C20D54" w:rsidRDefault="00CE660F" w:rsidP="00B47729">
            <w:pPr>
              <w:pStyle w:val="104"/>
            </w:pPr>
            <w:r w:rsidRPr="00C20D54">
              <w:t>Должность</w:t>
            </w:r>
          </w:p>
        </w:tc>
        <w:tc>
          <w:tcPr>
            <w:tcW w:w="1558" w:type="pct"/>
          </w:tcPr>
          <w:p w14:paraId="7D3FF350" w14:textId="70A051BC" w:rsidR="00CE660F" w:rsidRPr="00C20D54" w:rsidRDefault="00CE660F" w:rsidP="00B47729">
            <w:pPr>
              <w:pStyle w:val="104"/>
            </w:pPr>
            <w:r w:rsidRPr="00C20D54">
              <w:t>Должность работника по штатному расписанию</w:t>
            </w:r>
          </w:p>
        </w:tc>
        <w:tc>
          <w:tcPr>
            <w:tcW w:w="1853" w:type="pct"/>
          </w:tcPr>
          <w:p w14:paraId="217B9CC9" w14:textId="44C0438F" w:rsidR="00CE660F" w:rsidRPr="00C20D54" w:rsidRDefault="00CE660F" w:rsidP="00B47729">
            <w:pPr>
              <w:pStyle w:val="104"/>
            </w:pPr>
            <w:r w:rsidRPr="00C20D54">
              <w:t xml:space="preserve">При нажатии на поле открывается окно «Должность». </w:t>
            </w:r>
          </w:p>
          <w:p w14:paraId="14848AD2" w14:textId="77777777" w:rsidR="00CE660F" w:rsidRPr="00C20D54" w:rsidRDefault="00CE660F" w:rsidP="00B47729">
            <w:pPr>
              <w:pStyle w:val="104"/>
            </w:pPr>
            <w:r w:rsidRPr="00C20D54">
              <w:t>Выбор значения в окне</w:t>
            </w:r>
            <w:r w:rsidR="009F2567" w:rsidRPr="00C20D54">
              <w:t>.</w:t>
            </w:r>
          </w:p>
          <w:p w14:paraId="19663967" w14:textId="0E370E91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CE660F" w:rsidRPr="00C20D54" w14:paraId="20EDBDF6" w14:textId="77777777" w:rsidTr="006D5FEB">
        <w:tc>
          <w:tcPr>
            <w:tcW w:w="376" w:type="pct"/>
          </w:tcPr>
          <w:p w14:paraId="473EA12C" w14:textId="49ACA5D7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1.11.</w:t>
            </w:r>
          </w:p>
        </w:tc>
        <w:tc>
          <w:tcPr>
            <w:tcW w:w="1213" w:type="pct"/>
          </w:tcPr>
          <w:p w14:paraId="48BA012E" w14:textId="45AE6C47" w:rsidR="00CE660F" w:rsidRPr="00C20D54" w:rsidRDefault="00CE660F" w:rsidP="00B47729">
            <w:pPr>
              <w:pStyle w:val="104"/>
            </w:pPr>
            <w:r w:rsidRPr="00C20D54">
              <w:t>Тип должности</w:t>
            </w:r>
          </w:p>
        </w:tc>
        <w:tc>
          <w:tcPr>
            <w:tcW w:w="1558" w:type="pct"/>
          </w:tcPr>
          <w:p w14:paraId="22CC26A4" w14:textId="77777777" w:rsidR="00CE660F" w:rsidRPr="00C20D54" w:rsidRDefault="00CE660F" w:rsidP="00B47729">
            <w:pPr>
              <w:pStyle w:val="104"/>
            </w:pPr>
            <w:r w:rsidRPr="00C20D54">
              <w:t>Тип занимаемой должности</w:t>
            </w:r>
          </w:p>
        </w:tc>
        <w:tc>
          <w:tcPr>
            <w:tcW w:w="1853" w:type="pct"/>
          </w:tcPr>
          <w:p w14:paraId="71C4AB55" w14:textId="462BC034" w:rsidR="009F2567" w:rsidRPr="00C20D54" w:rsidRDefault="00FF4970" w:rsidP="00B47729">
            <w:pPr>
              <w:pStyle w:val="104"/>
            </w:pPr>
            <w:r w:rsidRPr="00C20D54">
              <w:t>Выбор значения из выпадающего списка.</w:t>
            </w:r>
            <w:r w:rsidR="00BD4E82" w:rsidRPr="00C20D54">
              <w:t xml:space="preserve"> </w:t>
            </w:r>
            <w:r w:rsidR="009F2567" w:rsidRPr="00C20D54">
              <w:t xml:space="preserve">Значения берутся из справочника </w:t>
            </w:r>
            <w:r w:rsidR="00D23473">
              <w:t>НСИ</w:t>
            </w:r>
            <w:r w:rsidR="009F2567" w:rsidRPr="00C20D54">
              <w:t xml:space="preserve"> «Виды работ по трудовому договору», OID 1.2.643.5.1.13.13.99.2.357</w:t>
            </w:r>
          </w:p>
        </w:tc>
      </w:tr>
      <w:tr w:rsidR="00883D5B" w:rsidRPr="00C20D54" w14:paraId="4881E793" w14:textId="77777777" w:rsidTr="006D5FEB">
        <w:tc>
          <w:tcPr>
            <w:tcW w:w="376" w:type="pct"/>
          </w:tcPr>
          <w:p w14:paraId="5B9D575D" w14:textId="282BC642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1.12.</w:t>
            </w:r>
          </w:p>
        </w:tc>
        <w:tc>
          <w:tcPr>
            <w:tcW w:w="1213" w:type="pct"/>
          </w:tcPr>
          <w:p w14:paraId="3E2D7230" w14:textId="481C54DD" w:rsidR="00883D5B" w:rsidRPr="00C20D54" w:rsidRDefault="00883D5B" w:rsidP="00B47729">
            <w:pPr>
              <w:pStyle w:val="104"/>
            </w:pPr>
            <w:r w:rsidRPr="00C20D54">
              <w:t>Табельный номер</w:t>
            </w:r>
          </w:p>
        </w:tc>
        <w:tc>
          <w:tcPr>
            <w:tcW w:w="1558" w:type="pct"/>
          </w:tcPr>
          <w:p w14:paraId="70826863" w14:textId="38C6A70A" w:rsidR="00883D5B" w:rsidRPr="00C20D54" w:rsidRDefault="00883D5B" w:rsidP="00B47729">
            <w:pPr>
              <w:pStyle w:val="104"/>
            </w:pPr>
            <w:r w:rsidRPr="00C20D54">
              <w:t xml:space="preserve">Табельный номер </w:t>
            </w:r>
            <w:r w:rsidR="00347386">
              <w:t>р</w:t>
            </w:r>
            <w:r w:rsidRPr="00C20D54">
              <w:t>аботника в организации</w:t>
            </w:r>
          </w:p>
        </w:tc>
        <w:tc>
          <w:tcPr>
            <w:tcW w:w="1853" w:type="pct"/>
          </w:tcPr>
          <w:p w14:paraId="55EB8CB5" w14:textId="7C0EFE23" w:rsidR="00883D5B" w:rsidRPr="00C20D54" w:rsidRDefault="000648F0" w:rsidP="00B47729">
            <w:pPr>
              <w:pStyle w:val="104"/>
            </w:pPr>
            <w:r w:rsidRPr="00C20D54">
              <w:t>Числовое поле</w:t>
            </w:r>
          </w:p>
        </w:tc>
      </w:tr>
      <w:tr w:rsidR="00883D5B" w:rsidRPr="00C20D54" w14:paraId="02339AA4" w14:textId="77777777" w:rsidTr="006D5FEB">
        <w:tc>
          <w:tcPr>
            <w:tcW w:w="376" w:type="pct"/>
          </w:tcPr>
          <w:p w14:paraId="1128F490" w14:textId="083DEAE9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1.13.</w:t>
            </w:r>
          </w:p>
        </w:tc>
        <w:tc>
          <w:tcPr>
            <w:tcW w:w="1213" w:type="pct"/>
          </w:tcPr>
          <w:p w14:paraId="6B3AE185" w14:textId="5104D8C2" w:rsidR="00883D5B" w:rsidRPr="00C20D54" w:rsidRDefault="00883D5B" w:rsidP="00B47729">
            <w:pPr>
              <w:pStyle w:val="104"/>
            </w:pPr>
            <w:r w:rsidRPr="00C20D54">
              <w:t>Номер трудового договора</w:t>
            </w:r>
          </w:p>
        </w:tc>
        <w:tc>
          <w:tcPr>
            <w:tcW w:w="1558" w:type="pct"/>
          </w:tcPr>
          <w:p w14:paraId="4CEAA7C6" w14:textId="0659FF9C" w:rsidR="00883D5B" w:rsidRPr="00C20D54" w:rsidRDefault="00883D5B" w:rsidP="00B47729">
            <w:pPr>
              <w:pStyle w:val="104"/>
            </w:pPr>
            <w:r w:rsidRPr="00C20D54">
              <w:t>Номер трудового договора</w:t>
            </w:r>
          </w:p>
        </w:tc>
        <w:tc>
          <w:tcPr>
            <w:tcW w:w="1853" w:type="pct"/>
          </w:tcPr>
          <w:p w14:paraId="61332587" w14:textId="277D37C4" w:rsidR="00883D5B" w:rsidRPr="00C20D54" w:rsidRDefault="000648F0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883D5B" w:rsidRPr="00C20D54" w14:paraId="3BB19323" w14:textId="77777777" w:rsidTr="006D5FEB">
        <w:tc>
          <w:tcPr>
            <w:tcW w:w="376" w:type="pct"/>
          </w:tcPr>
          <w:p w14:paraId="341440C0" w14:textId="25742F41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1.14.</w:t>
            </w:r>
          </w:p>
        </w:tc>
        <w:tc>
          <w:tcPr>
            <w:tcW w:w="1213" w:type="pct"/>
          </w:tcPr>
          <w:p w14:paraId="0804D45B" w14:textId="69DC276D" w:rsidR="00883D5B" w:rsidRPr="00C20D54" w:rsidRDefault="00883D5B" w:rsidP="00B47729">
            <w:pPr>
              <w:pStyle w:val="104"/>
            </w:pPr>
            <w:r w:rsidRPr="00C20D54">
              <w:t>Дата заключения трудового договора</w:t>
            </w:r>
          </w:p>
        </w:tc>
        <w:tc>
          <w:tcPr>
            <w:tcW w:w="1558" w:type="pct"/>
          </w:tcPr>
          <w:p w14:paraId="3C5348ED" w14:textId="0FA06F3A" w:rsidR="00883D5B" w:rsidRPr="00C20D54" w:rsidRDefault="00883D5B" w:rsidP="00B47729">
            <w:pPr>
              <w:pStyle w:val="104"/>
            </w:pPr>
            <w:r w:rsidRPr="00C20D54">
              <w:t xml:space="preserve">Дата заключения трудового договора </w:t>
            </w:r>
          </w:p>
        </w:tc>
        <w:tc>
          <w:tcPr>
            <w:tcW w:w="1853" w:type="pct"/>
          </w:tcPr>
          <w:p w14:paraId="622189D5" w14:textId="28FCCC46" w:rsidR="00883D5B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883D5B" w:rsidRPr="00C20D54" w14:paraId="39E51B07" w14:textId="77777777" w:rsidTr="006D5FEB">
        <w:tc>
          <w:tcPr>
            <w:tcW w:w="376" w:type="pct"/>
          </w:tcPr>
          <w:p w14:paraId="53D324B7" w14:textId="2A284AC1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1.15.</w:t>
            </w:r>
          </w:p>
        </w:tc>
        <w:tc>
          <w:tcPr>
            <w:tcW w:w="1213" w:type="pct"/>
          </w:tcPr>
          <w:p w14:paraId="66345A18" w14:textId="094BE7BE" w:rsidR="00883D5B" w:rsidRPr="00C20D54" w:rsidRDefault="00883D5B" w:rsidP="00B47729">
            <w:pPr>
              <w:pStyle w:val="104"/>
            </w:pPr>
            <w:r w:rsidRPr="00C20D54">
              <w:t>Целевая подготовка</w:t>
            </w:r>
          </w:p>
        </w:tc>
        <w:tc>
          <w:tcPr>
            <w:tcW w:w="1558" w:type="pct"/>
          </w:tcPr>
          <w:p w14:paraId="017144DB" w14:textId="6C4C98D2" w:rsidR="00883D5B" w:rsidRPr="00C20D54" w:rsidRDefault="000648F0" w:rsidP="00B47729">
            <w:pPr>
              <w:pStyle w:val="104"/>
            </w:pPr>
            <w:r w:rsidRPr="00C20D54">
              <w:t xml:space="preserve">Признак прохождения </w:t>
            </w:r>
            <w:r w:rsidR="00BB78AC">
              <w:t>работник</w:t>
            </w:r>
            <w:r w:rsidR="00061F13">
              <w:t>ом</w:t>
            </w:r>
            <w:r w:rsidR="00BB78AC" w:rsidRPr="00C20D54">
              <w:t xml:space="preserve"> </w:t>
            </w:r>
            <w:r w:rsidRPr="00C20D54">
              <w:t>целевой подготовки</w:t>
            </w:r>
          </w:p>
        </w:tc>
        <w:tc>
          <w:tcPr>
            <w:tcW w:w="1853" w:type="pct"/>
          </w:tcPr>
          <w:p w14:paraId="716B3BE1" w14:textId="5332C337" w:rsidR="00883D5B" w:rsidRPr="00C20D54" w:rsidRDefault="000648F0" w:rsidP="00B47729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CE660F" w:rsidRPr="00C20D54" w14:paraId="397B6908" w14:textId="77777777" w:rsidTr="006D5FEB">
        <w:tc>
          <w:tcPr>
            <w:tcW w:w="376" w:type="pct"/>
          </w:tcPr>
          <w:p w14:paraId="3A9DDADA" w14:textId="02768E55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1.16.</w:t>
            </w:r>
          </w:p>
        </w:tc>
        <w:tc>
          <w:tcPr>
            <w:tcW w:w="1213" w:type="pct"/>
          </w:tcPr>
          <w:p w14:paraId="54E1BEFA" w14:textId="551B698E" w:rsidR="00CE660F" w:rsidRPr="00C20D54" w:rsidRDefault="00CE660F" w:rsidP="00B47729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558" w:type="pct"/>
          </w:tcPr>
          <w:p w14:paraId="7368583B" w14:textId="165238F4" w:rsidR="00CE660F" w:rsidRPr="00C20D54" w:rsidRDefault="00061F13" w:rsidP="00B47729">
            <w:pPr>
              <w:pStyle w:val="104"/>
            </w:pPr>
            <w:r>
              <w:t>Размер с</w:t>
            </w:r>
            <w:r w:rsidR="00CE660F" w:rsidRPr="00C20D54">
              <w:t>тавк</w:t>
            </w:r>
            <w:r>
              <w:t>и по</w:t>
            </w:r>
            <w:r w:rsidR="00CE660F" w:rsidRPr="00C20D54">
              <w:t xml:space="preserve"> указанной должности</w:t>
            </w:r>
          </w:p>
        </w:tc>
        <w:tc>
          <w:tcPr>
            <w:tcW w:w="1853" w:type="pct"/>
          </w:tcPr>
          <w:p w14:paraId="050DC05B" w14:textId="6CF76749" w:rsidR="00CE660F" w:rsidRPr="00C20D54" w:rsidRDefault="00CE660F" w:rsidP="00B47729">
            <w:pPr>
              <w:pStyle w:val="104"/>
            </w:pPr>
            <w:r w:rsidRPr="00C20D54">
              <w:t>Числовое поле с ограничением до 6 символов.</w:t>
            </w:r>
          </w:p>
          <w:p w14:paraId="7B990C57" w14:textId="6550D678" w:rsidR="00CE660F" w:rsidRPr="00C20D54" w:rsidRDefault="00CE660F" w:rsidP="00B47729">
            <w:pPr>
              <w:pStyle w:val="104"/>
            </w:pPr>
            <w:r w:rsidRPr="00C20D54">
              <w:t xml:space="preserve">Возможен ввод дробной части в формате </w:t>
            </w:r>
            <w:r w:rsidR="00883D5B" w:rsidRPr="00C20D54">
              <w:t>Х.ХХХХ</w:t>
            </w:r>
          </w:p>
        </w:tc>
      </w:tr>
      <w:tr w:rsidR="000648F0" w:rsidRPr="00C20D54" w14:paraId="2B7E255C" w14:textId="77777777" w:rsidTr="006D5FEB">
        <w:tc>
          <w:tcPr>
            <w:tcW w:w="376" w:type="pct"/>
          </w:tcPr>
          <w:p w14:paraId="4E792276" w14:textId="0A9422B7" w:rsidR="000648F0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1.17.</w:t>
            </w:r>
          </w:p>
        </w:tc>
        <w:tc>
          <w:tcPr>
            <w:tcW w:w="1213" w:type="pct"/>
          </w:tcPr>
          <w:p w14:paraId="182BD872" w14:textId="3530CAA0" w:rsidR="000648F0" w:rsidRPr="00C20D54" w:rsidRDefault="000648F0" w:rsidP="00B47729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1558" w:type="pct"/>
          </w:tcPr>
          <w:p w14:paraId="651B3D24" w14:textId="77777777" w:rsidR="000648F0" w:rsidRPr="00C20D54" w:rsidRDefault="000648F0" w:rsidP="00B47729">
            <w:pPr>
              <w:pStyle w:val="104"/>
            </w:pPr>
            <w:r w:rsidRPr="00C20D54">
              <w:t>Дата начала работы в указанной должности</w:t>
            </w:r>
          </w:p>
        </w:tc>
        <w:tc>
          <w:tcPr>
            <w:tcW w:w="1853" w:type="pct"/>
          </w:tcPr>
          <w:p w14:paraId="610582F7" w14:textId="59B110D1" w:rsidR="000648F0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0648F0" w:rsidRPr="00C20D54" w14:paraId="6C0E11EC" w14:textId="77777777" w:rsidTr="006D5FEB">
        <w:tc>
          <w:tcPr>
            <w:tcW w:w="376" w:type="pct"/>
          </w:tcPr>
          <w:p w14:paraId="216BF5EB" w14:textId="05C531A5" w:rsidR="000648F0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1.18.</w:t>
            </w:r>
          </w:p>
        </w:tc>
        <w:tc>
          <w:tcPr>
            <w:tcW w:w="1213" w:type="pct"/>
          </w:tcPr>
          <w:p w14:paraId="45C5F463" w14:textId="533E798B" w:rsidR="000648F0" w:rsidRPr="00C20D54" w:rsidRDefault="000648F0" w:rsidP="00B47729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1558" w:type="pct"/>
          </w:tcPr>
          <w:p w14:paraId="0C9C16CB" w14:textId="6D0A435C" w:rsidR="000648F0" w:rsidRPr="00C20D54" w:rsidRDefault="000648F0" w:rsidP="00B47729">
            <w:pPr>
              <w:pStyle w:val="104"/>
            </w:pPr>
            <w:r w:rsidRPr="00C20D54">
              <w:t>Дата окончания работы в указанной должности</w:t>
            </w:r>
          </w:p>
        </w:tc>
        <w:tc>
          <w:tcPr>
            <w:tcW w:w="1853" w:type="pct"/>
          </w:tcPr>
          <w:p w14:paraId="5B2315F4" w14:textId="1C8A4A18" w:rsidR="000648F0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CE660F" w:rsidRPr="00C20D54" w14:paraId="79B1F4D1" w14:textId="77777777" w:rsidTr="006D5FEB">
        <w:tc>
          <w:tcPr>
            <w:tcW w:w="376" w:type="pct"/>
          </w:tcPr>
          <w:p w14:paraId="72D2743B" w14:textId="41482250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1.19.</w:t>
            </w:r>
          </w:p>
        </w:tc>
        <w:tc>
          <w:tcPr>
            <w:tcW w:w="1213" w:type="pct"/>
          </w:tcPr>
          <w:p w14:paraId="0EC1F20C" w14:textId="77777777" w:rsidR="00CE660F" w:rsidRPr="00C20D54" w:rsidRDefault="00CE660F" w:rsidP="00B47729">
            <w:pPr>
              <w:pStyle w:val="104"/>
            </w:pPr>
            <w:r w:rsidRPr="00C20D54">
              <w:t>Основание окончания</w:t>
            </w:r>
          </w:p>
        </w:tc>
        <w:tc>
          <w:tcPr>
            <w:tcW w:w="1558" w:type="pct"/>
          </w:tcPr>
          <w:p w14:paraId="416F7E84" w14:textId="77777777" w:rsidR="00CE660F" w:rsidRPr="00C20D54" w:rsidRDefault="00CE660F" w:rsidP="00B47729">
            <w:pPr>
              <w:pStyle w:val="104"/>
            </w:pPr>
            <w:r w:rsidRPr="00C20D54">
              <w:t>Причина прекращения работы в указанной должности</w:t>
            </w:r>
          </w:p>
        </w:tc>
        <w:tc>
          <w:tcPr>
            <w:tcW w:w="1853" w:type="pct"/>
          </w:tcPr>
          <w:p w14:paraId="6D5564B8" w14:textId="6D38DBB1" w:rsidR="00CE660F" w:rsidRPr="00C20D54" w:rsidRDefault="000648F0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CE660F" w:rsidRPr="00C20D54">
              <w:t>.</w:t>
            </w:r>
          </w:p>
          <w:p w14:paraId="556EDBFE" w14:textId="77777777" w:rsidR="00CE660F" w:rsidRPr="00C20D54" w:rsidRDefault="000648F0" w:rsidP="00B47729">
            <w:pPr>
              <w:pStyle w:val="104"/>
            </w:pPr>
            <w:r w:rsidRPr="00C20D54">
              <w:t>Поле отображается, если задано значение в поле «Дата окончания трудовой деятельности»</w:t>
            </w:r>
            <w:r w:rsidR="009F2567" w:rsidRPr="00C20D54">
              <w:t>.</w:t>
            </w:r>
          </w:p>
          <w:p w14:paraId="0005CDB9" w14:textId="0CA67305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Тип окончания записи в карточке медработника», OID 1.2.643.5.1.13.13.99.2.282</w:t>
            </w:r>
          </w:p>
        </w:tc>
      </w:tr>
      <w:tr w:rsidR="00CE660F" w:rsidRPr="00C20D54" w14:paraId="3DCF2CD5" w14:textId="77777777" w:rsidTr="006D5FEB">
        <w:tc>
          <w:tcPr>
            <w:tcW w:w="376" w:type="pct"/>
          </w:tcPr>
          <w:p w14:paraId="3B09E220" w14:textId="3F5457AC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1.20.</w:t>
            </w:r>
          </w:p>
        </w:tc>
        <w:tc>
          <w:tcPr>
            <w:tcW w:w="1213" w:type="pct"/>
          </w:tcPr>
          <w:p w14:paraId="0534B221" w14:textId="77777777" w:rsidR="00CE660F" w:rsidRPr="00C20D54" w:rsidRDefault="00CE660F" w:rsidP="00B47729">
            <w:pPr>
              <w:pStyle w:val="104"/>
            </w:pPr>
            <w:r w:rsidRPr="00C20D54">
              <w:t>Причина увольнения</w:t>
            </w:r>
          </w:p>
        </w:tc>
        <w:tc>
          <w:tcPr>
            <w:tcW w:w="1558" w:type="pct"/>
          </w:tcPr>
          <w:p w14:paraId="51A260EC" w14:textId="77777777" w:rsidR="00CE660F" w:rsidRPr="00C20D54" w:rsidRDefault="00CE660F" w:rsidP="00B47729">
            <w:pPr>
              <w:pStyle w:val="104"/>
            </w:pPr>
            <w:r w:rsidRPr="00C20D54">
              <w:t>Причина увольнения с занимаемой должности</w:t>
            </w:r>
          </w:p>
        </w:tc>
        <w:tc>
          <w:tcPr>
            <w:tcW w:w="1853" w:type="pct"/>
          </w:tcPr>
          <w:p w14:paraId="07E69B00" w14:textId="77777777" w:rsidR="000648F0" w:rsidRPr="00C20D54" w:rsidRDefault="000648F0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905EA41" w14:textId="77777777" w:rsidR="00CE660F" w:rsidRPr="00C20D54" w:rsidRDefault="000648F0" w:rsidP="00B47729">
            <w:pPr>
              <w:pStyle w:val="104"/>
            </w:pPr>
            <w:r w:rsidRPr="00C20D54">
              <w:t>Поле отображается, в списке «Основание окончания» выбрано значение «Увольнение»</w:t>
            </w:r>
            <w:r w:rsidR="009F2567" w:rsidRPr="00C20D54">
              <w:t>.</w:t>
            </w:r>
          </w:p>
          <w:p w14:paraId="5D6D1BC5" w14:textId="0C706340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Справочник оснований для прекращения трудового договора», OID 1.2.643.5.1.13.13.99.2.196</w:t>
            </w:r>
          </w:p>
        </w:tc>
      </w:tr>
      <w:tr w:rsidR="00D5504E" w:rsidRPr="00C20D54" w14:paraId="62E261A3" w14:textId="77777777" w:rsidTr="006D5FEB">
        <w:tc>
          <w:tcPr>
            <w:tcW w:w="376" w:type="pct"/>
          </w:tcPr>
          <w:p w14:paraId="62C13B25" w14:textId="0300D516" w:rsidR="00D5504E" w:rsidRPr="00B47729" w:rsidRDefault="00D5504E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A06D33C" w14:textId="09C4E808" w:rsidR="00D5504E" w:rsidRPr="00C20D54" w:rsidRDefault="00710488" w:rsidP="00B47729">
            <w:pPr>
              <w:pStyle w:val="109"/>
            </w:pPr>
            <w:r>
              <w:t>Статистическая отчетность</w:t>
            </w:r>
          </w:p>
        </w:tc>
      </w:tr>
      <w:tr w:rsidR="00710488" w:rsidRPr="00C20D54" w14:paraId="3F84CE50" w14:textId="77777777" w:rsidTr="006D5FEB">
        <w:tc>
          <w:tcPr>
            <w:tcW w:w="376" w:type="pct"/>
          </w:tcPr>
          <w:p w14:paraId="21C896F0" w14:textId="5B169892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2.1.</w:t>
            </w:r>
          </w:p>
        </w:tc>
        <w:tc>
          <w:tcPr>
            <w:tcW w:w="1213" w:type="pct"/>
          </w:tcPr>
          <w:p w14:paraId="05BCFDC4" w14:textId="27702B07" w:rsidR="00710488" w:rsidRPr="00710488" w:rsidRDefault="00710488" w:rsidP="00B47729">
            <w:pPr>
              <w:pStyle w:val="104"/>
            </w:pPr>
            <w:r w:rsidRPr="00710488">
              <w:t>Отчетный период</w:t>
            </w:r>
          </w:p>
        </w:tc>
        <w:tc>
          <w:tcPr>
            <w:tcW w:w="1558" w:type="pct"/>
          </w:tcPr>
          <w:p w14:paraId="3E5FFA1B" w14:textId="5F69B636" w:rsidR="00710488" w:rsidRPr="00710488" w:rsidRDefault="00710488" w:rsidP="00B47729">
            <w:pPr>
              <w:pStyle w:val="104"/>
            </w:pPr>
            <w:r w:rsidRPr="00710488">
              <w:t>Отчетный период</w:t>
            </w:r>
          </w:p>
        </w:tc>
        <w:tc>
          <w:tcPr>
            <w:tcW w:w="1853" w:type="pct"/>
          </w:tcPr>
          <w:p w14:paraId="27533E2B" w14:textId="725B717F" w:rsidR="00710488" w:rsidRPr="00710488" w:rsidRDefault="00710488" w:rsidP="00B47729">
            <w:pPr>
              <w:pStyle w:val="104"/>
            </w:pPr>
            <w:r w:rsidRPr="00710488">
              <w:t>Дата в формате ММ.ГГГГ</w:t>
            </w:r>
          </w:p>
        </w:tc>
      </w:tr>
      <w:tr w:rsidR="00710488" w:rsidRPr="00C20D54" w14:paraId="2E40042B" w14:textId="77777777" w:rsidTr="006D5FEB">
        <w:tc>
          <w:tcPr>
            <w:tcW w:w="376" w:type="pct"/>
          </w:tcPr>
          <w:p w14:paraId="4EA7C522" w14:textId="70062000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2.2.</w:t>
            </w:r>
          </w:p>
        </w:tc>
        <w:tc>
          <w:tcPr>
            <w:tcW w:w="1213" w:type="pct"/>
          </w:tcPr>
          <w:p w14:paraId="1542836B" w14:textId="288D1A42" w:rsidR="00710488" w:rsidRPr="00710488" w:rsidRDefault="00710488" w:rsidP="00B47729">
            <w:pPr>
              <w:pStyle w:val="104"/>
            </w:pPr>
            <w:r w:rsidRPr="00710488">
              <w:t xml:space="preserve">Код </w:t>
            </w:r>
            <w:r w:rsidRPr="00710488">
              <w:lastRenderedPageBreak/>
              <w:t>услуги/КСГ/группы ВМП</w:t>
            </w:r>
          </w:p>
        </w:tc>
        <w:tc>
          <w:tcPr>
            <w:tcW w:w="1558" w:type="pct"/>
          </w:tcPr>
          <w:p w14:paraId="33B86016" w14:textId="75802868" w:rsidR="00710488" w:rsidRPr="00710488" w:rsidRDefault="00710488" w:rsidP="00B47729">
            <w:pPr>
              <w:pStyle w:val="104"/>
            </w:pPr>
            <w:r w:rsidRPr="00710488">
              <w:lastRenderedPageBreak/>
              <w:t>Код услуги/КСГ/группы ВМП</w:t>
            </w:r>
          </w:p>
        </w:tc>
        <w:tc>
          <w:tcPr>
            <w:tcW w:w="1853" w:type="pct"/>
          </w:tcPr>
          <w:p w14:paraId="4FD9B4A2" w14:textId="5FB12BAD" w:rsidR="00710488" w:rsidRPr="00710488" w:rsidRDefault="00710488" w:rsidP="007B0AA9">
            <w:pPr>
              <w:pStyle w:val="1010"/>
            </w:pPr>
            <w:r>
              <w:t xml:space="preserve">Код услуги – значение по </w:t>
            </w:r>
            <w:r w:rsidRPr="00710488">
              <w:lastRenderedPageBreak/>
              <w:t>справочник</w:t>
            </w:r>
            <w:r>
              <w:t xml:space="preserve">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39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 w:rsidR="006D5FEB"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rPr>
                <w:rStyle w:val="aff2"/>
                <w:b w:val="0"/>
                <w:bCs/>
              </w:rPr>
              <w:t>.</w:t>
            </w:r>
          </w:p>
          <w:p w14:paraId="6DF39998" w14:textId="2AE5628B" w:rsidR="00710488" w:rsidRPr="00710488" w:rsidRDefault="002A6BBF" w:rsidP="007B0AA9">
            <w:pPr>
              <w:pStyle w:val="1010"/>
            </w:pPr>
            <w:r>
              <w:t xml:space="preserve">Код </w:t>
            </w:r>
            <w:r w:rsidR="00710488" w:rsidRPr="00710488">
              <w:t xml:space="preserve">КСГ </w:t>
            </w:r>
            <w:r w:rsidR="00710488">
              <w:t xml:space="preserve">– значение по </w:t>
            </w:r>
            <w:r w:rsidR="00710488" w:rsidRPr="00710488">
              <w:t>справочник</w:t>
            </w:r>
            <w:r w:rsidR="00710488">
              <w:t>у «</w:t>
            </w:r>
            <w:r w:rsidR="00710488" w:rsidRPr="00710488">
              <w:t>Классификатор клинико-статистических групп</w:t>
            </w:r>
            <w:r w:rsidR="00710488">
              <w:t>»</w:t>
            </w:r>
            <w:r w:rsidR="00710488" w:rsidRPr="00710488">
              <w:t xml:space="preserve"> (</w:t>
            </w:r>
            <w:hyperlink r:id="rId40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710488">
              <w:t>)</w:t>
            </w:r>
            <w:r w:rsidR="00710488">
              <w:t>.</w:t>
            </w:r>
          </w:p>
          <w:p w14:paraId="434AF905" w14:textId="3D02280B" w:rsidR="00710488" w:rsidRPr="00710488" w:rsidRDefault="002A6BBF" w:rsidP="007B0AA9">
            <w:pPr>
              <w:pStyle w:val="1010"/>
            </w:pPr>
            <w:r>
              <w:t xml:space="preserve">Код группы </w:t>
            </w:r>
            <w:r w:rsidR="00710488" w:rsidRPr="00710488">
              <w:t xml:space="preserve">ВМП </w:t>
            </w:r>
            <w:r w:rsidR="00710488">
              <w:t>– значение по</w:t>
            </w:r>
            <w:r w:rsidR="00710488" w:rsidRPr="00710488">
              <w:t xml:space="preserve"> справочник</w:t>
            </w:r>
            <w:r w:rsidR="00710488">
              <w:t>у</w:t>
            </w:r>
            <w:r w:rsidR="00710488" w:rsidRPr="00710488">
              <w:t xml:space="preserve"> </w:t>
            </w:r>
            <w:r w:rsidR="00D23473">
              <w:t>НСИ</w:t>
            </w:r>
            <w:r w:rsidR="00710488">
              <w:t xml:space="preserve"> «</w:t>
            </w:r>
            <w:r w:rsidR="00710488" w:rsidRPr="00710488">
              <w:t>Виды высокотехнологичной медицинской помощи</w:t>
            </w:r>
            <w:r w:rsidR="00710488">
              <w:t>»</w:t>
            </w:r>
            <w:r w:rsidR="00710488" w:rsidRPr="00710488">
              <w:t xml:space="preserve"> (</w:t>
            </w:r>
            <w:hyperlink r:id="rId41" w:anchor="!/refbook/1.2.643.5.1.13.13.11.1493/passport/2.12" w:history="1">
              <w:r w:rsidR="00710488"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710488">
              <w:t>)</w:t>
            </w:r>
          </w:p>
        </w:tc>
      </w:tr>
      <w:tr w:rsidR="00710488" w:rsidRPr="00C20D54" w14:paraId="410A91B9" w14:textId="77777777" w:rsidTr="006D5FEB">
        <w:tc>
          <w:tcPr>
            <w:tcW w:w="376" w:type="pct"/>
          </w:tcPr>
          <w:p w14:paraId="3FB04FB6" w14:textId="49C0EB5F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lastRenderedPageBreak/>
              <w:t>2.3.</w:t>
            </w:r>
          </w:p>
        </w:tc>
        <w:tc>
          <w:tcPr>
            <w:tcW w:w="1213" w:type="pct"/>
          </w:tcPr>
          <w:p w14:paraId="69EEC0F9" w14:textId="7F81BA3B" w:rsidR="00710488" w:rsidRPr="00710488" w:rsidRDefault="00710488" w:rsidP="00B47729">
            <w:pPr>
              <w:pStyle w:val="104"/>
            </w:pPr>
            <w:r w:rsidRPr="00710488">
              <w:t>Наименование услуги/КСГ/группы ВМП</w:t>
            </w:r>
          </w:p>
        </w:tc>
        <w:tc>
          <w:tcPr>
            <w:tcW w:w="1558" w:type="pct"/>
          </w:tcPr>
          <w:p w14:paraId="076DF1B8" w14:textId="509B021C" w:rsidR="00710488" w:rsidRPr="00710488" w:rsidRDefault="00710488" w:rsidP="00B47729">
            <w:pPr>
              <w:pStyle w:val="104"/>
            </w:pPr>
            <w:r w:rsidRPr="00710488">
              <w:t>Наименование услуги/КСГ/группы ВМП</w:t>
            </w:r>
          </w:p>
        </w:tc>
        <w:tc>
          <w:tcPr>
            <w:tcW w:w="1853" w:type="pct"/>
          </w:tcPr>
          <w:p w14:paraId="1CD6D7F6" w14:textId="16C6F4A8" w:rsidR="00710488" w:rsidRPr="00710488" w:rsidRDefault="00710488" w:rsidP="007B0AA9">
            <w:pPr>
              <w:pStyle w:val="1010"/>
            </w:pPr>
            <w:r>
              <w:t xml:space="preserve">Наименование услуги – значение по </w:t>
            </w:r>
            <w:r w:rsidRPr="00710488">
              <w:t>справочник</w:t>
            </w:r>
            <w:r>
              <w:t xml:space="preserve">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42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 w:rsidR="00BA5DCB"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rPr>
                <w:rStyle w:val="aff2"/>
                <w:b w:val="0"/>
                <w:bCs/>
              </w:rPr>
              <w:t>.</w:t>
            </w:r>
          </w:p>
          <w:p w14:paraId="7927CC49" w14:textId="69A48F85" w:rsidR="00710488" w:rsidRPr="00710488" w:rsidRDefault="002A6BBF" w:rsidP="007B0AA9">
            <w:pPr>
              <w:pStyle w:val="1010"/>
            </w:pPr>
            <w:r>
              <w:t xml:space="preserve">Наименование </w:t>
            </w:r>
            <w:r w:rsidR="00710488" w:rsidRPr="00710488">
              <w:t xml:space="preserve">КСГ </w:t>
            </w:r>
            <w:r w:rsidR="00710488">
              <w:t xml:space="preserve">– значение по </w:t>
            </w:r>
            <w:r w:rsidR="00710488" w:rsidRPr="00710488">
              <w:t>справочник</w:t>
            </w:r>
            <w:r w:rsidR="00710488">
              <w:t>у «</w:t>
            </w:r>
            <w:r w:rsidR="00710488" w:rsidRPr="00710488">
              <w:t>Классификатор клинико-статистических групп</w:t>
            </w:r>
            <w:r w:rsidR="00710488">
              <w:t>»</w:t>
            </w:r>
            <w:r w:rsidR="00710488" w:rsidRPr="00710488">
              <w:t xml:space="preserve"> (</w:t>
            </w:r>
            <w:hyperlink r:id="rId43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710488">
              <w:t>)</w:t>
            </w:r>
            <w:r w:rsidR="00710488">
              <w:t>.</w:t>
            </w:r>
          </w:p>
          <w:p w14:paraId="1FDECA7B" w14:textId="6922CDE3" w:rsidR="00710488" w:rsidRPr="00710488" w:rsidRDefault="002A6BBF" w:rsidP="007B0AA9">
            <w:pPr>
              <w:pStyle w:val="1010"/>
            </w:pPr>
            <w:r>
              <w:t xml:space="preserve">Наименование группы </w:t>
            </w:r>
            <w:r w:rsidR="00710488" w:rsidRPr="00710488">
              <w:t xml:space="preserve">ВМП </w:t>
            </w:r>
            <w:r w:rsidR="00710488">
              <w:t>– значение по</w:t>
            </w:r>
            <w:r w:rsidR="00710488" w:rsidRPr="00710488">
              <w:t xml:space="preserve"> справочник</w:t>
            </w:r>
            <w:r w:rsidR="00710488">
              <w:t>у</w:t>
            </w:r>
            <w:r w:rsidR="00710488" w:rsidRPr="00710488">
              <w:t xml:space="preserve"> </w:t>
            </w:r>
            <w:r w:rsidR="00D23473">
              <w:t>НСИ</w:t>
            </w:r>
            <w:r w:rsidR="00710488">
              <w:t xml:space="preserve"> «</w:t>
            </w:r>
            <w:r w:rsidR="00710488" w:rsidRPr="00710488">
              <w:t>Виды высокотехнологичной медицинской помощи</w:t>
            </w:r>
            <w:r w:rsidR="00710488">
              <w:t>»</w:t>
            </w:r>
            <w:r w:rsidR="00710488" w:rsidRPr="00710488">
              <w:t xml:space="preserve"> (</w:t>
            </w:r>
            <w:hyperlink r:id="rId44" w:anchor="!/refbook/1.2.643.5.1.13.13.11.1493/passport/2.12" w:history="1">
              <w:r w:rsidR="00710488"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710488">
              <w:t>)</w:t>
            </w:r>
          </w:p>
        </w:tc>
      </w:tr>
      <w:tr w:rsidR="00710488" w:rsidRPr="00C20D54" w14:paraId="79C2A8EC" w14:textId="77777777" w:rsidTr="006D5FEB">
        <w:tc>
          <w:tcPr>
            <w:tcW w:w="376" w:type="pct"/>
          </w:tcPr>
          <w:p w14:paraId="3A51B907" w14:textId="467853FB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2.4.</w:t>
            </w:r>
          </w:p>
        </w:tc>
        <w:tc>
          <w:tcPr>
            <w:tcW w:w="1213" w:type="pct"/>
          </w:tcPr>
          <w:p w14:paraId="6C3427B5" w14:textId="12B96AD8" w:rsidR="00710488" w:rsidRPr="00710488" w:rsidRDefault="00710488" w:rsidP="00B47729">
            <w:pPr>
              <w:pStyle w:val="104"/>
            </w:pPr>
            <w:r w:rsidRPr="00710488">
              <w:t>Статистическая единица</w:t>
            </w:r>
          </w:p>
        </w:tc>
        <w:tc>
          <w:tcPr>
            <w:tcW w:w="1558" w:type="pct"/>
          </w:tcPr>
          <w:p w14:paraId="27E42AF7" w14:textId="65ACCE67" w:rsidR="00710488" w:rsidRPr="00710488" w:rsidRDefault="00710488" w:rsidP="00B47729">
            <w:pPr>
              <w:pStyle w:val="104"/>
            </w:pPr>
            <w:r w:rsidRPr="00710488">
              <w:t>Статистическая единица</w:t>
            </w:r>
          </w:p>
        </w:tc>
        <w:tc>
          <w:tcPr>
            <w:tcW w:w="1853" w:type="pct"/>
          </w:tcPr>
          <w:p w14:paraId="1B8348B8" w14:textId="77777777" w:rsidR="00710488" w:rsidRPr="00710488" w:rsidRDefault="00710488" w:rsidP="00B47729">
            <w:pPr>
              <w:pStyle w:val="104"/>
            </w:pPr>
            <w:r w:rsidRPr="00710488">
              <w:t>Возможные значения:</w:t>
            </w:r>
          </w:p>
          <w:p w14:paraId="1689779D" w14:textId="77415EDE" w:rsidR="00710488" w:rsidRPr="00710488" w:rsidRDefault="002A6BBF" w:rsidP="007B0AA9">
            <w:pPr>
              <w:pStyle w:val="1010"/>
            </w:pPr>
            <w:r>
              <w:t>у</w:t>
            </w:r>
            <w:r w:rsidR="00710488" w:rsidRPr="00710488">
              <w:t xml:space="preserve">слуга </w:t>
            </w:r>
            <w:r>
              <w:t>(</w:t>
            </w:r>
            <w:r w:rsidR="00710488" w:rsidRPr="00710488">
              <w:t xml:space="preserve">при значениях в строке 3 </w:t>
            </w:r>
            <w:r>
              <w:t xml:space="preserve">по справочнику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45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t>)</w:t>
            </w:r>
            <w:r w:rsidR="00710488" w:rsidRPr="00710488">
              <w:t>;</w:t>
            </w:r>
          </w:p>
          <w:p w14:paraId="45F63346" w14:textId="21E16FF3" w:rsidR="002A6BBF" w:rsidRPr="00710488" w:rsidRDefault="002A6BBF" w:rsidP="007B0AA9">
            <w:pPr>
              <w:pStyle w:val="1010"/>
            </w:pPr>
            <w:r>
              <w:t>с</w:t>
            </w:r>
            <w:r w:rsidR="00710488" w:rsidRPr="00710488">
              <w:t>лучай КСГ</w:t>
            </w:r>
            <w:r>
              <w:t xml:space="preserve"> (</w:t>
            </w:r>
            <w:r w:rsidR="00710488" w:rsidRPr="00710488">
              <w:t xml:space="preserve">при значениях в строке 3 </w:t>
            </w:r>
            <w:r>
              <w:t xml:space="preserve">по </w:t>
            </w:r>
            <w:r w:rsidRPr="00710488">
              <w:t>справочник</w:t>
            </w:r>
            <w:r>
              <w:t>у «</w:t>
            </w:r>
            <w:r w:rsidRPr="00710488">
              <w:t>Классификатор клинико-статистических групп</w:t>
            </w:r>
            <w:r>
              <w:t>»</w:t>
            </w:r>
            <w:r w:rsidRPr="00710488">
              <w:t xml:space="preserve"> (</w:t>
            </w:r>
            <w:hyperlink r:id="rId46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710488">
              <w:t>)</w:t>
            </w:r>
            <w:r>
              <w:t>;</w:t>
            </w:r>
          </w:p>
          <w:p w14:paraId="775101E5" w14:textId="60907625" w:rsidR="00710488" w:rsidRPr="00710488" w:rsidRDefault="002A6BBF" w:rsidP="007B0AA9">
            <w:pPr>
              <w:pStyle w:val="1010"/>
            </w:pPr>
            <w:r>
              <w:t>с</w:t>
            </w:r>
            <w:r w:rsidR="00710488" w:rsidRPr="00710488">
              <w:t xml:space="preserve">лучай ВМП </w:t>
            </w:r>
            <w:r>
              <w:t>(</w:t>
            </w:r>
            <w:r w:rsidR="00710488" w:rsidRPr="00710488">
              <w:t xml:space="preserve">при значениях в строке 3 </w:t>
            </w:r>
            <w:r w:rsidRPr="00710488">
              <w:t>справочник</w:t>
            </w:r>
            <w:r>
              <w:t>у</w:t>
            </w:r>
            <w:r w:rsidRPr="00710488">
              <w:t xml:space="preserve"> </w:t>
            </w:r>
            <w:r w:rsidR="00D23473">
              <w:t>НСИ</w:t>
            </w:r>
            <w:r>
              <w:t xml:space="preserve"> «</w:t>
            </w:r>
            <w:r w:rsidRPr="00710488">
              <w:t>Виды высокотехнологичной медицинской помощи</w:t>
            </w:r>
            <w:r>
              <w:t>»</w:t>
            </w:r>
            <w:r w:rsidRPr="00710488">
              <w:t xml:space="preserve"> (</w:t>
            </w:r>
            <w:hyperlink r:id="rId47" w:anchor="!/refbook/1.2.643.5.1.13.13.11.1493/passport/2.12" w:history="1">
              <w:r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Pr="00710488">
              <w:t>)</w:t>
            </w:r>
          </w:p>
        </w:tc>
      </w:tr>
      <w:tr w:rsidR="00710488" w:rsidRPr="00C20D54" w14:paraId="42EC9DCE" w14:textId="77777777" w:rsidTr="006D5FEB">
        <w:tc>
          <w:tcPr>
            <w:tcW w:w="376" w:type="pct"/>
          </w:tcPr>
          <w:p w14:paraId="27B47F48" w14:textId="5A718F7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2.5.</w:t>
            </w:r>
          </w:p>
        </w:tc>
        <w:tc>
          <w:tcPr>
            <w:tcW w:w="1213" w:type="pct"/>
          </w:tcPr>
          <w:p w14:paraId="5283B204" w14:textId="37B42F9F" w:rsidR="00710488" w:rsidRPr="00710488" w:rsidRDefault="00710488" w:rsidP="00B47729">
            <w:pPr>
              <w:pStyle w:val="104"/>
            </w:pPr>
            <w:r w:rsidRPr="00710488">
              <w:t>Количество приемов</w:t>
            </w:r>
          </w:p>
        </w:tc>
        <w:tc>
          <w:tcPr>
            <w:tcW w:w="1558" w:type="pct"/>
          </w:tcPr>
          <w:p w14:paraId="21511A86" w14:textId="250FA4ED" w:rsidR="00710488" w:rsidRPr="00710488" w:rsidRDefault="00710488" w:rsidP="00B47729">
            <w:pPr>
              <w:pStyle w:val="104"/>
            </w:pPr>
            <w:r>
              <w:t>Всего</w:t>
            </w:r>
            <w:r w:rsidRPr="00710488">
              <w:t xml:space="preserve"> приемов</w:t>
            </w:r>
          </w:p>
        </w:tc>
        <w:tc>
          <w:tcPr>
            <w:tcW w:w="1853" w:type="pct"/>
          </w:tcPr>
          <w:p w14:paraId="3F733CB4" w14:textId="63FC2F1F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7438C33B" w14:textId="77777777" w:rsidTr="006D5FEB">
        <w:tc>
          <w:tcPr>
            <w:tcW w:w="376" w:type="pct"/>
          </w:tcPr>
          <w:p w14:paraId="6CDDBB67" w14:textId="1D22DFF3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2.6.</w:t>
            </w:r>
          </w:p>
        </w:tc>
        <w:tc>
          <w:tcPr>
            <w:tcW w:w="1213" w:type="pct"/>
          </w:tcPr>
          <w:p w14:paraId="116B4213" w14:textId="7504D852" w:rsidR="00710488" w:rsidRPr="00710488" w:rsidRDefault="00710488" w:rsidP="00B47729">
            <w:pPr>
              <w:pStyle w:val="104"/>
            </w:pPr>
            <w:r w:rsidRPr="00710488">
              <w:t>Количество приемов, задефектованных по МЭК</w:t>
            </w:r>
          </w:p>
        </w:tc>
        <w:tc>
          <w:tcPr>
            <w:tcW w:w="1558" w:type="pct"/>
          </w:tcPr>
          <w:p w14:paraId="5AD29CDB" w14:textId="68D6E31C" w:rsidR="00710488" w:rsidRPr="00710488" w:rsidRDefault="00710488" w:rsidP="00B47729">
            <w:pPr>
              <w:pStyle w:val="104"/>
            </w:pPr>
            <w:r w:rsidRPr="00710488">
              <w:t xml:space="preserve">Количество </w:t>
            </w:r>
            <w:r>
              <w:t>забракованных</w:t>
            </w:r>
            <w:r w:rsidRPr="00710488">
              <w:t xml:space="preserve"> по МЭК</w:t>
            </w:r>
          </w:p>
        </w:tc>
        <w:tc>
          <w:tcPr>
            <w:tcW w:w="1853" w:type="pct"/>
          </w:tcPr>
          <w:p w14:paraId="5CD8621C" w14:textId="5CA89D31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6EDA1770" w14:textId="77777777" w:rsidTr="006D5FEB">
        <w:tc>
          <w:tcPr>
            <w:tcW w:w="376" w:type="pct"/>
          </w:tcPr>
          <w:p w14:paraId="748BC74A" w14:textId="5DBB38EE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2.7.</w:t>
            </w:r>
          </w:p>
        </w:tc>
        <w:tc>
          <w:tcPr>
            <w:tcW w:w="1213" w:type="pct"/>
          </w:tcPr>
          <w:p w14:paraId="31696AC7" w14:textId="7224A66B" w:rsidR="00710488" w:rsidRPr="00710488" w:rsidRDefault="00710488" w:rsidP="00B47729">
            <w:pPr>
              <w:pStyle w:val="104"/>
            </w:pPr>
            <w:r w:rsidRPr="00710488">
              <w:t>Количество проведенных экспертиз</w:t>
            </w:r>
          </w:p>
        </w:tc>
        <w:tc>
          <w:tcPr>
            <w:tcW w:w="1558" w:type="pct"/>
          </w:tcPr>
          <w:p w14:paraId="343228BD" w14:textId="2C49DD02" w:rsidR="00710488" w:rsidRPr="00710488" w:rsidRDefault="00710488" w:rsidP="00B47729">
            <w:pPr>
              <w:pStyle w:val="104"/>
            </w:pPr>
            <w:r w:rsidRPr="00710488">
              <w:t>Количество прове</w:t>
            </w:r>
            <w:r>
              <w:t>ренных по МЭЭ/ЭКМП</w:t>
            </w:r>
          </w:p>
        </w:tc>
        <w:tc>
          <w:tcPr>
            <w:tcW w:w="1853" w:type="pct"/>
          </w:tcPr>
          <w:p w14:paraId="0351A957" w14:textId="4BA344FB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5FBB7BA0" w14:textId="77777777" w:rsidTr="006D5FEB">
        <w:tc>
          <w:tcPr>
            <w:tcW w:w="376" w:type="pct"/>
          </w:tcPr>
          <w:p w14:paraId="7CB2502E" w14:textId="7D6E5B50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2.8.</w:t>
            </w:r>
          </w:p>
        </w:tc>
        <w:tc>
          <w:tcPr>
            <w:tcW w:w="1213" w:type="pct"/>
          </w:tcPr>
          <w:p w14:paraId="5FBAF403" w14:textId="66AEB432" w:rsidR="00710488" w:rsidRPr="00710488" w:rsidRDefault="00710488" w:rsidP="00B47729">
            <w:pPr>
              <w:pStyle w:val="104"/>
            </w:pPr>
            <w:r w:rsidRPr="00710488">
              <w:t xml:space="preserve">Количество экспертиз, задефектованных по </w:t>
            </w:r>
            <w:r w:rsidRPr="00710488">
              <w:lastRenderedPageBreak/>
              <w:t>МЭЭ/ЭКМП</w:t>
            </w:r>
          </w:p>
        </w:tc>
        <w:tc>
          <w:tcPr>
            <w:tcW w:w="1558" w:type="pct"/>
          </w:tcPr>
          <w:p w14:paraId="2230084F" w14:textId="7E06029D" w:rsidR="00710488" w:rsidRPr="00710488" w:rsidRDefault="00710488" w:rsidP="00B47729">
            <w:pPr>
              <w:pStyle w:val="104"/>
            </w:pPr>
            <w:r w:rsidRPr="00710488">
              <w:lastRenderedPageBreak/>
              <w:t xml:space="preserve">Количество </w:t>
            </w:r>
            <w:r>
              <w:t>забракован</w:t>
            </w:r>
            <w:r w:rsidR="007E0229">
              <w:t>н</w:t>
            </w:r>
            <w:r>
              <w:t>ых</w:t>
            </w:r>
            <w:r w:rsidRPr="00710488">
              <w:t xml:space="preserve"> по МЭЭ/ЭКМП</w:t>
            </w:r>
          </w:p>
        </w:tc>
        <w:tc>
          <w:tcPr>
            <w:tcW w:w="1853" w:type="pct"/>
          </w:tcPr>
          <w:p w14:paraId="27BB83C9" w14:textId="519A2567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663503CB" w14:textId="77777777" w:rsidTr="006D5FEB">
        <w:tc>
          <w:tcPr>
            <w:tcW w:w="376" w:type="pct"/>
          </w:tcPr>
          <w:p w14:paraId="3A6A3D22" w14:textId="77777777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18B80218" w14:textId="77777777" w:rsidR="00710488" w:rsidRPr="00C20D54" w:rsidRDefault="00710488" w:rsidP="00B47729">
            <w:pPr>
              <w:pStyle w:val="109"/>
            </w:pPr>
            <w:r w:rsidRPr="00C20D54">
              <w:t>Сертификат/аккредитация в соответствии с занимаемой должностью</w:t>
            </w:r>
          </w:p>
        </w:tc>
      </w:tr>
      <w:tr w:rsidR="00710488" w:rsidRPr="00C20D54" w14:paraId="48330C4A" w14:textId="77777777" w:rsidTr="006D5FEB">
        <w:tc>
          <w:tcPr>
            <w:tcW w:w="376" w:type="pct"/>
          </w:tcPr>
          <w:p w14:paraId="1ADF81FA" w14:textId="07AF43F2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3.1.</w:t>
            </w:r>
          </w:p>
        </w:tc>
        <w:tc>
          <w:tcPr>
            <w:tcW w:w="1213" w:type="pct"/>
          </w:tcPr>
          <w:p w14:paraId="0B8A17A2" w14:textId="77777777" w:rsidR="00710488" w:rsidRPr="00C20D54" w:rsidRDefault="00710488" w:rsidP="00B47729">
            <w:pPr>
              <w:pStyle w:val="104"/>
            </w:pPr>
            <w:r w:rsidRPr="00C20D54">
              <w:t>Сертификат/аккредитация</w:t>
            </w:r>
          </w:p>
        </w:tc>
        <w:tc>
          <w:tcPr>
            <w:tcW w:w="1558" w:type="pct"/>
          </w:tcPr>
          <w:p w14:paraId="4BB96416" w14:textId="77777777" w:rsidR="00710488" w:rsidRPr="00C20D54" w:rsidRDefault="00710488" w:rsidP="00B47729">
            <w:pPr>
              <w:pStyle w:val="104"/>
            </w:pPr>
            <w:r w:rsidRPr="00C20D54">
              <w:t xml:space="preserve">Сертификат/аккредитация </w:t>
            </w:r>
            <w:r>
              <w:t>специалиста</w:t>
            </w:r>
            <w:r w:rsidRPr="00C20D54">
              <w:t xml:space="preserve"> в соответствии с занимаемой должностью</w:t>
            </w:r>
          </w:p>
        </w:tc>
        <w:tc>
          <w:tcPr>
            <w:tcW w:w="1853" w:type="pct"/>
          </w:tcPr>
          <w:p w14:paraId="22418FB6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710488" w:rsidRPr="00C20D54" w14:paraId="56210156" w14:textId="77777777" w:rsidTr="006D5FEB">
        <w:tc>
          <w:tcPr>
            <w:tcW w:w="376" w:type="pct"/>
          </w:tcPr>
          <w:p w14:paraId="4689CC08" w14:textId="3F8BA646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F6523F4" w14:textId="04964B35" w:rsidR="00710488" w:rsidRPr="00C20D54" w:rsidRDefault="00710488" w:rsidP="00B47729">
            <w:pPr>
              <w:pStyle w:val="109"/>
            </w:pPr>
            <w:r w:rsidRPr="00C20D54">
              <w:rPr>
                <w:shd w:val="clear" w:color="auto" w:fill="FFFFFF"/>
              </w:rPr>
              <w:t>Право выписывать льготные рецепты</w:t>
            </w:r>
          </w:p>
        </w:tc>
      </w:tr>
      <w:tr w:rsidR="00710488" w:rsidRPr="00C20D54" w14:paraId="3C799404" w14:textId="77777777" w:rsidTr="006D5FEB">
        <w:tc>
          <w:tcPr>
            <w:tcW w:w="376" w:type="pct"/>
          </w:tcPr>
          <w:p w14:paraId="4B3D14D6" w14:textId="4473352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4.1.</w:t>
            </w:r>
          </w:p>
        </w:tc>
        <w:tc>
          <w:tcPr>
            <w:tcW w:w="1213" w:type="pct"/>
          </w:tcPr>
          <w:p w14:paraId="5AEAFD41" w14:textId="79610D11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</w:p>
        </w:tc>
        <w:tc>
          <w:tcPr>
            <w:tcW w:w="1558" w:type="pct"/>
          </w:tcPr>
          <w:p w14:paraId="040297D5" w14:textId="79F88F8A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  <w:r>
              <w:t xml:space="preserve"> права </w:t>
            </w:r>
            <w:r w:rsidRPr="00061F13">
              <w:t>выписывать льготные рецепты</w:t>
            </w:r>
          </w:p>
        </w:tc>
        <w:tc>
          <w:tcPr>
            <w:tcW w:w="1853" w:type="pct"/>
          </w:tcPr>
          <w:p w14:paraId="0155325C" w14:textId="56E7987C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291C0736" w14:textId="77777777" w:rsidTr="006D5FEB">
        <w:tc>
          <w:tcPr>
            <w:tcW w:w="376" w:type="pct"/>
          </w:tcPr>
          <w:p w14:paraId="1F3037D2" w14:textId="0ED30177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4.2.</w:t>
            </w:r>
          </w:p>
        </w:tc>
        <w:tc>
          <w:tcPr>
            <w:tcW w:w="1213" w:type="pct"/>
          </w:tcPr>
          <w:p w14:paraId="4CC8C528" w14:textId="7F528502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</w:p>
        </w:tc>
        <w:tc>
          <w:tcPr>
            <w:tcW w:w="1558" w:type="pct"/>
          </w:tcPr>
          <w:p w14:paraId="4D407608" w14:textId="25941985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  <w:r>
              <w:t xml:space="preserve"> права </w:t>
            </w:r>
            <w:r w:rsidRPr="00061F13">
              <w:t>выписывать льготные рецепты</w:t>
            </w:r>
          </w:p>
        </w:tc>
        <w:tc>
          <w:tcPr>
            <w:tcW w:w="1853" w:type="pct"/>
          </w:tcPr>
          <w:p w14:paraId="17DA347B" w14:textId="0DD1AB3C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58B33150" w14:textId="77777777" w:rsidTr="006D5FEB">
        <w:tc>
          <w:tcPr>
            <w:tcW w:w="376" w:type="pct"/>
          </w:tcPr>
          <w:p w14:paraId="0BC01D0F" w14:textId="61D8C172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42774A8" w14:textId="1D637066" w:rsidR="00710488" w:rsidRPr="00C20D54" w:rsidRDefault="00710488" w:rsidP="00B47729">
            <w:pPr>
              <w:pStyle w:val="109"/>
            </w:pPr>
            <w:r w:rsidRPr="00C20D54">
              <w:rPr>
                <w:shd w:val="clear" w:color="auto" w:fill="FFFFFF"/>
              </w:rPr>
              <w:t> Эксперт ОМС</w:t>
            </w:r>
          </w:p>
        </w:tc>
      </w:tr>
      <w:tr w:rsidR="00710488" w:rsidRPr="00C20D54" w14:paraId="709B3B77" w14:textId="77777777" w:rsidTr="006D5FEB">
        <w:tc>
          <w:tcPr>
            <w:tcW w:w="376" w:type="pct"/>
          </w:tcPr>
          <w:p w14:paraId="6D77B38F" w14:textId="335AD26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5.1.</w:t>
            </w:r>
          </w:p>
        </w:tc>
        <w:tc>
          <w:tcPr>
            <w:tcW w:w="1213" w:type="pct"/>
          </w:tcPr>
          <w:p w14:paraId="2847064A" w14:textId="5A2F73A0" w:rsidR="00710488" w:rsidRPr="00C20D54" w:rsidRDefault="00710488" w:rsidP="00B47729">
            <w:pPr>
              <w:pStyle w:val="104"/>
            </w:pPr>
            <w:r w:rsidRPr="00C20D54">
              <w:t>Наименование специальности эксперта</w:t>
            </w:r>
          </w:p>
        </w:tc>
        <w:tc>
          <w:tcPr>
            <w:tcW w:w="1558" w:type="pct"/>
          </w:tcPr>
          <w:p w14:paraId="47C905A8" w14:textId="3DE46754" w:rsidR="00710488" w:rsidRPr="00C20D54" w:rsidRDefault="00710488" w:rsidP="00B47729">
            <w:pPr>
              <w:pStyle w:val="104"/>
            </w:pPr>
            <w:r w:rsidRPr="00C20D54">
              <w:t xml:space="preserve">Специальность </w:t>
            </w:r>
            <w:r>
              <w:t xml:space="preserve">согласно </w:t>
            </w:r>
            <w:r w:rsidRPr="00C20D54">
              <w:t>удостоверени</w:t>
            </w:r>
            <w:r>
              <w:t>ю</w:t>
            </w:r>
          </w:p>
        </w:tc>
        <w:tc>
          <w:tcPr>
            <w:tcW w:w="1853" w:type="pct"/>
          </w:tcPr>
          <w:p w14:paraId="19DD565F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4306B90" w14:textId="7E8B751D" w:rsidR="00710488" w:rsidRPr="00C20D54" w:rsidRDefault="0071048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</w:t>
            </w:r>
            <w:r w:rsidRPr="00C20D54">
              <w:rPr>
                <w:shd w:val="clear" w:color="auto" w:fill="FFFFFF"/>
              </w:rPr>
              <w:t>Номенклатура специальностей специалистов, имеющих медицинское и фармацевтическое образование</w:t>
            </w:r>
            <w:r w:rsidRPr="00C20D54">
              <w:t xml:space="preserve">», OID </w:t>
            </w:r>
            <w:r w:rsidRPr="00C20D54">
              <w:rPr>
                <w:shd w:val="clear" w:color="auto" w:fill="FFFFFF"/>
              </w:rPr>
              <w:t>1.2.643.5.1.13.13.11.1066</w:t>
            </w:r>
          </w:p>
        </w:tc>
      </w:tr>
      <w:tr w:rsidR="00710488" w:rsidRPr="00C20D54" w14:paraId="3E4D0540" w14:textId="77777777" w:rsidTr="006D5FEB">
        <w:tc>
          <w:tcPr>
            <w:tcW w:w="376" w:type="pct"/>
          </w:tcPr>
          <w:p w14:paraId="0E45415D" w14:textId="42DC652F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5.2.</w:t>
            </w:r>
          </w:p>
        </w:tc>
        <w:tc>
          <w:tcPr>
            <w:tcW w:w="1213" w:type="pct"/>
          </w:tcPr>
          <w:p w14:paraId="239CD8F7" w14:textId="4B2ADE48" w:rsidR="00710488" w:rsidRPr="00C20D54" w:rsidRDefault="00710488" w:rsidP="00B47729">
            <w:pPr>
              <w:pStyle w:val="104"/>
            </w:pPr>
            <w:r w:rsidRPr="00C20D54">
              <w:t>Серия</w:t>
            </w:r>
            <w:r w:rsidR="00DE30AB">
              <w:t xml:space="preserve"> свидетельства</w:t>
            </w:r>
          </w:p>
        </w:tc>
        <w:tc>
          <w:tcPr>
            <w:tcW w:w="1558" w:type="pct"/>
          </w:tcPr>
          <w:p w14:paraId="533C3559" w14:textId="75883918" w:rsidR="00710488" w:rsidRPr="00C20D54" w:rsidRDefault="00710488" w:rsidP="00B47729">
            <w:pPr>
              <w:pStyle w:val="104"/>
            </w:pPr>
            <w:r w:rsidRPr="00C20D54">
              <w:t xml:space="preserve">Серия </w:t>
            </w:r>
            <w:r w:rsidR="00DE30AB">
              <w:t>свидетельства</w:t>
            </w:r>
          </w:p>
        </w:tc>
        <w:tc>
          <w:tcPr>
            <w:tcW w:w="1853" w:type="pct"/>
          </w:tcPr>
          <w:p w14:paraId="11E94D74" w14:textId="058F1BD6" w:rsidR="00710488" w:rsidRPr="00C20D54" w:rsidRDefault="00710488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710488" w:rsidRPr="00C20D54" w14:paraId="1910CB58" w14:textId="77777777" w:rsidTr="006D5FEB">
        <w:tc>
          <w:tcPr>
            <w:tcW w:w="376" w:type="pct"/>
          </w:tcPr>
          <w:p w14:paraId="2BCF453D" w14:textId="1CC2EC45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5.3.</w:t>
            </w:r>
          </w:p>
        </w:tc>
        <w:tc>
          <w:tcPr>
            <w:tcW w:w="1213" w:type="pct"/>
          </w:tcPr>
          <w:p w14:paraId="624020F5" w14:textId="48FA2C7C" w:rsidR="00710488" w:rsidRPr="00C20D54" w:rsidRDefault="00710488" w:rsidP="00B47729">
            <w:pPr>
              <w:pStyle w:val="104"/>
            </w:pPr>
            <w:r w:rsidRPr="00C20D54">
              <w:t>Номер</w:t>
            </w:r>
            <w:r w:rsidR="00DE30AB">
              <w:t xml:space="preserve"> свидетельства</w:t>
            </w:r>
          </w:p>
        </w:tc>
        <w:tc>
          <w:tcPr>
            <w:tcW w:w="1558" w:type="pct"/>
          </w:tcPr>
          <w:p w14:paraId="513D3557" w14:textId="4901DAC6" w:rsidR="00710488" w:rsidRPr="00C20D54" w:rsidRDefault="00710488" w:rsidP="00B47729">
            <w:pPr>
              <w:pStyle w:val="104"/>
            </w:pPr>
            <w:r w:rsidRPr="00C20D54">
              <w:t xml:space="preserve">Номер </w:t>
            </w:r>
            <w:r w:rsidR="00DE30AB">
              <w:t>свидетельства</w:t>
            </w:r>
          </w:p>
        </w:tc>
        <w:tc>
          <w:tcPr>
            <w:tcW w:w="1853" w:type="pct"/>
          </w:tcPr>
          <w:p w14:paraId="499FF898" w14:textId="2F6276B5" w:rsidR="00710488" w:rsidRPr="00C20D54" w:rsidRDefault="00710488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710488" w:rsidRPr="00C20D54" w14:paraId="68CB5AAB" w14:textId="77777777" w:rsidTr="006D5FEB">
        <w:tc>
          <w:tcPr>
            <w:tcW w:w="376" w:type="pct"/>
          </w:tcPr>
          <w:p w14:paraId="05A87B5D" w14:textId="06C22BD7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5.4.</w:t>
            </w:r>
          </w:p>
        </w:tc>
        <w:tc>
          <w:tcPr>
            <w:tcW w:w="1213" w:type="pct"/>
          </w:tcPr>
          <w:p w14:paraId="2B91569C" w14:textId="3A520173" w:rsidR="00710488" w:rsidRPr="00C20D54" w:rsidRDefault="00710488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8" w:type="pct"/>
          </w:tcPr>
          <w:p w14:paraId="01B45E84" w14:textId="12541561" w:rsidR="00710488" w:rsidRPr="00C20D54" w:rsidRDefault="00710488" w:rsidP="00B47729">
            <w:pPr>
              <w:pStyle w:val="104"/>
            </w:pPr>
            <w:r w:rsidRPr="00C20D54">
              <w:t>Дата выдачи удостоверения</w:t>
            </w:r>
          </w:p>
        </w:tc>
        <w:tc>
          <w:tcPr>
            <w:tcW w:w="1853" w:type="pct"/>
          </w:tcPr>
          <w:p w14:paraId="7F9A9822" w14:textId="00E4AE4F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26B2367D" w14:textId="77777777" w:rsidTr="006D5FEB">
        <w:tc>
          <w:tcPr>
            <w:tcW w:w="376" w:type="pct"/>
          </w:tcPr>
          <w:p w14:paraId="5C624EE0" w14:textId="20EFE7F1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5.5.</w:t>
            </w:r>
          </w:p>
        </w:tc>
        <w:tc>
          <w:tcPr>
            <w:tcW w:w="1213" w:type="pct"/>
          </w:tcPr>
          <w:p w14:paraId="4278D1C6" w14:textId="308F6905" w:rsidR="00710488" w:rsidRPr="00C20D54" w:rsidRDefault="00710488" w:rsidP="00B47729">
            <w:pPr>
              <w:pStyle w:val="104"/>
            </w:pPr>
            <w:r w:rsidRPr="00C20D54">
              <w:t>Действительно до</w:t>
            </w:r>
          </w:p>
        </w:tc>
        <w:tc>
          <w:tcPr>
            <w:tcW w:w="1558" w:type="pct"/>
          </w:tcPr>
          <w:p w14:paraId="30147013" w14:textId="33B031B4" w:rsidR="00710488" w:rsidRPr="00C20D54" w:rsidRDefault="00710488" w:rsidP="00B47729">
            <w:pPr>
              <w:pStyle w:val="104"/>
            </w:pPr>
            <w:r w:rsidRPr="00C20D54">
              <w:t>Дата окончания действия удостоверения</w:t>
            </w:r>
          </w:p>
        </w:tc>
        <w:tc>
          <w:tcPr>
            <w:tcW w:w="1853" w:type="pct"/>
          </w:tcPr>
          <w:p w14:paraId="1B1C45E6" w14:textId="42ED15B2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7C541155" w14:textId="77777777" w:rsidTr="006D5FEB">
        <w:tc>
          <w:tcPr>
            <w:tcW w:w="376" w:type="pct"/>
          </w:tcPr>
          <w:p w14:paraId="1DE11A27" w14:textId="12B539B6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5.6.</w:t>
            </w:r>
          </w:p>
        </w:tc>
        <w:tc>
          <w:tcPr>
            <w:tcW w:w="1213" w:type="pct"/>
          </w:tcPr>
          <w:p w14:paraId="5FB4FB3F" w14:textId="4D3681B9" w:rsidR="00710488" w:rsidRPr="00C20D54" w:rsidRDefault="00710488" w:rsidP="00B47729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58" w:type="pct"/>
          </w:tcPr>
          <w:p w14:paraId="3D1778C1" w14:textId="4B5C4EB3" w:rsidR="00710488" w:rsidRPr="00C20D54" w:rsidRDefault="00710488" w:rsidP="00B47729">
            <w:pPr>
              <w:pStyle w:val="104"/>
            </w:pPr>
            <w:r>
              <w:t>Наименование о</w:t>
            </w:r>
            <w:r w:rsidRPr="00C20D54">
              <w:t>рганизаци</w:t>
            </w:r>
            <w:r>
              <w:t>и</w:t>
            </w:r>
            <w:r w:rsidRPr="00C20D54">
              <w:t>, выдавш</w:t>
            </w:r>
            <w:r>
              <w:t>ей</w:t>
            </w:r>
            <w:r w:rsidRPr="00C20D54">
              <w:t xml:space="preserve"> удостоверение</w:t>
            </w:r>
          </w:p>
        </w:tc>
        <w:tc>
          <w:tcPr>
            <w:tcW w:w="1853" w:type="pct"/>
          </w:tcPr>
          <w:p w14:paraId="2CED3FEB" w14:textId="2F43FEE6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</w:t>
            </w:r>
          </w:p>
          <w:p w14:paraId="488047EC" w14:textId="100BBA0D" w:rsidR="00710488" w:rsidRPr="00C20D54" w:rsidRDefault="00710488" w:rsidP="00B47729">
            <w:pPr>
              <w:pStyle w:val="104"/>
            </w:pPr>
          </w:p>
        </w:tc>
      </w:tr>
      <w:tr w:rsidR="00710488" w:rsidRPr="00C20D54" w14:paraId="001EF82E" w14:textId="77777777" w:rsidTr="006D5FEB">
        <w:tc>
          <w:tcPr>
            <w:tcW w:w="376" w:type="pct"/>
          </w:tcPr>
          <w:p w14:paraId="4B1D0F89" w14:textId="5FFAC9FF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864DA7E" w14:textId="4D66C6F9" w:rsidR="00710488" w:rsidRPr="00C20D54" w:rsidRDefault="00710488" w:rsidP="00B47729">
            <w:pPr>
              <w:pStyle w:val="109"/>
            </w:pPr>
            <w:r w:rsidRPr="00C20D54">
              <w:t>Временное неисполнение функциональных обязанностей</w:t>
            </w:r>
          </w:p>
        </w:tc>
      </w:tr>
      <w:tr w:rsidR="00710488" w:rsidRPr="00C20D54" w14:paraId="4AA14AA9" w14:textId="77777777" w:rsidTr="006D5FEB">
        <w:tc>
          <w:tcPr>
            <w:tcW w:w="376" w:type="pct"/>
          </w:tcPr>
          <w:p w14:paraId="22BC5BCD" w14:textId="6DB3E656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6.1.</w:t>
            </w:r>
          </w:p>
        </w:tc>
        <w:tc>
          <w:tcPr>
            <w:tcW w:w="1213" w:type="pct"/>
          </w:tcPr>
          <w:p w14:paraId="2F1A9E8A" w14:textId="77777777" w:rsidR="00710488" w:rsidRPr="00C20D54" w:rsidRDefault="00710488" w:rsidP="00B47729">
            <w:pPr>
              <w:pStyle w:val="104"/>
            </w:pPr>
            <w:r w:rsidRPr="00C20D54">
              <w:t>Причина неисполнения</w:t>
            </w:r>
          </w:p>
        </w:tc>
        <w:tc>
          <w:tcPr>
            <w:tcW w:w="1558" w:type="pct"/>
          </w:tcPr>
          <w:p w14:paraId="2B40F085" w14:textId="0C2DD99D" w:rsidR="00710488" w:rsidRPr="00C20D54" w:rsidRDefault="00710488" w:rsidP="00B47729">
            <w:pPr>
              <w:pStyle w:val="104"/>
            </w:pPr>
            <w:r w:rsidRPr="00C20D54">
              <w:t xml:space="preserve">Причина временного неисполнения </w:t>
            </w:r>
            <w:r>
              <w:t xml:space="preserve">работником </w:t>
            </w:r>
            <w:r w:rsidRPr="00C20D54">
              <w:t>функциональных обязанностей</w:t>
            </w:r>
          </w:p>
        </w:tc>
        <w:tc>
          <w:tcPr>
            <w:tcW w:w="1853" w:type="pct"/>
          </w:tcPr>
          <w:p w14:paraId="0E014861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557F6BB" w14:textId="1C04C069" w:rsidR="00710488" w:rsidRPr="00C20D54" w:rsidRDefault="0071048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временного неисполнения функциональных обязанностей», OID 1.2.643.5.1.13.13.99.2.192</w:t>
            </w:r>
          </w:p>
        </w:tc>
      </w:tr>
      <w:tr w:rsidR="00710488" w:rsidRPr="00C20D54" w14:paraId="4BE95896" w14:textId="77777777" w:rsidTr="006D5FEB">
        <w:tc>
          <w:tcPr>
            <w:tcW w:w="376" w:type="pct"/>
          </w:tcPr>
          <w:p w14:paraId="28BA106F" w14:textId="11C61A55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6.2.</w:t>
            </w:r>
          </w:p>
        </w:tc>
        <w:tc>
          <w:tcPr>
            <w:tcW w:w="1213" w:type="pct"/>
          </w:tcPr>
          <w:p w14:paraId="05154067" w14:textId="77777777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</w:p>
        </w:tc>
        <w:tc>
          <w:tcPr>
            <w:tcW w:w="1558" w:type="pct"/>
          </w:tcPr>
          <w:p w14:paraId="1B546D3D" w14:textId="77777777" w:rsidR="00710488" w:rsidRPr="00C20D54" w:rsidRDefault="00710488" w:rsidP="00B47729">
            <w:pPr>
              <w:pStyle w:val="104"/>
            </w:pPr>
            <w:r w:rsidRPr="00C20D54">
              <w:t>Дата начала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0EF6B05" w14:textId="778405D3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38542C94" w14:textId="77777777" w:rsidTr="006D5FEB">
        <w:tc>
          <w:tcPr>
            <w:tcW w:w="376" w:type="pct"/>
          </w:tcPr>
          <w:p w14:paraId="51F84E0E" w14:textId="22BA87C9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6.3.</w:t>
            </w:r>
          </w:p>
        </w:tc>
        <w:tc>
          <w:tcPr>
            <w:tcW w:w="1213" w:type="pct"/>
          </w:tcPr>
          <w:p w14:paraId="3DD74794" w14:textId="77777777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</w:p>
        </w:tc>
        <w:tc>
          <w:tcPr>
            <w:tcW w:w="1558" w:type="pct"/>
          </w:tcPr>
          <w:p w14:paraId="06E1C01A" w14:textId="77777777" w:rsidR="00710488" w:rsidRPr="00C20D54" w:rsidRDefault="00710488" w:rsidP="00B47729">
            <w:pPr>
              <w:pStyle w:val="104"/>
            </w:pPr>
            <w:r w:rsidRPr="00C20D54">
              <w:t>Дата окончания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D9355ED" w14:textId="200B1A85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</w:tbl>
    <w:p w14:paraId="49695BE7" w14:textId="46A7F940" w:rsidR="002B479B" w:rsidRPr="00C20D54" w:rsidRDefault="007A649B" w:rsidP="007A649B">
      <w:pPr>
        <w:pStyle w:val="54"/>
        <w:rPr>
          <w:color w:val="000000" w:themeColor="text1"/>
        </w:rPr>
      </w:pPr>
      <w:bookmarkStart w:id="158" w:name="_Ref103696599"/>
      <w:r>
        <w:t>П</w:t>
      </w:r>
      <w:r w:rsidR="00B974E5" w:rsidRPr="00C20D54">
        <w:t xml:space="preserve">росмотр </w:t>
      </w:r>
      <w:r w:rsidR="00EC1379" w:rsidRPr="00EC1379">
        <w:t>записи личного дела</w:t>
      </w:r>
      <w:bookmarkEnd w:id="158"/>
    </w:p>
    <w:p w14:paraId="5F8327FB" w14:textId="2080CB4D" w:rsidR="000648F0" w:rsidRDefault="000648F0" w:rsidP="00061F13">
      <w:pPr>
        <w:pStyle w:val="af2"/>
      </w:pPr>
      <w:r w:rsidRPr="00C20D54">
        <w:t>Для просмотра записи личного дела (</w:t>
      </w:r>
      <w:r w:rsidR="00E829ED">
        <w:t xml:space="preserve">см. </w:t>
      </w:r>
      <w:r w:rsidRPr="00C20D54">
        <w:fldChar w:fldCharType="begin"/>
      </w:r>
      <w:r w:rsidRPr="00C20D54">
        <w:instrText xml:space="preserve"> REF _Ref98497023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20</w:t>
      </w:r>
      <w:r w:rsidRPr="00C20D54">
        <w:fldChar w:fldCharType="end"/>
      </w:r>
      <w:r w:rsidRPr="00C20D54">
        <w:t xml:space="preserve">) выберите в таблице </w:t>
      </w:r>
      <w:r w:rsidR="00EB658A">
        <w:t xml:space="preserve">с записями о трудоустройстве </w:t>
      </w:r>
      <w:r w:rsidRPr="00C20D54">
        <w:t>нужную запись.</w:t>
      </w:r>
    </w:p>
    <w:p w14:paraId="2FC5C7F6" w14:textId="282F4F1B" w:rsidR="00A2433C" w:rsidRPr="00C20D54" w:rsidRDefault="00A2433C" w:rsidP="00A2433C">
      <w:pPr>
        <w:pStyle w:val="af2"/>
      </w:pPr>
      <w:r>
        <w:t>Фор</w:t>
      </w:r>
      <w:r w:rsidRPr="00A2433C">
        <w:rPr>
          <w:rStyle w:val="afffffff1"/>
        </w:rPr>
        <w:t xml:space="preserve">ма </w:t>
      </w:r>
      <w:r>
        <w:t>«</w:t>
      </w:r>
      <w:r w:rsidRPr="00061F13">
        <w:t>Просмотр записи личного дела</w:t>
      </w:r>
      <w:r>
        <w:t xml:space="preserve">» </w:t>
      </w:r>
      <w:r w:rsidRPr="00C20D54">
        <w:t>содержит следующие блоки:</w:t>
      </w:r>
    </w:p>
    <w:p w14:paraId="51950221" w14:textId="10DB35DB" w:rsidR="00A2433C" w:rsidRPr="00C20D54" w:rsidRDefault="0015425C" w:rsidP="00A2433C">
      <w:pPr>
        <w:pStyle w:val="17"/>
      </w:pPr>
      <w:r>
        <w:t>«</w:t>
      </w:r>
      <w:r w:rsidR="00A2433C" w:rsidRPr="00C20D54">
        <w:t>Общая информация</w:t>
      </w:r>
      <w:r>
        <w:t>»</w:t>
      </w:r>
      <w:r w:rsidR="00A2433C">
        <w:t>,</w:t>
      </w:r>
    </w:p>
    <w:p w14:paraId="5C7F9D0E" w14:textId="2A4B6DC2" w:rsidR="00A2433C" w:rsidRPr="00C20D54" w:rsidRDefault="0015425C" w:rsidP="00A2433C">
      <w:pPr>
        <w:pStyle w:val="17"/>
      </w:pPr>
      <w:r>
        <w:t>«</w:t>
      </w:r>
      <w:r w:rsidR="00A2433C" w:rsidRPr="00C20D54">
        <w:t>Статистическая отч</w:t>
      </w:r>
      <w:r w:rsidR="00A2433C">
        <w:t>е</w:t>
      </w:r>
      <w:r w:rsidR="00A2433C" w:rsidRPr="00C20D54">
        <w:t>тность</w:t>
      </w:r>
      <w:r>
        <w:t>»</w:t>
      </w:r>
      <w:r w:rsidR="00A2433C">
        <w:t>,</w:t>
      </w:r>
    </w:p>
    <w:p w14:paraId="26B8FF99" w14:textId="3456DB7B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Сертификат/аккредитация в соответствии с занимаемой должностью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22325E6F" w14:textId="2D084F1B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Льготные рецепты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015D979A" w14:textId="755138BC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Эксперт ОМС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7E8DA929" w14:textId="19C6D1B7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lastRenderedPageBreak/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Временное неисполнение функциональных обязанностей</w:t>
      </w:r>
      <w:r>
        <w:rPr>
          <w:bCs/>
          <w:spacing w:val="-3"/>
          <w:szCs w:val="22"/>
          <w:shd w:val="clear" w:color="auto" w:fill="FFFFFF"/>
        </w:rPr>
        <w:t>»</w:t>
      </w:r>
      <w:r w:rsidR="00A2433C" w:rsidRPr="00C20D54">
        <w:rPr>
          <w:bCs/>
          <w:spacing w:val="-3"/>
          <w:szCs w:val="22"/>
          <w:shd w:val="clear" w:color="auto" w:fill="FFFFFF"/>
        </w:rPr>
        <w:t>.</w:t>
      </w:r>
    </w:p>
    <w:p w14:paraId="073C9A01" w14:textId="77777777" w:rsidR="00A2433C" w:rsidRPr="00C20D54" w:rsidRDefault="00A2433C" w:rsidP="00061F13">
      <w:pPr>
        <w:pStyle w:val="af2"/>
      </w:pPr>
    </w:p>
    <w:p w14:paraId="45A1C0E5" w14:textId="77777777" w:rsidR="000648F0" w:rsidRPr="00C20D54" w:rsidRDefault="000648F0" w:rsidP="00061F13">
      <w:pPr>
        <w:pStyle w:val="afffffff6"/>
      </w:pPr>
      <w:r w:rsidRPr="00C20D54">
        <w:rPr>
          <w:noProof/>
        </w:rPr>
        <w:drawing>
          <wp:inline distT="0" distB="0" distL="0" distR="0" wp14:anchorId="50279C8A" wp14:editId="777BE080">
            <wp:extent cx="5880295" cy="5596368"/>
            <wp:effectExtent l="19050" t="19050" r="25400" b="234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8246"/>
                    <a:stretch/>
                  </pic:blipFill>
                  <pic:spPr bwMode="auto">
                    <a:xfrm>
                      <a:off x="0" y="0"/>
                      <a:ext cx="5941911" cy="56550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DC91" w14:textId="017A95D6" w:rsidR="000648F0" w:rsidRPr="00C20D54" w:rsidRDefault="000648F0" w:rsidP="00061F13">
      <w:pPr>
        <w:pStyle w:val="afffffff8"/>
      </w:pPr>
      <w:bookmarkStart w:id="159" w:name="_Ref9849702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20</w:t>
      </w:r>
      <w:r w:rsidR="00EE3A8F" w:rsidRPr="00C20D54">
        <w:rPr>
          <w:noProof/>
        </w:rPr>
        <w:fldChar w:fldCharType="end"/>
      </w:r>
      <w:bookmarkEnd w:id="159"/>
      <w:r w:rsidRPr="00C20D54">
        <w:t xml:space="preserve"> – </w:t>
      </w:r>
      <w:r w:rsidR="00B974E5">
        <w:t>Форма</w:t>
      </w:r>
      <w:r w:rsidR="00061F13">
        <w:t xml:space="preserve"> «</w:t>
      </w:r>
      <w:r w:rsidRPr="00C20D54">
        <w:t>Просмотр записи личного дела</w:t>
      </w:r>
      <w:r w:rsidR="00061F13">
        <w:t>»</w:t>
      </w:r>
    </w:p>
    <w:p w14:paraId="0181BF79" w14:textId="695C7FF2" w:rsidR="002B479B" w:rsidRPr="00C20D54" w:rsidRDefault="002B479B" w:rsidP="007A649B">
      <w:pPr>
        <w:pStyle w:val="54"/>
      </w:pPr>
      <w:bookmarkStart w:id="160" w:name="_Ref103696817"/>
      <w:bookmarkStart w:id="161" w:name="_Ref159341698"/>
      <w:r w:rsidRPr="00C20D54">
        <w:t xml:space="preserve">Редактирование </w:t>
      </w:r>
      <w:r w:rsidR="00EC1379">
        <w:t>записи л</w:t>
      </w:r>
      <w:bookmarkEnd w:id="160"/>
      <w:r w:rsidR="00BA5DCB">
        <w:t>ично</w:t>
      </w:r>
      <w:r w:rsidR="00EC1379">
        <w:t>го</w:t>
      </w:r>
      <w:r w:rsidR="00BA5DCB">
        <w:t xml:space="preserve"> дел</w:t>
      </w:r>
      <w:r w:rsidR="00EC1379">
        <w:t>а</w:t>
      </w:r>
      <w:bookmarkEnd w:id="161"/>
    </w:p>
    <w:p w14:paraId="31EC4FE9" w14:textId="779299AD" w:rsidR="000648F0" w:rsidRPr="00C20D54" w:rsidRDefault="002E7A91" w:rsidP="00061751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DD30DB">
        <w:t xml:space="preserve">в записи о трудоустройстве медицинского (фармацевтического) работника. </w:t>
      </w:r>
      <w:r w:rsidR="00EB658A">
        <w:rPr>
          <w:color w:val="000000" w:themeColor="text1"/>
        </w:rPr>
        <w:t>Для редактирования записи</w:t>
      </w:r>
      <w:r w:rsidR="007A649B">
        <w:rPr>
          <w:color w:val="000000" w:themeColor="text1"/>
        </w:rPr>
        <w:t xml:space="preserve"> личного дела</w:t>
      </w:r>
      <w:r w:rsidR="00EB658A">
        <w:rPr>
          <w:color w:val="000000" w:themeColor="text1"/>
        </w:rPr>
        <w:t>:</w:t>
      </w:r>
    </w:p>
    <w:p w14:paraId="51C261D4" w14:textId="77777777" w:rsidR="000648F0" w:rsidRPr="00C20D54" w:rsidRDefault="000648F0" w:rsidP="00B77B53">
      <w:pPr>
        <w:pStyle w:val="1d"/>
        <w:numPr>
          <w:ilvl w:val="0"/>
          <w:numId w:val="32"/>
        </w:numPr>
      </w:pPr>
      <w:r w:rsidRPr="00C20D54">
        <w:t>Откройте запись для редактирования одним из способов:</w:t>
      </w:r>
    </w:p>
    <w:p w14:paraId="292FE718" w14:textId="20B40C05" w:rsidR="000648F0" w:rsidRPr="00C20D54" w:rsidRDefault="00061F13" w:rsidP="00A25157">
      <w:pPr>
        <w:pStyle w:val="25"/>
      </w:pPr>
      <w:r>
        <w:t>в</w:t>
      </w:r>
      <w:r w:rsidR="000648F0" w:rsidRPr="00C20D54">
        <w:t xml:space="preserve"> таблице в </w:t>
      </w:r>
      <w:r w:rsidR="000648F0" w:rsidRPr="00BA5DCB">
        <w:rPr>
          <w:rStyle w:val="1fb"/>
        </w:rPr>
        <w:t xml:space="preserve">строке с нужной записью нажмите кнопку </w:t>
      </w:r>
      <w:r w:rsidR="000648F0" w:rsidRPr="00BA5DCB">
        <w:rPr>
          <w:rStyle w:val="1fb"/>
          <w:noProof/>
        </w:rPr>
        <w:drawing>
          <wp:inline distT="0" distB="0" distL="0" distR="0" wp14:anchorId="54FA1AFD" wp14:editId="19EA468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648F0" w:rsidRPr="00BA5DCB">
        <w:rPr>
          <w:rStyle w:val="1fb"/>
        </w:rPr>
        <w:t xml:space="preserve"> и выберите команду «Редактир</w:t>
      </w:r>
      <w:r w:rsidR="000648F0" w:rsidRPr="00C20D54">
        <w:t>овать»</w:t>
      </w:r>
      <w:r>
        <w:t>,</w:t>
      </w:r>
    </w:p>
    <w:p w14:paraId="2DC15ED5" w14:textId="7FC9F96F" w:rsidR="000648F0" w:rsidRPr="00C20D54" w:rsidRDefault="00061F13" w:rsidP="00A25157">
      <w:pPr>
        <w:pStyle w:val="25"/>
      </w:pPr>
      <w:r>
        <w:t>в</w:t>
      </w:r>
      <w:r w:rsidR="000648F0" w:rsidRPr="00C20D54">
        <w:t xml:space="preserve"> таблице нажмите на нужную запись. В открывшейся форме нажмите кнопку «Редактировать».</w:t>
      </w:r>
    </w:p>
    <w:p w14:paraId="6E5FE66C" w14:textId="1673EFAF" w:rsidR="000648F0" w:rsidRPr="00C20D54" w:rsidRDefault="000648F0" w:rsidP="00061F13">
      <w:pPr>
        <w:pStyle w:val="1d"/>
      </w:pPr>
      <w:r w:rsidRPr="00C20D54">
        <w:t>Внесите изменения в открывшей</w:t>
      </w:r>
      <w:r w:rsidR="00061F13">
        <w:t>ся</w:t>
      </w:r>
      <w:r w:rsidRPr="00C20D54">
        <w:t xml:space="preserve"> форме «</w:t>
      </w:r>
      <w:r w:rsidRPr="00C20D54">
        <w:rPr>
          <w:bCs/>
        </w:rPr>
        <w:t xml:space="preserve">Редактирование </w:t>
      </w:r>
      <w:r w:rsidRPr="00C20D54">
        <w:t>записи личного дела».</w:t>
      </w:r>
    </w:p>
    <w:p w14:paraId="70179D4A" w14:textId="4215F389" w:rsidR="000648F0" w:rsidRPr="00C20D54" w:rsidRDefault="000648F0" w:rsidP="00061F13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87E1BFC" w14:textId="3FD133A3" w:rsidR="008068B0" w:rsidRDefault="00A80D97" w:rsidP="00BA5DCB">
      <w:pPr>
        <w:pStyle w:val="49"/>
      </w:pPr>
      <w:bookmarkStart w:id="162" w:name="_Ref156769073"/>
      <w:bookmarkEnd w:id="149"/>
      <w:r>
        <w:lastRenderedPageBreak/>
        <w:t>Раздел</w:t>
      </w:r>
      <w:r w:rsidR="006D37F5">
        <w:t xml:space="preserve"> </w:t>
      </w:r>
      <w:r w:rsidR="00BA5DCB">
        <w:t>«Адреса»</w:t>
      </w:r>
      <w:bookmarkEnd w:id="162"/>
      <w:r w:rsidR="005355CB" w:rsidRPr="00C20D54">
        <w:t xml:space="preserve"> </w:t>
      </w:r>
    </w:p>
    <w:p w14:paraId="3D70A7BF" w14:textId="02AB7361" w:rsidR="001D0108" w:rsidRPr="001D0108" w:rsidRDefault="00A80D97" w:rsidP="001D0108">
      <w:pPr>
        <w:pStyle w:val="af2"/>
      </w:pPr>
      <w:bookmarkStart w:id="163" w:name="_Hlk156827245"/>
      <w:r>
        <w:rPr>
          <w:color w:val="000000" w:themeColor="text1"/>
        </w:rPr>
        <w:t>Раздел</w:t>
      </w:r>
      <w:r w:rsidR="006D37F5">
        <w:rPr>
          <w:color w:val="000000" w:themeColor="text1"/>
        </w:rPr>
        <w:t xml:space="preserve"> </w:t>
      </w:r>
      <w:r w:rsidR="001D0108">
        <w:rPr>
          <w:color w:val="000000" w:themeColor="text1"/>
        </w:rPr>
        <w:t xml:space="preserve">«Адреса» предназначен для просмотра </w:t>
      </w:r>
      <w:r w:rsidR="001D0108" w:rsidRPr="00C20D54">
        <w:rPr>
          <w:color w:val="000000" w:themeColor="text1"/>
        </w:rPr>
        <w:t>адрес</w:t>
      </w:r>
      <w:r w:rsidR="001D0108">
        <w:rPr>
          <w:color w:val="000000" w:themeColor="text1"/>
        </w:rPr>
        <w:t>ов</w:t>
      </w:r>
      <w:r w:rsidR="001D0108" w:rsidRPr="00C20D54">
        <w:rPr>
          <w:color w:val="000000" w:themeColor="text1"/>
        </w:rPr>
        <w:t xml:space="preserve"> постоянной регистрации и фактического проживания</w:t>
      </w:r>
      <w:r w:rsidR="001D0108">
        <w:rPr>
          <w:color w:val="000000" w:themeColor="text1"/>
        </w:rPr>
        <w:t xml:space="preserve"> работника.</w:t>
      </w:r>
    </w:p>
    <w:bookmarkEnd w:id="163"/>
    <w:p w14:paraId="4310BA7A" w14:textId="73B2239E" w:rsidR="00816DC4" w:rsidRDefault="002519AD" w:rsidP="00816DC4">
      <w:pPr>
        <w:pStyle w:val="54"/>
      </w:pPr>
      <w:r>
        <w:rPr>
          <w:color w:val="000000" w:themeColor="text1"/>
        </w:rPr>
        <w:t xml:space="preserve"> </w:t>
      </w:r>
      <w:r w:rsidR="00816DC4">
        <w:t>Просмотр</w:t>
      </w:r>
      <w:r w:rsidR="006D37F5">
        <w:t xml:space="preserve"> </w:t>
      </w:r>
      <w:r w:rsidR="00A80D97">
        <w:t>раздела</w:t>
      </w:r>
      <w:r w:rsidR="006D37F5">
        <w:t xml:space="preserve"> </w:t>
      </w:r>
      <w:r w:rsidR="00816DC4">
        <w:rPr>
          <w:color w:val="000000" w:themeColor="text1"/>
        </w:rPr>
        <w:t>Адреса</w:t>
      </w:r>
      <w:r w:rsidR="00816DC4" w:rsidRPr="00370169">
        <w:t>»</w:t>
      </w:r>
    </w:p>
    <w:p w14:paraId="5D7A8833" w14:textId="5E7F8E3E" w:rsidR="00816DC4" w:rsidRPr="00C20D54" w:rsidRDefault="00816DC4" w:rsidP="00816DC4">
      <w:pPr>
        <w:pStyle w:val="af2"/>
      </w:pPr>
      <w:bookmarkStart w:id="164" w:name="_Hlk156827299"/>
      <w:r>
        <w:t xml:space="preserve">Для перехода к </w:t>
      </w:r>
      <w:r w:rsidR="00A80D97">
        <w:t>раздел</w:t>
      </w:r>
      <w:r w:rsidR="006D37F5">
        <w:t xml:space="preserve">у </w:t>
      </w:r>
      <w:r w:rsidR="001D0108">
        <w:t>«Адреса»</w:t>
      </w:r>
      <w:r w:rsidRPr="00C20D54">
        <w:t>:</w:t>
      </w:r>
    </w:p>
    <w:bookmarkEnd w:id="164"/>
    <w:p w14:paraId="40C8028A" w14:textId="55D01A4B" w:rsidR="00816DC4" w:rsidRPr="00C20D54" w:rsidRDefault="00EF6D6C" w:rsidP="00B77B53">
      <w:pPr>
        <w:pStyle w:val="1d"/>
        <w:numPr>
          <w:ilvl w:val="0"/>
          <w:numId w:val="41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C20D54">
        <w:t>.</w:t>
      </w:r>
    </w:p>
    <w:p w14:paraId="54164531" w14:textId="203CE84F" w:rsidR="00816DC4" w:rsidRPr="00C20D54" w:rsidRDefault="00816DC4" w:rsidP="00816DC4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5695991" w14:textId="77777777" w:rsidR="00816DC4" w:rsidRDefault="00816DC4" w:rsidP="00816DC4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65FFAA3F" w14:textId="6F33CC6C" w:rsidR="00816DC4" w:rsidRDefault="00816DC4" w:rsidP="00816DC4">
      <w:pPr>
        <w:pStyle w:val="1d"/>
        <w:rPr>
          <w:color w:val="000000" w:themeColor="text1"/>
        </w:rPr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</w:t>
      </w:r>
      <w:r w:rsidR="00A80E04">
        <w:t>Адреса</w:t>
      </w:r>
      <w:r>
        <w:t>»</w:t>
      </w:r>
      <w:r w:rsidRPr="00816DC4">
        <w:t xml:space="preserve"> </w:t>
      </w:r>
      <w:r w:rsidRPr="00C20D54">
        <w:rPr>
          <w:color w:val="000000" w:themeColor="text1"/>
        </w:rPr>
        <w:t>(</w:t>
      </w:r>
      <w:r>
        <w:rPr>
          <w:color w:val="000000" w:themeColor="text1"/>
        </w:rPr>
        <w:t xml:space="preserve">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_Ref103726518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3129CC42" w14:textId="77777777" w:rsidR="005355CB" w:rsidRPr="00C20D54" w:rsidRDefault="005355CB" w:rsidP="00061F13">
      <w:pPr>
        <w:pStyle w:val="afffffff6"/>
      </w:pPr>
      <w:r w:rsidRPr="00C20D54">
        <w:rPr>
          <w:noProof/>
        </w:rPr>
        <w:drawing>
          <wp:inline distT="0" distB="0" distL="0" distR="0" wp14:anchorId="5BD1518C" wp14:editId="6FC8FF1B">
            <wp:extent cx="5940000" cy="2182427"/>
            <wp:effectExtent l="19050" t="19050" r="22860" b="279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1824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D28D" w14:textId="77666FFD" w:rsidR="005355CB" w:rsidRPr="00C20D54" w:rsidRDefault="005355CB" w:rsidP="00061F13">
      <w:pPr>
        <w:pStyle w:val="afffffff8"/>
      </w:pPr>
      <w:bookmarkStart w:id="165" w:name="_Ref103726518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21</w:t>
      </w:r>
      <w:r w:rsidR="00EE3A8F" w:rsidRPr="00C20D54">
        <w:rPr>
          <w:noProof/>
        </w:rPr>
        <w:fldChar w:fldCharType="end"/>
      </w:r>
      <w:bookmarkEnd w:id="165"/>
      <w:r w:rsidRPr="00C20D54">
        <w:t xml:space="preserve"> – </w:t>
      </w:r>
      <w:r w:rsidR="00A80D97">
        <w:t>Раздел</w:t>
      </w:r>
      <w:r w:rsidR="00BA5DCB">
        <w:t xml:space="preserve"> </w:t>
      </w:r>
      <w:r w:rsidRPr="00C20D54">
        <w:t>«Адреса»</w:t>
      </w:r>
      <w:r w:rsidR="00BA5DCB">
        <w:t xml:space="preserve"> карточки </w:t>
      </w:r>
      <w:r w:rsidR="006A1656">
        <w:t>работника</w:t>
      </w:r>
    </w:p>
    <w:p w14:paraId="7AD32524" w14:textId="5EEFEC6F" w:rsidR="005355CB" w:rsidRPr="00C20D54" w:rsidRDefault="00A80D97" w:rsidP="00061F13">
      <w:pPr>
        <w:pStyle w:val="afffffff9"/>
      </w:pPr>
      <w:r>
        <w:t>Раздел</w:t>
      </w:r>
      <w:r w:rsidR="006D37F5">
        <w:t xml:space="preserve"> </w:t>
      </w:r>
      <w:r w:rsidR="005355CB" w:rsidRPr="00C20D54">
        <w:t>содержит элементы:</w:t>
      </w:r>
    </w:p>
    <w:p w14:paraId="1144BF95" w14:textId="1D601A49" w:rsidR="005355CB" w:rsidRPr="00DD30DB" w:rsidRDefault="005355CB" w:rsidP="00B77B53">
      <w:pPr>
        <w:pStyle w:val="1d"/>
        <w:numPr>
          <w:ilvl w:val="0"/>
          <w:numId w:val="166"/>
        </w:numPr>
        <w:rPr>
          <w:color w:val="000000" w:themeColor="text1"/>
        </w:rPr>
      </w:pPr>
      <w:r w:rsidRPr="00061F13">
        <w:rPr>
          <w:rStyle w:val="4f1"/>
        </w:rPr>
        <w:t>таблица с данными адреса постоянной регистрации и адреса фактического проживания</w:t>
      </w:r>
      <w:r w:rsidRPr="00061F13">
        <w:rPr>
          <w:rStyle w:val="1fb"/>
        </w:rPr>
        <w:t xml:space="preserve"> работника (</w:t>
      </w:r>
      <w:r w:rsidR="00DD30DB" w:rsidRPr="00DD30DB">
        <w:rPr>
          <w:color w:val="000000" w:themeColor="text1"/>
        </w:rPr>
        <w:t xml:space="preserve">см. </w:t>
      </w:r>
      <w:r w:rsidR="00DD30DB" w:rsidRPr="00DD30DB">
        <w:rPr>
          <w:color w:val="000000" w:themeColor="text1"/>
        </w:rPr>
        <w:fldChar w:fldCharType="begin"/>
      </w:r>
      <w:r w:rsidR="00DD30DB" w:rsidRPr="00DD30DB">
        <w:rPr>
          <w:color w:val="000000" w:themeColor="text1"/>
        </w:rPr>
        <w:instrText xml:space="preserve"> REF _Ref103726518 \h  \* MERGEFORMAT </w:instrText>
      </w:r>
      <w:r w:rsidR="00DD30DB" w:rsidRPr="00DD30DB">
        <w:rPr>
          <w:color w:val="000000" w:themeColor="text1"/>
        </w:rPr>
      </w:r>
      <w:r w:rsidR="00DD30DB" w:rsidRPr="00DD30DB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="00DD30DB" w:rsidRPr="00DD30DB">
        <w:rPr>
          <w:color w:val="000000" w:themeColor="text1"/>
        </w:rPr>
        <w:fldChar w:fldCharType="end"/>
      </w:r>
      <w:r w:rsidR="00DD30DB" w:rsidRPr="00DD30DB">
        <w:rPr>
          <w:color w:val="000000" w:themeColor="text1"/>
        </w:rPr>
        <w:t xml:space="preserve">, </w:t>
      </w:r>
      <w:r w:rsidRPr="00061F13">
        <w:rPr>
          <w:rStyle w:val="1fb"/>
        </w:rPr>
        <w:t>1). Таблица содержит столбцы</w:t>
      </w:r>
      <w:r w:rsidRPr="00DD30DB">
        <w:rPr>
          <w:color w:val="000000" w:themeColor="text1"/>
        </w:rPr>
        <w:t>:</w:t>
      </w:r>
    </w:p>
    <w:p w14:paraId="2BB19DEC" w14:textId="7639B180" w:rsidR="005355CB" w:rsidRPr="00061F13" w:rsidRDefault="005355CB" w:rsidP="00A25157">
      <w:pPr>
        <w:pStyle w:val="25"/>
      </w:pPr>
      <w:r w:rsidRPr="00061F13">
        <w:t>«Дата регистрации»</w:t>
      </w:r>
      <w:r w:rsidR="00061F13">
        <w:t>,</w:t>
      </w:r>
    </w:p>
    <w:p w14:paraId="58042A8B" w14:textId="37B3ADFB" w:rsidR="005355CB" w:rsidRPr="00061F13" w:rsidRDefault="005355CB" w:rsidP="00A25157">
      <w:pPr>
        <w:pStyle w:val="25"/>
      </w:pPr>
      <w:r w:rsidRPr="00061F13">
        <w:t>«Тип адреса»</w:t>
      </w:r>
      <w:r w:rsidR="00061F13">
        <w:t>,</w:t>
      </w:r>
    </w:p>
    <w:p w14:paraId="32E0FF19" w14:textId="70432310" w:rsidR="005355CB" w:rsidRPr="00061F13" w:rsidRDefault="005355CB" w:rsidP="00A25157">
      <w:pPr>
        <w:pStyle w:val="25"/>
      </w:pPr>
      <w:r w:rsidRPr="00061F13">
        <w:t>«Адрес»</w:t>
      </w:r>
      <w:r w:rsidR="00061F13">
        <w:t>;</w:t>
      </w:r>
    </w:p>
    <w:p w14:paraId="5A749DD0" w14:textId="77777777" w:rsidR="005355CB" w:rsidRPr="00C20D54" w:rsidRDefault="005355CB" w:rsidP="00A25157">
      <w:pPr>
        <w:pStyle w:val="25"/>
      </w:pPr>
      <w:r w:rsidRPr="00061F13">
        <w:t>кнопка</w:t>
      </w:r>
      <w:r w:rsidRPr="00C20D54">
        <w:t xml:space="preserve"> </w:t>
      </w:r>
      <w:r w:rsidRPr="00C20D54">
        <w:rPr>
          <w:noProof/>
          <w:lang w:eastAsia="ru-RU"/>
        </w:rPr>
        <w:drawing>
          <wp:inline distT="0" distB="0" distL="0" distR="0" wp14:anchorId="0C4B737A" wp14:editId="4599C964">
            <wp:extent cx="220999" cy="243861"/>
            <wp:effectExtent l="19050" t="19050" r="26670" b="2286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46D72255" w14:textId="633394AC" w:rsidR="005355CB" w:rsidRPr="00C20D54" w:rsidRDefault="005355CB" w:rsidP="00A25157">
      <w:pPr>
        <w:pStyle w:val="38"/>
      </w:pPr>
      <w:r w:rsidRPr="00C20D54">
        <w:t>«Редактировать» (</w:t>
      </w:r>
      <w:r w:rsidR="00140C78">
        <w:t>см. подпункт</w:t>
      </w:r>
      <w:r w:rsidR="00061751">
        <w:t xml:space="preserve"> </w:t>
      </w:r>
      <w:r w:rsidR="00061751">
        <w:fldChar w:fldCharType="begin"/>
      </w:r>
      <w:r w:rsidR="00061751">
        <w:instrText xml:space="preserve"> REF _Ref148273722 \r \h </w:instrText>
      </w:r>
      <w:r w:rsidR="00061751">
        <w:fldChar w:fldCharType="separate"/>
      </w:r>
      <w:r w:rsidR="00565CC3">
        <w:t>4.1.6.7.3</w:t>
      </w:r>
      <w:r w:rsidR="00061751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</w:t>
      </w:r>
      <w:r w:rsidR="00061F13">
        <w:t>;</w:t>
      </w:r>
    </w:p>
    <w:p w14:paraId="464CF4B0" w14:textId="192E641C" w:rsidR="005355CB" w:rsidRPr="00C20D54" w:rsidRDefault="005355CB" w:rsidP="00A25157">
      <w:pPr>
        <w:pStyle w:val="38"/>
      </w:pPr>
      <w:r w:rsidRPr="00C20D54">
        <w:t xml:space="preserve"> 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_Ref103726631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4.1.6.7.4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</w:t>
      </w:r>
      <w:r w:rsidR="00061F13">
        <w:t>;</w:t>
      </w:r>
    </w:p>
    <w:p w14:paraId="1153EDAA" w14:textId="32410656" w:rsidR="005355CB" w:rsidRPr="00C20D54" w:rsidRDefault="005355CB" w:rsidP="00DD30DB">
      <w:pPr>
        <w:pStyle w:val="1d"/>
      </w:pPr>
      <w:r w:rsidRPr="00C20D54">
        <w:t>кнопка «Добавить» (</w:t>
      </w:r>
      <w:r w:rsidR="00DD30DB">
        <w:rPr>
          <w:color w:val="000000" w:themeColor="text1"/>
        </w:rPr>
        <w:t xml:space="preserve">см. </w:t>
      </w:r>
      <w:r w:rsidR="00DD30DB" w:rsidRPr="00C20D54">
        <w:rPr>
          <w:color w:val="000000" w:themeColor="text1"/>
        </w:rPr>
        <w:fldChar w:fldCharType="begin"/>
      </w:r>
      <w:r w:rsidR="00DD30DB" w:rsidRPr="00C20D54">
        <w:rPr>
          <w:color w:val="000000" w:themeColor="text1"/>
        </w:rPr>
        <w:instrText xml:space="preserve"> REF _Ref103726518 \h  \* MERGEFORMAT </w:instrText>
      </w:r>
      <w:r w:rsidR="00DD30DB" w:rsidRPr="00C20D54">
        <w:rPr>
          <w:color w:val="000000" w:themeColor="text1"/>
        </w:rPr>
      </w:r>
      <w:r w:rsidR="00DD30DB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="00DD30DB" w:rsidRPr="00C20D54">
        <w:rPr>
          <w:color w:val="000000" w:themeColor="text1"/>
        </w:rPr>
        <w:fldChar w:fldCharType="end"/>
      </w:r>
      <w:r w:rsidR="00DD30DB">
        <w:rPr>
          <w:color w:val="000000" w:themeColor="text1"/>
        </w:rPr>
        <w:t xml:space="preserve">, </w:t>
      </w:r>
      <w:r w:rsidRPr="00C20D54">
        <w:t>2) для соз</w:t>
      </w:r>
      <w:r w:rsidR="00061F13">
        <w:t>д</w:t>
      </w:r>
      <w:r w:rsidRPr="00C20D54">
        <w:t>ания новой записи (</w:t>
      </w:r>
      <w:r w:rsidR="00140C78">
        <w:t>см. подпункт</w:t>
      </w:r>
      <w:r w:rsidR="0085136C">
        <w:t xml:space="preserve"> </w:t>
      </w:r>
      <w:r w:rsidR="00DD30DB">
        <w:fldChar w:fldCharType="begin"/>
      </w:r>
      <w:r w:rsidR="00DD30DB">
        <w:instrText xml:space="preserve"> REF _Ref156571372 \r \h </w:instrText>
      </w:r>
      <w:r w:rsidR="00DD30DB">
        <w:fldChar w:fldCharType="separate"/>
      </w:r>
      <w:r w:rsidR="00565CC3">
        <w:t>4.1.6.7.2</w:t>
      </w:r>
      <w:r w:rsidR="00DD30DB">
        <w:fldChar w:fldCharType="end"/>
      </w:r>
      <w:r w:rsidR="00DD30DB">
        <w:t xml:space="preserve"> н</w:t>
      </w:r>
      <w:r w:rsidR="00997265">
        <w:t>астоящего руководства пользователя</w:t>
      </w:r>
      <w:r w:rsidRPr="00C20D54">
        <w:t xml:space="preserve">). Кнопка активна, если не заданы адрес постоянной регистрации и адрес фактического проживания. Если оба адреса заданы, кнопка неактивна. </w:t>
      </w:r>
    </w:p>
    <w:p w14:paraId="5C1492AB" w14:textId="66141039" w:rsidR="005355CB" w:rsidRPr="00C20D54" w:rsidRDefault="00EC1379" w:rsidP="007A649B">
      <w:pPr>
        <w:pStyle w:val="54"/>
        <w:rPr>
          <w:color w:val="000000" w:themeColor="text1"/>
        </w:rPr>
      </w:pPr>
      <w:bookmarkStart w:id="166" w:name="_Ref156571372"/>
      <w:r>
        <w:t>Внесение сведений об адресе</w:t>
      </w:r>
      <w:bookmarkEnd w:id="166"/>
    </w:p>
    <w:p w14:paraId="0BA75C0F" w14:textId="15F43E17" w:rsidR="005355CB" w:rsidRPr="00C20D54" w:rsidRDefault="002519AD" w:rsidP="00061751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указания адреса</w:t>
      </w:r>
      <w:r w:rsidR="007A649B">
        <w:rPr>
          <w:color w:val="000000" w:themeColor="text1"/>
        </w:rPr>
        <w:t xml:space="preserve"> работника</w:t>
      </w:r>
      <w:r>
        <w:rPr>
          <w:color w:val="000000" w:themeColor="text1"/>
        </w:rPr>
        <w:t>:</w:t>
      </w:r>
    </w:p>
    <w:p w14:paraId="76CB60CE" w14:textId="7CF5D878" w:rsidR="005355CB" w:rsidRPr="00C20D54" w:rsidRDefault="005355CB" w:rsidP="00B77B53">
      <w:pPr>
        <w:pStyle w:val="1d"/>
        <w:numPr>
          <w:ilvl w:val="0"/>
          <w:numId w:val="33"/>
        </w:numPr>
      </w:pPr>
      <w:r w:rsidRPr="00C20D54">
        <w:t xml:space="preserve">В </w:t>
      </w:r>
      <w:r w:rsidR="00A80D97">
        <w:t>раздел</w:t>
      </w:r>
      <w:r w:rsidR="006D37F5">
        <w:t xml:space="preserve">е </w:t>
      </w:r>
      <w:r w:rsidRPr="00C20D54">
        <w:t xml:space="preserve">«Адреса» нажмите кнопку «Добавить». Откроется форма «Новый адрес» </w:t>
      </w:r>
      <w:r w:rsidR="00061F13">
        <w:t xml:space="preserve">(см. </w:t>
      </w:r>
      <w:r w:rsidRPr="00C20D54">
        <w:fldChar w:fldCharType="begin"/>
      </w:r>
      <w:r w:rsidRPr="00C20D54">
        <w:instrText xml:space="preserve"> REF _Ref98833020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22</w:t>
      </w:r>
      <w:r w:rsidRPr="00C20D54">
        <w:fldChar w:fldCharType="end"/>
      </w:r>
      <w:r w:rsidRPr="00C20D54">
        <w:t>).</w:t>
      </w:r>
    </w:p>
    <w:p w14:paraId="734DC28F" w14:textId="77777777" w:rsidR="005355CB" w:rsidRPr="00C20D54" w:rsidRDefault="005355CB" w:rsidP="00740A17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72B571E6" wp14:editId="5062532A">
            <wp:extent cx="5939155" cy="3584484"/>
            <wp:effectExtent l="19050" t="19050" r="23495" b="165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1"/>
                    <a:stretch/>
                  </pic:blipFill>
                  <pic:spPr bwMode="auto">
                    <a:xfrm>
                      <a:off x="0" y="0"/>
                      <a:ext cx="5939626" cy="3584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CE61" w14:textId="1A190172" w:rsidR="005355CB" w:rsidRPr="00C20D54" w:rsidRDefault="005355CB" w:rsidP="00740A17">
      <w:pPr>
        <w:pStyle w:val="afffffff8"/>
      </w:pPr>
      <w:bookmarkStart w:id="167" w:name="_Ref9883302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22</w:t>
      </w:r>
      <w:r w:rsidR="00EE3A8F" w:rsidRPr="00C20D54">
        <w:rPr>
          <w:noProof/>
        </w:rPr>
        <w:fldChar w:fldCharType="end"/>
      </w:r>
      <w:bookmarkEnd w:id="167"/>
      <w:r w:rsidRPr="00C20D54">
        <w:t xml:space="preserve"> – </w:t>
      </w:r>
      <w:r w:rsidR="00740A17">
        <w:t>Форма ввода данных «</w:t>
      </w:r>
      <w:r w:rsidRPr="00C20D54">
        <w:t>Новый адрес</w:t>
      </w:r>
      <w:r w:rsidR="00740A17">
        <w:t>»</w:t>
      </w:r>
    </w:p>
    <w:p w14:paraId="3D531E67" w14:textId="77777777" w:rsidR="005355CB" w:rsidRPr="00C20D54" w:rsidRDefault="005355CB" w:rsidP="00740A17">
      <w:pPr>
        <w:pStyle w:val="1d"/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38C233FA" w14:textId="2412A304" w:rsidR="005355CB" w:rsidRPr="00C20D54" w:rsidRDefault="005355CB" w:rsidP="00A25157">
      <w:pPr>
        <w:pStyle w:val="25"/>
      </w:pPr>
      <w:r w:rsidRPr="00C20D54">
        <w:t>«</w:t>
      </w:r>
      <w:r w:rsidR="00740A17">
        <w:t xml:space="preserve">1. </w:t>
      </w:r>
      <w:r w:rsidRPr="00C20D54">
        <w:t>Основная информация».</w:t>
      </w:r>
    </w:p>
    <w:p w14:paraId="0D50E081" w14:textId="53848289" w:rsidR="005355CB" w:rsidRPr="00C20D54" w:rsidRDefault="005355CB" w:rsidP="00A25157">
      <w:pPr>
        <w:pStyle w:val="25"/>
      </w:pPr>
      <w:r w:rsidRPr="00C20D54">
        <w:t>«</w:t>
      </w:r>
      <w:r w:rsidR="00740A17">
        <w:t xml:space="preserve">2. </w:t>
      </w:r>
      <w:r w:rsidRPr="00C20D54">
        <w:t>Адрес».</w:t>
      </w:r>
    </w:p>
    <w:p w14:paraId="62E5B016" w14:textId="1C218B5C" w:rsidR="005355CB" w:rsidRPr="00C20D54" w:rsidRDefault="005355CB" w:rsidP="00740A17">
      <w:pPr>
        <w:pStyle w:val="af2"/>
      </w:pPr>
      <w:r w:rsidRPr="00C20D54">
        <w:t xml:space="preserve">Описание полей представлено в таблице </w:t>
      </w:r>
      <w:r w:rsidR="00740A17">
        <w:t xml:space="preserve">ниже </w:t>
      </w:r>
      <w:r w:rsidRPr="00C20D54">
        <w:t>(</w:t>
      </w:r>
      <w:r w:rsidR="00740A17">
        <w:t xml:space="preserve">см. </w:t>
      </w:r>
      <w:r w:rsidRPr="00C20D54">
        <w:fldChar w:fldCharType="begin"/>
      </w:r>
      <w:r w:rsidRPr="00C20D54">
        <w:instrText xml:space="preserve"> REF _Ref89953120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Pr="00C20D54">
        <w:fldChar w:fldCharType="end"/>
      </w:r>
      <w:r w:rsidRPr="00C20D54">
        <w:t>).</w:t>
      </w:r>
    </w:p>
    <w:p w14:paraId="72C170CE" w14:textId="71EE1AC2" w:rsidR="005355CB" w:rsidRPr="00C20D54" w:rsidRDefault="005355CB" w:rsidP="00740A17">
      <w:pPr>
        <w:pStyle w:val="af2"/>
      </w:pPr>
      <w:r w:rsidRPr="00740A17">
        <w:rPr>
          <w:rStyle w:val="afffffff1"/>
        </w:rPr>
        <w:t xml:space="preserve">После заполнения данных в меню справа напротив соответствующего </w:t>
      </w:r>
      <w:r w:rsidR="006D37F5">
        <w:rPr>
          <w:rStyle w:val="afffffff1"/>
        </w:rPr>
        <w:t xml:space="preserve">раздела </w:t>
      </w:r>
      <w:r w:rsidRPr="00740A17">
        <w:rPr>
          <w:rStyle w:val="afffffff1"/>
        </w:rPr>
        <w:t xml:space="preserve">появляется символ </w:t>
      </w:r>
      <w:r w:rsidRPr="00740A17">
        <w:rPr>
          <w:rStyle w:val="afffffff1"/>
          <w:noProof/>
        </w:rPr>
        <w:drawing>
          <wp:inline distT="0" distB="0" distL="0" distR="0" wp14:anchorId="5ADB1064" wp14:editId="2110A259">
            <wp:extent cx="180000" cy="18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0A17">
        <w:rPr>
          <w:rStyle w:val="afffffff1"/>
        </w:rPr>
        <w:t xml:space="preserve">, который означает готовность </w:t>
      </w:r>
      <w:r w:rsidR="006D37F5">
        <w:rPr>
          <w:rStyle w:val="afffffff1"/>
        </w:rPr>
        <w:t>раздела</w:t>
      </w:r>
      <w:r w:rsidR="00740A17">
        <w:rPr>
          <w:rStyle w:val="afffffff1"/>
        </w:rPr>
        <w:t xml:space="preserve"> к сохранению</w:t>
      </w:r>
      <w:r w:rsidRPr="00C20D54">
        <w:t>.</w:t>
      </w:r>
    </w:p>
    <w:p w14:paraId="021174AB" w14:textId="562A5343" w:rsidR="005355CB" w:rsidRDefault="005355CB" w:rsidP="00740A17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2EF1F087" w14:textId="4DEC16DF" w:rsidR="00C03FE4" w:rsidRPr="00FE3DE5" w:rsidRDefault="00C03FE4" w:rsidP="00C03FE4">
      <w:pPr>
        <w:pStyle w:val="af2"/>
      </w:pPr>
      <w:r w:rsidRPr="00FE3DE5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51" w:history="1">
        <w:r w:rsidRPr="00FE3DE5">
          <w:rPr>
            <w:rStyle w:val="afe"/>
            <w:color w:val="auto"/>
            <w:u w:val="none"/>
          </w:rPr>
          <w:t>https://fias.nalog.ru/</w:t>
        </w:r>
      </w:hyperlink>
      <w:r w:rsidRPr="00FE3DE5">
        <w:t xml:space="preserve"> и проверить наличие информации об адресе в ГАР</w:t>
      </w:r>
      <w:r w:rsidR="00010A2F">
        <w:t xml:space="preserve"> ФНС</w:t>
      </w:r>
      <w:r w:rsidR="00EB5CC9">
        <w:t xml:space="preserve"> России</w:t>
      </w:r>
      <w:r w:rsidRPr="00FE3DE5">
        <w:t xml:space="preserve">. </w:t>
      </w:r>
    </w:p>
    <w:p w14:paraId="12A52CD5" w14:textId="753649AB" w:rsidR="00C03FE4" w:rsidRPr="00FE3DE5" w:rsidRDefault="00C03FE4" w:rsidP="00C03FE4">
      <w:pPr>
        <w:pStyle w:val="af2"/>
      </w:pPr>
      <w:r w:rsidRPr="00FE3DE5">
        <w:t>В случае наличия адреса в ГАР</w:t>
      </w:r>
      <w:r w:rsidR="00010A2F">
        <w:t xml:space="preserve"> ФНС</w:t>
      </w:r>
      <w:r w:rsidRPr="00FE3DE5">
        <w:t xml:space="preserve"> </w:t>
      </w:r>
      <w:r w:rsidR="00EB5CC9">
        <w:t xml:space="preserve">России </w:t>
      </w:r>
      <w:r w:rsidRPr="00FE3DE5">
        <w:t xml:space="preserve">необходимо направить обращение в СТП на адрес </w:t>
      </w:r>
      <w:hyperlink r:id="rId52" w:history="1">
        <w:r w:rsidRPr="00FE3DE5">
          <w:rPr>
            <w:rStyle w:val="afe"/>
            <w:color w:val="auto"/>
            <w:u w:val="none"/>
          </w:rPr>
          <w:t>egisz@stp-egisz.ru</w:t>
        </w:r>
      </w:hyperlink>
      <w:r w:rsidRPr="00FE3DE5">
        <w:t xml:space="preserve"> с указанием данного адреса, указав в теме письма «Устранение проблемы с ГАР».</w:t>
      </w:r>
    </w:p>
    <w:p w14:paraId="65B5AD49" w14:textId="4277A02A" w:rsidR="00C03FE4" w:rsidRPr="00FE3DE5" w:rsidRDefault="00C03FE4" w:rsidP="00C03FE4">
      <w:pPr>
        <w:pStyle w:val="af2"/>
      </w:pPr>
      <w:r w:rsidRPr="00FE3DE5">
        <w:t>В случае отсутствия нужного адреса в ГАР</w:t>
      </w:r>
      <w:r w:rsidR="00010A2F">
        <w:t xml:space="preserve"> ФНС</w:t>
      </w:r>
      <w:r w:rsidR="00EB5CC9">
        <w:t xml:space="preserve"> России</w:t>
      </w:r>
      <w:r w:rsidRPr="00FE3DE5">
        <w:t xml:space="preserve"> необходимо узнать уполномоченный орган, ответственный за присвоение адреса, перейдя по ссылке </w:t>
      </w:r>
      <w:hyperlink r:id="rId53" w:history="1">
        <w:r w:rsidRPr="00FE3DE5">
          <w:rPr>
            <w:rStyle w:val="afe"/>
            <w:color w:val="auto"/>
            <w:u w:val="none"/>
          </w:rPr>
          <w:t>https://fias.nalog.ru/FindOktmo</w:t>
        </w:r>
      </w:hyperlink>
      <w:r>
        <w:t>.</w:t>
      </w:r>
      <w:r w:rsidRPr="00FE3DE5">
        <w:t xml:space="preserve">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ГАР</w:t>
      </w:r>
      <w:r w:rsidR="001F410A">
        <w:t xml:space="preserve"> ФНС</w:t>
      </w:r>
      <w:r w:rsidR="00EB5CC9">
        <w:t xml:space="preserve"> России</w:t>
      </w:r>
      <w:r w:rsidRPr="00FE3DE5">
        <w:t xml:space="preserve"> необходимо направить обращение в СТП на адрес </w:t>
      </w:r>
      <w:hyperlink r:id="rId54" w:history="1">
        <w:r w:rsidRPr="00FE3DE5">
          <w:rPr>
            <w:rStyle w:val="afe"/>
            <w:color w:val="auto"/>
            <w:u w:val="none"/>
          </w:rPr>
          <w:t>egisz@stp-egisz.ru</w:t>
        </w:r>
      </w:hyperlink>
      <w:r w:rsidRPr="00FE3DE5">
        <w:t xml:space="preserve"> с указанием нового (измененного) адреса, указав в теме письма «Устранение проблемы с ГАР».</w:t>
      </w:r>
    </w:p>
    <w:p w14:paraId="7D2658D3" w14:textId="0F4996B3" w:rsidR="00ED14F8" w:rsidRPr="00C20D54" w:rsidRDefault="00ED14F8" w:rsidP="00740A17">
      <w:pPr>
        <w:pStyle w:val="afffffffff4"/>
      </w:pPr>
      <w:bookmarkStart w:id="168" w:name="_Ref89953120"/>
      <w:bookmarkStart w:id="169" w:name="_Ref514763828"/>
      <w:bookmarkStart w:id="170" w:name="_Hlk156827410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</w:t>
      </w:r>
      <w:r w:rsidR="00EE3A8F" w:rsidRPr="00C20D54">
        <w:rPr>
          <w:noProof/>
        </w:rPr>
        <w:fldChar w:fldCharType="end"/>
      </w:r>
      <w:bookmarkEnd w:id="168"/>
      <w:r w:rsidRPr="00C20D54">
        <w:t xml:space="preserve"> – Описание</w:t>
      </w:r>
      <w:r w:rsidR="005355CB" w:rsidRPr="00C20D54">
        <w:t xml:space="preserve"> </w:t>
      </w:r>
      <w:r w:rsidR="00740A17">
        <w:t xml:space="preserve">полей для ввода сведений </w:t>
      </w:r>
      <w:r w:rsidRPr="00C20D54">
        <w:t>об адресе</w:t>
      </w:r>
      <w:bookmarkEnd w:id="169"/>
      <w:r w:rsidR="005355CB" w:rsidRPr="00C20D54">
        <w:t xml:space="preserve"> работника</w:t>
      </w:r>
    </w:p>
    <w:tbl>
      <w:tblPr>
        <w:tblStyle w:val="af6"/>
        <w:tblW w:w="4947" w:type="pct"/>
        <w:tblInd w:w="108" w:type="dxa"/>
        <w:tblLook w:val="04A0" w:firstRow="1" w:lastRow="0" w:firstColumn="1" w:lastColumn="0" w:noHBand="0" w:noVBand="1"/>
      </w:tblPr>
      <w:tblGrid>
        <w:gridCol w:w="596"/>
        <w:gridCol w:w="2198"/>
        <w:gridCol w:w="3080"/>
        <w:gridCol w:w="3371"/>
      </w:tblGrid>
      <w:tr w:rsidR="00F637B6" w:rsidRPr="00C20D54" w14:paraId="48176003" w14:textId="77777777" w:rsidTr="00740A17">
        <w:trPr>
          <w:tblHeader/>
        </w:trPr>
        <w:tc>
          <w:tcPr>
            <w:tcW w:w="322" w:type="pct"/>
          </w:tcPr>
          <w:p w14:paraId="0432A660" w14:textId="706767A4" w:rsidR="00F637B6" w:rsidRPr="00C20D54" w:rsidRDefault="00F637B6" w:rsidP="00B47729">
            <w:pPr>
              <w:pStyle w:val="108"/>
            </w:pPr>
            <w:r w:rsidRPr="00C20D54">
              <w:t>№</w:t>
            </w:r>
          </w:p>
        </w:tc>
        <w:tc>
          <w:tcPr>
            <w:tcW w:w="1189" w:type="pct"/>
          </w:tcPr>
          <w:p w14:paraId="5C39DFAE" w14:textId="23B22498" w:rsidR="00F637B6" w:rsidRPr="00C20D54" w:rsidRDefault="00F637B6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666" w:type="pct"/>
          </w:tcPr>
          <w:p w14:paraId="334704A8" w14:textId="77777777" w:rsidR="00F637B6" w:rsidRPr="00C20D54" w:rsidRDefault="00F637B6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23" w:type="pct"/>
          </w:tcPr>
          <w:p w14:paraId="468A70D4" w14:textId="77777777" w:rsidR="00F637B6" w:rsidRPr="00C20D54" w:rsidRDefault="00F637B6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5355CB" w:rsidRPr="00C20D54" w14:paraId="4C69218D" w14:textId="77777777" w:rsidTr="00740A17">
        <w:tc>
          <w:tcPr>
            <w:tcW w:w="322" w:type="pct"/>
          </w:tcPr>
          <w:p w14:paraId="1EC2DAB4" w14:textId="2225101E" w:rsidR="005355CB" w:rsidRPr="00C20D54" w:rsidRDefault="005355CB" w:rsidP="00B77B53">
            <w:pPr>
              <w:pStyle w:val="101"/>
              <w:numPr>
                <w:ilvl w:val="0"/>
                <w:numId w:val="53"/>
              </w:numPr>
            </w:pPr>
          </w:p>
        </w:tc>
        <w:tc>
          <w:tcPr>
            <w:tcW w:w="4678" w:type="pct"/>
            <w:gridSpan w:val="3"/>
          </w:tcPr>
          <w:p w14:paraId="69390B08" w14:textId="404C5865" w:rsidR="005355CB" w:rsidRPr="00C20D54" w:rsidRDefault="005355CB" w:rsidP="00B47729">
            <w:pPr>
              <w:pStyle w:val="109"/>
            </w:pPr>
            <w:r w:rsidRPr="00C20D54">
              <w:t>Основная информация</w:t>
            </w:r>
          </w:p>
        </w:tc>
      </w:tr>
      <w:tr w:rsidR="00F637B6" w:rsidRPr="00C20D54" w14:paraId="1AD673FE" w14:textId="77777777" w:rsidTr="00740A17">
        <w:tc>
          <w:tcPr>
            <w:tcW w:w="322" w:type="pct"/>
          </w:tcPr>
          <w:p w14:paraId="0498B616" w14:textId="0300B3EA" w:rsidR="00F637B6" w:rsidRPr="00C20D54" w:rsidRDefault="00B47729" w:rsidP="00B47729">
            <w:pPr>
              <w:pStyle w:val="104"/>
            </w:pPr>
            <w:r>
              <w:t>1.1.</w:t>
            </w:r>
          </w:p>
        </w:tc>
        <w:tc>
          <w:tcPr>
            <w:tcW w:w="1189" w:type="pct"/>
          </w:tcPr>
          <w:p w14:paraId="43CB3B9D" w14:textId="26256B79" w:rsidR="00F637B6" w:rsidRPr="00C20D54" w:rsidRDefault="00F637B6" w:rsidP="00B47729">
            <w:pPr>
              <w:pStyle w:val="104"/>
            </w:pPr>
            <w:r w:rsidRPr="00C20D54">
              <w:t>Тип адреса</w:t>
            </w:r>
          </w:p>
        </w:tc>
        <w:tc>
          <w:tcPr>
            <w:tcW w:w="1666" w:type="pct"/>
          </w:tcPr>
          <w:p w14:paraId="66BADEC8" w14:textId="300C265D" w:rsidR="00F637B6" w:rsidRPr="00C20D54" w:rsidRDefault="00F637B6" w:rsidP="00B47729">
            <w:pPr>
              <w:pStyle w:val="104"/>
            </w:pPr>
            <w:r w:rsidRPr="00C20D54">
              <w:t xml:space="preserve">Тип адреса </w:t>
            </w:r>
            <w:r w:rsidR="005355CB" w:rsidRPr="00C20D54">
              <w:t>работника</w:t>
            </w:r>
          </w:p>
        </w:tc>
        <w:tc>
          <w:tcPr>
            <w:tcW w:w="1823" w:type="pct"/>
          </w:tcPr>
          <w:p w14:paraId="272FD3F2" w14:textId="77777777" w:rsidR="00F637B6" w:rsidRPr="00C20D54" w:rsidRDefault="005355CB" w:rsidP="00B47729">
            <w:pPr>
              <w:pStyle w:val="104"/>
            </w:pPr>
            <w:r w:rsidRPr="00C20D54">
              <w:t xml:space="preserve">Выбор значения из выпадающего </w:t>
            </w:r>
            <w:r w:rsidRPr="00C20D54">
              <w:lastRenderedPageBreak/>
              <w:t>списка. Возможные значения:</w:t>
            </w:r>
          </w:p>
          <w:p w14:paraId="0F5B9FD4" w14:textId="161EB2C3" w:rsidR="005355CB" w:rsidRPr="00C20D54" w:rsidRDefault="007B0AA9" w:rsidP="007B0AA9">
            <w:pPr>
              <w:pStyle w:val="1010"/>
            </w:pPr>
            <w:r>
              <w:t>«А</w:t>
            </w:r>
            <w:r w:rsidR="005355CB" w:rsidRPr="00C20D54">
              <w:t>дрес постоянной регистрации</w:t>
            </w:r>
            <w:r>
              <w:t>»</w:t>
            </w:r>
            <w:r w:rsidR="00740A17">
              <w:t>,</w:t>
            </w:r>
          </w:p>
          <w:p w14:paraId="65060845" w14:textId="7651C39E" w:rsidR="005355CB" w:rsidRPr="00C20D54" w:rsidRDefault="007B0AA9" w:rsidP="007B0AA9">
            <w:pPr>
              <w:pStyle w:val="1010"/>
            </w:pPr>
            <w:r>
              <w:t>«А</w:t>
            </w:r>
            <w:r w:rsidR="005355CB" w:rsidRPr="00C20D54">
              <w:t>дрес фактического проживания</w:t>
            </w:r>
            <w:r>
              <w:t>»</w:t>
            </w:r>
            <w:r w:rsidR="00154AE8" w:rsidRPr="00C20D54">
              <w:t>.</w:t>
            </w:r>
          </w:p>
          <w:p w14:paraId="2A019C50" w14:textId="510ABCC9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Тип адреса медицинского работника», OID 1.2.643.5.1.13.13.99.2.296</w:t>
            </w:r>
          </w:p>
        </w:tc>
      </w:tr>
      <w:tr w:rsidR="00F637B6" w:rsidRPr="00C20D54" w14:paraId="2978B3DC" w14:textId="77777777" w:rsidTr="00740A17">
        <w:tc>
          <w:tcPr>
            <w:tcW w:w="322" w:type="pct"/>
          </w:tcPr>
          <w:p w14:paraId="72CE449E" w14:textId="6DD38AE7" w:rsidR="00F637B6" w:rsidRPr="00C20D54" w:rsidRDefault="00B47729" w:rsidP="00B47729">
            <w:pPr>
              <w:pStyle w:val="104"/>
            </w:pPr>
            <w:r>
              <w:lastRenderedPageBreak/>
              <w:t>1.2.</w:t>
            </w:r>
          </w:p>
        </w:tc>
        <w:tc>
          <w:tcPr>
            <w:tcW w:w="1189" w:type="pct"/>
          </w:tcPr>
          <w:p w14:paraId="302CA354" w14:textId="1C02151D" w:rsidR="00F637B6" w:rsidRPr="00C20D54" w:rsidRDefault="001D2D30" w:rsidP="00B47729">
            <w:pPr>
              <w:pStyle w:val="104"/>
            </w:pPr>
            <w:r w:rsidRPr="00C20D54">
              <w:t>Дата регистрации</w:t>
            </w:r>
          </w:p>
        </w:tc>
        <w:tc>
          <w:tcPr>
            <w:tcW w:w="1666" w:type="pct"/>
          </w:tcPr>
          <w:p w14:paraId="3B828F01" w14:textId="01057CB6" w:rsidR="00F637B6" w:rsidRPr="00C20D54" w:rsidRDefault="00F637B6" w:rsidP="00B47729">
            <w:pPr>
              <w:pStyle w:val="104"/>
            </w:pPr>
            <w:r w:rsidRPr="00C20D54">
              <w:t xml:space="preserve">Дата, с которой </w:t>
            </w:r>
            <w:r w:rsidR="00740A17">
              <w:t>работник зарегистрирован</w:t>
            </w:r>
            <w:r w:rsidR="00BB78AC" w:rsidRPr="00C20D54">
              <w:t xml:space="preserve"> </w:t>
            </w:r>
            <w:r w:rsidRPr="00C20D54">
              <w:t>по данному адресу</w:t>
            </w:r>
          </w:p>
        </w:tc>
        <w:tc>
          <w:tcPr>
            <w:tcW w:w="1823" w:type="pct"/>
          </w:tcPr>
          <w:p w14:paraId="0A18CE51" w14:textId="5BC3CD70" w:rsidR="00F637B6" w:rsidRPr="00C20D54" w:rsidRDefault="00343F36" w:rsidP="00B47729">
            <w:pPr>
              <w:pStyle w:val="104"/>
            </w:pPr>
            <w:r w:rsidRPr="00C20D54">
              <w:t xml:space="preserve">Выбор даты в календаре. </w:t>
            </w:r>
          </w:p>
          <w:p w14:paraId="1AB4E9C4" w14:textId="014BD09A" w:rsidR="00343F36" w:rsidRPr="00C20D54" w:rsidRDefault="00343F36" w:rsidP="00B47729">
            <w:pPr>
              <w:pStyle w:val="104"/>
            </w:pPr>
            <w:r w:rsidRPr="00C20D54">
              <w:t>Поле отображается, если в списке «Тип адреса» выбрано значение «Адрес постоянной регистрации»</w:t>
            </w:r>
          </w:p>
        </w:tc>
      </w:tr>
      <w:tr w:rsidR="00343F36" w:rsidRPr="00C20D54" w14:paraId="5873C07D" w14:textId="77777777" w:rsidTr="00740A17">
        <w:tc>
          <w:tcPr>
            <w:tcW w:w="322" w:type="pct"/>
          </w:tcPr>
          <w:p w14:paraId="4FBB75A9" w14:textId="6D6B504E" w:rsidR="00343F36" w:rsidRPr="00C20D54" w:rsidRDefault="00B47729" w:rsidP="00B47729">
            <w:pPr>
              <w:pStyle w:val="104"/>
            </w:pPr>
            <w:r>
              <w:t>1.3.</w:t>
            </w:r>
          </w:p>
        </w:tc>
        <w:tc>
          <w:tcPr>
            <w:tcW w:w="1189" w:type="pct"/>
          </w:tcPr>
          <w:p w14:paraId="659DC503" w14:textId="490C8961" w:rsidR="00343F36" w:rsidRPr="00C20D54" w:rsidRDefault="00343F36" w:rsidP="00B47729">
            <w:pPr>
              <w:pStyle w:val="104"/>
            </w:pPr>
            <w:r w:rsidRPr="00C20D54">
              <w:t xml:space="preserve">Проживает с </w:t>
            </w:r>
          </w:p>
        </w:tc>
        <w:tc>
          <w:tcPr>
            <w:tcW w:w="1666" w:type="pct"/>
          </w:tcPr>
          <w:p w14:paraId="709BDE27" w14:textId="54E246ED" w:rsidR="00343F36" w:rsidRPr="00C20D54" w:rsidRDefault="00343F36" w:rsidP="00B47729">
            <w:pPr>
              <w:pStyle w:val="104"/>
            </w:pPr>
            <w:r w:rsidRPr="00C20D54">
              <w:t xml:space="preserve">Дата, с которой </w:t>
            </w:r>
            <w:r w:rsidR="00740A17">
              <w:t xml:space="preserve">работник </w:t>
            </w:r>
            <w:r w:rsidRPr="00C20D54">
              <w:t>прожива</w:t>
            </w:r>
            <w:r w:rsidR="00740A17">
              <w:t>е</w:t>
            </w:r>
            <w:r w:rsidRPr="00C20D54">
              <w:t>т по данному адресу</w:t>
            </w:r>
          </w:p>
        </w:tc>
        <w:tc>
          <w:tcPr>
            <w:tcW w:w="1823" w:type="pct"/>
          </w:tcPr>
          <w:p w14:paraId="00C07BB7" w14:textId="77777777" w:rsidR="00343F36" w:rsidRPr="00C20D54" w:rsidRDefault="00343F36" w:rsidP="00B47729">
            <w:pPr>
              <w:pStyle w:val="104"/>
            </w:pPr>
            <w:r w:rsidRPr="00C20D54">
              <w:t xml:space="preserve">Выбор даты в календаре. </w:t>
            </w:r>
          </w:p>
          <w:p w14:paraId="26A664BF" w14:textId="352E352B" w:rsidR="00343F36" w:rsidRPr="00C20D54" w:rsidRDefault="00343F36" w:rsidP="00B47729">
            <w:pPr>
              <w:pStyle w:val="104"/>
            </w:pPr>
            <w:r w:rsidRPr="00C20D54">
              <w:t>Поле отображается, если в списке «Тип адреса» выбрано значение «Адрес фактического проживания»</w:t>
            </w:r>
          </w:p>
        </w:tc>
      </w:tr>
      <w:tr w:rsidR="00343F36" w:rsidRPr="00C20D54" w14:paraId="587E5E02" w14:textId="77777777" w:rsidTr="00740A17">
        <w:tc>
          <w:tcPr>
            <w:tcW w:w="322" w:type="pct"/>
          </w:tcPr>
          <w:p w14:paraId="10CDA863" w14:textId="48FCB7D4" w:rsidR="00343F36" w:rsidRPr="00C20D54" w:rsidRDefault="00343F36" w:rsidP="00B47729">
            <w:pPr>
              <w:pStyle w:val="101"/>
            </w:pPr>
          </w:p>
        </w:tc>
        <w:tc>
          <w:tcPr>
            <w:tcW w:w="4678" w:type="pct"/>
            <w:gridSpan w:val="3"/>
          </w:tcPr>
          <w:p w14:paraId="593EC7A8" w14:textId="23FF6039" w:rsidR="00343F36" w:rsidRPr="00C20D54" w:rsidRDefault="00343F36" w:rsidP="00B47729">
            <w:pPr>
              <w:pStyle w:val="109"/>
            </w:pPr>
            <w:r w:rsidRPr="00C20D54">
              <w:t>Адрес</w:t>
            </w:r>
          </w:p>
        </w:tc>
      </w:tr>
      <w:tr w:rsidR="00343F36" w:rsidRPr="00C20D54" w14:paraId="7D3663EB" w14:textId="77777777" w:rsidTr="00740A17">
        <w:tc>
          <w:tcPr>
            <w:tcW w:w="322" w:type="pct"/>
          </w:tcPr>
          <w:p w14:paraId="08003981" w14:textId="6088527B" w:rsidR="00343F36" w:rsidRPr="00C20D54" w:rsidRDefault="00B47729" w:rsidP="00B47729">
            <w:pPr>
              <w:pStyle w:val="104"/>
            </w:pPr>
            <w:r>
              <w:t>2.1.</w:t>
            </w:r>
          </w:p>
        </w:tc>
        <w:tc>
          <w:tcPr>
            <w:tcW w:w="1189" w:type="pct"/>
          </w:tcPr>
          <w:p w14:paraId="0BAACE34" w14:textId="3BEA7F13" w:rsidR="00343F36" w:rsidRPr="00C20D54" w:rsidRDefault="00343F36" w:rsidP="00B47729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666" w:type="pct"/>
          </w:tcPr>
          <w:p w14:paraId="32B5472E" w14:textId="2D1ED34C" w:rsidR="00343F36" w:rsidRPr="00C20D54" w:rsidRDefault="00343F36" w:rsidP="00B47729">
            <w:pPr>
              <w:pStyle w:val="104"/>
            </w:pPr>
            <w:r w:rsidRPr="00C20D54">
              <w:t xml:space="preserve">Субъект </w:t>
            </w:r>
            <w:r w:rsidR="002F57E6" w:rsidRPr="00C20D54">
              <w:t>Российской Федерации</w:t>
            </w:r>
            <w:r w:rsidRPr="00C20D54">
              <w:t xml:space="preserve">, в котором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279B7FDB" w14:textId="77777777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  <w:r w:rsidR="00154AE8" w:rsidRPr="00C20D54">
              <w:t>.</w:t>
            </w:r>
          </w:p>
          <w:p w14:paraId="6F788294" w14:textId="2CEA7C90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343F36" w:rsidRPr="00C20D54" w14:paraId="7F189600" w14:textId="77777777" w:rsidTr="00740A17">
        <w:tc>
          <w:tcPr>
            <w:tcW w:w="322" w:type="pct"/>
          </w:tcPr>
          <w:p w14:paraId="10AB0373" w14:textId="7D1362FF" w:rsidR="00343F36" w:rsidRPr="00C20D54" w:rsidRDefault="00B47729" w:rsidP="00B47729">
            <w:pPr>
              <w:pStyle w:val="104"/>
            </w:pPr>
            <w:r>
              <w:t>2.2.</w:t>
            </w:r>
          </w:p>
        </w:tc>
        <w:tc>
          <w:tcPr>
            <w:tcW w:w="1189" w:type="pct"/>
          </w:tcPr>
          <w:p w14:paraId="0BB00D4D" w14:textId="76B7CE3A" w:rsidR="00343F36" w:rsidRPr="00C20D54" w:rsidRDefault="00343F36" w:rsidP="00B47729">
            <w:pPr>
              <w:pStyle w:val="104"/>
            </w:pPr>
            <w:r w:rsidRPr="00C20D54">
              <w:t>Населенный пункт</w:t>
            </w:r>
          </w:p>
        </w:tc>
        <w:tc>
          <w:tcPr>
            <w:tcW w:w="1666" w:type="pct"/>
          </w:tcPr>
          <w:p w14:paraId="7BFAF120" w14:textId="074F052B" w:rsidR="00343F36" w:rsidRPr="00C20D54" w:rsidRDefault="00343F36" w:rsidP="00B47729">
            <w:pPr>
              <w:pStyle w:val="104"/>
            </w:pPr>
            <w:r w:rsidRPr="00C20D54">
              <w:t xml:space="preserve">Населенный пункт, в котором проживает/ 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650154A1" w14:textId="4219030B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0960A951" w14:textId="77777777" w:rsidTr="00740A17">
        <w:tc>
          <w:tcPr>
            <w:tcW w:w="322" w:type="pct"/>
          </w:tcPr>
          <w:p w14:paraId="60FA6415" w14:textId="6B4946D3" w:rsidR="00343F36" w:rsidRPr="00C20D54" w:rsidRDefault="00B47729" w:rsidP="00B47729">
            <w:pPr>
              <w:pStyle w:val="104"/>
            </w:pPr>
            <w:r>
              <w:t>2.3.</w:t>
            </w:r>
          </w:p>
        </w:tc>
        <w:tc>
          <w:tcPr>
            <w:tcW w:w="1189" w:type="pct"/>
          </w:tcPr>
          <w:p w14:paraId="00DE59B1" w14:textId="0C0BEC43" w:rsidR="00343F36" w:rsidRPr="00C20D54" w:rsidRDefault="00343F36" w:rsidP="00B47729">
            <w:pPr>
              <w:pStyle w:val="104"/>
            </w:pPr>
            <w:r w:rsidRPr="00C20D54">
              <w:t>Улица</w:t>
            </w:r>
          </w:p>
        </w:tc>
        <w:tc>
          <w:tcPr>
            <w:tcW w:w="1666" w:type="pct"/>
          </w:tcPr>
          <w:p w14:paraId="6D238987" w14:textId="45DBD551" w:rsidR="00343F36" w:rsidRPr="00C20D54" w:rsidRDefault="00343F36" w:rsidP="00B47729">
            <w:pPr>
              <w:pStyle w:val="104"/>
            </w:pPr>
            <w:r w:rsidRPr="00C20D54">
              <w:t xml:space="preserve">Улица, на которой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07600306" w14:textId="37F3AA2E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51C4B885" w14:textId="77777777" w:rsidTr="00740A17">
        <w:tc>
          <w:tcPr>
            <w:tcW w:w="322" w:type="pct"/>
          </w:tcPr>
          <w:p w14:paraId="6B9BC850" w14:textId="158DE5A4" w:rsidR="00343F36" w:rsidRPr="00C20D54" w:rsidRDefault="00B47729" w:rsidP="00B47729">
            <w:pPr>
              <w:pStyle w:val="104"/>
            </w:pPr>
            <w:r>
              <w:t>2.4.</w:t>
            </w:r>
          </w:p>
        </w:tc>
        <w:tc>
          <w:tcPr>
            <w:tcW w:w="1189" w:type="pct"/>
          </w:tcPr>
          <w:p w14:paraId="5260A291" w14:textId="6A8F2B37" w:rsidR="00343F36" w:rsidRPr="00C20D54" w:rsidRDefault="00343F36" w:rsidP="00B47729">
            <w:pPr>
              <w:pStyle w:val="104"/>
            </w:pPr>
            <w:r w:rsidRPr="00C20D54">
              <w:t>Дом</w:t>
            </w:r>
          </w:p>
        </w:tc>
        <w:tc>
          <w:tcPr>
            <w:tcW w:w="1666" w:type="pct"/>
          </w:tcPr>
          <w:p w14:paraId="6049781B" w14:textId="06037F42" w:rsidR="00343F36" w:rsidRPr="00C20D54" w:rsidRDefault="00343F36" w:rsidP="00B47729">
            <w:pPr>
              <w:pStyle w:val="104"/>
            </w:pPr>
            <w:r w:rsidRPr="00C20D54">
              <w:t xml:space="preserve">Дом, в котором проживает/ 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7D917F11" w14:textId="054329EE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1C2CC2FE" w14:textId="77777777" w:rsidTr="00740A17">
        <w:tc>
          <w:tcPr>
            <w:tcW w:w="322" w:type="pct"/>
          </w:tcPr>
          <w:p w14:paraId="0676E3FB" w14:textId="7F316A8B" w:rsidR="00343F36" w:rsidRPr="00C20D54" w:rsidRDefault="00B47729" w:rsidP="00B47729">
            <w:pPr>
              <w:pStyle w:val="104"/>
            </w:pPr>
            <w:r>
              <w:t>2.5.</w:t>
            </w:r>
          </w:p>
        </w:tc>
        <w:tc>
          <w:tcPr>
            <w:tcW w:w="1189" w:type="pct"/>
          </w:tcPr>
          <w:p w14:paraId="1A14BF32" w14:textId="54AB33D1" w:rsidR="00343F36" w:rsidRPr="00C20D54" w:rsidRDefault="00343F36" w:rsidP="00B47729">
            <w:pPr>
              <w:pStyle w:val="104"/>
            </w:pPr>
            <w:r w:rsidRPr="00C20D54">
              <w:t>Квартира</w:t>
            </w:r>
          </w:p>
        </w:tc>
        <w:tc>
          <w:tcPr>
            <w:tcW w:w="1666" w:type="pct"/>
          </w:tcPr>
          <w:p w14:paraId="28F79EAF" w14:textId="38E98D34" w:rsidR="00343F36" w:rsidRPr="00C20D54" w:rsidRDefault="00343F36" w:rsidP="00B47729">
            <w:pPr>
              <w:pStyle w:val="104"/>
            </w:pPr>
            <w:r w:rsidRPr="00C20D54">
              <w:t xml:space="preserve">Квартира, в которой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3E8F57EC" w14:textId="282A804E" w:rsidR="00343F36" w:rsidRPr="00C20D54" w:rsidRDefault="00343F36" w:rsidP="00B47729">
            <w:pPr>
              <w:pStyle w:val="104"/>
            </w:pPr>
            <w:r w:rsidRPr="00C20D54">
              <w:t>Текстовое поле</w:t>
            </w:r>
          </w:p>
        </w:tc>
      </w:tr>
    </w:tbl>
    <w:p w14:paraId="5321E624" w14:textId="6225F7E0" w:rsidR="0084610A" w:rsidRPr="00C20D54" w:rsidRDefault="0084610A" w:rsidP="00740A17">
      <w:pPr>
        <w:pStyle w:val="afffffff9"/>
      </w:pPr>
      <w:bookmarkStart w:id="171" w:name="_4.1.2.2_Ввод_данных"/>
      <w:bookmarkStart w:id="172" w:name="_Ref103726625"/>
      <w:bookmarkStart w:id="173" w:name="_Ref89086369"/>
      <w:bookmarkEnd w:id="170"/>
      <w:bookmarkEnd w:id="171"/>
      <w:r w:rsidRPr="00C20D54">
        <w:t xml:space="preserve">В случае </w:t>
      </w:r>
      <w:r w:rsidR="00740A17">
        <w:t xml:space="preserve">совпадения адресов </w:t>
      </w:r>
      <w:r w:rsidR="002519AD">
        <w:t xml:space="preserve">необходимо </w:t>
      </w:r>
      <w:r w:rsidR="00024834" w:rsidRPr="00C20D54">
        <w:t>простав</w:t>
      </w:r>
      <w:r w:rsidR="002519AD">
        <w:t xml:space="preserve">ить </w:t>
      </w:r>
      <w:r w:rsidR="00024834" w:rsidRPr="00C20D54">
        <w:t>чекбокс «Совпадает с адресом регистрации»</w:t>
      </w:r>
      <w:r w:rsidR="00740A17">
        <w:t xml:space="preserve"> </w:t>
      </w:r>
      <w:r w:rsidR="00024834" w:rsidRPr="00C20D54">
        <w:t>(</w:t>
      </w:r>
      <w:r w:rsidR="00740A17">
        <w:t xml:space="preserve">см. </w:t>
      </w:r>
      <w:r w:rsidR="00024834" w:rsidRPr="00C20D54">
        <w:fldChar w:fldCharType="begin"/>
      </w:r>
      <w:r w:rsidR="00024834" w:rsidRPr="00C20D54">
        <w:instrText xml:space="preserve"> REF _Ref147828806 \h </w:instrText>
      </w:r>
      <w:r w:rsidR="00966C9D" w:rsidRPr="00C20D54">
        <w:instrText xml:space="preserve"> \* MERGEFORMAT </w:instrText>
      </w:r>
      <w:r w:rsidR="0002483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23</w:t>
      </w:r>
      <w:r w:rsidR="00024834" w:rsidRPr="00C20D54">
        <w:fldChar w:fldCharType="end"/>
      </w:r>
      <w:r w:rsidR="00024834" w:rsidRPr="00C20D54">
        <w:t>), сведения</w:t>
      </w:r>
      <w:r w:rsidR="00740A17">
        <w:t xml:space="preserve"> об адресе фактического проживания</w:t>
      </w:r>
      <w:r w:rsidR="00024834" w:rsidRPr="00C20D54">
        <w:t xml:space="preserve"> будут автоматически </w:t>
      </w:r>
      <w:r w:rsidR="00740A17">
        <w:t>указаны</w:t>
      </w:r>
      <w:r w:rsidR="00D61396">
        <w:t xml:space="preserve"> в соответствии с адресом регистрации</w:t>
      </w:r>
      <w:r w:rsidR="00024834" w:rsidRPr="00C20D54">
        <w:t>.</w:t>
      </w:r>
    </w:p>
    <w:p w14:paraId="2170E983" w14:textId="77777777" w:rsidR="00024834" w:rsidRPr="00C20D54" w:rsidRDefault="00024834" w:rsidP="00740A17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0BB68E05" wp14:editId="5BB7298F">
            <wp:extent cx="5919379" cy="2725838"/>
            <wp:effectExtent l="0" t="0" r="571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чекбокс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44" cy="27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09380" w14:textId="6EB3EBF6" w:rsidR="00024834" w:rsidRPr="00C20D54" w:rsidRDefault="00024834" w:rsidP="00740A17">
      <w:pPr>
        <w:pStyle w:val="afffffff8"/>
      </w:pPr>
      <w:bookmarkStart w:id="174" w:name="_Ref147828806"/>
      <w:bookmarkStart w:id="175" w:name="_Ref14782879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23</w:t>
      </w:r>
      <w:r w:rsidR="003B6A3D">
        <w:rPr>
          <w:noProof/>
        </w:rPr>
        <w:fldChar w:fldCharType="end"/>
      </w:r>
      <w:bookmarkEnd w:id="174"/>
      <w:r w:rsidRPr="00C20D54">
        <w:t xml:space="preserve"> </w:t>
      </w:r>
      <w:r w:rsidR="00740A17">
        <w:t>–</w:t>
      </w:r>
      <w:r w:rsidRPr="00C20D54">
        <w:t xml:space="preserve"> Чекбокс «Совпадает с адресом регистрации»</w:t>
      </w:r>
      <w:bookmarkEnd w:id="175"/>
    </w:p>
    <w:p w14:paraId="2FCB1AAD" w14:textId="3E1A1AE0" w:rsidR="00397FFD" w:rsidRPr="00C20D54" w:rsidRDefault="005355CB" w:rsidP="007A649B">
      <w:pPr>
        <w:pStyle w:val="54"/>
      </w:pPr>
      <w:bookmarkStart w:id="176" w:name="_Ref148273722"/>
      <w:r w:rsidRPr="00C20D54">
        <w:t xml:space="preserve">Редактирование </w:t>
      </w:r>
      <w:bookmarkEnd w:id="172"/>
      <w:bookmarkEnd w:id="176"/>
      <w:r w:rsidR="00EC1379">
        <w:t>записи об адресе</w:t>
      </w:r>
    </w:p>
    <w:p w14:paraId="70F29DF0" w14:textId="7C6B21A1" w:rsidR="00343F36" w:rsidRPr="00C20D54" w:rsidRDefault="002E7A91" w:rsidP="00061751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DD30DB">
        <w:t xml:space="preserve">в сведения об адресе медицинского (фармацевтического) работника. </w:t>
      </w:r>
      <w:r w:rsidR="002519AD">
        <w:rPr>
          <w:color w:val="000000" w:themeColor="text1"/>
        </w:rPr>
        <w:t xml:space="preserve">Для </w:t>
      </w:r>
      <w:r w:rsidR="00343F36" w:rsidRPr="00C20D54">
        <w:rPr>
          <w:color w:val="000000" w:themeColor="text1"/>
        </w:rPr>
        <w:t>редактирова</w:t>
      </w:r>
      <w:r w:rsidR="002519AD">
        <w:rPr>
          <w:color w:val="000000" w:themeColor="text1"/>
        </w:rPr>
        <w:t xml:space="preserve">ния </w:t>
      </w:r>
      <w:r w:rsidR="00343F36" w:rsidRPr="00C20D54">
        <w:rPr>
          <w:color w:val="000000" w:themeColor="text1"/>
        </w:rPr>
        <w:t>запис</w:t>
      </w:r>
      <w:r w:rsidR="002519AD">
        <w:rPr>
          <w:color w:val="000000" w:themeColor="text1"/>
        </w:rPr>
        <w:t>и</w:t>
      </w:r>
      <w:r w:rsidR="00343F36" w:rsidRPr="00C20D54">
        <w:rPr>
          <w:color w:val="000000" w:themeColor="text1"/>
        </w:rPr>
        <w:t xml:space="preserve"> об адресе:</w:t>
      </w:r>
    </w:p>
    <w:p w14:paraId="26A20629" w14:textId="77777777" w:rsidR="00343F36" w:rsidRPr="00C20D54" w:rsidRDefault="00343F36" w:rsidP="00B77B53">
      <w:pPr>
        <w:pStyle w:val="1d"/>
        <w:numPr>
          <w:ilvl w:val="0"/>
          <w:numId w:val="34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28057D2B" wp14:editId="759FA3C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30D3240B" w14:textId="77777777" w:rsidR="00343F36" w:rsidRPr="00C20D54" w:rsidRDefault="00343F36" w:rsidP="00740A17">
      <w:pPr>
        <w:pStyle w:val="1d"/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адреса».</w:t>
      </w:r>
    </w:p>
    <w:p w14:paraId="2F1A88F9" w14:textId="2A55A838" w:rsidR="00343F36" w:rsidRPr="00C20D54" w:rsidRDefault="00343F36" w:rsidP="00740A17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A656A55" w14:textId="57C8D4C2" w:rsidR="005355CB" w:rsidRPr="00C20D54" w:rsidRDefault="007A649B" w:rsidP="007A649B">
      <w:pPr>
        <w:pStyle w:val="54"/>
      </w:pPr>
      <w:bookmarkStart w:id="177" w:name="_Ref103726631"/>
      <w:r>
        <w:t>У</w:t>
      </w:r>
      <w:r w:rsidR="005355CB" w:rsidRPr="00C20D54">
        <w:t>даление</w:t>
      </w:r>
      <w:r>
        <w:t xml:space="preserve"> </w:t>
      </w:r>
      <w:bookmarkEnd w:id="177"/>
      <w:r w:rsidR="00EC1379">
        <w:t>записи об адресе</w:t>
      </w:r>
    </w:p>
    <w:p w14:paraId="2D546FA7" w14:textId="5C746BD9" w:rsidR="00343F36" w:rsidRPr="00C20D54" w:rsidRDefault="00DD30DB" w:rsidP="00061751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записи об адресе медицинского (фармацевтического) работника. </w:t>
      </w:r>
      <w:r w:rsidR="002519AD">
        <w:rPr>
          <w:color w:val="000000" w:themeColor="text1"/>
        </w:rPr>
        <w:t xml:space="preserve">Для удаления </w:t>
      </w:r>
      <w:r w:rsidR="002519AD" w:rsidRPr="00C20D54">
        <w:rPr>
          <w:color w:val="000000" w:themeColor="text1"/>
        </w:rPr>
        <w:t>запис</w:t>
      </w:r>
      <w:r w:rsidR="002519AD">
        <w:rPr>
          <w:color w:val="000000" w:themeColor="text1"/>
        </w:rPr>
        <w:t>и</w:t>
      </w:r>
      <w:r w:rsidR="002519AD" w:rsidRPr="00C20D54">
        <w:rPr>
          <w:color w:val="000000" w:themeColor="text1"/>
        </w:rPr>
        <w:t xml:space="preserve"> об адресе</w:t>
      </w:r>
      <w:r w:rsidR="00343F36" w:rsidRPr="00C20D54">
        <w:rPr>
          <w:color w:val="000000" w:themeColor="text1"/>
        </w:rPr>
        <w:t>:</w:t>
      </w:r>
    </w:p>
    <w:p w14:paraId="1B4C17A3" w14:textId="77777777" w:rsidR="00343F36" w:rsidRPr="00C20D54" w:rsidRDefault="00343F36" w:rsidP="00B77B53">
      <w:pPr>
        <w:pStyle w:val="1d"/>
        <w:numPr>
          <w:ilvl w:val="0"/>
          <w:numId w:val="35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05C189E" wp14:editId="282941B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51338402" w14:textId="678835F0" w:rsidR="00343F36" w:rsidRPr="00C20D54" w:rsidRDefault="00343F36" w:rsidP="00740A17">
      <w:pPr>
        <w:pStyle w:val="1d"/>
      </w:pPr>
      <w:r w:rsidRPr="00C20D54">
        <w:t>Подтвердите удаление и выберите способ сохранения (с использованием УКЭП или без УКЭП).</w:t>
      </w:r>
    </w:p>
    <w:p w14:paraId="3DC18B92" w14:textId="01C227D4" w:rsidR="005840CA" w:rsidRDefault="00A80D97" w:rsidP="00966C9D">
      <w:pPr>
        <w:pStyle w:val="49"/>
        <w:rPr>
          <w:color w:val="000000" w:themeColor="text1"/>
        </w:rPr>
      </w:pPr>
      <w:bookmarkStart w:id="178" w:name="_Ref156769089"/>
      <w:bookmarkEnd w:id="173"/>
      <w:r>
        <w:t>Раздел</w:t>
      </w:r>
      <w:r w:rsidR="00BA5DCB">
        <w:rPr>
          <w:color w:val="000000" w:themeColor="text1"/>
        </w:rPr>
        <w:t xml:space="preserve"> «Образование»</w:t>
      </w:r>
      <w:bookmarkEnd w:id="178"/>
    </w:p>
    <w:p w14:paraId="52DB5537" w14:textId="40959496" w:rsidR="001D0108" w:rsidRDefault="00A80D97" w:rsidP="001D0108">
      <w:pPr>
        <w:pStyle w:val="phnormal"/>
        <w:rPr>
          <w:rStyle w:val="afffffff1"/>
        </w:rPr>
      </w:pPr>
      <w:bookmarkStart w:id="179" w:name="_Hlk156827552"/>
      <w:r>
        <w:t>Раздел</w:t>
      </w:r>
      <w:r w:rsidR="006D37F5">
        <w:rPr>
          <w:color w:val="000000" w:themeColor="text1"/>
        </w:rPr>
        <w:t xml:space="preserve"> </w:t>
      </w:r>
      <w:r w:rsidR="001D0108" w:rsidRPr="00C20D54">
        <w:rPr>
          <w:color w:val="000000" w:themeColor="text1"/>
        </w:rPr>
        <w:t>«Образование»</w:t>
      </w:r>
      <w:r w:rsidR="001D0108">
        <w:rPr>
          <w:color w:val="000000" w:themeColor="text1"/>
        </w:rPr>
        <w:t xml:space="preserve"> карточки</w:t>
      </w:r>
      <w:r w:rsidR="001D0108" w:rsidRPr="00C20D54">
        <w:rPr>
          <w:color w:val="000000" w:themeColor="text1"/>
        </w:rPr>
        <w:t xml:space="preserve"> </w:t>
      </w:r>
      <w:r w:rsidR="001D0108">
        <w:rPr>
          <w:color w:val="000000" w:themeColor="text1"/>
        </w:rPr>
        <w:t xml:space="preserve">работника предназначен для просмотра данных </w:t>
      </w:r>
      <w:r w:rsidR="001D0108" w:rsidRPr="00C20D54">
        <w:rPr>
          <w:color w:val="000000" w:themeColor="text1"/>
        </w:rPr>
        <w:t xml:space="preserve">об образовании медицинского </w:t>
      </w:r>
      <w:r w:rsidR="001D0108" w:rsidRPr="00740A17">
        <w:rPr>
          <w:color w:val="000000" w:themeColor="text1"/>
        </w:rPr>
        <w:t xml:space="preserve">(фармацевтического) </w:t>
      </w:r>
      <w:r w:rsidR="001D0108" w:rsidRPr="00C20D54">
        <w:rPr>
          <w:color w:val="000000" w:themeColor="text1"/>
        </w:rPr>
        <w:t>работника</w:t>
      </w:r>
      <w:r w:rsidR="001D0108">
        <w:rPr>
          <w:rStyle w:val="afffffff1"/>
        </w:rPr>
        <w:t>.</w:t>
      </w:r>
    </w:p>
    <w:bookmarkEnd w:id="179"/>
    <w:p w14:paraId="47D521A7" w14:textId="4256467F" w:rsidR="00816DC4" w:rsidRDefault="00816DC4" w:rsidP="00816DC4">
      <w:pPr>
        <w:pStyle w:val="54"/>
      </w:pPr>
      <w:r>
        <w:t xml:space="preserve">Просмотр </w:t>
      </w:r>
      <w:r w:rsidR="00A80D97">
        <w:t>раздел</w:t>
      </w:r>
      <w:r w:rsidR="006D37F5">
        <w:t>а</w:t>
      </w:r>
      <w:r>
        <w:t xml:space="preserve"> </w:t>
      </w:r>
      <w:r w:rsidRPr="00370169">
        <w:t>«</w:t>
      </w:r>
      <w:r w:rsidRPr="00C20D54">
        <w:rPr>
          <w:color w:val="000000" w:themeColor="text1"/>
        </w:rPr>
        <w:t>Образование</w:t>
      </w:r>
      <w:r w:rsidRPr="00370169">
        <w:t>»</w:t>
      </w:r>
    </w:p>
    <w:p w14:paraId="73D12D2D" w14:textId="023492F5" w:rsidR="00816DC4" w:rsidRPr="00C20D54" w:rsidRDefault="00816DC4" w:rsidP="00816DC4">
      <w:pPr>
        <w:pStyle w:val="af2"/>
      </w:pPr>
      <w:bookmarkStart w:id="180" w:name="_Hlk156827562"/>
      <w:r>
        <w:t xml:space="preserve">Для перехода к </w:t>
      </w:r>
      <w:r w:rsidR="00A80D97">
        <w:t>разделу</w:t>
      </w:r>
      <w:r w:rsidR="001D0108">
        <w:t xml:space="preserve"> «Образование»</w:t>
      </w:r>
      <w:r w:rsidRPr="00C20D54">
        <w:t>:</w:t>
      </w:r>
    </w:p>
    <w:bookmarkEnd w:id="180"/>
    <w:p w14:paraId="3ABEFDA0" w14:textId="2B8DA230" w:rsidR="00816DC4" w:rsidRPr="00816DC4" w:rsidRDefault="00EF6D6C" w:rsidP="00B77B53">
      <w:pPr>
        <w:pStyle w:val="1d"/>
        <w:numPr>
          <w:ilvl w:val="0"/>
          <w:numId w:val="40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816DC4">
        <w:t>.</w:t>
      </w:r>
    </w:p>
    <w:p w14:paraId="4C14BAB7" w14:textId="42DD9109" w:rsidR="00816DC4" w:rsidRPr="00816DC4" w:rsidRDefault="00816DC4" w:rsidP="00816DC4">
      <w:pPr>
        <w:pStyle w:val="1d"/>
      </w:pPr>
      <w:r w:rsidRPr="00816DC4">
        <w:t xml:space="preserve">При необходимости отфильтруйте список медицинских и фармацевтических работников (см. пункт </w:t>
      </w:r>
      <w:r w:rsidRPr="00816DC4">
        <w:fldChar w:fldCharType="begin"/>
      </w:r>
      <w:r w:rsidRPr="00816DC4">
        <w:instrText xml:space="preserve"> REF _Ref89435160 \r \h  \* MERGEFORMAT </w:instrText>
      </w:r>
      <w:r w:rsidRPr="00816DC4">
        <w:fldChar w:fldCharType="separate"/>
      </w:r>
      <w:r w:rsidR="00565CC3">
        <w:t>4.1.4</w:t>
      </w:r>
      <w:r w:rsidRPr="00816DC4">
        <w:fldChar w:fldCharType="end"/>
      </w:r>
      <w:r w:rsidRPr="00816DC4">
        <w:t xml:space="preserve"> настоящего руководства пользователя).</w:t>
      </w:r>
    </w:p>
    <w:p w14:paraId="524BE548" w14:textId="77777777" w:rsidR="00816DC4" w:rsidRPr="00816DC4" w:rsidRDefault="00816DC4" w:rsidP="00816DC4">
      <w:pPr>
        <w:pStyle w:val="1d"/>
      </w:pPr>
      <w:r w:rsidRPr="00816DC4">
        <w:t xml:space="preserve">Нажмите на ФИО выбранного работника. </w:t>
      </w:r>
    </w:p>
    <w:p w14:paraId="5F427DEE" w14:textId="3C58D4C2" w:rsidR="00D57E81" w:rsidRPr="00816DC4" w:rsidRDefault="00816DC4" w:rsidP="00816DC4">
      <w:pPr>
        <w:pStyle w:val="1d"/>
      </w:pPr>
      <w:r w:rsidRPr="00816DC4">
        <w:t>Выберете в области данных карточки значение «</w:t>
      </w:r>
      <w:r>
        <w:t>Образование</w:t>
      </w:r>
      <w:r w:rsidRPr="00816DC4">
        <w:t>»</w:t>
      </w:r>
      <w:r w:rsidR="00D57E81" w:rsidRPr="00816DC4">
        <w:t xml:space="preserve"> (</w:t>
      </w:r>
      <w:r w:rsidR="00740A17" w:rsidRPr="00816DC4">
        <w:t xml:space="preserve">см. </w:t>
      </w:r>
      <w:r w:rsidR="00D57E81" w:rsidRPr="00816DC4">
        <w:fldChar w:fldCharType="begin"/>
      </w:r>
      <w:r w:rsidR="00D57E81" w:rsidRPr="00816DC4">
        <w:instrText xml:space="preserve"> REF _Ref98831331 \h </w:instrText>
      </w:r>
      <w:r w:rsidR="00783B3A" w:rsidRPr="00816DC4">
        <w:instrText xml:space="preserve"> \* MERGEFORMAT </w:instrText>
      </w:r>
      <w:r w:rsidR="00D57E81" w:rsidRPr="00816DC4">
        <w:fldChar w:fldCharType="separate"/>
      </w:r>
      <w:r w:rsidR="00565CC3" w:rsidRPr="00C20D54">
        <w:t xml:space="preserve">Рисунок </w:t>
      </w:r>
      <w:r w:rsidR="00565CC3">
        <w:t>24</w:t>
      </w:r>
      <w:r w:rsidR="00D57E81" w:rsidRPr="00816DC4">
        <w:fldChar w:fldCharType="end"/>
      </w:r>
      <w:r w:rsidR="00D57E81" w:rsidRPr="00816DC4">
        <w:t xml:space="preserve">). </w:t>
      </w:r>
    </w:p>
    <w:p w14:paraId="14E60D86" w14:textId="77777777" w:rsidR="00D57E81" w:rsidRPr="00C20D54" w:rsidRDefault="00D57E81" w:rsidP="00740A17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0321CFA" wp14:editId="67E0E483">
            <wp:extent cx="3261775" cy="8639175"/>
            <wp:effectExtent l="19050" t="19050" r="1524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37" cy="86470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7D08" w14:textId="47A8E4A5" w:rsidR="00D57E81" w:rsidRPr="00C20D54" w:rsidRDefault="00D57E81" w:rsidP="00740A17">
      <w:pPr>
        <w:pStyle w:val="afffffff8"/>
      </w:pPr>
      <w:bookmarkStart w:id="181" w:name="_Ref9883133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24</w:t>
      </w:r>
      <w:r w:rsidR="00EE3A8F" w:rsidRPr="00C20D54">
        <w:rPr>
          <w:noProof/>
        </w:rPr>
        <w:fldChar w:fldCharType="end"/>
      </w:r>
      <w:bookmarkEnd w:id="181"/>
      <w:r w:rsidRPr="00C20D54">
        <w:t xml:space="preserve"> – </w:t>
      </w:r>
      <w:r w:rsidR="00A80D97">
        <w:t>Раздел</w:t>
      </w:r>
      <w:r w:rsidR="006D37F5">
        <w:t xml:space="preserve"> </w:t>
      </w:r>
      <w:r w:rsidRPr="00C20D54">
        <w:t>«Образование»</w:t>
      </w:r>
      <w:r w:rsidR="006D37F5">
        <w:t xml:space="preserve"> карточки работника</w:t>
      </w:r>
    </w:p>
    <w:p w14:paraId="46469451" w14:textId="6F30EAD9" w:rsidR="00D57E81" w:rsidRPr="00C20D54" w:rsidRDefault="00A80D97" w:rsidP="00740A17">
      <w:pPr>
        <w:pStyle w:val="afffffff9"/>
      </w:pPr>
      <w:r>
        <w:lastRenderedPageBreak/>
        <w:t>Раздел</w:t>
      </w:r>
      <w:r w:rsidR="006D37F5">
        <w:t xml:space="preserve"> </w:t>
      </w:r>
      <w:r w:rsidR="00D57E81" w:rsidRPr="00C20D54">
        <w:t xml:space="preserve">«Образование» </w:t>
      </w:r>
      <w:r w:rsidR="00D51A99">
        <w:t xml:space="preserve">карточки работника </w:t>
      </w:r>
      <w:r w:rsidR="00C73842" w:rsidRPr="00C20D54">
        <w:t>содержит</w:t>
      </w:r>
      <w:r w:rsidR="00D57E81" w:rsidRPr="00C20D54">
        <w:t xml:space="preserve"> следующие </w:t>
      </w:r>
      <w:r w:rsidR="006D16EE">
        <w:t>блоки</w:t>
      </w:r>
      <w:r w:rsidR="00D57E81" w:rsidRPr="00C20D54">
        <w:t>:</w:t>
      </w:r>
    </w:p>
    <w:p w14:paraId="1CB4BD4C" w14:textId="54228AA8" w:rsidR="00D57E81" w:rsidRPr="00C20D54" w:rsidRDefault="00D57E81" w:rsidP="00061751">
      <w:pPr>
        <w:pStyle w:val="17"/>
      </w:pPr>
      <w:r w:rsidRPr="00C20D54">
        <w:t>«Среднее (общее) образование»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_Ref89437478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4.1.6.8.2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5CCEC63A" w14:textId="2560BC77" w:rsidR="00D57E81" w:rsidRPr="00C20D54" w:rsidRDefault="00D57E81" w:rsidP="00061751">
      <w:pPr>
        <w:pStyle w:val="17"/>
      </w:pPr>
      <w:r w:rsidRPr="00C20D54">
        <w:t>«Профессиональное образование» (</w:t>
      </w:r>
      <w:r w:rsidR="00140C78">
        <w:t>см. подпункт</w:t>
      </w:r>
      <w:r w:rsidR="00D51A99">
        <w:t xml:space="preserve"> </w:t>
      </w:r>
      <w:r w:rsidR="00D51A99">
        <w:fldChar w:fldCharType="begin"/>
      </w:r>
      <w:r w:rsidR="00D51A99">
        <w:instrText xml:space="preserve"> REF _Ref103787545 \r \h </w:instrText>
      </w:r>
      <w:r w:rsidR="00D51A99">
        <w:fldChar w:fldCharType="separate"/>
      </w:r>
      <w:r w:rsidR="00565CC3">
        <w:t>4.1.6.8.3</w:t>
      </w:r>
      <w:r w:rsidR="00D51A99">
        <w:fldChar w:fldCharType="end"/>
      </w:r>
      <w:r w:rsidRPr="00C20D54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03979310" w14:textId="0884AF05" w:rsidR="00D57E81" w:rsidRPr="00C20D54" w:rsidRDefault="00D57E81" w:rsidP="00061751">
      <w:pPr>
        <w:pStyle w:val="17"/>
      </w:pPr>
      <w:r w:rsidRPr="00C20D54">
        <w:t>«Послевузовское образование»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_Ref156398544 \r \h </w:instrText>
      </w:r>
      <w:r w:rsidR="00D51A99">
        <w:fldChar w:fldCharType="separate"/>
      </w:r>
      <w:r w:rsidR="00565CC3">
        <w:t>4.1.6.8.4</w:t>
      </w:r>
      <w:r w:rsidR="00D51A99">
        <w:fldChar w:fldCharType="end"/>
      </w:r>
      <w:r w:rsidR="007E0229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68F1872E" w14:textId="24E8D75C" w:rsidR="00D57E81" w:rsidRPr="00C20D54" w:rsidRDefault="00D57E81" w:rsidP="00061751">
      <w:pPr>
        <w:pStyle w:val="17"/>
      </w:pPr>
      <w:r w:rsidRPr="00C20D54">
        <w:t>«Дополнительное профессиональное образование»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_Ref156398568 \r \h </w:instrText>
      </w:r>
      <w:r w:rsidR="00D51A99">
        <w:fldChar w:fldCharType="separate"/>
      </w:r>
      <w:r w:rsidR="00565CC3">
        <w:t>4.1.6.8.5</w:t>
      </w:r>
      <w:r w:rsidR="00D51A99">
        <w:fldChar w:fldCharType="end"/>
      </w:r>
      <w:r w:rsidR="00D51A99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2C733249" w14:textId="15B20DF5" w:rsidR="00DD220B" w:rsidRPr="00C20D54" w:rsidRDefault="00D57E81" w:rsidP="00061751">
      <w:pPr>
        <w:pStyle w:val="17"/>
      </w:pPr>
      <w:r w:rsidRPr="00C20D54">
        <w:t xml:space="preserve">«Сведения с портала НМФО: пятилетние циклы» (данные поступают </w:t>
      </w:r>
      <w:r w:rsidR="00D51A99">
        <w:t xml:space="preserve">от Портала </w:t>
      </w:r>
      <w:r w:rsidRPr="00C20D54">
        <w:t>НМФО и недоступны для редактирования)</w:t>
      </w:r>
      <w:r w:rsidR="00DD220B" w:rsidRPr="00C20D54">
        <w:t>;</w:t>
      </w:r>
    </w:p>
    <w:p w14:paraId="467E9918" w14:textId="2EE16BC9" w:rsidR="00DD220B" w:rsidRPr="00C20D54" w:rsidRDefault="00DD220B" w:rsidP="00061751">
      <w:pPr>
        <w:pStyle w:val="17"/>
      </w:pPr>
      <w:r w:rsidRPr="00C20D54">
        <w:t>«Сведения о прохождении военной службы» (</w:t>
      </w:r>
      <w:r w:rsidR="00140C78">
        <w:t>см. подпункт</w:t>
      </w:r>
      <w:r w:rsidR="00D51A99">
        <w:t xml:space="preserve"> </w:t>
      </w:r>
      <w:r w:rsidR="009712E7">
        <w:fldChar w:fldCharType="begin"/>
      </w:r>
      <w:r w:rsidR="009712E7">
        <w:instrText xml:space="preserve"> REF _Ref148441409 \r \h </w:instrText>
      </w:r>
      <w:r w:rsidR="009712E7">
        <w:fldChar w:fldCharType="separate"/>
      </w:r>
      <w:r w:rsidR="00565CC3">
        <w:t>4.1.6.8.9</w:t>
      </w:r>
      <w:r w:rsidR="009712E7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51ACF6EA" w14:textId="68C7196A" w:rsidR="00D57E81" w:rsidRPr="00C20D54" w:rsidRDefault="00D57E81" w:rsidP="00061751">
      <w:pPr>
        <w:pStyle w:val="17"/>
      </w:pPr>
      <w:r w:rsidRPr="00C20D54">
        <w:t>«Сертификат специалиста»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_Ref89437502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73895FB2" w14:textId="33615077" w:rsidR="00D57E81" w:rsidRPr="00C20D54" w:rsidRDefault="00D57E81" w:rsidP="00061751">
      <w:pPr>
        <w:pStyle w:val="17"/>
      </w:pPr>
      <w:r w:rsidRPr="00C20D54">
        <w:t xml:space="preserve">«Свидетельство об аккредитации </w:t>
      </w:r>
      <w:r w:rsidRPr="00C20D54">
        <w:rPr>
          <w:rStyle w:val="afe"/>
          <w:color w:val="000000" w:themeColor="text1"/>
          <w:u w:val="none"/>
        </w:rPr>
        <w:t>специалиста» (</w:t>
      </w:r>
      <w:r w:rsidRPr="00C20D54">
        <w:t xml:space="preserve">данные загружаются из </w:t>
      </w:r>
      <w:r w:rsidR="00D51A99">
        <w:t>и</w:t>
      </w:r>
      <w:r w:rsidR="00D51A99" w:rsidRPr="00CA5E56">
        <w:t>нформационн</w:t>
      </w:r>
      <w:r w:rsidR="00D51A99">
        <w:t>ой</w:t>
      </w:r>
      <w:r w:rsidR="00D51A99" w:rsidRPr="00CA5E56">
        <w:t xml:space="preserve"> систем</w:t>
      </w:r>
      <w:r w:rsidR="00D51A99">
        <w:t>ы</w:t>
      </w:r>
      <w:r w:rsidR="00D51A99" w:rsidRPr="00CA5E56">
        <w:t xml:space="preserve"> управления аккредитацией специалистов</w:t>
      </w:r>
      <w:r w:rsidR="00D51A99">
        <w:t xml:space="preserve"> </w:t>
      </w:r>
      <w:r w:rsidR="00D51A99" w:rsidRPr="00531916">
        <w:t>Минздрав</w:t>
      </w:r>
      <w:r w:rsidR="00D51A99">
        <w:t>а</w:t>
      </w:r>
      <w:r w:rsidR="00D51A99" w:rsidRPr="00531916">
        <w:t xml:space="preserve"> России</w:t>
      </w:r>
      <w:r w:rsidRPr="00C20D54">
        <w:rPr>
          <w:rStyle w:val="afe"/>
          <w:color w:val="000000" w:themeColor="text1"/>
          <w:u w:val="none"/>
        </w:rPr>
        <w:t>)</w:t>
      </w:r>
      <w:r w:rsidRPr="00C20D54">
        <w:t>;</w:t>
      </w:r>
    </w:p>
    <w:p w14:paraId="7829370E" w14:textId="22DAE241" w:rsidR="00D57E81" w:rsidRPr="00C20D54" w:rsidRDefault="00D57E81" w:rsidP="00061751">
      <w:pPr>
        <w:pStyle w:val="17"/>
      </w:pPr>
      <w:r w:rsidRPr="00C20D54">
        <w:t>«Квалификационная категория»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_Ref156398609 \r \h </w:instrText>
      </w:r>
      <w:r w:rsidR="00D51A99">
        <w:fldChar w:fldCharType="separate"/>
      </w:r>
      <w:r w:rsidR="00565CC3">
        <w:t>4.1.6.8.10</w:t>
      </w:r>
      <w:r w:rsidR="00D51A99">
        <w:fldChar w:fldCharType="end"/>
      </w:r>
      <w:r w:rsidR="00D51A99">
        <w:t xml:space="preserve"> </w:t>
      </w:r>
      <w:r w:rsidR="00997265">
        <w:t>настоящего руководства пользователя</w:t>
      </w:r>
      <w:r w:rsidRPr="00C20D54">
        <w:t>)</w:t>
      </w:r>
      <w:r w:rsidR="00DD220B" w:rsidRPr="00C20D54">
        <w:t>;</w:t>
      </w:r>
    </w:p>
    <w:p w14:paraId="360263B5" w14:textId="5E1147BD" w:rsidR="00DD220B" w:rsidRPr="00C20D54" w:rsidRDefault="00DD220B" w:rsidP="00061751">
      <w:pPr>
        <w:pStyle w:val="17"/>
      </w:pPr>
      <w:r w:rsidRPr="00C20D54">
        <w:t>«Решение о соответствии образования и (или) квалификации, полученных в иностранном государстве»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_Ref147491312 \r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>
        <w:t>4.1.6.8.11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702D97F4" w14:textId="3F34C1A4" w:rsidR="00DD220B" w:rsidRPr="00C20D54" w:rsidRDefault="00DD220B" w:rsidP="00061751">
      <w:pPr>
        <w:pStyle w:val="17"/>
      </w:pPr>
      <w:r w:rsidRPr="00C20D54">
        <w:t>«Дополнительные документы»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_Ref147491318 \r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>
        <w:t>4.1.6.8.12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FE0AB86" w14:textId="43A68B8E" w:rsidR="00AC7160" w:rsidRPr="00C20D54" w:rsidRDefault="00A80D97" w:rsidP="00966C9D">
      <w:pPr>
        <w:pStyle w:val="54"/>
        <w:rPr>
          <w:color w:val="000000" w:themeColor="text1"/>
        </w:rPr>
      </w:pPr>
      <w:bookmarkStart w:id="182" w:name="_Ref89437478"/>
      <w:r>
        <w:rPr>
          <w:color w:val="000000" w:themeColor="text1"/>
        </w:rPr>
        <w:t>Блок</w:t>
      </w:r>
      <w:r w:rsidR="006D37F5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</w:t>
      </w:r>
      <w:r w:rsidR="00710C6D" w:rsidRPr="00C20D54">
        <w:rPr>
          <w:color w:val="000000" w:themeColor="text1"/>
        </w:rPr>
        <w:t>редне</w:t>
      </w:r>
      <w:r w:rsidR="00D90B9B" w:rsidRPr="00C20D54">
        <w:rPr>
          <w:color w:val="000000" w:themeColor="text1"/>
        </w:rPr>
        <w:t>е</w:t>
      </w:r>
      <w:r w:rsidR="00710C6D" w:rsidRPr="00C20D54">
        <w:rPr>
          <w:color w:val="000000" w:themeColor="text1"/>
        </w:rPr>
        <w:t xml:space="preserve"> (обще</w:t>
      </w:r>
      <w:r w:rsidR="00D90B9B" w:rsidRPr="00C20D54">
        <w:rPr>
          <w:color w:val="000000" w:themeColor="text1"/>
        </w:rPr>
        <w:t>е</w:t>
      </w:r>
      <w:r w:rsidR="00710C6D" w:rsidRPr="00C20D54">
        <w:rPr>
          <w:color w:val="000000" w:themeColor="text1"/>
        </w:rPr>
        <w:t>) образовани</w:t>
      </w:r>
      <w:r w:rsidR="00D90B9B" w:rsidRPr="00C20D54">
        <w:rPr>
          <w:color w:val="000000" w:themeColor="text1"/>
        </w:rPr>
        <w:t>е</w:t>
      </w:r>
      <w:bookmarkEnd w:id="182"/>
      <w:r w:rsidR="002519AD">
        <w:rPr>
          <w:color w:val="000000" w:themeColor="text1"/>
        </w:rPr>
        <w:t>»</w:t>
      </w:r>
    </w:p>
    <w:p w14:paraId="6913A2D5" w14:textId="148A84EF" w:rsidR="00E02F4F" w:rsidRPr="00C20D54" w:rsidRDefault="006329B7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среднем (общем) образовании</w:t>
      </w:r>
    </w:p>
    <w:p w14:paraId="15BD5A4E" w14:textId="2451C4DA" w:rsidR="00AD2948" w:rsidRPr="00C20D54" w:rsidRDefault="00CC79AB" w:rsidP="00977F16">
      <w:pPr>
        <w:pStyle w:val="af2"/>
      </w:pPr>
      <w:r w:rsidRPr="00C20D54">
        <w:t>Сведения о</w:t>
      </w:r>
      <w:r w:rsidR="00AD2948" w:rsidRPr="00C20D54">
        <w:t xml:space="preserve"> среднем (общем) образовании</w:t>
      </w:r>
      <w:r w:rsidRPr="00C20D54">
        <w:t xml:space="preserve"> содержатся</w:t>
      </w:r>
      <w:r w:rsidR="006329B7" w:rsidRPr="00C20D54">
        <w:t xml:space="preserve"> в</w:t>
      </w:r>
      <w:r w:rsidRPr="00C20D54">
        <w:t xml:space="preserve"> </w:t>
      </w:r>
      <w:r w:rsidR="00A80D97">
        <w:t>блок</w:t>
      </w:r>
      <w:r w:rsidR="006D37F5">
        <w:t xml:space="preserve">е </w:t>
      </w:r>
      <w:r w:rsidR="00AD2948" w:rsidRPr="00C20D54">
        <w:t xml:space="preserve">«Среднее (общее) образование» </w:t>
      </w:r>
      <w:r w:rsidR="00A80D97">
        <w:t>раздела</w:t>
      </w:r>
      <w:r w:rsidR="006D37F5">
        <w:t xml:space="preserve"> </w:t>
      </w:r>
      <w:r w:rsidRPr="00C20D54">
        <w:t xml:space="preserve">«Образование» </w:t>
      </w:r>
      <w:r w:rsidR="00977F16">
        <w:t xml:space="preserve">карточки работника (см. </w:t>
      </w:r>
      <w:r w:rsidR="00AD2948" w:rsidRPr="00C20D54">
        <w:fldChar w:fldCharType="begin"/>
      </w:r>
      <w:r w:rsidR="00AD2948" w:rsidRPr="00C20D54">
        <w:instrText xml:space="preserve"> REF _Ref98832191 \h </w:instrText>
      </w:r>
      <w:r w:rsidR="00783B3A" w:rsidRPr="00C20D54">
        <w:instrText xml:space="preserve"> \* MERGEFORMAT </w:instrText>
      </w:r>
      <w:r w:rsidR="00AD2948" w:rsidRPr="00C20D54">
        <w:fldChar w:fldCharType="separate"/>
      </w:r>
      <w:r w:rsidR="00565CC3" w:rsidRPr="00C20D54">
        <w:t>Рисунок </w:t>
      </w:r>
      <w:r w:rsidR="00565CC3">
        <w:t>25</w:t>
      </w:r>
      <w:r w:rsidR="00AD2948" w:rsidRPr="00C20D54">
        <w:fldChar w:fldCharType="end"/>
      </w:r>
      <w:r w:rsidR="00AD2948" w:rsidRPr="00C20D54">
        <w:t xml:space="preserve">, </w:t>
      </w:r>
      <w:r w:rsidR="00AD2948" w:rsidRPr="00C20D54">
        <w:fldChar w:fldCharType="begin"/>
      </w:r>
      <w:r w:rsidR="00AD2948" w:rsidRPr="00C20D54">
        <w:instrText xml:space="preserve"> REF _Ref98832147 \h </w:instrText>
      </w:r>
      <w:r w:rsidR="00783B3A" w:rsidRPr="00C20D54">
        <w:instrText xml:space="preserve"> \* MERGEFORMAT </w:instrText>
      </w:r>
      <w:r w:rsidR="00AD2948" w:rsidRPr="00C20D54">
        <w:fldChar w:fldCharType="separate"/>
      </w:r>
      <w:r w:rsidR="00565CC3" w:rsidRPr="00C20D54">
        <w:t>Рисунок </w:t>
      </w:r>
      <w:r w:rsidR="00565CC3">
        <w:t>26</w:t>
      </w:r>
      <w:r w:rsidR="00AD2948" w:rsidRPr="00C20D54">
        <w:fldChar w:fldCharType="end"/>
      </w:r>
      <w:r w:rsidR="00AD2948" w:rsidRPr="00C20D54">
        <w:t>).</w:t>
      </w:r>
    </w:p>
    <w:p w14:paraId="1C3E2579" w14:textId="77777777" w:rsidR="00AD2948" w:rsidRPr="00C20D54" w:rsidRDefault="00AD2948" w:rsidP="00977F16">
      <w:pPr>
        <w:pStyle w:val="afffffff6"/>
      </w:pPr>
      <w:r w:rsidRPr="00C20D54">
        <w:rPr>
          <w:noProof/>
        </w:rPr>
        <w:drawing>
          <wp:inline distT="0" distB="0" distL="0" distR="0" wp14:anchorId="76AC7597" wp14:editId="64781491">
            <wp:extent cx="5939155" cy="930558"/>
            <wp:effectExtent l="19050" t="19050" r="23495" b="222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9305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6335" w14:textId="26D5CEEB" w:rsidR="00AD2948" w:rsidRPr="00C20D54" w:rsidRDefault="00AD2948" w:rsidP="00977F16">
      <w:pPr>
        <w:pStyle w:val="afffffff8"/>
      </w:pPr>
      <w:bookmarkStart w:id="183" w:name="_Ref98832191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25</w:t>
      </w:r>
      <w:r w:rsidR="00EE3A8F" w:rsidRPr="00C20D54">
        <w:rPr>
          <w:noProof/>
        </w:rPr>
        <w:fldChar w:fldCharType="end"/>
      </w:r>
      <w:bookmarkEnd w:id="183"/>
      <w:r w:rsidRPr="00C20D54">
        <w:t xml:space="preserve"> – </w:t>
      </w:r>
      <w:r w:rsidR="00A80D97">
        <w:t>Блок</w:t>
      </w:r>
      <w:r w:rsidR="006D37F5">
        <w:t xml:space="preserve"> </w:t>
      </w:r>
      <w:r w:rsidRPr="00C20D54">
        <w:t>«Среднее (общее) образование» (данные заполнены)</w:t>
      </w:r>
    </w:p>
    <w:p w14:paraId="365AB056" w14:textId="77777777" w:rsidR="00AD2948" w:rsidRPr="00C20D54" w:rsidRDefault="00AD2948" w:rsidP="00977F16">
      <w:pPr>
        <w:pStyle w:val="afffffff6"/>
      </w:pPr>
      <w:r w:rsidRPr="00C20D54">
        <w:rPr>
          <w:noProof/>
        </w:rPr>
        <w:drawing>
          <wp:inline distT="0" distB="0" distL="0" distR="0" wp14:anchorId="0AD2153C" wp14:editId="388543D0">
            <wp:extent cx="5939155" cy="706053"/>
            <wp:effectExtent l="19050" t="19050" r="23495" b="184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7060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BA30A" w14:textId="51101253" w:rsidR="00AD2948" w:rsidRPr="00C20D54" w:rsidRDefault="00AD2948" w:rsidP="00977F16">
      <w:pPr>
        <w:pStyle w:val="afffffff8"/>
      </w:pPr>
      <w:bookmarkStart w:id="184" w:name="_Ref98832147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26</w:t>
      </w:r>
      <w:r w:rsidR="00EE3A8F" w:rsidRPr="00C20D54">
        <w:rPr>
          <w:noProof/>
        </w:rPr>
        <w:fldChar w:fldCharType="end"/>
      </w:r>
      <w:bookmarkEnd w:id="184"/>
      <w:r w:rsidRPr="00C20D54">
        <w:t xml:space="preserve"> – </w:t>
      </w:r>
      <w:r w:rsidR="00A80D97">
        <w:t>Блок</w:t>
      </w:r>
      <w:r w:rsidR="00CF1394">
        <w:t xml:space="preserve"> </w:t>
      </w:r>
      <w:r w:rsidRPr="00C20D54">
        <w:t>«Среднее (общее) образование» (данные не заполнены)</w:t>
      </w:r>
    </w:p>
    <w:p w14:paraId="351AA1A2" w14:textId="2C589A49" w:rsidR="00AD2948" w:rsidRPr="00C20D54" w:rsidRDefault="00CC79AB" w:rsidP="00977F16">
      <w:pPr>
        <w:pStyle w:val="afffffff9"/>
      </w:pPr>
      <w:r w:rsidRPr="00C20D54">
        <w:t xml:space="preserve">Если данные о среднем (общем) образовании </w:t>
      </w:r>
      <w:r w:rsidR="00977F16">
        <w:t>работника внесены</w:t>
      </w:r>
      <w:r w:rsidRPr="00C20D54">
        <w:t xml:space="preserve">, </w:t>
      </w:r>
      <w:r w:rsidR="00A80D97">
        <w:t>блок</w:t>
      </w:r>
      <w:r w:rsidR="00CF1394">
        <w:t xml:space="preserve"> </w:t>
      </w:r>
      <w:r w:rsidR="00AD2948" w:rsidRPr="00C20D54">
        <w:t>содержит</w:t>
      </w:r>
      <w:r w:rsidR="00977F16">
        <w:t xml:space="preserve"> следующие</w:t>
      </w:r>
      <w:r w:rsidR="00AD2948" w:rsidRPr="00C20D54">
        <w:t xml:space="preserve"> элементы</w:t>
      </w:r>
      <w:r w:rsidRPr="00C20D54">
        <w:t xml:space="preserve"> (</w:t>
      </w:r>
      <w:r w:rsidR="00977F16">
        <w:t xml:space="preserve">см. </w:t>
      </w:r>
      <w:r w:rsidRPr="00C20D54">
        <w:fldChar w:fldCharType="begin"/>
      </w:r>
      <w:r w:rsidRPr="00C20D54">
        <w:instrText xml:space="preserve"> REF _Ref98832191 \h </w:instrText>
      </w:r>
      <w:r w:rsidR="00E02F4F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25</w:t>
      </w:r>
      <w:r w:rsidRPr="00C20D54">
        <w:fldChar w:fldCharType="end"/>
      </w:r>
      <w:r w:rsidRPr="00C20D54">
        <w:t>)</w:t>
      </w:r>
      <w:r w:rsidR="00AD2948" w:rsidRPr="00C20D54">
        <w:t>:</w:t>
      </w:r>
    </w:p>
    <w:p w14:paraId="59B78603" w14:textId="48DE45A9" w:rsidR="00AD2948" w:rsidRPr="00C20D54" w:rsidRDefault="00AD2948" w:rsidP="00061751">
      <w:pPr>
        <w:pStyle w:val="17"/>
      </w:pPr>
      <w:r w:rsidRPr="00C20D54">
        <w:t>запись о среднем (общем) образовании работника:</w:t>
      </w:r>
    </w:p>
    <w:p w14:paraId="709D09D6" w14:textId="6C6ADD3A" w:rsidR="00AD2948" w:rsidRPr="00C20D54" w:rsidRDefault="00AD2948" w:rsidP="00A25157">
      <w:pPr>
        <w:pStyle w:val="25"/>
      </w:pPr>
      <w:r w:rsidRPr="00C20D54">
        <w:t>«Образовательное учреждение»</w:t>
      </w:r>
      <w:r w:rsidR="00977F16">
        <w:t>,</w:t>
      </w:r>
    </w:p>
    <w:p w14:paraId="538F5465" w14:textId="0F0D86AF" w:rsidR="00AD2948" w:rsidRPr="00C20D54" w:rsidRDefault="00AD2948" w:rsidP="00A25157">
      <w:pPr>
        <w:pStyle w:val="25"/>
      </w:pPr>
      <w:r w:rsidRPr="00C20D54">
        <w:lastRenderedPageBreak/>
        <w:t>«Серия/номер аттестата»</w:t>
      </w:r>
      <w:r w:rsidR="00977F16">
        <w:t>,</w:t>
      </w:r>
    </w:p>
    <w:p w14:paraId="3CA5980F" w14:textId="08C75E0F" w:rsidR="00AD2948" w:rsidRPr="00C20D54" w:rsidRDefault="00AD2948" w:rsidP="00A25157">
      <w:pPr>
        <w:pStyle w:val="25"/>
      </w:pPr>
      <w:r w:rsidRPr="00C20D54">
        <w:t>«Дата выдачи аттестата»</w:t>
      </w:r>
      <w:r w:rsidR="00977F16">
        <w:t>,</w:t>
      </w:r>
    </w:p>
    <w:p w14:paraId="1CE27531" w14:textId="77777777" w:rsidR="00CC79AB" w:rsidRPr="00C20D54" w:rsidRDefault="00CC79AB" w:rsidP="00061751">
      <w:pPr>
        <w:pStyle w:val="17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2859AE38" wp14:editId="137D626E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36B692B9" w14:textId="1C822126" w:rsidR="00CC79AB" w:rsidRPr="00C20D54" w:rsidRDefault="00CC79AB" w:rsidP="00A25157">
      <w:pPr>
        <w:pStyle w:val="25"/>
      </w:pPr>
      <w:r w:rsidRPr="00C20D54">
        <w:t>«Редактировать»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6329B7" w:rsidRPr="00C20D54">
        <w:fldChar w:fldCharType="begin"/>
      </w:r>
      <w:r w:rsidR="006329B7" w:rsidRPr="00C20D54">
        <w:instrText xml:space="preserve"> REF _Ref103770687 \r \h </w:instrText>
      </w:r>
      <w:r w:rsidR="00783B3A" w:rsidRPr="00C20D54">
        <w:instrText xml:space="preserve"> \* MERGEFORMAT </w:instrText>
      </w:r>
      <w:r w:rsidR="006329B7" w:rsidRPr="00C20D54">
        <w:fldChar w:fldCharType="separate"/>
      </w:r>
      <w:r w:rsidR="00565CC3">
        <w:t>4.1.6.8.2.3</w:t>
      </w:r>
      <w:r w:rsidR="006329B7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6329B7" w:rsidRPr="00C20D54">
        <w:t>)</w:t>
      </w:r>
      <w:r w:rsidRPr="00C20D54">
        <w:t>.</w:t>
      </w:r>
    </w:p>
    <w:p w14:paraId="15278659" w14:textId="3F9232BA" w:rsidR="00CC79AB" w:rsidRPr="00C20D54" w:rsidRDefault="00CC79AB" w:rsidP="00A25157">
      <w:pPr>
        <w:pStyle w:val="25"/>
      </w:pPr>
      <w:r w:rsidRPr="00C20D54">
        <w:t>«Удалить»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6329B7" w:rsidRPr="00C20D54">
        <w:fldChar w:fldCharType="begin"/>
      </w:r>
      <w:r w:rsidR="006329B7" w:rsidRPr="00C20D54">
        <w:instrText xml:space="preserve"> REF _Ref103770695 \r \h </w:instrText>
      </w:r>
      <w:r w:rsidR="00783B3A" w:rsidRPr="00C20D54">
        <w:instrText xml:space="preserve"> \* MERGEFORMAT </w:instrText>
      </w:r>
      <w:r w:rsidR="006329B7" w:rsidRPr="00C20D54">
        <w:fldChar w:fldCharType="separate"/>
      </w:r>
      <w:r w:rsidR="00565CC3">
        <w:t>4.1.6.8.2.4</w:t>
      </w:r>
      <w:r w:rsidR="006329B7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6329B7" w:rsidRPr="00C20D54">
        <w:t>)</w:t>
      </w:r>
      <w:r w:rsidRPr="00C20D54">
        <w:t>.</w:t>
      </w:r>
      <w:r w:rsidRPr="00F9647A">
        <w:t xml:space="preserve"> </w:t>
      </w:r>
    </w:p>
    <w:p w14:paraId="2D2953A6" w14:textId="6370230A" w:rsidR="009E0D0D" w:rsidRPr="00C20D54" w:rsidRDefault="009E0D0D" w:rsidP="00061751">
      <w:pPr>
        <w:pStyle w:val="17"/>
      </w:pPr>
      <w:r w:rsidRPr="00C20D54">
        <w:t>запись о среднем (общем) образовании работника:</w:t>
      </w:r>
    </w:p>
    <w:p w14:paraId="7F3149DC" w14:textId="33D19600" w:rsidR="009E0D0D" w:rsidRPr="00C20D54" w:rsidRDefault="009E0D0D" w:rsidP="00A25157">
      <w:pPr>
        <w:pStyle w:val="25"/>
      </w:pPr>
      <w:r w:rsidRPr="00C20D54">
        <w:t>кнопка для проверки сведений об образовании в ФИС ФРДО</w:t>
      </w:r>
      <w:r w:rsidR="00977F16">
        <w:t>,</w:t>
      </w:r>
    </w:p>
    <w:p w14:paraId="5432DBFA" w14:textId="04519034" w:rsidR="009E0D0D" w:rsidRPr="00C20D54" w:rsidRDefault="009E0D0D" w:rsidP="00A25157">
      <w:pPr>
        <w:pStyle w:val="25"/>
      </w:pPr>
      <w:r w:rsidRPr="00C20D54">
        <w:t>статус проверки сведений об образовании в ФИС ФРДО.</w:t>
      </w:r>
    </w:p>
    <w:p w14:paraId="37C74A78" w14:textId="575A0974" w:rsidR="00AD2948" w:rsidRPr="00C20D54" w:rsidRDefault="00CC79AB" w:rsidP="00080FBA">
      <w:pPr>
        <w:pStyle w:val="af2"/>
      </w:pPr>
      <w:r w:rsidRPr="00C20D54">
        <w:t xml:space="preserve">Если данные о среднем (общем) образовании не </w:t>
      </w:r>
      <w:r w:rsidR="00080FBA">
        <w:t>внесены</w:t>
      </w:r>
      <w:r w:rsidRPr="00C20D54">
        <w:t xml:space="preserve">, </w:t>
      </w:r>
      <w:r w:rsidR="006D16EE">
        <w:t xml:space="preserve">блок </w:t>
      </w:r>
      <w:r w:rsidRPr="00C20D54">
        <w:t xml:space="preserve">содержит </w:t>
      </w:r>
      <w:r w:rsidR="00080FBA">
        <w:t xml:space="preserve">только один </w:t>
      </w:r>
      <w:r w:rsidRPr="00C20D54">
        <w:t>элемент (</w:t>
      </w:r>
      <w:r w:rsidR="00977F16">
        <w:t xml:space="preserve">см. </w:t>
      </w:r>
      <w:r w:rsidRPr="00C20D54">
        <w:fldChar w:fldCharType="begin"/>
      </w:r>
      <w:r w:rsidRPr="00C20D54">
        <w:instrText xml:space="preserve"> REF _Ref98832147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26</w:t>
      </w:r>
      <w:r w:rsidRPr="00C20D54">
        <w:fldChar w:fldCharType="end"/>
      </w:r>
      <w:r w:rsidRPr="00C20D54">
        <w:t>)</w:t>
      </w:r>
      <w:r w:rsidR="00080FBA">
        <w:t xml:space="preserve"> – </w:t>
      </w:r>
      <w:r w:rsidR="00AD2948" w:rsidRPr="00C20D54">
        <w:t>кноп</w:t>
      </w:r>
      <w:r w:rsidR="00080FBA">
        <w:t>ку</w:t>
      </w:r>
      <w:r w:rsidR="00AD2948" w:rsidRPr="00C20D54">
        <w:t xml:space="preserve"> «Добавить» для </w:t>
      </w:r>
      <w:r w:rsidR="00061F13">
        <w:t>создания</w:t>
      </w:r>
      <w:r w:rsidR="00AD2948" w:rsidRPr="00C20D54">
        <w:t xml:space="preserve"> записи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DD30DB">
        <w:fldChar w:fldCharType="begin"/>
      </w:r>
      <w:r w:rsidR="00DD30DB">
        <w:instrText xml:space="preserve"> REF _Ref156769567 \r \h </w:instrText>
      </w:r>
      <w:r w:rsidR="00DD30DB">
        <w:fldChar w:fldCharType="separate"/>
      </w:r>
      <w:r w:rsidR="00565CC3">
        <w:t>4.1.6.8.2.2</w:t>
      </w:r>
      <w:r w:rsidR="00DD30DB">
        <w:fldChar w:fldCharType="end"/>
      </w:r>
      <w:r w:rsidR="00DD30DB">
        <w:t xml:space="preserve"> н</w:t>
      </w:r>
      <w:r w:rsidR="00977F16">
        <w:t>астоящего руководства пользователя</w:t>
      </w:r>
      <w:r w:rsidR="006329B7" w:rsidRPr="00C20D54">
        <w:t>)</w:t>
      </w:r>
      <w:r w:rsidR="00AD2948" w:rsidRPr="00C20D54">
        <w:t>.</w:t>
      </w:r>
    </w:p>
    <w:p w14:paraId="7F54922C" w14:textId="44B4F0F4" w:rsidR="006329B7" w:rsidRPr="00C20D54" w:rsidRDefault="00B974E5" w:rsidP="00966C9D">
      <w:pPr>
        <w:pStyle w:val="60"/>
        <w:rPr>
          <w:color w:val="000000" w:themeColor="text1"/>
        </w:rPr>
      </w:pPr>
      <w:bookmarkStart w:id="185" w:name="_Ref156769567"/>
      <w:r w:rsidRPr="00B974E5">
        <w:rPr>
          <w:color w:val="000000" w:themeColor="text1"/>
        </w:rPr>
        <w:t>Добавление сведений о</w:t>
      </w:r>
      <w:r w:rsidR="002519AD">
        <w:rPr>
          <w:color w:val="000000" w:themeColor="text1"/>
        </w:rPr>
        <w:t xml:space="preserve">б </w:t>
      </w:r>
      <w:r w:rsidRPr="00B974E5">
        <w:rPr>
          <w:color w:val="000000" w:themeColor="text1"/>
        </w:rPr>
        <w:t>общем образовании</w:t>
      </w:r>
      <w:bookmarkEnd w:id="185"/>
    </w:p>
    <w:p w14:paraId="67CFCCB4" w14:textId="7A6302D5" w:rsidR="00CC6A53" w:rsidRPr="00C20D54" w:rsidRDefault="002519AD" w:rsidP="00061751">
      <w:pPr>
        <w:keepNext/>
        <w:ind w:firstLine="709"/>
        <w:rPr>
          <w:color w:val="000000" w:themeColor="text1"/>
        </w:rPr>
      </w:pPr>
      <w:r w:rsidRPr="002519AD">
        <w:rPr>
          <w:rStyle w:val="afffffff1"/>
        </w:rPr>
        <w:t>Форма «Добавление сведений о</w:t>
      </w:r>
      <w:r>
        <w:rPr>
          <w:rStyle w:val="afffffff1"/>
        </w:rPr>
        <w:t>б о</w:t>
      </w:r>
      <w:r w:rsidRPr="002519AD">
        <w:rPr>
          <w:rStyle w:val="afffffff1"/>
        </w:rPr>
        <w:t>бщем образовании»</w:t>
      </w:r>
      <w:r>
        <w:rPr>
          <w:rStyle w:val="afffffff1"/>
        </w:rPr>
        <w:t xml:space="preserve"> предназначена для </w:t>
      </w:r>
      <w:r w:rsidR="00CC6A53" w:rsidRPr="00BC057E">
        <w:rPr>
          <w:rStyle w:val="afffffff1"/>
        </w:rPr>
        <w:t>добав</w:t>
      </w:r>
      <w:r>
        <w:rPr>
          <w:rStyle w:val="afffffff1"/>
        </w:rPr>
        <w:t xml:space="preserve">ления </w:t>
      </w:r>
      <w:r w:rsidR="00CC6A53" w:rsidRPr="00BC057E">
        <w:rPr>
          <w:rStyle w:val="afffffff1"/>
        </w:rPr>
        <w:t>запис</w:t>
      </w:r>
      <w:r>
        <w:rPr>
          <w:rStyle w:val="afffffff1"/>
        </w:rPr>
        <w:t>и</w:t>
      </w:r>
      <w:r w:rsidR="00CC6A53" w:rsidRPr="00C20D54">
        <w:rPr>
          <w:color w:val="000000" w:themeColor="text1"/>
        </w:rPr>
        <w:t xml:space="preserve"> о среднем (общем) образовании работника</w:t>
      </w:r>
      <w:r>
        <w:rPr>
          <w:color w:val="000000" w:themeColor="text1"/>
        </w:rPr>
        <w:t>. Для добавления записи</w:t>
      </w:r>
      <w:r w:rsidR="00CC6A53" w:rsidRPr="00C20D54">
        <w:rPr>
          <w:color w:val="000000" w:themeColor="text1"/>
        </w:rPr>
        <w:t>:</w:t>
      </w:r>
    </w:p>
    <w:p w14:paraId="7380C152" w14:textId="1D81D291" w:rsidR="00AD2948" w:rsidRPr="00C20D54" w:rsidRDefault="00AD2948" w:rsidP="00B77B53">
      <w:pPr>
        <w:pStyle w:val="1d"/>
        <w:numPr>
          <w:ilvl w:val="0"/>
          <w:numId w:val="36"/>
        </w:numPr>
      </w:pPr>
      <w:r w:rsidRPr="00C20D54">
        <w:t>Нажмите кнопку «Добавить»</w:t>
      </w:r>
      <w:r w:rsidR="00CC79AB" w:rsidRPr="00C20D54">
        <w:t xml:space="preserve"> в</w:t>
      </w:r>
      <w:r w:rsidR="00CF1394">
        <w:t xml:space="preserve"> </w:t>
      </w:r>
      <w:r w:rsidR="006D16EE">
        <w:t>блок</w:t>
      </w:r>
      <w:r w:rsidR="00CF1394">
        <w:t xml:space="preserve">е </w:t>
      </w:r>
      <w:r w:rsidR="00CC79AB" w:rsidRPr="00C20D54">
        <w:t>«Среднее (общее) образование»</w:t>
      </w:r>
      <w:r w:rsidRPr="00C20D54">
        <w:t>. Откроется форма «Добавление сведений об общем образовании» (</w:t>
      </w:r>
      <w:r w:rsidR="00684D7C">
        <w:t xml:space="preserve">см, </w:t>
      </w:r>
      <w:r w:rsidRPr="00C20D54">
        <w:fldChar w:fldCharType="begin"/>
      </w:r>
      <w:r w:rsidRPr="00C20D54">
        <w:instrText xml:space="preserve"> REF _Ref98832222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27</w:t>
      </w:r>
      <w:r w:rsidRPr="00C20D54">
        <w:fldChar w:fldCharType="end"/>
      </w:r>
      <w:r w:rsidRPr="00C20D54">
        <w:t>).</w:t>
      </w:r>
    </w:p>
    <w:p w14:paraId="2D855DED" w14:textId="77777777" w:rsidR="00AD2948" w:rsidRPr="00C20D54" w:rsidRDefault="00AD2948" w:rsidP="00684D7C">
      <w:pPr>
        <w:pStyle w:val="afffffff6"/>
      </w:pPr>
      <w:r w:rsidRPr="00C20D54">
        <w:rPr>
          <w:noProof/>
        </w:rPr>
        <w:drawing>
          <wp:inline distT="0" distB="0" distL="0" distR="0" wp14:anchorId="6B87520F" wp14:editId="5FB154A0">
            <wp:extent cx="5939155" cy="2820204"/>
            <wp:effectExtent l="19050" t="19050" r="23495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7"/>
                    <a:stretch/>
                  </pic:blipFill>
                  <pic:spPr bwMode="auto">
                    <a:xfrm>
                      <a:off x="0" y="0"/>
                      <a:ext cx="5939626" cy="28204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1FBE" w14:textId="16747B66" w:rsidR="00AD2948" w:rsidRPr="00C20D54" w:rsidRDefault="00AD2948" w:rsidP="00684D7C">
      <w:pPr>
        <w:pStyle w:val="afffffff8"/>
      </w:pPr>
      <w:bookmarkStart w:id="186" w:name="_Ref9883222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27</w:t>
      </w:r>
      <w:r w:rsidR="00EE3A8F" w:rsidRPr="00C20D54">
        <w:rPr>
          <w:noProof/>
        </w:rPr>
        <w:fldChar w:fldCharType="end"/>
      </w:r>
      <w:bookmarkEnd w:id="186"/>
      <w:r w:rsidRPr="00C20D54">
        <w:t xml:space="preserve"> – </w:t>
      </w:r>
      <w:r w:rsidR="00B974E5">
        <w:t>Форма «</w:t>
      </w:r>
      <w:r w:rsidRPr="00C20D54">
        <w:t xml:space="preserve">Добавление сведений </w:t>
      </w:r>
      <w:r w:rsidR="00684D7C">
        <w:t>о</w:t>
      </w:r>
      <w:r w:rsidR="002519AD">
        <w:t xml:space="preserve">б </w:t>
      </w:r>
      <w:r w:rsidR="00684D7C" w:rsidRPr="00C20D54">
        <w:t>общем образовании</w:t>
      </w:r>
      <w:r w:rsidR="00B974E5">
        <w:t>»</w:t>
      </w:r>
    </w:p>
    <w:p w14:paraId="3EDBA346" w14:textId="77777777" w:rsidR="00AD2948" w:rsidRPr="00C20D54" w:rsidRDefault="00AD2948" w:rsidP="00BC057E">
      <w:pPr>
        <w:pStyle w:val="1d"/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0B1399F6" w14:textId="35986A6B" w:rsidR="00AD2948" w:rsidRPr="00C20D54" w:rsidRDefault="00AD2948" w:rsidP="00A25157">
      <w:pPr>
        <w:pStyle w:val="25"/>
      </w:pPr>
      <w:r w:rsidRPr="00C20D54">
        <w:t>«Общая информация»</w:t>
      </w:r>
      <w:r w:rsidR="00684D7C">
        <w:t>,</w:t>
      </w:r>
    </w:p>
    <w:p w14:paraId="0A062A91" w14:textId="18A70AEA" w:rsidR="00AD2948" w:rsidRPr="00C20D54" w:rsidRDefault="00AD2948" w:rsidP="00A25157">
      <w:pPr>
        <w:pStyle w:val="25"/>
      </w:pPr>
      <w:r w:rsidRPr="00C20D54">
        <w:t>«Профессиональные курсы».</w:t>
      </w:r>
    </w:p>
    <w:p w14:paraId="526ED1A1" w14:textId="61659E7D" w:rsidR="00CC79AB" w:rsidRPr="00C20D54" w:rsidRDefault="00CC79AB" w:rsidP="00BC057E">
      <w:pPr>
        <w:pStyle w:val="1d"/>
        <w:numPr>
          <w:ilvl w:val="0"/>
          <w:numId w:val="0"/>
        </w:numPr>
        <w:ind w:left="1134"/>
      </w:pPr>
      <w:r w:rsidRPr="00061751">
        <w:t>Описание</w:t>
      </w:r>
      <w:r w:rsidRPr="00C20D54">
        <w:t xml:space="preserve"> полей представлено в таблице</w:t>
      </w:r>
      <w:r w:rsidR="00684D7C">
        <w:t xml:space="preserve"> ниже</w:t>
      </w:r>
      <w:r w:rsidRPr="00C20D54">
        <w:t xml:space="preserve"> (</w:t>
      </w:r>
      <w:r w:rsidR="00684D7C">
        <w:t xml:space="preserve">см. </w:t>
      </w:r>
      <w:r w:rsidRPr="00C20D54">
        <w:fldChar w:fldCharType="begin"/>
      </w:r>
      <w:r w:rsidRPr="00C20D54">
        <w:instrText xml:space="preserve"> REF _Ref103767824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Pr="00C20D54">
        <w:fldChar w:fldCharType="end"/>
      </w:r>
      <w:r w:rsidRPr="00C20D54">
        <w:t>).</w:t>
      </w:r>
    </w:p>
    <w:p w14:paraId="266974AC" w14:textId="489D532C" w:rsidR="005D2DC4" w:rsidRPr="00C20D54" w:rsidRDefault="005D2DC4" w:rsidP="00BC057E">
      <w:pPr>
        <w:pStyle w:val="1d"/>
      </w:pPr>
      <w:r w:rsidRPr="00C20D54">
        <w:t>Если для работника необходимо задать сведения о профессиональных курсах, в</w:t>
      </w:r>
      <w:r w:rsidR="00CF1394">
        <w:t xml:space="preserve"> </w:t>
      </w:r>
      <w:r w:rsidR="006D16EE">
        <w:t>блок</w:t>
      </w:r>
      <w:r w:rsidR="00CF1394">
        <w:t>е</w:t>
      </w:r>
      <w:r w:rsidRPr="00C20D54">
        <w:t xml:space="preserve"> «Профессиональные курсы» нажмите «Добавить». Откроется </w:t>
      </w:r>
      <w:r w:rsidR="00A80E04">
        <w:t>окно</w:t>
      </w:r>
      <w:r w:rsidRPr="00C20D54">
        <w:t xml:space="preserve"> «Новый профессиональный курс» (</w:t>
      </w:r>
      <w:r w:rsidR="00E02F4F" w:rsidRPr="00C20D54">
        <w:fldChar w:fldCharType="begin"/>
      </w:r>
      <w:r w:rsidR="00E02F4F" w:rsidRPr="00C20D54">
        <w:instrText xml:space="preserve"> REF _Ref103770112 \h </w:instrText>
      </w:r>
      <w:r w:rsidR="00783B3A" w:rsidRPr="00C20D54">
        <w:instrText xml:space="preserve"> \* MERGEFORMAT </w:instrText>
      </w:r>
      <w:r w:rsidR="00E02F4F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28</w:t>
      </w:r>
      <w:r w:rsidR="00E02F4F" w:rsidRPr="00C20D54">
        <w:fldChar w:fldCharType="end"/>
      </w:r>
      <w:r w:rsidRPr="00C20D54">
        <w:t>).</w:t>
      </w:r>
    </w:p>
    <w:p w14:paraId="36ADB5F0" w14:textId="77777777" w:rsidR="005D2DC4" w:rsidRPr="00C20D54" w:rsidRDefault="005D2DC4" w:rsidP="00A80E04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316D749D" wp14:editId="549B0236">
            <wp:extent cx="3600000" cy="2333837"/>
            <wp:effectExtent l="19050" t="19050" r="19685" b="285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338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298EA8" w14:textId="5788ED9A" w:rsidR="005D2DC4" w:rsidRPr="00C20D54" w:rsidRDefault="005D2DC4" w:rsidP="00A80E04">
      <w:pPr>
        <w:pStyle w:val="afffffff8"/>
      </w:pPr>
      <w:bookmarkStart w:id="187" w:name="_Ref10377011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28</w:t>
      </w:r>
      <w:r w:rsidR="00EE3A8F" w:rsidRPr="00C20D54">
        <w:rPr>
          <w:noProof/>
        </w:rPr>
        <w:fldChar w:fldCharType="end"/>
      </w:r>
      <w:bookmarkEnd w:id="187"/>
      <w:r w:rsidRPr="00C20D54">
        <w:t xml:space="preserve"> – </w:t>
      </w:r>
      <w:r w:rsidR="00A80E04">
        <w:t>Окно «</w:t>
      </w:r>
      <w:r w:rsidRPr="00C20D54">
        <w:t>Новый профессиональный курс</w:t>
      </w:r>
      <w:r w:rsidR="00A80E04">
        <w:t>»</w:t>
      </w:r>
    </w:p>
    <w:p w14:paraId="72528E08" w14:textId="08B7DF18" w:rsidR="005D2DC4" w:rsidRPr="00C20D54" w:rsidRDefault="005D2DC4" w:rsidP="00A80E04">
      <w:pPr>
        <w:pStyle w:val="2a"/>
      </w:pPr>
      <w:r w:rsidRPr="00C20D54">
        <w:t xml:space="preserve">В окне заполните </w:t>
      </w:r>
      <w:r w:rsidR="00E02F4F" w:rsidRPr="00C20D54">
        <w:t xml:space="preserve">все </w:t>
      </w:r>
      <w:r w:rsidRPr="00C20D54">
        <w:t>поля</w:t>
      </w:r>
      <w:r w:rsidR="00E02F4F" w:rsidRPr="00C20D54">
        <w:t xml:space="preserve">. </w:t>
      </w:r>
      <w:r w:rsidRPr="00C20D54">
        <w:t xml:space="preserve">Описание полей представлено в таблице </w:t>
      </w:r>
      <w:r w:rsidR="00A80E04">
        <w:t xml:space="preserve">ниже </w:t>
      </w:r>
      <w:r w:rsidRPr="00C20D54">
        <w:t>(</w:t>
      </w:r>
      <w:r w:rsidR="00A80E04">
        <w:t xml:space="preserve">см. </w:t>
      </w:r>
      <w:r w:rsidR="00E02F4F" w:rsidRPr="00C20D54">
        <w:fldChar w:fldCharType="begin"/>
      </w:r>
      <w:r w:rsidR="00E02F4F" w:rsidRPr="00C20D54">
        <w:instrText xml:space="preserve"> REF _Ref103767824 \h </w:instrText>
      </w:r>
      <w:r w:rsidR="00783B3A" w:rsidRPr="00C20D54">
        <w:instrText xml:space="preserve"> \* MERGEFORMAT </w:instrText>
      </w:r>
      <w:r w:rsidR="00E02F4F"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="00E02F4F" w:rsidRPr="00C20D54">
        <w:fldChar w:fldCharType="end"/>
      </w:r>
      <w:r w:rsidRPr="00C20D54">
        <w:t>).</w:t>
      </w:r>
    </w:p>
    <w:p w14:paraId="6BAC4EC9" w14:textId="6F06BCBF" w:rsidR="00CC79AB" w:rsidRPr="00C20D54" w:rsidRDefault="005D2DC4" w:rsidP="00A80E04">
      <w:pPr>
        <w:pStyle w:val="2a"/>
      </w:pPr>
      <w:r w:rsidRPr="00C20D54">
        <w:t>Нажмите кнопку «Сохранить». Окно закроется, произойдет возврат на форму «</w:t>
      </w:r>
      <w:r w:rsidR="00E02F4F" w:rsidRPr="00C20D54">
        <w:t>Добавление сведений об общем образовании</w:t>
      </w:r>
      <w:r w:rsidRPr="00C20D54">
        <w:t>».</w:t>
      </w:r>
    </w:p>
    <w:p w14:paraId="299BB8FF" w14:textId="5CAF243D" w:rsidR="00AD2948" w:rsidRPr="00C20D54" w:rsidRDefault="00AD2948" w:rsidP="00A80E04">
      <w:pPr>
        <w:pStyle w:val="af2"/>
      </w:pPr>
      <w:r w:rsidRPr="00A80E04">
        <w:rPr>
          <w:rStyle w:val="afffffff1"/>
        </w:rPr>
        <w:t xml:space="preserve">После заполнения данных в меню справа </w:t>
      </w:r>
      <w:r w:rsidR="00CF1394">
        <w:rPr>
          <w:rStyle w:val="afffffff1"/>
        </w:rPr>
        <w:t xml:space="preserve">напротив соответствующего </w:t>
      </w:r>
      <w:r w:rsidR="006D16EE">
        <w:t>блок</w:t>
      </w:r>
      <w:r w:rsidR="00CF1394">
        <w:rPr>
          <w:rStyle w:val="afffffff1"/>
        </w:rPr>
        <w:t xml:space="preserve">а </w:t>
      </w:r>
      <w:r w:rsidRPr="00A80E04">
        <w:rPr>
          <w:rStyle w:val="afffffff1"/>
        </w:rPr>
        <w:t>появляется</w:t>
      </w:r>
      <w:r w:rsidRPr="00C20D54">
        <w:t xml:space="preserve"> символ </w:t>
      </w:r>
      <w:r w:rsidRPr="00C20D54">
        <w:rPr>
          <w:noProof/>
          <w:lang w:eastAsia="ru-RU"/>
        </w:rPr>
        <w:drawing>
          <wp:inline distT="0" distB="0" distL="0" distR="0" wp14:anchorId="34380FD6" wp14:editId="65C445A1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6D16EE">
        <w:t>блок</w:t>
      </w:r>
      <w:r w:rsidR="00CF1394">
        <w:t>а</w:t>
      </w:r>
      <w:r w:rsidRPr="00C20D54">
        <w:t>.</w:t>
      </w:r>
    </w:p>
    <w:p w14:paraId="5614CA94" w14:textId="5685EFAA" w:rsidR="00AD2948" w:rsidRPr="00C20D54" w:rsidRDefault="00AD2948" w:rsidP="00A80E04">
      <w:pPr>
        <w:pStyle w:val="1d"/>
      </w:pPr>
      <w:r w:rsidRPr="00C20D54">
        <w:t>Нажмите кнопку «Сохранить и подписать» и выберите способ сохранения (</w:t>
      </w:r>
      <w:r w:rsidR="00CC79AB" w:rsidRPr="00C20D54">
        <w:t>с использованием УКЭП или без УКЭП</w:t>
      </w:r>
      <w:r w:rsidRPr="00C20D54">
        <w:t>).</w:t>
      </w:r>
    </w:p>
    <w:p w14:paraId="6B483222" w14:textId="664B3585" w:rsidR="009E0D0D" w:rsidRPr="00C20D54" w:rsidRDefault="009E0D0D" w:rsidP="00A80E04">
      <w:pPr>
        <w:pStyle w:val="af2"/>
      </w:pPr>
      <w:r w:rsidRPr="00C20D54">
        <w:t>Активируется проверка внесенных сведений об образовании в ФИС ФРДО. Записи будет присвоен статус «На проверке».</w:t>
      </w:r>
    </w:p>
    <w:p w14:paraId="17B577C2" w14:textId="503FDA21" w:rsidR="00A13DC7" w:rsidRPr="00C20D54" w:rsidRDefault="00C56E6C" w:rsidP="00A80E04">
      <w:pPr>
        <w:pStyle w:val="afffffffff4"/>
      </w:pPr>
      <w:bookmarkStart w:id="188" w:name="_Ref103767824"/>
      <w:bookmarkStart w:id="189" w:name="_Ref514764452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</w:t>
      </w:r>
      <w:r w:rsidR="00EE3A8F" w:rsidRPr="00C20D54">
        <w:rPr>
          <w:noProof/>
        </w:rPr>
        <w:fldChar w:fldCharType="end"/>
      </w:r>
      <w:bookmarkEnd w:id="188"/>
      <w:r w:rsidRPr="00C20D54">
        <w:t xml:space="preserve"> – Описание сведений, вводимых о среднем (общем) образовании</w:t>
      </w:r>
      <w:bookmarkEnd w:id="189"/>
    </w:p>
    <w:tbl>
      <w:tblPr>
        <w:tblStyle w:val="af6"/>
        <w:tblW w:w="0" w:type="auto"/>
        <w:tblInd w:w="108" w:type="dxa"/>
        <w:tblLook w:val="04A0" w:firstRow="1" w:lastRow="0" w:firstColumn="1" w:lastColumn="0" w:noHBand="0" w:noVBand="1"/>
      </w:tblPr>
      <w:tblGrid>
        <w:gridCol w:w="889"/>
        <w:gridCol w:w="2684"/>
        <w:gridCol w:w="2410"/>
        <w:gridCol w:w="3253"/>
      </w:tblGrid>
      <w:tr w:rsidR="00F427B6" w:rsidRPr="00C20D54" w14:paraId="439EE64B" w14:textId="77777777" w:rsidTr="006329B7">
        <w:trPr>
          <w:tblHeader/>
        </w:trPr>
        <w:tc>
          <w:tcPr>
            <w:tcW w:w="889" w:type="dxa"/>
          </w:tcPr>
          <w:p w14:paraId="65DEBE58" w14:textId="25ACD31C" w:rsidR="00F427B6" w:rsidRPr="00C20D54" w:rsidRDefault="00F427B6" w:rsidP="00B47729">
            <w:pPr>
              <w:pStyle w:val="108"/>
            </w:pPr>
            <w:r w:rsidRPr="00C20D54">
              <w:t>№</w:t>
            </w:r>
          </w:p>
        </w:tc>
        <w:tc>
          <w:tcPr>
            <w:tcW w:w="2684" w:type="dxa"/>
          </w:tcPr>
          <w:p w14:paraId="2D391128" w14:textId="77777777" w:rsidR="00F427B6" w:rsidRPr="00C20D54" w:rsidRDefault="00F427B6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410" w:type="dxa"/>
          </w:tcPr>
          <w:p w14:paraId="0154078C" w14:textId="77777777" w:rsidR="00F427B6" w:rsidRPr="00C20D54" w:rsidRDefault="00F427B6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3253" w:type="dxa"/>
          </w:tcPr>
          <w:p w14:paraId="0FB23B70" w14:textId="77777777" w:rsidR="00F427B6" w:rsidRPr="00C20D54" w:rsidRDefault="00F427B6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6329B7" w:rsidRPr="00C20D54" w14:paraId="6E3128FC" w14:textId="77777777" w:rsidTr="006329B7">
        <w:tc>
          <w:tcPr>
            <w:tcW w:w="889" w:type="dxa"/>
          </w:tcPr>
          <w:p w14:paraId="79B48CE2" w14:textId="43F6C446" w:rsidR="006329B7" w:rsidRPr="00C20D54" w:rsidRDefault="006329B7" w:rsidP="00B77B53">
            <w:pPr>
              <w:pStyle w:val="101"/>
              <w:numPr>
                <w:ilvl w:val="0"/>
                <w:numId w:val="54"/>
              </w:numPr>
            </w:pPr>
          </w:p>
        </w:tc>
        <w:tc>
          <w:tcPr>
            <w:tcW w:w="8347" w:type="dxa"/>
            <w:gridSpan w:val="3"/>
          </w:tcPr>
          <w:p w14:paraId="7868F94E" w14:textId="0DA1AD17" w:rsidR="006329B7" w:rsidRPr="00C20D54" w:rsidRDefault="006329B7" w:rsidP="00B47729">
            <w:pPr>
              <w:pStyle w:val="109"/>
            </w:pPr>
            <w:r w:rsidRPr="00C20D54">
              <w:t>Общая информация</w:t>
            </w:r>
          </w:p>
        </w:tc>
      </w:tr>
      <w:tr w:rsidR="00F427B6" w:rsidRPr="00C20D54" w14:paraId="05DAD137" w14:textId="77777777" w:rsidTr="006329B7">
        <w:tc>
          <w:tcPr>
            <w:tcW w:w="889" w:type="dxa"/>
          </w:tcPr>
          <w:p w14:paraId="41F5AFD6" w14:textId="6BB03C60" w:rsidR="00F427B6" w:rsidRPr="00C20D54" w:rsidRDefault="00B47729" w:rsidP="00B47729">
            <w:pPr>
              <w:pStyle w:val="104"/>
            </w:pPr>
            <w:r>
              <w:t>1.1.</w:t>
            </w:r>
          </w:p>
        </w:tc>
        <w:tc>
          <w:tcPr>
            <w:tcW w:w="2684" w:type="dxa"/>
          </w:tcPr>
          <w:p w14:paraId="09678C26" w14:textId="77777777" w:rsidR="00F427B6" w:rsidRPr="00C20D54" w:rsidRDefault="00F427B6" w:rsidP="00B47729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2410" w:type="dxa"/>
          </w:tcPr>
          <w:p w14:paraId="64783464" w14:textId="77777777" w:rsidR="00F427B6" w:rsidRPr="00C20D54" w:rsidRDefault="00F427B6" w:rsidP="00B47729">
            <w:pPr>
              <w:pStyle w:val="104"/>
            </w:pPr>
            <w:r w:rsidRPr="00C20D54">
              <w:t>Наименование образовательного учреждения среднего (общего) образования</w:t>
            </w:r>
          </w:p>
        </w:tc>
        <w:tc>
          <w:tcPr>
            <w:tcW w:w="3253" w:type="dxa"/>
          </w:tcPr>
          <w:p w14:paraId="727ECF12" w14:textId="76D309CD" w:rsidR="00F427B6" w:rsidRPr="00C20D54" w:rsidRDefault="00F427B6" w:rsidP="00B47729">
            <w:pPr>
              <w:pStyle w:val="104"/>
            </w:pPr>
            <w:r w:rsidRPr="00C20D54">
              <w:t xml:space="preserve">Текстовое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512 символов</w:t>
            </w:r>
          </w:p>
        </w:tc>
      </w:tr>
      <w:tr w:rsidR="00F427B6" w:rsidRPr="00C20D54" w14:paraId="780B68E7" w14:textId="77777777" w:rsidTr="006329B7">
        <w:tc>
          <w:tcPr>
            <w:tcW w:w="889" w:type="dxa"/>
          </w:tcPr>
          <w:p w14:paraId="3698DF35" w14:textId="0E2EA5DF" w:rsidR="00F427B6" w:rsidRPr="00C20D54" w:rsidRDefault="00B47729" w:rsidP="00B47729">
            <w:pPr>
              <w:pStyle w:val="104"/>
            </w:pPr>
            <w:r>
              <w:t>1.2.</w:t>
            </w:r>
          </w:p>
        </w:tc>
        <w:tc>
          <w:tcPr>
            <w:tcW w:w="2684" w:type="dxa"/>
          </w:tcPr>
          <w:p w14:paraId="21B7BEE2" w14:textId="77777777" w:rsidR="00F427B6" w:rsidRPr="00C20D54" w:rsidRDefault="00F427B6" w:rsidP="00B47729">
            <w:pPr>
              <w:pStyle w:val="104"/>
            </w:pPr>
            <w:r w:rsidRPr="00C20D54">
              <w:t>Серия аттестата</w:t>
            </w:r>
          </w:p>
        </w:tc>
        <w:tc>
          <w:tcPr>
            <w:tcW w:w="2410" w:type="dxa"/>
          </w:tcPr>
          <w:p w14:paraId="2122BAA5" w14:textId="77777777" w:rsidR="00F427B6" w:rsidRPr="00C20D54" w:rsidRDefault="00F427B6" w:rsidP="00B47729">
            <w:pPr>
              <w:pStyle w:val="104"/>
            </w:pPr>
            <w:r w:rsidRPr="00C20D54">
              <w:t>Серия аттестата</w:t>
            </w:r>
          </w:p>
        </w:tc>
        <w:tc>
          <w:tcPr>
            <w:tcW w:w="3253" w:type="dxa"/>
          </w:tcPr>
          <w:p w14:paraId="4C5F1DEA" w14:textId="192BF9DB" w:rsidR="00F427B6" w:rsidRPr="00C20D54" w:rsidRDefault="00F427B6" w:rsidP="00B47729">
            <w:pPr>
              <w:pStyle w:val="104"/>
            </w:pPr>
            <w:r w:rsidRPr="00C20D54">
              <w:t xml:space="preserve">Текстовое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5 символов</w:t>
            </w:r>
          </w:p>
        </w:tc>
      </w:tr>
      <w:tr w:rsidR="00F427B6" w:rsidRPr="00C20D54" w14:paraId="7535688E" w14:textId="77777777" w:rsidTr="006329B7">
        <w:tc>
          <w:tcPr>
            <w:tcW w:w="889" w:type="dxa"/>
          </w:tcPr>
          <w:p w14:paraId="68C47062" w14:textId="5A98C079" w:rsidR="00F427B6" w:rsidRPr="00C20D54" w:rsidRDefault="00B47729" w:rsidP="00B47729">
            <w:pPr>
              <w:pStyle w:val="104"/>
            </w:pPr>
            <w:r>
              <w:t>1.3.</w:t>
            </w:r>
          </w:p>
        </w:tc>
        <w:tc>
          <w:tcPr>
            <w:tcW w:w="2684" w:type="dxa"/>
          </w:tcPr>
          <w:p w14:paraId="53185337" w14:textId="77777777" w:rsidR="00F427B6" w:rsidRPr="00C20D54" w:rsidRDefault="00F427B6" w:rsidP="00B47729">
            <w:pPr>
              <w:pStyle w:val="104"/>
            </w:pPr>
            <w:r w:rsidRPr="00C20D54">
              <w:t>Номер аттестата</w:t>
            </w:r>
          </w:p>
        </w:tc>
        <w:tc>
          <w:tcPr>
            <w:tcW w:w="2410" w:type="dxa"/>
          </w:tcPr>
          <w:p w14:paraId="673D493C" w14:textId="77777777" w:rsidR="00F427B6" w:rsidRPr="00C20D54" w:rsidRDefault="00F427B6" w:rsidP="00B47729">
            <w:pPr>
              <w:pStyle w:val="104"/>
            </w:pPr>
            <w:r w:rsidRPr="00C20D54">
              <w:t>Номер аттестата</w:t>
            </w:r>
          </w:p>
        </w:tc>
        <w:tc>
          <w:tcPr>
            <w:tcW w:w="3253" w:type="dxa"/>
          </w:tcPr>
          <w:p w14:paraId="352F5DFC" w14:textId="471D0E1D" w:rsidR="00F427B6" w:rsidRPr="00C20D54" w:rsidRDefault="00F427B6" w:rsidP="00B47729">
            <w:pPr>
              <w:pStyle w:val="104"/>
            </w:pPr>
            <w:r w:rsidRPr="00C20D54">
              <w:t xml:space="preserve">Числовое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14 символов</w:t>
            </w:r>
          </w:p>
        </w:tc>
      </w:tr>
      <w:tr w:rsidR="00F427B6" w:rsidRPr="00C20D54" w14:paraId="08285726" w14:textId="77777777" w:rsidTr="006329B7">
        <w:tc>
          <w:tcPr>
            <w:tcW w:w="889" w:type="dxa"/>
          </w:tcPr>
          <w:p w14:paraId="1CF911E4" w14:textId="1E30E6FE" w:rsidR="00F427B6" w:rsidRPr="00C20D54" w:rsidRDefault="00B47729" w:rsidP="00B47729">
            <w:pPr>
              <w:pStyle w:val="104"/>
            </w:pPr>
            <w:r>
              <w:t>1.4.</w:t>
            </w:r>
          </w:p>
        </w:tc>
        <w:tc>
          <w:tcPr>
            <w:tcW w:w="2684" w:type="dxa"/>
          </w:tcPr>
          <w:p w14:paraId="1A300683" w14:textId="77777777" w:rsidR="00F427B6" w:rsidRPr="00C20D54" w:rsidRDefault="00F427B6" w:rsidP="00B47729">
            <w:pPr>
              <w:pStyle w:val="104"/>
            </w:pPr>
            <w:r w:rsidRPr="00C20D54">
              <w:t>Дата выдачи аттестата</w:t>
            </w:r>
          </w:p>
        </w:tc>
        <w:tc>
          <w:tcPr>
            <w:tcW w:w="2410" w:type="dxa"/>
          </w:tcPr>
          <w:p w14:paraId="3F768949" w14:textId="77777777" w:rsidR="00F427B6" w:rsidRPr="00C20D54" w:rsidRDefault="00F427B6" w:rsidP="00B47729">
            <w:pPr>
              <w:pStyle w:val="104"/>
            </w:pPr>
            <w:r w:rsidRPr="00C20D54">
              <w:t>Дата выдачи аттестата</w:t>
            </w:r>
          </w:p>
        </w:tc>
        <w:tc>
          <w:tcPr>
            <w:tcW w:w="3253" w:type="dxa"/>
          </w:tcPr>
          <w:p w14:paraId="10DEC467" w14:textId="77777777" w:rsidR="00F427B6" w:rsidRPr="00C20D54" w:rsidRDefault="006329B7" w:rsidP="00B47729">
            <w:pPr>
              <w:pStyle w:val="104"/>
            </w:pPr>
            <w:r w:rsidRPr="00C20D54">
              <w:t>Выбор даты в календаре.</w:t>
            </w:r>
          </w:p>
          <w:p w14:paraId="417D8A1D" w14:textId="3B9B5DA3" w:rsidR="006329B7" w:rsidRPr="00C20D54" w:rsidRDefault="006329B7" w:rsidP="00B47729">
            <w:pPr>
              <w:pStyle w:val="104"/>
            </w:pPr>
            <w:r w:rsidRPr="00C20D54">
              <w:t>Значение должно быть больше даты рождения работника не менее</w:t>
            </w:r>
            <w:r w:rsidR="00A80E04">
              <w:t>,</w:t>
            </w:r>
            <w:r w:rsidRPr="00C20D54">
              <w:t xml:space="preserve"> чем на 14 лет, но не больше текущей даты</w:t>
            </w:r>
          </w:p>
        </w:tc>
      </w:tr>
      <w:tr w:rsidR="006329B7" w:rsidRPr="00C20D54" w14:paraId="5C310B56" w14:textId="77777777" w:rsidTr="006329B7">
        <w:tc>
          <w:tcPr>
            <w:tcW w:w="889" w:type="dxa"/>
          </w:tcPr>
          <w:p w14:paraId="0EA413C4" w14:textId="191E3F20" w:rsidR="006329B7" w:rsidRPr="00C20D54" w:rsidRDefault="006329B7" w:rsidP="00B47729">
            <w:pPr>
              <w:pStyle w:val="101"/>
            </w:pPr>
          </w:p>
        </w:tc>
        <w:tc>
          <w:tcPr>
            <w:tcW w:w="8347" w:type="dxa"/>
            <w:gridSpan w:val="3"/>
          </w:tcPr>
          <w:p w14:paraId="38B03D6B" w14:textId="4F8888D9" w:rsidR="006329B7" w:rsidRPr="00C20D54" w:rsidRDefault="006329B7" w:rsidP="00B47729">
            <w:pPr>
              <w:pStyle w:val="109"/>
            </w:pPr>
            <w:r w:rsidRPr="00C20D54">
              <w:t>Профессиональные курсы</w:t>
            </w:r>
          </w:p>
        </w:tc>
      </w:tr>
      <w:tr w:rsidR="006329B7" w:rsidRPr="00C20D54" w14:paraId="4D65EA06" w14:textId="77777777" w:rsidTr="006329B7">
        <w:tc>
          <w:tcPr>
            <w:tcW w:w="889" w:type="dxa"/>
          </w:tcPr>
          <w:p w14:paraId="3C02B3C0" w14:textId="675EE30F" w:rsidR="006329B7" w:rsidRPr="00C20D54" w:rsidRDefault="00B47729" w:rsidP="00B47729">
            <w:pPr>
              <w:pStyle w:val="104"/>
            </w:pPr>
            <w:r>
              <w:t>2.1.</w:t>
            </w:r>
          </w:p>
        </w:tc>
        <w:tc>
          <w:tcPr>
            <w:tcW w:w="2684" w:type="dxa"/>
          </w:tcPr>
          <w:p w14:paraId="4EB6A89D" w14:textId="4A478DAB" w:rsidR="006329B7" w:rsidRPr="00C20D54" w:rsidRDefault="006329B7" w:rsidP="00B47729">
            <w:pPr>
              <w:pStyle w:val="104"/>
            </w:pPr>
            <w:r w:rsidRPr="00C20D54">
              <w:t>Профессия</w:t>
            </w:r>
          </w:p>
        </w:tc>
        <w:tc>
          <w:tcPr>
            <w:tcW w:w="2410" w:type="dxa"/>
          </w:tcPr>
          <w:p w14:paraId="506F5D09" w14:textId="3612C1A6" w:rsidR="006329B7" w:rsidRPr="00C20D54" w:rsidRDefault="006329B7" w:rsidP="00B47729">
            <w:pPr>
              <w:pStyle w:val="104"/>
            </w:pPr>
            <w:r w:rsidRPr="00C20D54">
              <w:t>Профессия младшего медицинского работника</w:t>
            </w:r>
          </w:p>
        </w:tc>
        <w:tc>
          <w:tcPr>
            <w:tcW w:w="3253" w:type="dxa"/>
          </w:tcPr>
          <w:p w14:paraId="5F217556" w14:textId="77777777" w:rsidR="006329B7" w:rsidRPr="00C20D54" w:rsidRDefault="006329B7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5B50FF7B" w14:textId="738DF584" w:rsidR="00487F57" w:rsidRPr="00C20D54" w:rsidRDefault="00487F5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Профессиональные курсы», OID 1.2.643.5.1.13.13.99.2.177</w:t>
            </w:r>
          </w:p>
        </w:tc>
      </w:tr>
      <w:tr w:rsidR="006329B7" w:rsidRPr="00C20D54" w14:paraId="139302BA" w14:textId="77777777" w:rsidTr="006329B7">
        <w:tc>
          <w:tcPr>
            <w:tcW w:w="889" w:type="dxa"/>
          </w:tcPr>
          <w:p w14:paraId="3B413887" w14:textId="0B0955D8" w:rsidR="006329B7" w:rsidRPr="00C20D54" w:rsidRDefault="00B47729" w:rsidP="00B47729">
            <w:pPr>
              <w:pStyle w:val="104"/>
            </w:pPr>
            <w:r>
              <w:t>2.2.</w:t>
            </w:r>
          </w:p>
        </w:tc>
        <w:tc>
          <w:tcPr>
            <w:tcW w:w="2684" w:type="dxa"/>
          </w:tcPr>
          <w:p w14:paraId="50227546" w14:textId="72CA2AF1" w:rsidR="006329B7" w:rsidRPr="00C20D54" w:rsidRDefault="006329B7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2410" w:type="dxa"/>
          </w:tcPr>
          <w:p w14:paraId="54F9DD4A" w14:textId="1B056FA5" w:rsidR="006329B7" w:rsidRPr="00C20D54" w:rsidRDefault="006329B7" w:rsidP="00B47729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3253" w:type="dxa"/>
          </w:tcPr>
          <w:p w14:paraId="005C942B" w14:textId="77777777" w:rsidR="006329B7" w:rsidRPr="00C20D54" w:rsidRDefault="006329B7" w:rsidP="00B47729">
            <w:pPr>
              <w:pStyle w:val="104"/>
            </w:pPr>
            <w:r w:rsidRPr="00C20D54">
              <w:t>Выбор даты в календаре.</w:t>
            </w:r>
          </w:p>
          <w:p w14:paraId="2F20D9E1" w14:textId="00FA1644" w:rsidR="006329B7" w:rsidRPr="00C20D54" w:rsidRDefault="006329B7" w:rsidP="00B47729">
            <w:pPr>
              <w:pStyle w:val="104"/>
            </w:pPr>
            <w:r w:rsidRPr="00C20D54">
              <w:t xml:space="preserve">Значение должно быть больше даты рождения работника не </w:t>
            </w:r>
            <w:r w:rsidRPr="00C20D54">
              <w:lastRenderedPageBreak/>
              <w:t>менее</w:t>
            </w:r>
            <w:r w:rsidR="00A80E04">
              <w:t>,</w:t>
            </w:r>
            <w:r w:rsidRPr="00C20D54">
              <w:t xml:space="preserve"> чем на 14 лет, но не больше текущей даты.</w:t>
            </w:r>
          </w:p>
          <w:p w14:paraId="10AB3814" w14:textId="0F05F076" w:rsidR="006329B7" w:rsidRPr="00C20D54" w:rsidRDefault="006329B7" w:rsidP="00B47729">
            <w:pPr>
              <w:pStyle w:val="104"/>
            </w:pPr>
            <w:r w:rsidRPr="00C20D54">
              <w:t>Значение не может быть меньше даты выдачи аттестата</w:t>
            </w:r>
          </w:p>
        </w:tc>
      </w:tr>
    </w:tbl>
    <w:p w14:paraId="5943023A" w14:textId="7F602AFA" w:rsidR="006329B7" w:rsidRPr="00C20D54" w:rsidRDefault="006329B7" w:rsidP="00966C9D">
      <w:pPr>
        <w:pStyle w:val="60"/>
        <w:rPr>
          <w:color w:val="000000" w:themeColor="text1"/>
        </w:rPr>
      </w:pPr>
      <w:bookmarkStart w:id="190" w:name="_4.1.2.2.6_Ввод_данных"/>
      <w:bookmarkStart w:id="191" w:name="_4.1.2.2.2_Ввод_данных_1"/>
      <w:bookmarkStart w:id="192" w:name="_Ref103770687"/>
      <w:bookmarkStart w:id="193" w:name="_Ref89437483"/>
      <w:bookmarkEnd w:id="190"/>
      <w:bookmarkEnd w:id="191"/>
      <w:r w:rsidRPr="00C20D54">
        <w:rPr>
          <w:color w:val="000000" w:themeColor="text1"/>
        </w:rPr>
        <w:lastRenderedPageBreak/>
        <w:t xml:space="preserve">Редактирование </w:t>
      </w:r>
      <w:r w:rsidR="00336FE0">
        <w:rPr>
          <w:color w:val="000000" w:themeColor="text1"/>
        </w:rPr>
        <w:t>сведений</w:t>
      </w:r>
      <w:r w:rsidRPr="00C20D54">
        <w:rPr>
          <w:color w:val="000000" w:themeColor="text1"/>
        </w:rPr>
        <w:t xml:space="preserve"> </w:t>
      </w:r>
      <w:bookmarkEnd w:id="192"/>
      <w:r w:rsidR="00A80E04" w:rsidRPr="00A80E04">
        <w:rPr>
          <w:color w:val="000000" w:themeColor="text1"/>
        </w:rPr>
        <w:t>о среднем (общем) образовании</w:t>
      </w:r>
    </w:p>
    <w:p w14:paraId="4E9504D6" w14:textId="29948709" w:rsidR="00E02F4F" w:rsidRPr="00C20D54" w:rsidRDefault="00DD30DB" w:rsidP="00A80E04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>о среднем (общем)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45E77011" w14:textId="284D93B6" w:rsidR="00E02F4F" w:rsidRPr="00C20D54" w:rsidRDefault="00E02F4F" w:rsidP="00B77B53">
      <w:pPr>
        <w:pStyle w:val="1d"/>
        <w:numPr>
          <w:ilvl w:val="0"/>
          <w:numId w:val="42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«Среднее (общее)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27528FC7" wp14:editId="25629AB7">
            <wp:extent cx="220999" cy="243861"/>
            <wp:effectExtent l="19050" t="19050" r="26670" b="2286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5AC30C59" w14:textId="77777777" w:rsidR="00E02F4F" w:rsidRPr="00C20D54" w:rsidRDefault="00E02F4F" w:rsidP="00A80E04">
      <w:pPr>
        <w:pStyle w:val="1d"/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об общем образовании».</w:t>
      </w:r>
    </w:p>
    <w:p w14:paraId="07BD99D0" w14:textId="5A3475D1" w:rsidR="00E02F4F" w:rsidRPr="00C20D54" w:rsidRDefault="00E02F4F" w:rsidP="00A80E04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4D367FBC" w14:textId="32BCE457" w:rsidR="006329B7" w:rsidRPr="00C20D54" w:rsidRDefault="006329B7" w:rsidP="00966C9D">
      <w:pPr>
        <w:pStyle w:val="60"/>
        <w:rPr>
          <w:color w:val="000000" w:themeColor="text1"/>
        </w:rPr>
      </w:pPr>
      <w:bookmarkStart w:id="194" w:name="_Ref103770695"/>
      <w:r w:rsidRPr="00C20D54">
        <w:rPr>
          <w:color w:val="000000" w:themeColor="text1"/>
        </w:rPr>
        <w:t xml:space="preserve">Удаление </w:t>
      </w:r>
      <w:r w:rsidR="00A80E04">
        <w:rPr>
          <w:color w:val="000000" w:themeColor="text1"/>
        </w:rPr>
        <w:t>сведений</w:t>
      </w:r>
      <w:r w:rsidRPr="00C20D54">
        <w:rPr>
          <w:color w:val="000000" w:themeColor="text1"/>
        </w:rPr>
        <w:t xml:space="preserve"> о среднем (общем) образовании</w:t>
      </w:r>
      <w:bookmarkEnd w:id="194"/>
    </w:p>
    <w:p w14:paraId="0CBDFC37" w14:textId="2201DC85" w:rsidR="00DD30DB" w:rsidRPr="00C20D54" w:rsidRDefault="00DD30DB" w:rsidP="00DD30DB">
      <w:pPr>
        <w:pStyle w:val="affffff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>о среднем (общем)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записи:</w:t>
      </w:r>
    </w:p>
    <w:p w14:paraId="31075F86" w14:textId="03A06442" w:rsidR="00E02F4F" w:rsidRPr="00C20D54" w:rsidRDefault="00E02F4F" w:rsidP="00B77B53">
      <w:pPr>
        <w:pStyle w:val="1d"/>
        <w:numPr>
          <w:ilvl w:val="0"/>
          <w:numId w:val="43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«Среднее (общее)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52D62BA8" wp14:editId="7D55A950">
            <wp:extent cx="220999" cy="243861"/>
            <wp:effectExtent l="19050" t="19050" r="26670" b="2286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02E85D5E" w14:textId="336524E2" w:rsidR="00E02F4F" w:rsidRPr="00C20D54" w:rsidRDefault="00E02F4F" w:rsidP="00A80E04">
      <w:pPr>
        <w:pStyle w:val="1d"/>
      </w:pPr>
      <w:r w:rsidRPr="00C20D54">
        <w:t xml:space="preserve">Подтвердите удаление и выберите способ сохранения </w:t>
      </w:r>
      <w:r w:rsidR="00D86B89" w:rsidRPr="00C20D54">
        <w:t>(</w:t>
      </w:r>
      <w:r w:rsidRPr="00C20D54">
        <w:t>с использованием УКЭП или без УКЭП).</w:t>
      </w:r>
    </w:p>
    <w:p w14:paraId="6CD436C6" w14:textId="063575F5" w:rsidR="00592DC5" w:rsidRPr="00C20D54" w:rsidRDefault="006D16EE" w:rsidP="00966C9D">
      <w:pPr>
        <w:pStyle w:val="54"/>
        <w:rPr>
          <w:color w:val="000000" w:themeColor="text1"/>
        </w:rPr>
      </w:pPr>
      <w:bookmarkStart w:id="195" w:name="_Ref103787545"/>
      <w:r>
        <w:rPr>
          <w:color w:val="000000" w:themeColor="text1"/>
        </w:rPr>
        <w:t>Блок</w:t>
      </w:r>
      <w:r w:rsidR="00A80E04">
        <w:rPr>
          <w:color w:val="000000" w:themeColor="text1"/>
        </w:rPr>
        <w:t xml:space="preserve"> «</w:t>
      </w:r>
      <w:r w:rsidR="00D90B9B" w:rsidRPr="00C20D54">
        <w:rPr>
          <w:color w:val="000000" w:themeColor="text1"/>
        </w:rPr>
        <w:t>П</w:t>
      </w:r>
      <w:r w:rsidR="00592DC5" w:rsidRPr="00C20D54">
        <w:rPr>
          <w:color w:val="000000" w:themeColor="text1"/>
        </w:rPr>
        <w:t>рофессионально</w:t>
      </w:r>
      <w:r w:rsidR="00D90B9B" w:rsidRPr="00C20D54">
        <w:rPr>
          <w:color w:val="000000" w:themeColor="text1"/>
        </w:rPr>
        <w:t>е</w:t>
      </w:r>
      <w:r w:rsidR="00592DC5" w:rsidRPr="00C20D54">
        <w:rPr>
          <w:color w:val="000000" w:themeColor="text1"/>
        </w:rPr>
        <w:t xml:space="preserve"> образовани</w:t>
      </w:r>
      <w:r w:rsidR="00D90B9B" w:rsidRPr="00C20D54">
        <w:rPr>
          <w:color w:val="000000" w:themeColor="text1"/>
        </w:rPr>
        <w:t>е</w:t>
      </w:r>
      <w:bookmarkEnd w:id="193"/>
      <w:bookmarkEnd w:id="195"/>
      <w:r w:rsidR="00A80E04">
        <w:rPr>
          <w:color w:val="000000" w:themeColor="text1"/>
        </w:rPr>
        <w:t>»</w:t>
      </w:r>
    </w:p>
    <w:p w14:paraId="031D5DD7" w14:textId="0B677952" w:rsidR="00EC1379" w:rsidRPr="00EC1379" w:rsidRDefault="006329B7" w:rsidP="00EC1379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 xml:space="preserve">Просмотр </w:t>
      </w:r>
      <w:r w:rsidR="006D16EE">
        <w:rPr>
          <w:color w:val="000000" w:themeColor="text1"/>
        </w:rPr>
        <w:t>блок</w:t>
      </w:r>
      <w:r w:rsidR="00CF1394">
        <w:rPr>
          <w:color w:val="000000" w:themeColor="text1"/>
        </w:rPr>
        <w:t>а</w:t>
      </w:r>
      <w:r w:rsidR="00EC1379" w:rsidRPr="00EC1379">
        <w:rPr>
          <w:color w:val="000000" w:themeColor="text1"/>
        </w:rPr>
        <w:t xml:space="preserve"> «Профессиональное образование»</w:t>
      </w:r>
    </w:p>
    <w:p w14:paraId="06C18F9A" w14:textId="7679137D" w:rsidR="002D778B" w:rsidRPr="00EC1379" w:rsidRDefault="002D778B" w:rsidP="00EC1379">
      <w:pPr>
        <w:pStyle w:val="af2"/>
      </w:pPr>
      <w:r w:rsidRPr="00EC1379">
        <w:t>Сведения о профессиональном образован</w:t>
      </w:r>
      <w:r w:rsidR="00EC1379" w:rsidRPr="00EC1379">
        <w:t>ии</w:t>
      </w:r>
      <w:r w:rsidRPr="00EC1379">
        <w:t xml:space="preserve"> </w:t>
      </w:r>
      <w:r w:rsidR="00EC1379">
        <w:t xml:space="preserve">работника </w:t>
      </w:r>
      <w:r w:rsidRPr="00EC1379">
        <w:t xml:space="preserve">содержатся в </w:t>
      </w:r>
      <w:r w:rsidR="006D16EE">
        <w:t>блок</w:t>
      </w:r>
      <w:r w:rsidR="00CF1394">
        <w:t xml:space="preserve">е </w:t>
      </w:r>
      <w:r w:rsidRPr="00EC1379">
        <w:t xml:space="preserve">«Профессиональное образование» </w:t>
      </w:r>
      <w:r w:rsidR="00A80D97">
        <w:t>раздел</w:t>
      </w:r>
      <w:r w:rsidR="00CF1394">
        <w:t xml:space="preserve">а </w:t>
      </w:r>
      <w:r w:rsidRPr="00EC1379">
        <w:t>«Образование» (</w:t>
      </w:r>
      <w:r w:rsidR="00B52345">
        <w:t xml:space="preserve">см. </w:t>
      </w:r>
      <w:r w:rsidRPr="00EC1379">
        <w:fldChar w:fldCharType="begin"/>
      </w:r>
      <w:r w:rsidRPr="00EC1379">
        <w:instrText xml:space="preserve"> REF _Ref98832592 \h </w:instrText>
      </w:r>
      <w:r w:rsidR="00783B3A" w:rsidRPr="00EC1379">
        <w:instrText xml:space="preserve"> \* MERGEFORMAT </w:instrText>
      </w:r>
      <w:r w:rsidRPr="00EC1379">
        <w:fldChar w:fldCharType="separate"/>
      </w:r>
      <w:r w:rsidR="00565CC3" w:rsidRPr="00C20D54">
        <w:t>Рисунок </w:t>
      </w:r>
      <w:r w:rsidR="00565CC3">
        <w:t>29</w:t>
      </w:r>
      <w:r w:rsidRPr="00EC1379">
        <w:fldChar w:fldCharType="end"/>
      </w:r>
      <w:r w:rsidRPr="00EC1379">
        <w:t>).</w:t>
      </w:r>
    </w:p>
    <w:p w14:paraId="4AAEAF2E" w14:textId="77777777" w:rsidR="002D778B" w:rsidRPr="00C20D54" w:rsidRDefault="002D778B" w:rsidP="00EC1379">
      <w:pPr>
        <w:pStyle w:val="afffffff6"/>
      </w:pPr>
      <w:r w:rsidRPr="00C20D54">
        <w:rPr>
          <w:noProof/>
        </w:rPr>
        <w:drawing>
          <wp:inline distT="0" distB="0" distL="0" distR="0" wp14:anchorId="454EFE28" wp14:editId="02792D23">
            <wp:extent cx="5940000" cy="1930068"/>
            <wp:effectExtent l="19050" t="19050" r="22860" b="133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9300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664F" w14:textId="582AFD7B" w:rsidR="002D778B" w:rsidRPr="00C20D54" w:rsidRDefault="002D778B" w:rsidP="00EC1379">
      <w:pPr>
        <w:pStyle w:val="afffffff8"/>
      </w:pPr>
      <w:bookmarkStart w:id="196" w:name="_Ref98832592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29</w:t>
      </w:r>
      <w:r w:rsidR="00EE3A8F" w:rsidRPr="00C20D54">
        <w:rPr>
          <w:noProof/>
        </w:rPr>
        <w:fldChar w:fldCharType="end"/>
      </w:r>
      <w:bookmarkEnd w:id="196"/>
      <w:r w:rsidRPr="00C20D54">
        <w:t xml:space="preserve"> –</w:t>
      </w:r>
      <w:r w:rsidR="00CF1394">
        <w:t xml:space="preserve"> </w:t>
      </w:r>
      <w:r w:rsidR="006D16EE">
        <w:t>Блок</w:t>
      </w:r>
      <w:r w:rsidR="00CF1394">
        <w:t xml:space="preserve"> </w:t>
      </w:r>
      <w:r w:rsidRPr="00C20D54">
        <w:t>«Профессиональное образование»</w:t>
      </w:r>
    </w:p>
    <w:p w14:paraId="0DF89C13" w14:textId="65B0AF21" w:rsidR="002D778B" w:rsidRPr="00C20D54" w:rsidRDefault="006D16EE" w:rsidP="00EC1379">
      <w:pPr>
        <w:pStyle w:val="af2"/>
      </w:pPr>
      <w:r>
        <w:t>Блок</w:t>
      </w:r>
      <w:r w:rsidR="002D778B" w:rsidRPr="00C20D54">
        <w:t xml:space="preserve"> содержит элементы:</w:t>
      </w:r>
    </w:p>
    <w:p w14:paraId="1588414C" w14:textId="33076EB7" w:rsidR="002D778B" w:rsidRPr="00C20D54" w:rsidRDefault="00DD30DB" w:rsidP="00B77B53">
      <w:pPr>
        <w:pStyle w:val="1d"/>
        <w:numPr>
          <w:ilvl w:val="0"/>
          <w:numId w:val="167"/>
        </w:numPr>
      </w:pPr>
      <w:r>
        <w:t>т</w:t>
      </w:r>
      <w:r w:rsidR="002D778B" w:rsidRPr="004943CF">
        <w:t>аблица</w:t>
      </w:r>
      <w:r w:rsidR="002D778B" w:rsidRPr="00C20D54">
        <w:t xml:space="preserve"> с записями о профессиональном образовании работника</w:t>
      </w:r>
      <w:r w:rsidR="00200F8D" w:rsidRPr="00C20D54">
        <w:t>. Таблица с</w:t>
      </w:r>
      <w:r w:rsidR="002D778B" w:rsidRPr="00C20D54">
        <w:t>одержит столбцы:</w:t>
      </w:r>
    </w:p>
    <w:p w14:paraId="273DC386" w14:textId="70C494E0" w:rsidR="002D778B" w:rsidRPr="00C20D54" w:rsidRDefault="002D778B" w:rsidP="00A25157">
      <w:pPr>
        <w:pStyle w:val="25"/>
      </w:pPr>
      <w:r w:rsidRPr="00C20D54">
        <w:t>«Образовательное учреждение»</w:t>
      </w:r>
      <w:r w:rsidR="00EC1379">
        <w:t>,</w:t>
      </w:r>
    </w:p>
    <w:p w14:paraId="0782A707" w14:textId="7BB16633" w:rsidR="002D778B" w:rsidRPr="00C20D54" w:rsidRDefault="002D778B" w:rsidP="00A25157">
      <w:pPr>
        <w:pStyle w:val="25"/>
      </w:pPr>
      <w:r w:rsidRPr="00C20D54">
        <w:t>«Место получения»</w:t>
      </w:r>
      <w:r w:rsidR="00EC1379">
        <w:t>,</w:t>
      </w:r>
    </w:p>
    <w:p w14:paraId="3A4E65A0" w14:textId="31FF289C" w:rsidR="002D778B" w:rsidRPr="00C20D54" w:rsidRDefault="002D778B" w:rsidP="00A25157">
      <w:pPr>
        <w:pStyle w:val="25"/>
      </w:pPr>
      <w:r w:rsidRPr="00C20D54">
        <w:t>«Уровень»</w:t>
      </w:r>
      <w:r w:rsidR="00EC1379">
        <w:t>,</w:t>
      </w:r>
    </w:p>
    <w:p w14:paraId="6C9D79CC" w14:textId="4CC58037" w:rsidR="002D778B" w:rsidRPr="00C20D54" w:rsidRDefault="002D778B" w:rsidP="00A25157">
      <w:pPr>
        <w:pStyle w:val="25"/>
      </w:pPr>
      <w:r w:rsidRPr="00C20D54">
        <w:lastRenderedPageBreak/>
        <w:t>«Квалификация</w:t>
      </w:r>
      <w:r w:rsidR="00EC1379">
        <w:t>,</w:t>
      </w:r>
    </w:p>
    <w:p w14:paraId="70567CAB" w14:textId="112CF2D8" w:rsidR="002D778B" w:rsidRDefault="002D778B" w:rsidP="00A25157">
      <w:pPr>
        <w:pStyle w:val="25"/>
      </w:pPr>
      <w:r w:rsidRPr="00C20D54">
        <w:t>«Специальность»</w:t>
      </w:r>
      <w:r w:rsidR="00E01FC8">
        <w:t>.</w:t>
      </w:r>
    </w:p>
    <w:p w14:paraId="50D57735" w14:textId="5BE9EA7B" w:rsidR="00E01FC8" w:rsidRDefault="00E01FC8" w:rsidP="00E01FC8">
      <w:pPr>
        <w:pStyle w:val="af2"/>
      </w:pPr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41699DF0" wp14:editId="0BDCDBE7">
            <wp:extent cx="222250" cy="248920"/>
            <wp:effectExtent l="0" t="0" r="6350" b="0"/>
            <wp:docPr id="990464463" name="Рисунок 990464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>отображаются дополнительные данные о профессиональном образовании</w:t>
      </w:r>
      <w:r>
        <w:rPr>
          <w:rStyle w:val="afffffff1"/>
        </w:rPr>
        <w:t xml:space="preserve"> работника</w:t>
      </w:r>
      <w:r w:rsidRPr="006527B7">
        <w:rPr>
          <w:rStyle w:val="afffffff1"/>
        </w:rPr>
        <w:t>:</w:t>
      </w:r>
      <w:r>
        <w:t xml:space="preserve"> </w:t>
      </w:r>
    </w:p>
    <w:p w14:paraId="284B1E26" w14:textId="77777777" w:rsidR="00E01FC8" w:rsidRDefault="00E01FC8" w:rsidP="007E0229">
      <w:pPr>
        <w:pStyle w:val="25"/>
      </w:pPr>
      <w:r>
        <w:t>год поступления;</w:t>
      </w:r>
    </w:p>
    <w:p w14:paraId="64D065E1" w14:textId="77777777" w:rsidR="00E01FC8" w:rsidRDefault="00E01FC8" w:rsidP="007E0229">
      <w:pPr>
        <w:pStyle w:val="25"/>
      </w:pPr>
      <w:r>
        <w:t>дата выдачи диплома,</w:t>
      </w:r>
    </w:p>
    <w:p w14:paraId="29E14CEB" w14:textId="77777777" w:rsidR="00E01FC8" w:rsidRDefault="00E01FC8" w:rsidP="007E0229">
      <w:pPr>
        <w:pStyle w:val="25"/>
      </w:pPr>
      <w:r>
        <w:t>серия/номер диплома,</w:t>
      </w:r>
    </w:p>
    <w:p w14:paraId="4350A797" w14:textId="77777777" w:rsidR="00E01FC8" w:rsidRDefault="00E01FC8" w:rsidP="007E0229">
      <w:pPr>
        <w:pStyle w:val="25"/>
      </w:pPr>
      <w:r>
        <w:t>признак целевого обучения,</w:t>
      </w:r>
    </w:p>
    <w:p w14:paraId="083A2BFE" w14:textId="77777777" w:rsidR="00E01FC8" w:rsidRDefault="00E01FC8" w:rsidP="007E0229">
      <w:pPr>
        <w:pStyle w:val="25"/>
      </w:pPr>
      <w:r>
        <w:t>заказчик целевого обучения,</w:t>
      </w:r>
    </w:p>
    <w:p w14:paraId="3AB66479" w14:textId="77777777" w:rsidR="00E01FC8" w:rsidRDefault="00E01FC8" w:rsidP="007E0229">
      <w:pPr>
        <w:pStyle w:val="25"/>
      </w:pPr>
      <w:r>
        <w:t>срок исполнения обязательств,</w:t>
      </w:r>
    </w:p>
    <w:p w14:paraId="02394E74" w14:textId="77777777" w:rsidR="00E01FC8" w:rsidRDefault="00E01FC8" w:rsidP="007E0229">
      <w:pPr>
        <w:pStyle w:val="25"/>
      </w:pPr>
      <w:r>
        <w:t>признак расторжения обязательств,</w:t>
      </w:r>
    </w:p>
    <w:p w14:paraId="6B83591B" w14:textId="77777777" w:rsidR="00E01FC8" w:rsidRDefault="00E01FC8" w:rsidP="007E0229">
      <w:pPr>
        <w:pStyle w:val="25"/>
      </w:pPr>
      <w:r>
        <w:t>причина расторжения обязательств,</w:t>
      </w:r>
    </w:p>
    <w:p w14:paraId="28FE5E05" w14:textId="784C51F0" w:rsidR="00E01FC8" w:rsidRPr="00FB26FE" w:rsidRDefault="00E01FC8" w:rsidP="007E0229">
      <w:pPr>
        <w:pStyle w:val="25"/>
      </w:pPr>
      <w:r>
        <w:t>срок неисполненного стажа;</w:t>
      </w:r>
    </w:p>
    <w:p w14:paraId="7859779C" w14:textId="3D8A7521" w:rsidR="009E0D0D" w:rsidRDefault="002D778B" w:rsidP="00E01FC8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</w:t>
      </w:r>
      <w:r w:rsidR="00200F8D" w:rsidRPr="00C20D54">
        <w:t xml:space="preserve"> (</w:t>
      </w:r>
      <w:r w:rsidR="00140C78">
        <w:t>см. подпункт</w:t>
      </w:r>
      <w:r w:rsidR="00200F8D" w:rsidRPr="00C20D54">
        <w:t xml:space="preserve"> </w:t>
      </w:r>
      <w:r w:rsidR="00DD30DB">
        <w:fldChar w:fldCharType="begin"/>
      </w:r>
      <w:r w:rsidR="00DD30DB">
        <w:instrText xml:space="preserve"> REF _Ref156769697 \r \h </w:instrText>
      </w:r>
      <w:r w:rsidR="00E01FC8">
        <w:instrText xml:space="preserve"> \* MERGEFORMAT </w:instrText>
      </w:r>
      <w:r w:rsidR="00DD30DB">
        <w:fldChar w:fldCharType="separate"/>
      </w:r>
      <w:r w:rsidR="00565CC3">
        <w:t>4.1.6.8.3.2</w:t>
      </w:r>
      <w:r w:rsidR="00DD30DB">
        <w:fldChar w:fldCharType="end"/>
      </w:r>
      <w:r w:rsidR="00DD30DB">
        <w:t xml:space="preserve"> </w:t>
      </w:r>
      <w:r w:rsidR="00997265">
        <w:t>настоящего руководства пользователя</w:t>
      </w:r>
      <w:r w:rsidR="00200F8D" w:rsidRPr="00C20D54">
        <w:t>)</w:t>
      </w:r>
      <w:r w:rsidR="00D0433B">
        <w:t>;</w:t>
      </w:r>
    </w:p>
    <w:p w14:paraId="0AD33672" w14:textId="68D0DEB6" w:rsidR="00D0433B" w:rsidRDefault="00D0433B" w:rsidP="00B77B53">
      <w:pPr>
        <w:pStyle w:val="1d"/>
        <w:numPr>
          <w:ilvl w:val="0"/>
          <w:numId w:val="167"/>
        </w:numPr>
      </w:pPr>
      <w:r w:rsidRPr="00C20D54">
        <w:t xml:space="preserve">статус проверки сведений об образовании </w:t>
      </w:r>
      <w:r>
        <w:t xml:space="preserve">работника </w:t>
      </w:r>
      <w:r w:rsidRPr="00C20D54">
        <w:t>в ФИС ФРДО</w:t>
      </w:r>
      <w:r>
        <w:t xml:space="preserve"> </w:t>
      </w:r>
      <w:r w:rsidRPr="00C20D54">
        <w:t>(</w:t>
      </w:r>
      <w:r>
        <w:t>см. подпункт</w:t>
      </w:r>
      <w:r w:rsidRPr="00C20D54">
        <w:t xml:space="preserve"> </w:t>
      </w:r>
      <w:r>
        <w:fldChar w:fldCharType="begin"/>
      </w:r>
      <w:r>
        <w:instrText xml:space="preserve"> REF _Ref156822360 \r \h </w:instrText>
      </w:r>
      <w:r>
        <w:fldChar w:fldCharType="separate"/>
      </w:r>
      <w:r w:rsidR="00565CC3">
        <w:t>4.1.6.8.12</w:t>
      </w:r>
      <w:r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.</w:t>
      </w:r>
    </w:p>
    <w:p w14:paraId="70D490E6" w14:textId="1D3FF6A3" w:rsidR="009E0D0D" w:rsidRPr="00C20D54" w:rsidRDefault="009E0D0D" w:rsidP="00EC1379">
      <w:pPr>
        <w:pStyle w:val="af2"/>
      </w:pPr>
      <w:r w:rsidRPr="00C20D54">
        <w:t xml:space="preserve">Для запуска проверки и отображения результата проверки сведений об образовании в ФИС ФРДО </w:t>
      </w:r>
      <w:r w:rsidR="00EC1379">
        <w:t>в Подсистеме реализованы</w:t>
      </w:r>
      <w:r w:rsidRPr="00C20D54">
        <w:t>:</w:t>
      </w:r>
    </w:p>
    <w:p w14:paraId="33F3822D" w14:textId="4C8E7C7A" w:rsidR="009E0D0D" w:rsidRPr="00C20D54" w:rsidRDefault="009E0D0D" w:rsidP="00061751">
      <w:pPr>
        <w:pStyle w:val="17"/>
      </w:pPr>
      <w:r w:rsidRPr="00C20D54">
        <w:t>кнопк</w:t>
      </w:r>
      <w:r w:rsidR="00EC1379">
        <w:t>а</w:t>
      </w:r>
      <w:r w:rsidRPr="00C20D54">
        <w:t xml:space="preserve"> для </w:t>
      </w:r>
      <w:r w:rsidR="00EC1379">
        <w:t xml:space="preserve">запуска </w:t>
      </w:r>
      <w:r w:rsidRPr="00C20D54">
        <w:t>проверки сведений об образовании в ФИС ФРДО;</w:t>
      </w:r>
    </w:p>
    <w:p w14:paraId="1FD5BBDC" w14:textId="5446BB40" w:rsidR="009E0D0D" w:rsidRPr="00C20D54" w:rsidRDefault="00EC1379" w:rsidP="00061751">
      <w:pPr>
        <w:pStyle w:val="17"/>
      </w:pPr>
      <w:r>
        <w:t xml:space="preserve">отображение пользователю </w:t>
      </w:r>
      <w:r w:rsidR="009E0D0D" w:rsidRPr="00C20D54">
        <w:t>статус</w:t>
      </w:r>
      <w:r>
        <w:t>а</w:t>
      </w:r>
      <w:r w:rsidR="009E0D0D" w:rsidRPr="00C20D54">
        <w:t xml:space="preserve"> проверки сведений об образовании в ФИС ФРДО.</w:t>
      </w:r>
    </w:p>
    <w:p w14:paraId="79BC675D" w14:textId="765BC8D7" w:rsidR="00200F8D" w:rsidRPr="00C20D54" w:rsidRDefault="00B974E5" w:rsidP="00966C9D">
      <w:pPr>
        <w:pStyle w:val="60"/>
        <w:rPr>
          <w:color w:val="000000" w:themeColor="text1"/>
        </w:rPr>
      </w:pPr>
      <w:bookmarkStart w:id="197" w:name="_Ref156769697"/>
      <w:r w:rsidRPr="00B974E5">
        <w:rPr>
          <w:color w:val="000000" w:themeColor="text1"/>
        </w:rPr>
        <w:t>Добавление сведений о профессиональном образовании</w:t>
      </w:r>
      <w:bookmarkEnd w:id="197"/>
    </w:p>
    <w:p w14:paraId="5E10A66D" w14:textId="27AF2988" w:rsidR="00D86B89" w:rsidRPr="00C20D54" w:rsidRDefault="00DD30DB" w:rsidP="00EC1379">
      <w:pPr>
        <w:pStyle w:val="af2"/>
      </w:pPr>
      <w:r>
        <w:t xml:space="preserve">Для добавления </w:t>
      </w:r>
      <w:r w:rsidR="00D86B89" w:rsidRPr="00C20D54">
        <w:t>запис</w:t>
      </w:r>
      <w:r>
        <w:t>и</w:t>
      </w:r>
      <w:r w:rsidR="00D86B89" w:rsidRPr="00C20D54">
        <w:t xml:space="preserve"> о профессиональном образовании</w:t>
      </w:r>
      <w:r w:rsidR="00EC1379">
        <w:t xml:space="preserve"> работника</w:t>
      </w:r>
      <w:r w:rsidR="00D86B89" w:rsidRPr="00C20D54">
        <w:t>:</w:t>
      </w:r>
    </w:p>
    <w:p w14:paraId="2E7C5486" w14:textId="2DE8E278" w:rsidR="00D86B89" w:rsidRPr="00C20D54" w:rsidRDefault="00D86B89" w:rsidP="00B77B53">
      <w:pPr>
        <w:pStyle w:val="1d"/>
        <w:numPr>
          <w:ilvl w:val="0"/>
          <w:numId w:val="44"/>
        </w:numPr>
      </w:pPr>
      <w:r w:rsidRPr="00C20D54">
        <w:t xml:space="preserve">Нажмите кнопку «Добавить» в </w:t>
      </w:r>
      <w:r w:rsidR="006D16EE">
        <w:t>блок</w:t>
      </w:r>
      <w:r w:rsidR="00CF1394">
        <w:t>е</w:t>
      </w:r>
      <w:r w:rsidRPr="00C20D54">
        <w:t xml:space="preserve"> «Профессиональное образование». Откроется форма «Добавление сведений о профессиональном образовании»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_Ref98832780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30</w:t>
      </w:r>
      <w:r w:rsidRPr="00C20D54">
        <w:fldChar w:fldCharType="end"/>
      </w:r>
      <w:r w:rsidRPr="00C20D54">
        <w:t>).</w:t>
      </w:r>
    </w:p>
    <w:p w14:paraId="72C37118" w14:textId="77777777" w:rsidR="00D86B89" w:rsidRPr="00C20D54" w:rsidRDefault="00D86B89" w:rsidP="00E4481A">
      <w:pPr>
        <w:pStyle w:val="afffffff6"/>
      </w:pPr>
      <w:r w:rsidRPr="00C20D54">
        <w:rPr>
          <w:noProof/>
        </w:rPr>
        <w:drawing>
          <wp:inline distT="0" distB="0" distL="0" distR="0" wp14:anchorId="706EBE28" wp14:editId="58CA5E04">
            <wp:extent cx="5938889" cy="2134169"/>
            <wp:effectExtent l="19050" t="19050" r="24130" b="190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7"/>
                    <a:stretch/>
                  </pic:blipFill>
                  <pic:spPr bwMode="auto">
                    <a:xfrm>
                      <a:off x="0" y="0"/>
                      <a:ext cx="5939626" cy="21344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68C72" w14:textId="5A0C76F8" w:rsidR="00D86B89" w:rsidRPr="00C20D54" w:rsidRDefault="00D86B89" w:rsidP="00E4481A">
      <w:pPr>
        <w:pStyle w:val="afffffff8"/>
      </w:pPr>
      <w:bookmarkStart w:id="198" w:name="_Ref9883278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30</w:t>
      </w:r>
      <w:r w:rsidR="00EE3A8F" w:rsidRPr="00C20D54">
        <w:rPr>
          <w:noProof/>
        </w:rPr>
        <w:fldChar w:fldCharType="end"/>
      </w:r>
      <w:bookmarkEnd w:id="198"/>
      <w:r w:rsidRPr="00C20D54">
        <w:t xml:space="preserve"> – </w:t>
      </w:r>
      <w:r w:rsidR="00B974E5">
        <w:t>Форма «</w:t>
      </w:r>
      <w:r w:rsidRPr="00C20D54">
        <w:t>Добавление сведений о профессиональном образовании</w:t>
      </w:r>
      <w:r w:rsidR="00B974E5">
        <w:t>»</w:t>
      </w:r>
    </w:p>
    <w:p w14:paraId="17D6CC74" w14:textId="2FA0EF11" w:rsidR="00D86B89" w:rsidRPr="00C20D54" w:rsidRDefault="00D86B89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образования набор полей различается. Описание полей представлено </w:t>
      </w:r>
      <w:r w:rsidR="00E4481A">
        <w:t xml:space="preserve">в таблицах </w:t>
      </w:r>
      <w:r w:rsidRPr="00C20D54">
        <w:t>ниже:</w:t>
      </w:r>
    </w:p>
    <w:p w14:paraId="65740704" w14:textId="78CD5ABE" w:rsidR="00D86B89" w:rsidRPr="00C20D54" w:rsidRDefault="00D86B89" w:rsidP="00A25157">
      <w:pPr>
        <w:pStyle w:val="25"/>
      </w:pPr>
      <w:r w:rsidRPr="00C20D54">
        <w:t>«Россия/РСФСР»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_Ref89953678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9</w:t>
      </w:r>
      <w:r w:rsidRPr="00C20D54">
        <w:fldChar w:fldCharType="end"/>
      </w:r>
      <w:r w:rsidRPr="00C20D54">
        <w:t>).</w:t>
      </w:r>
    </w:p>
    <w:p w14:paraId="2F3E1359" w14:textId="44E52AA0" w:rsidR="00D86B89" w:rsidRPr="00C20D54" w:rsidRDefault="00D86B89" w:rsidP="00A25157">
      <w:pPr>
        <w:pStyle w:val="25"/>
      </w:pPr>
      <w:r w:rsidRPr="00C20D54">
        <w:lastRenderedPageBreak/>
        <w:t>«Республика СССР»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_Ref468709487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10</w:t>
      </w:r>
      <w:r w:rsidRPr="00C20D54">
        <w:fldChar w:fldCharType="end"/>
      </w:r>
      <w:r w:rsidRPr="00C20D54">
        <w:t>).</w:t>
      </w:r>
    </w:p>
    <w:p w14:paraId="7B791093" w14:textId="2FFDD205" w:rsidR="00D86B89" w:rsidRPr="00C20D54" w:rsidRDefault="00D86B89" w:rsidP="00A25157">
      <w:pPr>
        <w:pStyle w:val="25"/>
      </w:pPr>
      <w:r w:rsidRPr="00C20D54">
        <w:t>«Иностранное государство»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_Ref89956036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11</w:t>
      </w:r>
      <w:r w:rsidRPr="00C20D54">
        <w:fldChar w:fldCharType="end"/>
      </w:r>
      <w:r w:rsidRPr="00C20D54">
        <w:t>).</w:t>
      </w:r>
    </w:p>
    <w:p w14:paraId="266E4C38" w14:textId="2F5E3C21" w:rsidR="00D86B89" w:rsidRPr="00C20D54" w:rsidRDefault="00D86B8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4D3589AA" w14:textId="5997A930" w:rsidR="009E0D0D" w:rsidRPr="00C20D54" w:rsidRDefault="009E0D0D" w:rsidP="00E4481A">
      <w:pPr>
        <w:pStyle w:val="af2"/>
      </w:pPr>
      <w:r w:rsidRPr="00E4481A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C20D54">
        <w:t xml:space="preserve"> присвоен статус «На проверке».</w:t>
      </w:r>
    </w:p>
    <w:p w14:paraId="6594D96D" w14:textId="7580D655" w:rsidR="00592DC5" w:rsidRPr="00C20D54" w:rsidRDefault="00C56E6C" w:rsidP="00E4481A">
      <w:pPr>
        <w:pStyle w:val="afffffffff4"/>
      </w:pPr>
      <w:bookmarkStart w:id="199" w:name="_Ref89953678"/>
      <w:bookmarkStart w:id="200" w:name="_Ref514764870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</w:t>
      </w:r>
      <w:r w:rsidR="00EE3A8F" w:rsidRPr="00C20D54">
        <w:rPr>
          <w:noProof/>
        </w:rPr>
        <w:fldChar w:fldCharType="end"/>
      </w:r>
      <w:bookmarkEnd w:id="199"/>
      <w:r w:rsidRPr="00C20D54">
        <w:t xml:space="preserve"> – Описание сведений о профессиональном образовании, полученном на территории </w:t>
      </w:r>
      <w:bookmarkEnd w:id="200"/>
      <w:r w:rsidR="001179C1" w:rsidRPr="00C20D54">
        <w:t>Российской Федерации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347"/>
        <w:gridCol w:w="2695"/>
        <w:gridCol w:w="3536"/>
      </w:tblGrid>
      <w:tr w:rsidR="007779FF" w:rsidRPr="00C20D54" w14:paraId="71DB1103" w14:textId="77777777" w:rsidTr="00487F57">
        <w:trPr>
          <w:tblHeader/>
        </w:trPr>
        <w:tc>
          <w:tcPr>
            <w:tcW w:w="410" w:type="pct"/>
          </w:tcPr>
          <w:p w14:paraId="43CD863B" w14:textId="7C0FF50A" w:rsidR="007779FF" w:rsidRPr="00C20D54" w:rsidRDefault="007779FF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56" w:type="pct"/>
          </w:tcPr>
          <w:p w14:paraId="1A660FFA" w14:textId="5A427D4B" w:rsidR="007779FF" w:rsidRPr="00C20D54" w:rsidRDefault="007779FF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2" w:type="pct"/>
          </w:tcPr>
          <w:p w14:paraId="587FBA71" w14:textId="77777777" w:rsidR="007779FF" w:rsidRPr="00C20D54" w:rsidRDefault="007779FF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37206BF9" w14:textId="77777777" w:rsidR="007779FF" w:rsidRPr="00C20D54" w:rsidRDefault="007779FF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F6063F" w:rsidRPr="00C20D54" w14:paraId="514DB348" w14:textId="77777777" w:rsidTr="00487F57">
        <w:tc>
          <w:tcPr>
            <w:tcW w:w="410" w:type="pct"/>
          </w:tcPr>
          <w:p w14:paraId="663B6DBB" w14:textId="31CEA4CB" w:rsidR="00F6063F" w:rsidRPr="00C20D54" w:rsidRDefault="00F6063F" w:rsidP="00B77B53">
            <w:pPr>
              <w:pStyle w:val="101"/>
              <w:numPr>
                <w:ilvl w:val="0"/>
                <w:numId w:val="55"/>
              </w:numPr>
            </w:pPr>
          </w:p>
        </w:tc>
        <w:tc>
          <w:tcPr>
            <w:tcW w:w="1256" w:type="pct"/>
          </w:tcPr>
          <w:p w14:paraId="10ED8EE1" w14:textId="7FFCE6C6" w:rsidR="00F6063F" w:rsidRPr="00C20D54" w:rsidRDefault="00F6063F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442" w:type="pct"/>
          </w:tcPr>
          <w:p w14:paraId="048F0F74" w14:textId="1346B600" w:rsidR="00F6063F" w:rsidRPr="00C20D54" w:rsidRDefault="009C242F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892" w:type="pct"/>
          </w:tcPr>
          <w:p w14:paraId="7F509414" w14:textId="14E65F1B" w:rsidR="00F6063F" w:rsidRPr="00C20D54" w:rsidRDefault="00F60220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E207B2" w:rsidRPr="00C20D54" w14:paraId="505705D2" w14:textId="77777777" w:rsidTr="00487F57">
        <w:tc>
          <w:tcPr>
            <w:tcW w:w="410" w:type="pct"/>
          </w:tcPr>
          <w:p w14:paraId="1AB6472F" w14:textId="5F94BBD7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7C288CF5" w14:textId="3EA3530F" w:rsidR="00E207B2" w:rsidRPr="00C20D54" w:rsidRDefault="00E207B2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442" w:type="pct"/>
          </w:tcPr>
          <w:p w14:paraId="3AB4905C" w14:textId="7BD43A30" w:rsidR="00E207B2" w:rsidRPr="00C20D54" w:rsidRDefault="00E207B2" w:rsidP="00245B74">
            <w:pPr>
              <w:pStyle w:val="104"/>
            </w:pPr>
            <w:r w:rsidRPr="00C20D54">
              <w:t>Место получения образования («Россия/РСФСР»)</w:t>
            </w:r>
          </w:p>
        </w:tc>
        <w:tc>
          <w:tcPr>
            <w:tcW w:w="1892" w:type="pct"/>
          </w:tcPr>
          <w:p w14:paraId="3D646A83" w14:textId="630146F5" w:rsidR="00E207B2" w:rsidRPr="00C20D54" w:rsidRDefault="00E207B2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E207B2" w:rsidRPr="00C20D54" w14:paraId="526EB0D4" w14:textId="77777777" w:rsidTr="00487F57">
        <w:tc>
          <w:tcPr>
            <w:tcW w:w="410" w:type="pct"/>
          </w:tcPr>
          <w:p w14:paraId="66E7B6EA" w14:textId="67F70001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35872826" w14:textId="5DD59CA8" w:rsidR="00E207B2" w:rsidRPr="00C20D54" w:rsidRDefault="00E207B2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442" w:type="pct"/>
          </w:tcPr>
          <w:p w14:paraId="1D1C11FF" w14:textId="34D1B586" w:rsidR="00E207B2" w:rsidRPr="00C20D54" w:rsidRDefault="00E207B2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E4481A">
              <w:t>работником</w:t>
            </w:r>
          </w:p>
        </w:tc>
        <w:tc>
          <w:tcPr>
            <w:tcW w:w="1892" w:type="pct"/>
          </w:tcPr>
          <w:p w14:paraId="1C37B6F5" w14:textId="77777777" w:rsidR="00E207B2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58EB3575" w14:textId="3B9098F6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7779FF" w:rsidRPr="00C20D54" w14:paraId="707A5FD4" w14:textId="77777777" w:rsidTr="00487F57">
        <w:tc>
          <w:tcPr>
            <w:tcW w:w="410" w:type="pct"/>
          </w:tcPr>
          <w:p w14:paraId="4309F70F" w14:textId="09C8273E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B82A15C" w14:textId="62611FB3" w:rsidR="007779FF" w:rsidRPr="00C20D54" w:rsidRDefault="007779FF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442" w:type="pct"/>
          </w:tcPr>
          <w:p w14:paraId="5D753949" w14:textId="77777777" w:rsidR="007779FF" w:rsidRPr="00C20D54" w:rsidRDefault="007779FF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892" w:type="pct"/>
          </w:tcPr>
          <w:p w14:paraId="752390E4" w14:textId="77777777" w:rsidR="007779FF" w:rsidRPr="00C20D54" w:rsidRDefault="007779FF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7779FF" w:rsidRPr="00C20D54" w14:paraId="6907FF2C" w14:textId="77777777" w:rsidTr="00487F57">
        <w:tc>
          <w:tcPr>
            <w:tcW w:w="410" w:type="pct"/>
          </w:tcPr>
          <w:p w14:paraId="75C27DAE" w14:textId="5E96392F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1BB4287" w14:textId="7057DCE7" w:rsidR="007779FF" w:rsidRPr="00C20D54" w:rsidRDefault="007779FF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442" w:type="pct"/>
          </w:tcPr>
          <w:p w14:paraId="27F3E7EC" w14:textId="77777777" w:rsidR="007779FF" w:rsidRPr="00C20D54" w:rsidRDefault="007779FF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892" w:type="pct"/>
          </w:tcPr>
          <w:p w14:paraId="53150906" w14:textId="40492B67" w:rsidR="007779FF" w:rsidRPr="00C20D54" w:rsidRDefault="007779FF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7779FF" w:rsidRPr="00C20D54" w14:paraId="3006ABF2" w14:textId="77777777" w:rsidTr="00487F57">
        <w:tc>
          <w:tcPr>
            <w:tcW w:w="410" w:type="pct"/>
          </w:tcPr>
          <w:p w14:paraId="12071850" w14:textId="441C9ABD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2D52C93" w14:textId="415C6E7A" w:rsidR="007779FF" w:rsidRPr="00C20D54" w:rsidRDefault="007779FF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442" w:type="pct"/>
          </w:tcPr>
          <w:p w14:paraId="771BEB53" w14:textId="77777777" w:rsidR="007779FF" w:rsidRPr="00C20D54" w:rsidRDefault="007779FF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892" w:type="pct"/>
          </w:tcPr>
          <w:p w14:paraId="051FCCF6" w14:textId="2CADDB58" w:rsidR="007779FF" w:rsidRPr="00C20D54" w:rsidRDefault="007779FF" w:rsidP="00245B74">
            <w:pPr>
              <w:pStyle w:val="104"/>
            </w:pPr>
            <w:r w:rsidRPr="00C20D54">
              <w:t xml:space="preserve">Числовое поле </w:t>
            </w:r>
            <w:r w:rsidR="00E207B2" w:rsidRPr="00C20D54">
              <w:t>с ограничением в 7 символов</w:t>
            </w:r>
          </w:p>
        </w:tc>
      </w:tr>
      <w:tr w:rsidR="007779FF" w:rsidRPr="00C20D54" w14:paraId="7CC83A9C" w14:textId="77777777" w:rsidTr="00487F57">
        <w:tc>
          <w:tcPr>
            <w:tcW w:w="410" w:type="pct"/>
          </w:tcPr>
          <w:p w14:paraId="6A609DD8" w14:textId="18691643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0AFF2DB2" w14:textId="353C6E4F" w:rsidR="007779FF" w:rsidRPr="00C20D54" w:rsidRDefault="007779FF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442" w:type="pct"/>
          </w:tcPr>
          <w:p w14:paraId="7A88C3C7" w14:textId="77777777" w:rsidR="007779FF" w:rsidRPr="00C20D54" w:rsidRDefault="007779FF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892" w:type="pct"/>
          </w:tcPr>
          <w:p w14:paraId="695D97E1" w14:textId="77777777" w:rsidR="00E207B2" w:rsidRPr="00C20D54" w:rsidRDefault="00E207B2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6BCB9962" w14:textId="6A5137A2" w:rsidR="007779FF" w:rsidRPr="00C20D54" w:rsidRDefault="00E207B2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7779FF" w:rsidRPr="00C20D54" w14:paraId="1AE88C04" w14:textId="77777777" w:rsidTr="00487F57">
        <w:tc>
          <w:tcPr>
            <w:tcW w:w="410" w:type="pct"/>
          </w:tcPr>
          <w:p w14:paraId="31B935E9" w14:textId="1287B467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87D762C" w14:textId="17945CCF" w:rsidR="007779FF" w:rsidRPr="00C20D54" w:rsidRDefault="007779FF" w:rsidP="00245B7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42" w:type="pct"/>
          </w:tcPr>
          <w:p w14:paraId="702B476E" w14:textId="64B60532" w:rsidR="007779FF" w:rsidRPr="00C20D54" w:rsidRDefault="007779FF" w:rsidP="00245B7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E4481A">
              <w:t>работник получил</w:t>
            </w:r>
            <w:r w:rsidRPr="00C20D54">
              <w:t xml:space="preserve"> профессиональное образование</w:t>
            </w:r>
          </w:p>
        </w:tc>
        <w:tc>
          <w:tcPr>
            <w:tcW w:w="1892" w:type="pct"/>
          </w:tcPr>
          <w:p w14:paraId="547451A2" w14:textId="752E94D2" w:rsidR="00E207B2" w:rsidRPr="00C20D54" w:rsidRDefault="00E207B2" w:rsidP="00245B7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64EF708B" w14:textId="77777777" w:rsidR="007779FF" w:rsidRPr="00C20D54" w:rsidRDefault="00E207B2" w:rsidP="00245B74">
            <w:pPr>
              <w:pStyle w:val="104"/>
            </w:pPr>
            <w:r w:rsidRPr="00C20D54">
              <w:t>Выбор значения в окне</w:t>
            </w:r>
            <w:r w:rsidR="00487F57" w:rsidRPr="00C20D54">
              <w:t>.</w:t>
            </w:r>
          </w:p>
          <w:p w14:paraId="5063ACC9" w14:textId="266C5C01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E207B2" w:rsidRPr="00C20D54" w14:paraId="48C42F54" w14:textId="77777777" w:rsidTr="00487F57">
        <w:tc>
          <w:tcPr>
            <w:tcW w:w="410" w:type="pct"/>
          </w:tcPr>
          <w:p w14:paraId="619C348F" w14:textId="7B207F66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665025A1" w14:textId="2955F4C7" w:rsidR="00E207B2" w:rsidRPr="00C20D54" w:rsidRDefault="00E207B2" w:rsidP="00245B7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442" w:type="pct"/>
          </w:tcPr>
          <w:p w14:paraId="2BC089D3" w14:textId="77777777" w:rsidR="00E207B2" w:rsidRPr="00C20D54" w:rsidRDefault="00E207B2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67D4388F" w14:textId="77777777" w:rsidR="00E207B2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1474328E" w14:textId="2A6688BB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7779FF" w:rsidRPr="00C20D54" w14:paraId="29734250" w14:textId="77777777" w:rsidTr="00487F57">
        <w:tc>
          <w:tcPr>
            <w:tcW w:w="410" w:type="pct"/>
          </w:tcPr>
          <w:p w14:paraId="4EDE59CE" w14:textId="28C45DCC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95876C5" w14:textId="4099299E" w:rsidR="007779FF" w:rsidRPr="00C20D54" w:rsidRDefault="007779FF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442" w:type="pct"/>
          </w:tcPr>
          <w:p w14:paraId="41D12175" w14:textId="77777777" w:rsidR="007779FF" w:rsidRPr="00C20D54" w:rsidRDefault="007779FF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4378508C" w14:textId="77777777" w:rsidR="007779FF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CD64C3" w:rsidRPr="00C20D54">
              <w:t xml:space="preserve">. </w:t>
            </w:r>
            <w:r w:rsidR="00FD2B09" w:rsidRPr="00C20D54">
              <w:t>Не</w:t>
            </w:r>
            <w:r w:rsidR="007779FF" w:rsidRPr="00C20D54">
              <w:t>доступно для уровней образования «Незаконченное среднее профессиональное» и «Незаконченное высшее профессиональное»</w:t>
            </w:r>
            <w:r w:rsidR="00487F57" w:rsidRPr="00C20D54">
              <w:t>.</w:t>
            </w:r>
          </w:p>
          <w:p w14:paraId="0EFD60B2" w14:textId="7BAACF44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</w:t>
            </w:r>
            <w:r w:rsidRPr="00C20D54">
              <w:lastRenderedPageBreak/>
              <w:t>медицинского персонала», OID 1.2.643.5.1.13.13.99.2.171</w:t>
            </w:r>
          </w:p>
        </w:tc>
      </w:tr>
      <w:tr w:rsidR="007779FF" w:rsidRPr="00C20D54" w14:paraId="0CF28DCB" w14:textId="77777777" w:rsidTr="00487F57">
        <w:tc>
          <w:tcPr>
            <w:tcW w:w="410" w:type="pct"/>
          </w:tcPr>
          <w:p w14:paraId="7339D0AA" w14:textId="104F2AC3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45C3D300" w14:textId="432811A5" w:rsidR="007779FF" w:rsidRPr="00C20D54" w:rsidRDefault="007779FF" w:rsidP="00245B74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442" w:type="pct"/>
          </w:tcPr>
          <w:p w14:paraId="04827BF9" w14:textId="75E49E01" w:rsidR="007779FF" w:rsidRPr="00C20D54" w:rsidRDefault="007779FF" w:rsidP="00245B74">
            <w:pPr>
              <w:pStyle w:val="104"/>
            </w:pPr>
            <w:r w:rsidRPr="00C20D54">
              <w:t xml:space="preserve">Признак </w:t>
            </w:r>
            <w:r w:rsidR="00E207B2" w:rsidRPr="00C20D54">
              <w:t xml:space="preserve">прохождения </w:t>
            </w:r>
            <w:r w:rsidR="00E4481A">
              <w:t>работником</w:t>
            </w:r>
            <w:r w:rsidR="00BB78AC" w:rsidRPr="00C20D54">
              <w:t xml:space="preserve"> </w:t>
            </w:r>
            <w:r w:rsidRPr="00C20D54">
              <w:t>целевого обучения</w:t>
            </w:r>
          </w:p>
        </w:tc>
        <w:tc>
          <w:tcPr>
            <w:tcW w:w="1892" w:type="pct"/>
          </w:tcPr>
          <w:p w14:paraId="1CDAB230" w14:textId="40CA66BF" w:rsidR="007779FF" w:rsidRPr="00C20D54" w:rsidRDefault="00E207B2" w:rsidP="00245B7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7779FF" w:rsidRPr="00C20D54" w14:paraId="28AE8334" w14:textId="77777777" w:rsidTr="00487F57">
        <w:tc>
          <w:tcPr>
            <w:tcW w:w="410" w:type="pct"/>
          </w:tcPr>
          <w:p w14:paraId="010842BB" w14:textId="233A05F4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50365A9E" w14:textId="0C06EEEA" w:rsidR="007779FF" w:rsidRPr="00C20D54" w:rsidRDefault="007779FF" w:rsidP="00245B74">
            <w:pPr>
              <w:pStyle w:val="104"/>
            </w:pPr>
            <w:r w:rsidRPr="00C20D54">
              <w:t>Заказчик</w:t>
            </w:r>
          </w:p>
        </w:tc>
        <w:tc>
          <w:tcPr>
            <w:tcW w:w="1442" w:type="pct"/>
          </w:tcPr>
          <w:p w14:paraId="503F503D" w14:textId="59EBF01F" w:rsidR="007779FF" w:rsidRPr="00C20D54" w:rsidRDefault="007779FF" w:rsidP="00245B74">
            <w:pPr>
              <w:pStyle w:val="104"/>
            </w:pPr>
            <w:r w:rsidRPr="00C20D54">
              <w:t>Субъект</w:t>
            </w:r>
            <w:r w:rsidR="00E4481A">
              <w:t xml:space="preserve"> </w:t>
            </w:r>
            <w:r w:rsidR="000044C6" w:rsidRPr="00C20D54">
              <w:t>Российской Федерации</w:t>
            </w:r>
            <w:r w:rsidR="00E4481A">
              <w:t xml:space="preserve"> – </w:t>
            </w:r>
            <w:r w:rsidRPr="00C20D54">
              <w:t>заказчик целевого обучения</w:t>
            </w:r>
          </w:p>
        </w:tc>
        <w:tc>
          <w:tcPr>
            <w:tcW w:w="1892" w:type="pct"/>
          </w:tcPr>
          <w:p w14:paraId="7826FA0A" w14:textId="77777777" w:rsidR="007779FF" w:rsidRPr="00C20D54" w:rsidRDefault="00E207B2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1E856DA" w14:textId="77777777" w:rsidR="00E207B2" w:rsidRPr="00C20D54" w:rsidRDefault="00E207B2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  <w:r w:rsidR="00487F57" w:rsidRPr="00C20D54">
              <w:t>.</w:t>
            </w:r>
          </w:p>
          <w:p w14:paraId="27F62321" w14:textId="0949A5FE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D33ABB" w:rsidRPr="00C20D54" w14:paraId="6BEBFE57" w14:textId="77777777" w:rsidTr="00487F57">
        <w:tc>
          <w:tcPr>
            <w:tcW w:w="410" w:type="pct"/>
          </w:tcPr>
          <w:p w14:paraId="0CF0FEFF" w14:textId="04032E72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14733FB3" w14:textId="7B2AF9D5" w:rsidR="00D33ABB" w:rsidRPr="00C20D54" w:rsidRDefault="00D33ABB" w:rsidP="00245B74">
            <w:pPr>
              <w:pStyle w:val="104"/>
            </w:pPr>
            <w:r w:rsidRPr="00C20D54">
              <w:t>Срок исполнения обязательств, лет</w:t>
            </w:r>
          </w:p>
        </w:tc>
        <w:tc>
          <w:tcPr>
            <w:tcW w:w="1442" w:type="pct"/>
          </w:tcPr>
          <w:p w14:paraId="245F7F4F" w14:textId="664BD6B3" w:rsidR="00D33ABB" w:rsidRPr="00C20D54" w:rsidRDefault="00D33ABB" w:rsidP="00245B74">
            <w:pPr>
              <w:pStyle w:val="104"/>
            </w:pPr>
            <w:r w:rsidRPr="00C20D54">
              <w:t>Срок исполнения обязательств по целевому обучению в годах</w:t>
            </w:r>
          </w:p>
        </w:tc>
        <w:tc>
          <w:tcPr>
            <w:tcW w:w="1892" w:type="pct"/>
          </w:tcPr>
          <w:p w14:paraId="71EA7EFF" w14:textId="77777777" w:rsidR="00D33ABB" w:rsidRPr="00C20D54" w:rsidRDefault="00D33ABB" w:rsidP="00245B74">
            <w:pPr>
              <w:pStyle w:val="104"/>
            </w:pPr>
            <w:r w:rsidRPr="00C20D54">
              <w:t>Числовое поле длиной 1 символ.</w:t>
            </w:r>
          </w:p>
          <w:p w14:paraId="7EA3C5E6" w14:textId="4C16FE1D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C20D54" w14:paraId="50E6CEC2" w14:textId="77777777" w:rsidTr="00487F57">
        <w:tc>
          <w:tcPr>
            <w:tcW w:w="410" w:type="pct"/>
          </w:tcPr>
          <w:p w14:paraId="1724E67A" w14:textId="091985DD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7DAA8AB1" w14:textId="26B57819" w:rsidR="00D33ABB" w:rsidRPr="00C20D54" w:rsidRDefault="00D33ABB" w:rsidP="00245B74">
            <w:pPr>
              <w:pStyle w:val="104"/>
            </w:pPr>
            <w:r w:rsidRPr="00C20D54">
              <w:t>Срок исполнения обязательств, месяцев</w:t>
            </w:r>
          </w:p>
        </w:tc>
        <w:tc>
          <w:tcPr>
            <w:tcW w:w="1442" w:type="pct"/>
          </w:tcPr>
          <w:p w14:paraId="1297A73B" w14:textId="06CA4518" w:rsidR="00D33ABB" w:rsidRPr="00C20D54" w:rsidRDefault="00D33ABB" w:rsidP="00245B74">
            <w:pPr>
              <w:pStyle w:val="104"/>
            </w:pPr>
            <w:r w:rsidRPr="00C20D54">
              <w:t>Срок исполнения обязательств по целевому обучению в месяцах</w:t>
            </w:r>
          </w:p>
        </w:tc>
        <w:tc>
          <w:tcPr>
            <w:tcW w:w="1892" w:type="pct"/>
          </w:tcPr>
          <w:p w14:paraId="56F730B6" w14:textId="3BEC6DDE" w:rsidR="00D33ABB" w:rsidRPr="00C20D54" w:rsidRDefault="00D33ABB" w:rsidP="00245B74">
            <w:pPr>
              <w:pStyle w:val="104"/>
            </w:pPr>
            <w:r w:rsidRPr="00C20D54">
              <w:t>Числовое поле в диапазоне от 0 до 11</w:t>
            </w:r>
            <w:r w:rsidR="00E4481A">
              <w:t xml:space="preserve"> символов</w:t>
            </w:r>
            <w:r w:rsidRPr="00C20D54">
              <w:t>.</w:t>
            </w:r>
          </w:p>
          <w:p w14:paraId="5EF750E2" w14:textId="5EC8C33F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C20D54" w14:paraId="3A441702" w14:textId="77777777" w:rsidTr="00487F57">
        <w:tc>
          <w:tcPr>
            <w:tcW w:w="410" w:type="pct"/>
          </w:tcPr>
          <w:p w14:paraId="4A15163A" w14:textId="33311679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26027F9F" w14:textId="1581F612" w:rsidR="00D33ABB" w:rsidRPr="00C20D54" w:rsidRDefault="00D33ABB" w:rsidP="00245B74">
            <w:pPr>
              <w:pStyle w:val="104"/>
            </w:pPr>
            <w:r w:rsidRPr="00C20D54">
              <w:t>Обязательства расторгнуты</w:t>
            </w:r>
          </w:p>
        </w:tc>
        <w:tc>
          <w:tcPr>
            <w:tcW w:w="1442" w:type="pct"/>
          </w:tcPr>
          <w:p w14:paraId="48E6B45A" w14:textId="6518EC90" w:rsidR="00D33ABB" w:rsidRPr="00C20D54" w:rsidRDefault="00D33ABB" w:rsidP="00245B74">
            <w:pPr>
              <w:pStyle w:val="104"/>
            </w:pPr>
            <w:r w:rsidRPr="00C20D54">
              <w:t>Признак расторжения обязательств по целевому обучению</w:t>
            </w:r>
          </w:p>
        </w:tc>
        <w:tc>
          <w:tcPr>
            <w:tcW w:w="1892" w:type="pct"/>
          </w:tcPr>
          <w:p w14:paraId="55A1C65F" w14:textId="73F57A0C" w:rsidR="00D33ABB" w:rsidRPr="00C20D54" w:rsidRDefault="00D33ABB" w:rsidP="00245B7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D33ABB" w:rsidRPr="00C20D54" w14:paraId="3F933DC7" w14:textId="77777777" w:rsidTr="00487F57">
        <w:tc>
          <w:tcPr>
            <w:tcW w:w="410" w:type="pct"/>
          </w:tcPr>
          <w:p w14:paraId="1CE92D2E" w14:textId="3D5D251A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38770D5C" w14:textId="6F063CB5" w:rsidR="00D33ABB" w:rsidRPr="00C20D54" w:rsidRDefault="00D33ABB" w:rsidP="00245B74">
            <w:pPr>
              <w:pStyle w:val="104"/>
            </w:pPr>
            <w:r w:rsidRPr="00C20D54">
              <w:t>Причина расторжения</w:t>
            </w:r>
          </w:p>
        </w:tc>
        <w:tc>
          <w:tcPr>
            <w:tcW w:w="1442" w:type="pct"/>
          </w:tcPr>
          <w:p w14:paraId="4A485F7C" w14:textId="5D53D5B3" w:rsidR="00D33ABB" w:rsidRPr="00C20D54" w:rsidRDefault="00D33ABB" w:rsidP="00245B74">
            <w:pPr>
              <w:pStyle w:val="104"/>
            </w:pPr>
            <w:r w:rsidRPr="00C20D54">
              <w:t>Причина расторжения целевого обучения</w:t>
            </w:r>
          </w:p>
        </w:tc>
        <w:tc>
          <w:tcPr>
            <w:tcW w:w="1892" w:type="pct"/>
          </w:tcPr>
          <w:p w14:paraId="5BB6BF9B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4AAA917" w14:textId="77777777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«Обязательства расторгнуты» выбрано значение «Да»</w:t>
            </w:r>
            <w:r w:rsidR="00487F57" w:rsidRPr="00C20D54">
              <w:t>.</w:t>
            </w:r>
          </w:p>
          <w:p w14:paraId="5583E273" w14:textId="4CBC7E10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D33ABB" w:rsidRPr="00C20D54" w14:paraId="367CB5E2" w14:textId="77777777" w:rsidTr="00487F57">
        <w:trPr>
          <w:trHeight w:val="436"/>
        </w:trPr>
        <w:tc>
          <w:tcPr>
            <w:tcW w:w="410" w:type="pct"/>
          </w:tcPr>
          <w:p w14:paraId="6C098FA0" w14:textId="73470C40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45D7E695" w14:textId="0D0C00D9" w:rsidR="00D33ABB" w:rsidRPr="00C20D54" w:rsidRDefault="00D33ABB" w:rsidP="00245B74">
            <w:pPr>
              <w:pStyle w:val="104"/>
            </w:pPr>
            <w:r w:rsidRPr="00C20D54">
              <w:t>Срок неисполненного стажа</w:t>
            </w:r>
          </w:p>
        </w:tc>
        <w:tc>
          <w:tcPr>
            <w:tcW w:w="1442" w:type="pct"/>
          </w:tcPr>
          <w:p w14:paraId="06B5CCE8" w14:textId="22BA5C5A" w:rsidR="00D33ABB" w:rsidRPr="00C20D54" w:rsidRDefault="00D33ABB" w:rsidP="00245B74">
            <w:pPr>
              <w:pStyle w:val="104"/>
            </w:pPr>
            <w:r w:rsidRPr="00C20D54">
              <w:t>Срок неисполненного стажа по целевому обучению</w:t>
            </w:r>
          </w:p>
        </w:tc>
        <w:tc>
          <w:tcPr>
            <w:tcW w:w="1892" w:type="pct"/>
          </w:tcPr>
          <w:p w14:paraId="0E070266" w14:textId="77777777" w:rsidR="00E4481A" w:rsidRDefault="00D33ABB" w:rsidP="00245B74">
            <w:pPr>
              <w:pStyle w:val="104"/>
            </w:pPr>
            <w:r w:rsidRPr="00C20D54">
              <w:t>Рассчитываемое поле, примеры значений:</w:t>
            </w:r>
          </w:p>
          <w:p w14:paraId="00E2005E" w14:textId="77777777" w:rsidR="00E4481A" w:rsidRDefault="00D33ABB" w:rsidP="00245B74">
            <w:pPr>
              <w:pStyle w:val="1010"/>
            </w:pPr>
            <w:r w:rsidRPr="00C20D54">
              <w:t>«Не исполнено 572 дней (1 год(лет) 5 месяцев»</w:t>
            </w:r>
            <w:r w:rsidR="00E4481A">
              <w:t>,</w:t>
            </w:r>
          </w:p>
          <w:p w14:paraId="232EF8FD" w14:textId="77777777" w:rsidR="00E4481A" w:rsidRDefault="00D33ABB" w:rsidP="00245B74">
            <w:pPr>
              <w:pStyle w:val="1010"/>
            </w:pPr>
            <w:r w:rsidRPr="00C20D54">
              <w:t>«Не исполнено»</w:t>
            </w:r>
            <w:r w:rsidR="00E4481A">
              <w:t>,</w:t>
            </w:r>
          </w:p>
          <w:p w14:paraId="6774ECDC" w14:textId="77777777" w:rsidR="00E4481A" w:rsidRDefault="00D33ABB" w:rsidP="00245B74">
            <w:pPr>
              <w:pStyle w:val="1010"/>
            </w:pPr>
            <w:r w:rsidRPr="00C20D54">
              <w:t>«Осталось исполнить 337 дней (11 месяцев)»</w:t>
            </w:r>
            <w:r w:rsidR="00E4481A">
              <w:t>,</w:t>
            </w:r>
          </w:p>
          <w:p w14:paraId="75D86CDB" w14:textId="0BAF9CC0" w:rsidR="00D33ABB" w:rsidRPr="00C20D54" w:rsidRDefault="00D33ABB" w:rsidP="00245B74">
            <w:pPr>
              <w:pStyle w:val="1010"/>
            </w:pPr>
            <w:r w:rsidRPr="00C20D54">
              <w:t>«Обязательства исполнены»</w:t>
            </w:r>
            <w:r w:rsidR="00E4481A">
              <w:t>.</w:t>
            </w:r>
          </w:p>
          <w:p w14:paraId="07828D8B" w14:textId="6D701BC0" w:rsidR="00D33ABB" w:rsidRPr="00C20D54" w:rsidRDefault="00D33ABB" w:rsidP="00245B74">
            <w:pPr>
              <w:pStyle w:val="104"/>
            </w:pPr>
            <w:r w:rsidRPr="00C20D54">
              <w:t>Логика расчета значения представлена ниже</w:t>
            </w:r>
          </w:p>
        </w:tc>
      </w:tr>
    </w:tbl>
    <w:p w14:paraId="5CACCA22" w14:textId="3CA9DE18" w:rsidR="0009543A" w:rsidRPr="00C20D54" w:rsidRDefault="0009543A" w:rsidP="00E4481A">
      <w:pPr>
        <w:pStyle w:val="afffffff9"/>
      </w:pPr>
      <w:r w:rsidRPr="00C20D54">
        <w:t xml:space="preserve">Логика расчета значения </w:t>
      </w:r>
      <w:r w:rsidR="005A0970" w:rsidRPr="00C20D54">
        <w:t xml:space="preserve">в поле </w:t>
      </w:r>
      <w:r w:rsidRPr="00C20D54">
        <w:t>«</w:t>
      </w:r>
      <w:r w:rsidR="00603A83" w:rsidRPr="00C20D54">
        <w:t>Срок не</w:t>
      </w:r>
      <w:r w:rsidRPr="00C20D54">
        <w:t>исполненного стажа»</w:t>
      </w:r>
      <w:r w:rsidR="00CD64C3" w:rsidRPr="00C20D54">
        <w:t>:</w:t>
      </w:r>
    </w:p>
    <w:p w14:paraId="0C0FDBCB" w14:textId="38A0A28A" w:rsidR="0009543A" w:rsidRPr="00C20D54" w:rsidRDefault="0009543A" w:rsidP="00B77B53">
      <w:pPr>
        <w:pStyle w:val="1d"/>
        <w:numPr>
          <w:ilvl w:val="0"/>
          <w:numId w:val="45"/>
        </w:numPr>
      </w:pPr>
      <w:r w:rsidRPr="00C20D54">
        <w:t>Если</w:t>
      </w:r>
      <w:r w:rsidR="00200F8D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200F8D" w:rsidRPr="00C20D54">
        <w:t xml:space="preserve"> </w:t>
      </w:r>
      <w:r w:rsidRPr="00C20D54">
        <w:t xml:space="preserve">«Да», то рассчитывается стаж из </w:t>
      </w:r>
      <w:r w:rsidR="00A80D97">
        <w:t>раздел</w:t>
      </w:r>
      <w:r w:rsidRPr="00C20D54">
        <w:t xml:space="preserve">а «Личное дело» (порядок расчета стажа </w:t>
      </w:r>
      <w:r w:rsidR="002263C9" w:rsidRPr="00C20D54">
        <w:t>приведен</w:t>
      </w:r>
      <w:r w:rsidRPr="00C20D54">
        <w:t xml:space="preserve"> в п</w:t>
      </w:r>
      <w:r w:rsidR="00E4481A">
        <w:t xml:space="preserve">ункте </w:t>
      </w:r>
      <w:r w:rsidRPr="00C20D54">
        <w:t>3):</w:t>
      </w:r>
    </w:p>
    <w:p w14:paraId="0FD65652" w14:textId="05F4C392" w:rsidR="00FB702C" w:rsidRPr="00C20D54" w:rsidRDefault="00FB702C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меньше</w:t>
      </w:r>
      <w:r w:rsidR="00200F8D" w:rsidRPr="00C20D54">
        <w:t xml:space="preserve"> </w:t>
      </w:r>
      <w:r w:rsidR="0009543A" w:rsidRPr="00C20D54">
        <w:t>значения в поле «Срок исполнения обязательств»,</w:t>
      </w:r>
      <w:r w:rsidR="00200F8D" w:rsidRPr="00C20D54">
        <w:t xml:space="preserve"> </w:t>
      </w:r>
      <w:r w:rsidR="0009543A" w:rsidRPr="00C20D54">
        <w:t xml:space="preserve">то выводится </w:t>
      </w:r>
      <w:r w:rsidR="00603A83" w:rsidRPr="00C20D54">
        <w:t>значение не</w:t>
      </w:r>
      <w:r w:rsidRPr="00C20D54">
        <w:t>исполненного срока, пример:</w:t>
      </w:r>
      <w:r w:rsidR="0009543A" w:rsidRPr="00C20D54">
        <w:t xml:space="preserve"> «Не исполнено 572 дней (1 год(лет) 5 месяцев)»</w:t>
      </w:r>
      <w:r w:rsidR="00200F8D" w:rsidRPr="00C20D54">
        <w:t>;</w:t>
      </w:r>
    </w:p>
    <w:p w14:paraId="53E7E6EB" w14:textId="7721331A" w:rsidR="005A0970" w:rsidRPr="00C20D54" w:rsidRDefault="00FB702C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больше или рав</w:t>
      </w:r>
      <w:r w:rsidR="00E4481A">
        <w:t>ен</w:t>
      </w:r>
      <w:r w:rsidR="00200F8D" w:rsidRPr="00C20D54">
        <w:t xml:space="preserve"> </w:t>
      </w:r>
      <w:r w:rsidRPr="00C20D54">
        <w:t>значению в поле «Срок</w:t>
      </w:r>
      <w:r w:rsidR="0009543A" w:rsidRPr="00C20D54">
        <w:t xml:space="preserve"> исполнения обязательств</w:t>
      </w:r>
      <w:r w:rsidRPr="00C20D54">
        <w:t>»,</w:t>
      </w:r>
      <w:r w:rsidR="00200F8D" w:rsidRPr="00C20D54">
        <w:t xml:space="preserve"> </w:t>
      </w:r>
      <w:r w:rsidRPr="00C20D54">
        <w:t>то выводится значение «</w:t>
      </w:r>
      <w:r w:rsidR="0009543A" w:rsidRPr="00C20D54">
        <w:t>Не исполнено</w:t>
      </w:r>
      <w:r w:rsidRPr="00C20D54">
        <w:t>»</w:t>
      </w:r>
      <w:r w:rsidR="00200F8D" w:rsidRPr="00C20D54">
        <w:t>.</w:t>
      </w:r>
    </w:p>
    <w:p w14:paraId="055B3229" w14:textId="5CA7992E" w:rsidR="005A0970" w:rsidRPr="00C20D54" w:rsidRDefault="005A0970" w:rsidP="00B77B53">
      <w:pPr>
        <w:pStyle w:val="1d"/>
        <w:numPr>
          <w:ilvl w:val="0"/>
          <w:numId w:val="167"/>
        </w:numPr>
      </w:pPr>
      <w:r w:rsidRPr="00C20D54">
        <w:lastRenderedPageBreak/>
        <w:t>Если</w:t>
      </w:r>
      <w:r w:rsidR="00200F8D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200F8D" w:rsidRPr="00C20D54">
        <w:t xml:space="preserve"> </w:t>
      </w:r>
      <w:r w:rsidRPr="00C20D54">
        <w:t xml:space="preserve">«Нет», то рассчитывается стаж из </w:t>
      </w:r>
      <w:r w:rsidR="00A80D97">
        <w:t>раздел</w:t>
      </w:r>
      <w:r w:rsidRPr="00C20D54">
        <w:t xml:space="preserve">а «Личное дело» (порядок расчета стажа </w:t>
      </w:r>
      <w:r w:rsidR="002263C9" w:rsidRPr="00C20D54">
        <w:t>приведен</w:t>
      </w:r>
      <w:r w:rsidRPr="00C20D54">
        <w:t xml:space="preserve"> в п</w:t>
      </w:r>
      <w:r w:rsidR="00E4481A">
        <w:t xml:space="preserve">ункте </w:t>
      </w:r>
      <w:r w:rsidRPr="00C20D54">
        <w:t>3):</w:t>
      </w:r>
    </w:p>
    <w:p w14:paraId="68C57FFA" w14:textId="0F032024" w:rsidR="005A0970" w:rsidRPr="00C20D54" w:rsidRDefault="005A0970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меньше</w:t>
      </w:r>
      <w:r w:rsidR="00200F8D" w:rsidRPr="00C20D54">
        <w:t xml:space="preserve"> </w:t>
      </w:r>
      <w:r w:rsidRPr="00C20D54">
        <w:t>значения в поле «Срок исполнения обязательств»,</w:t>
      </w:r>
      <w:r w:rsidR="00200F8D" w:rsidRPr="00C20D54">
        <w:t xml:space="preserve"> </w:t>
      </w:r>
      <w:r w:rsidRPr="00C20D54">
        <w:t>то выводится значение оставшегося срока, пример:</w:t>
      </w:r>
      <w:r w:rsidR="00200F8D" w:rsidRPr="00C20D54">
        <w:t xml:space="preserve"> </w:t>
      </w:r>
      <w:r w:rsidRPr="00C20D54">
        <w:t>«</w:t>
      </w:r>
      <w:r w:rsidR="0009543A" w:rsidRPr="00C20D54">
        <w:t>Осталось исполнить 337 дней (11 месяцев)</w:t>
      </w:r>
      <w:r w:rsidRPr="00C20D54">
        <w:t>»</w:t>
      </w:r>
      <w:r w:rsidR="00200F8D" w:rsidRPr="00C20D54">
        <w:t>;</w:t>
      </w:r>
    </w:p>
    <w:p w14:paraId="5B8C87B0" w14:textId="078B3074" w:rsidR="0009543A" w:rsidRPr="00C20D54" w:rsidRDefault="005A0970" w:rsidP="00A25157">
      <w:pPr>
        <w:pStyle w:val="25"/>
      </w:pPr>
      <w:r w:rsidRPr="00C20D54">
        <w:t>если рассчитываемый стаж</w:t>
      </w:r>
      <w:r w:rsidR="00200F8D" w:rsidRPr="00C20D54">
        <w:t xml:space="preserve"> </w:t>
      </w:r>
      <w:r w:rsidRPr="00C20D54">
        <w:t>больше или рав</w:t>
      </w:r>
      <w:r w:rsidR="00E4481A">
        <w:t>ен</w:t>
      </w:r>
      <w:r w:rsidR="00200F8D" w:rsidRPr="00C20D54">
        <w:t xml:space="preserve"> </w:t>
      </w:r>
      <w:r w:rsidRPr="00C20D54">
        <w:t>значению в поле «Срок исполнения обязательств»,</w:t>
      </w:r>
      <w:r w:rsidR="00200F8D" w:rsidRPr="00C20D54">
        <w:t xml:space="preserve"> </w:t>
      </w:r>
      <w:r w:rsidRPr="00C20D54">
        <w:t>то выводится значение «</w:t>
      </w:r>
      <w:r w:rsidR="0009543A" w:rsidRPr="00C20D54">
        <w:t>Обязательства исполнены</w:t>
      </w:r>
      <w:r w:rsidRPr="00C20D54">
        <w:t>»</w:t>
      </w:r>
      <w:r w:rsidR="00200F8D" w:rsidRPr="00C20D54">
        <w:t>.</w:t>
      </w:r>
    </w:p>
    <w:p w14:paraId="0DDACF1C" w14:textId="025316CB" w:rsidR="005A0970" w:rsidRPr="00C20D54" w:rsidRDefault="005A0970" w:rsidP="00B77B53">
      <w:pPr>
        <w:pStyle w:val="1d"/>
        <w:numPr>
          <w:ilvl w:val="0"/>
          <w:numId w:val="167"/>
        </w:numPr>
      </w:pPr>
      <w:r w:rsidRPr="00C20D54">
        <w:t xml:space="preserve">Расчет стажа происходит по записям в </w:t>
      </w:r>
      <w:r w:rsidR="00A80D97">
        <w:t>раздел</w:t>
      </w:r>
      <w:r w:rsidRPr="00C20D54">
        <w:t>е «Личное дело» со следующими условиями:</w:t>
      </w:r>
    </w:p>
    <w:p w14:paraId="5FC31F3B" w14:textId="2186E161" w:rsidR="005A0970" w:rsidRPr="00C20D54" w:rsidRDefault="006B7AA6" w:rsidP="00A25157">
      <w:pPr>
        <w:pStyle w:val="25"/>
      </w:pPr>
      <w:r w:rsidRPr="00C20D54">
        <w:t>у</w:t>
      </w:r>
      <w:r w:rsidR="005A0970" w:rsidRPr="00C20D54">
        <w:t>ровень целевого профессионального образования соответствует должности согласно справочнику</w:t>
      </w:r>
      <w:r w:rsidR="00200F8D" w:rsidRPr="00C20D54">
        <w:t xml:space="preserve"> </w:t>
      </w:r>
      <w:r w:rsidR="00D23473">
        <w:t>НСИ</w:t>
      </w:r>
      <w:r w:rsidR="00E4481A">
        <w:t xml:space="preserve"> </w:t>
      </w:r>
      <w:r w:rsidR="005A0970" w:rsidRPr="00C20D54">
        <w:t>«Справочник соответствия должности и уровня образования»</w:t>
      </w:r>
      <w:r w:rsidRPr="00C20D54">
        <w:t xml:space="preserve"> </w:t>
      </w:r>
      <w:r w:rsidR="005A0970" w:rsidRPr="00C20D54">
        <w:t>(OID 1.2.643.5.1.13.13.11.1440)</w:t>
      </w:r>
      <w:r w:rsidR="00200F8D" w:rsidRPr="00C20D54">
        <w:t>;</w:t>
      </w:r>
    </w:p>
    <w:p w14:paraId="3C65558B" w14:textId="4394B2F1" w:rsidR="006B7AA6" w:rsidRPr="00C20D54" w:rsidRDefault="006B7AA6" w:rsidP="00A25157">
      <w:pPr>
        <w:pStyle w:val="25"/>
      </w:pPr>
      <w:r w:rsidRPr="00C20D54">
        <w:t>д</w:t>
      </w:r>
      <w:r w:rsidR="005A0970" w:rsidRPr="00C20D54">
        <w:t>ля целевого послевузовского образования в записи</w:t>
      </w:r>
      <w:r w:rsidR="007B0AA9">
        <w:t>/запис</w:t>
      </w:r>
      <w:r w:rsidRPr="00C20D54">
        <w:t>ях</w:t>
      </w:r>
      <w:r w:rsidR="005A0970" w:rsidRPr="00C20D54">
        <w:t xml:space="preserve"> личного дела должна быть указана должность</w:t>
      </w:r>
      <w:r w:rsidRPr="00C20D54">
        <w:t>, являющаяся дочерней для записи</w:t>
      </w:r>
      <w:r w:rsidR="005A0970" w:rsidRPr="00C20D54">
        <w:t xml:space="preserve"> </w:t>
      </w:r>
      <w:r w:rsidRPr="00C20D54">
        <w:t>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00F8D" w:rsidRPr="00C20D54">
        <w:t>;</w:t>
      </w:r>
    </w:p>
    <w:p w14:paraId="0BCD70D1" w14:textId="1601D64F" w:rsidR="006B7AA6" w:rsidRPr="00C20D54" w:rsidRDefault="006B7AA6" w:rsidP="00A25157">
      <w:pPr>
        <w:pStyle w:val="25"/>
      </w:pPr>
      <w:r w:rsidRPr="00C20D54">
        <w:t xml:space="preserve">учитываются только записи </w:t>
      </w:r>
      <w:r w:rsidR="005A0970" w:rsidRPr="00C20D54">
        <w:t xml:space="preserve">о трудоустройстве </w:t>
      </w:r>
      <w:r w:rsidRPr="00C20D54">
        <w:t xml:space="preserve">со значением в поле «Целевая подготовка» </w:t>
      </w:r>
      <w:r w:rsidR="00AD3D66">
        <w:t>равно</w:t>
      </w:r>
      <w:r w:rsidRPr="00C20D54">
        <w:t xml:space="preserve"> «</w:t>
      </w:r>
      <w:r w:rsidR="005A0970" w:rsidRPr="00C20D54">
        <w:t>Да</w:t>
      </w:r>
      <w:r w:rsidRPr="00C20D54">
        <w:t xml:space="preserve">», </w:t>
      </w:r>
      <w:r w:rsidR="005A0970" w:rsidRPr="00C20D54">
        <w:t xml:space="preserve">если у </w:t>
      </w:r>
      <w:r w:rsidR="00E4481A">
        <w:t>работника</w:t>
      </w:r>
      <w:r w:rsidR="005A0970" w:rsidRPr="00C20D54">
        <w:t xml:space="preserve"> имеются записи в блоке </w:t>
      </w:r>
      <w:r w:rsidRPr="00C20D54">
        <w:t>«</w:t>
      </w:r>
      <w:r w:rsidR="005A0970" w:rsidRPr="00C20D54">
        <w:t>Временное неисполне</w:t>
      </w:r>
      <w:r w:rsidRPr="00C20D54">
        <w:t>ние функциональных обязанностей»,</w:t>
      </w:r>
      <w:r w:rsidR="005A0970" w:rsidRPr="00C20D54">
        <w:t xml:space="preserve"> данн</w:t>
      </w:r>
      <w:r w:rsidRPr="00C20D54">
        <w:t>ые периоды не учитываются в стаж</w:t>
      </w:r>
      <w:r w:rsidR="00200F8D" w:rsidRPr="00C20D54">
        <w:t>;</w:t>
      </w:r>
    </w:p>
    <w:p w14:paraId="6ACD9D95" w14:textId="3BA32EB6" w:rsidR="006B7AA6" w:rsidRPr="00C20D54" w:rsidRDefault="005A0970" w:rsidP="00A25157">
      <w:pPr>
        <w:pStyle w:val="25"/>
      </w:pPr>
      <w:r w:rsidRPr="00C20D54">
        <w:t xml:space="preserve">учитываются только записи с типом </w:t>
      </w:r>
      <w:r w:rsidR="006B7AA6" w:rsidRPr="00C20D54">
        <w:t>занятия должности «</w:t>
      </w:r>
      <w:r w:rsidR="009A57AD" w:rsidRPr="00C20D54">
        <w:t>Основная</w:t>
      </w:r>
      <w:r w:rsidR="006B7AA6" w:rsidRPr="00C20D54">
        <w:t>»</w:t>
      </w:r>
      <w:r w:rsidR="00200F8D" w:rsidRPr="00C20D54">
        <w:t>;</w:t>
      </w:r>
    </w:p>
    <w:p w14:paraId="255A5CC0" w14:textId="7BAF1FCD" w:rsidR="00003061" w:rsidRPr="00C20D54" w:rsidRDefault="00003061" w:rsidP="00A25157">
      <w:pPr>
        <w:pStyle w:val="25"/>
      </w:pPr>
      <w:r w:rsidRPr="00C20D54">
        <w:t>у</w:t>
      </w:r>
      <w:r w:rsidR="005A0970" w:rsidRPr="00C20D54">
        <w:t>читываются только записи</w:t>
      </w:r>
      <w:r w:rsidRPr="00C20D54">
        <w:t xml:space="preserve"> организаций,</w:t>
      </w:r>
      <w:r w:rsidR="005A0970" w:rsidRPr="00C20D54">
        <w:t xml:space="preserve"> у которых регион </w:t>
      </w:r>
      <w:r w:rsidRPr="00C20D54">
        <w:t>совпадает с</w:t>
      </w:r>
      <w:r w:rsidR="005A0970" w:rsidRPr="00C20D54">
        <w:t xml:space="preserve"> регион</w:t>
      </w:r>
      <w:r w:rsidRPr="00C20D54">
        <w:t>ом</w:t>
      </w:r>
      <w:r w:rsidR="005A0970" w:rsidRPr="00C20D54">
        <w:t xml:space="preserve"> заказчика целевого об</w:t>
      </w:r>
      <w:r w:rsidR="00214684">
        <w:t>учения</w:t>
      </w:r>
      <w:r w:rsidR="00200F8D" w:rsidRPr="00C20D54">
        <w:t>;</w:t>
      </w:r>
    </w:p>
    <w:p w14:paraId="6F92FB82" w14:textId="65CD1599" w:rsidR="005A0970" w:rsidRPr="00C20D54" w:rsidRDefault="00003061" w:rsidP="00A25157">
      <w:pPr>
        <w:pStyle w:val="25"/>
      </w:pPr>
      <w:r w:rsidRPr="00C20D54">
        <w:t>учитываются только записи, имеющие значение в поле</w:t>
      </w:r>
      <w:r w:rsidR="007E0229">
        <w:t xml:space="preserve"> «</w:t>
      </w:r>
      <w:r w:rsidRPr="00C20D54">
        <w:t>Дата</w:t>
      </w:r>
      <w:r w:rsidR="005A0970" w:rsidRPr="00C20D54">
        <w:t xml:space="preserve"> начала</w:t>
      </w:r>
      <w:r w:rsidR="007E0229">
        <w:t>»</w:t>
      </w:r>
      <w:r w:rsidR="005A0970" w:rsidRPr="00C20D54">
        <w:t xml:space="preserve"> </w:t>
      </w:r>
      <w:r w:rsidRPr="00C20D54">
        <w:t>позже</w:t>
      </w:r>
      <w:r w:rsidR="005A0970" w:rsidRPr="00C20D54">
        <w:t xml:space="preserve"> </w:t>
      </w:r>
      <w:r w:rsidRPr="00C20D54">
        <w:t xml:space="preserve">даты в поле </w:t>
      </w:r>
      <w:r w:rsidR="007E0229">
        <w:t>«</w:t>
      </w:r>
      <w:r w:rsidR="005A0970" w:rsidRPr="00C20D54">
        <w:t>Дата выдачи</w:t>
      </w:r>
      <w:r w:rsidR="007E0229">
        <w:t>»</w:t>
      </w:r>
      <w:r w:rsidR="005A0970" w:rsidRPr="00C20D54">
        <w:t xml:space="preserve"> </w:t>
      </w:r>
      <w:r w:rsidRPr="00C20D54">
        <w:t xml:space="preserve">в записи </w:t>
      </w:r>
      <w:r w:rsidR="005A0970" w:rsidRPr="00C20D54">
        <w:t xml:space="preserve">целевого </w:t>
      </w:r>
      <w:r w:rsidRPr="00C20D54">
        <w:t xml:space="preserve">профессионального </w:t>
      </w:r>
      <w:r w:rsidR="005A0970" w:rsidRPr="00C20D54">
        <w:t>образования</w:t>
      </w:r>
      <w:r w:rsidR="00CD64C3" w:rsidRPr="00C20D54">
        <w:t>.</w:t>
      </w:r>
    </w:p>
    <w:p w14:paraId="63B268BD" w14:textId="1A975721" w:rsidR="00592DC5" w:rsidRPr="00C20D54" w:rsidRDefault="00592DC5" w:rsidP="00E4481A">
      <w:pPr>
        <w:pStyle w:val="afffffffff4"/>
      </w:pPr>
      <w:bookmarkStart w:id="201" w:name="_Ref468709487"/>
      <w:bookmarkStart w:id="202" w:name="_Ref514765292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</w:t>
      </w:r>
      <w:r w:rsidR="00EE3A8F" w:rsidRPr="00C20D54">
        <w:rPr>
          <w:noProof/>
        </w:rPr>
        <w:fldChar w:fldCharType="end"/>
      </w:r>
      <w:bookmarkEnd w:id="201"/>
      <w:r w:rsidRPr="00C20D54">
        <w:t xml:space="preserve"> – Описание сведений о профессиональном образовании, </w:t>
      </w:r>
      <w:r w:rsidR="00A6213D" w:rsidRPr="00C20D54">
        <w:t>полученном на территории республики СССР</w:t>
      </w:r>
      <w:bookmarkEnd w:id="202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486"/>
        <w:gridCol w:w="2908"/>
        <w:gridCol w:w="3184"/>
      </w:tblGrid>
      <w:tr w:rsidR="00D33ABB" w:rsidRPr="00C20D54" w14:paraId="17A2B209" w14:textId="77777777" w:rsidTr="00F3540A">
        <w:trPr>
          <w:tblHeader/>
        </w:trPr>
        <w:tc>
          <w:tcPr>
            <w:tcW w:w="410" w:type="pct"/>
          </w:tcPr>
          <w:p w14:paraId="687115D7" w14:textId="77777777" w:rsidR="00D33ABB" w:rsidRPr="00C20D54" w:rsidRDefault="00D33ABB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30" w:type="pct"/>
          </w:tcPr>
          <w:p w14:paraId="555FB5CA" w14:textId="77777777" w:rsidR="00D33ABB" w:rsidRPr="00C20D54" w:rsidRDefault="00D33ABB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6" w:type="pct"/>
          </w:tcPr>
          <w:p w14:paraId="53CDFAAC" w14:textId="77777777" w:rsidR="00D33ABB" w:rsidRPr="00C20D54" w:rsidRDefault="00D33ABB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704" w:type="pct"/>
          </w:tcPr>
          <w:p w14:paraId="20166EBB" w14:textId="77777777" w:rsidR="00D33ABB" w:rsidRPr="00C20D54" w:rsidRDefault="00D33ABB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D33ABB" w:rsidRPr="00C20D54" w14:paraId="0022A894" w14:textId="77777777" w:rsidTr="00F3540A">
        <w:tc>
          <w:tcPr>
            <w:tcW w:w="410" w:type="pct"/>
          </w:tcPr>
          <w:p w14:paraId="5794BC4A" w14:textId="5B6258E4" w:rsidR="00D33ABB" w:rsidRPr="00C20D54" w:rsidRDefault="00D33ABB" w:rsidP="00B77B53">
            <w:pPr>
              <w:pStyle w:val="101"/>
              <w:numPr>
                <w:ilvl w:val="0"/>
                <w:numId w:val="56"/>
              </w:numPr>
            </w:pPr>
          </w:p>
        </w:tc>
        <w:tc>
          <w:tcPr>
            <w:tcW w:w="1330" w:type="pct"/>
          </w:tcPr>
          <w:p w14:paraId="0008457E" w14:textId="77777777" w:rsidR="00D33ABB" w:rsidRPr="00C20D54" w:rsidRDefault="00D33ABB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556" w:type="pct"/>
          </w:tcPr>
          <w:p w14:paraId="585EA7BF" w14:textId="77777777" w:rsidR="00D33ABB" w:rsidRPr="00C20D54" w:rsidRDefault="00D33ABB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704" w:type="pct"/>
          </w:tcPr>
          <w:p w14:paraId="42563456" w14:textId="4E64AFD5" w:rsidR="00D33ABB" w:rsidRPr="00C20D54" w:rsidRDefault="00D33ABB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D33ABB" w:rsidRPr="00C20D54" w14:paraId="39BE0F2C" w14:textId="77777777" w:rsidTr="00F3540A">
        <w:tc>
          <w:tcPr>
            <w:tcW w:w="410" w:type="pct"/>
          </w:tcPr>
          <w:p w14:paraId="4CA9E75E" w14:textId="66F8FCD1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D1DE46E" w14:textId="77777777" w:rsidR="00D33ABB" w:rsidRPr="00C20D54" w:rsidRDefault="00D33ABB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556" w:type="pct"/>
          </w:tcPr>
          <w:p w14:paraId="6ED12BAC" w14:textId="7D14066E" w:rsidR="00D33ABB" w:rsidRPr="00C20D54" w:rsidRDefault="00D33ABB" w:rsidP="00245B74">
            <w:pPr>
              <w:pStyle w:val="104"/>
            </w:pPr>
            <w:r w:rsidRPr="00C20D54">
              <w:t>Место получения образования («Республика Союза ССР»)</w:t>
            </w:r>
          </w:p>
        </w:tc>
        <w:tc>
          <w:tcPr>
            <w:tcW w:w="1704" w:type="pct"/>
          </w:tcPr>
          <w:p w14:paraId="69854BE9" w14:textId="77777777" w:rsidR="00D33ABB" w:rsidRPr="00C20D54" w:rsidRDefault="00D33ABB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D33ABB" w:rsidRPr="00C20D54" w14:paraId="236281DC" w14:textId="77777777" w:rsidTr="00F3540A">
        <w:tc>
          <w:tcPr>
            <w:tcW w:w="410" w:type="pct"/>
          </w:tcPr>
          <w:p w14:paraId="73E0B251" w14:textId="7907C8FF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0E25D3A0" w14:textId="3FF09869" w:rsidR="00D33ABB" w:rsidRPr="00C20D54" w:rsidRDefault="00D33ABB" w:rsidP="00245B74">
            <w:pPr>
              <w:pStyle w:val="104"/>
            </w:pPr>
            <w:r w:rsidRPr="00C20D54">
              <w:t>Союзная республика</w:t>
            </w:r>
          </w:p>
        </w:tc>
        <w:tc>
          <w:tcPr>
            <w:tcW w:w="1556" w:type="pct"/>
          </w:tcPr>
          <w:p w14:paraId="5C3460E3" w14:textId="16B64DFD" w:rsidR="00D33ABB" w:rsidRPr="00C20D54" w:rsidRDefault="00D33ABB" w:rsidP="00245B74">
            <w:pPr>
              <w:pStyle w:val="104"/>
            </w:pPr>
            <w:r w:rsidRPr="00C20D54">
              <w:t>Республика бывшего СССР, в которой было получено образование</w:t>
            </w:r>
          </w:p>
        </w:tc>
        <w:tc>
          <w:tcPr>
            <w:tcW w:w="1704" w:type="pct"/>
          </w:tcPr>
          <w:p w14:paraId="5312A453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6075D468" w14:textId="498D7E63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«Союзные республики СССР», OID 1.2.643.5.1.13.2.1.1.779</w:t>
            </w:r>
          </w:p>
        </w:tc>
      </w:tr>
      <w:tr w:rsidR="00487F57" w:rsidRPr="00C20D54" w14:paraId="556D0435" w14:textId="77777777" w:rsidTr="00F3540A">
        <w:tc>
          <w:tcPr>
            <w:tcW w:w="410" w:type="pct"/>
          </w:tcPr>
          <w:p w14:paraId="4B58E98B" w14:textId="3AB6CE21" w:rsidR="00487F57" w:rsidRPr="00C20D54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2D045C2E" w14:textId="77777777" w:rsidR="00487F57" w:rsidRPr="00C20D54" w:rsidRDefault="00487F57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56" w:type="pct"/>
          </w:tcPr>
          <w:p w14:paraId="1B510CA8" w14:textId="2F5315DD" w:rsidR="00487F57" w:rsidRPr="00C20D54" w:rsidRDefault="00487F57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B55D56">
              <w:t>работником</w:t>
            </w:r>
          </w:p>
        </w:tc>
        <w:tc>
          <w:tcPr>
            <w:tcW w:w="1704" w:type="pct"/>
          </w:tcPr>
          <w:p w14:paraId="24D34667" w14:textId="77777777" w:rsidR="00487F57" w:rsidRPr="00C20D54" w:rsidRDefault="00487F57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5F4880" w14:textId="5840AAF8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D33ABB" w:rsidRPr="00C20D54" w14:paraId="01CBA9A8" w14:textId="77777777" w:rsidTr="00F3540A">
        <w:tc>
          <w:tcPr>
            <w:tcW w:w="410" w:type="pct"/>
          </w:tcPr>
          <w:p w14:paraId="52473773" w14:textId="120EAC9F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1271A96" w14:textId="77777777" w:rsidR="00D33ABB" w:rsidRPr="00C20D54" w:rsidRDefault="00D33ABB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556" w:type="pct"/>
          </w:tcPr>
          <w:p w14:paraId="24339DDF" w14:textId="77777777" w:rsidR="00D33ABB" w:rsidRPr="00C20D54" w:rsidRDefault="00D33ABB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B3C4262" w14:textId="77777777" w:rsidR="00D33ABB" w:rsidRPr="00C20D54" w:rsidRDefault="00D33ABB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D33ABB" w:rsidRPr="00C20D54" w14:paraId="722E0877" w14:textId="77777777" w:rsidTr="00F3540A">
        <w:tc>
          <w:tcPr>
            <w:tcW w:w="410" w:type="pct"/>
          </w:tcPr>
          <w:p w14:paraId="7D3855D7" w14:textId="58010110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754201B4" w14:textId="77777777" w:rsidR="00D33ABB" w:rsidRPr="00C20D54" w:rsidRDefault="00D33ABB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556" w:type="pct"/>
          </w:tcPr>
          <w:p w14:paraId="00485D31" w14:textId="77777777" w:rsidR="00D33ABB" w:rsidRPr="00C20D54" w:rsidRDefault="00D33ABB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732BCB95" w14:textId="77777777" w:rsidR="00D33ABB" w:rsidRPr="00C20D54" w:rsidRDefault="00D33ABB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D33ABB" w:rsidRPr="00C20D54" w14:paraId="0944A235" w14:textId="77777777" w:rsidTr="00F3540A">
        <w:tc>
          <w:tcPr>
            <w:tcW w:w="410" w:type="pct"/>
          </w:tcPr>
          <w:p w14:paraId="6B07B6B0" w14:textId="3992B095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1F868B6" w14:textId="77777777" w:rsidR="00D33ABB" w:rsidRPr="00C20D54" w:rsidRDefault="00D33ABB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556" w:type="pct"/>
          </w:tcPr>
          <w:p w14:paraId="51D5E1D0" w14:textId="77777777" w:rsidR="00D33ABB" w:rsidRPr="00C20D54" w:rsidRDefault="00D33ABB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1544BE49" w14:textId="77777777" w:rsidR="00D33ABB" w:rsidRPr="00C20D54" w:rsidRDefault="00D33ABB" w:rsidP="00245B74">
            <w:pPr>
              <w:pStyle w:val="104"/>
            </w:pPr>
            <w:r w:rsidRPr="00C20D54">
              <w:t>Числовое поле с ограничением в 7 символов</w:t>
            </w:r>
          </w:p>
        </w:tc>
      </w:tr>
      <w:tr w:rsidR="00D33ABB" w:rsidRPr="00C20D54" w14:paraId="62B3C215" w14:textId="77777777" w:rsidTr="00F3540A">
        <w:tc>
          <w:tcPr>
            <w:tcW w:w="410" w:type="pct"/>
          </w:tcPr>
          <w:p w14:paraId="290F7AC3" w14:textId="4B8D21F0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51E54475" w14:textId="77777777" w:rsidR="00D33ABB" w:rsidRPr="00C20D54" w:rsidRDefault="00D33ABB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6" w:type="pct"/>
          </w:tcPr>
          <w:p w14:paraId="6380307E" w14:textId="77777777" w:rsidR="00D33ABB" w:rsidRPr="00C20D54" w:rsidRDefault="00D33ABB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47D13281" w14:textId="77777777" w:rsidR="00D33ABB" w:rsidRPr="00C20D54" w:rsidRDefault="00D33ABB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3F8B6BCF" w14:textId="77777777" w:rsidR="00D33ABB" w:rsidRPr="00C20D54" w:rsidRDefault="00D33ABB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D33ABB" w:rsidRPr="00C20D54" w14:paraId="035E1F70" w14:textId="77777777" w:rsidTr="00F3540A">
        <w:tc>
          <w:tcPr>
            <w:tcW w:w="410" w:type="pct"/>
          </w:tcPr>
          <w:p w14:paraId="25299053" w14:textId="005BDDEA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46927AD2" w14:textId="77777777" w:rsidR="00D33ABB" w:rsidRPr="00C20D54" w:rsidRDefault="00D33ABB" w:rsidP="00245B7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556" w:type="pct"/>
          </w:tcPr>
          <w:p w14:paraId="7C7EACBE" w14:textId="33593FEF" w:rsidR="00D33ABB" w:rsidRPr="00C20D54" w:rsidRDefault="00D33ABB" w:rsidP="00245B7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B55D56">
              <w:t>работник</w:t>
            </w:r>
            <w:r w:rsidRPr="00C20D54">
              <w:t xml:space="preserve"> получил профессиональное образование</w:t>
            </w:r>
          </w:p>
        </w:tc>
        <w:tc>
          <w:tcPr>
            <w:tcW w:w="1704" w:type="pct"/>
          </w:tcPr>
          <w:p w14:paraId="37B05949" w14:textId="2D3B4A33" w:rsidR="00D33ABB" w:rsidRPr="00C20D54" w:rsidRDefault="00487F57" w:rsidP="00245B74">
            <w:pPr>
              <w:pStyle w:val="104"/>
            </w:pPr>
            <w:r w:rsidRPr="00C20D54">
              <w:t>Текстовое поле</w:t>
            </w:r>
          </w:p>
        </w:tc>
      </w:tr>
      <w:tr w:rsidR="00D33ABB" w:rsidRPr="00C20D54" w14:paraId="0F74D016" w14:textId="77777777" w:rsidTr="00F3540A">
        <w:tc>
          <w:tcPr>
            <w:tcW w:w="410" w:type="pct"/>
          </w:tcPr>
          <w:p w14:paraId="4CE8BDF7" w14:textId="5F5D18CC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7CC8200" w14:textId="77777777" w:rsidR="00D33ABB" w:rsidRPr="00C20D54" w:rsidRDefault="00D33ABB" w:rsidP="00245B7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56" w:type="pct"/>
          </w:tcPr>
          <w:p w14:paraId="1BA4089A" w14:textId="77777777" w:rsidR="00D33ABB" w:rsidRPr="00C20D54" w:rsidRDefault="00D33ABB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559FF0AF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EEAC42C" w14:textId="493DE6E7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D33ABB" w:rsidRPr="00C20D54" w14:paraId="2676ABF3" w14:textId="77777777" w:rsidTr="00F3540A">
        <w:tc>
          <w:tcPr>
            <w:tcW w:w="410" w:type="pct"/>
          </w:tcPr>
          <w:p w14:paraId="0F5F9876" w14:textId="118D2C32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6168B0BF" w14:textId="77777777" w:rsidR="00D33ABB" w:rsidRPr="00C20D54" w:rsidRDefault="00D33ABB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56" w:type="pct"/>
          </w:tcPr>
          <w:p w14:paraId="08516CFA" w14:textId="77777777" w:rsidR="00D33ABB" w:rsidRPr="00C20D54" w:rsidRDefault="00D33ABB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719D2808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C20D54">
              <w:t>.</w:t>
            </w:r>
          </w:p>
          <w:p w14:paraId="36CE6147" w14:textId="56822940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медицинского персонала», OID 1.2.643.5.1.13.13.99.2.171</w:t>
            </w:r>
          </w:p>
        </w:tc>
      </w:tr>
    </w:tbl>
    <w:p w14:paraId="7ADF00F8" w14:textId="3FD10C14" w:rsidR="001D68AF" w:rsidRPr="00C20D54" w:rsidRDefault="000E39D0" w:rsidP="00B55D56">
      <w:pPr>
        <w:pStyle w:val="afffffffff4"/>
      </w:pPr>
      <w:bookmarkStart w:id="203" w:name="_Ref89956036"/>
      <w:bookmarkStart w:id="204" w:name="_Ref514766738"/>
      <w:r w:rsidRPr="00C20D54">
        <w:t>Таблица</w:t>
      </w:r>
      <w:r w:rsidR="00BB200E" w:rsidRPr="00C20D54">
        <w:t xml:space="preserve">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11</w:t>
      </w:r>
      <w:r w:rsidR="00EE3A8F" w:rsidRPr="00C20D54">
        <w:rPr>
          <w:noProof/>
        </w:rPr>
        <w:fldChar w:fldCharType="end"/>
      </w:r>
      <w:bookmarkEnd w:id="203"/>
      <w:r w:rsidRPr="00C20D54">
        <w:t xml:space="preserve"> – Описание сведений о профессиональном образовании, полученном на территории иностранного государства</w:t>
      </w:r>
      <w:bookmarkEnd w:id="20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486"/>
        <w:gridCol w:w="2908"/>
        <w:gridCol w:w="3184"/>
      </w:tblGrid>
      <w:tr w:rsidR="00F3540A" w:rsidRPr="00C20D54" w14:paraId="4E223C10" w14:textId="77777777" w:rsidTr="00D2472C">
        <w:trPr>
          <w:tblHeader/>
        </w:trPr>
        <w:tc>
          <w:tcPr>
            <w:tcW w:w="410" w:type="pct"/>
          </w:tcPr>
          <w:p w14:paraId="5DC7B491" w14:textId="77777777" w:rsidR="00F3540A" w:rsidRPr="00C20D54" w:rsidRDefault="00F3540A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30" w:type="pct"/>
          </w:tcPr>
          <w:p w14:paraId="51670C5F" w14:textId="77777777" w:rsidR="00F3540A" w:rsidRPr="00C20D54" w:rsidRDefault="00F3540A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6" w:type="pct"/>
          </w:tcPr>
          <w:p w14:paraId="79526F5A" w14:textId="77777777" w:rsidR="00F3540A" w:rsidRPr="00C20D54" w:rsidRDefault="00F3540A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704" w:type="pct"/>
          </w:tcPr>
          <w:p w14:paraId="6A86BD8A" w14:textId="77777777" w:rsidR="00F3540A" w:rsidRPr="00C20D54" w:rsidRDefault="00F3540A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F3540A" w:rsidRPr="00C20D54" w14:paraId="2C56D5AE" w14:textId="77777777" w:rsidTr="00D2472C">
        <w:tc>
          <w:tcPr>
            <w:tcW w:w="410" w:type="pct"/>
          </w:tcPr>
          <w:p w14:paraId="1266FEFE" w14:textId="01F69409" w:rsidR="00F3540A" w:rsidRPr="00C20D54" w:rsidRDefault="00F3540A" w:rsidP="00B77B53">
            <w:pPr>
              <w:pStyle w:val="101"/>
              <w:numPr>
                <w:ilvl w:val="0"/>
                <w:numId w:val="57"/>
              </w:numPr>
            </w:pPr>
          </w:p>
        </w:tc>
        <w:tc>
          <w:tcPr>
            <w:tcW w:w="1330" w:type="pct"/>
          </w:tcPr>
          <w:p w14:paraId="14510D33" w14:textId="77777777" w:rsidR="00F3540A" w:rsidRPr="00C20D54" w:rsidRDefault="00F3540A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556" w:type="pct"/>
          </w:tcPr>
          <w:p w14:paraId="0474167A" w14:textId="77777777" w:rsidR="00F3540A" w:rsidRPr="00C20D54" w:rsidRDefault="00F3540A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704" w:type="pct"/>
          </w:tcPr>
          <w:p w14:paraId="748EFB97" w14:textId="13A90494" w:rsidR="00F3540A" w:rsidRPr="00C20D54" w:rsidRDefault="00F3540A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F3540A" w:rsidRPr="00C20D54" w14:paraId="26EEDF9D" w14:textId="77777777" w:rsidTr="00D2472C">
        <w:tc>
          <w:tcPr>
            <w:tcW w:w="410" w:type="pct"/>
          </w:tcPr>
          <w:p w14:paraId="1A503793" w14:textId="6B99D96F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1270C132" w14:textId="77777777" w:rsidR="00F3540A" w:rsidRPr="00C20D54" w:rsidRDefault="00F3540A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556" w:type="pct"/>
          </w:tcPr>
          <w:p w14:paraId="0AB056E3" w14:textId="1ABCA159" w:rsidR="00F3540A" w:rsidRPr="00C20D54" w:rsidRDefault="00F3540A" w:rsidP="00245B74">
            <w:pPr>
              <w:pStyle w:val="104"/>
            </w:pPr>
            <w:r w:rsidRPr="00C20D54">
              <w:t>Место получения образования («</w:t>
            </w:r>
            <w:r w:rsidR="00D2472C" w:rsidRPr="00C20D54">
              <w:t>Иностранное государство</w:t>
            </w:r>
            <w:r w:rsidRPr="00C20D54">
              <w:t>»)</w:t>
            </w:r>
          </w:p>
        </w:tc>
        <w:tc>
          <w:tcPr>
            <w:tcW w:w="1704" w:type="pct"/>
          </w:tcPr>
          <w:p w14:paraId="2A01ED07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F3540A" w:rsidRPr="00C20D54" w14:paraId="79678A79" w14:textId="77777777" w:rsidTr="00D2472C">
        <w:tc>
          <w:tcPr>
            <w:tcW w:w="410" w:type="pct"/>
          </w:tcPr>
          <w:p w14:paraId="35055B1C" w14:textId="08377210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985092E" w14:textId="76DD8EC9" w:rsidR="00F3540A" w:rsidRPr="00C20D54" w:rsidRDefault="00F3540A" w:rsidP="00245B74">
            <w:pPr>
              <w:pStyle w:val="104"/>
            </w:pPr>
            <w:r w:rsidRPr="00C20D54">
              <w:t>Страна</w:t>
            </w:r>
          </w:p>
        </w:tc>
        <w:tc>
          <w:tcPr>
            <w:tcW w:w="1556" w:type="pct"/>
          </w:tcPr>
          <w:p w14:paraId="6FBDF28A" w14:textId="17F5DECC" w:rsidR="00F3540A" w:rsidRPr="00C20D54" w:rsidRDefault="00F3540A" w:rsidP="00245B74">
            <w:pPr>
              <w:pStyle w:val="104"/>
            </w:pPr>
            <w:r w:rsidRPr="00C20D54">
              <w:t>Страна, в которой было получено образование</w:t>
            </w:r>
          </w:p>
        </w:tc>
        <w:tc>
          <w:tcPr>
            <w:tcW w:w="1704" w:type="pct"/>
          </w:tcPr>
          <w:p w14:paraId="61655933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650E8740" w14:textId="630FBB0B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487F57" w:rsidRPr="00C20D54" w14:paraId="433788BD" w14:textId="77777777" w:rsidTr="00D2472C">
        <w:tc>
          <w:tcPr>
            <w:tcW w:w="410" w:type="pct"/>
          </w:tcPr>
          <w:p w14:paraId="14383733" w14:textId="521F883C" w:rsidR="00487F57" w:rsidRPr="00C20D54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4BAA6117" w14:textId="77777777" w:rsidR="00487F57" w:rsidRPr="00C20D54" w:rsidRDefault="00487F57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56" w:type="pct"/>
          </w:tcPr>
          <w:p w14:paraId="625B86B8" w14:textId="5AC88554" w:rsidR="00487F57" w:rsidRPr="00C20D54" w:rsidRDefault="00487F57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B55D56">
              <w:t>работником</w:t>
            </w:r>
          </w:p>
        </w:tc>
        <w:tc>
          <w:tcPr>
            <w:tcW w:w="1704" w:type="pct"/>
          </w:tcPr>
          <w:p w14:paraId="5309745C" w14:textId="77777777" w:rsidR="00487F57" w:rsidRPr="00C20D54" w:rsidRDefault="00487F57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C4C391A" w14:textId="2CC1CC6F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F3540A" w:rsidRPr="00C20D54" w14:paraId="18C3920C" w14:textId="77777777" w:rsidTr="00D2472C">
        <w:tc>
          <w:tcPr>
            <w:tcW w:w="410" w:type="pct"/>
          </w:tcPr>
          <w:p w14:paraId="4485A2E3" w14:textId="1EBA3706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5C6AB57" w14:textId="77777777" w:rsidR="00F3540A" w:rsidRPr="00C20D54" w:rsidRDefault="00F3540A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556" w:type="pct"/>
          </w:tcPr>
          <w:p w14:paraId="41A81062" w14:textId="77777777" w:rsidR="00F3540A" w:rsidRPr="00C20D54" w:rsidRDefault="00F3540A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7894907" w14:textId="77777777" w:rsidR="00F3540A" w:rsidRPr="00C20D54" w:rsidRDefault="00F3540A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F3540A" w:rsidRPr="00C20D54" w14:paraId="19DD3275" w14:textId="77777777" w:rsidTr="00D2472C">
        <w:tc>
          <w:tcPr>
            <w:tcW w:w="410" w:type="pct"/>
          </w:tcPr>
          <w:p w14:paraId="21C69D8B" w14:textId="68DD90C2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B96A666" w14:textId="77777777" w:rsidR="00F3540A" w:rsidRPr="00C20D54" w:rsidRDefault="00F3540A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556" w:type="pct"/>
          </w:tcPr>
          <w:p w14:paraId="3D7A8D24" w14:textId="77777777" w:rsidR="00F3540A" w:rsidRPr="00C20D54" w:rsidRDefault="00F3540A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2185821C" w14:textId="77777777" w:rsidR="00F3540A" w:rsidRPr="00C20D54" w:rsidRDefault="00F3540A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F3540A" w:rsidRPr="00C20D54" w14:paraId="5767C333" w14:textId="77777777" w:rsidTr="00D2472C">
        <w:tc>
          <w:tcPr>
            <w:tcW w:w="410" w:type="pct"/>
          </w:tcPr>
          <w:p w14:paraId="55E57484" w14:textId="1707496E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EB3C6C4" w14:textId="77777777" w:rsidR="00F3540A" w:rsidRPr="00C20D54" w:rsidRDefault="00F3540A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556" w:type="pct"/>
          </w:tcPr>
          <w:p w14:paraId="31DD2CBD" w14:textId="77777777" w:rsidR="00F3540A" w:rsidRPr="00C20D54" w:rsidRDefault="00F3540A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0D0A18D8" w14:textId="77777777" w:rsidR="00F3540A" w:rsidRPr="00C20D54" w:rsidRDefault="00F3540A" w:rsidP="00245B74">
            <w:pPr>
              <w:pStyle w:val="104"/>
            </w:pPr>
            <w:r w:rsidRPr="00C20D54">
              <w:t>Числовое поле с ограничением в 7 символов</w:t>
            </w:r>
          </w:p>
        </w:tc>
      </w:tr>
      <w:tr w:rsidR="00F3540A" w:rsidRPr="00C20D54" w14:paraId="0678D2FB" w14:textId="77777777" w:rsidTr="00D2472C">
        <w:tc>
          <w:tcPr>
            <w:tcW w:w="410" w:type="pct"/>
          </w:tcPr>
          <w:p w14:paraId="42B8663A" w14:textId="0D98CA78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37368BB9" w14:textId="77777777" w:rsidR="00F3540A" w:rsidRPr="00C20D54" w:rsidRDefault="00F3540A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6" w:type="pct"/>
          </w:tcPr>
          <w:p w14:paraId="429B0B14" w14:textId="77777777" w:rsidR="00F3540A" w:rsidRPr="00C20D54" w:rsidRDefault="00F3540A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5104D40F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41481C77" w14:textId="77777777" w:rsidR="00F3540A" w:rsidRPr="00C20D54" w:rsidRDefault="00F3540A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F3540A" w:rsidRPr="00C20D54" w14:paraId="3B37FC53" w14:textId="77777777" w:rsidTr="00D2472C">
        <w:tc>
          <w:tcPr>
            <w:tcW w:w="410" w:type="pct"/>
          </w:tcPr>
          <w:p w14:paraId="6442A12D" w14:textId="399C185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B2E2BD0" w14:textId="77777777" w:rsidR="00F3540A" w:rsidRPr="00C20D54" w:rsidRDefault="00F3540A" w:rsidP="00245B74">
            <w:pPr>
              <w:pStyle w:val="104"/>
            </w:pPr>
            <w:r w:rsidRPr="00C20D54">
              <w:t xml:space="preserve">Образовательное </w:t>
            </w:r>
            <w:r w:rsidRPr="00C20D54">
              <w:lastRenderedPageBreak/>
              <w:t>учреждение</w:t>
            </w:r>
          </w:p>
        </w:tc>
        <w:tc>
          <w:tcPr>
            <w:tcW w:w="1556" w:type="pct"/>
          </w:tcPr>
          <w:p w14:paraId="6553BD0D" w14:textId="5F74FCE1" w:rsidR="00F3540A" w:rsidRPr="00C20D54" w:rsidRDefault="00F3540A" w:rsidP="00245B74">
            <w:pPr>
              <w:pStyle w:val="104"/>
            </w:pPr>
            <w:r w:rsidRPr="00C20D54">
              <w:lastRenderedPageBreak/>
              <w:t xml:space="preserve">Образовательное учреждение, </w:t>
            </w:r>
            <w:r w:rsidRPr="00C20D54">
              <w:lastRenderedPageBreak/>
              <w:t xml:space="preserve">в котором </w:t>
            </w:r>
            <w:r w:rsidR="00B55D56">
              <w:t>работник</w:t>
            </w:r>
            <w:r w:rsidR="00BB78AC" w:rsidRPr="00C20D54">
              <w:t xml:space="preserve"> </w:t>
            </w:r>
            <w:r w:rsidRPr="00C20D54">
              <w:t>получил профессиональное образование</w:t>
            </w:r>
          </w:p>
        </w:tc>
        <w:tc>
          <w:tcPr>
            <w:tcW w:w="1704" w:type="pct"/>
          </w:tcPr>
          <w:p w14:paraId="58888A8A" w14:textId="4DC6BB84" w:rsidR="00F3540A" w:rsidRPr="00C20D54" w:rsidRDefault="00F3540A" w:rsidP="00245B74">
            <w:pPr>
              <w:pStyle w:val="104"/>
            </w:pPr>
            <w:r w:rsidRPr="00C20D54">
              <w:lastRenderedPageBreak/>
              <w:t xml:space="preserve">При нажатии на поле открывается </w:t>
            </w:r>
            <w:r w:rsidRPr="00C20D54">
              <w:lastRenderedPageBreak/>
              <w:t xml:space="preserve">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0937C2C7" w14:textId="77777777" w:rsidR="00F3540A" w:rsidRPr="00C20D54" w:rsidRDefault="00F3540A" w:rsidP="00245B74">
            <w:pPr>
              <w:pStyle w:val="104"/>
            </w:pPr>
            <w:r w:rsidRPr="00C20D54">
              <w:t>Выбор значения в окне</w:t>
            </w:r>
          </w:p>
        </w:tc>
      </w:tr>
      <w:tr w:rsidR="00F3540A" w:rsidRPr="00C20D54" w14:paraId="18D4CE95" w14:textId="77777777" w:rsidTr="00D2472C">
        <w:tc>
          <w:tcPr>
            <w:tcW w:w="410" w:type="pct"/>
          </w:tcPr>
          <w:p w14:paraId="6DD7C02F" w14:textId="345E84AB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8F4C895" w14:textId="331FA2DF" w:rsidR="00F3540A" w:rsidRPr="00C20D54" w:rsidRDefault="00F3540A" w:rsidP="00245B74">
            <w:pPr>
              <w:pStyle w:val="104"/>
            </w:pPr>
            <w:r w:rsidRPr="00C20D54">
              <w:t>Специальность, признанная в РФ</w:t>
            </w:r>
          </w:p>
        </w:tc>
        <w:tc>
          <w:tcPr>
            <w:tcW w:w="1556" w:type="pct"/>
          </w:tcPr>
          <w:p w14:paraId="31BFB932" w14:textId="6D509B5E" w:rsidR="00F3540A" w:rsidRPr="00C20D54" w:rsidRDefault="00F3540A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 и соответствующая одной из установленных в РФ специальностей</w:t>
            </w:r>
          </w:p>
        </w:tc>
        <w:tc>
          <w:tcPr>
            <w:tcW w:w="1704" w:type="pct"/>
          </w:tcPr>
          <w:p w14:paraId="1454714C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23308E6E" w14:textId="00C7CD01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F3540A" w:rsidRPr="00C20D54" w14:paraId="3E36A005" w14:textId="77777777" w:rsidTr="00D2472C">
        <w:tc>
          <w:tcPr>
            <w:tcW w:w="410" w:type="pct"/>
          </w:tcPr>
          <w:p w14:paraId="3705DB95" w14:textId="29145D6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76C5B878" w14:textId="77777777" w:rsidR="00F3540A" w:rsidRPr="00C20D54" w:rsidRDefault="00F3540A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56" w:type="pct"/>
          </w:tcPr>
          <w:p w14:paraId="1A42CF87" w14:textId="77777777" w:rsidR="00F3540A" w:rsidRPr="00C20D54" w:rsidRDefault="00F3540A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053DA19D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C20D54">
              <w:t>.</w:t>
            </w:r>
          </w:p>
          <w:p w14:paraId="1020324E" w14:textId="676F68FC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медицинского персонала», OID 1.2.643.5.1.13.13.99.2.171</w:t>
            </w:r>
          </w:p>
        </w:tc>
      </w:tr>
      <w:tr w:rsidR="00F3540A" w:rsidRPr="00C20D54" w14:paraId="58A53B23" w14:textId="77777777" w:rsidTr="00D2472C">
        <w:tc>
          <w:tcPr>
            <w:tcW w:w="410" w:type="pct"/>
          </w:tcPr>
          <w:p w14:paraId="6BC2C68E" w14:textId="0D5004A0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A483318" w14:textId="660CF0C4" w:rsidR="00F3540A" w:rsidRPr="00C20D54" w:rsidRDefault="00F3540A" w:rsidP="00245B74">
            <w:pPr>
              <w:pStyle w:val="104"/>
            </w:pPr>
            <w:r w:rsidRPr="00C20D54">
              <w:t>Свидетельство о признании иностранного образования</w:t>
            </w:r>
          </w:p>
        </w:tc>
        <w:tc>
          <w:tcPr>
            <w:tcW w:w="1556" w:type="pct"/>
          </w:tcPr>
          <w:p w14:paraId="2EDCDCC9" w14:textId="2AE94137" w:rsidR="00F3540A" w:rsidRPr="00C20D54" w:rsidRDefault="00F3540A" w:rsidP="00245B74">
            <w:pPr>
              <w:pStyle w:val="104"/>
            </w:pPr>
            <w:r w:rsidRPr="00C20D54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704" w:type="pct"/>
          </w:tcPr>
          <w:p w14:paraId="24F35170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значения в радиогруппе. </w:t>
            </w:r>
          </w:p>
          <w:p w14:paraId="27C40B7D" w14:textId="77777777" w:rsidR="007B0AA9" w:rsidRPr="00C20D54" w:rsidRDefault="007B0AA9" w:rsidP="007B0AA9">
            <w:pPr>
              <w:pStyle w:val="104"/>
            </w:pPr>
            <w:r w:rsidRPr="00C20D54">
              <w:t>Возможные значения:</w:t>
            </w:r>
          </w:p>
          <w:p w14:paraId="26F97083" w14:textId="77777777" w:rsidR="007B0AA9" w:rsidRPr="00C20D54" w:rsidRDefault="007B0AA9" w:rsidP="007B0AA9">
            <w:pPr>
              <w:pStyle w:val="1010"/>
            </w:pPr>
            <w:r>
              <w:t>«</w:t>
            </w:r>
            <w:r w:rsidRPr="00C20D54">
              <w:t>Да</w:t>
            </w:r>
            <w:r>
              <w:t>»,</w:t>
            </w:r>
          </w:p>
          <w:p w14:paraId="4A5E0A9C" w14:textId="77777777" w:rsidR="007B0AA9" w:rsidRPr="00C20D54" w:rsidRDefault="007B0AA9" w:rsidP="007B0AA9">
            <w:pPr>
              <w:pStyle w:val="1010"/>
            </w:pPr>
            <w:r>
              <w:t>«</w:t>
            </w:r>
            <w:r w:rsidRPr="00C20D54">
              <w:t>Нет, но требуетс</w:t>
            </w:r>
            <w:r>
              <w:t>я»,</w:t>
            </w:r>
          </w:p>
          <w:p w14:paraId="6A0EE648" w14:textId="14C9E548" w:rsidR="00F3540A" w:rsidRPr="00C20D54" w:rsidRDefault="007B0AA9" w:rsidP="007B0AA9">
            <w:pPr>
              <w:pStyle w:val="1010"/>
            </w:pPr>
            <w:r>
              <w:t>«</w:t>
            </w:r>
            <w:r w:rsidRPr="00C20D54">
              <w:t>Не требуется</w:t>
            </w:r>
            <w:r>
              <w:t>»</w:t>
            </w:r>
          </w:p>
        </w:tc>
      </w:tr>
      <w:tr w:rsidR="00F3540A" w:rsidRPr="00C20D54" w14:paraId="7DB20213" w14:textId="77777777" w:rsidTr="00D2472C">
        <w:tc>
          <w:tcPr>
            <w:tcW w:w="410" w:type="pct"/>
          </w:tcPr>
          <w:p w14:paraId="7A1064A9" w14:textId="51CE172F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1F2ACFD" w14:textId="1FD48964" w:rsidR="00F3540A" w:rsidRPr="00C20D54" w:rsidRDefault="00F3540A" w:rsidP="00245B74">
            <w:pPr>
              <w:pStyle w:val="104"/>
            </w:pPr>
            <w:r w:rsidRPr="00C20D54">
              <w:t>Серия свидетельства</w:t>
            </w:r>
          </w:p>
        </w:tc>
        <w:tc>
          <w:tcPr>
            <w:tcW w:w="1556" w:type="pct"/>
          </w:tcPr>
          <w:p w14:paraId="35E36105" w14:textId="2CE82CDD" w:rsidR="00F3540A" w:rsidRPr="00C20D54" w:rsidRDefault="00F3540A" w:rsidP="00245B74">
            <w:pPr>
              <w:pStyle w:val="104"/>
            </w:pPr>
            <w:r w:rsidRPr="00C20D54">
              <w:t>Серия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620DF76B" w14:textId="738B8048" w:rsidR="00F3540A" w:rsidRPr="00C20D54" w:rsidRDefault="00F3540A" w:rsidP="00245B74">
            <w:pPr>
              <w:pStyle w:val="104"/>
            </w:pPr>
            <w:r w:rsidRPr="00C20D54">
              <w:t>Текстовое поле с ограничением до 2 символов.</w:t>
            </w:r>
          </w:p>
          <w:p w14:paraId="6F0DC100" w14:textId="3C3F9457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C20D54" w14:paraId="3A46E5B0" w14:textId="77777777" w:rsidTr="00D2472C">
        <w:tc>
          <w:tcPr>
            <w:tcW w:w="410" w:type="pct"/>
          </w:tcPr>
          <w:p w14:paraId="3F5DB996" w14:textId="6A5C549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9A584B0" w14:textId="37A77C73" w:rsidR="00F3540A" w:rsidRPr="00C20D54" w:rsidRDefault="00F3540A" w:rsidP="00245B74">
            <w:pPr>
              <w:pStyle w:val="104"/>
            </w:pPr>
            <w:r w:rsidRPr="00C20D54">
              <w:t>Номер свидетельства</w:t>
            </w:r>
          </w:p>
        </w:tc>
        <w:tc>
          <w:tcPr>
            <w:tcW w:w="1556" w:type="pct"/>
          </w:tcPr>
          <w:p w14:paraId="2DE01B92" w14:textId="6EA9C925" w:rsidR="00F3540A" w:rsidRPr="00C20D54" w:rsidRDefault="00F3540A" w:rsidP="00245B74">
            <w:pPr>
              <w:pStyle w:val="104"/>
            </w:pPr>
            <w:r w:rsidRPr="00C20D54">
              <w:t>Номер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5DCE1ABD" w14:textId="4EF71FC3" w:rsidR="00F3540A" w:rsidRPr="00C20D54" w:rsidRDefault="00F3540A" w:rsidP="00245B74">
            <w:pPr>
              <w:pStyle w:val="104"/>
            </w:pPr>
            <w:r w:rsidRPr="00C20D54">
              <w:t>Текстовое поле с ограничением до 12 символов.</w:t>
            </w:r>
          </w:p>
          <w:p w14:paraId="098E7C65" w14:textId="46E4B4C1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C20D54" w14:paraId="3977D604" w14:textId="77777777" w:rsidTr="00D2472C">
        <w:tc>
          <w:tcPr>
            <w:tcW w:w="410" w:type="pct"/>
          </w:tcPr>
          <w:p w14:paraId="4E13336A" w14:textId="732621FC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1A855B4" w14:textId="11BDC60B" w:rsidR="00F3540A" w:rsidRPr="00C20D54" w:rsidRDefault="00F3540A" w:rsidP="00245B74">
            <w:pPr>
              <w:pStyle w:val="104"/>
            </w:pPr>
            <w:r w:rsidRPr="00C20D54">
              <w:t>Дата выдачи свидетельства</w:t>
            </w:r>
          </w:p>
        </w:tc>
        <w:tc>
          <w:tcPr>
            <w:tcW w:w="1556" w:type="pct"/>
          </w:tcPr>
          <w:p w14:paraId="41ECBF52" w14:textId="38634D8B" w:rsidR="00F3540A" w:rsidRPr="00C20D54" w:rsidRDefault="00F3540A" w:rsidP="00245B74">
            <w:pPr>
              <w:pStyle w:val="104"/>
            </w:pPr>
            <w:r w:rsidRPr="00C20D54">
              <w:t>Дата выдачи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10169C46" w14:textId="35CF440C" w:rsidR="00F3540A" w:rsidRPr="00C20D54" w:rsidRDefault="00F3540A" w:rsidP="00245B74">
            <w:pPr>
              <w:pStyle w:val="104"/>
            </w:pPr>
            <w:r w:rsidRPr="00C20D54">
              <w:t>Выбор даты в календаре.</w:t>
            </w:r>
          </w:p>
          <w:p w14:paraId="327479F7" w14:textId="4E75E466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3173B15D" w14:textId="7351C198" w:rsidR="00794FBE" w:rsidRPr="00C20D54" w:rsidRDefault="00794FBE" w:rsidP="00966C9D">
      <w:pPr>
        <w:pStyle w:val="60"/>
        <w:rPr>
          <w:color w:val="000000" w:themeColor="text1"/>
        </w:rPr>
      </w:pPr>
      <w:bookmarkStart w:id="205" w:name="_5.1.2.2.3_Ввод_данных"/>
      <w:bookmarkStart w:id="206" w:name="_Ref89437489"/>
      <w:bookmarkEnd w:id="205"/>
      <w:r w:rsidRPr="00C20D54">
        <w:rPr>
          <w:color w:val="000000" w:themeColor="text1"/>
        </w:rPr>
        <w:t>Редактирование записи о профессиональном образовании</w:t>
      </w:r>
    </w:p>
    <w:p w14:paraId="72E56304" w14:textId="36BEDCAE" w:rsidR="00DD30DB" w:rsidRPr="00C20D54" w:rsidRDefault="00DD30DB" w:rsidP="00DD30DB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профессиональном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36A0F32F" w14:textId="43C65E5E" w:rsidR="00794FBE" w:rsidRPr="00C20D54" w:rsidRDefault="00794FBE" w:rsidP="00B77B53">
      <w:pPr>
        <w:pStyle w:val="1d"/>
        <w:numPr>
          <w:ilvl w:val="0"/>
          <w:numId w:val="46"/>
        </w:numPr>
      </w:pPr>
      <w:r w:rsidRPr="00C20D54">
        <w:t xml:space="preserve">В </w:t>
      </w:r>
      <w:r w:rsidR="006D16EE">
        <w:t>блок</w:t>
      </w:r>
      <w:r w:rsidR="00CF1394">
        <w:t xml:space="preserve">е </w:t>
      </w:r>
      <w:r w:rsidRPr="00C20D54">
        <w:t xml:space="preserve">«Профессиональное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F5BF13E" wp14:editId="1542C512">
            <wp:extent cx="220999" cy="243861"/>
            <wp:effectExtent l="19050" t="19050" r="26670" b="228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579E137C" w14:textId="13FB05CC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 xml:space="preserve">сведений о </w:t>
      </w:r>
      <w:r w:rsidR="00B55D56">
        <w:t>п</w:t>
      </w:r>
      <w:r w:rsidRPr="00C20D54">
        <w:t>рофессионально</w:t>
      </w:r>
      <w:r w:rsidR="00790369" w:rsidRPr="00C20D54">
        <w:t>м</w:t>
      </w:r>
      <w:r w:rsidRPr="00C20D54">
        <w:t xml:space="preserve"> образовании».</w:t>
      </w:r>
    </w:p>
    <w:p w14:paraId="665E6BD6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lastRenderedPageBreak/>
        <w:t>Нажмите кнопку «Сохранить и подписать» и выберите способ сохранения (с использованием УКЭП или без УКЭП).</w:t>
      </w:r>
    </w:p>
    <w:p w14:paraId="5063CED9" w14:textId="1CC7B892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профессиональном образовании</w:t>
      </w:r>
    </w:p>
    <w:p w14:paraId="338860CD" w14:textId="39441063" w:rsidR="00DD30DB" w:rsidRPr="00C20D54" w:rsidRDefault="00DD30DB" w:rsidP="00DD30DB">
      <w:pPr>
        <w:pStyle w:val="affffff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профессиональном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записи:</w:t>
      </w:r>
    </w:p>
    <w:p w14:paraId="395E35BF" w14:textId="42391E73" w:rsidR="00794FBE" w:rsidRPr="00C20D54" w:rsidRDefault="00794FBE" w:rsidP="00B77B53">
      <w:pPr>
        <w:pStyle w:val="1d"/>
        <w:numPr>
          <w:ilvl w:val="0"/>
          <w:numId w:val="47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4B0AF2E" wp14:editId="493D5FC9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6E40BD72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22DC18CF" w14:textId="4B0DA1F1" w:rsidR="00592DC5" w:rsidRPr="00C20D54" w:rsidRDefault="006D16EE" w:rsidP="00966C9D">
      <w:pPr>
        <w:pStyle w:val="54"/>
        <w:rPr>
          <w:color w:val="000000" w:themeColor="text1"/>
        </w:rPr>
      </w:pPr>
      <w:bookmarkStart w:id="207" w:name="_Ref156398544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Послевузовское образование</w:t>
      </w:r>
      <w:bookmarkEnd w:id="206"/>
      <w:bookmarkEnd w:id="207"/>
      <w:r w:rsidR="00A80E04">
        <w:rPr>
          <w:color w:val="000000" w:themeColor="text1"/>
        </w:rPr>
        <w:t>»</w:t>
      </w:r>
    </w:p>
    <w:p w14:paraId="70B079AA" w14:textId="32D5E494" w:rsidR="00592DC5" w:rsidRPr="00C20D54" w:rsidRDefault="00CF1394" w:rsidP="00B55D56">
      <w:pPr>
        <w:pStyle w:val="af2"/>
      </w:pPr>
      <w:bookmarkStart w:id="208" w:name="_5.1.2.2.4_Ввод_данных"/>
      <w:bookmarkEnd w:id="208"/>
      <w:r w:rsidRPr="00CF1394">
        <w:rPr>
          <w:b/>
        </w:rPr>
        <w:t>Примечание</w:t>
      </w:r>
      <w:r>
        <w:t xml:space="preserve"> – </w:t>
      </w:r>
      <w:r w:rsidR="00592DC5" w:rsidRPr="00C20D54">
        <w:t xml:space="preserve">Ввод сведений </w:t>
      </w:r>
      <w:r w:rsidR="0041342C" w:rsidRPr="00C20D54">
        <w:t>о п</w:t>
      </w:r>
      <w:r w:rsidR="00592DC5" w:rsidRPr="00C20D54">
        <w:t>ослевузовско</w:t>
      </w:r>
      <w:r w:rsidR="0041342C" w:rsidRPr="00C20D54">
        <w:t>м</w:t>
      </w:r>
      <w:r w:rsidR="00592DC5" w:rsidRPr="00C20D54">
        <w:t xml:space="preserve"> образовани</w:t>
      </w:r>
      <w:r w:rsidR="0041342C" w:rsidRPr="00C20D54">
        <w:t>и</w:t>
      </w:r>
      <w:r w:rsidR="00F361F5" w:rsidRPr="00C20D54">
        <w:t xml:space="preserve"> </w:t>
      </w:r>
      <w:r w:rsidR="00592DC5" w:rsidRPr="00C20D54">
        <w:t xml:space="preserve">доступен только после заполнения информации </w:t>
      </w:r>
      <w:r w:rsidR="0041342C" w:rsidRPr="00C20D54">
        <w:t xml:space="preserve">в </w:t>
      </w:r>
      <w:r>
        <w:t>разделе</w:t>
      </w:r>
      <w:r w:rsidR="00592DC5" w:rsidRPr="00C20D54">
        <w:t xml:space="preserve"> «Профессиональное образование»</w:t>
      </w:r>
      <w:r w:rsidR="0041342C" w:rsidRPr="00C20D54">
        <w:t xml:space="preserve"> (</w:t>
      </w:r>
      <w:r w:rsidR="00140C78">
        <w:t>см. подпункт</w:t>
      </w:r>
      <w:r w:rsidR="0041342C" w:rsidRPr="00C20D54">
        <w:t xml:space="preserve"> </w:t>
      </w:r>
      <w:r w:rsidR="0041342C" w:rsidRPr="00C20D54">
        <w:fldChar w:fldCharType="begin"/>
      </w:r>
      <w:r w:rsidR="0041342C" w:rsidRPr="00C20D54">
        <w:instrText xml:space="preserve"> REF _Ref103787545 \r \h </w:instrText>
      </w:r>
      <w:r w:rsidR="00783B3A" w:rsidRPr="00C20D54">
        <w:instrText xml:space="preserve"> \* MERGEFORMAT </w:instrText>
      </w:r>
      <w:r w:rsidR="0041342C" w:rsidRPr="00C20D54">
        <w:fldChar w:fldCharType="separate"/>
      </w:r>
      <w:r w:rsidR="00565CC3">
        <w:t>4.1.6.8.3</w:t>
      </w:r>
      <w:r w:rsidR="0041342C" w:rsidRPr="00C20D54">
        <w:fldChar w:fldCharType="end"/>
      </w:r>
      <w:r w:rsidR="00B55D56">
        <w:t xml:space="preserve"> настоящей пояснительной записки</w:t>
      </w:r>
      <w:r w:rsidR="0041342C" w:rsidRPr="00C20D54">
        <w:t>)</w:t>
      </w:r>
      <w:r w:rsidR="00592DC5" w:rsidRPr="00C20D54">
        <w:t xml:space="preserve">, где </w:t>
      </w:r>
      <w:r w:rsidR="00144EB4" w:rsidRPr="00C20D54">
        <w:t xml:space="preserve">указанная </w:t>
      </w:r>
      <w:r w:rsidR="00245466" w:rsidRPr="00C20D54">
        <w:t xml:space="preserve">специальность </w:t>
      </w:r>
      <w:r w:rsidR="00144EB4" w:rsidRPr="00C20D54">
        <w:t xml:space="preserve">является медицинской, а </w:t>
      </w:r>
      <w:r w:rsidR="00592DC5" w:rsidRPr="00C20D54">
        <w:t xml:space="preserve">уровень образования может быть указан одним из следующих значений: «Высшее </w:t>
      </w:r>
      <w:r w:rsidR="00245466" w:rsidRPr="00C20D54">
        <w:t xml:space="preserve">– </w:t>
      </w:r>
      <w:r w:rsidR="00592DC5" w:rsidRPr="00C20D54">
        <w:t xml:space="preserve">бакалавриат», «Высшее </w:t>
      </w:r>
      <w:r w:rsidR="00245466" w:rsidRPr="00C20D54">
        <w:t xml:space="preserve">– </w:t>
      </w:r>
      <w:r w:rsidR="00592DC5" w:rsidRPr="00C20D54">
        <w:t>магистратура», «Высшее – специалит</w:t>
      </w:r>
      <w:r w:rsidR="00750547" w:rsidRPr="00C20D54">
        <w:t>ет</w:t>
      </w:r>
      <w:r w:rsidR="00245466" w:rsidRPr="00C20D54">
        <w:t>»</w:t>
      </w:r>
      <w:r w:rsidR="00092E99" w:rsidRPr="00C20D54">
        <w:t>.</w:t>
      </w:r>
      <w:r w:rsidR="00750547" w:rsidRPr="00C20D54">
        <w:t xml:space="preserve"> </w:t>
      </w:r>
    </w:p>
    <w:p w14:paraId="47117E4D" w14:textId="7E6FAFCB" w:rsidR="0041342C" w:rsidRPr="00C20D54" w:rsidRDefault="0041342C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послевузовском образовании</w:t>
      </w:r>
    </w:p>
    <w:p w14:paraId="04F70647" w14:textId="5FB619E2" w:rsidR="00D2472C" w:rsidRPr="00C20D54" w:rsidRDefault="0041342C" w:rsidP="00B55D56">
      <w:pPr>
        <w:pStyle w:val="af2"/>
      </w:pPr>
      <w:r w:rsidRPr="00C20D54">
        <w:t xml:space="preserve">Сведения о </w:t>
      </w:r>
      <w:r w:rsidR="00D2472C" w:rsidRPr="00C20D54">
        <w:t xml:space="preserve">послевузовском образовании </w:t>
      </w:r>
      <w:r w:rsidRPr="00C20D54">
        <w:t xml:space="preserve">содержатся в </w:t>
      </w:r>
      <w:r w:rsidR="006D16EE">
        <w:t>блок</w:t>
      </w:r>
      <w:r w:rsidR="00CF1394">
        <w:t>е</w:t>
      </w:r>
      <w:r w:rsidRPr="00C20D54">
        <w:t xml:space="preserve"> «</w:t>
      </w:r>
      <w:r w:rsidR="00D2472C" w:rsidRPr="00C20D54">
        <w:t>Послевузовское образование</w:t>
      </w:r>
      <w:r w:rsidRPr="00C20D54">
        <w:t xml:space="preserve">» </w:t>
      </w:r>
      <w:r w:rsidR="00A80D97">
        <w:t>раздел</w:t>
      </w:r>
      <w:r w:rsidR="00CF1394">
        <w:t xml:space="preserve">а </w:t>
      </w:r>
      <w:r w:rsidRPr="00C20D54">
        <w:t xml:space="preserve">«Образование» </w:t>
      </w:r>
      <w:r w:rsidR="00D2472C" w:rsidRPr="00C20D54">
        <w:t>(</w:t>
      </w:r>
      <w:r w:rsidR="00B55D56">
        <w:t xml:space="preserve">см. </w:t>
      </w:r>
      <w:r w:rsidR="00D2472C" w:rsidRPr="00C20D54">
        <w:fldChar w:fldCharType="begin"/>
      </w:r>
      <w:r w:rsidR="00D2472C" w:rsidRPr="00C20D54">
        <w:instrText xml:space="preserve"> REF _Ref98833303 \h </w:instrText>
      </w:r>
      <w:r w:rsidR="00783B3A" w:rsidRPr="00C20D54">
        <w:instrText xml:space="preserve"> \* MERGEFORMAT </w:instrText>
      </w:r>
      <w:r w:rsidR="00D2472C" w:rsidRPr="00C20D54">
        <w:fldChar w:fldCharType="separate"/>
      </w:r>
      <w:r w:rsidR="00565CC3" w:rsidRPr="00C20D54">
        <w:t>Рисунок </w:t>
      </w:r>
      <w:r w:rsidR="00565CC3">
        <w:t>31</w:t>
      </w:r>
      <w:r w:rsidR="00D2472C" w:rsidRPr="00C20D54">
        <w:fldChar w:fldCharType="end"/>
      </w:r>
      <w:r w:rsidR="00D2472C" w:rsidRPr="00C20D54">
        <w:t>).</w:t>
      </w:r>
    </w:p>
    <w:p w14:paraId="13B89335" w14:textId="77777777" w:rsidR="00D2472C" w:rsidRPr="00C20D54" w:rsidRDefault="00D2472C" w:rsidP="00B55D56">
      <w:pPr>
        <w:pStyle w:val="afffffff6"/>
      </w:pPr>
      <w:r w:rsidRPr="00C20D54">
        <w:rPr>
          <w:noProof/>
        </w:rPr>
        <w:drawing>
          <wp:inline distT="0" distB="0" distL="0" distR="0" wp14:anchorId="7F429EBC" wp14:editId="39D093EC">
            <wp:extent cx="5940000" cy="1082138"/>
            <wp:effectExtent l="19050" t="19050" r="22860" b="228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0821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21AF" w14:textId="7C74094B" w:rsidR="00D2472C" w:rsidRPr="00C20D54" w:rsidRDefault="00D2472C" w:rsidP="00B55D56">
      <w:pPr>
        <w:pStyle w:val="afffffff8"/>
      </w:pPr>
      <w:bookmarkStart w:id="209" w:name="_Ref98833303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31</w:t>
      </w:r>
      <w:r w:rsidR="00EE3A8F" w:rsidRPr="00C20D54">
        <w:rPr>
          <w:noProof/>
        </w:rPr>
        <w:fldChar w:fldCharType="end"/>
      </w:r>
      <w:bookmarkEnd w:id="209"/>
      <w:r w:rsidRPr="00C20D54">
        <w:t xml:space="preserve"> – </w:t>
      </w:r>
      <w:r w:rsidR="006D16EE">
        <w:t>Блок</w:t>
      </w:r>
      <w:r w:rsidR="00CF1394">
        <w:t xml:space="preserve"> </w:t>
      </w:r>
      <w:r w:rsidRPr="00C20D54">
        <w:t>«Послевузовское образование»</w:t>
      </w:r>
    </w:p>
    <w:p w14:paraId="72BD10B6" w14:textId="7857FBF7" w:rsidR="00D2472C" w:rsidRPr="00C20D54" w:rsidRDefault="006D16EE" w:rsidP="00B55D56">
      <w:pPr>
        <w:pStyle w:val="afffffff9"/>
      </w:pPr>
      <w:r>
        <w:t>Блок</w:t>
      </w:r>
      <w:r w:rsidR="00CF1394">
        <w:t xml:space="preserve"> </w:t>
      </w:r>
      <w:r w:rsidR="00D2472C" w:rsidRPr="00C20D54">
        <w:t>содержит элементы:</w:t>
      </w:r>
    </w:p>
    <w:p w14:paraId="5A3703A9" w14:textId="0BDB10E4" w:rsidR="00D2472C" w:rsidRPr="00C20D54" w:rsidRDefault="00DD30DB" w:rsidP="00B77B53">
      <w:pPr>
        <w:pStyle w:val="1d"/>
        <w:numPr>
          <w:ilvl w:val="0"/>
          <w:numId w:val="168"/>
        </w:numPr>
      </w:pPr>
      <w:r>
        <w:t>т</w:t>
      </w:r>
      <w:r w:rsidR="00D2472C" w:rsidRPr="00C20D54">
        <w:t xml:space="preserve">аблица с </w:t>
      </w:r>
      <w:r w:rsidR="00D2472C" w:rsidRPr="004943CF">
        <w:t>записями</w:t>
      </w:r>
      <w:r w:rsidR="00D2472C" w:rsidRPr="00C20D54">
        <w:t xml:space="preserve"> о послевузовском образовании работника. Таблица содержит столбцы:</w:t>
      </w:r>
    </w:p>
    <w:p w14:paraId="0B9459D1" w14:textId="49A769F0" w:rsidR="00D2472C" w:rsidRPr="00C20D54" w:rsidRDefault="00D2472C" w:rsidP="00A25157">
      <w:pPr>
        <w:pStyle w:val="25"/>
      </w:pPr>
      <w:r w:rsidRPr="00C20D54">
        <w:t>«Образовательное учреждение»</w:t>
      </w:r>
      <w:r w:rsidR="00B55D56">
        <w:t>,</w:t>
      </w:r>
    </w:p>
    <w:p w14:paraId="55465E39" w14:textId="7F30976D" w:rsidR="00D2472C" w:rsidRPr="00C20D54" w:rsidRDefault="00D2472C" w:rsidP="00A25157">
      <w:pPr>
        <w:pStyle w:val="25"/>
      </w:pPr>
      <w:r w:rsidRPr="00C20D54">
        <w:t>«Место получения»</w:t>
      </w:r>
      <w:r w:rsidR="00B55D56">
        <w:t>,</w:t>
      </w:r>
    </w:p>
    <w:p w14:paraId="07998C7F" w14:textId="35271964" w:rsidR="00D2472C" w:rsidRPr="00C20D54" w:rsidRDefault="00D2472C" w:rsidP="00A25157">
      <w:pPr>
        <w:pStyle w:val="25"/>
      </w:pPr>
      <w:r w:rsidRPr="00C20D54">
        <w:t>«Поступление»</w:t>
      </w:r>
      <w:r w:rsidR="00B55D56">
        <w:t>,</w:t>
      </w:r>
    </w:p>
    <w:p w14:paraId="28AFAB2C" w14:textId="53CE5CCE" w:rsidR="00D2472C" w:rsidRPr="00C20D54" w:rsidRDefault="00D2472C" w:rsidP="00A25157">
      <w:pPr>
        <w:pStyle w:val="25"/>
      </w:pPr>
      <w:r w:rsidRPr="00C20D54">
        <w:t>«Тип образования»</w:t>
      </w:r>
      <w:r w:rsidR="00B55D56">
        <w:t>,</w:t>
      </w:r>
    </w:p>
    <w:p w14:paraId="764671F3" w14:textId="6E23B14C" w:rsidR="00D2472C" w:rsidRDefault="00D2472C" w:rsidP="00A25157">
      <w:pPr>
        <w:pStyle w:val="25"/>
      </w:pPr>
      <w:r w:rsidRPr="00C20D54">
        <w:t>«Специальность»</w:t>
      </w:r>
    </w:p>
    <w:p w14:paraId="58412EBC" w14:textId="77777777" w:rsidR="00E01FC8" w:rsidRDefault="00E01FC8" w:rsidP="00E01FC8">
      <w:pPr>
        <w:pStyle w:val="af2"/>
      </w:pPr>
      <w:bookmarkStart w:id="210" w:name="_Hlk156834189"/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62E7E8B7" wp14:editId="75D7A073">
            <wp:extent cx="222250" cy="248920"/>
            <wp:effectExtent l="0" t="0" r="6350" b="0"/>
            <wp:docPr id="1339227764" name="Рисунок 133922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 xml:space="preserve">отображаются дополнительные данные о </w:t>
      </w:r>
      <w:r>
        <w:rPr>
          <w:rStyle w:val="afffffff1"/>
        </w:rPr>
        <w:t>послевузовском</w:t>
      </w:r>
      <w:r w:rsidRPr="006527B7">
        <w:rPr>
          <w:rStyle w:val="afffffff1"/>
        </w:rPr>
        <w:t xml:space="preserve"> образовании:</w:t>
      </w:r>
      <w:r>
        <w:t xml:space="preserve"> </w:t>
      </w:r>
    </w:p>
    <w:p w14:paraId="57AAD7B5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«учится по настоящее время»;</w:t>
      </w:r>
    </w:p>
    <w:p w14:paraId="50222CCB" w14:textId="77777777" w:rsidR="00E01FC8" w:rsidRDefault="00E01FC8" w:rsidP="00B77B53">
      <w:pPr>
        <w:pStyle w:val="17"/>
        <w:numPr>
          <w:ilvl w:val="0"/>
          <w:numId w:val="175"/>
        </w:numPr>
      </w:pPr>
      <w:r>
        <w:t>дата выдачи диплома,</w:t>
      </w:r>
    </w:p>
    <w:p w14:paraId="4A1D531E" w14:textId="77777777" w:rsidR="00E01FC8" w:rsidRDefault="00E01FC8" w:rsidP="00B77B53">
      <w:pPr>
        <w:pStyle w:val="17"/>
        <w:numPr>
          <w:ilvl w:val="0"/>
          <w:numId w:val="175"/>
        </w:numPr>
      </w:pPr>
      <w:r>
        <w:t>серия/номер диплома,</w:t>
      </w:r>
    </w:p>
    <w:p w14:paraId="620A8AE6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целевого обучения,</w:t>
      </w:r>
    </w:p>
    <w:p w14:paraId="497F9410" w14:textId="77777777" w:rsidR="00E01FC8" w:rsidRDefault="00E01FC8" w:rsidP="00B77B53">
      <w:pPr>
        <w:pStyle w:val="17"/>
        <w:numPr>
          <w:ilvl w:val="0"/>
          <w:numId w:val="175"/>
        </w:numPr>
      </w:pPr>
      <w:r>
        <w:t>заказчик целевого обучения,</w:t>
      </w:r>
    </w:p>
    <w:p w14:paraId="3E6002FA" w14:textId="77777777" w:rsidR="00E01FC8" w:rsidRDefault="00E01FC8" w:rsidP="00B77B53">
      <w:pPr>
        <w:pStyle w:val="17"/>
        <w:numPr>
          <w:ilvl w:val="0"/>
          <w:numId w:val="175"/>
        </w:numPr>
      </w:pPr>
      <w:r>
        <w:t>срок исполнения обязательств,</w:t>
      </w:r>
    </w:p>
    <w:p w14:paraId="045F1082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расторжения обязательств,</w:t>
      </w:r>
    </w:p>
    <w:p w14:paraId="4E08FCFA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причина расторжения обязательств,</w:t>
      </w:r>
    </w:p>
    <w:p w14:paraId="49DDF409" w14:textId="74653466" w:rsidR="00E01FC8" w:rsidRPr="00FB26FE" w:rsidRDefault="00E01FC8" w:rsidP="00B77B53">
      <w:pPr>
        <w:pStyle w:val="17"/>
        <w:numPr>
          <w:ilvl w:val="0"/>
          <w:numId w:val="175"/>
        </w:numPr>
      </w:pPr>
      <w:r>
        <w:lastRenderedPageBreak/>
        <w:t>срок неисполненного стажа;</w:t>
      </w:r>
    </w:p>
    <w:bookmarkEnd w:id="210"/>
    <w:p w14:paraId="078E759C" w14:textId="29969625" w:rsidR="00D2472C" w:rsidRPr="00C20D54" w:rsidRDefault="00D2472C" w:rsidP="00DD30DB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Pr="00C20D54">
        <w:t xml:space="preserve"> записи (</w:t>
      </w:r>
      <w:r w:rsidR="00140C78">
        <w:t>см. подпункт</w:t>
      </w:r>
      <w:r w:rsidRPr="00C20D54">
        <w:t xml:space="preserve"> </w:t>
      </w:r>
      <w:r w:rsidR="006103FE">
        <w:fldChar w:fldCharType="begin"/>
      </w:r>
      <w:r w:rsidR="006103FE">
        <w:instrText xml:space="preserve"> REF _Ref156483847 \r \h </w:instrText>
      </w:r>
      <w:r w:rsidR="006103FE">
        <w:fldChar w:fldCharType="separate"/>
      </w:r>
      <w:r w:rsidR="00565CC3">
        <w:t>4.1.6.8.4.2</w:t>
      </w:r>
      <w:r w:rsidR="006103FE">
        <w:fldChar w:fldCharType="end"/>
      </w:r>
      <w:r w:rsidR="006103FE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18101F7F" w14:textId="22F42392" w:rsidR="00D2472C" w:rsidRPr="00C20D54" w:rsidRDefault="00B974E5" w:rsidP="00966C9D">
      <w:pPr>
        <w:pStyle w:val="60"/>
        <w:rPr>
          <w:color w:val="000000" w:themeColor="text1"/>
        </w:rPr>
      </w:pPr>
      <w:bookmarkStart w:id="211" w:name="_Ref156483847"/>
      <w:r w:rsidRPr="00B974E5">
        <w:rPr>
          <w:color w:val="000000" w:themeColor="text1"/>
        </w:rPr>
        <w:t>Добавление сведений о послевузовском образовании</w:t>
      </w:r>
      <w:bookmarkEnd w:id="211"/>
    </w:p>
    <w:p w14:paraId="4621B167" w14:textId="73C96C6C" w:rsidR="00D2472C" w:rsidRPr="00C20D54" w:rsidRDefault="00DD30DB" w:rsidP="00B55D56">
      <w:pPr>
        <w:pStyle w:val="af2"/>
      </w:pPr>
      <w:r>
        <w:t>Для добавления записи</w:t>
      </w:r>
      <w:r w:rsidR="00D2472C" w:rsidRPr="00C20D54">
        <w:t xml:space="preserve"> о послевузовском образовании:</w:t>
      </w:r>
    </w:p>
    <w:p w14:paraId="1B445789" w14:textId="533BCBE6" w:rsidR="00D2472C" w:rsidRPr="00C20D54" w:rsidRDefault="00D2472C" w:rsidP="00B77B53">
      <w:pPr>
        <w:pStyle w:val="1d"/>
        <w:numPr>
          <w:ilvl w:val="0"/>
          <w:numId w:val="48"/>
        </w:numPr>
      </w:pPr>
      <w:r w:rsidRPr="00C20D54">
        <w:t xml:space="preserve">Нажмите кнопку «Добавить» в </w:t>
      </w:r>
      <w:r w:rsidR="000664FD">
        <w:t>блок</w:t>
      </w:r>
      <w:r w:rsidR="00CF1394">
        <w:t xml:space="preserve">е </w:t>
      </w:r>
      <w:r w:rsidRPr="00C20D54">
        <w:t>«Послевузовское образование». Откроется форма «Добавление сведений о послевузовском образовании» (</w:t>
      </w:r>
      <w:r w:rsidR="00B36898">
        <w:fldChar w:fldCharType="begin"/>
      </w:r>
      <w:r w:rsidR="00B36898">
        <w:instrText xml:space="preserve"> REF _Ref148447293 \h </w:instrText>
      </w:r>
      <w:r w:rsidR="00B55D56">
        <w:instrText xml:space="preserve"> \* MERGEFORMAT </w:instrText>
      </w:r>
      <w:r w:rsidR="00B36898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32</w:t>
      </w:r>
      <w:r w:rsidR="00B36898">
        <w:fldChar w:fldCharType="end"/>
      </w:r>
      <w:r w:rsidRPr="00C20D54">
        <w:t>).</w:t>
      </w:r>
    </w:p>
    <w:p w14:paraId="27DEE469" w14:textId="77777777" w:rsidR="00D2472C" w:rsidRPr="00C20D54" w:rsidRDefault="00D2472C" w:rsidP="00B55D56">
      <w:pPr>
        <w:pStyle w:val="afffffff6"/>
      </w:pPr>
      <w:r w:rsidRPr="00C20D54">
        <w:rPr>
          <w:noProof/>
        </w:rPr>
        <w:drawing>
          <wp:inline distT="0" distB="0" distL="0" distR="0" wp14:anchorId="0467DC32" wp14:editId="62F3CAAB">
            <wp:extent cx="5938889" cy="2147816"/>
            <wp:effectExtent l="19050" t="19050" r="24130" b="2413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9"/>
                    <a:stretch/>
                  </pic:blipFill>
                  <pic:spPr bwMode="auto">
                    <a:xfrm>
                      <a:off x="0" y="0"/>
                      <a:ext cx="5939626" cy="21480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D481E" w14:textId="70B445DD" w:rsidR="00D2472C" w:rsidRPr="00C20D54" w:rsidRDefault="00D2472C" w:rsidP="00B55D56">
      <w:pPr>
        <w:pStyle w:val="afffffff8"/>
      </w:pPr>
      <w:bookmarkStart w:id="212" w:name="_Ref14844729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32</w:t>
      </w:r>
      <w:r w:rsidR="00EE3A8F" w:rsidRPr="00C20D54">
        <w:rPr>
          <w:noProof/>
        </w:rPr>
        <w:fldChar w:fldCharType="end"/>
      </w:r>
      <w:bookmarkEnd w:id="212"/>
      <w:r w:rsidRPr="00C20D54">
        <w:t xml:space="preserve"> –</w:t>
      </w:r>
      <w:r w:rsidR="00B974E5">
        <w:t xml:space="preserve"> Форма «</w:t>
      </w:r>
      <w:r w:rsidRPr="00C20D54">
        <w:t>Добавление сведений о послевузовском образовании</w:t>
      </w:r>
      <w:r w:rsidR="00B974E5">
        <w:t>»</w:t>
      </w:r>
    </w:p>
    <w:p w14:paraId="25F474AD" w14:textId="26D09E94" w:rsidR="00D2472C" w:rsidRPr="00C20D54" w:rsidRDefault="00D2472C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послевузовского образования набор полей различается. Описание полей представлено</w:t>
      </w:r>
      <w:r w:rsidR="00B55D56">
        <w:t xml:space="preserve"> в таблицах</w:t>
      </w:r>
      <w:r w:rsidRPr="00C20D54">
        <w:t xml:space="preserve"> ниже:</w:t>
      </w:r>
    </w:p>
    <w:p w14:paraId="37AC998E" w14:textId="70D59793" w:rsidR="00D2472C" w:rsidRPr="00C20D54" w:rsidRDefault="00D2472C" w:rsidP="00A25157">
      <w:pPr>
        <w:pStyle w:val="25"/>
      </w:pPr>
      <w:r w:rsidRPr="00C20D54">
        <w:t xml:space="preserve">«Россия/РСФСР» </w:t>
      </w:r>
      <w:r w:rsidR="00B55D56">
        <w:t xml:space="preserve">(см. </w:t>
      </w:r>
      <w:r w:rsidRPr="00C20D54">
        <w:fldChar w:fldCharType="begin"/>
      </w:r>
      <w:r w:rsidRPr="00C20D54">
        <w:instrText xml:space="preserve"> REF _Ref89956329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12</w:t>
      </w:r>
      <w:r w:rsidRPr="00C20D54">
        <w:fldChar w:fldCharType="end"/>
      </w:r>
      <w:r w:rsidRPr="00C20D54">
        <w:t>)</w:t>
      </w:r>
      <w:r w:rsidR="00B55D56">
        <w:t>,</w:t>
      </w:r>
    </w:p>
    <w:p w14:paraId="099391E0" w14:textId="0FB42706" w:rsidR="00D2472C" w:rsidRPr="00C20D54" w:rsidRDefault="00D2472C" w:rsidP="00A25157">
      <w:pPr>
        <w:pStyle w:val="25"/>
      </w:pPr>
      <w:r w:rsidRPr="00C20D54">
        <w:t>«Республика СССР» (</w:t>
      </w:r>
      <w:r w:rsidR="00B55D56">
        <w:t xml:space="preserve">см. </w:t>
      </w:r>
      <w:r w:rsidRPr="00C20D54">
        <w:fldChar w:fldCharType="begin"/>
      </w:r>
      <w:r w:rsidRPr="00C20D54">
        <w:instrText xml:space="preserve"> REF _Ref89956485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245B74">
        <w:t xml:space="preserve">Таблица </w:t>
      </w:r>
      <w:r w:rsidR="00565CC3">
        <w:rPr>
          <w:noProof/>
        </w:rPr>
        <w:t>13</w:t>
      </w:r>
      <w:r w:rsidRPr="00C20D54">
        <w:fldChar w:fldCharType="end"/>
      </w:r>
      <w:r w:rsidRPr="00C20D54">
        <w:t>)</w:t>
      </w:r>
      <w:r w:rsidR="00B55D56">
        <w:t>,</w:t>
      </w:r>
    </w:p>
    <w:p w14:paraId="08D408B4" w14:textId="7F2CF288" w:rsidR="00D2472C" w:rsidRPr="00C20D54" w:rsidRDefault="00D2472C" w:rsidP="00A25157">
      <w:pPr>
        <w:pStyle w:val="25"/>
        <w:rPr>
          <w:noProof/>
        </w:rPr>
      </w:pPr>
      <w:r w:rsidRPr="00C20D54">
        <w:t>«Иностранное государство» (</w:t>
      </w:r>
      <w:r w:rsidR="00B55D56">
        <w:t xml:space="preserve">см. </w:t>
      </w:r>
      <w:r w:rsidRPr="00C20D54">
        <w:fldChar w:fldCharType="begin"/>
      </w:r>
      <w:r w:rsidRPr="00C20D54">
        <w:instrText xml:space="preserve"> REF _Ref89956531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rPr>
          <w:noProof/>
        </w:rPr>
        <w:t>Таблица</w:t>
      </w:r>
      <w:r w:rsidR="00565CC3" w:rsidRPr="00C20D54">
        <w:t xml:space="preserve"> </w:t>
      </w:r>
      <w:r w:rsidR="00565CC3">
        <w:rPr>
          <w:noProof/>
        </w:rPr>
        <w:t>14</w:t>
      </w:r>
      <w:r w:rsidRPr="00C20D54">
        <w:fldChar w:fldCharType="end"/>
      </w:r>
      <w:r w:rsidRPr="00C20D54">
        <w:t>).</w:t>
      </w:r>
    </w:p>
    <w:p w14:paraId="7FB60196" w14:textId="6E510E40" w:rsidR="00D2472C" w:rsidRPr="00C20D54" w:rsidRDefault="00D2472C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369C8C69" w14:textId="29AE7442" w:rsidR="009E0D0D" w:rsidRPr="00C20D54" w:rsidRDefault="009E0D0D" w:rsidP="00B55D56">
      <w:pPr>
        <w:pStyle w:val="af2"/>
      </w:pPr>
      <w:r w:rsidRPr="00B55D56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C20D54">
        <w:t xml:space="preserve"> присвоен статус «На проверке».</w:t>
      </w:r>
    </w:p>
    <w:p w14:paraId="13A64625" w14:textId="07493E9E" w:rsidR="00700845" w:rsidRPr="00C20D54" w:rsidRDefault="009B46D9" w:rsidP="00B55D56">
      <w:pPr>
        <w:pStyle w:val="afffffffff4"/>
      </w:pPr>
      <w:bookmarkStart w:id="213" w:name="_Ref89956329"/>
      <w:bookmarkStart w:id="214" w:name="_Ref514767535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12</w:t>
      </w:r>
      <w:r w:rsidR="00EE3A8F" w:rsidRPr="00C20D54">
        <w:rPr>
          <w:noProof/>
        </w:rPr>
        <w:fldChar w:fldCharType="end"/>
      </w:r>
      <w:bookmarkEnd w:id="213"/>
      <w:r w:rsidRPr="00C20D54">
        <w:t xml:space="preserve"> – Описание сведений о послевузовском образовании, полученном на территории </w:t>
      </w:r>
      <w:bookmarkEnd w:id="214"/>
      <w:r w:rsidR="001179C1" w:rsidRPr="00C20D54">
        <w:t>Российской Федерации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04"/>
        <w:gridCol w:w="2267"/>
        <w:gridCol w:w="2411"/>
        <w:gridCol w:w="3962"/>
      </w:tblGrid>
      <w:tr w:rsidR="00D2472C" w:rsidRPr="00C20D54" w14:paraId="3C6A7219" w14:textId="77777777" w:rsidTr="00BE40D4">
        <w:trPr>
          <w:tblHeader/>
        </w:trPr>
        <w:tc>
          <w:tcPr>
            <w:tcW w:w="377" w:type="pct"/>
          </w:tcPr>
          <w:p w14:paraId="5531BFF0" w14:textId="77777777" w:rsidR="00D2472C" w:rsidRPr="00C20D54" w:rsidRDefault="00D2472C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13" w:type="pct"/>
          </w:tcPr>
          <w:p w14:paraId="709D3DC4" w14:textId="77777777" w:rsidR="00D2472C" w:rsidRPr="00C20D54" w:rsidRDefault="00D2472C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290" w:type="pct"/>
          </w:tcPr>
          <w:p w14:paraId="5B577167" w14:textId="77777777" w:rsidR="00D2472C" w:rsidRPr="00C20D54" w:rsidRDefault="00D2472C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2120" w:type="pct"/>
          </w:tcPr>
          <w:p w14:paraId="44A65728" w14:textId="77777777" w:rsidR="00D2472C" w:rsidRPr="00C20D54" w:rsidRDefault="00D2472C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D2472C" w:rsidRPr="00C20D54" w14:paraId="336CF66B" w14:textId="77777777" w:rsidTr="00BE40D4">
        <w:tc>
          <w:tcPr>
            <w:tcW w:w="377" w:type="pct"/>
          </w:tcPr>
          <w:p w14:paraId="5AA7F761" w14:textId="299447C3" w:rsidR="00D2472C" w:rsidRPr="00C20D54" w:rsidRDefault="00D2472C" w:rsidP="00B77B53">
            <w:pPr>
              <w:pStyle w:val="101"/>
              <w:numPr>
                <w:ilvl w:val="0"/>
                <w:numId w:val="58"/>
              </w:numPr>
            </w:pPr>
          </w:p>
        </w:tc>
        <w:tc>
          <w:tcPr>
            <w:tcW w:w="1213" w:type="pct"/>
          </w:tcPr>
          <w:p w14:paraId="78CA3D52" w14:textId="77777777" w:rsidR="00D2472C" w:rsidRPr="00BE40D4" w:rsidRDefault="00D2472C" w:rsidP="00BE40D4">
            <w:pPr>
              <w:pStyle w:val="104"/>
            </w:pPr>
            <w:r w:rsidRPr="00BE40D4">
              <w:t>Дубликат</w:t>
            </w:r>
          </w:p>
        </w:tc>
        <w:tc>
          <w:tcPr>
            <w:tcW w:w="1290" w:type="pct"/>
          </w:tcPr>
          <w:p w14:paraId="019F6103" w14:textId="77777777" w:rsidR="00D2472C" w:rsidRPr="00BE40D4" w:rsidRDefault="00D2472C" w:rsidP="00BE40D4">
            <w:pPr>
              <w:pStyle w:val="104"/>
            </w:pPr>
            <w:r w:rsidRPr="00BE40D4">
              <w:t>Наличие дубликата диплома</w:t>
            </w:r>
          </w:p>
        </w:tc>
        <w:tc>
          <w:tcPr>
            <w:tcW w:w="2120" w:type="pct"/>
          </w:tcPr>
          <w:p w14:paraId="5A596B0F" w14:textId="58A7937F" w:rsidR="00D2472C" w:rsidRPr="00BE40D4" w:rsidRDefault="00D2472C" w:rsidP="00BE40D4">
            <w:pPr>
              <w:pStyle w:val="104"/>
            </w:pPr>
            <w:r w:rsidRPr="00BE40D4">
              <w:t xml:space="preserve">Установка </w:t>
            </w:r>
            <w:r w:rsidR="00950CD2" w:rsidRPr="00BE40D4">
              <w:t>флажка</w:t>
            </w:r>
          </w:p>
        </w:tc>
      </w:tr>
      <w:tr w:rsidR="00D2472C" w:rsidRPr="00C20D54" w14:paraId="5E4AC232" w14:textId="77777777" w:rsidTr="00BE40D4">
        <w:tc>
          <w:tcPr>
            <w:tcW w:w="377" w:type="pct"/>
          </w:tcPr>
          <w:p w14:paraId="76362F40" w14:textId="3891D271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17BF95ED" w14:textId="77777777" w:rsidR="00D2472C" w:rsidRPr="00BE40D4" w:rsidRDefault="00D2472C" w:rsidP="00BE40D4">
            <w:pPr>
              <w:pStyle w:val="104"/>
            </w:pPr>
            <w:r w:rsidRPr="00BE40D4">
              <w:t>Место получения образования</w:t>
            </w:r>
          </w:p>
        </w:tc>
        <w:tc>
          <w:tcPr>
            <w:tcW w:w="1290" w:type="pct"/>
          </w:tcPr>
          <w:p w14:paraId="2BE75953" w14:textId="77777777" w:rsidR="00D2472C" w:rsidRPr="00BE40D4" w:rsidRDefault="00D2472C" w:rsidP="00BE40D4">
            <w:pPr>
              <w:pStyle w:val="104"/>
            </w:pPr>
            <w:r w:rsidRPr="00BE40D4">
              <w:t>Место получения образования («Россия/РСФСР»)</w:t>
            </w:r>
          </w:p>
        </w:tc>
        <w:tc>
          <w:tcPr>
            <w:tcW w:w="2120" w:type="pct"/>
          </w:tcPr>
          <w:p w14:paraId="655A8FC7" w14:textId="77777777" w:rsidR="00D2472C" w:rsidRPr="00BE40D4" w:rsidRDefault="00D2472C" w:rsidP="00BE40D4">
            <w:pPr>
              <w:pStyle w:val="104"/>
            </w:pPr>
            <w:r w:rsidRPr="00BE40D4">
              <w:t xml:space="preserve">Выбор значения из выпадающего списка </w:t>
            </w:r>
          </w:p>
        </w:tc>
      </w:tr>
      <w:tr w:rsidR="00D2472C" w:rsidRPr="00C20D54" w14:paraId="09A5D976" w14:textId="77777777" w:rsidTr="00BE40D4">
        <w:tc>
          <w:tcPr>
            <w:tcW w:w="377" w:type="pct"/>
          </w:tcPr>
          <w:p w14:paraId="7508F07F" w14:textId="4D430148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2FF2D66" w14:textId="18D6A5E3" w:rsidR="00D2472C" w:rsidRPr="00BE40D4" w:rsidRDefault="00930162" w:rsidP="00BE40D4">
            <w:pPr>
              <w:pStyle w:val="104"/>
            </w:pPr>
            <w:r w:rsidRPr="00BE40D4">
              <w:t xml:space="preserve">Тип </w:t>
            </w:r>
            <w:r w:rsidR="00D2472C" w:rsidRPr="00BE40D4">
              <w:t>образования</w:t>
            </w:r>
          </w:p>
        </w:tc>
        <w:tc>
          <w:tcPr>
            <w:tcW w:w="1290" w:type="pct"/>
          </w:tcPr>
          <w:p w14:paraId="427D863C" w14:textId="5008CBB6" w:rsidR="00D2472C" w:rsidRPr="00BE40D4" w:rsidRDefault="00930162" w:rsidP="00BE40D4">
            <w:pPr>
              <w:pStyle w:val="104"/>
            </w:pPr>
            <w:r w:rsidRPr="00BE40D4">
              <w:t>Тип</w:t>
            </w:r>
            <w:r w:rsidR="00D2472C" w:rsidRPr="00BE40D4">
              <w:t xml:space="preserve"> образования, полученного </w:t>
            </w:r>
            <w:r w:rsidR="00BB78AC" w:rsidRPr="00BE40D4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01E547E4" w14:textId="77777777" w:rsidR="00D2472C" w:rsidRPr="00BE40D4" w:rsidRDefault="00D2472C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4938017" w14:textId="1341ACBC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2472C" w:rsidRPr="00C20D54" w14:paraId="187EF9BD" w14:textId="77777777" w:rsidTr="00BE40D4">
        <w:tc>
          <w:tcPr>
            <w:tcW w:w="377" w:type="pct"/>
          </w:tcPr>
          <w:p w14:paraId="3A9434F2" w14:textId="1E9504E5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2C000C7" w14:textId="77777777" w:rsidR="00D2472C" w:rsidRPr="00BE40D4" w:rsidRDefault="00D2472C" w:rsidP="00BE40D4">
            <w:pPr>
              <w:pStyle w:val="104"/>
            </w:pPr>
            <w:r w:rsidRPr="00BE40D4">
              <w:t>Год поступления</w:t>
            </w:r>
          </w:p>
        </w:tc>
        <w:tc>
          <w:tcPr>
            <w:tcW w:w="1290" w:type="pct"/>
          </w:tcPr>
          <w:p w14:paraId="7AEABC77" w14:textId="77777777" w:rsidR="00D2472C" w:rsidRPr="00BE40D4" w:rsidRDefault="00D2472C" w:rsidP="00BE40D4">
            <w:pPr>
              <w:pStyle w:val="104"/>
            </w:pPr>
            <w:r w:rsidRPr="00BE40D4">
              <w:t xml:space="preserve">Год поступления в </w:t>
            </w:r>
            <w:r w:rsidRPr="00BE40D4">
              <w:lastRenderedPageBreak/>
              <w:t>образовательное учреждение</w:t>
            </w:r>
          </w:p>
        </w:tc>
        <w:tc>
          <w:tcPr>
            <w:tcW w:w="2120" w:type="pct"/>
          </w:tcPr>
          <w:p w14:paraId="1A4D09D5" w14:textId="77777777" w:rsidR="00D2472C" w:rsidRPr="00BE40D4" w:rsidRDefault="00D2472C" w:rsidP="00BE40D4">
            <w:pPr>
              <w:pStyle w:val="104"/>
            </w:pPr>
            <w:r w:rsidRPr="00BE40D4">
              <w:lastRenderedPageBreak/>
              <w:t>Числовое поле для ввода в формате ГГГГ</w:t>
            </w:r>
          </w:p>
        </w:tc>
      </w:tr>
      <w:tr w:rsidR="00D2472C" w:rsidRPr="00C20D54" w14:paraId="280B7645" w14:textId="77777777" w:rsidTr="00BE40D4">
        <w:tc>
          <w:tcPr>
            <w:tcW w:w="377" w:type="pct"/>
          </w:tcPr>
          <w:p w14:paraId="1FCF5731" w14:textId="55E98195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050B350" w14:textId="4A4A66D4" w:rsidR="00D2472C" w:rsidRPr="00BE40D4" w:rsidRDefault="00D2472C" w:rsidP="00BE40D4">
            <w:pPr>
              <w:pStyle w:val="104"/>
            </w:pPr>
            <w:r w:rsidRPr="00BE40D4">
              <w:t>Учится по настоящее время</w:t>
            </w:r>
          </w:p>
        </w:tc>
        <w:tc>
          <w:tcPr>
            <w:tcW w:w="1290" w:type="pct"/>
          </w:tcPr>
          <w:p w14:paraId="62FBECF6" w14:textId="2E0AE5FF" w:rsidR="00D2472C" w:rsidRPr="00BE40D4" w:rsidRDefault="00D2472C" w:rsidP="00BE40D4">
            <w:pPr>
              <w:pStyle w:val="104"/>
            </w:pPr>
            <w:r w:rsidRPr="00BE40D4">
              <w:t xml:space="preserve">Признак того, что </w:t>
            </w:r>
            <w:r w:rsidR="00BB78AC" w:rsidRPr="00BE40D4">
              <w:t>медицинскими и фармацевтическими работники</w:t>
            </w:r>
            <w:r w:rsidRPr="00BE40D4">
              <w:t xml:space="preserve"> проход</w:t>
            </w:r>
            <w:r w:rsidR="00BB78AC" w:rsidRPr="00BE40D4">
              <w:t>я</w:t>
            </w:r>
            <w:r w:rsidRPr="00BE40D4">
              <w:t>т послевузовское обучение в настоящее время</w:t>
            </w:r>
          </w:p>
        </w:tc>
        <w:tc>
          <w:tcPr>
            <w:tcW w:w="2120" w:type="pct"/>
          </w:tcPr>
          <w:p w14:paraId="75BE7E98" w14:textId="217547FA" w:rsidR="00D2472C" w:rsidRPr="00BE40D4" w:rsidRDefault="00D2472C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D2472C" w:rsidRPr="00C20D54" w14:paraId="48A80B6E" w14:textId="77777777" w:rsidTr="00BE40D4">
        <w:tc>
          <w:tcPr>
            <w:tcW w:w="377" w:type="pct"/>
          </w:tcPr>
          <w:p w14:paraId="5A3F7477" w14:textId="7A1D1A66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4F63EAE5" w14:textId="77777777" w:rsidR="00D2472C" w:rsidRPr="00BE40D4" w:rsidRDefault="00D2472C" w:rsidP="00BE40D4">
            <w:pPr>
              <w:pStyle w:val="104"/>
            </w:pPr>
            <w:r w:rsidRPr="00BE40D4">
              <w:t>Серия диплома</w:t>
            </w:r>
          </w:p>
        </w:tc>
        <w:tc>
          <w:tcPr>
            <w:tcW w:w="1290" w:type="pct"/>
          </w:tcPr>
          <w:p w14:paraId="47374216" w14:textId="21B4DADE" w:rsidR="00D2472C" w:rsidRPr="00BE40D4" w:rsidRDefault="00D2472C" w:rsidP="00BE40D4">
            <w:pPr>
              <w:pStyle w:val="104"/>
            </w:pPr>
            <w:r w:rsidRPr="00BE40D4">
              <w:t xml:space="preserve">Серия диплома о </w:t>
            </w:r>
            <w:r w:rsidR="004F4F21" w:rsidRPr="00BE40D4">
              <w:t>послевузовском</w:t>
            </w:r>
            <w:r w:rsidRPr="00BE40D4">
              <w:t xml:space="preserve"> образовании</w:t>
            </w:r>
          </w:p>
        </w:tc>
        <w:tc>
          <w:tcPr>
            <w:tcW w:w="2120" w:type="pct"/>
          </w:tcPr>
          <w:p w14:paraId="212EDD0E" w14:textId="77777777" w:rsidR="00D2472C" w:rsidRPr="00BE40D4" w:rsidRDefault="00D2472C" w:rsidP="00BE40D4">
            <w:pPr>
              <w:pStyle w:val="104"/>
            </w:pPr>
            <w:r w:rsidRPr="00BE40D4">
              <w:t>Текстовое поле</w:t>
            </w:r>
            <w:r w:rsidR="00802A57" w:rsidRPr="00BE40D4">
              <w:t>.</w:t>
            </w:r>
          </w:p>
          <w:p w14:paraId="2DEF193D" w14:textId="4A5BD128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6891269A" w14:textId="77777777" w:rsidTr="00BE40D4">
        <w:tc>
          <w:tcPr>
            <w:tcW w:w="377" w:type="pct"/>
          </w:tcPr>
          <w:p w14:paraId="71CB65BB" w14:textId="498AC320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230AB0EB" w14:textId="77777777" w:rsidR="00D2472C" w:rsidRPr="00BE40D4" w:rsidRDefault="00D2472C" w:rsidP="00BE40D4">
            <w:pPr>
              <w:pStyle w:val="104"/>
            </w:pPr>
            <w:r w:rsidRPr="00BE40D4">
              <w:t>Номер диплома</w:t>
            </w:r>
          </w:p>
        </w:tc>
        <w:tc>
          <w:tcPr>
            <w:tcW w:w="1290" w:type="pct"/>
          </w:tcPr>
          <w:p w14:paraId="6C31F61E" w14:textId="0DDB777B" w:rsidR="00D2472C" w:rsidRPr="00BE40D4" w:rsidRDefault="00D2472C" w:rsidP="00BE40D4">
            <w:pPr>
              <w:pStyle w:val="104"/>
            </w:pPr>
            <w:r w:rsidRPr="00BE40D4">
              <w:t xml:space="preserve">Номер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211B0F38" w14:textId="77777777" w:rsidR="00D2472C" w:rsidRPr="00BE40D4" w:rsidRDefault="00D2472C" w:rsidP="00BE40D4">
            <w:pPr>
              <w:pStyle w:val="104"/>
            </w:pPr>
            <w:r w:rsidRPr="00BE40D4">
              <w:t>Числовое поле с ограничением в 7 символов</w:t>
            </w:r>
            <w:r w:rsidR="00802A57" w:rsidRPr="00BE40D4">
              <w:t>.</w:t>
            </w:r>
          </w:p>
          <w:p w14:paraId="53BBD96E" w14:textId="2623A0ED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00C09D91" w14:textId="77777777" w:rsidTr="00BE40D4">
        <w:tc>
          <w:tcPr>
            <w:tcW w:w="377" w:type="pct"/>
          </w:tcPr>
          <w:p w14:paraId="2382D364" w14:textId="6B6C7711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CF456F4" w14:textId="77777777" w:rsidR="00D2472C" w:rsidRPr="00BE40D4" w:rsidRDefault="00D2472C" w:rsidP="00BE40D4">
            <w:pPr>
              <w:pStyle w:val="104"/>
            </w:pPr>
            <w:r w:rsidRPr="00BE40D4">
              <w:t>Дата выдачи</w:t>
            </w:r>
          </w:p>
        </w:tc>
        <w:tc>
          <w:tcPr>
            <w:tcW w:w="1290" w:type="pct"/>
          </w:tcPr>
          <w:p w14:paraId="74B8AE3F" w14:textId="475D0B43" w:rsidR="00D2472C" w:rsidRPr="00BE40D4" w:rsidRDefault="00D2472C" w:rsidP="00BE40D4">
            <w:pPr>
              <w:pStyle w:val="104"/>
            </w:pPr>
            <w:r w:rsidRPr="00BE40D4">
              <w:t xml:space="preserve">Дата выдачи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6C019E65" w14:textId="77777777" w:rsidR="00D2472C" w:rsidRPr="00BE40D4" w:rsidRDefault="00D2472C" w:rsidP="00BE40D4">
            <w:pPr>
              <w:pStyle w:val="104"/>
            </w:pPr>
            <w:r w:rsidRPr="00BE40D4">
              <w:t xml:space="preserve">Выбор даты в календаре. </w:t>
            </w:r>
          </w:p>
          <w:p w14:paraId="69596D84" w14:textId="77777777" w:rsidR="00D2472C" w:rsidRPr="00BE40D4" w:rsidRDefault="00D2472C" w:rsidP="00BE40D4">
            <w:pPr>
              <w:pStyle w:val="104"/>
            </w:pPr>
            <w:r w:rsidRPr="00BE40D4">
              <w:t>Дата не может быть раньше года поступления</w:t>
            </w:r>
            <w:r w:rsidR="00802A57" w:rsidRPr="00BE40D4">
              <w:t>.</w:t>
            </w:r>
          </w:p>
          <w:p w14:paraId="15267E1B" w14:textId="26CB5000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499687BD" w14:textId="77777777" w:rsidTr="00BE40D4">
        <w:tc>
          <w:tcPr>
            <w:tcW w:w="377" w:type="pct"/>
          </w:tcPr>
          <w:p w14:paraId="78696949" w14:textId="3B20BC37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EF91CC3" w14:textId="77777777" w:rsidR="00D2472C" w:rsidRPr="00BE40D4" w:rsidRDefault="00D2472C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290" w:type="pct"/>
          </w:tcPr>
          <w:p w14:paraId="35D16B56" w14:textId="00A46BA7" w:rsidR="00D2472C" w:rsidRPr="00BE40D4" w:rsidRDefault="00D2472C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>медицинск</w:t>
            </w:r>
            <w:r w:rsidR="00BB78AC" w:rsidRPr="00BE40D4">
              <w:t>ие</w:t>
            </w:r>
            <w:r w:rsidR="00EE5FF4" w:rsidRPr="00BE40D4">
              <w:t xml:space="preserve"> и фармацевтически</w:t>
            </w:r>
            <w:r w:rsidR="00BB78AC" w:rsidRPr="00BE40D4">
              <w:t>е</w:t>
            </w:r>
            <w:r w:rsidR="00EE5FF4" w:rsidRPr="00BE40D4">
              <w:t xml:space="preserve"> работник</w:t>
            </w:r>
            <w:r w:rsidR="00BB78AC" w:rsidRPr="00BE40D4">
              <w:t>и</w:t>
            </w:r>
            <w:r w:rsidR="00EE5FF4" w:rsidRPr="00BE40D4">
              <w:t xml:space="preserve"> </w:t>
            </w:r>
            <w:r w:rsidRPr="00BE40D4">
              <w:t>получил</w:t>
            </w:r>
            <w:r w:rsidR="00BB78AC" w:rsidRPr="00BE40D4">
              <w:t>и</w:t>
            </w:r>
            <w:r w:rsidRPr="00BE40D4">
              <w:t xml:space="preserve"> </w:t>
            </w:r>
            <w:r w:rsidR="004F4F21" w:rsidRPr="00BE40D4">
              <w:t>послевузовское образование</w:t>
            </w:r>
          </w:p>
        </w:tc>
        <w:tc>
          <w:tcPr>
            <w:tcW w:w="2120" w:type="pct"/>
          </w:tcPr>
          <w:p w14:paraId="3E0F9DE1" w14:textId="3296C968" w:rsidR="00D2472C" w:rsidRPr="00BE40D4" w:rsidRDefault="00D2472C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0E8C5197" w14:textId="77777777" w:rsidR="00D2472C" w:rsidRPr="00BE40D4" w:rsidRDefault="00D2472C" w:rsidP="00BE40D4">
            <w:pPr>
              <w:pStyle w:val="104"/>
            </w:pPr>
            <w:r w:rsidRPr="00BE40D4">
              <w:t>Выбор значения в окне</w:t>
            </w:r>
            <w:r w:rsidR="0019056B" w:rsidRPr="00BE40D4">
              <w:t>.</w:t>
            </w:r>
          </w:p>
          <w:p w14:paraId="7828A032" w14:textId="7A52F975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930162" w:rsidRPr="00C20D54" w14:paraId="657FD374" w14:textId="77777777" w:rsidTr="00BE40D4">
        <w:tc>
          <w:tcPr>
            <w:tcW w:w="377" w:type="pct"/>
          </w:tcPr>
          <w:p w14:paraId="3A762CC7" w14:textId="71E15954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62A0A7D5" w14:textId="48BE5FDB" w:rsidR="00930162" w:rsidRPr="00BE40D4" w:rsidRDefault="00930162" w:rsidP="00BE40D4">
            <w:pPr>
              <w:pStyle w:val="104"/>
            </w:pPr>
            <w:r w:rsidRPr="00BE40D4">
              <w:t>Отрасль науки</w:t>
            </w:r>
          </w:p>
        </w:tc>
        <w:tc>
          <w:tcPr>
            <w:tcW w:w="1290" w:type="pct"/>
          </w:tcPr>
          <w:p w14:paraId="4853728A" w14:textId="0B5B1530" w:rsidR="00930162" w:rsidRPr="00BE40D4" w:rsidRDefault="00930162" w:rsidP="00BE40D4">
            <w:pPr>
              <w:pStyle w:val="104"/>
            </w:pPr>
            <w:r w:rsidRPr="00BE40D4">
              <w:t>Отрасль науки, в которой работа</w:t>
            </w:r>
            <w:r w:rsidR="00EE5FF4" w:rsidRPr="00BE40D4">
              <w:t>ют медицинские и фармацевтические работники</w:t>
            </w:r>
          </w:p>
        </w:tc>
        <w:tc>
          <w:tcPr>
            <w:tcW w:w="2120" w:type="pct"/>
          </w:tcPr>
          <w:p w14:paraId="283E85E1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F00E1A4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19056B" w:rsidRPr="00BE40D4">
              <w:t>.</w:t>
            </w:r>
          </w:p>
          <w:p w14:paraId="445E0202" w14:textId="11EE148E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«Отрасли науки, по которым присуждается ученая степень», OID 1.2.643.5.1.13.13.11.1068</w:t>
            </w:r>
          </w:p>
        </w:tc>
      </w:tr>
      <w:tr w:rsidR="00930162" w:rsidRPr="00C20D54" w14:paraId="6032B14E" w14:textId="77777777" w:rsidTr="00BE40D4">
        <w:tc>
          <w:tcPr>
            <w:tcW w:w="377" w:type="pct"/>
          </w:tcPr>
          <w:p w14:paraId="7D1A3487" w14:textId="6D2CD310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715E19EC" w14:textId="6FE4A70F" w:rsidR="00930162" w:rsidRPr="00BE40D4" w:rsidRDefault="00930162" w:rsidP="00BE40D4">
            <w:pPr>
              <w:pStyle w:val="104"/>
            </w:pPr>
            <w:r w:rsidRPr="00BE40D4">
              <w:t>Ученая степень</w:t>
            </w:r>
          </w:p>
        </w:tc>
        <w:tc>
          <w:tcPr>
            <w:tcW w:w="1290" w:type="pct"/>
          </w:tcPr>
          <w:p w14:paraId="42156EBE" w14:textId="2692C244" w:rsidR="00930162" w:rsidRPr="00BE40D4" w:rsidRDefault="00930162" w:rsidP="00BE40D4">
            <w:pPr>
              <w:pStyle w:val="104"/>
            </w:pPr>
            <w:r w:rsidRPr="00BE40D4">
              <w:t>Ученая степень, присужденная медицинскому работнику</w:t>
            </w:r>
          </w:p>
        </w:tc>
        <w:tc>
          <w:tcPr>
            <w:tcW w:w="2120" w:type="pct"/>
          </w:tcPr>
          <w:p w14:paraId="572453A5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51CF8E3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19056B" w:rsidRPr="00BE40D4">
              <w:t>.</w:t>
            </w:r>
          </w:p>
          <w:p w14:paraId="4B463A2D" w14:textId="47AB6B5A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«Ученые степени», OID 1.2.643.5.1.13.13.11.1067</w:t>
            </w:r>
          </w:p>
        </w:tc>
      </w:tr>
      <w:tr w:rsidR="00930162" w:rsidRPr="00C20D54" w14:paraId="39FB83CD" w14:textId="77777777" w:rsidTr="00BE40D4">
        <w:tc>
          <w:tcPr>
            <w:tcW w:w="377" w:type="pct"/>
          </w:tcPr>
          <w:p w14:paraId="2EE234F4" w14:textId="6BAA0E36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7163F92" w14:textId="77777777" w:rsidR="00930162" w:rsidRPr="00BE40D4" w:rsidRDefault="00930162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290" w:type="pct"/>
          </w:tcPr>
          <w:p w14:paraId="6B919017" w14:textId="4A2EE08A" w:rsidR="00930162" w:rsidRPr="00BE40D4" w:rsidRDefault="00930162" w:rsidP="00BE40D4">
            <w:pPr>
              <w:pStyle w:val="104"/>
            </w:pPr>
            <w:r w:rsidRPr="00BE40D4">
              <w:t xml:space="preserve">Специальность, указанная в дипломе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0C3B6A9C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783DA29" w14:textId="07797E83" w:rsidR="0019056B" w:rsidRPr="00BE40D4" w:rsidRDefault="0019056B" w:rsidP="00BE40D4">
            <w:pPr>
              <w:pStyle w:val="104"/>
            </w:pPr>
            <w:r w:rsidRPr="00BE40D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</w:t>
            </w:r>
            <w:r w:rsidRPr="00BE40D4">
              <w:lastRenderedPageBreak/>
              <w:t>специалистов, имеющих медицинское и фармацевтическое образование», OID 1.2.643.5.1.13.13.11.1066.</w:t>
            </w:r>
          </w:p>
          <w:p w14:paraId="4A51AA35" w14:textId="5BFE1784" w:rsidR="0019056B" w:rsidRPr="00BE40D4" w:rsidRDefault="0019056B" w:rsidP="00BE40D4">
            <w:pPr>
              <w:pStyle w:val="104"/>
            </w:pPr>
            <w:r w:rsidRPr="00BE40D4">
              <w:t>Если «Тип послевузовского образования» указан «Аспирантура»</w:t>
            </w:r>
            <w:r w:rsidR="000C138A">
              <w:t>/</w:t>
            </w:r>
            <w:r w:rsidRPr="00BE40D4">
              <w:t>«Докторантура»</w:t>
            </w:r>
            <w:r w:rsidR="000C138A">
              <w:t>/</w:t>
            </w:r>
            <w:r w:rsidRPr="00BE40D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BE40D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C20D54" w14:paraId="73E05AFE" w14:textId="77777777" w:rsidTr="00BE40D4">
        <w:tc>
          <w:tcPr>
            <w:tcW w:w="377" w:type="pct"/>
          </w:tcPr>
          <w:p w14:paraId="023BFFEB" w14:textId="75F02221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52D579D7" w14:textId="0DEFEAE1" w:rsidR="00930162" w:rsidRPr="00BE40D4" w:rsidRDefault="00930162" w:rsidP="00BE40D4">
            <w:pPr>
              <w:pStyle w:val="104"/>
            </w:pPr>
            <w:r w:rsidRPr="00BE40D4">
              <w:t>Дополнительная специальность</w:t>
            </w:r>
          </w:p>
        </w:tc>
        <w:tc>
          <w:tcPr>
            <w:tcW w:w="1290" w:type="pct"/>
          </w:tcPr>
          <w:p w14:paraId="62B01209" w14:textId="7EAC290A" w:rsidR="00930162" w:rsidRPr="00BE40D4" w:rsidRDefault="00930162" w:rsidP="00BE40D4">
            <w:pPr>
              <w:pStyle w:val="104"/>
            </w:pPr>
            <w:r w:rsidRPr="00BE40D4">
              <w:t xml:space="preserve">Дополнительная специальность, полученная </w:t>
            </w:r>
            <w:r w:rsidR="00EE5FF4" w:rsidRPr="00BE40D4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6F8E4801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860CA7A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 и «Докторантура»</w:t>
            </w:r>
            <w:r w:rsidR="0019056B" w:rsidRPr="00BE40D4">
              <w:t>.</w:t>
            </w:r>
          </w:p>
          <w:p w14:paraId="17B0C774" w14:textId="4FD5A583" w:rsidR="0019056B" w:rsidRPr="00BE40D4" w:rsidRDefault="0019056B" w:rsidP="00BE40D4">
            <w:pPr>
              <w:pStyle w:val="104"/>
            </w:pPr>
            <w:r w:rsidRPr="00BE40D4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C20D54" w14:paraId="5ACC1671" w14:textId="77777777" w:rsidTr="00BE40D4">
        <w:tc>
          <w:tcPr>
            <w:tcW w:w="377" w:type="pct"/>
          </w:tcPr>
          <w:p w14:paraId="6F8785B5" w14:textId="185A3737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D2154EF" w14:textId="77777777" w:rsidR="00930162" w:rsidRPr="00BE40D4" w:rsidRDefault="00930162" w:rsidP="00BE40D4">
            <w:pPr>
              <w:pStyle w:val="104"/>
            </w:pPr>
            <w:r w:rsidRPr="00BE40D4">
              <w:t>Целевое обучение</w:t>
            </w:r>
          </w:p>
        </w:tc>
        <w:tc>
          <w:tcPr>
            <w:tcW w:w="1290" w:type="pct"/>
          </w:tcPr>
          <w:p w14:paraId="42C4291E" w14:textId="7E3992F8" w:rsidR="00930162" w:rsidRPr="00BE40D4" w:rsidRDefault="00930162" w:rsidP="00BE40D4">
            <w:pPr>
              <w:pStyle w:val="104"/>
            </w:pPr>
            <w:r w:rsidRPr="00BE40D4">
              <w:t xml:space="preserve">Признак прохождения </w:t>
            </w:r>
            <w:r w:rsidR="00EE5FF4" w:rsidRPr="00BE40D4">
              <w:t xml:space="preserve">медицинскими и фармацевтическими работниками </w:t>
            </w:r>
            <w:r w:rsidRPr="00BE40D4">
              <w:t>целевого обучения</w:t>
            </w:r>
          </w:p>
        </w:tc>
        <w:tc>
          <w:tcPr>
            <w:tcW w:w="2120" w:type="pct"/>
          </w:tcPr>
          <w:p w14:paraId="7A6A4AFF" w14:textId="77777777" w:rsidR="00930162" w:rsidRPr="00BE40D4" w:rsidRDefault="00930162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930162" w:rsidRPr="00C20D54" w14:paraId="7F716334" w14:textId="77777777" w:rsidTr="00BE40D4">
        <w:tc>
          <w:tcPr>
            <w:tcW w:w="377" w:type="pct"/>
          </w:tcPr>
          <w:p w14:paraId="6285C5FD" w14:textId="4DE61F75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  <w:jc w:val="both"/>
            </w:pPr>
            <w:r>
              <w:t>14.1</w:t>
            </w:r>
          </w:p>
        </w:tc>
        <w:tc>
          <w:tcPr>
            <w:tcW w:w="1213" w:type="pct"/>
          </w:tcPr>
          <w:p w14:paraId="41096C0D" w14:textId="77777777" w:rsidR="00930162" w:rsidRPr="00BE40D4" w:rsidRDefault="00930162" w:rsidP="00BE40D4">
            <w:pPr>
              <w:pStyle w:val="104"/>
            </w:pPr>
            <w:r w:rsidRPr="00BE40D4">
              <w:t>Заказчик</w:t>
            </w:r>
          </w:p>
        </w:tc>
        <w:tc>
          <w:tcPr>
            <w:tcW w:w="1290" w:type="pct"/>
          </w:tcPr>
          <w:p w14:paraId="21831334" w14:textId="77777777" w:rsidR="00930162" w:rsidRPr="00BE40D4" w:rsidRDefault="00930162" w:rsidP="00BE40D4">
            <w:pPr>
              <w:pStyle w:val="104"/>
            </w:pPr>
            <w:r w:rsidRPr="00BE40D4">
              <w:t>Субъект-заказчик целевого обучения</w:t>
            </w:r>
          </w:p>
        </w:tc>
        <w:tc>
          <w:tcPr>
            <w:tcW w:w="2120" w:type="pct"/>
          </w:tcPr>
          <w:p w14:paraId="3C847B9F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47FA53D1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  <w:r w:rsidR="0019056B" w:rsidRPr="00BE40D4">
              <w:t>.</w:t>
            </w:r>
          </w:p>
          <w:p w14:paraId="41875269" w14:textId="5A5E94A0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«Субъекты Российской Федерации», OID 1.2.643.5.1.13.13.99.2.206</w:t>
            </w:r>
          </w:p>
        </w:tc>
      </w:tr>
      <w:tr w:rsidR="00930162" w:rsidRPr="00C20D54" w14:paraId="1CEB4605" w14:textId="77777777" w:rsidTr="00BE40D4">
        <w:tc>
          <w:tcPr>
            <w:tcW w:w="377" w:type="pct"/>
          </w:tcPr>
          <w:p w14:paraId="3BF7B2A9" w14:textId="6817DA6F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14.2.</w:t>
            </w:r>
          </w:p>
        </w:tc>
        <w:tc>
          <w:tcPr>
            <w:tcW w:w="1213" w:type="pct"/>
          </w:tcPr>
          <w:p w14:paraId="288DBF1C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обязательств, лет</w:t>
            </w:r>
          </w:p>
        </w:tc>
        <w:tc>
          <w:tcPr>
            <w:tcW w:w="1290" w:type="pct"/>
          </w:tcPr>
          <w:p w14:paraId="60E9541C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 по целевому обучению в годах</w:t>
            </w:r>
          </w:p>
        </w:tc>
        <w:tc>
          <w:tcPr>
            <w:tcW w:w="2120" w:type="pct"/>
          </w:tcPr>
          <w:p w14:paraId="724CA630" w14:textId="77777777" w:rsidR="00930162" w:rsidRPr="00BE40D4" w:rsidRDefault="00930162" w:rsidP="00BE40D4">
            <w:pPr>
              <w:pStyle w:val="104"/>
            </w:pPr>
            <w:r w:rsidRPr="00BE40D4">
              <w:t>Числовое поле длиной 1 символ.</w:t>
            </w:r>
          </w:p>
          <w:p w14:paraId="01906E7C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C20D54" w14:paraId="72C4A5DA" w14:textId="77777777" w:rsidTr="00BE40D4">
        <w:tc>
          <w:tcPr>
            <w:tcW w:w="377" w:type="pct"/>
          </w:tcPr>
          <w:p w14:paraId="08E9DF6C" w14:textId="4D3FAB84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14.3.</w:t>
            </w:r>
          </w:p>
        </w:tc>
        <w:tc>
          <w:tcPr>
            <w:tcW w:w="1213" w:type="pct"/>
          </w:tcPr>
          <w:p w14:paraId="0F2CFAA8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обязательств, месяцев</w:t>
            </w:r>
          </w:p>
        </w:tc>
        <w:tc>
          <w:tcPr>
            <w:tcW w:w="1290" w:type="pct"/>
          </w:tcPr>
          <w:p w14:paraId="4B98B4A4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 по целевому обучению в месяцах</w:t>
            </w:r>
          </w:p>
        </w:tc>
        <w:tc>
          <w:tcPr>
            <w:tcW w:w="2120" w:type="pct"/>
          </w:tcPr>
          <w:p w14:paraId="3C56E337" w14:textId="77777777" w:rsidR="00930162" w:rsidRPr="00BE40D4" w:rsidRDefault="00930162" w:rsidP="00BE40D4">
            <w:pPr>
              <w:pStyle w:val="104"/>
            </w:pPr>
            <w:r w:rsidRPr="00BE40D4">
              <w:t>Числовое поле в диапазоне от 0 до 11.</w:t>
            </w:r>
          </w:p>
          <w:p w14:paraId="6C5778DD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C20D54" w14:paraId="08F83EF7" w14:textId="77777777" w:rsidTr="00BE40D4">
        <w:tc>
          <w:tcPr>
            <w:tcW w:w="377" w:type="pct"/>
          </w:tcPr>
          <w:p w14:paraId="7D1B87DD" w14:textId="55EED716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14.4.</w:t>
            </w:r>
          </w:p>
        </w:tc>
        <w:tc>
          <w:tcPr>
            <w:tcW w:w="1213" w:type="pct"/>
          </w:tcPr>
          <w:p w14:paraId="24382A3D" w14:textId="77777777" w:rsidR="00930162" w:rsidRPr="00BE40D4" w:rsidRDefault="00930162" w:rsidP="00BE40D4">
            <w:pPr>
              <w:pStyle w:val="104"/>
            </w:pPr>
            <w:r w:rsidRPr="00BE40D4">
              <w:t>Обязательства расторгнуты</w:t>
            </w:r>
          </w:p>
        </w:tc>
        <w:tc>
          <w:tcPr>
            <w:tcW w:w="1290" w:type="pct"/>
          </w:tcPr>
          <w:p w14:paraId="19B930DE" w14:textId="77777777" w:rsidR="00930162" w:rsidRPr="00BE40D4" w:rsidRDefault="00930162" w:rsidP="00BE40D4">
            <w:pPr>
              <w:pStyle w:val="104"/>
            </w:pPr>
            <w:r w:rsidRPr="00BE40D4">
              <w:t>Признак расторжения обязательств по целевому обучению</w:t>
            </w:r>
          </w:p>
        </w:tc>
        <w:tc>
          <w:tcPr>
            <w:tcW w:w="2120" w:type="pct"/>
          </w:tcPr>
          <w:p w14:paraId="70946BCB" w14:textId="77777777" w:rsidR="00930162" w:rsidRPr="00BE40D4" w:rsidRDefault="00930162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930162" w:rsidRPr="00C20D54" w14:paraId="26EB5E10" w14:textId="77777777" w:rsidTr="00BE40D4">
        <w:tc>
          <w:tcPr>
            <w:tcW w:w="377" w:type="pct"/>
          </w:tcPr>
          <w:p w14:paraId="369432B8" w14:textId="10736A2C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14.4</w:t>
            </w:r>
            <w:r w:rsidR="000044C6">
              <w:t>.</w:t>
            </w:r>
          </w:p>
        </w:tc>
        <w:tc>
          <w:tcPr>
            <w:tcW w:w="1213" w:type="pct"/>
          </w:tcPr>
          <w:p w14:paraId="6E6A7E07" w14:textId="77777777" w:rsidR="00930162" w:rsidRPr="00BE40D4" w:rsidRDefault="00930162" w:rsidP="00BE40D4">
            <w:pPr>
              <w:pStyle w:val="104"/>
            </w:pPr>
            <w:r w:rsidRPr="00BE40D4">
              <w:t>Причина расторжения</w:t>
            </w:r>
          </w:p>
        </w:tc>
        <w:tc>
          <w:tcPr>
            <w:tcW w:w="1290" w:type="pct"/>
          </w:tcPr>
          <w:p w14:paraId="0671D3CC" w14:textId="77777777" w:rsidR="00930162" w:rsidRPr="00BE40D4" w:rsidRDefault="00930162" w:rsidP="00BE40D4">
            <w:pPr>
              <w:pStyle w:val="104"/>
            </w:pPr>
            <w:r w:rsidRPr="00BE40D4">
              <w:t>Причина расторжения целевого обучения</w:t>
            </w:r>
          </w:p>
        </w:tc>
        <w:tc>
          <w:tcPr>
            <w:tcW w:w="2120" w:type="pct"/>
          </w:tcPr>
          <w:p w14:paraId="57D6F952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17BC9CBC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«Обязательства расторгнуты» выбрано значение «Да»</w:t>
            </w:r>
            <w:r w:rsidR="0019056B" w:rsidRPr="00BE40D4">
              <w:t>.</w:t>
            </w:r>
          </w:p>
          <w:p w14:paraId="6D27B22D" w14:textId="269DC009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930162" w:rsidRPr="000044C6" w14:paraId="6410FB4C" w14:textId="77777777" w:rsidTr="00BE40D4">
        <w:trPr>
          <w:trHeight w:val="436"/>
        </w:trPr>
        <w:tc>
          <w:tcPr>
            <w:tcW w:w="377" w:type="pct"/>
          </w:tcPr>
          <w:p w14:paraId="2E844D14" w14:textId="4A9E9624" w:rsidR="00930162" w:rsidRPr="000044C6" w:rsidRDefault="00245B74" w:rsidP="00245B74">
            <w:pPr>
              <w:pStyle w:val="1022"/>
              <w:numPr>
                <w:ilvl w:val="0"/>
                <w:numId w:val="0"/>
              </w:numPr>
              <w:ind w:left="33" w:hanging="33"/>
            </w:pPr>
            <w:r w:rsidRPr="000044C6">
              <w:t>14.5</w:t>
            </w:r>
          </w:p>
        </w:tc>
        <w:tc>
          <w:tcPr>
            <w:tcW w:w="1213" w:type="pct"/>
          </w:tcPr>
          <w:p w14:paraId="248DB3C3" w14:textId="77777777" w:rsidR="00930162" w:rsidRPr="000044C6" w:rsidRDefault="00930162" w:rsidP="00245B74">
            <w:pPr>
              <w:pStyle w:val="104"/>
              <w:rPr>
                <w:color w:val="000000" w:themeColor="text1"/>
                <w:szCs w:val="20"/>
              </w:rPr>
            </w:pPr>
            <w:r w:rsidRPr="000044C6">
              <w:rPr>
                <w:color w:val="000000" w:themeColor="text1"/>
                <w:szCs w:val="20"/>
              </w:rPr>
              <w:t>Срок неисполненного стажа</w:t>
            </w:r>
          </w:p>
        </w:tc>
        <w:tc>
          <w:tcPr>
            <w:tcW w:w="1290" w:type="pct"/>
          </w:tcPr>
          <w:p w14:paraId="6B35FBDB" w14:textId="77777777" w:rsidR="00930162" w:rsidRPr="000044C6" w:rsidRDefault="00930162" w:rsidP="00245B74">
            <w:pPr>
              <w:pStyle w:val="104"/>
              <w:rPr>
                <w:color w:val="000000" w:themeColor="text1"/>
                <w:szCs w:val="20"/>
              </w:rPr>
            </w:pPr>
            <w:r w:rsidRPr="000044C6">
              <w:rPr>
                <w:color w:val="000000" w:themeColor="text1"/>
                <w:szCs w:val="20"/>
              </w:rPr>
              <w:t>Срок неисполненного стажа по целевому обучению</w:t>
            </w:r>
          </w:p>
        </w:tc>
        <w:tc>
          <w:tcPr>
            <w:tcW w:w="2120" w:type="pct"/>
          </w:tcPr>
          <w:p w14:paraId="4BAC8222" w14:textId="77777777" w:rsidR="00245B74" w:rsidRPr="000044C6" w:rsidRDefault="00930162" w:rsidP="00245B74">
            <w:pPr>
              <w:pStyle w:val="1010"/>
              <w:numPr>
                <w:ilvl w:val="0"/>
                <w:numId w:val="0"/>
              </w:numPr>
              <w:ind w:left="284" w:hanging="284"/>
            </w:pPr>
            <w:r w:rsidRPr="000044C6">
              <w:t>Рассчитываемое поле, примеры значений:</w:t>
            </w:r>
          </w:p>
          <w:p w14:paraId="6A9293FE" w14:textId="77777777" w:rsidR="00245B74" w:rsidRPr="000044C6" w:rsidRDefault="00930162" w:rsidP="00245B74">
            <w:pPr>
              <w:pStyle w:val="1010"/>
            </w:pPr>
            <w:r w:rsidRPr="000044C6">
              <w:t>«Не исполнено 572 дней (1 год(лет) 5 месяцев»</w:t>
            </w:r>
            <w:r w:rsidR="00245B74" w:rsidRPr="000044C6">
              <w:t>,</w:t>
            </w:r>
            <w:r w:rsidRPr="000044C6">
              <w:t xml:space="preserve"> </w:t>
            </w:r>
          </w:p>
          <w:p w14:paraId="1B3BA7CA" w14:textId="24BC659A" w:rsidR="00245B74" w:rsidRPr="000044C6" w:rsidRDefault="00930162" w:rsidP="00245B74">
            <w:pPr>
              <w:pStyle w:val="1010"/>
            </w:pPr>
            <w:r w:rsidRPr="000044C6">
              <w:t>«Не исполнено»</w:t>
            </w:r>
            <w:r w:rsidR="00245B74" w:rsidRPr="000044C6">
              <w:t>,</w:t>
            </w:r>
          </w:p>
          <w:p w14:paraId="15A40BF7" w14:textId="67D54053" w:rsidR="00245B74" w:rsidRPr="000044C6" w:rsidRDefault="00930162" w:rsidP="00245B74">
            <w:pPr>
              <w:pStyle w:val="1010"/>
            </w:pPr>
            <w:r w:rsidRPr="000044C6">
              <w:t>«Осталось исполнить 337 дней (11 месяцев)»</w:t>
            </w:r>
            <w:r w:rsidR="00245B74" w:rsidRPr="000044C6">
              <w:t xml:space="preserve">, </w:t>
            </w:r>
          </w:p>
          <w:p w14:paraId="119D8C03" w14:textId="27AA7914" w:rsidR="00930162" w:rsidRPr="000044C6" w:rsidRDefault="00930162" w:rsidP="000044C6">
            <w:pPr>
              <w:pStyle w:val="1010"/>
              <w:rPr>
                <w:color w:val="000000" w:themeColor="text1"/>
              </w:rPr>
            </w:pPr>
            <w:r w:rsidRPr="000044C6">
              <w:t>«Обязательства исполнены»</w:t>
            </w:r>
          </w:p>
        </w:tc>
      </w:tr>
    </w:tbl>
    <w:p w14:paraId="192692B7" w14:textId="3A95546F" w:rsidR="00003061" w:rsidRPr="00C20D54" w:rsidRDefault="00003061" w:rsidP="00245B74">
      <w:pPr>
        <w:pStyle w:val="afffffff9"/>
      </w:pPr>
      <w:r w:rsidRPr="00C20D54">
        <w:lastRenderedPageBreak/>
        <w:t>Логика расчета значения в поле «Срок н</w:t>
      </w:r>
      <w:r w:rsidR="00144EB4" w:rsidRPr="00C20D54">
        <w:t>е</w:t>
      </w:r>
      <w:r w:rsidRPr="00C20D54">
        <w:t>исполненного стажа»:</w:t>
      </w:r>
    </w:p>
    <w:p w14:paraId="77D73006" w14:textId="421F98BE" w:rsidR="00003061" w:rsidRPr="00C20D54" w:rsidRDefault="00003061" w:rsidP="00B77B53">
      <w:pPr>
        <w:pStyle w:val="1d"/>
        <w:numPr>
          <w:ilvl w:val="0"/>
          <w:numId w:val="59"/>
        </w:numPr>
      </w:pPr>
      <w:r w:rsidRPr="00C20D54">
        <w:t>Если</w:t>
      </w:r>
      <w:r w:rsidR="00D2472C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D2472C" w:rsidRPr="00C20D54">
        <w:t xml:space="preserve"> </w:t>
      </w:r>
      <w:r w:rsidRPr="00C20D54">
        <w:t xml:space="preserve">«Да», то рассчитывается стаж из </w:t>
      </w:r>
      <w:r w:rsidR="00A80D97">
        <w:t>раздел</w:t>
      </w:r>
      <w:r w:rsidRPr="00C20D54">
        <w:t>а «Личное дело» (порядок расчета стажа приведен в п</w:t>
      </w:r>
      <w:r w:rsidR="00245B74">
        <w:t xml:space="preserve">ункте </w:t>
      </w:r>
      <w:r w:rsidRPr="00C20D54">
        <w:t>3):</w:t>
      </w:r>
    </w:p>
    <w:p w14:paraId="155A4334" w14:textId="10BAB0B3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меньше</w:t>
      </w:r>
      <w:r w:rsidR="00D2472C" w:rsidRPr="00C20D54">
        <w:t xml:space="preserve"> </w:t>
      </w:r>
      <w:r w:rsidRPr="00C20D54">
        <w:t>значения в поле «Срок исполнения обязательств»,</w:t>
      </w:r>
      <w:r w:rsidR="00D2472C" w:rsidRPr="00C20D54">
        <w:t xml:space="preserve"> </w:t>
      </w:r>
      <w:r w:rsidRPr="00C20D54">
        <w:t>то выводится</w:t>
      </w:r>
      <w:r w:rsidR="00144EB4" w:rsidRPr="00C20D54">
        <w:t xml:space="preserve"> значение не</w:t>
      </w:r>
      <w:r w:rsidRPr="00C20D54">
        <w:t>исполненного срока, пример: «Не исполнено 572 дней (1 год(лет) 5 месяцев)»</w:t>
      </w:r>
      <w:r w:rsidR="00245B74">
        <w:t>;</w:t>
      </w:r>
    </w:p>
    <w:p w14:paraId="42D0E075" w14:textId="4E871B07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больше или равно</w:t>
      </w:r>
      <w:r w:rsidR="00D2472C" w:rsidRPr="00C20D54">
        <w:t xml:space="preserve"> </w:t>
      </w:r>
      <w:r w:rsidRPr="00C20D54">
        <w:t>значению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«Не исполнено»</w:t>
      </w:r>
      <w:r w:rsidR="00745056">
        <w:t>.</w:t>
      </w:r>
    </w:p>
    <w:p w14:paraId="623FB5AE" w14:textId="3FE7A307" w:rsidR="00003061" w:rsidRPr="00C20D54" w:rsidRDefault="00003061" w:rsidP="00B77B53">
      <w:pPr>
        <w:pStyle w:val="1d"/>
        <w:numPr>
          <w:ilvl w:val="0"/>
          <w:numId w:val="167"/>
        </w:numPr>
      </w:pPr>
      <w:r w:rsidRPr="00C20D54">
        <w:t>Если</w:t>
      </w:r>
      <w:r w:rsidR="00D2472C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C33968" w:rsidRPr="00C20D54">
        <w:t xml:space="preserve"> </w:t>
      </w:r>
      <w:r w:rsidRPr="00C20D54">
        <w:t xml:space="preserve">«Нет», то рассчитывается стаж из </w:t>
      </w:r>
      <w:r w:rsidR="00A80D97">
        <w:t>раздел</w:t>
      </w:r>
      <w:r w:rsidRPr="00C20D54">
        <w:t>а «Личное дело» (порядок расчета стажа приведен в п</w:t>
      </w:r>
      <w:r w:rsidR="00245B74">
        <w:t xml:space="preserve">ункте </w:t>
      </w:r>
      <w:r w:rsidRPr="00C20D54">
        <w:t>3):</w:t>
      </w:r>
    </w:p>
    <w:p w14:paraId="4129B17F" w14:textId="7EB859CC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меньше</w:t>
      </w:r>
      <w:r w:rsidR="00D2472C" w:rsidRPr="00C20D54">
        <w:t xml:space="preserve"> </w:t>
      </w:r>
      <w:r w:rsidRPr="00C20D54">
        <w:t>значения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оставшегося срока, пример:</w:t>
      </w:r>
      <w:r w:rsidR="00D2472C" w:rsidRPr="00C20D54">
        <w:t xml:space="preserve"> </w:t>
      </w:r>
      <w:r w:rsidRPr="00C20D54">
        <w:t>«Осталось исполнить 337 дней (11 месяцев)»</w:t>
      </w:r>
      <w:r w:rsidR="00245B74">
        <w:t>;</w:t>
      </w:r>
    </w:p>
    <w:p w14:paraId="778B3471" w14:textId="4628A948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больше или равно</w:t>
      </w:r>
      <w:r w:rsidR="00D2472C" w:rsidRPr="00C20D54">
        <w:t xml:space="preserve"> </w:t>
      </w:r>
      <w:r w:rsidRPr="00C20D54">
        <w:t>значению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«Обязательства исполнены»</w:t>
      </w:r>
    </w:p>
    <w:p w14:paraId="3267D50D" w14:textId="4D793F27" w:rsidR="00003061" w:rsidRPr="00C20D54" w:rsidRDefault="00003061" w:rsidP="00B77B53">
      <w:pPr>
        <w:pStyle w:val="1d"/>
        <w:numPr>
          <w:ilvl w:val="0"/>
          <w:numId w:val="167"/>
        </w:numPr>
      </w:pPr>
      <w:r w:rsidRPr="00C20D54">
        <w:t xml:space="preserve">Расчет стажа происходит по записям в </w:t>
      </w:r>
      <w:r w:rsidR="00A80D97">
        <w:t>раздел</w:t>
      </w:r>
      <w:r w:rsidRPr="00C20D54">
        <w:t>е «Личное дело» со следующими условиями:</w:t>
      </w:r>
    </w:p>
    <w:p w14:paraId="54653341" w14:textId="12535743" w:rsidR="00003061" w:rsidRPr="00C20D54" w:rsidRDefault="00003061" w:rsidP="00A25157">
      <w:pPr>
        <w:pStyle w:val="25"/>
      </w:pPr>
      <w:r w:rsidRPr="00C20D54">
        <w:t>уровень целевого профессионального образования соответствует должности согласно справочнику</w:t>
      </w:r>
      <w:r w:rsidR="00D2472C" w:rsidRPr="00C20D54">
        <w:t xml:space="preserve"> </w:t>
      </w:r>
      <w:r w:rsidR="00D23473">
        <w:t>НСИ</w:t>
      </w:r>
      <w:r w:rsidR="00245B74">
        <w:t xml:space="preserve"> </w:t>
      </w:r>
      <w:r w:rsidRPr="00C20D54">
        <w:t>«Справочник соответствия должности и уровня образования» (OID 1.2.643.5.1.13.13.11.1440)</w:t>
      </w:r>
      <w:r w:rsidR="00745056">
        <w:t>.</w:t>
      </w:r>
    </w:p>
    <w:p w14:paraId="496C3528" w14:textId="29885B33" w:rsidR="00003061" w:rsidRPr="00C20D54" w:rsidRDefault="00003061" w:rsidP="00A25157">
      <w:pPr>
        <w:pStyle w:val="25"/>
      </w:pPr>
      <w:r w:rsidRPr="00C20D54">
        <w:t> для целевого послевузовского образования в записи(</w:t>
      </w:r>
      <w:r w:rsidR="00245B74">
        <w:t>-</w:t>
      </w:r>
      <w:r w:rsidRPr="00C20D54">
        <w:t>ях) личного дела должна быть указана должность, являющаяся дочерней для записи 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45B74">
        <w:t>,</w:t>
      </w:r>
    </w:p>
    <w:p w14:paraId="574012A0" w14:textId="65E2A142" w:rsidR="00003061" w:rsidRPr="00C20D54" w:rsidRDefault="00003061" w:rsidP="00A25157">
      <w:pPr>
        <w:pStyle w:val="25"/>
      </w:pPr>
      <w:r w:rsidRPr="00C20D54">
        <w:t xml:space="preserve">учитываются только записи о трудоустройстве со значением в поле «Целевая подготовка» </w:t>
      </w:r>
      <w:r w:rsidR="00AD3D66">
        <w:t>равно</w:t>
      </w:r>
      <w:r w:rsidRPr="00C20D54">
        <w:t xml:space="preserve"> «Да», если у </w:t>
      </w:r>
      <w:r w:rsidR="006A1656">
        <w:t>работника</w:t>
      </w:r>
      <w:r w:rsidRPr="00C20D54">
        <w:t xml:space="preserve"> имеются записи в блоке «Временное неисполнение функциональных обязанностей», данные периоды не учитываются в стаж</w:t>
      </w:r>
      <w:r w:rsidR="00245B74">
        <w:t>,</w:t>
      </w:r>
    </w:p>
    <w:p w14:paraId="50176ED2" w14:textId="08D9FD56" w:rsidR="00003061" w:rsidRPr="00C20D54" w:rsidRDefault="00003061" w:rsidP="00A25157">
      <w:pPr>
        <w:pStyle w:val="25"/>
      </w:pPr>
      <w:r w:rsidRPr="00C20D54">
        <w:t>учитываются только записи с типом занятия должности «Основная»</w:t>
      </w:r>
      <w:r w:rsidR="00245B74">
        <w:t>,</w:t>
      </w:r>
    </w:p>
    <w:p w14:paraId="2E03614E" w14:textId="06350EDF" w:rsidR="00003061" w:rsidRPr="00C20D54" w:rsidRDefault="00003061" w:rsidP="00A25157">
      <w:pPr>
        <w:pStyle w:val="25"/>
      </w:pPr>
      <w:r w:rsidRPr="00C20D54">
        <w:t>учитываются только записи организаций, у которых регион совпадает с регионом заказчика целевого об</w:t>
      </w:r>
      <w:r w:rsidR="00214684">
        <w:t>учения</w:t>
      </w:r>
      <w:r w:rsidR="00245B74">
        <w:t>,</w:t>
      </w:r>
    </w:p>
    <w:p w14:paraId="52B8C035" w14:textId="6034802D" w:rsidR="00003061" w:rsidRPr="00C20D54" w:rsidRDefault="00003061" w:rsidP="00A25157">
      <w:pPr>
        <w:pStyle w:val="25"/>
      </w:pPr>
      <w:r w:rsidRPr="00C20D54">
        <w:t xml:space="preserve">учитываются только записи, имеющие значение в поле </w:t>
      </w:r>
      <w:r w:rsidR="00D2472C" w:rsidRPr="00C20D54">
        <w:t>«</w:t>
      </w:r>
      <w:r w:rsidRPr="00C20D54">
        <w:t>Дата начала</w:t>
      </w:r>
      <w:r w:rsidR="00D2472C" w:rsidRPr="00C20D54">
        <w:t>»</w:t>
      </w:r>
      <w:r w:rsidRPr="00C20D54">
        <w:t xml:space="preserve"> позже даты в поле </w:t>
      </w:r>
      <w:r w:rsidR="00C33968" w:rsidRPr="00C20D54">
        <w:t>«</w:t>
      </w:r>
      <w:r w:rsidRPr="00C20D54">
        <w:t>Дата выдачи</w:t>
      </w:r>
      <w:r w:rsidR="00C33968" w:rsidRPr="00C20D54">
        <w:t>»</w:t>
      </w:r>
      <w:r w:rsidRPr="00C20D54">
        <w:t xml:space="preserve"> в записи целевого профессионального образования</w:t>
      </w:r>
      <w:r w:rsidR="00745056">
        <w:t>.</w:t>
      </w:r>
    </w:p>
    <w:p w14:paraId="0759D426" w14:textId="13F50063" w:rsidR="00A405F2" w:rsidRPr="00245B74" w:rsidRDefault="00A405F2" w:rsidP="00245B74">
      <w:pPr>
        <w:pStyle w:val="afffffffff4"/>
      </w:pPr>
      <w:bookmarkStart w:id="215" w:name="_Ref89956485"/>
      <w:bookmarkStart w:id="216" w:name="_Ref514768100"/>
      <w:r w:rsidRPr="00245B74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13</w:t>
      </w:r>
      <w:r w:rsidR="003B6A3D">
        <w:rPr>
          <w:noProof/>
        </w:rPr>
        <w:fldChar w:fldCharType="end"/>
      </w:r>
      <w:bookmarkEnd w:id="215"/>
      <w:r w:rsidRPr="00245B74">
        <w:t xml:space="preserve"> – Описание сведений о послевузовском образовании, полученном на территории республики Союза ССР</w:t>
      </w:r>
      <w:bookmarkEnd w:id="21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2030"/>
        <w:gridCol w:w="2254"/>
        <w:gridCol w:w="4643"/>
      </w:tblGrid>
      <w:tr w:rsidR="00B15951" w:rsidRPr="00C20D54" w14:paraId="46C70832" w14:textId="77777777" w:rsidTr="00B15951">
        <w:trPr>
          <w:tblHeader/>
        </w:trPr>
        <w:tc>
          <w:tcPr>
            <w:tcW w:w="410" w:type="pct"/>
          </w:tcPr>
          <w:p w14:paraId="46668B3D" w14:textId="77777777" w:rsidR="00B15951" w:rsidRPr="00C20D54" w:rsidRDefault="00B15951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52" w:type="pct"/>
          </w:tcPr>
          <w:p w14:paraId="66F88D1B" w14:textId="77777777" w:rsidR="00B15951" w:rsidRPr="00C20D54" w:rsidRDefault="00B15951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2" w:type="pct"/>
          </w:tcPr>
          <w:p w14:paraId="684A3EDD" w14:textId="77777777" w:rsidR="00B15951" w:rsidRPr="00C20D54" w:rsidRDefault="00B15951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06" w:type="pct"/>
          </w:tcPr>
          <w:p w14:paraId="035AA05F" w14:textId="77777777" w:rsidR="00B15951" w:rsidRPr="00C20D54" w:rsidRDefault="00B15951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B15951" w:rsidRPr="00C20D54" w14:paraId="44CE6008" w14:textId="77777777" w:rsidTr="00B15951">
        <w:tc>
          <w:tcPr>
            <w:tcW w:w="410" w:type="pct"/>
          </w:tcPr>
          <w:p w14:paraId="5C923C08" w14:textId="4E7126B1" w:rsidR="00B15951" w:rsidRPr="00C20D54" w:rsidRDefault="00B15951" w:rsidP="00B77B53">
            <w:pPr>
              <w:pStyle w:val="101"/>
              <w:numPr>
                <w:ilvl w:val="0"/>
                <w:numId w:val="60"/>
              </w:numPr>
            </w:pPr>
          </w:p>
        </w:tc>
        <w:tc>
          <w:tcPr>
            <w:tcW w:w="1352" w:type="pct"/>
          </w:tcPr>
          <w:p w14:paraId="7115DEE3" w14:textId="77777777" w:rsidR="00B15951" w:rsidRPr="00BE40D4" w:rsidRDefault="00B15951" w:rsidP="00BE40D4">
            <w:pPr>
              <w:pStyle w:val="104"/>
            </w:pPr>
            <w:r w:rsidRPr="00BE40D4">
              <w:t>Дубликат</w:t>
            </w:r>
          </w:p>
        </w:tc>
        <w:tc>
          <w:tcPr>
            <w:tcW w:w="1432" w:type="pct"/>
          </w:tcPr>
          <w:p w14:paraId="6F149E74" w14:textId="77777777" w:rsidR="00B15951" w:rsidRPr="00BE40D4" w:rsidRDefault="00B15951" w:rsidP="00BE40D4">
            <w:pPr>
              <w:pStyle w:val="104"/>
            </w:pPr>
            <w:r w:rsidRPr="00BE40D4">
              <w:t>Наличие дубликата диплома</w:t>
            </w:r>
          </w:p>
        </w:tc>
        <w:tc>
          <w:tcPr>
            <w:tcW w:w="1806" w:type="pct"/>
          </w:tcPr>
          <w:p w14:paraId="050FA8E1" w14:textId="30E1D505" w:rsidR="00B15951" w:rsidRPr="00BE40D4" w:rsidRDefault="00B15951" w:rsidP="00BE40D4">
            <w:pPr>
              <w:pStyle w:val="104"/>
            </w:pPr>
            <w:r w:rsidRPr="00BE40D4">
              <w:t xml:space="preserve">Установка </w:t>
            </w:r>
            <w:r w:rsidR="00950CD2" w:rsidRPr="00BE40D4">
              <w:t>флажка</w:t>
            </w:r>
          </w:p>
        </w:tc>
      </w:tr>
      <w:tr w:rsidR="00B15951" w:rsidRPr="00C20D54" w14:paraId="0D381AE1" w14:textId="77777777" w:rsidTr="00B15951">
        <w:tc>
          <w:tcPr>
            <w:tcW w:w="410" w:type="pct"/>
          </w:tcPr>
          <w:p w14:paraId="3C46F7C3" w14:textId="65E6425E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9BBA0D" w14:textId="316C98C2" w:rsidR="00B15951" w:rsidRPr="00BE40D4" w:rsidRDefault="00B15951" w:rsidP="00BE40D4">
            <w:pPr>
              <w:pStyle w:val="104"/>
            </w:pPr>
            <w:r w:rsidRPr="00BE40D4">
              <w:t>Союзная республика</w:t>
            </w:r>
          </w:p>
        </w:tc>
        <w:tc>
          <w:tcPr>
            <w:tcW w:w="1432" w:type="pct"/>
          </w:tcPr>
          <w:p w14:paraId="363D3FC4" w14:textId="128403DF" w:rsidR="00B15951" w:rsidRPr="00BE40D4" w:rsidRDefault="00B15951" w:rsidP="00BE40D4">
            <w:pPr>
              <w:pStyle w:val="104"/>
            </w:pPr>
            <w:r w:rsidRPr="00BE40D4">
              <w:t>Республика бывшего СССР, в которой было получено образование</w:t>
            </w:r>
          </w:p>
        </w:tc>
        <w:tc>
          <w:tcPr>
            <w:tcW w:w="1806" w:type="pct"/>
          </w:tcPr>
          <w:p w14:paraId="711783A9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6C42123" w14:textId="4547BABD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</w:t>
            </w:r>
            <w:r w:rsidR="00DC484F" w:rsidRPr="00DC484F">
              <w:t>Союзные республики СССР</w:t>
            </w:r>
            <w:r w:rsidRPr="00BE40D4">
              <w:t xml:space="preserve">», OID </w:t>
            </w:r>
            <w:r w:rsidR="00DC484F" w:rsidRPr="00DC484F">
              <w:t>1.2.643.5.1.13.2.1.1.779</w:t>
            </w:r>
          </w:p>
        </w:tc>
      </w:tr>
      <w:tr w:rsidR="00B15951" w:rsidRPr="00C20D54" w14:paraId="12FCBFD3" w14:textId="77777777" w:rsidTr="00B15951">
        <w:tc>
          <w:tcPr>
            <w:tcW w:w="410" w:type="pct"/>
          </w:tcPr>
          <w:p w14:paraId="3C6BD114" w14:textId="4D8D09D5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F40AD9B" w14:textId="77777777" w:rsidR="00B15951" w:rsidRPr="00BE40D4" w:rsidRDefault="00B15951" w:rsidP="00BE40D4">
            <w:pPr>
              <w:pStyle w:val="104"/>
            </w:pPr>
            <w:r w:rsidRPr="00BE40D4">
              <w:t>Тип образования</w:t>
            </w:r>
          </w:p>
        </w:tc>
        <w:tc>
          <w:tcPr>
            <w:tcW w:w="1432" w:type="pct"/>
          </w:tcPr>
          <w:p w14:paraId="3F50D5C5" w14:textId="320D3690" w:rsidR="00B15951" w:rsidRPr="00BE40D4" w:rsidRDefault="00B15951" w:rsidP="00BE40D4">
            <w:pPr>
              <w:pStyle w:val="104"/>
            </w:pPr>
            <w:r w:rsidRPr="00BE40D4">
              <w:t xml:space="preserve">Тип образования, полученного </w:t>
            </w:r>
            <w:r w:rsidR="00245B74" w:rsidRPr="00BE40D4">
              <w:t>работником</w:t>
            </w:r>
          </w:p>
        </w:tc>
        <w:tc>
          <w:tcPr>
            <w:tcW w:w="1806" w:type="pct"/>
          </w:tcPr>
          <w:p w14:paraId="1EDEBAC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1B25C4D4" w14:textId="3B207EE9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Классификатор профессиональных </w:t>
            </w:r>
            <w:r w:rsidRPr="00BE40D4">
              <w:lastRenderedPageBreak/>
              <w:t>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C20D54" w14:paraId="32A79B85" w14:textId="77777777" w:rsidTr="00B15951">
        <w:tc>
          <w:tcPr>
            <w:tcW w:w="410" w:type="pct"/>
          </w:tcPr>
          <w:p w14:paraId="0557CE15" w14:textId="36BF099F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1489B999" w14:textId="77777777" w:rsidR="00B15951" w:rsidRPr="00BE40D4" w:rsidRDefault="00B15951" w:rsidP="00BE40D4">
            <w:pPr>
              <w:pStyle w:val="104"/>
            </w:pPr>
            <w:r w:rsidRPr="00BE40D4">
              <w:t>Год поступления</w:t>
            </w:r>
          </w:p>
        </w:tc>
        <w:tc>
          <w:tcPr>
            <w:tcW w:w="1432" w:type="pct"/>
          </w:tcPr>
          <w:p w14:paraId="02A1DE61" w14:textId="77777777" w:rsidR="00B15951" w:rsidRPr="00BE40D4" w:rsidRDefault="00B15951" w:rsidP="00BE40D4">
            <w:pPr>
              <w:pStyle w:val="104"/>
            </w:pPr>
            <w:r w:rsidRPr="00BE40D4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16DCE0C5" w14:textId="77777777" w:rsidR="00B15951" w:rsidRPr="00BE40D4" w:rsidRDefault="00B15951" w:rsidP="00BE40D4">
            <w:pPr>
              <w:pStyle w:val="104"/>
            </w:pPr>
            <w:r w:rsidRPr="00BE40D4">
              <w:t>Числовое поле для ввода в формате ГГГГ</w:t>
            </w:r>
          </w:p>
        </w:tc>
      </w:tr>
      <w:tr w:rsidR="00B15951" w:rsidRPr="00C20D54" w14:paraId="6F739E61" w14:textId="77777777" w:rsidTr="00B15951">
        <w:tc>
          <w:tcPr>
            <w:tcW w:w="410" w:type="pct"/>
          </w:tcPr>
          <w:p w14:paraId="6305FF67" w14:textId="59E0D90D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823F432" w14:textId="77777777" w:rsidR="00B15951" w:rsidRPr="00BE40D4" w:rsidRDefault="00B15951" w:rsidP="00BE40D4">
            <w:pPr>
              <w:pStyle w:val="104"/>
            </w:pPr>
            <w:r w:rsidRPr="00BE40D4">
              <w:t>Учится по настоящее время</w:t>
            </w:r>
          </w:p>
        </w:tc>
        <w:tc>
          <w:tcPr>
            <w:tcW w:w="1432" w:type="pct"/>
          </w:tcPr>
          <w:p w14:paraId="165C23F1" w14:textId="33CC3900" w:rsidR="00B15951" w:rsidRPr="00BE40D4" w:rsidRDefault="00B15951" w:rsidP="00BE40D4">
            <w:pPr>
              <w:pStyle w:val="104"/>
            </w:pPr>
            <w:r w:rsidRPr="00BE40D4">
              <w:t xml:space="preserve">Признак того, что </w:t>
            </w:r>
            <w:r w:rsidR="00245B74" w:rsidRPr="00BE40D4">
              <w:t>работник</w:t>
            </w:r>
            <w:r w:rsidR="00EE5FF4" w:rsidRPr="00BE40D4">
              <w:t xml:space="preserve"> </w:t>
            </w:r>
            <w:r w:rsidRPr="00BE40D4">
              <w:t>проход</w:t>
            </w:r>
            <w:r w:rsidR="00245B74" w:rsidRPr="00BE40D4">
              <w:t>и</w:t>
            </w:r>
            <w:r w:rsidRPr="00BE40D4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67DB9F1A" w14:textId="77777777" w:rsidR="00B15951" w:rsidRPr="00BE40D4" w:rsidRDefault="00B15951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B15951" w:rsidRPr="00C20D54" w14:paraId="15E962AB" w14:textId="77777777" w:rsidTr="00B15951">
        <w:tc>
          <w:tcPr>
            <w:tcW w:w="410" w:type="pct"/>
          </w:tcPr>
          <w:p w14:paraId="418FEBB2" w14:textId="21F39BB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951DA43" w14:textId="77777777" w:rsidR="00B15951" w:rsidRPr="00BE40D4" w:rsidRDefault="00B15951" w:rsidP="00BE40D4">
            <w:pPr>
              <w:pStyle w:val="104"/>
            </w:pPr>
            <w:r w:rsidRPr="00BE40D4">
              <w:t>Серия диплома</w:t>
            </w:r>
          </w:p>
        </w:tc>
        <w:tc>
          <w:tcPr>
            <w:tcW w:w="1432" w:type="pct"/>
          </w:tcPr>
          <w:p w14:paraId="642F2AEF" w14:textId="685926FE" w:rsidR="00B15951" w:rsidRPr="00BE40D4" w:rsidRDefault="00B15951" w:rsidP="00BE40D4">
            <w:pPr>
              <w:pStyle w:val="104"/>
            </w:pPr>
            <w:r w:rsidRPr="00BE40D4">
              <w:t xml:space="preserve">Серия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008EF090" w14:textId="77777777" w:rsidR="00B15951" w:rsidRPr="00BE40D4" w:rsidRDefault="00B15951" w:rsidP="00BE40D4">
            <w:pPr>
              <w:pStyle w:val="104"/>
            </w:pPr>
            <w:r w:rsidRPr="00BE40D4">
              <w:t>Текстовое поле.</w:t>
            </w:r>
          </w:p>
          <w:p w14:paraId="06AF80B5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5A8CFF11" w14:textId="77777777" w:rsidTr="00B15951">
        <w:tc>
          <w:tcPr>
            <w:tcW w:w="410" w:type="pct"/>
          </w:tcPr>
          <w:p w14:paraId="357B00F7" w14:textId="19A9AD13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AE0E6D3" w14:textId="77777777" w:rsidR="00B15951" w:rsidRPr="00BE40D4" w:rsidRDefault="00B15951" w:rsidP="00BE40D4">
            <w:pPr>
              <w:pStyle w:val="104"/>
            </w:pPr>
            <w:r w:rsidRPr="00BE40D4">
              <w:t>Номер диплома</w:t>
            </w:r>
          </w:p>
        </w:tc>
        <w:tc>
          <w:tcPr>
            <w:tcW w:w="1432" w:type="pct"/>
          </w:tcPr>
          <w:p w14:paraId="3103FBC7" w14:textId="2710A2E9" w:rsidR="00B15951" w:rsidRPr="00BE40D4" w:rsidRDefault="00B15951" w:rsidP="00BE40D4">
            <w:pPr>
              <w:pStyle w:val="104"/>
            </w:pPr>
            <w:r w:rsidRPr="00BE40D4">
              <w:t xml:space="preserve">Номер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00DED3F1" w14:textId="77777777" w:rsidR="00B15951" w:rsidRPr="00BE40D4" w:rsidRDefault="00B15951" w:rsidP="00BE40D4">
            <w:pPr>
              <w:pStyle w:val="104"/>
            </w:pPr>
            <w:r w:rsidRPr="00BE40D4">
              <w:t>Числовое поле с ограничением в 7 символов.</w:t>
            </w:r>
          </w:p>
          <w:p w14:paraId="7F75856F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6366DD51" w14:textId="77777777" w:rsidTr="00B15951">
        <w:tc>
          <w:tcPr>
            <w:tcW w:w="410" w:type="pct"/>
          </w:tcPr>
          <w:p w14:paraId="6E220B69" w14:textId="1D61737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B1CABFD" w14:textId="77777777" w:rsidR="00B15951" w:rsidRPr="00BE40D4" w:rsidRDefault="00B15951" w:rsidP="00BE40D4">
            <w:pPr>
              <w:pStyle w:val="104"/>
            </w:pPr>
            <w:r w:rsidRPr="00BE40D4">
              <w:t>Дата выдачи</w:t>
            </w:r>
          </w:p>
        </w:tc>
        <w:tc>
          <w:tcPr>
            <w:tcW w:w="1432" w:type="pct"/>
          </w:tcPr>
          <w:p w14:paraId="05FED1AB" w14:textId="642F4D3C" w:rsidR="00B15951" w:rsidRPr="00BE40D4" w:rsidRDefault="00B15951" w:rsidP="00BE40D4">
            <w:pPr>
              <w:pStyle w:val="104"/>
            </w:pPr>
            <w:r w:rsidRPr="00BE40D4">
              <w:t xml:space="preserve">Дата выдачи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1BBE4EE9" w14:textId="77777777" w:rsidR="00B15951" w:rsidRPr="00BE40D4" w:rsidRDefault="00B15951" w:rsidP="00BE40D4">
            <w:pPr>
              <w:pStyle w:val="104"/>
            </w:pPr>
            <w:r w:rsidRPr="00BE40D4">
              <w:t xml:space="preserve">Выбор даты в календаре. </w:t>
            </w:r>
          </w:p>
          <w:p w14:paraId="6EE6068D" w14:textId="77777777" w:rsidR="00B15951" w:rsidRPr="00BE40D4" w:rsidRDefault="00B15951" w:rsidP="00BE40D4">
            <w:pPr>
              <w:pStyle w:val="104"/>
            </w:pPr>
            <w:r w:rsidRPr="00BE40D4">
              <w:t>Дата не может быть раньше года поступления.</w:t>
            </w:r>
          </w:p>
          <w:p w14:paraId="09963B1F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3EFB9664" w14:textId="77777777" w:rsidTr="00B15951">
        <w:tc>
          <w:tcPr>
            <w:tcW w:w="410" w:type="pct"/>
          </w:tcPr>
          <w:p w14:paraId="7C454A15" w14:textId="3E97739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3809C8" w14:textId="77777777" w:rsidR="00B15951" w:rsidRPr="00BE40D4" w:rsidRDefault="00B15951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432" w:type="pct"/>
          </w:tcPr>
          <w:p w14:paraId="45DC04C3" w14:textId="5E214798" w:rsidR="00B15951" w:rsidRPr="00BE40D4" w:rsidRDefault="00B15951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>работник</w:t>
            </w:r>
            <w:r w:rsidRPr="00BE40D4">
              <w:t xml:space="preserve"> получил</w:t>
            </w:r>
            <w:r w:rsidR="00245B74" w:rsidRPr="00BE40D4">
              <w:t xml:space="preserve"> </w:t>
            </w:r>
            <w:r w:rsidR="004F4F21" w:rsidRPr="00BE40D4">
              <w:t>послевузовское образование</w:t>
            </w:r>
          </w:p>
        </w:tc>
        <w:tc>
          <w:tcPr>
            <w:tcW w:w="1806" w:type="pct"/>
          </w:tcPr>
          <w:p w14:paraId="24AF9524" w14:textId="1B403FA4" w:rsidR="00B15951" w:rsidRPr="00BE40D4" w:rsidRDefault="00B15951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7EF959EB" w14:textId="77777777" w:rsidR="00B15951" w:rsidRPr="00BE40D4" w:rsidRDefault="00B15951" w:rsidP="00BE40D4">
            <w:pPr>
              <w:pStyle w:val="104"/>
            </w:pPr>
            <w:r w:rsidRPr="00BE40D4">
              <w:t>Выбор значения в окне</w:t>
            </w:r>
          </w:p>
        </w:tc>
      </w:tr>
      <w:tr w:rsidR="00B15951" w:rsidRPr="00C20D54" w14:paraId="6D650CA5" w14:textId="77777777" w:rsidTr="00B15951">
        <w:tc>
          <w:tcPr>
            <w:tcW w:w="410" w:type="pct"/>
          </w:tcPr>
          <w:p w14:paraId="54C54448" w14:textId="533A867A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D962B6" w14:textId="77777777" w:rsidR="00B15951" w:rsidRPr="00BE40D4" w:rsidRDefault="00B15951" w:rsidP="00BE40D4">
            <w:pPr>
              <w:pStyle w:val="104"/>
            </w:pPr>
            <w:r w:rsidRPr="00BE40D4">
              <w:t>Отрасль науки</w:t>
            </w:r>
          </w:p>
        </w:tc>
        <w:tc>
          <w:tcPr>
            <w:tcW w:w="1432" w:type="pct"/>
          </w:tcPr>
          <w:p w14:paraId="64ACB0D0" w14:textId="12542A7C" w:rsidR="00B15951" w:rsidRPr="00BE40D4" w:rsidRDefault="00B15951" w:rsidP="00BE40D4">
            <w:pPr>
              <w:pStyle w:val="104"/>
            </w:pPr>
            <w:r w:rsidRPr="00BE40D4">
              <w:t xml:space="preserve">Отрасль науки, в которой </w:t>
            </w:r>
            <w:r w:rsidR="00245B74" w:rsidRPr="00BE40D4">
              <w:t>трудится работник</w:t>
            </w:r>
          </w:p>
        </w:tc>
        <w:tc>
          <w:tcPr>
            <w:tcW w:w="1806" w:type="pct"/>
          </w:tcPr>
          <w:p w14:paraId="50080D74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797A4D78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BE40D4">
              <w:t>.</w:t>
            </w:r>
          </w:p>
          <w:p w14:paraId="5FF8F893" w14:textId="7B34EA15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C20D54" w14:paraId="5A791AF5" w14:textId="77777777" w:rsidTr="00B15951">
        <w:tc>
          <w:tcPr>
            <w:tcW w:w="410" w:type="pct"/>
          </w:tcPr>
          <w:p w14:paraId="58A30FB3" w14:textId="0745E49E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29E2650" w14:textId="77777777" w:rsidR="00B15951" w:rsidRPr="00BE40D4" w:rsidRDefault="00B15951" w:rsidP="00BE40D4">
            <w:pPr>
              <w:pStyle w:val="104"/>
            </w:pPr>
            <w:r w:rsidRPr="00BE40D4">
              <w:t>Ученая степень</w:t>
            </w:r>
          </w:p>
        </w:tc>
        <w:tc>
          <w:tcPr>
            <w:tcW w:w="1432" w:type="pct"/>
          </w:tcPr>
          <w:p w14:paraId="08308E34" w14:textId="3A705D2D" w:rsidR="00B15951" w:rsidRPr="00BE40D4" w:rsidRDefault="00B15951" w:rsidP="00BE40D4">
            <w:pPr>
              <w:pStyle w:val="104"/>
            </w:pPr>
            <w:r w:rsidRPr="00BE40D4">
              <w:t xml:space="preserve">Ученая степень, присужденная </w:t>
            </w:r>
            <w:r w:rsidR="00245B74" w:rsidRPr="00BE40D4">
              <w:t>работнику</w:t>
            </w:r>
          </w:p>
        </w:tc>
        <w:tc>
          <w:tcPr>
            <w:tcW w:w="1806" w:type="pct"/>
          </w:tcPr>
          <w:p w14:paraId="49CC0AC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1F737E97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BE40D4">
              <w:t>.</w:t>
            </w:r>
          </w:p>
          <w:p w14:paraId="33C6535E" w14:textId="3720FBC9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«Ученые степени», OID 1.2.643.5.1.13.13.11.1067</w:t>
            </w:r>
          </w:p>
        </w:tc>
      </w:tr>
      <w:tr w:rsidR="00B15951" w:rsidRPr="00C20D54" w14:paraId="4306B70D" w14:textId="77777777" w:rsidTr="00B15951">
        <w:tc>
          <w:tcPr>
            <w:tcW w:w="410" w:type="pct"/>
          </w:tcPr>
          <w:p w14:paraId="730C12BA" w14:textId="1F604343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1374EBA" w14:textId="77777777" w:rsidR="00B15951" w:rsidRPr="00BE40D4" w:rsidRDefault="00B15951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432" w:type="pct"/>
          </w:tcPr>
          <w:p w14:paraId="31D3F170" w14:textId="2F0D7D7D" w:rsidR="00B15951" w:rsidRPr="00BE40D4" w:rsidRDefault="00B15951" w:rsidP="00BE40D4">
            <w:pPr>
              <w:pStyle w:val="104"/>
            </w:pPr>
            <w:r w:rsidRPr="00BE40D4">
              <w:t xml:space="preserve">Специальность, указанная в дипломе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51F52FEA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463C09FC" w14:textId="3EEB35D5" w:rsidR="00062817" w:rsidRPr="00BE40D4" w:rsidRDefault="00062817" w:rsidP="00BE40D4">
            <w:pPr>
              <w:pStyle w:val="104"/>
            </w:pPr>
            <w:r w:rsidRPr="00BE40D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2AE2348C" w14:textId="3E88191B" w:rsidR="00062817" w:rsidRPr="00BE40D4" w:rsidRDefault="00062817" w:rsidP="00BE40D4">
            <w:pPr>
              <w:pStyle w:val="104"/>
            </w:pPr>
            <w:r w:rsidRPr="00BE40D4">
              <w:t>Если «Тип послевузовского образования» указан «Аспирантура»</w:t>
            </w:r>
            <w:r w:rsidR="000C138A">
              <w:t>/</w:t>
            </w:r>
            <w:r w:rsidRPr="00BE40D4">
              <w:t>«Докторантура»</w:t>
            </w:r>
            <w:r w:rsidR="000C138A">
              <w:t>/</w:t>
            </w:r>
            <w:r w:rsidRPr="00BE40D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BE40D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360F4E88" w14:textId="77777777" w:rsidTr="00B15951">
        <w:tc>
          <w:tcPr>
            <w:tcW w:w="410" w:type="pct"/>
          </w:tcPr>
          <w:p w14:paraId="73A93F8B" w14:textId="4B012E3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EF79ED3" w14:textId="77777777" w:rsidR="00B15951" w:rsidRPr="00BE40D4" w:rsidRDefault="00B15951" w:rsidP="00BE40D4">
            <w:pPr>
              <w:pStyle w:val="104"/>
            </w:pPr>
            <w:r w:rsidRPr="00BE40D4">
              <w:t>Дополнительная специальность</w:t>
            </w:r>
          </w:p>
        </w:tc>
        <w:tc>
          <w:tcPr>
            <w:tcW w:w="1432" w:type="pct"/>
          </w:tcPr>
          <w:p w14:paraId="3C94CAB6" w14:textId="43AFCED9" w:rsidR="00B15951" w:rsidRPr="00BE40D4" w:rsidRDefault="00B15951" w:rsidP="00BE40D4">
            <w:pPr>
              <w:pStyle w:val="104"/>
            </w:pPr>
            <w:r w:rsidRPr="00BE40D4">
              <w:t xml:space="preserve">Дополнительная специальность, полученная </w:t>
            </w:r>
            <w:r w:rsidR="00245B74" w:rsidRPr="00BE40D4">
              <w:t>работником</w:t>
            </w:r>
          </w:p>
        </w:tc>
        <w:tc>
          <w:tcPr>
            <w:tcW w:w="1806" w:type="pct"/>
          </w:tcPr>
          <w:p w14:paraId="33317B9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E4442FB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BE40D4">
              <w:t>.</w:t>
            </w:r>
          </w:p>
          <w:p w14:paraId="0C5F10AC" w14:textId="0BCA67A9" w:rsidR="00062817" w:rsidRPr="00BE40D4" w:rsidRDefault="00062817" w:rsidP="00BE40D4">
            <w:pPr>
              <w:pStyle w:val="104"/>
            </w:pPr>
            <w:r w:rsidRPr="00BE40D4">
              <w:lastRenderedPageBreak/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</w:tbl>
    <w:p w14:paraId="7006E23D" w14:textId="6ABE7350" w:rsidR="00A405F2" w:rsidRPr="00C20D54" w:rsidRDefault="00A405F2" w:rsidP="001C6FA7">
      <w:pPr>
        <w:pStyle w:val="afffffffff4"/>
      </w:pPr>
      <w:bookmarkStart w:id="217" w:name="_Ref89956531"/>
      <w:bookmarkStart w:id="218" w:name="_Ref514768330"/>
      <w:r w:rsidRPr="00C20D54">
        <w:lastRenderedPageBreak/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14</w:t>
      </w:r>
      <w:r w:rsidR="00EE3A8F" w:rsidRPr="00C20D54">
        <w:rPr>
          <w:noProof/>
        </w:rPr>
        <w:fldChar w:fldCharType="end"/>
      </w:r>
      <w:bookmarkEnd w:id="217"/>
      <w:r w:rsidRPr="00C20D54">
        <w:t xml:space="preserve"> – Описание сведений о послевузовском образовании, полученном на территории иностранного государства</w:t>
      </w:r>
      <w:bookmarkEnd w:id="218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1831"/>
        <w:gridCol w:w="2254"/>
        <w:gridCol w:w="4643"/>
      </w:tblGrid>
      <w:tr w:rsidR="00B15951" w:rsidRPr="00C20D54" w14:paraId="5B9AF4A5" w14:textId="77777777" w:rsidTr="004D1656">
        <w:trPr>
          <w:tblHeader/>
        </w:trPr>
        <w:tc>
          <w:tcPr>
            <w:tcW w:w="410" w:type="pct"/>
          </w:tcPr>
          <w:p w14:paraId="59A4BF2D" w14:textId="77777777" w:rsidR="00B15951" w:rsidRPr="00C20D54" w:rsidRDefault="00B15951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52" w:type="pct"/>
          </w:tcPr>
          <w:p w14:paraId="20471929" w14:textId="77777777" w:rsidR="00B15951" w:rsidRPr="00C20D54" w:rsidRDefault="00B15951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2" w:type="pct"/>
          </w:tcPr>
          <w:p w14:paraId="629CFE61" w14:textId="77777777" w:rsidR="00B15951" w:rsidRPr="00C20D54" w:rsidRDefault="00B15951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06" w:type="pct"/>
          </w:tcPr>
          <w:p w14:paraId="3BD7A9D4" w14:textId="77777777" w:rsidR="00B15951" w:rsidRPr="00C20D54" w:rsidRDefault="00B15951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B15951" w:rsidRPr="00C20D54" w14:paraId="53764CBE" w14:textId="77777777" w:rsidTr="004D1656">
        <w:tc>
          <w:tcPr>
            <w:tcW w:w="410" w:type="pct"/>
          </w:tcPr>
          <w:p w14:paraId="62A8347B" w14:textId="6F072EBA" w:rsidR="00B15951" w:rsidRPr="00C20D54" w:rsidRDefault="00B15951" w:rsidP="00B77B53">
            <w:pPr>
              <w:pStyle w:val="101"/>
              <w:numPr>
                <w:ilvl w:val="0"/>
                <w:numId w:val="61"/>
              </w:numPr>
            </w:pPr>
          </w:p>
        </w:tc>
        <w:tc>
          <w:tcPr>
            <w:tcW w:w="1352" w:type="pct"/>
          </w:tcPr>
          <w:p w14:paraId="69F24B04" w14:textId="77777777" w:rsidR="00B15951" w:rsidRPr="00C20D54" w:rsidRDefault="00B15951" w:rsidP="00BE40D4">
            <w:pPr>
              <w:pStyle w:val="104"/>
            </w:pPr>
            <w:r w:rsidRPr="00C20D54">
              <w:t>Дубликат</w:t>
            </w:r>
          </w:p>
        </w:tc>
        <w:tc>
          <w:tcPr>
            <w:tcW w:w="1432" w:type="pct"/>
          </w:tcPr>
          <w:p w14:paraId="0F34CDB8" w14:textId="77777777" w:rsidR="00B15951" w:rsidRPr="00C20D54" w:rsidRDefault="00B15951" w:rsidP="00BE40D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806" w:type="pct"/>
          </w:tcPr>
          <w:p w14:paraId="77C4C995" w14:textId="78EB0162" w:rsidR="00B15951" w:rsidRPr="00C20D54" w:rsidRDefault="00B15951" w:rsidP="00BE40D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B15951" w:rsidRPr="00C20D54" w14:paraId="385ED791" w14:textId="77777777" w:rsidTr="004D1656">
        <w:tc>
          <w:tcPr>
            <w:tcW w:w="410" w:type="pct"/>
          </w:tcPr>
          <w:p w14:paraId="7C6AF959" w14:textId="019885E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ECD3DA" w14:textId="009E5F3B" w:rsidR="00B15951" w:rsidRPr="00C20D54" w:rsidRDefault="00B15951" w:rsidP="00BE40D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432" w:type="pct"/>
          </w:tcPr>
          <w:p w14:paraId="4E882A3C" w14:textId="6F7E83DB" w:rsidR="00B15951" w:rsidRPr="00C20D54" w:rsidRDefault="00B15951" w:rsidP="00BE40D4">
            <w:pPr>
              <w:pStyle w:val="104"/>
            </w:pPr>
            <w:r w:rsidRPr="00C20D54">
              <w:t>Место получения образования («Иностранное государство»)</w:t>
            </w:r>
          </w:p>
        </w:tc>
        <w:tc>
          <w:tcPr>
            <w:tcW w:w="1806" w:type="pct"/>
          </w:tcPr>
          <w:p w14:paraId="58C92A0B" w14:textId="74A4A0CF" w:rsidR="00B15951" w:rsidRPr="00C20D54" w:rsidRDefault="00B15951" w:rsidP="00BE40D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B15951" w:rsidRPr="00C20D54" w14:paraId="3CBA5B11" w14:textId="77777777" w:rsidTr="004D1656">
        <w:tc>
          <w:tcPr>
            <w:tcW w:w="410" w:type="pct"/>
          </w:tcPr>
          <w:p w14:paraId="29809AE9" w14:textId="53553A1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5C3B031" w14:textId="02259300" w:rsidR="00B15951" w:rsidRPr="00C20D54" w:rsidRDefault="00B15951" w:rsidP="00BE40D4">
            <w:pPr>
              <w:pStyle w:val="104"/>
            </w:pPr>
            <w:r w:rsidRPr="00C20D54">
              <w:t>Страна</w:t>
            </w:r>
          </w:p>
        </w:tc>
        <w:tc>
          <w:tcPr>
            <w:tcW w:w="1432" w:type="pct"/>
          </w:tcPr>
          <w:p w14:paraId="7F4B0F94" w14:textId="69D73D31" w:rsidR="00B15951" w:rsidRPr="00C20D54" w:rsidRDefault="00B15951" w:rsidP="00BE40D4">
            <w:pPr>
              <w:pStyle w:val="104"/>
            </w:pPr>
            <w:r w:rsidRPr="00C20D54">
              <w:t>Страна, в которой было получено образование</w:t>
            </w:r>
          </w:p>
        </w:tc>
        <w:tc>
          <w:tcPr>
            <w:tcW w:w="1806" w:type="pct"/>
          </w:tcPr>
          <w:p w14:paraId="7D26FFC1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DA1A16A" w14:textId="7AED40B8" w:rsidR="0019056B" w:rsidRPr="00C20D54" w:rsidRDefault="0019056B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B15951" w:rsidRPr="00C20D54" w14:paraId="35C0DBAB" w14:textId="77777777" w:rsidTr="004D1656">
        <w:tc>
          <w:tcPr>
            <w:tcW w:w="410" w:type="pct"/>
          </w:tcPr>
          <w:p w14:paraId="544462E2" w14:textId="07A2826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E924B6C" w14:textId="77777777" w:rsidR="00B15951" w:rsidRPr="00C20D54" w:rsidRDefault="00B15951" w:rsidP="00BE40D4">
            <w:pPr>
              <w:pStyle w:val="104"/>
            </w:pPr>
            <w:r w:rsidRPr="00C20D54">
              <w:t>Тип образования</w:t>
            </w:r>
          </w:p>
        </w:tc>
        <w:tc>
          <w:tcPr>
            <w:tcW w:w="1432" w:type="pct"/>
          </w:tcPr>
          <w:p w14:paraId="2D64477A" w14:textId="5763B65C" w:rsidR="00B15951" w:rsidRPr="00C20D54" w:rsidRDefault="00B15951" w:rsidP="00BE40D4">
            <w:pPr>
              <w:pStyle w:val="104"/>
            </w:pPr>
            <w:r w:rsidRPr="00C20D54">
              <w:t xml:space="preserve">Тип образования, полученного </w:t>
            </w:r>
            <w:r w:rsidR="00CE22B4">
              <w:t>работником</w:t>
            </w:r>
          </w:p>
        </w:tc>
        <w:tc>
          <w:tcPr>
            <w:tcW w:w="1806" w:type="pct"/>
          </w:tcPr>
          <w:p w14:paraId="6602ED50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B16D39B" w14:textId="690E9D29" w:rsidR="0019056B" w:rsidRPr="00C20D54" w:rsidRDefault="0019056B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C20D54" w14:paraId="480B63F3" w14:textId="77777777" w:rsidTr="004D1656">
        <w:tc>
          <w:tcPr>
            <w:tcW w:w="410" w:type="pct"/>
          </w:tcPr>
          <w:p w14:paraId="42B7FA6D" w14:textId="0070E2D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70EF021" w14:textId="77777777" w:rsidR="00B15951" w:rsidRPr="00C20D54" w:rsidRDefault="00B15951" w:rsidP="00BE40D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432" w:type="pct"/>
          </w:tcPr>
          <w:p w14:paraId="031EF53D" w14:textId="77777777" w:rsidR="00B15951" w:rsidRPr="00C20D54" w:rsidRDefault="00B15951" w:rsidP="00BE40D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55B2D111" w14:textId="77777777" w:rsidR="00B15951" w:rsidRPr="00C20D54" w:rsidRDefault="00B15951" w:rsidP="00BE40D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B15951" w:rsidRPr="00C20D54" w14:paraId="0B3CEAA1" w14:textId="77777777" w:rsidTr="004D1656">
        <w:tc>
          <w:tcPr>
            <w:tcW w:w="410" w:type="pct"/>
          </w:tcPr>
          <w:p w14:paraId="78064BE6" w14:textId="05BB018A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49AA29A" w14:textId="77777777" w:rsidR="00B15951" w:rsidRPr="00C20D54" w:rsidRDefault="00B15951" w:rsidP="00BE40D4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1432" w:type="pct"/>
          </w:tcPr>
          <w:p w14:paraId="5B5CC516" w14:textId="126BA24D" w:rsidR="00B15951" w:rsidRPr="00C20D54" w:rsidRDefault="00B15951" w:rsidP="00BE40D4">
            <w:pPr>
              <w:pStyle w:val="104"/>
            </w:pPr>
            <w:r w:rsidRPr="00C20D54">
              <w:t xml:space="preserve">Признак того, что </w:t>
            </w:r>
            <w:r w:rsidR="00CE22B4">
              <w:t>работник</w:t>
            </w:r>
            <w:r w:rsidR="00EE5FF4" w:rsidRPr="00C20D54">
              <w:t xml:space="preserve"> </w:t>
            </w:r>
            <w:r w:rsidRPr="00C20D54">
              <w:t>проход</w:t>
            </w:r>
            <w:r w:rsidR="00CE22B4">
              <w:t>и</w:t>
            </w:r>
            <w:r w:rsidRPr="00C20D54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1101C05A" w14:textId="77777777" w:rsidR="00B15951" w:rsidRPr="00C20D54" w:rsidRDefault="00B15951" w:rsidP="00BE40D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B15951" w:rsidRPr="00C20D54" w14:paraId="0AC6B11E" w14:textId="77777777" w:rsidTr="004D1656">
        <w:tc>
          <w:tcPr>
            <w:tcW w:w="410" w:type="pct"/>
          </w:tcPr>
          <w:p w14:paraId="3B01E33A" w14:textId="7236BDC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276FF83" w14:textId="77777777" w:rsidR="00B15951" w:rsidRPr="00C20D54" w:rsidRDefault="00B15951" w:rsidP="00BE40D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432" w:type="pct"/>
          </w:tcPr>
          <w:p w14:paraId="3A351D75" w14:textId="501D6874" w:rsidR="00B15951" w:rsidRPr="00C20D54" w:rsidRDefault="00B15951" w:rsidP="00BE40D4">
            <w:pPr>
              <w:pStyle w:val="104"/>
            </w:pPr>
            <w:r w:rsidRPr="00C20D54">
              <w:t xml:space="preserve">Серия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22B7D551" w14:textId="77777777" w:rsidR="00B15951" w:rsidRPr="00C20D54" w:rsidRDefault="00B15951" w:rsidP="00BE40D4">
            <w:pPr>
              <w:pStyle w:val="104"/>
            </w:pPr>
            <w:r w:rsidRPr="00C20D54">
              <w:t>Текстовое поле.</w:t>
            </w:r>
          </w:p>
          <w:p w14:paraId="017F46AB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6AA2B148" w14:textId="77777777" w:rsidTr="004D1656">
        <w:tc>
          <w:tcPr>
            <w:tcW w:w="410" w:type="pct"/>
          </w:tcPr>
          <w:p w14:paraId="038578B6" w14:textId="391BA54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2748E8F" w14:textId="77777777" w:rsidR="00B15951" w:rsidRPr="00C20D54" w:rsidRDefault="00B15951" w:rsidP="00BE40D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432" w:type="pct"/>
          </w:tcPr>
          <w:p w14:paraId="3C8DDB21" w14:textId="2A5ADCFD" w:rsidR="00B15951" w:rsidRPr="00C20D54" w:rsidRDefault="00B15951" w:rsidP="00BE40D4">
            <w:pPr>
              <w:pStyle w:val="104"/>
            </w:pPr>
            <w:r w:rsidRPr="00C20D54">
              <w:t xml:space="preserve">Номер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291C54A6" w14:textId="77777777" w:rsidR="00B15951" w:rsidRPr="00C20D54" w:rsidRDefault="00B15951" w:rsidP="00BE40D4">
            <w:pPr>
              <w:pStyle w:val="104"/>
            </w:pPr>
            <w:r w:rsidRPr="00C20D54">
              <w:t>Числовое поле с ограничением в 7 символов.</w:t>
            </w:r>
          </w:p>
          <w:p w14:paraId="3EE82365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72074704" w14:textId="77777777" w:rsidTr="004D1656">
        <w:tc>
          <w:tcPr>
            <w:tcW w:w="410" w:type="pct"/>
          </w:tcPr>
          <w:p w14:paraId="7E77FDF4" w14:textId="749FE2D0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C5681EF" w14:textId="77777777" w:rsidR="00B15951" w:rsidRPr="00C20D54" w:rsidRDefault="00B15951" w:rsidP="00BE40D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432" w:type="pct"/>
          </w:tcPr>
          <w:p w14:paraId="7DC3973F" w14:textId="7F8E6793" w:rsidR="00B15951" w:rsidRPr="00C20D54" w:rsidRDefault="00B15951" w:rsidP="00BE40D4">
            <w:pPr>
              <w:pStyle w:val="104"/>
            </w:pPr>
            <w:r w:rsidRPr="00C20D54">
              <w:t xml:space="preserve">Дата выдачи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538E3B87" w14:textId="77777777" w:rsidR="00B15951" w:rsidRPr="00C20D54" w:rsidRDefault="00B15951" w:rsidP="00BE40D4">
            <w:pPr>
              <w:pStyle w:val="104"/>
            </w:pPr>
            <w:r w:rsidRPr="00C20D54">
              <w:t xml:space="preserve">Выбор даты в календаре. </w:t>
            </w:r>
          </w:p>
          <w:p w14:paraId="128E9CC3" w14:textId="77777777" w:rsidR="00B15951" w:rsidRPr="00C20D54" w:rsidRDefault="00B15951" w:rsidP="00BE40D4">
            <w:pPr>
              <w:pStyle w:val="104"/>
            </w:pPr>
            <w:r w:rsidRPr="00C20D54">
              <w:t>Дата не может быть раньше года поступления.</w:t>
            </w:r>
          </w:p>
          <w:p w14:paraId="04209BD7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28FE6A71" w14:textId="77777777" w:rsidTr="004D1656">
        <w:tc>
          <w:tcPr>
            <w:tcW w:w="410" w:type="pct"/>
          </w:tcPr>
          <w:p w14:paraId="1C3C6256" w14:textId="34CD3FD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39536B6" w14:textId="77777777" w:rsidR="00B15951" w:rsidRPr="00C20D54" w:rsidRDefault="00B15951" w:rsidP="00BE40D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32" w:type="pct"/>
          </w:tcPr>
          <w:p w14:paraId="1E60CA2C" w14:textId="7E674AA8" w:rsidR="00B15951" w:rsidRPr="00C20D54" w:rsidRDefault="00B15951" w:rsidP="00BE40D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EE5FF4">
              <w:t>работник</w:t>
            </w:r>
            <w:r w:rsidR="00EE5FF4" w:rsidRPr="00C20D54">
              <w:t xml:space="preserve"> </w:t>
            </w:r>
            <w:r w:rsidRPr="00C20D54">
              <w:t>получил</w:t>
            </w:r>
            <w:r w:rsidR="00CE22B4">
              <w:t xml:space="preserve"> </w:t>
            </w:r>
            <w:r w:rsidR="004F4F21" w:rsidRPr="00C20D54">
              <w:t>послевузовское</w:t>
            </w:r>
            <w:r w:rsidRPr="00C20D54">
              <w:t xml:space="preserve"> образование</w:t>
            </w:r>
          </w:p>
        </w:tc>
        <w:tc>
          <w:tcPr>
            <w:tcW w:w="1806" w:type="pct"/>
          </w:tcPr>
          <w:p w14:paraId="0238BC9A" w14:textId="488EA583" w:rsidR="00B15951" w:rsidRPr="00C20D54" w:rsidRDefault="00B15951" w:rsidP="00BE40D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55A7FF6A" w14:textId="77777777" w:rsidR="00B15951" w:rsidRPr="00C20D54" w:rsidRDefault="00B15951" w:rsidP="00BE40D4">
            <w:pPr>
              <w:pStyle w:val="104"/>
            </w:pPr>
            <w:r w:rsidRPr="00C20D54">
              <w:t>Выбор значения в окне</w:t>
            </w:r>
          </w:p>
        </w:tc>
      </w:tr>
      <w:tr w:rsidR="00B15951" w:rsidRPr="00C20D54" w14:paraId="384764F7" w14:textId="77777777" w:rsidTr="004D1656">
        <w:tc>
          <w:tcPr>
            <w:tcW w:w="410" w:type="pct"/>
          </w:tcPr>
          <w:p w14:paraId="43462EDE" w14:textId="41172C1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680CEDD" w14:textId="77777777" w:rsidR="00B15951" w:rsidRPr="00C20D54" w:rsidRDefault="00B15951" w:rsidP="00BE40D4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432" w:type="pct"/>
          </w:tcPr>
          <w:p w14:paraId="468CFAC8" w14:textId="2351D430" w:rsidR="00B15951" w:rsidRPr="00C20D54" w:rsidRDefault="00B15951" w:rsidP="00BE40D4">
            <w:pPr>
              <w:pStyle w:val="104"/>
            </w:pPr>
            <w:r w:rsidRPr="00C20D54">
              <w:t xml:space="preserve">Отрасль науки, в которой </w:t>
            </w:r>
            <w:r w:rsidR="00CE22B4">
              <w:t xml:space="preserve">трудится </w:t>
            </w:r>
            <w:r w:rsidR="00EE5FF4">
              <w:t>работник</w:t>
            </w:r>
          </w:p>
        </w:tc>
        <w:tc>
          <w:tcPr>
            <w:tcW w:w="1806" w:type="pct"/>
          </w:tcPr>
          <w:p w14:paraId="297DA64C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27D3BD3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C20D54">
              <w:t>.</w:t>
            </w:r>
          </w:p>
          <w:p w14:paraId="54616AB4" w14:textId="2D05BEE2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C20D54" w14:paraId="62B6EB72" w14:textId="77777777" w:rsidTr="004D1656">
        <w:tc>
          <w:tcPr>
            <w:tcW w:w="410" w:type="pct"/>
          </w:tcPr>
          <w:p w14:paraId="25F92EF3" w14:textId="31035A6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638AE43C" w14:textId="77777777" w:rsidR="00B15951" w:rsidRPr="00C20D54" w:rsidRDefault="00B15951" w:rsidP="00BE40D4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432" w:type="pct"/>
          </w:tcPr>
          <w:p w14:paraId="6262C855" w14:textId="4491D4B9" w:rsidR="00B15951" w:rsidRPr="00C20D54" w:rsidRDefault="00B15951" w:rsidP="00BE40D4">
            <w:pPr>
              <w:pStyle w:val="104"/>
            </w:pPr>
            <w:r w:rsidRPr="00C20D54">
              <w:t xml:space="preserve">Ученая степень, </w:t>
            </w:r>
            <w:r w:rsidRPr="00C20D54">
              <w:lastRenderedPageBreak/>
              <w:t>присужденная работнику</w:t>
            </w:r>
          </w:p>
        </w:tc>
        <w:tc>
          <w:tcPr>
            <w:tcW w:w="1806" w:type="pct"/>
          </w:tcPr>
          <w:p w14:paraId="02AC4C5C" w14:textId="77777777" w:rsidR="00B15951" w:rsidRPr="00C20D54" w:rsidRDefault="00B15951" w:rsidP="00BE40D4">
            <w:pPr>
              <w:pStyle w:val="104"/>
            </w:pPr>
            <w:r w:rsidRPr="00C20D54">
              <w:lastRenderedPageBreak/>
              <w:t>Выбор значения из выпадающего списка.</w:t>
            </w:r>
          </w:p>
          <w:p w14:paraId="6203FF92" w14:textId="77777777" w:rsidR="00B15951" w:rsidRPr="00C20D54" w:rsidRDefault="00B15951" w:rsidP="00BE40D4">
            <w:pPr>
              <w:pStyle w:val="104"/>
            </w:pPr>
            <w:r w:rsidRPr="00C20D54">
              <w:lastRenderedPageBreak/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C20D54">
              <w:t>.</w:t>
            </w:r>
          </w:p>
          <w:p w14:paraId="26FA12FB" w14:textId="40DCB217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«Ученые степени», OID 1.2.643.5.1.13.13.11.1067</w:t>
            </w:r>
          </w:p>
        </w:tc>
      </w:tr>
      <w:tr w:rsidR="00B15951" w:rsidRPr="00C20D54" w14:paraId="5D7350C9" w14:textId="77777777" w:rsidTr="004D1656">
        <w:tc>
          <w:tcPr>
            <w:tcW w:w="410" w:type="pct"/>
          </w:tcPr>
          <w:p w14:paraId="1E73511A" w14:textId="68AFF86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8FB205F" w14:textId="3A51A4B4" w:rsidR="00B15951" w:rsidRPr="00C20D54" w:rsidRDefault="00B15951" w:rsidP="00BE40D4">
            <w:pPr>
              <w:pStyle w:val="104"/>
            </w:pPr>
            <w:r w:rsidRPr="00C20D54">
              <w:t>Специальность, признанная в РФ</w:t>
            </w:r>
          </w:p>
        </w:tc>
        <w:tc>
          <w:tcPr>
            <w:tcW w:w="1432" w:type="pct"/>
          </w:tcPr>
          <w:p w14:paraId="6515B2C1" w14:textId="0EA4C2FD" w:rsidR="00B15951" w:rsidRPr="00C20D54" w:rsidRDefault="00B15951" w:rsidP="00BE40D4">
            <w:pPr>
              <w:pStyle w:val="104"/>
            </w:pPr>
            <w:r w:rsidRPr="00C20D54">
              <w:t xml:space="preserve">Специальность, указанная в дипломе о </w:t>
            </w:r>
            <w:r w:rsidR="004F4F21" w:rsidRPr="00C20D54">
              <w:t xml:space="preserve">послевузовском образовании </w:t>
            </w:r>
            <w:r w:rsidRPr="00C20D54">
              <w:t>и соответствующая одной из установленных в РФ специальностей</w:t>
            </w:r>
          </w:p>
        </w:tc>
        <w:tc>
          <w:tcPr>
            <w:tcW w:w="1806" w:type="pct"/>
          </w:tcPr>
          <w:p w14:paraId="6485A9BE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76CDBB75" w14:textId="02F190C2" w:rsidR="00062817" w:rsidRPr="00C20D54" w:rsidRDefault="00062817" w:rsidP="00BE40D4">
            <w:pPr>
              <w:pStyle w:val="104"/>
            </w:pPr>
            <w:r w:rsidRPr="00C20D5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0C777294" w14:textId="6D0D0717" w:rsidR="00062817" w:rsidRPr="00C20D54" w:rsidRDefault="00062817" w:rsidP="00BE40D4">
            <w:pPr>
              <w:pStyle w:val="104"/>
            </w:pPr>
            <w:r w:rsidRPr="00C20D54">
              <w:t>Если «Тип послевузовского образования» указан «Аспирантура»</w:t>
            </w:r>
            <w:r w:rsidR="000C138A">
              <w:t>/</w:t>
            </w:r>
            <w:r w:rsidRPr="00C20D54">
              <w:t>«Докторантура»</w:t>
            </w:r>
            <w:r w:rsidR="000C138A">
              <w:t>/</w:t>
            </w:r>
            <w:r w:rsidRPr="00C20D5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0C6D4CBC" w14:textId="77777777" w:rsidTr="004D1656">
        <w:tc>
          <w:tcPr>
            <w:tcW w:w="410" w:type="pct"/>
          </w:tcPr>
          <w:p w14:paraId="2BEF11A0" w14:textId="41D9A990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840277" w14:textId="77777777" w:rsidR="00B15951" w:rsidRPr="00C20D54" w:rsidRDefault="00B15951" w:rsidP="00BE40D4">
            <w:pPr>
              <w:pStyle w:val="104"/>
            </w:pPr>
            <w:r w:rsidRPr="00C20D54">
              <w:t>Дополнительная специальность</w:t>
            </w:r>
          </w:p>
        </w:tc>
        <w:tc>
          <w:tcPr>
            <w:tcW w:w="1432" w:type="pct"/>
          </w:tcPr>
          <w:p w14:paraId="1C5F52D1" w14:textId="76624688" w:rsidR="00B15951" w:rsidRPr="00C20D54" w:rsidRDefault="00B15951" w:rsidP="00BE40D4">
            <w:pPr>
              <w:pStyle w:val="104"/>
            </w:pPr>
            <w:r w:rsidRPr="00C20D54">
              <w:t xml:space="preserve">Дополнительная специальность, полученная </w:t>
            </w:r>
            <w:r w:rsidR="00CE22B4">
              <w:t>работником</w:t>
            </w:r>
          </w:p>
        </w:tc>
        <w:tc>
          <w:tcPr>
            <w:tcW w:w="1806" w:type="pct"/>
          </w:tcPr>
          <w:p w14:paraId="0FF8EFA0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D1CF760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C20D54">
              <w:t>.</w:t>
            </w:r>
          </w:p>
          <w:p w14:paraId="5C0D7C7A" w14:textId="2B4AD579" w:rsidR="00062817" w:rsidRPr="00C20D54" w:rsidRDefault="00062817" w:rsidP="00BE40D4">
            <w:pPr>
              <w:pStyle w:val="104"/>
            </w:pPr>
            <w:r w:rsidRPr="00C20D54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4CA819DB" w14:textId="77777777" w:rsidTr="00B15951">
        <w:tc>
          <w:tcPr>
            <w:tcW w:w="410" w:type="pct"/>
          </w:tcPr>
          <w:p w14:paraId="26568742" w14:textId="564AD5D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D87A86" w14:textId="77777777" w:rsidR="00B15951" w:rsidRPr="00C20D54" w:rsidRDefault="00B15951" w:rsidP="00BE40D4">
            <w:pPr>
              <w:pStyle w:val="104"/>
            </w:pPr>
            <w:r w:rsidRPr="00C20D54">
              <w:t>Свидетельство о признании иностранного образования</w:t>
            </w:r>
          </w:p>
        </w:tc>
        <w:tc>
          <w:tcPr>
            <w:tcW w:w="1432" w:type="pct"/>
          </w:tcPr>
          <w:p w14:paraId="44E12B8A" w14:textId="77777777" w:rsidR="00B15951" w:rsidRPr="00C20D54" w:rsidRDefault="00B15951" w:rsidP="00BE40D4">
            <w:pPr>
              <w:pStyle w:val="104"/>
            </w:pPr>
            <w:r w:rsidRPr="00C20D54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806" w:type="pct"/>
          </w:tcPr>
          <w:p w14:paraId="0D502434" w14:textId="77777777" w:rsidR="00B15951" w:rsidRPr="00C20D54" w:rsidRDefault="00B15951" w:rsidP="00BE40D4">
            <w:pPr>
              <w:pStyle w:val="104"/>
            </w:pPr>
            <w:r w:rsidRPr="00C20D54">
              <w:t xml:space="preserve">Выбор значения в радиогруппе. </w:t>
            </w:r>
          </w:p>
          <w:p w14:paraId="568994EA" w14:textId="77777777" w:rsidR="00B15951" w:rsidRPr="00C20D54" w:rsidRDefault="00B15951" w:rsidP="00BE40D4">
            <w:pPr>
              <w:pStyle w:val="104"/>
            </w:pPr>
            <w:r w:rsidRPr="00C20D54">
              <w:t>Возможные значения:</w:t>
            </w:r>
          </w:p>
          <w:p w14:paraId="7722AD6C" w14:textId="0925BBC0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Да</w:t>
            </w:r>
            <w:r>
              <w:t>»</w:t>
            </w:r>
            <w:r w:rsidR="000044C6">
              <w:t>,</w:t>
            </w:r>
          </w:p>
          <w:p w14:paraId="0863EEF7" w14:textId="05D644C1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Нет, но требуетс</w:t>
            </w:r>
            <w:r w:rsidR="000044C6">
              <w:t>я</w:t>
            </w:r>
            <w:r>
              <w:t>»</w:t>
            </w:r>
            <w:r w:rsidR="000044C6">
              <w:t>,</w:t>
            </w:r>
          </w:p>
          <w:p w14:paraId="7CD32E67" w14:textId="30866E1A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Не требуется</w:t>
            </w:r>
            <w:r>
              <w:t>»</w:t>
            </w:r>
            <w:r w:rsidR="00B15951" w:rsidRPr="00C20D54">
              <w:t xml:space="preserve"> </w:t>
            </w:r>
          </w:p>
        </w:tc>
      </w:tr>
      <w:tr w:rsidR="00B15951" w:rsidRPr="00C20D54" w14:paraId="1B7D9257" w14:textId="77777777" w:rsidTr="00B15951">
        <w:tc>
          <w:tcPr>
            <w:tcW w:w="410" w:type="pct"/>
          </w:tcPr>
          <w:p w14:paraId="67F4CAE3" w14:textId="53F8AFBE" w:rsidR="00B15951" w:rsidRPr="00CE22B4" w:rsidRDefault="00CE22B4" w:rsidP="00CE22B4">
            <w:pPr>
              <w:pStyle w:val="104"/>
            </w:pPr>
            <w:r w:rsidRPr="00CE22B4">
              <w:t>15.1.</w:t>
            </w:r>
          </w:p>
        </w:tc>
        <w:tc>
          <w:tcPr>
            <w:tcW w:w="1352" w:type="pct"/>
          </w:tcPr>
          <w:p w14:paraId="3518489F" w14:textId="77777777" w:rsidR="00B15951" w:rsidRPr="00C20D54" w:rsidRDefault="00B15951" w:rsidP="00BE40D4">
            <w:pPr>
              <w:pStyle w:val="104"/>
            </w:pPr>
            <w:r w:rsidRPr="00C20D54">
              <w:t>Серия свидетельства</w:t>
            </w:r>
          </w:p>
        </w:tc>
        <w:tc>
          <w:tcPr>
            <w:tcW w:w="1432" w:type="pct"/>
          </w:tcPr>
          <w:p w14:paraId="7FA6D3A6" w14:textId="77777777" w:rsidR="00B15951" w:rsidRPr="00C20D54" w:rsidRDefault="00B15951" w:rsidP="00BE40D4">
            <w:pPr>
              <w:pStyle w:val="104"/>
            </w:pPr>
            <w:r w:rsidRPr="00C20D54">
              <w:t>Серия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3E1289FB" w14:textId="77777777" w:rsidR="00B15951" w:rsidRPr="00C20D54" w:rsidRDefault="00B15951" w:rsidP="00BE40D4">
            <w:pPr>
              <w:pStyle w:val="104"/>
            </w:pPr>
            <w:r w:rsidRPr="00C20D54">
              <w:t>Текстовое поле с ограничением до 2 символов.</w:t>
            </w:r>
          </w:p>
          <w:p w14:paraId="684433A1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C20D54" w14:paraId="0679B668" w14:textId="77777777" w:rsidTr="00B15951">
        <w:tc>
          <w:tcPr>
            <w:tcW w:w="410" w:type="pct"/>
          </w:tcPr>
          <w:p w14:paraId="3B63C7D5" w14:textId="709D617F" w:rsidR="00B15951" w:rsidRPr="00CE22B4" w:rsidRDefault="00CE22B4" w:rsidP="00CE22B4">
            <w:pPr>
              <w:pStyle w:val="104"/>
            </w:pPr>
            <w:r>
              <w:t>15.2.</w:t>
            </w:r>
          </w:p>
        </w:tc>
        <w:tc>
          <w:tcPr>
            <w:tcW w:w="1352" w:type="pct"/>
          </w:tcPr>
          <w:p w14:paraId="7DF60101" w14:textId="77777777" w:rsidR="00B15951" w:rsidRPr="00C20D54" w:rsidRDefault="00B15951" w:rsidP="00BE40D4">
            <w:pPr>
              <w:pStyle w:val="104"/>
            </w:pPr>
            <w:r w:rsidRPr="00C20D54">
              <w:t>Номер свидетельства</w:t>
            </w:r>
          </w:p>
        </w:tc>
        <w:tc>
          <w:tcPr>
            <w:tcW w:w="1432" w:type="pct"/>
          </w:tcPr>
          <w:p w14:paraId="61918044" w14:textId="77777777" w:rsidR="00B15951" w:rsidRPr="00C20D54" w:rsidRDefault="00B15951" w:rsidP="00BE40D4">
            <w:pPr>
              <w:pStyle w:val="104"/>
            </w:pPr>
            <w:r w:rsidRPr="00C20D54">
              <w:t>Номер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25F2A91D" w14:textId="77777777" w:rsidR="00B15951" w:rsidRPr="00C20D54" w:rsidRDefault="00B15951" w:rsidP="00BE40D4">
            <w:pPr>
              <w:pStyle w:val="104"/>
            </w:pPr>
            <w:r w:rsidRPr="00C20D54">
              <w:t>Текстовое поле с ограничением до 12 символов.</w:t>
            </w:r>
          </w:p>
          <w:p w14:paraId="694E9367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C20D54" w14:paraId="43DD4B3A" w14:textId="77777777" w:rsidTr="00B15951">
        <w:tc>
          <w:tcPr>
            <w:tcW w:w="410" w:type="pct"/>
          </w:tcPr>
          <w:p w14:paraId="06575B0C" w14:textId="63BE7B6F" w:rsidR="00B15951" w:rsidRPr="00CE22B4" w:rsidRDefault="00CE22B4" w:rsidP="00CE22B4">
            <w:pPr>
              <w:pStyle w:val="104"/>
            </w:pPr>
            <w:r>
              <w:t>15.3.</w:t>
            </w:r>
          </w:p>
        </w:tc>
        <w:tc>
          <w:tcPr>
            <w:tcW w:w="1352" w:type="pct"/>
          </w:tcPr>
          <w:p w14:paraId="604C95BA" w14:textId="77777777" w:rsidR="00B15951" w:rsidRPr="00C20D54" w:rsidRDefault="00B15951" w:rsidP="00BE40D4">
            <w:pPr>
              <w:pStyle w:val="104"/>
            </w:pPr>
            <w:r w:rsidRPr="00C20D54">
              <w:t>Дата выдачи свидетельства</w:t>
            </w:r>
          </w:p>
        </w:tc>
        <w:tc>
          <w:tcPr>
            <w:tcW w:w="1432" w:type="pct"/>
          </w:tcPr>
          <w:p w14:paraId="7518ED83" w14:textId="77777777" w:rsidR="00B15951" w:rsidRPr="00C20D54" w:rsidRDefault="00B15951" w:rsidP="00BE40D4">
            <w:pPr>
              <w:pStyle w:val="104"/>
            </w:pPr>
            <w:r w:rsidRPr="00C20D54">
              <w:t>Дата выдачи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585CBED6" w14:textId="77777777" w:rsidR="00B15951" w:rsidRPr="00C20D54" w:rsidRDefault="00B15951" w:rsidP="00BE40D4">
            <w:pPr>
              <w:pStyle w:val="104"/>
            </w:pPr>
            <w:r w:rsidRPr="00C20D54">
              <w:t>Выбор даты в календаре.</w:t>
            </w:r>
          </w:p>
          <w:p w14:paraId="79120882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7E1D2463" w14:textId="19598B2D" w:rsidR="00790369" w:rsidRPr="00C20D54" w:rsidRDefault="00790369" w:rsidP="00966C9D">
      <w:pPr>
        <w:pStyle w:val="60"/>
        <w:rPr>
          <w:color w:val="000000" w:themeColor="text1"/>
        </w:rPr>
      </w:pPr>
      <w:bookmarkStart w:id="219" w:name="_Ref89437494"/>
      <w:r w:rsidRPr="00C20D54">
        <w:rPr>
          <w:color w:val="000000" w:themeColor="text1"/>
        </w:rPr>
        <w:t>Редактирование записи о послевузовском образовании</w:t>
      </w:r>
    </w:p>
    <w:p w14:paraId="7AD5C1F7" w14:textId="2B3ED877" w:rsidR="00DD30DB" w:rsidRPr="00C20D54" w:rsidRDefault="00DD30DB" w:rsidP="00DD30DB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послевузовском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78B738D1" w14:textId="5C4A7D5D" w:rsidR="00790369" w:rsidRPr="00C20D54" w:rsidRDefault="00790369" w:rsidP="00B77B53">
      <w:pPr>
        <w:pStyle w:val="1d"/>
        <w:numPr>
          <w:ilvl w:val="0"/>
          <w:numId w:val="62"/>
        </w:numPr>
      </w:pPr>
      <w:r w:rsidRPr="00C20D54">
        <w:t xml:space="preserve">В </w:t>
      </w:r>
      <w:r w:rsidR="000664FD">
        <w:t>блок</w:t>
      </w:r>
      <w:r w:rsidR="00CF1394">
        <w:t>е</w:t>
      </w:r>
      <w:r w:rsidRPr="00C20D54">
        <w:t xml:space="preserve"> «Послевузовское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0EAA7FD4" wp14:editId="3DF6AFB9">
            <wp:extent cx="220999" cy="243861"/>
            <wp:effectExtent l="19050" t="19050" r="26670" b="2286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280BB226" w14:textId="12A5F7C8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lastRenderedPageBreak/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 послевузовском образовании».</w:t>
      </w:r>
    </w:p>
    <w:p w14:paraId="63BE17F8" w14:textId="77777777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71D4673C" w14:textId="56F3833C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послевузовском образовании</w:t>
      </w:r>
    </w:p>
    <w:p w14:paraId="7C895F68" w14:textId="7DB029E7" w:rsidR="00794FBE" w:rsidRPr="00C20D54" w:rsidRDefault="00DD30DB" w:rsidP="00CE22B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послевузовском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794FBE" w:rsidRPr="00C20D54">
        <w:t>:</w:t>
      </w:r>
    </w:p>
    <w:p w14:paraId="3D1E074D" w14:textId="26E52581" w:rsidR="00794FBE" w:rsidRPr="00C20D54" w:rsidRDefault="00794FBE" w:rsidP="00B77B53">
      <w:pPr>
        <w:pStyle w:val="1d"/>
        <w:numPr>
          <w:ilvl w:val="0"/>
          <w:numId w:val="63"/>
        </w:numPr>
      </w:pPr>
      <w:r w:rsidRPr="00C20D54">
        <w:t xml:space="preserve">В </w:t>
      </w:r>
      <w:r w:rsidR="000664FD">
        <w:t>блок</w:t>
      </w:r>
      <w:r w:rsidR="00CF1394">
        <w:t>е</w:t>
      </w:r>
      <w:r w:rsidRPr="00C20D54">
        <w:t xml:space="preserve"> «Послевузовское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72057868" wp14:editId="56E9128F">
            <wp:extent cx="220999" cy="243861"/>
            <wp:effectExtent l="19050" t="19050" r="26670" b="2286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440AEBD1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04BE97FC" w14:textId="73F2B5B9" w:rsidR="00592DC5" w:rsidRPr="00C20D54" w:rsidRDefault="000664FD" w:rsidP="00966C9D">
      <w:pPr>
        <w:pStyle w:val="54"/>
        <w:rPr>
          <w:color w:val="000000" w:themeColor="text1"/>
        </w:rPr>
      </w:pPr>
      <w:bookmarkStart w:id="220" w:name="_Ref156398568"/>
      <w:r>
        <w:rPr>
          <w:color w:val="000000" w:themeColor="text1"/>
        </w:rPr>
        <w:t>Блоке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Дополнительное профессиональное</w:t>
      </w:r>
      <w:r w:rsidR="00592DC5" w:rsidRPr="00C20D54">
        <w:rPr>
          <w:color w:val="000000" w:themeColor="text1"/>
        </w:rPr>
        <w:t xml:space="preserve"> образовани</w:t>
      </w:r>
      <w:r w:rsidR="00D90B9B" w:rsidRPr="00C20D54">
        <w:rPr>
          <w:color w:val="000000" w:themeColor="text1"/>
        </w:rPr>
        <w:t>е</w:t>
      </w:r>
      <w:bookmarkEnd w:id="219"/>
      <w:bookmarkEnd w:id="220"/>
      <w:r w:rsidR="00A80E04">
        <w:rPr>
          <w:color w:val="000000" w:themeColor="text1"/>
        </w:rPr>
        <w:t>»</w:t>
      </w:r>
    </w:p>
    <w:p w14:paraId="1ED96402" w14:textId="424E1383" w:rsidR="00592DC5" w:rsidRPr="00C20D54" w:rsidRDefault="00CE22B4" w:rsidP="00CE22B4">
      <w:pPr>
        <w:pStyle w:val="af2"/>
      </w:pPr>
      <w:bookmarkStart w:id="221" w:name="_5.1.2.2.5_Ввод_данных"/>
      <w:bookmarkEnd w:id="221"/>
      <w:r w:rsidRPr="00CE22B4">
        <w:rPr>
          <w:b/>
        </w:rPr>
        <w:t>Примечание</w:t>
      </w:r>
      <w:r>
        <w:t xml:space="preserve"> – </w:t>
      </w:r>
      <w:r w:rsidR="00592DC5" w:rsidRPr="00C20D54">
        <w:t xml:space="preserve">Ввод сведений </w:t>
      </w:r>
      <w:r w:rsidR="009C5902" w:rsidRPr="00C20D54">
        <w:t xml:space="preserve">о дополнительном профессиональном образовании </w:t>
      </w:r>
      <w:r w:rsidR="00592DC5" w:rsidRPr="00C20D54">
        <w:t xml:space="preserve">доступен только после заполнения информации </w:t>
      </w:r>
      <w:r w:rsidR="009C5902" w:rsidRPr="00C20D54">
        <w:t xml:space="preserve">в </w:t>
      </w:r>
      <w:r w:rsidR="000664FD">
        <w:t>блок</w:t>
      </w:r>
      <w:r w:rsidR="00CF1394">
        <w:t xml:space="preserve">е </w:t>
      </w:r>
      <w:r w:rsidR="00D71DC6" w:rsidRPr="00C20D54">
        <w:t>«Профессиональное образование»</w:t>
      </w:r>
      <w:r w:rsidR="009C5902" w:rsidRPr="00C20D54">
        <w:t xml:space="preserve"> (</w:t>
      </w:r>
      <w:r w:rsidR="00140C78">
        <w:t>см. подпункт</w:t>
      </w:r>
      <w:r w:rsidR="009C5902" w:rsidRPr="00C20D54">
        <w:t xml:space="preserve"> </w:t>
      </w:r>
      <w:r w:rsidR="009C5902" w:rsidRPr="00C20D54">
        <w:fldChar w:fldCharType="begin"/>
      </w:r>
      <w:r w:rsidR="009C5902" w:rsidRPr="00C20D54">
        <w:instrText xml:space="preserve"> REF _Ref103787545 \r \h </w:instrText>
      </w:r>
      <w:r w:rsidR="00783B3A" w:rsidRPr="00C20D54">
        <w:instrText xml:space="preserve"> \* MERGEFORMAT </w:instrText>
      </w:r>
      <w:r w:rsidR="009C5902" w:rsidRPr="00C20D54">
        <w:fldChar w:fldCharType="separate"/>
      </w:r>
      <w:r w:rsidR="00565CC3">
        <w:t>4.1.6.8.3</w:t>
      </w:r>
      <w:r w:rsidR="009C590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9C5902" w:rsidRPr="00C20D54">
        <w:t>)</w:t>
      </w:r>
      <w:r w:rsidR="00D71DC6" w:rsidRPr="00C20D54">
        <w:t xml:space="preserve">, </w:t>
      </w:r>
      <w:r w:rsidR="000B13CE" w:rsidRPr="00C20D54">
        <w:t xml:space="preserve">а также </w:t>
      </w:r>
      <w:r w:rsidR="00B974E5">
        <w:t xml:space="preserve">после ввода сведений о </w:t>
      </w:r>
      <w:r w:rsidR="009C7512" w:rsidRPr="00C20D54">
        <w:t>средне</w:t>
      </w:r>
      <w:r w:rsidR="00B974E5">
        <w:t xml:space="preserve">м </w:t>
      </w:r>
      <w:r w:rsidR="00D71DC6" w:rsidRPr="00C20D54">
        <w:t>(обще</w:t>
      </w:r>
      <w:r w:rsidR="00B974E5">
        <w:t>м</w:t>
      </w:r>
      <w:r w:rsidR="00D71DC6" w:rsidRPr="00C20D54">
        <w:t>) образовани</w:t>
      </w:r>
      <w:r w:rsidR="00B974E5">
        <w:t>и</w:t>
      </w:r>
      <w:r w:rsidR="00D71DC6" w:rsidRPr="00C20D54">
        <w:t xml:space="preserve"> </w:t>
      </w:r>
      <w:r w:rsidR="00B974E5" w:rsidRPr="00C20D54">
        <w:t xml:space="preserve">при указании профессии «Медицинская сестра красного креста и красного полумесяца» </w:t>
      </w:r>
      <w:r w:rsidR="009C5902" w:rsidRPr="00C20D54">
        <w:t>(</w:t>
      </w:r>
      <w:r w:rsidR="00140C78">
        <w:t>см. подпункт</w:t>
      </w:r>
      <w:r w:rsidR="009C5902" w:rsidRPr="00C20D54">
        <w:t xml:space="preserve"> </w:t>
      </w:r>
      <w:r w:rsidR="009C5902" w:rsidRPr="00C20D54">
        <w:fldChar w:fldCharType="begin"/>
      </w:r>
      <w:r w:rsidR="009C5902" w:rsidRPr="00C20D54">
        <w:instrText xml:space="preserve"> REF _Ref89437478 \r \h </w:instrText>
      </w:r>
      <w:r w:rsidR="00783B3A" w:rsidRPr="00C20D54">
        <w:instrText xml:space="preserve"> \* MERGEFORMAT </w:instrText>
      </w:r>
      <w:r w:rsidR="009C5902" w:rsidRPr="00C20D54">
        <w:fldChar w:fldCharType="separate"/>
      </w:r>
      <w:r w:rsidR="00565CC3">
        <w:t>4.1.6.8.2</w:t>
      </w:r>
      <w:r w:rsidR="009C590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9C5902" w:rsidRPr="00C20D54">
        <w:t>)</w:t>
      </w:r>
      <w:r w:rsidR="00B974E5">
        <w:t>.</w:t>
      </w:r>
    </w:p>
    <w:p w14:paraId="5927A95E" w14:textId="1105EFF5" w:rsidR="009C5902" w:rsidRPr="00C20D54" w:rsidRDefault="009C5902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дополнительном профессиональном образовании</w:t>
      </w:r>
    </w:p>
    <w:p w14:paraId="1D1A751A" w14:textId="3FD073E2" w:rsidR="009C5902" w:rsidRPr="00C20D54" w:rsidRDefault="009C5902" w:rsidP="00CE22B4">
      <w:pPr>
        <w:pStyle w:val="af2"/>
      </w:pPr>
      <w:r w:rsidRPr="00C20D54">
        <w:t xml:space="preserve">Сведения о дополнительном профессиональном образовании содержатся в </w:t>
      </w:r>
      <w:r w:rsidR="00CF1394">
        <w:t>разделе</w:t>
      </w:r>
      <w:r w:rsidRPr="00C20D54">
        <w:t xml:space="preserve"> «Дополнительное профессиональное образование» </w:t>
      </w:r>
      <w:r w:rsidR="00A80D97">
        <w:t>раздел</w:t>
      </w:r>
      <w:r w:rsidR="00CF1394">
        <w:t xml:space="preserve">а </w:t>
      </w:r>
      <w:r w:rsidRPr="00C20D54">
        <w:t>«Образование»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_Ref98833797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33</w:t>
      </w:r>
      <w:r w:rsidRPr="00C20D54">
        <w:fldChar w:fldCharType="end"/>
      </w:r>
      <w:r w:rsidRPr="00C20D54">
        <w:t>).</w:t>
      </w:r>
    </w:p>
    <w:p w14:paraId="1B0B302D" w14:textId="77777777" w:rsidR="009C5902" w:rsidRPr="00C20D54" w:rsidRDefault="009C5902" w:rsidP="00CE22B4">
      <w:pPr>
        <w:pStyle w:val="afffffff6"/>
      </w:pPr>
      <w:r w:rsidRPr="00C20D54">
        <w:rPr>
          <w:noProof/>
        </w:rPr>
        <w:drawing>
          <wp:inline distT="0" distB="0" distL="0" distR="0" wp14:anchorId="2673FCB3" wp14:editId="4AB2296E">
            <wp:extent cx="5940000" cy="1123783"/>
            <wp:effectExtent l="19050" t="19050" r="22860" b="196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123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3FE00" w14:textId="2FB0E242" w:rsidR="009C5902" w:rsidRPr="00C20D54" w:rsidRDefault="009C5902" w:rsidP="00CE22B4">
      <w:pPr>
        <w:pStyle w:val="afffffff8"/>
      </w:pPr>
      <w:bookmarkStart w:id="222" w:name="_Ref98833797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33</w:t>
      </w:r>
      <w:r w:rsidR="00EE3A8F" w:rsidRPr="00C20D54">
        <w:rPr>
          <w:noProof/>
        </w:rPr>
        <w:fldChar w:fldCharType="end"/>
      </w:r>
      <w:bookmarkEnd w:id="222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«Дополнительное профессиональное образование»</w:t>
      </w:r>
    </w:p>
    <w:p w14:paraId="761A4BCD" w14:textId="41F58883" w:rsidR="009C5902" w:rsidRPr="00C20D54" w:rsidRDefault="000664FD" w:rsidP="00CE22B4">
      <w:pPr>
        <w:pStyle w:val="afffffff9"/>
      </w:pPr>
      <w:r>
        <w:t>Блок</w:t>
      </w:r>
      <w:r w:rsidR="009C5902" w:rsidRPr="00C20D54">
        <w:t xml:space="preserve"> содержит элементы:</w:t>
      </w:r>
    </w:p>
    <w:p w14:paraId="69DAF75F" w14:textId="540CE3F9" w:rsidR="009C5902" w:rsidRPr="00C20D54" w:rsidRDefault="00DD30DB" w:rsidP="00B77B53">
      <w:pPr>
        <w:pStyle w:val="1d"/>
        <w:numPr>
          <w:ilvl w:val="0"/>
          <w:numId w:val="169"/>
        </w:numPr>
      </w:pPr>
      <w:r>
        <w:t>т</w:t>
      </w:r>
      <w:r w:rsidR="009C5902" w:rsidRPr="00C20D54">
        <w:t>аблица с записями о дополнительном профессиональном образовании медицинского работника. Таблица содержит столбцы:</w:t>
      </w:r>
    </w:p>
    <w:p w14:paraId="0C2A308F" w14:textId="60DB0254" w:rsidR="009C5902" w:rsidRPr="00C20D54" w:rsidRDefault="009C5902" w:rsidP="00A25157">
      <w:pPr>
        <w:pStyle w:val="25"/>
      </w:pPr>
      <w:r w:rsidRPr="00C20D54">
        <w:t>«Образовательное учреждение»</w:t>
      </w:r>
      <w:r w:rsidR="00CE22B4">
        <w:t>,</w:t>
      </w:r>
    </w:p>
    <w:p w14:paraId="49958789" w14:textId="758629CB" w:rsidR="009C5902" w:rsidRPr="00C20D54" w:rsidRDefault="009C5902" w:rsidP="00A25157">
      <w:pPr>
        <w:pStyle w:val="25"/>
      </w:pPr>
      <w:r w:rsidRPr="00C20D54">
        <w:t>«Вид ДПО»</w:t>
      </w:r>
      <w:r w:rsidR="00CE22B4">
        <w:t>,</w:t>
      </w:r>
    </w:p>
    <w:p w14:paraId="087D6558" w14:textId="42818BC9" w:rsidR="009C5902" w:rsidRPr="00C20D54" w:rsidRDefault="009C5902" w:rsidP="00A25157">
      <w:pPr>
        <w:pStyle w:val="25"/>
      </w:pPr>
      <w:r w:rsidRPr="00C20D54">
        <w:t>«Дата выдачи»</w:t>
      </w:r>
      <w:r w:rsidR="00CE22B4">
        <w:t>,</w:t>
      </w:r>
    </w:p>
    <w:p w14:paraId="4DA59AE3" w14:textId="6B5F1F8C" w:rsidR="009C5902" w:rsidRPr="00C20D54" w:rsidRDefault="009C5902" w:rsidP="00A25157">
      <w:pPr>
        <w:pStyle w:val="25"/>
      </w:pPr>
      <w:r w:rsidRPr="00C20D54">
        <w:t>«Количество часов»</w:t>
      </w:r>
      <w:r w:rsidR="00CE22B4">
        <w:t>,</w:t>
      </w:r>
    </w:p>
    <w:p w14:paraId="6533DFF6" w14:textId="77777777" w:rsidR="009C5902" w:rsidRDefault="009C5902" w:rsidP="00A25157">
      <w:pPr>
        <w:pStyle w:val="25"/>
      </w:pPr>
      <w:r w:rsidRPr="00C20D54">
        <w:t>«Специальность».</w:t>
      </w:r>
    </w:p>
    <w:p w14:paraId="2C8DF168" w14:textId="22E022D9" w:rsidR="004742BF" w:rsidRDefault="004742BF" w:rsidP="004742BF">
      <w:pPr>
        <w:pStyle w:val="af2"/>
      </w:pPr>
      <w:bookmarkStart w:id="223" w:name="_Hlk156834626"/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3F6A5729" wp14:editId="6D9EA1AC">
            <wp:extent cx="222250" cy="248920"/>
            <wp:effectExtent l="0" t="0" r="6350" b="0"/>
            <wp:docPr id="1080825326" name="Рисунок 10808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 xml:space="preserve">отображаются дополнительные данные о </w:t>
      </w:r>
      <w:r>
        <w:rPr>
          <w:rStyle w:val="afffffff1"/>
        </w:rPr>
        <w:t>д</w:t>
      </w:r>
      <w:r w:rsidRPr="004742BF">
        <w:rPr>
          <w:rStyle w:val="afffffff1"/>
        </w:rPr>
        <w:t>ополнительно</w:t>
      </w:r>
      <w:r>
        <w:rPr>
          <w:rStyle w:val="afffffff1"/>
        </w:rPr>
        <w:t>м</w:t>
      </w:r>
      <w:r w:rsidRPr="004742BF">
        <w:rPr>
          <w:rStyle w:val="afffffff1"/>
        </w:rPr>
        <w:t xml:space="preserve"> профессионально</w:t>
      </w:r>
      <w:r>
        <w:rPr>
          <w:rStyle w:val="afffffff1"/>
        </w:rPr>
        <w:t>м</w:t>
      </w:r>
      <w:r w:rsidRPr="004742BF">
        <w:rPr>
          <w:rStyle w:val="afffffff1"/>
        </w:rPr>
        <w:t xml:space="preserve"> </w:t>
      </w:r>
      <w:r w:rsidRPr="006527B7">
        <w:rPr>
          <w:rStyle w:val="afffffff1"/>
        </w:rPr>
        <w:t>образовании:</w:t>
      </w:r>
      <w:r>
        <w:t xml:space="preserve"> </w:t>
      </w:r>
    </w:p>
    <w:p w14:paraId="3D6FC9B1" w14:textId="3019E52C" w:rsidR="004742BF" w:rsidRDefault="004742BF" w:rsidP="00B77B53">
      <w:pPr>
        <w:pStyle w:val="17"/>
        <w:numPr>
          <w:ilvl w:val="0"/>
          <w:numId w:val="175"/>
        </w:numPr>
      </w:pPr>
      <w:r>
        <w:t>тематика,</w:t>
      </w:r>
    </w:p>
    <w:p w14:paraId="08ADD624" w14:textId="77777777" w:rsidR="004742BF" w:rsidRDefault="004742BF" w:rsidP="00B77B53">
      <w:pPr>
        <w:pStyle w:val="17"/>
        <w:numPr>
          <w:ilvl w:val="0"/>
          <w:numId w:val="175"/>
        </w:numPr>
      </w:pPr>
      <w:r>
        <w:t>серия/номер документа;</w:t>
      </w:r>
    </w:p>
    <w:bookmarkEnd w:id="223"/>
    <w:p w14:paraId="50660A6E" w14:textId="387A02FD" w:rsidR="009C5902" w:rsidRPr="00C20D54" w:rsidRDefault="009C5902" w:rsidP="00DD30DB">
      <w:pPr>
        <w:pStyle w:val="1d"/>
      </w:pPr>
      <w:r w:rsidRPr="00C20D54">
        <w:lastRenderedPageBreak/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CE22B4">
        <w:fldChar w:fldCharType="begin"/>
      </w:r>
      <w:r w:rsidR="00CE22B4">
        <w:instrText xml:space="preserve"> REF _Ref156486005 \r \h </w:instrText>
      </w:r>
      <w:r w:rsidR="00CE22B4">
        <w:fldChar w:fldCharType="separate"/>
      </w:r>
      <w:r w:rsidR="00565CC3">
        <w:t>4.1.6.8.5.2</w:t>
      </w:r>
      <w:r w:rsidR="00CE22B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75AAEE0E" w14:textId="4186FAEE" w:rsidR="009C5902" w:rsidRPr="00C20D54" w:rsidRDefault="00CE22B4" w:rsidP="00966C9D">
      <w:pPr>
        <w:pStyle w:val="60"/>
        <w:rPr>
          <w:color w:val="000000" w:themeColor="text1"/>
        </w:rPr>
      </w:pPr>
      <w:bookmarkStart w:id="224" w:name="_Ref156486005"/>
      <w:r>
        <w:rPr>
          <w:color w:val="000000" w:themeColor="text1"/>
        </w:rPr>
        <w:t>Добавление</w:t>
      </w:r>
      <w:r w:rsidR="00B974E5"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сведений о </w:t>
      </w:r>
      <w:r w:rsidR="00B974E5" w:rsidRPr="00C20D54">
        <w:rPr>
          <w:color w:val="000000" w:themeColor="text1"/>
        </w:rPr>
        <w:t>дополнительно</w:t>
      </w:r>
      <w:r>
        <w:rPr>
          <w:color w:val="000000" w:themeColor="text1"/>
        </w:rPr>
        <w:t>м</w:t>
      </w:r>
      <w:r w:rsidR="00B974E5" w:rsidRPr="00C20D54">
        <w:rPr>
          <w:color w:val="000000" w:themeColor="text1"/>
        </w:rPr>
        <w:t xml:space="preserve"> профессионально</w:t>
      </w:r>
      <w:r>
        <w:rPr>
          <w:color w:val="000000" w:themeColor="text1"/>
        </w:rPr>
        <w:t>м</w:t>
      </w:r>
      <w:r w:rsidR="00B974E5" w:rsidRPr="00C20D54">
        <w:rPr>
          <w:color w:val="000000" w:themeColor="text1"/>
        </w:rPr>
        <w:t xml:space="preserve"> образовани</w:t>
      </w:r>
      <w:r>
        <w:rPr>
          <w:color w:val="000000" w:themeColor="text1"/>
        </w:rPr>
        <w:t>и</w:t>
      </w:r>
      <w:bookmarkEnd w:id="224"/>
    </w:p>
    <w:p w14:paraId="03FB2345" w14:textId="16564314" w:rsidR="009C5902" w:rsidRPr="00C20D54" w:rsidRDefault="00DD30DB" w:rsidP="00CE22B4">
      <w:pPr>
        <w:pStyle w:val="af2"/>
      </w:pPr>
      <w:bookmarkStart w:id="225" w:name="_Ref89956754"/>
      <w:bookmarkStart w:id="226" w:name="_Ref514768636"/>
      <w:r>
        <w:t>Для добавления записи</w:t>
      </w:r>
      <w:r w:rsidR="009C5902" w:rsidRPr="00C20D54">
        <w:t xml:space="preserve"> о дополнительном профессиональном образовании:</w:t>
      </w:r>
    </w:p>
    <w:p w14:paraId="1329E1BD" w14:textId="64C708EA" w:rsidR="004F4F21" w:rsidRPr="00C20D54" w:rsidRDefault="004F4F21" w:rsidP="00B77B53">
      <w:pPr>
        <w:pStyle w:val="1d"/>
        <w:numPr>
          <w:ilvl w:val="0"/>
          <w:numId w:val="64"/>
        </w:numPr>
      </w:pPr>
      <w:r w:rsidRPr="00C20D54">
        <w:t xml:space="preserve">Нажмите кнопку «Добавить» в </w:t>
      </w:r>
      <w:r w:rsidR="000664FD">
        <w:t>блок</w:t>
      </w:r>
      <w:r w:rsidR="00CF1394">
        <w:t xml:space="preserve">е </w:t>
      </w:r>
      <w:r w:rsidRPr="00C20D54">
        <w:t>«Дополнительное профессиональное образование». Откроется форма «Новая запись дополнительного профессионального образования»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_Ref98833798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34</w:t>
      </w:r>
      <w:r w:rsidRPr="00C20D54">
        <w:fldChar w:fldCharType="end"/>
      </w:r>
      <w:r w:rsidRPr="00C20D54">
        <w:t>).</w:t>
      </w:r>
    </w:p>
    <w:p w14:paraId="48C5CB27" w14:textId="77777777" w:rsidR="004F4F21" w:rsidRPr="00C20D54" w:rsidRDefault="004F4F21" w:rsidP="00CE22B4">
      <w:pPr>
        <w:pStyle w:val="afffffff6"/>
      </w:pPr>
      <w:r w:rsidRPr="00C20D54">
        <w:rPr>
          <w:noProof/>
        </w:rPr>
        <w:drawing>
          <wp:inline distT="0" distB="0" distL="0" distR="0" wp14:anchorId="1E65B7C2" wp14:editId="4D4F0358">
            <wp:extent cx="5939584" cy="3200656"/>
            <wp:effectExtent l="19050" t="19050" r="23495" b="190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0" b="17775"/>
                    <a:stretch/>
                  </pic:blipFill>
                  <pic:spPr bwMode="auto">
                    <a:xfrm>
                      <a:off x="0" y="0"/>
                      <a:ext cx="5940000" cy="3200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F798C" w14:textId="459D4FED" w:rsidR="004F4F21" w:rsidRPr="00C20D54" w:rsidRDefault="004F4F21" w:rsidP="00CE22B4">
      <w:pPr>
        <w:pStyle w:val="afffffff8"/>
      </w:pPr>
      <w:bookmarkStart w:id="227" w:name="_Ref98833798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34</w:t>
      </w:r>
      <w:r w:rsidR="00EE3A8F" w:rsidRPr="00C20D54">
        <w:rPr>
          <w:noProof/>
        </w:rPr>
        <w:fldChar w:fldCharType="end"/>
      </w:r>
      <w:bookmarkEnd w:id="227"/>
      <w:r w:rsidRPr="00C20D54">
        <w:t xml:space="preserve"> – </w:t>
      </w:r>
      <w:r w:rsidR="00B974E5">
        <w:t>Форма «</w:t>
      </w:r>
      <w:r w:rsidRPr="00C20D54">
        <w:t>Новая запись дополнительного профессионального образования</w:t>
      </w:r>
      <w:r w:rsidR="00B974E5">
        <w:t>»</w:t>
      </w:r>
    </w:p>
    <w:p w14:paraId="0279E516" w14:textId="662DD403" w:rsidR="004F4F21" w:rsidRPr="00C20D54" w:rsidRDefault="004F4F2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</w:t>
      </w:r>
      <w:r w:rsidR="00CE22B4">
        <w:t xml:space="preserve"> ниже</w:t>
      </w:r>
      <w:r w:rsidRPr="00C20D54">
        <w:t xml:space="preserve">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_Ref103818288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15</w:t>
      </w:r>
      <w:r w:rsidRPr="00C20D54">
        <w:fldChar w:fldCharType="end"/>
      </w:r>
      <w:r w:rsidRPr="00C20D54">
        <w:t>).</w:t>
      </w:r>
    </w:p>
    <w:p w14:paraId="1D3BE8FB" w14:textId="24AED0BC" w:rsidR="004F4F21" w:rsidRPr="00C20D54" w:rsidRDefault="004F4F2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618A7E15" w14:textId="6D637D38" w:rsidR="009E0D0D" w:rsidRPr="00C20D54" w:rsidRDefault="009E0D0D" w:rsidP="00CE22B4">
      <w:pPr>
        <w:pStyle w:val="af2"/>
      </w:pPr>
      <w:r w:rsidRPr="00C20D54">
        <w:t>Активируется проверка внесенных сведений об образовании в ФИС ФРДО. Записи будет присвоен статус «На проверке».</w:t>
      </w:r>
    </w:p>
    <w:p w14:paraId="5AA4D9E5" w14:textId="56491DF3" w:rsidR="00785ADE" w:rsidRPr="00C20D54" w:rsidRDefault="00785ADE" w:rsidP="001C6FA7">
      <w:pPr>
        <w:pStyle w:val="afffffffff4"/>
        <w:rPr>
          <w:color w:val="000000" w:themeColor="text1"/>
        </w:rPr>
      </w:pPr>
      <w:bookmarkStart w:id="228" w:name="_Ref103818288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15</w:t>
      </w:r>
      <w:r w:rsidR="00EE3A8F" w:rsidRPr="00C20D54">
        <w:rPr>
          <w:noProof/>
          <w:color w:val="000000" w:themeColor="text1"/>
        </w:rPr>
        <w:fldChar w:fldCharType="end"/>
      </w:r>
      <w:bookmarkEnd w:id="225"/>
      <w:bookmarkEnd w:id="228"/>
      <w:r w:rsidRPr="00C20D54">
        <w:rPr>
          <w:color w:val="000000" w:themeColor="text1"/>
        </w:rPr>
        <w:t xml:space="preserve"> – Описание </w:t>
      </w:r>
      <w:r w:rsidRPr="001C6FA7">
        <w:t>сведений</w:t>
      </w:r>
      <w:r w:rsidRPr="00C20D54">
        <w:rPr>
          <w:color w:val="000000" w:themeColor="text1"/>
        </w:rPr>
        <w:t xml:space="preserve"> </w:t>
      </w:r>
      <w:bookmarkEnd w:id="226"/>
      <w:r w:rsidR="009C5902" w:rsidRPr="00C20D54">
        <w:rPr>
          <w:color w:val="000000" w:themeColor="text1"/>
        </w:rPr>
        <w:t>о дополнительном профессиональном образовании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11"/>
        <w:gridCol w:w="2833"/>
        <w:gridCol w:w="3538"/>
      </w:tblGrid>
      <w:tr w:rsidR="000B13CE" w:rsidRPr="00C20D54" w14:paraId="45C0A3B4" w14:textId="77777777" w:rsidTr="00062817">
        <w:trPr>
          <w:tblHeader/>
        </w:trPr>
        <w:tc>
          <w:tcPr>
            <w:tcW w:w="301" w:type="pct"/>
          </w:tcPr>
          <w:p w14:paraId="5AC1DEA4" w14:textId="5E73C810" w:rsidR="000B13CE" w:rsidRPr="00C20D54" w:rsidRDefault="000B13CE" w:rsidP="00CE22B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90" w:type="pct"/>
          </w:tcPr>
          <w:p w14:paraId="0A430FE8" w14:textId="469845FD" w:rsidR="000B13CE" w:rsidRPr="00C20D54" w:rsidRDefault="000B13CE" w:rsidP="00CE22B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6" w:type="pct"/>
          </w:tcPr>
          <w:p w14:paraId="49C5DF71" w14:textId="77777777" w:rsidR="000B13CE" w:rsidRPr="00C20D54" w:rsidRDefault="000B13CE" w:rsidP="00CE22B4">
            <w:pPr>
              <w:pStyle w:val="108"/>
            </w:pPr>
            <w:r w:rsidRPr="00C20D54">
              <w:t>Описание</w:t>
            </w:r>
          </w:p>
        </w:tc>
        <w:tc>
          <w:tcPr>
            <w:tcW w:w="1893" w:type="pct"/>
          </w:tcPr>
          <w:p w14:paraId="4719D9AD" w14:textId="77777777" w:rsidR="000B13CE" w:rsidRPr="00C20D54" w:rsidRDefault="000B13CE" w:rsidP="00CE22B4">
            <w:pPr>
              <w:pStyle w:val="108"/>
            </w:pPr>
            <w:r w:rsidRPr="00C20D54">
              <w:t>Вид, способ ввода</w:t>
            </w:r>
          </w:p>
        </w:tc>
      </w:tr>
      <w:tr w:rsidR="000B13CE" w:rsidRPr="00C20D54" w14:paraId="24713DF2" w14:textId="77777777" w:rsidTr="00062817">
        <w:tc>
          <w:tcPr>
            <w:tcW w:w="301" w:type="pct"/>
          </w:tcPr>
          <w:p w14:paraId="0D17697E" w14:textId="5D408915" w:rsidR="000B13CE" w:rsidRPr="00C20D54" w:rsidRDefault="000B13CE" w:rsidP="00B77B53">
            <w:pPr>
              <w:pStyle w:val="101"/>
              <w:numPr>
                <w:ilvl w:val="0"/>
                <w:numId w:val="65"/>
              </w:numPr>
            </w:pPr>
          </w:p>
        </w:tc>
        <w:tc>
          <w:tcPr>
            <w:tcW w:w="1290" w:type="pct"/>
          </w:tcPr>
          <w:p w14:paraId="0A5512C6" w14:textId="5A87215A" w:rsidR="000B13CE" w:rsidRPr="00BE40D4" w:rsidRDefault="000B13CE" w:rsidP="00BE40D4">
            <w:pPr>
              <w:pStyle w:val="104"/>
            </w:pPr>
            <w:r w:rsidRPr="00BE40D4">
              <w:t>Вид ДПО</w:t>
            </w:r>
          </w:p>
        </w:tc>
        <w:tc>
          <w:tcPr>
            <w:tcW w:w="1516" w:type="pct"/>
          </w:tcPr>
          <w:p w14:paraId="7CBDFC5C" w14:textId="77777777" w:rsidR="000B13CE" w:rsidRPr="00BE40D4" w:rsidRDefault="000B13CE" w:rsidP="00BE40D4">
            <w:pPr>
              <w:pStyle w:val="104"/>
            </w:pPr>
            <w:r w:rsidRPr="00BE40D4">
              <w:t>Вид дополнительного профессионального образования</w:t>
            </w:r>
          </w:p>
        </w:tc>
        <w:tc>
          <w:tcPr>
            <w:tcW w:w="1893" w:type="pct"/>
          </w:tcPr>
          <w:p w14:paraId="4772B478" w14:textId="77777777" w:rsidR="000B13CE" w:rsidRPr="00BE40D4" w:rsidRDefault="004F4F2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1F874BBC" w14:textId="272824D7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Вид дополнительного профессионального образования», OID 1.2.643.5.1.13.13.99.2.297</w:t>
            </w:r>
          </w:p>
        </w:tc>
      </w:tr>
      <w:tr w:rsidR="004F4F21" w:rsidRPr="00C20D54" w14:paraId="5A93086B" w14:textId="77777777" w:rsidTr="00062817">
        <w:tc>
          <w:tcPr>
            <w:tcW w:w="301" w:type="pct"/>
          </w:tcPr>
          <w:p w14:paraId="3DEB2BC0" w14:textId="0FD7D1E2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01FA4064" w14:textId="77777777" w:rsidR="004F4F21" w:rsidRPr="00BE40D4" w:rsidRDefault="004F4F21" w:rsidP="00BE40D4">
            <w:pPr>
              <w:pStyle w:val="104"/>
            </w:pPr>
            <w:r w:rsidRPr="00BE40D4">
              <w:t>Тематика</w:t>
            </w:r>
          </w:p>
        </w:tc>
        <w:tc>
          <w:tcPr>
            <w:tcW w:w="1516" w:type="pct"/>
          </w:tcPr>
          <w:p w14:paraId="7884F56C" w14:textId="77777777" w:rsidR="004F4F21" w:rsidRPr="00BE40D4" w:rsidRDefault="004F4F21" w:rsidP="00BE40D4">
            <w:pPr>
              <w:pStyle w:val="104"/>
            </w:pPr>
            <w:r w:rsidRPr="00BE40D4">
              <w:t>Тематика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1FC819D0" w14:textId="0F135687" w:rsidR="004F4F21" w:rsidRPr="00BE40D4" w:rsidRDefault="004F4F21" w:rsidP="00BE40D4">
            <w:pPr>
              <w:pStyle w:val="104"/>
            </w:pPr>
            <w:r w:rsidRPr="00BE40D4">
              <w:t>Текстовое поле с ограничением в 256 символов</w:t>
            </w:r>
          </w:p>
        </w:tc>
      </w:tr>
      <w:tr w:rsidR="004F4F21" w:rsidRPr="00C20D54" w14:paraId="1E2E40C5" w14:textId="77777777" w:rsidTr="00062817">
        <w:tc>
          <w:tcPr>
            <w:tcW w:w="301" w:type="pct"/>
          </w:tcPr>
          <w:p w14:paraId="57D3E690" w14:textId="659B8A1D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7740FC4C" w14:textId="703358C2" w:rsidR="004F4F21" w:rsidRPr="00BE40D4" w:rsidRDefault="004F4F21" w:rsidP="00BE40D4">
            <w:pPr>
              <w:pStyle w:val="104"/>
            </w:pPr>
            <w:r w:rsidRPr="00BE40D4">
              <w:t xml:space="preserve">Дата выдачи </w:t>
            </w:r>
          </w:p>
        </w:tc>
        <w:tc>
          <w:tcPr>
            <w:tcW w:w="1516" w:type="pct"/>
          </w:tcPr>
          <w:p w14:paraId="131BF596" w14:textId="5C326DD8" w:rsidR="004F4F21" w:rsidRPr="00BE40D4" w:rsidRDefault="004F4F21" w:rsidP="00BE40D4">
            <w:pPr>
              <w:pStyle w:val="104"/>
            </w:pPr>
            <w:r w:rsidRPr="00BE40D4">
              <w:t xml:space="preserve">Дата выдачи диплома о </w:t>
            </w:r>
            <w:r w:rsidRPr="00BE40D4">
              <w:lastRenderedPageBreak/>
              <w:t>дополнительном профессиональном образовании</w:t>
            </w:r>
          </w:p>
        </w:tc>
        <w:tc>
          <w:tcPr>
            <w:tcW w:w="1893" w:type="pct"/>
          </w:tcPr>
          <w:p w14:paraId="15ACDCA0" w14:textId="556B0EA6" w:rsidR="004F4F21" w:rsidRPr="00BE40D4" w:rsidRDefault="004F4F21" w:rsidP="00BE40D4">
            <w:pPr>
              <w:pStyle w:val="104"/>
            </w:pPr>
            <w:r w:rsidRPr="00BE40D4">
              <w:lastRenderedPageBreak/>
              <w:t>Выбор даты в календаре</w:t>
            </w:r>
          </w:p>
          <w:p w14:paraId="32A92647" w14:textId="77777777" w:rsidR="004F4F21" w:rsidRPr="00BE40D4" w:rsidRDefault="004F4F21" w:rsidP="00BE40D4">
            <w:pPr>
              <w:pStyle w:val="104"/>
            </w:pPr>
          </w:p>
        </w:tc>
      </w:tr>
      <w:tr w:rsidR="000B13CE" w:rsidRPr="00C20D54" w14:paraId="752E11D8" w14:textId="77777777" w:rsidTr="00062817">
        <w:tc>
          <w:tcPr>
            <w:tcW w:w="301" w:type="pct"/>
          </w:tcPr>
          <w:p w14:paraId="0C9F7A68" w14:textId="1B0E7186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27622DCE" w14:textId="5636BA8C" w:rsidR="000B13CE" w:rsidRPr="00BE40D4" w:rsidRDefault="000B13CE" w:rsidP="00BE40D4">
            <w:pPr>
              <w:pStyle w:val="104"/>
            </w:pPr>
            <w:r w:rsidRPr="00BE40D4">
              <w:t>Количество часов</w:t>
            </w:r>
          </w:p>
        </w:tc>
        <w:tc>
          <w:tcPr>
            <w:tcW w:w="1516" w:type="pct"/>
          </w:tcPr>
          <w:p w14:paraId="7C83F6D9" w14:textId="77777777" w:rsidR="000B13CE" w:rsidRPr="00BE40D4" w:rsidRDefault="000B13CE" w:rsidP="00BE40D4">
            <w:pPr>
              <w:pStyle w:val="104"/>
            </w:pPr>
            <w:r w:rsidRPr="00BE40D4">
              <w:t>Количество часов, затраченных на освоение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6DA1D9D1" w14:textId="4E37CB94" w:rsidR="000B13CE" w:rsidRPr="00BE40D4" w:rsidRDefault="000B13CE" w:rsidP="00BE40D4">
            <w:pPr>
              <w:pStyle w:val="104"/>
            </w:pPr>
            <w:r w:rsidRPr="00BE40D4">
              <w:t xml:space="preserve">Числовое поле </w:t>
            </w:r>
            <w:r w:rsidR="004F4F21" w:rsidRPr="00BE40D4">
              <w:t>в диапазоне до 4000</w:t>
            </w:r>
            <w:r w:rsidR="00CE22B4" w:rsidRPr="00BE40D4">
              <w:t xml:space="preserve"> символов</w:t>
            </w:r>
          </w:p>
        </w:tc>
      </w:tr>
      <w:tr w:rsidR="000B13CE" w:rsidRPr="00C20D54" w14:paraId="6B5B82E2" w14:textId="77777777" w:rsidTr="00062817">
        <w:tc>
          <w:tcPr>
            <w:tcW w:w="301" w:type="pct"/>
          </w:tcPr>
          <w:p w14:paraId="57E66DE1" w14:textId="1425E63E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6FBB58B2" w14:textId="69E0C1A3" w:rsidR="000B13CE" w:rsidRPr="00BE40D4" w:rsidRDefault="000B13CE" w:rsidP="00BE40D4">
            <w:pPr>
              <w:pStyle w:val="104"/>
            </w:pPr>
            <w:r w:rsidRPr="00BE40D4">
              <w:t xml:space="preserve">Серия </w:t>
            </w:r>
            <w:r w:rsidR="004F4F21" w:rsidRPr="00BE40D4">
              <w:t>документа</w:t>
            </w:r>
          </w:p>
        </w:tc>
        <w:tc>
          <w:tcPr>
            <w:tcW w:w="1516" w:type="pct"/>
          </w:tcPr>
          <w:p w14:paraId="014698E2" w14:textId="50B6BD2B" w:rsidR="000B13CE" w:rsidRPr="00BE40D4" w:rsidRDefault="000B13CE" w:rsidP="00BE40D4">
            <w:pPr>
              <w:pStyle w:val="104"/>
            </w:pPr>
            <w:r w:rsidRPr="00BE40D4">
              <w:t xml:space="preserve">Серия </w:t>
            </w:r>
            <w:r w:rsidR="004F4F21" w:rsidRPr="00BE40D4">
              <w:t>документа</w:t>
            </w:r>
            <w:r w:rsidRPr="00BE40D4">
              <w:t xml:space="preserve"> о дополнительном профессиональном образовании</w:t>
            </w:r>
          </w:p>
        </w:tc>
        <w:tc>
          <w:tcPr>
            <w:tcW w:w="1893" w:type="pct"/>
          </w:tcPr>
          <w:p w14:paraId="0C63CA7B" w14:textId="2D99FDC0" w:rsidR="000B13CE" w:rsidRPr="00BE40D4" w:rsidRDefault="000B13CE" w:rsidP="00BE40D4">
            <w:pPr>
              <w:pStyle w:val="104"/>
            </w:pPr>
            <w:r w:rsidRPr="00BE40D4">
              <w:t xml:space="preserve">Текстовое поле </w:t>
            </w:r>
            <w:r w:rsidR="004F4F21" w:rsidRPr="00BE40D4">
              <w:t>с ограничением в 6 символов</w:t>
            </w:r>
          </w:p>
        </w:tc>
      </w:tr>
      <w:tr w:rsidR="004F4F21" w:rsidRPr="00C20D54" w14:paraId="24AB29A1" w14:textId="77777777" w:rsidTr="00062817">
        <w:tc>
          <w:tcPr>
            <w:tcW w:w="301" w:type="pct"/>
          </w:tcPr>
          <w:p w14:paraId="459C77D4" w14:textId="0CFE93B8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12113015" w14:textId="2F4335BC" w:rsidR="004F4F21" w:rsidRPr="00BE40D4" w:rsidRDefault="004F4F21" w:rsidP="00BE40D4">
            <w:pPr>
              <w:pStyle w:val="104"/>
            </w:pPr>
            <w:r w:rsidRPr="00BE40D4">
              <w:t xml:space="preserve">Номер документа </w:t>
            </w:r>
          </w:p>
        </w:tc>
        <w:tc>
          <w:tcPr>
            <w:tcW w:w="1516" w:type="pct"/>
          </w:tcPr>
          <w:p w14:paraId="386E4655" w14:textId="5F6BC553" w:rsidR="004F4F21" w:rsidRPr="00BE40D4" w:rsidRDefault="004F4F21" w:rsidP="00BE40D4">
            <w:pPr>
              <w:pStyle w:val="104"/>
            </w:pPr>
            <w:r w:rsidRPr="00BE40D4">
              <w:t>Номер документа о дополнительном профессиональном образовании</w:t>
            </w:r>
          </w:p>
        </w:tc>
        <w:tc>
          <w:tcPr>
            <w:tcW w:w="1893" w:type="pct"/>
          </w:tcPr>
          <w:p w14:paraId="325C941F" w14:textId="61A05863" w:rsidR="004F4F21" w:rsidRPr="00BE40D4" w:rsidRDefault="004F4F21" w:rsidP="00BE40D4">
            <w:pPr>
              <w:pStyle w:val="104"/>
            </w:pPr>
            <w:r w:rsidRPr="00BE40D4">
              <w:t>Текстовое поле с ограничением в 13 символов</w:t>
            </w:r>
          </w:p>
        </w:tc>
      </w:tr>
      <w:tr w:rsidR="004F4F21" w:rsidRPr="00C20D54" w14:paraId="230B4FF6" w14:textId="77777777" w:rsidTr="00062817">
        <w:tc>
          <w:tcPr>
            <w:tcW w:w="301" w:type="pct"/>
          </w:tcPr>
          <w:p w14:paraId="0D88C3E0" w14:textId="1D75C05B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5568BA16" w14:textId="1EADD31D" w:rsidR="004F4F21" w:rsidRPr="00BE40D4" w:rsidRDefault="004F4F21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516" w:type="pct"/>
          </w:tcPr>
          <w:p w14:paraId="2DB7CB77" w14:textId="52C17A30" w:rsidR="004F4F21" w:rsidRPr="00BE40D4" w:rsidRDefault="004F4F21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 xml:space="preserve">работник </w:t>
            </w:r>
            <w:r w:rsidRPr="00BE40D4">
              <w:t>получил</w:t>
            </w:r>
            <w:r w:rsidR="00CE22B4" w:rsidRPr="00BE40D4">
              <w:t xml:space="preserve"> </w:t>
            </w:r>
            <w:r w:rsidRPr="00BE40D4">
              <w:t>дополнительно</w:t>
            </w:r>
            <w:r w:rsidR="00CE22B4" w:rsidRPr="00BE40D4">
              <w:t>е</w:t>
            </w:r>
            <w:r w:rsidRPr="00BE40D4">
              <w:t xml:space="preserve"> профессиональное образование</w:t>
            </w:r>
          </w:p>
        </w:tc>
        <w:tc>
          <w:tcPr>
            <w:tcW w:w="1893" w:type="pct"/>
          </w:tcPr>
          <w:p w14:paraId="12AB5093" w14:textId="452AB465" w:rsidR="004F4F21" w:rsidRPr="00BE40D4" w:rsidRDefault="004F4F21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12B903D5" w14:textId="77777777" w:rsidR="004F4F21" w:rsidRPr="00BE40D4" w:rsidRDefault="004F4F21" w:rsidP="00BE40D4">
            <w:pPr>
              <w:pStyle w:val="104"/>
            </w:pPr>
            <w:r w:rsidRPr="00BE40D4">
              <w:t>Выбор значения в окне</w:t>
            </w:r>
            <w:r w:rsidR="00062817" w:rsidRPr="00BE40D4">
              <w:t>.</w:t>
            </w:r>
          </w:p>
          <w:p w14:paraId="0AC78378" w14:textId="67FDA8C8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0B13CE" w:rsidRPr="00C20D54" w14:paraId="2BE8CE1A" w14:textId="77777777" w:rsidTr="00062817">
        <w:tc>
          <w:tcPr>
            <w:tcW w:w="301" w:type="pct"/>
          </w:tcPr>
          <w:p w14:paraId="6C7262A0" w14:textId="4961139D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04076125" w14:textId="52CF0EAA" w:rsidR="000B13CE" w:rsidRPr="00BE40D4" w:rsidRDefault="000B13CE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516" w:type="pct"/>
          </w:tcPr>
          <w:p w14:paraId="2A267493" w14:textId="77777777" w:rsidR="000B13CE" w:rsidRPr="00BE40D4" w:rsidRDefault="000B13CE" w:rsidP="00BE40D4">
            <w:pPr>
              <w:pStyle w:val="104"/>
            </w:pPr>
            <w:r w:rsidRPr="00BE40D4">
              <w:t>Специальность, указанная в дипломе о дополнительном профессиональном образовании</w:t>
            </w:r>
          </w:p>
        </w:tc>
        <w:tc>
          <w:tcPr>
            <w:tcW w:w="1893" w:type="pct"/>
          </w:tcPr>
          <w:p w14:paraId="290C9658" w14:textId="77777777" w:rsidR="000B13CE" w:rsidRPr="00BE40D4" w:rsidRDefault="004F4F2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205304B8" w14:textId="1CB9B5E2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3FFE1F86" w14:textId="574044CA" w:rsidR="00790369" w:rsidRPr="00C20D54" w:rsidRDefault="00790369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Редактирование записи о дополнительном профессиональном образовании</w:t>
      </w:r>
    </w:p>
    <w:p w14:paraId="130C2D40" w14:textId="752A4B23" w:rsidR="00790369" w:rsidRPr="00CE22B4" w:rsidRDefault="00DD30DB" w:rsidP="00CE22B4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 w:rsidR="000411DA" w:rsidRPr="000411DA">
        <w:rPr>
          <w:color w:val="000000" w:themeColor="text1"/>
        </w:rPr>
        <w:t>дополнительном профессиональном образовании</w:t>
      </w:r>
      <w:r w:rsidR="000411DA"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</w:t>
      </w:r>
      <w:r w:rsidR="00790369" w:rsidRPr="00CE22B4">
        <w:t>:</w:t>
      </w:r>
    </w:p>
    <w:p w14:paraId="5530B45C" w14:textId="26245B1C" w:rsidR="00790369" w:rsidRPr="00C20D54" w:rsidRDefault="00790369" w:rsidP="00B77B53">
      <w:pPr>
        <w:pStyle w:val="1d"/>
        <w:numPr>
          <w:ilvl w:val="0"/>
          <w:numId w:val="66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«Дополнительное 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06854B40" wp14:editId="42A49377">
            <wp:extent cx="220999" cy="243861"/>
            <wp:effectExtent l="19050" t="19050" r="26670" b="2286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48840B88" w14:textId="6B60E5D2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 дополнительном профессиональном образовании».</w:t>
      </w:r>
    </w:p>
    <w:p w14:paraId="0CBB3FA5" w14:textId="77777777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6CD22BD9" w14:textId="6863C7BC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дополнительном профессиональном образовании</w:t>
      </w:r>
    </w:p>
    <w:p w14:paraId="55E90769" w14:textId="49493951" w:rsidR="00794FBE" w:rsidRPr="00C20D54" w:rsidRDefault="000411DA" w:rsidP="00CE22B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 w:rsidRPr="000411DA">
        <w:rPr>
          <w:color w:val="000000" w:themeColor="text1"/>
        </w:rPr>
        <w:t>дополнительном профессиональном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794FBE" w:rsidRPr="00C20D54">
        <w:t>:</w:t>
      </w:r>
    </w:p>
    <w:p w14:paraId="67CE306B" w14:textId="24908CFB" w:rsidR="00794FBE" w:rsidRPr="00C20D54" w:rsidRDefault="00794FBE" w:rsidP="00B77B53">
      <w:pPr>
        <w:pStyle w:val="1d"/>
        <w:numPr>
          <w:ilvl w:val="0"/>
          <w:numId w:val="67"/>
        </w:numPr>
      </w:pPr>
      <w:r w:rsidRPr="00C20D54">
        <w:lastRenderedPageBreak/>
        <w:t xml:space="preserve">В </w:t>
      </w:r>
      <w:r w:rsidR="000664FD">
        <w:t>блок</w:t>
      </w:r>
      <w:r w:rsidR="00CF1394">
        <w:t>е</w:t>
      </w:r>
      <w:r w:rsidRPr="00C20D54">
        <w:t xml:space="preserve"> «Дополнительное 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9B3B436" wp14:editId="0E154A5F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6C245A93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5A608997" w14:textId="590812EA" w:rsidR="00EE4942" w:rsidRPr="00C20D54" w:rsidRDefault="000664FD" w:rsidP="00966C9D">
      <w:pPr>
        <w:pStyle w:val="54"/>
        <w:rPr>
          <w:color w:val="000000" w:themeColor="text1"/>
        </w:rPr>
      </w:pPr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CC7502" w:rsidRPr="00C20D54">
        <w:rPr>
          <w:color w:val="000000" w:themeColor="text1"/>
        </w:rPr>
        <w:t xml:space="preserve">Сведения с </w:t>
      </w:r>
      <w:r w:rsidR="00B974E5">
        <w:rPr>
          <w:color w:val="000000" w:themeColor="text1"/>
        </w:rPr>
        <w:t>П</w:t>
      </w:r>
      <w:r w:rsidR="00CC7502" w:rsidRPr="00C20D54">
        <w:rPr>
          <w:color w:val="000000" w:themeColor="text1"/>
        </w:rPr>
        <w:t>ортала НМФО: пятилетние циклы</w:t>
      </w:r>
      <w:r w:rsidR="00A80E04">
        <w:rPr>
          <w:color w:val="000000" w:themeColor="text1"/>
        </w:rPr>
        <w:t>»</w:t>
      </w:r>
    </w:p>
    <w:p w14:paraId="043F9567" w14:textId="1B62481E" w:rsidR="00CC7502" w:rsidRPr="00C20D54" w:rsidRDefault="00CC7502" w:rsidP="00CE22B4">
      <w:pPr>
        <w:pStyle w:val="af2"/>
      </w:pPr>
      <w:r w:rsidRPr="00C20D54">
        <w:t xml:space="preserve">Сведения, поступающие с </w:t>
      </w:r>
      <w:r w:rsidR="00CE22B4">
        <w:t>п</w:t>
      </w:r>
      <w:r w:rsidRPr="00C20D54">
        <w:t xml:space="preserve">ортала непрерывного медицинского и фармацевтического образования Минздрава России, содержатся в </w:t>
      </w:r>
      <w:r w:rsidR="000664FD">
        <w:t>блок</w:t>
      </w:r>
      <w:r w:rsidR="00CF1394">
        <w:t>е</w:t>
      </w:r>
      <w:r w:rsidRPr="00C20D54">
        <w:t xml:space="preserve"> «Сведения с портала НМФО: пятилетние циклы» </w:t>
      </w:r>
      <w:r w:rsidR="00ED7A8C">
        <w:t>формы</w:t>
      </w:r>
      <w:r w:rsidRPr="00C20D54">
        <w:t xml:space="preserve"> «Образование» и недоступны для редактирования </w:t>
      </w:r>
      <w:r w:rsidR="00C34311" w:rsidRPr="00C20D54">
        <w:t>(</w:t>
      </w:r>
      <w:r w:rsidR="00CE22B4">
        <w:t xml:space="preserve">см. </w:t>
      </w:r>
      <w:r w:rsidR="00C34311" w:rsidRPr="00C20D54">
        <w:fldChar w:fldCharType="begin"/>
      </w:r>
      <w:r w:rsidR="00C34311" w:rsidRPr="00C20D54">
        <w:instrText xml:space="preserve"> REF _Ref103819849 \h </w:instrText>
      </w:r>
      <w:r w:rsidR="00966C9D" w:rsidRPr="00C20D54">
        <w:instrText xml:space="preserve"> \* MERGEFORMAT </w:instrText>
      </w:r>
      <w:r w:rsidR="00C34311" w:rsidRPr="00C20D54">
        <w:fldChar w:fldCharType="separate"/>
      </w:r>
      <w:r w:rsidR="00565CC3" w:rsidRPr="00C20D54">
        <w:t>Рисунок </w:t>
      </w:r>
      <w:r w:rsidR="00565CC3">
        <w:t>35</w:t>
      </w:r>
      <w:r w:rsidR="00C34311" w:rsidRPr="00C20D54">
        <w:fldChar w:fldCharType="end"/>
      </w:r>
      <w:r w:rsidRPr="00C20D54">
        <w:t>).</w:t>
      </w:r>
      <w:r w:rsidR="00794FBE" w:rsidRPr="00C20D54">
        <w:t xml:space="preserve"> </w:t>
      </w:r>
      <w:r w:rsidR="000664FD">
        <w:t>Блок</w:t>
      </w:r>
      <w:r w:rsidR="00794FBE" w:rsidRPr="00CE22B4">
        <w:t xml:space="preserve"> доступен для отображения </w:t>
      </w:r>
      <w:r w:rsidR="00CE22B4" w:rsidRPr="00CE22B4">
        <w:t xml:space="preserve">в закрытом портале </w:t>
      </w:r>
      <w:r w:rsidR="00794FBE" w:rsidRPr="00CE22B4">
        <w:t xml:space="preserve">только в том случае, если </w:t>
      </w:r>
      <w:r w:rsidR="00EE5FF4" w:rsidRPr="00CE22B4">
        <w:rPr>
          <w:rStyle w:val="afffffff1"/>
        </w:rPr>
        <w:t>медицинск</w:t>
      </w:r>
      <w:r w:rsidR="00B974E5" w:rsidRPr="00CE22B4">
        <w:rPr>
          <w:rStyle w:val="afffffff1"/>
        </w:rPr>
        <w:t>ий (</w:t>
      </w:r>
      <w:r w:rsidR="00EE5FF4" w:rsidRPr="00CE22B4">
        <w:rPr>
          <w:rStyle w:val="afffffff1"/>
        </w:rPr>
        <w:t>фармацевтически</w:t>
      </w:r>
      <w:r w:rsidR="00B974E5" w:rsidRPr="00CE22B4">
        <w:rPr>
          <w:rStyle w:val="afffffff1"/>
        </w:rPr>
        <w:t xml:space="preserve">й) </w:t>
      </w:r>
      <w:r w:rsidR="00EE5FF4" w:rsidRPr="00CE22B4">
        <w:rPr>
          <w:rStyle w:val="afffffff1"/>
        </w:rPr>
        <w:t>работник</w:t>
      </w:r>
      <w:r w:rsidR="00EE5FF4" w:rsidRPr="00CE22B4">
        <w:t xml:space="preserve"> </w:t>
      </w:r>
      <w:r w:rsidR="00794FBE" w:rsidRPr="00CE22B4">
        <w:t xml:space="preserve">в </w:t>
      </w:r>
      <w:r w:rsidR="00B974E5" w:rsidRPr="00CE22B4">
        <w:t>л</w:t>
      </w:r>
      <w:r w:rsidR="00794FBE" w:rsidRPr="00CE22B4">
        <w:t>ичном кабинете медицинского</w:t>
      </w:r>
      <w:r w:rsidR="00BD7DF8" w:rsidRPr="00CE22B4">
        <w:t xml:space="preserve"> и </w:t>
      </w:r>
      <w:r w:rsidR="00106CD7" w:rsidRPr="00CE22B4">
        <w:t>фармацевтического</w:t>
      </w:r>
      <w:r w:rsidR="00794FBE" w:rsidRPr="00CE22B4">
        <w:t xml:space="preserve"> работника установил</w:t>
      </w:r>
      <w:r w:rsidR="00794FBE" w:rsidRPr="00C20D54">
        <w:t xml:space="preserve"> разрешение на отображение данных о пятилетних циклах.</w:t>
      </w:r>
    </w:p>
    <w:p w14:paraId="165345C5" w14:textId="77777777" w:rsidR="00CC7502" w:rsidRPr="00C20D54" w:rsidRDefault="00CC7502" w:rsidP="00CE22B4">
      <w:pPr>
        <w:pStyle w:val="afffffff6"/>
      </w:pPr>
      <w:r w:rsidRPr="00C20D54">
        <w:rPr>
          <w:noProof/>
        </w:rPr>
        <w:drawing>
          <wp:inline distT="0" distB="0" distL="0" distR="0" wp14:anchorId="653833FD" wp14:editId="5529B78F">
            <wp:extent cx="5940000" cy="3049895"/>
            <wp:effectExtent l="19050" t="19050" r="22860" b="177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98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856A2" w14:textId="410868CD" w:rsidR="00CC7502" w:rsidRPr="00C20D54" w:rsidRDefault="00CC7502" w:rsidP="00CE22B4">
      <w:pPr>
        <w:pStyle w:val="afffffff8"/>
      </w:pPr>
      <w:bookmarkStart w:id="229" w:name="_Ref103819849"/>
      <w:bookmarkStart w:id="230" w:name="_Ref103819844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35</w:t>
      </w:r>
      <w:r w:rsidR="00EE3A8F" w:rsidRPr="00C20D54">
        <w:rPr>
          <w:noProof/>
        </w:rPr>
        <w:fldChar w:fldCharType="end"/>
      </w:r>
      <w:bookmarkEnd w:id="229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«Сведения с портала НМФО: пятилетние циклы»</w:t>
      </w:r>
      <w:bookmarkEnd w:id="230"/>
    </w:p>
    <w:p w14:paraId="570B4C24" w14:textId="7AE581BE" w:rsidR="00CC7502" w:rsidRPr="00C20D54" w:rsidRDefault="000664FD" w:rsidP="00CE22B4">
      <w:pPr>
        <w:pStyle w:val="afffffff9"/>
      </w:pPr>
      <w:r>
        <w:t>Блок</w:t>
      </w:r>
      <w:r w:rsidR="00CC7502" w:rsidRPr="00C20D54">
        <w:t xml:space="preserve"> содержит </w:t>
      </w:r>
      <w:r w:rsidR="00CE22B4">
        <w:t>т</w:t>
      </w:r>
      <w:r w:rsidR="00CC7502" w:rsidRPr="00C20D54">
        <w:t>аблицы с записями о пятилетних циклах обучения работника</w:t>
      </w:r>
      <w:r w:rsidR="00CE22B4">
        <w:t xml:space="preserve"> (одна таблица – одно </w:t>
      </w:r>
      <w:r w:rsidR="00CC7502" w:rsidRPr="00C20D54">
        <w:t>направлени</w:t>
      </w:r>
      <w:r w:rsidR="00CE22B4">
        <w:t>е)</w:t>
      </w:r>
      <w:r w:rsidR="00CC7502" w:rsidRPr="00C20D54">
        <w:t xml:space="preserve">. </w:t>
      </w:r>
      <w:r w:rsidR="00D0433B" w:rsidRPr="00C20D54">
        <w:t>При нажатии на</w:t>
      </w:r>
      <w:r w:rsidR="00D0433B" w:rsidRPr="00A51421">
        <w:t xml:space="preserve"> кнопку </w:t>
      </w:r>
      <w:r w:rsidR="00D0433B" w:rsidRPr="00B0625C">
        <w:rPr>
          <w:noProof/>
        </w:rPr>
        <w:drawing>
          <wp:inline distT="0" distB="0" distL="0" distR="0" wp14:anchorId="733CD2E7" wp14:editId="7F73D8C2">
            <wp:extent cx="222250" cy="248920"/>
            <wp:effectExtent l="0" t="0" r="6350" b="0"/>
            <wp:docPr id="1324384583" name="Рисунок 132438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433B" w:rsidRPr="00A51421">
        <w:t xml:space="preserve">(«стрелка вправо) </w:t>
      </w:r>
      <w:r w:rsidR="00D0433B" w:rsidRPr="00C20D54">
        <w:t>отображаются дополнительные данные об образовании</w:t>
      </w:r>
      <w:r w:rsidR="00D0433B">
        <w:t xml:space="preserve">. </w:t>
      </w:r>
      <w:r w:rsidR="00CC7502" w:rsidRPr="00C20D54">
        <w:t>Таблица содержит столбцы:</w:t>
      </w:r>
    </w:p>
    <w:p w14:paraId="6774E7E1" w14:textId="02E84DC3" w:rsidR="00CC7502" w:rsidRPr="00C20D54" w:rsidRDefault="00CC7502" w:rsidP="00FC2273">
      <w:pPr>
        <w:pStyle w:val="17"/>
      </w:pPr>
      <w:r w:rsidRPr="00C20D54">
        <w:t>«Образовательное учреждение»</w:t>
      </w:r>
      <w:r w:rsidR="00FC2273">
        <w:t>,</w:t>
      </w:r>
    </w:p>
    <w:p w14:paraId="70612063" w14:textId="703153BC" w:rsidR="00CC7502" w:rsidRPr="00C20D54" w:rsidRDefault="00CC7502" w:rsidP="00FC2273">
      <w:pPr>
        <w:pStyle w:val="17"/>
      </w:pPr>
      <w:r w:rsidRPr="00C20D54">
        <w:t>«Специальность»</w:t>
      </w:r>
      <w:r w:rsidR="00FC2273">
        <w:t>,</w:t>
      </w:r>
    </w:p>
    <w:p w14:paraId="2EC9B086" w14:textId="7FC9F36B" w:rsidR="00CC7502" w:rsidRPr="00C20D54" w:rsidRDefault="00CC7502" w:rsidP="00FC2273">
      <w:pPr>
        <w:pStyle w:val="17"/>
      </w:pPr>
      <w:r w:rsidRPr="00C20D54">
        <w:t>«Тип»</w:t>
      </w:r>
      <w:r w:rsidR="00FC2273">
        <w:t>,</w:t>
      </w:r>
    </w:p>
    <w:p w14:paraId="68197727" w14:textId="7ECEDBE2" w:rsidR="00CC7502" w:rsidRPr="00C20D54" w:rsidRDefault="00CC7502" w:rsidP="00FC2273">
      <w:pPr>
        <w:pStyle w:val="17"/>
      </w:pPr>
      <w:r w:rsidRPr="00C20D54">
        <w:t>«Начало»</w:t>
      </w:r>
      <w:r w:rsidR="00FC2273">
        <w:t>,</w:t>
      </w:r>
    </w:p>
    <w:p w14:paraId="2219E4D3" w14:textId="1F00B178" w:rsidR="00CC7502" w:rsidRPr="00C20D54" w:rsidRDefault="00CC7502" w:rsidP="00FC2273">
      <w:pPr>
        <w:pStyle w:val="17"/>
      </w:pPr>
      <w:r w:rsidRPr="00C20D54">
        <w:t>«Окончание»</w:t>
      </w:r>
      <w:r w:rsidR="00FC2273">
        <w:t>,</w:t>
      </w:r>
    </w:p>
    <w:p w14:paraId="4DD8BF1F" w14:textId="48F4D5C4" w:rsidR="00CC7502" w:rsidRPr="00C20D54" w:rsidRDefault="00CC7502" w:rsidP="00FC2273">
      <w:pPr>
        <w:pStyle w:val="17"/>
      </w:pPr>
      <w:r w:rsidRPr="00C20D54">
        <w:t>«ЗЕТ».</w:t>
      </w:r>
    </w:p>
    <w:p w14:paraId="0BD5AA39" w14:textId="5E3E8D9D" w:rsidR="00592DC5" w:rsidRPr="00C20D54" w:rsidRDefault="000664FD" w:rsidP="00966C9D">
      <w:pPr>
        <w:pStyle w:val="54"/>
        <w:rPr>
          <w:color w:val="000000" w:themeColor="text1"/>
        </w:rPr>
      </w:pPr>
      <w:bookmarkStart w:id="231" w:name="_4.1.2.2.5_Ввод_данных"/>
      <w:bookmarkStart w:id="232" w:name="_Ref89437502"/>
      <w:bookmarkEnd w:id="231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Сертификат специалиста</w:t>
      </w:r>
      <w:bookmarkEnd w:id="232"/>
      <w:r w:rsidR="00A80E04">
        <w:rPr>
          <w:color w:val="000000" w:themeColor="text1"/>
        </w:rPr>
        <w:t>»</w:t>
      </w:r>
    </w:p>
    <w:p w14:paraId="251CF765" w14:textId="48AAFD6C" w:rsidR="00FC2273" w:rsidRDefault="00FC2273" w:rsidP="00FC2273">
      <w:pPr>
        <w:pStyle w:val="af2"/>
      </w:pPr>
      <w:r w:rsidRPr="00FC2273">
        <w:rPr>
          <w:b/>
        </w:rPr>
        <w:t>Примечание</w:t>
      </w:r>
      <w:r>
        <w:t xml:space="preserve"> – </w:t>
      </w:r>
      <w:r w:rsidR="004D1656" w:rsidRPr="00FC2273">
        <w:t xml:space="preserve">Ввод сведений о сертификате специалиста доступен только после заполнения информации в </w:t>
      </w:r>
      <w:r w:rsidR="000664FD">
        <w:t>блок</w:t>
      </w:r>
      <w:r w:rsidR="00CF1394">
        <w:t xml:space="preserve">е </w:t>
      </w:r>
      <w:r w:rsidR="004D1656" w:rsidRPr="00FC2273">
        <w:t>«Профессиональное образование» (</w:t>
      </w:r>
      <w:r w:rsidR="00140C78" w:rsidRPr="00FC2273">
        <w:t>см. подпункт</w:t>
      </w:r>
      <w:r w:rsidR="004D1656" w:rsidRPr="00FC2273">
        <w:t xml:space="preserve"> </w:t>
      </w:r>
      <w:r w:rsidR="004D1656" w:rsidRPr="00FC2273">
        <w:fldChar w:fldCharType="begin"/>
      </w:r>
      <w:r w:rsidR="004D1656" w:rsidRPr="00FC2273">
        <w:instrText xml:space="preserve"> REF _Ref103787545 \r \h </w:instrText>
      </w:r>
      <w:r w:rsidR="00783B3A" w:rsidRPr="00FC2273">
        <w:instrText xml:space="preserve"> \* MERGEFORMAT </w:instrText>
      </w:r>
      <w:r w:rsidR="004D1656" w:rsidRPr="00FC2273">
        <w:fldChar w:fldCharType="separate"/>
      </w:r>
      <w:r w:rsidR="00565CC3">
        <w:t>4.1.6.8.3</w:t>
      </w:r>
      <w:r w:rsidR="004D1656" w:rsidRPr="00FC2273">
        <w:fldChar w:fldCharType="end"/>
      </w:r>
      <w:r w:rsidR="00F9647A" w:rsidRPr="00FC2273">
        <w:t xml:space="preserve"> </w:t>
      </w:r>
      <w:r w:rsidR="00997265" w:rsidRPr="00FC2273">
        <w:t>настоящего руководства пользователя</w:t>
      </w:r>
      <w:r w:rsidR="004D1656" w:rsidRPr="00FC2273">
        <w:t xml:space="preserve">), </w:t>
      </w:r>
      <w:r w:rsidR="00592DC5" w:rsidRPr="00FC2273">
        <w:t xml:space="preserve">где </w:t>
      </w:r>
      <w:r w:rsidR="00025F6A" w:rsidRPr="00FC2273">
        <w:t xml:space="preserve">указанная </w:t>
      </w:r>
      <w:r w:rsidR="009C7512" w:rsidRPr="00FC2273">
        <w:t xml:space="preserve">специальность </w:t>
      </w:r>
      <w:r w:rsidR="00D529F8" w:rsidRPr="00FC2273">
        <w:t>является медицинской</w:t>
      </w:r>
      <w:r w:rsidR="00025F6A" w:rsidRPr="00FC2273">
        <w:t>,</w:t>
      </w:r>
      <w:r w:rsidR="00D529F8" w:rsidRPr="00FC2273">
        <w:t xml:space="preserve"> </w:t>
      </w:r>
      <w:r w:rsidR="00025F6A" w:rsidRPr="00FC2273">
        <w:t>а</w:t>
      </w:r>
      <w:r w:rsidR="00D529F8" w:rsidRPr="00FC2273">
        <w:t xml:space="preserve"> </w:t>
      </w:r>
      <w:r w:rsidR="00592DC5" w:rsidRPr="00FC2273">
        <w:t>уровень образования</w:t>
      </w:r>
      <w:r>
        <w:t xml:space="preserve"> </w:t>
      </w:r>
      <w:r w:rsidR="00592DC5" w:rsidRPr="00FC2273">
        <w:t xml:space="preserve">указан одним из следующих значений: </w:t>
      </w:r>
    </w:p>
    <w:p w14:paraId="67BED141" w14:textId="77777777" w:rsidR="00FC2273" w:rsidRDefault="00592DC5" w:rsidP="00FC2273">
      <w:pPr>
        <w:pStyle w:val="17"/>
      </w:pPr>
      <w:r w:rsidRPr="00FC2273">
        <w:lastRenderedPageBreak/>
        <w:t xml:space="preserve">«Среднее профессиональное», </w:t>
      </w:r>
    </w:p>
    <w:p w14:paraId="120CDA1B" w14:textId="77777777" w:rsidR="00FC2273" w:rsidRDefault="00592DC5" w:rsidP="00FC2273">
      <w:pPr>
        <w:pStyle w:val="17"/>
      </w:pPr>
      <w:r w:rsidRPr="00FC2273">
        <w:t xml:space="preserve">«Высшее </w:t>
      </w:r>
      <w:r w:rsidR="009C7512" w:rsidRPr="00FC2273">
        <w:t xml:space="preserve">– </w:t>
      </w:r>
      <w:r w:rsidRPr="00FC2273">
        <w:t xml:space="preserve">бакалавриат», </w:t>
      </w:r>
    </w:p>
    <w:p w14:paraId="3F05A75C" w14:textId="77777777" w:rsidR="00FC2273" w:rsidRDefault="00592DC5" w:rsidP="00FC2273">
      <w:pPr>
        <w:pStyle w:val="17"/>
      </w:pPr>
      <w:r w:rsidRPr="00FC2273">
        <w:t xml:space="preserve">«Высшее </w:t>
      </w:r>
      <w:r w:rsidR="009C7512" w:rsidRPr="00FC2273">
        <w:t xml:space="preserve">– </w:t>
      </w:r>
      <w:r w:rsidRPr="00FC2273">
        <w:t xml:space="preserve">магистратура», </w:t>
      </w:r>
    </w:p>
    <w:p w14:paraId="2821787B" w14:textId="77777777" w:rsidR="00FC2273" w:rsidRDefault="00592DC5" w:rsidP="00FC2273">
      <w:pPr>
        <w:pStyle w:val="17"/>
      </w:pPr>
      <w:r w:rsidRPr="00FC2273">
        <w:t>«Высшее – специалитет»</w:t>
      </w:r>
      <w:r w:rsidR="00EF43F0" w:rsidRPr="00FC2273">
        <w:t xml:space="preserve">, </w:t>
      </w:r>
    </w:p>
    <w:p w14:paraId="1EF00308" w14:textId="56F24A83" w:rsidR="00592DC5" w:rsidRPr="00FC2273" w:rsidRDefault="009C7512" w:rsidP="00FC2273">
      <w:pPr>
        <w:pStyle w:val="17"/>
      </w:pPr>
      <w:r w:rsidRPr="00FC2273">
        <w:t xml:space="preserve">среднее </w:t>
      </w:r>
      <w:r w:rsidR="00EF43F0" w:rsidRPr="00FC2273">
        <w:t>(общее) образование для профессии «Медицинская сестра красного креста и красного полумесяца</w:t>
      </w:r>
      <w:r w:rsidRPr="00FC2273">
        <w:t>».</w:t>
      </w:r>
    </w:p>
    <w:p w14:paraId="6A5CA093" w14:textId="7A4742FD" w:rsidR="004D1656" w:rsidRPr="00C20D54" w:rsidRDefault="004D1656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сертификате специалиста</w:t>
      </w:r>
    </w:p>
    <w:p w14:paraId="7F5849B8" w14:textId="1D132686" w:rsidR="004D1656" w:rsidRPr="00C20D54" w:rsidRDefault="004D1656" w:rsidP="00FC2273">
      <w:pPr>
        <w:pStyle w:val="af2"/>
      </w:pPr>
      <w:r w:rsidRPr="00C20D54">
        <w:t xml:space="preserve">Сведения о сертификате специалиста содержатся 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</w:t>
      </w:r>
      <w:r w:rsidR="00A80D97">
        <w:t>раздел</w:t>
      </w:r>
      <w:r w:rsidR="00CF1394">
        <w:t xml:space="preserve">а </w:t>
      </w:r>
      <w:r w:rsidRPr="00C20D54">
        <w:t>«Образование» (</w:t>
      </w:r>
      <w:r w:rsidR="00FC2273">
        <w:t xml:space="preserve">см. </w:t>
      </w:r>
      <w:r w:rsidRPr="00C20D54">
        <w:fldChar w:fldCharType="begin"/>
      </w:r>
      <w:r w:rsidRPr="00C20D54">
        <w:instrText xml:space="preserve"> REF _Ref98833799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36</w:t>
      </w:r>
      <w:r w:rsidRPr="00C20D54">
        <w:fldChar w:fldCharType="end"/>
      </w:r>
      <w:r w:rsidRPr="00C20D54">
        <w:t>).</w:t>
      </w:r>
    </w:p>
    <w:p w14:paraId="7911120C" w14:textId="77777777" w:rsidR="004D1656" w:rsidRPr="00C20D54" w:rsidRDefault="004D1656" w:rsidP="00FC2273">
      <w:pPr>
        <w:pStyle w:val="afffffff6"/>
      </w:pPr>
      <w:r w:rsidRPr="00C20D54">
        <w:rPr>
          <w:noProof/>
        </w:rPr>
        <w:drawing>
          <wp:inline distT="0" distB="0" distL="0" distR="0" wp14:anchorId="39F712FD" wp14:editId="56A04D60">
            <wp:extent cx="5940000" cy="1276172"/>
            <wp:effectExtent l="19050" t="19050" r="22860" b="196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2761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6074" w14:textId="08A63C22" w:rsidR="004D1656" w:rsidRPr="00C20D54" w:rsidRDefault="004D1656" w:rsidP="00FC2273">
      <w:pPr>
        <w:pStyle w:val="afffffff8"/>
      </w:pPr>
      <w:bookmarkStart w:id="233" w:name="_Ref98833799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36</w:t>
      </w:r>
      <w:r w:rsidR="00EE3A8F" w:rsidRPr="00C20D54">
        <w:rPr>
          <w:noProof/>
        </w:rPr>
        <w:fldChar w:fldCharType="end"/>
      </w:r>
      <w:bookmarkEnd w:id="233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«Сертификат специалиста»</w:t>
      </w:r>
    </w:p>
    <w:p w14:paraId="50F25115" w14:textId="4C5E3912" w:rsidR="004D1656" w:rsidRDefault="000664FD" w:rsidP="00FC2273">
      <w:pPr>
        <w:pStyle w:val="afffffff9"/>
      </w:pPr>
      <w:r>
        <w:t>Блок</w:t>
      </w:r>
      <w:r w:rsidR="00CF1394">
        <w:t xml:space="preserve"> </w:t>
      </w:r>
      <w:r w:rsidR="004D1656" w:rsidRPr="00C20D54">
        <w:t>содержит элементы:</w:t>
      </w:r>
    </w:p>
    <w:p w14:paraId="38178099" w14:textId="637FD0D6" w:rsidR="000411DA" w:rsidRPr="000411DA" w:rsidRDefault="000411DA" w:rsidP="00B77B53">
      <w:pPr>
        <w:pStyle w:val="1d"/>
        <w:numPr>
          <w:ilvl w:val="0"/>
          <w:numId w:val="170"/>
        </w:numPr>
      </w:pPr>
      <w:r>
        <w:t>таблицу со следующими столбцами:</w:t>
      </w:r>
    </w:p>
    <w:p w14:paraId="3560AC0A" w14:textId="54388579" w:rsidR="004D1656" w:rsidRPr="00C20D54" w:rsidRDefault="00E70DF6" w:rsidP="000411DA">
      <w:pPr>
        <w:pStyle w:val="25"/>
      </w:pPr>
      <w:r w:rsidRPr="00C20D54">
        <w:t xml:space="preserve"> </w:t>
      </w:r>
      <w:r w:rsidR="004D1656" w:rsidRPr="00C20D54">
        <w:t>«Образовательное учреждение»</w:t>
      </w:r>
      <w:r w:rsidR="000411DA">
        <w:t>,</w:t>
      </w:r>
    </w:p>
    <w:p w14:paraId="48B1A69E" w14:textId="25F4EC20" w:rsidR="004D1656" w:rsidRPr="00C20D54" w:rsidRDefault="004D1656" w:rsidP="000411DA">
      <w:pPr>
        <w:pStyle w:val="25"/>
      </w:pPr>
      <w:r w:rsidRPr="00C20D54">
        <w:t>«Дата экзамена»</w:t>
      </w:r>
      <w:r w:rsidR="000411DA">
        <w:t>,</w:t>
      </w:r>
    </w:p>
    <w:p w14:paraId="6251D5FC" w14:textId="409ABA68" w:rsidR="004D1656" w:rsidRPr="00C20D54" w:rsidRDefault="004D1656" w:rsidP="000411DA">
      <w:pPr>
        <w:pStyle w:val="25"/>
      </w:pPr>
      <w:r w:rsidRPr="00C20D54">
        <w:t>«Серия/номер сертификата»</w:t>
      </w:r>
      <w:r w:rsidR="000411DA">
        <w:t>,</w:t>
      </w:r>
    </w:p>
    <w:p w14:paraId="788B1589" w14:textId="65E997A4" w:rsidR="004D1656" w:rsidRPr="00C20D54" w:rsidRDefault="004D1656" w:rsidP="000411DA">
      <w:pPr>
        <w:pStyle w:val="25"/>
      </w:pPr>
      <w:r w:rsidRPr="00C20D54">
        <w:t>«Специальность»</w:t>
      </w:r>
      <w:r w:rsidR="000411DA">
        <w:t>,</w:t>
      </w:r>
    </w:p>
    <w:p w14:paraId="0AC625AE" w14:textId="2B411A74" w:rsidR="004D1656" w:rsidRPr="00C20D54" w:rsidRDefault="004D1656" w:rsidP="000411DA">
      <w:pPr>
        <w:pStyle w:val="25"/>
      </w:pPr>
      <w:r w:rsidRPr="00C20D54">
        <w:t>«Срок действия»</w:t>
      </w:r>
      <w:r w:rsidR="000411DA">
        <w:t>,</w:t>
      </w:r>
    </w:p>
    <w:p w14:paraId="6EA02FE4" w14:textId="627158CD" w:rsidR="004D1656" w:rsidRPr="00C20D54" w:rsidRDefault="004D1656" w:rsidP="000411DA">
      <w:pPr>
        <w:pStyle w:val="25"/>
      </w:pPr>
      <w:r w:rsidRPr="00C20D54">
        <w:t>«Дата выдачи»</w:t>
      </w:r>
      <w:r w:rsidR="000411DA">
        <w:t>,</w:t>
      </w:r>
    </w:p>
    <w:p w14:paraId="70DC5D22" w14:textId="77777777" w:rsidR="004D1656" w:rsidRPr="00C20D54" w:rsidRDefault="004D1656" w:rsidP="000411DA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03518B68" wp14:editId="6A5DD2E5">
            <wp:extent cx="220999" cy="243861"/>
            <wp:effectExtent l="19050" t="19050" r="26670" b="2286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50EDDFFB" w14:textId="29349AFE" w:rsidR="004D1656" w:rsidRPr="00C20D54" w:rsidRDefault="004D1656" w:rsidP="00A25157">
      <w:pPr>
        <w:pStyle w:val="25"/>
      </w:pPr>
      <w:r w:rsidRPr="00C20D54">
        <w:t>«Редактировать»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_Ref103820859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0B6791F" w14:textId="1E2091AF" w:rsidR="004D1656" w:rsidRPr="00C20D54" w:rsidRDefault="004D1656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_Ref103820870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  <w:r w:rsidRPr="00F9647A">
        <w:t xml:space="preserve"> </w:t>
      </w:r>
    </w:p>
    <w:p w14:paraId="3C7DC2DF" w14:textId="2141D36C" w:rsidR="004D1656" w:rsidRPr="00C20D54" w:rsidRDefault="004D1656" w:rsidP="000411DA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0411DA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FC2273">
        <w:fldChar w:fldCharType="begin"/>
      </w:r>
      <w:r w:rsidR="00FC2273">
        <w:instrText xml:space="preserve"> REF _Ref156486557 \r \h </w:instrText>
      </w:r>
      <w:r w:rsidR="00FC2273">
        <w:fldChar w:fldCharType="separate"/>
      </w:r>
      <w:r w:rsidR="00565CC3">
        <w:t>4.1.6.8.7.2</w:t>
      </w:r>
      <w:r w:rsidR="00FC2273">
        <w:fldChar w:fldCharType="end"/>
      </w:r>
      <w:r w:rsidR="00FC2273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5A14315" w14:textId="4564F0AE" w:rsidR="004D1656" w:rsidRPr="00C20D54" w:rsidRDefault="00B974E5" w:rsidP="00966C9D">
      <w:pPr>
        <w:pStyle w:val="60"/>
        <w:rPr>
          <w:color w:val="000000" w:themeColor="text1"/>
        </w:rPr>
      </w:pPr>
      <w:bookmarkStart w:id="234" w:name="_Ref156486557"/>
      <w:r>
        <w:rPr>
          <w:color w:val="000000" w:themeColor="text1"/>
        </w:rPr>
        <w:t>Форма «</w:t>
      </w:r>
      <w:r w:rsidRPr="00C20D54">
        <w:rPr>
          <w:color w:val="000000" w:themeColor="text1"/>
        </w:rPr>
        <w:t>Новая запись сертификата специалиста</w:t>
      </w:r>
      <w:r>
        <w:rPr>
          <w:color w:val="000000" w:themeColor="text1"/>
        </w:rPr>
        <w:t>»</w:t>
      </w:r>
      <w:bookmarkEnd w:id="234"/>
    </w:p>
    <w:p w14:paraId="36973760" w14:textId="3DD01468" w:rsidR="004D1656" w:rsidRPr="00C20D54" w:rsidRDefault="000411DA" w:rsidP="00BE40D4">
      <w:pPr>
        <w:pStyle w:val="af2"/>
      </w:pPr>
      <w:r>
        <w:t>Для добавления</w:t>
      </w:r>
      <w:r w:rsidR="004D1656" w:rsidRPr="00C20D54">
        <w:t xml:space="preserve"> запис</w:t>
      </w:r>
      <w:r>
        <w:t xml:space="preserve">и </w:t>
      </w:r>
      <w:r w:rsidR="004D1656" w:rsidRPr="00C20D54">
        <w:t>о сертификате специалиста:</w:t>
      </w:r>
    </w:p>
    <w:p w14:paraId="68ED4920" w14:textId="2F05F974" w:rsidR="004D1656" w:rsidRPr="00C20D54" w:rsidRDefault="004D1656" w:rsidP="00B77B53">
      <w:pPr>
        <w:pStyle w:val="1d"/>
        <w:numPr>
          <w:ilvl w:val="0"/>
          <w:numId w:val="69"/>
        </w:numPr>
      </w:pPr>
      <w:r w:rsidRPr="00C20D54">
        <w:t>Нажмите кнопку «Добавить» в блоке «Сертификаты специалиста». Откроется форма «Новая запись сертификата специалиста» (</w:t>
      </w:r>
      <w:r w:rsidRPr="00C20D54">
        <w:fldChar w:fldCharType="begin"/>
      </w:r>
      <w:r w:rsidRPr="00C20D54">
        <w:instrText xml:space="preserve"> REF _Ref98833957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37</w:t>
      </w:r>
      <w:r w:rsidRPr="00C20D54">
        <w:fldChar w:fldCharType="end"/>
      </w:r>
      <w:r w:rsidRPr="00C20D54">
        <w:t>).</w:t>
      </w:r>
    </w:p>
    <w:p w14:paraId="721B32DA" w14:textId="77777777" w:rsidR="004D1656" w:rsidRPr="00C20D54" w:rsidRDefault="004D1656" w:rsidP="00BE40D4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BE2E7F6" wp14:editId="5B4686B7">
            <wp:extent cx="5938520" cy="2559040"/>
            <wp:effectExtent l="19050" t="19050" r="24130" b="133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4" b="3298"/>
                    <a:stretch/>
                  </pic:blipFill>
                  <pic:spPr bwMode="auto">
                    <a:xfrm>
                      <a:off x="0" y="0"/>
                      <a:ext cx="5940000" cy="2559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ADA6C" w14:textId="3F8201C2" w:rsidR="004D1656" w:rsidRPr="00C20D54" w:rsidRDefault="004D1656" w:rsidP="00BE40D4">
      <w:pPr>
        <w:pStyle w:val="afffffff8"/>
      </w:pPr>
      <w:bookmarkStart w:id="235" w:name="_Ref98833957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37</w:t>
      </w:r>
      <w:r w:rsidR="00EE3A8F" w:rsidRPr="00C20D54">
        <w:rPr>
          <w:noProof/>
        </w:rPr>
        <w:fldChar w:fldCharType="end"/>
      </w:r>
      <w:bookmarkEnd w:id="235"/>
      <w:r w:rsidRPr="00C20D54">
        <w:t xml:space="preserve"> – </w:t>
      </w:r>
      <w:r w:rsidR="00B974E5">
        <w:t>Форма «</w:t>
      </w:r>
      <w:r w:rsidRPr="00C20D54">
        <w:t>Новая запись сертификата специалиста</w:t>
      </w:r>
      <w:r w:rsidR="00B974E5">
        <w:t>»</w:t>
      </w:r>
    </w:p>
    <w:p w14:paraId="3C1A1336" w14:textId="1A253586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</w:t>
      </w:r>
      <w:r w:rsidR="00CC7ADF" w:rsidRPr="00C20D54">
        <w:t xml:space="preserve"> Описание полей представлено в таблице</w:t>
      </w:r>
      <w:r w:rsidR="00BE40D4">
        <w:t xml:space="preserve"> ниже</w:t>
      </w:r>
      <w:r w:rsidR="00CC7ADF" w:rsidRPr="00C20D54">
        <w:t xml:space="preserve"> (</w:t>
      </w:r>
      <w:r w:rsidR="00BE40D4">
        <w:t xml:space="preserve">см. </w:t>
      </w:r>
      <w:r w:rsidR="00CC7ADF" w:rsidRPr="00C20D54">
        <w:fldChar w:fldCharType="begin"/>
      </w:r>
      <w:r w:rsidR="00CC7ADF" w:rsidRPr="00C20D54">
        <w:instrText xml:space="preserve"> REF _Ref89956942 \h </w:instrText>
      </w:r>
      <w:r w:rsidR="00783B3A" w:rsidRPr="00C20D54">
        <w:instrText xml:space="preserve"> \* MERGEFORMAT </w:instrText>
      </w:r>
      <w:r w:rsidR="00CC7ADF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15</w:t>
      </w:r>
      <w:r w:rsidR="00CC7ADF" w:rsidRPr="00C20D54">
        <w:fldChar w:fldCharType="end"/>
      </w:r>
      <w:r w:rsidR="00CC7ADF" w:rsidRPr="00C20D54">
        <w:t>).</w:t>
      </w:r>
    </w:p>
    <w:p w14:paraId="4F5FDE60" w14:textId="68D80600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CC7ADF" w:rsidRPr="00C20D54">
        <w:t>с использованием УКЭП или без УКЭП</w:t>
      </w:r>
      <w:r w:rsidRPr="00C20D54">
        <w:t>).</w:t>
      </w:r>
    </w:p>
    <w:p w14:paraId="2CB34E35" w14:textId="17FAB1B9" w:rsidR="00E95E0B" w:rsidRPr="00C20D54" w:rsidRDefault="00E95E0B" w:rsidP="001C6FA7">
      <w:pPr>
        <w:pStyle w:val="afffffffff4"/>
        <w:rPr>
          <w:color w:val="000000" w:themeColor="text1"/>
        </w:rPr>
      </w:pPr>
      <w:bookmarkStart w:id="236" w:name="_Ref89956942"/>
      <w:bookmarkStart w:id="237" w:name="_Ref514769184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15</w:t>
      </w:r>
      <w:r w:rsidR="00EE3A8F" w:rsidRPr="00C20D54">
        <w:rPr>
          <w:noProof/>
          <w:color w:val="000000" w:themeColor="text1"/>
        </w:rPr>
        <w:fldChar w:fldCharType="end"/>
      </w:r>
      <w:bookmarkEnd w:id="236"/>
      <w:r w:rsidRPr="00C20D54">
        <w:rPr>
          <w:color w:val="000000" w:themeColor="text1"/>
        </w:rPr>
        <w:t xml:space="preserve"> – Описание </w:t>
      </w:r>
      <w:r w:rsidRPr="001C6FA7">
        <w:t>сведений</w:t>
      </w:r>
      <w:r w:rsidRPr="00C20D54">
        <w:rPr>
          <w:color w:val="000000" w:themeColor="text1"/>
        </w:rPr>
        <w:t xml:space="preserve"> о сертификате специалиста</w:t>
      </w:r>
      <w:bookmarkEnd w:id="237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09"/>
        <w:gridCol w:w="2695"/>
        <w:gridCol w:w="3678"/>
      </w:tblGrid>
      <w:tr w:rsidR="005E633A" w:rsidRPr="00C20D54" w14:paraId="24F727F1" w14:textId="77777777" w:rsidTr="00062817">
        <w:trPr>
          <w:tblHeader/>
        </w:trPr>
        <w:tc>
          <w:tcPr>
            <w:tcW w:w="301" w:type="pct"/>
          </w:tcPr>
          <w:p w14:paraId="56CE7FE5" w14:textId="4D394CD9" w:rsidR="005E633A" w:rsidRPr="00C20D54" w:rsidRDefault="005E633A" w:rsidP="00BE40D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89" w:type="pct"/>
          </w:tcPr>
          <w:p w14:paraId="063512FD" w14:textId="7D523BD6" w:rsidR="005E633A" w:rsidRPr="00C20D54" w:rsidRDefault="005E633A" w:rsidP="00BE40D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2" w:type="pct"/>
          </w:tcPr>
          <w:p w14:paraId="3D2614A8" w14:textId="77777777" w:rsidR="005E633A" w:rsidRPr="00C20D54" w:rsidRDefault="005E633A" w:rsidP="00BE40D4">
            <w:pPr>
              <w:pStyle w:val="108"/>
            </w:pPr>
            <w:r w:rsidRPr="00C20D54">
              <w:t>Описание</w:t>
            </w:r>
          </w:p>
        </w:tc>
        <w:tc>
          <w:tcPr>
            <w:tcW w:w="1969" w:type="pct"/>
          </w:tcPr>
          <w:p w14:paraId="78F332F7" w14:textId="77777777" w:rsidR="005E633A" w:rsidRPr="00C20D54" w:rsidRDefault="005E633A" w:rsidP="00BE40D4">
            <w:pPr>
              <w:pStyle w:val="108"/>
            </w:pPr>
            <w:r w:rsidRPr="00C20D54">
              <w:t>Вид, способ ввода</w:t>
            </w:r>
          </w:p>
        </w:tc>
      </w:tr>
      <w:tr w:rsidR="00CC7ADF" w:rsidRPr="00C20D54" w14:paraId="5004FA80" w14:textId="77777777" w:rsidTr="00062817">
        <w:tc>
          <w:tcPr>
            <w:tcW w:w="301" w:type="pct"/>
          </w:tcPr>
          <w:p w14:paraId="59E18A48" w14:textId="1AA5A36D" w:rsidR="00CC7ADF" w:rsidRPr="00C20D54" w:rsidRDefault="00CC7ADF" w:rsidP="00B77B53">
            <w:pPr>
              <w:pStyle w:val="101"/>
              <w:numPr>
                <w:ilvl w:val="0"/>
                <w:numId w:val="70"/>
              </w:numPr>
            </w:pPr>
          </w:p>
        </w:tc>
        <w:tc>
          <w:tcPr>
            <w:tcW w:w="1289" w:type="pct"/>
          </w:tcPr>
          <w:p w14:paraId="38C405EB" w14:textId="4B0D5779" w:rsidR="00CC7ADF" w:rsidRPr="00C20D54" w:rsidRDefault="00CC7ADF" w:rsidP="00BE40D4">
            <w:pPr>
              <w:pStyle w:val="104"/>
            </w:pPr>
            <w:r w:rsidRPr="00C20D54">
              <w:t>Серия сертификата</w:t>
            </w:r>
          </w:p>
        </w:tc>
        <w:tc>
          <w:tcPr>
            <w:tcW w:w="1442" w:type="pct"/>
          </w:tcPr>
          <w:p w14:paraId="5323D925" w14:textId="77777777" w:rsidR="00CC7ADF" w:rsidRPr="00C20D54" w:rsidRDefault="00CC7ADF" w:rsidP="00BE40D4">
            <w:pPr>
              <w:pStyle w:val="104"/>
            </w:pPr>
            <w:r w:rsidRPr="00C20D54">
              <w:t>Серия сертификата специалиста</w:t>
            </w:r>
          </w:p>
        </w:tc>
        <w:tc>
          <w:tcPr>
            <w:tcW w:w="1969" w:type="pct"/>
          </w:tcPr>
          <w:p w14:paraId="214E32F1" w14:textId="4E17D9E5" w:rsidR="00CC7ADF" w:rsidRPr="00C20D54" w:rsidRDefault="00CC7ADF" w:rsidP="00BE40D4">
            <w:pPr>
              <w:pStyle w:val="104"/>
            </w:pPr>
            <w:r w:rsidRPr="00C20D54">
              <w:t>Текстовое поле с ограничением в 6 символов</w:t>
            </w:r>
          </w:p>
        </w:tc>
      </w:tr>
      <w:tr w:rsidR="00CC7ADF" w:rsidRPr="00C20D54" w14:paraId="0547AA25" w14:textId="77777777" w:rsidTr="00062817">
        <w:tc>
          <w:tcPr>
            <w:tcW w:w="301" w:type="pct"/>
          </w:tcPr>
          <w:p w14:paraId="028D7B4F" w14:textId="5F7B4EFC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A0AEE1E" w14:textId="3C82D761" w:rsidR="00CC7ADF" w:rsidRPr="00C20D54" w:rsidRDefault="00CC7ADF" w:rsidP="00BE40D4">
            <w:pPr>
              <w:pStyle w:val="104"/>
            </w:pPr>
            <w:r w:rsidRPr="00C20D54">
              <w:t>Номер сертификата</w:t>
            </w:r>
          </w:p>
        </w:tc>
        <w:tc>
          <w:tcPr>
            <w:tcW w:w="1442" w:type="pct"/>
          </w:tcPr>
          <w:p w14:paraId="405DEB23" w14:textId="77777777" w:rsidR="00CC7ADF" w:rsidRPr="00C20D54" w:rsidRDefault="00CC7ADF" w:rsidP="00BE40D4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1969" w:type="pct"/>
          </w:tcPr>
          <w:p w14:paraId="535F2CD4" w14:textId="0215B84D" w:rsidR="00CC7ADF" w:rsidRPr="00C20D54" w:rsidRDefault="00CC7ADF" w:rsidP="00BE40D4">
            <w:pPr>
              <w:pStyle w:val="104"/>
            </w:pPr>
            <w:r w:rsidRPr="00C20D54">
              <w:t>Текстовое поле с ограничением в 13 символов</w:t>
            </w:r>
          </w:p>
        </w:tc>
      </w:tr>
      <w:tr w:rsidR="005E633A" w:rsidRPr="00C20D54" w14:paraId="4E9584A0" w14:textId="77777777" w:rsidTr="00062817">
        <w:tc>
          <w:tcPr>
            <w:tcW w:w="301" w:type="pct"/>
          </w:tcPr>
          <w:p w14:paraId="51C000A0" w14:textId="1891F0D7" w:rsidR="005E633A" w:rsidRPr="00C20D54" w:rsidRDefault="005E633A" w:rsidP="00BE40D4">
            <w:pPr>
              <w:pStyle w:val="101"/>
            </w:pPr>
          </w:p>
        </w:tc>
        <w:tc>
          <w:tcPr>
            <w:tcW w:w="1289" w:type="pct"/>
          </w:tcPr>
          <w:p w14:paraId="5F2C7B88" w14:textId="08C03BBA" w:rsidR="005E633A" w:rsidRPr="00C20D54" w:rsidRDefault="005E633A" w:rsidP="00BE40D4">
            <w:pPr>
              <w:pStyle w:val="104"/>
            </w:pPr>
            <w:r w:rsidRPr="00C20D54">
              <w:t>Дата сдачи сертификационного экзамена</w:t>
            </w:r>
          </w:p>
        </w:tc>
        <w:tc>
          <w:tcPr>
            <w:tcW w:w="1442" w:type="pct"/>
          </w:tcPr>
          <w:p w14:paraId="488BF197" w14:textId="5C0D3DB6" w:rsidR="005E633A" w:rsidRPr="00C20D54" w:rsidRDefault="005E633A" w:rsidP="00BE40D4">
            <w:pPr>
              <w:pStyle w:val="104"/>
            </w:pPr>
            <w:r w:rsidRPr="00C20D54">
              <w:t>Дата сдачи сертификационного экзамена</w:t>
            </w:r>
          </w:p>
        </w:tc>
        <w:tc>
          <w:tcPr>
            <w:tcW w:w="1969" w:type="pct"/>
          </w:tcPr>
          <w:p w14:paraId="3BBFF7E3" w14:textId="78546F2C" w:rsidR="005E633A" w:rsidRPr="00C20D54" w:rsidRDefault="00CC7ADF" w:rsidP="00BE40D4">
            <w:pPr>
              <w:pStyle w:val="104"/>
            </w:pPr>
            <w:r w:rsidRPr="00C20D54">
              <w:t>Выбор даты в календаре</w:t>
            </w:r>
          </w:p>
        </w:tc>
      </w:tr>
      <w:tr w:rsidR="00CC7ADF" w:rsidRPr="00C20D54" w14:paraId="63B676AA" w14:textId="77777777" w:rsidTr="00062817">
        <w:tc>
          <w:tcPr>
            <w:tcW w:w="301" w:type="pct"/>
          </w:tcPr>
          <w:p w14:paraId="5E4544A8" w14:textId="31D13309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2956FADA" w14:textId="39C8B85A" w:rsidR="00CC7ADF" w:rsidRPr="00C20D54" w:rsidRDefault="00CC7ADF" w:rsidP="00BE40D4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1442" w:type="pct"/>
          </w:tcPr>
          <w:p w14:paraId="08E23386" w14:textId="77777777" w:rsidR="00CC7ADF" w:rsidRPr="00C20D54" w:rsidRDefault="00CC7ADF" w:rsidP="00BE40D4">
            <w:pPr>
              <w:pStyle w:val="104"/>
            </w:pPr>
            <w:r w:rsidRPr="00C20D54">
              <w:t>Дата выдачи сертификата специалиста</w:t>
            </w:r>
          </w:p>
        </w:tc>
        <w:tc>
          <w:tcPr>
            <w:tcW w:w="1969" w:type="pct"/>
          </w:tcPr>
          <w:p w14:paraId="582377C4" w14:textId="1D40AA2A" w:rsidR="00CC7ADF" w:rsidRPr="00C20D54" w:rsidRDefault="00CC7ADF" w:rsidP="00BE40D4">
            <w:pPr>
              <w:pStyle w:val="104"/>
            </w:pPr>
            <w:r w:rsidRPr="00C20D54">
              <w:t>Выбор даты в календаре</w:t>
            </w:r>
          </w:p>
        </w:tc>
      </w:tr>
      <w:tr w:rsidR="00CC7ADF" w:rsidRPr="00C20D54" w14:paraId="087A92BB" w14:textId="77777777" w:rsidTr="00062817">
        <w:tc>
          <w:tcPr>
            <w:tcW w:w="301" w:type="pct"/>
          </w:tcPr>
          <w:p w14:paraId="03390F01" w14:textId="419FAC52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9F33724" w14:textId="2267CD3B" w:rsidR="00CC7ADF" w:rsidRPr="00C20D54" w:rsidRDefault="00CC7ADF" w:rsidP="00BE40D4">
            <w:pPr>
              <w:pStyle w:val="104"/>
            </w:pPr>
            <w:r w:rsidRPr="00C20D54">
              <w:t>Срок действия</w:t>
            </w:r>
          </w:p>
        </w:tc>
        <w:tc>
          <w:tcPr>
            <w:tcW w:w="1442" w:type="pct"/>
          </w:tcPr>
          <w:p w14:paraId="329742AF" w14:textId="77777777" w:rsidR="00CC7ADF" w:rsidRPr="00C20D54" w:rsidRDefault="00CC7ADF" w:rsidP="00BE40D4">
            <w:pPr>
              <w:pStyle w:val="104"/>
            </w:pPr>
            <w:r w:rsidRPr="00C20D54">
              <w:t>Дата окончания срока действия сертификата специалиста</w:t>
            </w:r>
          </w:p>
        </w:tc>
        <w:tc>
          <w:tcPr>
            <w:tcW w:w="1969" w:type="pct"/>
          </w:tcPr>
          <w:p w14:paraId="6FE60EE9" w14:textId="77777777" w:rsidR="00CC7ADF" w:rsidRPr="00C20D54" w:rsidRDefault="00CC7ADF" w:rsidP="00BE40D4">
            <w:pPr>
              <w:pStyle w:val="104"/>
            </w:pPr>
            <w:r w:rsidRPr="00C20D54">
              <w:t>Поле в формате ДД.ММ.ГГГГ.</w:t>
            </w:r>
          </w:p>
          <w:p w14:paraId="67D6EA97" w14:textId="69B7172C" w:rsidR="00CC7ADF" w:rsidRPr="00C20D54" w:rsidRDefault="00CC7ADF" w:rsidP="00BE40D4">
            <w:pPr>
              <w:pStyle w:val="104"/>
            </w:pPr>
            <w:r w:rsidRPr="00C20D54">
              <w:t>Недоступно для редактирования.</w:t>
            </w:r>
          </w:p>
          <w:p w14:paraId="3AF29CEA" w14:textId="6F356200" w:rsidR="00CC7ADF" w:rsidRPr="00C20D54" w:rsidRDefault="00CC7ADF" w:rsidP="00BE40D4">
            <w:pPr>
              <w:pStyle w:val="104"/>
            </w:pPr>
            <w:r w:rsidRPr="00C20D54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590FDE" w:rsidRPr="00C20D54" w14:paraId="5026980B" w14:textId="77777777" w:rsidTr="00062817">
        <w:tc>
          <w:tcPr>
            <w:tcW w:w="301" w:type="pct"/>
          </w:tcPr>
          <w:p w14:paraId="2E07DBA3" w14:textId="25A2ADA4" w:rsidR="00590FDE" w:rsidRPr="00C20D54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615BBB9D" w14:textId="3F01402D" w:rsidR="00590FDE" w:rsidRPr="00C20D54" w:rsidRDefault="00590FDE" w:rsidP="00BE40D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42" w:type="pct"/>
          </w:tcPr>
          <w:p w14:paraId="17397245" w14:textId="5B669CD2" w:rsidR="00590FDE" w:rsidRPr="00C20D54" w:rsidRDefault="00590FDE" w:rsidP="00BE40D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BE40D4">
              <w:t>работни</w:t>
            </w:r>
            <w:r w:rsidRPr="00C20D54">
              <w:t>к получил сертификат специалиста</w:t>
            </w:r>
          </w:p>
        </w:tc>
        <w:tc>
          <w:tcPr>
            <w:tcW w:w="1969" w:type="pct"/>
          </w:tcPr>
          <w:p w14:paraId="0AC6C737" w14:textId="04167663" w:rsidR="00590FDE" w:rsidRPr="00C20D54" w:rsidRDefault="00590FDE" w:rsidP="00BE40D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72F4D0DD" w14:textId="77777777" w:rsidR="00590FDE" w:rsidRPr="00C20D54" w:rsidRDefault="00590FDE" w:rsidP="00BE40D4">
            <w:pPr>
              <w:pStyle w:val="104"/>
            </w:pPr>
            <w:r w:rsidRPr="00C20D54">
              <w:t>Выбор значения в окне</w:t>
            </w:r>
            <w:r w:rsidR="00062817" w:rsidRPr="00C20D54">
              <w:t>.</w:t>
            </w:r>
          </w:p>
          <w:p w14:paraId="122C7F91" w14:textId="19205CA3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590FDE" w:rsidRPr="00C20D54" w14:paraId="5667C66E" w14:textId="77777777" w:rsidTr="00062817">
        <w:tc>
          <w:tcPr>
            <w:tcW w:w="301" w:type="pct"/>
          </w:tcPr>
          <w:p w14:paraId="548239D4" w14:textId="6CEC3CF9" w:rsidR="00590FDE" w:rsidRPr="00C20D54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73A3CAF0" w14:textId="7E81CC29" w:rsidR="00590FDE" w:rsidRPr="00C20D54" w:rsidRDefault="00590FDE" w:rsidP="00BE40D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442" w:type="pct"/>
          </w:tcPr>
          <w:p w14:paraId="6DAD5D6F" w14:textId="77777777" w:rsidR="00590FDE" w:rsidRPr="00C20D54" w:rsidRDefault="00590FDE" w:rsidP="00BE40D4">
            <w:pPr>
              <w:pStyle w:val="104"/>
            </w:pPr>
            <w:r w:rsidRPr="00C20D54">
              <w:t>Специальность, указанная в сертификате специалиста</w:t>
            </w:r>
          </w:p>
        </w:tc>
        <w:tc>
          <w:tcPr>
            <w:tcW w:w="1969" w:type="pct"/>
          </w:tcPr>
          <w:p w14:paraId="7ED08A46" w14:textId="77777777" w:rsidR="00590FDE" w:rsidRPr="00C20D54" w:rsidRDefault="00590FDE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2EE65C18" w14:textId="3EC07C91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</w:t>
            </w:r>
            <w:r w:rsidRPr="00C20D54">
              <w:lastRenderedPageBreak/>
              <w:t>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1341E0DD" w14:textId="5A9E7B2D" w:rsidR="004D1656" w:rsidRPr="00C20D54" w:rsidRDefault="004D1656" w:rsidP="00966C9D">
      <w:pPr>
        <w:pStyle w:val="60"/>
        <w:rPr>
          <w:color w:val="000000" w:themeColor="text1"/>
        </w:rPr>
      </w:pPr>
      <w:bookmarkStart w:id="238" w:name="_5.1.2.2.6_Ввод_данных"/>
      <w:bookmarkStart w:id="239" w:name="_4.2.3.2.2.6_Ввод_данных"/>
      <w:bookmarkStart w:id="240" w:name="_Ref103820859"/>
      <w:bookmarkStart w:id="241" w:name="_Ref89437507"/>
      <w:bookmarkEnd w:id="238"/>
      <w:bookmarkEnd w:id="239"/>
      <w:r w:rsidRPr="00C20D54">
        <w:rPr>
          <w:color w:val="000000" w:themeColor="text1"/>
        </w:rPr>
        <w:lastRenderedPageBreak/>
        <w:t>Редактирование записи о сертификате специалиста</w:t>
      </w:r>
      <w:bookmarkEnd w:id="240"/>
    </w:p>
    <w:p w14:paraId="615C3CB3" w14:textId="529F8EFB" w:rsidR="004D1656" w:rsidRPr="00C20D54" w:rsidRDefault="000411DA" w:rsidP="00745056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 w:rsidRPr="00C20D54">
        <w:rPr>
          <w:color w:val="000000" w:themeColor="text1"/>
        </w:rPr>
        <w:t>сертификате специалиста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</w:t>
      </w:r>
      <w:r w:rsidR="004D1656" w:rsidRPr="00C20D54">
        <w:rPr>
          <w:color w:val="000000" w:themeColor="text1"/>
        </w:rPr>
        <w:t>:</w:t>
      </w:r>
    </w:p>
    <w:p w14:paraId="5994B5E8" w14:textId="4A7C64B7" w:rsidR="004D1656" w:rsidRPr="00C20D54" w:rsidRDefault="004D1656" w:rsidP="00B77B53">
      <w:pPr>
        <w:pStyle w:val="1d"/>
        <w:numPr>
          <w:ilvl w:val="0"/>
          <w:numId w:val="71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3BA466DA" wp14:editId="2D0A8207">
            <wp:extent cx="220999" cy="243861"/>
            <wp:effectExtent l="19050" t="19050" r="26670" b="2286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39137CB8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сертификата специалиста».</w:t>
      </w:r>
    </w:p>
    <w:p w14:paraId="4D194A03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E3937C5" w14:textId="01DCC5D8" w:rsidR="004D1656" w:rsidRPr="00C20D54" w:rsidRDefault="004D1656" w:rsidP="00966C9D">
      <w:pPr>
        <w:pStyle w:val="60"/>
        <w:rPr>
          <w:color w:val="000000" w:themeColor="text1"/>
        </w:rPr>
      </w:pPr>
      <w:bookmarkStart w:id="242" w:name="_Ref103820870"/>
      <w:r w:rsidRPr="00C20D54">
        <w:rPr>
          <w:color w:val="000000" w:themeColor="text1"/>
        </w:rPr>
        <w:t>Удаление записи о сертификате специалиста</w:t>
      </w:r>
      <w:bookmarkEnd w:id="242"/>
    </w:p>
    <w:p w14:paraId="541D62DF" w14:textId="01FAB4E5" w:rsidR="004D1656" w:rsidRPr="00C20D54" w:rsidRDefault="000411DA" w:rsidP="00745056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 w:rsidRPr="00C20D54">
        <w:rPr>
          <w:color w:val="000000" w:themeColor="text1"/>
        </w:rPr>
        <w:t>сертификате специалиста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4D1656" w:rsidRPr="00C20D54">
        <w:rPr>
          <w:color w:val="000000" w:themeColor="text1"/>
        </w:rPr>
        <w:t>:</w:t>
      </w:r>
    </w:p>
    <w:p w14:paraId="36648998" w14:textId="5E72466B" w:rsidR="004D1656" w:rsidRPr="00C20D54" w:rsidRDefault="004D1656" w:rsidP="00B77B53">
      <w:pPr>
        <w:pStyle w:val="1d"/>
        <w:numPr>
          <w:ilvl w:val="0"/>
          <w:numId w:val="72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9FF6815" wp14:editId="6648BBA1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354C0E2D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2687DB85" w14:textId="25EBC540" w:rsidR="00592DC5" w:rsidRPr="00C20D54" w:rsidRDefault="000664FD" w:rsidP="00966C9D">
      <w:pPr>
        <w:pStyle w:val="54"/>
        <w:rPr>
          <w:color w:val="000000" w:themeColor="text1"/>
        </w:rPr>
      </w:pPr>
      <w:bookmarkStart w:id="243" w:name="_Ref103963296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</w:t>
      </w:r>
      <w:r w:rsidR="00592DC5" w:rsidRPr="00C20D54">
        <w:rPr>
          <w:color w:val="000000" w:themeColor="text1"/>
        </w:rPr>
        <w:t>в</w:t>
      </w:r>
      <w:r w:rsidR="00F43C74">
        <w:rPr>
          <w:color w:val="000000" w:themeColor="text1"/>
        </w:rPr>
        <w:t xml:space="preserve">едения </w:t>
      </w:r>
      <w:r w:rsidR="00592DC5" w:rsidRPr="00C20D54">
        <w:rPr>
          <w:color w:val="000000" w:themeColor="text1"/>
        </w:rPr>
        <w:t>об аккредитации</w:t>
      </w:r>
      <w:bookmarkStart w:id="244" w:name="_4.1.2.2.6_Ввод_данных_1"/>
      <w:bookmarkEnd w:id="241"/>
      <w:bookmarkEnd w:id="243"/>
      <w:bookmarkEnd w:id="244"/>
      <w:r w:rsidR="00A80E04">
        <w:rPr>
          <w:color w:val="000000" w:themeColor="text1"/>
        </w:rPr>
        <w:t>»</w:t>
      </w:r>
    </w:p>
    <w:p w14:paraId="0F727938" w14:textId="13C37520" w:rsidR="00D51DE3" w:rsidRPr="00C20D54" w:rsidRDefault="00BE40D4" w:rsidP="00BE40D4">
      <w:pPr>
        <w:pStyle w:val="af2"/>
      </w:pPr>
      <w:r w:rsidRPr="00BE40D4">
        <w:rPr>
          <w:b/>
        </w:rPr>
        <w:t>Примечание</w:t>
      </w:r>
      <w:r>
        <w:t xml:space="preserve"> – </w:t>
      </w:r>
      <w:r w:rsidR="00106637" w:rsidRPr="00C20D54">
        <w:t>Ручно</w:t>
      </w:r>
      <w:r>
        <w:t xml:space="preserve">й ввод </w:t>
      </w:r>
      <w:r w:rsidR="00106637" w:rsidRPr="00C20D54">
        <w:t>сведений об аккре</w:t>
      </w:r>
      <w:r w:rsidR="00636A36" w:rsidRPr="00C20D54">
        <w:t xml:space="preserve">дитации </w:t>
      </w:r>
      <w:r>
        <w:t xml:space="preserve">специалиста </w:t>
      </w:r>
      <w:r w:rsidR="00636A36" w:rsidRPr="00C20D54">
        <w:t xml:space="preserve">в </w:t>
      </w:r>
      <w:r>
        <w:t>Подсистеме</w:t>
      </w:r>
      <w:r w:rsidR="00636A36" w:rsidRPr="00C20D54">
        <w:t xml:space="preserve"> не предусмотрен, </w:t>
      </w:r>
      <w:r w:rsidR="00106637" w:rsidRPr="00C20D54">
        <w:t xml:space="preserve">данные загружаются из </w:t>
      </w:r>
      <w:r>
        <w:t xml:space="preserve">ИС Аккредитация. </w:t>
      </w:r>
      <w:r w:rsidR="00D64CF3" w:rsidRPr="00C20D54">
        <w:t>Сведения, поступающие из</w:t>
      </w:r>
      <w:r w:rsidR="000411DA">
        <w:t xml:space="preserve"> </w:t>
      </w:r>
      <w:r>
        <w:t>ИС Аккредитация</w:t>
      </w:r>
      <w:r w:rsidR="00D64CF3" w:rsidRPr="00C20D54">
        <w:t xml:space="preserve">, содержатся в </w:t>
      </w:r>
      <w:r w:rsidR="000664FD">
        <w:t>блок</w:t>
      </w:r>
      <w:r w:rsidR="00CF1394">
        <w:t xml:space="preserve">е </w:t>
      </w:r>
      <w:r w:rsidR="00D64CF3" w:rsidRPr="00C20D54">
        <w:t>«Свидетельство об аккредитации специалиста»</w:t>
      </w:r>
      <w:r w:rsidR="00CF1394">
        <w:t xml:space="preserve"> </w:t>
      </w:r>
      <w:r w:rsidR="00A80D97">
        <w:t>раздел</w:t>
      </w:r>
      <w:r w:rsidR="00CF1394">
        <w:t>а</w:t>
      </w:r>
      <w:r w:rsidR="00ED7A8C">
        <w:t xml:space="preserve"> </w:t>
      </w:r>
      <w:r w:rsidR="00D64CF3" w:rsidRPr="00C20D54">
        <w:t>«Образование» и недоступны для редактирования</w:t>
      </w:r>
      <w:r w:rsidR="0025778D">
        <w:t>.</w:t>
      </w:r>
    </w:p>
    <w:p w14:paraId="10EE4A48" w14:textId="262727A7" w:rsidR="00853037" w:rsidRPr="00C20D54" w:rsidRDefault="00443C7C" w:rsidP="00BE40D4">
      <w:pPr>
        <w:pStyle w:val="afffffff6"/>
      </w:pPr>
      <w:r w:rsidRPr="00C20D54">
        <w:rPr>
          <w:noProof/>
        </w:rPr>
        <w:drawing>
          <wp:inline distT="0" distB="0" distL="0" distR="0" wp14:anchorId="4728EC90" wp14:editId="1D197675">
            <wp:extent cx="5940000" cy="1794193"/>
            <wp:effectExtent l="19050" t="19050" r="22860" b="158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7941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850FB" w14:textId="2420F72C" w:rsidR="00136CB2" w:rsidRPr="00C20D54" w:rsidRDefault="00853037" w:rsidP="00BE40D4">
      <w:pPr>
        <w:pStyle w:val="afffffff8"/>
      </w:pPr>
      <w:bookmarkStart w:id="245" w:name="_Ref3776880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38</w:t>
      </w:r>
      <w:r w:rsidR="00EE3A8F" w:rsidRPr="00C20D54">
        <w:rPr>
          <w:noProof/>
        </w:rPr>
        <w:fldChar w:fldCharType="end"/>
      </w:r>
      <w:bookmarkEnd w:id="245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«Св</w:t>
      </w:r>
      <w:r w:rsidR="00F43C74">
        <w:t>едения</w:t>
      </w:r>
      <w:r w:rsidRPr="00C20D54">
        <w:t xml:space="preserve"> об аккредитации»</w:t>
      </w:r>
    </w:p>
    <w:p w14:paraId="63A7C4DE" w14:textId="0A129486" w:rsidR="00D64CF3" w:rsidRPr="00C20D54" w:rsidRDefault="000664FD" w:rsidP="00BE40D4">
      <w:pPr>
        <w:pStyle w:val="afffffff9"/>
      </w:pPr>
      <w:r>
        <w:t>Блок</w:t>
      </w:r>
      <w:r w:rsidR="00D64CF3" w:rsidRPr="00C20D54">
        <w:t xml:space="preserve"> </w:t>
      </w:r>
      <w:r w:rsidR="001B36D0" w:rsidRPr="001B36D0">
        <w:t>«Сведения об аккредитации»</w:t>
      </w:r>
      <w:r w:rsidR="001B36D0">
        <w:t xml:space="preserve"> </w:t>
      </w:r>
      <w:r w:rsidR="00D64CF3" w:rsidRPr="00C20D54">
        <w:t xml:space="preserve">содержит </w:t>
      </w:r>
      <w:r w:rsidR="00BE40D4">
        <w:t>т</w:t>
      </w:r>
      <w:r w:rsidR="00D64CF3" w:rsidRPr="00C20D54">
        <w:t>аблиц</w:t>
      </w:r>
      <w:r w:rsidR="00BE40D4">
        <w:t>у</w:t>
      </w:r>
      <w:r w:rsidR="00D64CF3" w:rsidRPr="00C20D54">
        <w:t xml:space="preserve"> с записями об аккредитации </w:t>
      </w:r>
      <w:r w:rsidR="00BE40D4">
        <w:t>специалиста</w:t>
      </w:r>
      <w:r w:rsidR="00D64CF3" w:rsidRPr="00C20D54">
        <w:t xml:space="preserve">. Таблица </w:t>
      </w:r>
      <w:r w:rsidR="008E74D6" w:rsidRPr="00C20D54">
        <w:t>с</w:t>
      </w:r>
      <w:r w:rsidR="00D64CF3" w:rsidRPr="00C20D54">
        <w:t>одержит столбцы:</w:t>
      </w:r>
    </w:p>
    <w:p w14:paraId="36385CFA" w14:textId="2D9C45AF" w:rsidR="00D64CF3" w:rsidRPr="00C20D54" w:rsidRDefault="00D64CF3" w:rsidP="00BE40D4">
      <w:pPr>
        <w:pStyle w:val="17"/>
      </w:pPr>
      <w:r w:rsidRPr="00C20D54">
        <w:t>«Уникальный номер реестровой записи</w:t>
      </w:r>
      <w:r w:rsidR="00AA51B7" w:rsidRPr="00C20D54">
        <w:t xml:space="preserve"> об аккредитации</w:t>
      </w:r>
      <w:r w:rsidRPr="00C20D54">
        <w:t>».</w:t>
      </w:r>
    </w:p>
    <w:p w14:paraId="2B53C4FA" w14:textId="6E6EECD8" w:rsidR="00D64CF3" w:rsidRPr="00C20D54" w:rsidRDefault="00D64CF3" w:rsidP="00BE40D4">
      <w:pPr>
        <w:pStyle w:val="17"/>
      </w:pPr>
      <w:r w:rsidRPr="00C20D54">
        <w:t>«Проф. стандарт».</w:t>
      </w:r>
    </w:p>
    <w:p w14:paraId="47B882B6" w14:textId="21C53D13" w:rsidR="00D64CF3" w:rsidRPr="00C20D54" w:rsidRDefault="00D64CF3" w:rsidP="00BE40D4">
      <w:pPr>
        <w:pStyle w:val="17"/>
      </w:pPr>
      <w:r w:rsidRPr="00C20D54">
        <w:t>«Дата проведения».</w:t>
      </w:r>
    </w:p>
    <w:p w14:paraId="0C7B5C6F" w14:textId="6BFCF6C0" w:rsidR="00D64CF3" w:rsidRPr="00C20D54" w:rsidRDefault="00D64CF3" w:rsidP="00BE40D4">
      <w:pPr>
        <w:pStyle w:val="17"/>
      </w:pPr>
      <w:r w:rsidRPr="00C20D54">
        <w:t>«Вид аккредитации».</w:t>
      </w:r>
    </w:p>
    <w:p w14:paraId="4C308761" w14:textId="517B1392" w:rsidR="00D64CF3" w:rsidRDefault="00D64CF3" w:rsidP="00BE40D4">
      <w:pPr>
        <w:pStyle w:val="17"/>
      </w:pPr>
      <w:r w:rsidRPr="00C20D54">
        <w:lastRenderedPageBreak/>
        <w:t>«Специальность</w:t>
      </w:r>
      <w:r w:rsidR="00E70DF6" w:rsidRPr="00C20D54">
        <w:t>/должность</w:t>
      </w:r>
      <w:r w:rsidRPr="00C20D54">
        <w:t>».</w:t>
      </w:r>
    </w:p>
    <w:p w14:paraId="7B2CFBBD" w14:textId="77777777" w:rsidR="00B52345" w:rsidRDefault="00B52345" w:rsidP="00B52345">
      <w:pPr>
        <w:pStyle w:val="af2"/>
      </w:pPr>
      <w:r w:rsidRPr="00C20D54">
        <w:t xml:space="preserve">При нажатии на </w:t>
      </w:r>
      <w:r w:rsidRPr="00CA1548">
        <w:t xml:space="preserve">кнопку </w:t>
      </w:r>
      <w:r w:rsidRPr="00B0625C">
        <w:rPr>
          <w:noProof/>
        </w:rPr>
        <w:drawing>
          <wp:inline distT="0" distB="0" distL="0" distR="0" wp14:anchorId="6736E747" wp14:editId="40537A17">
            <wp:extent cx="222250" cy="248920"/>
            <wp:effectExtent l="0" t="0" r="6350" b="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1548">
        <w:t xml:space="preserve"> («стрелка вправо) </w:t>
      </w:r>
      <w:r w:rsidRPr="00C20D54">
        <w:t>отображаются дополнительные данные</w:t>
      </w:r>
      <w:r>
        <w:t>:</w:t>
      </w:r>
    </w:p>
    <w:p w14:paraId="6FEBC156" w14:textId="64F5B031" w:rsidR="00B52345" w:rsidRDefault="001B36D0" w:rsidP="00B77B53">
      <w:pPr>
        <w:pStyle w:val="17"/>
        <w:numPr>
          <w:ilvl w:val="0"/>
          <w:numId w:val="175"/>
        </w:numPr>
      </w:pPr>
      <w:r>
        <w:t>«С</w:t>
      </w:r>
      <w:r w:rsidR="00B52345">
        <w:t>рок действия</w:t>
      </w:r>
      <w:r>
        <w:t>»</w:t>
      </w:r>
      <w:r w:rsidR="00B52345">
        <w:t>,</w:t>
      </w:r>
    </w:p>
    <w:p w14:paraId="4264FB0D" w14:textId="2F1E3F00" w:rsidR="00B52345" w:rsidRDefault="001B36D0" w:rsidP="00B77B53">
      <w:pPr>
        <w:pStyle w:val="17"/>
        <w:numPr>
          <w:ilvl w:val="0"/>
          <w:numId w:val="175"/>
        </w:numPr>
      </w:pPr>
      <w:r>
        <w:t>«М</w:t>
      </w:r>
      <w:r w:rsidR="00B52345">
        <w:t>есто проведения</w:t>
      </w:r>
      <w:r>
        <w:t>»</w:t>
      </w:r>
      <w:r w:rsidR="00B52345">
        <w:t>,</w:t>
      </w:r>
    </w:p>
    <w:p w14:paraId="6D68FE2C" w14:textId="4DF6756E" w:rsidR="00B52345" w:rsidRDefault="001B36D0" w:rsidP="00B52345">
      <w:pPr>
        <w:pStyle w:val="17"/>
      </w:pPr>
      <w:r>
        <w:t>«Н</w:t>
      </w:r>
      <w:r w:rsidR="00B52345">
        <w:t>омер протокола</w:t>
      </w:r>
      <w:r>
        <w:t>»</w:t>
      </w:r>
      <w:r w:rsidR="00B52345">
        <w:t>.</w:t>
      </w:r>
    </w:p>
    <w:p w14:paraId="1FE29572" w14:textId="1C58D2DD" w:rsidR="00EC1060" w:rsidRDefault="000664FD" w:rsidP="00966C9D">
      <w:pPr>
        <w:pStyle w:val="54"/>
        <w:rPr>
          <w:color w:val="000000" w:themeColor="text1"/>
        </w:rPr>
      </w:pPr>
      <w:bookmarkStart w:id="246" w:name="_5.1.2.2.7_Ввод_данных"/>
      <w:bookmarkStart w:id="247" w:name="_4.2.3.2.2.7_Ввод_данных"/>
      <w:bookmarkStart w:id="248" w:name="_Ref148441409"/>
      <w:bookmarkStart w:id="249" w:name="_Ref89437510"/>
      <w:bookmarkEnd w:id="246"/>
      <w:bookmarkEnd w:id="247"/>
      <w:r>
        <w:rPr>
          <w:color w:val="000000" w:themeColor="text1"/>
        </w:rPr>
        <w:t>Блок</w:t>
      </w:r>
      <w:r w:rsidR="00C92175">
        <w:rPr>
          <w:color w:val="000000" w:themeColor="text1"/>
        </w:rPr>
        <w:t xml:space="preserve"> </w:t>
      </w:r>
      <w:r w:rsidR="00B974E5">
        <w:rPr>
          <w:color w:val="000000" w:themeColor="text1"/>
        </w:rPr>
        <w:t>«</w:t>
      </w:r>
      <w:r w:rsidR="00EC1060" w:rsidRPr="00C20D54">
        <w:rPr>
          <w:color w:val="000000" w:themeColor="text1"/>
        </w:rPr>
        <w:t>Сведения о прохождении военной службы</w:t>
      </w:r>
      <w:bookmarkEnd w:id="248"/>
      <w:r w:rsidR="00B974E5">
        <w:rPr>
          <w:color w:val="000000" w:themeColor="text1"/>
        </w:rPr>
        <w:t>»</w:t>
      </w:r>
    </w:p>
    <w:p w14:paraId="37365DC4" w14:textId="7703DF4E" w:rsidR="00B52345" w:rsidRDefault="00B52345" w:rsidP="00B52345">
      <w:pPr>
        <w:pStyle w:val="af2"/>
      </w:pPr>
      <w:r w:rsidRPr="00EC1379">
        <w:t xml:space="preserve">Сведения о </w:t>
      </w:r>
      <w:r>
        <w:t xml:space="preserve">прохождении медицинским (фармацевтическим) работником </w:t>
      </w:r>
      <w:r w:rsidRPr="00B52345">
        <w:t>военной службы/оказани</w:t>
      </w:r>
      <w:r>
        <w:t>и</w:t>
      </w:r>
      <w:r w:rsidRPr="00B52345">
        <w:t xml:space="preserve"> добровольного содействия в выполнении задач, возложенных на ВС РФ</w:t>
      </w:r>
      <w:r>
        <w:t>,</w:t>
      </w:r>
      <w:r w:rsidRPr="00B52345">
        <w:t xml:space="preserve"> </w:t>
      </w:r>
      <w:r w:rsidRPr="00EC1379">
        <w:t xml:space="preserve">содержатся в </w:t>
      </w:r>
      <w:r w:rsidR="000664FD">
        <w:t>блок</w:t>
      </w:r>
      <w:r w:rsidR="00CF1394">
        <w:t xml:space="preserve">е </w:t>
      </w:r>
      <w:r w:rsidRPr="00EC1379">
        <w:t>«</w:t>
      </w:r>
      <w:r w:rsidRPr="00B52345">
        <w:t>Сведения о прохождении военной службы</w:t>
      </w:r>
      <w:r w:rsidRPr="00EC1379">
        <w:t xml:space="preserve">» </w:t>
      </w:r>
      <w:r w:rsidR="00A80D97">
        <w:t>раздел</w:t>
      </w:r>
      <w:r w:rsidR="00CF1394">
        <w:t xml:space="preserve">а </w:t>
      </w:r>
      <w:r w:rsidRPr="00EC1379">
        <w:t>«Образование» (</w:t>
      </w:r>
      <w:r>
        <w:t xml:space="preserve">см. </w:t>
      </w:r>
      <w:r>
        <w:fldChar w:fldCharType="begin"/>
      </w:r>
      <w:r>
        <w:instrText xml:space="preserve"> REF _Ref156835939 \h </w:instrText>
      </w:r>
      <w: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39</w:t>
      </w:r>
      <w:r>
        <w:fldChar w:fldCharType="end"/>
      </w:r>
      <w:r w:rsidRPr="00EC1379">
        <w:t>).</w:t>
      </w:r>
    </w:p>
    <w:p w14:paraId="16E1E1FC" w14:textId="564D9779" w:rsidR="00B52345" w:rsidRDefault="00B52345" w:rsidP="00B52345">
      <w:pPr>
        <w:pStyle w:val="afffffff6"/>
      </w:pPr>
      <w:r>
        <w:rPr>
          <w:noProof/>
        </w:rPr>
        <w:drawing>
          <wp:inline distT="0" distB="0" distL="0" distR="0" wp14:anchorId="79B8D811" wp14:editId="43ABB6CE">
            <wp:extent cx="5939790" cy="1109980"/>
            <wp:effectExtent l="0" t="0" r="3810" b="0"/>
            <wp:docPr id="910941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108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E34C9" w14:textId="1F1E30E5" w:rsidR="00B52345" w:rsidRPr="00B52345" w:rsidRDefault="00B52345" w:rsidP="00B52345">
      <w:pPr>
        <w:pStyle w:val="afffffff8"/>
      </w:pPr>
      <w:bookmarkStart w:id="250" w:name="_Ref1568359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39</w:t>
      </w:r>
      <w:r w:rsidR="003B6A3D">
        <w:rPr>
          <w:noProof/>
        </w:rPr>
        <w:fldChar w:fldCharType="end"/>
      </w:r>
      <w:bookmarkEnd w:id="250"/>
      <w:r w:rsidRPr="00C20D54">
        <w:t xml:space="preserve"> </w:t>
      </w:r>
      <w:r>
        <w:t xml:space="preserve">– </w:t>
      </w:r>
      <w:r w:rsidR="000664FD">
        <w:t>Блок</w:t>
      </w:r>
      <w:r w:rsidR="00CF1394">
        <w:t xml:space="preserve"> </w:t>
      </w:r>
      <w:r w:rsidRPr="00B52345">
        <w:t>«Сведения о прохождении военной службы»</w:t>
      </w:r>
    </w:p>
    <w:p w14:paraId="5A0F5611" w14:textId="309422F7" w:rsidR="00A6727E" w:rsidRDefault="00A6727E" w:rsidP="00A6727E">
      <w:pPr>
        <w:pStyle w:val="60"/>
      </w:pPr>
      <w:r>
        <w:t>Создание записи о прохождение военной службы</w:t>
      </w:r>
    </w:p>
    <w:p w14:paraId="528BF49B" w14:textId="60601E45" w:rsidR="00EC1060" w:rsidRPr="00C20D54" w:rsidRDefault="00EC1060" w:rsidP="00777B20">
      <w:pPr>
        <w:pStyle w:val="af2"/>
      </w:pPr>
      <w:r w:rsidRPr="00C20D54">
        <w:t xml:space="preserve">В соответствии с </w:t>
      </w:r>
      <w:r w:rsidR="00BE40D4">
        <w:t>п</w:t>
      </w:r>
      <w:r w:rsidRPr="00C20D54">
        <w:t xml:space="preserve">остановлением Правительства </w:t>
      </w:r>
      <w:r w:rsidR="001179C1" w:rsidRPr="00C20D54">
        <w:t>Российской Федерации</w:t>
      </w:r>
      <w:r w:rsidRPr="00C20D54">
        <w:t xml:space="preserve"> от 12.03.2022 </w:t>
      </w:r>
      <w:r w:rsidR="00BE40D4">
        <w:t>№</w:t>
      </w:r>
      <w:r w:rsidRPr="00C20D54">
        <w:t xml:space="preserve"> 353 </w:t>
      </w:r>
      <w:r w:rsidR="00BE40D4">
        <w:t>«</w:t>
      </w:r>
      <w:r w:rsidRPr="00C20D54">
        <w:t>Об особенностях разрешительной деятельности в Российской Федерации в 2022 и 2023 годах</w:t>
      </w:r>
      <w:r w:rsidR="00BE40D4">
        <w:t>»</w:t>
      </w:r>
      <w:r w:rsidRPr="00C20D54">
        <w:t xml:space="preserve"> прохождение </w:t>
      </w:r>
      <w:bookmarkStart w:id="251" w:name="_Hlk156488065"/>
      <w:r w:rsidRPr="00C20D54">
        <w:t>военной служб</w:t>
      </w:r>
      <w:r w:rsidR="00B974E5">
        <w:t>ы</w:t>
      </w:r>
      <w:r w:rsidRPr="00C20D54">
        <w:t xml:space="preserve">/оказание добровольного </w:t>
      </w:r>
      <w:r w:rsidR="00777B20">
        <w:t xml:space="preserve">содействия в </w:t>
      </w:r>
      <w:r w:rsidRPr="00C20D54">
        <w:t>выполнени</w:t>
      </w:r>
      <w:r w:rsidR="00777B20">
        <w:t>и</w:t>
      </w:r>
      <w:r w:rsidRPr="00C20D54">
        <w:t xml:space="preserve"> задач, возложенных на ВС РФ </w:t>
      </w:r>
      <w:bookmarkEnd w:id="251"/>
      <w:r w:rsidRPr="00C20D54">
        <w:t>в 2022 и 2023 годах</w:t>
      </w:r>
      <w:r w:rsidR="00B974E5">
        <w:t>,</w:t>
      </w:r>
      <w:r w:rsidRPr="00C20D54">
        <w:t xml:space="preserve"> является причиной продления срока действия </w:t>
      </w:r>
      <w:r w:rsidR="00BE40D4">
        <w:t xml:space="preserve">следующих </w:t>
      </w:r>
      <w:r w:rsidRPr="00C20D54">
        <w:t>разрешительных документов:</w:t>
      </w:r>
    </w:p>
    <w:p w14:paraId="5E33AF01" w14:textId="6BFBBD29" w:rsidR="00EC1060" w:rsidRPr="00C20D54" w:rsidRDefault="00B974E5" w:rsidP="00777B20">
      <w:pPr>
        <w:pStyle w:val="17"/>
      </w:pPr>
      <w:r>
        <w:t>с</w:t>
      </w:r>
      <w:r w:rsidR="00EC1060" w:rsidRPr="00C20D54">
        <w:t>ертификат специалиста</w:t>
      </w:r>
      <w:r>
        <w:t>;</w:t>
      </w:r>
    </w:p>
    <w:p w14:paraId="7FCDAB40" w14:textId="69C85F79" w:rsidR="00EC1060" w:rsidRPr="00C20D54" w:rsidRDefault="00B974E5" w:rsidP="00777B20">
      <w:pPr>
        <w:pStyle w:val="17"/>
      </w:pPr>
      <w:r>
        <w:t>с</w:t>
      </w:r>
      <w:r w:rsidR="00EC1060" w:rsidRPr="00C20D54">
        <w:t>видетельств</w:t>
      </w:r>
      <w:r w:rsidR="00BE40D4">
        <w:t>о</w:t>
      </w:r>
      <w:r w:rsidR="00EC1060" w:rsidRPr="00C20D54">
        <w:t xml:space="preserve"> об аккредитации специалиста</w:t>
      </w:r>
      <w:r>
        <w:t>;</w:t>
      </w:r>
    </w:p>
    <w:p w14:paraId="102FBA0D" w14:textId="4EC5C64F" w:rsidR="00EC1060" w:rsidRPr="00C20D54" w:rsidRDefault="00B974E5" w:rsidP="00777B20">
      <w:pPr>
        <w:pStyle w:val="17"/>
      </w:pPr>
      <w:r>
        <w:t>к</w:t>
      </w:r>
      <w:r w:rsidR="00EC1060" w:rsidRPr="00C20D54">
        <w:t>валификационн</w:t>
      </w:r>
      <w:r w:rsidR="00777B20">
        <w:t>ая</w:t>
      </w:r>
      <w:r w:rsidR="00EC1060" w:rsidRPr="00C20D54">
        <w:t xml:space="preserve"> категори</w:t>
      </w:r>
      <w:r w:rsidR="00777B20">
        <w:t>я</w:t>
      </w:r>
      <w:r w:rsidR="00EC1060" w:rsidRPr="00C20D54">
        <w:t>.</w:t>
      </w:r>
    </w:p>
    <w:p w14:paraId="12014BAF" w14:textId="77777777" w:rsidR="00EC1060" w:rsidRPr="00C20D54" w:rsidRDefault="00EC1060" w:rsidP="00777B20">
      <w:pPr>
        <w:pStyle w:val="af2"/>
      </w:pPr>
      <w:r w:rsidRPr="00C20D54">
        <w:t>Для внесения сведений:</w:t>
      </w:r>
    </w:p>
    <w:p w14:paraId="56C12C93" w14:textId="1EFDD33E" w:rsidR="00EC1060" w:rsidRPr="00C20D54" w:rsidRDefault="00EC1060" w:rsidP="00B77B53">
      <w:pPr>
        <w:pStyle w:val="1d"/>
        <w:numPr>
          <w:ilvl w:val="0"/>
          <w:numId w:val="73"/>
        </w:numPr>
      </w:pPr>
      <w:r w:rsidRPr="00C20D54">
        <w:t>Нажмите</w:t>
      </w:r>
      <w:r w:rsidR="00B974E5">
        <w:t xml:space="preserve"> кнопку</w:t>
      </w:r>
      <w:r w:rsidRPr="00C20D54">
        <w:t xml:space="preserve"> </w:t>
      </w:r>
      <w:r w:rsidRPr="00C20D54">
        <w:rPr>
          <w:noProof/>
        </w:rPr>
        <w:drawing>
          <wp:inline distT="0" distB="0" distL="0" distR="0" wp14:anchorId="7E2DDB9E" wp14:editId="404F315D">
            <wp:extent cx="982980" cy="213475"/>
            <wp:effectExtent l="0" t="0" r="762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26467" cy="22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>.</w:t>
      </w:r>
    </w:p>
    <w:p w14:paraId="4BD7DF7D" w14:textId="4B7BA0B9" w:rsidR="00EC1060" w:rsidRPr="00C20D54" w:rsidRDefault="00EC1060" w:rsidP="00B77B53">
      <w:pPr>
        <w:pStyle w:val="1d"/>
        <w:numPr>
          <w:ilvl w:val="0"/>
          <w:numId w:val="167"/>
        </w:numPr>
      </w:pPr>
      <w:r w:rsidRPr="00C20D54">
        <w:t>Откроется модальное окно с</w:t>
      </w:r>
      <w:r w:rsidR="00777B20">
        <w:t xml:space="preserve"> неактивным</w:t>
      </w:r>
      <w:r w:rsidRPr="00C20D54">
        <w:t xml:space="preserve"> </w:t>
      </w:r>
      <w:r w:rsidR="00740A17">
        <w:t>чекбокс</w:t>
      </w:r>
      <w:r w:rsidRPr="00C20D54">
        <w:t>ом</w:t>
      </w:r>
      <w:r w:rsidR="00777B20">
        <w:t xml:space="preserve"> «Прохождение </w:t>
      </w:r>
      <w:r w:rsidR="00777B20" w:rsidRPr="00777B20">
        <w:t>военной службы/оказание добровольного содействия в выполнении задач, возложенных на ВС РФ</w:t>
      </w:r>
      <w:r w:rsidR="00777B20">
        <w:t>»</w:t>
      </w:r>
      <w:r w:rsidR="00777B20" w:rsidRPr="00777B20">
        <w:t xml:space="preserve"> </w:t>
      </w:r>
      <w:r w:rsidRPr="00C20D54">
        <w:t>(</w:t>
      </w:r>
      <w:r w:rsidR="00777B20">
        <w:t xml:space="preserve">см. </w:t>
      </w:r>
      <w:r w:rsidR="00A6727E">
        <w:fldChar w:fldCharType="begin"/>
      </w:r>
      <w:r w:rsidR="00A6727E">
        <w:instrText xml:space="preserve"> REF _Ref148309947 \h </w:instrText>
      </w:r>
      <w:r w:rsidR="00777B20">
        <w:instrText xml:space="preserve"> \* MERGEFORMAT </w:instrText>
      </w:r>
      <w:r w:rsidR="00A6727E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40</w:t>
      </w:r>
      <w:r w:rsidR="00A6727E">
        <w:fldChar w:fldCharType="end"/>
      </w:r>
      <w:r w:rsidRPr="00C20D54">
        <w:t>)</w:t>
      </w:r>
      <w:r w:rsidR="00777B20">
        <w:t>.</w:t>
      </w:r>
    </w:p>
    <w:p w14:paraId="33A5A151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39258517" wp14:editId="1689EA74">
            <wp:extent cx="3867040" cy="1752550"/>
            <wp:effectExtent l="0" t="0" r="635" b="63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932975" cy="178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7145" w14:textId="08BBDA42" w:rsidR="00EC1060" w:rsidRPr="00C20D54" w:rsidRDefault="00EC1060" w:rsidP="00777B20">
      <w:pPr>
        <w:pStyle w:val="afffffff8"/>
      </w:pPr>
      <w:bookmarkStart w:id="252" w:name="_Ref148309947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40</w:t>
      </w:r>
      <w:r w:rsidR="003B6A3D">
        <w:rPr>
          <w:noProof/>
        </w:rPr>
        <w:fldChar w:fldCharType="end"/>
      </w:r>
      <w:bookmarkEnd w:id="252"/>
      <w:r w:rsidRPr="00C20D54">
        <w:t xml:space="preserve"> </w:t>
      </w:r>
      <w:r w:rsidR="00777B20">
        <w:t xml:space="preserve">– </w:t>
      </w:r>
      <w:r w:rsidR="00740A17">
        <w:t>Чекбокс</w:t>
      </w:r>
    </w:p>
    <w:p w14:paraId="07B4892A" w14:textId="6D3EF080" w:rsidR="00777B20" w:rsidRPr="00777B20" w:rsidRDefault="00777B20" w:rsidP="00B77B53">
      <w:pPr>
        <w:pStyle w:val="1d"/>
        <w:numPr>
          <w:ilvl w:val="0"/>
          <w:numId w:val="167"/>
        </w:numPr>
        <w:rPr>
          <w:rStyle w:val="111"/>
          <w:color w:val="000000" w:themeColor="text1"/>
        </w:rPr>
      </w:pPr>
      <w:r>
        <w:rPr>
          <w:rStyle w:val="111"/>
          <w:color w:val="000000" w:themeColor="text1"/>
        </w:rPr>
        <w:t>Активируйте чекбокс.</w:t>
      </w:r>
    </w:p>
    <w:p w14:paraId="1B4863E6" w14:textId="7E1FC3E9" w:rsidR="00EC1060" w:rsidRPr="00C20D54" w:rsidRDefault="00777B20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>
        <w:rPr>
          <w:rStyle w:val="111"/>
        </w:rPr>
        <w:lastRenderedPageBreak/>
        <w:t>После активации чекбокса о</w:t>
      </w:r>
      <w:r w:rsidR="00B974E5" w:rsidRPr="00777B20">
        <w:rPr>
          <w:rStyle w:val="111"/>
        </w:rPr>
        <w:t>тобра</w:t>
      </w:r>
      <w:r>
        <w:rPr>
          <w:rStyle w:val="111"/>
        </w:rPr>
        <w:t xml:space="preserve">жаются </w:t>
      </w:r>
      <w:r w:rsidR="00EC1060" w:rsidRPr="00777B20">
        <w:rPr>
          <w:rStyle w:val="111"/>
        </w:rPr>
        <w:t>поля ввода дат начала и окончания военной службы</w:t>
      </w:r>
      <w:r>
        <w:rPr>
          <w:rStyle w:val="111"/>
        </w:rPr>
        <w:t>/</w:t>
      </w:r>
      <w:r>
        <w:t xml:space="preserve">периода </w:t>
      </w:r>
      <w:r w:rsidRPr="00C20D54">
        <w:t>оказани</w:t>
      </w:r>
      <w:r>
        <w:t>я</w:t>
      </w:r>
      <w:r w:rsidRPr="00C20D54">
        <w:t xml:space="preserve"> </w:t>
      </w:r>
      <w:r w:rsidRPr="00777B20">
        <w:t>добровольного содействия в выполнении задач</w:t>
      </w:r>
      <w:r w:rsidRPr="00C20D54">
        <w:t>, возложенных на ВС РФ</w:t>
      </w:r>
      <w:r w:rsidR="00EC1060" w:rsidRPr="00777B20">
        <w:rPr>
          <w:rStyle w:val="111"/>
        </w:rPr>
        <w:t>. Внесите сведения</w:t>
      </w:r>
      <w:r w:rsidR="00B974E5" w:rsidRPr="00777B20">
        <w:rPr>
          <w:rStyle w:val="111"/>
        </w:rPr>
        <w:t xml:space="preserve">, </w:t>
      </w:r>
      <w:r w:rsidR="00EC1060" w:rsidRPr="00777B20">
        <w:rPr>
          <w:rStyle w:val="111"/>
        </w:rPr>
        <w:t>нажмите кнопку «Сохранить и подписать» (</w:t>
      </w:r>
      <w:r w:rsidR="00B974E5" w:rsidRPr="00777B20">
        <w:rPr>
          <w:rStyle w:val="111"/>
        </w:rPr>
        <w:t xml:space="preserve">см. </w:t>
      </w:r>
      <w:r w:rsidR="00A6727E" w:rsidRPr="00777B20">
        <w:rPr>
          <w:rStyle w:val="111"/>
        </w:rPr>
        <w:fldChar w:fldCharType="begin"/>
      </w:r>
      <w:r w:rsidR="00A6727E" w:rsidRPr="00777B20">
        <w:rPr>
          <w:rStyle w:val="111"/>
        </w:rPr>
        <w:instrText xml:space="preserve"> REF _Ref148309888 \h </w:instrText>
      </w:r>
      <w:r w:rsidRPr="00777B20">
        <w:rPr>
          <w:rStyle w:val="111"/>
        </w:rPr>
        <w:instrText xml:space="preserve"> \* MERGEFORMAT </w:instrText>
      </w:r>
      <w:r w:rsidR="00A6727E" w:rsidRPr="00777B20">
        <w:rPr>
          <w:rStyle w:val="111"/>
        </w:rPr>
      </w:r>
      <w:r w:rsidR="00A6727E" w:rsidRPr="00777B20">
        <w:rPr>
          <w:rStyle w:val="111"/>
        </w:rPr>
        <w:fldChar w:fldCharType="separate"/>
      </w:r>
      <w:r w:rsidR="00565CC3" w:rsidRPr="00565CC3">
        <w:rPr>
          <w:rStyle w:val="111"/>
        </w:rPr>
        <w:t>Рисунок 41</w:t>
      </w:r>
      <w:r w:rsidR="00A6727E" w:rsidRPr="00777B20">
        <w:rPr>
          <w:rStyle w:val="111"/>
        </w:rPr>
        <w:fldChar w:fldCharType="end"/>
      </w:r>
      <w:r w:rsidR="00EC1060" w:rsidRPr="00777B20">
        <w:rPr>
          <w:rStyle w:val="111"/>
        </w:rPr>
        <w:t>) и выберите способ</w:t>
      </w:r>
      <w:r w:rsidR="00EC1060" w:rsidRPr="00C20D54">
        <w:rPr>
          <w:color w:val="000000" w:themeColor="text1"/>
        </w:rPr>
        <w:t xml:space="preserve"> сохранения (с использованием УКЭП или без УКЭП).</w:t>
      </w:r>
    </w:p>
    <w:p w14:paraId="432D1D89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298F2616" wp14:editId="786745F3">
            <wp:extent cx="3939276" cy="2362200"/>
            <wp:effectExtent l="0" t="0" r="444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950999" cy="23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E657" w14:textId="66451D52" w:rsidR="00EC1060" w:rsidRPr="00C20D54" w:rsidRDefault="00EC1060" w:rsidP="00777B20">
      <w:pPr>
        <w:pStyle w:val="afffffff8"/>
      </w:pPr>
      <w:bookmarkStart w:id="253" w:name="_Ref148309888"/>
      <w:bookmarkStart w:id="254" w:name="_Ref14830988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41</w:t>
      </w:r>
      <w:r w:rsidR="003B6A3D">
        <w:rPr>
          <w:noProof/>
        </w:rPr>
        <w:fldChar w:fldCharType="end"/>
      </w:r>
      <w:bookmarkEnd w:id="253"/>
      <w:r w:rsidRPr="00C20D54">
        <w:t xml:space="preserve"> </w:t>
      </w:r>
      <w:r w:rsidR="00777B20">
        <w:t>–</w:t>
      </w:r>
      <w:r w:rsidRPr="00C20D54">
        <w:t xml:space="preserve"> Модальное окно для внесения сведений о военной службе</w:t>
      </w:r>
      <w:bookmarkEnd w:id="254"/>
      <w:r w:rsidR="00777B20">
        <w:t xml:space="preserve">/периоде </w:t>
      </w:r>
      <w:r w:rsidR="00777B20" w:rsidRPr="00C20D54">
        <w:t>оказани</w:t>
      </w:r>
      <w:r w:rsidR="00777B20">
        <w:t>я</w:t>
      </w:r>
      <w:r w:rsidR="00777B20" w:rsidRPr="00C20D54">
        <w:t xml:space="preserve"> </w:t>
      </w:r>
      <w:r w:rsidR="00777B20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19DB5BB8" w14:textId="1F0F3FEB" w:rsidR="00EC1060" w:rsidRPr="00C20D54" w:rsidRDefault="00777B20" w:rsidP="00777B20">
      <w:pPr>
        <w:pStyle w:val="af2"/>
      </w:pPr>
      <w:r>
        <w:t>П</w:t>
      </w:r>
      <w:r w:rsidR="00EC1060" w:rsidRPr="00C20D54">
        <w:t xml:space="preserve">осле сохранении сведений </w:t>
      </w:r>
      <w:r>
        <w:t>производится</w:t>
      </w:r>
      <w:r w:rsidR="00EC1060" w:rsidRPr="00C20D54">
        <w:t xml:space="preserve"> перерасчет срока действия разрешительных документов в следующих </w:t>
      </w:r>
      <w:r w:rsidR="00A80D97">
        <w:t>разделах</w:t>
      </w:r>
      <w:r w:rsidR="00B974E5">
        <w:t xml:space="preserve"> карточки медицинского (фармацевтического) работника</w:t>
      </w:r>
      <w:r w:rsidR="00EC1060" w:rsidRPr="00C20D54">
        <w:t>:</w:t>
      </w:r>
    </w:p>
    <w:p w14:paraId="0DABD4C3" w14:textId="77777777" w:rsidR="00B974E5" w:rsidRDefault="00B974E5" w:rsidP="00777B20">
      <w:pPr>
        <w:pStyle w:val="17"/>
      </w:pPr>
      <w:r>
        <w:t>с</w:t>
      </w:r>
      <w:r w:rsidR="00EC1060" w:rsidRPr="00C20D54">
        <w:t>ертификат специалиста</w:t>
      </w:r>
      <w:r>
        <w:t>,</w:t>
      </w:r>
    </w:p>
    <w:p w14:paraId="182BD518" w14:textId="77221593" w:rsidR="00EC1060" w:rsidRPr="00C20D54" w:rsidRDefault="00B974E5" w:rsidP="00777B20">
      <w:pPr>
        <w:pStyle w:val="17"/>
      </w:pPr>
      <w:r>
        <w:t>с</w:t>
      </w:r>
      <w:r w:rsidR="00EC1060" w:rsidRPr="00C20D54">
        <w:t>видетельство об аккредитации специалиста</w:t>
      </w:r>
      <w:r>
        <w:t>,</w:t>
      </w:r>
    </w:p>
    <w:p w14:paraId="649AA806" w14:textId="2BFE1EE0" w:rsidR="00EC1060" w:rsidRPr="00C20D54" w:rsidRDefault="00B974E5" w:rsidP="00777B20">
      <w:pPr>
        <w:pStyle w:val="17"/>
      </w:pPr>
      <w:r>
        <w:t>к</w:t>
      </w:r>
      <w:r w:rsidR="00EC1060" w:rsidRPr="00C20D54">
        <w:t>валификационная категория.</w:t>
      </w:r>
    </w:p>
    <w:p w14:paraId="1C2CD1C3" w14:textId="34AEEDF2" w:rsidR="00EC1060" w:rsidRPr="00C20D54" w:rsidRDefault="00EC1060" w:rsidP="00777B20">
      <w:pPr>
        <w:pStyle w:val="af2"/>
      </w:pPr>
      <w:r w:rsidRPr="00C20D54">
        <w:t xml:space="preserve">При перерасчете срока действия </w:t>
      </w:r>
      <w:r w:rsidR="00777B20">
        <w:t xml:space="preserve">для </w:t>
      </w:r>
      <w:r w:rsidRPr="00C20D54">
        <w:t xml:space="preserve">записи будет назначен признак продления </w:t>
      </w:r>
      <w:r w:rsidR="00B974E5" w:rsidRPr="00C20D54">
        <w:t xml:space="preserve">разрешительных документов </w:t>
      </w:r>
      <w:r w:rsidRPr="00C20D54">
        <w:t>(</w:t>
      </w:r>
      <w:r w:rsidR="00B974E5">
        <w:t xml:space="preserve">см. </w:t>
      </w:r>
      <w:r w:rsidR="00A6727E">
        <w:fldChar w:fldCharType="begin"/>
      </w:r>
      <w:r w:rsidR="00A6727E">
        <w:instrText xml:space="preserve"> REF _Ref148309914 \h </w:instrText>
      </w:r>
      <w:r w:rsidR="00777B20">
        <w:instrText xml:space="preserve"> \* MERGEFORMAT </w:instrText>
      </w:r>
      <w:r w:rsidR="00A6727E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42</w:t>
      </w:r>
      <w:r w:rsidR="00A6727E">
        <w:fldChar w:fldCharType="end"/>
      </w:r>
      <w:r w:rsidRPr="00C20D54">
        <w:t>).</w:t>
      </w:r>
    </w:p>
    <w:p w14:paraId="7E77E8AC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7C9CAAD8" wp14:editId="21532911">
            <wp:extent cx="5939790" cy="1472565"/>
            <wp:effectExtent l="0" t="0" r="381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Продление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0F96" w14:textId="2D8023CF" w:rsidR="00EC1060" w:rsidRPr="00C20D54" w:rsidRDefault="00EC1060" w:rsidP="00777B20">
      <w:pPr>
        <w:pStyle w:val="afffffff8"/>
      </w:pPr>
      <w:bookmarkStart w:id="255" w:name="_Ref14830991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42</w:t>
      </w:r>
      <w:r w:rsidR="003B6A3D">
        <w:rPr>
          <w:noProof/>
        </w:rPr>
        <w:fldChar w:fldCharType="end"/>
      </w:r>
      <w:bookmarkEnd w:id="255"/>
      <w:r w:rsidRPr="00C20D54">
        <w:t xml:space="preserve"> </w:t>
      </w:r>
      <w:r w:rsidR="00B974E5">
        <w:t>–</w:t>
      </w:r>
      <w:r w:rsidRPr="00C20D54">
        <w:t xml:space="preserve"> </w:t>
      </w:r>
      <w:r w:rsidR="00B974E5">
        <w:t>Признак п</w:t>
      </w:r>
      <w:r w:rsidRPr="00C20D54">
        <w:t>родлен</w:t>
      </w:r>
      <w:r w:rsidR="00B974E5">
        <w:t xml:space="preserve">ия </w:t>
      </w:r>
      <w:r w:rsidRPr="00C20D54">
        <w:t>запис</w:t>
      </w:r>
      <w:r w:rsidR="00B974E5">
        <w:t>и</w:t>
      </w:r>
    </w:p>
    <w:p w14:paraId="2430C622" w14:textId="2CCD68FF" w:rsidR="00EC1060" w:rsidRDefault="00A6727E" w:rsidP="00A6727E">
      <w:pPr>
        <w:pStyle w:val="60"/>
      </w:pPr>
      <w:r>
        <w:t>Редактирование записи о прохождении военной службы</w:t>
      </w:r>
      <w:r w:rsidR="00777B20">
        <w:t>/</w:t>
      </w:r>
      <w:r w:rsidR="00777B20" w:rsidRPr="00C20D54">
        <w:t>оказани</w:t>
      </w:r>
      <w:r w:rsidR="00777B20">
        <w:t>и</w:t>
      </w:r>
      <w:r w:rsidR="00777B20" w:rsidRPr="00C20D54">
        <w:t xml:space="preserve"> </w:t>
      </w:r>
      <w:r w:rsidR="00784431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566472BC" w14:textId="478B46CD" w:rsidR="00A6727E" w:rsidRDefault="000411DA" w:rsidP="00A6727E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о прохождении </w:t>
      </w:r>
      <w:r w:rsidR="00A65FF3">
        <w:t xml:space="preserve">медицинским (фармацевтическим) работником </w:t>
      </w:r>
      <w:r>
        <w:t>военной службы/</w:t>
      </w:r>
      <w:r w:rsidRPr="00777B20">
        <w:t>оказании добровольного содействия в выполнении задач, возложенных на ВС РФ</w:t>
      </w:r>
      <w:r>
        <w:t>. Для изменения записи</w:t>
      </w:r>
      <w:r w:rsidR="00A6727E">
        <w:t>:</w:t>
      </w:r>
    </w:p>
    <w:p w14:paraId="4AC8D9AD" w14:textId="73AA429F" w:rsidR="00A6727E" w:rsidRDefault="00A6727E" w:rsidP="00B77B53">
      <w:pPr>
        <w:pStyle w:val="1d"/>
        <w:numPr>
          <w:ilvl w:val="0"/>
          <w:numId w:val="74"/>
        </w:numPr>
      </w:pPr>
      <w:r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78B8FEAD" wp14:editId="6C0F3119">
            <wp:extent cx="220999" cy="243861"/>
            <wp:effectExtent l="19050" t="19050" r="26670" b="228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у записи.</w:t>
      </w:r>
    </w:p>
    <w:p w14:paraId="65CAC412" w14:textId="0701DDAB" w:rsidR="00EA5AB1" w:rsidRDefault="00EA5AB1" w:rsidP="00B77B53">
      <w:pPr>
        <w:pStyle w:val="1d"/>
        <w:numPr>
          <w:ilvl w:val="0"/>
          <w:numId w:val="167"/>
        </w:numPr>
      </w:pPr>
      <w:r>
        <w:t xml:space="preserve">Откроется модальное окно изменения сведений </w:t>
      </w:r>
      <w:r w:rsidR="00784431">
        <w:t xml:space="preserve">(см. </w:t>
      </w:r>
      <w:r>
        <w:fldChar w:fldCharType="begin"/>
      </w:r>
      <w:r>
        <w:instrText xml:space="preserve"> REF _Ref148311373 \h </w:instrText>
      </w:r>
      <w:r w:rsidR="00777B20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43</w:t>
      </w:r>
      <w:r>
        <w:fldChar w:fldCharType="end"/>
      </w:r>
      <w:r>
        <w:t>).</w:t>
      </w:r>
    </w:p>
    <w:p w14:paraId="5FCAF7DF" w14:textId="3324B4FD" w:rsidR="00EA5AB1" w:rsidRDefault="00EA5AB1" w:rsidP="00B77B53">
      <w:pPr>
        <w:pStyle w:val="1d"/>
        <w:numPr>
          <w:ilvl w:val="0"/>
          <w:numId w:val="167"/>
        </w:numPr>
      </w:pPr>
      <w:r>
        <w:t>Внесите изменения и нажмите кнопку «Сохранить и подписать».</w:t>
      </w:r>
    </w:p>
    <w:p w14:paraId="38EB3A1C" w14:textId="7ADE6037" w:rsidR="00EA5AB1" w:rsidRDefault="00EA5AB1" w:rsidP="00EA5AB1">
      <w:pPr>
        <w:pStyle w:val="60"/>
      </w:pPr>
      <w:r>
        <w:lastRenderedPageBreak/>
        <w:t>Удаление записи о прохождении военной службы</w:t>
      </w:r>
      <w:r w:rsidR="00777B20">
        <w:t>/</w:t>
      </w:r>
      <w:r w:rsidR="00777B20" w:rsidRPr="00C20D54">
        <w:t>оказани</w:t>
      </w:r>
      <w:r w:rsidR="00777B20">
        <w:t>и</w:t>
      </w:r>
      <w:r w:rsidR="00777B20" w:rsidRPr="00C20D54">
        <w:t xml:space="preserve"> </w:t>
      </w:r>
      <w:r w:rsidR="00784431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06B239A5" w14:textId="4B383C52" w:rsidR="00777B20" w:rsidRDefault="000411DA" w:rsidP="00777B20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о прохождении </w:t>
      </w:r>
      <w:r w:rsidR="00A65FF3">
        <w:t xml:space="preserve">медицинским (фармацевтическим) работником </w:t>
      </w:r>
      <w:r>
        <w:t>военной службы/</w:t>
      </w:r>
      <w:r w:rsidRPr="00777B20">
        <w:t>оказании добровольного содействия в выполнении задач, возложенных на ВС РФ</w:t>
      </w:r>
      <w:r>
        <w:t>. Для удаления записи</w:t>
      </w:r>
      <w:r w:rsidR="00777B20">
        <w:t>:</w:t>
      </w:r>
    </w:p>
    <w:p w14:paraId="14C60762" w14:textId="65E0A7FC" w:rsidR="00EA5AB1" w:rsidRDefault="00EA5AB1" w:rsidP="00B77B53">
      <w:pPr>
        <w:pStyle w:val="1d"/>
        <w:numPr>
          <w:ilvl w:val="0"/>
          <w:numId w:val="75"/>
        </w:numPr>
      </w:pPr>
      <w:r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4A71D602" wp14:editId="0C2BD642">
            <wp:extent cx="220999" cy="243861"/>
            <wp:effectExtent l="19050" t="19050" r="26670" b="2286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у записи.</w:t>
      </w:r>
    </w:p>
    <w:p w14:paraId="7699684D" w14:textId="35E1B6E4" w:rsidR="00EA5AB1" w:rsidRDefault="00EA5AB1" w:rsidP="00B77B53">
      <w:pPr>
        <w:pStyle w:val="1d"/>
        <w:numPr>
          <w:ilvl w:val="0"/>
          <w:numId w:val="167"/>
        </w:numPr>
      </w:pPr>
      <w:r>
        <w:t xml:space="preserve">Деактивируйте </w:t>
      </w:r>
      <w:r w:rsidR="00740A17">
        <w:t>чекбокс</w:t>
      </w:r>
      <w:r>
        <w:t xml:space="preserve"> о прохождении военной службы</w:t>
      </w:r>
      <w:r w:rsidR="00777B20">
        <w:t>/</w:t>
      </w:r>
      <w:r w:rsidR="00777B20" w:rsidRPr="00777B20">
        <w:t xml:space="preserve">оказании </w:t>
      </w:r>
      <w:r w:rsidR="00784431" w:rsidRPr="00777B20">
        <w:t>добровольного содействия в выполнении задач</w:t>
      </w:r>
      <w:r w:rsidR="00777B20" w:rsidRPr="00777B20">
        <w:t>, возложенных на ВС РФ</w:t>
      </w:r>
      <w:r>
        <w:t xml:space="preserve"> (</w:t>
      </w:r>
      <w:r w:rsidR="00784431">
        <w:t xml:space="preserve">см. </w:t>
      </w:r>
      <w:r>
        <w:fldChar w:fldCharType="begin"/>
      </w:r>
      <w:r>
        <w:instrText xml:space="preserve"> REF _Ref148311373 \h </w:instrText>
      </w:r>
      <w:r w:rsidR="00777B20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43</w:t>
      </w:r>
      <w:r>
        <w:fldChar w:fldCharType="end"/>
      </w:r>
      <w:r>
        <w:t>).</w:t>
      </w:r>
    </w:p>
    <w:p w14:paraId="2F23E132" w14:textId="77777777" w:rsidR="00EA5AB1" w:rsidRDefault="00EA5AB1" w:rsidP="00784431">
      <w:pPr>
        <w:pStyle w:val="afffffff6"/>
      </w:pPr>
      <w:r w:rsidRPr="00EA5AB1">
        <w:rPr>
          <w:noProof/>
        </w:rPr>
        <w:drawing>
          <wp:inline distT="0" distB="0" distL="0" distR="0" wp14:anchorId="65038544" wp14:editId="531C6954">
            <wp:extent cx="3892750" cy="233057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892750" cy="233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E5EF" w14:textId="05AA4191" w:rsidR="00EA5AB1" w:rsidRDefault="00EA5AB1" w:rsidP="00784431">
      <w:pPr>
        <w:pStyle w:val="afffffff8"/>
      </w:pPr>
      <w:bookmarkStart w:id="256" w:name="_Ref148311373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43</w:t>
      </w:r>
      <w:r w:rsidR="003B6A3D">
        <w:rPr>
          <w:noProof/>
        </w:rPr>
        <w:fldChar w:fldCharType="end"/>
      </w:r>
      <w:bookmarkEnd w:id="256"/>
      <w:r>
        <w:t xml:space="preserve"> </w:t>
      </w:r>
      <w:r w:rsidR="00784431">
        <w:t>– Мо</w:t>
      </w:r>
      <w:r>
        <w:t>дальное окно записи о прохождении военной службы</w:t>
      </w:r>
      <w:r w:rsidR="00784431">
        <w:t>/</w:t>
      </w:r>
      <w:r w:rsidR="00784431" w:rsidRPr="00777B20">
        <w:t>оказании добровольного содействия в выполнении задач, возложенных на ВС РФ</w:t>
      </w:r>
    </w:p>
    <w:p w14:paraId="1553E0DD" w14:textId="19CFD444" w:rsidR="00EA5AB1" w:rsidRDefault="00EA5AB1" w:rsidP="00B77B53">
      <w:pPr>
        <w:pStyle w:val="1d"/>
        <w:numPr>
          <w:ilvl w:val="0"/>
          <w:numId w:val="167"/>
        </w:numPr>
      </w:pPr>
      <w:r>
        <w:t>Нажмите кнопку «Сохранить и подписать» (</w:t>
      </w:r>
      <w:r w:rsidR="00784431">
        <w:t xml:space="preserve">см. </w:t>
      </w:r>
      <w:r>
        <w:fldChar w:fldCharType="begin"/>
      </w:r>
      <w:r>
        <w:instrText xml:space="preserve"> REF _Ref148311566 \h </w:instrText>
      </w:r>
      <w:r w:rsidR="00784431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44</w:t>
      </w:r>
      <w:r>
        <w:fldChar w:fldCharType="end"/>
      </w:r>
      <w:r>
        <w:t>)</w:t>
      </w:r>
    </w:p>
    <w:p w14:paraId="1E5F7973" w14:textId="77777777" w:rsidR="00EA5AB1" w:rsidRDefault="00EA5AB1" w:rsidP="00784431">
      <w:pPr>
        <w:pStyle w:val="afffffff6"/>
      </w:pPr>
      <w:r w:rsidRPr="00EA5AB1">
        <w:rPr>
          <w:noProof/>
        </w:rPr>
        <w:drawing>
          <wp:inline distT="0" distB="0" distL="0" distR="0" wp14:anchorId="195379C1" wp14:editId="4A6D346E">
            <wp:extent cx="3972452" cy="1800225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975146" cy="18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010A7" w14:textId="78942145" w:rsidR="00EA5AB1" w:rsidRPr="00EA5AB1" w:rsidRDefault="00EA5AB1" w:rsidP="00784431">
      <w:pPr>
        <w:pStyle w:val="afffffff8"/>
      </w:pPr>
      <w:bookmarkStart w:id="257" w:name="_Ref148311566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44</w:t>
      </w:r>
      <w:r w:rsidR="003B6A3D">
        <w:rPr>
          <w:noProof/>
        </w:rPr>
        <w:fldChar w:fldCharType="end"/>
      </w:r>
      <w:bookmarkEnd w:id="257"/>
      <w:r>
        <w:t xml:space="preserve"> </w:t>
      </w:r>
      <w:r w:rsidR="00784431">
        <w:t>–</w:t>
      </w:r>
      <w:r>
        <w:t xml:space="preserve"> Удаление записи о прохождении военной службы</w:t>
      </w:r>
      <w:r w:rsidR="00784431">
        <w:t>/</w:t>
      </w:r>
      <w:r w:rsidR="00784431" w:rsidRPr="00784431">
        <w:t>оказании добровольного содействия в выполнении задач, возложенных на ВС РФ</w:t>
      </w:r>
    </w:p>
    <w:p w14:paraId="19C08179" w14:textId="7BB73B24" w:rsidR="00592DC5" w:rsidRPr="00C20D54" w:rsidRDefault="000664FD" w:rsidP="00966C9D">
      <w:pPr>
        <w:pStyle w:val="54"/>
        <w:rPr>
          <w:color w:val="000000" w:themeColor="text1"/>
        </w:rPr>
      </w:pPr>
      <w:bookmarkStart w:id="258" w:name="_Ref156398609"/>
      <w:r>
        <w:rPr>
          <w:color w:val="000000" w:themeColor="text1"/>
        </w:rPr>
        <w:t>Блок</w:t>
      </w:r>
      <w:r w:rsidR="00E179D6">
        <w:rPr>
          <w:color w:val="000000" w:themeColor="text1"/>
        </w:rPr>
        <w:t xml:space="preserve"> «</w:t>
      </w:r>
      <w:r w:rsidR="00D90B9B" w:rsidRPr="00C20D54">
        <w:rPr>
          <w:color w:val="000000" w:themeColor="text1"/>
        </w:rPr>
        <w:t>К</w:t>
      </w:r>
      <w:r w:rsidR="00592DC5" w:rsidRPr="00C20D54">
        <w:rPr>
          <w:color w:val="000000" w:themeColor="text1"/>
        </w:rPr>
        <w:t>валификационн</w:t>
      </w:r>
      <w:r w:rsidR="00D90B9B" w:rsidRPr="00C20D54">
        <w:rPr>
          <w:color w:val="000000" w:themeColor="text1"/>
        </w:rPr>
        <w:t>ая</w:t>
      </w:r>
      <w:r w:rsidR="00592DC5" w:rsidRPr="00C20D54">
        <w:rPr>
          <w:color w:val="000000" w:themeColor="text1"/>
        </w:rPr>
        <w:t xml:space="preserve"> категори</w:t>
      </w:r>
      <w:r w:rsidR="00D90B9B" w:rsidRPr="00C20D54">
        <w:rPr>
          <w:color w:val="000000" w:themeColor="text1"/>
        </w:rPr>
        <w:t>я</w:t>
      </w:r>
      <w:bookmarkEnd w:id="249"/>
      <w:bookmarkEnd w:id="258"/>
      <w:r w:rsidR="00A80E04">
        <w:rPr>
          <w:color w:val="000000" w:themeColor="text1"/>
        </w:rPr>
        <w:t>»</w:t>
      </w:r>
    </w:p>
    <w:p w14:paraId="0933BEA6" w14:textId="02B65B22" w:rsidR="00592DC5" w:rsidRPr="00C20D54" w:rsidRDefault="00784431" w:rsidP="00784431">
      <w:pPr>
        <w:pStyle w:val="af2"/>
      </w:pPr>
      <w:r w:rsidRPr="00784431">
        <w:rPr>
          <w:b/>
        </w:rPr>
        <w:t xml:space="preserve">Примечание </w:t>
      </w:r>
      <w:r>
        <w:t xml:space="preserve">– </w:t>
      </w:r>
      <w:r w:rsidR="00592DC5" w:rsidRPr="00C20D54">
        <w:t xml:space="preserve">Ввод сведений </w:t>
      </w:r>
      <w:r w:rsidR="006E2ED2" w:rsidRPr="00C20D54">
        <w:t>о к</w:t>
      </w:r>
      <w:r w:rsidR="00592DC5" w:rsidRPr="00C20D54">
        <w:t>валификационн</w:t>
      </w:r>
      <w:r w:rsidR="006E2ED2" w:rsidRPr="00C20D54">
        <w:t>ой</w:t>
      </w:r>
      <w:r w:rsidR="00592DC5" w:rsidRPr="00C20D54">
        <w:t xml:space="preserve"> категори</w:t>
      </w:r>
      <w:r w:rsidR="00A612B6" w:rsidRPr="00C20D54">
        <w:t>и</w:t>
      </w:r>
      <w:r w:rsidR="005F7231" w:rsidRPr="00C20D54">
        <w:t xml:space="preserve"> </w:t>
      </w:r>
      <w:r>
        <w:t xml:space="preserve">работника </w:t>
      </w:r>
      <w:r w:rsidR="00592DC5" w:rsidRPr="00C20D54">
        <w:t xml:space="preserve">доступен только после заполнения информации </w:t>
      </w:r>
      <w:r w:rsidR="002763D9" w:rsidRPr="00C20D54">
        <w:t>в</w:t>
      </w:r>
      <w:r w:rsidR="00E179D6">
        <w:t xml:space="preserve"> </w:t>
      </w:r>
      <w:r w:rsidR="000664FD">
        <w:t>блок</w:t>
      </w:r>
      <w:r w:rsidR="00E179D6">
        <w:t>е</w:t>
      </w:r>
      <w:r w:rsidR="00592DC5" w:rsidRPr="00C20D54">
        <w:t xml:space="preserve"> «Профессиональное образование» </w:t>
      </w:r>
      <w:r w:rsidR="00A612B6" w:rsidRPr="00C20D54">
        <w:t>(</w:t>
      </w:r>
      <w:r w:rsidR="00140C78">
        <w:t>см. подпункт</w:t>
      </w:r>
      <w:r w:rsidR="00A612B6" w:rsidRPr="00C20D54">
        <w:t xml:space="preserve"> </w:t>
      </w:r>
      <w:r w:rsidR="00A612B6" w:rsidRPr="00C20D54">
        <w:fldChar w:fldCharType="begin"/>
      </w:r>
      <w:r w:rsidR="00A612B6" w:rsidRPr="00C20D54">
        <w:instrText xml:space="preserve"> REF _Ref103787545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4.1.6.8.3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 xml:space="preserve">) </w:t>
      </w:r>
      <w:r w:rsidR="00592DC5" w:rsidRPr="00C20D54">
        <w:t xml:space="preserve">и «Сертификат специалиста» </w:t>
      </w:r>
      <w:r w:rsidR="00A612B6" w:rsidRPr="00C20D54">
        <w:t>(</w:t>
      </w:r>
      <w:r w:rsidR="00140C78">
        <w:t>см. подпункт</w:t>
      </w:r>
      <w:r w:rsidR="00A612B6" w:rsidRPr="00C20D54">
        <w:t xml:space="preserve"> </w:t>
      </w:r>
      <w:r w:rsidR="00A612B6" w:rsidRPr="00C20D54">
        <w:fldChar w:fldCharType="begin"/>
      </w:r>
      <w:r w:rsidR="00A612B6" w:rsidRPr="00C20D54">
        <w:instrText xml:space="preserve"> REF _Ref89437502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4.1.6.8.7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 xml:space="preserve">) </w:t>
      </w:r>
      <w:r w:rsidR="00592DC5" w:rsidRPr="00C20D54">
        <w:t>и/или «Свидетельство об аккредитации специалиста»</w:t>
      </w:r>
      <w:r w:rsidR="00A612B6" w:rsidRPr="00C20D54">
        <w:t xml:space="preserve"> (</w:t>
      </w:r>
      <w:r w:rsidR="00140C78">
        <w:t>см. подпункт</w:t>
      </w:r>
      <w:r w:rsidR="00A612B6" w:rsidRPr="00C20D54">
        <w:t> </w:t>
      </w:r>
      <w:r w:rsidR="00A612B6" w:rsidRPr="00C20D54">
        <w:fldChar w:fldCharType="begin"/>
      </w:r>
      <w:r w:rsidR="00A612B6" w:rsidRPr="00C20D54">
        <w:instrText xml:space="preserve"> REF _Ref103963296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4.1.6.8.8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>)</w:t>
      </w:r>
      <w:r w:rsidR="00592DC5" w:rsidRPr="00C20D54">
        <w:t>.</w:t>
      </w:r>
    </w:p>
    <w:p w14:paraId="5BFAA54D" w14:textId="2C9D05FE" w:rsidR="00D91F89" w:rsidRPr="00C20D54" w:rsidRDefault="00D91F89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lastRenderedPageBreak/>
        <w:t xml:space="preserve">Просмотр сведений о </w:t>
      </w:r>
      <w:r w:rsidR="00B04D90" w:rsidRPr="00C20D54">
        <w:rPr>
          <w:color w:val="000000" w:themeColor="text1"/>
        </w:rPr>
        <w:t>квалификационной категории</w:t>
      </w:r>
    </w:p>
    <w:p w14:paraId="3A1DDB05" w14:textId="7D7A3BAE" w:rsidR="00A612B6" w:rsidRPr="00784431" w:rsidRDefault="00A612B6" w:rsidP="00784431">
      <w:pPr>
        <w:pStyle w:val="af2"/>
      </w:pPr>
      <w:r w:rsidRPr="00784431">
        <w:t>Сведения о квалификационной категории медицинского</w:t>
      </w:r>
      <w:r w:rsidR="00784431">
        <w:t xml:space="preserve"> (фармацевтического)</w:t>
      </w:r>
      <w:r w:rsidRPr="00784431">
        <w:t xml:space="preserve"> работника содержатся в </w:t>
      </w:r>
      <w:r w:rsidR="000664FD">
        <w:t>блок</w:t>
      </w:r>
      <w:r w:rsidR="00E179D6">
        <w:t xml:space="preserve">е </w:t>
      </w:r>
      <w:r w:rsidRPr="00784431">
        <w:t xml:space="preserve">«Квалификационная категория» </w:t>
      </w:r>
      <w:r w:rsidR="00A80D97">
        <w:t>раздел</w:t>
      </w:r>
      <w:r w:rsidR="00E179D6">
        <w:t xml:space="preserve">а </w:t>
      </w:r>
      <w:r w:rsidRPr="00784431">
        <w:t>«Образование» (</w:t>
      </w:r>
      <w:r w:rsidR="00784431">
        <w:t xml:space="preserve">см. </w:t>
      </w:r>
      <w:r w:rsidRPr="00784431">
        <w:fldChar w:fldCharType="begin"/>
      </w:r>
      <w:r w:rsidRPr="00784431">
        <w:instrText xml:space="preserve"> REF _Ref103964046 \h </w:instrText>
      </w:r>
      <w:r w:rsidR="00783B3A" w:rsidRPr="00784431">
        <w:instrText xml:space="preserve"> \* MERGEFORMAT </w:instrText>
      </w:r>
      <w:r w:rsidRPr="00784431">
        <w:fldChar w:fldCharType="separate"/>
      </w:r>
      <w:r w:rsidR="00565CC3" w:rsidRPr="00C20D54">
        <w:t>Рисунок </w:t>
      </w:r>
      <w:r w:rsidR="00565CC3">
        <w:t>45</w:t>
      </w:r>
      <w:r w:rsidRPr="00784431">
        <w:fldChar w:fldCharType="end"/>
      </w:r>
      <w:r w:rsidRPr="00784431">
        <w:t>).</w:t>
      </w:r>
    </w:p>
    <w:p w14:paraId="2668152D" w14:textId="77777777" w:rsidR="00A612B6" w:rsidRPr="00C20D54" w:rsidRDefault="00A612B6" w:rsidP="00C02E88">
      <w:pPr>
        <w:pStyle w:val="afffffff6"/>
      </w:pPr>
      <w:r w:rsidRPr="00C20D54">
        <w:rPr>
          <w:noProof/>
        </w:rPr>
        <w:drawing>
          <wp:inline distT="0" distB="0" distL="0" distR="0" wp14:anchorId="3FD11EA5" wp14:editId="45564025">
            <wp:extent cx="5940000" cy="1471313"/>
            <wp:effectExtent l="19050" t="19050" r="22860" b="146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471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12855" w14:textId="203E593B" w:rsidR="00A612B6" w:rsidRPr="00C20D54" w:rsidRDefault="00A612B6" w:rsidP="00C02E88">
      <w:pPr>
        <w:pStyle w:val="afffffff8"/>
      </w:pPr>
      <w:bookmarkStart w:id="259" w:name="_Ref103964046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45</w:t>
      </w:r>
      <w:r w:rsidR="00EE3A8F" w:rsidRPr="00C20D54">
        <w:rPr>
          <w:noProof/>
        </w:rPr>
        <w:fldChar w:fldCharType="end"/>
      </w:r>
      <w:bookmarkEnd w:id="259"/>
      <w:r w:rsidRPr="00C20D54">
        <w:t xml:space="preserve"> – </w:t>
      </w:r>
      <w:r w:rsidR="000664FD">
        <w:t>Блок</w:t>
      </w:r>
      <w:r w:rsidR="00E179D6">
        <w:t xml:space="preserve"> </w:t>
      </w:r>
      <w:r w:rsidRPr="00C20D54">
        <w:t>«Квалификационная категория»</w:t>
      </w:r>
    </w:p>
    <w:p w14:paraId="0174F536" w14:textId="62F4A19E" w:rsidR="00A612B6" w:rsidRPr="00C20D54" w:rsidRDefault="000664FD" w:rsidP="00C02E88">
      <w:pPr>
        <w:pStyle w:val="afffffff9"/>
      </w:pPr>
      <w:r>
        <w:t>Блок</w:t>
      </w:r>
      <w:r w:rsidR="00A612B6" w:rsidRPr="00C20D54">
        <w:t xml:space="preserve"> содержит элементы:</w:t>
      </w:r>
    </w:p>
    <w:p w14:paraId="7EEFD229" w14:textId="31F65665" w:rsidR="00A612B6" w:rsidRPr="00C20D54" w:rsidRDefault="00230F0F" w:rsidP="00B77B53">
      <w:pPr>
        <w:pStyle w:val="1d"/>
        <w:numPr>
          <w:ilvl w:val="0"/>
          <w:numId w:val="171"/>
        </w:numPr>
      </w:pPr>
      <w:r>
        <w:t>т</w:t>
      </w:r>
      <w:r w:rsidR="00A612B6" w:rsidRPr="00C20D54">
        <w:t>аблица с записями о квалификационной категории работника. Таблица содержит столбцы:</w:t>
      </w:r>
    </w:p>
    <w:p w14:paraId="515E72E9" w14:textId="578A2A07" w:rsidR="00A612B6" w:rsidRPr="00C20D54" w:rsidRDefault="00A612B6" w:rsidP="00A25157">
      <w:pPr>
        <w:pStyle w:val="25"/>
      </w:pPr>
      <w:r w:rsidRPr="00C20D54">
        <w:t>«Категория»</w:t>
      </w:r>
      <w:r w:rsidR="00C02E88">
        <w:t>,</w:t>
      </w:r>
    </w:p>
    <w:p w14:paraId="2F6B43C4" w14:textId="1463EB46" w:rsidR="00A612B6" w:rsidRPr="00C20D54" w:rsidRDefault="00A612B6" w:rsidP="00A25157">
      <w:pPr>
        <w:pStyle w:val="25"/>
      </w:pPr>
      <w:r w:rsidRPr="00C20D54">
        <w:t>«Должность»</w:t>
      </w:r>
      <w:r w:rsidR="00C02E88">
        <w:t>,</w:t>
      </w:r>
    </w:p>
    <w:p w14:paraId="22EF112F" w14:textId="0010448F" w:rsidR="00A612B6" w:rsidRPr="00C20D54" w:rsidRDefault="00A612B6" w:rsidP="00A25157">
      <w:pPr>
        <w:pStyle w:val="25"/>
      </w:pPr>
      <w:r w:rsidRPr="00C20D54">
        <w:t>«Специальность»</w:t>
      </w:r>
      <w:r w:rsidR="00C02E88">
        <w:t>.</w:t>
      </w:r>
    </w:p>
    <w:p w14:paraId="4872FD9C" w14:textId="5450F207" w:rsidR="00A612B6" w:rsidRPr="00C20D54" w:rsidRDefault="00A612B6" w:rsidP="00A25157">
      <w:pPr>
        <w:pStyle w:val="25"/>
      </w:pPr>
      <w:r w:rsidRPr="00C20D54">
        <w:t>«Дата присвоения»</w:t>
      </w:r>
      <w:r w:rsidR="00C02E88">
        <w:t>,</w:t>
      </w:r>
    </w:p>
    <w:p w14:paraId="7E7812B9" w14:textId="02C15205" w:rsidR="00A612B6" w:rsidRPr="00C20D54" w:rsidRDefault="00A612B6" w:rsidP="00A25157">
      <w:pPr>
        <w:pStyle w:val="25"/>
      </w:pPr>
      <w:r w:rsidRPr="00C20D54">
        <w:t>«Срок действия»</w:t>
      </w:r>
      <w:r w:rsidR="00C02E88">
        <w:t>,</w:t>
      </w:r>
    </w:p>
    <w:p w14:paraId="5F73473B" w14:textId="77777777" w:rsidR="00A612B6" w:rsidRPr="00C20D54" w:rsidRDefault="00A612B6" w:rsidP="000411DA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6C55BB30" wp14:editId="2FFB0F68">
            <wp:extent cx="220999" cy="243861"/>
            <wp:effectExtent l="19050" t="19050" r="26670" b="228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64807E5E" w14:textId="0B0FC09F" w:rsidR="00A612B6" w:rsidRPr="00C20D54" w:rsidRDefault="00A612B6" w:rsidP="000411DA">
      <w:pPr>
        <w:pStyle w:val="25"/>
      </w:pPr>
      <w:r w:rsidRPr="00C20D54">
        <w:t>«Редактировать»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_Ref103964155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4.1.6.8.10.3</w:t>
      </w:r>
      <w:r w:rsidRPr="00C20D54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</w:t>
      </w:r>
      <w:r w:rsidR="00C02E88">
        <w:t>;</w:t>
      </w:r>
    </w:p>
    <w:p w14:paraId="307CD77B" w14:textId="75F284C4" w:rsidR="00A612B6" w:rsidRPr="00C20D54" w:rsidRDefault="00A612B6" w:rsidP="000411DA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_Ref103964164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4.1.6.8.10.4</w:t>
      </w:r>
      <w:r w:rsidRPr="00C20D54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</w:t>
      </w:r>
      <w:r w:rsidR="00C02E88">
        <w:t>;</w:t>
      </w:r>
    </w:p>
    <w:p w14:paraId="406362C6" w14:textId="64A123BC" w:rsidR="00A612B6" w:rsidRPr="00C20D54" w:rsidRDefault="00A612B6" w:rsidP="000411DA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 (</w:t>
      </w:r>
      <w:r w:rsidR="00140C78">
        <w:t>см. подпункт</w:t>
      </w:r>
      <w:r w:rsidR="00230F0F">
        <w:t xml:space="preserve"> </w:t>
      </w:r>
      <w:r w:rsidR="00230F0F">
        <w:fldChar w:fldCharType="begin"/>
      </w:r>
      <w:r w:rsidR="00230F0F">
        <w:instrText xml:space="preserve"> REF _Ref156504304 \r \h </w:instrText>
      </w:r>
      <w:r w:rsidR="00230F0F">
        <w:fldChar w:fldCharType="separate"/>
      </w:r>
      <w:r w:rsidR="00565CC3">
        <w:t>4.1.6.8.10.2</w:t>
      </w:r>
      <w:r w:rsidR="00230F0F">
        <w:fldChar w:fldCharType="end"/>
      </w:r>
      <w:r w:rsidRPr="00C20D54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276BD3E6" w14:textId="1793A25D" w:rsidR="00A612B6" w:rsidRPr="00C20D54" w:rsidRDefault="00230F0F" w:rsidP="00966C9D">
      <w:pPr>
        <w:pStyle w:val="60"/>
        <w:rPr>
          <w:color w:val="000000" w:themeColor="text1"/>
        </w:rPr>
      </w:pPr>
      <w:bookmarkStart w:id="260" w:name="_Ref156504304"/>
      <w:r>
        <w:rPr>
          <w:color w:val="000000" w:themeColor="text1"/>
        </w:rPr>
        <w:t xml:space="preserve">Добавление сведений о </w:t>
      </w:r>
      <w:r w:rsidR="00B974E5" w:rsidRPr="00B974E5">
        <w:rPr>
          <w:color w:val="000000" w:themeColor="text1"/>
        </w:rPr>
        <w:t>квалификационной категории</w:t>
      </w:r>
      <w:bookmarkEnd w:id="260"/>
    </w:p>
    <w:p w14:paraId="4A8D3C89" w14:textId="1223508F" w:rsidR="00A612B6" w:rsidRPr="00C20D54" w:rsidRDefault="000411DA" w:rsidP="00230F0F">
      <w:pPr>
        <w:pStyle w:val="af2"/>
      </w:pPr>
      <w:r>
        <w:t>Для добавления записи</w:t>
      </w:r>
      <w:r w:rsidR="00A612B6" w:rsidRPr="00C20D54">
        <w:t xml:space="preserve"> о квалификационной категории:</w:t>
      </w:r>
    </w:p>
    <w:p w14:paraId="245AFC99" w14:textId="0EBB26D6" w:rsidR="00A612B6" w:rsidRPr="00C20D54" w:rsidRDefault="00A612B6" w:rsidP="00B77B53">
      <w:pPr>
        <w:pStyle w:val="1d"/>
        <w:numPr>
          <w:ilvl w:val="0"/>
          <w:numId w:val="76"/>
        </w:numPr>
      </w:pPr>
      <w:r w:rsidRPr="00C20D54">
        <w:t xml:space="preserve">Нажмите кнопку «Добавить» в </w:t>
      </w:r>
      <w:r w:rsidR="000664FD">
        <w:t>блок</w:t>
      </w:r>
      <w:r w:rsidR="00E179D6">
        <w:t xml:space="preserve">е </w:t>
      </w:r>
      <w:r w:rsidRPr="00C20D54">
        <w:t>«Квалификационная категория». Откроется форма «Новая запись квалификационной категории» (</w:t>
      </w:r>
      <w:r w:rsidR="00230F0F">
        <w:t xml:space="preserve">см. </w:t>
      </w:r>
      <w:r w:rsidRPr="00C20D54">
        <w:fldChar w:fldCharType="begin"/>
      </w:r>
      <w:r w:rsidRPr="00C20D54">
        <w:instrText xml:space="preserve"> REF _Ref98834283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46</w:t>
      </w:r>
      <w:r w:rsidRPr="00C20D54">
        <w:fldChar w:fldCharType="end"/>
      </w:r>
      <w:r w:rsidRPr="00C20D54">
        <w:t>).</w:t>
      </w:r>
    </w:p>
    <w:p w14:paraId="51994B7A" w14:textId="77777777" w:rsidR="00A612B6" w:rsidRPr="00C20D54" w:rsidRDefault="00A612B6" w:rsidP="00230F0F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73F8BC38" wp14:editId="29A2317F">
            <wp:extent cx="5939155" cy="3779775"/>
            <wp:effectExtent l="19050" t="19050" r="23495" b="1143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6" b="1560"/>
                    <a:stretch/>
                  </pic:blipFill>
                  <pic:spPr bwMode="auto">
                    <a:xfrm>
                      <a:off x="0" y="0"/>
                      <a:ext cx="5940000" cy="3780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1759E" w14:textId="2EAFD734" w:rsidR="00A612B6" w:rsidRPr="00C20D54" w:rsidRDefault="00A612B6" w:rsidP="00966C9D">
      <w:pPr>
        <w:pStyle w:val="aff"/>
        <w:rPr>
          <w:color w:val="000000" w:themeColor="text1"/>
        </w:rPr>
      </w:pPr>
      <w:bookmarkStart w:id="261" w:name="_Ref98834283"/>
      <w:r w:rsidRPr="00C20D54">
        <w:rPr>
          <w:color w:val="000000" w:themeColor="text1"/>
        </w:rPr>
        <w:t xml:space="preserve">Рисунок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Рисунок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46</w:t>
      </w:r>
      <w:r w:rsidR="00EE3A8F" w:rsidRPr="00C20D54">
        <w:rPr>
          <w:noProof/>
          <w:color w:val="000000" w:themeColor="text1"/>
        </w:rPr>
        <w:fldChar w:fldCharType="end"/>
      </w:r>
      <w:bookmarkEnd w:id="261"/>
      <w:r w:rsidRPr="00C20D54">
        <w:rPr>
          <w:color w:val="000000" w:themeColor="text1"/>
        </w:rPr>
        <w:t xml:space="preserve"> – </w:t>
      </w:r>
      <w:r w:rsidR="00B974E5">
        <w:rPr>
          <w:color w:val="000000" w:themeColor="text1"/>
        </w:rPr>
        <w:t>Форма «</w:t>
      </w:r>
      <w:r w:rsidRPr="00C20D54">
        <w:rPr>
          <w:color w:val="000000" w:themeColor="text1"/>
        </w:rPr>
        <w:t>Новая запись квалификационной категории</w:t>
      </w:r>
      <w:r w:rsidR="00B974E5">
        <w:rPr>
          <w:color w:val="000000" w:themeColor="text1"/>
        </w:rPr>
        <w:t>»</w:t>
      </w:r>
    </w:p>
    <w:p w14:paraId="4A39F043" w14:textId="33DE7C71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 </w:t>
      </w:r>
      <w:r w:rsidR="00230F0F">
        <w:t xml:space="preserve">ниже </w:t>
      </w:r>
      <w:r w:rsidRPr="00C20D54">
        <w:t>(</w:t>
      </w:r>
      <w:r w:rsidR="00230F0F">
        <w:t xml:space="preserve">см. </w:t>
      </w:r>
      <w:r w:rsidRPr="00C20D54">
        <w:fldChar w:fldCharType="begin"/>
      </w:r>
      <w:r w:rsidRPr="00C20D54">
        <w:instrText xml:space="preserve"> REF _Ref89957086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16</w:t>
      </w:r>
      <w:r w:rsidRPr="00C20D54">
        <w:fldChar w:fldCharType="end"/>
      </w:r>
      <w:r w:rsidRPr="00C20D54">
        <w:t>).</w:t>
      </w:r>
    </w:p>
    <w:p w14:paraId="2BC30738" w14:textId="6B4FD612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3912FB86" w14:textId="62BEA91F" w:rsidR="000D75DF" w:rsidRPr="00C20D54" w:rsidRDefault="000D75DF" w:rsidP="001C6FA7">
      <w:pPr>
        <w:pStyle w:val="afffffffff4"/>
        <w:rPr>
          <w:color w:val="000000" w:themeColor="text1"/>
        </w:rPr>
      </w:pPr>
      <w:bookmarkStart w:id="262" w:name="_Ref89957086"/>
      <w:bookmarkStart w:id="263" w:name="_Ref514770388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16</w:t>
      </w:r>
      <w:r w:rsidR="00EE3A8F" w:rsidRPr="00C20D54">
        <w:rPr>
          <w:noProof/>
          <w:color w:val="000000" w:themeColor="text1"/>
        </w:rPr>
        <w:fldChar w:fldCharType="end"/>
      </w:r>
      <w:bookmarkEnd w:id="262"/>
      <w:r w:rsidRPr="00C20D54">
        <w:rPr>
          <w:color w:val="000000" w:themeColor="text1"/>
        </w:rPr>
        <w:t xml:space="preserve"> – Описание сведений о квалификационной категории </w:t>
      </w:r>
      <w:bookmarkEnd w:id="263"/>
      <w:r w:rsidR="00230F0F">
        <w:rPr>
          <w:color w:val="000000" w:themeColor="text1"/>
        </w:rPr>
        <w:t>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09"/>
        <w:gridCol w:w="2979"/>
        <w:gridCol w:w="3394"/>
      </w:tblGrid>
      <w:tr w:rsidR="00255789" w:rsidRPr="00C20D54" w14:paraId="1E9C0F6C" w14:textId="77777777" w:rsidTr="00D24D30">
        <w:trPr>
          <w:tblHeader/>
        </w:trPr>
        <w:tc>
          <w:tcPr>
            <w:tcW w:w="301" w:type="pct"/>
          </w:tcPr>
          <w:p w14:paraId="4D8C4BE8" w14:textId="3E8420FD" w:rsidR="00255789" w:rsidRPr="00C20D54" w:rsidRDefault="00255789" w:rsidP="00230F0F">
            <w:pPr>
              <w:pStyle w:val="108"/>
            </w:pPr>
            <w:r w:rsidRPr="00C20D54">
              <w:t>№</w:t>
            </w:r>
          </w:p>
        </w:tc>
        <w:tc>
          <w:tcPr>
            <w:tcW w:w="1289" w:type="pct"/>
          </w:tcPr>
          <w:p w14:paraId="68468E5D" w14:textId="3D8FB7D5" w:rsidR="00255789" w:rsidRPr="00C20D54" w:rsidRDefault="00255789" w:rsidP="00230F0F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94" w:type="pct"/>
          </w:tcPr>
          <w:p w14:paraId="75D0835D" w14:textId="77777777" w:rsidR="00255789" w:rsidRPr="00C20D54" w:rsidRDefault="00255789" w:rsidP="00230F0F">
            <w:pPr>
              <w:pStyle w:val="108"/>
            </w:pPr>
            <w:r w:rsidRPr="00C20D54">
              <w:t>Описание</w:t>
            </w:r>
          </w:p>
        </w:tc>
        <w:tc>
          <w:tcPr>
            <w:tcW w:w="1816" w:type="pct"/>
          </w:tcPr>
          <w:p w14:paraId="5B4C711B" w14:textId="77777777" w:rsidR="00255789" w:rsidRPr="00C20D54" w:rsidRDefault="00255789" w:rsidP="00230F0F">
            <w:pPr>
              <w:pStyle w:val="108"/>
            </w:pPr>
            <w:r w:rsidRPr="00C20D54">
              <w:t>Вид, способ ввода</w:t>
            </w:r>
          </w:p>
        </w:tc>
      </w:tr>
      <w:tr w:rsidR="00255789" w:rsidRPr="00C20D54" w14:paraId="05493FEB" w14:textId="77777777" w:rsidTr="00D24D30">
        <w:tc>
          <w:tcPr>
            <w:tcW w:w="301" w:type="pct"/>
          </w:tcPr>
          <w:p w14:paraId="790CD7C8" w14:textId="011C933C" w:rsidR="00255789" w:rsidRPr="00C20D54" w:rsidRDefault="00255789" w:rsidP="00B77B53">
            <w:pPr>
              <w:pStyle w:val="101"/>
              <w:numPr>
                <w:ilvl w:val="0"/>
                <w:numId w:val="77"/>
              </w:numPr>
            </w:pPr>
          </w:p>
        </w:tc>
        <w:tc>
          <w:tcPr>
            <w:tcW w:w="1289" w:type="pct"/>
          </w:tcPr>
          <w:p w14:paraId="64086A50" w14:textId="1A48E1D8" w:rsidR="00255789" w:rsidRPr="00C20D54" w:rsidRDefault="00255789" w:rsidP="00230F0F">
            <w:pPr>
              <w:pStyle w:val="104"/>
            </w:pPr>
            <w:r w:rsidRPr="00C20D54">
              <w:t>Категория</w:t>
            </w:r>
          </w:p>
        </w:tc>
        <w:tc>
          <w:tcPr>
            <w:tcW w:w="1594" w:type="pct"/>
          </w:tcPr>
          <w:p w14:paraId="31E3753A" w14:textId="76D45A50" w:rsidR="00255789" w:rsidRPr="00C20D54" w:rsidRDefault="00255789" w:rsidP="00230F0F">
            <w:pPr>
              <w:pStyle w:val="104"/>
            </w:pPr>
            <w:r w:rsidRPr="00C20D54">
              <w:t>Наименование квалификационной категории</w:t>
            </w:r>
            <w:r w:rsidR="00D24D30" w:rsidRPr="00C20D54">
              <w:t>, присвоенной медицинскому работнику</w:t>
            </w:r>
          </w:p>
        </w:tc>
        <w:tc>
          <w:tcPr>
            <w:tcW w:w="1816" w:type="pct"/>
          </w:tcPr>
          <w:p w14:paraId="5254CAD9" w14:textId="77777777" w:rsidR="00255789" w:rsidRPr="00C20D54" w:rsidRDefault="00D24D30" w:rsidP="00230F0F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7E14F6B3" w14:textId="7AB7F7C1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255789" w:rsidRPr="00C20D54" w14:paraId="47357164" w14:textId="77777777" w:rsidTr="00D24D30">
        <w:tc>
          <w:tcPr>
            <w:tcW w:w="301" w:type="pct"/>
          </w:tcPr>
          <w:p w14:paraId="4AAE81FB" w14:textId="404913B4" w:rsidR="00255789" w:rsidRPr="00C20D54" w:rsidRDefault="00255789" w:rsidP="00230F0F">
            <w:pPr>
              <w:pStyle w:val="101"/>
            </w:pPr>
          </w:p>
        </w:tc>
        <w:tc>
          <w:tcPr>
            <w:tcW w:w="1289" w:type="pct"/>
          </w:tcPr>
          <w:p w14:paraId="6625DCD5" w14:textId="7CBF1C52" w:rsidR="00255789" w:rsidRPr="00C20D54" w:rsidRDefault="00255789" w:rsidP="00230F0F">
            <w:pPr>
              <w:pStyle w:val="104"/>
            </w:pPr>
            <w:r w:rsidRPr="00C20D54">
              <w:t>Дата присвоения</w:t>
            </w:r>
          </w:p>
        </w:tc>
        <w:tc>
          <w:tcPr>
            <w:tcW w:w="1594" w:type="pct"/>
          </w:tcPr>
          <w:p w14:paraId="5595B5A3" w14:textId="623A847B" w:rsidR="00255789" w:rsidRPr="00C20D54" w:rsidRDefault="00255789" w:rsidP="00230F0F">
            <w:pPr>
              <w:pStyle w:val="104"/>
            </w:pPr>
            <w:r w:rsidRPr="00C20D54">
              <w:t>Дата присвоения квалификационной категории</w:t>
            </w:r>
            <w:r w:rsidR="00D24D30" w:rsidRPr="00C20D54">
              <w:t xml:space="preserve"> медицинскому работнику</w:t>
            </w:r>
          </w:p>
        </w:tc>
        <w:tc>
          <w:tcPr>
            <w:tcW w:w="1816" w:type="pct"/>
          </w:tcPr>
          <w:p w14:paraId="6B661B62" w14:textId="735EF1F1" w:rsidR="00255789" w:rsidRPr="00C20D54" w:rsidRDefault="00D24D30" w:rsidP="00230F0F">
            <w:pPr>
              <w:pStyle w:val="104"/>
            </w:pPr>
            <w:r w:rsidRPr="00C20D54">
              <w:t>Выбор даты в календаре</w:t>
            </w:r>
          </w:p>
        </w:tc>
      </w:tr>
      <w:tr w:rsidR="00D24D30" w:rsidRPr="00C20D54" w14:paraId="10976EB8" w14:textId="77777777" w:rsidTr="00D24D30">
        <w:tc>
          <w:tcPr>
            <w:tcW w:w="301" w:type="pct"/>
          </w:tcPr>
          <w:p w14:paraId="3072C5AE" w14:textId="4E85AEFE" w:rsidR="00D24D30" w:rsidRPr="00C20D54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684BEDA8" w14:textId="23BD4E55" w:rsidR="00D24D30" w:rsidRPr="00C20D54" w:rsidRDefault="00D24D30" w:rsidP="00230F0F">
            <w:pPr>
              <w:pStyle w:val="104"/>
            </w:pPr>
            <w:r w:rsidRPr="00C20D54">
              <w:t>Срок действия</w:t>
            </w:r>
          </w:p>
        </w:tc>
        <w:tc>
          <w:tcPr>
            <w:tcW w:w="1594" w:type="pct"/>
          </w:tcPr>
          <w:p w14:paraId="43E92830" w14:textId="77777777" w:rsidR="00D24D30" w:rsidRPr="00C20D54" w:rsidRDefault="00D24D30" w:rsidP="00230F0F">
            <w:pPr>
              <w:pStyle w:val="104"/>
            </w:pPr>
            <w:r w:rsidRPr="00C20D54">
              <w:t>Дата окончания срока действия квалификационной категории</w:t>
            </w:r>
          </w:p>
        </w:tc>
        <w:tc>
          <w:tcPr>
            <w:tcW w:w="1816" w:type="pct"/>
          </w:tcPr>
          <w:p w14:paraId="50B92264" w14:textId="77777777" w:rsidR="00D24D30" w:rsidRPr="00C20D54" w:rsidRDefault="00D24D30" w:rsidP="00230F0F">
            <w:pPr>
              <w:pStyle w:val="104"/>
            </w:pPr>
            <w:r w:rsidRPr="00C20D54">
              <w:t>Поле в формате ДД.ММ.ГГГГ.</w:t>
            </w:r>
          </w:p>
          <w:p w14:paraId="69693569" w14:textId="77777777" w:rsidR="00D24D30" w:rsidRPr="00C20D54" w:rsidRDefault="00D24D30" w:rsidP="00230F0F">
            <w:pPr>
              <w:pStyle w:val="104"/>
            </w:pPr>
            <w:r w:rsidRPr="00C20D54">
              <w:t>Недоступно для редактирования.</w:t>
            </w:r>
          </w:p>
          <w:p w14:paraId="7184D976" w14:textId="0432EA3E" w:rsidR="00D24D30" w:rsidRPr="00C20D54" w:rsidRDefault="00D24D30" w:rsidP="00230F0F">
            <w:pPr>
              <w:pStyle w:val="104"/>
            </w:pPr>
            <w:r w:rsidRPr="00C20D54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D24D30" w:rsidRPr="00C20D54" w14:paraId="6A0170AA" w14:textId="77777777" w:rsidTr="00D24D30">
        <w:tc>
          <w:tcPr>
            <w:tcW w:w="301" w:type="pct"/>
          </w:tcPr>
          <w:p w14:paraId="7437AE8C" w14:textId="799719F7" w:rsidR="00D24D30" w:rsidRPr="00C20D54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17302D51" w14:textId="188EFAD7" w:rsidR="00D24D30" w:rsidRPr="00C20D54" w:rsidRDefault="00D24D30" w:rsidP="00230F0F">
            <w:pPr>
              <w:pStyle w:val="104"/>
            </w:pPr>
            <w:r w:rsidRPr="00C20D54">
              <w:t>Специальность/ Должность</w:t>
            </w:r>
          </w:p>
        </w:tc>
        <w:tc>
          <w:tcPr>
            <w:tcW w:w="1594" w:type="pct"/>
          </w:tcPr>
          <w:p w14:paraId="2E474B07" w14:textId="6F431941" w:rsidR="00D24D30" w:rsidRPr="00C20D54" w:rsidRDefault="00D24D30" w:rsidP="00230F0F">
            <w:pPr>
              <w:pStyle w:val="104"/>
            </w:pPr>
            <w:r w:rsidRPr="00C20D54">
              <w:t>Выбор типа заполняемых данных</w:t>
            </w:r>
          </w:p>
        </w:tc>
        <w:tc>
          <w:tcPr>
            <w:tcW w:w="1816" w:type="pct"/>
          </w:tcPr>
          <w:p w14:paraId="001613C7" w14:textId="282490DC" w:rsidR="00D24D30" w:rsidRPr="00C20D54" w:rsidRDefault="00D24D30" w:rsidP="00230F0F">
            <w:pPr>
              <w:pStyle w:val="104"/>
            </w:pPr>
            <w:r w:rsidRPr="00C20D54">
              <w:t>Выбор значения в радиогруппе</w:t>
            </w:r>
            <w:r w:rsidR="00E70DF6" w:rsidRPr="00C20D54">
              <w:t xml:space="preserve">. Сведения об аккредитации </w:t>
            </w:r>
            <w:r w:rsidR="00230F0F">
              <w:t xml:space="preserve">специалиста </w:t>
            </w:r>
            <w:r w:rsidR="00E70DF6" w:rsidRPr="00C20D54">
              <w:t xml:space="preserve">по должности доступны в случае наличия </w:t>
            </w:r>
            <w:r w:rsidR="00230F0F">
              <w:t xml:space="preserve">в Подсистеме </w:t>
            </w:r>
            <w:r w:rsidR="00E70DF6" w:rsidRPr="00C20D54">
              <w:t xml:space="preserve">сведений о немедицинском </w:t>
            </w:r>
            <w:r w:rsidR="00E70DF6" w:rsidRPr="00C20D54">
              <w:lastRenderedPageBreak/>
              <w:t>образовании</w:t>
            </w:r>
            <w:r w:rsidR="00230F0F">
              <w:t xml:space="preserve"> работника</w:t>
            </w:r>
          </w:p>
        </w:tc>
      </w:tr>
      <w:tr w:rsidR="00D24D30" w:rsidRPr="00C20D54" w14:paraId="7C5A9B3A" w14:textId="77777777" w:rsidTr="00D24D30">
        <w:tc>
          <w:tcPr>
            <w:tcW w:w="301" w:type="pct"/>
          </w:tcPr>
          <w:p w14:paraId="00CEC050" w14:textId="3292A4F6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 w:rsidRPr="00230F0F">
              <w:rPr>
                <w:color w:val="000000" w:themeColor="text1"/>
                <w:sz w:val="20"/>
                <w:szCs w:val="20"/>
              </w:rPr>
              <w:lastRenderedPageBreak/>
              <w:t>4.1.</w:t>
            </w:r>
          </w:p>
        </w:tc>
        <w:tc>
          <w:tcPr>
            <w:tcW w:w="1289" w:type="pct"/>
          </w:tcPr>
          <w:p w14:paraId="1C7F3D12" w14:textId="3E1683E5" w:rsidR="00D24D30" w:rsidRPr="00C20D54" w:rsidRDefault="00D24D30" w:rsidP="00230F0F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94" w:type="pct"/>
          </w:tcPr>
          <w:p w14:paraId="5856A62B" w14:textId="1DD61EB1" w:rsidR="00D24D30" w:rsidRPr="00C20D54" w:rsidRDefault="00D24D30" w:rsidP="00230F0F">
            <w:pPr>
              <w:pStyle w:val="104"/>
            </w:pPr>
            <w:r w:rsidRPr="00C20D54">
              <w:t>Специальность, по которой работнику присвоена квалификационная категория</w:t>
            </w:r>
          </w:p>
        </w:tc>
        <w:tc>
          <w:tcPr>
            <w:tcW w:w="1816" w:type="pct"/>
          </w:tcPr>
          <w:p w14:paraId="5BDEC049" w14:textId="39594E67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A1B540" w14:textId="76230698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</w:t>
            </w:r>
            <w:r w:rsidR="00230F0F">
              <w:t xml:space="preserve">медицинской (фармацевтической) </w:t>
            </w:r>
            <w:r w:rsidRPr="00C20D54">
              <w:t xml:space="preserve">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1C66E50E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«Специальность»</w:t>
            </w:r>
            <w:r w:rsidR="00062817" w:rsidRPr="00C20D54">
              <w:t>.</w:t>
            </w:r>
          </w:p>
          <w:p w14:paraId="0F31962B" w14:textId="27445EE2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образование», OID 1.2.643.5.1.13.13.11.1066</w:t>
            </w:r>
          </w:p>
        </w:tc>
      </w:tr>
      <w:tr w:rsidR="00D24D30" w:rsidRPr="00C20D54" w14:paraId="5FA55AFE" w14:textId="77777777" w:rsidTr="00D24D30">
        <w:tc>
          <w:tcPr>
            <w:tcW w:w="301" w:type="pct"/>
          </w:tcPr>
          <w:p w14:paraId="204A3F9C" w14:textId="1204410A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4.2.</w:t>
            </w:r>
          </w:p>
        </w:tc>
        <w:tc>
          <w:tcPr>
            <w:tcW w:w="1289" w:type="pct"/>
          </w:tcPr>
          <w:p w14:paraId="5B771904" w14:textId="49B2EEE5" w:rsidR="00D24D30" w:rsidRPr="00C20D54" w:rsidRDefault="00D24D30" w:rsidP="00230F0F">
            <w:pPr>
              <w:pStyle w:val="104"/>
            </w:pPr>
            <w:r w:rsidRPr="00C20D54">
              <w:t>Должность</w:t>
            </w:r>
            <w:r w:rsidR="001149EB" w:rsidRPr="00C20D54">
              <w:t xml:space="preserve"> по федеральному справочнику</w:t>
            </w:r>
            <w:r w:rsidR="0085136C">
              <w:t xml:space="preserve"> </w:t>
            </w:r>
          </w:p>
        </w:tc>
        <w:tc>
          <w:tcPr>
            <w:tcW w:w="1594" w:type="pct"/>
          </w:tcPr>
          <w:p w14:paraId="03078406" w14:textId="30181077" w:rsidR="00D24D30" w:rsidRPr="00C20D54" w:rsidRDefault="00D24D30" w:rsidP="00230F0F">
            <w:pPr>
              <w:pStyle w:val="104"/>
            </w:pPr>
            <w:r w:rsidRPr="00C20D54">
              <w:t>Должность</w:t>
            </w:r>
            <w:r w:rsidR="001149EB" w:rsidRPr="00C20D54">
              <w:t xml:space="preserve"> по федеральному справочнику</w:t>
            </w:r>
            <w:r w:rsidRPr="00C20D54">
              <w:t xml:space="preserve">, по которой </w:t>
            </w:r>
            <w:r w:rsidR="001149EB" w:rsidRPr="00C20D54">
              <w:t xml:space="preserve">работнику </w:t>
            </w:r>
            <w:r w:rsidRPr="00C20D54">
              <w:t>присвоена квалификационная категория</w:t>
            </w:r>
          </w:p>
        </w:tc>
        <w:tc>
          <w:tcPr>
            <w:tcW w:w="1816" w:type="pct"/>
          </w:tcPr>
          <w:p w14:paraId="24AA6D02" w14:textId="77777777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9AF2136" w14:textId="5E6018DF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немедицинской 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3BA93E24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«Должность»</w:t>
            </w:r>
            <w:r w:rsidR="00062817" w:rsidRPr="00C20D54">
              <w:t>.</w:t>
            </w:r>
          </w:p>
          <w:p w14:paraId="52609E4A" w14:textId="553733F8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D24D30" w:rsidRPr="00C20D54" w14:paraId="1FC71DA4" w14:textId="77777777" w:rsidTr="00D24D30">
        <w:tc>
          <w:tcPr>
            <w:tcW w:w="301" w:type="pct"/>
          </w:tcPr>
          <w:p w14:paraId="210F49AC" w14:textId="718B2B64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4.3.</w:t>
            </w:r>
          </w:p>
        </w:tc>
        <w:tc>
          <w:tcPr>
            <w:tcW w:w="1289" w:type="pct"/>
          </w:tcPr>
          <w:p w14:paraId="2AC520B2" w14:textId="16B4618E" w:rsidR="00D24D30" w:rsidRPr="00C20D54" w:rsidRDefault="00D24D30" w:rsidP="00230F0F">
            <w:pPr>
              <w:pStyle w:val="104"/>
            </w:pPr>
            <w:r w:rsidRPr="00C20D54">
              <w:t>Должность</w:t>
            </w:r>
          </w:p>
        </w:tc>
        <w:tc>
          <w:tcPr>
            <w:tcW w:w="1594" w:type="pct"/>
          </w:tcPr>
          <w:p w14:paraId="678419D7" w14:textId="4926FE08" w:rsidR="00D24D30" w:rsidRPr="00C20D54" w:rsidRDefault="00D24D30" w:rsidP="00230F0F">
            <w:pPr>
              <w:pStyle w:val="104"/>
            </w:pPr>
            <w:r w:rsidRPr="00C20D54">
              <w:t>Должность, по которой</w:t>
            </w:r>
            <w:r w:rsidR="001149EB" w:rsidRPr="00C20D54">
              <w:t xml:space="preserve"> работнику </w:t>
            </w:r>
            <w:r w:rsidRPr="00C20D54">
              <w:t>присвоена квалификационная категория</w:t>
            </w:r>
          </w:p>
        </w:tc>
        <w:tc>
          <w:tcPr>
            <w:tcW w:w="1816" w:type="pct"/>
          </w:tcPr>
          <w:p w14:paraId="75291FB8" w14:textId="4C94736B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281D2F9" w14:textId="506978E3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немедицинской 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49CE7839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«Должность»</w:t>
            </w:r>
            <w:r w:rsidR="00062817" w:rsidRPr="00C20D54">
              <w:t>.</w:t>
            </w:r>
          </w:p>
          <w:p w14:paraId="51E02A64" w14:textId="22581BA2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</w:tbl>
    <w:p w14:paraId="39598CF2" w14:textId="47640499" w:rsidR="00EE4942" w:rsidRPr="00C20D54" w:rsidRDefault="00A612B6" w:rsidP="00966C9D">
      <w:pPr>
        <w:pStyle w:val="60"/>
        <w:rPr>
          <w:color w:val="000000" w:themeColor="text1"/>
        </w:rPr>
      </w:pPr>
      <w:bookmarkStart w:id="264" w:name="_Ref103964155"/>
      <w:r w:rsidRPr="00C20D54">
        <w:rPr>
          <w:color w:val="000000" w:themeColor="text1"/>
        </w:rPr>
        <w:t>Редактирование записи о квалификационной категории</w:t>
      </w:r>
      <w:bookmarkEnd w:id="264"/>
    </w:p>
    <w:p w14:paraId="52F9CCDB" w14:textId="504DE32F" w:rsidR="00A612B6" w:rsidRPr="00397679" w:rsidRDefault="000411DA" w:rsidP="00397679">
      <w:pPr>
        <w:pStyle w:val="af2"/>
      </w:pPr>
      <w:r w:rsidRPr="00E74D79">
        <w:t xml:space="preserve">Функция предназначена для внесения изменений </w:t>
      </w:r>
      <w:r>
        <w:t>в сведения о</w:t>
      </w:r>
      <w:r w:rsidRPr="000411DA">
        <w:t xml:space="preserve"> квалификационной категории</w:t>
      </w:r>
      <w:r>
        <w:t>. Для изменения записи</w:t>
      </w:r>
      <w:r w:rsidR="00A612B6" w:rsidRPr="00397679">
        <w:t>:</w:t>
      </w:r>
    </w:p>
    <w:p w14:paraId="5434D8EE" w14:textId="7940B715" w:rsidR="00A612B6" w:rsidRPr="00C20D54" w:rsidRDefault="00A612B6" w:rsidP="00B77B53">
      <w:pPr>
        <w:pStyle w:val="1d"/>
        <w:numPr>
          <w:ilvl w:val="0"/>
          <w:numId w:val="78"/>
        </w:numPr>
      </w:pPr>
      <w:r w:rsidRPr="00C20D54">
        <w:t xml:space="preserve">В </w:t>
      </w:r>
      <w:r w:rsidR="000664FD">
        <w:t>блок</w:t>
      </w:r>
      <w:r w:rsidR="00E179D6">
        <w:t xml:space="preserve">е </w:t>
      </w:r>
      <w:r w:rsidRPr="00C20D54">
        <w:t xml:space="preserve">«Квалификационная категория»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5BD0200A" wp14:editId="5A69FF77">
            <wp:extent cx="220999" cy="243861"/>
            <wp:effectExtent l="19050" t="19050" r="26670" b="2286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0A730778" w14:textId="77777777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квалификационной категории».</w:t>
      </w:r>
    </w:p>
    <w:p w14:paraId="79F2345F" w14:textId="5A1EEEAB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097A607" w14:textId="201ED5AB" w:rsidR="00A612B6" w:rsidRPr="00C20D54" w:rsidRDefault="00A612B6" w:rsidP="00966C9D">
      <w:pPr>
        <w:pStyle w:val="60"/>
        <w:rPr>
          <w:color w:val="000000" w:themeColor="text1"/>
        </w:rPr>
      </w:pPr>
      <w:bookmarkStart w:id="265" w:name="_Ref103964164"/>
      <w:r w:rsidRPr="00C20D54">
        <w:rPr>
          <w:color w:val="000000" w:themeColor="text1"/>
        </w:rPr>
        <w:lastRenderedPageBreak/>
        <w:t>Удаление записи о квалификационной категории</w:t>
      </w:r>
      <w:bookmarkEnd w:id="265"/>
    </w:p>
    <w:p w14:paraId="4B134098" w14:textId="5C81037A" w:rsidR="00A612B6" w:rsidRPr="00C20D54" w:rsidRDefault="000411DA" w:rsidP="00D113E2">
      <w:pPr>
        <w:pStyle w:val="afffffff2"/>
        <w:rPr>
          <w:color w:val="000000" w:themeColor="text1"/>
        </w:rPr>
      </w:pPr>
      <w:r w:rsidRPr="00E74D79">
        <w:t xml:space="preserve">Функция предназначена для </w:t>
      </w:r>
      <w:r>
        <w:t>удаления сведений о</w:t>
      </w:r>
      <w:r w:rsidRPr="000411DA">
        <w:t xml:space="preserve"> квалификационной категории</w:t>
      </w:r>
      <w:r>
        <w:t>. Для удаления записи</w:t>
      </w:r>
      <w:r w:rsidR="00A612B6" w:rsidRPr="00C20D54">
        <w:rPr>
          <w:color w:val="000000" w:themeColor="text1"/>
        </w:rPr>
        <w:t>:</w:t>
      </w:r>
    </w:p>
    <w:p w14:paraId="3CA1D944" w14:textId="5705F90F" w:rsidR="00A612B6" w:rsidRPr="00C20D54" w:rsidRDefault="00A612B6" w:rsidP="00B77B53">
      <w:pPr>
        <w:pStyle w:val="1d"/>
        <w:numPr>
          <w:ilvl w:val="0"/>
          <w:numId w:val="79"/>
        </w:numPr>
      </w:pPr>
      <w:r w:rsidRPr="00C20D54">
        <w:t xml:space="preserve">В </w:t>
      </w:r>
      <w:r w:rsidR="000664FD">
        <w:t>блок</w:t>
      </w:r>
      <w:r w:rsidR="00E179D6">
        <w:t xml:space="preserve">е </w:t>
      </w:r>
      <w:r w:rsidRPr="00C20D54">
        <w:t xml:space="preserve">«Квалификационная категория»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5CAC5005" wp14:editId="5986C3CE">
            <wp:extent cx="220999" cy="243861"/>
            <wp:effectExtent l="19050" t="19050" r="26670" b="2286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2818DB93" w14:textId="51BECF53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635DEC37" w14:textId="2C78EE97" w:rsidR="00B817F8" w:rsidRPr="00C20D54" w:rsidRDefault="000664FD" w:rsidP="00966C9D">
      <w:pPr>
        <w:pStyle w:val="54"/>
        <w:rPr>
          <w:color w:val="000000" w:themeColor="text1"/>
        </w:rPr>
      </w:pPr>
      <w:bookmarkStart w:id="266" w:name="_Ввод_данных_о_1"/>
      <w:bookmarkStart w:id="267" w:name="_5.1.2.4_Ввод_данных"/>
      <w:bookmarkStart w:id="268" w:name="_Ввод_данных_о_2"/>
      <w:bookmarkStart w:id="269" w:name="_Ref147491312"/>
      <w:bookmarkStart w:id="270" w:name="_Ref89086764"/>
      <w:bookmarkEnd w:id="266"/>
      <w:bookmarkEnd w:id="267"/>
      <w:bookmarkEnd w:id="268"/>
      <w:r>
        <w:rPr>
          <w:color w:val="000000" w:themeColor="text1"/>
        </w:rPr>
        <w:t>Блок</w:t>
      </w:r>
      <w:r w:rsidR="00E179D6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B817F8" w:rsidRPr="00C20D54">
        <w:rPr>
          <w:color w:val="000000" w:themeColor="text1"/>
        </w:rPr>
        <w:t>Решени</w:t>
      </w:r>
      <w:r w:rsidR="001D2C24" w:rsidRPr="00C20D54">
        <w:rPr>
          <w:color w:val="000000" w:themeColor="text1"/>
        </w:rPr>
        <w:t>е</w:t>
      </w:r>
      <w:r w:rsidR="00B817F8" w:rsidRPr="00C20D54">
        <w:rPr>
          <w:color w:val="000000" w:themeColor="text1"/>
        </w:rPr>
        <w:t xml:space="preserve"> о соответствии образования и (или) квалификации, полученных в иностранном государстве</w:t>
      </w:r>
      <w:bookmarkEnd w:id="269"/>
      <w:r w:rsidR="00A80E04">
        <w:rPr>
          <w:color w:val="000000" w:themeColor="text1"/>
        </w:rPr>
        <w:t>»</w:t>
      </w:r>
    </w:p>
    <w:p w14:paraId="1D81FD9E" w14:textId="6C10DDA2" w:rsidR="003A2ACD" w:rsidRPr="00C20D54" w:rsidRDefault="00B817F8" w:rsidP="00D113E2">
      <w:pPr>
        <w:pStyle w:val="af2"/>
      </w:pPr>
      <w:r w:rsidRPr="00C20D54">
        <w:t xml:space="preserve">Данный </w:t>
      </w:r>
      <w:r w:rsidR="000664FD">
        <w:t>блок</w:t>
      </w:r>
      <w:r w:rsidR="00E179D6">
        <w:t xml:space="preserve"> </w:t>
      </w:r>
      <w:r w:rsidRPr="00C20D54">
        <w:t xml:space="preserve">содержит в себе получаемые от </w:t>
      </w:r>
      <w:r w:rsidR="00E702F5">
        <w:t>АИС «Росздравнадзор»</w:t>
      </w:r>
      <w:r w:rsidR="00D113E2">
        <w:t xml:space="preserve"> сведения о принятом в отношении р</w:t>
      </w:r>
      <w:r w:rsidR="000D12A8">
        <w:t xml:space="preserve">аботника </w:t>
      </w:r>
      <w:r w:rsidR="00D113E2">
        <w:t>р</w:t>
      </w:r>
      <w:r w:rsidR="00D113E2" w:rsidRPr="00D113E2">
        <w:t>ешении о соответствии полученных</w:t>
      </w:r>
      <w:r w:rsidR="00D113E2">
        <w:t xml:space="preserve"> </w:t>
      </w:r>
      <w:r w:rsidR="000D12A8">
        <w:t xml:space="preserve">им </w:t>
      </w:r>
      <w:r w:rsidR="00D113E2" w:rsidRPr="00D113E2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0D12A8">
        <w:t xml:space="preserve"> в</w:t>
      </w:r>
      <w:r w:rsidR="003A2ACD" w:rsidRPr="00C20D54">
        <w:t xml:space="preserve"> </w:t>
      </w:r>
      <w:r w:rsidR="001179C1" w:rsidRPr="00C20D54">
        <w:t>Российской Федерации</w:t>
      </w:r>
      <w:r w:rsidR="000D12A8">
        <w:t>.</w:t>
      </w:r>
      <w:r w:rsidR="007F426E" w:rsidRPr="00C20D54">
        <w:t xml:space="preserve"> </w:t>
      </w:r>
      <w:r w:rsidR="002A2849" w:rsidRPr="00C20D54">
        <w:t>С</w:t>
      </w:r>
      <w:r w:rsidR="000D12A8">
        <w:t>ведения выводятся в табличной форме; с</w:t>
      </w:r>
      <w:r w:rsidR="002A2849" w:rsidRPr="00C20D54">
        <w:t xml:space="preserve">остав </w:t>
      </w:r>
      <w:r w:rsidR="000D12A8">
        <w:t xml:space="preserve">выводимых </w:t>
      </w:r>
      <w:r w:rsidR="002A2849" w:rsidRPr="00C20D54">
        <w:t>сведений:</w:t>
      </w:r>
    </w:p>
    <w:p w14:paraId="2DD36001" w14:textId="1CFFAA58" w:rsidR="00D113E2" w:rsidRPr="00D113E2" w:rsidRDefault="00D113E2" w:rsidP="00D113E2">
      <w:pPr>
        <w:pStyle w:val="17"/>
      </w:pPr>
      <w:r w:rsidRPr="00D113E2">
        <w:t>с</w:t>
      </w:r>
      <w:r w:rsidR="002A2849" w:rsidRPr="00D113E2">
        <w:t>пециальность по направлению</w:t>
      </w:r>
      <w:r w:rsidR="007F1439">
        <w:t xml:space="preserve"> (с</w:t>
      </w:r>
      <w:r w:rsidR="007F1439" w:rsidRPr="007F1439">
        <w:t xml:space="preserve">пециальность </w:t>
      </w:r>
      <w:r w:rsidR="007F1439">
        <w:t xml:space="preserve">указывается по </w:t>
      </w:r>
      <w:r w:rsidR="007F1439" w:rsidRPr="007F1439">
        <w:t>справочник</w:t>
      </w:r>
      <w:r w:rsidR="007F1439">
        <w:t>у</w:t>
      </w:r>
      <w:r w:rsidR="007F1439" w:rsidRPr="007F1439">
        <w:t xml:space="preserve"> </w:t>
      </w:r>
      <w:r w:rsidR="00D23473">
        <w:t>НСИ</w:t>
      </w:r>
      <w:r w:rsidR="007F1439" w:rsidRPr="007F1439">
        <w:t xml:space="preserve"> «Номенклатура специальностей специалистов, имеющих медицинское и фармацевтическое образование», OID 1.2.643.5.1.13.13.11.1066</w:t>
      </w:r>
      <w:r w:rsidR="007F1439">
        <w:t>)</w:t>
      </w:r>
      <w:r w:rsidRPr="00D113E2">
        <w:t>;</w:t>
      </w:r>
    </w:p>
    <w:p w14:paraId="23290CA0" w14:textId="32FAF6B4" w:rsidR="002A2849" w:rsidRPr="00D113E2" w:rsidRDefault="00D113E2" w:rsidP="00D113E2">
      <w:pPr>
        <w:pStyle w:val="17"/>
      </w:pPr>
      <w:r w:rsidRPr="00D113E2">
        <w:t>д</w:t>
      </w:r>
      <w:r w:rsidR="002A2849" w:rsidRPr="00D113E2">
        <w:t xml:space="preserve">ата </w:t>
      </w:r>
      <w:r w:rsidR="000D12A8">
        <w:t xml:space="preserve">принятия </w:t>
      </w:r>
      <w:r w:rsidR="002A2849" w:rsidRPr="00D113E2">
        <w:t>решения</w:t>
      </w:r>
      <w:r w:rsidRPr="00D113E2">
        <w:t>;</w:t>
      </w:r>
    </w:p>
    <w:p w14:paraId="65BD9C16" w14:textId="0BEA84AD" w:rsidR="002A2849" w:rsidRPr="00C20D54" w:rsidRDefault="00D113E2" w:rsidP="000D12A8">
      <w:pPr>
        <w:pStyle w:val="17"/>
      </w:pPr>
      <w:r>
        <w:t>р</w:t>
      </w:r>
      <w:r w:rsidR="002A2849" w:rsidRPr="00D113E2">
        <w:t>егистрационный</w:t>
      </w:r>
      <w:r w:rsidR="002A2849" w:rsidRPr="00C20D54">
        <w:t xml:space="preserve"> номер решения.</w:t>
      </w:r>
    </w:p>
    <w:p w14:paraId="6BFE0C9A" w14:textId="3EA42841" w:rsidR="00C10D11" w:rsidRDefault="000D12A8" w:rsidP="000D12A8">
      <w:pPr>
        <w:pStyle w:val="af2"/>
      </w:pPr>
      <w:r w:rsidRPr="000D12A8">
        <w:t xml:space="preserve">В случае наличия </w:t>
      </w:r>
      <w:r w:rsidRPr="000D12A8">
        <w:rPr>
          <w:rStyle w:val="afffffff1"/>
        </w:rPr>
        <w:t xml:space="preserve">соответствующих сведений в </w:t>
      </w:r>
      <w:r w:rsidR="00E702F5">
        <w:rPr>
          <w:rStyle w:val="afffffff1"/>
        </w:rPr>
        <w:t>АИС «Росздравнадзор»</w:t>
      </w:r>
      <w:r w:rsidRPr="000D12A8">
        <w:rPr>
          <w:rStyle w:val="afffffff1"/>
        </w:rPr>
        <w:t xml:space="preserve"> в данном </w:t>
      </w:r>
      <w:r w:rsidR="000664FD">
        <w:rPr>
          <w:rStyle w:val="afffffff1"/>
        </w:rPr>
        <w:t>блок</w:t>
      </w:r>
      <w:r w:rsidR="00E179D6">
        <w:rPr>
          <w:rStyle w:val="afffffff1"/>
        </w:rPr>
        <w:t xml:space="preserve">е </w:t>
      </w:r>
      <w:r w:rsidRPr="00C20D54">
        <w:t xml:space="preserve">доступны для просмотра </w:t>
      </w:r>
      <w:r>
        <w:t xml:space="preserve">сведения обо всех решениях </w:t>
      </w:r>
      <w:r w:rsidRPr="00C20D54">
        <w:t xml:space="preserve">о соответствии образования, полученного </w:t>
      </w:r>
      <w:r>
        <w:t xml:space="preserve">работником </w:t>
      </w:r>
      <w:r w:rsidRPr="00C20D54">
        <w:t>в иностранной организации</w:t>
      </w:r>
      <w:r w:rsidR="00C10D11">
        <w:t>.</w:t>
      </w:r>
    </w:p>
    <w:p w14:paraId="24C0AF69" w14:textId="758F81E9" w:rsidR="001D2C24" w:rsidRPr="00C20D54" w:rsidRDefault="007F1439" w:rsidP="000D12A8">
      <w:pPr>
        <w:pStyle w:val="af2"/>
      </w:pPr>
      <w:r w:rsidRPr="00657AEF">
        <w:t xml:space="preserve">Поля </w:t>
      </w:r>
      <w:r w:rsidR="000664FD">
        <w:t>блок</w:t>
      </w:r>
      <w:r w:rsidR="00E179D6">
        <w:t xml:space="preserve">а </w:t>
      </w:r>
      <w:r w:rsidRPr="00657AEF">
        <w:rPr>
          <w:b/>
          <w:bCs/>
        </w:rPr>
        <w:t>«</w:t>
      </w:r>
      <w:r w:rsidRPr="00657AEF">
        <w:t>Решение о соответствии образования, полученного в иностранной организации</w:t>
      </w:r>
      <w:r w:rsidRPr="00657AEF">
        <w:rPr>
          <w:b/>
          <w:bCs/>
        </w:rPr>
        <w:t>»</w:t>
      </w:r>
      <w:r w:rsidRPr="00657AEF">
        <w:t xml:space="preserve"> недоступны для внесения сведений вручную.</w:t>
      </w:r>
      <w:r>
        <w:t xml:space="preserve"> </w:t>
      </w:r>
      <w:r w:rsidR="007F426E" w:rsidRPr="00C20D54">
        <w:t>Для получения или обновления сведений</w:t>
      </w:r>
      <w:r w:rsidR="00D113E2">
        <w:t xml:space="preserve"> в Подсистеме</w:t>
      </w:r>
      <w:r w:rsidR="000D12A8">
        <w:t xml:space="preserve"> необходимо нажать </w:t>
      </w:r>
      <w:r w:rsidR="007F426E" w:rsidRPr="00C20D54">
        <w:t xml:space="preserve">кнопку </w:t>
      </w:r>
      <w:r w:rsidR="00007430" w:rsidRPr="00C20D54">
        <w:rPr>
          <w:noProof/>
        </w:rPr>
        <w:drawing>
          <wp:inline distT="0" distB="0" distL="0" distR="0" wp14:anchorId="08B3DDC8" wp14:editId="774FF667">
            <wp:extent cx="1282766" cy="215911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2A8">
        <w:t xml:space="preserve"> (см. </w:t>
      </w:r>
      <w:r w:rsidR="000D12A8">
        <w:fldChar w:fldCharType="begin"/>
      </w:r>
      <w:r w:rsidR="000D12A8">
        <w:instrText xml:space="preserve"> REF _Ref156560183 \h </w:instrText>
      </w:r>
      <w:r w:rsidR="000D12A8">
        <w:fldChar w:fldCharType="separate"/>
      </w:r>
      <w:r w:rsidR="00565CC3" w:rsidRPr="000D12A8">
        <w:t xml:space="preserve">Рисунок </w:t>
      </w:r>
      <w:r w:rsidR="00565CC3">
        <w:rPr>
          <w:noProof/>
        </w:rPr>
        <w:t>47</w:t>
      </w:r>
      <w:r w:rsidR="000D12A8">
        <w:fldChar w:fldCharType="end"/>
      </w:r>
      <w:r w:rsidR="000D12A8">
        <w:t>)</w:t>
      </w:r>
      <w:r w:rsidR="00007430" w:rsidRPr="00C20D54">
        <w:t>.</w:t>
      </w:r>
    </w:p>
    <w:p w14:paraId="5EE14286" w14:textId="77777777" w:rsidR="000D12A8" w:rsidRPr="00C20D54" w:rsidRDefault="000D12A8" w:rsidP="000D12A8">
      <w:pPr>
        <w:pStyle w:val="afffffff6"/>
      </w:pPr>
      <w:r w:rsidRPr="00C20D54">
        <w:rPr>
          <w:noProof/>
        </w:rPr>
        <w:drawing>
          <wp:inline distT="0" distB="0" distL="0" distR="0" wp14:anchorId="66384E82" wp14:editId="1928CAC4">
            <wp:extent cx="5816899" cy="203845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16899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5878" w14:textId="7C044811" w:rsidR="000D12A8" w:rsidRPr="000D12A8" w:rsidRDefault="000D12A8" w:rsidP="000D12A8">
      <w:pPr>
        <w:pStyle w:val="afffffff8"/>
      </w:pPr>
      <w:bookmarkStart w:id="271" w:name="_Ref156560183"/>
      <w:r w:rsidRPr="000D12A8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47</w:t>
      </w:r>
      <w:r w:rsidR="003B6A3D">
        <w:rPr>
          <w:noProof/>
        </w:rPr>
        <w:fldChar w:fldCharType="end"/>
      </w:r>
      <w:bookmarkEnd w:id="271"/>
      <w:r w:rsidRPr="000D12A8">
        <w:t xml:space="preserve"> – </w:t>
      </w:r>
      <w:r w:rsidR="000664FD">
        <w:t>Блок</w:t>
      </w:r>
      <w:r w:rsidRPr="000D12A8">
        <w:t xml:space="preserve"> «Решение о соответствии образования и (или) квалификации, полученных в иностранном государстве»</w:t>
      </w:r>
    </w:p>
    <w:p w14:paraId="41ED4D38" w14:textId="683D2BE1" w:rsidR="00D113E2" w:rsidRDefault="000D12A8" w:rsidP="007F1439">
      <w:pPr>
        <w:pStyle w:val="af2"/>
      </w:pPr>
      <w:r w:rsidRPr="00C20D54">
        <w:t>В с</w:t>
      </w:r>
      <w:r w:rsidRPr="007F1439">
        <w:t>луча</w:t>
      </w:r>
      <w:r w:rsidRPr="00C20D54">
        <w:t>е отсутствия сведений</w:t>
      </w:r>
      <w:r>
        <w:t xml:space="preserve"> в </w:t>
      </w:r>
      <w:r w:rsidR="00E702F5">
        <w:t>АИС «Росздравнадзор»</w:t>
      </w:r>
      <w:r w:rsidRPr="00C20D54">
        <w:t xml:space="preserve"> (</w:t>
      </w:r>
      <w:r>
        <w:t xml:space="preserve">см. </w:t>
      </w:r>
      <w:r w:rsidRPr="00C20D54">
        <w:fldChar w:fldCharType="begin"/>
      </w:r>
      <w:r w:rsidRPr="00C20D54">
        <w:instrText xml:space="preserve"> REF _Ref147495039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48</w:t>
      </w:r>
      <w:r w:rsidRPr="00C20D54">
        <w:fldChar w:fldCharType="end"/>
      </w:r>
      <w:r w:rsidRPr="00C20D54">
        <w:t xml:space="preserve">) </w:t>
      </w:r>
      <w:r>
        <w:t>п</w:t>
      </w:r>
      <w:r w:rsidR="00007430" w:rsidRPr="00C20D54">
        <w:t xml:space="preserve">овторный запрос можно </w:t>
      </w:r>
      <w:r>
        <w:t>на</w:t>
      </w:r>
      <w:r w:rsidR="00007430" w:rsidRPr="00C20D54">
        <w:t xml:space="preserve">править </w:t>
      </w:r>
      <w:r w:rsidR="00D113E2">
        <w:t xml:space="preserve">либо </w:t>
      </w:r>
      <w:r w:rsidR="00007430" w:rsidRPr="00C20D54">
        <w:t>через 24 часа</w:t>
      </w:r>
      <w:r w:rsidR="00D113E2">
        <w:t xml:space="preserve">, </w:t>
      </w:r>
      <w:r w:rsidR="00007430" w:rsidRPr="00C20D54">
        <w:t>либо после изменени</w:t>
      </w:r>
      <w:r w:rsidR="00D113E2">
        <w:t>я</w:t>
      </w:r>
      <w:r w:rsidR="00C10D11">
        <w:t xml:space="preserve"> в Подсистеме</w:t>
      </w:r>
      <w:r w:rsidR="00D113E2">
        <w:t>:</w:t>
      </w:r>
    </w:p>
    <w:p w14:paraId="2BC680B8" w14:textId="2450B479" w:rsidR="007F426E" w:rsidRPr="00C20D54" w:rsidRDefault="00D113E2" w:rsidP="000D12A8">
      <w:pPr>
        <w:pStyle w:val="17"/>
      </w:pPr>
      <w:r w:rsidRPr="000D12A8">
        <w:t>персональных</w:t>
      </w:r>
      <w:r>
        <w:t xml:space="preserve"> </w:t>
      </w:r>
      <w:r w:rsidR="00007430" w:rsidRPr="00C20D54">
        <w:t>данных</w:t>
      </w:r>
      <w:r>
        <w:t xml:space="preserve"> медицинского (фармацевтического) работника</w:t>
      </w:r>
      <w:r w:rsidR="00007430" w:rsidRPr="00C20D54">
        <w:t>:</w:t>
      </w:r>
    </w:p>
    <w:p w14:paraId="0D6B0725" w14:textId="1C5111BA" w:rsidR="00007430" w:rsidRPr="00C20D54" w:rsidRDefault="00007430" w:rsidP="00A25157">
      <w:pPr>
        <w:pStyle w:val="25"/>
      </w:pPr>
      <w:r w:rsidRPr="00C20D54">
        <w:t>ФИО;</w:t>
      </w:r>
    </w:p>
    <w:p w14:paraId="6D21C4D7" w14:textId="0225BB74" w:rsidR="00007430" w:rsidRPr="00C20D54" w:rsidRDefault="00007430" w:rsidP="00A25157">
      <w:pPr>
        <w:pStyle w:val="25"/>
      </w:pPr>
      <w:r w:rsidRPr="00C20D54">
        <w:t>СНИЛС;</w:t>
      </w:r>
    </w:p>
    <w:p w14:paraId="434AE2C3" w14:textId="77777777" w:rsidR="00D113E2" w:rsidRPr="00C20D54" w:rsidRDefault="00D113E2" w:rsidP="000D12A8">
      <w:pPr>
        <w:pStyle w:val="17"/>
      </w:pPr>
      <w:r w:rsidRPr="000D12A8">
        <w:t>с</w:t>
      </w:r>
      <w:r w:rsidR="00007430" w:rsidRPr="000D12A8">
        <w:t>ведени</w:t>
      </w:r>
      <w:r w:rsidRPr="000D12A8">
        <w:t>й</w:t>
      </w:r>
      <w:r w:rsidR="00007430" w:rsidRPr="000D12A8">
        <w:t xml:space="preserve"> о </w:t>
      </w:r>
      <w:r w:rsidRPr="000D12A8">
        <w:t>д</w:t>
      </w:r>
      <w:r w:rsidR="00E70DF6" w:rsidRPr="000D12A8">
        <w:t>окумент</w:t>
      </w:r>
      <w:r w:rsidRPr="000D12A8">
        <w:t>е</w:t>
      </w:r>
      <w:r w:rsidR="00E70DF6" w:rsidRPr="000D12A8">
        <w:t>, удостоверяющ</w:t>
      </w:r>
      <w:r w:rsidRPr="000D12A8">
        <w:t xml:space="preserve">ем </w:t>
      </w:r>
      <w:r w:rsidR="00E70DF6" w:rsidRPr="000D12A8">
        <w:t>личность</w:t>
      </w:r>
      <w:r w:rsidRPr="000D12A8">
        <w:t xml:space="preserve"> медицинского (фарма</w:t>
      </w:r>
      <w:r>
        <w:t>цевтического) работника</w:t>
      </w:r>
      <w:r w:rsidRPr="00C20D54">
        <w:t>:</w:t>
      </w:r>
    </w:p>
    <w:p w14:paraId="3D732FDF" w14:textId="2ECC835F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п</w:t>
      </w:r>
      <w:r w:rsidR="002A2849" w:rsidRPr="00C20D54">
        <w:rPr>
          <w:rFonts w:eastAsia="Times New Roman"/>
          <w:lang w:eastAsia="ru-RU"/>
        </w:rPr>
        <w:t xml:space="preserve">аспорт гражданина </w:t>
      </w:r>
      <w:r w:rsidR="001179C1" w:rsidRPr="00C20D54">
        <w:t>Российской Федерации</w:t>
      </w:r>
      <w:r w:rsidR="002A2849" w:rsidRPr="00C20D54">
        <w:rPr>
          <w:rFonts w:eastAsia="Times New Roman"/>
          <w:lang w:eastAsia="ru-RU"/>
        </w:rPr>
        <w:t>;</w:t>
      </w:r>
    </w:p>
    <w:p w14:paraId="07005CA6" w14:textId="73D7560C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="002A2849" w:rsidRPr="00C20D54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C20D54">
        <w:t>Российской Федерации</w:t>
      </w:r>
      <w:r w:rsidR="002A2849" w:rsidRPr="00C20D54">
        <w:rPr>
          <w:rFonts w:eastAsia="Times New Roman"/>
          <w:lang w:eastAsia="ru-RU"/>
        </w:rPr>
        <w:t>;</w:t>
      </w:r>
    </w:p>
    <w:p w14:paraId="33EF0F97" w14:textId="678D2232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</w:t>
      </w:r>
      <w:r w:rsidR="002A2849" w:rsidRPr="00C20D54">
        <w:rPr>
          <w:rFonts w:eastAsia="Times New Roman"/>
          <w:lang w:eastAsia="ru-RU"/>
        </w:rPr>
        <w:t>достоверение беженца;</w:t>
      </w:r>
    </w:p>
    <w:p w14:paraId="7535F20A" w14:textId="55A6D3CF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="002A2849" w:rsidRPr="00C20D54">
        <w:rPr>
          <w:rFonts w:eastAsia="Times New Roman"/>
          <w:lang w:eastAsia="ru-RU"/>
        </w:rPr>
        <w:t>аспорт иностранного гражданина.</w:t>
      </w:r>
    </w:p>
    <w:p w14:paraId="7B0B3BB4" w14:textId="77777777" w:rsidR="00007430" w:rsidRPr="00C20D54" w:rsidRDefault="00007430" w:rsidP="00C10D11">
      <w:pPr>
        <w:pStyle w:val="afffffff6"/>
      </w:pPr>
      <w:r w:rsidRPr="00C20D54">
        <w:rPr>
          <w:noProof/>
        </w:rPr>
        <w:drawing>
          <wp:inline distT="0" distB="0" distL="0" distR="0" wp14:anchorId="7EC5D14D" wp14:editId="0A42C319">
            <wp:extent cx="5939790" cy="1971675"/>
            <wp:effectExtent l="0" t="0" r="3810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2AF02" w14:textId="031E3A23" w:rsidR="00C10D11" w:rsidRDefault="00007430" w:rsidP="00C10D11">
      <w:pPr>
        <w:pStyle w:val="afffffff8"/>
      </w:pPr>
      <w:bookmarkStart w:id="272" w:name="_Ref1474950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48</w:t>
      </w:r>
      <w:r w:rsidR="003B6A3D">
        <w:rPr>
          <w:noProof/>
        </w:rPr>
        <w:fldChar w:fldCharType="end"/>
      </w:r>
      <w:bookmarkEnd w:id="272"/>
      <w:r w:rsidRPr="00C20D54">
        <w:t xml:space="preserve"> </w:t>
      </w:r>
      <w:r w:rsidR="00C10D11">
        <w:t>–</w:t>
      </w:r>
      <w:r w:rsidRPr="00C20D54">
        <w:t xml:space="preserve"> </w:t>
      </w:r>
      <w:r w:rsidR="00C10D11">
        <w:t>Сообщение об о</w:t>
      </w:r>
      <w:r w:rsidRPr="00C20D54">
        <w:t>тсутстви</w:t>
      </w:r>
      <w:r w:rsidR="00C10D11">
        <w:t>и</w:t>
      </w:r>
      <w:r w:rsidRPr="00C20D54">
        <w:t xml:space="preserve"> сведений о решении в </w:t>
      </w:r>
      <w:r w:rsidR="00E702F5">
        <w:t>АИС «Росздравнадзор»</w:t>
      </w:r>
    </w:p>
    <w:p w14:paraId="1E69F0C8" w14:textId="14060B1C" w:rsidR="00007430" w:rsidRPr="00C10D11" w:rsidRDefault="00007430" w:rsidP="00C10D11">
      <w:pPr>
        <w:pStyle w:val="afffffff9"/>
      </w:pPr>
      <w:r w:rsidRPr="00C10D11">
        <w:t>В случае технической ошибки (</w:t>
      </w:r>
      <w:r w:rsidR="00C10D11">
        <w:t xml:space="preserve">см. </w:t>
      </w:r>
      <w:r w:rsidRPr="00C10D11">
        <w:fldChar w:fldCharType="begin"/>
      </w:r>
      <w:r w:rsidRPr="00C10D11">
        <w:instrText xml:space="preserve"> REF _Ref147495216 \h </w:instrText>
      </w:r>
      <w:r w:rsidR="00966C9D" w:rsidRPr="00C10D11">
        <w:instrText xml:space="preserve"> \* MERGEFORMAT </w:instrText>
      </w:r>
      <w:r w:rsidRPr="00C10D11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49</w:t>
      </w:r>
      <w:r w:rsidRPr="00C10D11">
        <w:fldChar w:fldCharType="end"/>
      </w:r>
      <w:r w:rsidRPr="00C10D11">
        <w:t xml:space="preserve">) </w:t>
      </w:r>
      <w:r w:rsidR="00C10D11">
        <w:t>необходимо</w:t>
      </w:r>
      <w:r w:rsidRPr="00C10D11">
        <w:t xml:space="preserve"> отправить запрос позднее.</w:t>
      </w:r>
    </w:p>
    <w:p w14:paraId="6E42C894" w14:textId="77777777" w:rsidR="00007430" w:rsidRPr="00C20D54" w:rsidRDefault="00007430" w:rsidP="00C10D11">
      <w:pPr>
        <w:pStyle w:val="afffffff6"/>
      </w:pPr>
      <w:r w:rsidRPr="00C20D54">
        <w:rPr>
          <w:noProof/>
        </w:rPr>
        <w:drawing>
          <wp:inline distT="0" distB="0" distL="0" distR="0" wp14:anchorId="4B040FC6" wp14:editId="74166691">
            <wp:extent cx="5768340" cy="1804863"/>
            <wp:effectExtent l="0" t="0" r="3810" b="508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87659" cy="18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46375" w14:textId="2284ABB6" w:rsidR="00007430" w:rsidRPr="00C20D54" w:rsidRDefault="00007430" w:rsidP="00966C9D">
      <w:pPr>
        <w:pStyle w:val="aff"/>
        <w:rPr>
          <w:color w:val="000000" w:themeColor="text1"/>
        </w:rPr>
      </w:pPr>
      <w:bookmarkStart w:id="273" w:name="_Ref147495216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49</w:t>
      </w:r>
      <w:r w:rsidR="00963F49" w:rsidRPr="00C20D54">
        <w:rPr>
          <w:noProof/>
          <w:color w:val="000000" w:themeColor="text1"/>
        </w:rPr>
        <w:fldChar w:fldCharType="end"/>
      </w:r>
      <w:bookmarkEnd w:id="273"/>
      <w:r w:rsidRPr="00C20D54">
        <w:rPr>
          <w:color w:val="000000" w:themeColor="text1"/>
        </w:rPr>
        <w:t xml:space="preserve"> </w:t>
      </w:r>
      <w:r w:rsidR="00C10D11"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</w:t>
      </w:r>
      <w:r w:rsidR="00C10D11">
        <w:rPr>
          <w:color w:val="000000" w:themeColor="text1"/>
        </w:rPr>
        <w:t>Сообщение о т</w:t>
      </w:r>
      <w:r w:rsidRPr="00C20D54">
        <w:rPr>
          <w:color w:val="000000" w:themeColor="text1"/>
        </w:rPr>
        <w:t>ехническ</w:t>
      </w:r>
      <w:r w:rsidR="00C10D11">
        <w:rPr>
          <w:color w:val="000000" w:themeColor="text1"/>
        </w:rPr>
        <w:t xml:space="preserve">ой </w:t>
      </w:r>
      <w:r w:rsidRPr="00C20D54">
        <w:rPr>
          <w:color w:val="000000" w:themeColor="text1"/>
        </w:rPr>
        <w:t>ошибк</w:t>
      </w:r>
      <w:r w:rsidR="00C10D11">
        <w:rPr>
          <w:color w:val="000000" w:themeColor="text1"/>
        </w:rPr>
        <w:t>е при направлении</w:t>
      </w:r>
      <w:r w:rsidRPr="00C20D54">
        <w:rPr>
          <w:color w:val="000000" w:themeColor="text1"/>
        </w:rPr>
        <w:t xml:space="preserve"> запроса в </w:t>
      </w:r>
      <w:r w:rsidR="00E702F5">
        <w:rPr>
          <w:color w:val="000000" w:themeColor="text1"/>
        </w:rPr>
        <w:t>АИС «Росздравнадзор»</w:t>
      </w:r>
    </w:p>
    <w:p w14:paraId="57698DB2" w14:textId="3267DE55" w:rsidR="00051D14" w:rsidRDefault="006D5FEB" w:rsidP="00C10D11">
      <w:pPr>
        <w:pStyle w:val="54"/>
      </w:pPr>
      <w:bookmarkStart w:id="274" w:name="_Ref156822360"/>
      <w:bookmarkStart w:id="275" w:name="_Ref147491318"/>
      <w:r>
        <w:t xml:space="preserve">Функция проверки </w:t>
      </w:r>
      <w:r w:rsidR="00051D14" w:rsidRPr="009D2851">
        <w:t>сведений об образовании в ФИС ФРДО</w:t>
      </w:r>
      <w:bookmarkEnd w:id="274"/>
    </w:p>
    <w:p w14:paraId="7076D100" w14:textId="3BF1210C" w:rsidR="007F1439" w:rsidRDefault="007F1439" w:rsidP="007F1439">
      <w:pPr>
        <w:pStyle w:val="60"/>
      </w:pPr>
      <w:r>
        <w:t>Направление запроса</w:t>
      </w:r>
    </w:p>
    <w:p w14:paraId="539D9E9C" w14:textId="7A785429" w:rsidR="000411DA" w:rsidRDefault="002E7A91" w:rsidP="00051D14">
      <w:pPr>
        <w:ind w:firstLine="709"/>
      </w:pPr>
      <w:r w:rsidRPr="00E74D79">
        <w:t xml:space="preserve">Функция предназначена для </w:t>
      </w:r>
      <w:r w:rsidR="000411DA">
        <w:t>проверки д</w:t>
      </w:r>
      <w:r w:rsidR="00051D14" w:rsidRPr="009D2851">
        <w:t>остоверност</w:t>
      </w:r>
      <w:r w:rsidR="000411DA">
        <w:t>и</w:t>
      </w:r>
      <w:r w:rsidR="00051D14" w:rsidRPr="009D2851">
        <w:t xml:space="preserve"> внесенных </w:t>
      </w:r>
      <w:r w:rsidR="00C10D11">
        <w:t>в Подсистему с</w:t>
      </w:r>
      <w:r w:rsidR="00051D14" w:rsidRPr="009D2851">
        <w:t xml:space="preserve">ведений об образовании </w:t>
      </w:r>
      <w:r w:rsidR="00C10D11">
        <w:t xml:space="preserve">работника </w:t>
      </w:r>
      <w:r w:rsidR="000411DA">
        <w:t>и частичного заполнения полей формы об образовании работника путем направления запроса</w:t>
      </w:r>
      <w:r w:rsidR="00051D14" w:rsidRPr="009D2851">
        <w:t xml:space="preserve"> в ФИС ФРДО. </w:t>
      </w:r>
    </w:p>
    <w:p w14:paraId="1BBFA2DA" w14:textId="709748D2" w:rsidR="00051D14" w:rsidRPr="009D2851" w:rsidRDefault="00051D14" w:rsidP="00051D14">
      <w:pPr>
        <w:ind w:firstLine="709"/>
      </w:pPr>
      <w:r w:rsidRPr="009D2851">
        <w:t xml:space="preserve">Для отправки </w:t>
      </w:r>
      <w:r w:rsidR="00C10D11">
        <w:t xml:space="preserve">запроса </w:t>
      </w:r>
      <w:r w:rsidRPr="009D2851">
        <w:t>нажмите на кнопку</w:t>
      </w:r>
      <w:r w:rsidR="00C10D11">
        <w:t xml:space="preserve"> «Отправить на проверку в ФИС ФРМО» </w:t>
      </w:r>
      <w:r w:rsidRPr="009D2851">
        <w:t>(</w:t>
      </w:r>
      <w:r w:rsidR="00C10D11">
        <w:t xml:space="preserve">см. </w:t>
      </w:r>
      <w:r w:rsidRPr="009D2851">
        <w:fldChar w:fldCharType="begin"/>
      </w:r>
      <w:r w:rsidRPr="009D2851">
        <w:instrText xml:space="preserve"> REF _Ref147683968 \h  \* MERGEFORMAT </w:instrText>
      </w:r>
      <w:r w:rsidRPr="009D2851">
        <w:fldChar w:fldCharType="separate"/>
      </w:r>
      <w:r w:rsidR="00565CC3" w:rsidRPr="009D2851">
        <w:t xml:space="preserve">Рисунок </w:t>
      </w:r>
      <w:r w:rsidR="00565CC3">
        <w:rPr>
          <w:noProof/>
        </w:rPr>
        <w:t>50</w:t>
      </w:r>
      <w:r w:rsidRPr="009D2851">
        <w:fldChar w:fldCharType="end"/>
      </w:r>
      <w:r w:rsidRPr="009D2851">
        <w:t xml:space="preserve">) в </w:t>
      </w:r>
      <w:r w:rsidR="00C10D11">
        <w:t xml:space="preserve">соответствующем </w:t>
      </w:r>
      <w:r w:rsidRPr="009D2851">
        <w:t>раздел</w:t>
      </w:r>
      <w:r w:rsidR="00B336BE">
        <w:t xml:space="preserve">е </w:t>
      </w:r>
      <w:r w:rsidR="00E179D6">
        <w:t>«Образование»</w:t>
      </w:r>
      <w:r w:rsidR="00C10D11">
        <w:t xml:space="preserve"> карточки работника</w:t>
      </w:r>
      <w:r w:rsidRPr="009D2851">
        <w:t>:</w:t>
      </w:r>
    </w:p>
    <w:p w14:paraId="21D75765" w14:textId="3C1A3015" w:rsidR="00051D14" w:rsidRPr="009D2851" w:rsidRDefault="00C10D11" w:rsidP="00051D14">
      <w:pPr>
        <w:pStyle w:val="17"/>
      </w:pPr>
      <w:r>
        <w:t>с</w:t>
      </w:r>
      <w:r w:rsidR="00051D14" w:rsidRPr="009D2851">
        <w:t>реднее (общее) образование;</w:t>
      </w:r>
    </w:p>
    <w:p w14:paraId="5D407B22" w14:textId="25BF80A8" w:rsidR="00051D14" w:rsidRPr="009D2851" w:rsidRDefault="00C10D11" w:rsidP="00051D14">
      <w:pPr>
        <w:pStyle w:val="17"/>
      </w:pPr>
      <w:r>
        <w:t>п</w:t>
      </w:r>
      <w:r w:rsidR="00051D14" w:rsidRPr="009D2851">
        <w:t>рофессиональное образование;</w:t>
      </w:r>
    </w:p>
    <w:p w14:paraId="0DC09F19" w14:textId="05FF198D" w:rsidR="00051D14" w:rsidRPr="009D2851" w:rsidRDefault="00C10D11" w:rsidP="00051D14">
      <w:pPr>
        <w:pStyle w:val="17"/>
      </w:pPr>
      <w:r>
        <w:t>п</w:t>
      </w:r>
      <w:r w:rsidR="00051D14" w:rsidRPr="009D2851">
        <w:t>ослевузовское образование;</w:t>
      </w:r>
    </w:p>
    <w:p w14:paraId="31A42A18" w14:textId="2B2566AB" w:rsidR="00051D14" w:rsidRPr="009D2851" w:rsidRDefault="00C10D11" w:rsidP="00051D14">
      <w:pPr>
        <w:pStyle w:val="17"/>
      </w:pPr>
      <w:r>
        <w:t>д</w:t>
      </w:r>
      <w:r w:rsidR="00051D14" w:rsidRPr="009D2851">
        <w:t>ополнительное профессиональное образование.</w:t>
      </w:r>
    </w:p>
    <w:p w14:paraId="01EFB469" w14:textId="77777777" w:rsidR="00051D14" w:rsidRPr="009D2851" w:rsidRDefault="00051D14" w:rsidP="00C10D11">
      <w:pPr>
        <w:pStyle w:val="afffffff6"/>
      </w:pPr>
      <w:r w:rsidRPr="009D2851">
        <w:rPr>
          <w:noProof/>
        </w:rPr>
        <w:lastRenderedPageBreak/>
        <w:drawing>
          <wp:inline distT="0" distB="0" distL="0" distR="0" wp14:anchorId="66B877E1" wp14:editId="316CCD60">
            <wp:extent cx="5970002" cy="930303"/>
            <wp:effectExtent l="0" t="0" r="0" b="317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50054" cy="94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8E3E1" w14:textId="761AC28E" w:rsidR="00051D14" w:rsidRDefault="00051D14" w:rsidP="00C10D11">
      <w:pPr>
        <w:pStyle w:val="afffffff8"/>
      </w:pPr>
      <w:bookmarkStart w:id="276" w:name="_Ref147683968"/>
      <w:r w:rsidRPr="009D2851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50</w:t>
      </w:r>
      <w:r w:rsidR="003B6A3D">
        <w:rPr>
          <w:noProof/>
        </w:rPr>
        <w:fldChar w:fldCharType="end"/>
      </w:r>
      <w:bookmarkEnd w:id="276"/>
      <w:r w:rsidRPr="009D2851">
        <w:t xml:space="preserve"> </w:t>
      </w:r>
      <w:r w:rsidR="00C10D11">
        <w:t>–</w:t>
      </w:r>
      <w:r w:rsidRPr="009D2851">
        <w:t xml:space="preserve"> </w:t>
      </w:r>
      <w:r w:rsidR="00C83C0D">
        <w:t>Кнопка о</w:t>
      </w:r>
      <w:r w:rsidRPr="009D2851">
        <w:t>тправк</w:t>
      </w:r>
      <w:r w:rsidR="00C83C0D">
        <w:t xml:space="preserve">и запроса </w:t>
      </w:r>
      <w:r w:rsidRPr="009D2851">
        <w:t>в ФИС ФРДО</w:t>
      </w:r>
    </w:p>
    <w:p w14:paraId="5391396F" w14:textId="00C9CF74" w:rsidR="009C219B" w:rsidRDefault="00C10D11" w:rsidP="00C10D11">
      <w:pPr>
        <w:pStyle w:val="afffffff9"/>
      </w:pPr>
      <w:r>
        <w:t>В Подсистеме предусмотрены следующие с</w:t>
      </w:r>
      <w:r w:rsidR="009C219B">
        <w:t>татусы проверки:</w:t>
      </w:r>
    </w:p>
    <w:p w14:paraId="6C2E760B" w14:textId="1FF71B2A" w:rsidR="009C219B" w:rsidRPr="00C10D11" w:rsidRDefault="009C219B" w:rsidP="00C10D11">
      <w:pPr>
        <w:pStyle w:val="17"/>
      </w:pPr>
      <w:r w:rsidRPr="00C10D11">
        <w:t xml:space="preserve">«На проверке в ФИС ФРДО» (запрос </w:t>
      </w:r>
      <w:r w:rsidR="00C10D11">
        <w:t xml:space="preserve">успешно </w:t>
      </w:r>
      <w:r w:rsidRPr="00C10D11">
        <w:t>отправлен)</w:t>
      </w:r>
      <w:r w:rsidR="007F1439">
        <w:t>;</w:t>
      </w:r>
    </w:p>
    <w:p w14:paraId="26D408B8" w14:textId="308C8135" w:rsidR="009C219B" w:rsidRPr="00C10D11" w:rsidRDefault="009C219B" w:rsidP="00C10D11">
      <w:pPr>
        <w:pStyle w:val="17"/>
      </w:pPr>
      <w:r w:rsidRPr="00C10D11">
        <w:t>«Документ подтвержден в ФИС ФРДО» (</w:t>
      </w:r>
      <w:r w:rsidR="00A6727E" w:rsidRPr="00C10D11">
        <w:t>документ найден в ФИС ФРДО</w:t>
      </w:r>
      <w:r w:rsidRPr="00C10D11">
        <w:t>);</w:t>
      </w:r>
    </w:p>
    <w:p w14:paraId="07F5075F" w14:textId="6ED1B8F3" w:rsidR="009C219B" w:rsidRPr="00C10D11" w:rsidRDefault="009C219B" w:rsidP="00C10D11">
      <w:pPr>
        <w:pStyle w:val="17"/>
      </w:pPr>
      <w:r w:rsidRPr="00C10D11">
        <w:t>«Документ не найден в ФИС ФРДО»</w:t>
      </w:r>
      <w:r w:rsidR="00A6727E" w:rsidRPr="00C10D11">
        <w:t xml:space="preserve"> (документ не найден в ФИС ФРДО)</w:t>
      </w:r>
      <w:r w:rsidRPr="00C10D11">
        <w:t>;</w:t>
      </w:r>
    </w:p>
    <w:p w14:paraId="0865A014" w14:textId="234A6406" w:rsidR="009C219B" w:rsidRDefault="009C219B" w:rsidP="00C10D11">
      <w:pPr>
        <w:pStyle w:val="17"/>
      </w:pPr>
      <w:r w:rsidRPr="00C10D11">
        <w:t>«Ошибка при проверке</w:t>
      </w:r>
      <w:r>
        <w:t xml:space="preserve"> в ФИС ФРДО»</w:t>
      </w:r>
      <w:r w:rsidR="00A6727E">
        <w:t xml:space="preserve"> (техническая ошибка при проверке)</w:t>
      </w:r>
      <w:r>
        <w:t>.</w:t>
      </w:r>
    </w:p>
    <w:p w14:paraId="7278233E" w14:textId="71BFE0F7" w:rsidR="00416DFC" w:rsidRDefault="00F50FED" w:rsidP="00051D14">
      <w:pPr>
        <w:pStyle w:val="60"/>
      </w:pPr>
      <w:r>
        <w:t>Внесение дополнительных</w:t>
      </w:r>
      <w:r w:rsidR="00416DFC" w:rsidRPr="00C20D54">
        <w:t xml:space="preserve"> </w:t>
      </w:r>
      <w:r w:rsidR="007F1439">
        <w:t>сведений</w:t>
      </w:r>
      <w:r>
        <w:t xml:space="preserve"> об образовании в запись</w:t>
      </w:r>
      <w:r w:rsidR="007F1439">
        <w:t xml:space="preserve">, </w:t>
      </w:r>
      <w:r>
        <w:t xml:space="preserve">созданную на основе данных </w:t>
      </w:r>
      <w:r w:rsidR="00416DFC" w:rsidRPr="00C20D54">
        <w:t>ФИС ФРДО</w:t>
      </w:r>
    </w:p>
    <w:p w14:paraId="33C1C0F5" w14:textId="17BA8C5D" w:rsidR="00F50FED" w:rsidRPr="00F50FED" w:rsidRDefault="00F50FED" w:rsidP="00F50FED">
      <w:pPr>
        <w:pStyle w:val="af2"/>
      </w:pPr>
      <w:r>
        <w:t>После получения данных из ФИС ФРМО поля с информацией об образовании работника заполняются частично, в связи с этим необходимо внести дополнительные сведения о профессиональном и дополнительном профессиональном образовании.</w:t>
      </w:r>
    </w:p>
    <w:p w14:paraId="79AD7CD9" w14:textId="30D124CE" w:rsidR="00416DFC" w:rsidRPr="00C20D54" w:rsidRDefault="00F50FED" w:rsidP="00051D14">
      <w:pPr>
        <w:pStyle w:val="7"/>
      </w:pPr>
      <w:r>
        <w:t>Дополнение сведений о п</w:t>
      </w:r>
      <w:r w:rsidR="00416DFC" w:rsidRPr="00C20D54">
        <w:t>рофессионально</w:t>
      </w:r>
      <w:r>
        <w:t>м</w:t>
      </w:r>
      <w:r w:rsidR="00416DFC" w:rsidRPr="00C20D54">
        <w:t xml:space="preserve"> образован</w:t>
      </w:r>
      <w:r>
        <w:t>ии</w:t>
      </w:r>
    </w:p>
    <w:p w14:paraId="5550828C" w14:textId="032B535C" w:rsidR="00416DFC" w:rsidRPr="00C20D54" w:rsidRDefault="00F50FED" w:rsidP="00745056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</w:t>
      </w:r>
      <w:r w:rsidR="00416DFC" w:rsidRPr="00C20D54">
        <w:rPr>
          <w:color w:val="000000" w:themeColor="text1"/>
        </w:rPr>
        <w:t>полн</w:t>
      </w:r>
      <w:r w:rsidR="003A5200">
        <w:rPr>
          <w:color w:val="000000" w:themeColor="text1"/>
        </w:rPr>
        <w:t xml:space="preserve">ения </w:t>
      </w:r>
      <w:r w:rsidR="00416DFC" w:rsidRPr="00C20D54">
        <w:rPr>
          <w:color w:val="000000" w:themeColor="text1"/>
        </w:rPr>
        <w:t>запис</w:t>
      </w:r>
      <w:r w:rsidR="003A5200">
        <w:rPr>
          <w:color w:val="000000" w:themeColor="text1"/>
        </w:rPr>
        <w:t>и</w:t>
      </w:r>
      <w:r w:rsidR="00416DFC" w:rsidRPr="00C20D54">
        <w:rPr>
          <w:color w:val="000000" w:themeColor="text1"/>
        </w:rPr>
        <w:t xml:space="preserve"> о </w:t>
      </w:r>
      <w:r>
        <w:rPr>
          <w:color w:val="000000" w:themeColor="text1"/>
        </w:rPr>
        <w:t xml:space="preserve">профессиональном </w:t>
      </w:r>
      <w:r w:rsidR="00416DFC" w:rsidRPr="00C20D54">
        <w:rPr>
          <w:color w:val="000000" w:themeColor="text1"/>
        </w:rPr>
        <w:t>образовании:</w:t>
      </w:r>
    </w:p>
    <w:p w14:paraId="0CAD293A" w14:textId="15685E5E" w:rsidR="00416DFC" w:rsidRPr="00C20D54" w:rsidRDefault="00416DFC" w:rsidP="00B77B53">
      <w:pPr>
        <w:pStyle w:val="1d"/>
        <w:numPr>
          <w:ilvl w:val="0"/>
          <w:numId w:val="80"/>
        </w:numPr>
      </w:pPr>
      <w:r w:rsidRPr="00C20D54"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1F6A805D" wp14:editId="53CB34F1">
            <wp:extent cx="220999" cy="243861"/>
            <wp:effectExtent l="19050" t="19050" r="26670" b="2286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у записи, выделенн</w:t>
      </w:r>
      <w:r w:rsidR="00C83C0D">
        <w:t>ой</w:t>
      </w:r>
      <w:r w:rsidRPr="00C20D54">
        <w:t xml:space="preserve"> желтым фоном, в </w:t>
      </w:r>
      <w:r w:rsidR="000664FD">
        <w:t>блок</w:t>
      </w:r>
      <w:r w:rsidR="00E179D6">
        <w:t xml:space="preserve">е </w:t>
      </w:r>
      <w:r w:rsidRPr="00C20D54">
        <w:t>«Профессиональное образование»</w:t>
      </w:r>
      <w:r w:rsidR="00C83C0D">
        <w:t xml:space="preserve"> карточки работника</w:t>
      </w:r>
      <w:r w:rsidRPr="00C20D54">
        <w:t>. Откроется форма «</w:t>
      </w:r>
      <w:r w:rsidRPr="008A4DDF">
        <w:rPr>
          <w:bCs/>
        </w:rPr>
        <w:t xml:space="preserve">Редактирование </w:t>
      </w:r>
      <w:r w:rsidR="00C83C0D">
        <w:rPr>
          <w:bCs/>
        </w:rPr>
        <w:t xml:space="preserve">записи </w:t>
      </w:r>
      <w:r w:rsidR="00C83C0D">
        <w:t>п</w:t>
      </w:r>
      <w:r w:rsidRPr="00C20D54">
        <w:t>рофессионально</w:t>
      </w:r>
      <w:r w:rsidR="00C83C0D">
        <w:t>го</w:t>
      </w:r>
      <w:r w:rsidRPr="00C20D54">
        <w:t xml:space="preserve"> образовани</w:t>
      </w:r>
      <w:r w:rsidR="00C83C0D">
        <w:t>я</w:t>
      </w:r>
      <w:r w:rsidRPr="00C20D54">
        <w:t>»</w:t>
      </w:r>
      <w:r w:rsidR="00C83C0D">
        <w:t xml:space="preserve">; </w:t>
      </w:r>
      <w:r w:rsidR="00363C24">
        <w:t xml:space="preserve">часть полей формы </w:t>
      </w:r>
      <w:r w:rsidR="00C83C0D" w:rsidRPr="00C20D54">
        <w:t>буд</w:t>
      </w:r>
      <w:r w:rsidR="00363C24">
        <w:t>ет</w:t>
      </w:r>
      <w:r w:rsidR="00C83C0D" w:rsidRPr="00C20D54">
        <w:t xml:space="preserve"> </w:t>
      </w:r>
      <w:r w:rsidR="00363C24">
        <w:t>з</w:t>
      </w:r>
      <w:r w:rsidR="00C83C0D" w:rsidRPr="00C20D54">
        <w:t>аполнен</w:t>
      </w:r>
      <w:r w:rsidR="00363C24">
        <w:t>а</w:t>
      </w:r>
      <w:r w:rsidR="00C83C0D" w:rsidRPr="00C20D54">
        <w:t xml:space="preserve"> </w:t>
      </w:r>
      <w:r w:rsidR="00363C24" w:rsidRPr="00363C24">
        <w:t>сведения</w:t>
      </w:r>
      <w:r w:rsidR="00363C24">
        <w:t>ми</w:t>
      </w:r>
      <w:r w:rsidR="00363C24" w:rsidRPr="00363C24">
        <w:t>, полученны</w:t>
      </w:r>
      <w:r w:rsidR="00363C24">
        <w:t>ми</w:t>
      </w:r>
      <w:r w:rsidR="00363C24" w:rsidRPr="00363C24">
        <w:t xml:space="preserve"> из ФИС ФРДО </w:t>
      </w:r>
      <w:r w:rsidRPr="00C20D54">
        <w:t>(</w:t>
      </w:r>
      <w:r w:rsidR="00C83C0D">
        <w:t xml:space="preserve">см. </w:t>
      </w:r>
      <w:r w:rsidR="00B36898">
        <w:fldChar w:fldCharType="begin"/>
      </w:r>
      <w:r w:rsidR="00B36898">
        <w:instrText xml:space="preserve"> REF _Ref148446708 \h </w:instrText>
      </w:r>
      <w:r w:rsidR="008A4DDF">
        <w:instrText xml:space="preserve"> \* MERGEFORMAT </w:instrText>
      </w:r>
      <w:r w:rsidR="00B36898">
        <w:fldChar w:fldCharType="separate"/>
      </w:r>
      <w:r w:rsidR="00565CC3" w:rsidRPr="008A4DDF">
        <w:t xml:space="preserve">Рисунок </w:t>
      </w:r>
      <w:r w:rsidR="00565CC3">
        <w:rPr>
          <w:noProof/>
        </w:rPr>
        <w:t>51</w:t>
      </w:r>
      <w:r w:rsidR="00B36898">
        <w:fldChar w:fldCharType="end"/>
      </w:r>
      <w:r w:rsidRPr="00C20D54">
        <w:t>).</w:t>
      </w:r>
    </w:p>
    <w:p w14:paraId="6A134CEA" w14:textId="77777777" w:rsidR="00416DFC" w:rsidRPr="00C20D54" w:rsidRDefault="00416DFC" w:rsidP="008A4DDF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35BAF47E" wp14:editId="604251AD">
            <wp:extent cx="5939790" cy="4224020"/>
            <wp:effectExtent l="0" t="0" r="3810" b="508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AABB7" w14:textId="1952C9F6" w:rsidR="00416DFC" w:rsidRPr="008A4DDF" w:rsidRDefault="00416DFC" w:rsidP="008A4DDF">
      <w:pPr>
        <w:pStyle w:val="afffffff8"/>
      </w:pPr>
      <w:bookmarkStart w:id="277" w:name="_Ref148446708"/>
      <w:r w:rsidRPr="008A4DDF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51</w:t>
      </w:r>
      <w:r w:rsidR="003B6A3D">
        <w:rPr>
          <w:noProof/>
        </w:rPr>
        <w:fldChar w:fldCharType="end"/>
      </w:r>
      <w:bookmarkEnd w:id="277"/>
      <w:r w:rsidRPr="008A4DDF">
        <w:t xml:space="preserve"> </w:t>
      </w:r>
      <w:r w:rsidR="008A4DDF">
        <w:t>–</w:t>
      </w:r>
      <w:r w:rsidRPr="008A4DDF">
        <w:t xml:space="preserve"> </w:t>
      </w:r>
      <w:r w:rsidR="00F9647A" w:rsidRPr="008A4DDF">
        <w:t>Редактирование записи о профессиональном образовании после получения сведений из ФИС ФРДО</w:t>
      </w:r>
    </w:p>
    <w:p w14:paraId="0D11181C" w14:textId="77777777" w:rsidR="00363C24" w:rsidRDefault="00416DFC" w:rsidP="00B77B53">
      <w:pPr>
        <w:pStyle w:val="1d"/>
        <w:numPr>
          <w:ilvl w:val="0"/>
          <w:numId w:val="167"/>
        </w:numPr>
      </w:pPr>
      <w:r w:rsidRPr="00C20D54">
        <w:t>Заполните</w:t>
      </w:r>
      <w:r w:rsidR="008A4DDF">
        <w:t xml:space="preserve"> поля, </w:t>
      </w:r>
      <w:r w:rsidRPr="00C20D54">
        <w:t>выделенные красн</w:t>
      </w:r>
      <w:r w:rsidR="00C83C0D">
        <w:t>ой рамкой</w:t>
      </w:r>
      <w:r w:rsidRPr="00C20D54">
        <w:t>.</w:t>
      </w:r>
      <w:r w:rsidR="00363C24">
        <w:t xml:space="preserve"> </w:t>
      </w:r>
    </w:p>
    <w:p w14:paraId="00136A9F" w14:textId="1CC357EE" w:rsidR="00416DFC" w:rsidRPr="00C20D54" w:rsidRDefault="00416DFC" w:rsidP="00363C24">
      <w:pPr>
        <w:pStyle w:val="af2"/>
      </w:pPr>
      <w:r w:rsidRPr="00C20D54">
        <w:t xml:space="preserve">Для уровней образования: </w:t>
      </w:r>
    </w:p>
    <w:p w14:paraId="03EE0725" w14:textId="176422B2" w:rsidR="00416DFC" w:rsidRPr="00C20D54" w:rsidRDefault="00C83C0D" w:rsidP="00745056">
      <w:pPr>
        <w:pStyle w:val="17"/>
      </w:pPr>
      <w:r>
        <w:t>с</w:t>
      </w:r>
      <w:r w:rsidR="00416DFC" w:rsidRPr="00C20D54">
        <w:t>реднее профессиональное</w:t>
      </w:r>
      <w:r>
        <w:t>,</w:t>
      </w:r>
    </w:p>
    <w:p w14:paraId="5D94BE74" w14:textId="7B69B0F3" w:rsidR="00416DFC" w:rsidRPr="00C20D54" w:rsidRDefault="00C83C0D" w:rsidP="00745056">
      <w:pPr>
        <w:pStyle w:val="17"/>
      </w:pPr>
      <w:r>
        <w:t>в</w:t>
      </w:r>
      <w:r w:rsidR="00416DFC" w:rsidRPr="00C20D54">
        <w:t>ысшее – бакалавриат</w:t>
      </w:r>
      <w:r>
        <w:t>,</w:t>
      </w:r>
    </w:p>
    <w:p w14:paraId="2E5B4F7D" w14:textId="61E60723" w:rsidR="00416DFC" w:rsidRPr="00C20D54" w:rsidRDefault="00C83C0D" w:rsidP="00745056">
      <w:pPr>
        <w:pStyle w:val="17"/>
      </w:pPr>
      <w:r>
        <w:t>в</w:t>
      </w:r>
      <w:r w:rsidR="00416DFC" w:rsidRPr="00C20D54">
        <w:t>ысшее – специалитет</w:t>
      </w:r>
    </w:p>
    <w:p w14:paraId="00052C88" w14:textId="3DF0B69B" w:rsidR="00416DFC" w:rsidRPr="00C20D54" w:rsidRDefault="008A4DDF" w:rsidP="008A4DDF">
      <w:pPr>
        <w:pStyle w:val="af2"/>
      </w:pPr>
      <w:r>
        <w:t>о</w:t>
      </w:r>
      <w:r w:rsidR="00416DFC" w:rsidRPr="00745056">
        <w:t>писание</w:t>
      </w:r>
      <w:r w:rsidR="00416DFC" w:rsidRPr="00C20D54">
        <w:t xml:space="preserve"> полей представлено</w:t>
      </w:r>
      <w:r>
        <w:t xml:space="preserve"> в </w:t>
      </w:r>
      <w:r w:rsidR="00C83C0D">
        <w:t xml:space="preserve">следующих </w:t>
      </w:r>
      <w:r>
        <w:t>таблицах</w:t>
      </w:r>
      <w:r w:rsidR="00C83C0D">
        <w:t>:</w:t>
      </w:r>
    </w:p>
    <w:p w14:paraId="618A00C5" w14:textId="057A6852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«Россия/РСФСР»</w:t>
      </w:r>
      <w:r w:rsidR="008A4DDF">
        <w:rPr>
          <w:color w:val="000000" w:themeColor="text1"/>
        </w:rPr>
        <w:t xml:space="preserve"> 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_Ref89953678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9</w:t>
      </w:r>
      <w:r w:rsidRPr="00C20D54">
        <w:rPr>
          <w:color w:val="000000" w:themeColor="text1"/>
        </w:rPr>
        <w:fldChar w:fldCharType="end"/>
      </w:r>
      <w:r w:rsidR="008A4DDF">
        <w:rPr>
          <w:color w:val="000000" w:themeColor="text1"/>
        </w:rPr>
        <w:t>,</w:t>
      </w:r>
    </w:p>
    <w:p w14:paraId="064C7B95" w14:textId="2EDDB82D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«Республика Союза ССР» </w:t>
      </w:r>
      <w:r w:rsidR="008A4DDF">
        <w:rPr>
          <w:color w:val="000000" w:themeColor="text1"/>
        </w:rPr>
        <w:t xml:space="preserve">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_Ref468709487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10</w:t>
      </w:r>
      <w:r w:rsidRPr="00C20D54">
        <w:rPr>
          <w:color w:val="000000" w:themeColor="text1"/>
        </w:rPr>
        <w:fldChar w:fldCharType="end"/>
      </w:r>
      <w:r w:rsidR="008A4DDF">
        <w:rPr>
          <w:color w:val="000000" w:themeColor="text1"/>
        </w:rPr>
        <w:t>,</w:t>
      </w:r>
    </w:p>
    <w:p w14:paraId="3F2DC7B0" w14:textId="5B80B67D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«Иностранное государство»</w:t>
      </w:r>
      <w:r w:rsidR="008A4DDF" w:rsidRPr="008A4DDF">
        <w:rPr>
          <w:color w:val="000000" w:themeColor="text1"/>
        </w:rPr>
        <w:t xml:space="preserve"> </w:t>
      </w:r>
      <w:r w:rsidR="008A4DDF">
        <w:rPr>
          <w:color w:val="000000" w:themeColor="text1"/>
        </w:rPr>
        <w:t xml:space="preserve">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_Ref89956036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11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.</w:t>
      </w:r>
    </w:p>
    <w:p w14:paraId="5A528C7E" w14:textId="77777777" w:rsidR="00416DFC" w:rsidRPr="00C20D54" w:rsidRDefault="00416DFC" w:rsidP="00363C24">
      <w:pPr>
        <w:pStyle w:val="afffffff9"/>
      </w:pPr>
      <w:r w:rsidRPr="00C20D54">
        <w:t>Для уровней образования:</w:t>
      </w:r>
    </w:p>
    <w:p w14:paraId="2BE4AAA5" w14:textId="1007636F" w:rsidR="00416DFC" w:rsidRPr="00C20D54" w:rsidRDefault="00C83C0D" w:rsidP="00745056">
      <w:pPr>
        <w:pStyle w:val="17"/>
      </w:pPr>
      <w:r>
        <w:t>и</w:t>
      </w:r>
      <w:r w:rsidR="00416DFC" w:rsidRPr="00C20D54">
        <w:t>нтернатура</w:t>
      </w:r>
      <w:r>
        <w:t>,</w:t>
      </w:r>
    </w:p>
    <w:p w14:paraId="7E7352DB" w14:textId="3D2C9414" w:rsidR="00416DFC" w:rsidRPr="00C20D54" w:rsidRDefault="00C83C0D" w:rsidP="00745056">
      <w:pPr>
        <w:pStyle w:val="17"/>
      </w:pPr>
      <w:r>
        <w:t>о</w:t>
      </w:r>
      <w:r w:rsidR="00416DFC" w:rsidRPr="00C20D54">
        <w:t>рдинатура</w:t>
      </w:r>
      <w:r>
        <w:t>,</w:t>
      </w:r>
    </w:p>
    <w:p w14:paraId="293E9060" w14:textId="27ABC237" w:rsidR="00416DFC" w:rsidRPr="00C20D54" w:rsidRDefault="00C83C0D" w:rsidP="00745056">
      <w:pPr>
        <w:pStyle w:val="17"/>
      </w:pPr>
      <w:r>
        <w:t>а</w:t>
      </w:r>
      <w:r w:rsidR="00416DFC" w:rsidRPr="00C20D54">
        <w:t>спирантура</w:t>
      </w:r>
      <w:r>
        <w:t>,</w:t>
      </w:r>
    </w:p>
    <w:p w14:paraId="60356D3E" w14:textId="42249BB1" w:rsidR="00416DFC" w:rsidRPr="00C20D54" w:rsidRDefault="00C83C0D" w:rsidP="00745056">
      <w:pPr>
        <w:pStyle w:val="17"/>
      </w:pPr>
      <w:r>
        <w:t>д</w:t>
      </w:r>
      <w:r w:rsidR="00416DFC" w:rsidRPr="00C20D54">
        <w:t>окторантура</w:t>
      </w:r>
      <w:r>
        <w:t>,</w:t>
      </w:r>
    </w:p>
    <w:p w14:paraId="7CACD077" w14:textId="11759BD0" w:rsidR="00416DFC" w:rsidRPr="00C20D54" w:rsidRDefault="00C83C0D" w:rsidP="00745056">
      <w:pPr>
        <w:pStyle w:val="17"/>
      </w:pPr>
      <w:r>
        <w:t>с</w:t>
      </w:r>
      <w:r w:rsidR="00416DFC" w:rsidRPr="00C20D54">
        <w:t>оискательство</w:t>
      </w:r>
    </w:p>
    <w:p w14:paraId="0CC6697B" w14:textId="05479D98" w:rsidR="00416DFC" w:rsidRPr="00C20D54" w:rsidRDefault="00C83C0D" w:rsidP="008A4DDF">
      <w:pPr>
        <w:pStyle w:val="af2"/>
      </w:pPr>
      <w:r>
        <w:t>о</w:t>
      </w:r>
      <w:r w:rsidR="00416DFC" w:rsidRPr="00C20D54">
        <w:t xml:space="preserve">писание полей представлено </w:t>
      </w:r>
      <w:r>
        <w:t>в следующих таблицах</w:t>
      </w:r>
      <w:r w:rsidR="00416DFC" w:rsidRPr="00C20D54">
        <w:t>:</w:t>
      </w:r>
    </w:p>
    <w:p w14:paraId="32C95E17" w14:textId="6D4F4D03" w:rsidR="00416DFC" w:rsidRPr="00C20D54" w:rsidRDefault="00416DFC" w:rsidP="00745056">
      <w:pPr>
        <w:pStyle w:val="17"/>
      </w:pPr>
      <w:r w:rsidRPr="00C20D54">
        <w:t xml:space="preserve">«Россия/РСФСР» </w:t>
      </w:r>
      <w:r w:rsidR="00C83C0D">
        <w:rPr>
          <w:color w:val="000000" w:themeColor="text1"/>
        </w:rPr>
        <w:t xml:space="preserve">– см. </w:t>
      </w:r>
      <w:r w:rsidRPr="00C20D54">
        <w:fldChar w:fldCharType="begin"/>
      </w:r>
      <w:r w:rsidRPr="00C20D54">
        <w:instrText xml:space="preserve"> REF _Ref89956329 \h 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12</w:t>
      </w:r>
      <w:r w:rsidRPr="00C20D54">
        <w:fldChar w:fldCharType="end"/>
      </w:r>
      <w:r w:rsidR="00C83C0D">
        <w:t>,</w:t>
      </w:r>
    </w:p>
    <w:p w14:paraId="722B59FD" w14:textId="2459D183" w:rsidR="00416DFC" w:rsidRPr="00C20D54" w:rsidRDefault="00416DFC" w:rsidP="00745056">
      <w:pPr>
        <w:pStyle w:val="17"/>
      </w:pPr>
      <w:r w:rsidRPr="00C20D54">
        <w:t xml:space="preserve">«Республика Союза ССР» </w:t>
      </w:r>
      <w:r w:rsidR="00C83C0D">
        <w:rPr>
          <w:color w:val="000000" w:themeColor="text1"/>
        </w:rPr>
        <w:t xml:space="preserve">– см. </w:t>
      </w:r>
      <w:r w:rsidRPr="00C20D54">
        <w:fldChar w:fldCharType="begin"/>
      </w:r>
      <w:r w:rsidRPr="00C20D54">
        <w:instrText xml:space="preserve"> REF _Ref89956485 \h  \* MERGEFORMAT </w:instrText>
      </w:r>
      <w:r w:rsidRPr="00C20D54">
        <w:fldChar w:fldCharType="separate"/>
      </w:r>
      <w:r w:rsidR="00565CC3" w:rsidRPr="00245B74">
        <w:t xml:space="preserve">Таблица </w:t>
      </w:r>
      <w:r w:rsidR="00565CC3">
        <w:rPr>
          <w:noProof/>
        </w:rPr>
        <w:t>13</w:t>
      </w:r>
      <w:r w:rsidRPr="00C20D54">
        <w:fldChar w:fldCharType="end"/>
      </w:r>
      <w:r w:rsidR="00C83C0D">
        <w:t>,</w:t>
      </w:r>
    </w:p>
    <w:p w14:paraId="0428439D" w14:textId="286A0CAF" w:rsidR="00416DFC" w:rsidRPr="00C20D54" w:rsidRDefault="00416DFC" w:rsidP="00C83C0D">
      <w:pPr>
        <w:pStyle w:val="17"/>
        <w:rPr>
          <w:noProof/>
        </w:rPr>
      </w:pPr>
      <w:r w:rsidRPr="00C20D54">
        <w:t xml:space="preserve">«Иностранное государство» </w:t>
      </w:r>
      <w:r w:rsidR="00C83C0D">
        <w:rPr>
          <w:color w:val="000000" w:themeColor="text1"/>
        </w:rPr>
        <w:t>– см.</w:t>
      </w:r>
      <w:r w:rsidR="00A65FF3">
        <w:rPr>
          <w:color w:val="000000" w:themeColor="text1"/>
        </w:rPr>
        <w:t xml:space="preserve"> </w:t>
      </w:r>
      <w:r w:rsidRPr="00C20D54">
        <w:fldChar w:fldCharType="begin"/>
      </w:r>
      <w:r w:rsidRPr="00C20D54">
        <w:instrText xml:space="preserve"> REF _Ref89956531 \h  \* MERGEFORMAT </w:instrText>
      </w:r>
      <w:r w:rsidRPr="00C20D54">
        <w:fldChar w:fldCharType="separate"/>
      </w:r>
      <w:r w:rsidR="00565CC3" w:rsidRPr="00C20D54">
        <w:rPr>
          <w:noProof/>
        </w:rPr>
        <w:t xml:space="preserve">Таблица </w:t>
      </w:r>
      <w:r w:rsidR="00565CC3">
        <w:t>14</w:t>
      </w:r>
      <w:r w:rsidRPr="00C20D54">
        <w:fldChar w:fldCharType="end"/>
      </w:r>
      <w:r w:rsidRPr="00C20D54">
        <w:t>.</w:t>
      </w:r>
    </w:p>
    <w:p w14:paraId="17B68586" w14:textId="192B2F2B" w:rsidR="00416DFC" w:rsidRPr="00C20D54" w:rsidRDefault="00416DFC" w:rsidP="00745056">
      <w:pPr>
        <w:pStyle w:val="ul"/>
        <w:spacing w:line="240" w:lineRule="auto"/>
        <w:ind w:firstLine="737"/>
        <w:rPr>
          <w:color w:val="000000" w:themeColor="text1"/>
        </w:rPr>
      </w:pPr>
      <w:r w:rsidRPr="00C20D54">
        <w:rPr>
          <w:color w:val="000000" w:themeColor="text1"/>
        </w:rPr>
        <w:t>Запись будет перемещена в блок «Послевузовское образование» в случае выбора уровня образования:</w:t>
      </w:r>
    </w:p>
    <w:p w14:paraId="502D34F4" w14:textId="63E62D7C" w:rsidR="00416DFC" w:rsidRPr="00C20D54" w:rsidRDefault="00C83C0D" w:rsidP="00745056">
      <w:pPr>
        <w:pStyle w:val="17"/>
      </w:pPr>
      <w:r>
        <w:t>и</w:t>
      </w:r>
      <w:r w:rsidR="00416DFC" w:rsidRPr="00C20D54">
        <w:t>нтернатура;</w:t>
      </w:r>
    </w:p>
    <w:p w14:paraId="71555538" w14:textId="12C0570D" w:rsidR="00416DFC" w:rsidRPr="00C20D54" w:rsidRDefault="00C83C0D" w:rsidP="00745056">
      <w:pPr>
        <w:pStyle w:val="17"/>
      </w:pPr>
      <w:r>
        <w:lastRenderedPageBreak/>
        <w:t>о</w:t>
      </w:r>
      <w:r w:rsidR="00416DFC" w:rsidRPr="00C20D54">
        <w:t>рдинатура;</w:t>
      </w:r>
    </w:p>
    <w:p w14:paraId="71B34AB7" w14:textId="71DE00C0" w:rsidR="00416DFC" w:rsidRPr="00C20D54" w:rsidRDefault="00C83C0D" w:rsidP="00745056">
      <w:pPr>
        <w:pStyle w:val="17"/>
      </w:pPr>
      <w:r>
        <w:t>а</w:t>
      </w:r>
      <w:r w:rsidR="00416DFC" w:rsidRPr="00C20D54">
        <w:t>спирантура;</w:t>
      </w:r>
    </w:p>
    <w:p w14:paraId="0646349D" w14:textId="3B338969" w:rsidR="00416DFC" w:rsidRPr="00C20D54" w:rsidRDefault="00C83C0D" w:rsidP="00745056">
      <w:pPr>
        <w:pStyle w:val="17"/>
      </w:pPr>
      <w:r>
        <w:t>д</w:t>
      </w:r>
      <w:r w:rsidR="00416DFC" w:rsidRPr="00C20D54">
        <w:t>окторантура;</w:t>
      </w:r>
    </w:p>
    <w:p w14:paraId="4E5D0E53" w14:textId="058ACC8C" w:rsidR="00416DFC" w:rsidRDefault="00C83C0D" w:rsidP="00C83C0D">
      <w:pPr>
        <w:pStyle w:val="17"/>
      </w:pPr>
      <w:r w:rsidRPr="00C83C0D">
        <w:rPr>
          <w:rStyle w:val="1fb"/>
        </w:rPr>
        <w:t>с</w:t>
      </w:r>
      <w:r w:rsidR="00416DFC" w:rsidRPr="00C83C0D">
        <w:rPr>
          <w:rStyle w:val="1fb"/>
        </w:rPr>
        <w:t>оискат</w:t>
      </w:r>
      <w:r w:rsidR="00416DFC" w:rsidRPr="00C20D54">
        <w:t>ельство.</w:t>
      </w:r>
    </w:p>
    <w:p w14:paraId="62FB7532" w14:textId="77777777" w:rsidR="00416DFC" w:rsidRPr="00C20D54" w:rsidRDefault="00416DFC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C83C0D">
        <w:t>Нажмите кнопку «Сохранить и подписать» и выберите способ сохранения (с использованием УКЭП</w:t>
      </w:r>
      <w:r w:rsidRPr="00C20D54">
        <w:rPr>
          <w:color w:val="000000" w:themeColor="text1"/>
        </w:rPr>
        <w:t xml:space="preserve"> или без УКЭП).</w:t>
      </w:r>
    </w:p>
    <w:p w14:paraId="63CBE058" w14:textId="0C527601" w:rsidR="00416DFC" w:rsidRPr="00C20D54" w:rsidRDefault="00C23804" w:rsidP="00C83C0D">
      <w:pPr>
        <w:pStyle w:val="af2"/>
      </w:pPr>
      <w:r w:rsidRPr="00C20D54">
        <w:t>В случае, если полученные данные от ФИС ФРДО не были изменены</w:t>
      </w:r>
      <w:r w:rsidR="00416DFC" w:rsidRPr="00C20D54">
        <w:t>,</w:t>
      </w:r>
      <w:r w:rsidR="00B36898">
        <w:t xml:space="preserve"> после сохранения</w:t>
      </w:r>
      <w:r w:rsidR="00416DFC" w:rsidRPr="00C20D54">
        <w:t xml:space="preserve"> запись</w:t>
      </w:r>
      <w:r w:rsidR="00C83C0D">
        <w:t xml:space="preserve"> имеет</w:t>
      </w:r>
      <w:r w:rsidR="00416DFC" w:rsidRPr="00C20D54">
        <w:t xml:space="preserve"> статус «Документ подтвержден в ФИС ФРДО» и признак «Сведения получены из ФИС ФРДО»</w:t>
      </w:r>
      <w:r w:rsidR="00C83C0D">
        <w:t>.</w:t>
      </w:r>
    </w:p>
    <w:p w14:paraId="4436A505" w14:textId="4DC4486F" w:rsidR="00416DFC" w:rsidRPr="00C20D54" w:rsidRDefault="00416DFC" w:rsidP="00051D14">
      <w:pPr>
        <w:pStyle w:val="7"/>
      </w:pPr>
      <w:r w:rsidRPr="00C20D54">
        <w:t>Дополнительное профессиональное образование</w:t>
      </w:r>
    </w:p>
    <w:p w14:paraId="05D76C89" w14:textId="6F70799A" w:rsidR="00416DFC" w:rsidRPr="00C20D54" w:rsidRDefault="00C83C0D" w:rsidP="00745056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</w:t>
      </w:r>
      <w:r w:rsidRPr="00C20D54">
        <w:rPr>
          <w:color w:val="000000" w:themeColor="text1"/>
        </w:rPr>
        <w:t>полн</w:t>
      </w:r>
      <w:r>
        <w:rPr>
          <w:color w:val="000000" w:themeColor="text1"/>
        </w:rPr>
        <w:t xml:space="preserve">ения </w:t>
      </w:r>
      <w:r w:rsidRPr="00C20D54">
        <w:rPr>
          <w:color w:val="000000" w:themeColor="text1"/>
        </w:rPr>
        <w:t>запис</w:t>
      </w:r>
      <w:r>
        <w:rPr>
          <w:color w:val="000000" w:themeColor="text1"/>
        </w:rPr>
        <w:t>и</w:t>
      </w:r>
      <w:r w:rsidRPr="00C20D54">
        <w:rPr>
          <w:color w:val="000000" w:themeColor="text1"/>
        </w:rPr>
        <w:t xml:space="preserve"> о </w:t>
      </w:r>
      <w:r>
        <w:rPr>
          <w:color w:val="000000" w:themeColor="text1"/>
        </w:rPr>
        <w:t xml:space="preserve">дополнительном профессиональном </w:t>
      </w:r>
      <w:r w:rsidRPr="00C20D54">
        <w:rPr>
          <w:color w:val="000000" w:themeColor="text1"/>
        </w:rPr>
        <w:t>образовании</w:t>
      </w:r>
      <w:r w:rsidR="00416DFC" w:rsidRPr="00C20D54">
        <w:rPr>
          <w:color w:val="000000" w:themeColor="text1"/>
        </w:rPr>
        <w:t>:</w:t>
      </w:r>
    </w:p>
    <w:p w14:paraId="44EB1BAF" w14:textId="1ED8AC88" w:rsidR="00363C24" w:rsidRDefault="00416DFC" w:rsidP="00B77B53">
      <w:pPr>
        <w:pStyle w:val="1d"/>
        <w:numPr>
          <w:ilvl w:val="0"/>
          <w:numId w:val="81"/>
        </w:numPr>
      </w:pPr>
      <w:r w:rsidRPr="00363C24">
        <w:rPr>
          <w:rStyle w:val="111"/>
        </w:rPr>
        <w:t xml:space="preserve">Нажмите кнопку </w:t>
      </w:r>
      <w:r w:rsidRPr="00363C24">
        <w:rPr>
          <w:rStyle w:val="111"/>
          <w:noProof/>
        </w:rPr>
        <w:drawing>
          <wp:inline distT="0" distB="0" distL="0" distR="0" wp14:anchorId="44C2045E" wp14:editId="622E60C4">
            <wp:extent cx="220999" cy="243861"/>
            <wp:effectExtent l="19050" t="19050" r="26670" b="2286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363C24">
        <w:rPr>
          <w:rStyle w:val="111"/>
        </w:rPr>
        <w:t xml:space="preserve"> у записи, выделенн</w:t>
      </w:r>
      <w:r w:rsidR="00363C24">
        <w:rPr>
          <w:rStyle w:val="111"/>
        </w:rPr>
        <w:t>ой</w:t>
      </w:r>
      <w:r w:rsidRPr="00363C24">
        <w:rPr>
          <w:rStyle w:val="111"/>
        </w:rPr>
        <w:t xml:space="preserve"> желтым фоном, в </w:t>
      </w:r>
      <w:r w:rsidR="000664FD">
        <w:t>блок</w:t>
      </w:r>
      <w:r w:rsidR="00E179D6">
        <w:rPr>
          <w:rStyle w:val="111"/>
        </w:rPr>
        <w:t>е</w:t>
      </w:r>
      <w:r w:rsidRPr="00363C24">
        <w:rPr>
          <w:rStyle w:val="111"/>
        </w:rPr>
        <w:t xml:space="preserve"> «Дополнительное профессиональное образование». Откроется форма «Редактирование записи дополнительного профессионального образования»</w:t>
      </w:r>
      <w:r w:rsidR="00363C24">
        <w:rPr>
          <w:rStyle w:val="111"/>
        </w:rPr>
        <w:t>,</w:t>
      </w:r>
      <w:r w:rsidRPr="00363C24">
        <w:rPr>
          <w:rStyle w:val="111"/>
        </w:rPr>
        <w:t xml:space="preserve"> </w:t>
      </w:r>
      <w:r w:rsidR="00363C24">
        <w:t xml:space="preserve">часть полей формы </w:t>
      </w:r>
      <w:r w:rsidR="00363C24" w:rsidRPr="00C20D54">
        <w:t>буд</w:t>
      </w:r>
      <w:r w:rsidR="00363C24">
        <w:t>ет</w:t>
      </w:r>
      <w:r w:rsidR="00363C24" w:rsidRPr="00C20D54">
        <w:t xml:space="preserve"> </w:t>
      </w:r>
      <w:r w:rsidR="00363C24">
        <w:t>з</w:t>
      </w:r>
      <w:r w:rsidR="00363C24" w:rsidRPr="00C20D54">
        <w:t>аполнен</w:t>
      </w:r>
      <w:r w:rsidR="00363C24">
        <w:t>а</w:t>
      </w:r>
      <w:r w:rsidR="00363C24" w:rsidRPr="00C20D54">
        <w:t xml:space="preserve"> </w:t>
      </w:r>
      <w:r w:rsidR="00363C24" w:rsidRPr="00363C24">
        <w:t>сведения</w:t>
      </w:r>
      <w:r w:rsidR="00363C24">
        <w:t>ми</w:t>
      </w:r>
      <w:r w:rsidR="00363C24" w:rsidRPr="00363C24">
        <w:t>, полученны</w:t>
      </w:r>
      <w:r w:rsidR="00363C24">
        <w:t>ми</w:t>
      </w:r>
      <w:r w:rsidR="00363C24" w:rsidRPr="00363C24">
        <w:t xml:space="preserve"> из ФИС ФРДО </w:t>
      </w:r>
      <w:r w:rsidRPr="00363C24">
        <w:rPr>
          <w:rStyle w:val="111"/>
        </w:rPr>
        <w:t>(</w:t>
      </w:r>
      <w:r w:rsidR="00363C24">
        <w:rPr>
          <w:rStyle w:val="111"/>
        </w:rPr>
        <w:t xml:space="preserve">см. </w:t>
      </w:r>
      <w:r w:rsidR="00F9647A" w:rsidRPr="00363C24">
        <w:rPr>
          <w:rStyle w:val="111"/>
        </w:rPr>
        <w:fldChar w:fldCharType="begin"/>
      </w:r>
      <w:r w:rsidR="00F9647A" w:rsidRPr="00363C24">
        <w:rPr>
          <w:rStyle w:val="111"/>
        </w:rPr>
        <w:instrText xml:space="preserve"> REF _Ref148448170 \h </w:instrText>
      </w:r>
      <w:r w:rsidR="00363C24" w:rsidRPr="00363C24">
        <w:rPr>
          <w:rStyle w:val="111"/>
        </w:rPr>
        <w:instrText xml:space="preserve"> \* MERGEFORMAT </w:instrText>
      </w:r>
      <w:r w:rsidR="00F9647A" w:rsidRPr="00363C24">
        <w:rPr>
          <w:rStyle w:val="111"/>
        </w:rPr>
      </w:r>
      <w:r w:rsidR="00F9647A" w:rsidRPr="00363C24">
        <w:rPr>
          <w:rStyle w:val="111"/>
        </w:rPr>
        <w:fldChar w:fldCharType="separate"/>
      </w:r>
      <w:r w:rsidR="00565CC3" w:rsidRPr="00565CC3">
        <w:rPr>
          <w:rStyle w:val="111"/>
        </w:rPr>
        <w:t>Рисунок 52</w:t>
      </w:r>
      <w:r w:rsidR="00F9647A" w:rsidRPr="00363C24">
        <w:rPr>
          <w:rStyle w:val="111"/>
        </w:rPr>
        <w:fldChar w:fldCharType="end"/>
      </w:r>
      <w:r w:rsidRPr="00363C24">
        <w:rPr>
          <w:color w:val="000000" w:themeColor="text1"/>
        </w:rPr>
        <w:t>).</w:t>
      </w:r>
      <w:r w:rsidR="00363C24" w:rsidRPr="00363C24">
        <w:rPr>
          <w:color w:val="000000" w:themeColor="text1"/>
        </w:rPr>
        <w:t xml:space="preserve"> </w:t>
      </w:r>
    </w:p>
    <w:p w14:paraId="0AED0EEF" w14:textId="1DA272FC" w:rsidR="00363C24" w:rsidRDefault="00363C24" w:rsidP="00B77B53">
      <w:pPr>
        <w:pStyle w:val="1d"/>
        <w:numPr>
          <w:ilvl w:val="0"/>
          <w:numId w:val="81"/>
        </w:numPr>
      </w:pPr>
      <w:r w:rsidRPr="00C20D54">
        <w:t>Заполните</w:t>
      </w:r>
      <w:r>
        <w:t xml:space="preserve"> поля, </w:t>
      </w:r>
      <w:r w:rsidRPr="00C20D54">
        <w:t>выделенные красн</w:t>
      </w:r>
      <w:r>
        <w:t>ой рамкой</w:t>
      </w:r>
      <w:r w:rsidRPr="00C20D54">
        <w:t>.</w:t>
      </w:r>
      <w:r w:rsidRPr="00363C24">
        <w:t xml:space="preserve"> </w:t>
      </w:r>
      <w:r w:rsidRPr="00C20D54">
        <w:t xml:space="preserve">Описание полей </w:t>
      </w:r>
      <w:r>
        <w:t xml:space="preserve">формы </w:t>
      </w:r>
      <w:r w:rsidRPr="00C20D54">
        <w:t>представлено в таблице (</w:t>
      </w:r>
      <w:r>
        <w:t xml:space="preserve">см. </w:t>
      </w:r>
      <w:r w:rsidRPr="00C20D54">
        <w:fldChar w:fldCharType="begin"/>
      </w:r>
      <w:r w:rsidRPr="00C20D54">
        <w:instrText xml:space="preserve"> REF _Ref103818288 \h  \* MERGEFORMAT </w:instrText>
      </w:r>
      <w:r w:rsidRPr="00C20D54">
        <w:fldChar w:fldCharType="separate"/>
      </w:r>
      <w:r w:rsidR="00565CC3" w:rsidRPr="00565CC3">
        <w:t>Таблица 15</w:t>
      </w:r>
      <w:r w:rsidRPr="00C20D54">
        <w:fldChar w:fldCharType="end"/>
      </w:r>
      <w:r w:rsidRPr="00C20D54">
        <w:t xml:space="preserve">). </w:t>
      </w:r>
    </w:p>
    <w:p w14:paraId="1BB8E751" w14:textId="0A91F35A" w:rsidR="00416DFC" w:rsidRPr="00C20D54" w:rsidRDefault="00416DFC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1F8ED589" w14:textId="12C19C2C" w:rsidR="00416DFC" w:rsidRPr="00C20D54" w:rsidRDefault="00F9647A" w:rsidP="00363C24">
      <w:pPr>
        <w:pStyle w:val="afffffff6"/>
      </w:pPr>
      <w:r w:rsidRPr="00F9647A">
        <w:rPr>
          <w:noProof/>
        </w:rPr>
        <w:t xml:space="preserve"> </w:t>
      </w:r>
      <w:r w:rsidRPr="00F9647A">
        <w:rPr>
          <w:noProof/>
        </w:rPr>
        <w:drawing>
          <wp:inline distT="0" distB="0" distL="0" distR="0" wp14:anchorId="6434248E" wp14:editId="7788C394">
            <wp:extent cx="5853927" cy="4189111"/>
            <wp:effectExtent l="0" t="0" r="0" b="190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513" r="452"/>
                    <a:stretch/>
                  </pic:blipFill>
                  <pic:spPr bwMode="auto">
                    <a:xfrm>
                      <a:off x="0" y="0"/>
                      <a:ext cx="5871137" cy="4201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AAB5" w14:textId="031FE93A" w:rsidR="00416DFC" w:rsidRPr="00C20D54" w:rsidRDefault="00416DFC" w:rsidP="00363C24">
      <w:pPr>
        <w:pStyle w:val="afffffff8"/>
      </w:pPr>
      <w:bookmarkStart w:id="278" w:name="_Ref148448170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52</w:t>
      </w:r>
      <w:r w:rsidR="003B6A3D">
        <w:rPr>
          <w:noProof/>
        </w:rPr>
        <w:fldChar w:fldCharType="end"/>
      </w:r>
      <w:bookmarkEnd w:id="278"/>
      <w:r w:rsidRPr="00C20D54">
        <w:t xml:space="preserve"> – </w:t>
      </w:r>
      <w:r w:rsidR="00F9647A">
        <w:t>Редактирование записи о дополнительном профессиональном образовании</w:t>
      </w:r>
      <w:r w:rsidRPr="00C20D54">
        <w:t xml:space="preserve"> </w:t>
      </w:r>
      <w:r w:rsidR="00F9647A">
        <w:t xml:space="preserve">после получения сведений </w:t>
      </w:r>
      <w:r w:rsidRPr="00C20D54">
        <w:t>из ФИС ФРДО</w:t>
      </w:r>
    </w:p>
    <w:p w14:paraId="0B2E8A11" w14:textId="77777777" w:rsidR="00C23804" w:rsidRPr="00C20D54" w:rsidRDefault="00416DFC" w:rsidP="00C23804">
      <w:pPr>
        <w:pStyle w:val="af2"/>
      </w:pPr>
      <w:r w:rsidRPr="00C20D54">
        <w:lastRenderedPageBreak/>
        <w:t xml:space="preserve">В случае, если полученные данные от ФИС ФРДО не были изменены, </w:t>
      </w:r>
      <w:r w:rsidR="00C23804">
        <w:t>после сохранения</w:t>
      </w:r>
      <w:r w:rsidR="00C23804" w:rsidRPr="00C20D54">
        <w:t xml:space="preserve"> запись</w:t>
      </w:r>
      <w:r w:rsidR="00C23804">
        <w:t xml:space="preserve"> имеет</w:t>
      </w:r>
      <w:r w:rsidR="00C23804" w:rsidRPr="00C20D54">
        <w:t xml:space="preserve"> статус «Документ подтвержден в ФИС ФРДО» и признак «Сведения получены из ФИС ФРДО»</w:t>
      </w:r>
      <w:r w:rsidR="00C23804">
        <w:t>.</w:t>
      </w:r>
    </w:p>
    <w:p w14:paraId="307EC3AE" w14:textId="5C5EF525" w:rsidR="00067C6A" w:rsidRDefault="000664FD" w:rsidP="00966C9D">
      <w:pPr>
        <w:pStyle w:val="54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Блок</w:t>
      </w:r>
      <w:r w:rsidR="00E179D6">
        <w:rPr>
          <w:color w:val="000000" w:themeColor="text1"/>
          <w:szCs w:val="24"/>
        </w:rPr>
        <w:t xml:space="preserve"> </w:t>
      </w:r>
      <w:r w:rsidR="00A80E04">
        <w:rPr>
          <w:color w:val="000000" w:themeColor="text1"/>
          <w:szCs w:val="24"/>
        </w:rPr>
        <w:t>«</w:t>
      </w:r>
      <w:r w:rsidR="00067C6A" w:rsidRPr="00C20D54">
        <w:rPr>
          <w:color w:val="000000" w:themeColor="text1"/>
          <w:szCs w:val="24"/>
        </w:rPr>
        <w:t>Дополнительные документы</w:t>
      </w:r>
      <w:bookmarkEnd w:id="275"/>
      <w:r w:rsidR="00A80E04">
        <w:rPr>
          <w:color w:val="000000" w:themeColor="text1"/>
          <w:szCs w:val="24"/>
        </w:rPr>
        <w:t>»</w:t>
      </w:r>
    </w:p>
    <w:p w14:paraId="6E9CE844" w14:textId="58F99E9A" w:rsidR="00C23804" w:rsidRPr="00C23804" w:rsidRDefault="000664FD" w:rsidP="00C23804">
      <w:pPr>
        <w:pStyle w:val="af2"/>
      </w:pPr>
      <w:r>
        <w:t>Блок</w:t>
      </w:r>
      <w:r w:rsidR="00B64C5C">
        <w:t xml:space="preserve"> </w:t>
      </w:r>
      <w:r w:rsidR="00C23804" w:rsidRPr="00C23804">
        <w:t>«Дополнительные документы</w:t>
      </w:r>
      <w:r w:rsidR="00C23804">
        <w:t>» предназначен для загрузки в Подсистему дополнительных документов</w:t>
      </w:r>
      <w:r w:rsidR="00B51269">
        <w:t xml:space="preserve">, связанных с образованием </w:t>
      </w:r>
      <w:r w:rsidR="00C23804">
        <w:t>медицинского (фармацевтического) работника.</w:t>
      </w:r>
      <w:r w:rsidR="009D2456">
        <w:t xml:space="preserve"> </w:t>
      </w:r>
      <w:r w:rsidR="00B95CD2">
        <w:t>Ф</w:t>
      </w:r>
      <w:r w:rsidR="00B95CD2" w:rsidRPr="009D2456">
        <w:t>ункци</w:t>
      </w:r>
      <w:r w:rsidR="00B95CD2">
        <w:t xml:space="preserve">я </w:t>
      </w:r>
      <w:r w:rsidR="00B95CD2" w:rsidRPr="009D2456">
        <w:t xml:space="preserve">загрузки/удаления документа в </w:t>
      </w:r>
      <w:r w:rsidR="00B95CD2">
        <w:t>Подсистеме</w:t>
      </w:r>
      <w:r w:rsidR="00B95CD2" w:rsidRPr="009D2456">
        <w:t xml:space="preserve"> доступн</w:t>
      </w:r>
      <w:r w:rsidR="00B95CD2">
        <w:t>а</w:t>
      </w:r>
      <w:r w:rsidR="00B95CD2" w:rsidRPr="009D2456">
        <w:t xml:space="preserve"> для </w:t>
      </w:r>
      <w:r w:rsidR="00B95CD2">
        <w:t xml:space="preserve">авторизованных </w:t>
      </w:r>
      <w:r w:rsidR="00B95CD2" w:rsidRPr="009D2456">
        <w:t xml:space="preserve">пользователей с ролью </w:t>
      </w:r>
      <w:r w:rsidR="00B95CD2">
        <w:t>«</w:t>
      </w:r>
      <w:r w:rsidR="00B95CD2" w:rsidRPr="009D2456">
        <w:t>Работник организации</w:t>
      </w:r>
      <w:r w:rsidR="00B95CD2">
        <w:t xml:space="preserve"> (ФРМР)» </w:t>
      </w:r>
      <w:r w:rsidR="00B95CD2" w:rsidRPr="009D2456">
        <w:t xml:space="preserve">и </w:t>
      </w:r>
      <w:r w:rsidR="00B95CD2">
        <w:t>«А</w:t>
      </w:r>
      <w:r w:rsidR="00B95CD2" w:rsidRPr="009D2456">
        <w:t>дминистратор</w:t>
      </w:r>
      <w:r w:rsidR="00B95CD2">
        <w:t xml:space="preserve"> (ФРМР)», а также для пользователей личного кабинета медицинского и фармацевтического работника.</w:t>
      </w:r>
    </w:p>
    <w:p w14:paraId="77B2802A" w14:textId="26BBD8A2" w:rsidR="00067C6A" w:rsidRPr="00C20D54" w:rsidRDefault="00A225D9" w:rsidP="00966C9D">
      <w:pPr>
        <w:pStyle w:val="60"/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>Загрузка в</w:t>
      </w:r>
      <w:r w:rsidR="00067C6A" w:rsidRPr="00C20D54">
        <w:rPr>
          <w:color w:val="000000" w:themeColor="text1"/>
          <w:shd w:val="clear" w:color="auto" w:fill="FFFFFF"/>
        </w:rPr>
        <w:t>ыписк</w:t>
      </w:r>
      <w:r>
        <w:rPr>
          <w:color w:val="000000" w:themeColor="text1"/>
          <w:shd w:val="clear" w:color="auto" w:fill="FFFFFF"/>
        </w:rPr>
        <w:t>и</w:t>
      </w:r>
      <w:r w:rsidR="00067C6A" w:rsidRPr="00C20D54">
        <w:rPr>
          <w:color w:val="000000" w:themeColor="text1"/>
          <w:shd w:val="clear" w:color="auto" w:fill="FFFFFF"/>
        </w:rPr>
        <w:t xml:space="preserve"> </w:t>
      </w:r>
      <w:r w:rsidRPr="00A225D9">
        <w:rPr>
          <w:color w:val="000000" w:themeColor="text1"/>
          <w:shd w:val="clear" w:color="auto" w:fill="FFFFFF"/>
        </w:rPr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D914962" w14:textId="79DCBFAE" w:rsidR="00C23D13" w:rsidRPr="00C20D54" w:rsidRDefault="00C23D13" w:rsidP="00A225D9">
      <w:pPr>
        <w:pStyle w:val="af2"/>
      </w:pPr>
      <w:r w:rsidRPr="00C20D54">
        <w:t xml:space="preserve">Для загрузки </w:t>
      </w:r>
      <w:r w:rsidR="00B51269">
        <w:t>выписки</w:t>
      </w:r>
      <w:r w:rsidRPr="00C20D54">
        <w:t xml:space="preserve"> </w:t>
      </w:r>
      <w:r w:rsidR="00B51269" w:rsidRPr="00B51269"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 w:rsidR="00B51269">
        <w:t xml:space="preserve"> н</w:t>
      </w:r>
      <w:r w:rsidRPr="00C20D54">
        <w:t>еобходимо нажать</w:t>
      </w:r>
      <w:r w:rsidR="00E97F19" w:rsidRPr="00C20D54">
        <w:t xml:space="preserve"> кнопку</w:t>
      </w:r>
      <w:r w:rsidRPr="00C20D54">
        <w:t xml:space="preserve"> «Выбрать файл» и выбрать необходимый документ для загрузки</w:t>
      </w:r>
      <w:r w:rsidR="00E97F19" w:rsidRPr="00C20D54">
        <w:t xml:space="preserve"> (</w:t>
      </w:r>
      <w:r w:rsidR="00A225D9">
        <w:t xml:space="preserve">см. </w:t>
      </w:r>
      <w:r w:rsidR="00E97F19" w:rsidRPr="00C20D54">
        <w:fldChar w:fldCharType="begin"/>
      </w:r>
      <w:r w:rsidR="00E97F19" w:rsidRPr="00C20D54">
        <w:instrText xml:space="preserve"> REF _Ref147500073 \h </w:instrText>
      </w:r>
      <w:r w:rsidR="00966C9D" w:rsidRPr="00C20D54">
        <w:instrText xml:space="preserve"> \* MERGEFORMAT </w:instrText>
      </w:r>
      <w:r w:rsidR="00E97F1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53</w:t>
      </w:r>
      <w:r w:rsidR="00E97F19" w:rsidRPr="00C20D54">
        <w:fldChar w:fldCharType="end"/>
      </w:r>
      <w:r w:rsidR="00E97F19" w:rsidRPr="00C20D54">
        <w:t>)</w:t>
      </w:r>
      <w:r w:rsidRPr="00C20D54">
        <w:t>.</w:t>
      </w:r>
      <w:r w:rsidR="00A225D9" w:rsidRPr="00A225D9">
        <w:t xml:space="preserve"> </w:t>
      </w:r>
      <w:r w:rsidR="00A225D9">
        <w:t>Ф</w:t>
      </w:r>
      <w:r w:rsidR="00A225D9" w:rsidRPr="00A225D9">
        <w:t xml:space="preserve">ормат загружаемого файла – PDF, максимальный размер файла </w:t>
      </w:r>
      <w:r w:rsidR="007B0AA9">
        <w:t xml:space="preserve">– </w:t>
      </w:r>
      <w:r w:rsidR="00A225D9" w:rsidRPr="00A225D9">
        <w:t>10 Мб</w:t>
      </w:r>
      <w:r w:rsidR="007B0AA9">
        <w:t>айт</w:t>
      </w:r>
      <w:r w:rsidR="00A225D9" w:rsidRPr="00A225D9">
        <w:t>, количество загружаемых файлов – не более одного</w:t>
      </w:r>
      <w:r w:rsidR="00A225D9">
        <w:t>.</w:t>
      </w:r>
    </w:p>
    <w:p w14:paraId="2DE9DA3C" w14:textId="77777777" w:rsidR="00E97F19" w:rsidRPr="00C20D54" w:rsidRDefault="00E97F19" w:rsidP="00A225D9">
      <w:pPr>
        <w:pStyle w:val="afffffff6"/>
      </w:pPr>
      <w:r w:rsidRPr="00C20D54">
        <w:rPr>
          <w:noProof/>
        </w:rPr>
        <w:drawing>
          <wp:inline distT="0" distB="0" distL="0" distR="0" wp14:anchorId="41E9A7AF" wp14:editId="563F2D43">
            <wp:extent cx="5899868" cy="870093"/>
            <wp:effectExtent l="0" t="0" r="5715" b="635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5986303" cy="88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7DBF1" w14:textId="3C9D9118" w:rsidR="00917E8F" w:rsidRPr="00C20D54" w:rsidRDefault="00E97F19" w:rsidP="00A225D9">
      <w:pPr>
        <w:pStyle w:val="afffffff8"/>
      </w:pPr>
      <w:bookmarkStart w:id="279" w:name="_Ref14750007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53</w:t>
      </w:r>
      <w:r w:rsidR="003B6A3D">
        <w:rPr>
          <w:noProof/>
        </w:rPr>
        <w:fldChar w:fldCharType="end"/>
      </w:r>
      <w:bookmarkEnd w:id="279"/>
      <w:r w:rsidRPr="00C20D54">
        <w:t xml:space="preserve"> </w:t>
      </w:r>
      <w:r w:rsidR="00A225D9">
        <w:t>–</w:t>
      </w:r>
      <w:r w:rsidRPr="00C20D54">
        <w:t xml:space="preserve"> Загрузка выписки</w:t>
      </w:r>
    </w:p>
    <w:p w14:paraId="5FF3A37C" w14:textId="53FCD0B5" w:rsidR="00E97F19" w:rsidRPr="00C20D54" w:rsidRDefault="00E97F19" w:rsidP="00A225D9">
      <w:pPr>
        <w:pStyle w:val="afffffff9"/>
      </w:pPr>
      <w:r w:rsidRPr="00C20D54">
        <w:t xml:space="preserve">Для удаления документа </w:t>
      </w:r>
      <w:r w:rsidR="00A225D9">
        <w:t xml:space="preserve">из Подсистемы </w:t>
      </w:r>
      <w:r w:rsidR="00B51269">
        <w:t xml:space="preserve">следует </w:t>
      </w:r>
      <w:r w:rsidRPr="00C20D54">
        <w:t>наж</w:t>
      </w:r>
      <w:r w:rsidR="00B51269">
        <w:t xml:space="preserve">ать на </w:t>
      </w:r>
      <w:r w:rsidRPr="00C20D54">
        <w:t>иконку корзины (</w:t>
      </w:r>
      <w:r w:rsidR="00A225D9">
        <w:t xml:space="preserve">см. </w:t>
      </w:r>
      <w:r w:rsidRPr="00C20D54">
        <w:fldChar w:fldCharType="begin"/>
      </w:r>
      <w:r w:rsidRPr="00C20D54">
        <w:instrText xml:space="preserve"> REF _Ref147500404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54</w:t>
      </w:r>
      <w:r w:rsidRPr="00C20D54">
        <w:fldChar w:fldCharType="end"/>
      </w:r>
      <w:r w:rsidRPr="00C20D54">
        <w:t>)</w:t>
      </w:r>
      <w:r w:rsidR="00A225D9">
        <w:t>.</w:t>
      </w:r>
    </w:p>
    <w:p w14:paraId="064E3BE6" w14:textId="77777777" w:rsidR="00E97F19" w:rsidRPr="00C20D54" w:rsidRDefault="00E97F19" w:rsidP="00A225D9">
      <w:pPr>
        <w:pStyle w:val="afffffff6"/>
      </w:pPr>
      <w:r w:rsidRPr="00C20D54">
        <w:rPr>
          <w:noProof/>
        </w:rPr>
        <w:drawing>
          <wp:inline distT="0" distB="0" distL="0" distR="0" wp14:anchorId="604449A8" wp14:editId="01EC4488">
            <wp:extent cx="5772647" cy="764907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5924809" cy="78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DB6C5" w14:textId="7222EE00" w:rsidR="00E97F19" w:rsidRPr="00C20D54" w:rsidRDefault="00E97F19" w:rsidP="00A225D9">
      <w:pPr>
        <w:pStyle w:val="afffffff8"/>
      </w:pPr>
      <w:bookmarkStart w:id="280" w:name="_Ref14750040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54</w:t>
      </w:r>
      <w:r w:rsidR="003B6A3D">
        <w:rPr>
          <w:noProof/>
        </w:rPr>
        <w:fldChar w:fldCharType="end"/>
      </w:r>
      <w:bookmarkEnd w:id="280"/>
      <w:r w:rsidRPr="00C20D54">
        <w:t xml:space="preserve"> </w:t>
      </w:r>
      <w:r w:rsidR="00A225D9">
        <w:t>–</w:t>
      </w:r>
      <w:r w:rsidRPr="00C20D54">
        <w:t xml:space="preserve"> Удаление </w:t>
      </w:r>
      <w:r w:rsidR="00A225D9">
        <w:t>выписки</w:t>
      </w:r>
    </w:p>
    <w:p w14:paraId="14DDB2BD" w14:textId="0CC817DF" w:rsidR="00067C6A" w:rsidRPr="00C20D54" w:rsidRDefault="00A225D9" w:rsidP="00966C9D">
      <w:pPr>
        <w:pStyle w:val="60"/>
        <w:rPr>
          <w:rStyle w:val="aff2"/>
          <w:b/>
          <w:iCs/>
          <w:color w:val="000000" w:themeColor="text1"/>
          <w:shd w:val="clear" w:color="auto" w:fill="FFFFFF"/>
        </w:rPr>
      </w:pPr>
      <w:r>
        <w:rPr>
          <w:rStyle w:val="aff2"/>
          <w:b/>
          <w:color w:val="000000" w:themeColor="text1"/>
          <w:shd w:val="clear" w:color="auto" w:fill="FFFFFF"/>
        </w:rPr>
        <w:t>Загрузка д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>окумент</w:t>
      </w:r>
      <w:r>
        <w:rPr>
          <w:rStyle w:val="aff2"/>
          <w:b/>
          <w:color w:val="000000" w:themeColor="text1"/>
          <w:shd w:val="clear" w:color="auto" w:fill="FFFFFF"/>
        </w:rPr>
        <w:t>ов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об образовании</w:t>
      </w:r>
      <w:r>
        <w:rPr>
          <w:rStyle w:val="aff2"/>
          <w:b/>
          <w:color w:val="000000" w:themeColor="text1"/>
          <w:shd w:val="clear" w:color="auto" w:fill="FFFFFF"/>
        </w:rPr>
        <w:t>,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</w:t>
      </w:r>
      <w:bookmarkStart w:id="281" w:name="_Hlk156565159"/>
      <w:r w:rsidR="002A2849" w:rsidRPr="00C20D54">
        <w:rPr>
          <w:rStyle w:val="aff2"/>
          <w:b/>
          <w:color w:val="000000" w:themeColor="text1"/>
          <w:shd w:val="clear" w:color="auto" w:fill="FFFFFF"/>
        </w:rPr>
        <w:t>выданны</w:t>
      </w:r>
      <w:r>
        <w:rPr>
          <w:rStyle w:val="aff2"/>
          <w:b/>
          <w:color w:val="000000" w:themeColor="text1"/>
          <w:shd w:val="clear" w:color="auto" w:fill="FFFFFF"/>
        </w:rPr>
        <w:t>х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  <w:bookmarkEnd w:id="281"/>
    </w:p>
    <w:p w14:paraId="44981405" w14:textId="66A6167F" w:rsidR="00C23D13" w:rsidRPr="00C20D54" w:rsidRDefault="002A2849" w:rsidP="00A225D9">
      <w:pPr>
        <w:pStyle w:val="af2"/>
      </w:pPr>
      <w:r w:rsidRPr="00A225D9">
        <w:rPr>
          <w:rStyle w:val="afffffff1"/>
        </w:rPr>
        <w:t>Для загрузки</w:t>
      </w:r>
      <w:r w:rsidR="00C23D13" w:rsidRPr="00A225D9">
        <w:rPr>
          <w:rStyle w:val="afffffff1"/>
        </w:rPr>
        <w:t xml:space="preserve"> документов</w:t>
      </w:r>
      <w:r w:rsidR="005824CB" w:rsidRPr="00A225D9">
        <w:rPr>
          <w:rStyle w:val="afffffff1"/>
        </w:rPr>
        <w:t xml:space="preserve"> об образовании</w:t>
      </w:r>
      <w:r w:rsidR="00A225D9" w:rsidRPr="00A225D9">
        <w:rPr>
          <w:rStyle w:val="afffffff1"/>
        </w:rPr>
        <w:t>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="00A225D9" w:rsidRPr="00A225D9">
        <w:t xml:space="preserve"> территории Украины</w:t>
      </w:r>
      <w:r w:rsidR="00C23D13" w:rsidRPr="00C20D54">
        <w:t>:</w:t>
      </w:r>
    </w:p>
    <w:p w14:paraId="1E3A2282" w14:textId="19C4939E" w:rsidR="00C23D13" w:rsidRPr="00C20D54" w:rsidRDefault="00C23D13" w:rsidP="00B77B53">
      <w:pPr>
        <w:pStyle w:val="1d"/>
        <w:numPr>
          <w:ilvl w:val="0"/>
          <w:numId w:val="82"/>
        </w:numPr>
      </w:pPr>
      <w:r w:rsidRPr="00C20D54">
        <w:t>Выб</w:t>
      </w:r>
      <w:r w:rsidR="00A225D9">
        <w:t xml:space="preserve">ерите </w:t>
      </w:r>
      <w:r w:rsidRPr="00C20D54">
        <w:t xml:space="preserve">значение «Да» </w:t>
      </w:r>
      <w:r w:rsidR="00A225D9">
        <w:t xml:space="preserve">соответствующего </w:t>
      </w:r>
      <w:r w:rsidR="00740A17">
        <w:t>чекбокс</w:t>
      </w:r>
      <w:r w:rsidRPr="00C20D54">
        <w:t>а</w:t>
      </w:r>
      <w:r w:rsidR="00E97F19" w:rsidRPr="00C20D54">
        <w:t xml:space="preserve"> (</w:t>
      </w:r>
      <w:r w:rsidR="00E97F19" w:rsidRPr="00C20D54">
        <w:fldChar w:fldCharType="begin"/>
      </w:r>
      <w:r w:rsidR="00E97F19" w:rsidRPr="00C20D54">
        <w:instrText xml:space="preserve"> REF _Ref147500963 \h </w:instrText>
      </w:r>
      <w:r w:rsidR="00966C9D" w:rsidRPr="00C20D54">
        <w:instrText xml:space="preserve"> \* MERGEFORMAT </w:instrText>
      </w:r>
      <w:r w:rsidR="00E97F1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55</w:t>
      </w:r>
      <w:r w:rsidR="00E97F19" w:rsidRPr="00C20D54">
        <w:fldChar w:fldCharType="end"/>
      </w:r>
      <w:r w:rsidR="00A225D9">
        <w:t>)</w:t>
      </w:r>
      <w:r w:rsidRPr="00C20D54">
        <w:t>.</w:t>
      </w:r>
      <w:r w:rsidR="00A225D9">
        <w:t xml:space="preserve"> </w:t>
      </w:r>
      <w:r w:rsidR="00A225D9" w:rsidRPr="00C20D54">
        <w:rPr>
          <w:color w:val="000000" w:themeColor="text1"/>
        </w:rPr>
        <w:t>Откроется форма загрузчика</w:t>
      </w:r>
      <w:r w:rsidR="00A225D9">
        <w:rPr>
          <w:color w:val="000000" w:themeColor="text1"/>
        </w:rPr>
        <w:t>.</w:t>
      </w:r>
    </w:p>
    <w:p w14:paraId="20CA2E4D" w14:textId="77777777" w:rsidR="00E97F19" w:rsidRPr="00C20D54" w:rsidRDefault="00E97F19" w:rsidP="00A225D9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55F886CD" wp14:editId="4D93D325">
            <wp:extent cx="5692637" cy="669033"/>
            <wp:effectExtent l="0" t="0" r="381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5859103" cy="68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BC84A" w14:textId="1CA2D9BF" w:rsidR="00E97F19" w:rsidRPr="00C20D54" w:rsidRDefault="00E97F19" w:rsidP="00A225D9">
      <w:pPr>
        <w:pStyle w:val="afffffff8"/>
      </w:pPr>
      <w:bookmarkStart w:id="282" w:name="_Ref14750096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55</w:t>
      </w:r>
      <w:r w:rsidR="003B6A3D">
        <w:rPr>
          <w:noProof/>
        </w:rPr>
        <w:fldChar w:fldCharType="end"/>
      </w:r>
      <w:bookmarkEnd w:id="282"/>
      <w:r w:rsidRPr="00C20D54">
        <w:t xml:space="preserve"> – </w:t>
      </w:r>
      <w:r w:rsidR="00740A17">
        <w:t>Чекбокс</w:t>
      </w:r>
    </w:p>
    <w:p w14:paraId="3B642D28" w14:textId="534BEDEE" w:rsidR="00E97F19" w:rsidRPr="00C20D54" w:rsidRDefault="00A225D9" w:rsidP="00B77B53">
      <w:pPr>
        <w:pStyle w:val="1d"/>
        <w:numPr>
          <w:ilvl w:val="0"/>
          <w:numId w:val="167"/>
        </w:numPr>
      </w:pPr>
      <w:r>
        <w:t>В</w:t>
      </w:r>
      <w:r w:rsidR="00E97F19" w:rsidRPr="00C20D54">
        <w:t>ыб</w:t>
      </w:r>
      <w:r w:rsidR="005824CB">
        <w:t>е</w:t>
      </w:r>
      <w:r w:rsidR="00E97F19" w:rsidRPr="00C20D54">
        <w:t>р</w:t>
      </w:r>
      <w:r w:rsidR="005824CB">
        <w:t>и</w:t>
      </w:r>
      <w:r w:rsidR="00E97F19" w:rsidRPr="00C20D54">
        <w:t>те и загрузите файл</w:t>
      </w:r>
      <w:r>
        <w:t>ы</w:t>
      </w:r>
      <w:r w:rsidR="00B51269">
        <w:t xml:space="preserve"> в количестве не более 5 штук.</w:t>
      </w:r>
      <w:r>
        <w:t xml:space="preserve"> Ф</w:t>
      </w:r>
      <w:r w:rsidRPr="00A225D9">
        <w:t>ормат загружаем</w:t>
      </w:r>
      <w:r>
        <w:t>ых</w:t>
      </w:r>
      <w:r w:rsidRPr="00A225D9">
        <w:t xml:space="preserve"> файл</w:t>
      </w:r>
      <w:r>
        <w:t xml:space="preserve">ов – </w:t>
      </w:r>
      <w:r w:rsidRPr="00A225D9">
        <w:t>PDF,</w:t>
      </w:r>
      <w:r>
        <w:t xml:space="preserve"> </w:t>
      </w:r>
      <w:r w:rsidRPr="00A225D9">
        <w:t>общ</w:t>
      </w:r>
      <w:r>
        <w:t>ий</w:t>
      </w:r>
      <w:r w:rsidRPr="00A225D9">
        <w:t xml:space="preserve"> максимальн</w:t>
      </w:r>
      <w:r>
        <w:t>ый</w:t>
      </w:r>
      <w:r w:rsidRPr="00A225D9">
        <w:t xml:space="preserve"> размер</w:t>
      </w:r>
      <w:r>
        <w:t xml:space="preserve"> файлов – </w:t>
      </w:r>
      <w:r w:rsidRPr="00A225D9">
        <w:t>10 Мб</w:t>
      </w:r>
      <w:r w:rsidR="002F33AD">
        <w:t>айт</w:t>
      </w:r>
      <w:r w:rsidR="00B51269">
        <w:t>, имя</w:t>
      </w:r>
      <w:r w:rsidR="00B51269" w:rsidRPr="00A225D9">
        <w:t xml:space="preserve"> </w:t>
      </w:r>
      <w:r w:rsidR="00B51269">
        <w:t xml:space="preserve">файла должно быть </w:t>
      </w:r>
      <w:r w:rsidR="00B51269" w:rsidRPr="00A225D9">
        <w:t>уникальн</w:t>
      </w:r>
      <w:r w:rsidR="00B51269">
        <w:t>ым.</w:t>
      </w:r>
    </w:p>
    <w:p w14:paraId="31B0ACE7" w14:textId="5F883044" w:rsidR="00B51269" w:rsidRDefault="005D0F51" w:rsidP="005D0F51">
      <w:pPr>
        <w:pStyle w:val="af2"/>
      </w:pPr>
      <w:r w:rsidRPr="005D0F51">
        <w:rPr>
          <w:rStyle w:val="afffffff1"/>
          <w:noProof/>
        </w:rPr>
        <w:drawing>
          <wp:anchor distT="0" distB="0" distL="114300" distR="114300" simplePos="0" relativeHeight="251658240" behindDoc="0" locked="0" layoutInCell="1" allowOverlap="1" wp14:anchorId="1E79A58A" wp14:editId="51DF9652">
            <wp:simplePos x="0" y="0"/>
            <wp:positionH relativeFrom="margin">
              <wp:align>left</wp:align>
            </wp:positionH>
            <wp:positionV relativeFrom="paragraph">
              <wp:posOffset>482821</wp:posOffset>
            </wp:positionV>
            <wp:extent cx="5939155" cy="2552700"/>
            <wp:effectExtent l="0" t="0" r="4445" b="0"/>
            <wp:wrapTopAndBottom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593915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D13" w:rsidRPr="005D0F51">
        <w:rPr>
          <w:rStyle w:val="afffffff1"/>
        </w:rPr>
        <w:t xml:space="preserve">Для удаления загруженных документов </w:t>
      </w:r>
      <w:r w:rsidR="00B51269" w:rsidRPr="005D0F51">
        <w:rPr>
          <w:rStyle w:val="afffffff1"/>
        </w:rPr>
        <w:t>из Подсистемы н</w:t>
      </w:r>
      <w:r w:rsidR="00C23D13" w:rsidRPr="005D0F51">
        <w:rPr>
          <w:rStyle w:val="afffffff1"/>
        </w:rPr>
        <w:t xml:space="preserve">ажмите на </w:t>
      </w:r>
      <w:r w:rsidR="00E97F19" w:rsidRPr="005D0F51">
        <w:rPr>
          <w:rStyle w:val="afffffff1"/>
        </w:rPr>
        <w:t>иконку</w:t>
      </w:r>
      <w:r w:rsidR="00C23D13" w:rsidRPr="005D0F51">
        <w:rPr>
          <w:rStyle w:val="afffffff1"/>
        </w:rPr>
        <w:t xml:space="preserve"> </w:t>
      </w:r>
      <w:r w:rsidRPr="005D0F51">
        <w:rPr>
          <w:rStyle w:val="afffffff1"/>
        </w:rPr>
        <w:t xml:space="preserve">(крестик) </w:t>
      </w:r>
      <w:r w:rsidR="00B51269" w:rsidRPr="005D0F51">
        <w:rPr>
          <w:rStyle w:val="afffffff1"/>
        </w:rPr>
        <w:t xml:space="preserve">рядом с </w:t>
      </w:r>
      <w:r w:rsidR="00C23D13" w:rsidRPr="005D0F51">
        <w:rPr>
          <w:rStyle w:val="afffffff1"/>
        </w:rPr>
        <w:t>файл</w:t>
      </w:r>
      <w:r w:rsidR="00B51269" w:rsidRPr="005D0F51">
        <w:rPr>
          <w:rStyle w:val="afffffff1"/>
        </w:rPr>
        <w:t>ом</w:t>
      </w:r>
      <w:r w:rsidR="00B51269" w:rsidRPr="00B51269">
        <w:rPr>
          <w:rStyle w:val="111"/>
        </w:rPr>
        <w:t xml:space="preserve">, который необходимо удалить </w:t>
      </w:r>
      <w:r w:rsidR="00E97F19" w:rsidRPr="00B51269">
        <w:rPr>
          <w:rStyle w:val="111"/>
        </w:rPr>
        <w:t>(</w:t>
      </w:r>
      <w:r w:rsidR="00B51269">
        <w:rPr>
          <w:rStyle w:val="111"/>
        </w:rPr>
        <w:t xml:space="preserve">см. </w:t>
      </w:r>
      <w:r w:rsidR="00FB10C2" w:rsidRPr="00B51269">
        <w:rPr>
          <w:rStyle w:val="111"/>
        </w:rPr>
        <w:fldChar w:fldCharType="begin"/>
      </w:r>
      <w:r w:rsidR="00FB10C2" w:rsidRPr="00B51269">
        <w:rPr>
          <w:rStyle w:val="111"/>
        </w:rPr>
        <w:instrText xml:space="preserve"> REF _Ref147501234 \h </w:instrText>
      </w:r>
      <w:r w:rsidR="00966C9D" w:rsidRPr="00B51269">
        <w:rPr>
          <w:rStyle w:val="111"/>
        </w:rPr>
        <w:instrText xml:space="preserve"> \* MERGEFORMAT </w:instrText>
      </w:r>
      <w:r w:rsidR="00FB10C2" w:rsidRPr="00B51269">
        <w:rPr>
          <w:rStyle w:val="111"/>
        </w:rPr>
      </w:r>
      <w:r w:rsidR="00FB10C2" w:rsidRPr="00B51269">
        <w:rPr>
          <w:rStyle w:val="111"/>
        </w:rPr>
        <w:fldChar w:fldCharType="separate"/>
      </w:r>
      <w:r w:rsidR="00565CC3" w:rsidRPr="00565CC3">
        <w:rPr>
          <w:rStyle w:val="111"/>
        </w:rPr>
        <w:t>Рисунок 56</w:t>
      </w:r>
      <w:r w:rsidR="00FB10C2" w:rsidRPr="00B51269">
        <w:rPr>
          <w:rStyle w:val="111"/>
        </w:rPr>
        <w:fldChar w:fldCharType="end"/>
      </w:r>
      <w:r w:rsidR="00E97F19" w:rsidRPr="00B51269">
        <w:rPr>
          <w:rStyle w:val="111"/>
        </w:rPr>
        <w:t>)</w:t>
      </w:r>
      <w:r w:rsidR="00B51269">
        <w:rPr>
          <w:rStyle w:val="111"/>
        </w:rPr>
        <w:t>.</w:t>
      </w:r>
    </w:p>
    <w:p w14:paraId="1C63DA12" w14:textId="7A48B74E" w:rsidR="00E97F19" w:rsidRPr="00C20D54" w:rsidRDefault="00FB10C2" w:rsidP="00B51269">
      <w:pPr>
        <w:pStyle w:val="afffffff6"/>
        <w:rPr>
          <w:color w:val="000000" w:themeColor="text1"/>
        </w:rPr>
      </w:pPr>
      <w:bookmarkStart w:id="283" w:name="_Ref147501234"/>
      <w:r w:rsidRPr="00B51269">
        <w:rPr>
          <w:rStyle w:val="afffffffa"/>
        </w:rPr>
        <w:t xml:space="preserve">Рисунок </w:t>
      </w:r>
      <w:r w:rsidR="00963F49" w:rsidRPr="00B51269">
        <w:rPr>
          <w:rStyle w:val="afffffffa"/>
        </w:rPr>
        <w:fldChar w:fldCharType="begin"/>
      </w:r>
      <w:r w:rsidR="00963F49" w:rsidRPr="00B51269">
        <w:rPr>
          <w:rStyle w:val="afffffffa"/>
        </w:rPr>
        <w:instrText xml:space="preserve"> SEQ Рисунок \* ARABIC </w:instrText>
      </w:r>
      <w:r w:rsidR="00963F49" w:rsidRPr="00B51269">
        <w:rPr>
          <w:rStyle w:val="afffffffa"/>
        </w:rPr>
        <w:fldChar w:fldCharType="separate"/>
      </w:r>
      <w:r w:rsidR="00565CC3">
        <w:rPr>
          <w:rStyle w:val="afffffffa"/>
          <w:noProof/>
        </w:rPr>
        <w:t>56</w:t>
      </w:r>
      <w:r w:rsidR="00963F49" w:rsidRPr="00B51269">
        <w:rPr>
          <w:rStyle w:val="afffffffa"/>
        </w:rPr>
        <w:fldChar w:fldCharType="end"/>
      </w:r>
      <w:bookmarkEnd w:id="283"/>
      <w:r w:rsidRPr="00B51269">
        <w:rPr>
          <w:rStyle w:val="afffffffa"/>
        </w:rPr>
        <w:t xml:space="preserve"> </w:t>
      </w:r>
      <w:r w:rsidR="00B51269" w:rsidRPr="00B51269">
        <w:rPr>
          <w:rStyle w:val="afffffffa"/>
        </w:rPr>
        <w:t xml:space="preserve">– </w:t>
      </w:r>
      <w:r w:rsidR="00B51269">
        <w:rPr>
          <w:rStyle w:val="afffffffa"/>
        </w:rPr>
        <w:t>Кнопка у</w:t>
      </w:r>
      <w:r w:rsidRPr="00B51269">
        <w:rPr>
          <w:rStyle w:val="afffffffa"/>
        </w:rPr>
        <w:t>далени</w:t>
      </w:r>
      <w:r w:rsidR="00B51269">
        <w:rPr>
          <w:rStyle w:val="afffffffa"/>
        </w:rPr>
        <w:t>я</w:t>
      </w:r>
      <w:r w:rsidRPr="00B51269">
        <w:rPr>
          <w:rStyle w:val="afffffffa"/>
        </w:rPr>
        <w:t xml:space="preserve"> докум</w:t>
      </w:r>
      <w:r w:rsidRPr="00C20D54">
        <w:rPr>
          <w:color w:val="000000" w:themeColor="text1"/>
        </w:rPr>
        <w:t>ент</w:t>
      </w:r>
      <w:r w:rsidR="00B51269">
        <w:rPr>
          <w:color w:val="000000" w:themeColor="text1"/>
        </w:rPr>
        <w:t>а</w:t>
      </w:r>
    </w:p>
    <w:p w14:paraId="58AE48BC" w14:textId="250067BD" w:rsidR="00592DC5" w:rsidRDefault="00A80D97" w:rsidP="00966C9D">
      <w:pPr>
        <w:pStyle w:val="49"/>
        <w:rPr>
          <w:color w:val="000000" w:themeColor="text1"/>
        </w:rPr>
      </w:pPr>
      <w:bookmarkStart w:id="284" w:name="_Ref156769113"/>
      <w:bookmarkEnd w:id="270"/>
      <w:r>
        <w:rPr>
          <w:color w:val="000000" w:themeColor="text1"/>
        </w:rPr>
        <w:t>Раздел</w:t>
      </w:r>
      <w:r w:rsidR="00E179D6">
        <w:rPr>
          <w:color w:val="000000" w:themeColor="text1"/>
        </w:rPr>
        <w:t xml:space="preserve"> </w:t>
      </w:r>
      <w:r w:rsidR="00B51269">
        <w:rPr>
          <w:color w:val="000000" w:themeColor="text1"/>
        </w:rPr>
        <w:t>«Награды»</w:t>
      </w:r>
      <w:bookmarkEnd w:id="284"/>
    </w:p>
    <w:p w14:paraId="7ABFB420" w14:textId="20991EEC" w:rsidR="00C94986" w:rsidRDefault="00A80D97" w:rsidP="00C94986">
      <w:pPr>
        <w:pStyle w:val="af2"/>
      </w:pPr>
      <w:r>
        <w:t>Раздел</w:t>
      </w:r>
      <w:r w:rsidR="00E179D6">
        <w:t xml:space="preserve"> </w:t>
      </w:r>
      <w:r w:rsidR="00C94986">
        <w:t>«</w:t>
      </w:r>
      <w:r w:rsidR="00C94986" w:rsidRPr="005D0F51">
        <w:t>Н</w:t>
      </w:r>
      <w:r w:rsidR="00C94986">
        <w:t>аграды</w:t>
      </w:r>
      <w:r w:rsidR="00C94986" w:rsidRPr="005D0F51">
        <w:t>»</w:t>
      </w:r>
      <w:r w:rsidR="00C94986">
        <w:t xml:space="preserve"> предназначен для внесения сведений о наградах и званиях медицинского (фармацевтического) работника</w:t>
      </w:r>
      <w:r w:rsidR="006F2D6E">
        <w:t xml:space="preserve"> следующих категорий:</w:t>
      </w:r>
    </w:p>
    <w:p w14:paraId="4704C962" w14:textId="3B637C29" w:rsidR="006F2D6E" w:rsidRDefault="006F2D6E" w:rsidP="006F2D6E">
      <w:pPr>
        <w:pStyle w:val="17"/>
      </w:pPr>
      <w:r>
        <w:t>г</w:t>
      </w:r>
      <w:r w:rsidRPr="006F2D6E">
        <w:t xml:space="preserve">осударственные награды и почетные звания </w:t>
      </w:r>
      <w:r w:rsidR="001179C1" w:rsidRPr="00C20D54">
        <w:t>Российской Федерации</w:t>
      </w:r>
      <w:r w:rsidRPr="006F2D6E">
        <w:t xml:space="preserve">, </w:t>
      </w:r>
    </w:p>
    <w:p w14:paraId="4E8F8038" w14:textId="4053947C" w:rsidR="006F2D6E" w:rsidRDefault="006F2D6E" w:rsidP="006F2D6E">
      <w:pPr>
        <w:pStyle w:val="17"/>
      </w:pPr>
      <w:r>
        <w:t>п</w:t>
      </w:r>
      <w:r w:rsidRPr="006F2D6E">
        <w:t xml:space="preserve">равительственные награды </w:t>
      </w:r>
      <w:r w:rsidR="001179C1" w:rsidRPr="00C20D54">
        <w:t>Российской Федерации</w:t>
      </w:r>
      <w:r w:rsidRPr="006F2D6E">
        <w:t xml:space="preserve">, </w:t>
      </w:r>
    </w:p>
    <w:p w14:paraId="3ADFCF17" w14:textId="6447B080" w:rsidR="006F2D6E" w:rsidRDefault="006F2D6E" w:rsidP="006F2D6E">
      <w:pPr>
        <w:pStyle w:val="17"/>
      </w:pPr>
      <w:r>
        <w:t>в</w:t>
      </w:r>
      <w:r w:rsidRPr="006F2D6E">
        <w:t xml:space="preserve">едомственные награды </w:t>
      </w:r>
      <w:r w:rsidR="001179C1" w:rsidRPr="00C20D54">
        <w:t>Российской Федерации</w:t>
      </w:r>
      <w:r w:rsidRPr="006F2D6E">
        <w:t xml:space="preserve">, </w:t>
      </w:r>
    </w:p>
    <w:p w14:paraId="3FE60915" w14:textId="44AC9CEE" w:rsidR="006F2D6E" w:rsidRDefault="006F2D6E" w:rsidP="006F2D6E">
      <w:pPr>
        <w:pStyle w:val="17"/>
      </w:pPr>
      <w:r>
        <w:t>п</w:t>
      </w:r>
      <w:r w:rsidRPr="006F2D6E">
        <w:t xml:space="preserve">оощрения Президента </w:t>
      </w:r>
      <w:r w:rsidR="001179C1" w:rsidRPr="00C20D54">
        <w:t>Российской Федерации</w:t>
      </w:r>
      <w:r w:rsidR="001179C1">
        <w:t xml:space="preserve"> </w:t>
      </w:r>
      <w:r w:rsidRPr="006F2D6E">
        <w:t xml:space="preserve">и Правительства </w:t>
      </w:r>
      <w:r w:rsidR="001179C1" w:rsidRPr="00C20D54">
        <w:t>Российской Федерации</w:t>
      </w:r>
      <w:r w:rsidRPr="006F2D6E">
        <w:t xml:space="preserve">, </w:t>
      </w:r>
    </w:p>
    <w:p w14:paraId="5FA8486D" w14:textId="3293AB67" w:rsidR="006F2D6E" w:rsidRPr="005D0F51" w:rsidRDefault="006F2D6E" w:rsidP="006F2D6E">
      <w:pPr>
        <w:pStyle w:val="17"/>
      </w:pPr>
      <w:r>
        <w:t>н</w:t>
      </w:r>
      <w:r w:rsidRPr="006F2D6E">
        <w:t>аграды и звания СССР.</w:t>
      </w:r>
    </w:p>
    <w:p w14:paraId="31765012" w14:textId="40F70E55" w:rsidR="00A03605" w:rsidRPr="00C20D54" w:rsidRDefault="00A03605" w:rsidP="00966C9D">
      <w:pPr>
        <w:pStyle w:val="54"/>
        <w:rPr>
          <w:color w:val="000000" w:themeColor="text1"/>
        </w:rPr>
      </w:pPr>
      <w:r w:rsidRPr="00C20D54">
        <w:rPr>
          <w:color w:val="000000" w:themeColor="text1"/>
        </w:rPr>
        <w:t>Просмотр списка наград</w:t>
      </w:r>
      <w:r w:rsidR="00F114D8" w:rsidRPr="00C20D54">
        <w:rPr>
          <w:color w:val="000000" w:themeColor="text1"/>
        </w:rPr>
        <w:t xml:space="preserve"> </w:t>
      </w:r>
      <w:r w:rsidR="00977F16">
        <w:rPr>
          <w:color w:val="000000" w:themeColor="text1"/>
        </w:rPr>
        <w:t>и званий</w:t>
      </w:r>
      <w:r w:rsidR="005D0F51" w:rsidRPr="005D0F51">
        <w:t xml:space="preserve"> </w:t>
      </w:r>
      <w:r w:rsidR="005D0F51" w:rsidRPr="005D0F51">
        <w:rPr>
          <w:color w:val="000000" w:themeColor="text1"/>
        </w:rPr>
        <w:t>медицинского (фармацевтического) работника</w:t>
      </w:r>
    </w:p>
    <w:p w14:paraId="61435C1F" w14:textId="283B0D12" w:rsidR="00C94986" w:rsidRPr="00C20D54" w:rsidRDefault="00C94986" w:rsidP="00C94986">
      <w:pPr>
        <w:pStyle w:val="af2"/>
      </w:pPr>
      <w:r>
        <w:t xml:space="preserve">Для перехода к </w:t>
      </w:r>
      <w:r w:rsidR="00A80D97">
        <w:t>раздел</w:t>
      </w:r>
      <w:r w:rsidR="00E179D6">
        <w:t xml:space="preserve">у </w:t>
      </w:r>
      <w:r>
        <w:t>«Награды»</w:t>
      </w:r>
      <w:r w:rsidRPr="00C20D54">
        <w:t>:</w:t>
      </w:r>
    </w:p>
    <w:p w14:paraId="70320313" w14:textId="7393D756" w:rsidR="00C94986" w:rsidRPr="00C20D54" w:rsidRDefault="00EF6D6C" w:rsidP="00B77B53">
      <w:pPr>
        <w:pStyle w:val="1d"/>
        <w:numPr>
          <w:ilvl w:val="0"/>
          <w:numId w:val="176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94986" w:rsidRPr="00C20D54">
        <w:t>.</w:t>
      </w:r>
    </w:p>
    <w:p w14:paraId="49ACECBC" w14:textId="3D8D5ED2" w:rsidR="00C94986" w:rsidRPr="00C20D54" w:rsidRDefault="00C94986" w:rsidP="00C94986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0A02B374" w14:textId="77777777" w:rsidR="00C94986" w:rsidRDefault="00C94986" w:rsidP="00C94986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324F112F" w14:textId="38B56CA0" w:rsidR="00590FDE" w:rsidRPr="00C94986" w:rsidRDefault="00C94986" w:rsidP="00C94986">
      <w:pPr>
        <w:pStyle w:val="1d"/>
        <w:rPr>
          <w:color w:val="000000" w:themeColor="text1"/>
        </w:rPr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«Награды»</w:t>
      </w:r>
      <w:r w:rsidRPr="00816DC4">
        <w:t xml:space="preserve"> </w:t>
      </w:r>
      <w:r w:rsidR="00590FDE" w:rsidRPr="005D0F51">
        <w:t>(</w:t>
      </w:r>
      <w:r w:rsidR="005D0F51" w:rsidRPr="005D0F51">
        <w:t xml:space="preserve">см. </w:t>
      </w:r>
      <w:r w:rsidR="00D35B6B" w:rsidRPr="005D0F51">
        <w:fldChar w:fldCharType="begin"/>
      </w:r>
      <w:r w:rsidR="00D35B6B" w:rsidRPr="005D0F51">
        <w:instrText xml:space="preserve"> REF _Ref104278030 \h </w:instrText>
      </w:r>
      <w:r w:rsidR="00783B3A" w:rsidRPr="005D0F51">
        <w:instrText xml:space="preserve"> \* MERGEFORMAT </w:instrText>
      </w:r>
      <w:r w:rsidR="00D35B6B" w:rsidRPr="005D0F51">
        <w:fldChar w:fldCharType="separate"/>
      </w:r>
      <w:r w:rsidR="00565CC3" w:rsidRPr="00C20D54">
        <w:t>Рисунок </w:t>
      </w:r>
      <w:r w:rsidR="00565CC3">
        <w:t>57</w:t>
      </w:r>
      <w:r w:rsidR="00D35B6B" w:rsidRPr="005D0F51">
        <w:fldChar w:fldCharType="end"/>
      </w:r>
      <w:r w:rsidR="00590FDE" w:rsidRPr="005D0F51">
        <w:t>).</w:t>
      </w:r>
    </w:p>
    <w:p w14:paraId="1E530494" w14:textId="77777777" w:rsidR="00590FDE" w:rsidRPr="00C20D54" w:rsidRDefault="00590FDE" w:rsidP="005D0F51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3BE7BF10" wp14:editId="015A0092">
            <wp:extent cx="5940000" cy="1897168"/>
            <wp:effectExtent l="19050" t="19050" r="22860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897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366B2" w14:textId="2C80B55A" w:rsidR="00590FDE" w:rsidRPr="00C20D54" w:rsidRDefault="00590FDE" w:rsidP="005D0F51">
      <w:pPr>
        <w:pStyle w:val="afffffff8"/>
      </w:pPr>
      <w:bookmarkStart w:id="285" w:name="_Ref104278030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57</w:t>
      </w:r>
      <w:r w:rsidR="00EE3A8F" w:rsidRPr="00C20D54">
        <w:rPr>
          <w:noProof/>
        </w:rPr>
        <w:fldChar w:fldCharType="end"/>
      </w:r>
      <w:bookmarkEnd w:id="285"/>
      <w:r w:rsidRPr="00C20D54">
        <w:t xml:space="preserve"> – </w:t>
      </w:r>
      <w:r w:rsidR="00A80D97">
        <w:t>Раздел</w:t>
      </w:r>
      <w:r w:rsidR="00E179D6">
        <w:t xml:space="preserve"> </w:t>
      </w:r>
      <w:r w:rsidRPr="00C20D54">
        <w:t>«Награды»</w:t>
      </w:r>
    </w:p>
    <w:p w14:paraId="220A89C6" w14:textId="2BF750BA" w:rsidR="00590FDE" w:rsidRPr="00C20D54" w:rsidRDefault="00A80D97" w:rsidP="005D0F51">
      <w:pPr>
        <w:pStyle w:val="afffffff9"/>
      </w:pPr>
      <w:r>
        <w:t>Раздел</w:t>
      </w:r>
      <w:r w:rsidR="005D0F51">
        <w:t xml:space="preserve"> «Награды» </w:t>
      </w:r>
      <w:r w:rsidR="00590FDE" w:rsidRPr="00C20D54">
        <w:t>содержит элементы:</w:t>
      </w:r>
    </w:p>
    <w:p w14:paraId="0E75A488" w14:textId="4F64F546" w:rsidR="00590FDE" w:rsidRPr="00A65FF3" w:rsidRDefault="00A80D97" w:rsidP="00B77B53">
      <w:pPr>
        <w:pStyle w:val="1d"/>
        <w:numPr>
          <w:ilvl w:val="0"/>
          <w:numId w:val="172"/>
        </w:numPr>
        <w:rPr>
          <w:color w:val="000000" w:themeColor="text1"/>
        </w:rPr>
      </w:pPr>
      <w:r>
        <w:rPr>
          <w:rStyle w:val="1fb"/>
        </w:rPr>
        <w:t>Т</w:t>
      </w:r>
      <w:r w:rsidR="00590FDE" w:rsidRPr="005D0F51">
        <w:rPr>
          <w:rStyle w:val="1fb"/>
        </w:rPr>
        <w:t xml:space="preserve">аблица со списком записей о наградах </w:t>
      </w:r>
      <w:r w:rsidR="005D0F51">
        <w:rPr>
          <w:rStyle w:val="1fb"/>
        </w:rPr>
        <w:t xml:space="preserve">и званиях </w:t>
      </w:r>
      <w:r w:rsidR="00590FDE" w:rsidRPr="005D0F51">
        <w:rPr>
          <w:rStyle w:val="1fb"/>
        </w:rPr>
        <w:t>выбранного работника. Таблица содерж</w:t>
      </w:r>
      <w:r w:rsidR="00590FDE" w:rsidRPr="00A65FF3">
        <w:rPr>
          <w:color w:val="000000" w:themeColor="text1"/>
        </w:rPr>
        <w:t>ит столбцы:</w:t>
      </w:r>
    </w:p>
    <w:p w14:paraId="6D7487AD" w14:textId="3BB07681" w:rsidR="00590FDE" w:rsidRPr="00C20D54" w:rsidRDefault="00590FDE" w:rsidP="00A25157">
      <w:pPr>
        <w:pStyle w:val="25"/>
      </w:pPr>
      <w:r w:rsidRPr="00C20D54">
        <w:t>«Награда/звание»</w:t>
      </w:r>
      <w:r w:rsidR="005D0F51">
        <w:t>,</w:t>
      </w:r>
    </w:p>
    <w:p w14:paraId="2A85E5B2" w14:textId="6909E192" w:rsidR="00590FDE" w:rsidRPr="00C20D54" w:rsidRDefault="00590FDE" w:rsidP="00A25157">
      <w:pPr>
        <w:pStyle w:val="25"/>
      </w:pPr>
      <w:r w:rsidRPr="00C20D54">
        <w:t>«Дата получения»</w:t>
      </w:r>
      <w:r w:rsidR="005D0F51">
        <w:t>,</w:t>
      </w:r>
    </w:p>
    <w:p w14:paraId="6DC99C3A" w14:textId="4717C16B" w:rsidR="00590FDE" w:rsidRPr="00C20D54" w:rsidRDefault="00590FDE" w:rsidP="00A25157">
      <w:pPr>
        <w:pStyle w:val="25"/>
      </w:pPr>
      <w:r w:rsidRPr="00C20D54">
        <w:t>«Номер»</w:t>
      </w:r>
      <w:r w:rsidR="005D0F51">
        <w:t>;</w:t>
      </w:r>
    </w:p>
    <w:p w14:paraId="264CC7B3" w14:textId="77777777" w:rsidR="00590FDE" w:rsidRPr="00C20D54" w:rsidRDefault="00590FDE" w:rsidP="00A65FF3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1E30E1A1" wp14:editId="544CA1F9">
            <wp:extent cx="220999" cy="243861"/>
            <wp:effectExtent l="19050" t="19050" r="26670" b="2286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6A95D9D1" w14:textId="7A404654" w:rsidR="00590FDE" w:rsidRPr="00C20D54" w:rsidRDefault="00590FDE" w:rsidP="00A25157">
      <w:pPr>
        <w:pStyle w:val="25"/>
      </w:pPr>
      <w:r w:rsidRPr="00C20D54">
        <w:t>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_Ref104247385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5D0F51">
        <w:t>;</w:t>
      </w:r>
    </w:p>
    <w:p w14:paraId="11D2252F" w14:textId="6B6986BE" w:rsidR="00590FDE" w:rsidRPr="00C20D54" w:rsidRDefault="00590FDE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_Ref104247394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5D0F51">
        <w:t>;</w:t>
      </w:r>
    </w:p>
    <w:p w14:paraId="45E93206" w14:textId="5521B911" w:rsidR="00590FDE" w:rsidRPr="00C20D54" w:rsidRDefault="00590FDE" w:rsidP="00A65FF3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Pr="00C20D54">
        <w:t xml:space="preserve"> записи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_Ref104247401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4.1.6.9.2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966CC62" w14:textId="58F11330" w:rsidR="00A03605" w:rsidRPr="00C20D54" w:rsidRDefault="008F58F1" w:rsidP="00966C9D">
      <w:pPr>
        <w:pStyle w:val="54"/>
        <w:rPr>
          <w:color w:val="000000" w:themeColor="text1"/>
        </w:rPr>
      </w:pPr>
      <w:bookmarkStart w:id="286" w:name="_Ref104247401"/>
      <w:r w:rsidRPr="00C20D54">
        <w:rPr>
          <w:color w:val="000000" w:themeColor="text1"/>
        </w:rPr>
        <w:t>Добавление записи о наград</w:t>
      </w:r>
      <w:r w:rsidR="007F7E69" w:rsidRPr="00C20D54">
        <w:rPr>
          <w:color w:val="000000" w:themeColor="text1"/>
        </w:rPr>
        <w:t>е</w:t>
      </w:r>
      <w:bookmarkEnd w:id="286"/>
      <w:r w:rsidR="007F7E69" w:rsidRPr="00C20D54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или звании</w:t>
      </w:r>
    </w:p>
    <w:p w14:paraId="44B0F00D" w14:textId="126D8EEB" w:rsidR="00CC4DAB" w:rsidRPr="00C20D54" w:rsidRDefault="00A65FF3" w:rsidP="005824CB">
      <w:pPr>
        <w:keepNext/>
        <w:ind w:firstLine="709"/>
        <w:rPr>
          <w:color w:val="000000" w:themeColor="text1"/>
        </w:rPr>
      </w:pPr>
      <w:bookmarkStart w:id="287" w:name="_Ref89957520"/>
      <w:bookmarkStart w:id="288" w:name="_Ref514775741"/>
      <w:r>
        <w:rPr>
          <w:rStyle w:val="afffffff1"/>
        </w:rPr>
        <w:t>Для добавления записи</w:t>
      </w:r>
      <w:r w:rsidR="00CC4DAB" w:rsidRPr="005D0F51">
        <w:rPr>
          <w:rStyle w:val="afffffff1"/>
        </w:rPr>
        <w:t xml:space="preserve"> о наградах</w:t>
      </w:r>
      <w:r w:rsidR="005D0F51" w:rsidRPr="005D0F51">
        <w:rPr>
          <w:rStyle w:val="afffffff1"/>
        </w:rPr>
        <w:t xml:space="preserve"> или званиях </w:t>
      </w:r>
      <w:r w:rsidR="00CC4DAB" w:rsidRPr="005D0F51">
        <w:rPr>
          <w:rStyle w:val="afffffff1"/>
        </w:rPr>
        <w:t>работника</w:t>
      </w:r>
      <w:r w:rsidR="00CC4DAB" w:rsidRPr="00C20D54">
        <w:rPr>
          <w:color w:val="000000" w:themeColor="text1"/>
        </w:rPr>
        <w:t>:</w:t>
      </w:r>
    </w:p>
    <w:p w14:paraId="16D91CD9" w14:textId="45A80399" w:rsidR="00CC4DAB" w:rsidRPr="00C20D54" w:rsidRDefault="00590FDE" w:rsidP="00B77B53">
      <w:pPr>
        <w:pStyle w:val="1d"/>
        <w:numPr>
          <w:ilvl w:val="0"/>
          <w:numId w:val="83"/>
        </w:numPr>
      </w:pPr>
      <w:r w:rsidRPr="00C20D54">
        <w:t xml:space="preserve">В </w:t>
      </w:r>
      <w:r w:rsidR="00A80D97">
        <w:t>раздел</w:t>
      </w:r>
      <w:r w:rsidR="00E179D6">
        <w:t>е</w:t>
      </w:r>
      <w:r w:rsidRPr="00C20D54">
        <w:t xml:space="preserve"> «Награды» н</w:t>
      </w:r>
      <w:r w:rsidR="00CC4DAB" w:rsidRPr="00C20D54">
        <w:t>ажмите кнопку «Добавить». Откроется окно «Новая награда» (</w:t>
      </w:r>
      <w:r w:rsidR="00CC4DAB" w:rsidRPr="00C20D54">
        <w:fldChar w:fldCharType="begin"/>
      </w:r>
      <w:r w:rsidR="00CC4DAB" w:rsidRPr="00C20D54">
        <w:instrText xml:space="preserve"> REF _Ref98835069 \h </w:instrText>
      </w:r>
      <w:r w:rsidR="00783B3A" w:rsidRPr="00C20D54">
        <w:instrText xml:space="preserve"> \* MERGEFORMAT </w:instrText>
      </w:r>
      <w:r w:rsidR="00CC4DAB" w:rsidRPr="00C20D54">
        <w:fldChar w:fldCharType="separate"/>
      </w:r>
      <w:r w:rsidR="00565CC3" w:rsidRPr="00565CC3">
        <w:t>Рисунок 58</w:t>
      </w:r>
      <w:r w:rsidR="00CC4DAB" w:rsidRPr="00C20D54">
        <w:fldChar w:fldCharType="end"/>
      </w:r>
      <w:r w:rsidR="00CC4DAB" w:rsidRPr="00C20D54">
        <w:t>).</w:t>
      </w:r>
    </w:p>
    <w:p w14:paraId="22347039" w14:textId="77777777" w:rsidR="00CC4DAB" w:rsidRPr="00C20D54" w:rsidRDefault="00CC4DAB" w:rsidP="005D0F51">
      <w:pPr>
        <w:pStyle w:val="afffffff6"/>
      </w:pPr>
      <w:r w:rsidRPr="00C20D54">
        <w:rPr>
          <w:noProof/>
        </w:rPr>
        <w:drawing>
          <wp:inline distT="0" distB="0" distL="0" distR="0" wp14:anchorId="175F5C86" wp14:editId="18CCC0C6">
            <wp:extent cx="4305611" cy="2766724"/>
            <wp:effectExtent l="19050" t="19050" r="19050" b="146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401" cy="28366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207CF" w14:textId="3190500B" w:rsidR="00CC4DAB" w:rsidRPr="00C20D54" w:rsidRDefault="00CC4DAB" w:rsidP="005D0F51">
      <w:pPr>
        <w:pStyle w:val="afffffff8"/>
        <w:rPr>
          <w:color w:val="000000" w:themeColor="text1"/>
        </w:rPr>
      </w:pPr>
      <w:bookmarkStart w:id="289" w:name="_Ref98835069"/>
      <w:r w:rsidRPr="005D0F51">
        <w:rPr>
          <w:rStyle w:val="afffffffa"/>
        </w:rPr>
        <w:t xml:space="preserve">Рисунок </w:t>
      </w:r>
      <w:r w:rsidR="00EE3A8F" w:rsidRPr="005D0F51">
        <w:rPr>
          <w:rStyle w:val="afffffffa"/>
        </w:rPr>
        <w:fldChar w:fldCharType="begin"/>
      </w:r>
      <w:r w:rsidR="00EE3A8F" w:rsidRPr="005D0F51">
        <w:rPr>
          <w:rStyle w:val="afffffffa"/>
        </w:rPr>
        <w:instrText xml:space="preserve"> SEQ Рисунок \* ARABIC </w:instrText>
      </w:r>
      <w:r w:rsidR="00EE3A8F" w:rsidRPr="005D0F51">
        <w:rPr>
          <w:rStyle w:val="afffffffa"/>
        </w:rPr>
        <w:fldChar w:fldCharType="separate"/>
      </w:r>
      <w:r w:rsidR="00565CC3">
        <w:rPr>
          <w:rStyle w:val="afffffffa"/>
          <w:noProof/>
        </w:rPr>
        <w:t>58</w:t>
      </w:r>
      <w:r w:rsidR="00EE3A8F" w:rsidRPr="005D0F51">
        <w:rPr>
          <w:rStyle w:val="afffffffa"/>
        </w:rPr>
        <w:fldChar w:fldCharType="end"/>
      </w:r>
      <w:bookmarkEnd w:id="289"/>
      <w:r w:rsidRPr="005D0F51">
        <w:rPr>
          <w:rStyle w:val="afffffffa"/>
        </w:rPr>
        <w:t xml:space="preserve"> – </w:t>
      </w:r>
      <w:r w:rsidR="005D0F51">
        <w:rPr>
          <w:rStyle w:val="afffffffa"/>
        </w:rPr>
        <w:t>Форма «</w:t>
      </w:r>
      <w:r w:rsidRPr="005D0F51">
        <w:rPr>
          <w:rStyle w:val="afffffffa"/>
        </w:rPr>
        <w:t>Новая</w:t>
      </w:r>
      <w:r w:rsidRPr="00C20D54">
        <w:rPr>
          <w:color w:val="000000" w:themeColor="text1"/>
        </w:rPr>
        <w:t xml:space="preserve"> награда</w:t>
      </w:r>
      <w:r w:rsidR="005D0F51">
        <w:rPr>
          <w:color w:val="000000" w:themeColor="text1"/>
        </w:rPr>
        <w:t>»</w:t>
      </w:r>
    </w:p>
    <w:p w14:paraId="34C4DE8A" w14:textId="4850F839" w:rsidR="00590FDE" w:rsidRPr="00C20D54" w:rsidRDefault="00CC4DAB" w:rsidP="00B77B53">
      <w:pPr>
        <w:pStyle w:val="1d"/>
        <w:numPr>
          <w:ilvl w:val="0"/>
          <w:numId w:val="167"/>
        </w:numPr>
      </w:pPr>
      <w:r w:rsidRPr="00C20D54">
        <w:lastRenderedPageBreak/>
        <w:t>В окне заполните все поля.</w:t>
      </w:r>
      <w:r w:rsidR="00590FDE" w:rsidRPr="00C20D54">
        <w:t xml:space="preserve"> Описание полей представлено в таблице </w:t>
      </w:r>
      <w:r w:rsidR="005D0F51">
        <w:t xml:space="preserve">ниже </w:t>
      </w:r>
      <w:r w:rsidR="00590FDE" w:rsidRPr="00C20D54">
        <w:t>(</w:t>
      </w:r>
      <w:r w:rsidR="005D0F51">
        <w:t xml:space="preserve">см. </w:t>
      </w:r>
      <w:r w:rsidR="00590FDE" w:rsidRPr="00C20D54">
        <w:fldChar w:fldCharType="begin"/>
      </w:r>
      <w:r w:rsidR="00590FDE" w:rsidRPr="00C20D54">
        <w:instrText xml:space="preserve"> REF _Ref104247530 \h </w:instrText>
      </w:r>
      <w:r w:rsidR="00783B3A" w:rsidRPr="00C20D54">
        <w:instrText xml:space="preserve"> \* MERGEFORMAT </w:instrText>
      </w:r>
      <w:r w:rsidR="00590FDE" w:rsidRPr="00C20D54">
        <w:fldChar w:fldCharType="separate"/>
      </w:r>
      <w:r w:rsidR="00565CC3" w:rsidRPr="005D0F51">
        <w:t>Таблица </w:t>
      </w:r>
      <w:r w:rsidR="00565CC3">
        <w:t>17</w:t>
      </w:r>
      <w:r w:rsidR="00590FDE" w:rsidRPr="00C20D54">
        <w:fldChar w:fldCharType="end"/>
      </w:r>
      <w:r w:rsidR="00590FDE" w:rsidRPr="00C20D54">
        <w:t>).</w:t>
      </w:r>
    </w:p>
    <w:p w14:paraId="5D13B962" w14:textId="33D73864" w:rsidR="00CC4DAB" w:rsidRPr="00C20D54" w:rsidRDefault="00CC4DAB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1707B13A" w14:textId="6E1088CB" w:rsidR="00017F7A" w:rsidRPr="005D0F51" w:rsidRDefault="00017F7A" w:rsidP="005D0F51">
      <w:pPr>
        <w:pStyle w:val="afffffffff4"/>
      </w:pPr>
      <w:bookmarkStart w:id="290" w:name="_Ref104247530"/>
      <w:r w:rsidRPr="005D0F51">
        <w:t>Таблица</w:t>
      </w:r>
      <w:r w:rsidR="00590FDE" w:rsidRPr="005D0F51">
        <w:t> 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17</w:t>
      </w:r>
      <w:r w:rsidR="003B6A3D">
        <w:rPr>
          <w:noProof/>
        </w:rPr>
        <w:fldChar w:fldCharType="end"/>
      </w:r>
      <w:bookmarkEnd w:id="287"/>
      <w:bookmarkEnd w:id="290"/>
      <w:r w:rsidRPr="005D0F51">
        <w:t xml:space="preserve"> – Описание сведений о наградах </w:t>
      </w:r>
      <w:bookmarkEnd w:id="288"/>
      <w:r w:rsidR="005D0F51" w:rsidRPr="005D0F51">
        <w:t>и званиях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3"/>
        <w:gridCol w:w="2125"/>
        <w:gridCol w:w="2689"/>
        <w:gridCol w:w="3967"/>
      </w:tblGrid>
      <w:tr w:rsidR="00DA2EE5" w:rsidRPr="00C20D54" w14:paraId="4C29472E" w14:textId="77777777" w:rsidTr="005D0F51">
        <w:trPr>
          <w:tblHeader/>
        </w:trPr>
        <w:tc>
          <w:tcPr>
            <w:tcW w:w="301" w:type="pct"/>
          </w:tcPr>
          <w:p w14:paraId="3813BC16" w14:textId="55588887" w:rsidR="00DA2EE5" w:rsidRPr="00C20D54" w:rsidRDefault="00DA2EE5" w:rsidP="005D0F51">
            <w:pPr>
              <w:pStyle w:val="108"/>
            </w:pPr>
            <w:r w:rsidRPr="00C20D54">
              <w:t>№</w:t>
            </w:r>
          </w:p>
        </w:tc>
        <w:tc>
          <w:tcPr>
            <w:tcW w:w="1137" w:type="pct"/>
          </w:tcPr>
          <w:p w14:paraId="2B0B2BCA" w14:textId="53B3E98E" w:rsidR="00DA2EE5" w:rsidRPr="00C20D54" w:rsidRDefault="00DA2EE5" w:rsidP="005D0F51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9" w:type="pct"/>
          </w:tcPr>
          <w:p w14:paraId="669BA68B" w14:textId="77777777" w:rsidR="00DA2EE5" w:rsidRPr="00C20D54" w:rsidRDefault="00DA2EE5" w:rsidP="005D0F51">
            <w:pPr>
              <w:pStyle w:val="108"/>
            </w:pPr>
            <w:r w:rsidRPr="00C20D54">
              <w:t>Описание</w:t>
            </w:r>
          </w:p>
        </w:tc>
        <w:tc>
          <w:tcPr>
            <w:tcW w:w="2123" w:type="pct"/>
          </w:tcPr>
          <w:p w14:paraId="7C510B3E" w14:textId="77777777" w:rsidR="00DA2EE5" w:rsidRPr="00C20D54" w:rsidRDefault="00DA2EE5" w:rsidP="005D0F51">
            <w:pPr>
              <w:pStyle w:val="108"/>
            </w:pPr>
            <w:r w:rsidRPr="00C20D54">
              <w:t>Вид, способ ввода</w:t>
            </w:r>
          </w:p>
        </w:tc>
      </w:tr>
      <w:tr w:rsidR="00590FDE" w:rsidRPr="00C20D54" w14:paraId="10E30B36" w14:textId="77777777" w:rsidTr="005D0F51">
        <w:tc>
          <w:tcPr>
            <w:tcW w:w="301" w:type="pct"/>
          </w:tcPr>
          <w:p w14:paraId="3137BC8C" w14:textId="7E723346" w:rsidR="00590FDE" w:rsidRPr="00C20D54" w:rsidRDefault="00590FDE" w:rsidP="00B77B53">
            <w:pPr>
              <w:pStyle w:val="101"/>
              <w:numPr>
                <w:ilvl w:val="0"/>
                <w:numId w:val="84"/>
              </w:numPr>
            </w:pPr>
          </w:p>
        </w:tc>
        <w:tc>
          <w:tcPr>
            <w:tcW w:w="1137" w:type="pct"/>
          </w:tcPr>
          <w:p w14:paraId="669C7AB6" w14:textId="6823671D" w:rsidR="00590FDE" w:rsidRPr="00C20D54" w:rsidRDefault="00590FDE" w:rsidP="005D0F51">
            <w:pPr>
              <w:pStyle w:val="104"/>
            </w:pPr>
            <w:r w:rsidRPr="00C20D54">
              <w:t>Награда/звание</w:t>
            </w:r>
          </w:p>
        </w:tc>
        <w:tc>
          <w:tcPr>
            <w:tcW w:w="1439" w:type="pct"/>
          </w:tcPr>
          <w:p w14:paraId="1C1C9181" w14:textId="441DBFFF" w:rsidR="00590FDE" w:rsidRPr="00C20D54" w:rsidRDefault="00590FDE" w:rsidP="005D0F51">
            <w:pPr>
              <w:pStyle w:val="104"/>
            </w:pPr>
            <w:r w:rsidRPr="00C20D54">
              <w:t>Наименование присвоенной(-го) награды/звания</w:t>
            </w:r>
          </w:p>
        </w:tc>
        <w:tc>
          <w:tcPr>
            <w:tcW w:w="2123" w:type="pct"/>
          </w:tcPr>
          <w:p w14:paraId="476DB986" w14:textId="77777777" w:rsidR="00590FDE" w:rsidRPr="00C20D54" w:rsidRDefault="00590FDE" w:rsidP="005D0F51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 xml:space="preserve">. </w:t>
            </w:r>
          </w:p>
          <w:p w14:paraId="0F06BF3C" w14:textId="70CF74D8" w:rsidR="00EB3F67" w:rsidRPr="00C20D54" w:rsidRDefault="00EB3F67" w:rsidP="005D0F51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«Награды и звания Российской Федерации», OID 1.2.643.5.1.13.13.99.2.44</w:t>
            </w:r>
          </w:p>
        </w:tc>
      </w:tr>
      <w:tr w:rsidR="00DA2EE5" w:rsidRPr="00C20D54" w14:paraId="609A3A32" w14:textId="77777777" w:rsidTr="005D0F51">
        <w:tc>
          <w:tcPr>
            <w:tcW w:w="301" w:type="pct"/>
          </w:tcPr>
          <w:p w14:paraId="06BB0FC5" w14:textId="7E26090D" w:rsidR="00DA2EE5" w:rsidRPr="00C20D54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7131C2BF" w14:textId="424907BF" w:rsidR="00DA2EE5" w:rsidRPr="00C20D54" w:rsidRDefault="00DA2EE5" w:rsidP="005D0F51">
            <w:pPr>
              <w:pStyle w:val="104"/>
            </w:pPr>
            <w:r w:rsidRPr="00C20D54">
              <w:t>Дата</w:t>
            </w:r>
          </w:p>
        </w:tc>
        <w:tc>
          <w:tcPr>
            <w:tcW w:w="1439" w:type="pct"/>
          </w:tcPr>
          <w:p w14:paraId="1D091911" w14:textId="77777777" w:rsidR="00DA2EE5" w:rsidRPr="00C20D54" w:rsidRDefault="00DA2EE5" w:rsidP="005D0F51">
            <w:pPr>
              <w:pStyle w:val="104"/>
            </w:pPr>
            <w:r w:rsidRPr="00C20D54">
              <w:t>Дата присвоения награды/звания</w:t>
            </w:r>
          </w:p>
        </w:tc>
        <w:tc>
          <w:tcPr>
            <w:tcW w:w="2123" w:type="pct"/>
          </w:tcPr>
          <w:p w14:paraId="01136870" w14:textId="185164DB" w:rsidR="00DA2EE5" w:rsidRPr="00C20D54" w:rsidRDefault="00590FDE" w:rsidP="005D0F51">
            <w:pPr>
              <w:pStyle w:val="104"/>
            </w:pPr>
            <w:r w:rsidRPr="00C20D54">
              <w:t>Выбор даты в календаре</w:t>
            </w:r>
          </w:p>
        </w:tc>
      </w:tr>
      <w:tr w:rsidR="00DA2EE5" w:rsidRPr="00C20D54" w14:paraId="1078402F" w14:textId="77777777" w:rsidTr="005D0F51">
        <w:tc>
          <w:tcPr>
            <w:tcW w:w="301" w:type="pct"/>
          </w:tcPr>
          <w:p w14:paraId="506B6393" w14:textId="1436250C" w:rsidR="00DA2EE5" w:rsidRPr="00C20D54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17B78222" w14:textId="5158A2D3" w:rsidR="00DA2EE5" w:rsidRPr="00C20D54" w:rsidRDefault="00DA2EE5" w:rsidP="005D0F51">
            <w:pPr>
              <w:pStyle w:val="104"/>
            </w:pPr>
            <w:r w:rsidRPr="00C20D54">
              <w:t>Номер</w:t>
            </w:r>
          </w:p>
        </w:tc>
        <w:tc>
          <w:tcPr>
            <w:tcW w:w="1439" w:type="pct"/>
          </w:tcPr>
          <w:p w14:paraId="76081BDA" w14:textId="213D8AC0" w:rsidR="00DA2EE5" w:rsidRPr="00C20D54" w:rsidRDefault="00DA2EE5" w:rsidP="005D0F51">
            <w:pPr>
              <w:pStyle w:val="104"/>
            </w:pPr>
            <w:r w:rsidRPr="00C20D54">
              <w:t>Номер присвоенной(-го) награды/звания</w:t>
            </w:r>
          </w:p>
        </w:tc>
        <w:tc>
          <w:tcPr>
            <w:tcW w:w="2123" w:type="pct"/>
          </w:tcPr>
          <w:p w14:paraId="302181AB" w14:textId="42C1286F" w:rsidR="00DA2EE5" w:rsidRPr="00C20D54" w:rsidRDefault="00DA2EE5" w:rsidP="005D0F51">
            <w:pPr>
              <w:pStyle w:val="104"/>
            </w:pPr>
            <w:r w:rsidRPr="00C20D54">
              <w:t xml:space="preserve">Текстовое поле </w:t>
            </w:r>
            <w:r w:rsidR="00590FDE" w:rsidRPr="00C20D54">
              <w:t>с ограничение</w:t>
            </w:r>
            <w:r w:rsidR="005D0F51">
              <w:t>м</w:t>
            </w:r>
            <w:r w:rsidR="00590FDE" w:rsidRPr="00C20D54">
              <w:t xml:space="preserve"> в 21 символ</w:t>
            </w:r>
          </w:p>
        </w:tc>
      </w:tr>
    </w:tbl>
    <w:p w14:paraId="07A9BB15" w14:textId="0124B11D" w:rsidR="00EE4942" w:rsidRPr="00C20D54" w:rsidRDefault="00501EC1" w:rsidP="00966C9D">
      <w:pPr>
        <w:pStyle w:val="54"/>
        <w:rPr>
          <w:color w:val="000000" w:themeColor="text1"/>
        </w:rPr>
      </w:pPr>
      <w:bookmarkStart w:id="291" w:name="_Ref104247385"/>
      <w:r w:rsidRPr="00C20D54">
        <w:rPr>
          <w:color w:val="000000" w:themeColor="text1"/>
        </w:rPr>
        <w:t>Редактирование записи о награде</w:t>
      </w:r>
      <w:bookmarkEnd w:id="291"/>
      <w:r w:rsidRPr="00C20D54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или звании</w:t>
      </w:r>
    </w:p>
    <w:p w14:paraId="19271974" w14:textId="6C6BDA2E" w:rsidR="00A65FF3" w:rsidRPr="00C20D54" w:rsidRDefault="00A65FF3" w:rsidP="00A65FF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 xml:space="preserve">наградах и званиях </w:t>
      </w:r>
      <w:r>
        <w:t>медицинского (фармацевтического) работника. Для изменения записи</w:t>
      </w:r>
      <w:r w:rsidRPr="00C20D54">
        <w:rPr>
          <w:color w:val="000000" w:themeColor="text1"/>
        </w:rPr>
        <w:t>:</w:t>
      </w:r>
    </w:p>
    <w:p w14:paraId="58355484" w14:textId="77777777" w:rsidR="00812861" w:rsidRPr="00C20D54" w:rsidRDefault="00812861" w:rsidP="00B77B53">
      <w:pPr>
        <w:pStyle w:val="1d"/>
        <w:numPr>
          <w:ilvl w:val="0"/>
          <w:numId w:val="85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1F9978D7" wp14:editId="5DBDA333">
            <wp:extent cx="220999" cy="243861"/>
            <wp:effectExtent l="19050" t="19050" r="26670" b="2286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10F826C5" w14:textId="77777777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награды».</w:t>
      </w:r>
    </w:p>
    <w:p w14:paraId="1AF40CBD" w14:textId="766977BD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52C5C17B" w14:textId="7CDE6A5A" w:rsidR="004F742F" w:rsidRPr="00C20D54" w:rsidRDefault="004F742F" w:rsidP="00966C9D">
      <w:pPr>
        <w:pStyle w:val="54"/>
        <w:rPr>
          <w:color w:val="000000" w:themeColor="text1"/>
        </w:rPr>
      </w:pPr>
      <w:bookmarkStart w:id="292" w:name="_Ref104247394"/>
      <w:r w:rsidRPr="00C20D54">
        <w:rPr>
          <w:color w:val="000000" w:themeColor="text1"/>
        </w:rPr>
        <w:t xml:space="preserve">Удаление </w:t>
      </w:r>
      <w:r w:rsidR="001D6D78" w:rsidRPr="00C20D54">
        <w:rPr>
          <w:color w:val="000000" w:themeColor="text1"/>
        </w:rPr>
        <w:t>записи о награде</w:t>
      </w:r>
      <w:bookmarkEnd w:id="292"/>
      <w:r w:rsidR="005D0F51">
        <w:rPr>
          <w:color w:val="000000" w:themeColor="text1"/>
        </w:rPr>
        <w:t xml:space="preserve"> или звании</w:t>
      </w:r>
    </w:p>
    <w:p w14:paraId="5F045A23" w14:textId="30063DF1" w:rsidR="00812861" w:rsidRPr="00C20D54" w:rsidRDefault="00A65FF3" w:rsidP="00051D14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 xml:space="preserve">наградах и званиях </w:t>
      </w:r>
      <w:r>
        <w:t>медицинского (фармацевтического) работника. Для удаления записи</w:t>
      </w:r>
      <w:r w:rsidR="00812861" w:rsidRPr="00C20D54">
        <w:rPr>
          <w:color w:val="000000" w:themeColor="text1"/>
        </w:rPr>
        <w:t>:</w:t>
      </w:r>
    </w:p>
    <w:p w14:paraId="4502E275" w14:textId="77777777" w:rsidR="00812861" w:rsidRPr="00C20D54" w:rsidRDefault="00812861" w:rsidP="00B77B53">
      <w:pPr>
        <w:pStyle w:val="1d"/>
        <w:numPr>
          <w:ilvl w:val="0"/>
          <w:numId w:val="86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64405F7C" wp14:editId="149C110F">
            <wp:extent cx="220999" cy="243861"/>
            <wp:effectExtent l="19050" t="19050" r="26670" b="2286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1AB67201" w14:textId="384B7CF3" w:rsidR="00812861" w:rsidRPr="00C20D54" w:rsidRDefault="00812861" w:rsidP="00B77B53">
      <w:pPr>
        <w:pStyle w:val="1d"/>
        <w:numPr>
          <w:ilvl w:val="0"/>
          <w:numId w:val="86"/>
        </w:numPr>
      </w:pPr>
      <w:r w:rsidRPr="00C20D54">
        <w:t>Подтвердите удаление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22BFFBE1" w14:textId="40A1B6F1" w:rsidR="007C1848" w:rsidRDefault="00A80D97" w:rsidP="00966C9D">
      <w:pPr>
        <w:pStyle w:val="49"/>
        <w:rPr>
          <w:color w:val="000000" w:themeColor="text1"/>
        </w:rPr>
      </w:pPr>
      <w:bookmarkStart w:id="293" w:name="_Toc500436318"/>
      <w:bookmarkStart w:id="294" w:name="_Toc514849019"/>
      <w:bookmarkStart w:id="295" w:name="_Toc514849496"/>
      <w:bookmarkStart w:id="296" w:name="_Toc514849540"/>
      <w:bookmarkStart w:id="297" w:name="_Toc514849831"/>
      <w:bookmarkStart w:id="298" w:name="_Toc514849888"/>
      <w:bookmarkStart w:id="299" w:name="_Toc514850016"/>
      <w:bookmarkStart w:id="300" w:name="_Toc514850141"/>
      <w:bookmarkStart w:id="301" w:name="_Toc514850191"/>
      <w:bookmarkStart w:id="302" w:name="_Toc514850350"/>
      <w:bookmarkStart w:id="303" w:name="_Toc514850701"/>
      <w:bookmarkStart w:id="304" w:name="_Ref89086767"/>
      <w:bookmarkStart w:id="305" w:name="_Toc468721586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r>
        <w:rPr>
          <w:color w:val="000000" w:themeColor="text1"/>
        </w:rPr>
        <w:t>Раздел</w:t>
      </w:r>
      <w:r w:rsidR="00E179D6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«Н</w:t>
      </w:r>
      <w:r w:rsidR="007C1848" w:rsidRPr="00C20D54">
        <w:rPr>
          <w:color w:val="000000" w:themeColor="text1"/>
        </w:rPr>
        <w:t>екоммерческ</w:t>
      </w:r>
      <w:r w:rsidR="005D0F51">
        <w:rPr>
          <w:color w:val="000000" w:themeColor="text1"/>
        </w:rPr>
        <w:t>ие</w:t>
      </w:r>
      <w:r w:rsidR="007C1848" w:rsidRPr="00C20D54">
        <w:rPr>
          <w:color w:val="000000" w:themeColor="text1"/>
        </w:rPr>
        <w:t xml:space="preserve"> организаци</w:t>
      </w:r>
      <w:bookmarkEnd w:id="304"/>
      <w:r w:rsidR="005D0F51">
        <w:rPr>
          <w:color w:val="000000" w:themeColor="text1"/>
        </w:rPr>
        <w:t>и»</w:t>
      </w:r>
    </w:p>
    <w:p w14:paraId="7A5A8D45" w14:textId="6B570010" w:rsidR="005D0F51" w:rsidRPr="005D0F51" w:rsidRDefault="00A80D97" w:rsidP="005D0F51">
      <w:pPr>
        <w:pStyle w:val="af2"/>
      </w:pPr>
      <w:r>
        <w:t>Раздел</w:t>
      </w:r>
      <w:r w:rsidR="00E179D6">
        <w:t xml:space="preserve"> </w:t>
      </w:r>
      <w:r w:rsidR="005D0F51">
        <w:t>«</w:t>
      </w:r>
      <w:r w:rsidR="005D0F51" w:rsidRPr="005D0F51">
        <w:t>Некоммерческие организации»</w:t>
      </w:r>
      <w:r w:rsidR="005D0F51">
        <w:t xml:space="preserve"> предназначен для внесения сведений об участии медицинского (фармацевтического) работника в </w:t>
      </w:r>
      <w:r w:rsidR="005D0F51" w:rsidRPr="005D0F51">
        <w:t>профессиональных некоммерческих организаци</w:t>
      </w:r>
      <w:r w:rsidR="005D0F51">
        <w:t>ях.</w:t>
      </w:r>
    </w:p>
    <w:p w14:paraId="6D351786" w14:textId="6CB43C0E" w:rsidR="00812861" w:rsidRPr="00C20D54" w:rsidRDefault="00812861" w:rsidP="00966C9D">
      <w:pPr>
        <w:pStyle w:val="54"/>
        <w:rPr>
          <w:color w:val="000000" w:themeColor="text1"/>
        </w:rPr>
      </w:pPr>
      <w:bookmarkStart w:id="306" w:name="_Ref104248578"/>
      <w:r w:rsidRPr="00C20D54">
        <w:rPr>
          <w:color w:val="000000" w:themeColor="text1"/>
        </w:rPr>
        <w:t>Просмотр списка профессиональных некоммерческих организаций</w:t>
      </w:r>
      <w:bookmarkEnd w:id="306"/>
      <w:r w:rsidR="00977F16">
        <w:rPr>
          <w:color w:val="000000" w:themeColor="text1"/>
        </w:rPr>
        <w:t>, в которых участвует медицинский (фармацевтический) работник</w:t>
      </w:r>
      <w:r w:rsidRPr="00C20D54">
        <w:rPr>
          <w:color w:val="000000" w:themeColor="text1"/>
        </w:rPr>
        <w:t xml:space="preserve"> </w:t>
      </w:r>
    </w:p>
    <w:p w14:paraId="09099158" w14:textId="3904B133" w:rsidR="001611F1" w:rsidRPr="00C20D54" w:rsidRDefault="001611F1" w:rsidP="001611F1">
      <w:pPr>
        <w:pStyle w:val="af2"/>
      </w:pPr>
      <w:r>
        <w:t xml:space="preserve">Для перехода к </w:t>
      </w:r>
      <w:r w:rsidR="00A80D97">
        <w:t>раздел</w:t>
      </w:r>
      <w:r w:rsidR="00E179D6">
        <w:t xml:space="preserve">у </w:t>
      </w:r>
      <w:r>
        <w:t>«</w:t>
      </w:r>
      <w:r>
        <w:rPr>
          <w:color w:val="000000" w:themeColor="text1"/>
        </w:rPr>
        <w:t>Н</w:t>
      </w:r>
      <w:r w:rsidRPr="00C20D54">
        <w:rPr>
          <w:color w:val="000000" w:themeColor="text1"/>
        </w:rPr>
        <w:t>екоммерческ</w:t>
      </w:r>
      <w:r>
        <w:rPr>
          <w:color w:val="000000" w:themeColor="text1"/>
        </w:rPr>
        <w:t>ие</w:t>
      </w:r>
      <w:r w:rsidRPr="00C20D54">
        <w:rPr>
          <w:color w:val="000000" w:themeColor="text1"/>
        </w:rPr>
        <w:t xml:space="preserve"> организаци</w:t>
      </w:r>
      <w:r>
        <w:rPr>
          <w:color w:val="000000" w:themeColor="text1"/>
        </w:rPr>
        <w:t>и</w:t>
      </w:r>
      <w:r>
        <w:t>»</w:t>
      </w:r>
      <w:r w:rsidRPr="00C20D54">
        <w:t>:</w:t>
      </w:r>
    </w:p>
    <w:p w14:paraId="4F19A580" w14:textId="09B8FE86" w:rsidR="001611F1" w:rsidRPr="00C20D54" w:rsidRDefault="00EF6D6C" w:rsidP="00B77B53">
      <w:pPr>
        <w:pStyle w:val="1d"/>
        <w:numPr>
          <w:ilvl w:val="0"/>
          <w:numId w:val="177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611F1" w:rsidRPr="00C20D54">
        <w:t>.</w:t>
      </w:r>
    </w:p>
    <w:p w14:paraId="25EEF2BF" w14:textId="343C061D" w:rsidR="001611F1" w:rsidRPr="00C20D54" w:rsidRDefault="001611F1" w:rsidP="001611F1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5AE35BA8" w14:textId="77777777" w:rsidR="001611F1" w:rsidRDefault="001611F1" w:rsidP="001611F1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71230ED7" w14:textId="27FA49F0" w:rsidR="00590FDE" w:rsidRPr="005D0F51" w:rsidRDefault="001611F1" w:rsidP="002D1977">
      <w:pPr>
        <w:pStyle w:val="1d"/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</w:t>
      </w:r>
      <w:r w:rsidRPr="001611F1">
        <w:rPr>
          <w:color w:val="000000" w:themeColor="text1"/>
        </w:rPr>
        <w:t>Некоммерческие организации</w:t>
      </w:r>
      <w:r>
        <w:t>»</w:t>
      </w:r>
      <w:r w:rsidRPr="00816DC4">
        <w:t xml:space="preserve"> </w:t>
      </w:r>
      <w:r w:rsidRPr="005D0F51">
        <w:t>(</w:t>
      </w:r>
      <w:r w:rsidR="00A81FFC">
        <w:t xml:space="preserve">см. </w:t>
      </w:r>
      <w:r w:rsidR="00D35B6B" w:rsidRPr="005D0F51">
        <w:fldChar w:fldCharType="begin"/>
      </w:r>
      <w:r w:rsidR="00D35B6B" w:rsidRPr="005D0F51">
        <w:instrText xml:space="preserve"> REF _Ref104278015 \h </w:instrText>
      </w:r>
      <w:r w:rsidR="00783B3A" w:rsidRPr="005D0F51">
        <w:instrText xml:space="preserve"> \* MERGEFORMAT </w:instrText>
      </w:r>
      <w:r w:rsidR="00D35B6B" w:rsidRPr="005D0F51">
        <w:fldChar w:fldCharType="separate"/>
      </w:r>
      <w:r w:rsidR="00565CC3" w:rsidRPr="00565CC3">
        <w:t>Рисунок 59</w:t>
      </w:r>
      <w:r w:rsidR="00D35B6B" w:rsidRPr="005D0F51">
        <w:fldChar w:fldCharType="end"/>
      </w:r>
      <w:r w:rsidR="00590FDE" w:rsidRPr="005D0F51">
        <w:t>).</w:t>
      </w:r>
    </w:p>
    <w:p w14:paraId="68FD4F34" w14:textId="77777777" w:rsidR="00590FDE" w:rsidRPr="00C20D54" w:rsidRDefault="00590FDE" w:rsidP="00A81FFC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AC83275" wp14:editId="196294F0">
            <wp:extent cx="5939790" cy="3469026"/>
            <wp:effectExtent l="19050" t="19050" r="22860" b="1714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4"/>
                    <a:stretch/>
                  </pic:blipFill>
                  <pic:spPr bwMode="auto">
                    <a:xfrm>
                      <a:off x="0" y="0"/>
                      <a:ext cx="5940000" cy="34691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47CE5" w14:textId="08A28150" w:rsidR="00590FDE" w:rsidRPr="00C20D54" w:rsidRDefault="00590FDE" w:rsidP="00966C9D">
      <w:pPr>
        <w:pStyle w:val="afffffff"/>
        <w:spacing w:line="240" w:lineRule="auto"/>
        <w:rPr>
          <w:color w:val="000000" w:themeColor="text1"/>
        </w:rPr>
      </w:pPr>
      <w:bookmarkStart w:id="307" w:name="_Ref104278015"/>
      <w:r w:rsidRPr="00A81FFC">
        <w:rPr>
          <w:rStyle w:val="afffffffa"/>
        </w:rPr>
        <w:t>Рисунок </w:t>
      </w:r>
      <w:r w:rsidR="00EE3A8F" w:rsidRPr="00A81FFC">
        <w:rPr>
          <w:rStyle w:val="afffffffa"/>
        </w:rPr>
        <w:fldChar w:fldCharType="begin"/>
      </w:r>
      <w:r w:rsidR="00EE3A8F" w:rsidRPr="00A81FFC">
        <w:rPr>
          <w:rStyle w:val="afffffffa"/>
        </w:rPr>
        <w:instrText xml:space="preserve"> SEQ Рисунок \* ARABIC </w:instrText>
      </w:r>
      <w:r w:rsidR="00EE3A8F" w:rsidRPr="00A81FFC">
        <w:rPr>
          <w:rStyle w:val="afffffffa"/>
        </w:rPr>
        <w:fldChar w:fldCharType="separate"/>
      </w:r>
      <w:r w:rsidR="00565CC3">
        <w:rPr>
          <w:rStyle w:val="afffffffa"/>
          <w:noProof/>
        </w:rPr>
        <w:t>59</w:t>
      </w:r>
      <w:r w:rsidR="00EE3A8F" w:rsidRPr="00A81FFC">
        <w:rPr>
          <w:rStyle w:val="afffffffa"/>
        </w:rPr>
        <w:fldChar w:fldCharType="end"/>
      </w:r>
      <w:bookmarkEnd w:id="307"/>
      <w:r w:rsidRPr="00A81FFC">
        <w:rPr>
          <w:rStyle w:val="afffffffa"/>
        </w:rPr>
        <w:t xml:space="preserve"> – </w:t>
      </w:r>
      <w:r w:rsidR="00A80D97">
        <w:rPr>
          <w:rStyle w:val="afffffffa"/>
        </w:rPr>
        <w:t>Раздел</w:t>
      </w:r>
      <w:r w:rsidR="00E179D6">
        <w:rPr>
          <w:rStyle w:val="afffffffa"/>
        </w:rPr>
        <w:t xml:space="preserve"> </w:t>
      </w:r>
      <w:r w:rsidRPr="00A81FFC">
        <w:rPr>
          <w:rStyle w:val="afffffffa"/>
        </w:rPr>
        <w:t>«Некоммерческие организации</w:t>
      </w:r>
      <w:r w:rsidRPr="00C20D54">
        <w:rPr>
          <w:color w:val="000000" w:themeColor="text1"/>
        </w:rPr>
        <w:t>»</w:t>
      </w:r>
    </w:p>
    <w:p w14:paraId="7300FB6B" w14:textId="516634DC" w:rsidR="00213DDA" w:rsidRPr="00A81FFC" w:rsidRDefault="00A80D97" w:rsidP="00A81FFC">
      <w:pPr>
        <w:pStyle w:val="afffffff9"/>
      </w:pPr>
      <w:r>
        <w:t>Раздел</w:t>
      </w:r>
      <w:r w:rsidR="00E179D6">
        <w:t xml:space="preserve"> </w:t>
      </w:r>
      <w:r w:rsidR="00A81FFC" w:rsidRPr="00A81FFC">
        <w:t>«Некоммерческие организации» с</w:t>
      </w:r>
      <w:r w:rsidR="00213DDA" w:rsidRPr="00A81FFC">
        <w:t>одержит элементы:</w:t>
      </w:r>
    </w:p>
    <w:p w14:paraId="07BA2545" w14:textId="50AEC8CE" w:rsidR="00213DDA" w:rsidRPr="00C20D54" w:rsidRDefault="00213DDA" w:rsidP="00B77B53">
      <w:pPr>
        <w:pStyle w:val="1d"/>
        <w:numPr>
          <w:ilvl w:val="0"/>
          <w:numId w:val="173"/>
        </w:numPr>
      </w:pPr>
      <w:r w:rsidRPr="00A81FFC">
        <w:t>таблица со списком записей о некоммерческих организациях</w:t>
      </w:r>
      <w:r w:rsidR="00A81FFC">
        <w:t xml:space="preserve">, участником которых является </w:t>
      </w:r>
      <w:r w:rsidRPr="00A81FFC">
        <w:t>выбранн</w:t>
      </w:r>
      <w:r w:rsidR="00A81FFC">
        <w:t>ый</w:t>
      </w:r>
      <w:r w:rsidRPr="00C20D54">
        <w:t xml:space="preserve"> работник. Таблица содержит столбцы:</w:t>
      </w:r>
    </w:p>
    <w:p w14:paraId="6DA92E32" w14:textId="362FC96F" w:rsidR="00213DDA" w:rsidRPr="00C20D54" w:rsidRDefault="00213DDA" w:rsidP="00A25157">
      <w:pPr>
        <w:pStyle w:val="25"/>
      </w:pPr>
      <w:r w:rsidRPr="00C20D54">
        <w:t>«Наименование организации»</w:t>
      </w:r>
      <w:r w:rsidR="00A81FFC">
        <w:t>,</w:t>
      </w:r>
    </w:p>
    <w:p w14:paraId="0E5E1CB1" w14:textId="1AF649A7" w:rsidR="00213DDA" w:rsidRPr="00C20D54" w:rsidRDefault="00213DDA" w:rsidP="00A25157">
      <w:pPr>
        <w:pStyle w:val="25"/>
      </w:pPr>
      <w:r w:rsidRPr="00C20D54">
        <w:t>«ОГРН»</w:t>
      </w:r>
      <w:r w:rsidR="00A81FFC">
        <w:t>,</w:t>
      </w:r>
    </w:p>
    <w:p w14:paraId="4B7F74C3" w14:textId="1C8ED3E4" w:rsidR="00213DDA" w:rsidRPr="00C20D54" w:rsidRDefault="00213DDA" w:rsidP="00A25157">
      <w:pPr>
        <w:pStyle w:val="25"/>
      </w:pPr>
      <w:r w:rsidRPr="00C20D54">
        <w:t xml:space="preserve">«Субъект </w:t>
      </w:r>
      <w:r w:rsidR="001179C1" w:rsidRPr="00C20D54">
        <w:t>Р</w:t>
      </w:r>
      <w:r w:rsidR="00392399">
        <w:t>Ф</w:t>
      </w:r>
      <w:r w:rsidRPr="00C20D54">
        <w:t>»</w:t>
      </w:r>
      <w:r w:rsidR="00A81FFC">
        <w:t>,</w:t>
      </w:r>
    </w:p>
    <w:p w14:paraId="73AF3B19" w14:textId="5CF9D048" w:rsidR="00213DDA" w:rsidRPr="00C20D54" w:rsidRDefault="00213DDA" w:rsidP="00A25157">
      <w:pPr>
        <w:pStyle w:val="25"/>
      </w:pPr>
      <w:r w:rsidRPr="00C20D54">
        <w:t>«Веб-сайт»</w:t>
      </w:r>
      <w:r w:rsidR="00A81FFC">
        <w:t>,</w:t>
      </w:r>
    </w:p>
    <w:p w14:paraId="247B1B41" w14:textId="140B8B2C" w:rsidR="00213DDA" w:rsidRPr="00C20D54" w:rsidRDefault="00213DDA" w:rsidP="00A25157">
      <w:pPr>
        <w:pStyle w:val="25"/>
      </w:pPr>
      <w:r w:rsidRPr="00C20D54">
        <w:t>«Дата вступления»</w:t>
      </w:r>
      <w:r w:rsidR="00A81FFC">
        <w:t>,</w:t>
      </w:r>
    </w:p>
    <w:p w14:paraId="21D1591E" w14:textId="49223DCF" w:rsidR="00213DDA" w:rsidRPr="00C20D54" w:rsidRDefault="00213DDA" w:rsidP="00A25157">
      <w:pPr>
        <w:pStyle w:val="25"/>
      </w:pPr>
      <w:r w:rsidRPr="00C20D54">
        <w:t>«Дата исключения»</w:t>
      </w:r>
      <w:r w:rsidR="00A81FFC">
        <w:t>,</w:t>
      </w:r>
    </w:p>
    <w:p w14:paraId="301891AB" w14:textId="77777777" w:rsidR="00213DDA" w:rsidRPr="00C20D54" w:rsidRDefault="00213DDA" w:rsidP="00A65FF3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589E987D" wp14:editId="574CC59B">
            <wp:extent cx="220999" cy="243861"/>
            <wp:effectExtent l="19050" t="19050" r="26670" b="2286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</w:t>
      </w:r>
      <w:r w:rsidRPr="00B13BA2">
        <w:t>выбора</w:t>
      </w:r>
      <w:r w:rsidRPr="00C20D54">
        <w:t xml:space="preserve"> действия с записью:</w:t>
      </w:r>
    </w:p>
    <w:p w14:paraId="399918F3" w14:textId="5B7D7021" w:rsidR="00213DDA" w:rsidRPr="00C20D54" w:rsidRDefault="00213DDA" w:rsidP="00A25157">
      <w:pPr>
        <w:pStyle w:val="25"/>
      </w:pPr>
      <w:r w:rsidRPr="00C20D54">
        <w:t>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_Ref104248564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A81FFC">
        <w:t>,</w:t>
      </w:r>
    </w:p>
    <w:p w14:paraId="415EF539" w14:textId="19002283" w:rsidR="00213DDA" w:rsidRPr="00C20D54" w:rsidRDefault="00213DDA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_Ref104248572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  <w:r w:rsidRPr="00F9647A">
        <w:t xml:space="preserve"> </w:t>
      </w:r>
    </w:p>
    <w:p w14:paraId="72F26877" w14:textId="5F133DA2" w:rsidR="00213DDA" w:rsidRPr="00C20D54" w:rsidRDefault="00213DDA" w:rsidP="00A65FF3">
      <w:pPr>
        <w:pStyle w:val="1d"/>
      </w:pPr>
      <w:r w:rsidRPr="00C20D54">
        <w:t xml:space="preserve">кнопка «Добавить» для </w:t>
      </w:r>
      <w:r w:rsidR="00061F13">
        <w:t xml:space="preserve">создания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_Ref104248580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4.1.6.10.2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8D45150" w14:textId="750CC5C7" w:rsidR="00812861" w:rsidRPr="00C20D54" w:rsidRDefault="00213DDA" w:rsidP="00966C9D">
      <w:pPr>
        <w:pStyle w:val="54"/>
        <w:rPr>
          <w:color w:val="000000" w:themeColor="text1"/>
        </w:rPr>
      </w:pPr>
      <w:bookmarkStart w:id="308" w:name="_Ref104248580"/>
      <w:r w:rsidRPr="00C20D54">
        <w:rPr>
          <w:color w:val="000000" w:themeColor="text1"/>
        </w:rPr>
        <w:t>Добавление</w:t>
      </w:r>
      <w:r w:rsidR="00812861" w:rsidRPr="00C20D54">
        <w:rPr>
          <w:color w:val="000000" w:themeColor="text1"/>
        </w:rPr>
        <w:t xml:space="preserve"> записи о профессиональных некоммерческих организациях</w:t>
      </w:r>
      <w:bookmarkEnd w:id="308"/>
    </w:p>
    <w:p w14:paraId="2630DD0B" w14:textId="409B8F13" w:rsidR="00812861" w:rsidRPr="00C20D54" w:rsidRDefault="00A65FF3" w:rsidP="005824CB">
      <w:pPr>
        <w:keepNext/>
        <w:ind w:firstLine="709"/>
        <w:rPr>
          <w:color w:val="000000" w:themeColor="text1"/>
        </w:rPr>
      </w:pPr>
      <w:r>
        <w:rPr>
          <w:rStyle w:val="afffffff1"/>
        </w:rPr>
        <w:t>Для добавлени</w:t>
      </w:r>
      <w:r w:rsidR="00CE65A7">
        <w:rPr>
          <w:rStyle w:val="afffffff1"/>
        </w:rPr>
        <w:t>я</w:t>
      </w:r>
      <w:r>
        <w:rPr>
          <w:rStyle w:val="afffffff1"/>
        </w:rPr>
        <w:t xml:space="preserve"> записи</w:t>
      </w:r>
      <w:r w:rsidR="00812861" w:rsidRPr="00A81FFC">
        <w:rPr>
          <w:rStyle w:val="afffffff1"/>
        </w:rPr>
        <w:t xml:space="preserve"> о</w:t>
      </w:r>
      <w:r w:rsidR="00A81FFC" w:rsidRPr="00A81FFC">
        <w:rPr>
          <w:rStyle w:val="afffffff1"/>
        </w:rPr>
        <w:t>б участии работника в</w:t>
      </w:r>
      <w:r w:rsidR="00812861" w:rsidRPr="00A81FFC">
        <w:rPr>
          <w:rStyle w:val="afffffff1"/>
        </w:rPr>
        <w:t xml:space="preserve"> некоммерческой организации</w:t>
      </w:r>
      <w:r w:rsidR="00812861" w:rsidRPr="00C20D54">
        <w:rPr>
          <w:color w:val="000000" w:themeColor="text1"/>
        </w:rPr>
        <w:t>:</w:t>
      </w:r>
    </w:p>
    <w:p w14:paraId="0230772D" w14:textId="50D83B1A" w:rsidR="00812861" w:rsidRPr="00C20D54" w:rsidRDefault="00213DDA" w:rsidP="00B77B53">
      <w:pPr>
        <w:pStyle w:val="1d"/>
        <w:numPr>
          <w:ilvl w:val="0"/>
          <w:numId w:val="87"/>
        </w:numPr>
      </w:pPr>
      <w:r w:rsidRPr="00C20D54">
        <w:t xml:space="preserve">В </w:t>
      </w:r>
      <w:r w:rsidR="00A80D97">
        <w:t>раздел</w:t>
      </w:r>
      <w:r w:rsidR="00E179D6">
        <w:t>е</w:t>
      </w:r>
      <w:r w:rsidRPr="00C20D54">
        <w:t xml:space="preserve"> «Некоммерческие организации» н</w:t>
      </w:r>
      <w:r w:rsidR="00812861" w:rsidRPr="00C20D54">
        <w:t>ажмите кнопку «Добавить». Откроется форма «Новая некоммерческая организация» (</w:t>
      </w:r>
      <w:r w:rsidR="00A81FFC">
        <w:t xml:space="preserve">см. </w:t>
      </w:r>
      <w:r w:rsidR="00812861" w:rsidRPr="00C20D54">
        <w:fldChar w:fldCharType="begin"/>
      </w:r>
      <w:r w:rsidR="00812861" w:rsidRPr="00C20D54">
        <w:instrText xml:space="preserve"> REF _Ref98835651 \h </w:instrText>
      </w:r>
      <w:r w:rsidR="00783B3A" w:rsidRPr="00C20D54">
        <w:instrText xml:space="preserve"> \* MERGEFORMAT </w:instrText>
      </w:r>
      <w:r w:rsidR="00812861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60</w:t>
      </w:r>
      <w:r w:rsidR="00812861" w:rsidRPr="00C20D54">
        <w:fldChar w:fldCharType="end"/>
      </w:r>
      <w:r w:rsidR="00812861" w:rsidRPr="00C20D54">
        <w:t>).</w:t>
      </w:r>
    </w:p>
    <w:p w14:paraId="1858A077" w14:textId="77777777" w:rsidR="00812861" w:rsidRPr="00C20D54" w:rsidRDefault="00812861" w:rsidP="00A81FFC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508C5A6" wp14:editId="71689422">
            <wp:extent cx="5939155" cy="3177037"/>
            <wp:effectExtent l="19050" t="19050" r="23495" b="2349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 b="7834"/>
                    <a:stretch/>
                  </pic:blipFill>
                  <pic:spPr bwMode="auto">
                    <a:xfrm>
                      <a:off x="0" y="0"/>
                      <a:ext cx="5940000" cy="3177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0A1AB" w14:textId="10241115" w:rsidR="00812861" w:rsidRPr="00C20D54" w:rsidRDefault="00812861" w:rsidP="00A81FFC">
      <w:pPr>
        <w:pStyle w:val="afffffff8"/>
      </w:pPr>
      <w:bookmarkStart w:id="309" w:name="_Ref9883565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60</w:t>
      </w:r>
      <w:r w:rsidR="00EE3A8F" w:rsidRPr="00C20D54">
        <w:rPr>
          <w:noProof/>
        </w:rPr>
        <w:fldChar w:fldCharType="end"/>
      </w:r>
      <w:bookmarkEnd w:id="309"/>
      <w:r w:rsidRPr="00C20D54">
        <w:t xml:space="preserve"> – </w:t>
      </w:r>
      <w:r w:rsidR="00A81FFC">
        <w:t>Форма «</w:t>
      </w:r>
      <w:r w:rsidRPr="00C20D54">
        <w:t>Новая некоммерческая организация</w:t>
      </w:r>
      <w:r w:rsidR="00A81FFC">
        <w:t>»</w:t>
      </w:r>
    </w:p>
    <w:p w14:paraId="6CB352CB" w14:textId="140E71BC" w:rsidR="00213DDA" w:rsidRPr="00C20D54" w:rsidRDefault="0081286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</w:t>
      </w:r>
      <w:r w:rsidR="00213DDA" w:rsidRPr="00C20D54">
        <w:t xml:space="preserve"> Описание полей представлено в таблице </w:t>
      </w:r>
      <w:r w:rsidR="00A81FFC">
        <w:t xml:space="preserve">ниже </w:t>
      </w:r>
      <w:r w:rsidR="00213DDA" w:rsidRPr="00C20D54">
        <w:t>(</w:t>
      </w:r>
      <w:r w:rsidR="00A81FFC">
        <w:t xml:space="preserve">см. </w:t>
      </w:r>
      <w:r w:rsidR="00213DDA" w:rsidRPr="00C20D54">
        <w:fldChar w:fldCharType="begin"/>
      </w:r>
      <w:r w:rsidR="00213DDA" w:rsidRPr="00C20D54">
        <w:instrText xml:space="preserve"> REF _Ref89957706 \h </w:instrText>
      </w:r>
      <w:r w:rsidR="00783B3A" w:rsidRPr="00C20D54">
        <w:instrText xml:space="preserve"> \* MERGEFORMAT </w:instrText>
      </w:r>
      <w:r w:rsidR="00213DDA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18</w:t>
      </w:r>
      <w:r w:rsidR="00213DDA" w:rsidRPr="00C20D54">
        <w:fldChar w:fldCharType="end"/>
      </w:r>
      <w:r w:rsidR="00213DDA" w:rsidRPr="00C20D54">
        <w:t>).</w:t>
      </w:r>
    </w:p>
    <w:p w14:paraId="16BD842F" w14:textId="5A364426" w:rsidR="007C1848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4A757DFF" w14:textId="3789AFE5" w:rsidR="007C1848" w:rsidRPr="00C20D54" w:rsidRDefault="007C1848" w:rsidP="001C6FA7">
      <w:pPr>
        <w:pStyle w:val="afffffffff4"/>
        <w:rPr>
          <w:color w:val="000000" w:themeColor="text1"/>
        </w:rPr>
      </w:pPr>
      <w:bookmarkStart w:id="310" w:name="_Ref89957706"/>
      <w:bookmarkStart w:id="311" w:name="_Ref37769836"/>
      <w:r w:rsidRPr="00C20D54">
        <w:rPr>
          <w:color w:val="000000" w:themeColor="text1"/>
        </w:rPr>
        <w:t>Таблица</w:t>
      </w:r>
      <w:r w:rsidR="00BB200E" w:rsidRPr="00C20D54">
        <w:rPr>
          <w:color w:val="000000" w:themeColor="text1"/>
        </w:rPr>
        <w:t xml:space="preserve">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18</w:t>
      </w:r>
      <w:r w:rsidR="00EE3A8F" w:rsidRPr="00C20D54">
        <w:rPr>
          <w:noProof/>
          <w:color w:val="000000" w:themeColor="text1"/>
        </w:rPr>
        <w:fldChar w:fldCharType="end"/>
      </w:r>
      <w:bookmarkEnd w:id="31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сведений о профессиональных некоммерческих организациях</w:t>
      </w:r>
      <w:bookmarkEnd w:id="311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4"/>
        <w:gridCol w:w="2409"/>
        <w:gridCol w:w="2837"/>
        <w:gridCol w:w="3534"/>
      </w:tblGrid>
      <w:tr w:rsidR="007C1848" w:rsidRPr="00C20D54" w14:paraId="3CA5ADF7" w14:textId="77777777" w:rsidTr="00EB3F67">
        <w:trPr>
          <w:tblHeader/>
        </w:trPr>
        <w:tc>
          <w:tcPr>
            <w:tcW w:w="302" w:type="pct"/>
          </w:tcPr>
          <w:p w14:paraId="186F7DAD" w14:textId="26C0293C" w:rsidR="007C1848" w:rsidRPr="00C20D54" w:rsidRDefault="007C1848" w:rsidP="00A81FFC">
            <w:pPr>
              <w:pStyle w:val="108"/>
            </w:pPr>
            <w:r w:rsidRPr="00C20D54">
              <w:t>№</w:t>
            </w:r>
          </w:p>
        </w:tc>
        <w:tc>
          <w:tcPr>
            <w:tcW w:w="1289" w:type="pct"/>
          </w:tcPr>
          <w:p w14:paraId="083507C1" w14:textId="77777777" w:rsidR="007C1848" w:rsidRPr="00C20D54" w:rsidRDefault="007C1848" w:rsidP="00A81FFC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8" w:type="pct"/>
          </w:tcPr>
          <w:p w14:paraId="75772989" w14:textId="77777777" w:rsidR="007C1848" w:rsidRPr="00C20D54" w:rsidRDefault="007C1848" w:rsidP="00A81FFC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77817656" w14:textId="77777777" w:rsidR="007C1848" w:rsidRPr="00C20D54" w:rsidRDefault="007C1848" w:rsidP="00A81FFC">
            <w:pPr>
              <w:pStyle w:val="108"/>
            </w:pPr>
            <w:r w:rsidRPr="00C20D54">
              <w:t>Вид, способ ввода</w:t>
            </w:r>
          </w:p>
        </w:tc>
      </w:tr>
      <w:tr w:rsidR="00213DDA" w:rsidRPr="00C20D54" w14:paraId="2920A73D" w14:textId="77777777" w:rsidTr="00EB3F67">
        <w:tc>
          <w:tcPr>
            <w:tcW w:w="302" w:type="pct"/>
          </w:tcPr>
          <w:p w14:paraId="3B0FA5C9" w14:textId="1C1E9DC9" w:rsidR="00213DDA" w:rsidRPr="00C20D54" w:rsidRDefault="00213DDA" w:rsidP="00B77B53">
            <w:pPr>
              <w:pStyle w:val="101"/>
              <w:numPr>
                <w:ilvl w:val="0"/>
                <w:numId w:val="88"/>
              </w:numPr>
            </w:pPr>
          </w:p>
        </w:tc>
        <w:tc>
          <w:tcPr>
            <w:tcW w:w="1289" w:type="pct"/>
          </w:tcPr>
          <w:p w14:paraId="6257EDAE" w14:textId="5B95BECD" w:rsidR="00213DDA" w:rsidRPr="00C20D54" w:rsidRDefault="00213DDA" w:rsidP="00A81FFC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1518" w:type="pct"/>
          </w:tcPr>
          <w:p w14:paraId="624607FF" w14:textId="3307DBFE" w:rsidR="00213DDA" w:rsidRPr="00C20D54" w:rsidRDefault="00213DDA" w:rsidP="00A81FFC">
            <w:pPr>
              <w:pStyle w:val="104"/>
            </w:pPr>
            <w:r w:rsidRPr="00C20D54">
              <w:t>Наименование профессиональной некоммерческой организации</w:t>
            </w:r>
          </w:p>
        </w:tc>
        <w:tc>
          <w:tcPr>
            <w:tcW w:w="1892" w:type="pct"/>
          </w:tcPr>
          <w:p w14:paraId="62649063" w14:textId="6EFE5CDD" w:rsidR="00213DDA" w:rsidRPr="00C20D54" w:rsidRDefault="00213DDA" w:rsidP="00A81FFC">
            <w:pPr>
              <w:pStyle w:val="104"/>
            </w:pPr>
            <w:r w:rsidRPr="00C20D54">
              <w:t xml:space="preserve">При нажатии на поле открывается окно «Организации» с возможностью поиска по наименованию, ОГРН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  <w:r w:rsidR="00A81FFC">
              <w:t xml:space="preserve"> </w:t>
            </w:r>
            <w:r w:rsidRPr="00C20D54">
              <w:t>Выбор значения в окне</w:t>
            </w:r>
            <w:r w:rsidR="00EB3F67" w:rsidRPr="00C20D54">
              <w:t>.</w:t>
            </w:r>
          </w:p>
          <w:p w14:paraId="33ADAF08" w14:textId="7CC001F3" w:rsidR="00EB3F67" w:rsidRPr="00C20D54" w:rsidRDefault="00EB3F67" w:rsidP="00A81FFC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Справочник профессиональных некоммерческих организаций», OID 1.2.643.5.1.13.13.99.2.309</w:t>
            </w:r>
          </w:p>
        </w:tc>
      </w:tr>
      <w:tr w:rsidR="00213DDA" w:rsidRPr="00C20D54" w14:paraId="40A43F79" w14:textId="77777777" w:rsidTr="00EB3F67">
        <w:tc>
          <w:tcPr>
            <w:tcW w:w="302" w:type="pct"/>
          </w:tcPr>
          <w:p w14:paraId="64BCA720" w14:textId="5D97E024" w:rsidR="00213DDA" w:rsidRPr="00C20D54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346459E8" w14:textId="3DFFC9B3" w:rsidR="00213DDA" w:rsidRPr="00C20D54" w:rsidRDefault="00213DDA" w:rsidP="00A81FFC">
            <w:pPr>
              <w:pStyle w:val="104"/>
            </w:pPr>
            <w:r w:rsidRPr="00C20D54">
              <w:t>Дата вступления</w:t>
            </w:r>
          </w:p>
        </w:tc>
        <w:tc>
          <w:tcPr>
            <w:tcW w:w="1518" w:type="pct"/>
          </w:tcPr>
          <w:p w14:paraId="08D9E69C" w14:textId="387BA05E" w:rsidR="00213DDA" w:rsidRPr="00C20D54" w:rsidRDefault="00213DDA" w:rsidP="00A81FFC">
            <w:pPr>
              <w:pStyle w:val="104"/>
            </w:pPr>
            <w:r w:rsidRPr="00C20D54">
              <w:t xml:space="preserve">Дата вступления </w:t>
            </w:r>
            <w:r w:rsidR="00A81FFC">
              <w:t xml:space="preserve">работника </w:t>
            </w:r>
            <w:r w:rsidRPr="00C20D54">
              <w:t>в профессиональную некоммерческую организацию</w:t>
            </w:r>
          </w:p>
        </w:tc>
        <w:tc>
          <w:tcPr>
            <w:tcW w:w="1892" w:type="pct"/>
          </w:tcPr>
          <w:p w14:paraId="2A70B388" w14:textId="16A54D2F" w:rsidR="00213DDA" w:rsidRPr="00C20D54" w:rsidRDefault="00213DDA" w:rsidP="00A81FFC">
            <w:pPr>
              <w:pStyle w:val="104"/>
            </w:pPr>
            <w:r w:rsidRPr="00C20D54">
              <w:t>Выбор даты в календаре</w:t>
            </w:r>
          </w:p>
        </w:tc>
      </w:tr>
      <w:tr w:rsidR="00213DDA" w:rsidRPr="00C20D54" w14:paraId="651DE1CA" w14:textId="77777777" w:rsidTr="00EB3F67">
        <w:tc>
          <w:tcPr>
            <w:tcW w:w="302" w:type="pct"/>
          </w:tcPr>
          <w:p w14:paraId="7823E157" w14:textId="267EA0CB" w:rsidR="00213DDA" w:rsidRPr="00C20D54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1388C563" w14:textId="65F4C9A3" w:rsidR="00213DDA" w:rsidRPr="00C20D54" w:rsidRDefault="00213DDA" w:rsidP="00A81FFC">
            <w:pPr>
              <w:pStyle w:val="104"/>
            </w:pPr>
            <w:r w:rsidRPr="00C20D54">
              <w:t>Дата исключения</w:t>
            </w:r>
          </w:p>
        </w:tc>
        <w:tc>
          <w:tcPr>
            <w:tcW w:w="1518" w:type="pct"/>
          </w:tcPr>
          <w:p w14:paraId="01092755" w14:textId="740B805F" w:rsidR="00213DDA" w:rsidRPr="00C20D54" w:rsidRDefault="00213DDA" w:rsidP="00A81FFC">
            <w:pPr>
              <w:pStyle w:val="104"/>
            </w:pPr>
            <w:r w:rsidRPr="00C20D54">
              <w:t xml:space="preserve">Дата </w:t>
            </w:r>
            <w:r w:rsidR="00A81FFC">
              <w:t>выхода/</w:t>
            </w:r>
            <w:r w:rsidRPr="00C20D54">
              <w:t xml:space="preserve">исключения </w:t>
            </w:r>
            <w:r w:rsidR="00A81FFC">
              <w:t xml:space="preserve">работника </w:t>
            </w:r>
            <w:r w:rsidRPr="00C20D54">
              <w:t>из профессиональной некоммерческой организации</w:t>
            </w:r>
          </w:p>
        </w:tc>
        <w:tc>
          <w:tcPr>
            <w:tcW w:w="1892" w:type="pct"/>
          </w:tcPr>
          <w:p w14:paraId="57369C7A" w14:textId="04BEDD41" w:rsidR="00213DDA" w:rsidRPr="00C20D54" w:rsidRDefault="00213DDA" w:rsidP="00A81FFC">
            <w:pPr>
              <w:pStyle w:val="104"/>
            </w:pPr>
            <w:r w:rsidRPr="00C20D54">
              <w:t>Выбор даты в календаре</w:t>
            </w:r>
          </w:p>
        </w:tc>
      </w:tr>
    </w:tbl>
    <w:p w14:paraId="592B508B" w14:textId="74D99FC7" w:rsidR="001D6D78" w:rsidRPr="00C20D54" w:rsidRDefault="001D6D78" w:rsidP="00966C9D">
      <w:pPr>
        <w:pStyle w:val="54"/>
        <w:rPr>
          <w:color w:val="000000" w:themeColor="text1"/>
        </w:rPr>
      </w:pPr>
      <w:bookmarkStart w:id="312" w:name="_Ref104248564"/>
      <w:r w:rsidRPr="00C20D54">
        <w:rPr>
          <w:color w:val="000000" w:themeColor="text1"/>
        </w:rPr>
        <w:t>Редактирование записи о</w:t>
      </w:r>
      <w:r w:rsidR="00A81FFC">
        <w:rPr>
          <w:color w:val="000000" w:themeColor="text1"/>
        </w:rPr>
        <w:t>б участии работника в</w:t>
      </w:r>
      <w:r w:rsidRPr="00C20D54">
        <w:rPr>
          <w:color w:val="000000" w:themeColor="text1"/>
        </w:rPr>
        <w:t xml:space="preserve"> </w:t>
      </w:r>
      <w:r w:rsidR="00812861" w:rsidRPr="00C20D54">
        <w:rPr>
          <w:color w:val="000000" w:themeColor="text1"/>
        </w:rPr>
        <w:t>профессиональн</w:t>
      </w:r>
      <w:r w:rsidR="00A81FFC">
        <w:rPr>
          <w:color w:val="000000" w:themeColor="text1"/>
        </w:rPr>
        <w:t xml:space="preserve">ой </w:t>
      </w:r>
      <w:r w:rsidR="00812861" w:rsidRPr="00C20D54">
        <w:rPr>
          <w:color w:val="000000" w:themeColor="text1"/>
        </w:rPr>
        <w:t>некоммерческ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организаци</w:t>
      </w:r>
      <w:r w:rsidR="00A81FFC">
        <w:rPr>
          <w:color w:val="000000" w:themeColor="text1"/>
        </w:rPr>
        <w:t>и</w:t>
      </w:r>
      <w:bookmarkEnd w:id="312"/>
      <w:r w:rsidRPr="00C20D54">
        <w:rPr>
          <w:color w:val="000000" w:themeColor="text1"/>
        </w:rPr>
        <w:t xml:space="preserve"> </w:t>
      </w:r>
    </w:p>
    <w:p w14:paraId="1D2FA557" w14:textId="1D6B3B05" w:rsidR="00812861" w:rsidRPr="00C20D54" w:rsidRDefault="00A65FF3" w:rsidP="00A81FFC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>о</w:t>
      </w:r>
      <w:r>
        <w:rPr>
          <w:color w:val="000000" w:themeColor="text1"/>
        </w:rPr>
        <w:t xml:space="preserve">б участии </w:t>
      </w:r>
      <w:r>
        <w:t xml:space="preserve">медицинского (фармацевтического) работника </w:t>
      </w:r>
      <w:r w:rsidR="00A81FFC">
        <w:t>в</w:t>
      </w:r>
      <w:r w:rsidR="00812861" w:rsidRPr="00C20D54">
        <w:t xml:space="preserve"> </w:t>
      </w:r>
      <w:r w:rsidR="00A81FFC">
        <w:t xml:space="preserve">профессиональной </w:t>
      </w:r>
      <w:r w:rsidR="00812861" w:rsidRPr="00C20D54">
        <w:t>некоммерческой организации</w:t>
      </w:r>
      <w:r>
        <w:t>. Для изменения записи</w:t>
      </w:r>
      <w:r w:rsidR="00812861" w:rsidRPr="00C20D54">
        <w:t>:</w:t>
      </w:r>
    </w:p>
    <w:p w14:paraId="47E6B9D8" w14:textId="77777777" w:rsidR="00812861" w:rsidRPr="00C20D54" w:rsidRDefault="00812861" w:rsidP="00B77B53">
      <w:pPr>
        <w:pStyle w:val="1d"/>
        <w:numPr>
          <w:ilvl w:val="0"/>
          <w:numId w:val="89"/>
        </w:numPr>
      </w:pPr>
      <w:r w:rsidRPr="00C20D54">
        <w:lastRenderedPageBreak/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72CB39FE" wp14:editId="797CB583">
            <wp:extent cx="220999" cy="243861"/>
            <wp:effectExtent l="19050" t="19050" r="26670" b="2286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797478FE" w14:textId="4F71C5A4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</w:t>
      </w:r>
      <w:r w:rsidR="004D4A99">
        <w:t>ся</w:t>
      </w:r>
      <w:r w:rsidRPr="00C20D54">
        <w:t xml:space="preserve"> форме «</w:t>
      </w:r>
      <w:r w:rsidRPr="00C20D54">
        <w:rPr>
          <w:bCs/>
        </w:rPr>
        <w:t xml:space="preserve">Редактирование </w:t>
      </w:r>
      <w:r w:rsidRPr="00C20D54">
        <w:t>некоммерческой организации</w:t>
      </w:r>
      <w:r w:rsidR="00A81FFC">
        <w:t>».</w:t>
      </w:r>
    </w:p>
    <w:p w14:paraId="0452AD33" w14:textId="47985B52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6DBDC3A7" w14:textId="3BFF2B24" w:rsidR="001D6D78" w:rsidRPr="00C20D54" w:rsidRDefault="001D6D78" w:rsidP="00966C9D">
      <w:pPr>
        <w:pStyle w:val="54"/>
        <w:rPr>
          <w:color w:val="000000" w:themeColor="text1"/>
        </w:rPr>
      </w:pPr>
      <w:bookmarkStart w:id="313" w:name="_Ref104248572"/>
      <w:r w:rsidRPr="00C20D54">
        <w:rPr>
          <w:color w:val="000000" w:themeColor="text1"/>
        </w:rPr>
        <w:t xml:space="preserve">Удаление записи </w:t>
      </w:r>
      <w:r w:rsidR="00812861" w:rsidRPr="00C20D54">
        <w:rPr>
          <w:color w:val="000000" w:themeColor="text1"/>
        </w:rPr>
        <w:t>о</w:t>
      </w:r>
      <w:r w:rsidR="00A81FFC">
        <w:rPr>
          <w:color w:val="000000" w:themeColor="text1"/>
        </w:rPr>
        <w:t>б участии работника в</w:t>
      </w:r>
      <w:r w:rsidR="00812861" w:rsidRPr="00C20D54">
        <w:rPr>
          <w:color w:val="000000" w:themeColor="text1"/>
        </w:rPr>
        <w:t xml:space="preserve"> профессиональн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некоммерческ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организаци</w:t>
      </w:r>
      <w:r w:rsidR="00A81FFC">
        <w:rPr>
          <w:color w:val="000000" w:themeColor="text1"/>
        </w:rPr>
        <w:t>и</w:t>
      </w:r>
      <w:bookmarkEnd w:id="313"/>
    </w:p>
    <w:p w14:paraId="0B55EC22" w14:textId="06233EB2" w:rsidR="00812861" w:rsidRPr="00C20D54" w:rsidRDefault="00A65FF3" w:rsidP="00A81FFC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>о</w:t>
      </w:r>
      <w:r>
        <w:rPr>
          <w:color w:val="000000" w:themeColor="text1"/>
        </w:rPr>
        <w:t xml:space="preserve">б участии </w:t>
      </w:r>
      <w:r>
        <w:t>медицинского (фармацевтического) работника в</w:t>
      </w:r>
      <w:r w:rsidRPr="00C20D54">
        <w:t xml:space="preserve"> </w:t>
      </w:r>
      <w:r>
        <w:t xml:space="preserve">профессиональной </w:t>
      </w:r>
      <w:r w:rsidRPr="00C20D54">
        <w:t>некоммерческой организации</w:t>
      </w:r>
      <w:r>
        <w:t>. Для удаления записи</w:t>
      </w:r>
      <w:r w:rsidR="00A81FFC" w:rsidRPr="00A81FFC">
        <w:t>:</w:t>
      </w:r>
    </w:p>
    <w:p w14:paraId="7A5081DE" w14:textId="77777777" w:rsidR="00812861" w:rsidRPr="00C20D54" w:rsidRDefault="00812861" w:rsidP="00B77B53">
      <w:pPr>
        <w:pStyle w:val="1d"/>
        <w:numPr>
          <w:ilvl w:val="0"/>
          <w:numId w:val="90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0FA4D423" wp14:editId="416AEA81">
            <wp:extent cx="220999" cy="243861"/>
            <wp:effectExtent l="19050" t="19050" r="26670" b="2286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7D931BF7" w14:textId="441F097B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4AACBA19" w14:textId="717262AD" w:rsidR="00C029F8" w:rsidRPr="00C20D54" w:rsidRDefault="00C029F8" w:rsidP="00966C9D">
      <w:pPr>
        <w:pStyle w:val="3f0"/>
        <w:rPr>
          <w:color w:val="000000" w:themeColor="text1"/>
        </w:rPr>
      </w:pPr>
      <w:bookmarkStart w:id="314" w:name="_Toc99404098"/>
      <w:bookmarkStart w:id="315" w:name="_Toc167559924"/>
      <w:r w:rsidRPr="00C20D54">
        <w:rPr>
          <w:color w:val="000000" w:themeColor="text1"/>
        </w:rPr>
        <w:t xml:space="preserve">Создание для медицинского </w:t>
      </w:r>
      <w:r w:rsidR="004D4A99">
        <w:rPr>
          <w:color w:val="000000" w:themeColor="text1"/>
        </w:rPr>
        <w:t xml:space="preserve">(фармацевтического) </w:t>
      </w:r>
      <w:r w:rsidRPr="00C20D54">
        <w:rPr>
          <w:color w:val="000000" w:themeColor="text1"/>
        </w:rPr>
        <w:t>работника карточки обучающегося</w:t>
      </w:r>
      <w:bookmarkEnd w:id="315"/>
      <w:r w:rsidRPr="00C20D54">
        <w:rPr>
          <w:color w:val="000000" w:themeColor="text1"/>
        </w:rPr>
        <w:t xml:space="preserve"> </w:t>
      </w:r>
    </w:p>
    <w:p w14:paraId="1F639012" w14:textId="15E3AD50" w:rsidR="004D4A99" w:rsidRDefault="002E7A91" w:rsidP="004D4A99">
      <w:pPr>
        <w:pStyle w:val="af2"/>
        <w:rPr>
          <w:rStyle w:val="afffffff1"/>
        </w:rPr>
      </w:pPr>
      <w:r w:rsidRPr="00E74D79">
        <w:t xml:space="preserve">Функция предназначена для </w:t>
      </w:r>
      <w:r w:rsidR="00A65FF3">
        <w:t xml:space="preserve">создания в Подсистеме карточки обучающегося на основе карточки </w:t>
      </w:r>
      <w:r w:rsidR="004D4A99">
        <w:rPr>
          <w:rStyle w:val="afffffff1"/>
        </w:rPr>
        <w:t>медицинского (фармацевтического) работника.</w:t>
      </w:r>
    </w:p>
    <w:p w14:paraId="6FDDE475" w14:textId="059D17FA" w:rsidR="00C029F8" w:rsidRPr="00C20D54" w:rsidRDefault="00A65FF3" w:rsidP="004D4A99">
      <w:pPr>
        <w:pStyle w:val="af2"/>
        <w:rPr>
          <w:color w:val="000000" w:themeColor="text1"/>
        </w:rPr>
      </w:pPr>
      <w:r>
        <w:rPr>
          <w:rStyle w:val="afffffff1"/>
        </w:rPr>
        <w:t xml:space="preserve">Для создания </w:t>
      </w:r>
      <w:r w:rsidR="00C029F8" w:rsidRPr="004D4A99">
        <w:rPr>
          <w:rStyle w:val="afffffff1"/>
        </w:rPr>
        <w:t>карточк</w:t>
      </w:r>
      <w:r>
        <w:rPr>
          <w:rStyle w:val="afffffff1"/>
        </w:rPr>
        <w:t>и</w:t>
      </w:r>
      <w:r w:rsidR="00C029F8" w:rsidRPr="004D4A99">
        <w:rPr>
          <w:rStyle w:val="afffffff1"/>
        </w:rPr>
        <w:t xml:space="preserve"> обучающегося</w:t>
      </w:r>
      <w:r>
        <w:rPr>
          <w:rStyle w:val="afffffff1"/>
        </w:rPr>
        <w:t xml:space="preserve"> из карточки работника</w:t>
      </w:r>
      <w:r w:rsidR="00C029F8" w:rsidRPr="00C20D54">
        <w:rPr>
          <w:color w:val="000000" w:themeColor="text1"/>
        </w:rPr>
        <w:t>:</w:t>
      </w:r>
    </w:p>
    <w:p w14:paraId="2E923DB0" w14:textId="0B42E847" w:rsidR="00C029F8" w:rsidRPr="00C20D54" w:rsidRDefault="00EF6D6C" w:rsidP="00B77B53">
      <w:pPr>
        <w:pStyle w:val="1d"/>
        <w:numPr>
          <w:ilvl w:val="0"/>
          <w:numId w:val="91"/>
        </w:numPr>
      </w:pPr>
      <w:bookmarkStart w:id="316" w:name="_Hlk157014849"/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 w:rsidRP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029F8" w:rsidRPr="00C20D54">
        <w:t>.</w:t>
      </w:r>
    </w:p>
    <w:bookmarkEnd w:id="316"/>
    <w:p w14:paraId="3B55530B" w14:textId="4173FE84" w:rsidR="00C029F8" w:rsidRPr="00C20D54" w:rsidRDefault="00C029F8" w:rsidP="00B77B53">
      <w:pPr>
        <w:pStyle w:val="1d"/>
        <w:numPr>
          <w:ilvl w:val="0"/>
          <w:numId w:val="167"/>
        </w:numPr>
      </w:pPr>
      <w:r w:rsidRPr="00C20D54">
        <w:t xml:space="preserve">При необходимости отфильтруйте список </w:t>
      </w:r>
      <w:r w:rsidR="004D4A99" w:rsidRPr="004D4A99">
        <w:t xml:space="preserve">медицинских и фармацевтических работников </w:t>
      </w:r>
      <w:r w:rsidRPr="00C20D54">
        <w:t>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35F991F" w14:textId="0FFE623E" w:rsidR="00C029F8" w:rsidRPr="00C20D54" w:rsidRDefault="00C029F8" w:rsidP="00B77B53">
      <w:pPr>
        <w:pStyle w:val="1d"/>
        <w:numPr>
          <w:ilvl w:val="0"/>
          <w:numId w:val="167"/>
        </w:numPr>
      </w:pPr>
      <w:r w:rsidRPr="00C20D54">
        <w:t xml:space="preserve">Нажмите на ФИО выбранного </w:t>
      </w:r>
      <w:r w:rsidR="004D4A99">
        <w:t>работника</w:t>
      </w:r>
      <w:r w:rsidRPr="00C20D54">
        <w:t xml:space="preserve">. Откроется </w:t>
      </w:r>
      <w:r w:rsidR="004D4A99">
        <w:t xml:space="preserve">его </w:t>
      </w:r>
      <w:r w:rsidRPr="00C20D54">
        <w:t>карточка</w:t>
      </w:r>
      <w:r w:rsidR="004D4A99">
        <w:t>.</w:t>
      </w:r>
    </w:p>
    <w:p w14:paraId="15822915" w14:textId="16EDDF27" w:rsidR="00C029F8" w:rsidRPr="004D4A99" w:rsidRDefault="00C029F8" w:rsidP="00B77B53">
      <w:pPr>
        <w:pStyle w:val="1d"/>
        <w:numPr>
          <w:ilvl w:val="0"/>
          <w:numId w:val="167"/>
        </w:numPr>
      </w:pPr>
      <w:r w:rsidRPr="004D4A99">
        <w:t>Нажмите кнопку «Создать обучающегося»</w:t>
      </w:r>
      <w:r w:rsidR="004D4A99" w:rsidRPr="004D4A99">
        <w:t xml:space="preserve"> </w:t>
      </w:r>
      <w:r w:rsidR="004D4A99">
        <w:t xml:space="preserve">(см. </w:t>
      </w:r>
      <w:r w:rsidR="004D4A99" w:rsidRPr="00C20D54">
        <w:fldChar w:fldCharType="begin"/>
      </w:r>
      <w:r w:rsidR="004D4A99" w:rsidRPr="00C20D54">
        <w:instrText xml:space="preserve"> REF _Ref89435632 \h  \* MERGEFORMAT </w:instrText>
      </w:r>
      <w:r w:rsidR="004D4A99" w:rsidRPr="00C20D54">
        <w:fldChar w:fldCharType="separate"/>
      </w:r>
      <w:r w:rsidR="00565CC3" w:rsidRPr="00C20D54">
        <w:t>Рисунок </w:t>
      </w:r>
      <w:r w:rsidR="00565CC3">
        <w:t>8</w:t>
      </w:r>
      <w:r w:rsidR="004D4A99" w:rsidRPr="00C20D54">
        <w:fldChar w:fldCharType="end"/>
      </w:r>
      <w:r w:rsidR="004D4A99">
        <w:t xml:space="preserve">). </w:t>
      </w:r>
      <w:r w:rsidRPr="004D4A99">
        <w:t>Откроется форма «Новый обучающийся» в Регистре обучающихся</w:t>
      </w:r>
      <w:r w:rsidR="004D4A99" w:rsidRPr="004D4A99">
        <w:t xml:space="preserve"> (см. </w:t>
      </w:r>
      <w:r w:rsidR="004D4A99" w:rsidRPr="004D4A99">
        <w:fldChar w:fldCharType="begin"/>
      </w:r>
      <w:r w:rsidR="004D4A99" w:rsidRPr="004D4A99">
        <w:instrText xml:space="preserve"> REF _Ref148276487 \h </w:instrText>
      </w:r>
      <w:r w:rsidR="004D4A99">
        <w:instrText xml:space="preserve"> \* MERGEFORMAT </w:instrText>
      </w:r>
      <w:r w:rsidR="004D4A99" w:rsidRPr="004D4A99">
        <w:fldChar w:fldCharType="separate"/>
      </w:r>
      <w:r w:rsidR="00565CC3" w:rsidRPr="00565CC3">
        <w:t>Рисунок 65</w:t>
      </w:r>
      <w:r w:rsidR="004D4A99" w:rsidRPr="004D4A99">
        <w:fldChar w:fldCharType="end"/>
      </w:r>
      <w:r w:rsidR="004D4A99" w:rsidRPr="004D4A99">
        <w:t>).</w:t>
      </w:r>
      <w:r w:rsidRPr="004D4A99">
        <w:t xml:space="preserve"> Подробное описание </w:t>
      </w:r>
      <w:r w:rsidR="004D4A99" w:rsidRPr="004D4A99">
        <w:t xml:space="preserve">порядка заполнения формы </w:t>
      </w:r>
      <w:r w:rsidRPr="004D4A99">
        <w:t>приведено в п.</w:t>
      </w:r>
      <w:r w:rsidR="00F9647A" w:rsidRPr="004D4A99">
        <w:t xml:space="preserve"> </w:t>
      </w:r>
      <w:r w:rsidR="00F9647A" w:rsidRPr="004D4A99">
        <w:fldChar w:fldCharType="begin"/>
      </w:r>
      <w:r w:rsidR="00F9647A" w:rsidRPr="004D4A99">
        <w:instrText xml:space="preserve"> REF _Ref148273020 \n \h </w:instrText>
      </w:r>
      <w:r w:rsidR="004D4A99" w:rsidRPr="004D4A99">
        <w:instrText xml:space="preserve"> \* MERGEFORMAT </w:instrText>
      </w:r>
      <w:r w:rsidR="00F9647A" w:rsidRPr="004D4A99">
        <w:fldChar w:fldCharType="separate"/>
      </w:r>
      <w:r w:rsidR="00565CC3">
        <w:t>4.2.6.3.1</w:t>
      </w:r>
      <w:r w:rsidR="00F9647A" w:rsidRPr="004D4A99">
        <w:fldChar w:fldCharType="end"/>
      </w:r>
      <w:r w:rsidR="00F9647A" w:rsidRPr="004D4A99">
        <w:t xml:space="preserve"> </w:t>
      </w:r>
      <w:r w:rsidR="00997265" w:rsidRPr="004D4A99">
        <w:t>настоящего руководства пользователя</w:t>
      </w:r>
      <w:r w:rsidR="00F9647A" w:rsidRPr="004D4A99">
        <w:t>.</w:t>
      </w:r>
      <w:r w:rsidRPr="004D4A99">
        <w:t xml:space="preserve"> </w:t>
      </w:r>
    </w:p>
    <w:p w14:paraId="7850E810" w14:textId="0048EFD2" w:rsidR="00812861" w:rsidRDefault="007125EE" w:rsidP="00B974E5">
      <w:pPr>
        <w:pStyle w:val="2d"/>
        <w:rPr>
          <w:color w:val="000000" w:themeColor="text1"/>
        </w:rPr>
      </w:pPr>
      <w:bookmarkStart w:id="317" w:name="_Toc167559925"/>
      <w:r w:rsidRPr="007125EE">
        <w:rPr>
          <w:color w:val="000000" w:themeColor="text1"/>
        </w:rPr>
        <w:t xml:space="preserve">Форма «Регистр </w:t>
      </w:r>
      <w:r w:rsidR="00812861" w:rsidRPr="007125EE">
        <w:rPr>
          <w:color w:val="000000" w:themeColor="text1"/>
        </w:rPr>
        <w:t>обучающихся</w:t>
      </w:r>
      <w:bookmarkEnd w:id="314"/>
      <w:r>
        <w:rPr>
          <w:color w:val="000000" w:themeColor="text1"/>
        </w:rPr>
        <w:t>»</w:t>
      </w:r>
      <w:bookmarkEnd w:id="317"/>
    </w:p>
    <w:p w14:paraId="6A0C855C" w14:textId="390DF2F7" w:rsidR="00C24A0E" w:rsidRDefault="00C24A0E" w:rsidP="00C24A0E">
      <w:pPr>
        <w:pStyle w:val="af2"/>
      </w:pPr>
      <w:r w:rsidRPr="00370169">
        <w:t>Форма «</w:t>
      </w:r>
      <w:r w:rsidRPr="007125EE">
        <w:rPr>
          <w:color w:val="000000" w:themeColor="text1"/>
        </w:rPr>
        <w:t>Регистр обучающихся</w:t>
      </w:r>
      <w:r w:rsidRPr="00370169">
        <w:t>»</w:t>
      </w:r>
      <w:r>
        <w:t xml:space="preserve"> предназначена для вывода записей о </w:t>
      </w:r>
      <w:r w:rsidRPr="00C24A0E">
        <w:t>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</w:t>
      </w:r>
      <w:r>
        <w:t xml:space="preserve">, внесенных в Подсистему. Данная форма доступна только авторизованным пользователям Подсистемы с ролями: </w:t>
      </w:r>
    </w:p>
    <w:p w14:paraId="7D650362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273FC9E1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55307934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3FA6B022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0FCB00E2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53D4E985" w14:textId="3335873B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A65FF3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79ED98C4" w14:textId="7B18AAF3" w:rsidR="00C24A0E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7047A62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просмотр информации;</w:t>
      </w:r>
    </w:p>
    <w:p w14:paraId="07BDB755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142EDBEC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64B7AE5F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108DDB39" w14:textId="2E45FE05" w:rsidR="00157F59" w:rsidRPr="001F0A02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02D9E9BD" w14:textId="058BAE9E" w:rsidR="00812861" w:rsidRPr="00C20D54" w:rsidRDefault="00812861" w:rsidP="00C24A0E">
      <w:pPr>
        <w:pStyle w:val="3f0"/>
      </w:pPr>
      <w:bookmarkStart w:id="318" w:name="_Ref156570398"/>
      <w:bookmarkStart w:id="319" w:name="_Toc167559926"/>
      <w:r w:rsidRPr="00C20D54">
        <w:t xml:space="preserve">Просмотр </w:t>
      </w:r>
      <w:r w:rsidR="00C24A0E">
        <w:t>информации</w:t>
      </w:r>
      <w:bookmarkEnd w:id="318"/>
      <w:bookmarkEnd w:id="319"/>
    </w:p>
    <w:p w14:paraId="7CE8B519" w14:textId="7C6C5917" w:rsidR="00812861" w:rsidRDefault="007F1BC3" w:rsidP="00BE3374">
      <w:pPr>
        <w:pStyle w:val="af2"/>
      </w:pPr>
      <w:r w:rsidRPr="00BE3374">
        <w:rPr>
          <w:rStyle w:val="afffffff1"/>
        </w:rPr>
        <w:t>Для перехода к регистру</w:t>
      </w:r>
      <w:r w:rsidRPr="00C20D54">
        <w:t xml:space="preserve"> </w:t>
      </w:r>
      <w:r w:rsidR="00BE3374">
        <w:t xml:space="preserve">обучающихся </w:t>
      </w:r>
      <w:r w:rsidRPr="00C20D54">
        <w:t xml:space="preserve">в главном меню </w:t>
      </w:r>
      <w:r w:rsidR="00BE3374">
        <w:t xml:space="preserve">Подсистемы </w:t>
      </w:r>
      <w:r w:rsidRPr="00C20D54">
        <w:t xml:space="preserve">выберите «ФРМР» → </w:t>
      </w:r>
      <w:r w:rsidR="00812861" w:rsidRPr="00C20D54">
        <w:t>«Регистр обучающихся»</w:t>
      </w:r>
      <w:r w:rsidR="004D4A99">
        <w:t>.</w:t>
      </w:r>
    </w:p>
    <w:p w14:paraId="0689AB4D" w14:textId="77777777" w:rsidR="00884A34" w:rsidRPr="00C20D54" w:rsidRDefault="00884A34" w:rsidP="00884A34">
      <w:pPr>
        <w:pStyle w:val="af2"/>
      </w:pPr>
      <w:r w:rsidRPr="00C20D54">
        <w:t>На странице «Регистр обучающихся»</w:t>
      </w:r>
      <w:r>
        <w:t xml:space="preserve"> </w:t>
      </w:r>
      <w:r w:rsidRPr="00C20D54">
        <w:t>содержатся:</w:t>
      </w:r>
    </w:p>
    <w:p w14:paraId="6A7D55C7" w14:textId="0C55116C" w:rsidR="00884A34" w:rsidRPr="00C20D54" w:rsidRDefault="00884A34" w:rsidP="00B77B53">
      <w:pPr>
        <w:pStyle w:val="1d"/>
        <w:numPr>
          <w:ilvl w:val="0"/>
          <w:numId w:val="108"/>
        </w:numPr>
      </w:pPr>
      <w:r w:rsidRPr="00C20D54">
        <w:t>область фильтрации списка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 xml:space="preserve">1). Возможен быстрый или расширенный поиск </w:t>
      </w:r>
      <w:r>
        <w:t xml:space="preserve">обучающихся </w:t>
      </w:r>
      <w:r w:rsidRPr="00C20D54">
        <w:t>по заданным параметрам 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_Ref98838726 \r \h  \* MERGEFORMAT </w:instrText>
      </w:r>
      <w:r w:rsidRPr="00C20D54">
        <w:fldChar w:fldCharType="separate"/>
      </w:r>
      <w:r w:rsidR="00565CC3">
        <w:t>4.2.2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;</w:t>
      </w:r>
    </w:p>
    <w:p w14:paraId="6550A4F5" w14:textId="75ACE2F9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>таблица со списком обучающихся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>2). Таблица содержит столбцы:</w:t>
      </w:r>
    </w:p>
    <w:p w14:paraId="61D539E5" w14:textId="77777777" w:rsidR="00884A34" w:rsidRPr="00C20D54" w:rsidRDefault="00884A34" w:rsidP="00884A34">
      <w:pPr>
        <w:pStyle w:val="25"/>
      </w:pPr>
      <w:r w:rsidRPr="00C20D54">
        <w:t>«СНИЛС»</w:t>
      </w:r>
      <w:r>
        <w:t>,</w:t>
      </w:r>
    </w:p>
    <w:p w14:paraId="4C1AFFCD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42D42DBE" w14:textId="77777777" w:rsidR="00884A34" w:rsidRPr="00C20D54" w:rsidRDefault="00884A34" w:rsidP="00884A34">
      <w:pPr>
        <w:pStyle w:val="25"/>
      </w:pPr>
      <w:r w:rsidRPr="00C20D54">
        <w:t>«Образовательная организация»</w:t>
      </w:r>
      <w:r>
        <w:t>,</w:t>
      </w:r>
    </w:p>
    <w:p w14:paraId="60EBBCCB" w14:textId="77777777" w:rsidR="00884A34" w:rsidRPr="00C20D54" w:rsidRDefault="00884A34" w:rsidP="00884A34">
      <w:pPr>
        <w:pStyle w:val="25"/>
      </w:pPr>
      <w:r w:rsidRPr="00C20D54">
        <w:t>«Курс»</w:t>
      </w:r>
      <w:r>
        <w:t>,</w:t>
      </w:r>
    </w:p>
    <w:p w14:paraId="4EB6B1BB" w14:textId="77777777" w:rsidR="00884A34" w:rsidRPr="00C20D54" w:rsidRDefault="00884A34" w:rsidP="00884A34">
      <w:pPr>
        <w:pStyle w:val="25"/>
      </w:pPr>
      <w:r w:rsidRPr="00C20D54">
        <w:t>«Специальность»</w:t>
      </w:r>
      <w:r>
        <w:t>,</w:t>
      </w:r>
    </w:p>
    <w:p w14:paraId="51CD21AF" w14:textId="55DB7E7E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нопки </w:t>
      </w:r>
      <w:bookmarkStart w:id="320" w:name="_Hlk158632214"/>
      <w:r w:rsidRPr="00C20D54">
        <w:t>управления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>3):</w:t>
      </w:r>
    </w:p>
    <w:bookmarkEnd w:id="320"/>
    <w:p w14:paraId="3C228FBC" w14:textId="2375ADF3" w:rsidR="004568C9" w:rsidRPr="004568C9" w:rsidRDefault="00884A34" w:rsidP="004568C9">
      <w:pPr>
        <w:pStyle w:val="25"/>
      </w:pPr>
      <w:r w:rsidRPr="00C20D54">
        <w:t>«</w:t>
      </w:r>
      <w:r w:rsidRPr="004568C9">
        <w:t xml:space="preserve">Создать» (см. подпункт </w:t>
      </w:r>
      <w:r w:rsidRPr="004568C9">
        <w:fldChar w:fldCharType="begin"/>
      </w:r>
      <w:r w:rsidRPr="004568C9">
        <w:instrText xml:space="preserve"> REF _Ref148273020 \r \h  \* MERGEFORMAT </w:instrText>
      </w:r>
      <w:r w:rsidRPr="004568C9">
        <w:fldChar w:fldCharType="separate"/>
      </w:r>
      <w:r w:rsidR="00565CC3">
        <w:t>4.2.6.3.1</w:t>
      </w:r>
      <w:r w:rsidRPr="004568C9">
        <w:fldChar w:fldCharType="end"/>
      </w:r>
      <w:r w:rsidRPr="004568C9">
        <w:t xml:space="preserve"> настоящего руководства пользователя),</w:t>
      </w:r>
    </w:p>
    <w:p w14:paraId="0EFFAA85" w14:textId="148C37D6" w:rsidR="00884A34" w:rsidRPr="00C20D54" w:rsidRDefault="00467A77" w:rsidP="004568C9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 w:rsidRPr="004568C9">
        <w:t xml:space="preserve">(см. подпункт </w:t>
      </w:r>
      <w:r w:rsidR="00884A34" w:rsidRPr="004568C9">
        <w:fldChar w:fldCharType="begin"/>
      </w:r>
      <w:r w:rsidR="00884A34" w:rsidRPr="004568C9">
        <w:instrText xml:space="preserve"> REF _Ref156772779 \r \h </w:instrText>
      </w:r>
      <w:r w:rsidR="004568C9">
        <w:instrText xml:space="preserve"> \* MERGEFORMAT </w:instrText>
      </w:r>
      <w:r w:rsidR="00884A34" w:rsidRPr="004568C9">
        <w:fldChar w:fldCharType="separate"/>
      </w:r>
      <w:r w:rsidR="00565CC3">
        <w:t>4.2.5</w:t>
      </w:r>
      <w:r w:rsidR="00884A34" w:rsidRPr="004568C9">
        <w:fldChar w:fldCharType="end"/>
      </w:r>
      <w:r w:rsidR="00884A34" w:rsidRPr="004568C9">
        <w:t xml:space="preserve"> настоящего руководства пользовате</w:t>
      </w:r>
      <w:r w:rsidR="00884A34">
        <w:t>ля</w:t>
      </w:r>
      <w:r w:rsidR="00884A34" w:rsidRPr="00C20D54">
        <w:t>)</w:t>
      </w:r>
      <w:r w:rsidR="00884A34">
        <w:t>.</w:t>
      </w:r>
    </w:p>
    <w:p w14:paraId="06787E31" w14:textId="77777777" w:rsidR="00812861" w:rsidRPr="00C20D54" w:rsidRDefault="00812861" w:rsidP="00BE3374">
      <w:pPr>
        <w:pStyle w:val="afffffff6"/>
      </w:pPr>
      <w:r w:rsidRPr="00C20D54">
        <w:rPr>
          <w:noProof/>
        </w:rPr>
        <w:drawing>
          <wp:inline distT="0" distB="0" distL="0" distR="0" wp14:anchorId="2258092A" wp14:editId="59FF9A93">
            <wp:extent cx="5939685" cy="3444325"/>
            <wp:effectExtent l="19050" t="19050" r="23495" b="2286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7"/>
                    <a:stretch/>
                  </pic:blipFill>
                  <pic:spPr bwMode="auto">
                    <a:xfrm>
                      <a:off x="0" y="0"/>
                      <a:ext cx="5940000" cy="34445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DCD0" w14:textId="6A2280AC" w:rsidR="00812861" w:rsidRPr="00C20D54" w:rsidRDefault="00812861" w:rsidP="00BE3374">
      <w:pPr>
        <w:pStyle w:val="afffffff8"/>
      </w:pPr>
      <w:bookmarkStart w:id="321" w:name="_Ref98835645"/>
      <w:r w:rsidRPr="00C20D54">
        <w:t>Рисунок</w:t>
      </w:r>
      <w:r w:rsidR="007F1BC3" w:rsidRPr="00C20D54">
        <w:t>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61</w:t>
      </w:r>
      <w:r w:rsidR="00EE3A8F" w:rsidRPr="00C20D54">
        <w:rPr>
          <w:noProof/>
        </w:rPr>
        <w:fldChar w:fldCharType="end"/>
      </w:r>
      <w:bookmarkEnd w:id="321"/>
      <w:r w:rsidRPr="00C20D54">
        <w:t xml:space="preserve"> – </w:t>
      </w:r>
      <w:bookmarkStart w:id="322" w:name="_Hlk156841348"/>
      <w:r w:rsidR="005D3C73">
        <w:t>Форма «</w:t>
      </w:r>
      <w:r w:rsidR="005D3C73" w:rsidRPr="005D3C73">
        <w:t>Регистр обучающихся</w:t>
      </w:r>
      <w:r w:rsidR="005D3C73">
        <w:t>»</w:t>
      </w:r>
      <w:bookmarkEnd w:id="322"/>
    </w:p>
    <w:p w14:paraId="430E5E28" w14:textId="77777777" w:rsidR="00A370C1" w:rsidRPr="00C20D54" w:rsidRDefault="00A370C1" w:rsidP="00A370C1">
      <w:pPr>
        <w:pStyle w:val="3f0"/>
      </w:pPr>
      <w:bookmarkStart w:id="323" w:name="_Ref98838726"/>
      <w:bookmarkStart w:id="324" w:name="_Toc167559927"/>
      <w:r>
        <w:t>У</w:t>
      </w:r>
      <w:r w:rsidRPr="00C63900">
        <w:t>порядочивание информации по содержимому столбцов</w:t>
      </w:r>
      <w:bookmarkEnd w:id="324"/>
    </w:p>
    <w:p w14:paraId="193F086A" w14:textId="75B9D95D" w:rsidR="00A370C1" w:rsidRPr="00C20D54" w:rsidRDefault="00A370C1" w:rsidP="00BE3374">
      <w:pPr>
        <w:pStyle w:val="af2"/>
      </w:pPr>
      <w:r w:rsidRPr="00BE3374">
        <w:t xml:space="preserve">Подсистема позволяет задать порядок сортировки информации в форме. Информация сортируется по возрастанию или убыванию значений в выбранной колонке </w:t>
      </w:r>
      <w:r w:rsidRPr="00BE3374">
        <w:lastRenderedPageBreak/>
        <w:t>таблицы</w:t>
      </w:r>
      <w:r w:rsidR="00BE3374" w:rsidRPr="00BE3374">
        <w:t xml:space="preserve"> со списком обучающихся (</w:t>
      </w:r>
      <w:r w:rsidR="00BE3374" w:rsidRPr="00BE3374">
        <w:fldChar w:fldCharType="begin"/>
      </w:r>
      <w:r w:rsidR="00BE3374" w:rsidRPr="00BE3374">
        <w:instrText xml:space="preserve"> REF _Ref98835645 \h  \* MERGEFORMAT </w:instrText>
      </w:r>
      <w:r w:rsidR="00BE3374" w:rsidRPr="00BE3374">
        <w:fldChar w:fldCharType="separate"/>
      </w:r>
      <w:r w:rsidR="00565CC3" w:rsidRPr="00C20D54">
        <w:t>Рисунок </w:t>
      </w:r>
      <w:r w:rsidR="00565CC3">
        <w:t>61</w:t>
      </w:r>
      <w:r w:rsidR="00BE3374" w:rsidRPr="00BE3374">
        <w:fldChar w:fldCharType="end"/>
      </w:r>
      <w:r w:rsidR="00BE3374" w:rsidRPr="00BE3374">
        <w:t>, 2).</w:t>
      </w:r>
      <w:r w:rsidRPr="00BE3374">
        <w:t xml:space="preserve"> Для выбора колонки необходимо нажать на нее. Отобразится значок</w:t>
      </w:r>
      <w:r w:rsidRPr="00C20D54">
        <w:t>:</w:t>
      </w:r>
    </w:p>
    <w:p w14:paraId="223282DB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616166A0" wp14:editId="70AAEEB3">
            <wp:extent cx="135918" cy="1800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06D2D5D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68943C6A" wp14:editId="19DEA439">
            <wp:extent cx="135918" cy="18000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6A1A4C39" w14:textId="77777777" w:rsidR="00A370C1" w:rsidRPr="00C20D54" w:rsidRDefault="00A370C1" w:rsidP="00A370C1">
      <w:pPr>
        <w:pStyle w:val="3f0"/>
      </w:pPr>
      <w:bookmarkStart w:id="325" w:name="_Toc167559928"/>
      <w:r w:rsidRPr="0072680C">
        <w:t>Управление составом и способом вывода информации</w:t>
      </w:r>
      <w:bookmarkEnd w:id="325"/>
    </w:p>
    <w:p w14:paraId="22A04AF9" w14:textId="054B090D" w:rsidR="007F1BC3" w:rsidRPr="00C20D54" w:rsidRDefault="00A370C1" w:rsidP="00BE3374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 w:rsidR="00BE3374" w:rsidRPr="00C20D54">
        <w:t xml:space="preserve">со списком обучающихся </w:t>
      </w:r>
      <w:r w:rsidR="00BE3374">
        <w:t>н</w:t>
      </w:r>
      <w:r>
        <w:t xml:space="preserve">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7F1BC3" w:rsidRPr="00C20D54">
        <w:rPr>
          <w:color w:val="000000" w:themeColor="text1"/>
        </w:rPr>
        <w:fldChar w:fldCharType="begin"/>
      </w:r>
      <w:r w:rsidR="007F1BC3" w:rsidRPr="00C20D54">
        <w:rPr>
          <w:color w:val="000000" w:themeColor="text1"/>
        </w:rPr>
        <w:instrText xml:space="preserve"> REF _Ref104249950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7F1BC3" w:rsidRPr="00C20D54">
        <w:rPr>
          <w:color w:val="000000" w:themeColor="text1"/>
        </w:rPr>
      </w:r>
      <w:r w:rsidR="007F1BC3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62</w:t>
      </w:r>
      <w:r w:rsidR="007F1BC3" w:rsidRPr="00C20D54">
        <w:rPr>
          <w:color w:val="000000" w:themeColor="text1"/>
        </w:rPr>
        <w:fldChar w:fldCharType="end"/>
      </w:r>
      <w:r w:rsidR="007F1BC3" w:rsidRPr="00C20D54">
        <w:rPr>
          <w:color w:val="000000" w:themeColor="text1"/>
        </w:rPr>
        <w:t xml:space="preserve">). </w:t>
      </w:r>
    </w:p>
    <w:p w14:paraId="7A6900E7" w14:textId="77777777" w:rsidR="007F1BC3" w:rsidRPr="00C20D54" w:rsidRDefault="007F1BC3" w:rsidP="00BE3374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267C3459" w14:textId="532B1DDC" w:rsidR="007F1BC3" w:rsidRPr="00C20D54" w:rsidRDefault="007F1BC3" w:rsidP="003C68AE">
      <w:pPr>
        <w:pStyle w:val="17"/>
      </w:pPr>
      <w:r w:rsidRPr="00C20D54">
        <w:t>«Образовательная организация»</w:t>
      </w:r>
      <w:r w:rsidR="00BE3374">
        <w:t>,</w:t>
      </w:r>
    </w:p>
    <w:p w14:paraId="05F10424" w14:textId="0D486ECE" w:rsidR="007F1BC3" w:rsidRPr="00C20D54" w:rsidRDefault="007F1BC3" w:rsidP="003C68AE">
      <w:pPr>
        <w:pStyle w:val="17"/>
      </w:pPr>
      <w:r w:rsidRPr="00C20D54">
        <w:t>«Курс»</w:t>
      </w:r>
      <w:r w:rsidR="00BE3374">
        <w:t>,</w:t>
      </w:r>
    </w:p>
    <w:p w14:paraId="0A388956" w14:textId="77777777" w:rsidR="007F1BC3" w:rsidRPr="00C20D54" w:rsidRDefault="007F1BC3" w:rsidP="003C68AE">
      <w:pPr>
        <w:pStyle w:val="17"/>
      </w:pPr>
      <w:r w:rsidRPr="00C20D54">
        <w:t>«Специальность».</w:t>
      </w:r>
    </w:p>
    <w:p w14:paraId="667E92ED" w14:textId="77777777" w:rsidR="007F1BC3" w:rsidRPr="00C20D54" w:rsidRDefault="007F1BC3" w:rsidP="00BE3374">
      <w:pPr>
        <w:pStyle w:val="afffffff6"/>
      </w:pPr>
      <w:r w:rsidRPr="00C20D54">
        <w:rPr>
          <w:noProof/>
        </w:rPr>
        <w:drawing>
          <wp:inline distT="0" distB="0" distL="0" distR="0" wp14:anchorId="6702ED54" wp14:editId="397128C1">
            <wp:extent cx="5939685" cy="3457973"/>
            <wp:effectExtent l="19050" t="19050" r="23495" b="2857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8"/>
                    <a:stretch/>
                  </pic:blipFill>
                  <pic:spPr bwMode="auto">
                    <a:xfrm>
                      <a:off x="0" y="0"/>
                      <a:ext cx="5940000" cy="34581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7D25" w14:textId="7C3660E0" w:rsidR="007F1BC3" w:rsidRPr="00BE3374" w:rsidRDefault="007F1BC3" w:rsidP="00BE3374">
      <w:pPr>
        <w:pStyle w:val="afffffff8"/>
      </w:pPr>
      <w:bookmarkStart w:id="326" w:name="_Ref104249950"/>
      <w:r w:rsidRPr="00BE337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62</w:t>
      </w:r>
      <w:r w:rsidR="003B6A3D">
        <w:rPr>
          <w:noProof/>
        </w:rPr>
        <w:fldChar w:fldCharType="end"/>
      </w:r>
      <w:bookmarkEnd w:id="326"/>
      <w:r w:rsidRPr="00BE3374">
        <w:t xml:space="preserve"> – Настройка отображения колонок </w:t>
      </w:r>
      <w:r w:rsidR="00BE3374">
        <w:t>таблицы</w:t>
      </w:r>
    </w:p>
    <w:p w14:paraId="64CFCF0F" w14:textId="58C58C8F" w:rsidR="007F1BC3" w:rsidRPr="00C20D54" w:rsidRDefault="007F1BC3" w:rsidP="00BE3374">
      <w:pPr>
        <w:pStyle w:val="afffffff9"/>
      </w:pPr>
      <w:r w:rsidRPr="00C20D54">
        <w:t xml:space="preserve">Для списка доступна </w:t>
      </w:r>
      <w:bookmarkStart w:id="327" w:name="_Hlk156838157"/>
      <w:r w:rsidR="00F674DA">
        <w:t xml:space="preserve">пагинация для </w:t>
      </w:r>
      <w:r w:rsidRPr="00C20D54">
        <w:t xml:space="preserve">страниц </w:t>
      </w:r>
      <w:bookmarkEnd w:id="327"/>
      <w:r w:rsidRPr="00C20D54">
        <w:t>результатов поиска и фильтрации (</w:t>
      </w:r>
      <w:r w:rsidRPr="00C20D54">
        <w:fldChar w:fldCharType="begin"/>
      </w:r>
      <w:r w:rsidRPr="00C20D54">
        <w:instrText xml:space="preserve"> REF _Ref104250038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63</w:t>
      </w:r>
      <w:r w:rsidRPr="00C20D54"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C20D54">
        <w:fldChar w:fldCharType="begin"/>
      </w:r>
      <w:r w:rsidRPr="00C20D54">
        <w:instrText xml:space="preserve"> REF _Ref104250038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63</w:t>
      </w:r>
      <w:r w:rsidRPr="00C20D54">
        <w:fldChar w:fldCharType="end"/>
      </w:r>
      <w:r w:rsidRPr="00C20D54">
        <w:t>, 2). Доступны</w:t>
      </w:r>
      <w:r w:rsidR="00BE3374">
        <w:t>е</w:t>
      </w:r>
      <w:r w:rsidRPr="00C20D54">
        <w:t xml:space="preserve"> значения: 15, 30, 45 записей на странице.</w:t>
      </w:r>
    </w:p>
    <w:p w14:paraId="134764B8" w14:textId="77777777" w:rsidR="007F1BC3" w:rsidRPr="00C20D54" w:rsidRDefault="007F1BC3" w:rsidP="00BE3374">
      <w:pPr>
        <w:pStyle w:val="afffffff6"/>
      </w:pPr>
      <w:r w:rsidRPr="00BE3374">
        <w:rPr>
          <w:noProof/>
        </w:rPr>
        <w:lastRenderedPageBreak/>
        <w:drawing>
          <wp:inline distT="0" distB="0" distL="0" distR="0" wp14:anchorId="3B932142" wp14:editId="3354736C">
            <wp:extent cx="5939685" cy="3451149"/>
            <wp:effectExtent l="19050" t="19050" r="23495" b="165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2"/>
                    <a:stretch/>
                  </pic:blipFill>
                  <pic:spPr bwMode="auto">
                    <a:xfrm>
                      <a:off x="0" y="0"/>
                      <a:ext cx="5940000" cy="34513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F9A65" w14:textId="628B03F2" w:rsidR="007F1BC3" w:rsidRPr="00C20D54" w:rsidRDefault="007F1BC3" w:rsidP="00BE3374">
      <w:pPr>
        <w:pStyle w:val="afffffff8"/>
      </w:pPr>
      <w:bookmarkStart w:id="328" w:name="_Ref104250038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63</w:t>
      </w:r>
      <w:r w:rsidR="00EE3A8F" w:rsidRPr="00C20D54">
        <w:rPr>
          <w:noProof/>
        </w:rPr>
        <w:fldChar w:fldCharType="end"/>
      </w:r>
      <w:bookmarkEnd w:id="328"/>
      <w:r w:rsidRPr="00C20D54">
        <w:t xml:space="preserve"> – Настройка отображения количества записей</w:t>
      </w:r>
      <w:r w:rsidR="00BE3374">
        <w:t xml:space="preserve"> на странице</w:t>
      </w:r>
    </w:p>
    <w:p w14:paraId="7001EBFE" w14:textId="27B917CA" w:rsidR="00812861" w:rsidRPr="00C20D54" w:rsidRDefault="00C24A0E" w:rsidP="00C24A0E">
      <w:pPr>
        <w:pStyle w:val="3f0"/>
        <w:rPr>
          <w:color w:val="000000" w:themeColor="text1"/>
        </w:rPr>
      </w:pPr>
      <w:bookmarkStart w:id="329" w:name="_Ref156570404"/>
      <w:bookmarkStart w:id="330" w:name="_Ref104249859"/>
      <w:bookmarkStart w:id="331" w:name="_Toc167559929"/>
      <w:r>
        <w:rPr>
          <w:rFonts w:eastAsia="Times New Roman"/>
          <w:lang w:eastAsia="ru-RU"/>
        </w:rPr>
        <w:t>Ф</w:t>
      </w:r>
      <w:r w:rsidRPr="001F0A02">
        <w:rPr>
          <w:rFonts w:eastAsia="Times New Roman"/>
          <w:lang w:eastAsia="ru-RU"/>
        </w:rPr>
        <w:t>ильтрация информации</w:t>
      </w:r>
      <w:bookmarkEnd w:id="329"/>
      <w:bookmarkEnd w:id="331"/>
      <w:r w:rsidRPr="00C20D54">
        <w:rPr>
          <w:color w:val="000000" w:themeColor="text1"/>
        </w:rPr>
        <w:t xml:space="preserve"> </w:t>
      </w:r>
      <w:bookmarkEnd w:id="323"/>
      <w:bookmarkEnd w:id="330"/>
    </w:p>
    <w:p w14:paraId="174315B9" w14:textId="633F17E3" w:rsidR="00456476" w:rsidRDefault="00F674DA" w:rsidP="00BE3374">
      <w:pPr>
        <w:pStyle w:val="af2"/>
      </w:pPr>
      <w:r w:rsidRPr="00F506EB">
        <w:t>В Подсистеме существует возможность гибко настроить отображение списка обучающихся и найти определенную карточку</w:t>
      </w:r>
      <w:r>
        <w:t xml:space="preserve">. </w:t>
      </w:r>
      <w:bookmarkStart w:id="332" w:name="_Hlk156838238"/>
      <w:r>
        <w:t>Д</w:t>
      </w:r>
      <w:r w:rsidR="00812861" w:rsidRPr="00C20D54">
        <w:t xml:space="preserve">оступны варианты фильтрации: </w:t>
      </w:r>
    </w:p>
    <w:p w14:paraId="1FED7615" w14:textId="4B74AD6E" w:rsidR="00456476" w:rsidRDefault="00812861" w:rsidP="00456476">
      <w:pPr>
        <w:pStyle w:val="17"/>
      </w:pPr>
      <w:r w:rsidRPr="00C20D54">
        <w:t xml:space="preserve">быстрый фильтр по ключевым </w:t>
      </w:r>
      <w:r w:rsidRPr="00BE3374">
        <w:t>параметрам</w:t>
      </w:r>
      <w:r w:rsidR="00456476">
        <w:t>,</w:t>
      </w:r>
      <w:r w:rsidRPr="00BE3374">
        <w:t xml:space="preserve"> </w:t>
      </w:r>
    </w:p>
    <w:p w14:paraId="183F322D" w14:textId="77777777" w:rsidR="00456476" w:rsidRDefault="00812861" w:rsidP="00456476">
      <w:pPr>
        <w:pStyle w:val="17"/>
      </w:pPr>
      <w:r w:rsidRPr="00BE3374">
        <w:t xml:space="preserve">расширенный фильтр. </w:t>
      </w:r>
    </w:p>
    <w:bookmarkEnd w:id="332"/>
    <w:p w14:paraId="20760235" w14:textId="0826A574" w:rsidR="007F1BC3" w:rsidRPr="00BE3374" w:rsidRDefault="007F1BC3" w:rsidP="00BE3374">
      <w:pPr>
        <w:pStyle w:val="af2"/>
      </w:pPr>
      <w:r w:rsidRPr="00BE3374">
        <w:t xml:space="preserve">Перечень полей, по которым осуществляется поиск, представлен в таблице </w:t>
      </w:r>
      <w:r w:rsidR="00BE3374">
        <w:t xml:space="preserve">ниже </w:t>
      </w:r>
      <w:r w:rsidRPr="00BE3374">
        <w:t>(</w:t>
      </w:r>
      <w:r w:rsidR="00BE3374">
        <w:t xml:space="preserve">см. </w:t>
      </w:r>
      <w:r w:rsidRPr="00BE3374">
        <w:fldChar w:fldCharType="begin"/>
      </w:r>
      <w:r w:rsidRPr="00BE3374">
        <w:instrText xml:space="preserve"> REF _Ref104250130 \h </w:instrText>
      </w:r>
      <w:r w:rsidR="00783B3A" w:rsidRPr="00BE3374">
        <w:instrText xml:space="preserve"> \* MERGEFORMAT </w:instrText>
      </w:r>
      <w:r w:rsidRPr="00BE3374">
        <w:fldChar w:fldCharType="separate"/>
      </w:r>
      <w:r w:rsidR="00565CC3" w:rsidRPr="00565CC3">
        <w:t>Таблица 19</w:t>
      </w:r>
      <w:r w:rsidRPr="00BE3374">
        <w:fldChar w:fldCharType="end"/>
      </w:r>
      <w:r w:rsidRPr="00BE3374">
        <w:t xml:space="preserve">). </w:t>
      </w:r>
    </w:p>
    <w:p w14:paraId="7630D8D9" w14:textId="7A88785E" w:rsidR="00812861" w:rsidRPr="00C20D54" w:rsidRDefault="00812861" w:rsidP="00456476">
      <w:pPr>
        <w:pStyle w:val="af2"/>
      </w:pPr>
      <w:r w:rsidRPr="00BE3374">
        <w:t>В полях с текстовым и числовым форматом ввода поиск осуществляется при вводе трех символов и более. Чтобы выполнить</w:t>
      </w:r>
      <w:r w:rsidRPr="00C20D54">
        <w:rPr>
          <w:color w:val="000000" w:themeColor="text1"/>
        </w:rPr>
        <w:t xml:space="preserve"> фильтрацию списка</w:t>
      </w:r>
      <w:r w:rsidR="00456476">
        <w:rPr>
          <w:color w:val="000000" w:themeColor="text1"/>
        </w:rPr>
        <w:t>, в</w:t>
      </w:r>
      <w:r w:rsidRPr="00C20D54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456476">
        <w:t xml:space="preserve"> </w:t>
      </w:r>
      <w:r w:rsidRPr="00C20D54">
        <w:t>Отфильтрованный список будет отображен в нижней части страницы.</w:t>
      </w:r>
      <w:r w:rsidR="00456476">
        <w:t xml:space="preserve"> </w:t>
      </w:r>
      <w:r w:rsidRPr="00C20D54">
        <w:t xml:space="preserve">Чтобы сбросить фильтры, нажмите кнопку «Очистить». В списке будут отображены все записи об обучающихся, </w:t>
      </w:r>
      <w:bookmarkStart w:id="333" w:name="_Hlk156838282"/>
      <w:r w:rsidR="00456476">
        <w:t>внесенных</w:t>
      </w:r>
      <w:r w:rsidRPr="00C20D54">
        <w:t xml:space="preserve"> в </w:t>
      </w:r>
      <w:r w:rsidR="00456476">
        <w:t>Подсистему</w:t>
      </w:r>
      <w:bookmarkEnd w:id="333"/>
      <w:r w:rsidRPr="00C20D54">
        <w:t>.</w:t>
      </w:r>
    </w:p>
    <w:p w14:paraId="623960F2" w14:textId="68F6C9AB" w:rsidR="007F1BC3" w:rsidRPr="00C20D54" w:rsidRDefault="007F1BC3" w:rsidP="001C6FA7">
      <w:pPr>
        <w:pStyle w:val="afffffffff4"/>
        <w:rPr>
          <w:color w:val="000000" w:themeColor="text1"/>
        </w:rPr>
      </w:pPr>
      <w:bookmarkStart w:id="334" w:name="_Ref104250130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19</w:t>
      </w:r>
      <w:r w:rsidR="00EE3A8F" w:rsidRPr="00C20D54">
        <w:rPr>
          <w:noProof/>
          <w:color w:val="000000" w:themeColor="text1"/>
        </w:rPr>
        <w:fldChar w:fldCharType="end"/>
      </w:r>
      <w:bookmarkEnd w:id="334"/>
      <w:r w:rsidRPr="00C20D54">
        <w:rPr>
          <w:color w:val="000000" w:themeColor="text1"/>
        </w:rPr>
        <w:t xml:space="preserve"> – </w:t>
      </w:r>
      <w:r w:rsidRPr="001C6FA7">
        <w:t>Поля</w:t>
      </w:r>
      <w:r w:rsidRPr="00C20D54">
        <w:rPr>
          <w:color w:val="000000" w:themeColor="text1"/>
        </w:rPr>
        <w:t xml:space="preserve"> </w:t>
      </w:r>
      <w:r w:rsidR="00456476">
        <w:rPr>
          <w:color w:val="000000" w:themeColor="text1"/>
        </w:rPr>
        <w:t xml:space="preserve">поиска и </w:t>
      </w:r>
      <w:r w:rsidRPr="00C20D54">
        <w:rPr>
          <w:color w:val="000000" w:themeColor="text1"/>
        </w:rPr>
        <w:t>фильтрации списка обучающихся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1921"/>
        <w:gridCol w:w="2880"/>
        <w:gridCol w:w="3777"/>
      </w:tblGrid>
      <w:tr w:rsidR="00456476" w:rsidRPr="00C20D54" w14:paraId="539F42FD" w14:textId="77777777" w:rsidTr="00456476">
        <w:trPr>
          <w:tblHeader/>
        </w:trPr>
        <w:tc>
          <w:tcPr>
            <w:tcW w:w="410" w:type="pct"/>
          </w:tcPr>
          <w:p w14:paraId="3209BEC5" w14:textId="42423B96" w:rsidR="00456476" w:rsidRPr="00456476" w:rsidRDefault="00456476" w:rsidP="00456476">
            <w:pPr>
              <w:pStyle w:val="108"/>
              <w:rPr>
                <w:rFonts w:eastAsia="Times New Roman"/>
                <w:lang w:val="ru-RU"/>
              </w:rPr>
            </w:pPr>
            <w:bookmarkStart w:id="335" w:name="_Hlk156838304"/>
            <w:r>
              <w:rPr>
                <w:rFonts w:eastAsia="Times New Roman"/>
                <w:lang w:val="ru-RU"/>
              </w:rPr>
              <w:t>№</w:t>
            </w:r>
          </w:p>
        </w:tc>
        <w:tc>
          <w:tcPr>
            <w:tcW w:w="1028" w:type="pct"/>
          </w:tcPr>
          <w:p w14:paraId="4E491953" w14:textId="3A824123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541" w:type="pct"/>
          </w:tcPr>
          <w:p w14:paraId="655D7731" w14:textId="77777777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Описание</w:t>
            </w:r>
          </w:p>
        </w:tc>
        <w:tc>
          <w:tcPr>
            <w:tcW w:w="2021" w:type="pct"/>
          </w:tcPr>
          <w:p w14:paraId="4DB27E2C" w14:textId="77777777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Формат ввода</w:t>
            </w:r>
          </w:p>
        </w:tc>
      </w:tr>
      <w:tr w:rsidR="00456476" w:rsidRPr="00C20D54" w14:paraId="7E76CA3F" w14:textId="77777777" w:rsidTr="00456476">
        <w:tc>
          <w:tcPr>
            <w:tcW w:w="410" w:type="pct"/>
          </w:tcPr>
          <w:p w14:paraId="0144CFEC" w14:textId="77777777" w:rsidR="00456476" w:rsidRPr="00456476" w:rsidRDefault="00456476" w:rsidP="00B77B53">
            <w:pPr>
              <w:pStyle w:val="101"/>
              <w:numPr>
                <w:ilvl w:val="0"/>
                <w:numId w:val="92"/>
              </w:numPr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FD9B80F" w14:textId="3AE86A5A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Быстрый фильтр</w:t>
            </w:r>
          </w:p>
        </w:tc>
      </w:tr>
      <w:tr w:rsidR="00456476" w:rsidRPr="00C20D54" w14:paraId="69B42CC1" w14:textId="77777777" w:rsidTr="00456476">
        <w:tc>
          <w:tcPr>
            <w:tcW w:w="410" w:type="pct"/>
          </w:tcPr>
          <w:p w14:paraId="5A552404" w14:textId="1644BBD3" w:rsidR="00456476" w:rsidRPr="00C20D54" w:rsidRDefault="00456476" w:rsidP="00456476">
            <w:pPr>
              <w:pStyle w:val="104"/>
              <w:jc w:val="center"/>
            </w:pPr>
            <w:r>
              <w:t>1.1.</w:t>
            </w:r>
          </w:p>
        </w:tc>
        <w:tc>
          <w:tcPr>
            <w:tcW w:w="1028" w:type="pct"/>
          </w:tcPr>
          <w:p w14:paraId="2E39D8EF" w14:textId="47E94050" w:rsidR="00456476" w:rsidRPr="00C20D54" w:rsidRDefault="00456476" w:rsidP="00456476">
            <w:pPr>
              <w:pStyle w:val="104"/>
            </w:pPr>
            <w:r w:rsidRPr="00C20D54">
              <w:t>Фамилия</w:t>
            </w:r>
          </w:p>
        </w:tc>
        <w:tc>
          <w:tcPr>
            <w:tcW w:w="1541" w:type="pct"/>
          </w:tcPr>
          <w:p w14:paraId="7C442103" w14:textId="3A8F4AEC" w:rsidR="00456476" w:rsidRPr="00C20D54" w:rsidRDefault="00456476" w:rsidP="00456476">
            <w:pPr>
              <w:pStyle w:val="104"/>
            </w:pPr>
            <w:r w:rsidRPr="00C20D54">
              <w:t>Фамилия обучающегося</w:t>
            </w:r>
          </w:p>
        </w:tc>
        <w:tc>
          <w:tcPr>
            <w:tcW w:w="2021" w:type="pct"/>
          </w:tcPr>
          <w:p w14:paraId="5CB36846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112E0774" w14:textId="77777777" w:rsidTr="00456476">
        <w:tc>
          <w:tcPr>
            <w:tcW w:w="410" w:type="pct"/>
          </w:tcPr>
          <w:p w14:paraId="11BF4254" w14:textId="1371DA56" w:rsidR="00456476" w:rsidRPr="00C20D54" w:rsidRDefault="00456476" w:rsidP="00456476">
            <w:pPr>
              <w:pStyle w:val="104"/>
              <w:jc w:val="center"/>
            </w:pPr>
            <w:r>
              <w:t>1.2.</w:t>
            </w:r>
          </w:p>
        </w:tc>
        <w:tc>
          <w:tcPr>
            <w:tcW w:w="1028" w:type="pct"/>
          </w:tcPr>
          <w:p w14:paraId="4025D476" w14:textId="0F53826D" w:rsidR="00456476" w:rsidRPr="00C20D54" w:rsidRDefault="00456476" w:rsidP="00456476">
            <w:pPr>
              <w:pStyle w:val="104"/>
            </w:pPr>
            <w:r w:rsidRPr="00C20D54">
              <w:t>Имя</w:t>
            </w:r>
          </w:p>
        </w:tc>
        <w:tc>
          <w:tcPr>
            <w:tcW w:w="1541" w:type="pct"/>
          </w:tcPr>
          <w:p w14:paraId="06547F5F" w14:textId="639E5CB4" w:rsidR="00456476" w:rsidRPr="00C20D54" w:rsidRDefault="00456476" w:rsidP="00456476">
            <w:pPr>
              <w:pStyle w:val="104"/>
            </w:pPr>
            <w:r w:rsidRPr="00C20D54">
              <w:t>Имя обучающегося</w:t>
            </w:r>
          </w:p>
        </w:tc>
        <w:tc>
          <w:tcPr>
            <w:tcW w:w="2021" w:type="pct"/>
          </w:tcPr>
          <w:p w14:paraId="72A72471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414F8AA2" w14:textId="77777777" w:rsidTr="00456476">
        <w:tc>
          <w:tcPr>
            <w:tcW w:w="410" w:type="pct"/>
          </w:tcPr>
          <w:p w14:paraId="14F21AE3" w14:textId="3C14886E" w:rsidR="00456476" w:rsidRPr="00C20D54" w:rsidRDefault="00456476" w:rsidP="00456476">
            <w:pPr>
              <w:pStyle w:val="104"/>
              <w:jc w:val="center"/>
            </w:pPr>
            <w:r>
              <w:t>1.3.</w:t>
            </w:r>
          </w:p>
        </w:tc>
        <w:tc>
          <w:tcPr>
            <w:tcW w:w="1028" w:type="pct"/>
          </w:tcPr>
          <w:p w14:paraId="2DE09F1F" w14:textId="716042DD" w:rsidR="00456476" w:rsidRPr="00C20D54" w:rsidRDefault="00456476" w:rsidP="00456476">
            <w:pPr>
              <w:pStyle w:val="104"/>
            </w:pPr>
            <w:r w:rsidRPr="00C20D54">
              <w:t>Отчество</w:t>
            </w:r>
          </w:p>
        </w:tc>
        <w:tc>
          <w:tcPr>
            <w:tcW w:w="1541" w:type="pct"/>
          </w:tcPr>
          <w:p w14:paraId="1D4521A9" w14:textId="2B20DE11" w:rsidR="00456476" w:rsidRPr="00C20D54" w:rsidRDefault="00456476" w:rsidP="00456476">
            <w:pPr>
              <w:pStyle w:val="104"/>
            </w:pPr>
            <w:r w:rsidRPr="00C20D54">
              <w:t>Отчество обучающегося</w:t>
            </w:r>
          </w:p>
        </w:tc>
        <w:tc>
          <w:tcPr>
            <w:tcW w:w="2021" w:type="pct"/>
          </w:tcPr>
          <w:p w14:paraId="0029091F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54D13F1D" w14:textId="77777777" w:rsidTr="00456476">
        <w:tc>
          <w:tcPr>
            <w:tcW w:w="410" w:type="pct"/>
          </w:tcPr>
          <w:p w14:paraId="03112C65" w14:textId="4D4DB6D5" w:rsidR="00456476" w:rsidRPr="00C20D54" w:rsidRDefault="00456476" w:rsidP="00456476">
            <w:pPr>
              <w:pStyle w:val="104"/>
              <w:jc w:val="center"/>
            </w:pPr>
            <w:r>
              <w:t>1.4.</w:t>
            </w:r>
          </w:p>
        </w:tc>
        <w:tc>
          <w:tcPr>
            <w:tcW w:w="1028" w:type="pct"/>
          </w:tcPr>
          <w:p w14:paraId="376698CD" w14:textId="26FE4105" w:rsidR="00456476" w:rsidRPr="00C20D54" w:rsidRDefault="00456476" w:rsidP="00456476">
            <w:pPr>
              <w:pStyle w:val="104"/>
            </w:pPr>
            <w:r w:rsidRPr="00C20D54">
              <w:t>СНИЛС</w:t>
            </w:r>
          </w:p>
        </w:tc>
        <w:tc>
          <w:tcPr>
            <w:tcW w:w="1541" w:type="pct"/>
          </w:tcPr>
          <w:p w14:paraId="7600BD0C" w14:textId="730AAF56" w:rsidR="00456476" w:rsidRPr="00C20D54" w:rsidRDefault="00456476" w:rsidP="00456476">
            <w:pPr>
              <w:pStyle w:val="104"/>
            </w:pPr>
            <w:r w:rsidRPr="00C20D54">
              <w:t>СНИЛС обучающегося</w:t>
            </w:r>
          </w:p>
        </w:tc>
        <w:tc>
          <w:tcPr>
            <w:tcW w:w="2021" w:type="pct"/>
          </w:tcPr>
          <w:p w14:paraId="156167A1" w14:textId="77777777" w:rsidR="00456476" w:rsidRPr="00C20D54" w:rsidRDefault="00456476" w:rsidP="00456476">
            <w:pPr>
              <w:pStyle w:val="104"/>
            </w:pPr>
            <w:r w:rsidRPr="00C20D54">
              <w:t xml:space="preserve">Числовой (в формате </w:t>
            </w:r>
            <w:r w:rsidRPr="00C20D54">
              <w:br/>
              <w:t>ХХХ-ХХХ-ХХХ ХХ)</w:t>
            </w:r>
          </w:p>
        </w:tc>
      </w:tr>
      <w:tr w:rsidR="00456476" w:rsidRPr="00C20D54" w14:paraId="79917EDD" w14:textId="77777777" w:rsidTr="00456476">
        <w:tc>
          <w:tcPr>
            <w:tcW w:w="410" w:type="pct"/>
          </w:tcPr>
          <w:p w14:paraId="7F5BD3C2" w14:textId="060E80E6" w:rsidR="00456476" w:rsidRPr="00C20D54" w:rsidRDefault="00456476" w:rsidP="00456476">
            <w:pPr>
              <w:pStyle w:val="104"/>
              <w:jc w:val="center"/>
            </w:pPr>
            <w:r>
              <w:t>1.5.</w:t>
            </w:r>
          </w:p>
        </w:tc>
        <w:tc>
          <w:tcPr>
            <w:tcW w:w="1028" w:type="pct"/>
          </w:tcPr>
          <w:p w14:paraId="5AC02AA3" w14:textId="5F647585" w:rsidR="00456476" w:rsidRPr="00C20D54" w:rsidRDefault="00456476" w:rsidP="00456476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41" w:type="pct"/>
          </w:tcPr>
          <w:p w14:paraId="1930890E" w14:textId="739D1A75" w:rsidR="00456476" w:rsidRPr="00C20D54" w:rsidRDefault="00456476" w:rsidP="00456476">
            <w:pPr>
              <w:pStyle w:val="104"/>
            </w:pPr>
            <w:r w:rsidRPr="00C20D54">
              <w:t xml:space="preserve">Субъект </w:t>
            </w:r>
            <w:r w:rsidR="000044C6" w:rsidRPr="00C20D54">
              <w:t>Российской Федерации</w:t>
            </w:r>
            <w:r w:rsidRPr="00C20D54">
              <w:t>, в котором на данный момент учится обучающийся</w:t>
            </w:r>
          </w:p>
        </w:tc>
        <w:tc>
          <w:tcPr>
            <w:tcW w:w="2021" w:type="pct"/>
          </w:tcPr>
          <w:p w14:paraId="7606AFC1" w14:textId="5636CC2B" w:rsidR="00456476" w:rsidRPr="00C20D54" w:rsidRDefault="00456476" w:rsidP="00456476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одно значение)</w:t>
            </w:r>
          </w:p>
        </w:tc>
      </w:tr>
      <w:tr w:rsidR="00456476" w:rsidRPr="00C20D54" w14:paraId="5EC484B4" w14:textId="77777777" w:rsidTr="00456476">
        <w:tc>
          <w:tcPr>
            <w:tcW w:w="410" w:type="pct"/>
          </w:tcPr>
          <w:p w14:paraId="6EBEBCBF" w14:textId="4796CA2B" w:rsidR="00456476" w:rsidRPr="00C20D54" w:rsidRDefault="00456476" w:rsidP="00456476">
            <w:pPr>
              <w:pStyle w:val="104"/>
              <w:jc w:val="center"/>
            </w:pPr>
            <w:r>
              <w:t>1.6.</w:t>
            </w:r>
          </w:p>
        </w:tc>
        <w:tc>
          <w:tcPr>
            <w:tcW w:w="1028" w:type="pct"/>
          </w:tcPr>
          <w:p w14:paraId="5DBCD8F2" w14:textId="00D7B81C" w:rsidR="00456476" w:rsidRPr="00C20D54" w:rsidRDefault="00456476" w:rsidP="00456476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41" w:type="pct"/>
          </w:tcPr>
          <w:p w14:paraId="30DBB513" w14:textId="76125D80" w:rsidR="00456476" w:rsidRPr="00C20D54" w:rsidRDefault="00456476" w:rsidP="00456476">
            <w:pPr>
              <w:pStyle w:val="104"/>
            </w:pPr>
            <w:r w:rsidRPr="00C20D54">
              <w:t xml:space="preserve">Организация, в которой на данный момент учится </w:t>
            </w:r>
            <w:r w:rsidRPr="00C20D54">
              <w:lastRenderedPageBreak/>
              <w:t xml:space="preserve">обучающийся </w:t>
            </w:r>
          </w:p>
        </w:tc>
        <w:tc>
          <w:tcPr>
            <w:tcW w:w="2021" w:type="pct"/>
          </w:tcPr>
          <w:p w14:paraId="67E275CE" w14:textId="3872F3FC" w:rsidR="00456476" w:rsidRPr="00C20D54" w:rsidRDefault="00456476" w:rsidP="00456476">
            <w:pPr>
              <w:pStyle w:val="104"/>
            </w:pPr>
            <w:r w:rsidRPr="00C20D54">
              <w:lastRenderedPageBreak/>
              <w:t xml:space="preserve">При нажатии на поле открывается окно «Образовательная организация» с </w:t>
            </w:r>
            <w:r w:rsidRPr="00C20D54">
              <w:lastRenderedPageBreak/>
              <w:t xml:space="preserve">возможностью поиска по наименованию и субъекту </w:t>
            </w:r>
            <w:r w:rsidR="000044C6" w:rsidRPr="00C20D54">
              <w:t>Российской Федерации</w:t>
            </w:r>
            <w:r w:rsidRPr="00C20D54">
              <w:t>.</w:t>
            </w:r>
          </w:p>
          <w:p w14:paraId="77BE68B9" w14:textId="36DC0ACD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</w:t>
            </w:r>
          </w:p>
        </w:tc>
      </w:tr>
      <w:tr w:rsidR="00456476" w:rsidRPr="00C20D54" w14:paraId="601CC060" w14:textId="77777777" w:rsidTr="00456476">
        <w:tc>
          <w:tcPr>
            <w:tcW w:w="410" w:type="pct"/>
          </w:tcPr>
          <w:p w14:paraId="2D281710" w14:textId="77777777" w:rsidR="00456476" w:rsidRPr="00C20D54" w:rsidRDefault="00456476" w:rsidP="00456476">
            <w:pPr>
              <w:pStyle w:val="101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3423E534" w14:textId="265BDC88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Расширенный фильтр</w:t>
            </w:r>
          </w:p>
        </w:tc>
      </w:tr>
      <w:tr w:rsidR="00456476" w:rsidRPr="00C20D54" w14:paraId="6F6488DB" w14:textId="77777777" w:rsidTr="00456476">
        <w:tc>
          <w:tcPr>
            <w:tcW w:w="410" w:type="pct"/>
          </w:tcPr>
          <w:p w14:paraId="66EC87F4" w14:textId="7B1A64BC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2.1.</w:t>
            </w:r>
          </w:p>
        </w:tc>
        <w:tc>
          <w:tcPr>
            <w:tcW w:w="4590" w:type="pct"/>
            <w:gridSpan w:val="3"/>
          </w:tcPr>
          <w:p w14:paraId="4A0CFD77" w14:textId="7609897D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«Персональные данные»</w:t>
            </w:r>
          </w:p>
        </w:tc>
      </w:tr>
      <w:tr w:rsidR="00456476" w:rsidRPr="00C20D54" w14:paraId="72A23552" w14:textId="77777777" w:rsidTr="00456476">
        <w:tc>
          <w:tcPr>
            <w:tcW w:w="410" w:type="pct"/>
          </w:tcPr>
          <w:p w14:paraId="7D93DA4C" w14:textId="27CF66EF" w:rsidR="00456476" w:rsidRPr="00C20D54" w:rsidRDefault="00456476" w:rsidP="00456476">
            <w:pPr>
              <w:pStyle w:val="104"/>
              <w:jc w:val="center"/>
            </w:pPr>
            <w:r>
              <w:t>2.1.1.</w:t>
            </w:r>
          </w:p>
        </w:tc>
        <w:tc>
          <w:tcPr>
            <w:tcW w:w="1028" w:type="pct"/>
          </w:tcPr>
          <w:p w14:paraId="7EE33676" w14:textId="1B288C1C" w:rsidR="00456476" w:rsidRPr="00C20D54" w:rsidRDefault="00456476" w:rsidP="00456476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541" w:type="pct"/>
          </w:tcPr>
          <w:p w14:paraId="6DAD4546" w14:textId="578AC016" w:rsidR="00456476" w:rsidRPr="00C20D54" w:rsidRDefault="00456476" w:rsidP="00456476">
            <w:pPr>
              <w:pStyle w:val="104"/>
            </w:pPr>
            <w:r w:rsidRPr="00C20D54">
              <w:t>Гражданство обучающегося</w:t>
            </w:r>
          </w:p>
        </w:tc>
        <w:tc>
          <w:tcPr>
            <w:tcW w:w="2021" w:type="pct"/>
          </w:tcPr>
          <w:p w14:paraId="2B478ABD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DDE0D00" w14:textId="77777777" w:rsidTr="00456476">
        <w:tc>
          <w:tcPr>
            <w:tcW w:w="410" w:type="pct"/>
          </w:tcPr>
          <w:p w14:paraId="76273C4F" w14:textId="54E2C298" w:rsidR="00456476" w:rsidRPr="00C20D54" w:rsidRDefault="00456476" w:rsidP="00456476">
            <w:pPr>
              <w:pStyle w:val="104"/>
              <w:jc w:val="center"/>
            </w:pPr>
            <w:r>
              <w:t>2.1.2.</w:t>
            </w:r>
          </w:p>
        </w:tc>
        <w:tc>
          <w:tcPr>
            <w:tcW w:w="1028" w:type="pct"/>
          </w:tcPr>
          <w:p w14:paraId="53E481A0" w14:textId="2C2A846E" w:rsidR="00456476" w:rsidRPr="00C20D54" w:rsidRDefault="00456476" w:rsidP="00456476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541" w:type="pct"/>
          </w:tcPr>
          <w:p w14:paraId="004DB444" w14:textId="41ABE8E1" w:rsidR="00456476" w:rsidRPr="00C20D54" w:rsidRDefault="00456476" w:rsidP="00456476">
            <w:pPr>
              <w:pStyle w:val="104"/>
            </w:pPr>
            <w:r w:rsidRPr="00C20D54">
              <w:t>Тип документа обучающегося</w:t>
            </w:r>
          </w:p>
        </w:tc>
        <w:tc>
          <w:tcPr>
            <w:tcW w:w="2021" w:type="pct"/>
          </w:tcPr>
          <w:p w14:paraId="40093FB6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8522E18" w14:textId="77777777" w:rsidTr="00456476">
        <w:tc>
          <w:tcPr>
            <w:tcW w:w="410" w:type="pct"/>
          </w:tcPr>
          <w:p w14:paraId="239A63AA" w14:textId="67AAFF7E" w:rsidR="00456476" w:rsidRPr="00C20D54" w:rsidRDefault="00456476" w:rsidP="00456476">
            <w:pPr>
              <w:pStyle w:val="104"/>
              <w:jc w:val="center"/>
            </w:pPr>
            <w:r>
              <w:t>2.1.3.</w:t>
            </w:r>
          </w:p>
        </w:tc>
        <w:tc>
          <w:tcPr>
            <w:tcW w:w="1028" w:type="pct"/>
          </w:tcPr>
          <w:p w14:paraId="0AA57FBC" w14:textId="5A41A66C" w:rsidR="00456476" w:rsidRPr="00C20D54" w:rsidRDefault="00456476" w:rsidP="00456476">
            <w:pPr>
              <w:pStyle w:val="104"/>
            </w:pPr>
            <w:r w:rsidRPr="00C20D54">
              <w:t>Серия и номер документа</w:t>
            </w:r>
          </w:p>
        </w:tc>
        <w:tc>
          <w:tcPr>
            <w:tcW w:w="1541" w:type="pct"/>
          </w:tcPr>
          <w:p w14:paraId="0A2214C2" w14:textId="77777777" w:rsidR="00456476" w:rsidRPr="00C20D54" w:rsidRDefault="00456476" w:rsidP="00456476">
            <w:pPr>
              <w:pStyle w:val="104"/>
            </w:pPr>
            <w:r w:rsidRPr="00C20D54">
              <w:t>Серия и номер документа, выбранного в поле «Тип документа»</w:t>
            </w:r>
          </w:p>
        </w:tc>
        <w:tc>
          <w:tcPr>
            <w:tcW w:w="2021" w:type="pct"/>
          </w:tcPr>
          <w:p w14:paraId="58831890" w14:textId="77777777" w:rsidR="00456476" w:rsidRPr="00C20D54" w:rsidRDefault="00456476" w:rsidP="00456476">
            <w:pPr>
              <w:pStyle w:val="104"/>
            </w:pPr>
            <w:r w:rsidRPr="00C20D54">
              <w:t>Число. В качестве разделителя используется символ «/»</w:t>
            </w:r>
          </w:p>
        </w:tc>
      </w:tr>
      <w:tr w:rsidR="00456476" w:rsidRPr="00C20D54" w14:paraId="67B852A6" w14:textId="77777777" w:rsidTr="00456476">
        <w:tc>
          <w:tcPr>
            <w:tcW w:w="410" w:type="pct"/>
          </w:tcPr>
          <w:p w14:paraId="70AE6F6C" w14:textId="1C7BA8C3" w:rsidR="00456476" w:rsidRPr="00C20D54" w:rsidRDefault="00456476" w:rsidP="00456476">
            <w:pPr>
              <w:pStyle w:val="104"/>
              <w:jc w:val="center"/>
            </w:pPr>
            <w:r>
              <w:t>2.1.4.</w:t>
            </w:r>
          </w:p>
        </w:tc>
        <w:tc>
          <w:tcPr>
            <w:tcW w:w="1028" w:type="pct"/>
          </w:tcPr>
          <w:p w14:paraId="43BF2A22" w14:textId="74EE2FD8" w:rsidR="00456476" w:rsidRPr="00C20D54" w:rsidRDefault="00456476" w:rsidP="00456476">
            <w:pPr>
              <w:pStyle w:val="104"/>
            </w:pPr>
            <w:r w:rsidRPr="00C20D54">
              <w:t>Дата рождения от</w:t>
            </w:r>
          </w:p>
        </w:tc>
        <w:tc>
          <w:tcPr>
            <w:tcW w:w="1541" w:type="pct"/>
            <w:vMerge w:val="restart"/>
          </w:tcPr>
          <w:p w14:paraId="17C024E8" w14:textId="750EB455" w:rsidR="00456476" w:rsidRPr="00C20D54" w:rsidRDefault="00456476" w:rsidP="00456476">
            <w:pPr>
              <w:pStyle w:val="104"/>
            </w:pPr>
            <w:r w:rsidRPr="00C20D54">
              <w:t>Период, в который попадает дата рождения обучающегося</w:t>
            </w:r>
          </w:p>
        </w:tc>
        <w:tc>
          <w:tcPr>
            <w:tcW w:w="2021" w:type="pct"/>
            <w:vMerge w:val="restart"/>
          </w:tcPr>
          <w:p w14:paraId="4154A7DB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3CEBD186" w14:textId="77777777" w:rsidTr="00456476">
        <w:tc>
          <w:tcPr>
            <w:tcW w:w="410" w:type="pct"/>
          </w:tcPr>
          <w:p w14:paraId="57CE4025" w14:textId="1076DB5D" w:rsidR="00456476" w:rsidRPr="00C20D54" w:rsidRDefault="00456476" w:rsidP="00456476">
            <w:pPr>
              <w:pStyle w:val="104"/>
              <w:jc w:val="center"/>
            </w:pPr>
            <w:r>
              <w:t>2.1.5.</w:t>
            </w:r>
          </w:p>
        </w:tc>
        <w:tc>
          <w:tcPr>
            <w:tcW w:w="1028" w:type="pct"/>
          </w:tcPr>
          <w:p w14:paraId="25479F32" w14:textId="6EF5691C" w:rsidR="00456476" w:rsidRPr="00C20D54" w:rsidRDefault="00456476" w:rsidP="00456476">
            <w:pPr>
              <w:pStyle w:val="104"/>
            </w:pPr>
            <w:r w:rsidRPr="00C20D54">
              <w:t>Дата рождения до</w:t>
            </w:r>
          </w:p>
        </w:tc>
        <w:tc>
          <w:tcPr>
            <w:tcW w:w="1541" w:type="pct"/>
            <w:vMerge/>
          </w:tcPr>
          <w:p w14:paraId="47B3026D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3970F174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4D8C272D" w14:textId="77777777" w:rsidTr="00456476">
        <w:tc>
          <w:tcPr>
            <w:tcW w:w="410" w:type="pct"/>
          </w:tcPr>
          <w:p w14:paraId="24B7AD04" w14:textId="76D3D6FD" w:rsidR="00456476" w:rsidRPr="00C20D54" w:rsidRDefault="00456476" w:rsidP="00456476">
            <w:pPr>
              <w:pStyle w:val="104"/>
              <w:jc w:val="center"/>
            </w:pPr>
            <w:r>
              <w:t>2.1.6.</w:t>
            </w:r>
          </w:p>
        </w:tc>
        <w:tc>
          <w:tcPr>
            <w:tcW w:w="1028" w:type="pct"/>
          </w:tcPr>
          <w:p w14:paraId="7E6124B5" w14:textId="1E7FB7B7" w:rsidR="00456476" w:rsidRPr="00C20D54" w:rsidRDefault="00456476" w:rsidP="00456476">
            <w:pPr>
              <w:pStyle w:val="104"/>
            </w:pPr>
            <w:r w:rsidRPr="00C20D54">
              <w:t>Пол</w:t>
            </w:r>
          </w:p>
        </w:tc>
        <w:tc>
          <w:tcPr>
            <w:tcW w:w="1541" w:type="pct"/>
          </w:tcPr>
          <w:p w14:paraId="6FCA2A5D" w14:textId="537CC4AB" w:rsidR="00456476" w:rsidRPr="00C20D54" w:rsidRDefault="00456476" w:rsidP="00456476">
            <w:pPr>
              <w:pStyle w:val="104"/>
            </w:pPr>
            <w:r w:rsidRPr="00C20D54">
              <w:t>Пол обучающегося</w:t>
            </w:r>
          </w:p>
        </w:tc>
        <w:tc>
          <w:tcPr>
            <w:tcW w:w="2021" w:type="pct"/>
          </w:tcPr>
          <w:p w14:paraId="39C8204E" w14:textId="3E91F6BA" w:rsidR="00456476" w:rsidRPr="00C20D54" w:rsidRDefault="00456476" w:rsidP="00456476">
            <w:pPr>
              <w:pStyle w:val="104"/>
            </w:pPr>
            <w:r w:rsidRPr="00C20D54">
              <w:t xml:space="preserve">Установка </w:t>
            </w:r>
            <w:r>
              <w:t>флажка</w:t>
            </w:r>
            <w:r w:rsidRPr="00C20D54">
              <w:t xml:space="preserve"> напротив нужного значения </w:t>
            </w:r>
          </w:p>
        </w:tc>
      </w:tr>
      <w:tr w:rsidR="00456476" w:rsidRPr="00C20D54" w14:paraId="0D3BB7FA" w14:textId="77777777" w:rsidTr="00456476">
        <w:tc>
          <w:tcPr>
            <w:tcW w:w="410" w:type="pct"/>
          </w:tcPr>
          <w:p w14:paraId="6D78C7E2" w14:textId="2F8346C7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2.2.</w:t>
            </w:r>
          </w:p>
        </w:tc>
        <w:tc>
          <w:tcPr>
            <w:tcW w:w="4590" w:type="pct"/>
            <w:gridSpan w:val="3"/>
          </w:tcPr>
          <w:p w14:paraId="17CF7803" w14:textId="35753B82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«Обучение»</w:t>
            </w:r>
          </w:p>
        </w:tc>
      </w:tr>
      <w:tr w:rsidR="00456476" w:rsidRPr="00C20D54" w14:paraId="3155DCF9" w14:textId="77777777" w:rsidTr="00456476">
        <w:tc>
          <w:tcPr>
            <w:tcW w:w="410" w:type="pct"/>
          </w:tcPr>
          <w:p w14:paraId="081D23B9" w14:textId="144BAD1F" w:rsidR="00456476" w:rsidRPr="00C20D54" w:rsidRDefault="00456476" w:rsidP="00456476">
            <w:pPr>
              <w:pStyle w:val="104"/>
              <w:jc w:val="center"/>
            </w:pPr>
            <w:r>
              <w:t>2.2.1.</w:t>
            </w:r>
          </w:p>
        </w:tc>
        <w:tc>
          <w:tcPr>
            <w:tcW w:w="1028" w:type="pct"/>
          </w:tcPr>
          <w:p w14:paraId="0963DC6C" w14:textId="4D992B40" w:rsidR="00456476" w:rsidRPr="00C20D54" w:rsidRDefault="00456476" w:rsidP="00456476">
            <w:pPr>
              <w:pStyle w:val="104"/>
            </w:pPr>
            <w:r w:rsidRPr="00C20D54">
              <w:t xml:space="preserve">Специальность </w:t>
            </w:r>
          </w:p>
        </w:tc>
        <w:tc>
          <w:tcPr>
            <w:tcW w:w="1541" w:type="pct"/>
          </w:tcPr>
          <w:p w14:paraId="570BDD65" w14:textId="47E4967E" w:rsidR="00456476" w:rsidRPr="00C20D54" w:rsidRDefault="00456476" w:rsidP="00456476">
            <w:pPr>
              <w:pStyle w:val="104"/>
            </w:pPr>
            <w:r w:rsidRPr="00C20D54">
              <w:t>Специальность обучающегося</w:t>
            </w:r>
          </w:p>
        </w:tc>
        <w:tc>
          <w:tcPr>
            <w:tcW w:w="2021" w:type="pct"/>
          </w:tcPr>
          <w:p w14:paraId="7D395470" w14:textId="77777777" w:rsidR="00456476" w:rsidRPr="00C20D54" w:rsidRDefault="00456476" w:rsidP="00456476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1B694A58" w14:textId="77777777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456476" w:rsidRPr="00C20D54" w14:paraId="631D319A" w14:textId="77777777" w:rsidTr="00456476">
        <w:tc>
          <w:tcPr>
            <w:tcW w:w="410" w:type="pct"/>
          </w:tcPr>
          <w:p w14:paraId="79C08948" w14:textId="02D813E2" w:rsidR="00456476" w:rsidRPr="00C20D54" w:rsidRDefault="00456476" w:rsidP="00456476">
            <w:pPr>
              <w:pStyle w:val="104"/>
              <w:jc w:val="center"/>
            </w:pPr>
            <w:r>
              <w:t>2.2.2.</w:t>
            </w:r>
          </w:p>
        </w:tc>
        <w:tc>
          <w:tcPr>
            <w:tcW w:w="1028" w:type="pct"/>
          </w:tcPr>
          <w:p w14:paraId="470D9DBA" w14:textId="60F03224" w:rsidR="00456476" w:rsidRPr="00C20D54" w:rsidRDefault="00456476" w:rsidP="00456476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541" w:type="pct"/>
          </w:tcPr>
          <w:p w14:paraId="7068D357" w14:textId="54D29BD1" w:rsidR="00456476" w:rsidRPr="00C20D54" w:rsidRDefault="00456476" w:rsidP="00456476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2021" w:type="pct"/>
          </w:tcPr>
          <w:p w14:paraId="0080AA98" w14:textId="1E4D52E1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0C415602" w14:textId="77777777" w:rsidTr="00456476">
        <w:tc>
          <w:tcPr>
            <w:tcW w:w="410" w:type="pct"/>
          </w:tcPr>
          <w:p w14:paraId="70841D4D" w14:textId="50DA731D" w:rsidR="00456476" w:rsidRPr="00C20D54" w:rsidRDefault="00456476" w:rsidP="00456476">
            <w:pPr>
              <w:pStyle w:val="104"/>
              <w:jc w:val="center"/>
            </w:pPr>
            <w:r>
              <w:t>2.2.3.</w:t>
            </w:r>
          </w:p>
        </w:tc>
        <w:tc>
          <w:tcPr>
            <w:tcW w:w="1028" w:type="pct"/>
          </w:tcPr>
          <w:p w14:paraId="71C2616F" w14:textId="6A5F992C" w:rsidR="00456476" w:rsidRPr="00C20D54" w:rsidRDefault="00456476" w:rsidP="00456476">
            <w:pPr>
              <w:pStyle w:val="104"/>
            </w:pPr>
            <w:r w:rsidRPr="00C20D54">
              <w:t>Курс</w:t>
            </w:r>
          </w:p>
        </w:tc>
        <w:tc>
          <w:tcPr>
            <w:tcW w:w="1541" w:type="pct"/>
          </w:tcPr>
          <w:p w14:paraId="4920D26A" w14:textId="257A8DFC" w:rsidR="00456476" w:rsidRPr="00C20D54" w:rsidRDefault="00456476" w:rsidP="00456476">
            <w:pPr>
              <w:pStyle w:val="104"/>
            </w:pPr>
            <w:r w:rsidRPr="00C20D54">
              <w:t>Курс, на котором находится обучающийся</w:t>
            </w:r>
          </w:p>
        </w:tc>
        <w:tc>
          <w:tcPr>
            <w:tcW w:w="2021" w:type="pct"/>
          </w:tcPr>
          <w:p w14:paraId="0B35065A" w14:textId="60FD3DEE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AB3C1EB" w14:textId="77777777" w:rsidTr="00456476">
        <w:tc>
          <w:tcPr>
            <w:tcW w:w="410" w:type="pct"/>
          </w:tcPr>
          <w:p w14:paraId="1778C6E5" w14:textId="1081A366" w:rsidR="00456476" w:rsidRPr="00C20D54" w:rsidRDefault="00456476" w:rsidP="00456476">
            <w:pPr>
              <w:pStyle w:val="104"/>
              <w:jc w:val="center"/>
            </w:pPr>
            <w:r>
              <w:t>2.2.4.</w:t>
            </w:r>
          </w:p>
        </w:tc>
        <w:tc>
          <w:tcPr>
            <w:tcW w:w="1028" w:type="pct"/>
          </w:tcPr>
          <w:p w14:paraId="222BB1A8" w14:textId="1764F787" w:rsidR="00456476" w:rsidRPr="00C20D54" w:rsidRDefault="00456476" w:rsidP="00456476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541" w:type="pct"/>
          </w:tcPr>
          <w:p w14:paraId="014B35C1" w14:textId="5CD8CD0E" w:rsidR="00456476" w:rsidRPr="00C20D54" w:rsidRDefault="00456476" w:rsidP="00456476">
            <w:pPr>
              <w:pStyle w:val="104"/>
            </w:pPr>
            <w:r w:rsidRPr="00C20D54">
              <w:t>Признак прохождения обучающимся целевого обучения</w:t>
            </w:r>
          </w:p>
        </w:tc>
        <w:tc>
          <w:tcPr>
            <w:tcW w:w="2021" w:type="pct"/>
          </w:tcPr>
          <w:p w14:paraId="3D59D7AC" w14:textId="6E3DC799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1BE44262" w14:textId="77777777" w:rsidTr="00456476">
        <w:tc>
          <w:tcPr>
            <w:tcW w:w="410" w:type="pct"/>
          </w:tcPr>
          <w:p w14:paraId="47C5FC70" w14:textId="658B864A" w:rsidR="00456476" w:rsidRPr="00C20D54" w:rsidRDefault="00456476" w:rsidP="00456476">
            <w:pPr>
              <w:pStyle w:val="104"/>
              <w:jc w:val="center"/>
            </w:pPr>
            <w:r>
              <w:t>2.2.5.</w:t>
            </w:r>
          </w:p>
        </w:tc>
        <w:tc>
          <w:tcPr>
            <w:tcW w:w="1028" w:type="pct"/>
          </w:tcPr>
          <w:p w14:paraId="7E5679F7" w14:textId="0F72F24C" w:rsidR="00456476" w:rsidRPr="00C20D54" w:rsidRDefault="00456476" w:rsidP="00456476">
            <w:pPr>
              <w:pStyle w:val="104"/>
            </w:pPr>
            <w:r w:rsidRPr="00C20D54">
              <w:t>На бюджетной основе</w:t>
            </w:r>
          </w:p>
        </w:tc>
        <w:tc>
          <w:tcPr>
            <w:tcW w:w="1541" w:type="pct"/>
          </w:tcPr>
          <w:p w14:paraId="5691FDA7" w14:textId="3555AFF1" w:rsidR="00456476" w:rsidRPr="00C20D54" w:rsidRDefault="00456476" w:rsidP="00456476">
            <w:pPr>
              <w:pStyle w:val="104"/>
            </w:pPr>
            <w:r w:rsidRPr="00C20D54">
              <w:t>Признак прохождения обучения на бюджетной основе</w:t>
            </w:r>
          </w:p>
        </w:tc>
        <w:tc>
          <w:tcPr>
            <w:tcW w:w="2021" w:type="pct"/>
          </w:tcPr>
          <w:p w14:paraId="39BCD280" w14:textId="2D4068A1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625F4854" w14:textId="77777777" w:rsidTr="00456476">
        <w:tc>
          <w:tcPr>
            <w:tcW w:w="410" w:type="pct"/>
          </w:tcPr>
          <w:p w14:paraId="6774FFED" w14:textId="3A226C48" w:rsidR="00456476" w:rsidRPr="00C20D54" w:rsidRDefault="00456476" w:rsidP="00456476">
            <w:pPr>
              <w:pStyle w:val="104"/>
              <w:jc w:val="center"/>
            </w:pPr>
            <w:r>
              <w:t>2.2.6.</w:t>
            </w:r>
          </w:p>
        </w:tc>
        <w:tc>
          <w:tcPr>
            <w:tcW w:w="1028" w:type="pct"/>
          </w:tcPr>
          <w:p w14:paraId="5032D6A2" w14:textId="117242AF" w:rsidR="00456476" w:rsidRPr="00C20D54" w:rsidRDefault="00456476" w:rsidP="00456476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541" w:type="pct"/>
          </w:tcPr>
          <w:p w14:paraId="4960D44F" w14:textId="344F88B8" w:rsidR="00456476" w:rsidRPr="00C20D54" w:rsidRDefault="00456476" w:rsidP="00456476">
            <w:pPr>
              <w:pStyle w:val="104"/>
            </w:pPr>
            <w:r w:rsidRPr="00C20D54">
              <w:t>Уровень профессионального образования обучающегося</w:t>
            </w:r>
          </w:p>
        </w:tc>
        <w:tc>
          <w:tcPr>
            <w:tcW w:w="2021" w:type="pct"/>
          </w:tcPr>
          <w:p w14:paraId="22BDB1EB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712032FA" w14:textId="77777777" w:rsidTr="00456476">
        <w:trPr>
          <w:trHeight w:val="262"/>
        </w:trPr>
        <w:tc>
          <w:tcPr>
            <w:tcW w:w="410" w:type="pct"/>
          </w:tcPr>
          <w:p w14:paraId="0636E2C9" w14:textId="00D996CF" w:rsidR="00456476" w:rsidRPr="00C20D54" w:rsidRDefault="00456476" w:rsidP="00456476">
            <w:pPr>
              <w:pStyle w:val="104"/>
              <w:jc w:val="center"/>
            </w:pPr>
            <w:r>
              <w:t>2.2.7.</w:t>
            </w:r>
          </w:p>
        </w:tc>
        <w:tc>
          <w:tcPr>
            <w:tcW w:w="1028" w:type="pct"/>
          </w:tcPr>
          <w:p w14:paraId="727876E1" w14:textId="0E8B0476" w:rsidR="00456476" w:rsidRPr="00C20D54" w:rsidRDefault="00456476" w:rsidP="00456476">
            <w:pPr>
              <w:pStyle w:val="104"/>
            </w:pPr>
            <w:r w:rsidRPr="00C20D54">
              <w:t>Зачисление от</w:t>
            </w:r>
          </w:p>
        </w:tc>
        <w:tc>
          <w:tcPr>
            <w:tcW w:w="1541" w:type="pct"/>
            <w:vMerge w:val="restart"/>
          </w:tcPr>
          <w:p w14:paraId="127587A2" w14:textId="15DC2B97" w:rsidR="00456476" w:rsidRPr="00C20D54" w:rsidRDefault="00456476" w:rsidP="00456476">
            <w:pPr>
              <w:pStyle w:val="104"/>
            </w:pPr>
            <w:r w:rsidRPr="00C20D54">
              <w:t xml:space="preserve">Период, в который попадает дата зачисления </w:t>
            </w:r>
            <w:r>
              <w:t xml:space="preserve">на </w:t>
            </w:r>
            <w:r w:rsidRPr="00C20D54">
              <w:t>обуч</w:t>
            </w:r>
            <w:r>
              <w:t>ение</w:t>
            </w:r>
          </w:p>
        </w:tc>
        <w:tc>
          <w:tcPr>
            <w:tcW w:w="2021" w:type="pct"/>
            <w:vMerge w:val="restart"/>
          </w:tcPr>
          <w:p w14:paraId="41E108ED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0F25690B" w14:textId="77777777" w:rsidTr="00456476">
        <w:tc>
          <w:tcPr>
            <w:tcW w:w="410" w:type="pct"/>
          </w:tcPr>
          <w:p w14:paraId="587279D1" w14:textId="2E410FCB" w:rsidR="00456476" w:rsidRPr="00C20D54" w:rsidRDefault="00456476" w:rsidP="00456476">
            <w:pPr>
              <w:pStyle w:val="104"/>
              <w:jc w:val="center"/>
            </w:pPr>
            <w:r>
              <w:t>2.2.8.</w:t>
            </w:r>
          </w:p>
        </w:tc>
        <w:tc>
          <w:tcPr>
            <w:tcW w:w="1028" w:type="pct"/>
          </w:tcPr>
          <w:p w14:paraId="7B509A93" w14:textId="02A6EA2D" w:rsidR="00456476" w:rsidRPr="00C20D54" w:rsidRDefault="00456476" w:rsidP="00456476">
            <w:pPr>
              <w:pStyle w:val="104"/>
            </w:pPr>
            <w:r w:rsidRPr="00C20D54">
              <w:t>Зачисление до</w:t>
            </w:r>
          </w:p>
        </w:tc>
        <w:tc>
          <w:tcPr>
            <w:tcW w:w="1541" w:type="pct"/>
            <w:vMerge/>
          </w:tcPr>
          <w:p w14:paraId="5E47000C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64D9B5EE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3B5F596C" w14:textId="77777777" w:rsidTr="00456476">
        <w:tc>
          <w:tcPr>
            <w:tcW w:w="410" w:type="pct"/>
          </w:tcPr>
          <w:p w14:paraId="46A272CC" w14:textId="6C3092FA" w:rsidR="00456476" w:rsidRPr="00C20D54" w:rsidRDefault="00456476" w:rsidP="00456476">
            <w:pPr>
              <w:pStyle w:val="104"/>
              <w:jc w:val="center"/>
            </w:pPr>
            <w:r>
              <w:t>2.2.9.</w:t>
            </w:r>
          </w:p>
        </w:tc>
        <w:tc>
          <w:tcPr>
            <w:tcW w:w="1028" w:type="pct"/>
          </w:tcPr>
          <w:p w14:paraId="63237D04" w14:textId="3AB82CFB" w:rsidR="00456476" w:rsidRPr="00C20D54" w:rsidRDefault="00456476" w:rsidP="00456476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541" w:type="pct"/>
            <w:vMerge w:val="restart"/>
          </w:tcPr>
          <w:p w14:paraId="637FE56E" w14:textId="41138ED1" w:rsidR="00456476" w:rsidRPr="00C20D54" w:rsidRDefault="00456476" w:rsidP="00456476">
            <w:pPr>
              <w:pStyle w:val="104"/>
            </w:pPr>
            <w:r w:rsidRPr="00C20D54">
              <w:t>Период, в который попадает дата окончания обучения</w:t>
            </w:r>
          </w:p>
        </w:tc>
        <w:tc>
          <w:tcPr>
            <w:tcW w:w="2021" w:type="pct"/>
            <w:vMerge w:val="restart"/>
          </w:tcPr>
          <w:p w14:paraId="3C91AB24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25270E6A" w14:textId="77777777" w:rsidTr="00456476">
        <w:tc>
          <w:tcPr>
            <w:tcW w:w="410" w:type="pct"/>
          </w:tcPr>
          <w:p w14:paraId="5EF30CE9" w14:textId="3138AF74" w:rsidR="00456476" w:rsidRPr="00C20D54" w:rsidRDefault="00456476" w:rsidP="00456476">
            <w:pPr>
              <w:pStyle w:val="104"/>
              <w:jc w:val="center"/>
            </w:pPr>
            <w:r>
              <w:t>2.2.10.</w:t>
            </w:r>
          </w:p>
        </w:tc>
        <w:tc>
          <w:tcPr>
            <w:tcW w:w="1028" w:type="pct"/>
          </w:tcPr>
          <w:p w14:paraId="53F659CD" w14:textId="611ADF3D" w:rsidR="00456476" w:rsidRPr="00C20D54" w:rsidRDefault="00456476" w:rsidP="00456476">
            <w:pPr>
              <w:pStyle w:val="104"/>
            </w:pPr>
            <w:r w:rsidRPr="00C20D54">
              <w:t>Окончание до</w:t>
            </w:r>
          </w:p>
        </w:tc>
        <w:tc>
          <w:tcPr>
            <w:tcW w:w="1541" w:type="pct"/>
            <w:vMerge/>
          </w:tcPr>
          <w:p w14:paraId="2CDFF7F2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2737DD07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44ED6AB5" w14:textId="77777777" w:rsidTr="00456476">
        <w:tc>
          <w:tcPr>
            <w:tcW w:w="410" w:type="pct"/>
          </w:tcPr>
          <w:p w14:paraId="07191A7E" w14:textId="54FEECEA" w:rsidR="00456476" w:rsidRPr="00C20D54" w:rsidRDefault="00456476" w:rsidP="00456476">
            <w:pPr>
              <w:pStyle w:val="104"/>
              <w:jc w:val="center"/>
            </w:pPr>
            <w:r>
              <w:t>2.2.11.</w:t>
            </w:r>
          </w:p>
        </w:tc>
        <w:tc>
          <w:tcPr>
            <w:tcW w:w="1028" w:type="pct"/>
          </w:tcPr>
          <w:p w14:paraId="38FA6E3A" w14:textId="2D433A1C" w:rsidR="00456476" w:rsidRPr="00C20D54" w:rsidRDefault="00456476" w:rsidP="00456476">
            <w:pPr>
              <w:pStyle w:val="104"/>
            </w:pPr>
            <w:r w:rsidRPr="00C20D54">
              <w:t>По итогам обучения</w:t>
            </w:r>
          </w:p>
        </w:tc>
        <w:tc>
          <w:tcPr>
            <w:tcW w:w="1541" w:type="pct"/>
          </w:tcPr>
          <w:p w14:paraId="7A636B1A" w14:textId="459C3B7C" w:rsidR="00456476" w:rsidRPr="00C20D54" w:rsidRDefault="00456476" w:rsidP="00456476">
            <w:pPr>
              <w:pStyle w:val="104"/>
            </w:pPr>
            <w:r w:rsidRPr="00C20D54">
              <w:t>Статус обучающегося по завершению обучения</w:t>
            </w:r>
          </w:p>
        </w:tc>
        <w:tc>
          <w:tcPr>
            <w:tcW w:w="2021" w:type="pct"/>
          </w:tcPr>
          <w:p w14:paraId="5310C1F3" w14:textId="2264F843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0FB6D056" w14:textId="77777777" w:rsidTr="00456476">
        <w:tc>
          <w:tcPr>
            <w:tcW w:w="410" w:type="pct"/>
          </w:tcPr>
          <w:p w14:paraId="2804E35F" w14:textId="35BBEA86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2.3.</w:t>
            </w:r>
          </w:p>
        </w:tc>
        <w:tc>
          <w:tcPr>
            <w:tcW w:w="4590" w:type="pct"/>
            <w:gridSpan w:val="3"/>
          </w:tcPr>
          <w:p w14:paraId="4FA53388" w14:textId="691A10D6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«Аккредитация»</w:t>
            </w:r>
          </w:p>
        </w:tc>
      </w:tr>
      <w:tr w:rsidR="00456476" w:rsidRPr="00C20D54" w14:paraId="2A314660" w14:textId="77777777" w:rsidTr="00456476">
        <w:tc>
          <w:tcPr>
            <w:tcW w:w="410" w:type="pct"/>
          </w:tcPr>
          <w:p w14:paraId="594179CE" w14:textId="2062247B" w:rsidR="00456476" w:rsidRPr="00C20D54" w:rsidRDefault="00456476" w:rsidP="00456476">
            <w:pPr>
              <w:pStyle w:val="104"/>
              <w:jc w:val="center"/>
            </w:pPr>
            <w:r>
              <w:t>2.3.1.</w:t>
            </w:r>
          </w:p>
        </w:tc>
        <w:tc>
          <w:tcPr>
            <w:tcW w:w="1028" w:type="pct"/>
          </w:tcPr>
          <w:p w14:paraId="7363243E" w14:textId="5E937021" w:rsidR="00456476" w:rsidRPr="00C20D54" w:rsidRDefault="00456476" w:rsidP="00456476">
            <w:pPr>
              <w:pStyle w:val="104"/>
            </w:pPr>
            <w:r w:rsidRPr="00C20D54">
              <w:t>Профессиональный стандарт аккредитации</w:t>
            </w:r>
          </w:p>
        </w:tc>
        <w:tc>
          <w:tcPr>
            <w:tcW w:w="1541" w:type="pct"/>
          </w:tcPr>
          <w:p w14:paraId="3D7256C9" w14:textId="1C0C3DF1" w:rsidR="00456476" w:rsidRPr="00C20D54" w:rsidRDefault="00456476" w:rsidP="00456476">
            <w:pPr>
              <w:pStyle w:val="104"/>
            </w:pPr>
            <w:r w:rsidRPr="00C20D54">
              <w:t>Профессиональный стандарт аккредитации обучающегося</w:t>
            </w:r>
          </w:p>
        </w:tc>
        <w:tc>
          <w:tcPr>
            <w:tcW w:w="2021" w:type="pct"/>
          </w:tcPr>
          <w:p w14:paraId="66782506" w14:textId="77777777" w:rsidR="00456476" w:rsidRPr="00C20D54" w:rsidRDefault="00456476" w:rsidP="00456476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456476" w:rsidRPr="00C20D54" w14:paraId="59661AF1" w14:textId="77777777" w:rsidTr="00456476">
        <w:tc>
          <w:tcPr>
            <w:tcW w:w="410" w:type="pct"/>
          </w:tcPr>
          <w:p w14:paraId="28691F48" w14:textId="5477B8E4" w:rsidR="00456476" w:rsidRPr="00C20D54" w:rsidRDefault="00456476" w:rsidP="00456476">
            <w:pPr>
              <w:pStyle w:val="104"/>
              <w:jc w:val="center"/>
            </w:pPr>
            <w:r>
              <w:t>2.3.2.</w:t>
            </w:r>
          </w:p>
        </w:tc>
        <w:tc>
          <w:tcPr>
            <w:tcW w:w="1028" w:type="pct"/>
          </w:tcPr>
          <w:p w14:paraId="3F6599A1" w14:textId="3FEAA92E" w:rsidR="00456476" w:rsidRPr="00C20D54" w:rsidRDefault="00456476" w:rsidP="00456476">
            <w:pPr>
              <w:pStyle w:val="104"/>
            </w:pPr>
            <w:r w:rsidRPr="00C20D54">
              <w:t>Серия и номер свидетельства об аккредитации</w:t>
            </w:r>
          </w:p>
        </w:tc>
        <w:tc>
          <w:tcPr>
            <w:tcW w:w="1541" w:type="pct"/>
          </w:tcPr>
          <w:p w14:paraId="37C39DA4" w14:textId="5090C0E1" w:rsidR="00456476" w:rsidRPr="00C20D54" w:rsidRDefault="00456476" w:rsidP="00456476">
            <w:pPr>
              <w:pStyle w:val="104"/>
            </w:pPr>
            <w:r w:rsidRPr="00C20D54">
              <w:t>Реквизиты документа об аккредитации обучающегося</w:t>
            </w:r>
          </w:p>
        </w:tc>
        <w:tc>
          <w:tcPr>
            <w:tcW w:w="2021" w:type="pct"/>
          </w:tcPr>
          <w:p w14:paraId="6683627C" w14:textId="77777777" w:rsidR="00456476" w:rsidRPr="00C20D54" w:rsidRDefault="00456476" w:rsidP="00456476">
            <w:pPr>
              <w:pStyle w:val="104"/>
            </w:pPr>
            <w:r w:rsidRPr="00C20D54">
              <w:t>Числовой</w:t>
            </w:r>
          </w:p>
        </w:tc>
      </w:tr>
      <w:tr w:rsidR="00456476" w:rsidRPr="00C20D54" w14:paraId="64E7DF9B" w14:textId="77777777" w:rsidTr="007B0AA9">
        <w:trPr>
          <w:trHeight w:val="307"/>
        </w:trPr>
        <w:tc>
          <w:tcPr>
            <w:tcW w:w="410" w:type="pct"/>
          </w:tcPr>
          <w:p w14:paraId="6925FBD0" w14:textId="72AA5DCA" w:rsidR="00456476" w:rsidRPr="00C20D54" w:rsidRDefault="00456476" w:rsidP="00456476">
            <w:pPr>
              <w:pStyle w:val="104"/>
              <w:jc w:val="center"/>
            </w:pPr>
            <w:r>
              <w:t>2.3.3.</w:t>
            </w:r>
          </w:p>
        </w:tc>
        <w:tc>
          <w:tcPr>
            <w:tcW w:w="1028" w:type="pct"/>
          </w:tcPr>
          <w:p w14:paraId="3D247EF8" w14:textId="63E1D144" w:rsidR="00456476" w:rsidRPr="00C20D54" w:rsidRDefault="00456476" w:rsidP="00456476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541" w:type="pct"/>
            <w:vMerge w:val="restart"/>
          </w:tcPr>
          <w:p w14:paraId="3C27CDC1" w14:textId="1BBD76F7" w:rsidR="00456476" w:rsidRPr="00C20D54" w:rsidRDefault="00456476" w:rsidP="00456476">
            <w:pPr>
              <w:pStyle w:val="104"/>
            </w:pPr>
            <w:r w:rsidRPr="00C20D54">
              <w:t xml:space="preserve">Период, в который обучающимся </w:t>
            </w:r>
            <w:r>
              <w:t xml:space="preserve">пройдена </w:t>
            </w:r>
            <w:r w:rsidRPr="00C20D54">
              <w:t>аккредитация</w:t>
            </w:r>
            <w:r>
              <w:t xml:space="preserve"> специалиста</w:t>
            </w:r>
          </w:p>
        </w:tc>
        <w:tc>
          <w:tcPr>
            <w:tcW w:w="2021" w:type="pct"/>
            <w:vMerge w:val="restart"/>
          </w:tcPr>
          <w:p w14:paraId="3D7FA4F3" w14:textId="76F7D6A6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4323F217" w14:textId="77777777" w:rsidTr="00456476">
        <w:tc>
          <w:tcPr>
            <w:tcW w:w="410" w:type="pct"/>
          </w:tcPr>
          <w:p w14:paraId="61C81BC7" w14:textId="17742305" w:rsidR="00456476" w:rsidRPr="00C20D54" w:rsidRDefault="00456476" w:rsidP="00456476">
            <w:pPr>
              <w:pStyle w:val="104"/>
              <w:jc w:val="center"/>
            </w:pPr>
            <w:r>
              <w:t>2.3.4.</w:t>
            </w:r>
          </w:p>
        </w:tc>
        <w:tc>
          <w:tcPr>
            <w:tcW w:w="1028" w:type="pct"/>
          </w:tcPr>
          <w:p w14:paraId="2E7A3BA4" w14:textId="713A39CB" w:rsidR="00456476" w:rsidRPr="00C20D54" w:rsidRDefault="00456476" w:rsidP="00456476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541" w:type="pct"/>
            <w:vMerge/>
          </w:tcPr>
          <w:p w14:paraId="224EBF7F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42153877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78D015D2" w14:textId="77777777" w:rsidTr="00456476">
        <w:trPr>
          <w:trHeight w:val="308"/>
        </w:trPr>
        <w:tc>
          <w:tcPr>
            <w:tcW w:w="410" w:type="pct"/>
          </w:tcPr>
          <w:p w14:paraId="77A207F3" w14:textId="32023D34" w:rsidR="00456476" w:rsidRPr="00C20D54" w:rsidRDefault="00456476" w:rsidP="00456476">
            <w:pPr>
              <w:pStyle w:val="104"/>
              <w:jc w:val="center"/>
            </w:pPr>
            <w:r>
              <w:t>2.3.5.</w:t>
            </w:r>
          </w:p>
        </w:tc>
        <w:tc>
          <w:tcPr>
            <w:tcW w:w="1028" w:type="pct"/>
          </w:tcPr>
          <w:p w14:paraId="63925730" w14:textId="54DE8506" w:rsidR="00456476" w:rsidRPr="00C20D54" w:rsidRDefault="00456476" w:rsidP="00456476">
            <w:pPr>
              <w:pStyle w:val="104"/>
            </w:pPr>
            <w:r w:rsidRPr="00C20D54">
              <w:t>Специальность аккредитации</w:t>
            </w:r>
          </w:p>
        </w:tc>
        <w:tc>
          <w:tcPr>
            <w:tcW w:w="1541" w:type="pct"/>
          </w:tcPr>
          <w:p w14:paraId="0027C18E" w14:textId="69F79855" w:rsidR="00456476" w:rsidRPr="00C20D54" w:rsidRDefault="00456476" w:rsidP="00456476">
            <w:pPr>
              <w:pStyle w:val="104"/>
            </w:pPr>
            <w:r w:rsidRPr="00C20D54">
              <w:t xml:space="preserve">Специальность аккредитации </w:t>
            </w:r>
            <w:r>
              <w:t>специалиста</w:t>
            </w:r>
          </w:p>
        </w:tc>
        <w:tc>
          <w:tcPr>
            <w:tcW w:w="2021" w:type="pct"/>
          </w:tcPr>
          <w:p w14:paraId="436E0EA1" w14:textId="3C9F1322" w:rsidR="00456476" w:rsidRPr="00C20D54" w:rsidRDefault="00456476" w:rsidP="00456476">
            <w:pPr>
              <w:pStyle w:val="104"/>
            </w:pPr>
            <w:r w:rsidRPr="00C20D54">
              <w:t xml:space="preserve">По нажатию на поле открывается окно для поиска специальности аккредитации. </w:t>
            </w:r>
          </w:p>
          <w:p w14:paraId="10391465" w14:textId="7033FEF1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</w:tbl>
    <w:p w14:paraId="44E8CAF7" w14:textId="77777777" w:rsidR="007F2BCD" w:rsidRDefault="007F2BCD" w:rsidP="007F2BCD">
      <w:pPr>
        <w:pStyle w:val="3f0"/>
      </w:pPr>
      <w:bookmarkStart w:id="336" w:name="_Ref156772779"/>
      <w:bookmarkStart w:id="337" w:name="_Hlk156838353"/>
      <w:bookmarkStart w:id="338" w:name="_Toc99404100"/>
      <w:bookmarkStart w:id="339" w:name="_Toc167559930"/>
      <w:bookmarkEnd w:id="335"/>
      <w:r>
        <w:lastRenderedPageBreak/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339"/>
      <w:r w:rsidRPr="007F2BCD">
        <w:t xml:space="preserve"> </w:t>
      </w:r>
      <w:bookmarkEnd w:id="336"/>
    </w:p>
    <w:p w14:paraId="31BF4291" w14:textId="10E0FD83" w:rsidR="007F2BCD" w:rsidRDefault="007F2BCD" w:rsidP="007F2BCD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467A77" w:rsidRPr="00467A77">
        <w:t>(Рисунок 61, 3)</w:t>
      </w:r>
      <w:r>
        <w:t>. Данные выгружаются в фо</w:t>
      </w:r>
      <w:r w:rsidRPr="00D524E9">
        <w:t>рмате табличного документ</w:t>
      </w:r>
      <w:r w:rsidR="00C8714B">
        <w:t>а</w:t>
      </w:r>
      <w:r w:rsidRPr="00D524E9">
        <w:t>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</w:t>
      </w:r>
      <w:r w:rsidR="007B0AA9">
        <w:t xml:space="preserve">, составляет </w:t>
      </w:r>
      <w:r w:rsidR="00397B4E">
        <w:t xml:space="preserve">не более </w:t>
      </w:r>
      <w:r w:rsidRPr="00AB668B">
        <w:t>15 000 единиц.</w:t>
      </w:r>
      <w:r w:rsidR="00467A77">
        <w:t xml:space="preserve"> </w:t>
      </w:r>
      <w:r w:rsidR="00467A77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19DACC23" w14:textId="5B57F222" w:rsidR="007F2BCD" w:rsidRPr="006C6752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>
        <w:rPr>
          <w:rStyle w:val="3f8"/>
        </w:rPr>
        <w:t xml:space="preserve">ниже </w:t>
      </w:r>
      <w:r w:rsidR="007F2BCD" w:rsidRPr="006C6752">
        <w:rPr>
          <w:rStyle w:val="3f8"/>
        </w:rPr>
        <w:t xml:space="preserve">(см. </w:t>
      </w:r>
      <w:r w:rsidR="006C6752" w:rsidRPr="006C6752">
        <w:rPr>
          <w:rStyle w:val="3f8"/>
        </w:rPr>
        <w:fldChar w:fldCharType="begin"/>
      </w:r>
      <w:r w:rsidR="006C6752" w:rsidRPr="006C6752">
        <w:rPr>
          <w:rStyle w:val="3f8"/>
        </w:rPr>
        <w:instrText xml:space="preserve"> REF _Ref156815376 \h  \* MERGEFORMAT </w:instrText>
      </w:r>
      <w:r w:rsidR="006C6752" w:rsidRPr="006C6752">
        <w:rPr>
          <w:rStyle w:val="3f8"/>
        </w:rPr>
      </w:r>
      <w:r w:rsidR="006C6752" w:rsidRPr="006C6752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20</w:t>
      </w:r>
      <w:r w:rsidR="006C6752" w:rsidRPr="006C6752">
        <w:rPr>
          <w:rStyle w:val="3f8"/>
        </w:rPr>
        <w:fldChar w:fldCharType="end"/>
      </w:r>
      <w:r w:rsidR="007F2BCD" w:rsidRPr="006C6752">
        <w:rPr>
          <w:rStyle w:val="3f8"/>
        </w:rPr>
        <w:t>)</w:t>
      </w:r>
      <w:r>
        <w:rPr>
          <w:rStyle w:val="3f8"/>
        </w:rPr>
        <w:t>.</w:t>
      </w:r>
    </w:p>
    <w:p w14:paraId="7576B9E2" w14:textId="366B91AF" w:rsidR="00AC24E4" w:rsidRPr="00532283" w:rsidRDefault="00AC24E4" w:rsidP="00AC24E4">
      <w:pPr>
        <w:pStyle w:val="afffffffff4"/>
      </w:pPr>
      <w:bookmarkStart w:id="340" w:name="_Ref156815376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20</w:t>
      </w:r>
      <w:r w:rsidR="003B6A3D">
        <w:rPr>
          <w:noProof/>
        </w:rPr>
        <w:fldChar w:fldCharType="end"/>
      </w:r>
      <w:bookmarkEnd w:id="340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федерального регистра </w:t>
      </w:r>
      <w:r w:rsidRPr="00AC24E4">
        <w:t>медицинск</w:t>
      </w:r>
      <w:r>
        <w:t xml:space="preserve">их и </w:t>
      </w:r>
      <w:r w:rsidRPr="00AC24E4">
        <w:t>фармацевтическ</w:t>
      </w:r>
      <w:r>
        <w:t xml:space="preserve">их </w:t>
      </w:r>
      <w:r w:rsidRPr="00AC24E4">
        <w:t>работник</w:t>
      </w:r>
      <w:r>
        <w:t>ов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1980"/>
        <w:gridCol w:w="1701"/>
        <w:gridCol w:w="3827"/>
        <w:gridCol w:w="1843"/>
      </w:tblGrid>
      <w:tr w:rsidR="006C6752" w:rsidRPr="00F01766" w14:paraId="4C32C822" w14:textId="77777777" w:rsidTr="00C468AD">
        <w:trPr>
          <w:tblHeader/>
        </w:trPr>
        <w:tc>
          <w:tcPr>
            <w:tcW w:w="1980" w:type="dxa"/>
          </w:tcPr>
          <w:p w14:paraId="274D4E32" w14:textId="5222A733" w:rsidR="006C6752" w:rsidRDefault="006C6752" w:rsidP="002D1977">
            <w:pPr>
              <w:pStyle w:val="108"/>
              <w:rPr>
                <w:lang w:val="ru-RU"/>
              </w:rPr>
            </w:pPr>
            <w:r w:rsidRPr="006C6752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5638DC05" w14:textId="60F16219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827" w:type="dxa"/>
          </w:tcPr>
          <w:p w14:paraId="5E5D7D30" w14:textId="77777777" w:rsidR="006C6752" w:rsidRPr="00202D23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43987E51" w14:textId="7777777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202D23" w14:paraId="3A3F3BF6" w14:textId="77777777" w:rsidTr="00C468AD">
        <w:tc>
          <w:tcPr>
            <w:tcW w:w="1980" w:type="dxa"/>
            <w:vMerge w:val="restart"/>
          </w:tcPr>
          <w:p w14:paraId="3B772AC6" w14:textId="7BD7643C" w:rsidR="006C6752" w:rsidRDefault="006C6752" w:rsidP="002D1977">
            <w:pPr>
              <w:pStyle w:val="104"/>
            </w:pPr>
            <w:r w:rsidRPr="006C6752">
              <w:t>Медицинские и фармацевтические работники</w:t>
            </w:r>
          </w:p>
        </w:tc>
        <w:tc>
          <w:tcPr>
            <w:tcW w:w="1701" w:type="dxa"/>
            <w:vMerge w:val="restart"/>
          </w:tcPr>
          <w:p w14:paraId="3BC63127" w14:textId="4DC28BBA" w:rsidR="006C6752" w:rsidRDefault="006C6752" w:rsidP="002D1977">
            <w:pPr>
              <w:pStyle w:val="104"/>
            </w:pPr>
            <w:r>
              <w:t>Обучающиеся</w:t>
            </w:r>
          </w:p>
        </w:tc>
        <w:tc>
          <w:tcPr>
            <w:tcW w:w="3827" w:type="dxa"/>
          </w:tcPr>
          <w:p w14:paraId="3D587D49" w14:textId="77777777" w:rsidR="006C6752" w:rsidRDefault="006C6752" w:rsidP="002D1977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06CB2460" w14:textId="77777777" w:rsidR="006C6752" w:rsidRDefault="006C6752" w:rsidP="002D1977">
            <w:pPr>
              <w:pStyle w:val="104"/>
            </w:pPr>
            <w:r>
              <w:t>Да</w:t>
            </w:r>
          </w:p>
        </w:tc>
      </w:tr>
      <w:tr w:rsidR="006C6752" w:rsidRPr="00202D23" w14:paraId="45FBAD7D" w14:textId="77777777" w:rsidTr="00C468AD">
        <w:tc>
          <w:tcPr>
            <w:tcW w:w="1980" w:type="dxa"/>
            <w:vMerge/>
          </w:tcPr>
          <w:p w14:paraId="485D1437" w14:textId="77777777" w:rsidR="006C6752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97A73D8" w14:textId="65B0BD5A" w:rsidR="006C6752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79BAFF01" w14:textId="77777777" w:rsidR="006C6752" w:rsidRDefault="006C6752" w:rsidP="002D1977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15D5CBE4" w14:textId="77777777" w:rsidR="006C6752" w:rsidRDefault="006C6752" w:rsidP="002D1977">
            <w:pPr>
              <w:pStyle w:val="104"/>
            </w:pPr>
            <w:r>
              <w:t>Да</w:t>
            </w:r>
          </w:p>
        </w:tc>
      </w:tr>
      <w:tr w:rsidR="006C6752" w:rsidRPr="00202D23" w14:paraId="3E1E5202" w14:textId="77777777" w:rsidTr="00C468AD">
        <w:tc>
          <w:tcPr>
            <w:tcW w:w="1980" w:type="dxa"/>
            <w:vMerge/>
          </w:tcPr>
          <w:p w14:paraId="07A27E44" w14:textId="77777777" w:rsidR="006C6752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7A20FD7F" w14:textId="35DD58C0" w:rsidR="006C6752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5EA9E9EB" w14:textId="77777777" w:rsidR="006C6752" w:rsidRDefault="006C6752" w:rsidP="002D1977">
            <w:pPr>
              <w:pStyle w:val="104"/>
            </w:pPr>
            <w:r>
              <w:t>Образовательная организация</w:t>
            </w:r>
          </w:p>
        </w:tc>
        <w:tc>
          <w:tcPr>
            <w:tcW w:w="1843" w:type="dxa"/>
          </w:tcPr>
          <w:p w14:paraId="377FD515" w14:textId="77777777" w:rsidR="006C6752" w:rsidRDefault="006C6752" w:rsidP="002D1977">
            <w:pPr>
              <w:pStyle w:val="104"/>
            </w:pPr>
            <w:r>
              <w:t>Нет</w:t>
            </w:r>
          </w:p>
        </w:tc>
      </w:tr>
      <w:tr w:rsidR="006C6752" w:rsidRPr="00202D23" w14:paraId="22CAF34F" w14:textId="77777777" w:rsidTr="00C468AD">
        <w:tc>
          <w:tcPr>
            <w:tcW w:w="1980" w:type="dxa"/>
            <w:vMerge/>
          </w:tcPr>
          <w:p w14:paraId="52193E63" w14:textId="77777777" w:rsidR="006C6752" w:rsidRPr="00202D23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37590E32" w14:textId="7FD2B93C" w:rsidR="006C6752" w:rsidRPr="00202D23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6E8266CF" w14:textId="77777777" w:rsidR="006C6752" w:rsidRPr="00202D23" w:rsidRDefault="006C6752" w:rsidP="002D1977">
            <w:pPr>
              <w:pStyle w:val="104"/>
            </w:pPr>
            <w:r>
              <w:t>Курс</w:t>
            </w:r>
          </w:p>
        </w:tc>
        <w:tc>
          <w:tcPr>
            <w:tcW w:w="1843" w:type="dxa"/>
          </w:tcPr>
          <w:p w14:paraId="1BAEFA74" w14:textId="77777777" w:rsidR="006C6752" w:rsidRPr="00202D23" w:rsidRDefault="006C6752" w:rsidP="002D1977">
            <w:pPr>
              <w:pStyle w:val="104"/>
            </w:pPr>
            <w:r>
              <w:t>Нет</w:t>
            </w:r>
          </w:p>
        </w:tc>
      </w:tr>
      <w:tr w:rsidR="006C6752" w:rsidRPr="00202D23" w14:paraId="3F012FAF" w14:textId="77777777" w:rsidTr="00C468AD">
        <w:tc>
          <w:tcPr>
            <w:tcW w:w="1980" w:type="dxa"/>
            <w:vMerge/>
          </w:tcPr>
          <w:p w14:paraId="6D16571F" w14:textId="77777777" w:rsidR="006C6752" w:rsidRPr="00202D23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0BEE94E0" w14:textId="2D7B4517" w:rsidR="006C6752" w:rsidRPr="00202D23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5AD21151" w14:textId="77777777" w:rsidR="006C6752" w:rsidRPr="00202D23" w:rsidRDefault="006C6752" w:rsidP="002D1977">
            <w:pPr>
              <w:pStyle w:val="104"/>
            </w:pPr>
            <w:r>
              <w:t>Специальность</w:t>
            </w:r>
          </w:p>
        </w:tc>
        <w:tc>
          <w:tcPr>
            <w:tcW w:w="1843" w:type="dxa"/>
          </w:tcPr>
          <w:p w14:paraId="47EF3641" w14:textId="77777777" w:rsidR="006C6752" w:rsidRPr="00202D23" w:rsidRDefault="006C6752" w:rsidP="002D1977">
            <w:pPr>
              <w:pStyle w:val="104"/>
            </w:pPr>
            <w:r>
              <w:t>Нет</w:t>
            </w:r>
          </w:p>
        </w:tc>
      </w:tr>
    </w:tbl>
    <w:p w14:paraId="1AF8A414" w14:textId="77777777" w:rsidR="00253ACD" w:rsidRDefault="00253ACD" w:rsidP="00253ACD">
      <w:pPr>
        <w:pStyle w:val="3f0"/>
        <w:rPr>
          <w:color w:val="000000" w:themeColor="text1"/>
        </w:rPr>
      </w:pPr>
      <w:bookmarkStart w:id="341" w:name="_Toc167559931"/>
      <w:bookmarkEnd w:id="337"/>
      <w:r>
        <w:rPr>
          <w:color w:val="000000" w:themeColor="text1"/>
        </w:rPr>
        <w:t>Форма «К</w:t>
      </w:r>
      <w:r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Pr="00C20D54">
        <w:rPr>
          <w:color w:val="000000" w:themeColor="text1"/>
        </w:rPr>
        <w:t xml:space="preserve"> обучающегося</w:t>
      </w:r>
      <w:r>
        <w:rPr>
          <w:color w:val="000000" w:themeColor="text1"/>
        </w:rPr>
        <w:t>»</w:t>
      </w:r>
      <w:bookmarkEnd w:id="341"/>
    </w:p>
    <w:p w14:paraId="58D9D98A" w14:textId="4969866A" w:rsidR="001519D6" w:rsidRDefault="001519D6" w:rsidP="001519D6">
      <w:pPr>
        <w:pStyle w:val="af2"/>
      </w:pPr>
      <w:r>
        <w:t>Форма «Карточка обучающегося» предназначена для внесения в Подсистему:</w:t>
      </w:r>
    </w:p>
    <w:p w14:paraId="4D73595E" w14:textId="6AE556D7" w:rsidR="001519D6" w:rsidRDefault="001519D6" w:rsidP="001519D6">
      <w:pPr>
        <w:pStyle w:val="17"/>
      </w:pPr>
      <w:r>
        <w:t>основных данных об обучающемся и сведений о документах, удостоверяющих его личность;</w:t>
      </w:r>
    </w:p>
    <w:p w14:paraId="1514B81C" w14:textId="7D5CA232" w:rsidR="001519D6" w:rsidRDefault="001519D6" w:rsidP="001519D6">
      <w:pPr>
        <w:pStyle w:val="17"/>
      </w:pPr>
      <w:r>
        <w:t>сведений об адресах обучающегося;</w:t>
      </w:r>
    </w:p>
    <w:p w14:paraId="35DCD5B2" w14:textId="4A1E5D9A" w:rsidR="001519D6" w:rsidRPr="001D0108" w:rsidRDefault="001519D6" w:rsidP="001519D6">
      <w:pPr>
        <w:pStyle w:val="17"/>
      </w:pPr>
      <w:r>
        <w:t>сведений об образовании обучающегося.</w:t>
      </w:r>
    </w:p>
    <w:p w14:paraId="4FBB4B76" w14:textId="77777777" w:rsidR="00253ACD" w:rsidRPr="00C20D54" w:rsidRDefault="00253ACD" w:rsidP="00253AC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Просмотр карточки</w:t>
      </w:r>
    </w:p>
    <w:p w14:paraId="5F4AD08C" w14:textId="77777777" w:rsidR="00253ACD" w:rsidRPr="00C20D54" w:rsidRDefault="00253ACD" w:rsidP="00253ACD">
      <w:pPr>
        <w:pStyle w:val="af2"/>
      </w:pPr>
      <w:r>
        <w:t xml:space="preserve">Для открытия </w:t>
      </w:r>
      <w:r w:rsidRPr="00C20D54">
        <w:t>карточк</w:t>
      </w:r>
      <w:r>
        <w:t>и</w:t>
      </w:r>
      <w:r w:rsidRPr="00C20D54">
        <w:t xml:space="preserve"> обучающегося:</w:t>
      </w:r>
    </w:p>
    <w:p w14:paraId="542F6D2A" w14:textId="564020E1" w:rsidR="00253ACD" w:rsidRPr="00B8713E" w:rsidRDefault="00EF6D6C" w:rsidP="00B77B53">
      <w:pPr>
        <w:pStyle w:val="1d"/>
        <w:numPr>
          <w:ilvl w:val="0"/>
          <w:numId w:val="94"/>
        </w:numPr>
      </w:pPr>
      <w:r w:rsidRPr="00C20D54">
        <w:t xml:space="preserve">Перейдите в </w:t>
      </w:r>
      <w:r>
        <w:t>форму</w:t>
      </w:r>
      <w:r w:rsidR="00253ACD" w:rsidRPr="00B8713E">
        <w:t xml:space="preserve"> </w:t>
      </w:r>
      <w:r>
        <w:t>«</w:t>
      </w:r>
      <w:r w:rsidR="00253ACD" w:rsidRPr="00B8713E">
        <w:t>Регистр обучающихся</w:t>
      </w:r>
      <w:r>
        <w:t>»</w:t>
      </w:r>
      <w:r w:rsidR="00516C30">
        <w:t xml:space="preserve">: </w:t>
      </w:r>
      <w:r w:rsidR="00516C30" w:rsidRPr="00516C30">
        <w:t>в главном меню Подсистемы выберите «ФРМР» → «Регистр обучающихся».</w:t>
      </w:r>
    </w:p>
    <w:p w14:paraId="3A7BCA16" w14:textId="5216091D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>см. пункт</w:t>
      </w:r>
      <w:r w:rsidRPr="00C20D54">
        <w:t xml:space="preserve"> </w:t>
      </w:r>
      <w:r>
        <w:fldChar w:fldCharType="begin"/>
      </w:r>
      <w:r>
        <w:instrText xml:space="preserve"> REF _Ref156570404 \r \h  \* MERGEFORMAT </w:instrText>
      </w:r>
      <w:r>
        <w:fldChar w:fldCharType="separate"/>
      </w:r>
      <w:r w:rsidR="00565CC3">
        <w:t>4.2.4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3A048210" w14:textId="535EB078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 xml:space="preserve">Нажмите на ФИО обучающегося. Откроется </w:t>
      </w:r>
      <w:r w:rsidR="00A80D97">
        <w:t>раздел</w:t>
      </w:r>
      <w:r w:rsidR="001519D6">
        <w:t xml:space="preserve"> «Карточка» формы «К</w:t>
      </w:r>
      <w:r w:rsidRPr="00C20D54">
        <w:t>арточка обучающегося</w:t>
      </w:r>
      <w:r w:rsidR="001519D6">
        <w:t>»</w:t>
      </w:r>
      <w:r w:rsidRPr="00C20D54">
        <w:t xml:space="preserve">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 w:rsidRPr="00C20D54">
        <w:t>).</w:t>
      </w:r>
    </w:p>
    <w:p w14:paraId="59FE7202" w14:textId="77777777" w:rsidR="00253ACD" w:rsidRPr="00C20D54" w:rsidRDefault="00253ACD" w:rsidP="00253ACD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1F6DB1DC" wp14:editId="4E4D1B04">
            <wp:extent cx="5666740" cy="3278903"/>
            <wp:effectExtent l="19050" t="19050" r="10160" b="171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8"/>
                    <a:stretch/>
                  </pic:blipFill>
                  <pic:spPr bwMode="auto">
                    <a:xfrm>
                      <a:off x="0" y="0"/>
                      <a:ext cx="5667289" cy="32792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89A89" w14:textId="445D6F6D" w:rsidR="00253ACD" w:rsidRPr="00C20D54" w:rsidRDefault="00253ACD" w:rsidP="00253ACD">
      <w:pPr>
        <w:pStyle w:val="afffffff8"/>
      </w:pPr>
      <w:bookmarkStart w:id="342" w:name="_Ref98838768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64</w:t>
      </w:r>
      <w:r w:rsidRPr="00C20D54">
        <w:rPr>
          <w:noProof/>
        </w:rPr>
        <w:fldChar w:fldCharType="end"/>
      </w:r>
      <w:bookmarkEnd w:id="342"/>
      <w:r w:rsidRPr="00C20D54">
        <w:t xml:space="preserve"> – </w:t>
      </w:r>
      <w:r w:rsidR="001B36D0">
        <w:t>Форма «</w:t>
      </w:r>
      <w:r w:rsidRPr="00C20D54">
        <w:t>Карточка обучающегося</w:t>
      </w:r>
      <w:r w:rsidR="001B36D0">
        <w:t>»</w:t>
      </w:r>
    </w:p>
    <w:p w14:paraId="74FD2B25" w14:textId="473F7272" w:rsidR="00253ACD" w:rsidRPr="00C20D54" w:rsidRDefault="001B36D0" w:rsidP="00253ACD">
      <w:pPr>
        <w:pStyle w:val="afffffff9"/>
      </w:pPr>
      <w:r>
        <w:t>Форма «</w:t>
      </w:r>
      <w:r w:rsidR="00253ACD" w:rsidRPr="00C20D54">
        <w:t>Карточка обучающегося</w:t>
      </w:r>
      <w:r>
        <w:t>»</w:t>
      </w:r>
      <w:r w:rsidR="00253ACD" w:rsidRPr="00C20D54">
        <w:t xml:space="preserve"> содержит </w:t>
      </w:r>
      <w:r w:rsidR="00253ACD">
        <w:t xml:space="preserve">следующие </w:t>
      </w:r>
      <w:r w:rsidR="00253ACD" w:rsidRPr="00C20D54">
        <w:t>элементы:</w:t>
      </w:r>
    </w:p>
    <w:p w14:paraId="2F6D1F2E" w14:textId="24906BFC" w:rsidR="00253ACD" w:rsidRPr="00FF241C" w:rsidRDefault="001B36D0" w:rsidP="00B77B53">
      <w:pPr>
        <w:pStyle w:val="1d"/>
        <w:numPr>
          <w:ilvl w:val="0"/>
          <w:numId w:val="109"/>
        </w:numPr>
        <w:rPr>
          <w:color w:val="000000" w:themeColor="text1"/>
        </w:rPr>
      </w:pPr>
      <w:r>
        <w:rPr>
          <w:rStyle w:val="1fb"/>
        </w:rPr>
        <w:t>Блоки сведений</w:t>
      </w:r>
      <w:r w:rsidR="00253ACD" w:rsidRPr="00FF241C">
        <w:rPr>
          <w:color w:val="000000" w:themeColor="text1"/>
        </w:rPr>
        <w:t xml:space="preserve"> </w:t>
      </w:r>
      <w:r w:rsidR="00253ACD" w:rsidRPr="00C20D54">
        <w:t>(</w:t>
      </w:r>
      <w:r w:rsidR="00253ACD">
        <w:t xml:space="preserve">см. </w:t>
      </w:r>
      <w:r w:rsidR="00253ACD" w:rsidRPr="00C20D54">
        <w:fldChar w:fldCharType="begin"/>
      </w:r>
      <w:r w:rsidR="00253ACD" w:rsidRPr="00C20D54">
        <w:instrText xml:space="preserve"> REF _Ref98838768 \h  \* MERGEFORMAT </w:instrText>
      </w:r>
      <w:r w:rsidR="00253ACD" w:rsidRPr="00C20D54">
        <w:fldChar w:fldCharType="separate"/>
      </w:r>
      <w:r w:rsidR="00565CC3" w:rsidRPr="00C20D54">
        <w:t>Рисунок </w:t>
      </w:r>
      <w:r w:rsidR="00565CC3">
        <w:t>64</w:t>
      </w:r>
      <w:r w:rsidR="00253ACD" w:rsidRPr="00C20D54">
        <w:fldChar w:fldCharType="end"/>
      </w:r>
      <w:r w:rsidR="00253ACD">
        <w:t xml:space="preserve">, </w:t>
      </w:r>
      <w:r w:rsidR="00253ACD" w:rsidRPr="00FF241C">
        <w:rPr>
          <w:color w:val="000000" w:themeColor="text1"/>
        </w:rPr>
        <w:t>1):</w:t>
      </w:r>
    </w:p>
    <w:p w14:paraId="0852018E" w14:textId="2C140879" w:rsidR="00253ACD" w:rsidRPr="00C20D54" w:rsidRDefault="00253ACD" w:rsidP="00253ACD">
      <w:pPr>
        <w:pStyle w:val="25"/>
      </w:pPr>
      <w:bookmarkStart w:id="343" w:name="_Hlk156838581"/>
      <w:r w:rsidRPr="00C20D54">
        <w:t>«Карточка»</w:t>
      </w:r>
      <w:r>
        <w:t xml:space="preserve"> – </w:t>
      </w:r>
      <w:r w:rsidR="002E6BE1">
        <w:t>основные</w:t>
      </w:r>
      <w:r w:rsidRPr="00C20D54">
        <w:t xml:space="preserve"> данные и документы обучающегося</w:t>
      </w:r>
      <w:r>
        <w:t>;</w:t>
      </w:r>
    </w:p>
    <w:p w14:paraId="4D124FE5" w14:textId="77777777" w:rsidR="00253ACD" w:rsidRPr="00C20D54" w:rsidRDefault="00253ACD" w:rsidP="00253ACD">
      <w:pPr>
        <w:pStyle w:val="25"/>
      </w:pPr>
      <w:r w:rsidRPr="00C20D54">
        <w:t>«Адреса»</w:t>
      </w:r>
      <w:r>
        <w:t xml:space="preserve"> –</w:t>
      </w:r>
      <w:r w:rsidRPr="00C20D54">
        <w:t xml:space="preserve"> </w:t>
      </w:r>
      <w:r>
        <w:t>а</w:t>
      </w:r>
      <w:r w:rsidRPr="00C20D54">
        <w:t>дреса регистрации и проживания обучающегося</w:t>
      </w:r>
      <w:r>
        <w:t>;</w:t>
      </w:r>
    </w:p>
    <w:p w14:paraId="528FDD94" w14:textId="77777777" w:rsidR="00253ACD" w:rsidRPr="00C20D54" w:rsidRDefault="00253ACD" w:rsidP="00253ACD">
      <w:pPr>
        <w:pStyle w:val="25"/>
      </w:pPr>
      <w:r w:rsidRPr="00C20D54">
        <w:t>«Образование»</w:t>
      </w:r>
      <w:r>
        <w:t xml:space="preserve"> –</w:t>
      </w:r>
      <w:r w:rsidRPr="00C20D54">
        <w:t xml:space="preserve"> </w:t>
      </w:r>
      <w:r>
        <w:t>с</w:t>
      </w:r>
      <w:r w:rsidRPr="00C20D54">
        <w:t>ведения об образовании обучающегося</w:t>
      </w:r>
      <w:r>
        <w:t>;</w:t>
      </w:r>
    </w:p>
    <w:bookmarkEnd w:id="343"/>
    <w:p w14:paraId="74346B5A" w14:textId="768A5D54" w:rsidR="00253ACD" w:rsidRPr="00C20D54" w:rsidRDefault="00253ACD" w:rsidP="00B77B53">
      <w:pPr>
        <w:pStyle w:val="1d"/>
        <w:numPr>
          <w:ilvl w:val="0"/>
          <w:numId w:val="167"/>
        </w:numPr>
      </w:pPr>
      <w:r>
        <w:t>о</w:t>
      </w:r>
      <w:r w:rsidRPr="00C20D54">
        <w:t>бласть данных выбранного раздела карточки обучающегося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2)</w:t>
      </w:r>
      <w:r>
        <w:t>;</w:t>
      </w:r>
    </w:p>
    <w:p w14:paraId="1A074DD0" w14:textId="774949CE" w:rsidR="00253ACD" w:rsidRPr="00C20D54" w:rsidRDefault="00253ACD" w:rsidP="00B77B53">
      <w:pPr>
        <w:pStyle w:val="1d"/>
        <w:numPr>
          <w:ilvl w:val="0"/>
          <w:numId w:val="167"/>
        </w:numPr>
      </w:pPr>
      <w:r>
        <w:t>к</w:t>
      </w:r>
      <w:r w:rsidRPr="00C20D54">
        <w:t>нопки управления данными выбранного раздела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3):</w:t>
      </w:r>
    </w:p>
    <w:p w14:paraId="2540F09E" w14:textId="77777777" w:rsidR="00253ACD" w:rsidRPr="00C20D54" w:rsidRDefault="00253ACD" w:rsidP="00253ACD">
      <w:pPr>
        <w:pStyle w:val="25"/>
      </w:pPr>
      <w:r w:rsidRPr="00C20D54">
        <w:t>«Редактировать»</w:t>
      </w:r>
      <w:r>
        <w:t>;</w:t>
      </w:r>
    </w:p>
    <w:p w14:paraId="475B9EE3" w14:textId="77777777" w:rsidR="00253ACD" w:rsidRPr="00C20D54" w:rsidRDefault="00253ACD" w:rsidP="00253ACD">
      <w:pPr>
        <w:pStyle w:val="25"/>
      </w:pPr>
      <w:r w:rsidRPr="00C20D54">
        <w:t>«Удалить».</w:t>
      </w:r>
    </w:p>
    <w:p w14:paraId="20EB3ADD" w14:textId="77777777" w:rsidR="00253ACD" w:rsidRPr="00C20D54" w:rsidRDefault="00253ACD" w:rsidP="00253AC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Редактирование карточки обучающегося</w:t>
      </w:r>
    </w:p>
    <w:p w14:paraId="7B3E064D" w14:textId="77777777" w:rsidR="00253ACD" w:rsidRPr="00C20D54" w:rsidRDefault="00253ACD" w:rsidP="00253ACD">
      <w:pPr>
        <w:ind w:firstLine="709"/>
        <w:rPr>
          <w:color w:val="000000" w:themeColor="text1"/>
        </w:rPr>
      </w:pPr>
      <w:r w:rsidRPr="00E74D79">
        <w:t>Функция предназначена для внесения изменений</w:t>
      </w:r>
      <w:r>
        <w:t xml:space="preserve"> в </w:t>
      </w:r>
      <w:r w:rsidRPr="00D104EC">
        <w:rPr>
          <w:rStyle w:val="afffffff1"/>
        </w:rPr>
        <w:t>карточку</w:t>
      </w:r>
      <w:r w:rsidRPr="00C20D54">
        <w:rPr>
          <w:color w:val="000000" w:themeColor="text1"/>
        </w:rPr>
        <w:t xml:space="preserve"> обучающегося</w:t>
      </w:r>
      <w:r>
        <w:rPr>
          <w:color w:val="000000" w:themeColor="text1"/>
        </w:rPr>
        <w:t>. Для редактирования карточки</w:t>
      </w:r>
      <w:r w:rsidRPr="00C20D54">
        <w:rPr>
          <w:color w:val="000000" w:themeColor="text1"/>
        </w:rPr>
        <w:t>:</w:t>
      </w:r>
    </w:p>
    <w:p w14:paraId="1F84DC1F" w14:textId="32920052" w:rsidR="00516C30" w:rsidRPr="00B8713E" w:rsidRDefault="00EF6D6C" w:rsidP="00B77B53">
      <w:pPr>
        <w:pStyle w:val="1d"/>
        <w:numPr>
          <w:ilvl w:val="0"/>
          <w:numId w:val="178"/>
        </w:numPr>
      </w:pPr>
      <w:r w:rsidRPr="00C20D54">
        <w:t xml:space="preserve">Перейдите в </w:t>
      </w:r>
      <w:r>
        <w:t>форму</w:t>
      </w:r>
      <w:r w:rsidRPr="00B8713E">
        <w:t xml:space="preserve"> </w:t>
      </w:r>
      <w:r>
        <w:t>«</w:t>
      </w:r>
      <w:r w:rsidRPr="00B8713E">
        <w:t>Регистр обучающихся</w:t>
      </w:r>
      <w:r>
        <w:t>»</w:t>
      </w:r>
      <w:r w:rsidR="00516C30">
        <w:t xml:space="preserve">: </w:t>
      </w:r>
      <w:r w:rsidR="00516C30" w:rsidRPr="00516C30">
        <w:t>в главном меню Подсистемы выберите «ФРМР» → «Регистр обучающихся».</w:t>
      </w:r>
    </w:p>
    <w:p w14:paraId="1CDD07A7" w14:textId="38033FE5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>см. пункт</w:t>
      </w:r>
      <w:r w:rsidRPr="00C20D54">
        <w:t xml:space="preserve"> </w:t>
      </w:r>
      <w:r>
        <w:fldChar w:fldCharType="begin"/>
      </w:r>
      <w:r>
        <w:instrText xml:space="preserve"> REF _Ref156570404 \r \h  \* MERGEFORMAT </w:instrText>
      </w:r>
      <w:r>
        <w:fldChar w:fldCharType="separate"/>
      </w:r>
      <w:r w:rsidR="00565CC3">
        <w:t>4.2.4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67B53C1" w14:textId="0E24546F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на ФИО обучающегося. Откроется карточка обучающегося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 w:rsidRPr="00C20D54">
        <w:t>).</w:t>
      </w:r>
    </w:p>
    <w:p w14:paraId="2448F4E6" w14:textId="2CF8BA56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>
        <w:t xml:space="preserve">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3)</w:t>
      </w:r>
      <w:r>
        <w:t>;</w:t>
      </w:r>
    </w:p>
    <w:p w14:paraId="1DE7D09B" w14:textId="77777777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Отредактируйте информацию об обучающемся.</w:t>
      </w:r>
    </w:p>
    <w:p w14:paraId="613A94DC" w14:textId="77777777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9C59D25" w14:textId="3C323303" w:rsidR="00160A24" w:rsidRPr="00C20D54" w:rsidRDefault="00160A24" w:rsidP="00253ACD">
      <w:pPr>
        <w:pStyle w:val="49"/>
      </w:pPr>
      <w:r w:rsidRPr="00C20D54">
        <w:t>Добавление обучающегося в Регистр обучающихся</w:t>
      </w:r>
    </w:p>
    <w:p w14:paraId="3BF9B331" w14:textId="77777777" w:rsidR="00160A24" w:rsidRPr="00C20D54" w:rsidRDefault="00160A24" w:rsidP="00253ACD">
      <w:pPr>
        <w:pStyle w:val="54"/>
      </w:pPr>
      <w:bookmarkStart w:id="344" w:name="_Ref148273020"/>
      <w:r w:rsidRPr="00C20D54">
        <w:t>Создание записи об обучающемся</w:t>
      </w:r>
      <w:bookmarkEnd w:id="344"/>
    </w:p>
    <w:p w14:paraId="755C3903" w14:textId="10E7DCCE" w:rsidR="00160A24" w:rsidRPr="00332008" w:rsidRDefault="00A65FF3" w:rsidP="00332008">
      <w:pPr>
        <w:pStyle w:val="af2"/>
      </w:pPr>
      <w:r>
        <w:t>Для добавления записи</w:t>
      </w:r>
      <w:r w:rsidR="00160A24" w:rsidRPr="00332008">
        <w:t xml:space="preserve"> об обучающемся в Регистр обучающихся:</w:t>
      </w:r>
    </w:p>
    <w:p w14:paraId="2ECA2B2B" w14:textId="47F3BE56" w:rsidR="00160A24" w:rsidRPr="00C20D54" w:rsidRDefault="00160A24" w:rsidP="00B77B53">
      <w:pPr>
        <w:pStyle w:val="1d"/>
        <w:numPr>
          <w:ilvl w:val="0"/>
          <w:numId w:val="93"/>
        </w:numPr>
      </w:pPr>
      <w:r w:rsidRPr="00C20D54">
        <w:lastRenderedPageBreak/>
        <w:t>Нажмите кнопку «Создать» в Регистре обучающихся.</w:t>
      </w:r>
      <w:r w:rsidR="00332008">
        <w:t xml:space="preserve"> </w:t>
      </w:r>
      <w:r w:rsidRPr="00C20D54">
        <w:t>Откроется форма «Новый обучающийся» (</w:t>
      </w:r>
      <w:r w:rsidR="00332008">
        <w:t xml:space="preserve">см. </w:t>
      </w:r>
      <w:r w:rsidR="003C68AE">
        <w:fldChar w:fldCharType="begin"/>
      </w:r>
      <w:r w:rsidR="003C68AE">
        <w:instrText xml:space="preserve"> REF _Ref148276487 \h </w:instrText>
      </w:r>
      <w:r w:rsidR="003C68AE">
        <w:fldChar w:fldCharType="separate"/>
      </w:r>
      <w:r w:rsidR="00565CC3" w:rsidRPr="00332008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65</w:t>
      </w:r>
      <w:r w:rsidR="003C68AE">
        <w:fldChar w:fldCharType="end"/>
      </w:r>
      <w:r w:rsidRPr="00C20D54">
        <w:t>).</w:t>
      </w:r>
    </w:p>
    <w:p w14:paraId="1CE6E7C4" w14:textId="77777777" w:rsidR="00160A24" w:rsidRPr="00C20D54" w:rsidRDefault="00160A24" w:rsidP="00332008">
      <w:pPr>
        <w:pStyle w:val="afffffff6"/>
      </w:pPr>
      <w:r w:rsidRPr="00C20D54">
        <w:rPr>
          <w:noProof/>
        </w:rPr>
        <w:drawing>
          <wp:inline distT="0" distB="0" distL="0" distR="0" wp14:anchorId="48F4B116" wp14:editId="23CE1EB7">
            <wp:extent cx="5876925" cy="3522762"/>
            <wp:effectExtent l="19050" t="19050" r="9525" b="2095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879638" cy="35243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60731" w14:textId="19ACCBFD" w:rsidR="00160A24" w:rsidRPr="00C20D54" w:rsidRDefault="00160A24" w:rsidP="00332008">
      <w:pPr>
        <w:pStyle w:val="afffffff8"/>
        <w:rPr>
          <w:color w:val="000000" w:themeColor="text1"/>
        </w:rPr>
      </w:pPr>
      <w:bookmarkStart w:id="345" w:name="_Ref148276487"/>
      <w:r w:rsidRPr="00332008">
        <w:rPr>
          <w:rStyle w:val="afffffffa"/>
        </w:rPr>
        <w:t xml:space="preserve">Рисунок </w:t>
      </w:r>
      <w:r w:rsidRPr="00332008">
        <w:rPr>
          <w:rStyle w:val="afffffffa"/>
        </w:rPr>
        <w:fldChar w:fldCharType="begin"/>
      </w:r>
      <w:r w:rsidRPr="00332008">
        <w:rPr>
          <w:rStyle w:val="afffffffa"/>
        </w:rPr>
        <w:instrText xml:space="preserve"> SEQ Рисунок \* ARABIC </w:instrText>
      </w:r>
      <w:r w:rsidRPr="00332008">
        <w:rPr>
          <w:rStyle w:val="afffffffa"/>
        </w:rPr>
        <w:fldChar w:fldCharType="separate"/>
      </w:r>
      <w:r w:rsidR="00565CC3">
        <w:rPr>
          <w:rStyle w:val="afffffffa"/>
          <w:noProof/>
        </w:rPr>
        <w:t>65</w:t>
      </w:r>
      <w:r w:rsidRPr="00332008">
        <w:rPr>
          <w:rStyle w:val="afffffffa"/>
        </w:rPr>
        <w:fldChar w:fldCharType="end"/>
      </w:r>
      <w:bookmarkEnd w:id="345"/>
      <w:r w:rsidRPr="00332008">
        <w:rPr>
          <w:rStyle w:val="afffffffa"/>
        </w:rPr>
        <w:t xml:space="preserve"> – </w:t>
      </w:r>
      <w:r w:rsidR="00332008" w:rsidRPr="00332008">
        <w:rPr>
          <w:rStyle w:val="afffffffa"/>
        </w:rPr>
        <w:t>Форма «</w:t>
      </w:r>
      <w:r w:rsidRPr="00332008">
        <w:rPr>
          <w:rStyle w:val="afffffffa"/>
        </w:rPr>
        <w:t>Новый обучающийся</w:t>
      </w:r>
      <w:r w:rsidR="00332008">
        <w:rPr>
          <w:color w:val="000000" w:themeColor="text1"/>
        </w:rPr>
        <w:t>»</w:t>
      </w:r>
    </w:p>
    <w:p w14:paraId="3C5EDD75" w14:textId="032E85E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в </w:t>
      </w:r>
      <w:r w:rsidR="00332008">
        <w:t xml:space="preserve">следующих </w:t>
      </w:r>
      <w:r w:rsidRPr="00C20D54">
        <w:t>блоках (поля, обязательные для заполнения, отмечены звездочкой):</w:t>
      </w:r>
    </w:p>
    <w:p w14:paraId="1E62B89C" w14:textId="572DC2E8" w:rsidR="00160A24" w:rsidRPr="00C20D54" w:rsidRDefault="00160A24" w:rsidP="00A25157">
      <w:pPr>
        <w:pStyle w:val="25"/>
      </w:pPr>
      <w:r w:rsidRPr="00C20D54">
        <w:t>«</w:t>
      </w:r>
      <w:r w:rsidR="00332008">
        <w:t xml:space="preserve">1. </w:t>
      </w:r>
      <w:r w:rsidRPr="00C20D54">
        <w:t>Документы»</w:t>
      </w:r>
      <w:r w:rsidR="00332008">
        <w:t>;</w:t>
      </w:r>
    </w:p>
    <w:p w14:paraId="4C50E9C0" w14:textId="4D1BA25E" w:rsidR="00160A24" w:rsidRPr="00C20D54" w:rsidRDefault="00160A24" w:rsidP="00A25157">
      <w:pPr>
        <w:pStyle w:val="25"/>
      </w:pPr>
      <w:r w:rsidRPr="00C20D54">
        <w:t>«</w:t>
      </w:r>
      <w:r w:rsidR="00332008">
        <w:t xml:space="preserve">2. </w:t>
      </w:r>
      <w:r w:rsidRPr="00C20D54">
        <w:t xml:space="preserve">Основные данные». Набор полей </w:t>
      </w:r>
      <w:r w:rsidR="00332008">
        <w:t xml:space="preserve">формы </w:t>
      </w:r>
      <w:r w:rsidRPr="00C20D54">
        <w:t>зависит от выбранного гражданства</w:t>
      </w:r>
      <w:r w:rsidR="00332008">
        <w:t xml:space="preserve"> обучающегося</w:t>
      </w:r>
      <w:r w:rsidRPr="00C20D54">
        <w:t>.</w:t>
      </w:r>
    </w:p>
    <w:p w14:paraId="5724439D" w14:textId="334F6D4F" w:rsidR="00160A24" w:rsidRPr="00C20D54" w:rsidRDefault="00160A24" w:rsidP="00332008">
      <w:pPr>
        <w:pStyle w:val="af2"/>
      </w:pPr>
      <w:r w:rsidRPr="00C20D54">
        <w:t xml:space="preserve">Описание полей представлено в таблице </w:t>
      </w:r>
      <w:r w:rsidR="00332008">
        <w:t xml:space="preserve">ниже </w:t>
      </w:r>
      <w:r w:rsidRPr="00C20D54">
        <w:t>(</w:t>
      </w:r>
      <w:r w:rsidR="00332008">
        <w:t xml:space="preserve">см. </w:t>
      </w:r>
      <w:r w:rsidR="00B13BA2">
        <w:fldChar w:fldCharType="begin"/>
      </w:r>
      <w:r w:rsidR="00B13BA2">
        <w:instrText xml:space="preserve"> REF _Ref148441846 \h </w:instrText>
      </w:r>
      <w:r w:rsidR="00332008">
        <w:instrText xml:space="preserve"> \* MERGEFORMAT </w:instrText>
      </w:r>
      <w:r w:rsidR="00B13BA2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21</w:t>
      </w:r>
      <w:r w:rsidR="00B13BA2">
        <w:fldChar w:fldCharType="end"/>
      </w:r>
      <w:r w:rsidRPr="00C20D54">
        <w:t>).</w:t>
      </w:r>
    </w:p>
    <w:p w14:paraId="2542C836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обучающегося в разделе «Карточка». </w:t>
      </w:r>
    </w:p>
    <w:p w14:paraId="0E0781DB" w14:textId="56413654" w:rsidR="00160A24" w:rsidRPr="00332008" w:rsidRDefault="00160A24" w:rsidP="00332008">
      <w:pPr>
        <w:pStyle w:val="af2"/>
      </w:pPr>
      <w:r w:rsidRPr="00332008">
        <w:rPr>
          <w:rStyle w:val="afffffff1"/>
        </w:rPr>
        <w:t>Посл</w:t>
      </w:r>
      <w:r w:rsidRPr="00332008">
        <w:t xml:space="preserve">е сохранения карточки </w:t>
      </w:r>
      <w:r w:rsidR="00332008">
        <w:t xml:space="preserve">становятся </w:t>
      </w:r>
      <w:r w:rsidRPr="00332008">
        <w:t>доступны</w:t>
      </w:r>
      <w:r w:rsidR="00332008">
        <w:t>ми</w:t>
      </w:r>
      <w:r w:rsidRPr="00332008">
        <w:t xml:space="preserve"> для заполнения</w:t>
      </w:r>
      <w:r w:rsidR="001B36D0">
        <w:t xml:space="preserve">: </w:t>
      </w:r>
    </w:p>
    <w:p w14:paraId="510D77EA" w14:textId="5B17FB6F" w:rsidR="00160A24" w:rsidRPr="00C20D54" w:rsidRDefault="00A80D97" w:rsidP="003C68AE">
      <w:pPr>
        <w:pStyle w:val="17"/>
      </w:pPr>
      <w:r>
        <w:t>Блок</w:t>
      </w:r>
      <w:r w:rsidR="004106E0">
        <w:t xml:space="preserve"> </w:t>
      </w:r>
      <w:r w:rsidR="00160A24" w:rsidRPr="00C20D54">
        <w:t xml:space="preserve">«Документы» </w:t>
      </w:r>
      <w:r>
        <w:t>раздела</w:t>
      </w:r>
      <w:r w:rsidR="001B36D0">
        <w:t xml:space="preserve"> </w:t>
      </w:r>
      <w:r w:rsidR="00160A24" w:rsidRPr="00C20D54">
        <w:t>«Карточка»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3C68AE">
        <w:t xml:space="preserve"> </w:t>
      </w:r>
      <w:r w:rsidR="003C68AE">
        <w:fldChar w:fldCharType="begin"/>
      </w:r>
      <w:r w:rsidR="003C68AE">
        <w:instrText xml:space="preserve"> REF _Ref148276614 \r \h </w:instrText>
      </w:r>
      <w:r w:rsidR="003C68AE">
        <w:fldChar w:fldCharType="separate"/>
      </w:r>
      <w:r w:rsidR="00565CC3">
        <w:t>4.2.6.3.2</w:t>
      </w:r>
      <w:r w:rsidR="003C68AE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</w:t>
      </w:r>
      <w:r w:rsidR="004106E0">
        <w:t>;</w:t>
      </w:r>
    </w:p>
    <w:p w14:paraId="0CBE1F2F" w14:textId="58DAA7CF" w:rsidR="00160A24" w:rsidRPr="00C20D54" w:rsidRDefault="001B36D0" w:rsidP="003C68AE">
      <w:pPr>
        <w:pStyle w:val="17"/>
      </w:pPr>
      <w:r>
        <w:t xml:space="preserve">раздел </w:t>
      </w:r>
      <w:r w:rsidR="00160A24" w:rsidRPr="00C20D54">
        <w:t>«Адреса»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160A24" w:rsidRPr="00C20D54">
        <w:t xml:space="preserve"> </w:t>
      </w:r>
      <w:r w:rsidR="003C68AE">
        <w:fldChar w:fldCharType="begin"/>
      </w:r>
      <w:r w:rsidR="003C68AE">
        <w:instrText xml:space="preserve"> REF _Ref148276622 \r \h </w:instrText>
      </w:r>
      <w:r w:rsidR="003C68AE">
        <w:fldChar w:fldCharType="separate"/>
      </w:r>
      <w:r w:rsidR="00565CC3">
        <w:t>4.2.6.3.3</w:t>
      </w:r>
      <w:r w:rsidR="003C68AE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</w:t>
      </w:r>
      <w:r w:rsidR="004106E0">
        <w:t>;</w:t>
      </w:r>
    </w:p>
    <w:p w14:paraId="74BEF303" w14:textId="4B12A523" w:rsidR="00160A24" w:rsidRPr="00C20D54" w:rsidRDefault="001B36D0" w:rsidP="003C68AE">
      <w:pPr>
        <w:pStyle w:val="17"/>
      </w:pPr>
      <w:r>
        <w:t xml:space="preserve">раздел </w:t>
      </w:r>
      <w:r w:rsidR="00160A24" w:rsidRPr="00C20D54">
        <w:t>«Образование»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160A24" w:rsidRPr="00C20D54">
        <w:t xml:space="preserve"> </w:t>
      </w:r>
      <w:r w:rsidR="008A5D81">
        <w:fldChar w:fldCharType="begin"/>
      </w:r>
      <w:r w:rsidR="008A5D81">
        <w:instrText xml:space="preserve"> REF _Ref156900899 \r \h </w:instrText>
      </w:r>
      <w:r w:rsidR="008A5D81">
        <w:fldChar w:fldCharType="separate"/>
      </w:r>
      <w:r w:rsidR="00565CC3">
        <w:t>4.2.6.3.4</w:t>
      </w:r>
      <w:r w:rsidR="008A5D81">
        <w:fldChar w:fldCharType="end"/>
      </w:r>
      <w:r w:rsidR="008A5D81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).</w:t>
      </w:r>
    </w:p>
    <w:p w14:paraId="5C7DA8FB" w14:textId="11BF3DAB" w:rsidR="00160A24" w:rsidRPr="00C20D54" w:rsidRDefault="00160A24" w:rsidP="001C6FA7">
      <w:pPr>
        <w:pStyle w:val="afffffffff4"/>
        <w:rPr>
          <w:color w:val="000000" w:themeColor="text1"/>
        </w:rPr>
      </w:pPr>
      <w:bookmarkStart w:id="346" w:name="_Ref148441846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21</w:t>
      </w:r>
      <w:r w:rsidRPr="00C20D54">
        <w:rPr>
          <w:noProof/>
          <w:color w:val="000000" w:themeColor="text1"/>
        </w:rPr>
        <w:fldChar w:fldCharType="end"/>
      </w:r>
      <w:bookmarkEnd w:id="34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персональных данных </w:t>
      </w:r>
      <w:r w:rsidR="008A5D81">
        <w:rPr>
          <w:color w:val="000000" w:themeColor="text1"/>
        </w:rPr>
        <w:t>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6"/>
        <w:gridCol w:w="1783"/>
        <w:gridCol w:w="2390"/>
        <w:gridCol w:w="4515"/>
      </w:tblGrid>
      <w:tr w:rsidR="00160A24" w:rsidRPr="00C20D54" w14:paraId="2844210D" w14:textId="77777777" w:rsidTr="004106E0">
        <w:trPr>
          <w:tblHeader/>
        </w:trPr>
        <w:tc>
          <w:tcPr>
            <w:tcW w:w="321" w:type="pct"/>
          </w:tcPr>
          <w:p w14:paraId="5BC89ECA" w14:textId="77777777" w:rsidR="00160A24" w:rsidRPr="00C20D54" w:rsidRDefault="00160A24" w:rsidP="002C446F">
            <w:pPr>
              <w:pStyle w:val="108"/>
            </w:pPr>
            <w:bookmarkStart w:id="347" w:name="_Hlk156901015"/>
            <w:r w:rsidRPr="00C20D54">
              <w:t>№</w:t>
            </w:r>
          </w:p>
        </w:tc>
        <w:tc>
          <w:tcPr>
            <w:tcW w:w="964" w:type="pct"/>
          </w:tcPr>
          <w:p w14:paraId="3A80A405" w14:textId="77777777" w:rsidR="00160A24" w:rsidRPr="00C20D54" w:rsidRDefault="00160A24" w:rsidP="004106E0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289" w:type="pct"/>
          </w:tcPr>
          <w:p w14:paraId="74211839" w14:textId="77777777" w:rsidR="00160A24" w:rsidRPr="00C20D54" w:rsidRDefault="00160A24" w:rsidP="004106E0">
            <w:pPr>
              <w:pStyle w:val="108"/>
            </w:pPr>
            <w:r w:rsidRPr="00C20D54">
              <w:t>Описание</w:t>
            </w:r>
          </w:p>
        </w:tc>
        <w:tc>
          <w:tcPr>
            <w:tcW w:w="2426" w:type="pct"/>
          </w:tcPr>
          <w:p w14:paraId="34AB3CB1" w14:textId="77777777" w:rsidR="00160A24" w:rsidRPr="00C20D54" w:rsidRDefault="00160A24" w:rsidP="004106E0">
            <w:pPr>
              <w:pStyle w:val="108"/>
            </w:pPr>
            <w:r w:rsidRPr="00C20D54">
              <w:t>Вид, способ ввода</w:t>
            </w:r>
          </w:p>
        </w:tc>
      </w:tr>
      <w:tr w:rsidR="004106E0" w:rsidRPr="00C20D54" w14:paraId="0F42517B" w14:textId="77777777" w:rsidTr="004106E0">
        <w:tc>
          <w:tcPr>
            <w:tcW w:w="321" w:type="pct"/>
          </w:tcPr>
          <w:p w14:paraId="58B4C5E4" w14:textId="12994DF7" w:rsidR="004106E0" w:rsidRPr="00C20D54" w:rsidRDefault="004106E0" w:rsidP="00B77B53">
            <w:pPr>
              <w:pStyle w:val="101"/>
              <w:numPr>
                <w:ilvl w:val="0"/>
                <w:numId w:val="95"/>
              </w:numPr>
            </w:pPr>
          </w:p>
        </w:tc>
        <w:tc>
          <w:tcPr>
            <w:tcW w:w="4679" w:type="pct"/>
            <w:gridSpan w:val="3"/>
          </w:tcPr>
          <w:p w14:paraId="0B8BDA4C" w14:textId="617186C4" w:rsidR="004106E0" w:rsidRPr="00C20D54" w:rsidRDefault="004106E0" w:rsidP="004106E0">
            <w:pPr>
              <w:pStyle w:val="109"/>
            </w:pPr>
            <w:r w:rsidRPr="00C20D54">
              <w:t>Документы</w:t>
            </w:r>
          </w:p>
        </w:tc>
      </w:tr>
      <w:tr w:rsidR="00160A24" w:rsidRPr="00C20D54" w14:paraId="00B6C52D" w14:textId="77777777" w:rsidTr="004106E0">
        <w:tc>
          <w:tcPr>
            <w:tcW w:w="321" w:type="pct"/>
          </w:tcPr>
          <w:p w14:paraId="7E3C942D" w14:textId="304711A4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50D80E6" w14:textId="77777777" w:rsidR="00160A24" w:rsidRPr="00C20D54" w:rsidRDefault="00160A24" w:rsidP="004106E0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289" w:type="pct"/>
          </w:tcPr>
          <w:p w14:paraId="2216EFD1" w14:textId="189E8C08" w:rsidR="00160A24" w:rsidRPr="00C20D54" w:rsidRDefault="004106E0" w:rsidP="004106E0">
            <w:pPr>
              <w:pStyle w:val="104"/>
              <w:rPr>
                <w:lang w:val="en-US"/>
              </w:rPr>
            </w:pPr>
            <w:r>
              <w:t>Г</w:t>
            </w:r>
            <w:r w:rsidR="00160A24" w:rsidRPr="00C20D54">
              <w:t>ражданств</w:t>
            </w:r>
            <w:r>
              <w:t>о</w:t>
            </w:r>
            <w:r w:rsidR="00160A24" w:rsidRPr="00C20D54">
              <w:t xml:space="preserve"> обучающегося</w:t>
            </w:r>
          </w:p>
        </w:tc>
        <w:tc>
          <w:tcPr>
            <w:tcW w:w="2426" w:type="pct"/>
          </w:tcPr>
          <w:p w14:paraId="64FAECEE" w14:textId="77777777" w:rsidR="00160A24" w:rsidRPr="00C20D54" w:rsidRDefault="00160A24" w:rsidP="004106E0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096055A8" w14:textId="77777777" w:rsidR="00160A24" w:rsidRPr="00C20D54" w:rsidRDefault="00160A24" w:rsidP="004106E0">
            <w:pPr>
              <w:pStyle w:val="104"/>
            </w:pPr>
            <w:r w:rsidRPr="00C20D54">
              <w:t>В зависимости от выбранного значения в блоке «Документы» отображаются дополнительные поля.</w:t>
            </w:r>
          </w:p>
          <w:p w14:paraId="4FC2D6C9" w14:textId="464F145B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«Категории гражданства», OID </w:t>
            </w:r>
            <w:r w:rsidRPr="00C20D54">
              <w:lastRenderedPageBreak/>
              <w:t>1.2.643.5.1.13.13.99.2.315</w:t>
            </w:r>
          </w:p>
        </w:tc>
      </w:tr>
      <w:tr w:rsidR="00160A24" w:rsidRPr="00C20D54" w14:paraId="34FC6CF8" w14:textId="77777777" w:rsidTr="004106E0">
        <w:tc>
          <w:tcPr>
            <w:tcW w:w="321" w:type="pct"/>
          </w:tcPr>
          <w:p w14:paraId="7EB6EEE4" w14:textId="317C9FBD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lastRenderedPageBreak/>
              <w:t>1.2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AF78CBA" w14:textId="77777777" w:rsidR="00160A24" w:rsidRPr="00C20D54" w:rsidRDefault="00160A24" w:rsidP="004106E0">
            <w:pPr>
              <w:pStyle w:val="104"/>
            </w:pPr>
            <w:r w:rsidRPr="00C20D54">
              <w:t>СНИЛС</w:t>
            </w:r>
          </w:p>
        </w:tc>
        <w:tc>
          <w:tcPr>
            <w:tcW w:w="1289" w:type="pct"/>
          </w:tcPr>
          <w:p w14:paraId="15DE902B" w14:textId="5101F11C" w:rsidR="00160A24" w:rsidRPr="00C20D54" w:rsidRDefault="00160A24" w:rsidP="004106E0">
            <w:pPr>
              <w:pStyle w:val="104"/>
            </w:pPr>
            <w:r w:rsidRPr="00C20D54">
              <w:t>СНИЛС обучающегося</w:t>
            </w:r>
          </w:p>
        </w:tc>
        <w:tc>
          <w:tcPr>
            <w:tcW w:w="2426" w:type="pct"/>
          </w:tcPr>
          <w:p w14:paraId="164D77DF" w14:textId="77777777" w:rsidR="00160A24" w:rsidRPr="00C20D54" w:rsidRDefault="00160A24" w:rsidP="004106E0">
            <w:pPr>
              <w:pStyle w:val="104"/>
            </w:pPr>
            <w:r w:rsidRPr="00C20D54">
              <w:t>Числовое поле (в формате ХХХ-ХХХ-ХХХ ХХ)</w:t>
            </w:r>
          </w:p>
        </w:tc>
      </w:tr>
      <w:tr w:rsidR="00160A24" w:rsidRPr="00C20D54" w14:paraId="54848D7A" w14:textId="77777777" w:rsidTr="004106E0">
        <w:tc>
          <w:tcPr>
            <w:tcW w:w="321" w:type="pct"/>
          </w:tcPr>
          <w:p w14:paraId="52ED4075" w14:textId="1508E35D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1.3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2CEA497" w14:textId="77777777" w:rsidR="00160A24" w:rsidRPr="00C20D54" w:rsidRDefault="00160A24" w:rsidP="004106E0">
            <w:pPr>
              <w:pStyle w:val="104"/>
            </w:pPr>
            <w:r w:rsidRPr="00C20D54">
              <w:t>ИНН</w:t>
            </w:r>
          </w:p>
        </w:tc>
        <w:tc>
          <w:tcPr>
            <w:tcW w:w="1289" w:type="pct"/>
          </w:tcPr>
          <w:p w14:paraId="7C8D17C2" w14:textId="77777777" w:rsidR="00160A24" w:rsidRPr="00C20D54" w:rsidRDefault="00160A24" w:rsidP="004106E0">
            <w:pPr>
              <w:pStyle w:val="104"/>
            </w:pPr>
            <w:r w:rsidRPr="00C20D54">
              <w:t>ИНН обучающегося</w:t>
            </w:r>
          </w:p>
        </w:tc>
        <w:tc>
          <w:tcPr>
            <w:tcW w:w="2426" w:type="pct"/>
          </w:tcPr>
          <w:p w14:paraId="4BD564B0" w14:textId="77777777" w:rsidR="00160A24" w:rsidRPr="00C20D54" w:rsidRDefault="00160A24" w:rsidP="004106E0">
            <w:pPr>
              <w:pStyle w:val="104"/>
            </w:pPr>
            <w:r w:rsidRPr="00C20D54">
              <w:t>Числовое поле длиной 12 символов</w:t>
            </w:r>
          </w:p>
        </w:tc>
      </w:tr>
      <w:tr w:rsidR="00160A24" w:rsidRPr="00C20D54" w14:paraId="50BEAB9C" w14:textId="77777777" w:rsidTr="004106E0">
        <w:tc>
          <w:tcPr>
            <w:tcW w:w="321" w:type="pct"/>
          </w:tcPr>
          <w:p w14:paraId="7C345D7B" w14:textId="11072820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1.4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FF3218E" w14:textId="77777777" w:rsidR="00160A24" w:rsidRPr="00C20D54" w:rsidRDefault="00160A24" w:rsidP="004106E0">
            <w:pPr>
              <w:pStyle w:val="104"/>
            </w:pPr>
            <w:r w:rsidRPr="00C20D54">
              <w:t>Страна</w:t>
            </w:r>
          </w:p>
        </w:tc>
        <w:tc>
          <w:tcPr>
            <w:tcW w:w="1289" w:type="pct"/>
          </w:tcPr>
          <w:p w14:paraId="2D5B37C1" w14:textId="77777777" w:rsidR="00160A24" w:rsidRPr="00C20D54" w:rsidRDefault="00160A24" w:rsidP="004106E0">
            <w:pPr>
              <w:pStyle w:val="104"/>
            </w:pPr>
            <w:r w:rsidRPr="00C20D54">
              <w:t>Страна, гражданином которой является обучающийся</w:t>
            </w:r>
          </w:p>
        </w:tc>
        <w:tc>
          <w:tcPr>
            <w:tcW w:w="2426" w:type="pct"/>
          </w:tcPr>
          <w:p w14:paraId="1F76A1A2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523985F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61994A27" w14:textId="64C900F3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160A24" w:rsidRPr="00C20D54" w14:paraId="55158A21" w14:textId="77777777" w:rsidTr="004106E0">
        <w:tc>
          <w:tcPr>
            <w:tcW w:w="321" w:type="pct"/>
          </w:tcPr>
          <w:p w14:paraId="3DCA59A9" w14:textId="5A9B1616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1.5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16DE8802" w14:textId="77777777" w:rsidR="00160A24" w:rsidRPr="00C20D54" w:rsidRDefault="00160A24" w:rsidP="004106E0">
            <w:pPr>
              <w:pStyle w:val="104"/>
            </w:pPr>
            <w:r w:rsidRPr="00C20D54">
              <w:t>Документ, удостоверяющий личность</w:t>
            </w:r>
          </w:p>
        </w:tc>
        <w:tc>
          <w:tcPr>
            <w:tcW w:w="1289" w:type="pct"/>
          </w:tcPr>
          <w:p w14:paraId="72145F82" w14:textId="77777777" w:rsidR="00160A24" w:rsidRPr="00C20D54" w:rsidRDefault="00160A24" w:rsidP="004106E0">
            <w:pPr>
              <w:pStyle w:val="104"/>
            </w:pPr>
            <w:r w:rsidRPr="00C20D54">
              <w:t>Вид документа, удостоверяющего личность обучающегося</w:t>
            </w:r>
          </w:p>
        </w:tc>
        <w:tc>
          <w:tcPr>
            <w:tcW w:w="2426" w:type="pct"/>
          </w:tcPr>
          <w:p w14:paraId="12A0F391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3ACC689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гражданин».</w:t>
            </w:r>
          </w:p>
          <w:p w14:paraId="56494CD6" w14:textId="5386BD12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«Документы, удостоверяющие личность», OID 1.2.643.5.1.13.13.99.2.48</w:t>
            </w:r>
          </w:p>
        </w:tc>
      </w:tr>
      <w:tr w:rsidR="00160A24" w:rsidRPr="00C20D54" w14:paraId="7E43BAEA" w14:textId="77777777" w:rsidTr="004106E0">
        <w:tc>
          <w:tcPr>
            <w:tcW w:w="321" w:type="pct"/>
          </w:tcPr>
          <w:p w14:paraId="3660EC68" w14:textId="0AAB2841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1.6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F5A1225" w14:textId="77777777" w:rsidR="00160A24" w:rsidRPr="00C20D54" w:rsidRDefault="00160A24" w:rsidP="004106E0">
            <w:pPr>
              <w:pStyle w:val="104"/>
            </w:pPr>
            <w:r w:rsidRPr="00C20D54">
              <w:t>Серия</w:t>
            </w:r>
          </w:p>
        </w:tc>
        <w:tc>
          <w:tcPr>
            <w:tcW w:w="1289" w:type="pct"/>
          </w:tcPr>
          <w:p w14:paraId="7D76F067" w14:textId="77777777" w:rsidR="00160A24" w:rsidRPr="00C20D54" w:rsidRDefault="00160A24" w:rsidP="004106E0">
            <w:pPr>
              <w:pStyle w:val="104"/>
            </w:pPr>
            <w:r w:rsidRPr="00C20D54">
              <w:t>Серия документа, удостоверяющего личность обучающегося</w:t>
            </w:r>
          </w:p>
        </w:tc>
        <w:tc>
          <w:tcPr>
            <w:tcW w:w="2426" w:type="pct"/>
          </w:tcPr>
          <w:p w14:paraId="56F18CE3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 символов.</w:t>
            </w:r>
          </w:p>
          <w:p w14:paraId="0BB6C8D8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0F04A20" w14:textId="77777777" w:rsidTr="004106E0">
        <w:tc>
          <w:tcPr>
            <w:tcW w:w="321" w:type="pct"/>
          </w:tcPr>
          <w:p w14:paraId="0766A8E9" w14:textId="63340C6B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1.7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86A968A" w14:textId="77777777" w:rsidR="00160A24" w:rsidRPr="00C20D54" w:rsidRDefault="00160A24" w:rsidP="004106E0">
            <w:pPr>
              <w:pStyle w:val="104"/>
            </w:pPr>
            <w:r w:rsidRPr="00C20D54">
              <w:t>Номер</w:t>
            </w:r>
          </w:p>
        </w:tc>
        <w:tc>
          <w:tcPr>
            <w:tcW w:w="1289" w:type="pct"/>
          </w:tcPr>
          <w:p w14:paraId="7C1DDFD4" w14:textId="77777777" w:rsidR="00160A24" w:rsidRPr="00C20D54" w:rsidRDefault="00160A24" w:rsidP="004106E0">
            <w:pPr>
              <w:pStyle w:val="104"/>
            </w:pPr>
            <w:r w:rsidRPr="00C20D54">
              <w:t>Номер документа, удостоверяющего личность обучающегося</w:t>
            </w:r>
          </w:p>
        </w:tc>
        <w:tc>
          <w:tcPr>
            <w:tcW w:w="2426" w:type="pct"/>
          </w:tcPr>
          <w:p w14:paraId="2120D4F5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20 символов.</w:t>
            </w:r>
          </w:p>
          <w:p w14:paraId="0396881C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8D03632" w14:textId="77777777" w:rsidTr="004106E0">
        <w:tc>
          <w:tcPr>
            <w:tcW w:w="321" w:type="pct"/>
          </w:tcPr>
          <w:p w14:paraId="5D58910E" w14:textId="5ECD57A9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1.8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29C1A15A" w14:textId="77777777" w:rsidR="00160A24" w:rsidRPr="00C20D54" w:rsidRDefault="00160A24" w:rsidP="004106E0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1289" w:type="pct"/>
          </w:tcPr>
          <w:p w14:paraId="0457B651" w14:textId="77777777" w:rsidR="00160A24" w:rsidRPr="00C20D54" w:rsidRDefault="00160A24" w:rsidP="004106E0">
            <w:pPr>
              <w:pStyle w:val="104"/>
            </w:pPr>
            <w:r w:rsidRPr="00C20D54">
              <w:t>Наименование органа,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33F9F2E1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200 символов.</w:t>
            </w:r>
          </w:p>
          <w:p w14:paraId="16E77716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1063752A" w14:textId="77777777" w:rsidTr="004106E0">
        <w:tc>
          <w:tcPr>
            <w:tcW w:w="321" w:type="pct"/>
          </w:tcPr>
          <w:p w14:paraId="76BC06A2" w14:textId="06A8D2BA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1.9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26577954" w14:textId="77777777" w:rsidR="00160A24" w:rsidRPr="00C20D54" w:rsidRDefault="00160A24" w:rsidP="004106E0">
            <w:pPr>
              <w:pStyle w:val="104"/>
            </w:pPr>
            <w:r w:rsidRPr="00C20D54">
              <w:t>Дата выдачи</w:t>
            </w:r>
          </w:p>
        </w:tc>
        <w:tc>
          <w:tcPr>
            <w:tcW w:w="1289" w:type="pct"/>
          </w:tcPr>
          <w:p w14:paraId="04D64464" w14:textId="77777777" w:rsidR="00160A24" w:rsidRPr="00C20D54" w:rsidRDefault="00160A24" w:rsidP="004106E0">
            <w:pPr>
              <w:pStyle w:val="104"/>
            </w:pPr>
            <w:r w:rsidRPr="00C20D54">
              <w:t>Дата выдачи документа, удостоверяющего личность обучающегося</w:t>
            </w:r>
          </w:p>
        </w:tc>
        <w:tc>
          <w:tcPr>
            <w:tcW w:w="2426" w:type="pct"/>
          </w:tcPr>
          <w:p w14:paraId="2B0A5EA3" w14:textId="77777777" w:rsidR="00160A24" w:rsidRPr="00C20D54" w:rsidRDefault="00160A24" w:rsidP="004106E0">
            <w:pPr>
              <w:pStyle w:val="104"/>
            </w:pPr>
            <w:r w:rsidRPr="00C20D54">
              <w:t>Выбор даты в календаре.</w:t>
            </w:r>
          </w:p>
          <w:p w14:paraId="47DD506E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575D68ED" w14:textId="77777777" w:rsidTr="004106E0">
        <w:tc>
          <w:tcPr>
            <w:tcW w:w="321" w:type="pct"/>
          </w:tcPr>
          <w:p w14:paraId="529280A2" w14:textId="15A8E55E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1.10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95D9F6A" w14:textId="77777777" w:rsidR="00160A24" w:rsidRPr="00C20D54" w:rsidRDefault="00160A24" w:rsidP="004106E0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1289" w:type="pct"/>
          </w:tcPr>
          <w:p w14:paraId="77B99A2B" w14:textId="77777777" w:rsidR="00160A24" w:rsidRPr="00C20D54" w:rsidRDefault="00160A24" w:rsidP="004106E0">
            <w:pPr>
              <w:pStyle w:val="104"/>
            </w:pPr>
            <w:r w:rsidRPr="00C20D54">
              <w:t>Код подразделения,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265C5CB5" w14:textId="77777777" w:rsidR="00160A24" w:rsidRPr="00C20D54" w:rsidRDefault="00160A24" w:rsidP="004106E0">
            <w:pPr>
              <w:pStyle w:val="104"/>
            </w:pPr>
            <w:r w:rsidRPr="00C20D54">
              <w:t>Текстовое поле.</w:t>
            </w:r>
          </w:p>
          <w:p w14:paraId="405D539C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8AA7F3B" w14:textId="77777777" w:rsidTr="004106E0">
        <w:tc>
          <w:tcPr>
            <w:tcW w:w="321" w:type="pct"/>
          </w:tcPr>
          <w:p w14:paraId="358F4376" w14:textId="7018D360" w:rsidR="00160A24" w:rsidRPr="00C20D54" w:rsidRDefault="00160A24" w:rsidP="002C446F">
            <w:pPr>
              <w:pStyle w:val="101"/>
            </w:pPr>
          </w:p>
        </w:tc>
        <w:tc>
          <w:tcPr>
            <w:tcW w:w="4679" w:type="pct"/>
            <w:gridSpan w:val="3"/>
          </w:tcPr>
          <w:p w14:paraId="541BC6E7" w14:textId="77777777" w:rsidR="00160A24" w:rsidRPr="00C20D54" w:rsidRDefault="00160A24" w:rsidP="004106E0">
            <w:pPr>
              <w:pStyle w:val="109"/>
            </w:pPr>
            <w:r w:rsidRPr="00C20D54">
              <w:t>Основные данные</w:t>
            </w:r>
          </w:p>
        </w:tc>
      </w:tr>
      <w:tr w:rsidR="00160A24" w:rsidRPr="00C20D54" w14:paraId="59837DCB" w14:textId="77777777" w:rsidTr="004106E0">
        <w:tc>
          <w:tcPr>
            <w:tcW w:w="321" w:type="pct"/>
          </w:tcPr>
          <w:p w14:paraId="4FDFE92D" w14:textId="0BECD044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C014F05" w14:textId="77777777" w:rsidR="00160A24" w:rsidRPr="00C20D54" w:rsidRDefault="00160A24" w:rsidP="004106E0">
            <w:pPr>
              <w:pStyle w:val="104"/>
            </w:pPr>
            <w:r w:rsidRPr="00C20D54">
              <w:t>Фамилия</w:t>
            </w:r>
          </w:p>
        </w:tc>
        <w:tc>
          <w:tcPr>
            <w:tcW w:w="1289" w:type="pct"/>
          </w:tcPr>
          <w:p w14:paraId="39414D55" w14:textId="77777777" w:rsidR="00160A24" w:rsidRPr="00C20D54" w:rsidRDefault="00160A24" w:rsidP="004106E0">
            <w:pPr>
              <w:pStyle w:val="104"/>
            </w:pPr>
            <w:r w:rsidRPr="00C20D54">
              <w:t>Фамилия обучающегося</w:t>
            </w:r>
          </w:p>
        </w:tc>
        <w:tc>
          <w:tcPr>
            <w:tcW w:w="2426" w:type="pct"/>
          </w:tcPr>
          <w:p w14:paraId="1940798B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12806380" w14:textId="77777777" w:rsidTr="004106E0">
        <w:tc>
          <w:tcPr>
            <w:tcW w:w="321" w:type="pct"/>
          </w:tcPr>
          <w:p w14:paraId="247DCCB5" w14:textId="16FE7D8C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2.2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9230E2E" w14:textId="77777777" w:rsidR="00160A24" w:rsidRPr="00C20D54" w:rsidRDefault="00160A24" w:rsidP="004106E0">
            <w:pPr>
              <w:pStyle w:val="104"/>
            </w:pPr>
            <w:r w:rsidRPr="00C20D54">
              <w:t>Имя</w:t>
            </w:r>
          </w:p>
        </w:tc>
        <w:tc>
          <w:tcPr>
            <w:tcW w:w="1289" w:type="pct"/>
          </w:tcPr>
          <w:p w14:paraId="20E3A6B2" w14:textId="77777777" w:rsidR="00160A24" w:rsidRPr="00C20D54" w:rsidRDefault="00160A24" w:rsidP="004106E0">
            <w:pPr>
              <w:pStyle w:val="104"/>
            </w:pPr>
            <w:r w:rsidRPr="00C20D54">
              <w:t>Имя обучающегося</w:t>
            </w:r>
          </w:p>
        </w:tc>
        <w:tc>
          <w:tcPr>
            <w:tcW w:w="2426" w:type="pct"/>
          </w:tcPr>
          <w:p w14:paraId="587EC60A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453EBB08" w14:textId="77777777" w:rsidTr="004106E0">
        <w:tc>
          <w:tcPr>
            <w:tcW w:w="321" w:type="pct"/>
          </w:tcPr>
          <w:p w14:paraId="6275CE42" w14:textId="3C232A38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2.3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C76B2FC" w14:textId="77777777" w:rsidR="00160A24" w:rsidRPr="00C20D54" w:rsidRDefault="00160A24" w:rsidP="004106E0">
            <w:pPr>
              <w:pStyle w:val="104"/>
            </w:pPr>
            <w:r w:rsidRPr="00C20D54">
              <w:t>Отчество</w:t>
            </w:r>
          </w:p>
        </w:tc>
        <w:tc>
          <w:tcPr>
            <w:tcW w:w="1289" w:type="pct"/>
          </w:tcPr>
          <w:p w14:paraId="50BD54CC" w14:textId="77777777" w:rsidR="00160A24" w:rsidRPr="00C20D54" w:rsidRDefault="00160A24" w:rsidP="004106E0">
            <w:pPr>
              <w:pStyle w:val="104"/>
            </w:pPr>
            <w:r w:rsidRPr="00C20D54">
              <w:t>Отчество обучающегося</w:t>
            </w:r>
          </w:p>
        </w:tc>
        <w:tc>
          <w:tcPr>
            <w:tcW w:w="2426" w:type="pct"/>
          </w:tcPr>
          <w:p w14:paraId="0A6AFB7E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40AFDF7F" w14:textId="77777777" w:rsidTr="004106E0">
        <w:tc>
          <w:tcPr>
            <w:tcW w:w="321" w:type="pct"/>
          </w:tcPr>
          <w:p w14:paraId="129A0CD5" w14:textId="2C176F53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2.4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AEB0293" w14:textId="77777777" w:rsidR="00160A24" w:rsidRPr="00C20D54" w:rsidRDefault="00160A24" w:rsidP="004106E0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1289" w:type="pct"/>
          </w:tcPr>
          <w:p w14:paraId="64CE87E8" w14:textId="77777777" w:rsidR="00160A24" w:rsidRPr="00C20D54" w:rsidRDefault="00160A24" w:rsidP="004106E0">
            <w:pPr>
              <w:pStyle w:val="104"/>
            </w:pPr>
            <w:r w:rsidRPr="00C20D54">
              <w:t>Дата рождения обучающегося</w:t>
            </w:r>
          </w:p>
        </w:tc>
        <w:tc>
          <w:tcPr>
            <w:tcW w:w="2426" w:type="pct"/>
          </w:tcPr>
          <w:p w14:paraId="6240CC8F" w14:textId="77777777" w:rsidR="00160A24" w:rsidRPr="00C20D54" w:rsidRDefault="00160A24" w:rsidP="004106E0">
            <w:pPr>
              <w:pStyle w:val="104"/>
            </w:pPr>
            <w:r w:rsidRPr="00C20D54">
              <w:t>Выбор даты в календаре.</w:t>
            </w:r>
          </w:p>
          <w:p w14:paraId="6AF47EC3" w14:textId="33B9EC84" w:rsidR="00160A24" w:rsidRPr="00C20D54" w:rsidRDefault="00160A24" w:rsidP="004106E0">
            <w:pPr>
              <w:pStyle w:val="104"/>
            </w:pPr>
            <w:r w:rsidRPr="00C20D54">
              <w:t xml:space="preserve">Возраст </w:t>
            </w:r>
            <w:r w:rsidR="004106E0">
              <w:t>обучающегося</w:t>
            </w:r>
            <w:r w:rsidRPr="00C20D54">
              <w:t xml:space="preserve"> не может быть меньше 14 лет</w:t>
            </w:r>
          </w:p>
        </w:tc>
      </w:tr>
      <w:tr w:rsidR="00160A24" w:rsidRPr="00C20D54" w14:paraId="2126CD51" w14:textId="77777777" w:rsidTr="004106E0">
        <w:tc>
          <w:tcPr>
            <w:tcW w:w="321" w:type="pct"/>
          </w:tcPr>
          <w:p w14:paraId="361DF144" w14:textId="1A1699D9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2.5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5BD8749" w14:textId="77777777" w:rsidR="00160A24" w:rsidRPr="00C20D54" w:rsidRDefault="00160A24" w:rsidP="004106E0">
            <w:pPr>
              <w:pStyle w:val="104"/>
            </w:pPr>
            <w:r w:rsidRPr="00C20D54">
              <w:t>Пол</w:t>
            </w:r>
          </w:p>
        </w:tc>
        <w:tc>
          <w:tcPr>
            <w:tcW w:w="1289" w:type="pct"/>
          </w:tcPr>
          <w:p w14:paraId="42FBBD3B" w14:textId="77777777" w:rsidR="00160A24" w:rsidRPr="00C20D54" w:rsidRDefault="00160A24" w:rsidP="004106E0">
            <w:pPr>
              <w:pStyle w:val="104"/>
            </w:pPr>
            <w:r w:rsidRPr="00C20D54">
              <w:t>Пол обучающегося</w:t>
            </w:r>
          </w:p>
        </w:tc>
        <w:tc>
          <w:tcPr>
            <w:tcW w:w="2426" w:type="pct"/>
          </w:tcPr>
          <w:p w14:paraId="4E9765BC" w14:textId="77777777" w:rsidR="00160A24" w:rsidRPr="00C20D54" w:rsidRDefault="00160A24" w:rsidP="004106E0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0FB890B7" w14:textId="77777777" w:rsidTr="004106E0">
        <w:tc>
          <w:tcPr>
            <w:tcW w:w="321" w:type="pct"/>
          </w:tcPr>
          <w:p w14:paraId="689F651B" w14:textId="0B73F8AE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2.6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5F69DFE" w14:textId="77777777" w:rsidR="00160A24" w:rsidRPr="00C20D54" w:rsidRDefault="00160A24" w:rsidP="004106E0">
            <w:pPr>
              <w:pStyle w:val="104"/>
            </w:pPr>
            <w:r w:rsidRPr="00C20D54">
              <w:t>Телефон (+7)</w:t>
            </w:r>
          </w:p>
        </w:tc>
        <w:tc>
          <w:tcPr>
            <w:tcW w:w="1289" w:type="pct"/>
          </w:tcPr>
          <w:p w14:paraId="2117E34E" w14:textId="77777777" w:rsidR="00160A24" w:rsidRPr="00C20D54" w:rsidRDefault="00160A24" w:rsidP="004106E0">
            <w:pPr>
              <w:pStyle w:val="104"/>
            </w:pPr>
            <w:r w:rsidRPr="00C20D54">
              <w:t>Номер телефона обучающегося</w:t>
            </w:r>
          </w:p>
        </w:tc>
        <w:tc>
          <w:tcPr>
            <w:tcW w:w="2426" w:type="pct"/>
          </w:tcPr>
          <w:p w14:paraId="2C77EC7F" w14:textId="77777777" w:rsidR="00160A24" w:rsidRPr="00C20D54" w:rsidRDefault="00160A24" w:rsidP="004106E0">
            <w:pPr>
              <w:pStyle w:val="104"/>
            </w:pPr>
            <w:r w:rsidRPr="00C20D54">
              <w:t>Числовое поле длиной 10 символов</w:t>
            </w:r>
          </w:p>
        </w:tc>
      </w:tr>
      <w:tr w:rsidR="00160A24" w:rsidRPr="00C20D54" w14:paraId="4A846AE1" w14:textId="77777777" w:rsidTr="004106E0">
        <w:tc>
          <w:tcPr>
            <w:tcW w:w="321" w:type="pct"/>
          </w:tcPr>
          <w:p w14:paraId="36948862" w14:textId="7B17E128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2.7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B40F183" w14:textId="77777777" w:rsidR="00160A24" w:rsidRPr="00C20D54" w:rsidRDefault="00160A24" w:rsidP="004106E0">
            <w:pPr>
              <w:pStyle w:val="104"/>
            </w:pPr>
            <w:r w:rsidRPr="00C20D54">
              <w:t>Электронная почта</w:t>
            </w:r>
          </w:p>
        </w:tc>
        <w:tc>
          <w:tcPr>
            <w:tcW w:w="1289" w:type="pct"/>
          </w:tcPr>
          <w:p w14:paraId="057E2D99" w14:textId="77777777" w:rsidR="00160A24" w:rsidRPr="00C20D54" w:rsidRDefault="00160A24" w:rsidP="004106E0">
            <w:pPr>
              <w:pStyle w:val="104"/>
            </w:pPr>
            <w:r w:rsidRPr="00C20D54">
              <w:t>Адрес электронной почты обучающегося</w:t>
            </w:r>
          </w:p>
        </w:tc>
        <w:tc>
          <w:tcPr>
            <w:tcW w:w="2426" w:type="pct"/>
          </w:tcPr>
          <w:p w14:paraId="54A7F590" w14:textId="7EB34297" w:rsidR="00160A24" w:rsidRPr="00C20D54" w:rsidRDefault="00160A24" w:rsidP="004106E0">
            <w:pPr>
              <w:pStyle w:val="104"/>
            </w:pPr>
            <w:r w:rsidRPr="00C20D54">
              <w:t>Текстовое поле с ограничение</w:t>
            </w:r>
            <w:r w:rsidR="004106E0">
              <w:t>м</w:t>
            </w:r>
            <w:r w:rsidRPr="00C20D54">
              <w:t xml:space="preserve"> от 5 до 318 символов</w:t>
            </w:r>
          </w:p>
        </w:tc>
      </w:tr>
      <w:tr w:rsidR="00160A24" w:rsidRPr="00C20D54" w14:paraId="78BB89FD" w14:textId="77777777" w:rsidTr="004106E0">
        <w:tc>
          <w:tcPr>
            <w:tcW w:w="321" w:type="pct"/>
          </w:tcPr>
          <w:p w14:paraId="55052436" w14:textId="5E25B357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2.8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14B09BA" w14:textId="77777777" w:rsidR="00160A24" w:rsidRPr="00C20D54" w:rsidRDefault="00160A24" w:rsidP="004106E0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1289" w:type="pct"/>
          </w:tcPr>
          <w:p w14:paraId="76C103CD" w14:textId="785580FF" w:rsidR="00160A24" w:rsidRPr="00C20D54" w:rsidRDefault="00160A24" w:rsidP="004106E0">
            <w:pPr>
              <w:pStyle w:val="104"/>
            </w:pPr>
            <w:r w:rsidRPr="00C20D54">
              <w:t xml:space="preserve">Отношение </w:t>
            </w:r>
            <w:r w:rsidR="004106E0" w:rsidRPr="004106E0">
              <w:t xml:space="preserve">обучающегося </w:t>
            </w:r>
            <w:r w:rsidRPr="00C20D54">
              <w:t xml:space="preserve">к военной службе </w:t>
            </w:r>
          </w:p>
        </w:tc>
        <w:tc>
          <w:tcPr>
            <w:tcW w:w="2426" w:type="pct"/>
          </w:tcPr>
          <w:p w14:paraId="65BBCA81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0549A97" w14:textId="4E782BF2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«Классификатор отношения к военной службе», OID 1.2.643.5.1.13.2.1.1.203</w:t>
            </w:r>
          </w:p>
        </w:tc>
      </w:tr>
      <w:tr w:rsidR="00160A24" w:rsidRPr="00C20D54" w14:paraId="7E6C88C3" w14:textId="77777777" w:rsidTr="004106E0">
        <w:tc>
          <w:tcPr>
            <w:tcW w:w="321" w:type="pct"/>
          </w:tcPr>
          <w:p w14:paraId="4DA9A7EB" w14:textId="675DFB87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2.9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09BC9B4" w14:textId="77777777" w:rsidR="00160A24" w:rsidRPr="00C20D54" w:rsidRDefault="00160A24" w:rsidP="004106E0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1289" w:type="pct"/>
          </w:tcPr>
          <w:p w14:paraId="73959E02" w14:textId="77777777" w:rsidR="00160A24" w:rsidRPr="00C20D54" w:rsidRDefault="00160A24" w:rsidP="004106E0">
            <w:pPr>
              <w:pStyle w:val="104"/>
            </w:pPr>
            <w:r w:rsidRPr="00C20D54">
              <w:t xml:space="preserve">Признак наличия/ отсутствия </w:t>
            </w:r>
            <w:r w:rsidRPr="00C20D54">
              <w:lastRenderedPageBreak/>
              <w:t>инвалидности у обучающегося</w:t>
            </w:r>
          </w:p>
        </w:tc>
        <w:tc>
          <w:tcPr>
            <w:tcW w:w="2426" w:type="pct"/>
          </w:tcPr>
          <w:p w14:paraId="4DDBA598" w14:textId="6E90AB9A" w:rsidR="00160A24" w:rsidRPr="00C20D54" w:rsidRDefault="00160A24" w:rsidP="004106E0">
            <w:pPr>
              <w:pStyle w:val="104"/>
            </w:pPr>
            <w:r w:rsidRPr="00C20D54">
              <w:lastRenderedPageBreak/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2D6468E6" w14:textId="77777777" w:rsidTr="004106E0">
        <w:tc>
          <w:tcPr>
            <w:tcW w:w="321" w:type="pct"/>
          </w:tcPr>
          <w:p w14:paraId="24C7AB29" w14:textId="1B874B9A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2.10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1AFE035D" w14:textId="77777777" w:rsidR="00160A24" w:rsidRPr="00C20D54" w:rsidRDefault="00160A24" w:rsidP="004106E0">
            <w:pPr>
              <w:pStyle w:val="104"/>
            </w:pPr>
            <w:r w:rsidRPr="00C20D54">
              <w:t>Пройдено обучение по COVID-19</w:t>
            </w:r>
          </w:p>
        </w:tc>
        <w:tc>
          <w:tcPr>
            <w:tcW w:w="1289" w:type="pct"/>
          </w:tcPr>
          <w:p w14:paraId="1DD3B47E" w14:textId="3C7BF9E6" w:rsidR="00160A24" w:rsidRPr="00C20D54" w:rsidRDefault="00160A24" w:rsidP="004106E0">
            <w:pPr>
              <w:pStyle w:val="104"/>
            </w:pPr>
            <w:r w:rsidRPr="00C20D54">
              <w:t xml:space="preserve">Признак прохождения </w:t>
            </w:r>
            <w:r w:rsidR="004106E0" w:rsidRPr="00C20D54">
              <w:t xml:space="preserve">обучающимся </w:t>
            </w:r>
            <w:r w:rsidRPr="00C20D54">
              <w:t xml:space="preserve">обучения по </w:t>
            </w:r>
            <w:r w:rsidR="004106E0">
              <w:t xml:space="preserve">противодействию </w:t>
            </w:r>
            <w:r w:rsidRPr="00C20D54">
              <w:t xml:space="preserve">COVID-19 </w:t>
            </w:r>
          </w:p>
        </w:tc>
        <w:tc>
          <w:tcPr>
            <w:tcW w:w="2426" w:type="pct"/>
          </w:tcPr>
          <w:p w14:paraId="5DC017F8" w14:textId="04517DA6" w:rsidR="00160A24" w:rsidRPr="00C20D54" w:rsidRDefault="00160A24" w:rsidP="004106E0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</w:tbl>
    <w:p w14:paraId="0019174D" w14:textId="4278BB1D" w:rsidR="00160A24" w:rsidRPr="00C20D54" w:rsidRDefault="00A80D97" w:rsidP="00253ACD">
      <w:pPr>
        <w:pStyle w:val="54"/>
      </w:pPr>
      <w:bookmarkStart w:id="348" w:name="_Ref148276614"/>
      <w:bookmarkEnd w:id="347"/>
      <w:r>
        <w:t>Раздел</w:t>
      </w:r>
      <w:r w:rsidR="001B36D0">
        <w:t xml:space="preserve"> </w:t>
      </w:r>
      <w:r w:rsidR="001519D6">
        <w:t xml:space="preserve">«Карточка» </w:t>
      </w:r>
      <w:bookmarkEnd w:id="348"/>
    </w:p>
    <w:p w14:paraId="60A12249" w14:textId="658438DA" w:rsidR="001519D6" w:rsidRPr="001D0108" w:rsidRDefault="00A80D97" w:rsidP="001519D6">
      <w:pPr>
        <w:pStyle w:val="af2"/>
      </w:pPr>
      <w:r>
        <w:t>Раздел</w:t>
      </w:r>
      <w:r w:rsidR="001B36D0">
        <w:t xml:space="preserve"> </w:t>
      </w:r>
      <w:r w:rsidR="001519D6">
        <w:t>«Карточка обучающегося» предназначен для внесения в Подсистему основных данных об обучающемся и сведений о документах, удостоверяющих его личность.</w:t>
      </w:r>
    </w:p>
    <w:p w14:paraId="33CCAF6B" w14:textId="6EA5962E" w:rsidR="001519D6" w:rsidRDefault="001519D6" w:rsidP="002C446F">
      <w:pPr>
        <w:pStyle w:val="af2"/>
      </w:pPr>
      <w:r w:rsidRPr="001519D6">
        <w:t xml:space="preserve">Порядок ввода </w:t>
      </w:r>
      <w:r>
        <w:t xml:space="preserve">основных </w:t>
      </w:r>
      <w:r w:rsidRPr="001519D6">
        <w:t>сведений о</w:t>
      </w:r>
      <w:r>
        <w:t xml:space="preserve">б обучающемся описан в </w:t>
      </w:r>
      <w:r w:rsidRPr="001519D6">
        <w:t>подпункт</w:t>
      </w:r>
      <w:r>
        <w:t xml:space="preserve">е </w:t>
      </w:r>
      <w:r>
        <w:fldChar w:fldCharType="begin"/>
      </w:r>
      <w:r>
        <w:instrText xml:space="preserve"> REF _Ref148273020 \r \h </w:instrText>
      </w:r>
      <w:r>
        <w:fldChar w:fldCharType="separate"/>
      </w:r>
      <w:r w:rsidR="00565CC3">
        <w:t>4.2.6.3.1</w:t>
      </w:r>
      <w:r>
        <w:fldChar w:fldCharType="end"/>
      </w:r>
      <w:r w:rsidRPr="001519D6">
        <w:t xml:space="preserve"> настоящего руководства пользователя</w:t>
      </w:r>
    </w:p>
    <w:p w14:paraId="5D9F8CFC" w14:textId="6E3665DC" w:rsidR="00160A24" w:rsidRPr="002C446F" w:rsidRDefault="002C446F" w:rsidP="002C446F">
      <w:pPr>
        <w:pStyle w:val="af2"/>
      </w:pPr>
      <w:r>
        <w:t>Порядок</w:t>
      </w:r>
      <w:r w:rsidR="00160A24" w:rsidRPr="002C446F">
        <w:t xml:space="preserve"> ввода сведений о документах обучающегося аналогичен </w:t>
      </w:r>
      <w:r>
        <w:t>порядку в</w:t>
      </w:r>
      <w:r w:rsidR="0025778D">
        <w:t>в</w:t>
      </w:r>
      <w:r>
        <w:t xml:space="preserve">ода </w:t>
      </w:r>
      <w:r w:rsidRPr="002C446F">
        <w:t>сведений о документах медицинских и фармацевтических работников</w:t>
      </w:r>
      <w:r w:rsidR="0025778D">
        <w:t xml:space="preserve"> (см. </w:t>
      </w:r>
      <w:bookmarkStart w:id="349" w:name="_Hlk156845412"/>
      <w:r w:rsidR="0025778D">
        <w:t xml:space="preserve">подпункт </w:t>
      </w:r>
      <w:r w:rsidR="0025778D">
        <w:fldChar w:fldCharType="begin"/>
      </w:r>
      <w:r w:rsidR="0025778D">
        <w:instrText xml:space="preserve"> REF _Ref156571347 \r \h </w:instrText>
      </w:r>
      <w:r w:rsidR="0025778D">
        <w:fldChar w:fldCharType="separate"/>
      </w:r>
      <w:r w:rsidR="00565CC3">
        <w:t>4.1.6.5.2</w:t>
      </w:r>
      <w:r w:rsidR="0025778D">
        <w:fldChar w:fldCharType="end"/>
      </w:r>
      <w:r w:rsidR="0025778D">
        <w:t xml:space="preserve"> </w:t>
      </w:r>
      <w:r w:rsidR="00997265" w:rsidRPr="002C446F">
        <w:t>настоящего руководства пользователя</w:t>
      </w:r>
      <w:bookmarkEnd w:id="349"/>
      <w:r w:rsidR="0025778D">
        <w:t>)</w:t>
      </w:r>
      <w:r w:rsidR="00160A24" w:rsidRPr="002C446F">
        <w:t>.</w:t>
      </w:r>
    </w:p>
    <w:p w14:paraId="6CC653B4" w14:textId="5B5BCFE5" w:rsidR="00160A24" w:rsidRPr="00C20D54" w:rsidRDefault="00A80D97" w:rsidP="00253ACD">
      <w:pPr>
        <w:pStyle w:val="54"/>
      </w:pPr>
      <w:bookmarkStart w:id="350" w:name="_Ref148276622"/>
      <w:r>
        <w:t>Раздел</w:t>
      </w:r>
      <w:r w:rsidR="001B36D0">
        <w:t xml:space="preserve"> </w:t>
      </w:r>
      <w:r w:rsidR="00516C30">
        <w:t>«А</w:t>
      </w:r>
      <w:r w:rsidR="00160A24" w:rsidRPr="00C20D54">
        <w:t>дреса</w:t>
      </w:r>
      <w:bookmarkEnd w:id="350"/>
      <w:r w:rsidR="00516C30">
        <w:t>»</w:t>
      </w:r>
    </w:p>
    <w:p w14:paraId="7DE0436F" w14:textId="0B58D7F4" w:rsidR="001519D6" w:rsidRPr="001D0108" w:rsidRDefault="00A80D97" w:rsidP="006E5FEB">
      <w:pPr>
        <w:pStyle w:val="af2"/>
      </w:pPr>
      <w:r>
        <w:t>Раздел</w:t>
      </w:r>
      <w:r w:rsidR="001B36D0">
        <w:t xml:space="preserve"> </w:t>
      </w:r>
      <w:r w:rsidR="001519D6">
        <w:t>«</w:t>
      </w:r>
      <w:r w:rsidR="006E5FEB">
        <w:t>Адреса</w:t>
      </w:r>
      <w:r w:rsidR="001519D6">
        <w:t>» предназначе</w:t>
      </w:r>
      <w:r w:rsidR="001B36D0">
        <w:t>н</w:t>
      </w:r>
      <w:r w:rsidR="001519D6">
        <w:t xml:space="preserve"> для внесения в Подсистему</w:t>
      </w:r>
      <w:r w:rsidR="006E5FEB">
        <w:t xml:space="preserve"> </w:t>
      </w:r>
      <w:r w:rsidR="001519D6">
        <w:t>сведений об адресах обучающегося</w:t>
      </w:r>
      <w:r w:rsidR="006E5FEB">
        <w:t>.</w:t>
      </w:r>
    </w:p>
    <w:p w14:paraId="0F86082B" w14:textId="57A4BBEC" w:rsidR="00160A24" w:rsidRPr="00C20D54" w:rsidRDefault="0025778D" w:rsidP="00D61396">
      <w:pPr>
        <w:pStyle w:val="af2"/>
        <w:rPr>
          <w:color w:val="000000" w:themeColor="text1"/>
        </w:rPr>
      </w:pPr>
      <w:r>
        <w:t>Порядок</w:t>
      </w:r>
      <w:r w:rsidRPr="002C446F">
        <w:t xml:space="preserve"> ввода сведений </w:t>
      </w:r>
      <w:r w:rsidR="00160A24" w:rsidRPr="00C20D54">
        <w:rPr>
          <w:color w:val="000000" w:themeColor="text1"/>
        </w:rPr>
        <w:t xml:space="preserve">об адресах обучающегося аналогичен </w:t>
      </w:r>
      <w:r>
        <w:t xml:space="preserve">порядку ввода </w:t>
      </w:r>
      <w:r w:rsidRPr="002C446F">
        <w:t>сведений</w:t>
      </w:r>
      <w:r>
        <w:t xml:space="preserve"> </w:t>
      </w:r>
      <w:r w:rsidRPr="00C20D54">
        <w:rPr>
          <w:color w:val="000000" w:themeColor="text1"/>
        </w:rPr>
        <w:t>об адресах</w:t>
      </w:r>
      <w:r>
        <w:rPr>
          <w:color w:val="000000" w:themeColor="text1"/>
        </w:rPr>
        <w:t xml:space="preserve"> </w:t>
      </w:r>
      <w:r w:rsidRPr="002C446F">
        <w:t>медицинских и фармацевтических работников</w:t>
      </w:r>
      <w:r>
        <w:t xml:space="preserve"> (см. подпункт</w:t>
      </w:r>
      <w:r w:rsidR="0085136C"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_Ref156571372 \r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4.1.6.7.2</w:t>
      </w:r>
      <w:r>
        <w:rPr>
          <w:color w:val="000000" w:themeColor="text1"/>
        </w:rPr>
        <w:fldChar w:fldCharType="end"/>
      </w:r>
      <w:r>
        <w:rPr>
          <w:color w:val="000000" w:themeColor="text1"/>
        </w:rPr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>
        <w:rPr>
          <w:color w:val="000000" w:themeColor="text1"/>
        </w:rPr>
        <w:t>)</w:t>
      </w:r>
      <w:r w:rsidR="00160A24" w:rsidRPr="00C20D54">
        <w:rPr>
          <w:color w:val="000000" w:themeColor="text1"/>
        </w:rPr>
        <w:t>.</w:t>
      </w:r>
    </w:p>
    <w:p w14:paraId="4CF0793D" w14:textId="438A7BCE" w:rsidR="00160A24" w:rsidRPr="00C20D54" w:rsidRDefault="00A80D97" w:rsidP="00253ACD">
      <w:pPr>
        <w:pStyle w:val="54"/>
      </w:pPr>
      <w:bookmarkStart w:id="351" w:name="_Ref156900899"/>
      <w:r>
        <w:t>Раздел</w:t>
      </w:r>
      <w:r w:rsidR="001B36D0">
        <w:t xml:space="preserve"> </w:t>
      </w:r>
      <w:r w:rsidR="00516C30">
        <w:t>«Образование»</w:t>
      </w:r>
      <w:bookmarkEnd w:id="351"/>
    </w:p>
    <w:p w14:paraId="66D691FE" w14:textId="47CA1027" w:rsidR="001B36D0" w:rsidRDefault="00A80D97" w:rsidP="00516C30">
      <w:pPr>
        <w:pStyle w:val="af2"/>
      </w:pPr>
      <w:r>
        <w:t>Раздел</w:t>
      </w:r>
      <w:r w:rsidR="001B36D0">
        <w:t xml:space="preserve"> «</w:t>
      </w:r>
      <w:r w:rsidR="006E5FEB">
        <w:t>Образование</w:t>
      </w:r>
      <w:r w:rsidR="001519D6">
        <w:t>» предназначен для внесения в Подсистему</w:t>
      </w:r>
      <w:r w:rsidR="006E5FEB">
        <w:t xml:space="preserve"> </w:t>
      </w:r>
      <w:r w:rsidR="001519D6">
        <w:t>сведений об образовании обучающегося</w:t>
      </w:r>
      <w:r w:rsidR="001B36D0">
        <w:t xml:space="preserve"> (с</w:t>
      </w:r>
      <w:r w:rsidR="00A65FF3">
        <w:t xml:space="preserve">м. </w:t>
      </w:r>
      <w:r w:rsidR="00A65FF3">
        <w:fldChar w:fldCharType="begin"/>
      </w:r>
      <w:r w:rsidR="00A65FF3">
        <w:instrText xml:space="preserve"> REF _Ref156771034 \h </w:instrText>
      </w:r>
      <w:r w:rsidR="00516C30">
        <w:instrText xml:space="preserve"> \* MERGEFORMAT </w:instrText>
      </w:r>
      <w:r w:rsidR="00A65FF3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66</w:t>
      </w:r>
      <w:r w:rsidR="00A65FF3">
        <w:fldChar w:fldCharType="end"/>
      </w:r>
      <w:r w:rsidR="00A65FF3">
        <w:t>)</w:t>
      </w:r>
      <w:r w:rsidR="001B36D0">
        <w:t>.</w:t>
      </w:r>
    </w:p>
    <w:p w14:paraId="45C49A3B" w14:textId="53D239CC" w:rsidR="00160A24" w:rsidRPr="00C20D54" w:rsidRDefault="001B36D0" w:rsidP="001B36D0">
      <w:pPr>
        <w:pStyle w:val="afffffff6"/>
      </w:pPr>
      <w:r>
        <w:rPr>
          <w:noProof/>
        </w:rPr>
        <w:drawing>
          <wp:inline distT="0" distB="0" distL="0" distR="0" wp14:anchorId="1D04B8E6" wp14:editId="21A3D11A">
            <wp:extent cx="5939790" cy="3038475"/>
            <wp:effectExtent l="0" t="0" r="3810" b="9525"/>
            <wp:docPr id="1451365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0198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52" w:name="_Ref156771034"/>
      <w:r w:rsidR="00160A24" w:rsidRPr="00C20D54">
        <w:t xml:space="preserve">Рисунок </w:t>
      </w:r>
      <w:r w:rsidR="00160A24" w:rsidRPr="00C20D54">
        <w:rPr>
          <w:noProof/>
        </w:rPr>
        <w:fldChar w:fldCharType="begin"/>
      </w:r>
      <w:r w:rsidR="00160A24" w:rsidRPr="00C20D54">
        <w:rPr>
          <w:noProof/>
        </w:rPr>
        <w:instrText xml:space="preserve"> SEQ Рисунок \* ARABIC </w:instrText>
      </w:r>
      <w:r w:rsidR="00160A24" w:rsidRPr="00C20D54">
        <w:rPr>
          <w:noProof/>
        </w:rPr>
        <w:fldChar w:fldCharType="separate"/>
      </w:r>
      <w:r w:rsidR="00565CC3">
        <w:rPr>
          <w:noProof/>
        </w:rPr>
        <w:t>66</w:t>
      </w:r>
      <w:r w:rsidR="00160A24" w:rsidRPr="00C20D54">
        <w:rPr>
          <w:noProof/>
        </w:rPr>
        <w:fldChar w:fldCharType="end"/>
      </w:r>
      <w:bookmarkEnd w:id="352"/>
      <w:r w:rsidR="00160A24" w:rsidRPr="00C20D54">
        <w:t xml:space="preserve"> – </w:t>
      </w:r>
      <w:r w:rsidR="00A80D97">
        <w:t>Раздел</w:t>
      </w:r>
      <w:r>
        <w:t xml:space="preserve"> </w:t>
      </w:r>
      <w:r w:rsidR="00160A24" w:rsidRPr="00C20D54">
        <w:t>«Образование»</w:t>
      </w:r>
      <w:r>
        <w:t xml:space="preserve"> карточки обучающегося</w:t>
      </w:r>
    </w:p>
    <w:p w14:paraId="225D93B1" w14:textId="2157E828" w:rsidR="00160A24" w:rsidRPr="00C20D54" w:rsidRDefault="00A80D97" w:rsidP="0025778D">
      <w:pPr>
        <w:pStyle w:val="afffffff9"/>
        <w:rPr>
          <w:color w:val="000000" w:themeColor="text1"/>
        </w:rPr>
      </w:pPr>
      <w:r>
        <w:t>Раздел</w:t>
      </w:r>
      <w:r w:rsidR="001B36D0">
        <w:t xml:space="preserve"> </w:t>
      </w:r>
      <w:r w:rsidR="00160A24" w:rsidRPr="001B36D0">
        <w:t>«</w:t>
      </w:r>
      <w:r w:rsidR="00160A24" w:rsidRPr="0025778D">
        <w:rPr>
          <w:rStyle w:val="afffffff1"/>
        </w:rPr>
        <w:t xml:space="preserve">Образование» </w:t>
      </w:r>
      <w:r w:rsidR="00593BD4">
        <w:rPr>
          <w:rStyle w:val="afffffff1"/>
        </w:rPr>
        <w:t xml:space="preserve">карточки обучающегося </w:t>
      </w:r>
      <w:r w:rsidR="00160A24" w:rsidRPr="0025778D">
        <w:rPr>
          <w:rStyle w:val="afffffff1"/>
        </w:rPr>
        <w:t xml:space="preserve">содержит следующие </w:t>
      </w:r>
      <w:r w:rsidR="000664FD">
        <w:t>блоки</w:t>
      </w:r>
      <w:r w:rsidR="00160A24" w:rsidRPr="00C20D54">
        <w:rPr>
          <w:color w:val="000000" w:themeColor="text1"/>
        </w:rPr>
        <w:t>:</w:t>
      </w:r>
    </w:p>
    <w:p w14:paraId="7AF7A0FF" w14:textId="34F93E89" w:rsidR="00160A24" w:rsidRPr="00C20D54" w:rsidRDefault="00160A24" w:rsidP="0092765F">
      <w:pPr>
        <w:pStyle w:val="17"/>
      </w:pPr>
      <w:r w:rsidRPr="00C20D54">
        <w:lastRenderedPageBreak/>
        <w:t>«Профессиональное образование» (</w:t>
      </w:r>
      <w:r w:rsidR="00140C78">
        <w:t>см. подпунк</w:t>
      </w:r>
      <w:r w:rsidR="00B95CD2">
        <w:t xml:space="preserve">т </w:t>
      </w:r>
      <w:r w:rsidR="00B95CD2">
        <w:fldChar w:fldCharType="begin"/>
      </w:r>
      <w:r w:rsidR="00B95CD2">
        <w:instrText xml:space="preserve"> REF _Ref156846230 \r \h </w:instrText>
      </w:r>
      <w:r w:rsidR="00B95CD2">
        <w:fldChar w:fldCharType="separate"/>
      </w:r>
      <w:r w:rsidR="00565CC3">
        <w:t>4.2.6.3.4.1</w:t>
      </w:r>
      <w:r w:rsidR="00B95CD2">
        <w:fldChar w:fldCharType="end"/>
      </w:r>
      <w:r w:rsidR="00B95CD2">
        <w:t xml:space="preserve"> н</w:t>
      </w:r>
      <w:r w:rsidR="00997265">
        <w:rPr>
          <w:color w:val="000000" w:themeColor="text1"/>
        </w:rPr>
        <w:t>астоящего руководства пользователя</w:t>
      </w:r>
      <w:r w:rsidRPr="00C20D54">
        <w:t>);</w:t>
      </w:r>
    </w:p>
    <w:p w14:paraId="08E86395" w14:textId="4447FE31" w:rsidR="00160A24" w:rsidRDefault="00160A24" w:rsidP="002D1977">
      <w:pPr>
        <w:pStyle w:val="17"/>
      </w:pPr>
      <w:r w:rsidRPr="00C20D54">
        <w:t>«Св</w:t>
      </w:r>
      <w:r w:rsidR="00C34916">
        <w:t xml:space="preserve">едения </w:t>
      </w:r>
      <w:r w:rsidRPr="00C20D54">
        <w:t>об аккредитации</w:t>
      </w:r>
      <w:r w:rsidRPr="00593BD4">
        <w:rPr>
          <w:rStyle w:val="afe"/>
          <w:color w:val="000000" w:themeColor="text1"/>
          <w:u w:val="none"/>
        </w:rPr>
        <w:t>»</w:t>
      </w:r>
      <w:r w:rsidR="00593BD4" w:rsidRPr="00593BD4">
        <w:rPr>
          <w:rStyle w:val="afe"/>
          <w:color w:val="000000" w:themeColor="text1"/>
          <w:u w:val="none"/>
        </w:rPr>
        <w:t xml:space="preserve"> (см.</w:t>
      </w:r>
      <w:r w:rsidR="00B95CD2">
        <w:rPr>
          <w:rStyle w:val="afe"/>
          <w:color w:val="000000" w:themeColor="text1"/>
          <w:u w:val="none"/>
        </w:rPr>
        <w:t xml:space="preserve"> </w:t>
      </w:r>
      <w:r w:rsidR="00B95CD2">
        <w:rPr>
          <w:rStyle w:val="afe"/>
          <w:color w:val="000000" w:themeColor="text1"/>
          <w:u w:val="none"/>
        </w:rPr>
        <w:fldChar w:fldCharType="begin"/>
      </w:r>
      <w:r w:rsidR="00B95CD2">
        <w:rPr>
          <w:rStyle w:val="afe"/>
          <w:color w:val="000000" w:themeColor="text1"/>
          <w:u w:val="none"/>
        </w:rPr>
        <w:instrText xml:space="preserve"> REF _Ref156574296 \r \h </w:instrText>
      </w:r>
      <w:r w:rsidR="00B95CD2">
        <w:rPr>
          <w:rStyle w:val="afe"/>
          <w:color w:val="000000" w:themeColor="text1"/>
          <w:u w:val="none"/>
        </w:rPr>
      </w:r>
      <w:r w:rsidR="00B95CD2">
        <w:rPr>
          <w:rStyle w:val="afe"/>
          <w:color w:val="000000" w:themeColor="text1"/>
          <w:u w:val="none"/>
        </w:rPr>
        <w:fldChar w:fldCharType="separate"/>
      </w:r>
      <w:r w:rsidR="00565CC3">
        <w:rPr>
          <w:rStyle w:val="afe"/>
          <w:color w:val="000000" w:themeColor="text1"/>
          <w:u w:val="none"/>
        </w:rPr>
        <w:t>4.2.6.3.4.2</w:t>
      </w:r>
      <w:r w:rsidR="00B95CD2">
        <w:rPr>
          <w:rStyle w:val="afe"/>
          <w:color w:val="000000" w:themeColor="text1"/>
          <w:u w:val="none"/>
        </w:rPr>
        <w:fldChar w:fldCharType="end"/>
      </w:r>
      <w:r w:rsidR="00593BD4" w:rsidRPr="00593BD4">
        <w:rPr>
          <w:rStyle w:val="afe"/>
          <w:color w:val="000000" w:themeColor="text1"/>
          <w:u w:val="none"/>
        </w:rPr>
        <w:t xml:space="preserve"> подпункт</w:t>
      </w:r>
      <w:r w:rsidR="00B95CD2">
        <w:rPr>
          <w:rStyle w:val="afe"/>
          <w:color w:val="000000" w:themeColor="text1"/>
          <w:u w:val="none"/>
        </w:rPr>
        <w:t xml:space="preserve"> н</w:t>
      </w:r>
      <w:r w:rsidR="00593BD4" w:rsidRPr="00593BD4">
        <w:rPr>
          <w:rStyle w:val="afe"/>
          <w:color w:val="000000" w:themeColor="text1"/>
          <w:u w:val="none"/>
        </w:rPr>
        <w:t>астоящего руководства пользователя)</w:t>
      </w:r>
      <w:r w:rsidR="00C34916">
        <w:t>;</w:t>
      </w:r>
    </w:p>
    <w:p w14:paraId="62520377" w14:textId="37600E25" w:rsidR="00C34916" w:rsidRPr="00C20D54" w:rsidRDefault="00C34916" w:rsidP="00C34916">
      <w:pPr>
        <w:pStyle w:val="17"/>
      </w:pPr>
      <w:r w:rsidRPr="00C20D54">
        <w:t>«Решение о соответствии образования и (или) квалификации, полученных в иностранном государстве» (</w:t>
      </w:r>
      <w:r>
        <w:t>см.</w:t>
      </w:r>
      <w:r w:rsidR="00F43EA4">
        <w:t xml:space="preserve"> подпункт</w:t>
      </w:r>
      <w:r w:rsidR="007B0AA9">
        <w:t xml:space="preserve"> </w:t>
      </w:r>
      <w:r w:rsidR="007B0AA9">
        <w:fldChar w:fldCharType="begin"/>
      </w:r>
      <w:r w:rsidR="007B0AA9">
        <w:instrText xml:space="preserve"> REF _Ref161140030 \r \h </w:instrText>
      </w:r>
      <w:r w:rsidR="007B0AA9">
        <w:fldChar w:fldCharType="separate"/>
      </w:r>
      <w:r w:rsidR="00565CC3">
        <w:t>4.2.6.3.4.3</w:t>
      </w:r>
      <w:r w:rsidR="007B0AA9">
        <w:fldChar w:fldCharType="end"/>
      </w:r>
      <w:r>
        <w:t xml:space="preserve"> настоящего руководства пользователя</w:t>
      </w:r>
      <w:r w:rsidRPr="00C20D54">
        <w:t>);</w:t>
      </w:r>
    </w:p>
    <w:p w14:paraId="7F5BC7F0" w14:textId="023A8E32" w:rsidR="00C34916" w:rsidRPr="00C20D54" w:rsidRDefault="00C34916" w:rsidP="00C34916">
      <w:pPr>
        <w:pStyle w:val="17"/>
      </w:pPr>
      <w:r w:rsidRPr="00C20D54">
        <w:t>«Дополнительные документы» (</w:t>
      </w:r>
      <w:r>
        <w:t>см.</w:t>
      </w:r>
      <w:r w:rsidR="00F43EA4">
        <w:t xml:space="preserve"> подпункт</w:t>
      </w:r>
      <w:r w:rsidR="006E5FEB">
        <w:t xml:space="preserve"> </w:t>
      </w:r>
      <w:r w:rsidR="006E5FEB">
        <w:fldChar w:fldCharType="begin"/>
      </w:r>
      <w:r w:rsidR="006E5FEB">
        <w:instrText xml:space="preserve"> REF _Ref156845602 \r \h </w:instrText>
      </w:r>
      <w:r w:rsidR="006E5FEB">
        <w:fldChar w:fldCharType="separate"/>
      </w:r>
      <w:r w:rsidR="00565CC3">
        <w:t>4.2.6.3.4.4</w:t>
      </w:r>
      <w:r w:rsidR="006E5FEB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037712AD" w14:textId="2111F31E" w:rsidR="00B95CD2" w:rsidRDefault="001B36D0" w:rsidP="00253ACD">
      <w:pPr>
        <w:pStyle w:val="60"/>
      </w:pPr>
      <w:bookmarkStart w:id="353" w:name="_Ref156846230"/>
      <w:r>
        <w:t xml:space="preserve">Раздел </w:t>
      </w:r>
      <w:r w:rsidR="00B95CD2" w:rsidRPr="00B95CD2">
        <w:t>«Профессиональное образование»</w:t>
      </w:r>
    </w:p>
    <w:p w14:paraId="5640F1DE" w14:textId="2A11AF19" w:rsidR="00160A24" w:rsidRPr="00C20D54" w:rsidRDefault="00160A24" w:rsidP="00B95CD2">
      <w:pPr>
        <w:pStyle w:val="7"/>
      </w:pPr>
      <w:r w:rsidRPr="00C20D54">
        <w:t>Просмотр сведений о профессиональном образовании</w:t>
      </w:r>
      <w:bookmarkEnd w:id="353"/>
    </w:p>
    <w:p w14:paraId="148BA7F8" w14:textId="51BF9C6B" w:rsidR="00160A24" w:rsidRPr="00C20D54" w:rsidRDefault="00160A24" w:rsidP="008E74D6">
      <w:pPr>
        <w:pStyle w:val="af2"/>
      </w:pPr>
      <w:r w:rsidRPr="00C20D54">
        <w:t>Сведения о профессиональном образован</w:t>
      </w:r>
      <w:r w:rsidR="008E74D6">
        <w:t>ии обучающегося</w:t>
      </w:r>
      <w:r w:rsidRPr="00C20D54">
        <w:t xml:space="preserve"> содержатся в </w:t>
      </w:r>
      <w:r w:rsidR="001B36D0">
        <w:t xml:space="preserve">разделе </w:t>
      </w:r>
      <w:r w:rsidRPr="00C20D54">
        <w:t xml:space="preserve">«Профессиональное образование» </w:t>
      </w:r>
      <w:r w:rsidR="006D16EE">
        <w:t>раздел</w:t>
      </w:r>
      <w:r w:rsidR="001B36D0">
        <w:t xml:space="preserve">а </w:t>
      </w:r>
      <w:r w:rsidRPr="00C20D54">
        <w:t>«Образование» (</w:t>
      </w:r>
      <w:r w:rsidR="008E74D6">
        <w:t xml:space="preserve">см. </w:t>
      </w:r>
      <w:r w:rsidR="00A65FF3">
        <w:fldChar w:fldCharType="begin"/>
      </w:r>
      <w:r w:rsidR="00A65FF3">
        <w:instrText xml:space="preserve"> REF _Ref156771082 \h </w:instrText>
      </w:r>
      <w:r w:rsidR="00A65FF3">
        <w:fldChar w:fldCharType="separate"/>
      </w:r>
      <w:r w:rsidR="00565CC3" w:rsidRPr="00C20D54">
        <w:t>Рисунок </w:t>
      </w:r>
      <w:r w:rsidR="00565CC3">
        <w:rPr>
          <w:noProof/>
        </w:rPr>
        <w:t>67</w:t>
      </w:r>
      <w:r w:rsidR="00A65FF3">
        <w:fldChar w:fldCharType="end"/>
      </w:r>
      <w:r w:rsidRPr="00C20D54">
        <w:t>).</w:t>
      </w:r>
    </w:p>
    <w:p w14:paraId="4CB79229" w14:textId="77777777" w:rsidR="00160A24" w:rsidRPr="00C20D54" w:rsidRDefault="00160A24" w:rsidP="008E74D6">
      <w:pPr>
        <w:pStyle w:val="afffffff6"/>
      </w:pPr>
      <w:r w:rsidRPr="00C20D54">
        <w:rPr>
          <w:noProof/>
        </w:rPr>
        <w:drawing>
          <wp:inline distT="0" distB="0" distL="0" distR="0" wp14:anchorId="2BB94040" wp14:editId="7CE29CDB">
            <wp:extent cx="5940000" cy="1590329"/>
            <wp:effectExtent l="19050" t="19050" r="22860" b="1016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5903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0A28" w14:textId="7185A363" w:rsidR="00160A24" w:rsidRPr="00C20D54" w:rsidRDefault="00160A24" w:rsidP="008E74D6">
      <w:pPr>
        <w:pStyle w:val="afffffff8"/>
      </w:pPr>
      <w:bookmarkStart w:id="354" w:name="_Ref156771082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67</w:t>
      </w:r>
      <w:r w:rsidRPr="00C20D54">
        <w:rPr>
          <w:noProof/>
        </w:rPr>
        <w:fldChar w:fldCharType="end"/>
      </w:r>
      <w:bookmarkEnd w:id="354"/>
      <w:r w:rsidRPr="00C20D54">
        <w:t xml:space="preserve"> – </w:t>
      </w:r>
      <w:r w:rsidR="001B36D0">
        <w:t>Раздел</w:t>
      </w:r>
      <w:r w:rsidRPr="00C20D54">
        <w:t xml:space="preserve"> «Профессиональное образование»</w:t>
      </w:r>
    </w:p>
    <w:p w14:paraId="2AAE89BD" w14:textId="4021FE98" w:rsidR="00A65FF3" w:rsidRDefault="001B36D0" w:rsidP="008E74D6">
      <w:pPr>
        <w:pStyle w:val="afffffff9"/>
      </w:pPr>
      <w:r>
        <w:t xml:space="preserve">Раздел </w:t>
      </w:r>
      <w:r w:rsidR="008E74D6" w:rsidRPr="00C20D54">
        <w:t xml:space="preserve">«Профессиональное образование» </w:t>
      </w:r>
      <w:r w:rsidR="00160A24" w:rsidRPr="00C20D54">
        <w:t>содержит</w:t>
      </w:r>
      <w:r w:rsidR="00A65FF3">
        <w:t>:</w:t>
      </w:r>
    </w:p>
    <w:p w14:paraId="46F31068" w14:textId="656FF102" w:rsidR="00160A24" w:rsidRPr="00C20D54" w:rsidRDefault="00160A24" w:rsidP="00B77B53">
      <w:pPr>
        <w:pStyle w:val="1d"/>
        <w:numPr>
          <w:ilvl w:val="0"/>
          <w:numId w:val="174"/>
        </w:numPr>
      </w:pPr>
      <w:r w:rsidRPr="00C20D54">
        <w:t>таблиц</w:t>
      </w:r>
      <w:r w:rsidR="009D1450" w:rsidRPr="00C20D54">
        <w:t>у</w:t>
      </w:r>
      <w:r w:rsidRPr="00C20D54">
        <w:t xml:space="preserve"> с записями о профессиональном образовании обучающегося</w:t>
      </w:r>
      <w:r w:rsidR="008E74D6">
        <w:t>.</w:t>
      </w:r>
      <w:r w:rsidR="0085136C">
        <w:t xml:space="preserve"> </w:t>
      </w:r>
      <w:r w:rsidRPr="00C20D54">
        <w:t>Таблица содержит</w:t>
      </w:r>
      <w:r w:rsidR="00A65FF3">
        <w:t xml:space="preserve"> </w:t>
      </w:r>
      <w:r w:rsidRPr="00C20D54">
        <w:t>столбцы:</w:t>
      </w:r>
    </w:p>
    <w:p w14:paraId="75C93B1F" w14:textId="1D7BFE94" w:rsidR="00160A24" w:rsidRPr="00C20D54" w:rsidRDefault="00160A24" w:rsidP="00A25157">
      <w:pPr>
        <w:pStyle w:val="25"/>
      </w:pPr>
      <w:r w:rsidRPr="00C20D54">
        <w:t>«Образовательное учреждение»</w:t>
      </w:r>
      <w:r w:rsidR="005007AB">
        <w:t>,</w:t>
      </w:r>
    </w:p>
    <w:p w14:paraId="43EE1031" w14:textId="2A3B3FF2" w:rsidR="00160A24" w:rsidRPr="00C20D54" w:rsidRDefault="00160A24" w:rsidP="00A25157">
      <w:pPr>
        <w:pStyle w:val="25"/>
      </w:pPr>
      <w:r w:rsidRPr="00C20D54">
        <w:t>«Уровень образования»</w:t>
      </w:r>
      <w:r w:rsidR="008E74D6">
        <w:t>,</w:t>
      </w:r>
    </w:p>
    <w:p w14:paraId="1EF0126D" w14:textId="285A7735" w:rsidR="00160A24" w:rsidRPr="00C20D54" w:rsidRDefault="00160A24" w:rsidP="00A25157">
      <w:pPr>
        <w:pStyle w:val="25"/>
      </w:pPr>
      <w:r w:rsidRPr="00C20D54">
        <w:t>«Форма обучения»</w:t>
      </w:r>
      <w:r w:rsidR="008E74D6">
        <w:t>,</w:t>
      </w:r>
    </w:p>
    <w:p w14:paraId="7AFFA547" w14:textId="093CF791" w:rsidR="00160A24" w:rsidRPr="00C20D54" w:rsidRDefault="00160A24" w:rsidP="00A65FF3">
      <w:pPr>
        <w:pStyle w:val="1d"/>
      </w:pPr>
      <w:r w:rsidRPr="00C20D54">
        <w:t>кнопк</w:t>
      </w:r>
      <w:r w:rsidR="008E74D6">
        <w:t>у</w:t>
      </w:r>
      <w:r w:rsidRPr="00C20D54">
        <w:t xml:space="preserve"> </w:t>
      </w:r>
      <w:r w:rsidRPr="00C20D54">
        <w:rPr>
          <w:noProof/>
          <w:lang w:eastAsia="ru-RU"/>
        </w:rPr>
        <w:drawing>
          <wp:inline distT="0" distB="0" distL="0" distR="0" wp14:anchorId="1CA873F3" wp14:editId="0574E475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3C749226" w14:textId="4AC96B84" w:rsidR="00160A24" w:rsidRPr="0092765F" w:rsidRDefault="00160A24" w:rsidP="00A25157">
      <w:pPr>
        <w:pStyle w:val="25"/>
      </w:pPr>
      <w:r w:rsidRPr="0092765F">
        <w:t>«Редактировать» (</w:t>
      </w:r>
      <w:r w:rsidR="00140C78">
        <w:t>см. подпункт</w:t>
      </w:r>
      <w:r w:rsidR="0092765F" w:rsidRPr="0092765F">
        <w:t xml:space="preserve"> </w:t>
      </w:r>
      <w:r w:rsidR="0092765F" w:rsidRPr="0092765F">
        <w:fldChar w:fldCharType="begin"/>
      </w:r>
      <w:r w:rsidR="0092765F" w:rsidRPr="0092765F">
        <w:instrText xml:space="preserve"> REF _Ref148276811 \r \h  \* MERGEFORMAT </w:instrText>
      </w:r>
      <w:r w:rsidR="0092765F" w:rsidRPr="0092765F">
        <w:fldChar w:fldCharType="separate"/>
      </w:r>
      <w:r w:rsidR="00565CC3">
        <w:t>4.2.6.3.4.1.4</w:t>
      </w:r>
      <w:r w:rsidR="0092765F" w:rsidRP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92765F">
        <w:t>)</w:t>
      </w:r>
      <w:r w:rsidR="008E74D6">
        <w:t>;</w:t>
      </w:r>
    </w:p>
    <w:p w14:paraId="5F17914C" w14:textId="120F3AE4" w:rsidR="00160A24" w:rsidRPr="0092765F" w:rsidRDefault="00160A24" w:rsidP="00A25157">
      <w:pPr>
        <w:pStyle w:val="25"/>
      </w:pPr>
      <w:r w:rsidRPr="0092765F">
        <w:t>«Удалить» (</w:t>
      </w:r>
      <w:r w:rsidR="00140C78">
        <w:t>см. подпункт</w:t>
      </w:r>
      <w:r w:rsidRPr="0092765F">
        <w:t xml:space="preserve"> </w:t>
      </w:r>
      <w:r w:rsidR="0092765F" w:rsidRPr="0092765F">
        <w:fldChar w:fldCharType="begin"/>
      </w:r>
      <w:r w:rsidR="0092765F" w:rsidRPr="0092765F">
        <w:instrText xml:space="preserve"> REF _Ref148276821 \r \h  \* MERGEFORMAT </w:instrText>
      </w:r>
      <w:r w:rsidR="0092765F" w:rsidRPr="0092765F">
        <w:fldChar w:fldCharType="separate"/>
      </w:r>
      <w:r w:rsidR="00565CC3">
        <w:t>4.2.6.3.4.1.5</w:t>
      </w:r>
      <w:r w:rsidR="0092765F" w:rsidRP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92765F">
        <w:t>)</w:t>
      </w:r>
      <w:r w:rsidR="008E74D6">
        <w:t>;</w:t>
      </w:r>
      <w:r w:rsidRPr="0092765F">
        <w:t xml:space="preserve"> </w:t>
      </w:r>
    </w:p>
    <w:p w14:paraId="262DF41E" w14:textId="239CFDB5" w:rsidR="00160A24" w:rsidRPr="00C20D54" w:rsidRDefault="00160A24" w:rsidP="00A65FF3">
      <w:pPr>
        <w:pStyle w:val="1d"/>
      </w:pPr>
      <w:r w:rsidRPr="00C20D54">
        <w:t>кнопк</w:t>
      </w:r>
      <w:r w:rsidR="008E74D6">
        <w:t>у</w:t>
      </w:r>
      <w:r w:rsidRPr="00C20D54">
        <w:t xml:space="preserve"> «Добавить» для </w:t>
      </w:r>
      <w:r w:rsidR="00061F13">
        <w:t>создания</w:t>
      </w:r>
      <w:r w:rsidR="008E74D6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92765F">
        <w:fldChar w:fldCharType="begin"/>
      </w:r>
      <w:r w:rsidR="0092765F">
        <w:instrText xml:space="preserve"> REF _Ref148276835 \r \h  \* MERGEFORMAT </w:instrText>
      </w:r>
      <w:r w:rsidR="0092765F">
        <w:fldChar w:fldCharType="separate"/>
      </w:r>
      <w:r w:rsidR="00565CC3">
        <w:t>4.2.6.3.4.1.2</w:t>
      </w:r>
      <w:r w:rsid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4BFADEC4" w14:textId="77777777" w:rsidR="00160A24" w:rsidRPr="00C20D54" w:rsidRDefault="00160A24" w:rsidP="00B95CD2">
      <w:pPr>
        <w:pStyle w:val="7"/>
      </w:pPr>
      <w:bookmarkStart w:id="355" w:name="_Ref148276835"/>
      <w:r w:rsidRPr="00C20D54">
        <w:t>Добавление записи о профессиональном образовании обучающегося</w:t>
      </w:r>
      <w:bookmarkEnd w:id="355"/>
    </w:p>
    <w:p w14:paraId="7240E40F" w14:textId="2A986116" w:rsidR="00160A24" w:rsidRPr="00C20D54" w:rsidRDefault="00A65FF3" w:rsidP="0092765F">
      <w:pPr>
        <w:keepNext/>
        <w:ind w:firstLine="709"/>
        <w:rPr>
          <w:color w:val="000000" w:themeColor="text1"/>
        </w:rPr>
      </w:pPr>
      <w:r>
        <w:rPr>
          <w:rStyle w:val="afffffff1"/>
        </w:rPr>
        <w:t>Для добавлени</w:t>
      </w:r>
      <w:r w:rsidR="00253ACD">
        <w:rPr>
          <w:rStyle w:val="afffffff1"/>
        </w:rPr>
        <w:t>я</w:t>
      </w:r>
      <w:r>
        <w:rPr>
          <w:rStyle w:val="afffffff1"/>
        </w:rPr>
        <w:t xml:space="preserve"> </w:t>
      </w:r>
      <w:r w:rsidR="00160A24" w:rsidRPr="005007AB">
        <w:rPr>
          <w:rStyle w:val="afffffff1"/>
        </w:rPr>
        <w:t>запис</w:t>
      </w:r>
      <w:r>
        <w:rPr>
          <w:rStyle w:val="afffffff1"/>
        </w:rPr>
        <w:t>и</w:t>
      </w:r>
      <w:r w:rsidR="00160A24" w:rsidRPr="005007AB">
        <w:rPr>
          <w:rStyle w:val="afffffff1"/>
        </w:rPr>
        <w:t xml:space="preserve"> о проф</w:t>
      </w:r>
      <w:r w:rsidR="00160A24" w:rsidRPr="00C20D54">
        <w:rPr>
          <w:color w:val="000000" w:themeColor="text1"/>
        </w:rPr>
        <w:t>ессиональном образовании</w:t>
      </w:r>
      <w:r>
        <w:rPr>
          <w:color w:val="000000" w:themeColor="text1"/>
        </w:rPr>
        <w:t xml:space="preserve"> обучающегося</w:t>
      </w:r>
      <w:r w:rsidR="00160A24" w:rsidRPr="00C20D54">
        <w:rPr>
          <w:color w:val="000000" w:themeColor="text1"/>
        </w:rPr>
        <w:t>:</w:t>
      </w:r>
    </w:p>
    <w:p w14:paraId="3E7A1201" w14:textId="02A2ECD5" w:rsidR="00160A24" w:rsidRPr="00C20D54" w:rsidRDefault="00160A24" w:rsidP="00B77B53">
      <w:pPr>
        <w:pStyle w:val="1d"/>
        <w:numPr>
          <w:ilvl w:val="0"/>
          <w:numId w:val="96"/>
        </w:numPr>
      </w:pPr>
      <w:r w:rsidRPr="00C20D54">
        <w:t xml:space="preserve">Нажмите кнопку «Добавить» в </w:t>
      </w:r>
      <w:r w:rsidR="000664FD">
        <w:t>блок</w:t>
      </w:r>
      <w:r w:rsidR="001B36D0">
        <w:t xml:space="preserve">е </w:t>
      </w:r>
      <w:r w:rsidRPr="00C20D54">
        <w:t>«Профессиональное образование». Откроется форма «Новая запись профессионального образования» (</w:t>
      </w:r>
      <w:r w:rsidR="00140C78">
        <w:t>см. подпункт</w:t>
      </w:r>
      <w:r w:rsidR="0092765F">
        <w:t xml:space="preserve"> </w:t>
      </w:r>
      <w:r w:rsidR="0092765F">
        <w:fldChar w:fldCharType="begin"/>
      </w:r>
      <w:r w:rsidR="0092765F">
        <w:instrText xml:space="preserve"> REF _Ref148276835 \r \h </w:instrText>
      </w:r>
      <w:r w:rsidR="005007AB">
        <w:instrText xml:space="preserve"> \* MERGEFORMAT </w:instrText>
      </w:r>
      <w:r w:rsidR="0092765F">
        <w:fldChar w:fldCharType="separate"/>
      </w:r>
      <w:r w:rsidR="00565CC3">
        <w:t>4.2.6.3.4.1.2</w:t>
      </w:r>
      <w:r w:rsidR="0092765F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6C118242" w14:textId="77777777" w:rsidR="00160A24" w:rsidRPr="00C20D54" w:rsidRDefault="00160A24" w:rsidP="005007AB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706D124D" wp14:editId="2363FDD9">
            <wp:extent cx="5939176" cy="3599114"/>
            <wp:effectExtent l="19050" t="19050" r="23495" b="2095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5"/>
                    <a:stretch/>
                  </pic:blipFill>
                  <pic:spPr bwMode="auto">
                    <a:xfrm>
                      <a:off x="0" y="0"/>
                      <a:ext cx="5940000" cy="35996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F0C45" w14:textId="635BBDEF" w:rsidR="00160A24" w:rsidRPr="00C20D54" w:rsidRDefault="00160A24" w:rsidP="005007AB">
      <w:pPr>
        <w:pStyle w:val="afffffff8"/>
      </w:pPr>
      <w:bookmarkStart w:id="356" w:name="_Ref156771076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68</w:t>
      </w:r>
      <w:r w:rsidRPr="00C20D54">
        <w:rPr>
          <w:noProof/>
        </w:rPr>
        <w:fldChar w:fldCharType="end"/>
      </w:r>
      <w:bookmarkEnd w:id="356"/>
      <w:r w:rsidRPr="00C20D54">
        <w:t xml:space="preserve"> – Новая запись профессионального образования</w:t>
      </w:r>
    </w:p>
    <w:p w14:paraId="1A469B4B" w14:textId="31B203B6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в </w:t>
      </w:r>
      <w:r w:rsidR="000664FD">
        <w:t>записи</w:t>
      </w:r>
      <w:r w:rsidRPr="00C20D54">
        <w:t xml:space="preserve"> (поля, обязательные для заполнения, отмечены звездочкой):</w:t>
      </w:r>
    </w:p>
    <w:p w14:paraId="21C05933" w14:textId="779273CE" w:rsidR="00160A24" w:rsidRPr="00C20D54" w:rsidRDefault="00160A24" w:rsidP="00A25157">
      <w:pPr>
        <w:pStyle w:val="25"/>
      </w:pPr>
      <w:r w:rsidRPr="00C20D54">
        <w:t>«Основная информация»</w:t>
      </w:r>
      <w:r w:rsidR="005007AB">
        <w:t>,</w:t>
      </w:r>
    </w:p>
    <w:p w14:paraId="6B2AC1E8" w14:textId="46F68DAE" w:rsidR="00160A24" w:rsidRPr="00C20D54" w:rsidRDefault="00160A24" w:rsidP="00A25157">
      <w:pPr>
        <w:pStyle w:val="25"/>
      </w:pPr>
      <w:r w:rsidRPr="00C20D54">
        <w:t>«Курсы»</w:t>
      </w:r>
      <w:r w:rsidR="005007AB">
        <w:t>,</w:t>
      </w:r>
    </w:p>
    <w:p w14:paraId="625DCCF4" w14:textId="77777777" w:rsidR="00160A24" w:rsidRPr="00C20D54" w:rsidRDefault="00160A24" w:rsidP="00A25157">
      <w:pPr>
        <w:pStyle w:val="25"/>
      </w:pPr>
      <w:r w:rsidRPr="00C20D54">
        <w:t>«Сведения о дипломе».</w:t>
      </w:r>
    </w:p>
    <w:p w14:paraId="438C873B" w14:textId="00B5DE3F" w:rsidR="00160A24" w:rsidRPr="00C20D54" w:rsidRDefault="00160A24" w:rsidP="005007AB">
      <w:pPr>
        <w:pStyle w:val="af2"/>
      </w:pPr>
      <w:r w:rsidRPr="00C20D54">
        <w:t xml:space="preserve">Описание полей представлено в </w:t>
      </w:r>
      <w:r w:rsidR="005007AB">
        <w:t xml:space="preserve">таблице ниже (см.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22</w:t>
      </w:r>
      <w:r w:rsidR="0092765F">
        <w:fldChar w:fldCharType="end"/>
      </w:r>
      <w:r w:rsidR="005007AB">
        <w:t>)</w:t>
      </w:r>
      <w:r w:rsidRPr="00C20D54">
        <w:t>.</w:t>
      </w:r>
    </w:p>
    <w:p w14:paraId="012CAD11" w14:textId="444C8393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Для добавления сведений о курсах обучающегося в </w:t>
      </w:r>
      <w:r w:rsidR="000664FD">
        <w:t>блок</w:t>
      </w:r>
      <w:r w:rsidR="001B36D0">
        <w:t xml:space="preserve">е </w:t>
      </w:r>
      <w:r w:rsidRPr="00C20D54">
        <w:t>«Курсы» нажмите «Добавить». Откроется окно «Новый курс» (</w:t>
      </w:r>
      <w:r w:rsidR="005007AB">
        <w:t xml:space="preserve">см. </w:t>
      </w:r>
      <w:r w:rsidR="0092765F">
        <w:fldChar w:fldCharType="begin"/>
      </w:r>
      <w:r w:rsidR="0092765F">
        <w:instrText xml:space="preserve"> REF _Ref148277308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69</w:t>
      </w:r>
      <w:r w:rsidR="0092765F">
        <w:fldChar w:fldCharType="end"/>
      </w:r>
      <w:r w:rsidRPr="00C20D54">
        <w:t>).</w:t>
      </w:r>
    </w:p>
    <w:p w14:paraId="29F8155B" w14:textId="77777777" w:rsidR="00160A24" w:rsidRPr="00C20D54" w:rsidRDefault="00160A24" w:rsidP="005007AB">
      <w:pPr>
        <w:pStyle w:val="afffffff6"/>
      </w:pPr>
      <w:r w:rsidRPr="00C20D54">
        <w:rPr>
          <w:noProof/>
        </w:rPr>
        <w:drawing>
          <wp:inline distT="0" distB="0" distL="0" distR="0" wp14:anchorId="4E0E3AA2" wp14:editId="12EC39A9">
            <wp:extent cx="3240000" cy="2970002"/>
            <wp:effectExtent l="19050" t="19050" r="17780" b="2095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9700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581608" w14:textId="6FE6A20B" w:rsidR="00160A24" w:rsidRPr="00C20D54" w:rsidRDefault="00160A24" w:rsidP="005007AB">
      <w:pPr>
        <w:pStyle w:val="afffffff8"/>
      </w:pPr>
      <w:bookmarkStart w:id="357" w:name="_Ref148277308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69</w:t>
      </w:r>
      <w:r w:rsidRPr="00C20D54">
        <w:rPr>
          <w:noProof/>
        </w:rPr>
        <w:fldChar w:fldCharType="end"/>
      </w:r>
      <w:bookmarkEnd w:id="357"/>
      <w:r w:rsidRPr="00C20D54">
        <w:t xml:space="preserve"> – </w:t>
      </w:r>
      <w:r w:rsidR="005007AB">
        <w:t>Форма «</w:t>
      </w:r>
      <w:r w:rsidRPr="00C20D54">
        <w:t>Новый курс</w:t>
      </w:r>
      <w:r w:rsidR="005007AB">
        <w:t>»</w:t>
      </w:r>
    </w:p>
    <w:p w14:paraId="27520B4F" w14:textId="68476A02" w:rsidR="00160A24" w:rsidRPr="00C20D54" w:rsidRDefault="00160A24" w:rsidP="00B77B53">
      <w:pPr>
        <w:pStyle w:val="2a"/>
        <w:numPr>
          <w:ilvl w:val="1"/>
          <w:numId w:val="167"/>
        </w:numPr>
      </w:pPr>
      <w:r w:rsidRPr="00C20D54">
        <w:lastRenderedPageBreak/>
        <w:t xml:space="preserve">В окне заполните поля (поля, обязательные для заполнения, отмечены звездочкой). Описание полей представлено </w:t>
      </w:r>
      <w:r w:rsidR="0092765F" w:rsidRPr="00C20D54">
        <w:t>в</w:t>
      </w:r>
      <w:r w:rsidR="005007AB">
        <w:t xml:space="preserve"> таблице ниже (см.</w:t>
      </w:r>
      <w:r w:rsidR="0092765F" w:rsidRPr="00C20D54">
        <w:t xml:space="preserve">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22</w:t>
      </w:r>
      <w:r w:rsidR="0092765F">
        <w:fldChar w:fldCharType="end"/>
      </w:r>
      <w:r w:rsidR="005007AB">
        <w:t>)</w:t>
      </w:r>
      <w:r w:rsidRPr="00C20D54">
        <w:t>.</w:t>
      </w:r>
    </w:p>
    <w:p w14:paraId="1188A217" w14:textId="77777777" w:rsidR="00160A24" w:rsidRPr="00C20D54" w:rsidRDefault="00160A24" w:rsidP="00B77B53">
      <w:pPr>
        <w:pStyle w:val="2a"/>
        <w:numPr>
          <w:ilvl w:val="1"/>
          <w:numId w:val="167"/>
        </w:numPr>
      </w:pPr>
      <w:r w:rsidRPr="00C20D54">
        <w:t>Нажмите кнопку «Сохранить». Окно закроется, произойдет возврат на форму «Новая запись профессионального образования».</w:t>
      </w:r>
    </w:p>
    <w:p w14:paraId="41BF1A05" w14:textId="1777936D" w:rsidR="00160A24" w:rsidRPr="00C20D54" w:rsidRDefault="00160A24" w:rsidP="005007AB">
      <w:pPr>
        <w:pStyle w:val="af2"/>
      </w:pPr>
      <w:r w:rsidRPr="00C20D54">
        <w:t xml:space="preserve">После заполнения сведения о курсах, которые прошел обучающийся, в </w:t>
      </w:r>
      <w:r w:rsidR="000664FD">
        <w:t>блок</w:t>
      </w:r>
      <w:r w:rsidR="001B36D0">
        <w:t>е</w:t>
      </w:r>
      <w:r w:rsidRPr="00C20D54">
        <w:t xml:space="preserve"> «Сведения о дипломе» поля будут доступны для заполнения. </w:t>
      </w:r>
    </w:p>
    <w:p w14:paraId="0DB83CDD" w14:textId="4F457E14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Установите фла</w:t>
      </w:r>
      <w:r w:rsidR="00B53408">
        <w:t>жок</w:t>
      </w:r>
      <w:r w:rsidRPr="00C20D54">
        <w:t xml:space="preserve"> «Есть сведения», если есть сведения о получен</w:t>
      </w:r>
      <w:r w:rsidR="00B53408">
        <w:t>ии диплома обучающимся</w:t>
      </w:r>
      <w:r w:rsidRPr="00C20D54">
        <w:t xml:space="preserve">. В </w:t>
      </w:r>
      <w:r w:rsidR="000664FD">
        <w:t>записи</w:t>
      </w:r>
      <w:r w:rsidR="001B36D0">
        <w:t xml:space="preserve"> </w:t>
      </w:r>
      <w:r w:rsidRPr="00C20D54">
        <w:t>отобразятся дополнительные поля. Описание полей представ</w:t>
      </w:r>
      <w:r w:rsidR="005007AB">
        <w:t>л</w:t>
      </w:r>
      <w:r w:rsidRPr="00C20D54">
        <w:t xml:space="preserve">ено </w:t>
      </w:r>
      <w:r w:rsidR="0092765F" w:rsidRPr="00C20D54">
        <w:t xml:space="preserve">в </w:t>
      </w:r>
      <w:r w:rsidR="00A65FF3">
        <w:t xml:space="preserve">таблице ниже (см.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t>22</w:t>
      </w:r>
      <w:r w:rsidR="0092765F">
        <w:fldChar w:fldCharType="end"/>
      </w:r>
      <w:r w:rsidR="00A65FF3">
        <w:t>).</w:t>
      </w:r>
      <w:r w:rsidR="00B53408">
        <w:t xml:space="preserve"> </w:t>
      </w:r>
      <w:r w:rsidRPr="00C20D54">
        <w:t>Если сведения</w:t>
      </w:r>
      <w:r w:rsidR="00B53408">
        <w:t xml:space="preserve"> о дипломе </w:t>
      </w:r>
      <w:r w:rsidRPr="00C20D54">
        <w:t xml:space="preserve">отсутствуют, оставьте поле </w:t>
      </w:r>
      <w:r w:rsidR="00B53408">
        <w:t xml:space="preserve">для </w:t>
      </w:r>
      <w:r w:rsidR="00950CD2">
        <w:t>флажка</w:t>
      </w:r>
      <w:r w:rsidRPr="00C20D54">
        <w:t xml:space="preserve"> пустым.</w:t>
      </w:r>
    </w:p>
    <w:p w14:paraId="7003B1B0" w14:textId="3EBB52D2" w:rsidR="00160A24" w:rsidRPr="00C20D54" w:rsidRDefault="00160A24" w:rsidP="00B53408">
      <w:pPr>
        <w:pStyle w:val="af2"/>
      </w:pPr>
      <w:r w:rsidRPr="00C20D54">
        <w:t xml:space="preserve">После заполнения данных в меню справа </w:t>
      </w:r>
      <w:r w:rsidR="00CF1394">
        <w:t xml:space="preserve">напротив соответствующего </w:t>
      </w:r>
      <w:r w:rsidR="000664FD">
        <w:t>блок</w:t>
      </w:r>
      <w:r w:rsidR="00CF1394">
        <w:t xml:space="preserve">а </w:t>
      </w:r>
      <w:r w:rsidRPr="00C20D54">
        <w:t xml:space="preserve">появляется символ </w:t>
      </w:r>
      <w:r w:rsidRPr="00C20D54">
        <w:rPr>
          <w:noProof/>
          <w:lang w:eastAsia="ru-RU"/>
        </w:rPr>
        <w:drawing>
          <wp:inline distT="0" distB="0" distL="0" distR="0" wp14:anchorId="0B6CD5F3" wp14:editId="69587EAD">
            <wp:extent cx="180000" cy="1800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0664FD">
        <w:t>блок</w:t>
      </w:r>
      <w:r w:rsidR="00CF1394">
        <w:t>а</w:t>
      </w:r>
      <w:r w:rsidR="00B53408">
        <w:t xml:space="preserve"> к сохранению</w:t>
      </w:r>
      <w:r w:rsidRPr="00C20D54">
        <w:t>.</w:t>
      </w:r>
    </w:p>
    <w:p w14:paraId="58C4B11C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0CCB68E6" w14:textId="59E4A056" w:rsidR="00160A24" w:rsidRPr="00C20D54" w:rsidRDefault="00160A24" w:rsidP="001C6FA7">
      <w:pPr>
        <w:pStyle w:val="afffffffff4"/>
      </w:pPr>
      <w:bookmarkStart w:id="358" w:name="_Ref148277263"/>
      <w:r w:rsidRPr="00C20D54"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22</w:t>
      </w:r>
      <w:r w:rsidRPr="00C20D54">
        <w:rPr>
          <w:noProof/>
        </w:rPr>
        <w:fldChar w:fldCharType="end"/>
      </w:r>
      <w:bookmarkEnd w:id="358"/>
      <w:r w:rsidRPr="00C20D54">
        <w:t xml:space="preserve"> – Описание сведений о профессиональном образовании 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4"/>
        <w:gridCol w:w="2349"/>
        <w:gridCol w:w="2835"/>
        <w:gridCol w:w="3396"/>
      </w:tblGrid>
      <w:tr w:rsidR="00160A24" w:rsidRPr="00C20D54" w14:paraId="30FB62D7" w14:textId="77777777" w:rsidTr="003A329E">
        <w:trPr>
          <w:tblHeader/>
        </w:trPr>
        <w:tc>
          <w:tcPr>
            <w:tcW w:w="409" w:type="pct"/>
          </w:tcPr>
          <w:p w14:paraId="7283FE58" w14:textId="594DA7CF" w:rsidR="00160A24" w:rsidRPr="00B53408" w:rsidRDefault="00160A24" w:rsidP="00B53408">
            <w:pPr>
              <w:pStyle w:val="108"/>
            </w:pPr>
            <w:r w:rsidRPr="00B53408">
              <w:t>№</w:t>
            </w:r>
          </w:p>
        </w:tc>
        <w:tc>
          <w:tcPr>
            <w:tcW w:w="1257" w:type="pct"/>
          </w:tcPr>
          <w:p w14:paraId="4CC1580D" w14:textId="77777777" w:rsidR="00160A24" w:rsidRPr="00C20D54" w:rsidRDefault="00160A24" w:rsidP="00B53408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7" w:type="pct"/>
          </w:tcPr>
          <w:p w14:paraId="305BBBB9" w14:textId="77777777" w:rsidR="00160A24" w:rsidRPr="00C20D54" w:rsidRDefault="00160A24" w:rsidP="00B53408">
            <w:pPr>
              <w:pStyle w:val="108"/>
            </w:pPr>
            <w:r w:rsidRPr="00C20D54">
              <w:t>Описание</w:t>
            </w:r>
          </w:p>
        </w:tc>
        <w:tc>
          <w:tcPr>
            <w:tcW w:w="1817" w:type="pct"/>
          </w:tcPr>
          <w:p w14:paraId="4A3D693F" w14:textId="77777777" w:rsidR="00160A24" w:rsidRPr="00C20D54" w:rsidRDefault="00160A24" w:rsidP="00B53408">
            <w:pPr>
              <w:pStyle w:val="108"/>
            </w:pPr>
            <w:r w:rsidRPr="00C20D54">
              <w:t>Вид, способ ввода</w:t>
            </w:r>
          </w:p>
        </w:tc>
      </w:tr>
      <w:tr w:rsidR="00160A24" w:rsidRPr="00C20D54" w14:paraId="5167D75B" w14:textId="77777777" w:rsidTr="003A329E">
        <w:tc>
          <w:tcPr>
            <w:tcW w:w="409" w:type="pct"/>
          </w:tcPr>
          <w:p w14:paraId="370B9A7D" w14:textId="779ABE62" w:rsidR="00160A24" w:rsidRPr="00B53408" w:rsidRDefault="00160A24" w:rsidP="00B77B53">
            <w:pPr>
              <w:pStyle w:val="101"/>
              <w:numPr>
                <w:ilvl w:val="0"/>
                <w:numId w:val="97"/>
              </w:numPr>
            </w:pPr>
          </w:p>
        </w:tc>
        <w:tc>
          <w:tcPr>
            <w:tcW w:w="4591" w:type="pct"/>
            <w:gridSpan w:val="3"/>
          </w:tcPr>
          <w:p w14:paraId="533272B8" w14:textId="77777777" w:rsidR="00160A24" w:rsidRPr="00C20D54" w:rsidRDefault="00160A24" w:rsidP="00B53408">
            <w:pPr>
              <w:pStyle w:val="109"/>
            </w:pPr>
            <w:r w:rsidRPr="00C20D54">
              <w:t>Основная информация</w:t>
            </w:r>
          </w:p>
        </w:tc>
      </w:tr>
      <w:tr w:rsidR="00160A24" w:rsidRPr="00C20D54" w14:paraId="61B0932C" w14:textId="77777777" w:rsidTr="003A329E">
        <w:tc>
          <w:tcPr>
            <w:tcW w:w="409" w:type="pct"/>
          </w:tcPr>
          <w:p w14:paraId="17BDA816" w14:textId="716EA485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1E6084A" w14:textId="77777777" w:rsidR="00160A24" w:rsidRPr="00C20D54" w:rsidRDefault="00160A24" w:rsidP="00B53408">
            <w:pPr>
              <w:pStyle w:val="104"/>
            </w:pPr>
            <w:r w:rsidRPr="00C20D54">
              <w:t>Присутствует иностранное профессиональное образование</w:t>
            </w:r>
          </w:p>
        </w:tc>
        <w:tc>
          <w:tcPr>
            <w:tcW w:w="1517" w:type="pct"/>
          </w:tcPr>
          <w:p w14:paraId="50D8F6D8" w14:textId="77777777" w:rsidR="00160A24" w:rsidRPr="00C20D54" w:rsidRDefault="00160A24" w:rsidP="00B53408">
            <w:pPr>
              <w:pStyle w:val="104"/>
            </w:pPr>
            <w:r w:rsidRPr="00C20D54">
              <w:t>Признак получения обучающимся иностранного профессионального образования</w:t>
            </w:r>
          </w:p>
        </w:tc>
        <w:tc>
          <w:tcPr>
            <w:tcW w:w="1817" w:type="pct"/>
          </w:tcPr>
          <w:p w14:paraId="2E828EE4" w14:textId="4FA35A87" w:rsidR="00160A24" w:rsidRPr="00C20D54" w:rsidRDefault="00160A24" w:rsidP="00B53408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42B896BF" w14:textId="77777777" w:rsidTr="003A329E">
        <w:tc>
          <w:tcPr>
            <w:tcW w:w="409" w:type="pct"/>
          </w:tcPr>
          <w:p w14:paraId="4E0AF0BA" w14:textId="3CAA7FD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4C1DF12" w14:textId="77777777" w:rsidR="00160A24" w:rsidRPr="00C20D54" w:rsidRDefault="00160A24" w:rsidP="00B53408">
            <w:pPr>
              <w:pStyle w:val="104"/>
            </w:pPr>
            <w:r w:rsidRPr="00C20D54">
              <w:t>Дата зачисления</w:t>
            </w:r>
          </w:p>
        </w:tc>
        <w:tc>
          <w:tcPr>
            <w:tcW w:w="1517" w:type="pct"/>
          </w:tcPr>
          <w:p w14:paraId="6C9784A9" w14:textId="742FB819" w:rsidR="00160A24" w:rsidRPr="00C20D54" w:rsidRDefault="00160A24" w:rsidP="00B53408">
            <w:pPr>
              <w:pStyle w:val="104"/>
            </w:pPr>
            <w:r w:rsidRPr="00C20D54">
              <w:t>Дата зачисления обучающегося в образовательн</w:t>
            </w:r>
            <w:r w:rsidR="00B53408">
              <w:t>ую организацию</w:t>
            </w:r>
          </w:p>
        </w:tc>
        <w:tc>
          <w:tcPr>
            <w:tcW w:w="1817" w:type="pct"/>
          </w:tcPr>
          <w:p w14:paraId="0BC94068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</w:t>
            </w:r>
          </w:p>
        </w:tc>
      </w:tr>
      <w:tr w:rsidR="00160A24" w:rsidRPr="00C20D54" w14:paraId="3F7A23B8" w14:textId="77777777" w:rsidTr="003A329E">
        <w:tc>
          <w:tcPr>
            <w:tcW w:w="409" w:type="pct"/>
          </w:tcPr>
          <w:p w14:paraId="3E7BE35F" w14:textId="73F67EB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1CE8004" w14:textId="77777777" w:rsidR="00160A24" w:rsidRPr="00C20D54" w:rsidRDefault="00160A24" w:rsidP="00B53408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517" w:type="pct"/>
          </w:tcPr>
          <w:p w14:paraId="5A11DE63" w14:textId="25470E47" w:rsidR="00160A24" w:rsidRPr="00C20D54" w:rsidRDefault="00160A24" w:rsidP="00B53408">
            <w:pPr>
              <w:pStyle w:val="104"/>
            </w:pPr>
            <w:r w:rsidRPr="00C20D54">
              <w:t>Образовательн</w:t>
            </w:r>
            <w:r w:rsidR="00B53408">
              <w:t>ая организация</w:t>
            </w:r>
            <w:r w:rsidRPr="00C20D54">
              <w:t>, в которо</w:t>
            </w:r>
            <w:r w:rsidR="00B53408">
              <w:t>й</w:t>
            </w:r>
            <w:r w:rsidRPr="00C20D54">
              <w:t xml:space="preserve"> </w:t>
            </w:r>
            <w:r w:rsidR="00B53408">
              <w:t>обучающийся</w:t>
            </w:r>
            <w:r w:rsidR="00106EF4" w:rsidRPr="00C20D54">
              <w:t xml:space="preserve"> </w:t>
            </w:r>
            <w:r w:rsidRPr="00C20D54">
              <w:t>получ</w:t>
            </w:r>
            <w:r w:rsidR="00B53408">
              <w:t>ает</w:t>
            </w:r>
            <w:r w:rsidRPr="00C20D54">
              <w:t xml:space="preserve"> профессиональное образование</w:t>
            </w:r>
          </w:p>
        </w:tc>
        <w:tc>
          <w:tcPr>
            <w:tcW w:w="1817" w:type="pct"/>
          </w:tcPr>
          <w:p w14:paraId="7A8D59FF" w14:textId="293EEB00" w:rsidR="00160A24" w:rsidRPr="00C20D54" w:rsidRDefault="00160A24" w:rsidP="00B53408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1BC28A45" w14:textId="77777777" w:rsidR="00160A24" w:rsidRPr="00C20D54" w:rsidRDefault="00160A24" w:rsidP="00B53408">
            <w:pPr>
              <w:pStyle w:val="104"/>
            </w:pPr>
            <w:r w:rsidRPr="00C20D54">
              <w:t>Выбор значения в окне.</w:t>
            </w:r>
          </w:p>
          <w:p w14:paraId="113F2BA5" w14:textId="3133F518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C20D54" w14:paraId="526D4FF7" w14:textId="77777777" w:rsidTr="003A329E">
        <w:tc>
          <w:tcPr>
            <w:tcW w:w="409" w:type="pct"/>
          </w:tcPr>
          <w:p w14:paraId="4BB92E52" w14:textId="5268341B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A32EFE2" w14:textId="77777777" w:rsidR="00160A24" w:rsidRPr="00C20D54" w:rsidRDefault="00160A24" w:rsidP="00B53408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517" w:type="pct"/>
          </w:tcPr>
          <w:p w14:paraId="2F2980C0" w14:textId="77777777" w:rsidR="00160A24" w:rsidRPr="00C20D54" w:rsidRDefault="00160A24" w:rsidP="00B53408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817" w:type="pct"/>
          </w:tcPr>
          <w:p w14:paraId="663D22CF" w14:textId="77777777" w:rsidR="00160A24" w:rsidRPr="00C20D54" w:rsidRDefault="00160A24" w:rsidP="00B53408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160A24" w:rsidRPr="00C20D54" w14:paraId="2FD5697D" w14:textId="77777777" w:rsidTr="003A329E">
        <w:tc>
          <w:tcPr>
            <w:tcW w:w="409" w:type="pct"/>
          </w:tcPr>
          <w:p w14:paraId="46A19EBB" w14:textId="7777777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1.5</w:t>
            </w:r>
          </w:p>
        </w:tc>
        <w:tc>
          <w:tcPr>
            <w:tcW w:w="1257" w:type="pct"/>
          </w:tcPr>
          <w:p w14:paraId="41534A45" w14:textId="77777777" w:rsidR="00160A24" w:rsidRPr="00C20D54" w:rsidRDefault="00160A24" w:rsidP="00B53408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17" w:type="pct"/>
          </w:tcPr>
          <w:p w14:paraId="335506D8" w14:textId="77777777" w:rsidR="00160A24" w:rsidRPr="00C20D54" w:rsidRDefault="00160A24" w:rsidP="00B53408">
            <w:pPr>
              <w:pStyle w:val="104"/>
            </w:pPr>
            <w:r w:rsidRPr="00C20D54">
              <w:t>Уровень образования, получаемый обучающимся</w:t>
            </w:r>
          </w:p>
        </w:tc>
        <w:tc>
          <w:tcPr>
            <w:tcW w:w="1817" w:type="pct"/>
          </w:tcPr>
          <w:p w14:paraId="5FF454C6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B6514A2" w14:textId="2894938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Классификатор уровней профессионального образования» OID 1.2.643.5.1.13.13.99.2.243</w:t>
            </w:r>
          </w:p>
        </w:tc>
      </w:tr>
      <w:tr w:rsidR="00160A24" w:rsidRPr="00C20D54" w14:paraId="56BAE2E1" w14:textId="77777777" w:rsidTr="003A329E">
        <w:tc>
          <w:tcPr>
            <w:tcW w:w="409" w:type="pct"/>
          </w:tcPr>
          <w:p w14:paraId="293CA3B3" w14:textId="0DC124B3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1.6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660C1DA" w14:textId="77777777" w:rsidR="00160A24" w:rsidRPr="00C20D54" w:rsidRDefault="00160A24" w:rsidP="00B53408">
            <w:pPr>
              <w:pStyle w:val="104"/>
            </w:pPr>
            <w:r w:rsidRPr="00C20D54">
              <w:t>На бюджетной основе</w:t>
            </w:r>
          </w:p>
        </w:tc>
        <w:tc>
          <w:tcPr>
            <w:tcW w:w="1517" w:type="pct"/>
          </w:tcPr>
          <w:p w14:paraId="18F98809" w14:textId="77777777" w:rsidR="00160A24" w:rsidRPr="00C20D54" w:rsidRDefault="00160A24" w:rsidP="00B53408">
            <w:pPr>
              <w:pStyle w:val="104"/>
            </w:pPr>
            <w:r w:rsidRPr="00C20D54">
              <w:t>Признак прохождения обучения на бюджетной основе</w:t>
            </w:r>
          </w:p>
        </w:tc>
        <w:tc>
          <w:tcPr>
            <w:tcW w:w="1817" w:type="pct"/>
          </w:tcPr>
          <w:p w14:paraId="37E491D1" w14:textId="77777777" w:rsidR="00160A24" w:rsidRPr="00C20D54" w:rsidRDefault="00160A24" w:rsidP="00B53408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26ABDAD4" w14:textId="77777777" w:rsidTr="003A329E">
        <w:tc>
          <w:tcPr>
            <w:tcW w:w="409" w:type="pct"/>
          </w:tcPr>
          <w:p w14:paraId="5A9EB76A" w14:textId="45A994B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1.7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5EF4A02" w14:textId="77777777" w:rsidR="00160A24" w:rsidRPr="00C20D54" w:rsidRDefault="00160A24" w:rsidP="00B53408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517" w:type="pct"/>
          </w:tcPr>
          <w:p w14:paraId="17F6E2CE" w14:textId="77777777" w:rsidR="00160A24" w:rsidRPr="00C20D54" w:rsidRDefault="00160A24" w:rsidP="00B53408">
            <w:pPr>
              <w:pStyle w:val="104"/>
            </w:pPr>
            <w:r w:rsidRPr="00C20D54">
              <w:t>Признак прохождения целевого обучения</w:t>
            </w:r>
          </w:p>
        </w:tc>
        <w:tc>
          <w:tcPr>
            <w:tcW w:w="1817" w:type="pct"/>
          </w:tcPr>
          <w:p w14:paraId="7567B586" w14:textId="77777777" w:rsidR="00160A24" w:rsidRPr="00C20D54" w:rsidRDefault="00160A24" w:rsidP="00B53408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76BE65FC" w14:textId="77777777" w:rsidTr="003A329E">
        <w:tc>
          <w:tcPr>
            <w:tcW w:w="409" w:type="pct"/>
          </w:tcPr>
          <w:p w14:paraId="29F6C851" w14:textId="15BBC27F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lastRenderedPageBreak/>
              <w:t>1.7.1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B6F81F8" w14:textId="77777777" w:rsidR="00160A24" w:rsidRPr="00C20D54" w:rsidRDefault="00160A24" w:rsidP="00B53408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1517" w:type="pct"/>
          </w:tcPr>
          <w:p w14:paraId="7FDA1049" w14:textId="77777777" w:rsidR="00160A24" w:rsidRPr="00C20D54" w:rsidRDefault="00160A24" w:rsidP="00B53408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1817" w:type="pct"/>
          </w:tcPr>
          <w:p w14:paraId="6BAFB0D6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E1FE65F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«Да».</w:t>
            </w:r>
          </w:p>
          <w:p w14:paraId="38D5A241" w14:textId="400AE11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Заказчики целевого обучения», OID 1.2.643.5.1.13.13.99.2.250</w:t>
            </w:r>
          </w:p>
        </w:tc>
      </w:tr>
      <w:tr w:rsidR="00160A24" w:rsidRPr="00C20D54" w14:paraId="721A5856" w14:textId="77777777" w:rsidTr="003A329E">
        <w:tc>
          <w:tcPr>
            <w:tcW w:w="409" w:type="pct"/>
          </w:tcPr>
          <w:p w14:paraId="015B749A" w14:textId="0D44B777" w:rsidR="00160A24" w:rsidRPr="00B53408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6A8B03B6" w14:textId="78584FB6" w:rsidR="00160A24" w:rsidRPr="00C20D54" w:rsidRDefault="00160A24" w:rsidP="00B53408">
            <w:pPr>
              <w:pStyle w:val="109"/>
            </w:pPr>
            <w:r w:rsidRPr="00C20D54">
              <w:t>Курсы</w:t>
            </w:r>
          </w:p>
        </w:tc>
      </w:tr>
      <w:tr w:rsidR="00160A24" w:rsidRPr="00C20D54" w14:paraId="45AA867E" w14:textId="77777777" w:rsidTr="003A329E">
        <w:tc>
          <w:tcPr>
            <w:tcW w:w="409" w:type="pct"/>
          </w:tcPr>
          <w:p w14:paraId="77BBBD18" w14:textId="5F213F9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8524A9C" w14:textId="77777777" w:rsidR="00160A24" w:rsidRPr="00C20D54" w:rsidRDefault="00160A24" w:rsidP="00B53408">
            <w:pPr>
              <w:pStyle w:val="104"/>
            </w:pPr>
            <w:r w:rsidRPr="00C20D54">
              <w:t>Структурное подразделение</w:t>
            </w:r>
          </w:p>
        </w:tc>
        <w:tc>
          <w:tcPr>
            <w:tcW w:w="1517" w:type="pct"/>
          </w:tcPr>
          <w:p w14:paraId="08053D7C" w14:textId="5C8F548D" w:rsidR="00160A24" w:rsidRPr="00C20D54" w:rsidRDefault="00160A24" w:rsidP="00B53408">
            <w:pPr>
              <w:pStyle w:val="104"/>
            </w:pPr>
            <w:r w:rsidRPr="00C20D54">
              <w:t>Структурное подразделение</w:t>
            </w:r>
            <w:r w:rsidR="00B53408">
              <w:t xml:space="preserve"> образовательной организации</w:t>
            </w:r>
          </w:p>
        </w:tc>
        <w:tc>
          <w:tcPr>
            <w:tcW w:w="1817" w:type="pct"/>
          </w:tcPr>
          <w:p w14:paraId="4C14666F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160A24" w:rsidRPr="00C20D54" w14:paraId="17B11CBF" w14:textId="77777777" w:rsidTr="003A329E">
        <w:tc>
          <w:tcPr>
            <w:tcW w:w="409" w:type="pct"/>
          </w:tcPr>
          <w:p w14:paraId="39F66544" w14:textId="1990E88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C97C535" w14:textId="77777777" w:rsidR="00160A24" w:rsidRPr="00C20D54" w:rsidRDefault="00160A24" w:rsidP="00B53408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17" w:type="pct"/>
          </w:tcPr>
          <w:p w14:paraId="2575647D" w14:textId="77777777" w:rsidR="00160A24" w:rsidRPr="00C20D54" w:rsidRDefault="00160A24" w:rsidP="00B53408">
            <w:pPr>
              <w:pStyle w:val="104"/>
            </w:pPr>
            <w:r w:rsidRPr="00C20D54">
              <w:t>Специальность, по которой проходит обучение</w:t>
            </w:r>
          </w:p>
        </w:tc>
        <w:tc>
          <w:tcPr>
            <w:tcW w:w="1817" w:type="pct"/>
          </w:tcPr>
          <w:p w14:paraId="239CC7E8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0ADE779" w14:textId="3219D1C0" w:rsidR="00160A24" w:rsidRPr="00C20D54" w:rsidRDefault="00160A24" w:rsidP="00B53408">
            <w:pPr>
              <w:pStyle w:val="1010"/>
            </w:pPr>
            <w:r w:rsidRPr="00C20D54">
              <w:t xml:space="preserve">Для типов образования «Среднее-профессиональное», «Высшее – бакалавриат», «Высшее – магистратура», «Высшее – специалитет»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1.2.643.5.1.13.13.99.2.170.</w:t>
            </w:r>
          </w:p>
          <w:p w14:paraId="3A95DEC8" w14:textId="776EFC90" w:rsidR="00160A24" w:rsidRPr="00C20D54" w:rsidRDefault="00160A24" w:rsidP="00B53408">
            <w:pPr>
              <w:pStyle w:val="1010"/>
            </w:pPr>
            <w:r w:rsidRPr="00C20D54">
              <w:t xml:space="preserve">Для типа образования «Высшее-аспирантура»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 при обучении в аспирантуре или докторантуре» OID 1.2.643.5.1.13.13.99.2.220.</w:t>
            </w:r>
          </w:p>
          <w:p w14:paraId="22905F9F" w14:textId="542B6A70" w:rsidR="00160A24" w:rsidRPr="00C20D54" w:rsidRDefault="00160A24" w:rsidP="00B53408">
            <w:pPr>
              <w:pStyle w:val="1010"/>
            </w:pPr>
            <w:r w:rsidRPr="00C20D54">
              <w:t xml:space="preserve">Для типа образования «Высшее-ординатура» 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 OID 1.2.643.5.1.13.13.11.1066</w:t>
            </w:r>
          </w:p>
        </w:tc>
      </w:tr>
      <w:tr w:rsidR="00160A24" w:rsidRPr="00C20D54" w14:paraId="35DA9E71" w14:textId="77777777" w:rsidTr="003A329E">
        <w:tc>
          <w:tcPr>
            <w:tcW w:w="409" w:type="pct"/>
          </w:tcPr>
          <w:p w14:paraId="00A897E5" w14:textId="67349199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ED7CAC3" w14:textId="77777777" w:rsidR="00160A24" w:rsidRPr="00C20D54" w:rsidRDefault="00160A24" w:rsidP="00B53408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517" w:type="pct"/>
          </w:tcPr>
          <w:p w14:paraId="178A78E1" w14:textId="77777777" w:rsidR="00160A24" w:rsidRPr="00C20D54" w:rsidRDefault="00160A24" w:rsidP="00B53408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817" w:type="pct"/>
          </w:tcPr>
          <w:p w14:paraId="364C0D1B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E9F9595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«Уровень образования» выбрано значение «Высшее-аспирантура».</w:t>
            </w:r>
          </w:p>
          <w:p w14:paraId="6B3A479F" w14:textId="17233FD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«Отрасли науки, по которым присуждается ученая степень», OID 1.2.643.5.1.13.13.11.1068</w:t>
            </w:r>
          </w:p>
        </w:tc>
      </w:tr>
      <w:tr w:rsidR="00160A24" w:rsidRPr="00C20D54" w14:paraId="3C4C0669" w14:textId="77777777" w:rsidTr="003A329E">
        <w:tc>
          <w:tcPr>
            <w:tcW w:w="409" w:type="pct"/>
          </w:tcPr>
          <w:p w14:paraId="1EFD1C4F" w14:textId="66C29AA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F33D292" w14:textId="77777777" w:rsidR="00160A24" w:rsidRPr="00C20D54" w:rsidRDefault="00160A24" w:rsidP="00B53408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517" w:type="pct"/>
          </w:tcPr>
          <w:p w14:paraId="32221D02" w14:textId="77777777" w:rsidR="00160A24" w:rsidRPr="00C20D54" w:rsidRDefault="00160A24" w:rsidP="00B53408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817" w:type="pct"/>
          </w:tcPr>
          <w:p w14:paraId="61BF93D7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D978F34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«Уровень образования» выбрано значение «Высшее-аспирантура».</w:t>
            </w:r>
          </w:p>
          <w:p w14:paraId="0A5D672E" w14:textId="02CEFDB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«Ученые степени», OID 1.2.643.5.1.13.13.11.1067</w:t>
            </w:r>
          </w:p>
        </w:tc>
      </w:tr>
      <w:tr w:rsidR="00160A24" w:rsidRPr="00C20D54" w14:paraId="66429E93" w14:textId="77777777" w:rsidTr="003A329E">
        <w:tc>
          <w:tcPr>
            <w:tcW w:w="409" w:type="pct"/>
          </w:tcPr>
          <w:p w14:paraId="4B9EB48C" w14:textId="52B322F3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2.5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28146DD" w14:textId="77777777" w:rsidR="00160A24" w:rsidRPr="00C20D54" w:rsidRDefault="00160A24" w:rsidP="00B53408">
            <w:pPr>
              <w:pStyle w:val="104"/>
            </w:pPr>
            <w:r w:rsidRPr="00C20D54">
              <w:t>Курс</w:t>
            </w:r>
          </w:p>
        </w:tc>
        <w:tc>
          <w:tcPr>
            <w:tcW w:w="1517" w:type="pct"/>
          </w:tcPr>
          <w:p w14:paraId="54884441" w14:textId="77777777" w:rsidR="00160A24" w:rsidRPr="00C20D54" w:rsidRDefault="00160A24" w:rsidP="00B53408">
            <w:pPr>
              <w:pStyle w:val="104"/>
            </w:pPr>
            <w:r w:rsidRPr="00C20D54">
              <w:t>Курс обучения</w:t>
            </w:r>
          </w:p>
        </w:tc>
        <w:tc>
          <w:tcPr>
            <w:tcW w:w="1817" w:type="pct"/>
          </w:tcPr>
          <w:p w14:paraId="0AAF65C1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5DF656C" w14:textId="5FBC4C39" w:rsidR="00160A24" w:rsidRPr="00C20D54" w:rsidRDefault="00160A24" w:rsidP="00B53408">
            <w:pPr>
              <w:pStyle w:val="104"/>
            </w:pPr>
            <w:r w:rsidRPr="00C20D54">
              <w:lastRenderedPageBreak/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Курсы профессионального образования», OID 1.2.643.5.1.13.13.99.2.252</w:t>
            </w:r>
          </w:p>
        </w:tc>
      </w:tr>
      <w:tr w:rsidR="00160A24" w:rsidRPr="00C20D54" w14:paraId="2AEF752E" w14:textId="77777777" w:rsidTr="003A329E">
        <w:tc>
          <w:tcPr>
            <w:tcW w:w="409" w:type="pct"/>
          </w:tcPr>
          <w:p w14:paraId="24CA4C0A" w14:textId="3D50A5E9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lastRenderedPageBreak/>
              <w:t>2.6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FD3DEEA" w14:textId="77777777" w:rsidR="00160A24" w:rsidRPr="00C20D54" w:rsidRDefault="00160A24" w:rsidP="00B53408">
            <w:pPr>
              <w:pStyle w:val="104"/>
            </w:pPr>
            <w:r w:rsidRPr="00C20D54">
              <w:t>По итогам обучения</w:t>
            </w:r>
          </w:p>
        </w:tc>
        <w:tc>
          <w:tcPr>
            <w:tcW w:w="1517" w:type="pct"/>
          </w:tcPr>
          <w:p w14:paraId="7E1BBB8D" w14:textId="77777777" w:rsidR="00160A24" w:rsidRPr="00C20D54" w:rsidRDefault="00160A24" w:rsidP="00B53408">
            <w:pPr>
              <w:pStyle w:val="104"/>
            </w:pPr>
            <w:r w:rsidRPr="00C20D54">
              <w:t>Статус обучающегося по завершению курса</w:t>
            </w:r>
          </w:p>
        </w:tc>
        <w:tc>
          <w:tcPr>
            <w:tcW w:w="1817" w:type="pct"/>
          </w:tcPr>
          <w:p w14:paraId="08F71CDE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B1B21E1" w14:textId="02C3E040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Итоги обучения», OID 1.2.643.5.1.13.13.99.2.247</w:t>
            </w:r>
          </w:p>
        </w:tc>
      </w:tr>
      <w:tr w:rsidR="00160A24" w:rsidRPr="00C20D54" w14:paraId="64D48E9D" w14:textId="77777777" w:rsidTr="003A329E">
        <w:tc>
          <w:tcPr>
            <w:tcW w:w="409" w:type="pct"/>
          </w:tcPr>
          <w:p w14:paraId="3F6F2147" w14:textId="59F9A91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2.7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55C8A25" w14:textId="77777777" w:rsidR="00160A24" w:rsidRPr="00C20D54" w:rsidRDefault="00160A24" w:rsidP="00B53408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17" w:type="pct"/>
          </w:tcPr>
          <w:p w14:paraId="6A2C6FC0" w14:textId="77777777" w:rsidR="00160A24" w:rsidRPr="00C20D54" w:rsidRDefault="00160A24" w:rsidP="00B53408">
            <w:pPr>
              <w:pStyle w:val="104"/>
            </w:pPr>
            <w:r w:rsidRPr="00C20D54">
              <w:t>Квалификация, указанная в дипломе о профессиональном образовании обучающегося</w:t>
            </w:r>
          </w:p>
        </w:tc>
        <w:tc>
          <w:tcPr>
            <w:tcW w:w="1817" w:type="pct"/>
          </w:tcPr>
          <w:p w14:paraId="45C80F70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7050ABD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обучения».</w:t>
            </w:r>
          </w:p>
          <w:p w14:paraId="0779C057" w14:textId="77777777" w:rsidR="00160A24" w:rsidRPr="00C20D54" w:rsidRDefault="00160A24" w:rsidP="00B53408">
            <w:pPr>
              <w:pStyle w:val="104"/>
            </w:pPr>
            <w:r w:rsidRPr="00C20D54">
              <w:t>Значения берутся из справочника соответствий специальности и квалификации OID 1.2.643.5.1.13.13.99.2.168</w:t>
            </w:r>
          </w:p>
        </w:tc>
      </w:tr>
      <w:tr w:rsidR="00160A24" w:rsidRPr="00C20D54" w14:paraId="6314F370" w14:textId="77777777" w:rsidTr="003A329E">
        <w:tc>
          <w:tcPr>
            <w:tcW w:w="409" w:type="pct"/>
          </w:tcPr>
          <w:p w14:paraId="4970020A" w14:textId="59D9DD0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2.8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90B0DC6" w14:textId="77777777" w:rsidR="00160A24" w:rsidRPr="00C20D54" w:rsidRDefault="00160A24" w:rsidP="00B53408">
            <w:pPr>
              <w:pStyle w:val="104"/>
            </w:pPr>
            <w:r w:rsidRPr="00C20D54">
              <w:t>Номер протокола</w:t>
            </w:r>
          </w:p>
        </w:tc>
        <w:tc>
          <w:tcPr>
            <w:tcW w:w="1517" w:type="pct"/>
          </w:tcPr>
          <w:p w14:paraId="681C6475" w14:textId="77777777" w:rsidR="00160A24" w:rsidRPr="00C20D54" w:rsidRDefault="00160A24" w:rsidP="00B53408">
            <w:pPr>
              <w:pStyle w:val="104"/>
            </w:pPr>
            <w:r w:rsidRPr="00C20D54">
              <w:t>Номер протокола</w:t>
            </w:r>
          </w:p>
        </w:tc>
        <w:tc>
          <w:tcPr>
            <w:tcW w:w="1817" w:type="pct"/>
          </w:tcPr>
          <w:p w14:paraId="2446BC30" w14:textId="77777777" w:rsidR="00160A24" w:rsidRPr="00C20D54" w:rsidRDefault="00160A24" w:rsidP="00B53408">
            <w:pPr>
              <w:pStyle w:val="104"/>
            </w:pPr>
            <w:r w:rsidRPr="00C20D54">
              <w:t>Числовое поле.</w:t>
            </w:r>
          </w:p>
          <w:p w14:paraId="48AE558E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C20D54" w14:paraId="6143B5FF" w14:textId="77777777" w:rsidTr="003A329E">
        <w:tc>
          <w:tcPr>
            <w:tcW w:w="409" w:type="pct"/>
          </w:tcPr>
          <w:p w14:paraId="35CBFB23" w14:textId="1602574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2.9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D6E3352" w14:textId="77777777" w:rsidR="00160A24" w:rsidRPr="00C20D54" w:rsidRDefault="00160A24" w:rsidP="00B53408">
            <w:pPr>
              <w:pStyle w:val="104"/>
            </w:pPr>
            <w:r w:rsidRPr="00C20D54">
              <w:t>Дата выдачи протокола</w:t>
            </w:r>
          </w:p>
        </w:tc>
        <w:tc>
          <w:tcPr>
            <w:tcW w:w="1517" w:type="pct"/>
          </w:tcPr>
          <w:p w14:paraId="37B3C72D" w14:textId="77777777" w:rsidR="00160A24" w:rsidRPr="00C20D54" w:rsidRDefault="00160A24" w:rsidP="00B53408">
            <w:pPr>
              <w:pStyle w:val="104"/>
            </w:pPr>
            <w:r w:rsidRPr="00C20D54">
              <w:t>Дата выдачи протокола</w:t>
            </w:r>
          </w:p>
        </w:tc>
        <w:tc>
          <w:tcPr>
            <w:tcW w:w="1817" w:type="pct"/>
          </w:tcPr>
          <w:p w14:paraId="06ECE2E4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48C8FAA0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C20D54" w14:paraId="04854885" w14:textId="77777777" w:rsidTr="003A329E">
        <w:tc>
          <w:tcPr>
            <w:tcW w:w="409" w:type="pct"/>
          </w:tcPr>
          <w:p w14:paraId="7DA9EAB9" w14:textId="72DAF590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2.10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A9EBB68" w14:textId="77777777" w:rsidR="00160A24" w:rsidRPr="00C20D54" w:rsidRDefault="00160A24" w:rsidP="00B53408">
            <w:pPr>
              <w:pStyle w:val="104"/>
            </w:pPr>
            <w:r w:rsidRPr="00C20D54">
              <w:t xml:space="preserve">Образовательная организация на окончание курса </w:t>
            </w:r>
          </w:p>
        </w:tc>
        <w:tc>
          <w:tcPr>
            <w:tcW w:w="1517" w:type="pct"/>
          </w:tcPr>
          <w:p w14:paraId="36887CE4" w14:textId="77777777" w:rsidR="00160A24" w:rsidRPr="00C20D54" w:rsidRDefault="00160A24" w:rsidP="00B53408">
            <w:pPr>
              <w:pStyle w:val="104"/>
            </w:pPr>
            <w:r w:rsidRPr="00C20D54">
              <w:t>Образовательная организация на момент окончания курса обучающимся</w:t>
            </w:r>
          </w:p>
        </w:tc>
        <w:tc>
          <w:tcPr>
            <w:tcW w:w="1817" w:type="pct"/>
          </w:tcPr>
          <w:p w14:paraId="2D2C1743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85366A" w14:textId="2829619A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C20D54" w14:paraId="41C059F5" w14:textId="77777777" w:rsidTr="003A329E">
        <w:tc>
          <w:tcPr>
            <w:tcW w:w="409" w:type="pct"/>
          </w:tcPr>
          <w:p w14:paraId="083BB8CA" w14:textId="550B8D0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62CBFC6" w14:textId="77777777" w:rsidR="00160A24" w:rsidRPr="00C20D54" w:rsidRDefault="00160A24" w:rsidP="00B53408">
            <w:pPr>
              <w:pStyle w:val="104"/>
            </w:pPr>
            <w:r w:rsidRPr="00C20D54">
              <w:t>Дата выхода в отпуск</w:t>
            </w:r>
          </w:p>
        </w:tc>
        <w:tc>
          <w:tcPr>
            <w:tcW w:w="1517" w:type="pct"/>
          </w:tcPr>
          <w:p w14:paraId="2DC5F715" w14:textId="6196C099" w:rsidR="00160A24" w:rsidRPr="00C20D54" w:rsidRDefault="00160A24" w:rsidP="00B53408">
            <w:pPr>
              <w:pStyle w:val="104"/>
            </w:pPr>
            <w:r w:rsidRPr="00C20D54">
              <w:t xml:space="preserve">Дата выхода </w:t>
            </w:r>
            <w:r w:rsidR="00593BD4">
              <w:t xml:space="preserve">обучающегося </w:t>
            </w:r>
            <w:r w:rsidRPr="00C20D54">
              <w:t>в академический отпуск</w:t>
            </w:r>
          </w:p>
        </w:tc>
        <w:tc>
          <w:tcPr>
            <w:tcW w:w="1817" w:type="pct"/>
          </w:tcPr>
          <w:p w14:paraId="1EA4A6B0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2D9B8169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«Академический отпуск»</w:t>
            </w:r>
          </w:p>
        </w:tc>
      </w:tr>
      <w:tr w:rsidR="00160A24" w:rsidRPr="00C20D54" w14:paraId="0DC1C3C4" w14:textId="77777777" w:rsidTr="003A329E">
        <w:tc>
          <w:tcPr>
            <w:tcW w:w="409" w:type="pct"/>
          </w:tcPr>
          <w:p w14:paraId="0B47EA6B" w14:textId="372EE96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0F8B940" w14:textId="77777777" w:rsidR="00160A24" w:rsidRPr="00C20D54" w:rsidRDefault="00160A24" w:rsidP="00B53408">
            <w:pPr>
              <w:pStyle w:val="104"/>
            </w:pPr>
            <w:r w:rsidRPr="00C20D54">
              <w:t>Причина отчисления</w:t>
            </w:r>
          </w:p>
        </w:tc>
        <w:tc>
          <w:tcPr>
            <w:tcW w:w="1517" w:type="pct"/>
          </w:tcPr>
          <w:p w14:paraId="40E7B6CC" w14:textId="697BF5C6" w:rsidR="00160A24" w:rsidRPr="00C20D54" w:rsidRDefault="00160A24" w:rsidP="00B53408">
            <w:pPr>
              <w:pStyle w:val="104"/>
            </w:pPr>
            <w:r w:rsidRPr="00C20D54">
              <w:t>Причина отчисления обучающегося</w:t>
            </w:r>
          </w:p>
        </w:tc>
        <w:tc>
          <w:tcPr>
            <w:tcW w:w="1817" w:type="pct"/>
          </w:tcPr>
          <w:p w14:paraId="145C9531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ED42D8D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«Отчисление».</w:t>
            </w:r>
          </w:p>
          <w:p w14:paraId="6CE44F44" w14:textId="3DB19306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отчисления», OID 1.2.643.5.1.13.13.99.2.191</w:t>
            </w:r>
          </w:p>
        </w:tc>
      </w:tr>
      <w:tr w:rsidR="00160A24" w:rsidRPr="00C20D54" w14:paraId="237D4D88" w14:textId="77777777" w:rsidTr="003A329E">
        <w:tc>
          <w:tcPr>
            <w:tcW w:w="409" w:type="pct"/>
          </w:tcPr>
          <w:p w14:paraId="5D7FE495" w14:textId="1DBC679D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0E7112AE" w14:textId="77777777" w:rsidR="00160A24" w:rsidRPr="00C20D54" w:rsidRDefault="00160A24" w:rsidP="00B53408">
            <w:pPr>
              <w:pStyle w:val="104"/>
            </w:pPr>
            <w:r w:rsidRPr="00C20D54">
              <w:t>Дата отчисления</w:t>
            </w:r>
          </w:p>
        </w:tc>
        <w:tc>
          <w:tcPr>
            <w:tcW w:w="1517" w:type="pct"/>
          </w:tcPr>
          <w:p w14:paraId="22E65BEE" w14:textId="5390A68A" w:rsidR="00160A24" w:rsidRPr="00C20D54" w:rsidRDefault="00160A24" w:rsidP="00B53408">
            <w:pPr>
              <w:pStyle w:val="104"/>
            </w:pPr>
            <w:r w:rsidRPr="00C20D54">
              <w:t>Дата отчисления обучающегося</w:t>
            </w:r>
          </w:p>
        </w:tc>
        <w:tc>
          <w:tcPr>
            <w:tcW w:w="1817" w:type="pct"/>
          </w:tcPr>
          <w:p w14:paraId="7A616E35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06CDE2AA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«Отчисление»</w:t>
            </w:r>
          </w:p>
        </w:tc>
      </w:tr>
      <w:tr w:rsidR="00160A24" w:rsidRPr="00C20D54" w14:paraId="21EAE116" w14:textId="77777777" w:rsidTr="003A329E">
        <w:tc>
          <w:tcPr>
            <w:tcW w:w="409" w:type="pct"/>
          </w:tcPr>
          <w:p w14:paraId="19140F9C" w14:textId="5FDFB40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1A785CD" w14:textId="77777777" w:rsidR="00160A24" w:rsidRPr="00C20D54" w:rsidRDefault="00160A24" w:rsidP="00B53408">
            <w:pPr>
              <w:pStyle w:val="104"/>
            </w:pPr>
            <w:r w:rsidRPr="00C20D54">
              <w:t>Дата перевода</w:t>
            </w:r>
          </w:p>
        </w:tc>
        <w:tc>
          <w:tcPr>
            <w:tcW w:w="1517" w:type="pct"/>
          </w:tcPr>
          <w:p w14:paraId="02C4D0CF" w14:textId="6DA9B8A8" w:rsidR="00160A24" w:rsidRPr="00C20D54" w:rsidRDefault="00160A24" w:rsidP="00B53408">
            <w:pPr>
              <w:pStyle w:val="104"/>
            </w:pPr>
            <w:r w:rsidRPr="00C20D54">
              <w:t>Дата перевода</w:t>
            </w:r>
            <w:r w:rsidR="00593BD4">
              <w:t xml:space="preserve"> </w:t>
            </w:r>
            <w:r w:rsidR="00593BD4" w:rsidRPr="00593BD4">
              <w:t>обучающегося</w:t>
            </w:r>
            <w:r w:rsidRPr="00C20D54">
              <w:t xml:space="preserve"> на следующий курс</w:t>
            </w:r>
          </w:p>
        </w:tc>
        <w:tc>
          <w:tcPr>
            <w:tcW w:w="1817" w:type="pct"/>
          </w:tcPr>
          <w:p w14:paraId="538B45AD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20FCEBB2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«Перевод на следующий курс»</w:t>
            </w:r>
          </w:p>
        </w:tc>
      </w:tr>
      <w:tr w:rsidR="00160A24" w:rsidRPr="00C20D54" w14:paraId="75CD0327" w14:textId="77777777" w:rsidTr="003A329E">
        <w:tc>
          <w:tcPr>
            <w:tcW w:w="409" w:type="pct"/>
          </w:tcPr>
          <w:p w14:paraId="4AC9BF2A" w14:textId="0536C97C" w:rsidR="00160A24" w:rsidRPr="00B53408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38B7949C" w14:textId="77777777" w:rsidR="00160A24" w:rsidRPr="00C20D54" w:rsidRDefault="00160A24" w:rsidP="00B53408">
            <w:pPr>
              <w:pStyle w:val="109"/>
            </w:pPr>
            <w:r w:rsidRPr="00C20D54">
              <w:t>Сведения о дипломе</w:t>
            </w:r>
          </w:p>
        </w:tc>
      </w:tr>
      <w:tr w:rsidR="00160A24" w:rsidRPr="00C20D54" w14:paraId="3FD9FC7C" w14:textId="77777777" w:rsidTr="003A329E">
        <w:tc>
          <w:tcPr>
            <w:tcW w:w="409" w:type="pct"/>
          </w:tcPr>
          <w:p w14:paraId="54FEF13E" w14:textId="240B0B2D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379BDF3" w14:textId="77777777" w:rsidR="00160A24" w:rsidRPr="00C20D54" w:rsidRDefault="00160A24" w:rsidP="00B53408">
            <w:pPr>
              <w:pStyle w:val="104"/>
            </w:pPr>
            <w:r w:rsidRPr="00C20D54">
              <w:t>Есть сведения</w:t>
            </w:r>
          </w:p>
        </w:tc>
        <w:tc>
          <w:tcPr>
            <w:tcW w:w="1517" w:type="pct"/>
          </w:tcPr>
          <w:p w14:paraId="0078F8BC" w14:textId="77777777" w:rsidR="00160A24" w:rsidRPr="00C20D54" w:rsidRDefault="00160A24" w:rsidP="00B53408">
            <w:pPr>
              <w:pStyle w:val="104"/>
            </w:pPr>
            <w:r w:rsidRPr="00C20D54">
              <w:t>Признак наличия сведений о дипломе обучающегося</w:t>
            </w:r>
          </w:p>
        </w:tc>
        <w:tc>
          <w:tcPr>
            <w:tcW w:w="1817" w:type="pct"/>
          </w:tcPr>
          <w:p w14:paraId="3BEAF586" w14:textId="293FD6D9" w:rsidR="00160A24" w:rsidRPr="00C20D54" w:rsidRDefault="00160A24" w:rsidP="00B53408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58F453A4" w14:textId="77777777" w:rsidTr="003A329E">
        <w:tc>
          <w:tcPr>
            <w:tcW w:w="409" w:type="pct"/>
          </w:tcPr>
          <w:p w14:paraId="28B7E815" w14:textId="56B8768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24F2899" w14:textId="77777777" w:rsidR="00160A24" w:rsidRPr="00C20D54" w:rsidRDefault="00160A24" w:rsidP="00B53408">
            <w:pPr>
              <w:pStyle w:val="104"/>
            </w:pPr>
            <w:r w:rsidRPr="00C20D54">
              <w:t>Серия диплома/справки</w:t>
            </w:r>
          </w:p>
        </w:tc>
        <w:tc>
          <w:tcPr>
            <w:tcW w:w="1517" w:type="pct"/>
          </w:tcPr>
          <w:p w14:paraId="21D54D8D" w14:textId="77777777" w:rsidR="00160A24" w:rsidRPr="00C20D54" w:rsidRDefault="00160A24" w:rsidP="00B53408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817" w:type="pct"/>
          </w:tcPr>
          <w:p w14:paraId="0F0CD725" w14:textId="77777777" w:rsidR="00160A24" w:rsidRPr="00C20D54" w:rsidRDefault="00160A24" w:rsidP="00B53408">
            <w:pPr>
              <w:pStyle w:val="104"/>
            </w:pPr>
            <w:r w:rsidRPr="00C20D54">
              <w:t>Текстовое поле с ограничением в 6 символов.</w:t>
            </w:r>
          </w:p>
          <w:p w14:paraId="7AA64D67" w14:textId="6905261D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  <w:tr w:rsidR="00160A24" w:rsidRPr="00C20D54" w14:paraId="2901876F" w14:textId="77777777" w:rsidTr="003A329E">
        <w:tc>
          <w:tcPr>
            <w:tcW w:w="409" w:type="pct"/>
          </w:tcPr>
          <w:p w14:paraId="303991B9" w14:textId="7DA7967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B982333" w14:textId="77777777" w:rsidR="00160A24" w:rsidRPr="00C20D54" w:rsidRDefault="00160A24" w:rsidP="00B53408">
            <w:pPr>
              <w:pStyle w:val="104"/>
            </w:pPr>
            <w:r w:rsidRPr="00C20D54">
              <w:t>Номер диплома/ справки</w:t>
            </w:r>
          </w:p>
        </w:tc>
        <w:tc>
          <w:tcPr>
            <w:tcW w:w="1517" w:type="pct"/>
          </w:tcPr>
          <w:p w14:paraId="068B2FD3" w14:textId="77777777" w:rsidR="00160A24" w:rsidRPr="00C20D54" w:rsidRDefault="00160A24" w:rsidP="00B53408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817" w:type="pct"/>
          </w:tcPr>
          <w:p w14:paraId="24B67264" w14:textId="77777777" w:rsidR="00160A24" w:rsidRPr="00C20D54" w:rsidRDefault="00160A24" w:rsidP="00B53408">
            <w:pPr>
              <w:pStyle w:val="104"/>
            </w:pPr>
            <w:r w:rsidRPr="00C20D54">
              <w:t>Числовое поле с ограничением в 7 символов.</w:t>
            </w:r>
          </w:p>
          <w:p w14:paraId="064F3DC6" w14:textId="4261C32C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  <w:tr w:rsidR="00160A24" w:rsidRPr="00C20D54" w14:paraId="18E981B9" w14:textId="77777777" w:rsidTr="003A329E">
        <w:tc>
          <w:tcPr>
            <w:tcW w:w="409" w:type="pct"/>
          </w:tcPr>
          <w:p w14:paraId="3AB57123" w14:textId="2145593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DC20DF3" w14:textId="77777777" w:rsidR="00160A24" w:rsidRPr="00C20D54" w:rsidRDefault="00160A24" w:rsidP="00B53408">
            <w:pPr>
              <w:pStyle w:val="104"/>
            </w:pPr>
            <w:r w:rsidRPr="00C20D54">
              <w:t>Дата выдачи диплома/ справки</w:t>
            </w:r>
          </w:p>
        </w:tc>
        <w:tc>
          <w:tcPr>
            <w:tcW w:w="1517" w:type="pct"/>
          </w:tcPr>
          <w:p w14:paraId="789E12FE" w14:textId="77777777" w:rsidR="00160A24" w:rsidRPr="00C20D54" w:rsidRDefault="00160A24" w:rsidP="00B53408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817" w:type="pct"/>
          </w:tcPr>
          <w:p w14:paraId="634B93CE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657237A6" w14:textId="77777777" w:rsidR="00160A24" w:rsidRPr="00C20D54" w:rsidRDefault="00160A24" w:rsidP="00B53408">
            <w:pPr>
              <w:pStyle w:val="104"/>
            </w:pPr>
            <w:r w:rsidRPr="00C20D54">
              <w:t>Дата не может быть раньше года поступления.</w:t>
            </w:r>
          </w:p>
          <w:p w14:paraId="69CDD822" w14:textId="6ABF1C0D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</w:tbl>
    <w:p w14:paraId="512242DD" w14:textId="77777777" w:rsidR="00160A24" w:rsidRPr="00C20D54" w:rsidRDefault="00160A24" w:rsidP="00B95CD2">
      <w:pPr>
        <w:pStyle w:val="7"/>
      </w:pPr>
      <w:r w:rsidRPr="00C20D54">
        <w:t>Просмотр записи о профессиональном образовании обучающегося</w:t>
      </w:r>
    </w:p>
    <w:p w14:paraId="2A6BFC04" w14:textId="3C4DBCE6" w:rsidR="00160A24" w:rsidRPr="00C20D54" w:rsidRDefault="00160A24" w:rsidP="00593BD4">
      <w:pPr>
        <w:pStyle w:val="af2"/>
      </w:pPr>
      <w:r w:rsidRPr="00C20D54">
        <w:t>Для просмотра записи о профессиональном образовании обучающегося (</w:t>
      </w:r>
      <w:r w:rsidR="00593BD4">
        <w:fldChar w:fldCharType="begin"/>
      </w:r>
      <w:r w:rsidR="00593BD4">
        <w:instrText xml:space="preserve"> REF _Ref156573926 \h  \* MERGEFORMAT </w:instrText>
      </w:r>
      <w:r w:rsidR="00593BD4">
        <w:fldChar w:fldCharType="separate"/>
      </w:r>
      <w:r w:rsidR="00565CC3" w:rsidRPr="00565CC3">
        <w:t>Рисунок 70</w:t>
      </w:r>
      <w:r w:rsidR="00593BD4">
        <w:fldChar w:fldCharType="end"/>
      </w:r>
      <w:r w:rsidRPr="00C20D54">
        <w:t>) выберите в таблице нужную запись</w:t>
      </w:r>
      <w:r w:rsidR="00593BD4">
        <w:t xml:space="preserve"> и нажмите на нее.</w:t>
      </w:r>
    </w:p>
    <w:p w14:paraId="0BAFF63B" w14:textId="77777777" w:rsidR="00160A24" w:rsidRPr="00C20D54" w:rsidRDefault="00160A24" w:rsidP="00593BD4">
      <w:pPr>
        <w:pStyle w:val="afffffff6"/>
      </w:pPr>
      <w:r w:rsidRPr="00C20D54">
        <w:rPr>
          <w:noProof/>
        </w:rPr>
        <w:drawing>
          <wp:inline distT="0" distB="0" distL="0" distR="0" wp14:anchorId="0300A3EB" wp14:editId="4A9D2585">
            <wp:extent cx="5939620" cy="3590062"/>
            <wp:effectExtent l="19050" t="19050" r="23495" b="1079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6"/>
                    <a:stretch/>
                  </pic:blipFill>
                  <pic:spPr bwMode="auto">
                    <a:xfrm>
                      <a:off x="0" y="0"/>
                      <a:ext cx="5940000" cy="35902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190" w14:textId="259F5AE9" w:rsidR="00160A24" w:rsidRPr="00C20D54" w:rsidRDefault="00160A24" w:rsidP="00966C9D">
      <w:pPr>
        <w:pStyle w:val="aff"/>
        <w:rPr>
          <w:color w:val="000000" w:themeColor="text1"/>
        </w:rPr>
      </w:pPr>
      <w:bookmarkStart w:id="359" w:name="_Ref156573926"/>
      <w:bookmarkStart w:id="360" w:name="_Ref148277460"/>
      <w:r w:rsidRPr="00593BD4">
        <w:rPr>
          <w:rStyle w:val="afffffffa"/>
        </w:rPr>
        <w:t xml:space="preserve">Рисунок </w:t>
      </w:r>
      <w:r w:rsidRPr="00593BD4">
        <w:rPr>
          <w:rStyle w:val="afffffffa"/>
        </w:rPr>
        <w:fldChar w:fldCharType="begin"/>
      </w:r>
      <w:r w:rsidRPr="00593BD4">
        <w:rPr>
          <w:rStyle w:val="afffffffa"/>
        </w:rPr>
        <w:instrText xml:space="preserve"> SEQ Рисунок \* ARABIC </w:instrText>
      </w:r>
      <w:r w:rsidRPr="00593BD4">
        <w:rPr>
          <w:rStyle w:val="afffffffa"/>
        </w:rPr>
        <w:fldChar w:fldCharType="separate"/>
      </w:r>
      <w:r w:rsidR="00565CC3">
        <w:rPr>
          <w:rStyle w:val="afffffffa"/>
          <w:noProof/>
        </w:rPr>
        <w:t>70</w:t>
      </w:r>
      <w:r w:rsidRPr="00593BD4">
        <w:rPr>
          <w:rStyle w:val="afffffffa"/>
        </w:rPr>
        <w:fldChar w:fldCharType="end"/>
      </w:r>
      <w:bookmarkEnd w:id="359"/>
      <w:r w:rsidRPr="00593BD4">
        <w:rPr>
          <w:rStyle w:val="afffffffa"/>
        </w:rPr>
        <w:t xml:space="preserve"> – Карточка профессионального образования</w:t>
      </w:r>
      <w:r w:rsidRPr="00C20D54">
        <w:rPr>
          <w:color w:val="000000" w:themeColor="text1"/>
        </w:rPr>
        <w:t xml:space="preserve"> обучающегося</w:t>
      </w:r>
      <w:bookmarkEnd w:id="360"/>
    </w:p>
    <w:p w14:paraId="6FCEE787" w14:textId="77777777" w:rsidR="00160A24" w:rsidRPr="00C20D54" w:rsidRDefault="00160A24" w:rsidP="00B95CD2">
      <w:pPr>
        <w:pStyle w:val="7"/>
        <w:rPr>
          <w:color w:val="000000" w:themeColor="text1"/>
        </w:rPr>
      </w:pPr>
      <w:bookmarkStart w:id="361" w:name="_Ref148276811"/>
      <w:r w:rsidRPr="00253ACD">
        <w:rPr>
          <w:rStyle w:val="62"/>
          <w:b/>
          <w:bCs/>
        </w:rPr>
        <w:t>Редактирование записи о профессиональном образовании</w:t>
      </w:r>
      <w:r w:rsidRPr="00C20D54">
        <w:rPr>
          <w:color w:val="000000" w:themeColor="text1"/>
        </w:rPr>
        <w:t xml:space="preserve"> обучающегося</w:t>
      </w:r>
      <w:bookmarkEnd w:id="361"/>
    </w:p>
    <w:p w14:paraId="6F951C47" w14:textId="70B0875D" w:rsidR="00160A24" w:rsidRPr="00C20D54" w:rsidRDefault="002E7A91" w:rsidP="00142753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внесения </w:t>
      </w:r>
      <w:r w:rsidR="002A2FA4">
        <w:t xml:space="preserve">изменений в сведения </w:t>
      </w:r>
      <w:r w:rsidR="00160A24" w:rsidRPr="00593BD4">
        <w:rPr>
          <w:rStyle w:val="afffffff1"/>
        </w:rPr>
        <w:t>о профессиональном образовании обучающегося</w:t>
      </w:r>
      <w:r w:rsidR="002A2FA4">
        <w:rPr>
          <w:color w:val="000000" w:themeColor="text1"/>
        </w:rPr>
        <w:t>. Для изменения записи:</w:t>
      </w:r>
    </w:p>
    <w:p w14:paraId="466AC1E9" w14:textId="47C43D5E" w:rsidR="00160A24" w:rsidRPr="00C20D54" w:rsidRDefault="00160A24" w:rsidP="00B77B53">
      <w:pPr>
        <w:pStyle w:val="1d"/>
        <w:numPr>
          <w:ilvl w:val="0"/>
          <w:numId w:val="98"/>
        </w:numPr>
      </w:pPr>
      <w:r w:rsidRPr="00C20D54">
        <w:t xml:space="preserve">В </w:t>
      </w:r>
      <w:r w:rsidR="000664FD">
        <w:t>блок</w:t>
      </w:r>
      <w:r w:rsidR="001B36D0">
        <w:t>е</w:t>
      </w:r>
      <w:r w:rsidRPr="00C20D54">
        <w:t xml:space="preserve"> «Профессионально образование»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09B52D2C" wp14:editId="0692B0E7">
            <wp:extent cx="220999" cy="243861"/>
            <wp:effectExtent l="19050" t="19050" r="26670" b="2286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089DD3B3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lastRenderedPageBreak/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профессионального образования».</w:t>
      </w:r>
    </w:p>
    <w:p w14:paraId="29CF3B84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E2B075B" w14:textId="77777777" w:rsidR="00160A24" w:rsidRPr="00C20D54" w:rsidRDefault="00160A24" w:rsidP="00B95CD2">
      <w:pPr>
        <w:pStyle w:val="7"/>
      </w:pPr>
      <w:bookmarkStart w:id="362" w:name="_Ref148276821"/>
      <w:r w:rsidRPr="00C20D54">
        <w:t>Удаление записи о профессиональном образовании обучающегося</w:t>
      </w:r>
      <w:bookmarkEnd w:id="362"/>
    </w:p>
    <w:p w14:paraId="23C5DDB7" w14:textId="67CAC8B1" w:rsidR="00160A24" w:rsidRPr="00C20D54" w:rsidRDefault="002A2FA4" w:rsidP="00593BD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593BD4">
        <w:rPr>
          <w:rStyle w:val="afffffff1"/>
        </w:rPr>
        <w:t>о профессиональном образовании обучающегося</w:t>
      </w:r>
      <w:r>
        <w:rPr>
          <w:color w:val="000000" w:themeColor="text1"/>
        </w:rPr>
        <w:t>. Для удаления записи</w:t>
      </w:r>
      <w:r w:rsidR="00160A24" w:rsidRPr="00C20D54">
        <w:t>:</w:t>
      </w:r>
    </w:p>
    <w:p w14:paraId="78D77D09" w14:textId="77777777" w:rsidR="00160A24" w:rsidRPr="00C20D54" w:rsidRDefault="00160A24" w:rsidP="00B77B53">
      <w:pPr>
        <w:pStyle w:val="1d"/>
        <w:numPr>
          <w:ilvl w:val="0"/>
          <w:numId w:val="99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4993F12" wp14:editId="4615755F">
            <wp:extent cx="220999" cy="243861"/>
            <wp:effectExtent l="19050" t="19050" r="26670" b="2286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7DE4AE03" w14:textId="0118CDE1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1AF3D6B6" w14:textId="4A1B0718" w:rsidR="00947F40" w:rsidRPr="00C20D54" w:rsidRDefault="000664FD" w:rsidP="00253ACD">
      <w:pPr>
        <w:pStyle w:val="60"/>
      </w:pPr>
      <w:bookmarkStart w:id="363" w:name="_Ref156574296"/>
      <w:r>
        <w:t>Блок</w:t>
      </w:r>
      <w:r w:rsidR="001B36D0">
        <w:t xml:space="preserve"> «</w:t>
      </w:r>
      <w:r w:rsidR="00947F40" w:rsidRPr="00C20D54">
        <w:t>С</w:t>
      </w:r>
      <w:r w:rsidR="000A288B">
        <w:t xml:space="preserve">ведения </w:t>
      </w:r>
      <w:r w:rsidR="00947F40" w:rsidRPr="00C20D54">
        <w:t>об аккредитации специалиста</w:t>
      </w:r>
      <w:bookmarkEnd w:id="363"/>
      <w:r w:rsidR="001B36D0">
        <w:t>»</w:t>
      </w:r>
    </w:p>
    <w:p w14:paraId="4306F1C0" w14:textId="50208F74" w:rsidR="00947F40" w:rsidRPr="00C20D54" w:rsidRDefault="00593BD4" w:rsidP="00593BD4">
      <w:pPr>
        <w:ind w:firstLine="709"/>
        <w:rPr>
          <w:color w:val="000000" w:themeColor="text1"/>
        </w:rPr>
      </w:pPr>
      <w:bookmarkStart w:id="364" w:name="_Hlk156839194"/>
      <w:r>
        <w:rPr>
          <w:rStyle w:val="afe"/>
          <w:color w:val="000000" w:themeColor="text1"/>
          <w:u w:val="none"/>
        </w:rPr>
        <w:t>Р</w:t>
      </w:r>
      <w:r w:rsidRPr="00C20D54">
        <w:t>учно</w:t>
      </w:r>
      <w:r>
        <w:t xml:space="preserve">й ввод </w:t>
      </w:r>
      <w:r w:rsidRPr="00C20D54">
        <w:t xml:space="preserve">сведений об аккредитации </w:t>
      </w:r>
      <w:r>
        <w:t xml:space="preserve">специалиста </w:t>
      </w:r>
      <w:r w:rsidRPr="00C20D54">
        <w:t xml:space="preserve">в </w:t>
      </w:r>
      <w:r>
        <w:t>Подсистеме</w:t>
      </w:r>
      <w:r w:rsidRPr="00C20D54">
        <w:t xml:space="preserve"> не предусмотрен, данные загружаются из </w:t>
      </w:r>
      <w:r>
        <w:t xml:space="preserve">ИС Аккредитация. </w:t>
      </w:r>
      <w:r w:rsidRPr="00C20D54">
        <w:t xml:space="preserve">Сведения, поступающие из </w:t>
      </w:r>
      <w:r>
        <w:t>ИС Аккредитация</w:t>
      </w:r>
      <w:r w:rsidRPr="00C20D54">
        <w:t>,</w:t>
      </w:r>
      <w:r>
        <w:t xml:space="preserve"> </w:t>
      </w:r>
      <w:r w:rsidR="00947F40" w:rsidRPr="00C20D54">
        <w:rPr>
          <w:color w:val="000000" w:themeColor="text1"/>
        </w:rPr>
        <w:t xml:space="preserve">содержатся в блоке «Свидетельство об аккредитации специалиста» </w:t>
      </w:r>
      <w:r w:rsidR="00917700">
        <w:rPr>
          <w:color w:val="000000" w:themeColor="text1"/>
        </w:rPr>
        <w:t>формы</w:t>
      </w:r>
      <w:r w:rsidR="00947F40" w:rsidRPr="00C20D54">
        <w:rPr>
          <w:color w:val="000000" w:themeColor="text1"/>
        </w:rPr>
        <w:t xml:space="preserve"> «Образование» и недоступны для редактирования</w:t>
      </w:r>
      <w:bookmarkEnd w:id="364"/>
      <w:r w:rsidR="00917700">
        <w:rPr>
          <w:color w:val="000000" w:themeColor="text1"/>
        </w:rPr>
        <w:t xml:space="preserve"> (см. </w:t>
      </w:r>
      <w:r w:rsidR="00917700">
        <w:rPr>
          <w:color w:val="000000" w:themeColor="text1"/>
        </w:rPr>
        <w:fldChar w:fldCharType="begin"/>
      </w:r>
      <w:r w:rsidR="00917700">
        <w:rPr>
          <w:color w:val="000000" w:themeColor="text1"/>
        </w:rPr>
        <w:instrText xml:space="preserve"> REF _Ref156839172 \h </w:instrText>
      </w:r>
      <w:r w:rsidR="00917700">
        <w:rPr>
          <w:color w:val="000000" w:themeColor="text1"/>
        </w:rPr>
      </w:r>
      <w:r w:rsidR="00917700">
        <w:rPr>
          <w:color w:val="000000" w:themeColor="text1"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71</w:t>
      </w:r>
      <w:r w:rsidR="00917700">
        <w:rPr>
          <w:color w:val="000000" w:themeColor="text1"/>
        </w:rPr>
        <w:fldChar w:fldCharType="end"/>
      </w:r>
      <w:r w:rsidR="00917700">
        <w:rPr>
          <w:color w:val="000000" w:themeColor="text1"/>
        </w:rPr>
        <w:t>).</w:t>
      </w:r>
    </w:p>
    <w:p w14:paraId="7C751E59" w14:textId="77777777" w:rsidR="00947F40" w:rsidRPr="00C20D54" w:rsidRDefault="00947F40" w:rsidP="00593BD4">
      <w:pPr>
        <w:pStyle w:val="afffffff6"/>
      </w:pPr>
      <w:r w:rsidRPr="00C20D54">
        <w:rPr>
          <w:noProof/>
        </w:rPr>
        <w:drawing>
          <wp:inline distT="0" distB="0" distL="0" distR="0" wp14:anchorId="7ACF264B" wp14:editId="77FD09A6">
            <wp:extent cx="5940000" cy="1794193"/>
            <wp:effectExtent l="19050" t="19050" r="22860" b="1587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7941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1A471A" w14:textId="5861D213" w:rsidR="00947F40" w:rsidRPr="00C20D54" w:rsidRDefault="00947F40" w:rsidP="00593BD4">
      <w:pPr>
        <w:pStyle w:val="afffffff8"/>
      </w:pPr>
      <w:bookmarkStart w:id="365" w:name="_Ref156839172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71</w:t>
      </w:r>
      <w:r w:rsidRPr="00C20D54">
        <w:rPr>
          <w:noProof/>
        </w:rPr>
        <w:fldChar w:fldCharType="end"/>
      </w:r>
      <w:bookmarkEnd w:id="365"/>
      <w:r w:rsidRPr="00C20D54">
        <w:t xml:space="preserve"> – </w:t>
      </w:r>
      <w:r w:rsidR="000664FD">
        <w:t>Блок</w:t>
      </w:r>
      <w:r w:rsidR="001B36D0">
        <w:t xml:space="preserve"> </w:t>
      </w:r>
      <w:r w:rsidRPr="00C20D54">
        <w:t>«</w:t>
      </w:r>
      <w:r w:rsidR="00F43C74" w:rsidRPr="00F43C74">
        <w:t>Сведения об аккредитации</w:t>
      </w:r>
      <w:r w:rsidRPr="00C20D54">
        <w:t>»</w:t>
      </w:r>
    </w:p>
    <w:p w14:paraId="311E8C06" w14:textId="705BCB45" w:rsidR="00947F40" w:rsidRPr="00C20D54" w:rsidRDefault="000664FD" w:rsidP="00593BD4">
      <w:pPr>
        <w:ind w:firstLine="709"/>
      </w:pPr>
      <w:r>
        <w:rPr>
          <w:color w:val="000000" w:themeColor="text1"/>
        </w:rPr>
        <w:t>Блок</w:t>
      </w:r>
      <w:r w:rsidR="001B36D0">
        <w:rPr>
          <w:color w:val="000000" w:themeColor="text1"/>
        </w:rPr>
        <w:t xml:space="preserve"> </w:t>
      </w:r>
      <w:r w:rsidR="00593BD4">
        <w:rPr>
          <w:color w:val="000000" w:themeColor="text1"/>
        </w:rPr>
        <w:t>«</w:t>
      </w:r>
      <w:r w:rsidR="00F43C74" w:rsidRPr="00F43C74">
        <w:rPr>
          <w:color w:val="000000" w:themeColor="text1"/>
        </w:rPr>
        <w:t>Сведения об аккредитации</w:t>
      </w:r>
      <w:r w:rsidR="00593BD4">
        <w:rPr>
          <w:color w:val="000000" w:themeColor="text1"/>
        </w:rPr>
        <w:t xml:space="preserve">» </w:t>
      </w:r>
      <w:r w:rsidR="00947F40" w:rsidRPr="00C20D54">
        <w:rPr>
          <w:color w:val="000000" w:themeColor="text1"/>
        </w:rPr>
        <w:t xml:space="preserve">содержит </w:t>
      </w:r>
      <w:r w:rsidR="00593BD4">
        <w:rPr>
          <w:color w:val="000000" w:themeColor="text1"/>
        </w:rPr>
        <w:t>т</w:t>
      </w:r>
      <w:r w:rsidR="00947F40" w:rsidRPr="00C20D54">
        <w:t>аблиц</w:t>
      </w:r>
      <w:r w:rsidR="00593BD4">
        <w:t>у</w:t>
      </w:r>
      <w:r w:rsidR="00947F40" w:rsidRPr="00C20D54">
        <w:t xml:space="preserve"> с записями об аккредитации </w:t>
      </w:r>
      <w:r w:rsidR="00593BD4">
        <w:t>специалиста</w:t>
      </w:r>
      <w:r w:rsidR="00947F40" w:rsidRPr="00C20D54">
        <w:t>. Таблица содержит столбцы:</w:t>
      </w:r>
    </w:p>
    <w:p w14:paraId="7BEE9F03" w14:textId="2A501CEE" w:rsidR="00947F40" w:rsidRPr="00C20D54" w:rsidRDefault="00947F40" w:rsidP="00D104EC">
      <w:pPr>
        <w:pStyle w:val="17"/>
      </w:pPr>
      <w:r w:rsidRPr="00C20D54">
        <w:t>«Уникальный номер реестровой записи об аккредитации»</w:t>
      </w:r>
      <w:r w:rsidR="00D104EC">
        <w:t>,</w:t>
      </w:r>
    </w:p>
    <w:p w14:paraId="0C573852" w14:textId="71132971" w:rsidR="00947F40" w:rsidRPr="00C20D54" w:rsidRDefault="00947F40" w:rsidP="00D104EC">
      <w:pPr>
        <w:pStyle w:val="17"/>
      </w:pPr>
      <w:r w:rsidRPr="00C20D54">
        <w:t>«Проф. стандарт»</w:t>
      </w:r>
      <w:r w:rsidR="00D104EC">
        <w:t>,</w:t>
      </w:r>
    </w:p>
    <w:p w14:paraId="09184994" w14:textId="13AEFDA2" w:rsidR="00947F40" w:rsidRPr="00C20D54" w:rsidRDefault="00947F40" w:rsidP="00D104EC">
      <w:pPr>
        <w:pStyle w:val="17"/>
      </w:pPr>
      <w:r w:rsidRPr="00C20D54">
        <w:t>«Дата проведения»</w:t>
      </w:r>
      <w:r w:rsidR="00D104EC">
        <w:t>,</w:t>
      </w:r>
    </w:p>
    <w:p w14:paraId="03CB778E" w14:textId="5F1964EF" w:rsidR="00947F40" w:rsidRPr="00C20D54" w:rsidRDefault="00947F40" w:rsidP="00D104EC">
      <w:pPr>
        <w:pStyle w:val="17"/>
      </w:pPr>
      <w:r w:rsidRPr="00C20D54">
        <w:t>«Вид аккредитации»</w:t>
      </w:r>
      <w:r w:rsidR="00D104EC">
        <w:t>,</w:t>
      </w:r>
    </w:p>
    <w:p w14:paraId="2FB62C53" w14:textId="77777777" w:rsidR="00947F40" w:rsidRDefault="00947F40" w:rsidP="00D104EC">
      <w:pPr>
        <w:pStyle w:val="17"/>
      </w:pPr>
      <w:r w:rsidRPr="00C20D54">
        <w:t>«Специальность/должность».</w:t>
      </w:r>
    </w:p>
    <w:p w14:paraId="2720F5BB" w14:textId="77777777" w:rsidR="00F43C74" w:rsidRDefault="00F43C74" w:rsidP="00F43C74">
      <w:pPr>
        <w:pStyle w:val="af2"/>
      </w:pPr>
      <w:r w:rsidRPr="00C20D54">
        <w:t xml:space="preserve">При нажатии на </w:t>
      </w:r>
      <w:r w:rsidRPr="00CA1548">
        <w:t xml:space="preserve">кнопку </w:t>
      </w:r>
      <w:r w:rsidRPr="00B0625C">
        <w:rPr>
          <w:noProof/>
        </w:rPr>
        <w:drawing>
          <wp:inline distT="0" distB="0" distL="0" distR="0" wp14:anchorId="7BD25B37" wp14:editId="500249E3">
            <wp:extent cx="222250" cy="248920"/>
            <wp:effectExtent l="0" t="0" r="6350" b="0"/>
            <wp:docPr id="2118567422" name="Рисунок 211856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1548">
        <w:t xml:space="preserve"> («стрелка вправо) </w:t>
      </w:r>
      <w:r w:rsidRPr="00C20D54">
        <w:t>отображаются дополнительные данные</w:t>
      </w:r>
      <w:r>
        <w:t>:</w:t>
      </w:r>
    </w:p>
    <w:p w14:paraId="7E3633E2" w14:textId="77777777" w:rsidR="001B36D0" w:rsidRDefault="001B36D0" w:rsidP="00B77B53">
      <w:pPr>
        <w:pStyle w:val="17"/>
        <w:numPr>
          <w:ilvl w:val="0"/>
          <w:numId w:val="175"/>
        </w:numPr>
      </w:pPr>
      <w:bookmarkStart w:id="366" w:name="_Ref156845588"/>
      <w:r>
        <w:t>«Срок действия»,</w:t>
      </w:r>
    </w:p>
    <w:p w14:paraId="0071727F" w14:textId="77777777" w:rsidR="001B36D0" w:rsidRDefault="001B36D0" w:rsidP="00B77B53">
      <w:pPr>
        <w:pStyle w:val="17"/>
        <w:numPr>
          <w:ilvl w:val="0"/>
          <w:numId w:val="175"/>
        </w:numPr>
      </w:pPr>
      <w:r>
        <w:t>«Место проведения»,</w:t>
      </w:r>
    </w:p>
    <w:p w14:paraId="1B421C53" w14:textId="77777777" w:rsidR="001B36D0" w:rsidRDefault="001B36D0" w:rsidP="001B36D0">
      <w:pPr>
        <w:pStyle w:val="17"/>
      </w:pPr>
      <w:r>
        <w:t>«Номер протокола».</w:t>
      </w:r>
    </w:p>
    <w:p w14:paraId="5D11EEE3" w14:textId="2A157583" w:rsidR="00C34916" w:rsidRPr="00C20D54" w:rsidRDefault="000664FD" w:rsidP="00B95CD2">
      <w:pPr>
        <w:pStyle w:val="60"/>
      </w:pPr>
      <w:bookmarkStart w:id="367" w:name="_Ref161140030"/>
      <w:r>
        <w:t>Блок</w:t>
      </w:r>
      <w:r w:rsidR="001B36D0">
        <w:t xml:space="preserve"> </w:t>
      </w:r>
      <w:r w:rsidR="00C34916">
        <w:t>«</w:t>
      </w:r>
      <w:r w:rsidR="00C34916" w:rsidRPr="00C20D54">
        <w:t>Решение о соответствии образования и (или) квалификации, полученных в иностранном государстве</w:t>
      </w:r>
      <w:r w:rsidR="00C34916">
        <w:t>»</w:t>
      </w:r>
      <w:bookmarkEnd w:id="366"/>
      <w:bookmarkEnd w:id="367"/>
    </w:p>
    <w:p w14:paraId="14067520" w14:textId="757CD898" w:rsidR="00C34916" w:rsidRPr="00C20D54" w:rsidRDefault="00C34916" w:rsidP="00C34916">
      <w:pPr>
        <w:pStyle w:val="af2"/>
      </w:pPr>
      <w:r w:rsidRPr="00C20D54">
        <w:t xml:space="preserve">Данный </w:t>
      </w:r>
      <w:r w:rsidR="000664FD">
        <w:t>блок</w:t>
      </w:r>
      <w:r w:rsidRPr="00C20D54">
        <w:t xml:space="preserve"> содержит в себе получаемые от </w:t>
      </w:r>
      <w:r w:rsidR="00E702F5">
        <w:t>АИС «Росздравнадзор»</w:t>
      </w:r>
      <w:r>
        <w:t xml:space="preserve"> сведения о принятом в отношении </w:t>
      </w:r>
      <w:r w:rsidR="00F43EA4">
        <w:t>обучающегося</w:t>
      </w:r>
      <w:r>
        <w:t xml:space="preserve"> р</w:t>
      </w:r>
      <w:r w:rsidRPr="00D113E2">
        <w:t>ешении о соответствии полученных</w:t>
      </w:r>
      <w:r>
        <w:t xml:space="preserve"> им </w:t>
      </w:r>
      <w:r w:rsidRPr="00D113E2">
        <w:t xml:space="preserve">в </w:t>
      </w:r>
      <w:r w:rsidRPr="00D113E2">
        <w:lastRenderedPageBreak/>
        <w:t>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>
        <w:t xml:space="preserve"> в</w:t>
      </w:r>
      <w:r w:rsidRPr="00C20D54">
        <w:t xml:space="preserve"> </w:t>
      </w:r>
      <w:r>
        <w:t>РФ.</w:t>
      </w:r>
      <w:r w:rsidRPr="00C20D54">
        <w:t xml:space="preserve"> С</w:t>
      </w:r>
      <w:r>
        <w:t>ведения выводятся в табличной форме; с</w:t>
      </w:r>
      <w:r w:rsidRPr="00C20D54">
        <w:t xml:space="preserve">остав </w:t>
      </w:r>
      <w:r>
        <w:t xml:space="preserve">выводимых </w:t>
      </w:r>
      <w:r w:rsidRPr="00C20D54">
        <w:t>сведений:</w:t>
      </w:r>
    </w:p>
    <w:p w14:paraId="56C80D5D" w14:textId="77777777" w:rsidR="00C34916" w:rsidRPr="00D113E2" w:rsidRDefault="00C34916" w:rsidP="00C34916">
      <w:pPr>
        <w:pStyle w:val="17"/>
      </w:pPr>
      <w:r w:rsidRPr="00D113E2">
        <w:t>специальность по направлению</w:t>
      </w:r>
      <w:r>
        <w:t xml:space="preserve"> (с</w:t>
      </w:r>
      <w:r w:rsidRPr="007F1439">
        <w:t xml:space="preserve">пециальность </w:t>
      </w:r>
      <w:r>
        <w:t xml:space="preserve">указывается по </w:t>
      </w:r>
      <w:r w:rsidRPr="007F1439">
        <w:t>справочник</w:t>
      </w:r>
      <w:r>
        <w:t>у</w:t>
      </w:r>
      <w:r w:rsidRPr="007F1439">
        <w:t xml:space="preserve"> </w:t>
      </w:r>
      <w:r>
        <w:t>НСИ</w:t>
      </w:r>
      <w:r w:rsidRPr="007F1439">
        <w:t xml:space="preserve"> «Номенклатура специальностей специалистов, имеющих медицинское и фармацевтическое образование», OID 1.2.643.5.1.13.13.11.1066</w:t>
      </w:r>
      <w:r>
        <w:t>)</w:t>
      </w:r>
      <w:r w:rsidRPr="00D113E2">
        <w:t>;</w:t>
      </w:r>
    </w:p>
    <w:p w14:paraId="53B5803A" w14:textId="77777777" w:rsidR="00C34916" w:rsidRPr="00D113E2" w:rsidRDefault="00C34916" w:rsidP="00C34916">
      <w:pPr>
        <w:pStyle w:val="17"/>
      </w:pPr>
      <w:r w:rsidRPr="00D113E2">
        <w:t xml:space="preserve">дата </w:t>
      </w:r>
      <w:r>
        <w:t xml:space="preserve">принятия </w:t>
      </w:r>
      <w:r w:rsidRPr="00D113E2">
        <w:t>решения;</w:t>
      </w:r>
    </w:p>
    <w:p w14:paraId="750509EF" w14:textId="77777777" w:rsidR="00C34916" w:rsidRPr="00C20D54" w:rsidRDefault="00C34916" w:rsidP="00C34916">
      <w:pPr>
        <w:pStyle w:val="17"/>
      </w:pPr>
      <w:r>
        <w:t>р</w:t>
      </w:r>
      <w:r w:rsidRPr="00D113E2">
        <w:t>егистрационный</w:t>
      </w:r>
      <w:r w:rsidRPr="00C20D54">
        <w:t xml:space="preserve"> номер решения.</w:t>
      </w:r>
    </w:p>
    <w:p w14:paraId="5D5AFFFF" w14:textId="59E19B72" w:rsidR="00C34916" w:rsidRDefault="00C34916" w:rsidP="00C34916">
      <w:pPr>
        <w:pStyle w:val="af2"/>
      </w:pPr>
      <w:r w:rsidRPr="000D12A8">
        <w:t xml:space="preserve">В случае наличия </w:t>
      </w:r>
      <w:r w:rsidRPr="000D12A8">
        <w:rPr>
          <w:rStyle w:val="afffffff1"/>
        </w:rPr>
        <w:t xml:space="preserve">соответствующих сведений в </w:t>
      </w:r>
      <w:r w:rsidR="00E702F5">
        <w:rPr>
          <w:rStyle w:val="afffffff1"/>
        </w:rPr>
        <w:t>АИС «Росздравнадзор»</w:t>
      </w:r>
      <w:r w:rsidRPr="000D12A8">
        <w:rPr>
          <w:rStyle w:val="afffffff1"/>
        </w:rPr>
        <w:t xml:space="preserve"> в данном </w:t>
      </w:r>
      <w:r w:rsidR="000664FD">
        <w:t>блок</w:t>
      </w:r>
      <w:r w:rsidR="001B36D0">
        <w:rPr>
          <w:rStyle w:val="afffffff1"/>
        </w:rPr>
        <w:t xml:space="preserve">е </w:t>
      </w:r>
      <w:r w:rsidRPr="00C20D54">
        <w:t xml:space="preserve">доступны для просмотра </w:t>
      </w:r>
      <w:r>
        <w:t xml:space="preserve">сведения обо всех решениях </w:t>
      </w:r>
      <w:r w:rsidRPr="00C20D54">
        <w:t xml:space="preserve">о соответствии образования, полученного </w:t>
      </w:r>
      <w:r w:rsidR="00F43EA4">
        <w:t>обучающимся</w:t>
      </w:r>
      <w:r>
        <w:t xml:space="preserve"> </w:t>
      </w:r>
      <w:r w:rsidRPr="00C20D54">
        <w:t>в иностранной организации</w:t>
      </w:r>
      <w:r>
        <w:t>.</w:t>
      </w:r>
    </w:p>
    <w:p w14:paraId="071BC251" w14:textId="24479FBE" w:rsidR="00C34916" w:rsidRPr="00C20D54" w:rsidRDefault="00C34916" w:rsidP="00C34916">
      <w:pPr>
        <w:pStyle w:val="af2"/>
      </w:pPr>
      <w:r w:rsidRPr="00657AEF">
        <w:t xml:space="preserve">Поля </w:t>
      </w:r>
      <w:r w:rsidR="000664FD">
        <w:t>блок</w:t>
      </w:r>
      <w:r w:rsidR="001B36D0">
        <w:t xml:space="preserve">а </w:t>
      </w:r>
      <w:r w:rsidRPr="00657AEF">
        <w:rPr>
          <w:b/>
          <w:bCs/>
        </w:rPr>
        <w:t>«</w:t>
      </w:r>
      <w:r w:rsidRPr="00657AEF">
        <w:t>Решение о соответствии образования, полученного в иностранной организации</w:t>
      </w:r>
      <w:r w:rsidRPr="00657AEF">
        <w:rPr>
          <w:b/>
          <w:bCs/>
        </w:rPr>
        <w:t>»</w:t>
      </w:r>
      <w:r w:rsidRPr="00657AEF">
        <w:t xml:space="preserve"> недоступны для внесения сведений вручную.</w:t>
      </w:r>
      <w:r>
        <w:t xml:space="preserve"> </w:t>
      </w:r>
      <w:r w:rsidRPr="00C20D54">
        <w:t>Для получения или обновления сведений</w:t>
      </w:r>
      <w:r>
        <w:t xml:space="preserve"> в Подсистеме необходимо нажать </w:t>
      </w:r>
      <w:r w:rsidRPr="00C20D54">
        <w:t xml:space="preserve">кнопку </w:t>
      </w:r>
      <w:r w:rsidRPr="00C20D54">
        <w:rPr>
          <w:noProof/>
        </w:rPr>
        <w:drawing>
          <wp:inline distT="0" distB="0" distL="0" distR="0" wp14:anchorId="0D8E7C66" wp14:editId="2E46FDE4">
            <wp:extent cx="1282766" cy="215911"/>
            <wp:effectExtent l="0" t="0" r="0" b="0"/>
            <wp:docPr id="1356667897" name="Рисунок 135666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 w:rsidR="00B95CD2">
        <w:fldChar w:fldCharType="begin"/>
      </w:r>
      <w:r w:rsidR="00B95CD2">
        <w:instrText xml:space="preserve"> REF _Ref156846524 \h </w:instrText>
      </w:r>
      <w:r w:rsidR="00B95CD2">
        <w:fldChar w:fldCharType="separate"/>
      </w:r>
      <w:r w:rsidR="00565CC3" w:rsidRPr="000D12A8">
        <w:t xml:space="preserve">Рисунок </w:t>
      </w:r>
      <w:r w:rsidR="00565CC3">
        <w:rPr>
          <w:noProof/>
        </w:rPr>
        <w:t>72</w:t>
      </w:r>
      <w:r w:rsidR="00B95CD2">
        <w:fldChar w:fldCharType="end"/>
      </w:r>
      <w:r w:rsidR="001B36D0">
        <w:t>)</w:t>
      </w:r>
      <w:r w:rsidRPr="00C20D54">
        <w:t>.</w:t>
      </w:r>
    </w:p>
    <w:p w14:paraId="4EFA4763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486ED71" wp14:editId="774FEB2E">
            <wp:extent cx="5816899" cy="2038455"/>
            <wp:effectExtent l="0" t="0" r="0" b="0"/>
            <wp:docPr id="135523631" name="Рисунок 13552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16899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7003" w14:textId="2C2A6F2B" w:rsidR="00C34916" w:rsidRPr="000D12A8" w:rsidRDefault="00C34916" w:rsidP="00C34916">
      <w:pPr>
        <w:pStyle w:val="afffffff8"/>
      </w:pPr>
      <w:bookmarkStart w:id="368" w:name="_Ref156846524"/>
      <w:r w:rsidRPr="000D12A8">
        <w:t xml:space="preserve">Рисунок </w:t>
      </w:r>
      <w:r w:rsidR="003B6A3D">
        <w:fldChar w:fldCharType="begin"/>
      </w:r>
      <w:r w:rsidR="003B6A3D">
        <w:instrText xml:space="preserve"> SE</w:instrText>
      </w:r>
      <w:r w:rsidR="003B6A3D">
        <w:instrText xml:space="preserve">Q Рисунок \* ARABIC </w:instrText>
      </w:r>
      <w:r w:rsidR="003B6A3D">
        <w:fldChar w:fldCharType="separate"/>
      </w:r>
      <w:r w:rsidR="00565CC3">
        <w:rPr>
          <w:noProof/>
        </w:rPr>
        <w:t>72</w:t>
      </w:r>
      <w:r w:rsidR="003B6A3D">
        <w:rPr>
          <w:noProof/>
        </w:rPr>
        <w:fldChar w:fldCharType="end"/>
      </w:r>
      <w:bookmarkEnd w:id="368"/>
      <w:r w:rsidRPr="000D12A8">
        <w:t xml:space="preserve"> – </w:t>
      </w:r>
      <w:r w:rsidR="000664FD">
        <w:t>Блок</w:t>
      </w:r>
      <w:r w:rsidR="001B36D0">
        <w:t xml:space="preserve"> </w:t>
      </w:r>
      <w:r w:rsidRPr="000D12A8">
        <w:t>«Решение о соответствии образования и (или) квалификации, полученных в иностранном государстве»</w:t>
      </w:r>
    </w:p>
    <w:p w14:paraId="50831521" w14:textId="55BD999B" w:rsidR="00C34916" w:rsidRDefault="00C34916" w:rsidP="00C34916">
      <w:pPr>
        <w:pStyle w:val="af2"/>
      </w:pPr>
      <w:r w:rsidRPr="00C20D54">
        <w:t>В с</w:t>
      </w:r>
      <w:r w:rsidRPr="007F1439">
        <w:t>луча</w:t>
      </w:r>
      <w:r w:rsidRPr="00C20D54">
        <w:t>е отсутствия сведений</w:t>
      </w:r>
      <w:r>
        <w:t xml:space="preserve"> в </w:t>
      </w:r>
      <w:r w:rsidR="00E702F5">
        <w:t>АИС «Росздравнадзор»</w:t>
      </w:r>
      <w:r w:rsidRPr="00C20D54">
        <w:t xml:space="preserve"> (</w:t>
      </w:r>
      <w:r>
        <w:t xml:space="preserve">см. </w:t>
      </w:r>
      <w:r w:rsidR="00B95CD2">
        <w:fldChar w:fldCharType="begin"/>
      </w:r>
      <w:r w:rsidR="00B95CD2">
        <w:instrText xml:space="preserve"> REF _Ref156846548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73</w:t>
      </w:r>
      <w:r w:rsidR="00B95CD2">
        <w:fldChar w:fldCharType="end"/>
      </w:r>
      <w:r w:rsidRPr="00C20D54">
        <w:t xml:space="preserve">) </w:t>
      </w:r>
      <w:r>
        <w:t>п</w:t>
      </w:r>
      <w:r w:rsidRPr="00C20D54">
        <w:t xml:space="preserve">овторный запрос можно </w:t>
      </w:r>
      <w:r>
        <w:t>на</w:t>
      </w:r>
      <w:r w:rsidRPr="00C20D54">
        <w:t xml:space="preserve">править </w:t>
      </w:r>
      <w:r>
        <w:t xml:space="preserve">либо </w:t>
      </w:r>
      <w:r w:rsidRPr="00C20D54">
        <w:t>через 24 часа</w:t>
      </w:r>
      <w:r>
        <w:t xml:space="preserve">, </w:t>
      </w:r>
      <w:r w:rsidRPr="00C20D54">
        <w:t>либо после изменени</w:t>
      </w:r>
      <w:r>
        <w:t>я в Подсистеме:</w:t>
      </w:r>
    </w:p>
    <w:p w14:paraId="4FCE7E82" w14:textId="6DE10503" w:rsidR="00C34916" w:rsidRPr="00C20D54" w:rsidRDefault="00C34916" w:rsidP="00C34916">
      <w:pPr>
        <w:pStyle w:val="17"/>
      </w:pPr>
      <w:r w:rsidRPr="000D12A8">
        <w:t>персональных</w:t>
      </w:r>
      <w:r>
        <w:t xml:space="preserve"> </w:t>
      </w:r>
      <w:r w:rsidRPr="00C20D54">
        <w:t>данных</w:t>
      </w:r>
      <w:r>
        <w:t xml:space="preserve"> </w:t>
      </w:r>
      <w:r w:rsidR="00F43EA4">
        <w:t>обучающегося</w:t>
      </w:r>
      <w:r w:rsidRPr="00C20D54">
        <w:t>:</w:t>
      </w:r>
    </w:p>
    <w:p w14:paraId="3FD8342B" w14:textId="77777777" w:rsidR="00C34916" w:rsidRPr="00C20D54" w:rsidRDefault="00C34916" w:rsidP="00C34916">
      <w:pPr>
        <w:pStyle w:val="25"/>
      </w:pPr>
      <w:r w:rsidRPr="00C20D54">
        <w:t>ФИО;</w:t>
      </w:r>
    </w:p>
    <w:p w14:paraId="64562186" w14:textId="77777777" w:rsidR="00C34916" w:rsidRPr="00C20D54" w:rsidRDefault="00C34916" w:rsidP="00C34916">
      <w:pPr>
        <w:pStyle w:val="25"/>
      </w:pPr>
      <w:r w:rsidRPr="00C20D54">
        <w:t>СНИЛС;</w:t>
      </w:r>
    </w:p>
    <w:p w14:paraId="5750EB98" w14:textId="1E195973" w:rsidR="00C34916" w:rsidRPr="00C20D54" w:rsidRDefault="00C34916" w:rsidP="00C34916">
      <w:pPr>
        <w:pStyle w:val="17"/>
      </w:pPr>
      <w:r w:rsidRPr="000D12A8">
        <w:t xml:space="preserve">сведений о документе, удостоверяющем личность </w:t>
      </w:r>
      <w:r w:rsidR="00F43EA4">
        <w:t>обучающегося:</w:t>
      </w:r>
    </w:p>
    <w:p w14:paraId="566AFEDC" w14:textId="596D8946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Pr="00C20D54">
        <w:rPr>
          <w:rFonts w:eastAsia="Times New Roman"/>
          <w:lang w:eastAsia="ru-RU"/>
        </w:rPr>
        <w:t xml:space="preserve">аспорт гражданина </w:t>
      </w:r>
      <w:r w:rsidR="001179C1" w:rsidRPr="00C20D54">
        <w:t>Российской Федерации</w:t>
      </w:r>
      <w:r w:rsidRPr="00C20D54">
        <w:rPr>
          <w:rFonts w:eastAsia="Times New Roman"/>
          <w:lang w:eastAsia="ru-RU"/>
        </w:rPr>
        <w:t>;</w:t>
      </w:r>
    </w:p>
    <w:p w14:paraId="61C01330" w14:textId="5D634A30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C20D54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C20D54">
        <w:t>Российской Федерации</w:t>
      </w:r>
      <w:r w:rsidRPr="00C20D54">
        <w:rPr>
          <w:rFonts w:eastAsia="Times New Roman"/>
          <w:lang w:eastAsia="ru-RU"/>
        </w:rPr>
        <w:t>;</w:t>
      </w:r>
    </w:p>
    <w:p w14:paraId="20AD0D67" w14:textId="77777777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</w:t>
      </w:r>
      <w:r w:rsidRPr="00C20D54">
        <w:rPr>
          <w:rFonts w:eastAsia="Times New Roman"/>
          <w:lang w:eastAsia="ru-RU"/>
        </w:rPr>
        <w:t>достоверение беженца;</w:t>
      </w:r>
    </w:p>
    <w:p w14:paraId="29E7F0A7" w14:textId="77777777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Pr="00C20D54">
        <w:rPr>
          <w:rFonts w:eastAsia="Times New Roman"/>
          <w:lang w:eastAsia="ru-RU"/>
        </w:rPr>
        <w:t>аспорт иностранного гражданина.</w:t>
      </w:r>
    </w:p>
    <w:p w14:paraId="4207EE0A" w14:textId="77777777" w:rsidR="00C34916" w:rsidRPr="00C20D54" w:rsidRDefault="00C34916" w:rsidP="00C34916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4FFE298A" wp14:editId="648C6746">
            <wp:extent cx="5939790" cy="1971675"/>
            <wp:effectExtent l="0" t="0" r="3810" b="9525"/>
            <wp:docPr id="848841988" name="Рисунок 8488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3D863" w14:textId="47ACECE6" w:rsidR="00C34916" w:rsidRDefault="00C34916" w:rsidP="00C34916">
      <w:pPr>
        <w:pStyle w:val="afffffff8"/>
      </w:pPr>
      <w:bookmarkStart w:id="369" w:name="_Ref156846548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73</w:t>
      </w:r>
      <w:r w:rsidR="003B6A3D">
        <w:rPr>
          <w:noProof/>
        </w:rPr>
        <w:fldChar w:fldCharType="end"/>
      </w:r>
      <w:bookmarkEnd w:id="369"/>
      <w:r w:rsidRPr="00C20D54">
        <w:t xml:space="preserve"> </w:t>
      </w:r>
      <w:r>
        <w:t>–</w:t>
      </w:r>
      <w:r w:rsidRPr="00C20D54">
        <w:t xml:space="preserve"> </w:t>
      </w:r>
      <w:r>
        <w:t>Сообщение об о</w:t>
      </w:r>
      <w:r w:rsidRPr="00C20D54">
        <w:t>тсутстви</w:t>
      </w:r>
      <w:r>
        <w:t>и</w:t>
      </w:r>
      <w:r w:rsidRPr="00C20D54">
        <w:t xml:space="preserve"> сведений о решении в </w:t>
      </w:r>
      <w:r w:rsidR="00E702F5">
        <w:t>АИС «Росздравнадзор»</w:t>
      </w:r>
    </w:p>
    <w:p w14:paraId="56D1373D" w14:textId="084E66B3" w:rsidR="00C34916" w:rsidRPr="00C10D11" w:rsidRDefault="00C34916" w:rsidP="00C34916">
      <w:pPr>
        <w:pStyle w:val="afffffff9"/>
      </w:pPr>
      <w:r w:rsidRPr="00C10D11">
        <w:t>В случае технической ошибки (</w:t>
      </w:r>
      <w:r>
        <w:t xml:space="preserve">см. </w:t>
      </w:r>
      <w:r w:rsidR="00B95CD2">
        <w:fldChar w:fldCharType="begin"/>
      </w:r>
      <w:r w:rsidR="00B95CD2">
        <w:instrText xml:space="preserve"> REF _Ref156846562 \h </w:instrText>
      </w:r>
      <w:r w:rsidR="00B95CD2"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74</w:t>
      </w:r>
      <w:r w:rsidR="00B95CD2">
        <w:fldChar w:fldCharType="end"/>
      </w:r>
      <w:r w:rsidRPr="00C10D11">
        <w:t xml:space="preserve">) </w:t>
      </w:r>
      <w:r>
        <w:t>необходимо</w:t>
      </w:r>
      <w:r w:rsidRPr="00C10D11">
        <w:t xml:space="preserve"> отправить запрос позднее.</w:t>
      </w:r>
    </w:p>
    <w:p w14:paraId="334100DE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962E7F4" wp14:editId="626981B0">
            <wp:extent cx="5768340" cy="1804863"/>
            <wp:effectExtent l="0" t="0" r="3810" b="5080"/>
            <wp:docPr id="968261747" name="Рисунок 96826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87659" cy="18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B1917" w14:textId="4B78C09F" w:rsidR="00C34916" w:rsidRPr="00C20D54" w:rsidRDefault="00C34916" w:rsidP="00C34916">
      <w:pPr>
        <w:pStyle w:val="aff"/>
        <w:rPr>
          <w:color w:val="000000" w:themeColor="text1"/>
        </w:rPr>
      </w:pPr>
      <w:bookmarkStart w:id="370" w:name="_Ref156846562"/>
      <w:r w:rsidRPr="00C20D54">
        <w:rPr>
          <w:color w:val="000000" w:themeColor="text1"/>
        </w:rPr>
        <w:t xml:space="preserve">Рисунок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Рисунок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74</w:t>
      </w:r>
      <w:r w:rsidRPr="00C20D54">
        <w:rPr>
          <w:noProof/>
          <w:color w:val="000000" w:themeColor="text1"/>
        </w:rPr>
        <w:fldChar w:fldCharType="end"/>
      </w:r>
      <w:bookmarkEnd w:id="370"/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Сообщение о т</w:t>
      </w:r>
      <w:r w:rsidRPr="00C20D54">
        <w:rPr>
          <w:color w:val="000000" w:themeColor="text1"/>
        </w:rPr>
        <w:t>ехническ</w:t>
      </w:r>
      <w:r>
        <w:rPr>
          <w:color w:val="000000" w:themeColor="text1"/>
        </w:rPr>
        <w:t xml:space="preserve">ой </w:t>
      </w:r>
      <w:r w:rsidRPr="00C20D54">
        <w:rPr>
          <w:color w:val="000000" w:themeColor="text1"/>
        </w:rPr>
        <w:t>ошибк</w:t>
      </w:r>
      <w:r>
        <w:rPr>
          <w:color w:val="000000" w:themeColor="text1"/>
        </w:rPr>
        <w:t>е при направлении</w:t>
      </w:r>
      <w:r w:rsidRPr="00C20D54">
        <w:rPr>
          <w:color w:val="000000" w:themeColor="text1"/>
        </w:rPr>
        <w:t xml:space="preserve"> запроса в </w:t>
      </w:r>
      <w:r w:rsidR="00E702F5">
        <w:rPr>
          <w:color w:val="000000" w:themeColor="text1"/>
        </w:rPr>
        <w:t>АИС «Росздравнадзор»</w:t>
      </w:r>
    </w:p>
    <w:p w14:paraId="586A168B" w14:textId="370588C1" w:rsidR="00C34916" w:rsidRDefault="000664FD" w:rsidP="00B95CD2">
      <w:pPr>
        <w:pStyle w:val="60"/>
      </w:pPr>
      <w:bookmarkStart w:id="371" w:name="_Ref156845602"/>
      <w:r>
        <w:t>Блок</w:t>
      </w:r>
      <w:r w:rsidR="00C34916">
        <w:t xml:space="preserve"> «</w:t>
      </w:r>
      <w:r w:rsidR="00C34916" w:rsidRPr="00C20D54">
        <w:t>Дополнительные документы</w:t>
      </w:r>
      <w:r w:rsidR="00C34916">
        <w:t>»</w:t>
      </w:r>
      <w:bookmarkEnd w:id="371"/>
    </w:p>
    <w:p w14:paraId="78EFBCD1" w14:textId="1B4D6320" w:rsidR="00C34916" w:rsidRPr="00C23804" w:rsidRDefault="000664FD" w:rsidP="00C34916">
      <w:pPr>
        <w:pStyle w:val="af2"/>
      </w:pPr>
      <w:r>
        <w:t>Блок</w:t>
      </w:r>
      <w:r w:rsidR="001B36D0">
        <w:t xml:space="preserve"> </w:t>
      </w:r>
      <w:r w:rsidR="00C34916" w:rsidRPr="00C23804">
        <w:t>«Дополнительные документы</w:t>
      </w:r>
      <w:r w:rsidR="00C34916">
        <w:t xml:space="preserve">» предназначен для загрузки в Подсистему дополнительных документов, связанных с образованием </w:t>
      </w:r>
      <w:r w:rsidR="00F43EA4">
        <w:t>обучающегося</w:t>
      </w:r>
      <w:r w:rsidR="00C34916">
        <w:t>. Ф</w:t>
      </w:r>
      <w:r w:rsidR="00C34916" w:rsidRPr="009D2456">
        <w:t>ункци</w:t>
      </w:r>
      <w:r w:rsidR="00C34916">
        <w:t xml:space="preserve">я </w:t>
      </w:r>
      <w:r w:rsidR="00C34916" w:rsidRPr="009D2456">
        <w:t xml:space="preserve">загрузки/удаления документа в </w:t>
      </w:r>
      <w:r w:rsidR="00C34916">
        <w:t>Подсистеме</w:t>
      </w:r>
      <w:r w:rsidR="00C34916" w:rsidRPr="009D2456">
        <w:t xml:space="preserve"> доступн</w:t>
      </w:r>
      <w:r w:rsidR="00C34916">
        <w:t>а</w:t>
      </w:r>
      <w:r w:rsidR="00C34916" w:rsidRPr="009D2456">
        <w:t xml:space="preserve"> для </w:t>
      </w:r>
      <w:r w:rsidR="00C34916">
        <w:t xml:space="preserve">авторизованных </w:t>
      </w:r>
      <w:r w:rsidR="00C34916" w:rsidRPr="009D2456">
        <w:t xml:space="preserve">пользователей с ролью </w:t>
      </w:r>
      <w:r w:rsidR="00C34916">
        <w:t>«</w:t>
      </w:r>
      <w:r w:rsidR="00C34916" w:rsidRPr="009D2456">
        <w:t>Работник организации</w:t>
      </w:r>
      <w:r w:rsidR="00C34916">
        <w:t xml:space="preserve"> (ФРМР)» </w:t>
      </w:r>
      <w:r w:rsidR="00C34916" w:rsidRPr="009D2456">
        <w:t xml:space="preserve">и </w:t>
      </w:r>
      <w:r w:rsidR="00C34916">
        <w:t>«А</w:t>
      </w:r>
      <w:r w:rsidR="00C34916" w:rsidRPr="009D2456">
        <w:t>дминистратор</w:t>
      </w:r>
      <w:r w:rsidR="00C34916">
        <w:t xml:space="preserve"> (ФРМР)»</w:t>
      </w:r>
      <w:r w:rsidR="00B95CD2">
        <w:t>, а также для пользователей личного кабинета медицинского и фармацевтического работника.</w:t>
      </w:r>
    </w:p>
    <w:p w14:paraId="202B9477" w14:textId="77777777" w:rsidR="00C34916" w:rsidRPr="00C20D54" w:rsidRDefault="00C34916" w:rsidP="00B95CD2">
      <w:pPr>
        <w:pStyle w:val="7"/>
        <w:rPr>
          <w:shd w:val="clear" w:color="auto" w:fill="FFFFFF"/>
        </w:rPr>
      </w:pPr>
      <w:r>
        <w:rPr>
          <w:shd w:val="clear" w:color="auto" w:fill="FFFFFF"/>
        </w:rPr>
        <w:t>Загрузка в</w:t>
      </w:r>
      <w:r w:rsidRPr="00C20D54">
        <w:rPr>
          <w:shd w:val="clear" w:color="auto" w:fill="FFFFFF"/>
        </w:rPr>
        <w:t>ыписк</w:t>
      </w:r>
      <w:r>
        <w:rPr>
          <w:shd w:val="clear" w:color="auto" w:fill="FFFFFF"/>
        </w:rPr>
        <w:t>и</w:t>
      </w:r>
      <w:r w:rsidRPr="00C20D54">
        <w:rPr>
          <w:shd w:val="clear" w:color="auto" w:fill="FFFFFF"/>
        </w:rPr>
        <w:t xml:space="preserve"> </w:t>
      </w:r>
      <w:r w:rsidRPr="00A225D9">
        <w:rPr>
          <w:shd w:val="clear" w:color="auto" w:fill="FFFFFF"/>
        </w:rPr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2EB5A7E" w14:textId="29B4F695" w:rsidR="00C34916" w:rsidRPr="00C20D54" w:rsidRDefault="00C34916" w:rsidP="00C34916">
      <w:pPr>
        <w:pStyle w:val="af2"/>
      </w:pPr>
      <w:r w:rsidRPr="00C20D54">
        <w:t xml:space="preserve">Для загрузки </w:t>
      </w:r>
      <w:r>
        <w:t>выписки</w:t>
      </w:r>
      <w:r w:rsidRPr="00C20D54">
        <w:t xml:space="preserve"> </w:t>
      </w:r>
      <w:r w:rsidRPr="00B51269"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>
        <w:t xml:space="preserve"> н</w:t>
      </w:r>
      <w:r w:rsidRPr="00C20D54">
        <w:t>еобходимо нажать кнопку «Выбрать файл» и выбрать необходимый документ для загрузки (</w:t>
      </w:r>
      <w:r>
        <w:t xml:space="preserve">см. </w:t>
      </w:r>
      <w:r w:rsidR="00B95CD2">
        <w:fldChar w:fldCharType="begin"/>
      </w:r>
      <w:r w:rsidR="00B95CD2">
        <w:instrText xml:space="preserve"> REF _Ref156846723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75</w:t>
      </w:r>
      <w:r w:rsidR="00B95CD2">
        <w:fldChar w:fldCharType="end"/>
      </w:r>
      <w:r w:rsidRPr="00C20D54">
        <w:t>).</w:t>
      </w:r>
      <w:r w:rsidRPr="00A225D9">
        <w:t xml:space="preserve"> </w:t>
      </w:r>
      <w:r>
        <w:t>Ф</w:t>
      </w:r>
      <w:r w:rsidRPr="00A225D9">
        <w:t xml:space="preserve">ормат загружаемого файла – PDF, максимальный размер файла </w:t>
      </w:r>
      <w:r w:rsidR="007B0AA9">
        <w:t>–</w:t>
      </w:r>
      <w:r w:rsidRPr="00A225D9">
        <w:t xml:space="preserve"> 10 Мб</w:t>
      </w:r>
      <w:r w:rsidR="007B0AA9">
        <w:t>айт</w:t>
      </w:r>
      <w:r w:rsidRPr="00A225D9">
        <w:t>, количество загружаемых файлов – не более одного</w:t>
      </w:r>
      <w:r>
        <w:t>.</w:t>
      </w:r>
    </w:p>
    <w:p w14:paraId="59FB75A1" w14:textId="77777777" w:rsidR="00C34916" w:rsidRPr="00C20D54" w:rsidRDefault="00C34916" w:rsidP="00C34916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52EB72E3" wp14:editId="2DA35C3C">
            <wp:extent cx="5899868" cy="870093"/>
            <wp:effectExtent l="0" t="0" r="5715" b="6350"/>
            <wp:docPr id="523646026" name="Рисунок 523646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5986303" cy="88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C83DF" w14:textId="79DB4E8A" w:rsidR="00C34916" w:rsidRPr="00C20D54" w:rsidRDefault="00C34916" w:rsidP="00C34916">
      <w:pPr>
        <w:pStyle w:val="afffffff8"/>
      </w:pPr>
      <w:bookmarkStart w:id="372" w:name="_Ref15684672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75</w:t>
      </w:r>
      <w:r w:rsidR="003B6A3D">
        <w:rPr>
          <w:noProof/>
        </w:rPr>
        <w:fldChar w:fldCharType="end"/>
      </w:r>
      <w:bookmarkEnd w:id="372"/>
      <w:r w:rsidRPr="00C20D54">
        <w:t xml:space="preserve"> </w:t>
      </w:r>
      <w:r>
        <w:t>–</w:t>
      </w:r>
      <w:r w:rsidRPr="00C20D54">
        <w:t xml:space="preserve"> Загрузка выписки</w:t>
      </w:r>
    </w:p>
    <w:p w14:paraId="0CBBC873" w14:textId="734F0F42" w:rsidR="00C34916" w:rsidRPr="00C20D54" w:rsidRDefault="00C34916" w:rsidP="00C34916">
      <w:pPr>
        <w:pStyle w:val="afffffff9"/>
      </w:pPr>
      <w:r w:rsidRPr="00C20D54">
        <w:t xml:space="preserve">Для удаления документа </w:t>
      </w:r>
      <w:r>
        <w:t xml:space="preserve">из Подсистемы следует </w:t>
      </w:r>
      <w:r w:rsidRPr="00C20D54">
        <w:t>наж</w:t>
      </w:r>
      <w:r>
        <w:t xml:space="preserve">ать на </w:t>
      </w:r>
      <w:r w:rsidRPr="00C20D54">
        <w:t>иконку корзины (</w:t>
      </w:r>
      <w:r>
        <w:t>см.</w:t>
      </w:r>
      <w:r w:rsidR="000935CB">
        <w:t xml:space="preserve"> </w:t>
      </w:r>
      <w:r w:rsidR="00B95CD2">
        <w:fldChar w:fldCharType="begin"/>
      </w:r>
      <w:r w:rsidR="00B95CD2">
        <w:instrText xml:space="preserve"> REF _Ref156846736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76</w:t>
      </w:r>
      <w:r w:rsidR="00B95CD2">
        <w:fldChar w:fldCharType="end"/>
      </w:r>
      <w:r w:rsidR="00C37129">
        <w:t>).</w:t>
      </w:r>
    </w:p>
    <w:p w14:paraId="1B058D5D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6F16479B" wp14:editId="44C5EF08">
            <wp:extent cx="5772647" cy="764907"/>
            <wp:effectExtent l="0" t="0" r="0" b="0"/>
            <wp:docPr id="727210326" name="Рисунок 72721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5924809" cy="78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CFB5B" w14:textId="123301EB" w:rsidR="00C34916" w:rsidRPr="00C20D54" w:rsidRDefault="00C34916" w:rsidP="00C34916">
      <w:pPr>
        <w:pStyle w:val="afffffff8"/>
      </w:pPr>
      <w:bookmarkStart w:id="373" w:name="_Ref156846736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76</w:t>
      </w:r>
      <w:r w:rsidR="003B6A3D">
        <w:rPr>
          <w:noProof/>
        </w:rPr>
        <w:fldChar w:fldCharType="end"/>
      </w:r>
      <w:bookmarkEnd w:id="373"/>
      <w:r w:rsidRPr="00C20D54">
        <w:t xml:space="preserve"> </w:t>
      </w:r>
      <w:r>
        <w:t>–</w:t>
      </w:r>
      <w:r w:rsidRPr="00C20D54">
        <w:t xml:space="preserve"> Удаление </w:t>
      </w:r>
      <w:r>
        <w:t>выписки</w:t>
      </w:r>
    </w:p>
    <w:p w14:paraId="7013B257" w14:textId="77777777" w:rsidR="00C34916" w:rsidRPr="00C20D54" w:rsidRDefault="00C34916" w:rsidP="00B95CD2">
      <w:pPr>
        <w:pStyle w:val="7"/>
        <w:rPr>
          <w:rStyle w:val="aff2"/>
          <w:b/>
          <w:iCs/>
          <w:color w:val="000000" w:themeColor="text1"/>
          <w:shd w:val="clear" w:color="auto" w:fill="FFFFFF"/>
        </w:rPr>
      </w:pPr>
      <w:r>
        <w:rPr>
          <w:rStyle w:val="aff2"/>
          <w:b/>
          <w:color w:val="000000" w:themeColor="text1"/>
          <w:shd w:val="clear" w:color="auto" w:fill="FFFFFF"/>
        </w:rPr>
        <w:t>Загрузка д</w:t>
      </w:r>
      <w:r w:rsidRPr="00C20D54">
        <w:rPr>
          <w:rStyle w:val="aff2"/>
          <w:b/>
          <w:color w:val="000000" w:themeColor="text1"/>
          <w:shd w:val="clear" w:color="auto" w:fill="FFFFFF"/>
        </w:rPr>
        <w:t>окумент</w:t>
      </w:r>
      <w:r>
        <w:rPr>
          <w:rStyle w:val="aff2"/>
          <w:b/>
          <w:color w:val="000000" w:themeColor="text1"/>
          <w:shd w:val="clear" w:color="auto" w:fill="FFFFFF"/>
        </w:rPr>
        <w:t>ов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об образовании</w:t>
      </w:r>
      <w:r>
        <w:rPr>
          <w:rStyle w:val="aff2"/>
          <w:b/>
          <w:color w:val="000000" w:themeColor="text1"/>
          <w:shd w:val="clear" w:color="auto" w:fill="FFFFFF"/>
        </w:rPr>
        <w:t>,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выданны</w:t>
      </w:r>
      <w:r>
        <w:rPr>
          <w:rStyle w:val="aff2"/>
          <w:b/>
          <w:color w:val="000000" w:themeColor="text1"/>
          <w:shd w:val="clear" w:color="auto" w:fill="FFFFFF"/>
        </w:rPr>
        <w:t>х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</w:p>
    <w:p w14:paraId="3EAD9D1B" w14:textId="77777777" w:rsidR="00C34916" w:rsidRPr="00C20D54" w:rsidRDefault="00C34916" w:rsidP="00C34916">
      <w:pPr>
        <w:pStyle w:val="af2"/>
      </w:pPr>
      <w:r w:rsidRPr="00A225D9">
        <w:rPr>
          <w:rStyle w:val="afffffff1"/>
        </w:rPr>
        <w:t>Для загрузки документов об образовании,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Pr="00A225D9">
        <w:t xml:space="preserve"> территории Украины</w:t>
      </w:r>
      <w:r w:rsidRPr="00C20D54">
        <w:t>:</w:t>
      </w:r>
    </w:p>
    <w:p w14:paraId="2570E50F" w14:textId="750F4BEA" w:rsidR="00C34916" w:rsidRPr="00C20D54" w:rsidRDefault="00C34916" w:rsidP="00B77B53">
      <w:pPr>
        <w:pStyle w:val="1d"/>
        <w:numPr>
          <w:ilvl w:val="0"/>
          <w:numId w:val="179"/>
        </w:numPr>
      </w:pPr>
      <w:r w:rsidRPr="00C20D54">
        <w:t>Выб</w:t>
      </w:r>
      <w:r>
        <w:t xml:space="preserve">ерите </w:t>
      </w:r>
      <w:r w:rsidRPr="00C20D54">
        <w:t xml:space="preserve">значение «Да» </w:t>
      </w:r>
      <w:r>
        <w:t>соответствующего чекбокс</w:t>
      </w:r>
      <w:r w:rsidRPr="00C20D54">
        <w:t>а (</w:t>
      </w:r>
      <w:r w:rsidR="000935CB">
        <w:t xml:space="preserve">см. </w:t>
      </w:r>
      <w:r w:rsidR="000935CB">
        <w:fldChar w:fldCharType="begin"/>
      </w:r>
      <w:r w:rsidR="000935CB">
        <w:instrText xml:space="preserve"> REF _Ref156846754 \h </w:instrText>
      </w:r>
      <w:r w:rsidR="000935CB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77</w:t>
      </w:r>
      <w:r w:rsidR="000935CB">
        <w:fldChar w:fldCharType="end"/>
      </w:r>
      <w:r w:rsidR="00C37129">
        <w:t>).</w:t>
      </w:r>
      <w:r>
        <w:t xml:space="preserve"> </w:t>
      </w:r>
      <w:r w:rsidRPr="000935CB">
        <w:rPr>
          <w:color w:val="000000" w:themeColor="text1"/>
        </w:rPr>
        <w:t>Откроется форма загрузчика.</w:t>
      </w:r>
    </w:p>
    <w:p w14:paraId="77103887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86FEB22" wp14:editId="789C6066">
            <wp:extent cx="5692637" cy="669033"/>
            <wp:effectExtent l="0" t="0" r="3810" b="0"/>
            <wp:docPr id="1732429919" name="Рисунок 173242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5859103" cy="68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58934" w14:textId="5A62FBC0" w:rsidR="00C34916" w:rsidRPr="00C20D54" w:rsidRDefault="00C34916" w:rsidP="00C34916">
      <w:pPr>
        <w:pStyle w:val="afffffff8"/>
      </w:pPr>
      <w:bookmarkStart w:id="374" w:name="_Ref15684675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77</w:t>
      </w:r>
      <w:r w:rsidR="003B6A3D">
        <w:rPr>
          <w:noProof/>
        </w:rPr>
        <w:fldChar w:fldCharType="end"/>
      </w:r>
      <w:bookmarkEnd w:id="374"/>
      <w:r w:rsidRPr="00C20D54">
        <w:t xml:space="preserve"> – </w:t>
      </w:r>
      <w:r>
        <w:t>Чекбокс</w:t>
      </w:r>
    </w:p>
    <w:p w14:paraId="207D7AF7" w14:textId="684E2B57" w:rsidR="00C34916" w:rsidRPr="00C20D54" w:rsidRDefault="00C34916" w:rsidP="00B77B53">
      <w:pPr>
        <w:pStyle w:val="1d"/>
        <w:numPr>
          <w:ilvl w:val="0"/>
          <w:numId w:val="167"/>
        </w:numPr>
      </w:pPr>
      <w:r>
        <w:t>В</w:t>
      </w:r>
      <w:r w:rsidRPr="00C20D54">
        <w:t>ыб</w:t>
      </w:r>
      <w:r>
        <w:t>е</w:t>
      </w:r>
      <w:r w:rsidRPr="00C20D54">
        <w:t>р</w:t>
      </w:r>
      <w:r>
        <w:t>и</w:t>
      </w:r>
      <w:r w:rsidRPr="00C20D54">
        <w:t>те и загрузите файл</w:t>
      </w:r>
      <w:r>
        <w:t>ы в количестве не более 5 штук. Ф</w:t>
      </w:r>
      <w:r w:rsidRPr="00A225D9">
        <w:t>ормат загружаем</w:t>
      </w:r>
      <w:r>
        <w:t>ых</w:t>
      </w:r>
      <w:r w:rsidRPr="00A225D9">
        <w:t xml:space="preserve"> файл</w:t>
      </w:r>
      <w:r>
        <w:t xml:space="preserve">ов – </w:t>
      </w:r>
      <w:r w:rsidRPr="00A225D9">
        <w:t>PDF,</w:t>
      </w:r>
      <w:r>
        <w:t xml:space="preserve"> </w:t>
      </w:r>
      <w:r w:rsidRPr="00A225D9">
        <w:t>общ</w:t>
      </w:r>
      <w:r>
        <w:t>ий</w:t>
      </w:r>
      <w:r w:rsidRPr="00A225D9">
        <w:t xml:space="preserve"> максимальн</w:t>
      </w:r>
      <w:r>
        <w:t>ый</w:t>
      </w:r>
      <w:r w:rsidRPr="00A225D9">
        <w:t xml:space="preserve"> размер</w:t>
      </w:r>
      <w:r>
        <w:t xml:space="preserve"> файлов – </w:t>
      </w:r>
      <w:r w:rsidRPr="00A225D9">
        <w:t>10 Мб</w:t>
      </w:r>
      <w:r w:rsidR="002F33AD">
        <w:t>айт</w:t>
      </w:r>
      <w:r>
        <w:t>, имя</w:t>
      </w:r>
      <w:r w:rsidRPr="00A225D9">
        <w:t xml:space="preserve"> </w:t>
      </w:r>
      <w:r>
        <w:t xml:space="preserve">файла должно быть </w:t>
      </w:r>
      <w:r w:rsidRPr="00A225D9">
        <w:t>уникальн</w:t>
      </w:r>
      <w:r>
        <w:t>ым.</w:t>
      </w:r>
    </w:p>
    <w:p w14:paraId="08E31EDD" w14:textId="514FA23C" w:rsidR="00C34916" w:rsidRDefault="00C34916" w:rsidP="00C34916">
      <w:pPr>
        <w:pStyle w:val="af2"/>
      </w:pPr>
      <w:r w:rsidRPr="005D0F51">
        <w:rPr>
          <w:rStyle w:val="afffffff1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22B1C5F" wp14:editId="6AEC30F7">
            <wp:simplePos x="0" y="0"/>
            <wp:positionH relativeFrom="margin">
              <wp:align>left</wp:align>
            </wp:positionH>
            <wp:positionV relativeFrom="paragraph">
              <wp:posOffset>482821</wp:posOffset>
            </wp:positionV>
            <wp:extent cx="5939155" cy="2552700"/>
            <wp:effectExtent l="0" t="0" r="4445" b="0"/>
            <wp:wrapTopAndBottom/>
            <wp:docPr id="673492040" name="Рисунок 67349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593915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0F51">
        <w:rPr>
          <w:rStyle w:val="afffffff1"/>
        </w:rPr>
        <w:t>Для удаления загруженных документов из Подсистемы нажмите на иконку (крестик) рядом с файлом</w:t>
      </w:r>
      <w:r w:rsidRPr="00B51269">
        <w:rPr>
          <w:rStyle w:val="111"/>
        </w:rPr>
        <w:t>, который необходимо удалить (</w:t>
      </w:r>
      <w:r>
        <w:rPr>
          <w:rStyle w:val="111"/>
        </w:rPr>
        <w:t xml:space="preserve">см. </w:t>
      </w:r>
      <w:r w:rsidR="000935CB">
        <w:rPr>
          <w:rStyle w:val="111"/>
        </w:rPr>
        <w:fldChar w:fldCharType="begin"/>
      </w:r>
      <w:r w:rsidR="000935CB">
        <w:rPr>
          <w:rStyle w:val="111"/>
        </w:rPr>
        <w:instrText xml:space="preserve"> REF _Ref156846766 \h </w:instrText>
      </w:r>
      <w:r w:rsidR="000935CB">
        <w:rPr>
          <w:rStyle w:val="111"/>
        </w:rPr>
      </w:r>
      <w:r w:rsidR="000935CB">
        <w:rPr>
          <w:rStyle w:val="111"/>
        </w:rPr>
        <w:fldChar w:fldCharType="separate"/>
      </w:r>
      <w:r w:rsidR="00565CC3" w:rsidRPr="00B51269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78</w:t>
      </w:r>
      <w:r w:rsidR="000935CB">
        <w:rPr>
          <w:rStyle w:val="111"/>
        </w:rPr>
        <w:fldChar w:fldCharType="end"/>
      </w:r>
      <w:r w:rsidRPr="00B51269">
        <w:rPr>
          <w:rStyle w:val="111"/>
        </w:rPr>
        <w:t>)</w:t>
      </w:r>
      <w:r>
        <w:rPr>
          <w:rStyle w:val="111"/>
        </w:rPr>
        <w:t>.</w:t>
      </w:r>
    </w:p>
    <w:p w14:paraId="0C23C28E" w14:textId="2CD44CC9" w:rsidR="00C34916" w:rsidRPr="00C20D54" w:rsidRDefault="00C34916" w:rsidP="00C34916">
      <w:pPr>
        <w:pStyle w:val="afffffff6"/>
        <w:rPr>
          <w:color w:val="000000" w:themeColor="text1"/>
        </w:rPr>
      </w:pPr>
      <w:bookmarkStart w:id="375" w:name="_Ref156846766"/>
      <w:r w:rsidRPr="00B51269">
        <w:rPr>
          <w:rStyle w:val="afffffffa"/>
        </w:rPr>
        <w:t xml:space="preserve">Рисунок </w:t>
      </w:r>
      <w:r w:rsidRPr="00B51269">
        <w:rPr>
          <w:rStyle w:val="afffffffa"/>
        </w:rPr>
        <w:fldChar w:fldCharType="begin"/>
      </w:r>
      <w:r w:rsidRPr="00B51269">
        <w:rPr>
          <w:rStyle w:val="afffffffa"/>
        </w:rPr>
        <w:instrText xml:space="preserve"> SEQ Рисунок \* ARABIC </w:instrText>
      </w:r>
      <w:r w:rsidRPr="00B51269">
        <w:rPr>
          <w:rStyle w:val="afffffffa"/>
        </w:rPr>
        <w:fldChar w:fldCharType="separate"/>
      </w:r>
      <w:r w:rsidR="00565CC3">
        <w:rPr>
          <w:rStyle w:val="afffffffa"/>
          <w:noProof/>
        </w:rPr>
        <w:t>78</w:t>
      </w:r>
      <w:r w:rsidRPr="00B51269">
        <w:rPr>
          <w:rStyle w:val="afffffffa"/>
        </w:rPr>
        <w:fldChar w:fldCharType="end"/>
      </w:r>
      <w:bookmarkEnd w:id="375"/>
      <w:r w:rsidRPr="00B51269">
        <w:rPr>
          <w:rStyle w:val="afffffffa"/>
        </w:rPr>
        <w:t xml:space="preserve"> – </w:t>
      </w:r>
      <w:r>
        <w:rPr>
          <w:rStyle w:val="afffffffa"/>
        </w:rPr>
        <w:t>Кнопка у</w:t>
      </w:r>
      <w:r w:rsidRPr="00B51269">
        <w:rPr>
          <w:rStyle w:val="afffffffa"/>
        </w:rPr>
        <w:t>далени</w:t>
      </w:r>
      <w:r>
        <w:rPr>
          <w:rStyle w:val="afffffffa"/>
        </w:rPr>
        <w:t>я</w:t>
      </w:r>
      <w:r w:rsidRPr="00B51269">
        <w:rPr>
          <w:rStyle w:val="afffffffa"/>
        </w:rPr>
        <w:t xml:space="preserve"> докум</w:t>
      </w:r>
      <w:r w:rsidRPr="00C20D54">
        <w:rPr>
          <w:color w:val="000000" w:themeColor="text1"/>
        </w:rPr>
        <w:t>ент</w:t>
      </w:r>
      <w:r>
        <w:rPr>
          <w:color w:val="000000" w:themeColor="text1"/>
        </w:rPr>
        <w:t>а</w:t>
      </w:r>
    </w:p>
    <w:p w14:paraId="08EF3C6C" w14:textId="1022CFD7" w:rsidR="00812861" w:rsidRPr="0036568C" w:rsidRDefault="007125EE" w:rsidP="0036568C">
      <w:pPr>
        <w:pStyle w:val="2d"/>
      </w:pPr>
      <w:bookmarkStart w:id="376" w:name="_Toc99404102"/>
      <w:bookmarkStart w:id="377" w:name="_Toc167559932"/>
      <w:bookmarkEnd w:id="338"/>
      <w:r w:rsidRPr="0036568C">
        <w:t>Форма «</w:t>
      </w:r>
      <w:bookmarkEnd w:id="376"/>
      <w:r w:rsidR="0036568C" w:rsidRPr="0036568C">
        <w:t>Земский доктор/фельдшер</w:t>
      </w:r>
      <w:r w:rsidRPr="0036568C">
        <w:t>»</w:t>
      </w:r>
      <w:bookmarkEnd w:id="377"/>
    </w:p>
    <w:p w14:paraId="4670B1E0" w14:textId="77C845E8" w:rsidR="00C24A0E" w:rsidRDefault="00C24A0E" w:rsidP="00C24A0E">
      <w:pPr>
        <w:pStyle w:val="af2"/>
      </w:pPr>
      <w:bookmarkStart w:id="378" w:name="_Hlk156839718"/>
      <w:r w:rsidRPr="00370169">
        <w:t>Форма «</w:t>
      </w:r>
      <w:r w:rsidR="0036568C">
        <w:t>З</w:t>
      </w:r>
      <w:r w:rsidR="0036568C" w:rsidRPr="008D5FC5">
        <w:t>емски</w:t>
      </w:r>
      <w:r w:rsidR="0036568C">
        <w:t>й</w:t>
      </w:r>
      <w:r w:rsidR="0036568C" w:rsidRPr="008D5FC5">
        <w:t xml:space="preserve"> доктор/фельдшер</w:t>
      </w:r>
      <w:r w:rsidRPr="00370169">
        <w:t>»</w:t>
      </w:r>
      <w:r>
        <w:t xml:space="preserve"> предназначена для вывода записей о медицинских работниках – участниках программы ЕКВ «Земский доктор/фельдшер», внесенных в Подсистему. </w:t>
      </w:r>
      <w:bookmarkEnd w:id="378"/>
      <w:r>
        <w:t xml:space="preserve">Данная форма доступна только авторизованным пользователям Подсистемы с ролями: </w:t>
      </w:r>
    </w:p>
    <w:p w14:paraId="6C64A5DB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6C3BA756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478F73EB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655EEAF1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5EF9F758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49B6B096" w14:textId="31FE964A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2A2FA4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3692DF09" w14:textId="09EF8C07" w:rsidR="00C24A0E" w:rsidRDefault="00C24A0E" w:rsidP="00C24A0E">
      <w:pPr>
        <w:pStyle w:val="af2"/>
        <w:rPr>
          <w:rFonts w:eastAsia="Times New Roman"/>
          <w:lang w:eastAsia="ru-RU"/>
        </w:rPr>
      </w:pPr>
      <w:bookmarkStart w:id="379" w:name="_Hlk156839727"/>
      <w:r w:rsidRPr="001F0A02">
        <w:rPr>
          <w:rFonts w:eastAsia="Times New Roman"/>
          <w:lang w:eastAsia="ru-RU"/>
        </w:rPr>
        <w:t xml:space="preserve">Для работы с информацией </w:t>
      </w:r>
      <w:r w:rsidR="00D104EC">
        <w:rPr>
          <w:rFonts w:eastAsia="Times New Roman"/>
          <w:lang w:eastAsia="ru-RU"/>
        </w:rPr>
        <w:t>р</w:t>
      </w:r>
      <w:r w:rsidR="00D104EC" w:rsidRPr="00D104EC">
        <w:rPr>
          <w:rFonts w:eastAsia="Times New Roman"/>
          <w:lang w:eastAsia="ru-RU"/>
        </w:rPr>
        <w:t>егистр</w:t>
      </w:r>
      <w:r w:rsidR="00D104EC">
        <w:rPr>
          <w:rFonts w:eastAsia="Times New Roman"/>
          <w:lang w:eastAsia="ru-RU"/>
        </w:rPr>
        <w:t>а</w:t>
      </w:r>
      <w:r w:rsidR="00D104EC" w:rsidRPr="00D104EC">
        <w:rPr>
          <w:rFonts w:eastAsia="Times New Roman"/>
          <w:lang w:eastAsia="ru-RU"/>
        </w:rPr>
        <w:t xml:space="preserve"> земских докторов/фельдшеров</w:t>
      </w:r>
      <w:r w:rsidR="00D104EC">
        <w:rPr>
          <w:rFonts w:eastAsia="Times New Roman"/>
          <w:lang w:eastAsia="ru-RU"/>
        </w:rPr>
        <w:t xml:space="preserve">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3FACDC9F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6598A10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2B660DD1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052CCBF8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0B651394" w14:textId="68BB61F2" w:rsidR="00157F59" w:rsidRPr="001F0A02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22E769BA" w14:textId="56177C31" w:rsidR="00812861" w:rsidRPr="00C20D54" w:rsidRDefault="00812861" w:rsidP="00C24A0E">
      <w:pPr>
        <w:pStyle w:val="3f0"/>
      </w:pPr>
      <w:bookmarkStart w:id="380" w:name="_Ref156575593"/>
      <w:bookmarkStart w:id="381" w:name="_Toc167559933"/>
      <w:bookmarkEnd w:id="379"/>
      <w:r w:rsidRPr="00C20D54">
        <w:t xml:space="preserve">Просмотр </w:t>
      </w:r>
      <w:r w:rsidR="00C24A0E">
        <w:t>информации</w:t>
      </w:r>
      <w:bookmarkEnd w:id="380"/>
      <w:bookmarkEnd w:id="381"/>
    </w:p>
    <w:p w14:paraId="3B60AD67" w14:textId="1404507E" w:rsidR="00884A34" w:rsidRDefault="00EC44FE" w:rsidP="00884A34">
      <w:pPr>
        <w:pStyle w:val="af2"/>
      </w:pPr>
      <w:bookmarkStart w:id="382" w:name="_Hlk156839806"/>
      <w:r>
        <w:t>Просмотр</w:t>
      </w:r>
      <w:r w:rsidR="00812861" w:rsidRPr="00C20D54">
        <w:t xml:space="preserve"> списк</w:t>
      </w:r>
      <w:r>
        <w:t xml:space="preserve">а </w:t>
      </w:r>
      <w:r w:rsidR="00812861" w:rsidRPr="00C20D54">
        <w:t>земских докторов/фельдшеров производится на странице ФРМР → «Земский доктор/фельдшер»</w:t>
      </w:r>
      <w:r w:rsidR="00884A34">
        <w:t xml:space="preserve">. </w:t>
      </w:r>
    </w:p>
    <w:bookmarkEnd w:id="382"/>
    <w:p w14:paraId="4BDBBB90" w14:textId="1833B89C" w:rsidR="00884A34" w:rsidRPr="00C20D54" w:rsidRDefault="0036568C" w:rsidP="00884A34">
      <w:pPr>
        <w:pStyle w:val="af2"/>
        <w:rPr>
          <w:color w:val="000000" w:themeColor="text1"/>
        </w:rPr>
      </w:pPr>
      <w:r>
        <w:rPr>
          <w:rStyle w:val="afffffff1"/>
        </w:rPr>
        <w:t>В форме</w:t>
      </w:r>
      <w:r w:rsidR="00884A34" w:rsidRPr="00C20D54">
        <w:rPr>
          <w:color w:val="000000" w:themeColor="text1"/>
        </w:rPr>
        <w:t xml:space="preserve"> </w:t>
      </w:r>
      <w:r w:rsidR="00884A34" w:rsidRPr="00C20D54">
        <w:t xml:space="preserve">«Земский доктор/фельдшер» </w:t>
      </w:r>
      <w:r w:rsidR="00884A34" w:rsidRPr="00C20D54">
        <w:rPr>
          <w:color w:val="000000" w:themeColor="text1"/>
        </w:rPr>
        <w:t>содержатся</w:t>
      </w:r>
      <w:r w:rsidR="002222B8">
        <w:rPr>
          <w:color w:val="000000" w:themeColor="text1"/>
        </w:rPr>
        <w:t xml:space="preserve"> (см. </w:t>
      </w:r>
      <w:r w:rsidR="002222B8">
        <w:rPr>
          <w:color w:val="000000" w:themeColor="text1"/>
        </w:rPr>
        <w:fldChar w:fldCharType="begin"/>
      </w:r>
      <w:r w:rsidR="002222B8">
        <w:rPr>
          <w:color w:val="000000" w:themeColor="text1"/>
        </w:rPr>
        <w:instrText xml:space="preserve"> REF _Ref96332195 \h </w:instrText>
      </w:r>
      <w:r w:rsidR="002222B8">
        <w:rPr>
          <w:color w:val="000000" w:themeColor="text1"/>
        </w:rPr>
      </w:r>
      <w:r w:rsidR="002222B8">
        <w:rPr>
          <w:color w:val="000000" w:themeColor="text1"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79</w:t>
      </w:r>
      <w:r w:rsidR="002222B8">
        <w:rPr>
          <w:color w:val="000000" w:themeColor="text1"/>
        </w:rPr>
        <w:fldChar w:fldCharType="end"/>
      </w:r>
      <w:r w:rsidR="002222B8">
        <w:rPr>
          <w:color w:val="000000" w:themeColor="text1"/>
        </w:rPr>
        <w:t>)</w:t>
      </w:r>
      <w:r w:rsidR="00884A34" w:rsidRPr="00C20D54">
        <w:rPr>
          <w:color w:val="000000" w:themeColor="text1"/>
        </w:rPr>
        <w:t>:</w:t>
      </w:r>
    </w:p>
    <w:p w14:paraId="47B75EF3" w14:textId="7EB3B55C" w:rsidR="00884A34" w:rsidRPr="00C20D54" w:rsidRDefault="00884A34" w:rsidP="00B77B53">
      <w:pPr>
        <w:pStyle w:val="1d"/>
        <w:numPr>
          <w:ilvl w:val="0"/>
          <w:numId w:val="100"/>
        </w:numPr>
      </w:pPr>
      <w:bookmarkStart w:id="383" w:name="_Hlk156839872"/>
      <w:r>
        <w:t>о</w:t>
      </w:r>
      <w:r w:rsidRPr="00C20D54">
        <w:t>бласть фильтрации списка. В</w:t>
      </w:r>
      <w:r>
        <w:t xml:space="preserve"> Подсистеме предусмотрен </w:t>
      </w:r>
      <w:r w:rsidRPr="00C20D54">
        <w:t xml:space="preserve">быстрый или расширенный поиск </w:t>
      </w:r>
      <w:r>
        <w:t xml:space="preserve">записи </w:t>
      </w:r>
      <w:r w:rsidRPr="00C20D54">
        <w:t>по заданным параметрам</w:t>
      </w:r>
      <w:bookmarkEnd w:id="383"/>
      <w:r w:rsidR="00822F1D">
        <w:t>;</w:t>
      </w:r>
    </w:p>
    <w:p w14:paraId="60C26FBC" w14:textId="77777777" w:rsidR="00884A34" w:rsidRPr="00C20D54" w:rsidRDefault="00884A34" w:rsidP="00B77B53">
      <w:pPr>
        <w:pStyle w:val="1d"/>
        <w:numPr>
          <w:ilvl w:val="0"/>
          <w:numId w:val="167"/>
        </w:numPr>
      </w:pPr>
      <w:bookmarkStart w:id="384" w:name="_Hlk156839890"/>
      <w:r>
        <w:t>т</w:t>
      </w:r>
      <w:r w:rsidRPr="00C20D54">
        <w:t xml:space="preserve">аблица со списком </w:t>
      </w:r>
      <w:r>
        <w:t xml:space="preserve">медицинских работников – </w:t>
      </w:r>
      <w:r w:rsidRPr="00C20D54">
        <w:t>земских докторов/фельдшеров. Таблица содержит столбцы:</w:t>
      </w:r>
    </w:p>
    <w:p w14:paraId="1E4568E0" w14:textId="77777777" w:rsidR="00884A34" w:rsidRPr="00C20D54" w:rsidRDefault="00884A34" w:rsidP="00884A34">
      <w:pPr>
        <w:pStyle w:val="25"/>
      </w:pPr>
      <w:r w:rsidRPr="00C20D54">
        <w:t>«СНИЛС»</w:t>
      </w:r>
      <w:r>
        <w:t>,</w:t>
      </w:r>
    </w:p>
    <w:p w14:paraId="67D50A3A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72F63D64" w14:textId="77777777" w:rsidR="00884A34" w:rsidRPr="00C20D54" w:rsidRDefault="00884A34" w:rsidP="00884A34">
      <w:pPr>
        <w:pStyle w:val="25"/>
      </w:pPr>
      <w:r w:rsidRPr="00C20D54">
        <w:lastRenderedPageBreak/>
        <w:t>«Медицинская организация по основной должности»</w:t>
      </w:r>
      <w:r>
        <w:t>,</w:t>
      </w:r>
    </w:p>
    <w:p w14:paraId="6B9E1BDD" w14:textId="77777777" w:rsidR="00884A34" w:rsidRPr="00C20D54" w:rsidRDefault="00884A34" w:rsidP="00884A34">
      <w:pPr>
        <w:pStyle w:val="25"/>
      </w:pPr>
      <w:r w:rsidRPr="00C20D54">
        <w:t>«Основная должность»</w:t>
      </w:r>
      <w:r>
        <w:t>,</w:t>
      </w:r>
    </w:p>
    <w:p w14:paraId="2B9FD4EA" w14:textId="77777777" w:rsidR="00884A34" w:rsidRPr="00C20D54" w:rsidRDefault="00884A34" w:rsidP="00884A34">
      <w:pPr>
        <w:pStyle w:val="25"/>
      </w:pPr>
      <w:r w:rsidRPr="00C20D54">
        <w:t>«Номер договора»</w:t>
      </w:r>
      <w:r>
        <w:t>,</w:t>
      </w:r>
    </w:p>
    <w:p w14:paraId="2DB7D094" w14:textId="77777777" w:rsidR="00884A34" w:rsidRPr="00C20D54" w:rsidRDefault="00884A34" w:rsidP="00884A34">
      <w:pPr>
        <w:pStyle w:val="25"/>
      </w:pPr>
      <w:r w:rsidRPr="00C20D54">
        <w:t>«Дата договора»</w:t>
      </w:r>
      <w:r>
        <w:t>,</w:t>
      </w:r>
    </w:p>
    <w:p w14:paraId="7FC980BF" w14:textId="203C3034" w:rsidR="00884A34" w:rsidRPr="00C20D54" w:rsidRDefault="00884A34" w:rsidP="00884A34">
      <w:pPr>
        <w:pStyle w:val="25"/>
      </w:pPr>
      <w:r w:rsidRPr="00C20D54">
        <w:t>«Статус»</w:t>
      </w:r>
      <w:r w:rsidR="00822F1D">
        <w:t>;</w:t>
      </w:r>
    </w:p>
    <w:bookmarkEnd w:id="384"/>
    <w:p w14:paraId="705D2E6C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 xml:space="preserve">кнопки управления </w:t>
      </w:r>
      <w:r>
        <w:t>данными</w:t>
      </w:r>
      <w:r w:rsidRPr="00C20D54">
        <w:t>:</w:t>
      </w:r>
    </w:p>
    <w:p w14:paraId="41CADBFF" w14:textId="4D92D1B2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подпункт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_Ref156772817 \r \h </w:instrText>
      </w:r>
      <w:r w:rsidR="00884A34">
        <w:fldChar w:fldCharType="separate"/>
      </w:r>
      <w:r w:rsidR="00565CC3">
        <w:t>4.3.5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p w14:paraId="66DE9DF1" w14:textId="11B97020" w:rsidR="00884A34" w:rsidRPr="00C20D54" w:rsidRDefault="00884A34" w:rsidP="005039DD">
      <w:pPr>
        <w:pStyle w:val="25"/>
      </w:pPr>
      <w:r w:rsidRPr="00B15C11">
        <w:t>«Создат</w:t>
      </w:r>
      <w:r w:rsidRPr="00C20D54">
        <w:t>ь» (</w:t>
      </w:r>
      <w:r>
        <w:t xml:space="preserve">см. подпункт </w:t>
      </w:r>
      <w:r>
        <w:fldChar w:fldCharType="begin"/>
      </w:r>
      <w:r>
        <w:instrText xml:space="preserve"> REF _Ref156771321 \r \h </w:instrText>
      </w:r>
      <w:r>
        <w:fldChar w:fldCharType="separate"/>
      </w:r>
      <w:r w:rsidR="00565CC3">
        <w:t>4.3.6.2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16EE295C" w14:textId="77777777" w:rsidR="00812861" w:rsidRPr="00C20D54" w:rsidRDefault="00812861" w:rsidP="00D104EC">
      <w:pPr>
        <w:pStyle w:val="afffffff6"/>
      </w:pPr>
      <w:r w:rsidRPr="00C20D54">
        <w:rPr>
          <w:noProof/>
        </w:rPr>
        <w:drawing>
          <wp:inline distT="0" distB="0" distL="0" distR="0" wp14:anchorId="66CF8ABF" wp14:editId="1C463F63">
            <wp:extent cx="5939369" cy="3602450"/>
            <wp:effectExtent l="19050" t="19050" r="23495" b="171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7" b="8600"/>
                    <a:stretch/>
                  </pic:blipFill>
                  <pic:spPr bwMode="auto">
                    <a:xfrm>
                      <a:off x="0" y="0"/>
                      <a:ext cx="5940000" cy="36028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57395" w14:textId="7B23127B" w:rsidR="00812861" w:rsidRPr="00C20D54" w:rsidRDefault="00812861" w:rsidP="00D104EC">
      <w:pPr>
        <w:pStyle w:val="afffffff8"/>
      </w:pPr>
      <w:bookmarkStart w:id="385" w:name="_Ref96332195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79</w:t>
      </w:r>
      <w:r w:rsidR="00EE3A8F" w:rsidRPr="00C20D54">
        <w:rPr>
          <w:noProof/>
        </w:rPr>
        <w:fldChar w:fldCharType="end"/>
      </w:r>
      <w:bookmarkEnd w:id="385"/>
      <w:r w:rsidRPr="00C20D54">
        <w:t xml:space="preserve"> – </w:t>
      </w:r>
      <w:r w:rsidR="00822F1D" w:rsidRPr="00822F1D">
        <w:t>Форма «</w:t>
      </w:r>
      <w:r w:rsidR="0036568C">
        <w:t>З</w:t>
      </w:r>
      <w:r w:rsidR="0036568C" w:rsidRPr="008D5FC5">
        <w:t>емски</w:t>
      </w:r>
      <w:r w:rsidR="0036568C">
        <w:t>й</w:t>
      </w:r>
      <w:r w:rsidR="0036568C" w:rsidRPr="008D5FC5">
        <w:t xml:space="preserve"> доктор/фельдшер</w:t>
      </w:r>
      <w:r w:rsidR="00822F1D" w:rsidRPr="00822F1D">
        <w:t>»</w:t>
      </w:r>
    </w:p>
    <w:p w14:paraId="30B870F7" w14:textId="3698C499" w:rsidR="0065729E" w:rsidRDefault="00C24A0E" w:rsidP="00C24A0E">
      <w:pPr>
        <w:pStyle w:val="3f0"/>
        <w:rPr>
          <w:rFonts w:eastAsia="Times New Roman"/>
          <w:lang w:eastAsia="ru-RU"/>
        </w:rPr>
      </w:pPr>
      <w:bookmarkStart w:id="386" w:name="_Hlk156839959"/>
      <w:bookmarkStart w:id="387" w:name="_Ref98854034"/>
      <w:bookmarkStart w:id="388" w:name="_Toc167559934"/>
      <w:r>
        <w:rPr>
          <w:rFonts w:eastAsia="Times New Roman"/>
          <w:lang w:eastAsia="ru-RU"/>
        </w:rPr>
        <w:t>У</w:t>
      </w:r>
      <w:r w:rsidRPr="001F0A02">
        <w:rPr>
          <w:rFonts w:eastAsia="Times New Roman"/>
          <w:lang w:eastAsia="ru-RU"/>
        </w:rPr>
        <w:t>порядочивание информации по содержимому столбцов</w:t>
      </w:r>
      <w:bookmarkEnd w:id="388"/>
    </w:p>
    <w:p w14:paraId="67855CF8" w14:textId="619E830E" w:rsidR="00A370C1" w:rsidRPr="00C20D54" w:rsidRDefault="00A370C1" w:rsidP="00A370C1">
      <w:pPr>
        <w:pStyle w:val="afffffff9"/>
      </w:pPr>
      <w:r w:rsidRPr="00FF241C">
        <w:rPr>
          <w:rStyle w:val="afffffff1"/>
        </w:rPr>
        <w:t xml:space="preserve">Подсистема позволяет задать порядок сортировки информации в </w:t>
      </w:r>
      <w:r w:rsidR="006749C9" w:rsidRPr="00FF241C">
        <w:rPr>
          <w:rStyle w:val="afffffff1"/>
        </w:rPr>
        <w:t xml:space="preserve">списке земских докторов/фельдшеров. </w:t>
      </w:r>
      <w:r w:rsidRPr="00FF241C">
        <w:rPr>
          <w:rStyle w:val="afffffff1"/>
        </w:rPr>
        <w:t>Информация сортируется по возрастанию или убыванию значений в выбранной колонке таблицы. Для выбора колонки необходимо</w:t>
      </w:r>
      <w:r w:rsidRPr="00FF241C">
        <w:rPr>
          <w:rStyle w:val="3f9"/>
        </w:rPr>
        <w:t xml:space="preserve"> нажать на нее.</w:t>
      </w:r>
      <w:r w:rsidRPr="00C20D54">
        <w:t xml:space="preserve"> Отобразится значок:</w:t>
      </w:r>
    </w:p>
    <w:p w14:paraId="024C8165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EE3430E" wp14:editId="0F903985">
            <wp:extent cx="135918" cy="180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4C0CB75D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2AFB5718" wp14:editId="0748FAE8">
            <wp:extent cx="135918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252B8628" w14:textId="77777777" w:rsidR="00A370C1" w:rsidRPr="00C20D54" w:rsidRDefault="00A370C1" w:rsidP="00A370C1">
      <w:pPr>
        <w:pStyle w:val="3f0"/>
      </w:pPr>
      <w:bookmarkStart w:id="389" w:name="_Hlk156839971"/>
      <w:bookmarkStart w:id="390" w:name="_Toc167559935"/>
      <w:bookmarkEnd w:id="386"/>
      <w:r w:rsidRPr="0072680C">
        <w:t>Управление составом и способом вывода информации</w:t>
      </w:r>
      <w:bookmarkEnd w:id="390"/>
    </w:p>
    <w:p w14:paraId="15795288" w14:textId="7D8E1C8A" w:rsidR="0092744B" w:rsidRPr="00C20D54" w:rsidRDefault="00A370C1" w:rsidP="00A370C1">
      <w:pPr>
        <w:pStyle w:val="af2"/>
        <w:rPr>
          <w:color w:val="000000" w:themeColor="text1"/>
        </w:rPr>
      </w:pPr>
      <w:bookmarkStart w:id="391" w:name="_Hlk156839989"/>
      <w:bookmarkEnd w:id="389"/>
      <w:r w:rsidRPr="00C20D54">
        <w:t xml:space="preserve">Перечень отображаемых колонок в таблице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</w:t>
      </w:r>
      <w:bookmarkEnd w:id="391"/>
      <w:r w:rsidRPr="00C20D54">
        <w:t xml:space="preserve"> (</w:t>
      </w:r>
      <w:r>
        <w:t xml:space="preserve">см. </w:t>
      </w:r>
      <w:r w:rsidR="00255189" w:rsidRPr="00C20D54">
        <w:rPr>
          <w:color w:val="000000" w:themeColor="text1"/>
        </w:rPr>
        <w:fldChar w:fldCharType="begin"/>
      </w:r>
      <w:r w:rsidR="00255189" w:rsidRPr="00C20D54">
        <w:rPr>
          <w:color w:val="000000" w:themeColor="text1"/>
        </w:rPr>
        <w:instrText xml:space="preserve"> REF _Ref104542348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255189" w:rsidRPr="00C20D54">
        <w:rPr>
          <w:color w:val="000000" w:themeColor="text1"/>
        </w:rPr>
      </w:r>
      <w:r w:rsidR="00255189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80</w:t>
      </w:r>
      <w:r w:rsidR="00255189" w:rsidRPr="00C20D54">
        <w:rPr>
          <w:color w:val="000000" w:themeColor="text1"/>
        </w:rPr>
        <w:fldChar w:fldCharType="end"/>
      </w:r>
      <w:r w:rsidR="0092744B" w:rsidRPr="00C20D54">
        <w:rPr>
          <w:color w:val="000000" w:themeColor="text1"/>
        </w:rPr>
        <w:t>).</w:t>
      </w:r>
      <w:r>
        <w:rPr>
          <w:color w:val="000000" w:themeColor="text1"/>
        </w:rPr>
        <w:t xml:space="preserve"> </w:t>
      </w:r>
      <w:r w:rsidR="0092744B" w:rsidRPr="00C20D54">
        <w:rPr>
          <w:color w:val="000000" w:themeColor="text1"/>
        </w:rPr>
        <w:t>Для выбора доступны колонки:</w:t>
      </w:r>
    </w:p>
    <w:p w14:paraId="65349586" w14:textId="28C40ED8" w:rsidR="0071155A" w:rsidRPr="00C20D54" w:rsidRDefault="0092744B" w:rsidP="00142753">
      <w:pPr>
        <w:pStyle w:val="17"/>
      </w:pPr>
      <w:r w:rsidRPr="00C20D54">
        <w:t>«Дата рождения»;</w:t>
      </w:r>
    </w:p>
    <w:p w14:paraId="7F7CBFAB" w14:textId="61CC2393" w:rsidR="0092744B" w:rsidRPr="00C20D54" w:rsidRDefault="0092744B" w:rsidP="00142753">
      <w:pPr>
        <w:pStyle w:val="17"/>
      </w:pPr>
      <w:r w:rsidRPr="00C20D54">
        <w:t>«Возраст»;</w:t>
      </w:r>
    </w:p>
    <w:p w14:paraId="3B4827C7" w14:textId="6E6B825D" w:rsidR="0092744B" w:rsidRPr="00C20D54" w:rsidRDefault="0092744B" w:rsidP="00142753">
      <w:pPr>
        <w:pStyle w:val="17"/>
      </w:pPr>
      <w:r w:rsidRPr="00C20D54">
        <w:t>«</w:t>
      </w:r>
      <w:r w:rsidR="001E4CF8" w:rsidRPr="00C20D54">
        <w:t>МО по основной должности</w:t>
      </w:r>
      <w:r w:rsidRPr="00C20D54">
        <w:t>»;</w:t>
      </w:r>
    </w:p>
    <w:p w14:paraId="5A2ACE70" w14:textId="655203D2" w:rsidR="0092744B" w:rsidRPr="00C20D54" w:rsidRDefault="0092744B" w:rsidP="00142753">
      <w:pPr>
        <w:pStyle w:val="17"/>
      </w:pPr>
      <w:r w:rsidRPr="00C20D54">
        <w:t>«</w:t>
      </w:r>
      <w:r w:rsidR="001E4CF8" w:rsidRPr="00C20D54">
        <w:t>Основная должность</w:t>
      </w:r>
      <w:r w:rsidRPr="00C20D54">
        <w:t>»;</w:t>
      </w:r>
    </w:p>
    <w:p w14:paraId="373E9407" w14:textId="57C97133" w:rsidR="0092744B" w:rsidRPr="00C20D54" w:rsidRDefault="0092744B" w:rsidP="00142753">
      <w:pPr>
        <w:pStyle w:val="17"/>
      </w:pPr>
      <w:r w:rsidRPr="00C20D54">
        <w:lastRenderedPageBreak/>
        <w:t>«</w:t>
      </w:r>
      <w:r w:rsidR="001E4CF8" w:rsidRPr="00C20D54">
        <w:t>Номер договора</w:t>
      </w:r>
      <w:r w:rsidRPr="00C20D54">
        <w:t>»;</w:t>
      </w:r>
    </w:p>
    <w:p w14:paraId="69C6F10C" w14:textId="6B45DE23" w:rsidR="001E4CF8" w:rsidRPr="00C20D54" w:rsidRDefault="001E4CF8" w:rsidP="00142753">
      <w:pPr>
        <w:pStyle w:val="17"/>
      </w:pPr>
      <w:r w:rsidRPr="00C20D54">
        <w:t>«Начало действия договора»;</w:t>
      </w:r>
    </w:p>
    <w:p w14:paraId="101A51C6" w14:textId="71D96910" w:rsidR="001E4CF8" w:rsidRPr="00C20D54" w:rsidRDefault="001E4CF8" w:rsidP="00142753">
      <w:pPr>
        <w:pStyle w:val="17"/>
      </w:pPr>
      <w:r w:rsidRPr="00C20D54">
        <w:t>«Окончание действия договора»;</w:t>
      </w:r>
    </w:p>
    <w:p w14:paraId="5CBFC86F" w14:textId="6B3D1607" w:rsidR="001E4CF8" w:rsidRPr="00C20D54" w:rsidRDefault="001E4CF8" w:rsidP="00142753">
      <w:pPr>
        <w:pStyle w:val="17"/>
      </w:pPr>
      <w:r w:rsidRPr="00C20D54">
        <w:t>«Статус».</w:t>
      </w:r>
    </w:p>
    <w:p w14:paraId="64D43027" w14:textId="6DDA630B" w:rsidR="0092744B" w:rsidRPr="00C20D54" w:rsidRDefault="004102A1" w:rsidP="006749C9">
      <w:pPr>
        <w:pStyle w:val="afffffff6"/>
      </w:pPr>
      <w:r w:rsidRPr="00C20D54">
        <w:rPr>
          <w:noProof/>
        </w:rPr>
        <w:drawing>
          <wp:inline distT="0" distB="0" distL="0" distR="0" wp14:anchorId="6E167C4D" wp14:editId="46AC50A0">
            <wp:extent cx="5939790" cy="2715895"/>
            <wp:effectExtent l="19050" t="19050" r="22860" b="2730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15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82621" w14:textId="7E91655F" w:rsidR="004102A1" w:rsidRPr="00C20D54" w:rsidRDefault="004102A1" w:rsidP="006749C9">
      <w:pPr>
        <w:pStyle w:val="afffffff8"/>
      </w:pPr>
      <w:bookmarkStart w:id="392" w:name="_Ref104542348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80</w:t>
      </w:r>
      <w:r w:rsidRPr="00C20D54">
        <w:rPr>
          <w:noProof/>
        </w:rPr>
        <w:fldChar w:fldCharType="end"/>
      </w:r>
      <w:bookmarkEnd w:id="392"/>
      <w:r w:rsidRPr="00C20D54">
        <w:t xml:space="preserve"> – Настройка отображения колонок в списке</w:t>
      </w:r>
    </w:p>
    <w:p w14:paraId="3F24CC72" w14:textId="53E858A3" w:rsidR="004102A1" w:rsidRPr="00C20D54" w:rsidRDefault="004102A1" w:rsidP="00FF241C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6749C9">
        <w:t xml:space="preserve">см. </w:t>
      </w:r>
      <w:r w:rsidR="00621044" w:rsidRPr="00C20D54">
        <w:fldChar w:fldCharType="begin"/>
      </w:r>
      <w:r w:rsidR="00621044" w:rsidRPr="00C20D54">
        <w:instrText xml:space="preserve"> REF _Ref104542440 \h </w:instrText>
      </w:r>
      <w:r w:rsidR="00783B3A" w:rsidRPr="00C20D54">
        <w:instrText xml:space="preserve"> \* MERGEFORMAT </w:instrText>
      </w:r>
      <w:r w:rsidR="0062104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81</w:t>
      </w:r>
      <w:r w:rsidR="00621044" w:rsidRPr="00C20D54">
        <w:fldChar w:fldCharType="end"/>
      </w:r>
      <w:r w:rsidR="00822F1D">
        <w:t>, 1</w:t>
      </w:r>
      <w:r w:rsidRPr="00C20D54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749C9">
        <w:t xml:space="preserve">см. </w:t>
      </w:r>
      <w:r w:rsidR="00621044" w:rsidRPr="00C20D54">
        <w:fldChar w:fldCharType="begin"/>
      </w:r>
      <w:r w:rsidR="00621044" w:rsidRPr="00C20D54">
        <w:instrText xml:space="preserve"> REF _Ref104542440 \h </w:instrText>
      </w:r>
      <w:r w:rsidR="00783B3A" w:rsidRPr="00C20D54">
        <w:instrText xml:space="preserve"> \* MERGEFORMAT </w:instrText>
      </w:r>
      <w:r w:rsidR="0062104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81</w:t>
      </w:r>
      <w:r w:rsidR="00621044" w:rsidRPr="00C20D54">
        <w:fldChar w:fldCharType="end"/>
      </w:r>
      <w:r w:rsidRPr="00C20D54">
        <w:t>, 2). Доступны</w:t>
      </w:r>
      <w:r w:rsidR="00822F1D">
        <w:t>е</w:t>
      </w:r>
      <w:r w:rsidRPr="00C20D54">
        <w:t xml:space="preserve"> значения: 15, 30, 45 записей на странице.</w:t>
      </w:r>
    </w:p>
    <w:p w14:paraId="32A25D06" w14:textId="128125EC" w:rsidR="004102A1" w:rsidRPr="00C20D54" w:rsidRDefault="00DD330C" w:rsidP="006749C9">
      <w:pPr>
        <w:pStyle w:val="afffffff6"/>
      </w:pPr>
      <w:r w:rsidRPr="00C20D54">
        <w:rPr>
          <w:noProof/>
        </w:rPr>
        <w:drawing>
          <wp:inline distT="0" distB="0" distL="0" distR="0" wp14:anchorId="7F989756" wp14:editId="529B73C6">
            <wp:extent cx="5939790" cy="2736215"/>
            <wp:effectExtent l="19050" t="19050" r="22860" b="26035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6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510BA" w14:textId="4C38A104" w:rsidR="00DD330C" w:rsidRPr="00C20D54" w:rsidRDefault="00DD330C" w:rsidP="006749C9">
      <w:pPr>
        <w:pStyle w:val="afffffff8"/>
      </w:pPr>
      <w:bookmarkStart w:id="393" w:name="_Ref104542440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81</w:t>
      </w:r>
      <w:r w:rsidRPr="00C20D54">
        <w:rPr>
          <w:noProof/>
        </w:rPr>
        <w:fldChar w:fldCharType="end"/>
      </w:r>
      <w:bookmarkEnd w:id="393"/>
      <w:r w:rsidRPr="00C20D54">
        <w:t xml:space="preserve"> – Настройка отображения количества записей</w:t>
      </w:r>
    </w:p>
    <w:p w14:paraId="42AC766A" w14:textId="476C1C78" w:rsidR="00812861" w:rsidRPr="00C20D54" w:rsidRDefault="00812861" w:rsidP="00C24A0E">
      <w:pPr>
        <w:pStyle w:val="3f0"/>
      </w:pPr>
      <w:bookmarkStart w:id="394" w:name="_Ref104544006"/>
      <w:bookmarkStart w:id="395" w:name="_Ref156575616"/>
      <w:bookmarkStart w:id="396" w:name="_Toc167559936"/>
      <w:r w:rsidRPr="00C20D54">
        <w:t xml:space="preserve">Фильтрация </w:t>
      </w:r>
      <w:bookmarkEnd w:id="387"/>
      <w:bookmarkEnd w:id="394"/>
      <w:r w:rsidR="00C24A0E">
        <w:t>информации</w:t>
      </w:r>
      <w:bookmarkEnd w:id="395"/>
      <w:bookmarkEnd w:id="396"/>
    </w:p>
    <w:p w14:paraId="11F718AE" w14:textId="77777777" w:rsidR="006749C9" w:rsidRDefault="00812861" w:rsidP="006749C9">
      <w:pPr>
        <w:pStyle w:val="af2"/>
      </w:pPr>
      <w:r w:rsidRPr="00C20D54">
        <w:t xml:space="preserve">В Подсистеме существует возможность гибко настроить отображение списка земских докторов/фельдшеров и найти определенную карточку земского доктора/фельдшера. </w:t>
      </w:r>
      <w:bookmarkStart w:id="397" w:name="_Hlk156840068"/>
      <w:r w:rsidRPr="00C20D54">
        <w:t xml:space="preserve">Доступны варианты фильтрации: </w:t>
      </w:r>
    </w:p>
    <w:p w14:paraId="25F8439A" w14:textId="601203FD" w:rsidR="006749C9" w:rsidRDefault="00812861" w:rsidP="006749C9">
      <w:pPr>
        <w:pStyle w:val="17"/>
      </w:pPr>
      <w:r w:rsidRPr="00C20D54">
        <w:lastRenderedPageBreak/>
        <w:t>быстрый фильтр по ключевым параметрам</w:t>
      </w:r>
      <w:r w:rsidR="006749C9">
        <w:t>,</w:t>
      </w:r>
    </w:p>
    <w:p w14:paraId="6D479C38" w14:textId="404632A7" w:rsidR="00812861" w:rsidRPr="00C20D54" w:rsidRDefault="00812861" w:rsidP="006749C9">
      <w:pPr>
        <w:pStyle w:val="17"/>
      </w:pPr>
      <w:r w:rsidRPr="00C20D54">
        <w:t>расширенный фильтр</w:t>
      </w:r>
      <w:bookmarkEnd w:id="397"/>
      <w:r w:rsidRPr="00C20D54">
        <w:t xml:space="preserve">. </w:t>
      </w:r>
    </w:p>
    <w:p w14:paraId="306A565F" w14:textId="30D072DE" w:rsidR="00812861" w:rsidRDefault="00812861" w:rsidP="006749C9">
      <w:pPr>
        <w:pStyle w:val="af2"/>
      </w:pPr>
      <w:r w:rsidRPr="00C20D54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6749C9">
        <w:t>, в</w:t>
      </w:r>
      <w:r w:rsidRPr="00C20D54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6749C9">
        <w:t xml:space="preserve"> </w:t>
      </w:r>
      <w:r w:rsidRPr="00C20D54">
        <w:t xml:space="preserve">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о земских докторах/фельдшерах, </w:t>
      </w:r>
      <w:r w:rsidR="006749C9">
        <w:t>созданные</w:t>
      </w:r>
      <w:r w:rsidRPr="00C20D54">
        <w:t xml:space="preserve"> в </w:t>
      </w:r>
      <w:r w:rsidR="006749C9">
        <w:t>Подсистеме</w:t>
      </w:r>
      <w:r w:rsidRPr="00C20D54">
        <w:t>.</w:t>
      </w:r>
    </w:p>
    <w:p w14:paraId="2220043C" w14:textId="77777777" w:rsidR="007F2BCD" w:rsidRDefault="007F2BCD" w:rsidP="007F2BCD">
      <w:pPr>
        <w:pStyle w:val="3f0"/>
      </w:pPr>
      <w:bookmarkStart w:id="398" w:name="_Ref156772817"/>
      <w:bookmarkStart w:id="399" w:name="_Hlk156840096"/>
      <w:bookmarkStart w:id="400" w:name="_Toc167559937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400"/>
      <w:r w:rsidRPr="007F2BCD">
        <w:t xml:space="preserve"> </w:t>
      </w:r>
      <w:bookmarkEnd w:id="398"/>
    </w:p>
    <w:p w14:paraId="414F33E2" w14:textId="2DFB6F42" w:rsidR="007F2BCD" w:rsidRDefault="007F2BCD" w:rsidP="007F2BCD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2222B8" w:rsidRPr="002222B8">
        <w:t>(см. Рисунок 79)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 xml:space="preserve">Количество записей, выгружаемых в файл, </w:t>
      </w:r>
      <w:r w:rsidR="00397B4E">
        <w:t>составляет</w:t>
      </w:r>
      <w:r w:rsidRPr="00AB668B">
        <w:t xml:space="preserve"> </w:t>
      </w:r>
      <w:r w:rsidR="00397B4E">
        <w:t xml:space="preserve">не более </w:t>
      </w:r>
      <w:r w:rsidRPr="00AB668B">
        <w:t>15 000 единиц.</w:t>
      </w:r>
      <w:r w:rsidR="00467A77">
        <w:t xml:space="preserve"> </w:t>
      </w:r>
      <w:r w:rsidR="00467A77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385A2784" w14:textId="30D0CBAA" w:rsidR="007F2BCD" w:rsidRPr="00C468AD" w:rsidRDefault="007F2BC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 w:rsidR="00C468AD"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 w:rsidR="00C468AD">
        <w:rPr>
          <w:rStyle w:val="3f8"/>
        </w:rPr>
        <w:t xml:space="preserve">ниже </w:t>
      </w:r>
      <w:r w:rsidRPr="00C468AD">
        <w:rPr>
          <w:rStyle w:val="3f8"/>
        </w:rPr>
        <w:t xml:space="preserve">(см. </w:t>
      </w:r>
      <w:r w:rsidR="00C468AD" w:rsidRPr="00C468AD">
        <w:rPr>
          <w:rStyle w:val="3f8"/>
        </w:rPr>
        <w:fldChar w:fldCharType="begin"/>
      </w:r>
      <w:r w:rsidR="00C468AD" w:rsidRPr="00C468AD">
        <w:rPr>
          <w:rStyle w:val="3f8"/>
        </w:rPr>
        <w:instrText xml:space="preserve"> REF _Ref156815498 \h </w:instrText>
      </w:r>
      <w:r w:rsidR="00C468AD">
        <w:rPr>
          <w:rStyle w:val="3f8"/>
        </w:rPr>
        <w:instrText xml:space="preserve"> \* MERGEFORMAT </w:instrText>
      </w:r>
      <w:r w:rsidR="00C468AD" w:rsidRPr="00C468AD">
        <w:rPr>
          <w:rStyle w:val="3f8"/>
        </w:rPr>
      </w:r>
      <w:r w:rsidR="00C468AD" w:rsidRPr="00C468AD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23</w:t>
      </w:r>
      <w:r w:rsidR="00C468AD" w:rsidRPr="00C468AD">
        <w:rPr>
          <w:rStyle w:val="3f8"/>
        </w:rPr>
        <w:fldChar w:fldCharType="end"/>
      </w:r>
      <w:r w:rsidRPr="00C468AD">
        <w:rPr>
          <w:rStyle w:val="3f8"/>
        </w:rPr>
        <w:t>)</w:t>
      </w:r>
      <w:r w:rsidR="00C468AD">
        <w:rPr>
          <w:rStyle w:val="3f8"/>
        </w:rPr>
        <w:t>.</w:t>
      </w:r>
    </w:p>
    <w:p w14:paraId="0E197BEF" w14:textId="1392247B" w:rsidR="00AC24E4" w:rsidRPr="00532283" w:rsidRDefault="00AC24E4" w:rsidP="00AC24E4">
      <w:pPr>
        <w:pStyle w:val="afffffffff4"/>
      </w:pPr>
      <w:bookmarkStart w:id="401" w:name="_Ref156815498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23</w:t>
      </w:r>
      <w:r w:rsidR="003B6A3D">
        <w:rPr>
          <w:noProof/>
        </w:rPr>
        <w:fldChar w:fldCharType="end"/>
      </w:r>
      <w:bookmarkEnd w:id="401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</w:t>
      </w:r>
      <w:r w:rsidR="00C468AD">
        <w:t>модуля «</w:t>
      </w:r>
      <w:r w:rsidR="00C468AD" w:rsidRPr="00C468AD">
        <w:t>Земский доктор/фельдшер</w:t>
      </w:r>
      <w:r w:rsidR="00C468AD">
        <w:t>»</w:t>
      </w:r>
      <w:r>
        <w:t xml:space="preserve">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2122"/>
        <w:gridCol w:w="1984"/>
        <w:gridCol w:w="3402"/>
        <w:gridCol w:w="1843"/>
      </w:tblGrid>
      <w:tr w:rsidR="00AC24E4" w:rsidRPr="00F01766" w14:paraId="5D035FCC" w14:textId="77777777" w:rsidTr="00C468AD">
        <w:trPr>
          <w:tblHeader/>
        </w:trPr>
        <w:tc>
          <w:tcPr>
            <w:tcW w:w="2122" w:type="dxa"/>
          </w:tcPr>
          <w:p w14:paraId="02B446C9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модуля</w:t>
            </w:r>
          </w:p>
        </w:tc>
        <w:tc>
          <w:tcPr>
            <w:tcW w:w="1984" w:type="dxa"/>
          </w:tcPr>
          <w:p w14:paraId="590C4105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402" w:type="dxa"/>
          </w:tcPr>
          <w:p w14:paraId="462738E8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69BEEFD3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202D23" w14:paraId="7C10A738" w14:textId="77777777" w:rsidTr="00C468AD">
        <w:tc>
          <w:tcPr>
            <w:tcW w:w="2122" w:type="dxa"/>
            <w:vMerge w:val="restart"/>
          </w:tcPr>
          <w:p w14:paraId="49382249" w14:textId="77777777" w:rsidR="00AC24E4" w:rsidRPr="00771E78" w:rsidRDefault="00AC24E4" w:rsidP="002D1977">
            <w:pPr>
              <w:pStyle w:val="104"/>
            </w:pPr>
            <w:r w:rsidRPr="009E4289">
              <w:t>Земский доктор/фельдшер</w:t>
            </w:r>
          </w:p>
        </w:tc>
        <w:tc>
          <w:tcPr>
            <w:tcW w:w="1984" w:type="dxa"/>
            <w:vMerge w:val="restart"/>
          </w:tcPr>
          <w:p w14:paraId="098814C7" w14:textId="77777777" w:rsidR="00AC24E4" w:rsidRPr="00202D23" w:rsidRDefault="00AC24E4" w:rsidP="002D1977">
            <w:pPr>
              <w:pStyle w:val="104"/>
            </w:pPr>
            <w:r>
              <w:t>Медицинский работник – участник программы ЕКВ «Земский доктор/фельдшер»</w:t>
            </w:r>
          </w:p>
        </w:tc>
        <w:tc>
          <w:tcPr>
            <w:tcW w:w="3402" w:type="dxa"/>
          </w:tcPr>
          <w:p w14:paraId="4491C9FE" w14:textId="77777777" w:rsidR="00AC24E4" w:rsidRPr="00202D23" w:rsidRDefault="00AC24E4" w:rsidP="002D1977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27FEFBDA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4B24DC8A" w14:textId="77777777" w:rsidTr="00C468AD">
        <w:tc>
          <w:tcPr>
            <w:tcW w:w="2122" w:type="dxa"/>
            <w:vMerge/>
          </w:tcPr>
          <w:p w14:paraId="25EC050F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6A8AD1B6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6A9C14F9" w14:textId="77777777" w:rsidR="00AC24E4" w:rsidRPr="00202D23" w:rsidRDefault="00AC24E4" w:rsidP="002D1977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00DD76D8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50660E60" w14:textId="77777777" w:rsidTr="00C468AD">
        <w:tc>
          <w:tcPr>
            <w:tcW w:w="2122" w:type="dxa"/>
            <w:vMerge/>
          </w:tcPr>
          <w:p w14:paraId="602D6A15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494B85AA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7153A305" w14:textId="77777777" w:rsidR="00AC24E4" w:rsidRPr="00202D23" w:rsidRDefault="00AC24E4" w:rsidP="002D1977">
            <w:pPr>
              <w:pStyle w:val="104"/>
            </w:pPr>
            <w:r>
              <w:t>Дата рождения</w:t>
            </w:r>
          </w:p>
        </w:tc>
        <w:tc>
          <w:tcPr>
            <w:tcW w:w="1843" w:type="dxa"/>
          </w:tcPr>
          <w:p w14:paraId="30A1F5F9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517B625E" w14:textId="77777777" w:rsidTr="00C468AD">
        <w:tc>
          <w:tcPr>
            <w:tcW w:w="2122" w:type="dxa"/>
            <w:vMerge/>
          </w:tcPr>
          <w:p w14:paraId="76424633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678BFDBF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009285E5" w14:textId="77777777" w:rsidR="00AC24E4" w:rsidRPr="00202D23" w:rsidRDefault="00AC24E4" w:rsidP="002D1977">
            <w:pPr>
              <w:pStyle w:val="104"/>
            </w:pPr>
            <w:r>
              <w:t>Возраст</w:t>
            </w:r>
          </w:p>
        </w:tc>
        <w:tc>
          <w:tcPr>
            <w:tcW w:w="1843" w:type="dxa"/>
          </w:tcPr>
          <w:p w14:paraId="10275F30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232A49A" w14:textId="77777777" w:rsidTr="00C468AD">
        <w:tc>
          <w:tcPr>
            <w:tcW w:w="2122" w:type="dxa"/>
            <w:vMerge/>
          </w:tcPr>
          <w:p w14:paraId="0579A2C1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266585CE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FCAF273" w14:textId="77777777" w:rsidR="00AC24E4" w:rsidRPr="00202D23" w:rsidRDefault="00AC24E4" w:rsidP="002D1977">
            <w:pPr>
              <w:pStyle w:val="104"/>
            </w:pPr>
            <w:r>
              <w:t>МО по основной должности</w:t>
            </w:r>
          </w:p>
        </w:tc>
        <w:tc>
          <w:tcPr>
            <w:tcW w:w="1843" w:type="dxa"/>
          </w:tcPr>
          <w:p w14:paraId="47C3EB9C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418F56F" w14:textId="77777777" w:rsidTr="00C468AD">
        <w:tc>
          <w:tcPr>
            <w:tcW w:w="2122" w:type="dxa"/>
            <w:vMerge/>
          </w:tcPr>
          <w:p w14:paraId="2BE1751F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357038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3C2FF12B" w14:textId="77777777" w:rsidR="00AC24E4" w:rsidRPr="00202D23" w:rsidRDefault="00AC24E4" w:rsidP="002D1977">
            <w:pPr>
              <w:pStyle w:val="104"/>
            </w:pPr>
            <w:r>
              <w:t>Основная должность</w:t>
            </w:r>
          </w:p>
        </w:tc>
        <w:tc>
          <w:tcPr>
            <w:tcW w:w="1843" w:type="dxa"/>
          </w:tcPr>
          <w:p w14:paraId="1643DA43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7F930F79" w14:textId="77777777" w:rsidTr="00C468AD">
        <w:tc>
          <w:tcPr>
            <w:tcW w:w="2122" w:type="dxa"/>
            <w:vMerge/>
          </w:tcPr>
          <w:p w14:paraId="0C8C8CE7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7062AC6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2A3B1E5" w14:textId="77777777" w:rsidR="00AC24E4" w:rsidRPr="00202D23" w:rsidRDefault="00AC24E4" w:rsidP="002D1977">
            <w:pPr>
              <w:pStyle w:val="104"/>
            </w:pPr>
            <w:r>
              <w:t>Номер договора</w:t>
            </w:r>
          </w:p>
        </w:tc>
        <w:tc>
          <w:tcPr>
            <w:tcW w:w="1843" w:type="dxa"/>
          </w:tcPr>
          <w:p w14:paraId="2CEC4801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DA42986" w14:textId="77777777" w:rsidTr="00C468AD">
        <w:tc>
          <w:tcPr>
            <w:tcW w:w="2122" w:type="dxa"/>
            <w:vMerge/>
          </w:tcPr>
          <w:p w14:paraId="47C58F3D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11501CA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DF241B5" w14:textId="77777777" w:rsidR="00AC24E4" w:rsidRPr="00202D23" w:rsidRDefault="00AC24E4" w:rsidP="002D1977">
            <w:pPr>
              <w:pStyle w:val="104"/>
            </w:pPr>
            <w:r>
              <w:t>Дата договора</w:t>
            </w:r>
          </w:p>
        </w:tc>
        <w:tc>
          <w:tcPr>
            <w:tcW w:w="1843" w:type="dxa"/>
          </w:tcPr>
          <w:p w14:paraId="71CF6D61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E78F1F6" w14:textId="77777777" w:rsidTr="00C468AD">
        <w:tc>
          <w:tcPr>
            <w:tcW w:w="2122" w:type="dxa"/>
            <w:vMerge/>
          </w:tcPr>
          <w:p w14:paraId="5DD9BE8A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56F8B34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233BFFEA" w14:textId="77777777" w:rsidR="00AC24E4" w:rsidRPr="00202D23" w:rsidRDefault="00AC24E4" w:rsidP="002D1977">
            <w:pPr>
              <w:pStyle w:val="104"/>
            </w:pPr>
            <w:r>
              <w:t>Начало действия договора</w:t>
            </w:r>
          </w:p>
        </w:tc>
        <w:tc>
          <w:tcPr>
            <w:tcW w:w="1843" w:type="dxa"/>
          </w:tcPr>
          <w:p w14:paraId="4FD58C6C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7620EF80" w14:textId="77777777" w:rsidTr="00C468AD">
        <w:tc>
          <w:tcPr>
            <w:tcW w:w="2122" w:type="dxa"/>
            <w:vMerge/>
          </w:tcPr>
          <w:p w14:paraId="10E74555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135B94F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3B6F6FD9" w14:textId="77777777" w:rsidR="00AC24E4" w:rsidRPr="00202D23" w:rsidRDefault="00AC24E4" w:rsidP="002D1977">
            <w:pPr>
              <w:pStyle w:val="104"/>
            </w:pPr>
            <w:r>
              <w:t>Окончание действия договора</w:t>
            </w:r>
          </w:p>
        </w:tc>
        <w:tc>
          <w:tcPr>
            <w:tcW w:w="1843" w:type="dxa"/>
          </w:tcPr>
          <w:p w14:paraId="3D22ABAD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FBE65E4" w14:textId="77777777" w:rsidTr="00C468AD">
        <w:tc>
          <w:tcPr>
            <w:tcW w:w="2122" w:type="dxa"/>
            <w:vMerge/>
          </w:tcPr>
          <w:p w14:paraId="6890F1AA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1B9403D1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8632279" w14:textId="77777777" w:rsidR="00AC24E4" w:rsidRPr="00202D23" w:rsidRDefault="00AC24E4" w:rsidP="002D1977">
            <w:pPr>
              <w:pStyle w:val="104"/>
            </w:pPr>
            <w:r>
              <w:t>Статус</w:t>
            </w:r>
          </w:p>
        </w:tc>
        <w:tc>
          <w:tcPr>
            <w:tcW w:w="1843" w:type="dxa"/>
          </w:tcPr>
          <w:p w14:paraId="2E2E429E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</w:tbl>
    <w:p w14:paraId="7A804B0E" w14:textId="5940A3CB" w:rsidR="00812861" w:rsidRDefault="00253ACD" w:rsidP="00966C9D">
      <w:pPr>
        <w:pStyle w:val="3f0"/>
        <w:rPr>
          <w:color w:val="000000" w:themeColor="text1"/>
        </w:rPr>
      </w:pPr>
      <w:bookmarkStart w:id="402" w:name="_Toc99404104"/>
      <w:bookmarkStart w:id="403" w:name="_Ref147852657"/>
      <w:bookmarkStart w:id="404" w:name="_Toc167559938"/>
      <w:bookmarkEnd w:id="399"/>
      <w:r>
        <w:rPr>
          <w:color w:val="000000" w:themeColor="text1"/>
        </w:rPr>
        <w:t>Форма «К</w:t>
      </w:r>
      <w:r w:rsidR="00812861"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="00812861" w:rsidRPr="00C20D54">
        <w:rPr>
          <w:color w:val="000000" w:themeColor="text1"/>
        </w:rPr>
        <w:t xml:space="preserve"> земского доктора/фельдшера</w:t>
      </w:r>
      <w:bookmarkEnd w:id="402"/>
      <w:bookmarkEnd w:id="403"/>
      <w:r>
        <w:rPr>
          <w:color w:val="000000" w:themeColor="text1"/>
        </w:rPr>
        <w:t>»</w:t>
      </w:r>
      <w:bookmarkEnd w:id="404"/>
    </w:p>
    <w:p w14:paraId="26CC6268" w14:textId="7777777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Просмотр карточки</w:t>
      </w:r>
    </w:p>
    <w:p w14:paraId="09E7EF40" w14:textId="4818DCC5" w:rsidR="00812861" w:rsidRPr="00C20D54" w:rsidRDefault="002A2FA4" w:rsidP="006749C9">
      <w:pPr>
        <w:pStyle w:val="af2"/>
      </w:pPr>
      <w:bookmarkStart w:id="405" w:name="_Hlk156840156"/>
      <w:r>
        <w:t xml:space="preserve">Для открытия </w:t>
      </w:r>
      <w:r w:rsidR="00812861" w:rsidRPr="00C20D54">
        <w:t>карточк</w:t>
      </w:r>
      <w:r>
        <w:t>и</w:t>
      </w:r>
      <w:r w:rsidR="00812861" w:rsidRPr="00C20D54">
        <w:t xml:space="preserve"> земского доктора/фельдшера</w:t>
      </w:r>
      <w:bookmarkEnd w:id="405"/>
      <w:r w:rsidR="00812861" w:rsidRPr="00C20D54">
        <w:t>:</w:t>
      </w:r>
    </w:p>
    <w:p w14:paraId="21D217F5" w14:textId="3ABEC7F0" w:rsidR="00812861" w:rsidRPr="00C20D54" w:rsidRDefault="00812861" w:rsidP="00B77B53">
      <w:pPr>
        <w:pStyle w:val="1d"/>
        <w:numPr>
          <w:ilvl w:val="0"/>
          <w:numId w:val="101"/>
        </w:numPr>
      </w:pPr>
      <w:r w:rsidRPr="00C20D54">
        <w:t xml:space="preserve">Перейдите в </w:t>
      </w:r>
      <w:r w:rsidR="00EF6D6C">
        <w:t xml:space="preserve">форму </w:t>
      </w:r>
      <w:r w:rsidRPr="00C20D54">
        <w:t>«Земский доктор/фельдшер»</w:t>
      </w:r>
      <w:r w:rsidR="00EF6D6C">
        <w:t xml:space="preserve">: </w:t>
      </w:r>
      <w:r w:rsidR="00EF6D6C" w:rsidRPr="00516C30">
        <w:t>в главном меню Подсистемы выберите «ФРМР» → «</w:t>
      </w:r>
      <w:r w:rsidR="00EF6D6C" w:rsidRPr="00C20D54">
        <w:t>Земский доктор/фельдшер</w:t>
      </w:r>
      <w:r w:rsidR="00EF6D6C">
        <w:t>»</w:t>
      </w:r>
      <w:r w:rsidR="006749C9" w:rsidRPr="00C20D54">
        <w:t>.</w:t>
      </w:r>
    </w:p>
    <w:p w14:paraId="13EDE434" w14:textId="15A95AD8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 w:rsidR="00140C78">
        <w:t>см. пункт</w:t>
      </w:r>
      <w:r w:rsidR="006749C9">
        <w:t xml:space="preserve"> </w:t>
      </w:r>
      <w:r w:rsidR="006749C9">
        <w:fldChar w:fldCharType="begin"/>
      </w:r>
      <w:r w:rsidR="006749C9">
        <w:instrText xml:space="preserve"> REF _Ref156575616 \r \h </w:instrText>
      </w:r>
      <w:r w:rsidR="006749C9">
        <w:fldChar w:fldCharType="separate"/>
      </w:r>
      <w:r w:rsidR="00565CC3">
        <w:t>4.3.4</w:t>
      </w:r>
      <w:r w:rsidR="006749C9">
        <w:fldChar w:fldCharType="end"/>
      </w:r>
      <w:r w:rsidR="00140C78">
        <w:t xml:space="preserve"> настоящего руководства пользователя</w:t>
      </w:r>
      <w:r w:rsidRPr="00C20D54">
        <w:t>).</w:t>
      </w:r>
    </w:p>
    <w:p w14:paraId="28585C55" w14:textId="424C1B51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на ФИО в таблице. Откроется карточка земского доктора/фельдшера (</w:t>
      </w:r>
      <w:r w:rsidR="006749C9">
        <w:t xml:space="preserve">см. </w:t>
      </w:r>
      <w:r w:rsidRPr="00C20D54">
        <w:fldChar w:fldCharType="begin"/>
      </w:r>
      <w:r w:rsidRPr="00C20D54">
        <w:instrText xml:space="preserve"> REF _Ref98854825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60DB009E" w14:textId="77777777" w:rsidR="00812861" w:rsidRPr="00C20D54" w:rsidRDefault="00812861" w:rsidP="006749C9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09CF27CA" wp14:editId="0586742E">
            <wp:extent cx="5886056" cy="7664640"/>
            <wp:effectExtent l="19050" t="19050" r="19685" b="127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1" b="6228"/>
                    <a:stretch/>
                  </pic:blipFill>
                  <pic:spPr bwMode="auto">
                    <a:xfrm>
                      <a:off x="0" y="0"/>
                      <a:ext cx="5897569" cy="7679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A223" w14:textId="3A39FD60" w:rsidR="00812861" w:rsidRPr="00C20D54" w:rsidRDefault="00812861" w:rsidP="006749C9">
      <w:pPr>
        <w:pStyle w:val="afffffff8"/>
      </w:pPr>
      <w:bookmarkStart w:id="406" w:name="_Ref98854825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82</w:t>
      </w:r>
      <w:r w:rsidR="00EE3A8F" w:rsidRPr="00C20D54">
        <w:rPr>
          <w:noProof/>
        </w:rPr>
        <w:fldChar w:fldCharType="end"/>
      </w:r>
      <w:bookmarkEnd w:id="406"/>
      <w:r w:rsidRPr="00C20D54">
        <w:t xml:space="preserve"> – </w:t>
      </w:r>
      <w:r w:rsidR="00C37129">
        <w:t>Форма «</w:t>
      </w:r>
      <w:r w:rsidRPr="00C20D54">
        <w:t>Карточка земского доктора/фельдшера</w:t>
      </w:r>
      <w:r w:rsidR="00C37129">
        <w:t>»</w:t>
      </w:r>
    </w:p>
    <w:p w14:paraId="225FF268" w14:textId="77777777" w:rsidR="00812861" w:rsidRPr="00C20D54" w:rsidRDefault="00812861" w:rsidP="006749C9">
      <w:pPr>
        <w:pStyle w:val="afffffff9"/>
      </w:pPr>
      <w:r w:rsidRPr="00C20D54">
        <w:t>Карточка земского доктора/фельдшера содержит разделы:</w:t>
      </w:r>
    </w:p>
    <w:p w14:paraId="55E34384" w14:textId="78A3CF2A" w:rsidR="00812861" w:rsidRPr="00C20D54" w:rsidRDefault="000664FD" w:rsidP="006749C9">
      <w:pPr>
        <w:pStyle w:val="17"/>
      </w:pPr>
      <w:bookmarkStart w:id="407" w:name="_Hlk156840240"/>
      <w:r>
        <w:t>блок</w:t>
      </w:r>
      <w:r w:rsidR="00E2250A">
        <w:t xml:space="preserve"> с персональными, контактными и иными </w:t>
      </w:r>
      <w:r w:rsidR="00812861" w:rsidRPr="00C20D54">
        <w:t>данны</w:t>
      </w:r>
      <w:r w:rsidR="00E2250A">
        <w:t>ми</w:t>
      </w:r>
      <w:r w:rsidR="00812861" w:rsidRPr="00C20D54">
        <w:t xml:space="preserve"> земского доктора/фельдшера</w:t>
      </w:r>
      <w:bookmarkEnd w:id="407"/>
      <w:r w:rsidR="00822F1D">
        <w:t>;</w:t>
      </w:r>
    </w:p>
    <w:p w14:paraId="0AA20097" w14:textId="67F85A70" w:rsidR="00812861" w:rsidRPr="00C20D54" w:rsidRDefault="000664FD" w:rsidP="006749C9">
      <w:pPr>
        <w:pStyle w:val="17"/>
      </w:pPr>
      <w:r>
        <w:t>блок</w:t>
      </w:r>
      <w:r w:rsidR="00C37129">
        <w:t xml:space="preserve"> </w:t>
      </w:r>
      <w:r w:rsidR="00812861" w:rsidRPr="00C20D54">
        <w:t>«Запись из личного дела»</w:t>
      </w:r>
      <w:r w:rsidR="00E2250A">
        <w:t>;</w:t>
      </w:r>
    </w:p>
    <w:p w14:paraId="03FD47F9" w14:textId="7E616534" w:rsidR="00812861" w:rsidRPr="00C20D54" w:rsidRDefault="000664FD" w:rsidP="006749C9">
      <w:pPr>
        <w:pStyle w:val="17"/>
      </w:pPr>
      <w:r>
        <w:lastRenderedPageBreak/>
        <w:t>блок</w:t>
      </w:r>
      <w:r w:rsidR="00C37129">
        <w:t xml:space="preserve"> </w:t>
      </w:r>
      <w:r w:rsidR="00812861" w:rsidRPr="00C20D54">
        <w:t>«Сведения о договоре»</w:t>
      </w:r>
      <w:r w:rsidR="00E2250A">
        <w:t>;</w:t>
      </w:r>
    </w:p>
    <w:p w14:paraId="26BEC7E4" w14:textId="017F3C70" w:rsidR="00812861" w:rsidRPr="00C20D54" w:rsidRDefault="000664FD" w:rsidP="006749C9">
      <w:pPr>
        <w:pStyle w:val="17"/>
      </w:pPr>
      <w:r>
        <w:t>блок</w:t>
      </w:r>
      <w:r w:rsidR="00C37129">
        <w:t xml:space="preserve"> </w:t>
      </w:r>
      <w:r w:rsidR="00812861" w:rsidRPr="00C20D54">
        <w:t>«Анкетирование».</w:t>
      </w:r>
    </w:p>
    <w:p w14:paraId="302EDDB3" w14:textId="77777777" w:rsidR="003A329E" w:rsidRPr="00C20D54" w:rsidRDefault="003A329E" w:rsidP="00966C9D">
      <w:pPr>
        <w:pStyle w:val="49"/>
        <w:rPr>
          <w:color w:val="000000" w:themeColor="text1"/>
        </w:rPr>
      </w:pPr>
      <w:bookmarkStart w:id="408" w:name="_Ref156771321"/>
      <w:r w:rsidRPr="00C20D54">
        <w:rPr>
          <w:color w:val="000000" w:themeColor="text1"/>
        </w:rPr>
        <w:t>Создание записи о земском докторе/фельдшере</w:t>
      </w:r>
      <w:bookmarkEnd w:id="408"/>
    </w:p>
    <w:p w14:paraId="10FBFBDD" w14:textId="2FE488D1" w:rsidR="003A329E" w:rsidRPr="00C20D54" w:rsidRDefault="002A2FA4" w:rsidP="00E2250A">
      <w:pPr>
        <w:pStyle w:val="af2"/>
      </w:pPr>
      <w:r>
        <w:t>Для добавления</w:t>
      </w:r>
      <w:r w:rsidR="003A329E" w:rsidRPr="00C20D54">
        <w:t xml:space="preserve"> </w:t>
      </w:r>
      <w:r w:rsidR="0065460D">
        <w:t>в Подсистему сведени</w:t>
      </w:r>
      <w:r>
        <w:t>й</w:t>
      </w:r>
      <w:r w:rsidR="0065460D">
        <w:t xml:space="preserve"> </w:t>
      </w:r>
      <w:r w:rsidR="003A329E" w:rsidRPr="00C20D54">
        <w:t>о земском докторе/фельдшере:</w:t>
      </w:r>
    </w:p>
    <w:p w14:paraId="2DFA0CFA" w14:textId="2634F06F" w:rsidR="003A329E" w:rsidRPr="00C20D54" w:rsidRDefault="003A329E" w:rsidP="00B77B53">
      <w:pPr>
        <w:pStyle w:val="1d"/>
        <w:numPr>
          <w:ilvl w:val="0"/>
          <w:numId w:val="102"/>
        </w:numPr>
      </w:pPr>
      <w:r w:rsidRPr="00C20D54">
        <w:t>Нажмите кнопку «Создать»</w:t>
      </w:r>
      <w:r w:rsidR="00E2250A">
        <w:t xml:space="preserve"> на главной странице модуля </w:t>
      </w:r>
      <w:r w:rsidRPr="00C20D54">
        <w:t>«Земский доктор/фельдшер»</w:t>
      </w:r>
      <w:r w:rsidR="00E2250A">
        <w:t xml:space="preserve"> (см. </w:t>
      </w:r>
      <w:r w:rsidR="00E2250A" w:rsidRPr="00C20D54">
        <w:fldChar w:fldCharType="begin"/>
      </w:r>
      <w:r w:rsidR="00E2250A" w:rsidRPr="00C20D54">
        <w:instrText xml:space="preserve"> REF _Ref96332195 \h  \* MERGEFORMAT </w:instrText>
      </w:r>
      <w:r w:rsidR="00E2250A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79</w:t>
      </w:r>
      <w:r w:rsidR="00E2250A" w:rsidRPr="00C20D54">
        <w:fldChar w:fldCharType="end"/>
      </w:r>
      <w:r w:rsidR="00E2250A" w:rsidRPr="00C20D54">
        <w:t>).</w:t>
      </w:r>
      <w:r w:rsidRPr="00C20D54">
        <w:t xml:space="preserve"> Откроется форма «Новый земский доктор/фельдшер»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_Ref147841806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83</w:t>
      </w:r>
      <w:r w:rsidRPr="00C20D54">
        <w:fldChar w:fldCharType="end"/>
      </w:r>
      <w:r w:rsidRPr="00C20D54">
        <w:t>).</w:t>
      </w:r>
    </w:p>
    <w:p w14:paraId="6CD0956E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7283FF29" wp14:editId="19318E54">
            <wp:extent cx="5869287" cy="2689687"/>
            <wp:effectExtent l="19050" t="19050" r="17780" b="1587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b="29093"/>
                    <a:stretch/>
                  </pic:blipFill>
                  <pic:spPr bwMode="auto">
                    <a:xfrm>
                      <a:off x="0" y="0"/>
                      <a:ext cx="5875992" cy="26927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18929" w14:textId="79A482C5" w:rsidR="003A329E" w:rsidRPr="00C20D54" w:rsidRDefault="003A329E" w:rsidP="00E2250A">
      <w:pPr>
        <w:pStyle w:val="afffffff8"/>
      </w:pPr>
      <w:bookmarkStart w:id="409" w:name="_Ref147841806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83</w:t>
      </w:r>
      <w:r w:rsidRPr="00C20D54">
        <w:rPr>
          <w:noProof/>
        </w:rPr>
        <w:fldChar w:fldCharType="end"/>
      </w:r>
      <w:bookmarkEnd w:id="409"/>
      <w:r w:rsidRPr="00C20D54">
        <w:t xml:space="preserve"> – Форма «Новый земский доктор/фельдшер»</w:t>
      </w:r>
    </w:p>
    <w:p w14:paraId="6AF7A875" w14:textId="37A67DE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блоке</w:t>
      </w:r>
      <w:r w:rsidRPr="00C20D54">
        <w:t xml:space="preserve"> «</w:t>
      </w:r>
      <w:r w:rsidR="00E2250A">
        <w:t xml:space="preserve">1. </w:t>
      </w:r>
      <w:r w:rsidRPr="00C20D54">
        <w:t xml:space="preserve">Медицинский сотрудник» нажмите </w:t>
      </w:r>
      <w:r w:rsidR="00E2250A">
        <w:t xml:space="preserve">кнопку </w:t>
      </w:r>
      <w:r w:rsidRPr="00C20D54">
        <w:t>«Выбрать». Откроется окно «Выбор медицинского сотрудника»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_Ref147841806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83</w:t>
      </w:r>
      <w:r w:rsidRPr="00C20D54">
        <w:fldChar w:fldCharType="end"/>
      </w:r>
      <w:r w:rsidRPr="00C20D54">
        <w:t>).</w:t>
      </w:r>
    </w:p>
    <w:p w14:paraId="3A06840B" w14:textId="77777777" w:rsidR="003A329E" w:rsidRPr="00C20D54" w:rsidRDefault="003A329E" w:rsidP="00E2250A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3B1AF0D" wp14:editId="5DC6336C">
            <wp:extent cx="5762608" cy="4969207"/>
            <wp:effectExtent l="19050" t="19050" r="10160" b="222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8" t="7037" r="14671" b="7071"/>
                    <a:stretch/>
                  </pic:blipFill>
                  <pic:spPr bwMode="auto">
                    <a:xfrm>
                      <a:off x="0" y="0"/>
                      <a:ext cx="5794284" cy="49965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4776F" w14:textId="51D17B0F" w:rsidR="003A329E" w:rsidRPr="00C20D54" w:rsidRDefault="003A329E" w:rsidP="00966C9D">
      <w:pPr>
        <w:pStyle w:val="aff"/>
        <w:rPr>
          <w:color w:val="000000" w:themeColor="text1"/>
        </w:rPr>
      </w:pPr>
      <w:r w:rsidRPr="00C20D54">
        <w:rPr>
          <w:color w:val="000000" w:themeColor="text1"/>
        </w:rPr>
        <w:t xml:space="preserve">Рисунок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Рисунок \* ARABIC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84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="00E2250A">
        <w:rPr>
          <w:color w:val="000000" w:themeColor="text1"/>
        </w:rPr>
        <w:t>Окно «</w:t>
      </w:r>
      <w:r w:rsidRPr="00C20D54">
        <w:rPr>
          <w:color w:val="000000" w:themeColor="text1"/>
        </w:rPr>
        <w:t>Выбор медицинского сотрудника</w:t>
      </w:r>
      <w:r w:rsidR="00E2250A">
        <w:rPr>
          <w:color w:val="000000" w:themeColor="text1"/>
        </w:rPr>
        <w:t>»</w:t>
      </w:r>
    </w:p>
    <w:p w14:paraId="7166A434" w14:textId="5B6DA51F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окне выполните поиск и выберите </w:t>
      </w:r>
      <w:r w:rsidR="006A1656">
        <w:t>работника</w:t>
      </w:r>
      <w:r w:rsidRPr="00C20D54">
        <w:t>.</w:t>
      </w:r>
    </w:p>
    <w:p w14:paraId="09B658A7" w14:textId="2062D502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Нажмите кнопку «Сохранить». Карточка земского доктора/фельдшера будет создана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_Ref147841944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85</w:t>
      </w:r>
      <w:r w:rsidRPr="00C20D54">
        <w:fldChar w:fldCharType="end"/>
      </w:r>
      <w:r w:rsidRPr="00C20D54">
        <w:t xml:space="preserve">). Сохраненные данные будут отображены в карточке земского доктора/фельдшера в </w:t>
      </w:r>
      <w:r w:rsidR="000664FD">
        <w:t>блок</w:t>
      </w:r>
      <w:r w:rsidR="00C37129">
        <w:t xml:space="preserve">е </w:t>
      </w:r>
      <w:r w:rsidRPr="00C20D54">
        <w:t>«</w:t>
      </w:r>
      <w:r w:rsidR="00E2250A">
        <w:t xml:space="preserve">1. </w:t>
      </w:r>
      <w:r w:rsidRPr="00C20D54">
        <w:t xml:space="preserve">Медицинский сотрудник». </w:t>
      </w:r>
    </w:p>
    <w:p w14:paraId="3373B897" w14:textId="77777777" w:rsidR="003A329E" w:rsidRPr="00C20D54" w:rsidRDefault="003A329E" w:rsidP="00E2250A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BCCD774" wp14:editId="1EEA2F9E">
            <wp:extent cx="5849487" cy="3866396"/>
            <wp:effectExtent l="19050" t="19050" r="18415" b="2032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 b="13731"/>
                    <a:stretch/>
                  </pic:blipFill>
                  <pic:spPr bwMode="auto">
                    <a:xfrm>
                      <a:off x="0" y="0"/>
                      <a:ext cx="5851242" cy="38675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D3BFD" w14:textId="4EA35A9D" w:rsidR="003A329E" w:rsidRPr="00C20D54" w:rsidRDefault="003A329E" w:rsidP="00966C9D">
      <w:pPr>
        <w:pStyle w:val="aff"/>
        <w:rPr>
          <w:color w:val="000000" w:themeColor="text1"/>
        </w:rPr>
      </w:pPr>
      <w:bookmarkStart w:id="410" w:name="_Ref147841944"/>
      <w:r w:rsidRPr="00C20D54">
        <w:rPr>
          <w:color w:val="000000" w:themeColor="text1"/>
        </w:rPr>
        <w:t xml:space="preserve">Рисунок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Рисунок \* ARABIC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85</w:t>
      </w:r>
      <w:r w:rsidRPr="00C20D54">
        <w:rPr>
          <w:noProof/>
          <w:color w:val="000000" w:themeColor="text1"/>
        </w:rPr>
        <w:fldChar w:fldCharType="end"/>
      </w:r>
      <w:bookmarkEnd w:id="410"/>
      <w:r w:rsidRPr="00C20D54">
        <w:rPr>
          <w:color w:val="000000" w:themeColor="text1"/>
        </w:rPr>
        <w:t xml:space="preserve"> – </w:t>
      </w:r>
      <w:r w:rsidR="00E2250A">
        <w:rPr>
          <w:color w:val="000000" w:themeColor="text1"/>
        </w:rPr>
        <w:t xml:space="preserve">Заполненный </w:t>
      </w:r>
      <w:r w:rsidR="000664FD">
        <w:t>блоке</w:t>
      </w:r>
      <w:r w:rsidR="00C37129">
        <w:rPr>
          <w:color w:val="000000" w:themeColor="text1"/>
        </w:rPr>
        <w:t xml:space="preserve"> </w:t>
      </w:r>
      <w:r w:rsidR="00E2250A">
        <w:rPr>
          <w:color w:val="000000" w:themeColor="text1"/>
        </w:rPr>
        <w:t>«1. Медицинский сотрудник» к</w:t>
      </w:r>
      <w:r w:rsidRPr="00C20D54">
        <w:rPr>
          <w:color w:val="000000" w:themeColor="text1"/>
        </w:rPr>
        <w:t>арточк</w:t>
      </w:r>
      <w:r w:rsidR="00E2250A">
        <w:rPr>
          <w:color w:val="000000" w:themeColor="text1"/>
        </w:rPr>
        <w:t>и</w:t>
      </w:r>
      <w:r w:rsidRPr="00C20D54">
        <w:rPr>
          <w:color w:val="000000" w:themeColor="text1"/>
        </w:rPr>
        <w:t xml:space="preserve"> земского доктора/фельдшера</w:t>
      </w:r>
    </w:p>
    <w:p w14:paraId="54734F85" w14:textId="6647B831" w:rsidR="003A329E" w:rsidRPr="00C20D54" w:rsidRDefault="003A329E" w:rsidP="00B77B53">
      <w:pPr>
        <w:pStyle w:val="1d"/>
        <w:numPr>
          <w:ilvl w:val="0"/>
          <w:numId w:val="167"/>
        </w:numPr>
      </w:pPr>
      <w:r w:rsidRPr="00E2250A">
        <w:rPr>
          <w:rStyle w:val="111"/>
        </w:rPr>
        <w:t>В области «Запись из личного дела» нажмите «Выбрать». Откроется окно «Зап</w:t>
      </w:r>
      <w:r w:rsidRPr="00C20D54">
        <w:t>ись из личного дела» (</w:t>
      </w:r>
      <w:r w:rsidR="0068461E">
        <w:t xml:space="preserve">см. </w:t>
      </w:r>
      <w:r w:rsidRPr="00C20D54">
        <w:fldChar w:fldCharType="begin"/>
      </w:r>
      <w:r w:rsidRPr="00C20D54">
        <w:instrText xml:space="preserve"> REF _Ref147841945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565CC3">
        <w:t>Рисунок 86</w:t>
      </w:r>
      <w:r w:rsidRPr="00C20D54">
        <w:fldChar w:fldCharType="end"/>
      </w:r>
      <w:r w:rsidRPr="00C20D54">
        <w:t>).</w:t>
      </w:r>
    </w:p>
    <w:p w14:paraId="66BE8FD5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789C9712" wp14:editId="24C1C52C">
            <wp:extent cx="4191284" cy="2580837"/>
            <wp:effectExtent l="19050" t="19050" r="19050" b="101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" t="4659" r="3154" b="7700"/>
                    <a:stretch/>
                  </pic:blipFill>
                  <pic:spPr bwMode="auto">
                    <a:xfrm>
                      <a:off x="0" y="0"/>
                      <a:ext cx="4243251" cy="26128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0DB83" w14:textId="45127DA2" w:rsidR="003A329E" w:rsidRPr="00C20D54" w:rsidRDefault="003A329E" w:rsidP="00966C9D">
      <w:pPr>
        <w:pStyle w:val="aff"/>
        <w:rPr>
          <w:color w:val="000000" w:themeColor="text1"/>
        </w:rPr>
      </w:pPr>
      <w:bookmarkStart w:id="411" w:name="_Ref147841945"/>
      <w:r w:rsidRPr="00E2250A">
        <w:rPr>
          <w:rStyle w:val="afffffffa"/>
        </w:rPr>
        <w:t xml:space="preserve">Рисунок </w:t>
      </w:r>
      <w:r w:rsidRPr="00E2250A">
        <w:rPr>
          <w:rStyle w:val="afffffffa"/>
        </w:rPr>
        <w:fldChar w:fldCharType="begin"/>
      </w:r>
      <w:r w:rsidRPr="00E2250A">
        <w:rPr>
          <w:rStyle w:val="afffffffa"/>
        </w:rPr>
        <w:instrText xml:space="preserve"> SEQ Рисунок \* ARABIC </w:instrText>
      </w:r>
      <w:r w:rsidRPr="00E2250A">
        <w:rPr>
          <w:rStyle w:val="afffffffa"/>
        </w:rPr>
        <w:fldChar w:fldCharType="separate"/>
      </w:r>
      <w:r w:rsidR="00565CC3">
        <w:rPr>
          <w:rStyle w:val="afffffffa"/>
          <w:noProof/>
        </w:rPr>
        <w:t>86</w:t>
      </w:r>
      <w:r w:rsidRPr="00E2250A">
        <w:rPr>
          <w:rStyle w:val="afffffffa"/>
        </w:rPr>
        <w:fldChar w:fldCharType="end"/>
      </w:r>
      <w:bookmarkEnd w:id="411"/>
      <w:r w:rsidRPr="00E2250A">
        <w:rPr>
          <w:rStyle w:val="afffffffa"/>
        </w:rPr>
        <w:t xml:space="preserve"> – Запись из личн</w:t>
      </w:r>
      <w:r w:rsidRPr="00C20D54">
        <w:rPr>
          <w:color w:val="000000" w:themeColor="text1"/>
        </w:rPr>
        <w:t>ого дела</w:t>
      </w:r>
    </w:p>
    <w:p w14:paraId="3111F11B" w14:textId="11C13952" w:rsidR="003A329E" w:rsidRPr="00E2250A" w:rsidRDefault="003A329E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E2250A">
        <w:rPr>
          <w:rStyle w:val="111"/>
        </w:rPr>
        <w:t>Нажмите кнопку «Выбрать». Данные отобразятся в карточке земского доктора</w:t>
      </w:r>
      <w:r w:rsidRPr="00E2250A">
        <w:rPr>
          <w:color w:val="000000" w:themeColor="text1"/>
        </w:rPr>
        <w:t>/фельдшера (</w:t>
      </w:r>
      <w:r w:rsidR="0068461E">
        <w:rPr>
          <w:color w:val="000000" w:themeColor="text1"/>
        </w:rPr>
        <w:t xml:space="preserve">см. </w:t>
      </w:r>
      <w:r w:rsidRPr="00E2250A">
        <w:rPr>
          <w:color w:val="000000" w:themeColor="text1"/>
        </w:rPr>
        <w:fldChar w:fldCharType="begin"/>
      </w:r>
      <w:r w:rsidRPr="00E2250A">
        <w:rPr>
          <w:color w:val="000000" w:themeColor="text1"/>
        </w:rPr>
        <w:instrText xml:space="preserve"> REF _Ref147841946 \h </w:instrText>
      </w:r>
      <w:r w:rsidR="00966C9D" w:rsidRPr="00E2250A">
        <w:rPr>
          <w:color w:val="000000" w:themeColor="text1"/>
        </w:rPr>
        <w:instrText xml:space="preserve"> \* MERGEFORMAT </w:instrText>
      </w:r>
      <w:r w:rsidRPr="00E2250A">
        <w:rPr>
          <w:color w:val="000000" w:themeColor="text1"/>
        </w:rPr>
      </w:r>
      <w:r w:rsidRPr="00E2250A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87</w:t>
      </w:r>
      <w:r w:rsidRPr="00E2250A">
        <w:rPr>
          <w:color w:val="000000" w:themeColor="text1"/>
        </w:rPr>
        <w:fldChar w:fldCharType="end"/>
      </w:r>
      <w:r w:rsidRPr="00E2250A">
        <w:rPr>
          <w:color w:val="000000" w:themeColor="text1"/>
        </w:rPr>
        <w:t>).</w:t>
      </w:r>
    </w:p>
    <w:p w14:paraId="185B5B59" w14:textId="77777777" w:rsidR="003A329E" w:rsidRPr="00C20D54" w:rsidRDefault="003A329E" w:rsidP="0068461E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38B4266E" wp14:editId="72332239">
            <wp:extent cx="5939561" cy="6772692"/>
            <wp:effectExtent l="19050" t="19050" r="23495" b="952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6" b="7985"/>
                    <a:stretch/>
                  </pic:blipFill>
                  <pic:spPr bwMode="auto">
                    <a:xfrm>
                      <a:off x="0" y="0"/>
                      <a:ext cx="5940000" cy="6773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C2433" w14:textId="0DFF8239" w:rsidR="003A329E" w:rsidRPr="00C20D54" w:rsidRDefault="003A329E" w:rsidP="0068461E">
      <w:pPr>
        <w:pStyle w:val="afffffff8"/>
      </w:pPr>
      <w:bookmarkStart w:id="412" w:name="_Ref147841946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87</w:t>
      </w:r>
      <w:r w:rsidRPr="00C20D54">
        <w:rPr>
          <w:noProof/>
        </w:rPr>
        <w:fldChar w:fldCharType="end"/>
      </w:r>
      <w:bookmarkEnd w:id="412"/>
      <w:r w:rsidRPr="00C20D54">
        <w:t xml:space="preserve"> – Новая запись личного дела</w:t>
      </w:r>
    </w:p>
    <w:p w14:paraId="49957B37" w14:textId="4C589EB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</w:t>
      </w:r>
      <w:r w:rsidR="00C37129">
        <w:t xml:space="preserve">е </w:t>
      </w:r>
      <w:r w:rsidRPr="00C20D54">
        <w:t>«</w:t>
      </w:r>
      <w:r w:rsidR="00BA7744">
        <w:t>3</w:t>
      </w:r>
      <w:r w:rsidR="0068461E">
        <w:t xml:space="preserve">. </w:t>
      </w:r>
      <w:r w:rsidRPr="00C20D54">
        <w:t>Сведения о договоре» заполните все необходимые поля (поля, обязательные для заполнения, отмечены звездочкой). Описание полей представлено в таблице</w:t>
      </w:r>
      <w:r w:rsidR="0068461E">
        <w:t xml:space="preserve"> ниже</w:t>
      </w:r>
      <w:r w:rsidRPr="00C20D54">
        <w:t xml:space="preserve"> (</w:t>
      </w:r>
      <w:r w:rsidR="0068461E">
        <w:t xml:space="preserve">см. </w:t>
      </w:r>
      <w:r w:rsidRPr="00C20D54">
        <w:fldChar w:fldCharType="begin"/>
      </w:r>
      <w:r w:rsidRPr="00C20D54">
        <w:instrText xml:space="preserve"> REF _Ref147841946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87</w:t>
      </w:r>
      <w:r w:rsidRPr="00C20D54">
        <w:fldChar w:fldCharType="end"/>
      </w:r>
      <w:r w:rsidRPr="00C20D54">
        <w:t>).</w:t>
      </w:r>
    </w:p>
    <w:p w14:paraId="06A4B9C9" w14:textId="600A3282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</w:t>
      </w:r>
      <w:r w:rsidR="00C37129">
        <w:t xml:space="preserve">е </w:t>
      </w:r>
      <w:r w:rsidRPr="00C20D54">
        <w:t>«</w:t>
      </w:r>
      <w:r w:rsidR="00BA7744">
        <w:t xml:space="preserve">4. </w:t>
      </w:r>
      <w:r w:rsidRPr="00C20D54">
        <w:t>Анкетирование» нажмите «Добавить». Откроется окно «Новая анкета» (</w:t>
      </w:r>
      <w:r w:rsidR="00BA7744">
        <w:t xml:space="preserve">см. </w:t>
      </w:r>
      <w:r w:rsidRPr="00C20D54">
        <w:fldChar w:fldCharType="begin"/>
      </w:r>
      <w:r w:rsidRPr="00C20D54">
        <w:instrText xml:space="preserve"> REF _Ref147841987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88</w:t>
      </w:r>
      <w:r w:rsidRPr="00C20D54">
        <w:fldChar w:fldCharType="end"/>
      </w:r>
      <w:r w:rsidRPr="00C20D54">
        <w:t>).</w:t>
      </w:r>
    </w:p>
    <w:p w14:paraId="78780E76" w14:textId="77777777" w:rsidR="003A329E" w:rsidRPr="00C20D54" w:rsidRDefault="003A329E" w:rsidP="00BA7744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EB4E3DD" wp14:editId="1E7B5C92">
            <wp:extent cx="5358168" cy="3906677"/>
            <wp:effectExtent l="19050" t="19050" r="13970" b="177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" t="2413" r="2311" b="3695"/>
                    <a:stretch/>
                  </pic:blipFill>
                  <pic:spPr bwMode="auto">
                    <a:xfrm>
                      <a:off x="0" y="0"/>
                      <a:ext cx="5406681" cy="3942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B8C8" w14:textId="095C7EE2" w:rsidR="003A329E" w:rsidRPr="00C20D54" w:rsidRDefault="003A329E" w:rsidP="00BA7744">
      <w:pPr>
        <w:pStyle w:val="afffffff8"/>
      </w:pPr>
      <w:bookmarkStart w:id="413" w:name="_Ref147841987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88</w:t>
      </w:r>
      <w:r w:rsidRPr="00C20D54">
        <w:rPr>
          <w:noProof/>
        </w:rPr>
        <w:fldChar w:fldCharType="end"/>
      </w:r>
      <w:bookmarkEnd w:id="413"/>
      <w:r w:rsidRPr="00C20D54">
        <w:t xml:space="preserve"> – </w:t>
      </w:r>
      <w:r w:rsidR="00BA7744">
        <w:t>Форма «</w:t>
      </w:r>
      <w:r w:rsidRPr="00C20D54">
        <w:t>Новая анкета</w:t>
      </w:r>
      <w:r w:rsidR="00BA7744">
        <w:t>»</w:t>
      </w:r>
    </w:p>
    <w:p w14:paraId="2BF0AA7F" w14:textId="5895ED4C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В окне заполните все необходимые поля (поля, обязательные для заполнения, отмечены звездочкой). Описание полей представлено в таблице</w:t>
      </w:r>
      <w:r w:rsidR="00BA7744">
        <w:t xml:space="preserve"> ниже</w:t>
      </w:r>
      <w:r w:rsidRPr="00C20D54">
        <w:t xml:space="preserve"> (</w:t>
      </w:r>
      <w:r w:rsidR="00BA7744">
        <w:t xml:space="preserve">см. </w:t>
      </w:r>
      <w:r w:rsidRPr="00C20D54">
        <w:fldChar w:fldCharType="begin"/>
      </w:r>
      <w:r w:rsidRPr="00C20D54">
        <w:instrText xml:space="preserve"> REF _Ref147841987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88</w:t>
      </w:r>
      <w:r w:rsidRPr="00C20D54">
        <w:fldChar w:fldCharType="end"/>
      </w:r>
      <w:r w:rsidRPr="00C20D54">
        <w:t>).</w:t>
      </w:r>
    </w:p>
    <w:p w14:paraId="4AC99BCF" w14:textId="379371C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Нажмите кнопку «Сохранить».</w:t>
      </w:r>
      <w:r w:rsidR="00BA7744">
        <w:t xml:space="preserve"> Произойдет переход в карточку.</w:t>
      </w:r>
    </w:p>
    <w:p w14:paraId="336B2D97" w14:textId="2FA41DCD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Для сохранения карточки земского доктора/фельдшера нажмите в </w:t>
      </w:r>
      <w:r w:rsidR="00BA7744">
        <w:t xml:space="preserve">ней </w:t>
      </w:r>
      <w:r w:rsidRPr="00C20D54">
        <w:t>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BA7744">
        <w:t>»</w:t>
      </w:r>
      <w:r w:rsidRPr="00C20D54">
        <w:t>).</w:t>
      </w:r>
    </w:p>
    <w:p w14:paraId="31C0C815" w14:textId="0A1E51B2" w:rsidR="003A329E" w:rsidRPr="00C20D54" w:rsidRDefault="003A329E" w:rsidP="001C6FA7">
      <w:pPr>
        <w:pStyle w:val="afffffffff4"/>
        <w:rPr>
          <w:color w:val="000000" w:themeColor="text1"/>
        </w:rPr>
      </w:pPr>
      <w:bookmarkStart w:id="414" w:name="_Ref156577198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24</w:t>
      </w:r>
      <w:r w:rsidRPr="00C20D54">
        <w:rPr>
          <w:noProof/>
          <w:color w:val="000000" w:themeColor="text1"/>
        </w:rPr>
        <w:fldChar w:fldCharType="end"/>
      </w:r>
      <w:bookmarkEnd w:id="414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карточки </w:t>
      </w:r>
      <w:r w:rsidR="00BA7744">
        <w:rPr>
          <w:color w:val="000000" w:themeColor="text1"/>
        </w:rPr>
        <w:t>з</w:t>
      </w:r>
      <w:r w:rsidRPr="00C20D54">
        <w:rPr>
          <w:color w:val="000000" w:themeColor="text1"/>
        </w:rPr>
        <w:t>емского доктора/фельдшера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4"/>
        <w:gridCol w:w="2486"/>
        <w:gridCol w:w="2697"/>
        <w:gridCol w:w="3397"/>
      </w:tblGrid>
      <w:tr w:rsidR="003A329E" w:rsidRPr="00C20D54" w14:paraId="4768264C" w14:textId="77777777" w:rsidTr="00BA7744">
        <w:trPr>
          <w:tblHeader/>
        </w:trPr>
        <w:tc>
          <w:tcPr>
            <w:tcW w:w="409" w:type="pct"/>
          </w:tcPr>
          <w:p w14:paraId="4BC89962" w14:textId="6D6A0D3F" w:rsidR="003A329E" w:rsidRPr="00C20D54" w:rsidRDefault="003A329E" w:rsidP="00BA7744">
            <w:pPr>
              <w:pStyle w:val="108"/>
            </w:pPr>
            <w:r w:rsidRPr="00C20D54">
              <w:t>№</w:t>
            </w:r>
          </w:p>
        </w:tc>
        <w:tc>
          <w:tcPr>
            <w:tcW w:w="1330" w:type="pct"/>
          </w:tcPr>
          <w:p w14:paraId="69B11094" w14:textId="77777777" w:rsidR="003A329E" w:rsidRPr="00C20D54" w:rsidRDefault="003A329E" w:rsidP="00BA774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3" w:type="pct"/>
          </w:tcPr>
          <w:p w14:paraId="48D5DEA6" w14:textId="77777777" w:rsidR="003A329E" w:rsidRPr="00C20D54" w:rsidRDefault="003A329E" w:rsidP="00BA7744">
            <w:pPr>
              <w:pStyle w:val="108"/>
            </w:pPr>
            <w:r w:rsidRPr="00C20D54">
              <w:t>Описание</w:t>
            </w:r>
          </w:p>
        </w:tc>
        <w:tc>
          <w:tcPr>
            <w:tcW w:w="1818" w:type="pct"/>
          </w:tcPr>
          <w:p w14:paraId="4FCB5AD3" w14:textId="77777777" w:rsidR="003A329E" w:rsidRPr="00C20D54" w:rsidRDefault="003A329E" w:rsidP="00BA7744">
            <w:pPr>
              <w:pStyle w:val="108"/>
            </w:pPr>
            <w:r w:rsidRPr="00C20D54">
              <w:t>Вид, способ ввода</w:t>
            </w:r>
          </w:p>
        </w:tc>
      </w:tr>
      <w:tr w:rsidR="003A329E" w:rsidRPr="00C20D54" w14:paraId="5190F4B5" w14:textId="77777777" w:rsidTr="00BA7744">
        <w:tc>
          <w:tcPr>
            <w:tcW w:w="409" w:type="pct"/>
          </w:tcPr>
          <w:p w14:paraId="0191FCB1" w14:textId="1B99EF51" w:rsidR="003A329E" w:rsidRPr="00C20D54" w:rsidRDefault="003A329E" w:rsidP="00B77B53">
            <w:pPr>
              <w:pStyle w:val="101"/>
              <w:numPr>
                <w:ilvl w:val="0"/>
                <w:numId w:val="103"/>
              </w:numPr>
            </w:pPr>
          </w:p>
        </w:tc>
        <w:tc>
          <w:tcPr>
            <w:tcW w:w="4591" w:type="pct"/>
            <w:gridSpan w:val="3"/>
          </w:tcPr>
          <w:p w14:paraId="5897C5ED" w14:textId="77777777" w:rsidR="003A329E" w:rsidRPr="00C20D54" w:rsidRDefault="003A329E" w:rsidP="00BA7744">
            <w:pPr>
              <w:pStyle w:val="109"/>
            </w:pPr>
            <w:r w:rsidRPr="00C20D54">
              <w:t>Медицинский сотрудник</w:t>
            </w:r>
          </w:p>
        </w:tc>
      </w:tr>
      <w:tr w:rsidR="003A329E" w:rsidRPr="00C20D54" w14:paraId="64045772" w14:textId="77777777" w:rsidTr="00BA7744">
        <w:tc>
          <w:tcPr>
            <w:tcW w:w="409" w:type="pct"/>
          </w:tcPr>
          <w:p w14:paraId="4108A05E" w14:textId="375215EA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2FCFD1C" w14:textId="77777777" w:rsidR="003A329E" w:rsidRPr="00C20D54" w:rsidRDefault="003A329E" w:rsidP="00BA7744">
            <w:pPr>
              <w:pStyle w:val="104"/>
              <w:rPr>
                <w:lang w:val="en-US"/>
              </w:rPr>
            </w:pPr>
            <w:r w:rsidRPr="00C20D54">
              <w:rPr>
                <w:lang w:val="en-US"/>
              </w:rPr>
              <w:t>OID</w:t>
            </w:r>
          </w:p>
        </w:tc>
        <w:tc>
          <w:tcPr>
            <w:tcW w:w="1443" w:type="pct"/>
          </w:tcPr>
          <w:p w14:paraId="3E86CF2C" w14:textId="78AAA476" w:rsidR="003A329E" w:rsidRPr="00C20D54" w:rsidRDefault="00BA7744" w:rsidP="00BA7744">
            <w:pPr>
              <w:pStyle w:val="104"/>
            </w:pPr>
            <w:r>
              <w:t>Уникальный идентификатор м</w:t>
            </w:r>
            <w:r w:rsidR="003A329E" w:rsidRPr="00C20D54">
              <w:t>едицинского работника</w:t>
            </w:r>
          </w:p>
        </w:tc>
        <w:tc>
          <w:tcPr>
            <w:tcW w:w="1818" w:type="pct"/>
          </w:tcPr>
          <w:p w14:paraId="54C6A713" w14:textId="538167D8" w:rsidR="003A329E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3A329E" w:rsidRPr="00C20D54">
              <w:t xml:space="preserve"> </w:t>
            </w:r>
            <w:r w:rsidR="00BA7744">
              <w:t xml:space="preserve">медицинского работника </w:t>
            </w:r>
            <w:r w:rsidR="003A329E" w:rsidRPr="00C20D54">
              <w:t>в ФРМР</w:t>
            </w:r>
          </w:p>
        </w:tc>
      </w:tr>
      <w:tr w:rsidR="00BA7744" w:rsidRPr="00C20D54" w14:paraId="5DD451C3" w14:textId="77777777" w:rsidTr="00BA7744">
        <w:tc>
          <w:tcPr>
            <w:tcW w:w="409" w:type="pct"/>
          </w:tcPr>
          <w:p w14:paraId="159B9E90" w14:textId="631F7C1C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E1EAE3E" w14:textId="77777777" w:rsidR="00BA7744" w:rsidRPr="00C20D54" w:rsidRDefault="00BA7744" w:rsidP="00BA7744">
            <w:pPr>
              <w:pStyle w:val="104"/>
            </w:pPr>
            <w:r w:rsidRPr="00C20D54">
              <w:t>СНИЛС</w:t>
            </w:r>
          </w:p>
        </w:tc>
        <w:tc>
          <w:tcPr>
            <w:tcW w:w="1443" w:type="pct"/>
          </w:tcPr>
          <w:p w14:paraId="4A0F2F47" w14:textId="008F9524" w:rsidR="00BA7744" w:rsidRPr="00C20D54" w:rsidRDefault="00BA7744" w:rsidP="00BA7744">
            <w:pPr>
              <w:pStyle w:val="104"/>
            </w:pPr>
            <w:r w:rsidRPr="00C20D54">
              <w:t>СНИЛС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3959DD2" w14:textId="26D658B4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255FE341" w14:textId="77777777" w:rsidTr="00BA7744">
        <w:tc>
          <w:tcPr>
            <w:tcW w:w="409" w:type="pct"/>
          </w:tcPr>
          <w:p w14:paraId="355182D4" w14:textId="49E930A9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314C274" w14:textId="77777777" w:rsidR="00BA7744" w:rsidRPr="00C20D54" w:rsidRDefault="00BA7744" w:rsidP="00BA7744">
            <w:pPr>
              <w:pStyle w:val="104"/>
            </w:pPr>
            <w:r w:rsidRPr="00C20D54">
              <w:t>Фамилия</w:t>
            </w:r>
          </w:p>
        </w:tc>
        <w:tc>
          <w:tcPr>
            <w:tcW w:w="1443" w:type="pct"/>
          </w:tcPr>
          <w:p w14:paraId="1E74A1E7" w14:textId="4D0886C7" w:rsidR="00BA7744" w:rsidRPr="00C20D54" w:rsidRDefault="00BA7744" w:rsidP="00BA7744">
            <w:pPr>
              <w:pStyle w:val="104"/>
            </w:pPr>
            <w:r w:rsidRPr="00C20D54">
              <w:t>Фамилия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B73D283" w14:textId="4661D0C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00635FFA" w14:textId="77777777" w:rsidTr="00BA7744">
        <w:tc>
          <w:tcPr>
            <w:tcW w:w="409" w:type="pct"/>
          </w:tcPr>
          <w:p w14:paraId="6A9DEB3C" w14:textId="11FCB237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1.4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7564698" w14:textId="77777777" w:rsidR="00BA7744" w:rsidRPr="00C20D54" w:rsidRDefault="00BA7744" w:rsidP="00BA7744">
            <w:pPr>
              <w:pStyle w:val="104"/>
            </w:pPr>
            <w:r w:rsidRPr="00C20D54">
              <w:t>Имя</w:t>
            </w:r>
          </w:p>
        </w:tc>
        <w:tc>
          <w:tcPr>
            <w:tcW w:w="1443" w:type="pct"/>
          </w:tcPr>
          <w:p w14:paraId="53DF2157" w14:textId="26F0D30C" w:rsidR="00BA7744" w:rsidRPr="00C20D54" w:rsidRDefault="00BA7744" w:rsidP="00BA7744">
            <w:pPr>
              <w:pStyle w:val="104"/>
            </w:pPr>
            <w:r w:rsidRPr="00C20D54">
              <w:t>Имя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320EE491" w14:textId="6E084E2A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2D6B90A5" w14:textId="77777777" w:rsidTr="00BA7744">
        <w:tc>
          <w:tcPr>
            <w:tcW w:w="409" w:type="pct"/>
          </w:tcPr>
          <w:p w14:paraId="7F65B05D" w14:textId="264DB442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1.5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B2BE8FA" w14:textId="77777777" w:rsidR="00BA7744" w:rsidRPr="00C20D54" w:rsidRDefault="00BA7744" w:rsidP="00BA7744">
            <w:pPr>
              <w:pStyle w:val="104"/>
            </w:pPr>
            <w:r w:rsidRPr="00C20D54">
              <w:t>Отчество</w:t>
            </w:r>
          </w:p>
        </w:tc>
        <w:tc>
          <w:tcPr>
            <w:tcW w:w="1443" w:type="pct"/>
          </w:tcPr>
          <w:p w14:paraId="5E95BD86" w14:textId="256CF4D7" w:rsidR="00BA7744" w:rsidRPr="00C20D54" w:rsidRDefault="00BA7744" w:rsidP="00BA7744">
            <w:pPr>
              <w:pStyle w:val="104"/>
            </w:pPr>
            <w:r w:rsidRPr="00C20D54">
              <w:t>Отчество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31949D84" w14:textId="051EEBE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906F097" w14:textId="77777777" w:rsidTr="00BA7744">
        <w:tc>
          <w:tcPr>
            <w:tcW w:w="409" w:type="pct"/>
          </w:tcPr>
          <w:p w14:paraId="1298CC8E" w14:textId="0E091E5F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1.6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AEC296C" w14:textId="77777777" w:rsidR="00BA7744" w:rsidRPr="00C20D54" w:rsidRDefault="00BA7744" w:rsidP="00BA7744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1443" w:type="pct"/>
          </w:tcPr>
          <w:p w14:paraId="20FDD2CD" w14:textId="10BE3AF6" w:rsidR="00BA7744" w:rsidRPr="00C20D54" w:rsidRDefault="00BA7744" w:rsidP="00BA7744">
            <w:pPr>
              <w:pStyle w:val="104"/>
            </w:pPr>
            <w:r w:rsidRPr="00C20D54">
              <w:t>Дата рождения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48CCFA6" w14:textId="28D6CC6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4572B1F4" w14:textId="77777777" w:rsidTr="00BA7744">
        <w:tc>
          <w:tcPr>
            <w:tcW w:w="409" w:type="pct"/>
          </w:tcPr>
          <w:p w14:paraId="4A48B02A" w14:textId="0EDEE68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1.7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19B16E5" w14:textId="77777777" w:rsidR="00BA7744" w:rsidRPr="00C20D54" w:rsidRDefault="00BA7744" w:rsidP="00BA7744">
            <w:pPr>
              <w:pStyle w:val="104"/>
            </w:pPr>
            <w:r w:rsidRPr="00C20D54">
              <w:t>Пол</w:t>
            </w:r>
          </w:p>
        </w:tc>
        <w:tc>
          <w:tcPr>
            <w:tcW w:w="1443" w:type="pct"/>
          </w:tcPr>
          <w:p w14:paraId="15CA2EA7" w14:textId="745465A2" w:rsidR="00BA7744" w:rsidRPr="00C20D54" w:rsidRDefault="00BA7744" w:rsidP="00BA7744">
            <w:pPr>
              <w:pStyle w:val="104"/>
            </w:pPr>
            <w:r w:rsidRPr="00C20D54">
              <w:t>Пол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086C7FE2" w14:textId="79B014A1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4FC6AC4B" w14:textId="77777777" w:rsidTr="00BA7744">
        <w:tc>
          <w:tcPr>
            <w:tcW w:w="409" w:type="pct"/>
          </w:tcPr>
          <w:p w14:paraId="5C21C7F6" w14:textId="183F6001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1.8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7011EE8" w14:textId="77777777" w:rsidR="00BA7744" w:rsidRPr="00C20D54" w:rsidRDefault="00BA7744" w:rsidP="00BA7744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443" w:type="pct"/>
          </w:tcPr>
          <w:p w14:paraId="210B6B65" w14:textId="3294DB62" w:rsidR="00BA7744" w:rsidRPr="00C20D54" w:rsidRDefault="00BA7744" w:rsidP="00BA7744">
            <w:pPr>
              <w:pStyle w:val="104"/>
            </w:pPr>
            <w:r w:rsidRPr="00C20D54">
              <w:t>Гражданство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E23D59C" w14:textId="6F0BDBC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1F2AC53" w14:textId="77777777" w:rsidTr="00BA7744">
        <w:tc>
          <w:tcPr>
            <w:tcW w:w="409" w:type="pct"/>
          </w:tcPr>
          <w:p w14:paraId="13CCA54C" w14:textId="5252C35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lastRenderedPageBreak/>
              <w:t>1.9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2CEE053D" w14:textId="77777777" w:rsidR="00BA7744" w:rsidRPr="00C20D54" w:rsidRDefault="00BA7744" w:rsidP="00BA7744">
            <w:pPr>
              <w:pStyle w:val="104"/>
            </w:pPr>
            <w:r w:rsidRPr="00C20D54">
              <w:t>Страна гражданства</w:t>
            </w:r>
          </w:p>
        </w:tc>
        <w:tc>
          <w:tcPr>
            <w:tcW w:w="1443" w:type="pct"/>
          </w:tcPr>
          <w:p w14:paraId="424BCA94" w14:textId="0C0378BA" w:rsidR="00BA7744" w:rsidRPr="00C20D54" w:rsidRDefault="00BA7744" w:rsidP="00BA7744">
            <w:pPr>
              <w:pStyle w:val="104"/>
            </w:pPr>
            <w:r w:rsidRPr="00C20D54">
              <w:t>Страна гражданства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0A76C4D" w14:textId="1B9E4640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FADFCAE" w14:textId="77777777" w:rsidTr="00BA7744">
        <w:tc>
          <w:tcPr>
            <w:tcW w:w="409" w:type="pct"/>
          </w:tcPr>
          <w:p w14:paraId="35C9CACA" w14:textId="4C1D4E5A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1.10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9756AAC" w14:textId="77777777" w:rsidR="00BA7744" w:rsidRPr="00C20D54" w:rsidRDefault="00BA7744" w:rsidP="00BA7744">
            <w:pPr>
              <w:pStyle w:val="104"/>
            </w:pPr>
            <w:r w:rsidRPr="00C20D54">
              <w:t>Телефон</w:t>
            </w:r>
          </w:p>
        </w:tc>
        <w:tc>
          <w:tcPr>
            <w:tcW w:w="1443" w:type="pct"/>
          </w:tcPr>
          <w:p w14:paraId="488A004E" w14:textId="6FF2129F" w:rsidR="00BA7744" w:rsidRPr="00C20D54" w:rsidRDefault="00BA7744" w:rsidP="00BA7744">
            <w:pPr>
              <w:pStyle w:val="104"/>
            </w:pPr>
            <w:r w:rsidRPr="00C20D54">
              <w:t>Телефон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13A9689" w14:textId="08FBF20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5034E3E9" w14:textId="77777777" w:rsidTr="00BA7744">
        <w:tc>
          <w:tcPr>
            <w:tcW w:w="409" w:type="pct"/>
          </w:tcPr>
          <w:p w14:paraId="00C3833F" w14:textId="1B53B9C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1.11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78EA7E1" w14:textId="77777777" w:rsidR="00BA7744" w:rsidRPr="00C20D54" w:rsidRDefault="00BA7744" w:rsidP="00BA7744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1443" w:type="pct"/>
          </w:tcPr>
          <w:p w14:paraId="66CB5215" w14:textId="7ABDED66" w:rsidR="00BA7744" w:rsidRPr="00C20D54" w:rsidRDefault="00BA7744" w:rsidP="00BA7744">
            <w:pPr>
              <w:pStyle w:val="104"/>
            </w:pPr>
            <w:r w:rsidRPr="00C20D54">
              <w:t xml:space="preserve">Отношение </w:t>
            </w:r>
            <w:r>
              <w:t>м</w:t>
            </w:r>
            <w:r w:rsidRPr="00C20D54">
              <w:t>едицинского работника</w:t>
            </w:r>
            <w:r>
              <w:t xml:space="preserve"> </w:t>
            </w:r>
            <w:r w:rsidRPr="00C20D54">
              <w:t>к военной службе</w:t>
            </w:r>
          </w:p>
        </w:tc>
        <w:tc>
          <w:tcPr>
            <w:tcW w:w="1818" w:type="pct"/>
          </w:tcPr>
          <w:p w14:paraId="2118D1CA" w14:textId="11F6EDD1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344D45DA" w14:textId="77777777" w:rsidTr="00BA7744">
        <w:tc>
          <w:tcPr>
            <w:tcW w:w="409" w:type="pct"/>
          </w:tcPr>
          <w:p w14:paraId="18183DF5" w14:textId="760B9E8C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50DB173" w14:textId="77777777" w:rsidR="00BA7744" w:rsidRPr="00C20D54" w:rsidRDefault="00BA7744" w:rsidP="00BA7744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1443" w:type="pct"/>
          </w:tcPr>
          <w:p w14:paraId="295D73A0" w14:textId="63495165" w:rsidR="00BA7744" w:rsidRPr="00C20D54" w:rsidRDefault="00BA7744" w:rsidP="00BA7744">
            <w:pPr>
              <w:pStyle w:val="104"/>
            </w:pPr>
            <w:r w:rsidRPr="00C20D54">
              <w:t xml:space="preserve">Наличие </w:t>
            </w:r>
            <w:r>
              <w:t>у м</w:t>
            </w:r>
            <w:r w:rsidRPr="00C20D54">
              <w:t>едицинского работника</w:t>
            </w:r>
            <w:r>
              <w:t xml:space="preserve"> </w:t>
            </w:r>
            <w:r w:rsidRPr="00C20D54">
              <w:t>инвалидности</w:t>
            </w:r>
          </w:p>
        </w:tc>
        <w:tc>
          <w:tcPr>
            <w:tcW w:w="1818" w:type="pct"/>
          </w:tcPr>
          <w:p w14:paraId="01299BDE" w14:textId="40322A40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C5B6347" w14:textId="77777777" w:rsidTr="00BA7744">
        <w:tc>
          <w:tcPr>
            <w:tcW w:w="409" w:type="pct"/>
          </w:tcPr>
          <w:p w14:paraId="137D8A80" w14:textId="36CE6017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5237085C" w14:textId="77777777" w:rsidR="00BA7744" w:rsidRPr="00C20D54" w:rsidRDefault="00BA7744" w:rsidP="00BA7744">
            <w:pPr>
              <w:pStyle w:val="104"/>
            </w:pPr>
            <w:r w:rsidRPr="00C20D54">
              <w:rPr>
                <w:lang w:val="en-US"/>
              </w:rPr>
              <w:t>COVID-19</w:t>
            </w:r>
          </w:p>
        </w:tc>
        <w:tc>
          <w:tcPr>
            <w:tcW w:w="1443" w:type="pct"/>
          </w:tcPr>
          <w:p w14:paraId="244887EE" w14:textId="2011FFA9" w:rsidR="00BA7744" w:rsidRPr="00C20D54" w:rsidRDefault="00BA7744" w:rsidP="00BA7744">
            <w:pPr>
              <w:pStyle w:val="104"/>
            </w:pPr>
            <w:r w:rsidRPr="00C20D54">
              <w:t xml:space="preserve">Прохождение </w:t>
            </w:r>
            <w:r>
              <w:t>м</w:t>
            </w:r>
            <w:r w:rsidRPr="00C20D54">
              <w:t>едицинск</w:t>
            </w:r>
            <w:r>
              <w:t>им</w:t>
            </w:r>
            <w:r w:rsidRPr="00C20D54">
              <w:t xml:space="preserve"> работник</w:t>
            </w:r>
            <w:r>
              <w:t xml:space="preserve">ом </w:t>
            </w:r>
            <w:r w:rsidRPr="00C20D54">
              <w:t xml:space="preserve">обучения по противодействию </w:t>
            </w:r>
            <w:r w:rsidRPr="00C20D54">
              <w:rPr>
                <w:lang w:val="en-US"/>
              </w:rPr>
              <w:t>COVID</w:t>
            </w:r>
            <w:r w:rsidRPr="00C20D54">
              <w:t>-19</w:t>
            </w:r>
          </w:p>
        </w:tc>
        <w:tc>
          <w:tcPr>
            <w:tcW w:w="1818" w:type="pct"/>
          </w:tcPr>
          <w:p w14:paraId="0D9370CF" w14:textId="0D9328D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3A329E" w:rsidRPr="00C20D54" w14:paraId="52E3A01F" w14:textId="77777777" w:rsidTr="00BA7744">
        <w:tc>
          <w:tcPr>
            <w:tcW w:w="409" w:type="pct"/>
          </w:tcPr>
          <w:p w14:paraId="08FC8FD6" w14:textId="26491651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5C26ADBA" w14:textId="77777777" w:rsidR="003A329E" w:rsidRPr="00C20D54" w:rsidRDefault="003A329E" w:rsidP="00BA7744">
            <w:pPr>
              <w:pStyle w:val="109"/>
            </w:pPr>
            <w:r w:rsidRPr="00C20D54">
              <w:t>Запись из личного дела</w:t>
            </w:r>
          </w:p>
        </w:tc>
      </w:tr>
      <w:tr w:rsidR="00BA7744" w:rsidRPr="00C20D54" w14:paraId="28C0AC3E" w14:textId="77777777" w:rsidTr="00BA7744">
        <w:tc>
          <w:tcPr>
            <w:tcW w:w="409" w:type="pct"/>
          </w:tcPr>
          <w:p w14:paraId="0182A027" w14:textId="25D9A8E4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B46B84F" w14:textId="77777777" w:rsidR="00BA7744" w:rsidRPr="00C20D54" w:rsidRDefault="00BA7744" w:rsidP="00BA7744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443" w:type="pct"/>
          </w:tcPr>
          <w:p w14:paraId="331974C2" w14:textId="77777777" w:rsidR="00BA7744" w:rsidRPr="00C20D54" w:rsidRDefault="00BA7744" w:rsidP="00BA7744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818" w:type="pct"/>
          </w:tcPr>
          <w:p w14:paraId="72A11572" w14:textId="3FD8067F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3D559616" w14:textId="77777777" w:rsidTr="00BA7744">
        <w:tc>
          <w:tcPr>
            <w:tcW w:w="409" w:type="pct"/>
          </w:tcPr>
          <w:p w14:paraId="029C7F19" w14:textId="2A30EE66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8C49AE1" w14:textId="77777777" w:rsidR="00BA7744" w:rsidRPr="00C20D54" w:rsidRDefault="00BA7744" w:rsidP="00BA7744">
            <w:pPr>
              <w:pStyle w:val="104"/>
            </w:pPr>
            <w:r w:rsidRPr="00C20D54">
              <w:t>Наименование СП, в котором трудоустроен работник</w:t>
            </w:r>
          </w:p>
        </w:tc>
        <w:tc>
          <w:tcPr>
            <w:tcW w:w="1443" w:type="pct"/>
          </w:tcPr>
          <w:p w14:paraId="39767771" w14:textId="01EF48B6" w:rsidR="00BA7744" w:rsidRPr="00C20D54" w:rsidRDefault="00BA7744" w:rsidP="00BA7744">
            <w:pPr>
              <w:pStyle w:val="104"/>
            </w:pPr>
            <w:r w:rsidRPr="00C20D54">
              <w:t xml:space="preserve">Наименование </w:t>
            </w:r>
            <w:r>
              <w:t>структурного подразделения</w:t>
            </w:r>
            <w:r w:rsidRPr="00C20D54">
              <w:t>, в котором трудоустроен работник</w:t>
            </w:r>
          </w:p>
        </w:tc>
        <w:tc>
          <w:tcPr>
            <w:tcW w:w="1818" w:type="pct"/>
          </w:tcPr>
          <w:p w14:paraId="10D10265" w14:textId="48A216B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3B3AA66C" w14:textId="77777777" w:rsidTr="00BA7744">
        <w:tc>
          <w:tcPr>
            <w:tcW w:w="409" w:type="pct"/>
          </w:tcPr>
          <w:p w14:paraId="176BA914" w14:textId="3236820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8422B00" w14:textId="77777777" w:rsidR="00BA7744" w:rsidRPr="00C20D54" w:rsidRDefault="00BA7744" w:rsidP="00BA7744">
            <w:pPr>
              <w:pStyle w:val="104"/>
            </w:pPr>
            <w:r w:rsidRPr="00C20D54">
              <w:t>Наименование отделения стационара, относящегося к выбранному СП</w:t>
            </w:r>
          </w:p>
        </w:tc>
        <w:tc>
          <w:tcPr>
            <w:tcW w:w="1443" w:type="pct"/>
          </w:tcPr>
          <w:p w14:paraId="3D786476" w14:textId="7507E1D1" w:rsidR="00BA7744" w:rsidRPr="00C20D54" w:rsidRDefault="00BA7744" w:rsidP="00BA7744">
            <w:pPr>
              <w:pStyle w:val="104"/>
            </w:pPr>
            <w:r w:rsidRPr="00C20D54">
              <w:t xml:space="preserve">Наименование отделения стационара, относящегося к выбранному </w:t>
            </w:r>
            <w:r>
              <w:t>структурному подразделению</w:t>
            </w:r>
          </w:p>
        </w:tc>
        <w:tc>
          <w:tcPr>
            <w:tcW w:w="1818" w:type="pct"/>
          </w:tcPr>
          <w:p w14:paraId="4EB2C4F4" w14:textId="033472F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2BFA74B4" w14:textId="77777777" w:rsidTr="00BA7744">
        <w:tc>
          <w:tcPr>
            <w:tcW w:w="409" w:type="pct"/>
          </w:tcPr>
          <w:p w14:paraId="540F58A5" w14:textId="7027A24E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2.4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BC8A2DB" w14:textId="77777777" w:rsidR="00BA7744" w:rsidRPr="00C20D54" w:rsidRDefault="00BA7744" w:rsidP="00BA7744">
            <w:pPr>
              <w:pStyle w:val="104"/>
            </w:pPr>
            <w:r w:rsidRPr="00C20D54">
              <w:t>Должность</w:t>
            </w:r>
          </w:p>
        </w:tc>
        <w:tc>
          <w:tcPr>
            <w:tcW w:w="1443" w:type="pct"/>
          </w:tcPr>
          <w:p w14:paraId="0B1CA180" w14:textId="77777777" w:rsidR="00BA7744" w:rsidRPr="00C20D54" w:rsidRDefault="00BA7744" w:rsidP="00BA7744">
            <w:pPr>
              <w:pStyle w:val="104"/>
            </w:pPr>
            <w:r w:rsidRPr="00C20D54">
              <w:t>Должность</w:t>
            </w:r>
          </w:p>
        </w:tc>
        <w:tc>
          <w:tcPr>
            <w:tcW w:w="1818" w:type="pct"/>
          </w:tcPr>
          <w:p w14:paraId="646C5B61" w14:textId="4B8002F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03916740" w14:textId="77777777" w:rsidTr="00BA7744">
        <w:tc>
          <w:tcPr>
            <w:tcW w:w="409" w:type="pct"/>
          </w:tcPr>
          <w:p w14:paraId="425BD669" w14:textId="3B8A8106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2.5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583D5CC0" w14:textId="77777777" w:rsidR="00BA7744" w:rsidRPr="00C20D54" w:rsidRDefault="00BA7744" w:rsidP="00BA7744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443" w:type="pct"/>
          </w:tcPr>
          <w:p w14:paraId="451C0D16" w14:textId="77777777" w:rsidR="00BA7744" w:rsidRPr="00C20D54" w:rsidRDefault="00BA7744" w:rsidP="00BA7744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818" w:type="pct"/>
          </w:tcPr>
          <w:p w14:paraId="602EEEF0" w14:textId="4FEC195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72D0A624" w14:textId="77777777" w:rsidTr="00BA7744">
        <w:tc>
          <w:tcPr>
            <w:tcW w:w="409" w:type="pct"/>
          </w:tcPr>
          <w:p w14:paraId="7C32B19A" w14:textId="4B84923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2.6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FD4595B" w14:textId="77777777" w:rsidR="00BA7744" w:rsidRPr="00C20D54" w:rsidRDefault="00BA7744" w:rsidP="00BA7744">
            <w:pPr>
              <w:pStyle w:val="104"/>
            </w:pPr>
            <w:r w:rsidRPr="00C20D54">
              <w:t>Тип занятости должности</w:t>
            </w:r>
          </w:p>
        </w:tc>
        <w:tc>
          <w:tcPr>
            <w:tcW w:w="1443" w:type="pct"/>
          </w:tcPr>
          <w:p w14:paraId="5074CE00" w14:textId="77777777" w:rsidR="00BA7744" w:rsidRPr="00C20D54" w:rsidRDefault="00BA7744" w:rsidP="00BA7744">
            <w:pPr>
              <w:pStyle w:val="104"/>
            </w:pPr>
            <w:r w:rsidRPr="00C20D54">
              <w:t>Тип занятости должности</w:t>
            </w:r>
          </w:p>
        </w:tc>
        <w:tc>
          <w:tcPr>
            <w:tcW w:w="1818" w:type="pct"/>
          </w:tcPr>
          <w:p w14:paraId="2C0FBCF4" w14:textId="26AF4D9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0A1C3F5A" w14:textId="77777777" w:rsidTr="00BA7744">
        <w:tc>
          <w:tcPr>
            <w:tcW w:w="409" w:type="pct"/>
          </w:tcPr>
          <w:p w14:paraId="4982BA8C" w14:textId="37EAAD1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2.7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73B7649" w14:textId="1B21F432" w:rsidR="00BA7744" w:rsidRPr="00C20D54" w:rsidRDefault="00BA7744" w:rsidP="00BA7744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443" w:type="pct"/>
          </w:tcPr>
          <w:p w14:paraId="7F3597CC" w14:textId="4109AD74" w:rsidR="00BA7744" w:rsidRPr="00C20D54" w:rsidRDefault="00BA7744" w:rsidP="00BA7744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818" w:type="pct"/>
          </w:tcPr>
          <w:p w14:paraId="460D5FAD" w14:textId="735F4D7F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2C6FC5BF" w14:textId="77777777" w:rsidTr="00BA7744">
        <w:tc>
          <w:tcPr>
            <w:tcW w:w="409" w:type="pct"/>
          </w:tcPr>
          <w:p w14:paraId="78B70874" w14:textId="40FFF68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2.8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20CC4327" w14:textId="77777777" w:rsidR="00BA7744" w:rsidRPr="00C20D54" w:rsidRDefault="00BA7744" w:rsidP="00BA7744">
            <w:pPr>
              <w:pStyle w:val="104"/>
            </w:pPr>
            <w:r w:rsidRPr="00C20D54">
              <w:t>Начало</w:t>
            </w:r>
          </w:p>
        </w:tc>
        <w:tc>
          <w:tcPr>
            <w:tcW w:w="1443" w:type="pct"/>
          </w:tcPr>
          <w:p w14:paraId="5738F021" w14:textId="77777777" w:rsidR="00BA7744" w:rsidRPr="00C20D54" w:rsidRDefault="00BA7744" w:rsidP="00BA7744">
            <w:pPr>
              <w:pStyle w:val="104"/>
            </w:pPr>
            <w:r w:rsidRPr="00C20D54">
              <w:t>Начало работы по указанной должности</w:t>
            </w:r>
          </w:p>
        </w:tc>
        <w:tc>
          <w:tcPr>
            <w:tcW w:w="1818" w:type="pct"/>
          </w:tcPr>
          <w:p w14:paraId="3E610E56" w14:textId="1B31BD03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16115191" w14:textId="77777777" w:rsidTr="00BA7744">
        <w:tc>
          <w:tcPr>
            <w:tcW w:w="409" w:type="pct"/>
          </w:tcPr>
          <w:p w14:paraId="5701F552" w14:textId="36A21780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2.9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12D28D4" w14:textId="77777777" w:rsidR="00BA7744" w:rsidRPr="00C20D54" w:rsidRDefault="00BA7744" w:rsidP="00BA7744">
            <w:pPr>
              <w:pStyle w:val="104"/>
            </w:pPr>
            <w:r w:rsidRPr="00C20D54">
              <w:t>Окончание</w:t>
            </w:r>
          </w:p>
        </w:tc>
        <w:tc>
          <w:tcPr>
            <w:tcW w:w="1443" w:type="pct"/>
          </w:tcPr>
          <w:p w14:paraId="3C83FEEB" w14:textId="77777777" w:rsidR="00BA7744" w:rsidRPr="00C20D54" w:rsidRDefault="00BA7744" w:rsidP="00BA7744">
            <w:pPr>
              <w:pStyle w:val="104"/>
            </w:pPr>
            <w:r w:rsidRPr="00C20D54">
              <w:t>Окончание работы по указанной должности</w:t>
            </w:r>
          </w:p>
        </w:tc>
        <w:tc>
          <w:tcPr>
            <w:tcW w:w="1818" w:type="pct"/>
          </w:tcPr>
          <w:p w14:paraId="2ED7562A" w14:textId="785A5CE3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3A329E" w:rsidRPr="00C20D54" w14:paraId="2FC963A4" w14:textId="77777777" w:rsidTr="00BA7744">
        <w:tc>
          <w:tcPr>
            <w:tcW w:w="409" w:type="pct"/>
          </w:tcPr>
          <w:p w14:paraId="3172E604" w14:textId="036C5DA6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1FEF0617" w14:textId="77777777" w:rsidR="003A329E" w:rsidRPr="00C20D54" w:rsidRDefault="003A329E" w:rsidP="00BA7744">
            <w:pPr>
              <w:pStyle w:val="109"/>
            </w:pPr>
            <w:r w:rsidRPr="00C20D54">
              <w:t>Сведения о договоре</w:t>
            </w:r>
          </w:p>
        </w:tc>
      </w:tr>
      <w:tr w:rsidR="003A329E" w:rsidRPr="00C20D54" w14:paraId="305E2275" w14:textId="77777777" w:rsidTr="00BA7744">
        <w:tc>
          <w:tcPr>
            <w:tcW w:w="409" w:type="pct"/>
          </w:tcPr>
          <w:p w14:paraId="5C0068C3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3.1</w:t>
            </w:r>
          </w:p>
        </w:tc>
        <w:tc>
          <w:tcPr>
            <w:tcW w:w="1330" w:type="pct"/>
          </w:tcPr>
          <w:p w14:paraId="16BFE70B" w14:textId="77777777" w:rsidR="003A329E" w:rsidRPr="00C20D54" w:rsidRDefault="003A329E" w:rsidP="00BA7744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1443" w:type="pct"/>
          </w:tcPr>
          <w:p w14:paraId="5B0F618B" w14:textId="77777777" w:rsidR="003A329E" w:rsidRPr="00C20D54" w:rsidRDefault="003A329E" w:rsidP="00BA7744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1818" w:type="pct"/>
          </w:tcPr>
          <w:p w14:paraId="781DF573" w14:textId="77777777" w:rsidR="003A329E" w:rsidRPr="00C20D54" w:rsidRDefault="003A329E" w:rsidP="00BA7744">
            <w:pPr>
              <w:pStyle w:val="104"/>
            </w:pPr>
            <w:r w:rsidRPr="00C20D54">
              <w:t>Текстовое поле</w:t>
            </w:r>
          </w:p>
        </w:tc>
      </w:tr>
      <w:tr w:rsidR="003A329E" w:rsidRPr="00C20D54" w14:paraId="70350FDD" w14:textId="77777777" w:rsidTr="00BA7744">
        <w:tc>
          <w:tcPr>
            <w:tcW w:w="409" w:type="pct"/>
          </w:tcPr>
          <w:p w14:paraId="265CA8B7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3.2</w:t>
            </w:r>
          </w:p>
        </w:tc>
        <w:tc>
          <w:tcPr>
            <w:tcW w:w="1330" w:type="pct"/>
          </w:tcPr>
          <w:p w14:paraId="4BC12F86" w14:textId="77777777" w:rsidR="003A329E" w:rsidRPr="00C20D54" w:rsidRDefault="003A329E" w:rsidP="00BA7744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1443" w:type="pct"/>
          </w:tcPr>
          <w:p w14:paraId="4D49069D" w14:textId="77777777" w:rsidR="003A329E" w:rsidRPr="00C20D54" w:rsidRDefault="003A329E" w:rsidP="00BA7744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1818" w:type="pct"/>
          </w:tcPr>
          <w:p w14:paraId="058F9433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3D26FB53" w14:textId="77777777" w:rsidTr="00BA7744">
        <w:tc>
          <w:tcPr>
            <w:tcW w:w="409" w:type="pct"/>
          </w:tcPr>
          <w:p w14:paraId="3EAE78FC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3.3</w:t>
            </w:r>
          </w:p>
        </w:tc>
        <w:tc>
          <w:tcPr>
            <w:tcW w:w="1330" w:type="pct"/>
          </w:tcPr>
          <w:p w14:paraId="4664445F" w14:textId="77777777" w:rsidR="003A329E" w:rsidRPr="00C20D54" w:rsidRDefault="003A329E" w:rsidP="00BA7744">
            <w:pPr>
              <w:pStyle w:val="104"/>
            </w:pPr>
            <w:r w:rsidRPr="00C20D54">
              <w:t>Статус</w:t>
            </w:r>
          </w:p>
        </w:tc>
        <w:tc>
          <w:tcPr>
            <w:tcW w:w="1443" w:type="pct"/>
          </w:tcPr>
          <w:p w14:paraId="0F9FCEC6" w14:textId="3568BC61" w:rsidR="003A329E" w:rsidRPr="00C20D54" w:rsidRDefault="003A329E" w:rsidP="00BA7744">
            <w:pPr>
              <w:pStyle w:val="104"/>
            </w:pPr>
            <w:r w:rsidRPr="00C20D54">
              <w:t>Статус договора</w:t>
            </w:r>
          </w:p>
        </w:tc>
        <w:tc>
          <w:tcPr>
            <w:tcW w:w="1818" w:type="pct"/>
          </w:tcPr>
          <w:p w14:paraId="00CC48BE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380F4716" w14:textId="2F99C6D6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3A329E" w:rsidRPr="00C20D54" w14:paraId="6718A48D" w14:textId="77777777" w:rsidTr="00BA7744">
        <w:tc>
          <w:tcPr>
            <w:tcW w:w="409" w:type="pct"/>
          </w:tcPr>
          <w:p w14:paraId="1B846669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3.4</w:t>
            </w:r>
          </w:p>
        </w:tc>
        <w:tc>
          <w:tcPr>
            <w:tcW w:w="1330" w:type="pct"/>
          </w:tcPr>
          <w:p w14:paraId="41599A05" w14:textId="77777777" w:rsidR="003A329E" w:rsidRPr="00C20D54" w:rsidRDefault="003A329E" w:rsidP="00BA7744">
            <w:pPr>
              <w:pStyle w:val="104"/>
            </w:pPr>
            <w:r w:rsidRPr="00C20D54">
              <w:t>Начало действия договора</w:t>
            </w:r>
          </w:p>
        </w:tc>
        <w:tc>
          <w:tcPr>
            <w:tcW w:w="1443" w:type="pct"/>
          </w:tcPr>
          <w:p w14:paraId="25767D6C" w14:textId="77777777" w:rsidR="003A329E" w:rsidRPr="00C20D54" w:rsidRDefault="003A329E" w:rsidP="00BA7744">
            <w:pPr>
              <w:pStyle w:val="104"/>
            </w:pPr>
            <w:r w:rsidRPr="00C20D54">
              <w:t>Начало действия договора</w:t>
            </w:r>
          </w:p>
        </w:tc>
        <w:tc>
          <w:tcPr>
            <w:tcW w:w="1818" w:type="pct"/>
          </w:tcPr>
          <w:p w14:paraId="4DB65646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082022E0" w14:textId="77777777" w:rsidTr="00BA7744">
        <w:tc>
          <w:tcPr>
            <w:tcW w:w="409" w:type="pct"/>
          </w:tcPr>
          <w:p w14:paraId="376DAF5B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3.5</w:t>
            </w:r>
          </w:p>
        </w:tc>
        <w:tc>
          <w:tcPr>
            <w:tcW w:w="1330" w:type="pct"/>
          </w:tcPr>
          <w:p w14:paraId="05ED12C0" w14:textId="77777777" w:rsidR="003A329E" w:rsidRPr="00C20D54" w:rsidRDefault="003A329E" w:rsidP="00BA7744">
            <w:pPr>
              <w:pStyle w:val="104"/>
            </w:pPr>
            <w:r w:rsidRPr="00C20D54">
              <w:t>Окончание действия договора</w:t>
            </w:r>
          </w:p>
        </w:tc>
        <w:tc>
          <w:tcPr>
            <w:tcW w:w="1443" w:type="pct"/>
          </w:tcPr>
          <w:p w14:paraId="72F4F74F" w14:textId="77777777" w:rsidR="003A329E" w:rsidRPr="00C20D54" w:rsidRDefault="003A329E" w:rsidP="00BA7744">
            <w:pPr>
              <w:pStyle w:val="104"/>
            </w:pPr>
            <w:r w:rsidRPr="00C20D54">
              <w:t>Окончание действия договора</w:t>
            </w:r>
          </w:p>
        </w:tc>
        <w:tc>
          <w:tcPr>
            <w:tcW w:w="1818" w:type="pct"/>
          </w:tcPr>
          <w:p w14:paraId="3AC08E4E" w14:textId="77777777" w:rsidR="003A329E" w:rsidRPr="00C20D54" w:rsidRDefault="003A329E" w:rsidP="00BA7744">
            <w:pPr>
              <w:pStyle w:val="104"/>
            </w:pPr>
            <w:r w:rsidRPr="00C20D54">
              <w:t>Присваивается подсистемой автоматически. Рассчитывается как дата начал действия договора +5 лет</w:t>
            </w:r>
          </w:p>
        </w:tc>
      </w:tr>
      <w:tr w:rsidR="003A329E" w:rsidRPr="00C20D54" w14:paraId="74B2334B" w14:textId="77777777" w:rsidTr="00BA7744">
        <w:tc>
          <w:tcPr>
            <w:tcW w:w="409" w:type="pct"/>
          </w:tcPr>
          <w:p w14:paraId="53E6AB5D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3.6</w:t>
            </w:r>
          </w:p>
        </w:tc>
        <w:tc>
          <w:tcPr>
            <w:tcW w:w="1330" w:type="pct"/>
          </w:tcPr>
          <w:p w14:paraId="5348ED45" w14:textId="79362EF1" w:rsidR="003A329E" w:rsidRPr="00C20D54" w:rsidRDefault="003A329E" w:rsidP="00BA7744">
            <w:pPr>
              <w:pStyle w:val="104"/>
            </w:pPr>
            <w:r w:rsidRPr="00C20D54">
              <w:t>Сумма договора, руб</w:t>
            </w:r>
            <w:r w:rsidR="00BA7744">
              <w:t>.</w:t>
            </w:r>
          </w:p>
        </w:tc>
        <w:tc>
          <w:tcPr>
            <w:tcW w:w="1443" w:type="pct"/>
          </w:tcPr>
          <w:p w14:paraId="2FC34BC8" w14:textId="2598FD32" w:rsidR="003A329E" w:rsidRPr="00C20D54" w:rsidRDefault="003A329E" w:rsidP="00BA7744">
            <w:pPr>
              <w:pStyle w:val="104"/>
            </w:pPr>
            <w:r w:rsidRPr="00C20D54">
              <w:t>Сумма договора</w:t>
            </w:r>
            <w:r w:rsidR="00BA7744">
              <w:t xml:space="preserve"> в</w:t>
            </w:r>
            <w:r w:rsidRPr="00C20D54">
              <w:t xml:space="preserve"> руб</w:t>
            </w:r>
            <w:r w:rsidR="00BA7744">
              <w:t>лях</w:t>
            </w:r>
          </w:p>
        </w:tc>
        <w:tc>
          <w:tcPr>
            <w:tcW w:w="1818" w:type="pct"/>
          </w:tcPr>
          <w:p w14:paraId="723EF7B8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</w:t>
            </w:r>
          </w:p>
        </w:tc>
      </w:tr>
      <w:tr w:rsidR="003A329E" w:rsidRPr="00C20D54" w14:paraId="78202158" w14:textId="77777777" w:rsidTr="00BA7744">
        <w:tc>
          <w:tcPr>
            <w:tcW w:w="409" w:type="pct"/>
          </w:tcPr>
          <w:p w14:paraId="7366C259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3.7</w:t>
            </w:r>
          </w:p>
        </w:tc>
        <w:tc>
          <w:tcPr>
            <w:tcW w:w="1330" w:type="pct"/>
          </w:tcPr>
          <w:p w14:paraId="483AC525" w14:textId="77777777" w:rsidR="003A329E" w:rsidRPr="00C20D54" w:rsidRDefault="003A329E" w:rsidP="00BA7744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1443" w:type="pct"/>
          </w:tcPr>
          <w:p w14:paraId="11A9FD2D" w14:textId="77777777" w:rsidR="003A329E" w:rsidRPr="00C20D54" w:rsidRDefault="003A329E" w:rsidP="00BA7744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1818" w:type="pct"/>
          </w:tcPr>
          <w:p w14:paraId="41626DEE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65897DFA" w14:textId="77777777" w:rsidTr="00BA7744">
        <w:tc>
          <w:tcPr>
            <w:tcW w:w="409" w:type="pct"/>
          </w:tcPr>
          <w:p w14:paraId="03AC1DAA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3.8</w:t>
            </w:r>
          </w:p>
        </w:tc>
        <w:tc>
          <w:tcPr>
            <w:tcW w:w="1330" w:type="pct"/>
          </w:tcPr>
          <w:p w14:paraId="7CFABD6C" w14:textId="77777777" w:rsidR="003A329E" w:rsidRPr="00C20D54" w:rsidRDefault="003A329E" w:rsidP="00BA7744">
            <w:pPr>
              <w:pStyle w:val="104"/>
            </w:pPr>
            <w:r w:rsidRPr="00C20D54">
              <w:t>Договор заключен по решению суда</w:t>
            </w:r>
          </w:p>
        </w:tc>
        <w:tc>
          <w:tcPr>
            <w:tcW w:w="1443" w:type="pct"/>
          </w:tcPr>
          <w:p w14:paraId="3A41E10E" w14:textId="47F0A3AF" w:rsidR="003A329E" w:rsidRPr="00C20D54" w:rsidRDefault="00BA7744" w:rsidP="00BA7744">
            <w:pPr>
              <w:pStyle w:val="104"/>
            </w:pPr>
            <w:r>
              <w:t xml:space="preserve">Признак </w:t>
            </w:r>
            <w:r w:rsidR="003A329E" w:rsidRPr="00C20D54">
              <w:t>заключен</w:t>
            </w:r>
            <w:r>
              <w:t>ия договора</w:t>
            </w:r>
            <w:r w:rsidR="003A329E" w:rsidRPr="00C20D54">
              <w:t xml:space="preserve"> по решению суда</w:t>
            </w:r>
          </w:p>
        </w:tc>
        <w:tc>
          <w:tcPr>
            <w:tcW w:w="1818" w:type="pct"/>
          </w:tcPr>
          <w:p w14:paraId="0C63A3A4" w14:textId="62B5FB0C" w:rsidR="003A329E" w:rsidRPr="00C20D54" w:rsidRDefault="003A329E" w:rsidP="00BA774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3A329E" w:rsidRPr="00C20D54" w14:paraId="469551AC" w14:textId="77777777" w:rsidTr="00BA7744">
        <w:tc>
          <w:tcPr>
            <w:tcW w:w="409" w:type="pct"/>
          </w:tcPr>
          <w:p w14:paraId="66B2D0E3" w14:textId="4AFF4968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750471F9" w14:textId="77777777" w:rsidR="003A329E" w:rsidRPr="00C20D54" w:rsidRDefault="003A329E" w:rsidP="00BA7744">
            <w:pPr>
              <w:pStyle w:val="109"/>
            </w:pPr>
            <w:r w:rsidRPr="00C20D54">
              <w:t>Анкетирование</w:t>
            </w:r>
          </w:p>
        </w:tc>
      </w:tr>
      <w:tr w:rsidR="003A329E" w:rsidRPr="00C20D54" w14:paraId="3F00CCCD" w14:textId="77777777" w:rsidTr="00BA7744">
        <w:tc>
          <w:tcPr>
            <w:tcW w:w="409" w:type="pct"/>
          </w:tcPr>
          <w:p w14:paraId="696B02D5" w14:textId="251A3C8F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4.1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9588CEE" w14:textId="77777777" w:rsidR="003A329E" w:rsidRPr="00C20D54" w:rsidRDefault="003A329E" w:rsidP="00BA7744">
            <w:pPr>
              <w:pStyle w:val="104"/>
            </w:pPr>
            <w:r w:rsidRPr="00C20D54">
              <w:t>Тип анкеты</w:t>
            </w:r>
          </w:p>
        </w:tc>
        <w:tc>
          <w:tcPr>
            <w:tcW w:w="1443" w:type="pct"/>
          </w:tcPr>
          <w:p w14:paraId="65236159" w14:textId="77777777" w:rsidR="003A329E" w:rsidRPr="00C20D54" w:rsidRDefault="003A329E" w:rsidP="00BA7744">
            <w:pPr>
              <w:pStyle w:val="104"/>
            </w:pPr>
            <w:r w:rsidRPr="00C20D54">
              <w:t>Тип анкеты</w:t>
            </w:r>
          </w:p>
        </w:tc>
        <w:tc>
          <w:tcPr>
            <w:tcW w:w="1818" w:type="pct"/>
          </w:tcPr>
          <w:p w14:paraId="195A79D6" w14:textId="03C1ECA7" w:rsidR="003A329E" w:rsidRPr="00C20D54" w:rsidRDefault="003A329E" w:rsidP="00BA7744">
            <w:pPr>
              <w:pStyle w:val="104"/>
            </w:pPr>
            <w:r w:rsidRPr="00C20D54">
              <w:t xml:space="preserve">Присваивается </w:t>
            </w:r>
            <w:r w:rsidR="00BA7744">
              <w:t>П</w:t>
            </w:r>
            <w:r w:rsidRPr="00C20D54">
              <w:t>одсистемой автоматически</w:t>
            </w:r>
          </w:p>
        </w:tc>
      </w:tr>
      <w:tr w:rsidR="003A329E" w:rsidRPr="00C20D54" w14:paraId="26EA4BB9" w14:textId="77777777" w:rsidTr="00BA7744">
        <w:tc>
          <w:tcPr>
            <w:tcW w:w="409" w:type="pct"/>
          </w:tcPr>
          <w:p w14:paraId="1CBDA7F2" w14:textId="7A91EDA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4.2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2E0AFBA" w14:textId="77777777" w:rsidR="003A329E" w:rsidRPr="00C20D54" w:rsidRDefault="003A329E" w:rsidP="00BA7744">
            <w:pPr>
              <w:pStyle w:val="104"/>
            </w:pPr>
            <w:r w:rsidRPr="00C20D54">
              <w:t>Дата анкетирования</w:t>
            </w:r>
          </w:p>
        </w:tc>
        <w:tc>
          <w:tcPr>
            <w:tcW w:w="1443" w:type="pct"/>
          </w:tcPr>
          <w:p w14:paraId="70C250FA" w14:textId="77777777" w:rsidR="003A329E" w:rsidRPr="00C20D54" w:rsidRDefault="003A329E" w:rsidP="00BA7744">
            <w:pPr>
              <w:pStyle w:val="104"/>
            </w:pPr>
            <w:r w:rsidRPr="00C20D54">
              <w:t>Дата анкетирования</w:t>
            </w:r>
          </w:p>
        </w:tc>
        <w:tc>
          <w:tcPr>
            <w:tcW w:w="1818" w:type="pct"/>
          </w:tcPr>
          <w:p w14:paraId="69A981ED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4017503C" w14:textId="77777777" w:rsidTr="00BA7744">
        <w:tc>
          <w:tcPr>
            <w:tcW w:w="409" w:type="pct"/>
          </w:tcPr>
          <w:p w14:paraId="0567BDE5" w14:textId="4B56DFE2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4.3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7ECAAD1" w14:textId="77777777" w:rsidR="003A329E" w:rsidRPr="00C20D54" w:rsidRDefault="003A329E" w:rsidP="00BA7744">
            <w:pPr>
              <w:pStyle w:val="104"/>
            </w:pPr>
            <w:r w:rsidRPr="00C20D54">
              <w:t>Семейное положение</w:t>
            </w:r>
          </w:p>
        </w:tc>
        <w:tc>
          <w:tcPr>
            <w:tcW w:w="1443" w:type="pct"/>
          </w:tcPr>
          <w:p w14:paraId="4D620FB5" w14:textId="77777777" w:rsidR="003A329E" w:rsidRPr="00C20D54" w:rsidRDefault="003A329E" w:rsidP="00BA7744">
            <w:pPr>
              <w:pStyle w:val="104"/>
            </w:pPr>
            <w:r w:rsidRPr="00C20D54">
              <w:t>Семейное положение</w:t>
            </w:r>
          </w:p>
        </w:tc>
        <w:tc>
          <w:tcPr>
            <w:tcW w:w="1818" w:type="pct"/>
          </w:tcPr>
          <w:p w14:paraId="46016F4A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</w:t>
            </w:r>
          </w:p>
        </w:tc>
      </w:tr>
      <w:tr w:rsidR="003A329E" w:rsidRPr="00C20D54" w14:paraId="041528A7" w14:textId="77777777" w:rsidTr="00BA7744">
        <w:tc>
          <w:tcPr>
            <w:tcW w:w="409" w:type="pct"/>
          </w:tcPr>
          <w:p w14:paraId="596DEC48" w14:textId="5ED7AE34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4.4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90E61DE" w14:textId="77777777" w:rsidR="003A329E" w:rsidRPr="00C20D54" w:rsidRDefault="003A329E" w:rsidP="00BA7744">
            <w:pPr>
              <w:pStyle w:val="104"/>
            </w:pPr>
            <w:r w:rsidRPr="00C20D54">
              <w:t>Количество детей</w:t>
            </w:r>
          </w:p>
        </w:tc>
        <w:tc>
          <w:tcPr>
            <w:tcW w:w="1443" w:type="pct"/>
          </w:tcPr>
          <w:p w14:paraId="67CD6813" w14:textId="77777777" w:rsidR="003A329E" w:rsidRPr="00C20D54" w:rsidRDefault="003A329E" w:rsidP="00BA7744">
            <w:pPr>
              <w:pStyle w:val="104"/>
            </w:pPr>
            <w:r w:rsidRPr="00C20D54">
              <w:t>Количество детей</w:t>
            </w:r>
          </w:p>
        </w:tc>
        <w:tc>
          <w:tcPr>
            <w:tcW w:w="1818" w:type="pct"/>
          </w:tcPr>
          <w:p w14:paraId="4E1E865B" w14:textId="77777777" w:rsidR="003A329E" w:rsidRPr="00C20D54" w:rsidRDefault="003A329E" w:rsidP="00BA7744">
            <w:pPr>
              <w:pStyle w:val="104"/>
            </w:pPr>
            <w:r w:rsidRPr="00C20D54">
              <w:t>Числовое поле</w:t>
            </w:r>
          </w:p>
        </w:tc>
      </w:tr>
      <w:tr w:rsidR="003A329E" w:rsidRPr="00C20D54" w14:paraId="69CE9412" w14:textId="77777777" w:rsidTr="00BA7744">
        <w:tc>
          <w:tcPr>
            <w:tcW w:w="409" w:type="pct"/>
          </w:tcPr>
          <w:p w14:paraId="3AC54F1B" w14:textId="627BDFB8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4.5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E78A0BE" w14:textId="77777777" w:rsidR="003A329E" w:rsidRPr="00C20D54" w:rsidRDefault="003A329E" w:rsidP="00BA7744">
            <w:pPr>
              <w:pStyle w:val="104"/>
            </w:pPr>
            <w:r w:rsidRPr="00C20D54">
              <w:t>Условия проживания</w:t>
            </w:r>
          </w:p>
        </w:tc>
        <w:tc>
          <w:tcPr>
            <w:tcW w:w="1443" w:type="pct"/>
          </w:tcPr>
          <w:p w14:paraId="34BB5C03" w14:textId="77777777" w:rsidR="003A329E" w:rsidRPr="00C20D54" w:rsidRDefault="003A329E" w:rsidP="00BA7744">
            <w:pPr>
              <w:pStyle w:val="104"/>
            </w:pPr>
            <w:r w:rsidRPr="00C20D54">
              <w:t>Условия проживания</w:t>
            </w:r>
          </w:p>
        </w:tc>
        <w:tc>
          <w:tcPr>
            <w:tcW w:w="1818" w:type="pct"/>
          </w:tcPr>
          <w:p w14:paraId="12C5A168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42CDBCBE" w14:textId="43D9D67A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 фельдшер. Справочник условий проживания», OID 1.2.643.5.1.13.13.99.2.109</w:t>
            </w:r>
          </w:p>
        </w:tc>
      </w:tr>
      <w:tr w:rsidR="003A329E" w:rsidRPr="00C20D54" w14:paraId="4B3905BC" w14:textId="77777777" w:rsidTr="00BA7744">
        <w:tc>
          <w:tcPr>
            <w:tcW w:w="409" w:type="pct"/>
          </w:tcPr>
          <w:p w14:paraId="35136895" w14:textId="6A65E7D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4.6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49FE123" w14:textId="77777777" w:rsidR="003A329E" w:rsidRPr="00C20D54" w:rsidRDefault="003A329E" w:rsidP="00BA7744">
            <w:pPr>
              <w:pStyle w:val="104"/>
            </w:pPr>
            <w:r w:rsidRPr="00C20D54">
              <w:t>Приобретение земельного участка для жилищного строительства</w:t>
            </w:r>
          </w:p>
        </w:tc>
        <w:tc>
          <w:tcPr>
            <w:tcW w:w="1443" w:type="pct"/>
          </w:tcPr>
          <w:p w14:paraId="448CE0B8" w14:textId="77777777" w:rsidR="003A329E" w:rsidRPr="00C20D54" w:rsidRDefault="003A329E" w:rsidP="00BA7744">
            <w:pPr>
              <w:pStyle w:val="104"/>
            </w:pPr>
            <w:r w:rsidRPr="00C20D54">
              <w:t>Приобретение земельного участка для жилищного строительства</w:t>
            </w:r>
          </w:p>
        </w:tc>
        <w:tc>
          <w:tcPr>
            <w:tcW w:w="1818" w:type="pct"/>
          </w:tcPr>
          <w:p w14:paraId="6B95C6FC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6BFFB113" w14:textId="7FF35E94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доктор/фельдшер.</w:t>
            </w:r>
            <w:r w:rsidR="0085136C">
              <w:t xml:space="preserve"> </w:t>
            </w:r>
            <w:r w:rsidRPr="00C20D54">
              <w:t>Справочник необходимости приобретения земельного участка», OID 1.2.643.5.1.13.13.99.2.110</w:t>
            </w:r>
          </w:p>
        </w:tc>
      </w:tr>
      <w:tr w:rsidR="003A329E" w:rsidRPr="00C20D54" w14:paraId="470FFAD3" w14:textId="77777777" w:rsidTr="00BA7744">
        <w:tc>
          <w:tcPr>
            <w:tcW w:w="409" w:type="pct"/>
          </w:tcPr>
          <w:p w14:paraId="659DE36C" w14:textId="4542940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4.7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52A962D" w14:textId="77777777" w:rsidR="003A329E" w:rsidRPr="00C20D54" w:rsidRDefault="003A329E" w:rsidP="00BA7744">
            <w:pPr>
              <w:pStyle w:val="104"/>
            </w:pPr>
            <w:r w:rsidRPr="00C20D54">
              <w:t>Намерение продолжить работу по окончании договора</w:t>
            </w:r>
          </w:p>
        </w:tc>
        <w:tc>
          <w:tcPr>
            <w:tcW w:w="1443" w:type="pct"/>
          </w:tcPr>
          <w:p w14:paraId="7DD0246B" w14:textId="77777777" w:rsidR="003A329E" w:rsidRPr="00C20D54" w:rsidRDefault="003A329E" w:rsidP="00BA7744">
            <w:pPr>
              <w:pStyle w:val="104"/>
            </w:pPr>
            <w:r w:rsidRPr="00C20D54">
              <w:t>Намерение продолжить работу по окончании договора</w:t>
            </w:r>
          </w:p>
        </w:tc>
        <w:tc>
          <w:tcPr>
            <w:tcW w:w="1818" w:type="pct"/>
          </w:tcPr>
          <w:p w14:paraId="3512289D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14ACDFBC" w14:textId="66A1E1F7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доктор/фельдшер. Справочник намерений специалиста продолжить работу», OID 1.2.643.5.1.13.13.99.2.108</w:t>
            </w:r>
          </w:p>
        </w:tc>
      </w:tr>
      <w:tr w:rsidR="003A329E" w:rsidRPr="00C20D54" w14:paraId="02683348" w14:textId="77777777" w:rsidTr="00BA7744">
        <w:tc>
          <w:tcPr>
            <w:tcW w:w="409" w:type="pct"/>
          </w:tcPr>
          <w:p w14:paraId="4B164E16" w14:textId="26357F8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4.8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1BE8F3D" w14:textId="77777777" w:rsidR="003A329E" w:rsidRPr="00C20D54" w:rsidRDefault="003A329E" w:rsidP="00BA7744">
            <w:pPr>
              <w:pStyle w:val="104"/>
            </w:pPr>
            <w:r w:rsidRPr="00C20D54">
              <w:t>Примечание</w:t>
            </w:r>
          </w:p>
        </w:tc>
        <w:tc>
          <w:tcPr>
            <w:tcW w:w="1443" w:type="pct"/>
          </w:tcPr>
          <w:p w14:paraId="7689EA8D" w14:textId="77777777" w:rsidR="003A329E" w:rsidRPr="00C20D54" w:rsidRDefault="003A329E" w:rsidP="00BA7744">
            <w:pPr>
              <w:pStyle w:val="104"/>
            </w:pPr>
            <w:r w:rsidRPr="00C20D54">
              <w:t>Примечание</w:t>
            </w:r>
          </w:p>
        </w:tc>
        <w:tc>
          <w:tcPr>
            <w:tcW w:w="1818" w:type="pct"/>
          </w:tcPr>
          <w:p w14:paraId="23F829CC" w14:textId="77777777" w:rsidR="003A329E" w:rsidRPr="00C20D54" w:rsidRDefault="003A329E" w:rsidP="00BA7744">
            <w:pPr>
              <w:pStyle w:val="104"/>
            </w:pPr>
            <w:r w:rsidRPr="00C20D54">
              <w:t>Текстовое поле</w:t>
            </w:r>
          </w:p>
        </w:tc>
      </w:tr>
    </w:tbl>
    <w:p w14:paraId="000744A8" w14:textId="643C785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Редактирование карточки земского доктора/фельдшера</w:t>
      </w:r>
    </w:p>
    <w:p w14:paraId="31E197CE" w14:textId="5B939563" w:rsidR="00812861" w:rsidRPr="00C20D54" w:rsidRDefault="002E7A91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2A2FA4">
        <w:t xml:space="preserve">в сведения </w:t>
      </w:r>
      <w:r w:rsidR="00812861" w:rsidRPr="00BA7744">
        <w:rPr>
          <w:rStyle w:val="afffffff1"/>
        </w:rPr>
        <w:t>о земско</w:t>
      </w:r>
      <w:r w:rsidR="002A2FA4">
        <w:rPr>
          <w:rStyle w:val="afffffff1"/>
        </w:rPr>
        <w:t>м</w:t>
      </w:r>
      <w:r w:rsidR="00812861" w:rsidRPr="00BA7744">
        <w:rPr>
          <w:rStyle w:val="afffffff1"/>
        </w:rPr>
        <w:t xml:space="preserve"> доктор</w:t>
      </w:r>
      <w:r w:rsidR="002A2FA4">
        <w:rPr>
          <w:rStyle w:val="afffffff1"/>
        </w:rPr>
        <w:t>е</w:t>
      </w:r>
      <w:r w:rsidR="00812861" w:rsidRPr="00BA7744">
        <w:rPr>
          <w:rStyle w:val="afffffff1"/>
        </w:rPr>
        <w:t>/фельдшер</w:t>
      </w:r>
      <w:r w:rsidR="002A2FA4">
        <w:rPr>
          <w:rStyle w:val="afffffff1"/>
        </w:rPr>
        <w:t>е. Для внесения изменений</w:t>
      </w:r>
      <w:r w:rsidR="00812861" w:rsidRPr="00C20D54">
        <w:rPr>
          <w:color w:val="000000" w:themeColor="text1"/>
        </w:rPr>
        <w:t>:</w:t>
      </w:r>
    </w:p>
    <w:p w14:paraId="3CA6CAD6" w14:textId="19FE875F" w:rsidR="00BA7744" w:rsidRPr="00C20D54" w:rsidRDefault="00EF6D6C" w:rsidP="00B77B53">
      <w:pPr>
        <w:pStyle w:val="1d"/>
        <w:numPr>
          <w:ilvl w:val="0"/>
          <w:numId w:val="104"/>
        </w:numPr>
      </w:pPr>
      <w:r w:rsidRPr="00C20D54">
        <w:t xml:space="preserve">Перейдите в </w:t>
      </w:r>
      <w:r>
        <w:t xml:space="preserve">форму </w:t>
      </w:r>
      <w:r w:rsidRPr="00C20D54">
        <w:t>«Земский доктор/фельдшер»</w:t>
      </w:r>
      <w:r>
        <w:t xml:space="preserve">: </w:t>
      </w:r>
      <w:r w:rsidRPr="00516C30">
        <w:t>в главном меню Подсистемы выберите «ФРМР» → «</w:t>
      </w:r>
      <w:r w:rsidRPr="00C20D54">
        <w:t>Земский доктор/фельдшер</w:t>
      </w:r>
      <w:r>
        <w:t>»</w:t>
      </w:r>
      <w:r w:rsidR="00BA7744" w:rsidRPr="00C20D54">
        <w:t>.</w:t>
      </w:r>
    </w:p>
    <w:p w14:paraId="65C03BBF" w14:textId="112127F0" w:rsidR="00BA7744" w:rsidRPr="00C20D54" w:rsidRDefault="00BA7744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_Ref156575616 \r \h </w:instrText>
      </w:r>
      <w:r>
        <w:fldChar w:fldCharType="separate"/>
      </w:r>
      <w:r w:rsidR="00565CC3">
        <w:t>4.3.4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1AC0FD95" w14:textId="56CEAC9C" w:rsidR="00BA7744" w:rsidRPr="00C20D54" w:rsidRDefault="00BA7744" w:rsidP="00B77B53">
      <w:pPr>
        <w:pStyle w:val="1d"/>
        <w:numPr>
          <w:ilvl w:val="0"/>
          <w:numId w:val="167"/>
        </w:numPr>
      </w:pPr>
      <w:r w:rsidRPr="00C20D54">
        <w:t>Нажмите на ФИО в таблице. Откроется карточка земского доктора/фельдшера (</w:t>
      </w:r>
      <w:r>
        <w:t xml:space="preserve">см. </w:t>
      </w:r>
      <w:r w:rsidRPr="00C20D54">
        <w:fldChar w:fldCharType="begin"/>
      </w:r>
      <w:r w:rsidRPr="00C20D54">
        <w:instrText xml:space="preserve"> REF _Ref98854825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70B6403F" w14:textId="0ED8834C" w:rsidR="00CB0C72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 w:rsidR="00CB0C72">
        <w:t xml:space="preserve"> </w:t>
      </w:r>
      <w:r w:rsidR="00CB0C72" w:rsidRPr="00C20D54">
        <w:t>(</w:t>
      </w:r>
      <w:r w:rsidR="00CB0C72">
        <w:t xml:space="preserve">см. </w:t>
      </w:r>
      <w:r w:rsidR="00CB0C72">
        <w:fldChar w:fldCharType="begin"/>
      </w:r>
      <w:r w:rsidR="00CB0C72">
        <w:instrText xml:space="preserve"> REF _Ref98854825 \h </w:instrText>
      </w:r>
      <w:r w:rsidR="00CB0C72">
        <w:fldChar w:fldCharType="separate"/>
      </w:r>
      <w:r w:rsidR="00565CC3" w:rsidRPr="00C20D54">
        <w:t>Рисунок </w:t>
      </w:r>
      <w:r w:rsidR="00565CC3">
        <w:rPr>
          <w:noProof/>
        </w:rPr>
        <w:t>82</w:t>
      </w:r>
      <w:r w:rsidR="00CB0C72">
        <w:fldChar w:fldCharType="end"/>
      </w:r>
      <w:r w:rsidR="00CB0C72" w:rsidRPr="00C20D54">
        <w:t>).</w:t>
      </w:r>
    </w:p>
    <w:p w14:paraId="70726E24" w14:textId="17748136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 xml:space="preserve">Отредактируйте информацию о земском докторе/фельдшере и нажмите </w:t>
      </w:r>
      <w:r w:rsidR="00CB0C72">
        <w:t xml:space="preserve">кнопку </w:t>
      </w:r>
      <w:r w:rsidRPr="00C20D54">
        <w:t>«Сохранить и подписать».</w:t>
      </w:r>
    </w:p>
    <w:p w14:paraId="70F84CE4" w14:textId="4E62132C" w:rsidR="00812861" w:rsidRPr="00C20D54" w:rsidRDefault="00812861" w:rsidP="00CB0C72">
      <w:pPr>
        <w:pStyle w:val="af2"/>
      </w:pPr>
      <w:r w:rsidRPr="00C20D54">
        <w:t xml:space="preserve">Подробнее о полях, доступных для редактирования в карточке земского доктора/фельдшера, см. </w:t>
      </w:r>
      <w:r w:rsidR="00CB0C72">
        <w:t>в таблице (</w:t>
      </w:r>
      <w:r w:rsidR="00CB0C72">
        <w:fldChar w:fldCharType="begin"/>
      </w:r>
      <w:r w:rsidR="00CB0C72">
        <w:instrText xml:space="preserve"> REF _Ref156577198 \h </w:instrText>
      </w:r>
      <w:r w:rsidR="00CB0C72"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24</w:t>
      </w:r>
      <w:r w:rsidR="00CB0C72">
        <w:fldChar w:fldCharType="end"/>
      </w:r>
      <w:r w:rsidR="00CB0C72">
        <w:t>)</w:t>
      </w:r>
      <w:r w:rsidRPr="00C20D54">
        <w:t>.</w:t>
      </w:r>
    </w:p>
    <w:p w14:paraId="00AAC3BD" w14:textId="7777777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Удаление карточки земского доктора/фельдшера</w:t>
      </w:r>
    </w:p>
    <w:p w14:paraId="3223D558" w14:textId="7159FADE" w:rsidR="00812861" w:rsidRPr="00C20D54" w:rsidRDefault="002A2FA4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BA7744">
        <w:rPr>
          <w:rStyle w:val="afffffff1"/>
        </w:rPr>
        <w:t>о земско</w:t>
      </w:r>
      <w:r>
        <w:rPr>
          <w:rStyle w:val="afffffff1"/>
        </w:rPr>
        <w:t>м</w:t>
      </w:r>
      <w:r w:rsidRPr="00BA7744">
        <w:rPr>
          <w:rStyle w:val="afffffff1"/>
        </w:rPr>
        <w:t xml:space="preserve"> доктор</w:t>
      </w:r>
      <w:r>
        <w:rPr>
          <w:rStyle w:val="afffffff1"/>
        </w:rPr>
        <w:t>е</w:t>
      </w:r>
      <w:r w:rsidRPr="00BA7744">
        <w:rPr>
          <w:rStyle w:val="afffffff1"/>
        </w:rPr>
        <w:t>/фельдшер</w:t>
      </w:r>
      <w:r>
        <w:rPr>
          <w:rStyle w:val="afffffff1"/>
        </w:rPr>
        <w:t>е. Для удаления записи</w:t>
      </w:r>
      <w:r w:rsidR="00812861" w:rsidRPr="00C20D54">
        <w:rPr>
          <w:color w:val="000000" w:themeColor="text1"/>
        </w:rPr>
        <w:t>:</w:t>
      </w:r>
    </w:p>
    <w:p w14:paraId="3C9466C1" w14:textId="258B69F3" w:rsidR="00CB0C72" w:rsidRPr="00C20D54" w:rsidRDefault="00EF6D6C" w:rsidP="00B77B53">
      <w:pPr>
        <w:pStyle w:val="1d"/>
        <w:numPr>
          <w:ilvl w:val="0"/>
          <w:numId w:val="105"/>
        </w:numPr>
      </w:pPr>
      <w:r w:rsidRPr="00C20D54">
        <w:t xml:space="preserve">Перейдите в </w:t>
      </w:r>
      <w:r>
        <w:t xml:space="preserve">форму </w:t>
      </w:r>
      <w:r w:rsidRPr="00C20D54">
        <w:t>«Земский доктор/фельдшер»</w:t>
      </w:r>
      <w:r>
        <w:t xml:space="preserve">: </w:t>
      </w:r>
      <w:r w:rsidRPr="00516C30">
        <w:t>в главном меню Подсистемы выберите «ФРМР» → «</w:t>
      </w:r>
      <w:r w:rsidRPr="00C20D54">
        <w:t>Земский доктор/фельдшер</w:t>
      </w:r>
      <w:r>
        <w:t>»</w:t>
      </w:r>
      <w:r w:rsidR="00CB0C72" w:rsidRPr="00C20D54">
        <w:t>.</w:t>
      </w:r>
    </w:p>
    <w:p w14:paraId="2436D275" w14:textId="74F05DFA" w:rsidR="00CB0C72" w:rsidRPr="00C20D54" w:rsidRDefault="00CB0C72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_Ref156575616 \r \h  \* MERGEFORMAT </w:instrText>
      </w:r>
      <w:r>
        <w:fldChar w:fldCharType="separate"/>
      </w:r>
      <w:r w:rsidR="00565CC3">
        <w:t>4.3.4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6348BE6" w14:textId="696574EE" w:rsidR="00CB0C72" w:rsidRPr="00C20D54" w:rsidRDefault="00CB0C72" w:rsidP="00B77B53">
      <w:pPr>
        <w:pStyle w:val="1d"/>
        <w:numPr>
          <w:ilvl w:val="0"/>
          <w:numId w:val="167"/>
        </w:numPr>
      </w:pPr>
      <w:r w:rsidRPr="00CB0C72">
        <w:rPr>
          <w:color w:val="000000" w:themeColor="text1"/>
        </w:rPr>
        <w:lastRenderedPageBreak/>
        <w:t xml:space="preserve">Напротив выбранной записи нажмите кнопку </w:t>
      </w:r>
      <w:r w:rsidRPr="00C20D54">
        <w:rPr>
          <w:noProof/>
          <w:color w:val="000000" w:themeColor="text1"/>
          <w:lang w:eastAsia="ru-RU"/>
        </w:rPr>
        <w:drawing>
          <wp:inline distT="0" distB="0" distL="0" distR="0" wp14:anchorId="2A7A141A" wp14:editId="2861F68C">
            <wp:extent cx="180000" cy="180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0C72">
        <w:rPr>
          <w:color w:val="000000" w:themeColor="text1"/>
        </w:rPr>
        <w:t xml:space="preserve"> и подтвердите удаление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_Ref98854825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4595FE08" w14:textId="747BD712" w:rsidR="00CB0C72" w:rsidRPr="00C20D54" w:rsidRDefault="00812861" w:rsidP="00EE16F1">
      <w:pPr>
        <w:pStyle w:val="af2"/>
      </w:pPr>
      <w:r w:rsidRPr="00C20D54">
        <w:t xml:space="preserve">Также </w:t>
      </w:r>
      <w:r w:rsidR="00CB0C72">
        <w:t xml:space="preserve">для удаления карточки можно воспользоваться кнопкой </w:t>
      </w:r>
      <w:r w:rsidRPr="00C20D54">
        <w:t>«Удалить»</w:t>
      </w:r>
      <w:r w:rsidR="00CB0C72">
        <w:t xml:space="preserve"> </w:t>
      </w:r>
      <w:r w:rsidR="00CB0C72" w:rsidRPr="00C20D54">
        <w:t>(</w:t>
      </w:r>
      <w:r w:rsidR="00CB0C72">
        <w:t xml:space="preserve">см. </w:t>
      </w:r>
      <w:r w:rsidR="00CB0C72" w:rsidRPr="00C20D54">
        <w:fldChar w:fldCharType="begin"/>
      </w:r>
      <w:r w:rsidR="00CB0C72" w:rsidRPr="00C20D54">
        <w:instrText xml:space="preserve"> REF _Ref98854825 \h  \* MERGEFORMAT </w:instrText>
      </w:r>
      <w:r w:rsidR="00CB0C72" w:rsidRPr="00C20D54">
        <w:fldChar w:fldCharType="separate"/>
      </w:r>
      <w:r w:rsidR="00565CC3" w:rsidRPr="00C20D54">
        <w:t>Рисунок </w:t>
      </w:r>
      <w:r w:rsidR="00565CC3">
        <w:t>82</w:t>
      </w:r>
      <w:r w:rsidR="00CB0C72" w:rsidRPr="00C20D54">
        <w:fldChar w:fldCharType="end"/>
      </w:r>
      <w:r w:rsidR="00CB0C72" w:rsidRPr="00C20D54">
        <w:t>).</w:t>
      </w:r>
    </w:p>
    <w:p w14:paraId="775CD524" w14:textId="6CA96346" w:rsidR="00812861" w:rsidRDefault="007125EE" w:rsidP="00B974E5">
      <w:pPr>
        <w:pStyle w:val="2d"/>
        <w:rPr>
          <w:color w:val="000000" w:themeColor="text1"/>
        </w:rPr>
      </w:pPr>
      <w:bookmarkStart w:id="415" w:name="_Toc99404106"/>
      <w:bookmarkStart w:id="416" w:name="_Toc167559939"/>
      <w:r w:rsidRPr="007125EE">
        <w:rPr>
          <w:color w:val="000000" w:themeColor="text1"/>
        </w:rPr>
        <w:t>Форма «</w:t>
      </w:r>
      <w:r w:rsidR="00812861" w:rsidRPr="007125EE">
        <w:rPr>
          <w:color w:val="000000" w:themeColor="text1"/>
        </w:rPr>
        <w:t>Программны</w:t>
      </w:r>
      <w:r>
        <w:rPr>
          <w:color w:val="000000" w:themeColor="text1"/>
        </w:rPr>
        <w:t>й</w:t>
      </w:r>
      <w:r w:rsidR="00812861" w:rsidRPr="007125EE">
        <w:rPr>
          <w:color w:val="000000" w:themeColor="text1"/>
        </w:rPr>
        <w:t xml:space="preserve"> реестр ЕКВ</w:t>
      </w:r>
      <w:bookmarkEnd w:id="415"/>
      <w:r>
        <w:rPr>
          <w:color w:val="000000" w:themeColor="text1"/>
        </w:rPr>
        <w:t>»</w:t>
      </w:r>
      <w:bookmarkEnd w:id="416"/>
    </w:p>
    <w:p w14:paraId="2ACA229A" w14:textId="5CCFEF96" w:rsidR="00C24A0E" w:rsidRDefault="00C24A0E" w:rsidP="00C24A0E">
      <w:pPr>
        <w:pStyle w:val="af2"/>
      </w:pPr>
      <w:r w:rsidRPr="00370169">
        <w:t>Форма «</w:t>
      </w:r>
      <w:r w:rsidRPr="007125EE">
        <w:rPr>
          <w:color w:val="000000" w:themeColor="text1"/>
        </w:rPr>
        <w:t>Программны</w:t>
      </w:r>
      <w:r>
        <w:rPr>
          <w:color w:val="000000" w:themeColor="text1"/>
        </w:rPr>
        <w:t>й</w:t>
      </w:r>
      <w:r w:rsidRPr="007125EE">
        <w:rPr>
          <w:color w:val="000000" w:themeColor="text1"/>
        </w:rPr>
        <w:t xml:space="preserve"> реестр ЕКВ</w:t>
      </w:r>
      <w:r w:rsidRPr="00370169">
        <w:t>»</w:t>
      </w:r>
      <w:r>
        <w:t xml:space="preserve"> предназначена для вывода записей о программах ЕКВ субъектов </w:t>
      </w:r>
      <w:r w:rsidR="001179C1" w:rsidRPr="00C20D54">
        <w:t>Российской Федерации</w:t>
      </w:r>
      <w:r>
        <w:t xml:space="preserve">. Данная форма доступна только авторизованным пользователям Подсистемы с ролями: </w:t>
      </w:r>
    </w:p>
    <w:p w14:paraId="7E6B593B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774B2A9C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504C0A0F" w14:textId="53FE2B6D" w:rsidR="000F2E9B" w:rsidRDefault="000F2E9B" w:rsidP="00C24A0E">
      <w:pPr>
        <w:pStyle w:val="17"/>
      </w:pPr>
      <w:r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>
        <w:t>;</w:t>
      </w:r>
    </w:p>
    <w:p w14:paraId="2CD907B4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745B4B3C" w14:textId="0F4E4EA3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2A2FA4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1D093DB7" w14:textId="344A0561" w:rsidR="00C24A0E" w:rsidRPr="001F0A02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4764A8B0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7BA84153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00DF01BF" w14:textId="77777777" w:rsidR="00A370C1" w:rsidRPr="00A370C1" w:rsidRDefault="00A370C1" w:rsidP="00A370C1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0652A1C8" w14:textId="45BE319F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 w:rsidR="00157F59">
        <w:rPr>
          <w:rFonts w:eastAsia="Times New Roman"/>
          <w:lang w:eastAsia="ru-RU"/>
        </w:rPr>
        <w:t>;</w:t>
      </w:r>
    </w:p>
    <w:p w14:paraId="2604E7D7" w14:textId="5C371890" w:rsidR="00157F59" w:rsidRP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54E62C90" w14:textId="3F0256FF" w:rsidR="00812861" w:rsidRPr="00C20D54" w:rsidRDefault="00812861" w:rsidP="00C24A0E">
      <w:pPr>
        <w:pStyle w:val="3f0"/>
      </w:pPr>
      <w:bookmarkStart w:id="417" w:name="_Ref156582335"/>
      <w:bookmarkStart w:id="418" w:name="_Ref156582343"/>
      <w:bookmarkStart w:id="419" w:name="_Toc167559940"/>
      <w:r w:rsidRPr="00C20D54">
        <w:t xml:space="preserve">Просмотр </w:t>
      </w:r>
      <w:r w:rsidR="00C24A0E">
        <w:t>информации</w:t>
      </w:r>
      <w:bookmarkEnd w:id="417"/>
      <w:bookmarkEnd w:id="418"/>
      <w:bookmarkEnd w:id="419"/>
    </w:p>
    <w:p w14:paraId="1D486895" w14:textId="7ECFE512" w:rsidR="00812861" w:rsidRDefault="00812861" w:rsidP="00142753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Работа со списком программ ЕКВ производится на странице ФРМР → «Программный реестр ЕКВ»</w:t>
      </w:r>
      <w:r w:rsidR="00884A34">
        <w:rPr>
          <w:color w:val="000000" w:themeColor="text1"/>
        </w:rPr>
        <w:t>.</w:t>
      </w:r>
    </w:p>
    <w:p w14:paraId="2CFD44FC" w14:textId="7D835F00" w:rsidR="00884A34" w:rsidRPr="00C20D54" w:rsidRDefault="00884A34" w:rsidP="00884A34">
      <w:pPr>
        <w:pStyle w:val="af2"/>
      </w:pPr>
      <w:r w:rsidRPr="00C20D54">
        <w:t>На странице</w:t>
      </w:r>
      <w:r>
        <w:t xml:space="preserve"> «</w:t>
      </w:r>
      <w:r w:rsidRPr="00D24F58">
        <w:t>Программный реестр ЕКВ</w:t>
      </w:r>
      <w:r>
        <w:t>»</w:t>
      </w:r>
      <w:r w:rsidRPr="00C20D54">
        <w:t xml:space="preserve"> содержатся</w:t>
      </w:r>
      <w:r w:rsidR="002222B8">
        <w:t xml:space="preserve"> (см. </w:t>
      </w:r>
      <w:r w:rsidR="002222B8">
        <w:fldChar w:fldCharType="begin"/>
      </w:r>
      <w:r w:rsidR="002222B8">
        <w:instrText xml:space="preserve"> REF _Ref98840655 \h </w:instrText>
      </w:r>
      <w:r w:rsidR="002222B8">
        <w:fldChar w:fldCharType="separate"/>
      </w:r>
      <w:r w:rsidR="00565CC3" w:rsidRPr="00D24F58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89</w:t>
      </w:r>
      <w:r w:rsidR="002222B8">
        <w:fldChar w:fldCharType="end"/>
      </w:r>
      <w:r w:rsidR="002222B8">
        <w:t>)</w:t>
      </w:r>
      <w:r w:rsidRPr="00C20D54">
        <w:t>:</w:t>
      </w:r>
    </w:p>
    <w:p w14:paraId="0B4C4A7F" w14:textId="77777777" w:rsidR="00884A34" w:rsidRPr="00C20D54" w:rsidRDefault="00884A34" w:rsidP="00B77B53">
      <w:pPr>
        <w:pStyle w:val="1d"/>
        <w:numPr>
          <w:ilvl w:val="0"/>
          <w:numId w:val="106"/>
        </w:numPr>
      </w:pPr>
      <w:r>
        <w:t>о</w:t>
      </w:r>
      <w:r w:rsidRPr="00C20D54">
        <w:t>бласть фильтрации списка</w:t>
      </w:r>
      <w:r>
        <w:t>;</w:t>
      </w:r>
    </w:p>
    <w:p w14:paraId="08D2A08A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>
        <w:t>т</w:t>
      </w:r>
      <w:r w:rsidRPr="00C20D54">
        <w:t>аблица со списком программ ЕКВ. Таблица содержит столбцы:</w:t>
      </w:r>
    </w:p>
    <w:p w14:paraId="13657CAB" w14:textId="77777777" w:rsidR="00884A34" w:rsidRPr="00C20D54" w:rsidRDefault="00884A34" w:rsidP="00884A34">
      <w:pPr>
        <w:pStyle w:val="25"/>
      </w:pPr>
      <w:r w:rsidRPr="00C20D54">
        <w:t>«Год потребности»</w:t>
      </w:r>
      <w:r>
        <w:t>,</w:t>
      </w:r>
    </w:p>
    <w:p w14:paraId="376C57E1" w14:textId="77777777" w:rsidR="00884A34" w:rsidRPr="00C20D54" w:rsidRDefault="00884A34" w:rsidP="00884A34">
      <w:pPr>
        <w:pStyle w:val="25"/>
      </w:pPr>
      <w:r w:rsidRPr="00C20D54">
        <w:t>«Субъект»</w:t>
      </w:r>
      <w:r>
        <w:t>,</w:t>
      </w:r>
    </w:p>
    <w:p w14:paraId="52742F93" w14:textId="77777777" w:rsidR="00884A34" w:rsidRPr="00C20D54" w:rsidRDefault="00884A34" w:rsidP="00884A34">
      <w:pPr>
        <w:pStyle w:val="25"/>
      </w:pPr>
      <w:r w:rsidRPr="00C20D54">
        <w:t>«Статус»</w:t>
      </w:r>
      <w:r>
        <w:t>,</w:t>
      </w:r>
    </w:p>
    <w:p w14:paraId="4E51F644" w14:textId="77777777" w:rsidR="00884A34" w:rsidRPr="00C20D54" w:rsidRDefault="00884A34" w:rsidP="00884A34">
      <w:pPr>
        <w:pStyle w:val="25"/>
      </w:pPr>
      <w:r w:rsidRPr="00C20D54">
        <w:t>«Всего требуется»</w:t>
      </w:r>
      <w:r>
        <w:t>,</w:t>
      </w:r>
    </w:p>
    <w:p w14:paraId="39615CB4" w14:textId="77777777" w:rsidR="00884A34" w:rsidRPr="00C20D54" w:rsidRDefault="00884A34" w:rsidP="00884A34">
      <w:pPr>
        <w:pStyle w:val="25"/>
      </w:pPr>
      <w:r w:rsidRPr="00C20D54">
        <w:t>«Трудоустроено»</w:t>
      </w:r>
      <w:r>
        <w:t>,</w:t>
      </w:r>
    </w:p>
    <w:p w14:paraId="672E4299" w14:textId="77777777" w:rsidR="00884A34" w:rsidRPr="00C20D54" w:rsidRDefault="00884A34" w:rsidP="00884A34">
      <w:pPr>
        <w:pStyle w:val="25"/>
      </w:pPr>
      <w:r w:rsidRPr="00C20D54">
        <w:t>«Доступно»</w:t>
      </w:r>
      <w:r>
        <w:t>,</w:t>
      </w:r>
    </w:p>
    <w:p w14:paraId="74BDE648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 xml:space="preserve">кнопки управления </w:t>
      </w:r>
      <w:r>
        <w:t>данными</w:t>
      </w:r>
      <w:r w:rsidRPr="00C20D54">
        <w:t>:</w:t>
      </w:r>
    </w:p>
    <w:p w14:paraId="34385E47" w14:textId="485DE4E5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подпункт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_Ref156772851 \r \h </w:instrText>
      </w:r>
      <w:r w:rsidR="00884A34">
        <w:fldChar w:fldCharType="separate"/>
      </w:r>
      <w:r w:rsidR="00565CC3">
        <w:t>4.4.5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p w14:paraId="7185A906" w14:textId="3A2E8C9F" w:rsidR="00884A34" w:rsidRDefault="002222B8" w:rsidP="00884A34">
      <w:pPr>
        <w:pStyle w:val="25"/>
      </w:pPr>
      <w:r>
        <w:t xml:space="preserve">кнопка </w:t>
      </w:r>
      <w:r w:rsidR="00884A34" w:rsidRPr="00B15C11">
        <w:t>«Создат</w:t>
      </w:r>
      <w:r w:rsidR="00884A34" w:rsidRPr="00C20D54">
        <w:t>ь» (</w:t>
      </w:r>
      <w:r w:rsidR="00884A34">
        <w:t xml:space="preserve">см. подпункт </w:t>
      </w:r>
      <w:r w:rsidR="00884A34">
        <w:fldChar w:fldCharType="begin"/>
      </w:r>
      <w:r w:rsidR="00884A34">
        <w:instrText xml:space="preserve"> REF _Ref156771668 \r \h </w:instrText>
      </w:r>
      <w:r w:rsidR="00884A34">
        <w:fldChar w:fldCharType="separate"/>
      </w:r>
      <w:r w:rsidR="00565CC3">
        <w:t>4.4.6.4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).</w:t>
      </w:r>
    </w:p>
    <w:p w14:paraId="606AC9C2" w14:textId="77777777" w:rsidR="00884A34" w:rsidRPr="00C20D54" w:rsidRDefault="00884A34" w:rsidP="00142753">
      <w:pPr>
        <w:ind w:firstLine="709"/>
        <w:rPr>
          <w:color w:val="000000" w:themeColor="text1"/>
        </w:rPr>
      </w:pPr>
    </w:p>
    <w:p w14:paraId="7DE0CE8D" w14:textId="77777777" w:rsidR="00812861" w:rsidRPr="00C20D54" w:rsidRDefault="00812861" w:rsidP="00D24F58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042F2769" wp14:editId="5A728B11">
            <wp:extent cx="5939209" cy="3269539"/>
            <wp:effectExtent l="19050" t="19050" r="23495" b="2667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7" b="7649"/>
                    <a:stretch/>
                  </pic:blipFill>
                  <pic:spPr bwMode="auto">
                    <a:xfrm>
                      <a:off x="0" y="0"/>
                      <a:ext cx="5940000" cy="32699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100CB" w14:textId="2426D922" w:rsidR="00812861" w:rsidRPr="00C20D54" w:rsidRDefault="00812861" w:rsidP="00966C9D">
      <w:pPr>
        <w:pStyle w:val="aff"/>
        <w:rPr>
          <w:color w:val="000000" w:themeColor="text1"/>
        </w:rPr>
      </w:pPr>
      <w:bookmarkStart w:id="420" w:name="_Ref98840655"/>
      <w:r w:rsidRPr="00D24F58">
        <w:rPr>
          <w:rStyle w:val="afffffffa"/>
        </w:rPr>
        <w:t xml:space="preserve">Рисунок </w:t>
      </w:r>
      <w:r w:rsidR="00EE3A8F" w:rsidRPr="00D24F58">
        <w:rPr>
          <w:rStyle w:val="afffffffa"/>
        </w:rPr>
        <w:fldChar w:fldCharType="begin"/>
      </w:r>
      <w:r w:rsidR="00EE3A8F" w:rsidRPr="00D24F58">
        <w:rPr>
          <w:rStyle w:val="afffffffa"/>
        </w:rPr>
        <w:instrText xml:space="preserve"> SEQ Рисунок \* ARABIC </w:instrText>
      </w:r>
      <w:r w:rsidR="00EE3A8F" w:rsidRPr="00D24F58">
        <w:rPr>
          <w:rStyle w:val="afffffffa"/>
        </w:rPr>
        <w:fldChar w:fldCharType="separate"/>
      </w:r>
      <w:r w:rsidR="00565CC3">
        <w:rPr>
          <w:rStyle w:val="afffffffa"/>
          <w:noProof/>
        </w:rPr>
        <w:t>89</w:t>
      </w:r>
      <w:r w:rsidR="00EE3A8F" w:rsidRPr="00D24F58">
        <w:rPr>
          <w:rStyle w:val="afffffffa"/>
        </w:rPr>
        <w:fldChar w:fldCharType="end"/>
      </w:r>
      <w:bookmarkEnd w:id="420"/>
      <w:r w:rsidRPr="00D24F58">
        <w:rPr>
          <w:rStyle w:val="afffffffa"/>
        </w:rPr>
        <w:t xml:space="preserve"> – </w:t>
      </w:r>
      <w:r w:rsidR="00005F52" w:rsidRPr="008D5FC5">
        <w:t xml:space="preserve">Форма </w:t>
      </w:r>
      <w:r w:rsidR="00005F52">
        <w:t>«</w:t>
      </w:r>
      <w:r w:rsidR="00005F52" w:rsidRPr="00C20D54">
        <w:t>Программный реестр ЕКВ</w:t>
      </w:r>
      <w:r w:rsidR="00005F52">
        <w:t>»</w:t>
      </w:r>
    </w:p>
    <w:p w14:paraId="5CAD72B0" w14:textId="77777777" w:rsidR="00A370C1" w:rsidRPr="00C20D54" w:rsidRDefault="00A370C1" w:rsidP="00A370C1">
      <w:pPr>
        <w:pStyle w:val="3f0"/>
      </w:pPr>
      <w:bookmarkStart w:id="421" w:name="_Hlk156841418"/>
      <w:bookmarkStart w:id="422" w:name="_Ref98852165"/>
      <w:bookmarkStart w:id="423" w:name="_Toc167559941"/>
      <w:r>
        <w:t>У</w:t>
      </w:r>
      <w:r w:rsidRPr="00C63900">
        <w:t>порядочивание информации по содержимому столбцов</w:t>
      </w:r>
      <w:bookmarkEnd w:id="423"/>
    </w:p>
    <w:p w14:paraId="0515A4C1" w14:textId="3926600C" w:rsidR="00A370C1" w:rsidRPr="00C20D54" w:rsidRDefault="00A370C1" w:rsidP="00A370C1">
      <w:pPr>
        <w:pStyle w:val="afffffff9"/>
      </w:pPr>
      <w:r>
        <w:t>Подс</w:t>
      </w:r>
      <w:r w:rsidRPr="0072680C">
        <w:t xml:space="preserve">истема позволяет пользователю задать порядок сортировки информации в </w:t>
      </w:r>
      <w:r w:rsidR="00D24F58">
        <w:t>реестре программ ЕКВ</w:t>
      </w:r>
      <w:r w:rsidRPr="0072680C">
        <w:t>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2A5E3949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5371F91F" wp14:editId="566F0509">
            <wp:extent cx="135918" cy="1800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7BC86FB2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7C20FDE3" wp14:editId="18B8E295">
            <wp:extent cx="135918" cy="1800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645FBF64" w14:textId="77777777" w:rsidR="00A370C1" w:rsidRPr="00C20D54" w:rsidRDefault="00A370C1" w:rsidP="00A370C1">
      <w:pPr>
        <w:pStyle w:val="3f0"/>
      </w:pPr>
      <w:bookmarkStart w:id="424" w:name="_Toc167559942"/>
      <w:r w:rsidRPr="0072680C">
        <w:t>Управление составом и способом вывода информации</w:t>
      </w:r>
      <w:bookmarkEnd w:id="424"/>
    </w:p>
    <w:bookmarkEnd w:id="421"/>
    <w:p w14:paraId="5FB76FED" w14:textId="14588402" w:rsidR="00F1596C" w:rsidRPr="00C20D54" w:rsidRDefault="00A370C1" w:rsidP="00FF241C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F1596C" w:rsidRPr="00C20D54">
        <w:rPr>
          <w:color w:val="000000" w:themeColor="text1"/>
        </w:rPr>
        <w:fldChar w:fldCharType="begin"/>
      </w:r>
      <w:r w:rsidR="00F1596C" w:rsidRPr="00C20D54">
        <w:rPr>
          <w:color w:val="000000" w:themeColor="text1"/>
        </w:rPr>
        <w:instrText xml:space="preserve"> REF _Ref104541480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F1596C" w:rsidRPr="00C20D54">
        <w:rPr>
          <w:color w:val="000000" w:themeColor="text1"/>
        </w:rPr>
      </w:r>
      <w:r w:rsidR="00F1596C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 90</w:t>
      </w:r>
      <w:r w:rsidR="00F1596C" w:rsidRPr="00C20D54">
        <w:rPr>
          <w:color w:val="000000" w:themeColor="text1"/>
        </w:rPr>
        <w:fldChar w:fldCharType="end"/>
      </w:r>
      <w:r w:rsidR="00F1596C" w:rsidRPr="00C20D54">
        <w:rPr>
          <w:color w:val="000000" w:themeColor="text1"/>
        </w:rPr>
        <w:t xml:space="preserve">). </w:t>
      </w:r>
    </w:p>
    <w:p w14:paraId="1B4DD012" w14:textId="77777777" w:rsidR="00F1596C" w:rsidRPr="00C20D54" w:rsidRDefault="00F1596C" w:rsidP="00FF241C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1334132A" w14:textId="77777777" w:rsidR="00F1596C" w:rsidRPr="00C20D54" w:rsidRDefault="00F1596C" w:rsidP="00142753">
      <w:pPr>
        <w:pStyle w:val="17"/>
      </w:pPr>
      <w:r w:rsidRPr="00C20D54">
        <w:t>«Статус»;</w:t>
      </w:r>
    </w:p>
    <w:p w14:paraId="4FCFF6D1" w14:textId="77777777" w:rsidR="00F1596C" w:rsidRPr="00C20D54" w:rsidRDefault="00F1596C" w:rsidP="00142753">
      <w:pPr>
        <w:pStyle w:val="17"/>
      </w:pPr>
      <w:r w:rsidRPr="00C20D54">
        <w:t>«Всего требуется»;</w:t>
      </w:r>
    </w:p>
    <w:p w14:paraId="783C917B" w14:textId="77777777" w:rsidR="00F1596C" w:rsidRPr="00C20D54" w:rsidRDefault="00F1596C" w:rsidP="00142753">
      <w:pPr>
        <w:pStyle w:val="17"/>
      </w:pPr>
      <w:r w:rsidRPr="00C20D54">
        <w:t>«Трудоустроено»;</w:t>
      </w:r>
    </w:p>
    <w:p w14:paraId="46A6088E" w14:textId="77777777" w:rsidR="00F1596C" w:rsidRPr="00C20D54" w:rsidRDefault="00F1596C" w:rsidP="00142753">
      <w:pPr>
        <w:pStyle w:val="17"/>
      </w:pPr>
      <w:r w:rsidRPr="00C20D54">
        <w:t>«Доступно».</w:t>
      </w:r>
    </w:p>
    <w:p w14:paraId="6AA30693" w14:textId="77777777" w:rsidR="00F1596C" w:rsidRPr="00C20D54" w:rsidRDefault="00F1596C" w:rsidP="00FF241C">
      <w:pPr>
        <w:pStyle w:val="afffffff6"/>
        <w:rPr>
          <w:lang w:val="en-US"/>
        </w:rPr>
      </w:pPr>
      <w:r w:rsidRPr="00C20D54">
        <w:rPr>
          <w:noProof/>
        </w:rPr>
        <w:lastRenderedPageBreak/>
        <w:drawing>
          <wp:inline distT="0" distB="0" distL="0" distR="0" wp14:anchorId="6AA28DA8" wp14:editId="7948F0A8">
            <wp:extent cx="5939790" cy="3970020"/>
            <wp:effectExtent l="19050" t="19050" r="22860" b="1143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70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403130" w14:textId="39E7BE0F" w:rsidR="00F1596C" w:rsidRPr="00C20D54" w:rsidRDefault="00F1596C" w:rsidP="00966C9D">
      <w:pPr>
        <w:pStyle w:val="aff"/>
        <w:rPr>
          <w:color w:val="000000" w:themeColor="text1"/>
        </w:rPr>
      </w:pPr>
      <w:bookmarkStart w:id="425" w:name="_Ref104541480"/>
      <w:r w:rsidRPr="00FF241C">
        <w:rPr>
          <w:rStyle w:val="afffffffa"/>
        </w:rPr>
        <w:t xml:space="preserve">Рисунок 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90</w:t>
      </w:r>
      <w:r w:rsidRPr="00FF241C">
        <w:rPr>
          <w:rStyle w:val="afffffffa"/>
        </w:rPr>
        <w:fldChar w:fldCharType="end"/>
      </w:r>
      <w:bookmarkEnd w:id="425"/>
      <w:r w:rsidRPr="00FF241C">
        <w:rPr>
          <w:rStyle w:val="afffffffa"/>
        </w:rPr>
        <w:t xml:space="preserve"> – Настройка</w:t>
      </w:r>
      <w:r w:rsidRPr="00C20D54">
        <w:rPr>
          <w:color w:val="000000" w:themeColor="text1"/>
        </w:rPr>
        <w:t xml:space="preserve"> отображения колонок</w:t>
      </w:r>
    </w:p>
    <w:p w14:paraId="271FCC79" w14:textId="3CDB7E2C" w:rsidR="00F1596C" w:rsidRPr="00C20D54" w:rsidRDefault="00F1596C" w:rsidP="00FF241C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FF241C">
        <w:t xml:space="preserve">см. </w:t>
      </w:r>
      <w:r w:rsidR="00DB46E6" w:rsidRPr="00C20D54">
        <w:fldChar w:fldCharType="begin"/>
      </w:r>
      <w:r w:rsidR="00DB46E6" w:rsidRPr="00C20D54">
        <w:instrText xml:space="preserve"> REF _Ref104542009 \h </w:instrText>
      </w:r>
      <w:r w:rsidR="00783B3A" w:rsidRPr="00C20D54">
        <w:instrText xml:space="preserve"> \* MERGEFORMAT </w:instrText>
      </w:r>
      <w:r w:rsidR="00DB46E6" w:rsidRPr="00C20D54">
        <w:fldChar w:fldCharType="separate"/>
      </w:r>
      <w:r w:rsidR="00565CC3" w:rsidRPr="00565CC3">
        <w:t>Рисунок 91</w:t>
      </w:r>
      <w:r w:rsidR="00DB46E6" w:rsidRPr="00C20D54"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F241C">
        <w:t xml:space="preserve">см. </w:t>
      </w:r>
      <w:r w:rsidR="00DB46E6" w:rsidRPr="00C20D54">
        <w:fldChar w:fldCharType="begin"/>
      </w:r>
      <w:r w:rsidR="00DB46E6" w:rsidRPr="00C20D54">
        <w:instrText xml:space="preserve"> REF _Ref104542009 \h </w:instrText>
      </w:r>
      <w:r w:rsidR="00783B3A" w:rsidRPr="00C20D54">
        <w:instrText xml:space="preserve"> \* MERGEFORMAT </w:instrText>
      </w:r>
      <w:r w:rsidR="00DB46E6" w:rsidRPr="00C20D54">
        <w:fldChar w:fldCharType="separate"/>
      </w:r>
      <w:r w:rsidR="00565CC3" w:rsidRPr="00565CC3">
        <w:t>Рисунок 91</w:t>
      </w:r>
      <w:r w:rsidR="00DB46E6" w:rsidRPr="00C20D54">
        <w:fldChar w:fldCharType="end"/>
      </w:r>
      <w:r w:rsidRPr="00C20D54">
        <w:t>, 2). Доступны</w:t>
      </w:r>
      <w:r w:rsidR="002A2FA4">
        <w:t>е</w:t>
      </w:r>
      <w:r w:rsidRPr="00C20D54">
        <w:t xml:space="preserve"> значения: 15, 30, 45 записей на странице.</w:t>
      </w:r>
    </w:p>
    <w:p w14:paraId="09F3FE06" w14:textId="77777777" w:rsidR="00F1596C" w:rsidRPr="00C20D54" w:rsidRDefault="00F1596C" w:rsidP="00FF241C">
      <w:pPr>
        <w:pStyle w:val="afffffff6"/>
      </w:pPr>
      <w:r w:rsidRPr="00C20D54">
        <w:rPr>
          <w:noProof/>
        </w:rPr>
        <w:drawing>
          <wp:inline distT="0" distB="0" distL="0" distR="0" wp14:anchorId="2A2513EB" wp14:editId="46E58F3B">
            <wp:extent cx="5939790" cy="2761615"/>
            <wp:effectExtent l="19050" t="19050" r="22860" b="19685"/>
            <wp:docPr id="225" name="Рисунок 22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16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F29D5" w14:textId="3CC406B3" w:rsidR="00F1596C" w:rsidRPr="00C20D54" w:rsidRDefault="00F1596C" w:rsidP="00966C9D">
      <w:pPr>
        <w:pStyle w:val="aff"/>
        <w:rPr>
          <w:color w:val="000000" w:themeColor="text1"/>
        </w:rPr>
      </w:pPr>
      <w:bookmarkStart w:id="426" w:name="_Ref104542009"/>
      <w:r w:rsidRPr="00FF241C">
        <w:rPr>
          <w:rStyle w:val="afffffffa"/>
        </w:rPr>
        <w:t xml:space="preserve">Рисунок 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91</w:t>
      </w:r>
      <w:r w:rsidRPr="00FF241C">
        <w:rPr>
          <w:rStyle w:val="afffffffa"/>
        </w:rPr>
        <w:fldChar w:fldCharType="end"/>
      </w:r>
      <w:bookmarkEnd w:id="426"/>
      <w:r w:rsidRPr="00FF241C">
        <w:rPr>
          <w:rStyle w:val="afffffffa"/>
        </w:rPr>
        <w:t xml:space="preserve"> – Настройка</w:t>
      </w:r>
      <w:r w:rsidRPr="00C20D54">
        <w:rPr>
          <w:color w:val="000000" w:themeColor="text1"/>
        </w:rPr>
        <w:t xml:space="preserve"> отображения количества записей</w:t>
      </w:r>
    </w:p>
    <w:p w14:paraId="3FB6CDB2" w14:textId="74E77112" w:rsidR="00812861" w:rsidRPr="00C20D54" w:rsidRDefault="00812861" w:rsidP="00C24A0E">
      <w:pPr>
        <w:pStyle w:val="3f0"/>
      </w:pPr>
      <w:bookmarkStart w:id="427" w:name="_Ref104544061"/>
      <w:bookmarkStart w:id="428" w:name="_Ref156582371"/>
      <w:bookmarkStart w:id="429" w:name="_Toc167559943"/>
      <w:r w:rsidRPr="00C20D54">
        <w:lastRenderedPageBreak/>
        <w:t xml:space="preserve">Фильтрация </w:t>
      </w:r>
      <w:bookmarkEnd w:id="422"/>
      <w:bookmarkEnd w:id="427"/>
      <w:r w:rsidR="00C24A0E">
        <w:t>информации</w:t>
      </w:r>
      <w:bookmarkEnd w:id="428"/>
      <w:bookmarkEnd w:id="429"/>
    </w:p>
    <w:p w14:paraId="62FDFCE1" w14:textId="297F2E3F" w:rsidR="00812861" w:rsidRPr="00C20D54" w:rsidRDefault="00812861" w:rsidP="00FF241C">
      <w:pPr>
        <w:pStyle w:val="af2"/>
      </w:pPr>
      <w:r w:rsidRPr="00C20D54">
        <w:t xml:space="preserve">В Подсистеме существует возможность гибко настроить отображение списка </w:t>
      </w:r>
      <w:r w:rsidR="00FF241C">
        <w:t>программ ЕКВ</w:t>
      </w:r>
      <w:r w:rsidRPr="00C20D54">
        <w:t xml:space="preserve"> и найти определенную карточку</w:t>
      </w:r>
      <w:r w:rsidR="00FF241C">
        <w:t>.</w:t>
      </w:r>
      <w:r w:rsidRPr="00C20D54">
        <w:t xml:space="preserve"> </w:t>
      </w:r>
    </w:p>
    <w:p w14:paraId="0ED715B5" w14:textId="461E42E1" w:rsidR="00812861" w:rsidRDefault="00812861" w:rsidP="00FF241C">
      <w:pPr>
        <w:pStyle w:val="af2"/>
      </w:pPr>
      <w:r w:rsidRPr="00C20D54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FF241C">
        <w:t xml:space="preserve"> в</w:t>
      </w:r>
      <w:r w:rsidRPr="00C20D54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</w:t>
      </w:r>
      <w:r w:rsidR="00FF241C">
        <w:t xml:space="preserve">о </w:t>
      </w:r>
      <w:r w:rsidRPr="00C20D54">
        <w:t>программах ЕКВ</w:t>
      </w:r>
      <w:r w:rsidR="005D3C73">
        <w:t>, сведения о которых внесены в Подсистему</w:t>
      </w:r>
      <w:r w:rsidRPr="00C20D54">
        <w:t>.</w:t>
      </w:r>
    </w:p>
    <w:p w14:paraId="1AAFDD0D" w14:textId="77777777" w:rsidR="007F2BCD" w:rsidRDefault="007F2BCD" w:rsidP="007F2BCD">
      <w:pPr>
        <w:pStyle w:val="3f0"/>
      </w:pPr>
      <w:bookmarkStart w:id="430" w:name="_Ref156772851"/>
      <w:bookmarkStart w:id="431" w:name="_Hlk156841517"/>
      <w:bookmarkStart w:id="432" w:name="_Toc167559944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432"/>
      <w:r w:rsidRPr="007F2BCD">
        <w:t xml:space="preserve"> </w:t>
      </w:r>
      <w:bookmarkEnd w:id="430"/>
    </w:p>
    <w:p w14:paraId="36CA38D7" w14:textId="03F6232F" w:rsidR="00C468AD" w:rsidRDefault="007F2BCD" w:rsidP="00C468AD">
      <w:pPr>
        <w:pStyle w:val="af2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2222B8" w:rsidRPr="002222B8">
        <w:t>(см. Рисунок 89)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</w:p>
    <w:p w14:paraId="49E00C3B" w14:textId="14ED87F6" w:rsidR="007F2BCD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ниже </w:t>
      </w:r>
      <w:r w:rsidR="007F2BCD" w:rsidRPr="00C468AD">
        <w:rPr>
          <w:rStyle w:val="3f8"/>
        </w:rPr>
        <w:t xml:space="preserve">(см. </w:t>
      </w:r>
      <w:r w:rsidRPr="00C468AD">
        <w:rPr>
          <w:rStyle w:val="3f8"/>
        </w:rPr>
        <w:fldChar w:fldCharType="begin"/>
      </w:r>
      <w:r w:rsidRPr="00C468AD">
        <w:rPr>
          <w:rStyle w:val="3f8"/>
        </w:rPr>
        <w:instrText xml:space="preserve"> REF _Ref156815857 \h  \* MERGEFORMAT </w:instrText>
      </w:r>
      <w:r w:rsidRPr="00C468AD">
        <w:rPr>
          <w:rStyle w:val="3f8"/>
        </w:rPr>
      </w:r>
      <w:r w:rsidRPr="00C468AD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25</w:t>
      </w:r>
      <w:r w:rsidRPr="00C468AD">
        <w:rPr>
          <w:rStyle w:val="3f8"/>
        </w:rPr>
        <w:fldChar w:fldCharType="end"/>
      </w:r>
      <w:r w:rsidR="007F2BCD" w:rsidRPr="00C468AD">
        <w:rPr>
          <w:rStyle w:val="3f8"/>
        </w:rPr>
        <w:t>)</w:t>
      </w:r>
      <w:r w:rsidRPr="00C468AD">
        <w:rPr>
          <w:rStyle w:val="3f8"/>
        </w:rPr>
        <w:t>.</w:t>
      </w:r>
      <w:r>
        <w:rPr>
          <w:rStyle w:val="3f8"/>
        </w:rPr>
        <w:t xml:space="preserve"> </w:t>
      </w:r>
    </w:p>
    <w:p w14:paraId="538B57EE" w14:textId="63F920FD" w:rsidR="00AC24E4" w:rsidRPr="00532283" w:rsidRDefault="00AC24E4" w:rsidP="00AC24E4">
      <w:pPr>
        <w:pStyle w:val="afffffffff4"/>
      </w:pPr>
      <w:bookmarkStart w:id="433" w:name="_Ref156815857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25</w:t>
      </w:r>
      <w:r w:rsidR="003B6A3D">
        <w:rPr>
          <w:noProof/>
        </w:rPr>
        <w:fldChar w:fldCharType="end"/>
      </w:r>
      <w:bookmarkEnd w:id="433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</w:t>
      </w:r>
      <w:r w:rsidR="00C468AD">
        <w:t>модуля «</w:t>
      </w:r>
      <w:r w:rsidR="00C468AD" w:rsidRPr="00C468AD">
        <w:t>Программный реестр ЕКВ</w:t>
      </w:r>
      <w:r w:rsidR="00C468AD">
        <w:t xml:space="preserve">» </w:t>
      </w:r>
      <w:r>
        <w:t>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2122"/>
        <w:gridCol w:w="1701"/>
        <w:gridCol w:w="3685"/>
        <w:gridCol w:w="1843"/>
      </w:tblGrid>
      <w:tr w:rsidR="00AC24E4" w:rsidRPr="00F01766" w14:paraId="762C498C" w14:textId="77777777" w:rsidTr="002D1977">
        <w:trPr>
          <w:tblHeader/>
        </w:trPr>
        <w:tc>
          <w:tcPr>
            <w:tcW w:w="2122" w:type="dxa"/>
          </w:tcPr>
          <w:p w14:paraId="23B921ED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10573A1F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685" w:type="dxa"/>
          </w:tcPr>
          <w:p w14:paraId="7D5D7380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0524F734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202D23" w14:paraId="5E27D18A" w14:textId="77777777" w:rsidTr="002D1977">
        <w:tc>
          <w:tcPr>
            <w:tcW w:w="2122" w:type="dxa"/>
            <w:vMerge w:val="restart"/>
          </w:tcPr>
          <w:p w14:paraId="448FBA75" w14:textId="77777777" w:rsidR="00AC24E4" w:rsidRPr="00202D23" w:rsidRDefault="00AC24E4" w:rsidP="002D1977">
            <w:pPr>
              <w:pStyle w:val="104"/>
            </w:pPr>
            <w:r w:rsidRPr="00771E78">
              <w:t>Программный реестр ЕКВ</w:t>
            </w:r>
          </w:p>
        </w:tc>
        <w:tc>
          <w:tcPr>
            <w:tcW w:w="1701" w:type="dxa"/>
            <w:vMerge w:val="restart"/>
          </w:tcPr>
          <w:p w14:paraId="58F0FA56" w14:textId="77777777" w:rsidR="00AC24E4" w:rsidRPr="00202D23" w:rsidRDefault="00AC24E4" w:rsidP="002D1977">
            <w:pPr>
              <w:pStyle w:val="104"/>
            </w:pPr>
            <w:r>
              <w:t>Программа ЕКВ</w:t>
            </w:r>
          </w:p>
        </w:tc>
        <w:tc>
          <w:tcPr>
            <w:tcW w:w="3685" w:type="dxa"/>
          </w:tcPr>
          <w:p w14:paraId="2FC09B4C" w14:textId="77777777" w:rsidR="00AC24E4" w:rsidRPr="00202D23" w:rsidRDefault="00AC24E4" w:rsidP="002D1977">
            <w:pPr>
              <w:pStyle w:val="104"/>
            </w:pPr>
            <w:r>
              <w:t>Год потребности</w:t>
            </w:r>
          </w:p>
        </w:tc>
        <w:tc>
          <w:tcPr>
            <w:tcW w:w="1843" w:type="dxa"/>
          </w:tcPr>
          <w:p w14:paraId="0B127539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635E7F98" w14:textId="77777777" w:rsidTr="002D1977">
        <w:tc>
          <w:tcPr>
            <w:tcW w:w="2122" w:type="dxa"/>
            <w:vMerge/>
          </w:tcPr>
          <w:p w14:paraId="389E8010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33A3B2F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2A167133" w14:textId="77777777" w:rsidR="00AC24E4" w:rsidRPr="00202D23" w:rsidRDefault="00AC24E4" w:rsidP="002D1977">
            <w:pPr>
              <w:pStyle w:val="104"/>
            </w:pPr>
            <w:r>
              <w:t>Субъект</w:t>
            </w:r>
          </w:p>
        </w:tc>
        <w:tc>
          <w:tcPr>
            <w:tcW w:w="1843" w:type="dxa"/>
          </w:tcPr>
          <w:p w14:paraId="3A016A79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5676809E" w14:textId="77777777" w:rsidTr="002D1977">
        <w:tc>
          <w:tcPr>
            <w:tcW w:w="2122" w:type="dxa"/>
            <w:vMerge/>
          </w:tcPr>
          <w:p w14:paraId="3B51C9AE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BB2DB6C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27989574" w14:textId="77777777" w:rsidR="00AC24E4" w:rsidRDefault="00AC24E4" w:rsidP="002D1977">
            <w:pPr>
              <w:pStyle w:val="104"/>
            </w:pPr>
            <w:r>
              <w:t>Статус</w:t>
            </w:r>
          </w:p>
        </w:tc>
        <w:tc>
          <w:tcPr>
            <w:tcW w:w="1843" w:type="dxa"/>
          </w:tcPr>
          <w:p w14:paraId="23AA471A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01BDDFA9" w14:textId="77777777" w:rsidTr="002D1977">
        <w:tc>
          <w:tcPr>
            <w:tcW w:w="2122" w:type="dxa"/>
            <w:vMerge/>
          </w:tcPr>
          <w:p w14:paraId="1B3114E1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4FAA94B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5F3D8CDE" w14:textId="77777777" w:rsidR="00AC24E4" w:rsidRDefault="00AC24E4" w:rsidP="002D1977">
            <w:pPr>
              <w:pStyle w:val="104"/>
            </w:pPr>
            <w:r>
              <w:t>Всего требуется</w:t>
            </w:r>
          </w:p>
        </w:tc>
        <w:tc>
          <w:tcPr>
            <w:tcW w:w="1843" w:type="dxa"/>
          </w:tcPr>
          <w:p w14:paraId="57520CB2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206E706C" w14:textId="77777777" w:rsidTr="002D1977">
        <w:tc>
          <w:tcPr>
            <w:tcW w:w="2122" w:type="dxa"/>
            <w:vMerge/>
          </w:tcPr>
          <w:p w14:paraId="6C3A0572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08EFE952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76D69F6A" w14:textId="77777777" w:rsidR="00AC24E4" w:rsidRDefault="00AC24E4" w:rsidP="002D1977">
            <w:pPr>
              <w:pStyle w:val="104"/>
            </w:pPr>
            <w:r>
              <w:t>Трудоустроено</w:t>
            </w:r>
          </w:p>
        </w:tc>
        <w:tc>
          <w:tcPr>
            <w:tcW w:w="1843" w:type="dxa"/>
          </w:tcPr>
          <w:p w14:paraId="22AEA14B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74ACDE8" w14:textId="77777777" w:rsidTr="002D1977">
        <w:tc>
          <w:tcPr>
            <w:tcW w:w="2122" w:type="dxa"/>
            <w:vMerge/>
          </w:tcPr>
          <w:p w14:paraId="47DB9F39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F782C31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50442F83" w14:textId="77777777" w:rsidR="00AC24E4" w:rsidRDefault="00AC24E4" w:rsidP="002D1977">
            <w:pPr>
              <w:pStyle w:val="104"/>
            </w:pPr>
            <w:r>
              <w:t>Доступно</w:t>
            </w:r>
          </w:p>
        </w:tc>
        <w:tc>
          <w:tcPr>
            <w:tcW w:w="1843" w:type="dxa"/>
          </w:tcPr>
          <w:p w14:paraId="62DF9B04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</w:tbl>
    <w:p w14:paraId="0CBB0164" w14:textId="37A4A2EB" w:rsidR="00637A2B" w:rsidRPr="00C20D54" w:rsidRDefault="00FF241C" w:rsidP="00966C9D">
      <w:pPr>
        <w:pStyle w:val="3f0"/>
        <w:rPr>
          <w:color w:val="000000" w:themeColor="text1"/>
        </w:rPr>
      </w:pPr>
      <w:bookmarkStart w:id="434" w:name="_Hlk156841539"/>
      <w:bookmarkStart w:id="435" w:name="_Toc99404108"/>
      <w:bookmarkStart w:id="436" w:name="_Toc167559945"/>
      <w:bookmarkEnd w:id="431"/>
      <w:r>
        <w:rPr>
          <w:color w:val="000000" w:themeColor="text1"/>
        </w:rPr>
        <w:t>Форма «К</w:t>
      </w:r>
      <w:r w:rsidR="00637A2B"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="00637A2B" w:rsidRPr="00C20D54">
        <w:rPr>
          <w:color w:val="000000" w:themeColor="text1"/>
        </w:rPr>
        <w:t xml:space="preserve"> программы ЕКВ</w:t>
      </w:r>
      <w:r>
        <w:rPr>
          <w:color w:val="000000" w:themeColor="text1"/>
        </w:rPr>
        <w:t>»</w:t>
      </w:r>
      <w:bookmarkEnd w:id="436"/>
    </w:p>
    <w:p w14:paraId="00536750" w14:textId="420ADF86" w:rsidR="00637A2B" w:rsidRPr="00C20D54" w:rsidRDefault="00637A2B" w:rsidP="00966C9D">
      <w:pPr>
        <w:pStyle w:val="49"/>
        <w:rPr>
          <w:color w:val="000000" w:themeColor="text1"/>
        </w:rPr>
      </w:pPr>
      <w:bookmarkStart w:id="437" w:name="_Ref156771537"/>
      <w:bookmarkEnd w:id="434"/>
      <w:r w:rsidRPr="00C20D54">
        <w:rPr>
          <w:color w:val="000000" w:themeColor="text1"/>
        </w:rPr>
        <w:t>Просмотр карточки</w:t>
      </w:r>
      <w:bookmarkEnd w:id="437"/>
    </w:p>
    <w:p w14:paraId="620FC152" w14:textId="63651D25" w:rsidR="00936F56" w:rsidRPr="00C20D54" w:rsidRDefault="002A2FA4" w:rsidP="00142753">
      <w:pPr>
        <w:ind w:firstLine="709"/>
        <w:rPr>
          <w:color w:val="000000" w:themeColor="text1"/>
        </w:rPr>
      </w:pPr>
      <w:bookmarkStart w:id="438" w:name="_Hlk156841550"/>
      <w:r>
        <w:rPr>
          <w:rStyle w:val="afffffff3"/>
        </w:rPr>
        <w:t>Для открытия</w:t>
      </w:r>
      <w:r w:rsidR="00936F56" w:rsidRPr="00FF241C">
        <w:rPr>
          <w:rStyle w:val="afffffff3"/>
        </w:rPr>
        <w:t xml:space="preserve"> карточк</w:t>
      </w:r>
      <w:r>
        <w:rPr>
          <w:rStyle w:val="afffffff3"/>
        </w:rPr>
        <w:t>и</w:t>
      </w:r>
      <w:r w:rsidR="00936F56" w:rsidRPr="00FF241C">
        <w:rPr>
          <w:rStyle w:val="afffffff3"/>
        </w:rPr>
        <w:t xml:space="preserve"> программы ЕКВ</w:t>
      </w:r>
      <w:bookmarkEnd w:id="438"/>
      <w:r w:rsidR="00936F56" w:rsidRPr="00C20D54">
        <w:rPr>
          <w:color w:val="000000" w:themeColor="text1"/>
        </w:rPr>
        <w:t>:</w:t>
      </w:r>
    </w:p>
    <w:p w14:paraId="2ADEAE0A" w14:textId="133B47EE" w:rsidR="00FF241C" w:rsidRPr="00C20D54" w:rsidRDefault="00936F56" w:rsidP="00B77B53">
      <w:pPr>
        <w:pStyle w:val="1d"/>
        <w:numPr>
          <w:ilvl w:val="0"/>
          <w:numId w:val="110"/>
        </w:numPr>
      </w:pPr>
      <w:r w:rsidRPr="00C20D54">
        <w:t>Перейдите в</w:t>
      </w:r>
      <w:r w:rsidR="00EF6D6C">
        <w:t xml:space="preserve"> форму «</w:t>
      </w:r>
      <w:r w:rsidRPr="00C20D54">
        <w:t>Программный реестр ЕКВ</w:t>
      </w:r>
      <w:r w:rsidR="00EF6D6C">
        <w:t>»</w:t>
      </w:r>
      <w:r w:rsidR="00256959">
        <w:t xml:space="preserve">: </w:t>
      </w:r>
      <w:r w:rsidR="00256959" w:rsidRPr="00516C30">
        <w:t>в главном меню Подсистемы выберите «ФРМР» → «</w:t>
      </w:r>
      <w:r w:rsidR="00256959" w:rsidRPr="00C20D54">
        <w:t>Программный реестр ЕКВ</w:t>
      </w:r>
      <w:r w:rsidR="00256959">
        <w:t>».</w:t>
      </w:r>
    </w:p>
    <w:p w14:paraId="4F3CDC2D" w14:textId="5DAF8882" w:rsidR="00936F56" w:rsidRPr="00C20D54" w:rsidRDefault="00936F56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 w:rsidR="00140C78">
        <w:t>см. пункт</w:t>
      </w:r>
      <w:r w:rsidR="00FF241C">
        <w:t xml:space="preserve"> </w:t>
      </w:r>
      <w:r w:rsidR="00FF241C">
        <w:fldChar w:fldCharType="begin"/>
      </w:r>
      <w:r w:rsidR="00FF241C">
        <w:instrText xml:space="preserve"> REF _Ref156582371 \r \h </w:instrText>
      </w:r>
      <w:r w:rsidR="00FF241C">
        <w:fldChar w:fldCharType="separate"/>
      </w:r>
      <w:r w:rsidR="00565CC3">
        <w:t>4.4.4</w:t>
      </w:r>
      <w:r w:rsidR="00FF241C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6CD779B2" w14:textId="50666E75" w:rsidR="00936F56" w:rsidRPr="00C20D54" w:rsidRDefault="00936F56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программа ЕКВ 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Pr="00C20D54">
        <w:t>).</w:t>
      </w:r>
    </w:p>
    <w:p w14:paraId="21648938" w14:textId="4756EA5A" w:rsidR="00936F56" w:rsidRPr="00C20D54" w:rsidRDefault="00B070EF" w:rsidP="00FF241C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C6951A3" wp14:editId="0292C623">
            <wp:extent cx="5939790" cy="2451100"/>
            <wp:effectExtent l="19050" t="19050" r="22860" b="2540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51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F0DE05" w14:textId="6883E8CD" w:rsidR="00936F56" w:rsidRPr="00C20D54" w:rsidRDefault="00936F56" w:rsidP="00966C9D">
      <w:pPr>
        <w:pStyle w:val="aff"/>
        <w:rPr>
          <w:color w:val="000000" w:themeColor="text1"/>
        </w:rPr>
      </w:pPr>
      <w:bookmarkStart w:id="439" w:name="_Ref156582391"/>
      <w:r w:rsidRPr="00FF241C">
        <w:rPr>
          <w:rStyle w:val="afffffffa"/>
        </w:rPr>
        <w:t>Рисунок 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92</w:t>
      </w:r>
      <w:r w:rsidRPr="00FF241C">
        <w:rPr>
          <w:rStyle w:val="afffffffa"/>
        </w:rPr>
        <w:fldChar w:fldCharType="end"/>
      </w:r>
      <w:bookmarkEnd w:id="439"/>
      <w:r w:rsidRPr="00FF241C">
        <w:rPr>
          <w:rStyle w:val="afffffffa"/>
        </w:rPr>
        <w:t xml:space="preserve"> – Карточка программы</w:t>
      </w:r>
      <w:r w:rsidRPr="00C20D54">
        <w:rPr>
          <w:color w:val="000000" w:themeColor="text1"/>
        </w:rPr>
        <w:t xml:space="preserve"> ЕКВ</w:t>
      </w:r>
    </w:p>
    <w:p w14:paraId="3B8233E4" w14:textId="4A013D58" w:rsidR="00936F56" w:rsidRPr="00C20D54" w:rsidRDefault="00936F56" w:rsidP="00FF241C">
      <w:pPr>
        <w:pStyle w:val="afffffff9"/>
      </w:pPr>
      <w:bookmarkStart w:id="440" w:name="_Hlk156842860"/>
      <w:r w:rsidRPr="00C20D54">
        <w:t xml:space="preserve">Карточка </w:t>
      </w:r>
      <w:r w:rsidR="00B862C3" w:rsidRPr="00C20D54">
        <w:t>программы ЕКВ</w:t>
      </w:r>
      <w:r w:rsidRPr="00C20D54">
        <w:t xml:space="preserve"> содержит элементы:</w:t>
      </w:r>
    </w:p>
    <w:p w14:paraId="0D0D9603" w14:textId="50AE2403" w:rsidR="00936F56" w:rsidRPr="00C20D54" w:rsidRDefault="008339F4" w:rsidP="00B77B53">
      <w:pPr>
        <w:pStyle w:val="1d"/>
        <w:numPr>
          <w:ilvl w:val="0"/>
          <w:numId w:val="111"/>
        </w:numPr>
      </w:pPr>
      <w:r>
        <w:t>вкладк</w:t>
      </w:r>
      <w:r w:rsidR="00F56125">
        <w:t>и</w:t>
      </w:r>
      <w:r w:rsidR="00936F56" w:rsidRPr="00C20D54">
        <w:t xml:space="preserve">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="00936F56" w:rsidRPr="00C20D54">
        <w:t>1):</w:t>
      </w:r>
    </w:p>
    <w:p w14:paraId="45D1E767" w14:textId="75CB76A7" w:rsidR="00936F56" w:rsidRPr="00C20D54" w:rsidRDefault="00936F56" w:rsidP="00A25157">
      <w:pPr>
        <w:pStyle w:val="25"/>
      </w:pPr>
      <w:r w:rsidRPr="00C20D54">
        <w:t>«</w:t>
      </w:r>
      <w:r w:rsidR="00B862C3" w:rsidRPr="00C20D54">
        <w:t>Основная информация</w:t>
      </w:r>
      <w:r w:rsidRPr="00C20D54">
        <w:t>»</w:t>
      </w:r>
      <w:r w:rsidR="00EE16F1">
        <w:t xml:space="preserve"> – д</w:t>
      </w:r>
      <w:r w:rsidR="00B862C3" w:rsidRPr="00C20D54">
        <w:t>анные о субъекте</w:t>
      </w:r>
      <w:r w:rsidR="008339F4">
        <w:t xml:space="preserve"> </w:t>
      </w:r>
      <w:r w:rsidR="001179C1" w:rsidRPr="00C20D54">
        <w:t>Российской Федерации</w:t>
      </w:r>
      <w:r w:rsidR="00B862C3" w:rsidRPr="00C20D54">
        <w:t xml:space="preserve">, годе потребности, статусе программы </w:t>
      </w:r>
      <w:r w:rsidR="008339F4">
        <w:t xml:space="preserve">ЕКВ </w:t>
      </w:r>
      <w:r w:rsidR="00B862C3" w:rsidRPr="00C20D54">
        <w:t xml:space="preserve">и </w:t>
      </w:r>
      <w:r w:rsidR="008339F4">
        <w:t xml:space="preserve">ее </w:t>
      </w:r>
      <w:r w:rsidR="00B862C3" w:rsidRPr="00C20D54">
        <w:t>количественных показателях</w:t>
      </w:r>
      <w:r w:rsidR="008339F4">
        <w:t xml:space="preserve"> </w:t>
      </w:r>
      <w:r w:rsidR="008339F4" w:rsidRPr="00C20D54">
        <w:rPr>
          <w:color w:val="000000" w:themeColor="text1"/>
        </w:rPr>
        <w:t>(</w:t>
      </w:r>
      <w:r w:rsidR="008339F4">
        <w:rPr>
          <w:color w:val="000000" w:themeColor="text1"/>
        </w:rPr>
        <w:t xml:space="preserve">см. </w:t>
      </w:r>
      <w:r w:rsidR="008339F4" w:rsidRPr="00C20D54">
        <w:rPr>
          <w:color w:val="000000" w:themeColor="text1"/>
        </w:rPr>
        <w:fldChar w:fldCharType="begin"/>
      </w:r>
      <w:r w:rsidR="008339F4" w:rsidRPr="00C20D54">
        <w:rPr>
          <w:color w:val="000000" w:themeColor="text1"/>
        </w:rPr>
        <w:instrText xml:space="preserve"> REF _Ref96330443 \h  \* MERGEFORMAT </w:instrText>
      </w:r>
      <w:r w:rsidR="008339F4" w:rsidRPr="00C20D54">
        <w:rPr>
          <w:color w:val="000000" w:themeColor="text1"/>
        </w:rPr>
      </w:r>
      <w:r w:rsidR="008339F4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93</w:t>
      </w:r>
      <w:r w:rsidR="008339F4" w:rsidRPr="00C20D54">
        <w:rPr>
          <w:color w:val="000000" w:themeColor="text1"/>
        </w:rPr>
        <w:fldChar w:fldCharType="end"/>
      </w:r>
      <w:r w:rsidR="008339F4" w:rsidRPr="00C20D54">
        <w:rPr>
          <w:color w:val="000000" w:themeColor="text1"/>
        </w:rPr>
        <w:t>)</w:t>
      </w:r>
      <w:r w:rsidR="008339F4">
        <w:rPr>
          <w:color w:val="000000" w:themeColor="text1"/>
        </w:rPr>
        <w:t>;</w:t>
      </w:r>
    </w:p>
    <w:p w14:paraId="02295A78" w14:textId="5B6C8419" w:rsidR="008339F4" w:rsidRPr="00C20D54" w:rsidRDefault="00936F56" w:rsidP="002D1977">
      <w:pPr>
        <w:pStyle w:val="25"/>
      </w:pPr>
      <w:r w:rsidRPr="00C20D54">
        <w:t>«</w:t>
      </w:r>
      <w:r w:rsidR="00B862C3" w:rsidRPr="00C20D54">
        <w:t>Медицинские</w:t>
      </w:r>
      <w:r w:rsidRPr="00C20D54">
        <w:t xml:space="preserve"> организации</w:t>
      </w:r>
      <w:r w:rsidR="00B862C3" w:rsidRPr="00C20D54">
        <w:t xml:space="preserve"> программы</w:t>
      </w:r>
      <w:r w:rsidRPr="00C20D54">
        <w:t>»</w:t>
      </w:r>
      <w:r w:rsidR="00EE16F1">
        <w:t xml:space="preserve"> </w:t>
      </w:r>
      <w:r w:rsidR="008339F4" w:rsidRPr="00C20D54">
        <w:t>(</w:t>
      </w:r>
      <w:r w:rsidR="008339F4">
        <w:t>см.</w:t>
      </w:r>
      <w:r w:rsidR="005C7343">
        <w:t xml:space="preserve"> </w:t>
      </w:r>
      <w:r w:rsidR="008339F4" w:rsidRPr="00C20D54">
        <w:fldChar w:fldCharType="begin"/>
      </w:r>
      <w:r w:rsidR="008339F4" w:rsidRPr="00C20D54">
        <w:instrText xml:space="preserve"> REF _Ref96330602 \h  \* MERGEFORMAT </w:instrText>
      </w:r>
      <w:r w:rsidR="008339F4" w:rsidRPr="00C20D54">
        <w:fldChar w:fldCharType="separate"/>
      </w:r>
      <w:r w:rsidR="00565CC3" w:rsidRPr="00C20D54">
        <w:t>Рисунок </w:t>
      </w:r>
      <w:r w:rsidR="00565CC3">
        <w:t>94</w:t>
      </w:r>
      <w:r w:rsidR="008339F4" w:rsidRPr="00C20D54">
        <w:fldChar w:fldCharType="end"/>
      </w:r>
      <w:r w:rsidR="008339F4" w:rsidRPr="00C20D54">
        <w:t>)</w:t>
      </w:r>
      <w:r w:rsidR="008339F4">
        <w:t xml:space="preserve">. </w:t>
      </w:r>
      <w:r w:rsidR="008339F4" w:rsidRPr="00C20D54">
        <w:t xml:space="preserve">Вкладка </w:t>
      </w:r>
      <w:r w:rsidR="00BD50CB">
        <w:t xml:space="preserve">содержит </w:t>
      </w:r>
      <w:r w:rsidR="006C6752" w:rsidRPr="00BD50CB">
        <w:rPr>
          <w:rStyle w:val="afffffff1"/>
        </w:rPr>
        <w:t>т</w:t>
      </w:r>
      <w:r w:rsidR="008339F4" w:rsidRPr="00BD50CB">
        <w:rPr>
          <w:rStyle w:val="afffffff1"/>
        </w:rPr>
        <w:t>аблиц</w:t>
      </w:r>
      <w:r w:rsidR="00BD50CB">
        <w:rPr>
          <w:rStyle w:val="afffffff1"/>
        </w:rPr>
        <w:t>у</w:t>
      </w:r>
      <w:r w:rsidR="008339F4" w:rsidRPr="00BD50CB">
        <w:rPr>
          <w:rStyle w:val="afffffff1"/>
        </w:rPr>
        <w:t xml:space="preserve"> со списком медицинских организаций, участвующих в программе.</w:t>
      </w:r>
      <w:r w:rsidR="008339F4" w:rsidRPr="00BD50CB">
        <w:rPr>
          <w:rStyle w:val="3f8"/>
        </w:rPr>
        <w:t xml:space="preserve"> В таблице</w:t>
      </w:r>
      <w:r w:rsidR="008339F4" w:rsidRPr="00C20D54">
        <w:t xml:space="preserve"> доступна сортировка списка по возрастанию или убыванию параметров в выбранном столбце.</w:t>
      </w:r>
      <w:r w:rsidR="008339F4">
        <w:t xml:space="preserve"> </w:t>
      </w:r>
      <w:r w:rsidR="008339F4" w:rsidRPr="00C20D54">
        <w:t>Таблица содержит столбцы:</w:t>
      </w:r>
    </w:p>
    <w:p w14:paraId="078060C6" w14:textId="284FCC46" w:rsidR="008339F4" w:rsidRPr="00C20D54" w:rsidRDefault="008339F4" w:rsidP="00BD50CB">
      <w:pPr>
        <w:pStyle w:val="38"/>
      </w:pPr>
      <w:r w:rsidRPr="00C20D54">
        <w:t>«Наименование МО»</w:t>
      </w:r>
      <w:r>
        <w:t>,</w:t>
      </w:r>
    </w:p>
    <w:p w14:paraId="630D41BB" w14:textId="2CDBD9F5" w:rsidR="008339F4" w:rsidRPr="00C20D54" w:rsidRDefault="008339F4" w:rsidP="00BD50CB">
      <w:pPr>
        <w:pStyle w:val="38"/>
      </w:pPr>
      <w:r w:rsidRPr="00C20D54">
        <w:t>«Структурное подразделение»</w:t>
      </w:r>
      <w:r>
        <w:t>,</w:t>
      </w:r>
    </w:p>
    <w:p w14:paraId="0E9F7D71" w14:textId="435BA3EE" w:rsidR="008339F4" w:rsidRPr="00C20D54" w:rsidRDefault="008339F4" w:rsidP="00BD50CB">
      <w:pPr>
        <w:pStyle w:val="38"/>
      </w:pPr>
      <w:r w:rsidRPr="00C20D54">
        <w:t>«Вид подразделения»</w:t>
      </w:r>
      <w:r>
        <w:t>,</w:t>
      </w:r>
    </w:p>
    <w:p w14:paraId="179C0C6E" w14:textId="55F0B246" w:rsidR="008339F4" w:rsidRPr="00C20D54" w:rsidRDefault="008339F4" w:rsidP="00BD50CB">
      <w:pPr>
        <w:pStyle w:val="38"/>
      </w:pPr>
      <w:r w:rsidRPr="00C20D54">
        <w:t>«Должность»</w:t>
      </w:r>
      <w:r>
        <w:t>,</w:t>
      </w:r>
    </w:p>
    <w:p w14:paraId="58958A29" w14:textId="66C19024" w:rsidR="008339F4" w:rsidRPr="00C20D54" w:rsidRDefault="008339F4" w:rsidP="00BD50CB">
      <w:pPr>
        <w:pStyle w:val="38"/>
      </w:pPr>
      <w:r w:rsidRPr="00C20D54">
        <w:t>«СНИЛС трудоустроенного специалиста»</w:t>
      </w:r>
      <w:r>
        <w:t>;</w:t>
      </w:r>
    </w:p>
    <w:p w14:paraId="49199ED2" w14:textId="281FEB6F" w:rsidR="00936F56" w:rsidRPr="00C20D54" w:rsidRDefault="002F05C5" w:rsidP="00B77B53">
      <w:pPr>
        <w:pStyle w:val="1d"/>
        <w:numPr>
          <w:ilvl w:val="0"/>
          <w:numId w:val="167"/>
        </w:numPr>
      </w:pPr>
      <w:r>
        <w:t>о</w:t>
      </w:r>
      <w:r w:rsidR="00936F56" w:rsidRPr="00C20D54">
        <w:t>бласть данных выбранно</w:t>
      </w:r>
      <w:r w:rsidR="00C37129">
        <w:t xml:space="preserve">й вкладки </w:t>
      </w:r>
      <w:r w:rsidR="00E27297">
        <w:t>«</w:t>
      </w:r>
      <w:r w:rsidR="00C37129">
        <w:t>О</w:t>
      </w:r>
      <w:r w:rsidR="00E27297">
        <w:t xml:space="preserve">сновная информация»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="00936F56" w:rsidRPr="00C20D54">
        <w:t>2)</w:t>
      </w:r>
      <w:r w:rsidR="00EE16F1">
        <w:t>;</w:t>
      </w:r>
    </w:p>
    <w:p w14:paraId="58A504B3" w14:textId="5D13A9C0" w:rsidR="005C7343" w:rsidRDefault="00EE16F1" w:rsidP="00B77B53">
      <w:pPr>
        <w:pStyle w:val="1d"/>
        <w:numPr>
          <w:ilvl w:val="0"/>
          <w:numId w:val="167"/>
        </w:numPr>
      </w:pPr>
      <w:r>
        <w:t>к</w:t>
      </w:r>
      <w:r w:rsidR="00936F56" w:rsidRPr="00C20D54">
        <w:t>нопки управления данными выбранно</w:t>
      </w:r>
      <w:r w:rsidR="00C37129">
        <w:t>й вкладки</w:t>
      </w:r>
      <w:r w:rsidR="005C7343">
        <w:t>:</w:t>
      </w:r>
    </w:p>
    <w:bookmarkEnd w:id="440"/>
    <w:p w14:paraId="76EEC311" w14:textId="68AB80D3" w:rsidR="00936F56" w:rsidRPr="00C20D54" w:rsidRDefault="00936F56" w:rsidP="00A25157">
      <w:pPr>
        <w:pStyle w:val="25"/>
      </w:pPr>
      <w:r w:rsidRPr="00C20D54">
        <w:t xml:space="preserve"> </w:t>
      </w:r>
      <w:r w:rsidR="008339F4">
        <w:t xml:space="preserve">для роли </w:t>
      </w:r>
      <w:r w:rsidR="008339F4" w:rsidRPr="008339F4">
        <w:t>«</w:t>
      </w:r>
      <w:r w:rsidR="006A1656">
        <w:t>Работник</w:t>
      </w:r>
      <w:r w:rsidR="008339F4" w:rsidRPr="008339F4">
        <w:t xml:space="preserve"> ОУЗ (ФРМР)»</w:t>
      </w:r>
      <w:r w:rsidR="008339F4">
        <w:t xml:space="preserve">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Pr="00C20D54">
        <w:t>3):</w:t>
      </w:r>
    </w:p>
    <w:p w14:paraId="40BE48C7" w14:textId="30710C96" w:rsidR="00936F56" w:rsidRPr="00C20D54" w:rsidRDefault="00936F56" w:rsidP="00A25157">
      <w:pPr>
        <w:pStyle w:val="38"/>
      </w:pPr>
      <w:r w:rsidRPr="00C20D54">
        <w:t>«Редактировать»</w:t>
      </w:r>
      <w:r w:rsidR="005C7343">
        <w:t>,</w:t>
      </w:r>
    </w:p>
    <w:p w14:paraId="215D1CE4" w14:textId="237952EE" w:rsidR="00B070EF" w:rsidRPr="00C20D54" w:rsidRDefault="00B070EF" w:rsidP="00A25157">
      <w:pPr>
        <w:pStyle w:val="38"/>
      </w:pPr>
      <w:r w:rsidRPr="00C20D54">
        <w:t>«Отправить на согласование»</w:t>
      </w:r>
      <w:r w:rsidR="005C7343">
        <w:t>,</w:t>
      </w:r>
    </w:p>
    <w:p w14:paraId="5EFADFD2" w14:textId="04B7E4FB" w:rsidR="00936F56" w:rsidRDefault="00936F56" w:rsidP="00A25157">
      <w:pPr>
        <w:pStyle w:val="38"/>
      </w:pPr>
      <w:r w:rsidRPr="00C20D54">
        <w:t>«Удалить»</w:t>
      </w:r>
      <w:r w:rsidR="005C7343">
        <w:t>;</w:t>
      </w:r>
    </w:p>
    <w:p w14:paraId="1E4CFDF0" w14:textId="618C3C71" w:rsidR="002A2FA4" w:rsidRDefault="00467A77" w:rsidP="002D1977">
      <w:pPr>
        <w:pStyle w:val="38"/>
      </w:pPr>
      <w:r w:rsidRPr="00467A77">
        <w:t xml:space="preserve">кнопка выгрузки результатов поиска в табличный электронный документ </w:t>
      </w:r>
      <w:r w:rsidR="006C6752">
        <w:t xml:space="preserve">(см. </w:t>
      </w:r>
      <w:r w:rsidR="00F02857">
        <w:t>под</w:t>
      </w:r>
      <w:r w:rsidR="006C6752">
        <w:t>пункт</w:t>
      </w:r>
      <w:r w:rsidR="006C6752" w:rsidRPr="00C20D54">
        <w:t xml:space="preserve"> </w:t>
      </w:r>
      <w:r w:rsidR="006C6752">
        <w:fldChar w:fldCharType="begin"/>
      </w:r>
      <w:r w:rsidR="006C6752">
        <w:instrText xml:space="preserve"> REF _Ref156815075 \r \h </w:instrText>
      </w:r>
      <w:r w:rsidR="006C6752">
        <w:fldChar w:fldCharType="separate"/>
      </w:r>
      <w:r w:rsidR="00565CC3">
        <w:t>4.4.6.7</w:t>
      </w:r>
      <w:r w:rsidR="006C6752">
        <w:fldChar w:fldCharType="end"/>
      </w:r>
      <w:r w:rsidR="006C6752">
        <w:t xml:space="preserve"> настоящего руководства пользователя</w:t>
      </w:r>
      <w:r w:rsidR="006C6752" w:rsidRPr="00C20D54">
        <w:t>)</w:t>
      </w:r>
      <w:r w:rsidR="002A2FA4">
        <w:t>;</w:t>
      </w:r>
    </w:p>
    <w:p w14:paraId="10E944A2" w14:textId="43A7E7BC" w:rsidR="005C7343" w:rsidRPr="00C20D54" w:rsidRDefault="005C7343" w:rsidP="00A25157">
      <w:pPr>
        <w:pStyle w:val="25"/>
      </w:pPr>
      <w:r w:rsidRPr="00C20D54">
        <w:t xml:space="preserve"> </w:t>
      </w:r>
      <w:r>
        <w:t>для рол</w:t>
      </w:r>
      <w:r w:rsidR="00F56125">
        <w:t>ей</w:t>
      </w:r>
      <w:r>
        <w:t xml:space="preserve"> </w:t>
      </w:r>
      <w:r w:rsidRPr="008339F4">
        <w:t>«</w:t>
      </w:r>
      <w:r w:rsidR="006A1656">
        <w:t>Работник</w:t>
      </w:r>
      <w:r w:rsidRPr="008339F4">
        <w:t xml:space="preserve"> </w:t>
      </w:r>
      <w:r>
        <w:t>МЗ</w:t>
      </w:r>
      <w:r w:rsidRPr="008339F4">
        <w:t xml:space="preserve"> (ФРМР)»</w:t>
      </w:r>
      <w:r>
        <w:t xml:space="preserve"> </w:t>
      </w:r>
      <w:r w:rsidR="00F56125">
        <w:t>и «</w:t>
      </w:r>
      <w:r w:rsidR="00F56125"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F56125">
        <w:t xml:space="preserve">» </w:t>
      </w:r>
      <w:r w:rsidRPr="00C20D54">
        <w:t>(</w:t>
      </w:r>
      <w:r>
        <w:t xml:space="preserve">см. </w:t>
      </w:r>
      <w:r>
        <w:fldChar w:fldCharType="begin"/>
      </w:r>
      <w:r>
        <w:instrText xml:space="preserve"> REF _Ref96330841 \h </w:instrText>
      </w:r>
      <w:r>
        <w:fldChar w:fldCharType="separate"/>
      </w:r>
      <w:r w:rsidR="00565CC3" w:rsidRPr="00C20D54">
        <w:t>Рисунок </w:t>
      </w:r>
      <w:r w:rsidR="00565CC3">
        <w:rPr>
          <w:noProof/>
        </w:rPr>
        <w:t>96</w:t>
      </w:r>
      <w:r>
        <w:fldChar w:fldCharType="end"/>
      </w:r>
      <w:r w:rsidRPr="00C20D54">
        <w:t>):</w:t>
      </w:r>
    </w:p>
    <w:p w14:paraId="5FFABCA3" w14:textId="74A41DB0" w:rsidR="005C7343" w:rsidRPr="00C20D54" w:rsidRDefault="005C7343" w:rsidP="00A25157">
      <w:pPr>
        <w:pStyle w:val="38"/>
      </w:pPr>
      <w:r w:rsidRPr="00C20D54">
        <w:t>«</w:t>
      </w:r>
      <w:r>
        <w:t>Согласовать</w:t>
      </w:r>
      <w:r w:rsidRPr="00C20D54">
        <w:t>»</w:t>
      </w:r>
      <w:r>
        <w:t>,</w:t>
      </w:r>
    </w:p>
    <w:p w14:paraId="3123A57D" w14:textId="32E74E7F" w:rsidR="005C7343" w:rsidRPr="00C20D54" w:rsidRDefault="005C7343" w:rsidP="00A25157">
      <w:pPr>
        <w:pStyle w:val="38"/>
      </w:pPr>
      <w:r w:rsidRPr="00C20D54">
        <w:t>«</w:t>
      </w:r>
      <w:r>
        <w:t>Отказать</w:t>
      </w:r>
      <w:r w:rsidRPr="00C20D54">
        <w:t>»</w:t>
      </w:r>
      <w:r>
        <w:t>,</w:t>
      </w:r>
    </w:p>
    <w:p w14:paraId="3F9071F2" w14:textId="7A4FC5D4" w:rsidR="005C7343" w:rsidRDefault="005C7343" w:rsidP="00A25157">
      <w:pPr>
        <w:pStyle w:val="38"/>
      </w:pPr>
      <w:r w:rsidRPr="00C20D54">
        <w:t>«</w:t>
      </w:r>
      <w:r>
        <w:t>Вернуть на редактирование</w:t>
      </w:r>
      <w:r w:rsidRPr="00C20D54">
        <w:t>»</w:t>
      </w:r>
      <w:r>
        <w:t>,</w:t>
      </w:r>
    </w:p>
    <w:p w14:paraId="5CDC8892" w14:textId="7C4E081E" w:rsidR="006C6752" w:rsidRDefault="00467A77" w:rsidP="006C6752">
      <w:pPr>
        <w:pStyle w:val="38"/>
      </w:pPr>
      <w:bookmarkStart w:id="441" w:name="_Hlk156843248"/>
      <w:r w:rsidRPr="00467A77">
        <w:t xml:space="preserve">кнопка выгрузки результатов поиска в табличный электронный документ </w:t>
      </w:r>
      <w:r w:rsidR="006C6752">
        <w:t xml:space="preserve">(см. </w:t>
      </w:r>
      <w:r w:rsidR="00F02857">
        <w:t>под</w:t>
      </w:r>
      <w:r w:rsidR="006C6752">
        <w:t>пункт</w:t>
      </w:r>
      <w:r w:rsidR="006C6752" w:rsidRPr="00C20D54">
        <w:t xml:space="preserve"> </w:t>
      </w:r>
      <w:r w:rsidR="006C6752">
        <w:fldChar w:fldCharType="begin"/>
      </w:r>
      <w:r w:rsidR="006C6752">
        <w:instrText xml:space="preserve"> REF _Ref156815075 \r \h </w:instrText>
      </w:r>
      <w:r w:rsidR="006C6752">
        <w:fldChar w:fldCharType="separate"/>
      </w:r>
      <w:r w:rsidR="00565CC3">
        <w:t>4.4.6.7</w:t>
      </w:r>
      <w:r w:rsidR="006C6752">
        <w:fldChar w:fldCharType="end"/>
      </w:r>
      <w:r w:rsidR="006C6752">
        <w:t xml:space="preserve"> настоящего руководства пользователя</w:t>
      </w:r>
      <w:r w:rsidR="006C6752" w:rsidRPr="00C20D54">
        <w:t>)</w:t>
      </w:r>
      <w:r w:rsidR="006C6752">
        <w:t>.</w:t>
      </w:r>
    </w:p>
    <w:bookmarkEnd w:id="441"/>
    <w:p w14:paraId="0F8CFB74" w14:textId="77777777" w:rsidR="008339F4" w:rsidRPr="00C20D54" w:rsidRDefault="008339F4" w:rsidP="008339F4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604BCF3A" wp14:editId="5759C806">
            <wp:extent cx="5939264" cy="2750119"/>
            <wp:effectExtent l="19050" t="19050" r="23495" b="127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8584"/>
                    <a:stretch/>
                  </pic:blipFill>
                  <pic:spPr bwMode="auto">
                    <a:xfrm>
                      <a:off x="0" y="0"/>
                      <a:ext cx="5940000" cy="27504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7545A" w14:textId="52E481A6" w:rsidR="008339F4" w:rsidRDefault="008339F4" w:rsidP="008339F4">
      <w:pPr>
        <w:pStyle w:val="afffffff8"/>
      </w:pPr>
      <w:bookmarkStart w:id="442" w:name="_Ref96330443"/>
      <w:bookmarkStart w:id="443" w:name="_Hlk156842934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93</w:t>
      </w:r>
      <w:r w:rsidRPr="00C20D54">
        <w:rPr>
          <w:noProof/>
        </w:rPr>
        <w:fldChar w:fldCharType="end"/>
      </w:r>
      <w:bookmarkEnd w:id="442"/>
      <w:r w:rsidRPr="00C20D54">
        <w:t xml:space="preserve"> – Карточка программы ЕКВ. </w:t>
      </w:r>
      <w:r>
        <w:t>Вкладка «</w:t>
      </w:r>
      <w:r w:rsidRPr="00C20D54">
        <w:t>Основная информация</w:t>
      </w:r>
      <w:r>
        <w:t>»</w:t>
      </w:r>
    </w:p>
    <w:p w14:paraId="4685B990" w14:textId="77777777" w:rsidR="005C7343" w:rsidRPr="005C7343" w:rsidRDefault="005C7343" w:rsidP="005C7343">
      <w:pPr>
        <w:pStyle w:val="afffffff9"/>
      </w:pPr>
    </w:p>
    <w:p w14:paraId="55E6EFF7" w14:textId="77777777" w:rsidR="008339F4" w:rsidRPr="00C20D54" w:rsidRDefault="008339F4" w:rsidP="008339F4">
      <w:pPr>
        <w:pStyle w:val="afffffff6"/>
      </w:pPr>
      <w:r w:rsidRPr="00C20D54">
        <w:rPr>
          <w:noProof/>
        </w:rPr>
        <w:drawing>
          <wp:inline distT="0" distB="0" distL="0" distR="0" wp14:anchorId="2A5B73DC" wp14:editId="1178850F">
            <wp:extent cx="5939790" cy="3977412"/>
            <wp:effectExtent l="19050" t="19050" r="22860" b="2349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" b="33452"/>
                    <a:stretch/>
                  </pic:blipFill>
                  <pic:spPr bwMode="auto">
                    <a:xfrm>
                      <a:off x="0" y="0"/>
                      <a:ext cx="5940000" cy="39775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CD58" w14:textId="79508E95" w:rsidR="008339F4" w:rsidRPr="00C20D54" w:rsidRDefault="008339F4" w:rsidP="008339F4">
      <w:pPr>
        <w:pStyle w:val="afffffff8"/>
      </w:pPr>
      <w:bookmarkStart w:id="444" w:name="_Ref96330602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94</w:t>
      </w:r>
      <w:r w:rsidRPr="00C20D54">
        <w:rPr>
          <w:noProof/>
        </w:rPr>
        <w:fldChar w:fldCharType="end"/>
      </w:r>
      <w:bookmarkEnd w:id="444"/>
      <w:r w:rsidRPr="00C20D54">
        <w:t xml:space="preserve"> – Карточка программы ЕКВ. </w:t>
      </w:r>
      <w:r>
        <w:t>Вкладка «</w:t>
      </w:r>
      <w:r w:rsidRPr="00C20D54">
        <w:t>Медицинские организации программы</w:t>
      </w:r>
      <w:r>
        <w:t>»</w:t>
      </w:r>
    </w:p>
    <w:p w14:paraId="0A004678" w14:textId="110CE1FA" w:rsidR="00637A2B" w:rsidRPr="00C20D54" w:rsidRDefault="00637A2B" w:rsidP="00966C9D">
      <w:pPr>
        <w:pStyle w:val="49"/>
        <w:rPr>
          <w:color w:val="000000" w:themeColor="text1"/>
        </w:rPr>
      </w:pPr>
      <w:bookmarkStart w:id="445" w:name="_Ref156771799"/>
      <w:bookmarkEnd w:id="443"/>
      <w:r w:rsidRPr="00C20D54">
        <w:rPr>
          <w:color w:val="000000" w:themeColor="text1"/>
        </w:rPr>
        <w:t>Редактирование карточки программы ЕКВ</w:t>
      </w:r>
      <w:bookmarkEnd w:id="445"/>
    </w:p>
    <w:p w14:paraId="248806F2" w14:textId="55FC5A00" w:rsidR="00EE16F1" w:rsidRDefault="002E7A91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2A2FA4">
        <w:rPr>
          <w:color w:val="000000" w:themeColor="text1"/>
        </w:rPr>
        <w:t>в</w:t>
      </w:r>
      <w:r w:rsidR="00EE16F1" w:rsidRPr="00C20D54">
        <w:rPr>
          <w:color w:val="000000" w:themeColor="text1"/>
        </w:rPr>
        <w:t xml:space="preserve"> </w:t>
      </w:r>
      <w:r w:rsidR="00EE16F1">
        <w:rPr>
          <w:color w:val="000000" w:themeColor="text1"/>
        </w:rPr>
        <w:t>карточк</w:t>
      </w:r>
      <w:r w:rsidR="002A2FA4">
        <w:rPr>
          <w:color w:val="000000" w:themeColor="text1"/>
        </w:rPr>
        <w:t>у</w:t>
      </w:r>
      <w:r w:rsidR="00EE16F1">
        <w:rPr>
          <w:color w:val="000000" w:themeColor="text1"/>
        </w:rPr>
        <w:t xml:space="preserve"> программы ЕКВ</w:t>
      </w:r>
      <w:r w:rsidR="002A2FA4">
        <w:rPr>
          <w:color w:val="000000" w:themeColor="text1"/>
        </w:rPr>
        <w:t xml:space="preserve">. Данная функция </w:t>
      </w:r>
      <w:r w:rsidR="00EE16F1" w:rsidRPr="00C20D54">
        <w:rPr>
          <w:color w:val="000000" w:themeColor="text1"/>
        </w:rPr>
        <w:t>доступн</w:t>
      </w:r>
      <w:r w:rsidR="002A2FA4">
        <w:rPr>
          <w:color w:val="000000" w:themeColor="text1"/>
        </w:rPr>
        <w:t xml:space="preserve">а авторизованным </w:t>
      </w:r>
      <w:r w:rsidR="00EE16F1" w:rsidRPr="00C20D54">
        <w:rPr>
          <w:color w:val="000000" w:themeColor="text1"/>
        </w:rPr>
        <w:t>пользовател</w:t>
      </w:r>
      <w:r w:rsidR="002A2FA4">
        <w:rPr>
          <w:color w:val="000000" w:themeColor="text1"/>
        </w:rPr>
        <w:t>ям</w:t>
      </w:r>
      <w:r w:rsidR="00EE16F1" w:rsidRPr="00C20D54">
        <w:rPr>
          <w:color w:val="000000" w:themeColor="text1"/>
        </w:rPr>
        <w:t xml:space="preserve"> с ролью «</w:t>
      </w:r>
      <w:r w:rsidR="00F02857">
        <w:t>Работник</w:t>
      </w:r>
      <w:r w:rsidR="00EE16F1" w:rsidRPr="00C20D54">
        <w:rPr>
          <w:color w:val="000000" w:themeColor="text1"/>
        </w:rPr>
        <w:t xml:space="preserve"> ОУЗ</w:t>
      </w:r>
      <w:r w:rsidR="00EE16F1">
        <w:rPr>
          <w:color w:val="000000" w:themeColor="text1"/>
        </w:rPr>
        <w:t xml:space="preserve"> (ФРМР)</w:t>
      </w:r>
      <w:r w:rsidR="00EE16F1" w:rsidRPr="00C20D54">
        <w:rPr>
          <w:color w:val="000000" w:themeColor="text1"/>
        </w:rPr>
        <w:t>»</w:t>
      </w:r>
      <w:r w:rsidR="002A2FA4">
        <w:rPr>
          <w:color w:val="000000" w:themeColor="text1"/>
        </w:rPr>
        <w:t xml:space="preserve"> или «Администратор (ФРМР)»</w:t>
      </w:r>
      <w:r w:rsidR="00EE16F1">
        <w:rPr>
          <w:color w:val="000000" w:themeColor="text1"/>
        </w:rPr>
        <w:t xml:space="preserve">; </w:t>
      </w:r>
      <w:r w:rsidR="00EE16F1" w:rsidRPr="00C20D54">
        <w:rPr>
          <w:color w:val="000000" w:themeColor="text1"/>
        </w:rPr>
        <w:t>программ</w:t>
      </w:r>
      <w:r w:rsidR="00EE16F1">
        <w:rPr>
          <w:color w:val="000000" w:themeColor="text1"/>
        </w:rPr>
        <w:t>а</w:t>
      </w:r>
      <w:r w:rsidR="00EE16F1" w:rsidRPr="00C20D54">
        <w:rPr>
          <w:color w:val="000000" w:themeColor="text1"/>
        </w:rPr>
        <w:t xml:space="preserve"> ЕКВ </w:t>
      </w:r>
      <w:r w:rsidR="00EE16F1">
        <w:rPr>
          <w:color w:val="000000" w:themeColor="text1"/>
        </w:rPr>
        <w:t xml:space="preserve">должна </w:t>
      </w:r>
      <w:r w:rsidR="002A2FA4">
        <w:rPr>
          <w:color w:val="000000" w:themeColor="text1"/>
        </w:rPr>
        <w:t>находиться</w:t>
      </w:r>
      <w:r w:rsidR="00EE16F1">
        <w:rPr>
          <w:color w:val="000000" w:themeColor="text1"/>
        </w:rPr>
        <w:t xml:space="preserve"> </w:t>
      </w:r>
      <w:r w:rsidR="00EE16F1" w:rsidRPr="00C20D54">
        <w:rPr>
          <w:color w:val="000000" w:themeColor="text1"/>
        </w:rPr>
        <w:t xml:space="preserve">в статусе «Не отправлено на согласование </w:t>
      </w:r>
      <w:r w:rsidR="00F02857">
        <w:rPr>
          <w:color w:val="000000" w:themeColor="text1"/>
        </w:rPr>
        <w:t>работнику</w:t>
      </w:r>
      <w:r w:rsidR="00EE16F1" w:rsidRPr="00C20D54">
        <w:rPr>
          <w:color w:val="000000" w:themeColor="text1"/>
        </w:rPr>
        <w:t xml:space="preserve"> МЗ»</w:t>
      </w:r>
      <w:r w:rsidR="00EE16F1">
        <w:rPr>
          <w:color w:val="000000" w:themeColor="text1"/>
        </w:rPr>
        <w:t>.</w:t>
      </w:r>
    </w:p>
    <w:p w14:paraId="78DBC872" w14:textId="36E2BCCA" w:rsidR="000E3CE4" w:rsidRPr="00C20D54" w:rsidRDefault="002A2FA4" w:rsidP="00142753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Для изменения сведений в </w:t>
      </w:r>
      <w:r w:rsidR="000E3CE4" w:rsidRPr="00C20D54">
        <w:rPr>
          <w:color w:val="000000" w:themeColor="text1"/>
        </w:rPr>
        <w:t>карточк</w:t>
      </w:r>
      <w:r>
        <w:rPr>
          <w:color w:val="000000" w:themeColor="text1"/>
        </w:rPr>
        <w:t>е</w:t>
      </w:r>
      <w:r w:rsidR="000E3CE4" w:rsidRPr="00C20D54">
        <w:rPr>
          <w:color w:val="000000" w:themeColor="text1"/>
        </w:rPr>
        <w:t xml:space="preserve"> программы ЕКВ:</w:t>
      </w:r>
    </w:p>
    <w:p w14:paraId="50662322" w14:textId="0E942DA8" w:rsidR="00EE16F1" w:rsidRPr="00C20D54" w:rsidRDefault="00256959" w:rsidP="00B77B53">
      <w:pPr>
        <w:pStyle w:val="1d"/>
        <w:numPr>
          <w:ilvl w:val="0"/>
          <w:numId w:val="112"/>
        </w:numPr>
      </w:pPr>
      <w:r w:rsidRPr="00C20D54">
        <w:lastRenderedPageBreak/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EE16F1" w:rsidRPr="00C20D54">
        <w:t>.</w:t>
      </w:r>
    </w:p>
    <w:p w14:paraId="795EB2DA" w14:textId="35E5489B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41005DCA" w14:textId="13950F9E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программа ЕКВ (</w:t>
      </w:r>
      <w:r>
        <w:t xml:space="preserve">см. </w:t>
      </w:r>
      <w:r>
        <w:fldChar w:fldCharType="begin"/>
      </w:r>
      <w:r>
        <w:instrText xml:space="preserve"> REF _Ref156582391 \h </w:instrText>
      </w:r>
      <w:r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>
        <w:fldChar w:fldCharType="end"/>
      </w:r>
      <w:r w:rsidRPr="00C20D54">
        <w:t>).</w:t>
      </w:r>
    </w:p>
    <w:p w14:paraId="3ECCE682" w14:textId="562AF71F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 w:rsidR="00EE16F1">
        <w:t xml:space="preserve"> (см. </w:t>
      </w:r>
      <w:r w:rsidR="00EE16F1">
        <w:fldChar w:fldCharType="begin"/>
      </w:r>
      <w:r w:rsidR="00EE16F1">
        <w:instrText xml:space="preserve"> REF _Ref156582391 \h </w:instrText>
      </w:r>
      <w:r w:rsidR="00EE16F1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EE16F1">
        <w:fldChar w:fldCharType="end"/>
      </w:r>
      <w:r w:rsidR="00EE16F1">
        <w:t xml:space="preserve"> (</w:t>
      </w:r>
      <w:r w:rsidR="00EE16F1" w:rsidRPr="00C20D54">
        <w:t>3)</w:t>
      </w:r>
      <w:r w:rsidRPr="00C20D54">
        <w:t>.</w:t>
      </w:r>
    </w:p>
    <w:p w14:paraId="55B3EDB4" w14:textId="1EB94714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Отредактируйте информацию о программе ЕКВ.</w:t>
      </w:r>
    </w:p>
    <w:p w14:paraId="72B3027B" w14:textId="77777777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8731EB2" w14:textId="342B944C" w:rsidR="000E3CE4" w:rsidRPr="00C20D54" w:rsidRDefault="000E3CE4" w:rsidP="00EE16F1">
      <w:pPr>
        <w:pStyle w:val="af2"/>
      </w:pPr>
      <w:r w:rsidRPr="00C20D54">
        <w:t>Подробнее о полях</w:t>
      </w:r>
      <w:r w:rsidR="00EE16F1">
        <w:t xml:space="preserve"> </w:t>
      </w:r>
      <w:r w:rsidR="00EE16F1" w:rsidRPr="00C20D54">
        <w:t>карточк</w:t>
      </w:r>
      <w:r w:rsidR="00EE16F1">
        <w:t>и</w:t>
      </w:r>
      <w:r w:rsidR="00EE16F1" w:rsidRPr="00C20D54">
        <w:t xml:space="preserve"> программы ЕКВ</w:t>
      </w:r>
      <w:r w:rsidRPr="00C20D54">
        <w:t>, доступных для редактирования</w:t>
      </w:r>
      <w:r w:rsidR="00EE16F1">
        <w:t xml:space="preserve">, </w:t>
      </w:r>
      <w:r w:rsidRPr="00C20D54">
        <w:t>см. в п</w:t>
      </w:r>
      <w:r w:rsidR="00EE16F1">
        <w:t>ункте</w:t>
      </w:r>
      <w:r w:rsidRPr="00C20D54">
        <w:t xml:space="preserve"> </w:t>
      </w:r>
      <w:r w:rsidR="002A2A22">
        <w:fldChar w:fldCharType="begin"/>
      </w:r>
      <w:r w:rsidR="002A2A22">
        <w:instrText xml:space="preserve"> REF _Ref156771799 \r \h </w:instrText>
      </w:r>
      <w:r w:rsidR="002A2A22">
        <w:fldChar w:fldCharType="separate"/>
      </w:r>
      <w:r w:rsidR="00565CC3">
        <w:t>4.4.6.2</w:t>
      </w:r>
      <w:r w:rsidR="002A2A22">
        <w:fldChar w:fldCharType="end"/>
      </w:r>
      <w:r w:rsidR="00EE16F1">
        <w:t xml:space="preserve"> настоящего руководства пользователя</w:t>
      </w:r>
      <w:r w:rsidR="0075648B" w:rsidRPr="00C20D54">
        <w:t>.</w:t>
      </w:r>
    </w:p>
    <w:p w14:paraId="4DD16DA8" w14:textId="33434BCB" w:rsidR="00637A2B" w:rsidRPr="00C20D54" w:rsidRDefault="00637A2B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Удаление карточки программы ЕКВ</w:t>
      </w:r>
    </w:p>
    <w:p w14:paraId="5BB888C0" w14:textId="52E6D7A2" w:rsidR="00F94C5D" w:rsidRPr="00C20D54" w:rsidRDefault="002A2A22" w:rsidP="00EE16F1">
      <w:pPr>
        <w:pStyle w:val="af2"/>
      </w:pPr>
      <w:r w:rsidRPr="002A2A22">
        <w:t xml:space="preserve">Функция предназначена для </w:t>
      </w:r>
      <w:r>
        <w:t>удаления</w:t>
      </w:r>
      <w:r w:rsidRPr="002A2A22">
        <w:t xml:space="preserve"> карточк</w:t>
      </w:r>
      <w:r>
        <w:t>и</w:t>
      </w:r>
      <w:r w:rsidRPr="002A2A22">
        <w:t xml:space="preserve"> программы ЕКВ</w:t>
      </w:r>
      <w:r>
        <w:t xml:space="preserve">. </w:t>
      </w:r>
      <w:r>
        <w:rPr>
          <w:color w:val="000000" w:themeColor="text1"/>
        </w:rPr>
        <w:t xml:space="preserve">Данная функция </w:t>
      </w:r>
      <w:r w:rsidRPr="00C20D54">
        <w:rPr>
          <w:color w:val="000000" w:themeColor="text1"/>
        </w:rPr>
        <w:t>доступн</w:t>
      </w:r>
      <w:r>
        <w:rPr>
          <w:color w:val="000000" w:themeColor="text1"/>
        </w:rPr>
        <w:t xml:space="preserve">а авторизованным </w:t>
      </w:r>
      <w:r w:rsidRPr="00C20D54">
        <w:rPr>
          <w:color w:val="000000" w:themeColor="text1"/>
        </w:rPr>
        <w:t>пользовател</w:t>
      </w:r>
      <w:r>
        <w:rPr>
          <w:color w:val="000000" w:themeColor="text1"/>
        </w:rPr>
        <w:t>ям</w:t>
      </w:r>
      <w:r w:rsidRPr="00C20D54">
        <w:rPr>
          <w:color w:val="000000" w:themeColor="text1"/>
        </w:rPr>
        <w:t xml:space="preserve"> с ролью «</w:t>
      </w:r>
      <w:r w:rsidR="00F02857">
        <w:t>Работник</w:t>
      </w:r>
      <w:r w:rsidRPr="00C20D54">
        <w:rPr>
          <w:color w:val="000000" w:themeColor="text1"/>
        </w:rPr>
        <w:t xml:space="preserve"> ОУЗ</w:t>
      </w:r>
      <w:r>
        <w:rPr>
          <w:color w:val="000000" w:themeColor="text1"/>
        </w:rPr>
        <w:t xml:space="preserve"> (ФРМР)</w:t>
      </w:r>
      <w:r w:rsidRPr="00C20D54">
        <w:rPr>
          <w:color w:val="000000" w:themeColor="text1"/>
        </w:rPr>
        <w:t>»</w:t>
      </w:r>
      <w:r>
        <w:rPr>
          <w:color w:val="000000" w:themeColor="text1"/>
        </w:rPr>
        <w:t xml:space="preserve"> или «Администратор (ФРМР)». </w:t>
      </w:r>
      <w:r>
        <w:t>Для удаления карточки:</w:t>
      </w:r>
    </w:p>
    <w:p w14:paraId="2C2EE3C6" w14:textId="25BCA0E1" w:rsidR="00EE16F1" w:rsidRPr="00C20D54" w:rsidRDefault="00256959" w:rsidP="00B77B53">
      <w:pPr>
        <w:pStyle w:val="1d"/>
        <w:numPr>
          <w:ilvl w:val="0"/>
          <w:numId w:val="113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EE16F1" w:rsidRPr="00C20D54">
        <w:t>.</w:t>
      </w:r>
    </w:p>
    <w:p w14:paraId="1DE4E82A" w14:textId="18B21EC2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80C4C8E" w14:textId="0F32C7B8" w:rsidR="00F94C5D" w:rsidRPr="00C20D54" w:rsidRDefault="00F94C5D" w:rsidP="00B77B53">
      <w:pPr>
        <w:pStyle w:val="1d"/>
        <w:numPr>
          <w:ilvl w:val="0"/>
          <w:numId w:val="167"/>
        </w:numPr>
      </w:pPr>
      <w:r w:rsidRPr="00C20D54">
        <w:t>Напротив выбранной записи</w:t>
      </w:r>
      <w:r w:rsidR="00EE16F1">
        <w:t xml:space="preserve"> о программе ЕКВ</w:t>
      </w:r>
      <w:r w:rsidRPr="00C20D54">
        <w:t xml:space="preserve"> нажмите кнопку </w:t>
      </w:r>
      <w:r w:rsidRPr="00C20D54">
        <w:rPr>
          <w:noProof/>
          <w:lang w:eastAsia="ru-RU"/>
        </w:rPr>
        <w:drawing>
          <wp:inline distT="0" distB="0" distL="0" distR="0" wp14:anchorId="05A1FCEE" wp14:editId="3270F70D">
            <wp:extent cx="180000" cy="1800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 и подтвердите удаление.</w:t>
      </w:r>
    </w:p>
    <w:p w14:paraId="38BED40F" w14:textId="0E9B8FB2" w:rsidR="00EE16F1" w:rsidRPr="00C20D54" w:rsidRDefault="00EE16F1" w:rsidP="00EE16F1">
      <w:pPr>
        <w:pStyle w:val="af2"/>
      </w:pPr>
      <w:bookmarkStart w:id="446" w:name="_Ref104548794"/>
      <w:r w:rsidRPr="00C20D54">
        <w:t xml:space="preserve">Также </w:t>
      </w:r>
      <w:r>
        <w:t xml:space="preserve">для удаления карточки можно воспользоваться кнопкой </w:t>
      </w:r>
      <w:r w:rsidRPr="00C20D54">
        <w:t>«Удалить»</w:t>
      </w:r>
      <w:r>
        <w:t xml:space="preserve"> </w:t>
      </w:r>
      <w:r w:rsidRPr="00C20D54">
        <w:t>(</w:t>
      </w:r>
      <w:r>
        <w:t xml:space="preserve">см. </w:t>
      </w:r>
      <w:r>
        <w:fldChar w:fldCharType="begin"/>
      </w:r>
      <w:r>
        <w:instrText xml:space="preserve"> REF _Ref156582391 \h </w:instrText>
      </w:r>
      <w:r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>
        <w:fldChar w:fldCharType="end"/>
      </w:r>
      <w:r>
        <w:t xml:space="preserve"> (</w:t>
      </w:r>
      <w:r w:rsidRPr="00C20D54">
        <w:t>3).</w:t>
      </w:r>
    </w:p>
    <w:p w14:paraId="6C68866F" w14:textId="0C6552EC" w:rsidR="00812861" w:rsidRPr="00C20D54" w:rsidRDefault="00812861" w:rsidP="00253ACD">
      <w:pPr>
        <w:pStyle w:val="49"/>
      </w:pPr>
      <w:bookmarkStart w:id="447" w:name="_Ref156771668"/>
      <w:r w:rsidRPr="00C20D54">
        <w:t>Создание новой программы ЕКВ</w:t>
      </w:r>
      <w:bookmarkEnd w:id="435"/>
      <w:bookmarkEnd w:id="446"/>
      <w:bookmarkEnd w:id="447"/>
    </w:p>
    <w:p w14:paraId="00FA4DAF" w14:textId="6854FBD9" w:rsidR="00812861" w:rsidRPr="00C20D54" w:rsidRDefault="002A2A22" w:rsidP="00EE16F1">
      <w:pPr>
        <w:pStyle w:val="af2"/>
      </w:pPr>
      <w:r w:rsidRPr="002A2A22">
        <w:t xml:space="preserve">Функция предназначена для </w:t>
      </w:r>
      <w:r>
        <w:t xml:space="preserve">создания карточки программы ЕКВ. Данная функция </w:t>
      </w:r>
      <w:r w:rsidR="00EE16F1" w:rsidRPr="00C20D54">
        <w:t>доступн</w:t>
      </w:r>
      <w:r>
        <w:t xml:space="preserve">а авторизованным </w:t>
      </w:r>
      <w:r w:rsidR="00EE16F1" w:rsidRPr="00C20D54">
        <w:t>пользовател</w:t>
      </w:r>
      <w:r>
        <w:t xml:space="preserve">ям </w:t>
      </w:r>
      <w:r w:rsidR="00EE16F1" w:rsidRPr="00C20D54">
        <w:t>с ролью «</w:t>
      </w:r>
      <w:r w:rsidR="00F02857">
        <w:t>Работник</w:t>
      </w:r>
      <w:r w:rsidR="00EE16F1" w:rsidRPr="00C20D54">
        <w:t xml:space="preserve"> ОУЗ</w:t>
      </w:r>
      <w:r w:rsidR="00EE16F1">
        <w:t xml:space="preserve"> (ФРМР)</w:t>
      </w:r>
      <w:r w:rsidR="00EE16F1" w:rsidRPr="00C20D54">
        <w:t>»</w:t>
      </w:r>
      <w:r>
        <w:t xml:space="preserve"> или «Администратор (ФРМР)». </w:t>
      </w:r>
      <w:r w:rsidR="00812861" w:rsidRPr="00C20D54">
        <w:t xml:space="preserve">Для создания </w:t>
      </w:r>
      <w:r w:rsidR="00FA6D40">
        <w:t xml:space="preserve">карточки </w:t>
      </w:r>
      <w:r w:rsidR="00812861" w:rsidRPr="00C20D54">
        <w:t>программы ЕКВ:</w:t>
      </w:r>
    </w:p>
    <w:p w14:paraId="1D82E1B5" w14:textId="7CBF6492" w:rsidR="00812861" w:rsidRPr="00C20D54" w:rsidRDefault="00812861" w:rsidP="00B77B53">
      <w:pPr>
        <w:pStyle w:val="1d"/>
        <w:numPr>
          <w:ilvl w:val="0"/>
          <w:numId w:val="114"/>
        </w:numPr>
      </w:pPr>
      <w:r w:rsidRPr="00C20D54">
        <w:t>Нажмите на кнопку «</w:t>
      </w:r>
      <w:r w:rsidRPr="00C20D54">
        <w:rPr>
          <w:noProof/>
          <w:lang w:eastAsia="ru-RU"/>
        </w:rPr>
        <w:t>Создать</w:t>
      </w:r>
      <w:r w:rsidRPr="00FA6D40">
        <w:rPr>
          <w:b/>
          <w:noProof/>
          <w:lang w:eastAsia="ru-RU"/>
        </w:rPr>
        <w:t>»</w:t>
      </w:r>
      <w:r w:rsidRPr="00C20D54">
        <w:rPr>
          <w:noProof/>
          <w:lang w:eastAsia="ru-RU"/>
        </w:rPr>
        <w:t xml:space="preserve">. </w:t>
      </w:r>
      <w:r w:rsidRPr="00C20D54">
        <w:t>Откроется форма «Новая программа ЕКВ» (</w:t>
      </w:r>
      <w:r w:rsidR="00FA6D40">
        <w:t xml:space="preserve">см. </w:t>
      </w:r>
      <w:r w:rsidRPr="00C20D54">
        <w:fldChar w:fldCharType="begin"/>
      </w:r>
      <w:r w:rsidRPr="00C20D54">
        <w:instrText xml:space="preserve"> REF _Ref96329580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95</w:t>
      </w:r>
      <w:r w:rsidRPr="00C20D54">
        <w:fldChar w:fldCharType="end"/>
      </w:r>
      <w:r w:rsidRPr="00C20D54">
        <w:t xml:space="preserve">). </w:t>
      </w:r>
    </w:p>
    <w:p w14:paraId="411999E6" w14:textId="77777777" w:rsidR="00812861" w:rsidRPr="00C20D54" w:rsidRDefault="00812861" w:rsidP="00FA6D40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5EF7551B" wp14:editId="5DA625EF">
            <wp:extent cx="5939205" cy="3388294"/>
            <wp:effectExtent l="19050" t="19050" r="23495" b="222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13472"/>
                    <a:stretch/>
                  </pic:blipFill>
                  <pic:spPr bwMode="auto">
                    <a:xfrm>
                      <a:off x="0" y="0"/>
                      <a:ext cx="5940000" cy="33887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D3ED" w14:textId="03D5CEF0" w:rsidR="00812861" w:rsidRPr="00C20D54" w:rsidRDefault="00812861" w:rsidP="00FA6D40">
      <w:pPr>
        <w:pStyle w:val="afffffff8"/>
      </w:pPr>
      <w:bookmarkStart w:id="448" w:name="_Ref96329580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95</w:t>
      </w:r>
      <w:r w:rsidR="00EE3A8F" w:rsidRPr="00C20D54">
        <w:rPr>
          <w:noProof/>
        </w:rPr>
        <w:fldChar w:fldCharType="end"/>
      </w:r>
      <w:bookmarkEnd w:id="448"/>
      <w:r w:rsidRPr="00C20D54">
        <w:t xml:space="preserve"> – Форма «Новая программа ЕКВ»</w:t>
      </w:r>
    </w:p>
    <w:p w14:paraId="289BF248" w14:textId="77777777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01AA7D11" w14:textId="65512810" w:rsidR="00812861" w:rsidRPr="00C20D54" w:rsidRDefault="00812861" w:rsidP="00A25157">
      <w:pPr>
        <w:pStyle w:val="25"/>
      </w:pPr>
      <w:r w:rsidRPr="00C20D54">
        <w:t>«</w:t>
      </w:r>
      <w:r w:rsidR="00FA6D40">
        <w:t>1. Название секции</w:t>
      </w:r>
      <w:r w:rsidRPr="00C20D54">
        <w:t>»</w:t>
      </w:r>
      <w:r w:rsidR="00FA6D40">
        <w:t>;</w:t>
      </w:r>
    </w:p>
    <w:p w14:paraId="048C9E8A" w14:textId="7CA3F286" w:rsidR="00812861" w:rsidRPr="00C20D54" w:rsidRDefault="00812861" w:rsidP="00A25157">
      <w:pPr>
        <w:pStyle w:val="25"/>
      </w:pPr>
      <w:r w:rsidRPr="00C20D54">
        <w:t>«</w:t>
      </w:r>
      <w:r w:rsidR="00FA6D40">
        <w:t xml:space="preserve">2. </w:t>
      </w:r>
      <w:r w:rsidRPr="00C20D54">
        <w:t>Медицинские организации программы».</w:t>
      </w:r>
    </w:p>
    <w:p w14:paraId="17E294EA" w14:textId="452CF1E1" w:rsidR="007D342E" w:rsidRPr="00C20D54" w:rsidRDefault="007D342E" w:rsidP="00FA6D40">
      <w:pPr>
        <w:pStyle w:val="af2"/>
      </w:pPr>
      <w:r w:rsidRPr="00C20D54">
        <w:t xml:space="preserve">Описание полей представлено в таблице </w:t>
      </w:r>
      <w:r w:rsidR="00FA6D40">
        <w:t xml:space="preserve">ниже </w:t>
      </w:r>
      <w:r w:rsidRPr="00C20D54">
        <w:t>(</w:t>
      </w:r>
      <w:r w:rsidR="00FA6D40">
        <w:t xml:space="preserve">см. </w:t>
      </w:r>
      <w:r w:rsidRPr="00C20D54">
        <w:fldChar w:fldCharType="begin"/>
      </w:r>
      <w:r w:rsidRPr="00C20D54">
        <w:instrText xml:space="preserve"> REF _Ref104555033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26</w:t>
      </w:r>
      <w:r w:rsidRPr="00C20D54">
        <w:fldChar w:fldCharType="end"/>
      </w:r>
      <w:r w:rsidRPr="00C20D54">
        <w:t>).</w:t>
      </w:r>
    </w:p>
    <w:p w14:paraId="21AAD1CE" w14:textId="3A21EC28" w:rsidR="00812861" w:rsidRPr="00C20D54" w:rsidRDefault="00812861" w:rsidP="00FA6D40">
      <w:pPr>
        <w:pStyle w:val="af2"/>
      </w:pPr>
      <w:r w:rsidRPr="00FA6D40">
        <w:rPr>
          <w:rStyle w:val="afffffff1"/>
        </w:rPr>
        <w:t xml:space="preserve">После заполнения данных в меню справа </w:t>
      </w:r>
      <w:r w:rsidR="00CF1394">
        <w:rPr>
          <w:rStyle w:val="afffffff1"/>
        </w:rPr>
        <w:t xml:space="preserve">напротив соответствующего </w:t>
      </w:r>
      <w:r w:rsidR="000664FD">
        <w:t>блок</w:t>
      </w:r>
      <w:r w:rsidR="00CF1394">
        <w:rPr>
          <w:rStyle w:val="afffffff1"/>
        </w:rPr>
        <w:t xml:space="preserve">а </w:t>
      </w:r>
      <w:r w:rsidRPr="00FA6D40">
        <w:rPr>
          <w:rStyle w:val="afffffff1"/>
        </w:rPr>
        <w:t>появляе</w:t>
      </w:r>
      <w:r w:rsidRPr="00C20D54">
        <w:t xml:space="preserve">тся символ </w:t>
      </w:r>
      <w:r w:rsidRPr="00C20D54">
        <w:rPr>
          <w:noProof/>
          <w:lang w:eastAsia="ru-RU"/>
        </w:rPr>
        <w:drawing>
          <wp:inline distT="0" distB="0" distL="0" distR="0" wp14:anchorId="078A1C5C" wp14:editId="586EA826">
            <wp:extent cx="180000" cy="1800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0664FD">
        <w:t>блок</w:t>
      </w:r>
      <w:r w:rsidR="00CF1394">
        <w:t>а</w:t>
      </w:r>
      <w:r w:rsidR="00FA6D40">
        <w:t xml:space="preserve"> к сохранению</w:t>
      </w:r>
      <w:r w:rsidRPr="00C20D54">
        <w:t>.</w:t>
      </w:r>
    </w:p>
    <w:p w14:paraId="313F82C0" w14:textId="7DD5F0B6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FA6D40">
        <w:t>»</w:t>
      </w:r>
      <w:r w:rsidRPr="00C20D54">
        <w:t>).</w:t>
      </w:r>
    </w:p>
    <w:p w14:paraId="5A6BFFC2" w14:textId="04CEE8C7" w:rsidR="00400CE3" w:rsidRPr="00C20D54" w:rsidRDefault="00400CE3" w:rsidP="001C6FA7">
      <w:pPr>
        <w:pStyle w:val="afffffffff4"/>
        <w:rPr>
          <w:color w:val="000000" w:themeColor="text1"/>
        </w:rPr>
      </w:pPr>
      <w:bookmarkStart w:id="449" w:name="_Ref10455503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26</w:t>
      </w:r>
      <w:r w:rsidRPr="00C20D54">
        <w:rPr>
          <w:noProof/>
          <w:color w:val="000000" w:themeColor="text1"/>
        </w:rPr>
        <w:fldChar w:fldCharType="end"/>
      </w:r>
      <w:bookmarkEnd w:id="449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карточки программы ЕКВ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11"/>
        <w:gridCol w:w="2975"/>
        <w:gridCol w:w="3396"/>
      </w:tblGrid>
      <w:tr w:rsidR="00400CE3" w:rsidRPr="00C20D54" w14:paraId="10ABE753" w14:textId="77777777" w:rsidTr="00EB3F67">
        <w:trPr>
          <w:tblHeader/>
        </w:trPr>
        <w:tc>
          <w:tcPr>
            <w:tcW w:w="301" w:type="pct"/>
          </w:tcPr>
          <w:p w14:paraId="7C3F98C1" w14:textId="273CB2BA" w:rsidR="00400CE3" w:rsidRPr="00FA6D40" w:rsidRDefault="00400CE3" w:rsidP="00FA6D40">
            <w:pPr>
              <w:pStyle w:val="108"/>
            </w:pPr>
            <w:r w:rsidRPr="00FA6D40">
              <w:t>№</w:t>
            </w:r>
          </w:p>
        </w:tc>
        <w:tc>
          <w:tcPr>
            <w:tcW w:w="1290" w:type="pct"/>
          </w:tcPr>
          <w:p w14:paraId="2ED417CE" w14:textId="77777777" w:rsidR="00400CE3" w:rsidRPr="00C20D54" w:rsidRDefault="00400CE3" w:rsidP="00FA6D40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92" w:type="pct"/>
          </w:tcPr>
          <w:p w14:paraId="19A1FEB3" w14:textId="77777777" w:rsidR="00400CE3" w:rsidRPr="00C20D54" w:rsidRDefault="00400CE3" w:rsidP="00FA6D40">
            <w:pPr>
              <w:pStyle w:val="108"/>
            </w:pPr>
            <w:r w:rsidRPr="00C20D54">
              <w:t>Описание</w:t>
            </w:r>
          </w:p>
        </w:tc>
        <w:tc>
          <w:tcPr>
            <w:tcW w:w="1817" w:type="pct"/>
          </w:tcPr>
          <w:p w14:paraId="76B4C9BA" w14:textId="77777777" w:rsidR="00400CE3" w:rsidRPr="00C20D54" w:rsidRDefault="00400CE3" w:rsidP="00FA6D40">
            <w:pPr>
              <w:pStyle w:val="108"/>
            </w:pPr>
            <w:r w:rsidRPr="00C20D54">
              <w:t>Вид, способ ввода</w:t>
            </w:r>
          </w:p>
        </w:tc>
      </w:tr>
      <w:tr w:rsidR="00400CE3" w:rsidRPr="00C20D54" w14:paraId="29DE7441" w14:textId="77777777" w:rsidTr="00EB3F67">
        <w:tc>
          <w:tcPr>
            <w:tcW w:w="301" w:type="pct"/>
          </w:tcPr>
          <w:p w14:paraId="2DD60D48" w14:textId="4069D2B5" w:rsidR="00400CE3" w:rsidRPr="00FA6D40" w:rsidRDefault="00400CE3" w:rsidP="00B77B53">
            <w:pPr>
              <w:pStyle w:val="101"/>
              <w:numPr>
                <w:ilvl w:val="0"/>
                <w:numId w:val="115"/>
              </w:numPr>
            </w:pPr>
          </w:p>
        </w:tc>
        <w:tc>
          <w:tcPr>
            <w:tcW w:w="4699" w:type="pct"/>
            <w:gridSpan w:val="3"/>
          </w:tcPr>
          <w:p w14:paraId="07C84A7E" w14:textId="77777777" w:rsidR="00400CE3" w:rsidRPr="00C20D54" w:rsidRDefault="00400CE3" w:rsidP="00FA6D40">
            <w:pPr>
              <w:pStyle w:val="109"/>
            </w:pPr>
            <w:r w:rsidRPr="00C20D54">
              <w:t>Основная информация</w:t>
            </w:r>
          </w:p>
        </w:tc>
      </w:tr>
      <w:tr w:rsidR="00D9728D" w:rsidRPr="00C20D54" w14:paraId="7D68E6FE" w14:textId="77777777" w:rsidTr="00EB3F67">
        <w:tc>
          <w:tcPr>
            <w:tcW w:w="301" w:type="pct"/>
          </w:tcPr>
          <w:p w14:paraId="561EA918" w14:textId="3DA49F43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1.1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149E27F" w14:textId="4C6D4FA4" w:rsidR="00D9728D" w:rsidRPr="00C20D54" w:rsidRDefault="00D9728D" w:rsidP="00FA6D40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92" w:type="pct"/>
          </w:tcPr>
          <w:p w14:paraId="3A8307BD" w14:textId="18D05BFB" w:rsidR="00D9728D" w:rsidRPr="00C20D54" w:rsidRDefault="00D9728D" w:rsidP="00FA6D40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в котором осуществляется программа ЕКВ</w:t>
            </w:r>
          </w:p>
        </w:tc>
        <w:tc>
          <w:tcPr>
            <w:tcW w:w="1817" w:type="pct"/>
          </w:tcPr>
          <w:p w14:paraId="65EFF349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4FCCC330" w14:textId="5E7D7415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D9728D" w:rsidRPr="00C20D54" w14:paraId="7CE6F9F4" w14:textId="77777777" w:rsidTr="00EB3F67">
        <w:tc>
          <w:tcPr>
            <w:tcW w:w="301" w:type="pct"/>
          </w:tcPr>
          <w:p w14:paraId="34DF7091" w14:textId="6F7EB0C4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1.2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AEE2FD5" w14:textId="2B8ADCC6" w:rsidR="00D9728D" w:rsidRPr="00C20D54" w:rsidRDefault="00D9728D" w:rsidP="00FA6D40">
            <w:pPr>
              <w:pStyle w:val="104"/>
            </w:pPr>
            <w:r w:rsidRPr="00C20D54">
              <w:t>Год потребности</w:t>
            </w:r>
          </w:p>
        </w:tc>
        <w:tc>
          <w:tcPr>
            <w:tcW w:w="1592" w:type="pct"/>
          </w:tcPr>
          <w:p w14:paraId="1EADF152" w14:textId="2F90B4B3" w:rsidR="00D9728D" w:rsidRPr="00C20D54" w:rsidRDefault="00D9728D" w:rsidP="00FA6D40">
            <w:pPr>
              <w:pStyle w:val="104"/>
            </w:pPr>
            <w:r w:rsidRPr="00C20D54">
              <w:t>Год потребности программы ЕКВ</w:t>
            </w:r>
          </w:p>
        </w:tc>
        <w:tc>
          <w:tcPr>
            <w:tcW w:w="1817" w:type="pct"/>
          </w:tcPr>
          <w:p w14:paraId="120FA2D8" w14:textId="62477DD0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4460C7" w:rsidRPr="00C20D54" w14:paraId="1FF449F1" w14:textId="77777777" w:rsidTr="00EB3F67">
        <w:tc>
          <w:tcPr>
            <w:tcW w:w="301" w:type="pct"/>
          </w:tcPr>
          <w:p w14:paraId="27215FC8" w14:textId="6A5050D4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1.3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6643BF2" w14:textId="094464BC" w:rsidR="004460C7" w:rsidRPr="00C20D54" w:rsidRDefault="004460C7" w:rsidP="00FA6D40">
            <w:pPr>
              <w:pStyle w:val="104"/>
            </w:pPr>
            <w:r w:rsidRPr="00C20D54">
              <w:t>Статус</w:t>
            </w:r>
          </w:p>
        </w:tc>
        <w:tc>
          <w:tcPr>
            <w:tcW w:w="1592" w:type="pct"/>
          </w:tcPr>
          <w:p w14:paraId="0E5C86E9" w14:textId="375818E7" w:rsidR="004460C7" w:rsidRPr="00C20D54" w:rsidRDefault="00973571" w:rsidP="00FA6D40">
            <w:pPr>
              <w:pStyle w:val="104"/>
            </w:pPr>
            <w:r w:rsidRPr="00C20D54">
              <w:t>Статус программы ЕКВ</w:t>
            </w:r>
          </w:p>
        </w:tc>
        <w:tc>
          <w:tcPr>
            <w:tcW w:w="1817" w:type="pct"/>
          </w:tcPr>
          <w:p w14:paraId="0EB063E0" w14:textId="39D3C9D7" w:rsidR="004460C7" w:rsidRPr="00C20D54" w:rsidRDefault="00973571" w:rsidP="00FA6D40">
            <w:pPr>
              <w:pStyle w:val="104"/>
            </w:pPr>
            <w:r w:rsidRPr="00C20D54">
              <w:t xml:space="preserve">Присваивается </w:t>
            </w:r>
            <w:r w:rsidR="00FA6D40">
              <w:t>П</w:t>
            </w:r>
            <w:r w:rsidRPr="00C20D54">
              <w:t>одсистемой</w:t>
            </w:r>
            <w:r w:rsidR="00D9728D" w:rsidRPr="00C20D54">
              <w:t xml:space="preserve"> автоматически</w:t>
            </w:r>
          </w:p>
        </w:tc>
      </w:tr>
      <w:tr w:rsidR="004460C7" w:rsidRPr="00C20D54" w14:paraId="6FF70220" w14:textId="77777777" w:rsidTr="00EB3F67">
        <w:tc>
          <w:tcPr>
            <w:tcW w:w="301" w:type="pct"/>
          </w:tcPr>
          <w:p w14:paraId="79C5538D" w14:textId="2639B826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1.4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2223407C" w14:textId="1FD93ABE" w:rsidR="004460C7" w:rsidRPr="00C20D54" w:rsidRDefault="004460C7" w:rsidP="00FA6D40">
            <w:pPr>
              <w:pStyle w:val="104"/>
            </w:pPr>
            <w:r w:rsidRPr="00C20D54">
              <w:t>Всего требуется</w:t>
            </w:r>
          </w:p>
        </w:tc>
        <w:tc>
          <w:tcPr>
            <w:tcW w:w="1592" w:type="pct"/>
          </w:tcPr>
          <w:p w14:paraId="3D6D9D0E" w14:textId="0F27EEBE" w:rsidR="004460C7" w:rsidRPr="00C20D54" w:rsidRDefault="00FA6D40" w:rsidP="00FA6D40">
            <w:pPr>
              <w:pStyle w:val="104"/>
            </w:pPr>
            <w:r>
              <w:t>Количество</w:t>
            </w:r>
            <w:r w:rsidR="00973571" w:rsidRPr="00C20D54">
              <w:t xml:space="preserve"> медицинских работников </w:t>
            </w:r>
            <w:r>
              <w:t xml:space="preserve">для </w:t>
            </w:r>
            <w:r w:rsidR="00973571" w:rsidRPr="00C20D54">
              <w:t>указанн</w:t>
            </w:r>
            <w:r>
              <w:t xml:space="preserve">ой </w:t>
            </w:r>
            <w:r w:rsidR="00973571" w:rsidRPr="00C20D54">
              <w:t>должност</w:t>
            </w:r>
            <w:r>
              <w:t>и</w:t>
            </w:r>
          </w:p>
        </w:tc>
        <w:tc>
          <w:tcPr>
            <w:tcW w:w="1817" w:type="pct"/>
          </w:tcPr>
          <w:p w14:paraId="312EEAEB" w14:textId="370BC562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35B3D9C6" w14:textId="77777777" w:rsidTr="00EB3F67">
        <w:tc>
          <w:tcPr>
            <w:tcW w:w="301" w:type="pct"/>
          </w:tcPr>
          <w:p w14:paraId="72196DC6" w14:textId="0F5A4933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1.5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5495315A" w14:textId="6BAF5892" w:rsidR="004460C7" w:rsidRPr="00C20D54" w:rsidRDefault="004460C7" w:rsidP="00FA6D40">
            <w:pPr>
              <w:pStyle w:val="104"/>
            </w:pPr>
            <w:r w:rsidRPr="00C20D54">
              <w:t>Трудоустроено</w:t>
            </w:r>
          </w:p>
        </w:tc>
        <w:tc>
          <w:tcPr>
            <w:tcW w:w="1592" w:type="pct"/>
          </w:tcPr>
          <w:p w14:paraId="7A931D3D" w14:textId="4446287E" w:rsidR="004460C7" w:rsidRPr="00C20D54" w:rsidRDefault="00FA6D40" w:rsidP="00FA6D40">
            <w:pPr>
              <w:pStyle w:val="104"/>
            </w:pPr>
            <w:r>
              <w:t>Количество т</w:t>
            </w:r>
            <w:r w:rsidR="00973571" w:rsidRPr="00C20D54">
              <w:t>рудоустроен</w:t>
            </w:r>
            <w:r>
              <w:t>ных</w:t>
            </w:r>
            <w:r w:rsidR="00973571" w:rsidRPr="00C20D54">
              <w:t xml:space="preserve"> на указанную должность</w:t>
            </w:r>
            <w:r>
              <w:t xml:space="preserve"> медицинских работников</w:t>
            </w:r>
          </w:p>
        </w:tc>
        <w:tc>
          <w:tcPr>
            <w:tcW w:w="1817" w:type="pct"/>
          </w:tcPr>
          <w:p w14:paraId="78D59B4D" w14:textId="7A974192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34352877" w14:textId="77777777" w:rsidTr="00EB3F67">
        <w:tc>
          <w:tcPr>
            <w:tcW w:w="301" w:type="pct"/>
          </w:tcPr>
          <w:p w14:paraId="2D1A655A" w14:textId="15B6D045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lastRenderedPageBreak/>
              <w:t>1.6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8AF073C" w14:textId="2D3B5034" w:rsidR="004460C7" w:rsidRPr="00C20D54" w:rsidRDefault="004460C7" w:rsidP="00FA6D40">
            <w:pPr>
              <w:pStyle w:val="104"/>
            </w:pPr>
            <w:r w:rsidRPr="00C20D54">
              <w:t>Доступно</w:t>
            </w:r>
          </w:p>
        </w:tc>
        <w:tc>
          <w:tcPr>
            <w:tcW w:w="1592" w:type="pct"/>
          </w:tcPr>
          <w:p w14:paraId="1DB564F6" w14:textId="6A2F44EC" w:rsidR="004460C7" w:rsidRPr="00C20D54" w:rsidRDefault="00FA6D40" w:rsidP="00FA6D40">
            <w:pPr>
              <w:pStyle w:val="104"/>
            </w:pPr>
            <w:r>
              <w:t>Количество д</w:t>
            </w:r>
            <w:r w:rsidR="00973571" w:rsidRPr="00C20D54">
              <w:t>оступн</w:t>
            </w:r>
            <w:r>
              <w:t xml:space="preserve">ых </w:t>
            </w:r>
            <w:r w:rsidR="00973571" w:rsidRPr="00C20D54">
              <w:t xml:space="preserve">ставок </w:t>
            </w:r>
            <w:r>
              <w:t>по</w:t>
            </w:r>
            <w:r w:rsidR="00973571" w:rsidRPr="00C20D54">
              <w:t xml:space="preserve"> указанн</w:t>
            </w:r>
            <w:r>
              <w:t xml:space="preserve">ой </w:t>
            </w:r>
            <w:r w:rsidR="00973571" w:rsidRPr="00C20D54">
              <w:t>должност</w:t>
            </w:r>
            <w:r>
              <w:t>и</w:t>
            </w:r>
          </w:p>
        </w:tc>
        <w:tc>
          <w:tcPr>
            <w:tcW w:w="1817" w:type="pct"/>
          </w:tcPr>
          <w:p w14:paraId="52EEF4E0" w14:textId="17BB6AC3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2334562D" w14:textId="77777777" w:rsidTr="00EB3F67">
        <w:tc>
          <w:tcPr>
            <w:tcW w:w="301" w:type="pct"/>
          </w:tcPr>
          <w:p w14:paraId="765E3711" w14:textId="0697A033" w:rsidR="004460C7" w:rsidRPr="00FA6D40" w:rsidRDefault="004460C7" w:rsidP="00FA6D40">
            <w:pPr>
              <w:pStyle w:val="101"/>
            </w:pPr>
          </w:p>
        </w:tc>
        <w:tc>
          <w:tcPr>
            <w:tcW w:w="4699" w:type="pct"/>
            <w:gridSpan w:val="3"/>
          </w:tcPr>
          <w:p w14:paraId="7CE61EB1" w14:textId="19837A34" w:rsidR="004460C7" w:rsidRPr="00C20D54" w:rsidRDefault="004460C7" w:rsidP="00FA6D40">
            <w:pPr>
              <w:pStyle w:val="109"/>
            </w:pPr>
            <w:r w:rsidRPr="00C20D54">
              <w:t>Медицинские организации программы</w:t>
            </w:r>
          </w:p>
        </w:tc>
      </w:tr>
      <w:tr w:rsidR="004460C7" w:rsidRPr="00C20D54" w14:paraId="34D819AE" w14:textId="77777777" w:rsidTr="00EB3F67">
        <w:tc>
          <w:tcPr>
            <w:tcW w:w="301" w:type="pct"/>
          </w:tcPr>
          <w:p w14:paraId="29DAC927" w14:textId="21609706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2.1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963979D" w14:textId="13120A5B" w:rsidR="004460C7" w:rsidRPr="00C20D54" w:rsidRDefault="004460C7" w:rsidP="00FA6D40">
            <w:pPr>
              <w:pStyle w:val="104"/>
            </w:pPr>
            <w:r w:rsidRPr="00C20D54">
              <w:t>Наименование МО</w:t>
            </w:r>
          </w:p>
        </w:tc>
        <w:tc>
          <w:tcPr>
            <w:tcW w:w="1592" w:type="pct"/>
          </w:tcPr>
          <w:p w14:paraId="0CBC2F97" w14:textId="7E2FFAD7" w:rsidR="004460C7" w:rsidRPr="00C20D54" w:rsidRDefault="00973571" w:rsidP="00FA6D40">
            <w:pPr>
              <w:pStyle w:val="104"/>
            </w:pPr>
            <w:r w:rsidRPr="00C20D54">
              <w:t>Наименование медицинской организации</w:t>
            </w:r>
            <w:r w:rsidR="006D5FEB">
              <w:t>,</w:t>
            </w:r>
            <w:r w:rsidRPr="00C20D54">
              <w:t xml:space="preserve"> участвующей в программе ЕКВ</w:t>
            </w:r>
          </w:p>
        </w:tc>
        <w:tc>
          <w:tcPr>
            <w:tcW w:w="1817" w:type="pct"/>
          </w:tcPr>
          <w:p w14:paraId="2A7A6742" w14:textId="6BB28002" w:rsidR="004460C7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4460C7" w:rsidRPr="00C20D54" w14:paraId="35D62F22" w14:textId="77777777" w:rsidTr="00EB3F67">
        <w:tc>
          <w:tcPr>
            <w:tcW w:w="301" w:type="pct"/>
          </w:tcPr>
          <w:p w14:paraId="615E05B8" w14:textId="118E7E40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2.2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F0E580E" w14:textId="36241336" w:rsidR="004460C7" w:rsidRPr="00C20D54" w:rsidRDefault="004460C7" w:rsidP="00FA6D40">
            <w:pPr>
              <w:pStyle w:val="104"/>
            </w:pPr>
            <w:r w:rsidRPr="00C20D54">
              <w:t>Адрес организации</w:t>
            </w:r>
          </w:p>
        </w:tc>
        <w:tc>
          <w:tcPr>
            <w:tcW w:w="1592" w:type="pct"/>
          </w:tcPr>
          <w:p w14:paraId="145506BA" w14:textId="22008991" w:rsidR="004460C7" w:rsidRPr="00C20D54" w:rsidRDefault="00973571" w:rsidP="00FA6D40">
            <w:pPr>
              <w:pStyle w:val="104"/>
            </w:pPr>
            <w:r w:rsidRPr="00C20D54">
              <w:t>Адрес медицинской организации</w:t>
            </w:r>
          </w:p>
        </w:tc>
        <w:tc>
          <w:tcPr>
            <w:tcW w:w="1817" w:type="pct"/>
          </w:tcPr>
          <w:p w14:paraId="1CEFC7F1" w14:textId="64F7D142" w:rsidR="004460C7" w:rsidRPr="00C20D54" w:rsidRDefault="00D9728D" w:rsidP="00FA6D40">
            <w:pPr>
              <w:pStyle w:val="104"/>
            </w:pPr>
            <w:r w:rsidRPr="00C20D54">
              <w:t xml:space="preserve">Присваивается </w:t>
            </w:r>
            <w:r w:rsidR="00FA6D40">
              <w:t>П</w:t>
            </w:r>
            <w:r w:rsidRPr="00C20D54">
              <w:t>одсистемой автоматически</w:t>
            </w:r>
          </w:p>
        </w:tc>
      </w:tr>
      <w:tr w:rsidR="00973571" w:rsidRPr="00C20D54" w14:paraId="62C7B0A0" w14:textId="77777777" w:rsidTr="00EB3F67">
        <w:tc>
          <w:tcPr>
            <w:tcW w:w="301" w:type="pct"/>
          </w:tcPr>
          <w:p w14:paraId="74DB093C" w14:textId="228E1227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2.3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11FE337E" w14:textId="2101C367" w:rsidR="00973571" w:rsidRPr="00C20D54" w:rsidRDefault="00973571" w:rsidP="00FA6D40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1592" w:type="pct"/>
          </w:tcPr>
          <w:p w14:paraId="600A2371" w14:textId="12F2BC4F" w:rsidR="00973571" w:rsidRPr="00C20D54" w:rsidRDefault="00973571" w:rsidP="00FA6D40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1817" w:type="pct"/>
          </w:tcPr>
          <w:p w14:paraId="7FFE8881" w14:textId="39E5B8B3" w:rsidR="00973571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973571" w:rsidRPr="00C20D54" w14:paraId="51FE41C5" w14:textId="77777777" w:rsidTr="00EB3F67">
        <w:tc>
          <w:tcPr>
            <w:tcW w:w="301" w:type="pct"/>
          </w:tcPr>
          <w:p w14:paraId="3946DBDF" w14:textId="3F5B1EC9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4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E6DD4F9" w14:textId="4BFD6E0C" w:rsidR="00973571" w:rsidRPr="00C20D54" w:rsidRDefault="00973571" w:rsidP="00FA6D40">
            <w:pPr>
              <w:pStyle w:val="104"/>
            </w:pPr>
            <w:r w:rsidRPr="00C20D54">
              <w:t>Вид подразделения</w:t>
            </w:r>
          </w:p>
        </w:tc>
        <w:tc>
          <w:tcPr>
            <w:tcW w:w="1592" w:type="pct"/>
          </w:tcPr>
          <w:p w14:paraId="069041EE" w14:textId="5E592FA2" w:rsidR="00973571" w:rsidRPr="00C20D54" w:rsidRDefault="00973571" w:rsidP="00FA6D40">
            <w:pPr>
              <w:pStyle w:val="104"/>
            </w:pPr>
            <w:r w:rsidRPr="00C20D54">
              <w:t xml:space="preserve">Вид </w:t>
            </w:r>
            <w:r w:rsidR="00FA6D40" w:rsidRPr="00C20D54">
              <w:t>структурного подразделения</w:t>
            </w:r>
          </w:p>
        </w:tc>
        <w:tc>
          <w:tcPr>
            <w:tcW w:w="1817" w:type="pct"/>
          </w:tcPr>
          <w:p w14:paraId="673E0978" w14:textId="3BF55D39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973571" w:rsidRPr="00C20D54" w14:paraId="012D27A7" w14:textId="77777777" w:rsidTr="00EB3F67">
        <w:tc>
          <w:tcPr>
            <w:tcW w:w="301" w:type="pct"/>
          </w:tcPr>
          <w:p w14:paraId="222E021A" w14:textId="25B8DCD6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5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5A1369A0" w14:textId="5473B107" w:rsidR="00973571" w:rsidRPr="00C20D54" w:rsidRDefault="00973571" w:rsidP="00FA6D40">
            <w:pPr>
              <w:pStyle w:val="104"/>
            </w:pPr>
            <w:r w:rsidRPr="00C20D54">
              <w:t>Адрес подразделения</w:t>
            </w:r>
          </w:p>
        </w:tc>
        <w:tc>
          <w:tcPr>
            <w:tcW w:w="1592" w:type="pct"/>
          </w:tcPr>
          <w:p w14:paraId="35C7F239" w14:textId="4DBC0D32" w:rsidR="00973571" w:rsidRPr="00C20D54" w:rsidRDefault="00973571" w:rsidP="00FA6D40">
            <w:pPr>
              <w:pStyle w:val="104"/>
            </w:pPr>
            <w:r w:rsidRPr="00C20D54">
              <w:t xml:space="preserve">Адрес </w:t>
            </w:r>
            <w:r w:rsidR="00FA6D40" w:rsidRPr="00C20D54">
              <w:t>структурного подразделения</w:t>
            </w:r>
          </w:p>
        </w:tc>
        <w:tc>
          <w:tcPr>
            <w:tcW w:w="1817" w:type="pct"/>
          </w:tcPr>
          <w:p w14:paraId="52A4390A" w14:textId="1CD69029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D9728D" w:rsidRPr="00C20D54" w14:paraId="363DD924" w14:textId="77777777" w:rsidTr="00EB3F67">
        <w:tc>
          <w:tcPr>
            <w:tcW w:w="301" w:type="pct"/>
          </w:tcPr>
          <w:p w14:paraId="7BE25044" w14:textId="3FFCD316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6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342E3A9D" w14:textId="3EFDC1AD" w:rsidR="00D9728D" w:rsidRPr="00C20D54" w:rsidRDefault="00D9728D" w:rsidP="00FA6D40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592" w:type="pct"/>
          </w:tcPr>
          <w:p w14:paraId="6C8B60E4" w14:textId="4BF1B3C0" w:rsidR="00D9728D" w:rsidRPr="00C20D54" w:rsidRDefault="00D9728D" w:rsidP="00FA6D40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817" w:type="pct"/>
          </w:tcPr>
          <w:p w14:paraId="32A84F00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3A10EC16" w14:textId="2E61DC6F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D9728D" w:rsidRPr="00C20D54" w14:paraId="3A348BF1" w14:textId="77777777" w:rsidTr="00EB3F67">
        <w:tc>
          <w:tcPr>
            <w:tcW w:w="301" w:type="pct"/>
          </w:tcPr>
          <w:p w14:paraId="7DC0090D" w14:textId="613AC88F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7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B2822CB" w14:textId="486FD585" w:rsidR="00D9728D" w:rsidRPr="00C20D54" w:rsidRDefault="00D9728D" w:rsidP="00FA6D40">
            <w:pPr>
              <w:pStyle w:val="104"/>
            </w:pPr>
            <w:r w:rsidRPr="00C20D54">
              <w:t>Должность</w:t>
            </w:r>
          </w:p>
        </w:tc>
        <w:tc>
          <w:tcPr>
            <w:tcW w:w="1592" w:type="pct"/>
          </w:tcPr>
          <w:p w14:paraId="5DCBB550" w14:textId="1289B31B" w:rsidR="00D9728D" w:rsidRPr="00C20D54" w:rsidRDefault="00D9728D" w:rsidP="00FA6D40">
            <w:pPr>
              <w:pStyle w:val="104"/>
            </w:pPr>
            <w:r w:rsidRPr="00C20D54">
              <w:t>Должность</w:t>
            </w:r>
          </w:p>
        </w:tc>
        <w:tc>
          <w:tcPr>
            <w:tcW w:w="1817" w:type="pct"/>
          </w:tcPr>
          <w:p w14:paraId="5BA0B7FC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6AF7A9A8" w14:textId="22E32B66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973571" w:rsidRPr="00C20D54" w14:paraId="414929A7" w14:textId="77777777" w:rsidTr="00EB3F67">
        <w:tc>
          <w:tcPr>
            <w:tcW w:w="301" w:type="pct"/>
          </w:tcPr>
          <w:p w14:paraId="0CE96469" w14:textId="272D006D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8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0BDCB09" w14:textId="055F390B" w:rsidR="00973571" w:rsidRPr="00C20D54" w:rsidRDefault="00973571" w:rsidP="00FA6D40">
            <w:pPr>
              <w:pStyle w:val="104"/>
            </w:pPr>
            <w:r w:rsidRPr="00C20D54">
              <w:t>СНИЛС трудоустроенного специалиста</w:t>
            </w:r>
          </w:p>
        </w:tc>
        <w:tc>
          <w:tcPr>
            <w:tcW w:w="1592" w:type="pct"/>
          </w:tcPr>
          <w:p w14:paraId="3C230FA2" w14:textId="6127C85C" w:rsidR="00973571" w:rsidRPr="00C20D54" w:rsidRDefault="00973571" w:rsidP="00FA6D40">
            <w:pPr>
              <w:pStyle w:val="104"/>
            </w:pPr>
            <w:r w:rsidRPr="00C20D54">
              <w:t>СНИЛС трудоустроенного специалиста</w:t>
            </w:r>
          </w:p>
        </w:tc>
        <w:tc>
          <w:tcPr>
            <w:tcW w:w="1817" w:type="pct"/>
          </w:tcPr>
          <w:p w14:paraId="281B7AF7" w14:textId="26356885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973571" w:rsidRPr="00C20D54" w14:paraId="1CBC716F" w14:textId="77777777" w:rsidTr="00EB3F67">
        <w:tc>
          <w:tcPr>
            <w:tcW w:w="301" w:type="pct"/>
          </w:tcPr>
          <w:p w14:paraId="2ECFAFEE" w14:textId="04760D59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9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09D0324" w14:textId="7D0266DC" w:rsidR="00973571" w:rsidRPr="00C20D54" w:rsidRDefault="00E135DA" w:rsidP="00FA6D40">
            <w:pPr>
              <w:pStyle w:val="104"/>
            </w:pPr>
            <w:r w:rsidRPr="00C20D54">
              <w:t>Комментарий</w:t>
            </w:r>
          </w:p>
        </w:tc>
        <w:tc>
          <w:tcPr>
            <w:tcW w:w="1592" w:type="pct"/>
          </w:tcPr>
          <w:p w14:paraId="528E796F" w14:textId="597EE150" w:rsidR="00973571" w:rsidRPr="00C20D54" w:rsidRDefault="00E135DA" w:rsidP="00FA6D40">
            <w:pPr>
              <w:pStyle w:val="104"/>
            </w:pPr>
            <w:r w:rsidRPr="00C20D54">
              <w:t>Комментарий</w:t>
            </w:r>
          </w:p>
        </w:tc>
        <w:tc>
          <w:tcPr>
            <w:tcW w:w="1817" w:type="pct"/>
          </w:tcPr>
          <w:p w14:paraId="3ED56CD1" w14:textId="36F13E2F" w:rsidR="00973571" w:rsidRPr="00C20D54" w:rsidRDefault="00973571" w:rsidP="00FA6D40">
            <w:pPr>
              <w:pStyle w:val="104"/>
            </w:pPr>
            <w:r w:rsidRPr="00C20D54">
              <w:t>Текстовое поле</w:t>
            </w:r>
          </w:p>
        </w:tc>
      </w:tr>
    </w:tbl>
    <w:p w14:paraId="6C87CFCF" w14:textId="77777777" w:rsidR="00812861" w:rsidRPr="00C20D54" w:rsidRDefault="00812861" w:rsidP="00253ACD">
      <w:pPr>
        <w:pStyle w:val="49"/>
      </w:pPr>
      <w:bookmarkStart w:id="450" w:name="_Toc99404109"/>
      <w:r w:rsidRPr="00C20D54">
        <w:t>Отправка программы ЕКВ на согласование</w:t>
      </w:r>
      <w:bookmarkEnd w:id="450"/>
      <w:r w:rsidRPr="00C20D54">
        <w:t xml:space="preserve"> </w:t>
      </w:r>
    </w:p>
    <w:p w14:paraId="13DEE4B2" w14:textId="27FAEDC0" w:rsidR="00FA6D40" w:rsidRDefault="002E7A91" w:rsidP="00FA6D40">
      <w:pPr>
        <w:pStyle w:val="af2"/>
      </w:pPr>
      <w:r w:rsidRPr="00E74D79">
        <w:t xml:space="preserve">Функция предназначена для </w:t>
      </w:r>
      <w:r w:rsidR="002A2A22">
        <w:t>о</w:t>
      </w:r>
      <w:r w:rsidR="00FA6D40">
        <w:t>тправк</w:t>
      </w:r>
      <w:r w:rsidR="002A2A22">
        <w:t>и</w:t>
      </w:r>
      <w:r w:rsidR="00FA6D40">
        <w:t xml:space="preserve"> программы ЕКВ на согласование уполномоченного сотрудника Минздрава России</w:t>
      </w:r>
      <w:r w:rsidR="002A2A22">
        <w:t xml:space="preserve">. Функция </w:t>
      </w:r>
      <w:r w:rsidR="00FA6D40" w:rsidRPr="00C20D54">
        <w:t>доступн</w:t>
      </w:r>
      <w:r w:rsidR="005C7343">
        <w:t>а</w:t>
      </w:r>
      <w:r w:rsidR="00FA6D40" w:rsidRPr="00C20D54">
        <w:t xml:space="preserve"> </w:t>
      </w:r>
      <w:r w:rsidR="002A2A22">
        <w:t>авторизованным пользователям с</w:t>
      </w:r>
      <w:r w:rsidR="00FA6D40" w:rsidRPr="00C20D54">
        <w:t xml:space="preserve"> ролью «</w:t>
      </w:r>
      <w:r w:rsidR="000F2E9B">
        <w:t xml:space="preserve">Работник </w:t>
      </w:r>
      <w:r w:rsidR="00FA6D40" w:rsidRPr="00C20D54">
        <w:t>ОУЗ</w:t>
      </w:r>
      <w:r w:rsidR="00FA6D40">
        <w:t xml:space="preserve"> (ФРМР)</w:t>
      </w:r>
      <w:r w:rsidR="00FA6D40" w:rsidRPr="00C20D54">
        <w:t>»</w:t>
      </w:r>
      <w:r w:rsidR="002A2A22">
        <w:t xml:space="preserve"> или «Администратор (ФРМР)». </w:t>
      </w:r>
    </w:p>
    <w:p w14:paraId="313C2868" w14:textId="0FDBE05E" w:rsidR="00812861" w:rsidRPr="00C20D54" w:rsidRDefault="00812861" w:rsidP="00142753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Для отправки программы ЕКВ на согласование:</w:t>
      </w:r>
    </w:p>
    <w:p w14:paraId="18283A74" w14:textId="1ACE2DCD" w:rsidR="00FA6D40" w:rsidRPr="00C20D54" w:rsidRDefault="00256959" w:rsidP="00B77B53">
      <w:pPr>
        <w:pStyle w:val="1d"/>
        <w:numPr>
          <w:ilvl w:val="0"/>
          <w:numId w:val="116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FA6D40" w:rsidRPr="00C20D54">
        <w:t>.</w:t>
      </w:r>
    </w:p>
    <w:p w14:paraId="5A573DF2" w14:textId="341A0ACC" w:rsidR="00FA6D40" w:rsidRPr="00C20D54" w:rsidRDefault="00FA6D40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 \* MERGEFORMAT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5FF04388" w14:textId="1159FA28" w:rsidR="00FA6D40" w:rsidRPr="00C20D54" w:rsidRDefault="00FA6D40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</w:t>
      </w:r>
      <w:r w:rsidR="005C7343">
        <w:t>ы</w:t>
      </w:r>
      <w:r w:rsidRPr="00C20D54">
        <w:t xml:space="preserve"> ЕКВ (</w:t>
      </w:r>
      <w:r>
        <w:t xml:space="preserve">см. </w:t>
      </w:r>
      <w:r>
        <w:fldChar w:fldCharType="begin"/>
      </w:r>
      <w:r>
        <w:instrText xml:space="preserve"> REF _Ref156582391 \h  \* MERGEFORMAT </w:instrText>
      </w:r>
      <w:r>
        <w:fldChar w:fldCharType="separate"/>
      </w:r>
      <w:r w:rsidR="00565CC3" w:rsidRPr="00565CC3">
        <w:rPr>
          <w:color w:val="000000" w:themeColor="text1"/>
        </w:rPr>
        <w:t>Рисунок 92</w:t>
      </w:r>
      <w:r>
        <w:fldChar w:fldCharType="end"/>
      </w:r>
      <w:r w:rsidRPr="00C20D54">
        <w:t>).</w:t>
      </w:r>
    </w:p>
    <w:p w14:paraId="14498DB3" w14:textId="0E06E6EB" w:rsidR="00FA6D40" w:rsidRPr="00C20D54" w:rsidRDefault="00FA6D40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C20D54">
        <w:rPr>
          <w:color w:val="000000" w:themeColor="text1"/>
        </w:rPr>
        <w:t xml:space="preserve">Нажмите кнопку «Отправить на согласование». Программа ЕКВ будет отправлена </w:t>
      </w:r>
      <w:r>
        <w:rPr>
          <w:color w:val="000000" w:themeColor="text1"/>
        </w:rPr>
        <w:t xml:space="preserve">уполномоченному </w:t>
      </w:r>
      <w:r w:rsidRPr="00C20D54">
        <w:rPr>
          <w:color w:val="000000" w:themeColor="text1"/>
        </w:rPr>
        <w:t>сотруднику М</w:t>
      </w:r>
      <w:r>
        <w:rPr>
          <w:color w:val="000000" w:themeColor="text1"/>
        </w:rPr>
        <w:t>инздрава России</w:t>
      </w:r>
      <w:r w:rsidRPr="00C20D54">
        <w:rPr>
          <w:color w:val="000000" w:themeColor="text1"/>
        </w:rPr>
        <w:t xml:space="preserve"> на согласование.</w:t>
      </w:r>
    </w:p>
    <w:p w14:paraId="0149E334" w14:textId="77777777" w:rsidR="00812861" w:rsidRPr="00C20D54" w:rsidRDefault="00812861" w:rsidP="00253ACD">
      <w:pPr>
        <w:pStyle w:val="49"/>
      </w:pPr>
      <w:bookmarkStart w:id="451" w:name="_Toc99404110"/>
      <w:r w:rsidRPr="00C20D54">
        <w:t>Согласование программы ЕКВ</w:t>
      </w:r>
      <w:bookmarkEnd w:id="451"/>
    </w:p>
    <w:p w14:paraId="468C5FCF" w14:textId="15D3ADEA" w:rsidR="002A2A22" w:rsidRDefault="002A2A22" w:rsidP="002A2A22">
      <w:pPr>
        <w:pStyle w:val="af2"/>
      </w:pPr>
      <w:bookmarkStart w:id="452" w:name="_Hlk156843389"/>
      <w:r w:rsidRPr="00E74D79">
        <w:t xml:space="preserve">Функция предназначена для </w:t>
      </w:r>
      <w:r>
        <w:t xml:space="preserve">согласования программы ЕКВ уполномоченным сотрудником Минздрава России. </w:t>
      </w:r>
      <w:bookmarkEnd w:id="452"/>
      <w:r>
        <w:t xml:space="preserve">Функция </w:t>
      </w:r>
      <w:r w:rsidRPr="00C20D54">
        <w:t>доступн</w:t>
      </w:r>
      <w:r>
        <w:t>а</w:t>
      </w:r>
      <w:r w:rsidRPr="00C20D54">
        <w:t xml:space="preserve"> </w:t>
      </w:r>
      <w:r>
        <w:t>авторизованным пользователям с</w:t>
      </w:r>
      <w:r w:rsidRPr="00C20D54">
        <w:t xml:space="preserve"> ролью «</w:t>
      </w:r>
      <w:r>
        <w:t>Работник М</w:t>
      </w:r>
      <w:r w:rsidRPr="00C20D54">
        <w:t>З</w:t>
      </w:r>
      <w:r>
        <w:t xml:space="preserve"> (ФРМР)</w:t>
      </w:r>
      <w:r w:rsidRPr="00C20D54">
        <w:t>»</w:t>
      </w:r>
      <w:r w:rsidR="00E27297">
        <w:t>, «</w:t>
      </w:r>
      <w:r w:rsidR="00E27297"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E27297">
        <w:t>»</w:t>
      </w:r>
      <w:r>
        <w:t xml:space="preserve"> или «Администратор (ФРМР)». </w:t>
      </w:r>
    </w:p>
    <w:p w14:paraId="0A9DEA0E" w14:textId="72E5F47E" w:rsidR="00812861" w:rsidRPr="00C20D54" w:rsidRDefault="00812861" w:rsidP="005C7343">
      <w:pPr>
        <w:pStyle w:val="af2"/>
      </w:pPr>
      <w:r w:rsidRPr="00C20D54">
        <w:t xml:space="preserve">Для </w:t>
      </w:r>
      <w:r w:rsidR="005C7343">
        <w:t>согласования</w:t>
      </w:r>
      <w:r w:rsidRPr="00C20D54">
        <w:t xml:space="preserve"> программы ЕКВ:</w:t>
      </w:r>
    </w:p>
    <w:p w14:paraId="36CC06F6" w14:textId="1A40CC5A" w:rsidR="005C7343" w:rsidRPr="00C20D54" w:rsidRDefault="00256959" w:rsidP="00B77B53">
      <w:pPr>
        <w:pStyle w:val="1d"/>
        <w:numPr>
          <w:ilvl w:val="0"/>
          <w:numId w:val="117"/>
        </w:numPr>
      </w:pPr>
      <w:r w:rsidRPr="00C20D54">
        <w:lastRenderedPageBreak/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5C7343" w:rsidRPr="00C20D54">
        <w:t>.</w:t>
      </w:r>
    </w:p>
    <w:p w14:paraId="4C33DAA4" w14:textId="4AC8AEE8" w:rsidR="005C7343" w:rsidRPr="00C20D54" w:rsidRDefault="005C7343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 \* MERGEFORMAT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272463EE" w14:textId="5397BC70" w:rsidR="00812861" w:rsidRPr="00C20D54" w:rsidRDefault="005C7343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</w:t>
      </w:r>
      <w:r>
        <w:t>ы</w:t>
      </w:r>
      <w:r w:rsidRPr="00C20D54">
        <w:t xml:space="preserve"> ЕКВ (</w:t>
      </w:r>
      <w:r>
        <w:t xml:space="preserve">см. </w:t>
      </w:r>
      <w:r w:rsidR="00812861" w:rsidRPr="00C20D54">
        <w:fldChar w:fldCharType="begin"/>
      </w:r>
      <w:r w:rsidR="00812861" w:rsidRPr="00C20D54">
        <w:instrText xml:space="preserve"> REF _Ref96330841 \h </w:instrText>
      </w:r>
      <w:r w:rsidR="00783B3A" w:rsidRPr="00C20D54">
        <w:instrText xml:space="preserve"> \* MERGEFORMAT </w:instrText>
      </w:r>
      <w:r w:rsidR="00812861" w:rsidRPr="00C20D54">
        <w:fldChar w:fldCharType="separate"/>
      </w:r>
      <w:r w:rsidR="00565CC3" w:rsidRPr="00C20D54">
        <w:t>Рисунок </w:t>
      </w:r>
      <w:r w:rsidR="00565CC3">
        <w:t>96</w:t>
      </w:r>
      <w:r w:rsidR="00812861" w:rsidRPr="00C20D54">
        <w:fldChar w:fldCharType="end"/>
      </w:r>
      <w:r w:rsidR="00812861" w:rsidRPr="00C20D54">
        <w:t xml:space="preserve">). </w:t>
      </w:r>
    </w:p>
    <w:p w14:paraId="3A1A7801" w14:textId="77777777" w:rsidR="00812861" w:rsidRPr="00C20D54" w:rsidRDefault="00812861" w:rsidP="005C7343">
      <w:pPr>
        <w:pStyle w:val="afffffff6"/>
      </w:pPr>
      <w:r w:rsidRPr="00C20D54">
        <w:rPr>
          <w:noProof/>
        </w:rPr>
        <w:drawing>
          <wp:inline distT="0" distB="0" distL="0" distR="0" wp14:anchorId="5E2C9CDE" wp14:editId="2448594F">
            <wp:extent cx="5890044" cy="2766405"/>
            <wp:effectExtent l="19050" t="19050" r="15875" b="152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7651"/>
                    <a:stretch/>
                  </pic:blipFill>
                  <pic:spPr bwMode="auto">
                    <a:xfrm>
                      <a:off x="0" y="0"/>
                      <a:ext cx="5898534" cy="27703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9056" w14:textId="70BDDACC" w:rsidR="00812861" w:rsidRPr="00C20D54" w:rsidRDefault="00812861" w:rsidP="005C7343">
      <w:pPr>
        <w:pStyle w:val="afffffff8"/>
      </w:pPr>
      <w:bookmarkStart w:id="453" w:name="_Ref96330841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96</w:t>
      </w:r>
      <w:r w:rsidR="00EE3A8F" w:rsidRPr="00C20D54">
        <w:rPr>
          <w:noProof/>
        </w:rPr>
        <w:fldChar w:fldCharType="end"/>
      </w:r>
      <w:bookmarkEnd w:id="453"/>
      <w:r w:rsidRPr="00C20D54">
        <w:t xml:space="preserve"> – </w:t>
      </w:r>
      <w:r w:rsidR="005C7343">
        <w:t>Отображение к</w:t>
      </w:r>
      <w:r w:rsidRPr="00C20D54">
        <w:t>арточк</w:t>
      </w:r>
      <w:r w:rsidR="005C7343">
        <w:t>и</w:t>
      </w:r>
      <w:r w:rsidRPr="00C20D54">
        <w:t xml:space="preserve"> программы ЕКВ</w:t>
      </w:r>
      <w:r w:rsidR="005C7343">
        <w:t xml:space="preserve"> для роли «</w:t>
      </w:r>
      <w:r w:rsidR="00F02857">
        <w:t>Работник</w:t>
      </w:r>
      <w:r w:rsidR="005C7343">
        <w:t xml:space="preserve"> МЗ (ФРМР)»</w:t>
      </w:r>
    </w:p>
    <w:p w14:paraId="0D000225" w14:textId="77777777" w:rsidR="00812861" w:rsidRPr="00C20D54" w:rsidRDefault="00812861" w:rsidP="00E27297">
      <w:pPr>
        <w:pStyle w:val="af2"/>
      </w:pPr>
      <w:r w:rsidRPr="00C20D54">
        <w:t>Для согласования программы ЕКВ нажмите кнопку «Согласовать» и подтвердите действие в открывшемся окне.</w:t>
      </w:r>
    </w:p>
    <w:p w14:paraId="545F032E" w14:textId="77777777" w:rsidR="00812861" w:rsidRPr="00C20D54" w:rsidRDefault="00812861" w:rsidP="00E27297">
      <w:pPr>
        <w:pStyle w:val="af2"/>
      </w:pPr>
      <w:r w:rsidRPr="00C20D54">
        <w:t>Для отклонения программы ЕКВ нажмите кнопку «Отклонить» и подтвердите действие в открывшемся окне.</w:t>
      </w:r>
    </w:p>
    <w:p w14:paraId="5C09EF53" w14:textId="0054E49C" w:rsidR="00812861" w:rsidRDefault="00812861" w:rsidP="00E27297">
      <w:pPr>
        <w:pStyle w:val="af2"/>
      </w:pPr>
      <w:r w:rsidRPr="00C20D54">
        <w:t xml:space="preserve">Для возврата программы </w:t>
      </w:r>
      <w:r w:rsidR="00FF6EF5">
        <w:t xml:space="preserve">ЕКВ </w:t>
      </w:r>
      <w:r w:rsidR="00F02857">
        <w:t>работнику</w:t>
      </w:r>
      <w:r w:rsidRPr="00C20D54">
        <w:t xml:space="preserve"> ОУЗ на доработку нажмите кнопку «Вернуть на редактирование» и подтвердите действие в открывшемся окне.</w:t>
      </w:r>
    </w:p>
    <w:p w14:paraId="7F757D60" w14:textId="5549C20A" w:rsidR="00AC24E4" w:rsidRDefault="00AC24E4" w:rsidP="00C468AD">
      <w:pPr>
        <w:pStyle w:val="49"/>
      </w:pPr>
      <w:bookmarkStart w:id="454" w:name="_Ref156815075"/>
      <w:bookmarkStart w:id="455" w:name="_Hlk156843298"/>
      <w:r>
        <w:t>В</w:t>
      </w:r>
      <w:r w:rsidRPr="007F2BCD">
        <w:t>ыгрузк</w:t>
      </w:r>
      <w:r>
        <w:t>а</w:t>
      </w:r>
      <w:r w:rsidRPr="007F2BCD">
        <w:t xml:space="preserve"> </w:t>
      </w:r>
      <w:r>
        <w:t>программы ЕКВ</w:t>
      </w:r>
      <w:bookmarkEnd w:id="454"/>
    </w:p>
    <w:p w14:paraId="59509DC0" w14:textId="77777777" w:rsidR="00C37129" w:rsidRDefault="00C37129" w:rsidP="00C37129">
      <w:pPr>
        <w:pStyle w:val="af2"/>
      </w:pPr>
      <w:r>
        <w:t xml:space="preserve">Функция </w:t>
      </w:r>
      <w:r w:rsidRPr="00C20D54">
        <w:t>доступн</w:t>
      </w:r>
      <w:r>
        <w:t>а</w:t>
      </w:r>
      <w:r w:rsidRPr="00C20D54">
        <w:t xml:space="preserve"> </w:t>
      </w:r>
      <w:r>
        <w:t>авторизованным пользователям с</w:t>
      </w:r>
      <w:r w:rsidRPr="00C20D54">
        <w:t xml:space="preserve"> ролью «</w:t>
      </w:r>
      <w:r>
        <w:t>Работник М</w:t>
      </w:r>
      <w:r w:rsidRPr="00C20D54">
        <w:t>З</w:t>
      </w:r>
      <w:r>
        <w:t xml:space="preserve"> (ФРМР)</w:t>
      </w:r>
      <w:r w:rsidRPr="00C20D54">
        <w:t>»</w:t>
      </w:r>
      <w:r>
        <w:t>, «</w:t>
      </w:r>
      <w:r w:rsidRPr="000F2E9B">
        <w:t>Работник МЗ (кадровый департамент)</w:t>
      </w:r>
      <w:r>
        <w:t xml:space="preserve"> </w:t>
      </w:r>
      <w:r w:rsidRPr="00C20D54">
        <w:rPr>
          <w:shd w:val="clear" w:color="auto" w:fill="FFFFFF"/>
        </w:rPr>
        <w:t>(ФРМР)</w:t>
      </w:r>
      <w:r>
        <w:t xml:space="preserve">» или «Администратор (ФРМР)». </w:t>
      </w:r>
    </w:p>
    <w:p w14:paraId="5C91D2D3" w14:textId="1CAA7827" w:rsidR="00AC24E4" w:rsidRDefault="00AC24E4" w:rsidP="00AC24E4">
      <w:pPr>
        <w:pStyle w:val="af2"/>
      </w:pPr>
      <w:r>
        <w:t xml:space="preserve">Для выгрузки программы ЕКВ предусмотрена </w:t>
      </w:r>
      <w:r w:rsidRPr="00266006">
        <w:t>кнопк</w:t>
      </w:r>
      <w:r>
        <w:t xml:space="preserve">а </w:t>
      </w:r>
      <w:r w:rsidR="002222B8" w:rsidRPr="002222B8">
        <w:t xml:space="preserve">выгрузки </w:t>
      </w:r>
      <w:r w:rsidR="002222B8">
        <w:t>программы</w:t>
      </w:r>
      <w:r w:rsidR="002222B8" w:rsidRPr="002222B8">
        <w:t xml:space="preserve"> в табличный электронный докумен</w:t>
      </w:r>
      <w:r w:rsidR="002222B8">
        <w:t>т.</w:t>
      </w:r>
      <w:r>
        <w:t xml:space="preserve"> </w:t>
      </w:r>
      <w:r w:rsidRPr="006C6752">
        <w:rPr>
          <w:rStyle w:val="3f8"/>
        </w:rPr>
        <w:t xml:space="preserve">Перечень столбцов </w:t>
      </w:r>
      <w:r w:rsidR="006C6752" w:rsidRPr="006C6752">
        <w:t>в таблице данных программы ЕКВ:</w:t>
      </w:r>
    </w:p>
    <w:p w14:paraId="5C5DA2E8" w14:textId="755FA23A" w:rsidR="006C6752" w:rsidRDefault="006C6752" w:rsidP="006C6752">
      <w:pPr>
        <w:pStyle w:val="17"/>
      </w:pPr>
      <w:r>
        <w:t>«</w:t>
      </w:r>
      <w:r w:rsidRPr="006C6752">
        <w:t>Наименование МО</w:t>
      </w:r>
      <w:r>
        <w:t>»,</w:t>
      </w:r>
    </w:p>
    <w:p w14:paraId="15487CE3" w14:textId="0CADB369" w:rsidR="006C6752" w:rsidRDefault="006C6752" w:rsidP="006C6752">
      <w:pPr>
        <w:pStyle w:val="17"/>
      </w:pPr>
      <w:r>
        <w:t>«</w:t>
      </w:r>
      <w:r w:rsidRPr="006C6752">
        <w:t>Адрес организации</w:t>
      </w:r>
      <w:r>
        <w:t>»,</w:t>
      </w:r>
      <w:r w:rsidRPr="006C6752">
        <w:tab/>
      </w:r>
    </w:p>
    <w:p w14:paraId="2A2D0AAE" w14:textId="6A732121" w:rsidR="006C6752" w:rsidRDefault="006C6752" w:rsidP="006C6752">
      <w:pPr>
        <w:pStyle w:val="17"/>
      </w:pPr>
      <w:r>
        <w:t>«</w:t>
      </w:r>
      <w:r w:rsidRPr="006C6752">
        <w:t>Наименование структурного подразделения</w:t>
      </w:r>
      <w:r>
        <w:t>»,</w:t>
      </w:r>
      <w:r w:rsidRPr="006C6752">
        <w:tab/>
      </w:r>
    </w:p>
    <w:p w14:paraId="0DFE1280" w14:textId="2303A834" w:rsidR="006C6752" w:rsidRDefault="006C6752" w:rsidP="006C6752">
      <w:pPr>
        <w:pStyle w:val="17"/>
      </w:pPr>
      <w:r>
        <w:t>«</w:t>
      </w:r>
      <w:r w:rsidRPr="006C6752">
        <w:t>Вид подразделения</w:t>
      </w:r>
      <w:r>
        <w:t>»,</w:t>
      </w:r>
      <w:r w:rsidRPr="006C6752">
        <w:tab/>
      </w:r>
    </w:p>
    <w:p w14:paraId="2F690231" w14:textId="112E836C" w:rsidR="006C6752" w:rsidRDefault="006C6752" w:rsidP="006C6752">
      <w:pPr>
        <w:pStyle w:val="17"/>
      </w:pPr>
      <w:r>
        <w:t>«</w:t>
      </w:r>
      <w:r w:rsidRPr="006C6752">
        <w:t>Адрес подразделения</w:t>
      </w:r>
      <w:r>
        <w:t>»,</w:t>
      </w:r>
      <w:r w:rsidRPr="006C6752">
        <w:tab/>
      </w:r>
    </w:p>
    <w:p w14:paraId="2C497FCC" w14:textId="3C6700D2" w:rsidR="006C6752" w:rsidRDefault="006C6752" w:rsidP="006C6752">
      <w:pPr>
        <w:pStyle w:val="17"/>
      </w:pPr>
      <w:r>
        <w:t>«</w:t>
      </w:r>
      <w:r w:rsidRPr="006C6752">
        <w:t>Должность</w:t>
      </w:r>
      <w:r>
        <w:t>»,</w:t>
      </w:r>
      <w:r w:rsidRPr="006C6752">
        <w:tab/>
      </w:r>
    </w:p>
    <w:p w14:paraId="34903A9D" w14:textId="5475DC91" w:rsidR="006C6752" w:rsidRDefault="006C6752" w:rsidP="006C6752">
      <w:pPr>
        <w:pStyle w:val="17"/>
      </w:pPr>
      <w:r>
        <w:t>«</w:t>
      </w:r>
      <w:r w:rsidRPr="006C6752">
        <w:t>СНИЛС трудоустроенного специалиста</w:t>
      </w:r>
      <w:r>
        <w:t>»,</w:t>
      </w:r>
      <w:r w:rsidRPr="006C6752">
        <w:tab/>
      </w:r>
    </w:p>
    <w:p w14:paraId="1B344FB4" w14:textId="0534BD37" w:rsidR="00AC24E4" w:rsidRDefault="006C6752" w:rsidP="006C6752">
      <w:pPr>
        <w:pStyle w:val="17"/>
      </w:pPr>
      <w:r>
        <w:t>«</w:t>
      </w:r>
      <w:r w:rsidRPr="006C6752">
        <w:t>Примечание</w:t>
      </w:r>
      <w:r>
        <w:t>».</w:t>
      </w:r>
    </w:p>
    <w:p w14:paraId="555A2579" w14:textId="77777777" w:rsidR="002222B8" w:rsidRDefault="002222B8" w:rsidP="002222B8">
      <w:pPr>
        <w:pStyle w:val="af2"/>
      </w:pPr>
      <w:r w:rsidRPr="00266006">
        <w:t>Файл загружается на устройство пользователя в папку для загрузок по умолчанию</w:t>
      </w:r>
      <w:r>
        <w:t>.</w:t>
      </w:r>
    </w:p>
    <w:p w14:paraId="534B9296" w14:textId="77777777" w:rsidR="002222B8" w:rsidRDefault="002222B8" w:rsidP="002222B8">
      <w:pPr>
        <w:pStyle w:val="17"/>
        <w:numPr>
          <w:ilvl w:val="0"/>
          <w:numId w:val="0"/>
        </w:numPr>
        <w:ind w:left="1134"/>
      </w:pPr>
    </w:p>
    <w:p w14:paraId="1D066CB4" w14:textId="743962DE" w:rsidR="007125EE" w:rsidRDefault="007125EE" w:rsidP="007125EE">
      <w:pPr>
        <w:pStyle w:val="2d"/>
        <w:rPr>
          <w:color w:val="000000" w:themeColor="text1"/>
        </w:rPr>
      </w:pPr>
      <w:bookmarkStart w:id="456" w:name="_Toc104204612"/>
      <w:bookmarkStart w:id="457" w:name="_Toc104204613"/>
      <w:bookmarkStart w:id="458" w:name="_Toc89970069"/>
      <w:bookmarkStart w:id="459" w:name="_Toc89079983"/>
      <w:bookmarkStart w:id="460" w:name="_Toc167559946"/>
      <w:bookmarkEnd w:id="455"/>
      <w:r>
        <w:rPr>
          <w:color w:val="000000" w:themeColor="text1"/>
        </w:rPr>
        <w:lastRenderedPageBreak/>
        <w:t>Форма «</w:t>
      </w:r>
      <w:r w:rsidR="0093028E" w:rsidRPr="00C20D54">
        <w:t>Анали</w:t>
      </w:r>
      <w:r w:rsidR="0093028E">
        <w:t>тические отчеты</w:t>
      </w:r>
      <w:r>
        <w:rPr>
          <w:color w:val="000000" w:themeColor="text1"/>
        </w:rPr>
        <w:t>»</w:t>
      </w:r>
      <w:bookmarkEnd w:id="460"/>
    </w:p>
    <w:p w14:paraId="5E9F9861" w14:textId="3B205D76" w:rsidR="00C24A0E" w:rsidRDefault="00C24A0E" w:rsidP="00C24A0E">
      <w:pPr>
        <w:pStyle w:val="af2"/>
      </w:pPr>
      <w:r w:rsidRPr="002A2A22">
        <w:t>Форма «</w:t>
      </w:r>
      <w:r w:rsidR="0093028E" w:rsidRPr="00C20D54">
        <w:t>Анали</w:t>
      </w:r>
      <w:r w:rsidR="0093028E">
        <w:t>тические отчеты</w:t>
      </w:r>
      <w:r w:rsidRPr="002A2A22">
        <w:t xml:space="preserve">» предназначена для получения </w:t>
      </w:r>
      <w:r w:rsidR="002A2A22">
        <w:t xml:space="preserve">пользователями Подсистемы </w:t>
      </w:r>
      <w:r w:rsidRPr="002A2A22">
        <w:t>аналитической информации</w:t>
      </w:r>
      <w:r w:rsidR="002A2A22">
        <w:t xml:space="preserve"> в форме регламентных отчетов</w:t>
      </w:r>
      <w:r w:rsidRPr="002A2A22">
        <w:t>. Д</w:t>
      </w:r>
      <w:r>
        <w:t xml:space="preserve">анная форма доступна только авторизованным пользователям Подсистемы с ролями: </w:t>
      </w:r>
    </w:p>
    <w:p w14:paraId="2BA5B00F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0E5FFBBB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1348E4F7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6E849BC3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70588558" w14:textId="77777777" w:rsidR="00C24A0E" w:rsidRDefault="00C24A0E" w:rsidP="00C24A0E">
      <w:pPr>
        <w:pStyle w:val="17"/>
      </w:pPr>
      <w:r w:rsidRPr="00C20D54">
        <w:t>Работник ФОИВ (ФРМР)</w:t>
      </w:r>
      <w:r>
        <w:t>;</w:t>
      </w:r>
    </w:p>
    <w:p w14:paraId="0F006467" w14:textId="78117DCB" w:rsidR="00C24A0E" w:rsidRPr="002A2A22" w:rsidRDefault="00121CB7" w:rsidP="00C24A0E">
      <w:pPr>
        <w:pStyle w:val="17"/>
      </w:pPr>
      <w:r>
        <w:t>Работник РЗН</w:t>
      </w:r>
      <w:r w:rsidR="00BB5BDF">
        <w:t xml:space="preserve"> </w:t>
      </w:r>
      <w:r w:rsidR="00C24A0E" w:rsidRPr="002A2A22">
        <w:t>(ФРМР);</w:t>
      </w:r>
    </w:p>
    <w:p w14:paraId="1D187865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4ECF7E47" w14:textId="77777777" w:rsidR="00C24A0E" w:rsidRPr="001F0A02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bookmarkEnd w:id="456"/>
    <w:bookmarkEnd w:id="457"/>
    <w:p w14:paraId="2B151B46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63C41272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74047AF0" w14:textId="77777777" w:rsidR="00A370C1" w:rsidRPr="00A370C1" w:rsidRDefault="00A370C1" w:rsidP="00A370C1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6AED3156" w14:textId="77777777" w:rsidR="00A370C1" w:rsidRPr="001F0A02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.</w:t>
      </w:r>
    </w:p>
    <w:p w14:paraId="33328A4E" w14:textId="1D8F3F3C" w:rsidR="00D35B6B" w:rsidRPr="00C20D54" w:rsidRDefault="00D35B6B" w:rsidP="00C24A0E">
      <w:pPr>
        <w:pStyle w:val="3f0"/>
      </w:pPr>
      <w:bookmarkStart w:id="461" w:name="_Toc167559947"/>
      <w:r w:rsidRPr="00C20D54">
        <w:t xml:space="preserve">Просмотр </w:t>
      </w:r>
      <w:r w:rsidR="00C24A0E">
        <w:t>информации</w:t>
      </w:r>
      <w:bookmarkEnd w:id="461"/>
    </w:p>
    <w:p w14:paraId="34F09399" w14:textId="34CE379A" w:rsidR="00D35B6B" w:rsidRDefault="002A2A22" w:rsidP="00142753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Для перехода </w:t>
      </w:r>
      <w:r w:rsidR="00FF6EF5">
        <w:rPr>
          <w:color w:val="000000" w:themeColor="text1"/>
        </w:rPr>
        <w:t>к списку аналитических отчетов</w:t>
      </w:r>
      <w:r w:rsidR="00D35B6B" w:rsidRPr="00C20D54">
        <w:rPr>
          <w:color w:val="000000" w:themeColor="text1"/>
        </w:rPr>
        <w:t xml:space="preserve">, в верхнем (главном) меню </w:t>
      </w:r>
      <w:r w:rsidR="00FF6EF5">
        <w:rPr>
          <w:color w:val="000000" w:themeColor="text1"/>
        </w:rPr>
        <w:t xml:space="preserve">Подсистемы </w:t>
      </w:r>
      <w:r w:rsidR="00D35B6B" w:rsidRPr="00C20D54">
        <w:rPr>
          <w:color w:val="000000" w:themeColor="text1"/>
        </w:rPr>
        <w:t xml:space="preserve">необходимо выбрать </w:t>
      </w:r>
      <w:r w:rsidR="00FF6EF5">
        <w:rPr>
          <w:color w:val="000000" w:themeColor="text1"/>
        </w:rPr>
        <w:t xml:space="preserve">значение </w:t>
      </w:r>
      <w:r w:rsidR="00D35B6B" w:rsidRPr="00C20D54">
        <w:rPr>
          <w:color w:val="000000" w:themeColor="text1"/>
        </w:rPr>
        <w:t>«Анализ»</w:t>
      </w:r>
      <w:r w:rsidR="00FF6EF5">
        <w:rPr>
          <w:color w:val="000000" w:themeColor="text1"/>
        </w:rPr>
        <w:t>. Откроется форма «Аналитические отчеты»</w:t>
      </w:r>
      <w:r w:rsidR="00884A34">
        <w:rPr>
          <w:color w:val="000000" w:themeColor="text1"/>
        </w:rPr>
        <w:t>.</w:t>
      </w:r>
    </w:p>
    <w:p w14:paraId="4EBF206D" w14:textId="489C81F6" w:rsidR="00884A34" w:rsidRPr="00C20D54" w:rsidRDefault="00C37129" w:rsidP="00884A34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Форма </w:t>
      </w:r>
      <w:r w:rsidR="00884A34">
        <w:rPr>
          <w:color w:val="000000" w:themeColor="text1"/>
        </w:rPr>
        <w:t xml:space="preserve">«Аналитические отчеты» </w:t>
      </w:r>
      <w:r w:rsidR="00884A34" w:rsidRPr="00C20D54">
        <w:rPr>
          <w:color w:val="000000" w:themeColor="text1"/>
        </w:rPr>
        <w:t>содержит элементы:</w:t>
      </w:r>
    </w:p>
    <w:p w14:paraId="154BD4E9" w14:textId="56437852" w:rsidR="00884A34" w:rsidRPr="00C20D54" w:rsidRDefault="00884A34" w:rsidP="00B77B53">
      <w:pPr>
        <w:pStyle w:val="1d"/>
        <w:numPr>
          <w:ilvl w:val="0"/>
          <w:numId w:val="118"/>
        </w:numPr>
      </w:pPr>
      <w:r>
        <w:t>о</w:t>
      </w:r>
      <w:r w:rsidRPr="00C20D54">
        <w:t xml:space="preserve">бласть фильтрации списка </w:t>
      </w:r>
      <w:r>
        <w:t xml:space="preserve">отчетов </w:t>
      </w:r>
      <w:r w:rsidRPr="00C20D54">
        <w:t>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>,</w:t>
      </w:r>
      <w:r>
        <w:rPr>
          <w:b/>
          <w:bCs/>
          <w:color w:val="000000" w:themeColor="text1"/>
        </w:rPr>
        <w:t xml:space="preserve"> </w:t>
      </w:r>
      <w:r w:rsidRPr="00C20D54">
        <w:t>1) (</w:t>
      </w:r>
      <w:r>
        <w:t>см. подпункт</w:t>
      </w:r>
      <w:r w:rsidRPr="00C20D54">
        <w:t xml:space="preserve"> </w:t>
      </w:r>
      <w:fldSimple w:instr=" REF _Ref101880122 \r  \* MERGEFORMAT ">
        <w:r w:rsidR="00565CC3">
          <w:t>4.5.4</w:t>
        </w:r>
      </w:fldSimple>
      <w:r>
        <w:t xml:space="preserve"> </w:t>
      </w:r>
      <w:r w:rsidRPr="00FF6EF5">
        <w:rPr>
          <w:color w:val="000000" w:themeColor="text1"/>
        </w:rPr>
        <w:t>настоящего руководства пользователя</w:t>
      </w:r>
      <w:r w:rsidRPr="00C20D54">
        <w:t>)</w:t>
      </w:r>
      <w:r>
        <w:t>;</w:t>
      </w:r>
    </w:p>
    <w:p w14:paraId="1933A3EC" w14:textId="73A4051C" w:rsidR="00884A34" w:rsidRPr="00C20D54" w:rsidRDefault="00884A34" w:rsidP="00B77B53">
      <w:pPr>
        <w:pStyle w:val="1d"/>
        <w:numPr>
          <w:ilvl w:val="0"/>
          <w:numId w:val="167"/>
        </w:numPr>
      </w:pPr>
      <w:r>
        <w:t>т</w:t>
      </w:r>
      <w:r w:rsidRPr="00C20D54">
        <w:t>аблица со списком заказанных отчетов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 xml:space="preserve">, </w:t>
      </w:r>
      <w:r w:rsidRPr="00C20D54">
        <w:t>2). Таблица содержит столбцы:</w:t>
      </w:r>
    </w:p>
    <w:p w14:paraId="6D244DD4" w14:textId="77777777" w:rsidR="00884A34" w:rsidRPr="00C20D54" w:rsidRDefault="00884A34" w:rsidP="00884A34">
      <w:pPr>
        <w:pStyle w:val="25"/>
      </w:pPr>
      <w:r w:rsidRPr="00C20D54">
        <w:t>«Название отчета»</w:t>
      </w:r>
      <w:r>
        <w:t>,</w:t>
      </w:r>
    </w:p>
    <w:p w14:paraId="24CAA797" w14:textId="77777777" w:rsidR="00884A34" w:rsidRPr="00C20D54" w:rsidRDefault="00884A34" w:rsidP="00884A34">
      <w:pPr>
        <w:pStyle w:val="25"/>
      </w:pPr>
      <w:r w:rsidRPr="00C20D54">
        <w:t>«Дата запроса»</w:t>
      </w:r>
      <w:r>
        <w:t>,</w:t>
      </w:r>
    </w:p>
    <w:p w14:paraId="0D8C2326" w14:textId="77777777" w:rsidR="00884A34" w:rsidRPr="00C20D54" w:rsidRDefault="00884A34" w:rsidP="00884A34">
      <w:pPr>
        <w:pStyle w:val="25"/>
      </w:pPr>
      <w:r w:rsidRPr="00C20D54">
        <w:t>«Дата завершения»</w:t>
      </w:r>
      <w:r>
        <w:t>,</w:t>
      </w:r>
    </w:p>
    <w:p w14:paraId="542D33BB" w14:textId="77777777" w:rsidR="00884A34" w:rsidRPr="00C20D54" w:rsidRDefault="00884A34" w:rsidP="00884A34">
      <w:pPr>
        <w:pStyle w:val="25"/>
      </w:pPr>
      <w:r w:rsidRPr="00C20D54">
        <w:t>«Статус»</w:t>
      </w:r>
      <w:r>
        <w:t>;</w:t>
      </w:r>
    </w:p>
    <w:p w14:paraId="65267F59" w14:textId="0B1B42C4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нопка </w:t>
      </w:r>
      <w:r w:rsidRPr="00C20D54">
        <w:rPr>
          <w:noProof/>
          <w:lang w:eastAsia="ru-RU"/>
        </w:rPr>
        <w:drawing>
          <wp:inline distT="0" distB="0" distL="0" distR="0" wp14:anchorId="70CD1878" wp14:editId="0730AFFA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скачивания отчета</w:t>
      </w:r>
      <w:r>
        <w:t xml:space="preserve">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>, 2);</w:t>
      </w:r>
    </w:p>
    <w:p w14:paraId="10F06130" w14:textId="27CD6112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нопка «Создать» </w:t>
      </w:r>
      <w:r>
        <w:t>(</w:t>
      </w:r>
      <w:r>
        <w:rPr>
          <w:color w:val="000000" w:themeColor="text1"/>
        </w:rPr>
        <w:t xml:space="preserve">см. </w:t>
      </w:r>
      <w:r w:rsidRPr="00FF6EF5">
        <w:rPr>
          <w:color w:val="000000" w:themeColor="text1"/>
        </w:rPr>
        <w:fldChar w:fldCharType="begin"/>
      </w:r>
      <w:r w:rsidRPr="00FF6EF5">
        <w:rPr>
          <w:color w:val="000000" w:themeColor="text1"/>
        </w:rPr>
        <w:instrText xml:space="preserve"> REF _Ref104382500 \h  \* MERGEFORMAT </w:instrText>
      </w:r>
      <w:r w:rsidRPr="00FF6EF5">
        <w:rPr>
          <w:color w:val="000000" w:themeColor="text1"/>
        </w:rPr>
      </w:r>
      <w:r w:rsidRPr="00FF6EF5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FF6EF5">
        <w:rPr>
          <w:color w:val="000000" w:themeColor="text1"/>
        </w:rPr>
        <w:fldChar w:fldCharType="end"/>
      </w:r>
      <w:r w:rsidRPr="00FF6EF5">
        <w:rPr>
          <w:color w:val="000000" w:themeColor="text1"/>
        </w:rPr>
        <w:t>, 3</w:t>
      </w:r>
      <w:r>
        <w:rPr>
          <w:color w:val="000000" w:themeColor="text1"/>
        </w:rPr>
        <w:t xml:space="preserve"> и </w:t>
      </w:r>
      <w:r>
        <w:t>пункт</w:t>
      </w:r>
      <w:r w:rsidRPr="00C20D54">
        <w:t xml:space="preserve"> </w:t>
      </w:r>
      <w:r>
        <w:fldChar w:fldCharType="begin"/>
      </w:r>
      <w:r>
        <w:instrText xml:space="preserve"> REF _Ref101880231 \r \h </w:instrText>
      </w:r>
      <w:r>
        <w:fldChar w:fldCharType="separate"/>
      </w:r>
      <w:r w:rsidR="00565CC3">
        <w:t>4.5.5</w:t>
      </w:r>
      <w:r>
        <w:fldChar w:fldCharType="end"/>
      </w:r>
      <w:r>
        <w:t xml:space="preserve"> </w:t>
      </w:r>
      <w:r w:rsidRPr="00FF6EF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0C5B3671" w14:textId="0AC70164" w:rsidR="00D35B6B" w:rsidRPr="00C20D54" w:rsidRDefault="00C543EE" w:rsidP="00FF6EF5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4709D807" wp14:editId="09D72637">
            <wp:extent cx="5845230" cy="3137223"/>
            <wp:effectExtent l="0" t="0" r="3175" b="635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4912" w14:textId="19FC3B5B" w:rsidR="00D35B6B" w:rsidRPr="00C20D54" w:rsidRDefault="00D35B6B" w:rsidP="00FF6EF5">
      <w:pPr>
        <w:pStyle w:val="afffffff8"/>
      </w:pPr>
      <w:bookmarkStart w:id="462" w:name="_Ref10438250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97</w:t>
      </w:r>
      <w:r w:rsidR="00EE3A8F" w:rsidRPr="00C20D54">
        <w:rPr>
          <w:noProof/>
        </w:rPr>
        <w:fldChar w:fldCharType="end"/>
      </w:r>
      <w:bookmarkEnd w:id="462"/>
      <w:r w:rsidRPr="00C20D54">
        <w:t xml:space="preserve"> –</w:t>
      </w:r>
      <w:r w:rsidR="00FF6EF5">
        <w:t xml:space="preserve"> Форма </w:t>
      </w:r>
      <w:r w:rsidRPr="00C20D54">
        <w:t>«Анали</w:t>
      </w:r>
      <w:r w:rsidR="00FF6EF5">
        <w:t>тические отчеты</w:t>
      </w:r>
      <w:r w:rsidRPr="00C20D54">
        <w:t>»</w:t>
      </w:r>
    </w:p>
    <w:p w14:paraId="399083D2" w14:textId="77777777" w:rsidR="00A370C1" w:rsidRPr="00C20D54" w:rsidRDefault="00A370C1" w:rsidP="00A370C1">
      <w:pPr>
        <w:pStyle w:val="3f0"/>
      </w:pPr>
      <w:bookmarkStart w:id="463" w:name="_Ref101880164"/>
      <w:bookmarkStart w:id="464" w:name="_Toc167559948"/>
      <w:r>
        <w:t>У</w:t>
      </w:r>
      <w:r w:rsidRPr="00C63900">
        <w:t>порядочивание информации по содержимому столбцов</w:t>
      </w:r>
      <w:bookmarkEnd w:id="464"/>
    </w:p>
    <w:p w14:paraId="781DF1E4" w14:textId="77777777" w:rsidR="00A370C1" w:rsidRPr="00C20D54" w:rsidRDefault="00A370C1" w:rsidP="00A370C1">
      <w:pPr>
        <w:pStyle w:val="afffffff9"/>
      </w:pPr>
      <w:r>
        <w:t>Подс</w:t>
      </w:r>
      <w:r w:rsidRPr="0072680C">
        <w:t>истема позволяет пользователю задать порядок сортировки информации в форме.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2FD5B988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40FB18D7" wp14:editId="7BF4C1B3">
            <wp:extent cx="135918" cy="1800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353B5A1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77B7E8CF" wp14:editId="656B45E8">
            <wp:extent cx="135918" cy="1800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11463D06" w14:textId="77777777" w:rsidR="00A370C1" w:rsidRPr="00C20D54" w:rsidRDefault="00A370C1" w:rsidP="00A370C1">
      <w:pPr>
        <w:pStyle w:val="3f0"/>
      </w:pPr>
      <w:bookmarkStart w:id="465" w:name="_Toc167559949"/>
      <w:bookmarkEnd w:id="463"/>
      <w:r w:rsidRPr="0072680C">
        <w:t>Управление составом и способом вывода информации</w:t>
      </w:r>
      <w:bookmarkEnd w:id="465"/>
    </w:p>
    <w:p w14:paraId="1E01181F" w14:textId="197CC4F4" w:rsidR="00D35B6B" w:rsidRPr="00C20D54" w:rsidRDefault="00A370C1" w:rsidP="00A370C1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 w:rsidR="00416212">
        <w:t xml:space="preserve">с перечнем отчетов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F7151B" w:rsidRPr="00C20D54">
        <w:rPr>
          <w:color w:val="000000" w:themeColor="text1"/>
        </w:rPr>
        <w:fldChar w:fldCharType="begin"/>
      </w:r>
      <w:r w:rsidR="00F7151B" w:rsidRPr="00C20D54">
        <w:rPr>
          <w:color w:val="000000" w:themeColor="text1"/>
        </w:rPr>
        <w:instrText xml:space="preserve"> REF _Ref101880282 </w:instrText>
      </w:r>
      <w:r w:rsidR="00783B3A" w:rsidRPr="00C20D54">
        <w:rPr>
          <w:color w:val="000000" w:themeColor="text1"/>
        </w:rPr>
        <w:instrText xml:space="preserve"> \* MERGEFORMAT </w:instrText>
      </w:r>
      <w:r w:rsidR="00F7151B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98</w:t>
      </w:r>
      <w:r w:rsidR="00F7151B" w:rsidRPr="00C20D54">
        <w:rPr>
          <w:noProof/>
          <w:color w:val="000000" w:themeColor="text1"/>
        </w:rPr>
        <w:fldChar w:fldCharType="end"/>
      </w:r>
      <w:r w:rsidR="00D35B6B" w:rsidRPr="00C20D54">
        <w:rPr>
          <w:color w:val="000000" w:themeColor="text1"/>
        </w:rPr>
        <w:t xml:space="preserve">). </w:t>
      </w:r>
    </w:p>
    <w:p w14:paraId="2B073168" w14:textId="77777777" w:rsidR="00D35B6B" w:rsidRPr="00C20D54" w:rsidRDefault="00D35B6B" w:rsidP="00601D75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4DFF3BF2" w14:textId="0E8C6C69" w:rsidR="00D35B6B" w:rsidRPr="00C20D54" w:rsidRDefault="00D35B6B" w:rsidP="00601D75">
      <w:pPr>
        <w:pStyle w:val="17"/>
      </w:pPr>
      <w:r w:rsidRPr="00C20D54">
        <w:t>«Дата запроса»</w:t>
      </w:r>
      <w:r w:rsidR="00416212">
        <w:t>,</w:t>
      </w:r>
    </w:p>
    <w:p w14:paraId="53AB9299" w14:textId="5C1A5FF6" w:rsidR="00D35B6B" w:rsidRPr="00C20D54" w:rsidRDefault="00D35B6B" w:rsidP="00601D75">
      <w:pPr>
        <w:pStyle w:val="17"/>
      </w:pPr>
      <w:r w:rsidRPr="00C20D54">
        <w:t>«Дата завершения»</w:t>
      </w:r>
      <w:r w:rsidR="00416212">
        <w:t>,</w:t>
      </w:r>
    </w:p>
    <w:p w14:paraId="7823CFB2" w14:textId="77777777" w:rsidR="00D35B6B" w:rsidRPr="00C20D54" w:rsidRDefault="00D35B6B" w:rsidP="00601D75">
      <w:pPr>
        <w:pStyle w:val="17"/>
      </w:pPr>
      <w:r w:rsidRPr="00C20D54">
        <w:t>«Статус».</w:t>
      </w:r>
    </w:p>
    <w:p w14:paraId="0ED13344" w14:textId="6464A446" w:rsidR="00D35B6B" w:rsidRPr="00C20D54" w:rsidRDefault="00431D41" w:rsidP="00416212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03FF09EB" wp14:editId="0765EB06">
            <wp:extent cx="5939790" cy="3679825"/>
            <wp:effectExtent l="0" t="0" r="3810" b="0"/>
            <wp:docPr id="226" name="Рисунок 2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85DEC" w14:textId="7003115A" w:rsidR="00D35B6B" w:rsidRPr="00C20D54" w:rsidRDefault="00D35B6B" w:rsidP="00416212">
      <w:pPr>
        <w:pStyle w:val="afffffff8"/>
      </w:pPr>
      <w:bookmarkStart w:id="466" w:name="_Ref10188028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98</w:t>
      </w:r>
      <w:r w:rsidR="00EE3A8F" w:rsidRPr="00C20D54">
        <w:rPr>
          <w:noProof/>
        </w:rPr>
        <w:fldChar w:fldCharType="end"/>
      </w:r>
      <w:bookmarkEnd w:id="466"/>
      <w:r w:rsidRPr="00C20D54">
        <w:t xml:space="preserve"> – Настройка отображения колонок</w:t>
      </w:r>
    </w:p>
    <w:p w14:paraId="4E7E68F1" w14:textId="0BF4193A" w:rsidR="00D35B6B" w:rsidRPr="00C20D54" w:rsidRDefault="00D35B6B" w:rsidP="00416212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F7151B" w:rsidRPr="00C20D54">
        <w:fldChar w:fldCharType="begin"/>
      </w:r>
      <w:r w:rsidR="00F7151B" w:rsidRPr="00C20D54">
        <w:instrText xml:space="preserve"> REF _Ref101880299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99</w:t>
      </w:r>
      <w:r w:rsidR="00F7151B" w:rsidRPr="00C20D54">
        <w:rPr>
          <w:noProof/>
        </w:rPr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7151B" w:rsidRPr="00C20D54">
        <w:fldChar w:fldCharType="begin"/>
      </w:r>
      <w:r w:rsidR="00F7151B" w:rsidRPr="00C20D54">
        <w:instrText xml:space="preserve"> REF _Ref101880299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99</w:t>
      </w:r>
      <w:r w:rsidR="00F7151B" w:rsidRPr="00C20D54">
        <w:rPr>
          <w:noProof/>
        </w:rPr>
        <w:fldChar w:fldCharType="end"/>
      </w:r>
      <w:r w:rsidRPr="00C20D54">
        <w:t>, 2). Доступны</w:t>
      </w:r>
      <w:r w:rsidR="00416212">
        <w:t>е</w:t>
      </w:r>
      <w:r w:rsidRPr="00C20D54">
        <w:t xml:space="preserve"> значения: 15, 30, 45 записей на странице.</w:t>
      </w:r>
    </w:p>
    <w:p w14:paraId="628CB426" w14:textId="3A931903" w:rsidR="00D35B6B" w:rsidRPr="00C20D54" w:rsidRDefault="00456915" w:rsidP="00416212">
      <w:pPr>
        <w:pStyle w:val="afffffff6"/>
      </w:pPr>
      <w:r w:rsidRPr="00C20D54">
        <w:rPr>
          <w:noProof/>
        </w:rPr>
        <w:drawing>
          <wp:inline distT="0" distB="0" distL="0" distR="0" wp14:anchorId="5C3A6F4B" wp14:editId="4B833CE1">
            <wp:extent cx="5939790" cy="3122930"/>
            <wp:effectExtent l="0" t="0" r="3810" b="1270"/>
            <wp:docPr id="227" name="Рисунок 2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80466" w14:textId="4A1251F9" w:rsidR="00D35B6B" w:rsidRPr="00C20D54" w:rsidRDefault="00D35B6B" w:rsidP="00416212">
      <w:pPr>
        <w:pStyle w:val="afffffff8"/>
      </w:pPr>
      <w:bookmarkStart w:id="467" w:name="_Ref101880299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99</w:t>
      </w:r>
      <w:r w:rsidR="00EE3A8F" w:rsidRPr="00C20D54">
        <w:rPr>
          <w:noProof/>
        </w:rPr>
        <w:fldChar w:fldCharType="end"/>
      </w:r>
      <w:bookmarkEnd w:id="467"/>
      <w:r w:rsidRPr="00C20D54">
        <w:t xml:space="preserve"> – Настройка отображения количества записей</w:t>
      </w:r>
    </w:p>
    <w:p w14:paraId="41FD9ACA" w14:textId="2E267855" w:rsidR="00D35B6B" w:rsidRPr="00C20D54" w:rsidRDefault="00D35B6B" w:rsidP="00C24A0E">
      <w:pPr>
        <w:pStyle w:val="3f0"/>
      </w:pPr>
      <w:bookmarkStart w:id="468" w:name="_Ref101880122"/>
      <w:bookmarkStart w:id="469" w:name="_Toc167559950"/>
      <w:r w:rsidRPr="00C20D54">
        <w:lastRenderedPageBreak/>
        <w:t xml:space="preserve">Фильтрация </w:t>
      </w:r>
      <w:bookmarkEnd w:id="468"/>
      <w:r w:rsidR="00C24A0E">
        <w:t>информации</w:t>
      </w:r>
      <w:bookmarkEnd w:id="469"/>
    </w:p>
    <w:p w14:paraId="09538FEF" w14:textId="51F24986" w:rsidR="00D35B6B" w:rsidRPr="00C20D54" w:rsidRDefault="00D35B6B" w:rsidP="00416212">
      <w:pPr>
        <w:pStyle w:val="af2"/>
      </w:pPr>
      <w:r w:rsidRPr="00C20D54">
        <w:t xml:space="preserve"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</w:t>
      </w:r>
      <w:r w:rsidR="00416212">
        <w:t xml:space="preserve">ниже </w:t>
      </w:r>
      <w:r w:rsidRPr="00C20D54">
        <w:t>(</w:t>
      </w:r>
      <w:r w:rsidR="00416212">
        <w:t xml:space="preserve">см. </w:t>
      </w:r>
      <w:r w:rsidR="00F7151B" w:rsidRPr="00C20D54">
        <w:fldChar w:fldCharType="begin"/>
      </w:r>
      <w:r w:rsidR="00F7151B" w:rsidRPr="00C20D54">
        <w:instrText xml:space="preserve"> REF _Ref101883053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27</w:t>
      </w:r>
      <w:r w:rsidR="00F7151B" w:rsidRPr="00C20D54">
        <w:rPr>
          <w:noProof/>
        </w:rPr>
        <w:fldChar w:fldCharType="end"/>
      </w:r>
      <w:r w:rsidRPr="00C20D54">
        <w:t>). В полях с текстовым и числовым форматом ввода поиск осуществляется при вводе трех символов и более.</w:t>
      </w:r>
      <w:r w:rsidR="00416212">
        <w:t xml:space="preserve"> </w:t>
      </w:r>
      <w:r w:rsidRPr="00C20D54">
        <w:t>Чтобы выполнить фильтрацию списка</w:t>
      </w:r>
      <w:r w:rsidR="00416212">
        <w:t>, в</w:t>
      </w:r>
      <w:r w:rsidRPr="00C20D54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будет отображены все </w:t>
      </w:r>
      <w:r w:rsidR="00416212">
        <w:t xml:space="preserve">заказанные </w:t>
      </w:r>
      <w:r w:rsidRPr="00C20D54">
        <w:t>отчеты.</w:t>
      </w:r>
    </w:p>
    <w:p w14:paraId="65C58336" w14:textId="0AC3326B" w:rsidR="00D35B6B" w:rsidRPr="00C20D54" w:rsidRDefault="00D35B6B" w:rsidP="001C6FA7">
      <w:pPr>
        <w:pStyle w:val="afffffffff4"/>
        <w:rPr>
          <w:color w:val="000000" w:themeColor="text1"/>
        </w:rPr>
      </w:pPr>
      <w:bookmarkStart w:id="470" w:name="_Ref101883053"/>
      <w:bookmarkStart w:id="471" w:name="_Ref101881915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27</w:t>
      </w:r>
      <w:r w:rsidR="00EE3A8F" w:rsidRPr="00C20D54">
        <w:rPr>
          <w:noProof/>
          <w:color w:val="000000" w:themeColor="text1"/>
        </w:rPr>
        <w:fldChar w:fldCharType="end"/>
      </w:r>
      <w:bookmarkEnd w:id="470"/>
      <w:r w:rsidRPr="00C20D54">
        <w:rPr>
          <w:color w:val="000000" w:themeColor="text1"/>
        </w:rPr>
        <w:t xml:space="preserve"> – Поля </w:t>
      </w:r>
      <w:r w:rsidR="00456476">
        <w:rPr>
          <w:color w:val="000000" w:themeColor="text1"/>
        </w:rPr>
        <w:t xml:space="preserve">поиска и </w:t>
      </w:r>
      <w:r w:rsidRPr="001C6FA7">
        <w:t>фильтрации</w:t>
      </w:r>
      <w:r w:rsidRPr="00C20D54">
        <w:rPr>
          <w:color w:val="000000" w:themeColor="text1"/>
        </w:rPr>
        <w:t xml:space="preserve"> списка</w:t>
      </w:r>
      <w:bookmarkEnd w:id="471"/>
      <w:r w:rsidRPr="00C20D54">
        <w:rPr>
          <w:color w:val="000000" w:themeColor="text1"/>
        </w:rPr>
        <w:t xml:space="preserve"> отчетов</w:t>
      </w:r>
    </w:p>
    <w:tbl>
      <w:tblPr>
        <w:tblStyle w:val="af6"/>
        <w:tblW w:w="9243" w:type="dxa"/>
        <w:tblInd w:w="108" w:type="dxa"/>
        <w:tblLook w:val="04A0" w:firstRow="1" w:lastRow="0" w:firstColumn="1" w:lastColumn="0" w:noHBand="0" w:noVBand="1"/>
      </w:tblPr>
      <w:tblGrid>
        <w:gridCol w:w="596"/>
        <w:gridCol w:w="2552"/>
        <w:gridCol w:w="2620"/>
        <w:gridCol w:w="3475"/>
      </w:tblGrid>
      <w:tr w:rsidR="00416212" w:rsidRPr="00C20D54" w14:paraId="0F90733C" w14:textId="77777777" w:rsidTr="00CE1D0C">
        <w:trPr>
          <w:tblHeader/>
        </w:trPr>
        <w:tc>
          <w:tcPr>
            <w:tcW w:w="596" w:type="dxa"/>
          </w:tcPr>
          <w:p w14:paraId="18899991" w14:textId="740BB7F4" w:rsidR="00416212" w:rsidRPr="00416212" w:rsidRDefault="00416212" w:rsidP="00416212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</w:tc>
        <w:tc>
          <w:tcPr>
            <w:tcW w:w="2552" w:type="dxa"/>
          </w:tcPr>
          <w:p w14:paraId="6547A214" w14:textId="65696D0E" w:rsidR="00416212" w:rsidRPr="00C20D54" w:rsidRDefault="00416212" w:rsidP="00416212">
            <w:pPr>
              <w:pStyle w:val="108"/>
            </w:pPr>
            <w:r w:rsidRPr="00C20D54">
              <w:t>Наименование фильтра</w:t>
            </w:r>
          </w:p>
        </w:tc>
        <w:tc>
          <w:tcPr>
            <w:tcW w:w="2620" w:type="dxa"/>
          </w:tcPr>
          <w:p w14:paraId="0821D5F3" w14:textId="77777777" w:rsidR="00416212" w:rsidRPr="00C20D54" w:rsidRDefault="00416212" w:rsidP="00416212">
            <w:pPr>
              <w:pStyle w:val="108"/>
            </w:pPr>
            <w:r w:rsidRPr="00C20D54">
              <w:t>Описание</w:t>
            </w:r>
          </w:p>
        </w:tc>
        <w:tc>
          <w:tcPr>
            <w:tcW w:w="3475" w:type="dxa"/>
          </w:tcPr>
          <w:p w14:paraId="15198859" w14:textId="18079EF6" w:rsidR="00416212" w:rsidRPr="00C20D54" w:rsidRDefault="00397B4E" w:rsidP="00416212">
            <w:pPr>
              <w:pStyle w:val="108"/>
            </w:pPr>
            <w:r>
              <w:rPr>
                <w:lang w:val="ru-RU"/>
              </w:rPr>
              <w:t xml:space="preserve">Формат </w:t>
            </w:r>
            <w:r w:rsidR="00416212" w:rsidRPr="00C20D54">
              <w:t>ввода</w:t>
            </w:r>
          </w:p>
        </w:tc>
      </w:tr>
      <w:tr w:rsidR="00416212" w:rsidRPr="00C20D54" w14:paraId="447B9878" w14:textId="77777777" w:rsidTr="00CE1D0C">
        <w:tc>
          <w:tcPr>
            <w:tcW w:w="596" w:type="dxa"/>
          </w:tcPr>
          <w:p w14:paraId="1303AB0F" w14:textId="77777777" w:rsidR="00416212" w:rsidRPr="00C20D54" w:rsidRDefault="00416212" w:rsidP="00B77B53">
            <w:pPr>
              <w:pStyle w:val="101"/>
              <w:numPr>
                <w:ilvl w:val="0"/>
                <w:numId w:val="119"/>
              </w:numPr>
            </w:pPr>
          </w:p>
        </w:tc>
        <w:tc>
          <w:tcPr>
            <w:tcW w:w="2552" w:type="dxa"/>
          </w:tcPr>
          <w:p w14:paraId="33A1816A" w14:textId="71D4FD3B" w:rsidR="00416212" w:rsidRPr="00C20D54" w:rsidRDefault="00416212" w:rsidP="00416212">
            <w:pPr>
              <w:pStyle w:val="104"/>
            </w:pPr>
            <w:r w:rsidRPr="00C20D54">
              <w:t>Название отчета</w:t>
            </w:r>
          </w:p>
        </w:tc>
        <w:tc>
          <w:tcPr>
            <w:tcW w:w="2620" w:type="dxa"/>
          </w:tcPr>
          <w:p w14:paraId="55EE9753" w14:textId="77777777" w:rsidR="00416212" w:rsidRPr="00C20D54" w:rsidRDefault="00416212" w:rsidP="00416212">
            <w:pPr>
              <w:pStyle w:val="104"/>
            </w:pPr>
            <w:r w:rsidRPr="00C20D54">
              <w:t>Наименование отчета</w:t>
            </w:r>
          </w:p>
        </w:tc>
        <w:tc>
          <w:tcPr>
            <w:tcW w:w="3475" w:type="dxa"/>
          </w:tcPr>
          <w:p w14:paraId="3D30207F" w14:textId="77777777" w:rsidR="00416212" w:rsidRPr="00C20D54" w:rsidRDefault="00416212" w:rsidP="00416212">
            <w:pPr>
              <w:pStyle w:val="104"/>
            </w:pPr>
            <w:r w:rsidRPr="00C20D54">
              <w:t xml:space="preserve">По нажатию на поле открывается окно «Название отчета» с возможностью поиска. </w:t>
            </w:r>
          </w:p>
          <w:p w14:paraId="7A5B7DB4" w14:textId="77777777" w:rsidR="00416212" w:rsidRPr="00C20D54" w:rsidRDefault="00416212" w:rsidP="00416212">
            <w:pPr>
              <w:pStyle w:val="104"/>
            </w:pPr>
            <w:r w:rsidRPr="00C20D54">
              <w:t xml:space="preserve">Список отчетов представлен в виде иерархического списка. </w:t>
            </w:r>
          </w:p>
          <w:p w14:paraId="22F24CDE" w14:textId="187464AE" w:rsidR="00416212" w:rsidRPr="00C20D54" w:rsidRDefault="00416212" w:rsidP="00416212">
            <w:pPr>
              <w:pStyle w:val="104"/>
            </w:pPr>
            <w:r>
              <w:t>Необходимо у</w:t>
            </w:r>
            <w:r w:rsidRPr="00C20D54">
              <w:t xml:space="preserve">становить </w:t>
            </w:r>
            <w:r>
              <w:t>флажк</w:t>
            </w:r>
            <w:r w:rsidRPr="00C20D54">
              <w:t>и напротив нужных видов отчета</w:t>
            </w:r>
          </w:p>
        </w:tc>
      </w:tr>
      <w:tr w:rsidR="00416212" w:rsidRPr="00C20D54" w14:paraId="5641E860" w14:textId="77777777" w:rsidTr="00CE1D0C">
        <w:trPr>
          <w:trHeight w:val="376"/>
        </w:trPr>
        <w:tc>
          <w:tcPr>
            <w:tcW w:w="596" w:type="dxa"/>
          </w:tcPr>
          <w:p w14:paraId="6267E336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549519CC" w14:textId="0EC62436" w:rsidR="00416212" w:rsidRPr="00C20D54" w:rsidRDefault="00416212" w:rsidP="00416212">
            <w:pPr>
              <w:pStyle w:val="104"/>
            </w:pPr>
            <w:r w:rsidRPr="00C20D54">
              <w:t>Дата запроса от</w:t>
            </w:r>
          </w:p>
        </w:tc>
        <w:tc>
          <w:tcPr>
            <w:tcW w:w="2620" w:type="dxa"/>
            <w:vMerge w:val="restart"/>
          </w:tcPr>
          <w:p w14:paraId="770B77A7" w14:textId="77777777" w:rsidR="00416212" w:rsidRPr="00C20D54" w:rsidRDefault="00416212" w:rsidP="00416212">
            <w:pPr>
              <w:pStyle w:val="104"/>
            </w:pPr>
            <w:r w:rsidRPr="00C20D54">
              <w:t>Период, в который попадает дата запроса на формирование отчета</w:t>
            </w:r>
          </w:p>
        </w:tc>
        <w:tc>
          <w:tcPr>
            <w:tcW w:w="3475" w:type="dxa"/>
            <w:vMerge w:val="restart"/>
          </w:tcPr>
          <w:p w14:paraId="0DFA4BFD" w14:textId="77777777" w:rsidR="00416212" w:rsidRPr="00C20D54" w:rsidRDefault="00416212" w:rsidP="00416212">
            <w:pPr>
              <w:pStyle w:val="104"/>
            </w:pPr>
            <w:r w:rsidRPr="00C20D54">
              <w:t>Выбор даты в календаре</w:t>
            </w:r>
          </w:p>
        </w:tc>
      </w:tr>
      <w:tr w:rsidR="00416212" w:rsidRPr="00C20D54" w14:paraId="362BAB90" w14:textId="77777777" w:rsidTr="00CE1D0C">
        <w:tc>
          <w:tcPr>
            <w:tcW w:w="596" w:type="dxa"/>
          </w:tcPr>
          <w:p w14:paraId="65202EB4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397C7EF2" w14:textId="46848647" w:rsidR="00416212" w:rsidRPr="00C20D54" w:rsidRDefault="00416212" w:rsidP="00416212">
            <w:pPr>
              <w:pStyle w:val="104"/>
            </w:pPr>
            <w:r w:rsidRPr="00C20D54">
              <w:t>Дата запроса до</w:t>
            </w:r>
          </w:p>
        </w:tc>
        <w:tc>
          <w:tcPr>
            <w:tcW w:w="2620" w:type="dxa"/>
            <w:vMerge/>
          </w:tcPr>
          <w:p w14:paraId="781EDC1B" w14:textId="77777777" w:rsidR="00416212" w:rsidRPr="00C20D54" w:rsidRDefault="00416212" w:rsidP="00416212">
            <w:pPr>
              <w:pStyle w:val="104"/>
            </w:pPr>
          </w:p>
        </w:tc>
        <w:tc>
          <w:tcPr>
            <w:tcW w:w="3475" w:type="dxa"/>
            <w:vMerge/>
          </w:tcPr>
          <w:p w14:paraId="52EF01FA" w14:textId="77777777" w:rsidR="00416212" w:rsidRPr="00C20D54" w:rsidRDefault="00416212" w:rsidP="00416212">
            <w:pPr>
              <w:pStyle w:val="104"/>
            </w:pPr>
          </w:p>
        </w:tc>
      </w:tr>
      <w:tr w:rsidR="00416212" w:rsidRPr="00C20D54" w14:paraId="06A17160" w14:textId="77777777" w:rsidTr="00CE1D0C">
        <w:tc>
          <w:tcPr>
            <w:tcW w:w="596" w:type="dxa"/>
          </w:tcPr>
          <w:p w14:paraId="5D725E96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446181B0" w14:textId="1EAC9239" w:rsidR="00416212" w:rsidRPr="00C20D54" w:rsidRDefault="00416212" w:rsidP="00416212">
            <w:pPr>
              <w:pStyle w:val="104"/>
            </w:pPr>
            <w:r w:rsidRPr="00C20D54">
              <w:t>Статус</w:t>
            </w:r>
          </w:p>
        </w:tc>
        <w:tc>
          <w:tcPr>
            <w:tcW w:w="2620" w:type="dxa"/>
          </w:tcPr>
          <w:p w14:paraId="6BB916A0" w14:textId="77777777" w:rsidR="00416212" w:rsidRPr="00C20D54" w:rsidRDefault="00416212" w:rsidP="00416212">
            <w:pPr>
              <w:pStyle w:val="104"/>
            </w:pPr>
            <w:r w:rsidRPr="00C20D54">
              <w:t>Текущий статус формирования отчета</w:t>
            </w:r>
          </w:p>
        </w:tc>
        <w:tc>
          <w:tcPr>
            <w:tcW w:w="3475" w:type="dxa"/>
          </w:tcPr>
          <w:p w14:paraId="36A5E239" w14:textId="77777777" w:rsidR="00416212" w:rsidRPr="00C20D54" w:rsidRDefault="00416212" w:rsidP="00416212">
            <w:pPr>
              <w:pStyle w:val="104"/>
            </w:pPr>
            <w:r w:rsidRPr="00C20D54">
              <w:t>Выбор из списка (одно значение). Возможные значения:</w:t>
            </w:r>
          </w:p>
          <w:p w14:paraId="14E48657" w14:textId="00E592D0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Заказан</w:t>
            </w:r>
            <w:r>
              <w:t>»</w:t>
            </w:r>
            <w:r w:rsidR="00416212">
              <w:t>,</w:t>
            </w:r>
          </w:p>
          <w:p w14:paraId="1E028515" w14:textId="6D93D13E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Формируется</w:t>
            </w:r>
            <w:r w:rsidR="007B0AA9">
              <w:t>»</w:t>
            </w:r>
            <w:r w:rsidR="00416212">
              <w:t>,</w:t>
            </w:r>
          </w:p>
          <w:p w14:paraId="61B8496C" w14:textId="5CCABEAE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Сформирован</w:t>
            </w:r>
            <w:r w:rsidR="007B0AA9">
              <w:t>»</w:t>
            </w:r>
            <w:r w:rsidR="00416212">
              <w:t>,</w:t>
            </w:r>
          </w:p>
          <w:p w14:paraId="75E5A96B" w14:textId="2AE7B096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Ошибка формирования</w:t>
            </w:r>
            <w:r w:rsidR="007B0AA9">
              <w:t>»</w:t>
            </w:r>
          </w:p>
        </w:tc>
      </w:tr>
    </w:tbl>
    <w:p w14:paraId="7C806E04" w14:textId="12EE664A" w:rsidR="00D35B6B" w:rsidRPr="00C20D54" w:rsidRDefault="00D35B6B" w:rsidP="00966C9D">
      <w:pPr>
        <w:pStyle w:val="3f0"/>
        <w:rPr>
          <w:color w:val="000000" w:themeColor="text1"/>
        </w:rPr>
      </w:pPr>
      <w:bookmarkStart w:id="472" w:name="_Ref101880231"/>
      <w:bookmarkStart w:id="473" w:name="_Toc104204614"/>
      <w:bookmarkStart w:id="474" w:name="_Toc167559951"/>
      <w:bookmarkEnd w:id="458"/>
      <w:r w:rsidRPr="00C20D54">
        <w:rPr>
          <w:color w:val="000000" w:themeColor="text1"/>
        </w:rPr>
        <w:t>Формирование отчета</w:t>
      </w:r>
      <w:bookmarkEnd w:id="472"/>
      <w:bookmarkEnd w:id="473"/>
      <w:bookmarkEnd w:id="474"/>
    </w:p>
    <w:p w14:paraId="66097C19" w14:textId="62E1B686" w:rsidR="00D35B6B" w:rsidRPr="00C20D54" w:rsidRDefault="002A2A22" w:rsidP="00416212">
      <w:pPr>
        <w:pStyle w:val="af2"/>
      </w:pPr>
      <w:r>
        <w:t xml:space="preserve">Для формирования регламентного </w:t>
      </w:r>
      <w:r w:rsidR="00D35B6B" w:rsidRPr="00C20D54">
        <w:t>отчет</w:t>
      </w:r>
      <w:r>
        <w:t>а</w:t>
      </w:r>
      <w:r w:rsidR="00D35B6B" w:rsidRPr="00C20D54">
        <w:t>:</w:t>
      </w:r>
    </w:p>
    <w:p w14:paraId="1DA2B377" w14:textId="6CD664DC" w:rsidR="00416212" w:rsidRPr="00C20D54" w:rsidRDefault="00416212" w:rsidP="00B77B53">
      <w:pPr>
        <w:pStyle w:val="1d"/>
        <w:numPr>
          <w:ilvl w:val="0"/>
          <w:numId w:val="120"/>
        </w:numPr>
      </w:pPr>
      <w:r>
        <w:t>В</w:t>
      </w:r>
      <w:r w:rsidRPr="00C20D54">
        <w:t xml:space="preserve"> верхнем (главном) меню </w:t>
      </w:r>
      <w:r>
        <w:t xml:space="preserve">Подсистемы нажмите на </w:t>
      </w:r>
      <w:r w:rsidRPr="00C20D54">
        <w:t>«Анализ»</w:t>
      </w:r>
      <w:r>
        <w:t xml:space="preserve">. Откроется форма «Аналитические отчеты» </w:t>
      </w:r>
      <w:r w:rsidRPr="00C20D54">
        <w:t>(</w:t>
      </w:r>
      <w:r>
        <w:t xml:space="preserve">см. </w:t>
      </w:r>
      <w:r w:rsidRPr="00416212">
        <w:rPr>
          <w:b/>
          <w:bCs/>
        </w:rPr>
        <w:fldChar w:fldCharType="begin"/>
      </w:r>
      <w:r w:rsidRPr="00C20D54">
        <w:instrText xml:space="preserve"> REF _Ref104382500 \h </w:instrText>
      </w:r>
      <w:r w:rsidRPr="00416212">
        <w:rPr>
          <w:b/>
          <w:bCs/>
        </w:rPr>
        <w:instrText xml:space="preserve"> \* MERGEFORMAT </w:instrText>
      </w:r>
      <w:r w:rsidRPr="00416212">
        <w:rPr>
          <w:b/>
          <w:bCs/>
        </w:rPr>
      </w:r>
      <w:r w:rsidRPr="00416212">
        <w:rPr>
          <w:b/>
          <w:bCs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97</w:t>
      </w:r>
      <w:r w:rsidRPr="00416212">
        <w:rPr>
          <w:b/>
          <w:bCs/>
        </w:rPr>
        <w:fldChar w:fldCharType="end"/>
      </w:r>
      <w:r w:rsidRPr="00416212">
        <w:rPr>
          <w:b/>
          <w:bCs/>
        </w:rPr>
        <w:t>)</w:t>
      </w:r>
      <w:r w:rsidRPr="00C20D54">
        <w:t>.</w:t>
      </w:r>
    </w:p>
    <w:p w14:paraId="14EAB39C" w14:textId="3708ADD5" w:rsidR="00D35B6B" w:rsidRPr="00C20D54" w:rsidRDefault="00416212" w:rsidP="00B77B53">
      <w:pPr>
        <w:pStyle w:val="1d"/>
        <w:numPr>
          <w:ilvl w:val="0"/>
          <w:numId w:val="167"/>
        </w:numPr>
      </w:pPr>
      <w:r>
        <w:t>Н</w:t>
      </w:r>
      <w:r w:rsidR="00D35B6B" w:rsidRPr="00C20D54">
        <w:t>ажмите кнопку «Создать»</w:t>
      </w:r>
      <w:r>
        <w:t xml:space="preserve"> </w:t>
      </w:r>
      <w:r w:rsidRPr="00C20D54">
        <w:t>(</w:t>
      </w:r>
      <w:r>
        <w:t xml:space="preserve">см. </w:t>
      </w:r>
      <w:r w:rsidRPr="00416212">
        <w:fldChar w:fldCharType="begin"/>
      </w:r>
      <w:r w:rsidRPr="00416212">
        <w:instrText xml:space="preserve"> REF _Ref104382500 \h  \* MERGEFORMAT </w:instrText>
      </w:r>
      <w:r w:rsidRPr="0041621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97</w:t>
      </w:r>
      <w:r w:rsidRPr="00416212">
        <w:fldChar w:fldCharType="end"/>
      </w:r>
      <w:r w:rsidRPr="00416212">
        <w:t>, 3)</w:t>
      </w:r>
      <w:r w:rsidR="00D35B6B" w:rsidRPr="00C20D54">
        <w:t>. Откроется форма выбора отчета из каталога (</w:t>
      </w:r>
      <w:r w:rsidR="000B0E4F">
        <w:t xml:space="preserve">см. </w:t>
      </w:r>
      <w:r w:rsidR="00D35B6B" w:rsidRPr="00C20D54">
        <w:fldChar w:fldCharType="begin"/>
      </w:r>
      <w:r w:rsidR="00D35B6B" w:rsidRPr="00C20D54">
        <w:instrText xml:space="preserve"> REF _Ref96295123 \h </w:instrText>
      </w:r>
      <w:r w:rsidR="00783B3A" w:rsidRPr="00C20D54">
        <w:instrText xml:space="preserve"> \* MERGEFORMAT </w:instrText>
      </w:r>
      <w:r w:rsidR="00D35B6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100</w:t>
      </w:r>
      <w:r w:rsidR="00D35B6B" w:rsidRPr="00C20D54">
        <w:fldChar w:fldCharType="end"/>
      </w:r>
      <w:r w:rsidR="00D35B6B" w:rsidRPr="00C20D54">
        <w:t>).</w:t>
      </w:r>
    </w:p>
    <w:p w14:paraId="0AF92A10" w14:textId="77777777" w:rsidR="00D35B6B" w:rsidRPr="00C20D54" w:rsidRDefault="00D35B6B" w:rsidP="000B0E4F">
      <w:pPr>
        <w:pStyle w:val="afffffff6"/>
      </w:pPr>
      <w:r w:rsidRPr="00C20D54">
        <w:rPr>
          <w:noProof/>
        </w:rPr>
        <w:lastRenderedPageBreak/>
        <w:drawing>
          <wp:inline distT="0" distB="0" distL="0" distR="0" wp14:anchorId="2C875FFB" wp14:editId="6D83647F">
            <wp:extent cx="5883909" cy="3216208"/>
            <wp:effectExtent l="19050" t="19050" r="22225" b="2286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7824"/>
                    <a:stretch/>
                  </pic:blipFill>
                  <pic:spPr bwMode="auto">
                    <a:xfrm>
                      <a:off x="0" y="0"/>
                      <a:ext cx="5884793" cy="32166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F58BE" w14:textId="18E834B2" w:rsidR="00D35B6B" w:rsidRPr="00C20D54" w:rsidRDefault="00D35B6B" w:rsidP="000B0E4F">
      <w:pPr>
        <w:pStyle w:val="afffffff8"/>
      </w:pPr>
      <w:bookmarkStart w:id="475" w:name="_Ref9629512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100</w:t>
      </w:r>
      <w:r w:rsidR="00EE3A8F" w:rsidRPr="00C20D54">
        <w:rPr>
          <w:noProof/>
        </w:rPr>
        <w:fldChar w:fldCharType="end"/>
      </w:r>
      <w:bookmarkEnd w:id="475"/>
      <w:r w:rsidRPr="00C20D54">
        <w:t xml:space="preserve"> – Каталог отчетов</w:t>
      </w:r>
    </w:p>
    <w:p w14:paraId="148C3BF4" w14:textId="77777777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</w:p>
    <w:p w14:paraId="62E4CBB1" w14:textId="32E75EBE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="000B0E4F">
        <w:t xml:space="preserve">см. </w:t>
      </w:r>
      <w:r w:rsidRPr="00C20D54">
        <w:fldChar w:fldCharType="begin"/>
      </w:r>
      <w:r w:rsidRPr="00C20D54">
        <w:instrText xml:space="preserve"> REF _Ref98520582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>Рисунок 101</w:t>
      </w:r>
      <w:r w:rsidRPr="00C20D54">
        <w:fldChar w:fldCharType="end"/>
      </w:r>
      <w:r w:rsidRPr="00C20D54">
        <w:t>).</w:t>
      </w:r>
    </w:p>
    <w:p w14:paraId="7E672D26" w14:textId="77777777" w:rsidR="00D35B6B" w:rsidRPr="00C20D54" w:rsidRDefault="00D35B6B" w:rsidP="000B0E4F">
      <w:pPr>
        <w:pStyle w:val="afffffff6"/>
      </w:pPr>
      <w:r w:rsidRPr="00C20D54">
        <w:rPr>
          <w:noProof/>
        </w:rPr>
        <w:drawing>
          <wp:inline distT="0" distB="0" distL="0" distR="0" wp14:anchorId="41FB0F8B" wp14:editId="1B000526">
            <wp:extent cx="5939155" cy="3253440"/>
            <wp:effectExtent l="19050" t="19050" r="23495" b="2349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b="7885"/>
                    <a:stretch/>
                  </pic:blipFill>
                  <pic:spPr bwMode="auto">
                    <a:xfrm>
                      <a:off x="0" y="0"/>
                      <a:ext cx="5940000" cy="32539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C0191" w14:textId="3C795D3D" w:rsidR="00D35B6B" w:rsidRPr="00C20D54" w:rsidRDefault="00D35B6B" w:rsidP="00966C9D">
      <w:pPr>
        <w:pStyle w:val="aff"/>
        <w:rPr>
          <w:color w:val="000000" w:themeColor="text1"/>
        </w:rPr>
      </w:pPr>
      <w:bookmarkStart w:id="476" w:name="_Ref98520582"/>
      <w:r w:rsidRPr="000B0E4F">
        <w:rPr>
          <w:rStyle w:val="afffffffa"/>
        </w:rPr>
        <w:t xml:space="preserve">Рисунок </w:t>
      </w:r>
      <w:r w:rsidR="00EE3A8F" w:rsidRPr="000B0E4F">
        <w:rPr>
          <w:rStyle w:val="afffffffa"/>
        </w:rPr>
        <w:fldChar w:fldCharType="begin"/>
      </w:r>
      <w:r w:rsidR="00EE3A8F" w:rsidRPr="000B0E4F">
        <w:rPr>
          <w:rStyle w:val="afffffffa"/>
        </w:rPr>
        <w:instrText xml:space="preserve"> SEQ Рисунок \* ARABIC </w:instrText>
      </w:r>
      <w:r w:rsidR="00EE3A8F" w:rsidRPr="000B0E4F">
        <w:rPr>
          <w:rStyle w:val="afffffffa"/>
        </w:rPr>
        <w:fldChar w:fldCharType="separate"/>
      </w:r>
      <w:r w:rsidR="00565CC3">
        <w:rPr>
          <w:rStyle w:val="afffffffa"/>
          <w:noProof/>
        </w:rPr>
        <w:t>101</w:t>
      </w:r>
      <w:r w:rsidR="00EE3A8F" w:rsidRPr="000B0E4F">
        <w:rPr>
          <w:rStyle w:val="afffffffa"/>
        </w:rPr>
        <w:fldChar w:fldCharType="end"/>
      </w:r>
      <w:bookmarkEnd w:id="476"/>
      <w:r w:rsidRPr="000B0E4F">
        <w:rPr>
          <w:rStyle w:val="afffffffa"/>
        </w:rPr>
        <w:t xml:space="preserve"> – Каталог отчетов с выбранным отчетом и формой форма для задания</w:t>
      </w:r>
      <w:r w:rsidRPr="00C20D54">
        <w:rPr>
          <w:color w:val="000000" w:themeColor="text1"/>
        </w:rPr>
        <w:t xml:space="preserve"> параметров формирования отчета</w:t>
      </w:r>
    </w:p>
    <w:p w14:paraId="3414EDC5" w14:textId="0382DDF2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поля, по которым необходимо сформировать отчет (поля, обязательные для заполнения, отмечены звездочкой). </w:t>
      </w:r>
      <w:r w:rsidR="00C65999" w:rsidRPr="00C65999">
        <w:t xml:space="preserve">При заказе отчета предусмотрен чекбокс «Уведомить о готовности»; при его выборе после формирования отчета на электронную почту пользователя </w:t>
      </w:r>
      <w:r w:rsidR="00C65999" w:rsidRPr="00C65999">
        <w:lastRenderedPageBreak/>
        <w:t xml:space="preserve">отправляется письмо-уведомление о готовности отчета. </w:t>
      </w:r>
      <w:r w:rsidRPr="00C20D54">
        <w:t>Описание параметров, по которым формируются отчеты</w:t>
      </w:r>
      <w:r w:rsidR="000B0E4F">
        <w:t>,</w:t>
      </w:r>
      <w:r w:rsidRPr="00C20D54">
        <w:t xml:space="preserve"> приведено в </w:t>
      </w:r>
      <w:r w:rsidR="000B0E4F">
        <w:t xml:space="preserve">подпункте </w:t>
      </w:r>
      <w:r w:rsidR="002D6752" w:rsidRPr="00C20D54">
        <w:fldChar w:fldCharType="begin"/>
      </w:r>
      <w:r w:rsidR="002D6752" w:rsidRPr="00C20D54">
        <w:instrText xml:space="preserve"> REF _Ref104456758 \n \h </w:instrText>
      </w:r>
      <w:r w:rsidR="00783B3A" w:rsidRPr="00C20D54">
        <w:instrText xml:space="preserve"> \* MERGEFORMAT </w:instrText>
      </w:r>
      <w:r w:rsidR="002D6752" w:rsidRPr="00C20D54">
        <w:fldChar w:fldCharType="separate"/>
      </w:r>
      <w:r w:rsidR="00565CC3">
        <w:t>4.5.5.1</w:t>
      </w:r>
      <w:r w:rsidR="002D675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.</w:t>
      </w:r>
    </w:p>
    <w:p w14:paraId="21F26D18" w14:textId="3B14909B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="000B0E4F">
        <w:t xml:space="preserve">см. </w:t>
      </w:r>
      <w:r w:rsidRPr="00C20D54">
        <w:fldChar w:fldCharType="begin"/>
      </w:r>
      <w:r w:rsidRPr="00C20D54">
        <w:instrText xml:space="preserve"> REF _Ref103681173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102</w:t>
      </w:r>
      <w:r w:rsidRPr="00C20D54">
        <w:fldChar w:fldCharType="end"/>
      </w:r>
      <w:r w:rsidRPr="00C20D54">
        <w:t xml:space="preserve">). </w:t>
      </w:r>
    </w:p>
    <w:p w14:paraId="6C4FF2FB" w14:textId="0BA966F4" w:rsidR="00D35B6B" w:rsidRPr="00C20D54" w:rsidRDefault="002D6752" w:rsidP="000B0E4F">
      <w:pPr>
        <w:pStyle w:val="afffffff6"/>
      </w:pPr>
      <w:r w:rsidRPr="00C20D54">
        <w:rPr>
          <w:noProof/>
        </w:rPr>
        <w:drawing>
          <wp:inline distT="0" distB="0" distL="0" distR="0" wp14:anchorId="7CDF66CB" wp14:editId="7E1E1A52">
            <wp:extent cx="5939790" cy="3007995"/>
            <wp:effectExtent l="0" t="0" r="3810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690A" w14:textId="01BDB783" w:rsidR="00D35B6B" w:rsidRPr="00C20D54" w:rsidRDefault="00D35B6B" w:rsidP="00966C9D">
      <w:pPr>
        <w:pStyle w:val="aff"/>
        <w:rPr>
          <w:color w:val="000000" w:themeColor="text1"/>
        </w:rPr>
      </w:pPr>
      <w:bookmarkStart w:id="477" w:name="_Ref103681173"/>
      <w:r w:rsidRPr="00C20D54">
        <w:rPr>
          <w:color w:val="000000" w:themeColor="text1"/>
        </w:rPr>
        <w:t xml:space="preserve">Рисунок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Рисунок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102</w:t>
      </w:r>
      <w:r w:rsidR="00EE3A8F" w:rsidRPr="00C20D54">
        <w:rPr>
          <w:noProof/>
          <w:color w:val="000000" w:themeColor="text1"/>
        </w:rPr>
        <w:fldChar w:fldCharType="end"/>
      </w:r>
      <w:bookmarkEnd w:id="477"/>
      <w:r w:rsidRPr="00C20D54">
        <w:rPr>
          <w:color w:val="000000" w:themeColor="text1"/>
        </w:rPr>
        <w:t xml:space="preserve"> – Уведомление о заказе отчета</w:t>
      </w:r>
    </w:p>
    <w:p w14:paraId="19AF872B" w14:textId="152C3FBA" w:rsidR="00D35B6B" w:rsidRPr="00C20D54" w:rsidRDefault="000B0E4F" w:rsidP="000B0E4F">
      <w:pPr>
        <w:pStyle w:val="af2"/>
      </w:pPr>
      <w:r>
        <w:t xml:space="preserve">Отчет будет отображен в таблице </w:t>
      </w:r>
      <w:r w:rsidRPr="00C20D54">
        <w:t>со списком заказанных отчетов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 xml:space="preserve">, </w:t>
      </w:r>
      <w:r w:rsidRPr="00C20D54">
        <w:t xml:space="preserve">2). </w:t>
      </w:r>
    </w:p>
    <w:p w14:paraId="7A793815" w14:textId="076D526A" w:rsidR="00F9054C" w:rsidRDefault="00F9054C" w:rsidP="00966C9D">
      <w:pPr>
        <w:pStyle w:val="49"/>
        <w:rPr>
          <w:color w:val="000000" w:themeColor="text1"/>
        </w:rPr>
      </w:pPr>
      <w:bookmarkStart w:id="478" w:name="_Ref104456758"/>
      <w:bookmarkStart w:id="479" w:name="_Toc89079984"/>
      <w:bookmarkEnd w:id="459"/>
      <w:r w:rsidRPr="00C20D54">
        <w:rPr>
          <w:color w:val="000000" w:themeColor="text1"/>
        </w:rPr>
        <w:t>Отчеты об эксплуатации модуля «Медицински</w:t>
      </w:r>
      <w:r w:rsidR="000B0E4F">
        <w:rPr>
          <w:color w:val="000000" w:themeColor="text1"/>
        </w:rPr>
        <w:t>й</w:t>
      </w:r>
      <w:r w:rsidRPr="00C20D54">
        <w:rPr>
          <w:color w:val="000000" w:themeColor="text1"/>
        </w:rPr>
        <w:t xml:space="preserve"> персонал»</w:t>
      </w:r>
      <w:bookmarkEnd w:id="478"/>
    </w:p>
    <w:p w14:paraId="34F8B77D" w14:textId="0A31E357" w:rsidR="00A54432" w:rsidRPr="00C20D54" w:rsidRDefault="00A54432" w:rsidP="00A54432">
      <w:pPr>
        <w:pStyle w:val="54"/>
      </w:pPr>
      <w:bookmarkStart w:id="480" w:name="_Toc104204615"/>
      <w:bookmarkEnd w:id="479"/>
      <w:r w:rsidRPr="00A54432">
        <w:rPr>
          <w:rStyle w:val="58"/>
          <w:b/>
          <w:bCs/>
        </w:rPr>
        <w:t>Отчет «69. Отчет об эксплуатации ФРМО/ФРМР по сведениям о</w:t>
      </w:r>
      <w:r w:rsidRPr="00C20D54">
        <w:t xml:space="preserve"> трудоустройстве</w:t>
      </w:r>
      <w:r>
        <w:t>»</w:t>
      </w:r>
    </w:p>
    <w:p w14:paraId="44A3F9FF" w14:textId="77777777" w:rsidR="00A54432" w:rsidRPr="00C20D54" w:rsidRDefault="00A54432" w:rsidP="00A54432">
      <w:pPr>
        <w:ind w:firstLine="709"/>
        <w:rPr>
          <w:color w:val="000000" w:themeColor="text1"/>
        </w:rPr>
      </w:pPr>
      <w:r w:rsidRPr="006D1A62">
        <w:rPr>
          <w:rStyle w:val="afffffff1"/>
        </w:rPr>
        <w:t>Данный отчет предоставляет сведения о медицинских (фармацевтических) работниках для контроля за трудоустройств</w:t>
      </w:r>
      <w:r>
        <w:rPr>
          <w:rStyle w:val="afffffff1"/>
        </w:rPr>
        <w:t>ом</w:t>
      </w:r>
      <w:r w:rsidRPr="006D1A62">
        <w:rPr>
          <w:rStyle w:val="afffffff1"/>
        </w:rPr>
        <w:t xml:space="preserve"> и содержит информацию о количестве работников</w:t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организации в разрезе категорий</w:t>
      </w:r>
      <w:r w:rsidRPr="00C20D54">
        <w:rPr>
          <w:color w:val="000000" w:themeColor="text1"/>
        </w:rPr>
        <w:t xml:space="preserve">: </w:t>
      </w:r>
    </w:p>
    <w:p w14:paraId="61BA7F54" w14:textId="37240EA9" w:rsidR="00A54432" w:rsidRPr="006D1A62" w:rsidRDefault="00397B4E" w:rsidP="00A54432">
      <w:pPr>
        <w:pStyle w:val="17"/>
      </w:pPr>
      <w:r>
        <w:t>в</w:t>
      </w:r>
      <w:r w:rsidR="00A54432" w:rsidRPr="00C20D54">
        <w:t xml:space="preserve">рачи и </w:t>
      </w:r>
      <w:r w:rsidR="00A54432" w:rsidRPr="006D1A62">
        <w:t>руководители;</w:t>
      </w:r>
    </w:p>
    <w:p w14:paraId="4AB3B599" w14:textId="17557641" w:rsidR="00A54432" w:rsidRPr="006D1A62" w:rsidRDefault="00397B4E" w:rsidP="00A54432">
      <w:pPr>
        <w:pStyle w:val="17"/>
      </w:pPr>
      <w:r>
        <w:t>ср</w:t>
      </w:r>
      <w:r w:rsidR="00A54432" w:rsidRPr="006D1A62">
        <w:t>едний медицинский персонал;</w:t>
      </w:r>
    </w:p>
    <w:p w14:paraId="6B4A80A0" w14:textId="3DE9B7DC" w:rsidR="00A54432" w:rsidRPr="006D1A62" w:rsidRDefault="00397B4E" w:rsidP="00A54432">
      <w:pPr>
        <w:pStyle w:val="17"/>
      </w:pPr>
      <w:r>
        <w:t>м</w:t>
      </w:r>
      <w:r w:rsidR="00A54432" w:rsidRPr="006D1A62">
        <w:t>ладший медицинский персонал;</w:t>
      </w:r>
    </w:p>
    <w:p w14:paraId="2435765C" w14:textId="7A033FEA" w:rsidR="00A54432" w:rsidRPr="006D1A62" w:rsidRDefault="00397B4E" w:rsidP="00A54432">
      <w:pPr>
        <w:pStyle w:val="17"/>
      </w:pPr>
      <w:r>
        <w:t>п</w:t>
      </w:r>
      <w:r w:rsidR="00A54432" w:rsidRPr="006D1A62">
        <w:t>ровизоры;</w:t>
      </w:r>
    </w:p>
    <w:p w14:paraId="320A6131" w14:textId="4E4F0DC0" w:rsidR="00A54432" w:rsidRPr="00C20D54" w:rsidRDefault="00397B4E" w:rsidP="00A54432">
      <w:pPr>
        <w:pStyle w:val="17"/>
      </w:pPr>
      <w:r>
        <w:t>ф</w:t>
      </w:r>
      <w:r w:rsidR="00A54432" w:rsidRPr="006D1A62">
        <w:t>армацевты</w:t>
      </w:r>
      <w:r w:rsidR="00A54432" w:rsidRPr="00C20D54">
        <w:t>.</w:t>
      </w:r>
    </w:p>
    <w:p w14:paraId="533F705D" w14:textId="77777777" w:rsidR="00A54432" w:rsidRPr="00C20D54" w:rsidRDefault="00A54432" w:rsidP="00A54432">
      <w:pPr>
        <w:pStyle w:val="afffffff2"/>
      </w:pPr>
      <w:r w:rsidRPr="00C20D54">
        <w:t>Доступ к данному отчету имеют пользователи со следующими ролями:</w:t>
      </w:r>
    </w:p>
    <w:p w14:paraId="43C67847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3001032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31E1B978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3B94F813" w14:textId="77777777" w:rsidR="00A54432" w:rsidRDefault="00A54432" w:rsidP="00A54432">
      <w:pPr>
        <w:pStyle w:val="17"/>
      </w:pPr>
      <w:r w:rsidRPr="00C20D54">
        <w:t>Работник МЗ (ФРМР)</w:t>
      </w:r>
      <w:r>
        <w:t>,</w:t>
      </w:r>
    </w:p>
    <w:p w14:paraId="5CFDD5A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0FB59D1" w14:textId="39B858D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37" w:type="pct"/>
        <w:tblLook w:val="04A0" w:firstRow="1" w:lastRow="0" w:firstColumn="1" w:lastColumn="0" w:noHBand="0" w:noVBand="1"/>
      </w:tblPr>
      <w:tblGrid>
        <w:gridCol w:w="564"/>
        <w:gridCol w:w="2223"/>
        <w:gridCol w:w="2221"/>
        <w:gridCol w:w="4405"/>
      </w:tblGrid>
      <w:tr w:rsidR="00A54432" w:rsidRPr="00C20D54" w14:paraId="63E1CB59" w14:textId="77777777" w:rsidTr="002D1977">
        <w:trPr>
          <w:tblHeader/>
        </w:trPr>
        <w:tc>
          <w:tcPr>
            <w:tcW w:w="299" w:type="pct"/>
          </w:tcPr>
          <w:p w14:paraId="15B16618" w14:textId="77777777" w:rsidR="00A54432" w:rsidRPr="00C20D54" w:rsidRDefault="00A54432" w:rsidP="002D1977">
            <w:pPr>
              <w:pStyle w:val="108"/>
              <w:ind w:left="113"/>
              <w:jc w:val="both"/>
            </w:pPr>
            <w:r w:rsidRPr="00C20D54">
              <w:t>№</w:t>
            </w:r>
          </w:p>
        </w:tc>
        <w:tc>
          <w:tcPr>
            <w:tcW w:w="1181" w:type="pct"/>
          </w:tcPr>
          <w:p w14:paraId="51A65EE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180" w:type="pct"/>
          </w:tcPr>
          <w:p w14:paraId="769419AF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341" w:type="pct"/>
          </w:tcPr>
          <w:p w14:paraId="2AAA573F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023B23" w14:textId="77777777" w:rsidTr="002D1977">
        <w:trPr>
          <w:trHeight w:val="217"/>
        </w:trPr>
        <w:tc>
          <w:tcPr>
            <w:tcW w:w="299" w:type="pct"/>
          </w:tcPr>
          <w:p w14:paraId="68430FC3" w14:textId="77777777" w:rsidR="00A54432" w:rsidRPr="00C20D54" w:rsidRDefault="00A54432" w:rsidP="00B77B53">
            <w:pPr>
              <w:pStyle w:val="1e"/>
              <w:numPr>
                <w:ilvl w:val="0"/>
                <w:numId w:val="162"/>
              </w:numPr>
              <w:ind w:left="113" w:firstLine="0"/>
              <w:jc w:val="center"/>
            </w:pPr>
          </w:p>
        </w:tc>
        <w:tc>
          <w:tcPr>
            <w:tcW w:w="1181" w:type="pct"/>
          </w:tcPr>
          <w:p w14:paraId="6FC0A466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180" w:type="pct"/>
          </w:tcPr>
          <w:p w14:paraId="4C6FC0DC" w14:textId="77777777" w:rsidR="00A54432" w:rsidRPr="00C20D54" w:rsidRDefault="00A54432" w:rsidP="002D1977">
            <w:pPr>
              <w:pStyle w:val="104"/>
            </w:pPr>
            <w:r w:rsidRPr="00C20D54">
              <w:t xml:space="preserve">Дата, на которую </w:t>
            </w:r>
            <w:r w:rsidRPr="00C20D54">
              <w:lastRenderedPageBreak/>
              <w:t>формируется отчет</w:t>
            </w:r>
          </w:p>
        </w:tc>
        <w:tc>
          <w:tcPr>
            <w:tcW w:w="2341" w:type="pct"/>
          </w:tcPr>
          <w:p w14:paraId="76468FA9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Поле для ввода в формате ДД.ММ.ГГГГ</w:t>
            </w:r>
          </w:p>
        </w:tc>
      </w:tr>
      <w:tr w:rsidR="00A54432" w:rsidRPr="00C20D54" w14:paraId="4C4AEB5E" w14:textId="77777777" w:rsidTr="002D1977">
        <w:trPr>
          <w:trHeight w:val="217"/>
        </w:trPr>
        <w:tc>
          <w:tcPr>
            <w:tcW w:w="299" w:type="pct"/>
          </w:tcPr>
          <w:p w14:paraId="4CA36131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32D46679" w14:textId="7663C86D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180" w:type="pct"/>
          </w:tcPr>
          <w:p w14:paraId="196C0959" w14:textId="36239D9D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341" w:type="pct"/>
          </w:tcPr>
          <w:p w14:paraId="60AF698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4715EB4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1D028ACF" w14:textId="77777777" w:rsidTr="002D1977">
        <w:trPr>
          <w:trHeight w:val="217"/>
        </w:trPr>
        <w:tc>
          <w:tcPr>
            <w:tcW w:w="299" w:type="pct"/>
          </w:tcPr>
          <w:p w14:paraId="71345607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FD5456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180" w:type="pct"/>
          </w:tcPr>
          <w:p w14:paraId="33D53C3E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341" w:type="pct"/>
          </w:tcPr>
          <w:p w14:paraId="1674E1A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20F7F30E" w14:textId="77777777" w:rsidTr="002D1977">
        <w:trPr>
          <w:trHeight w:val="217"/>
        </w:trPr>
        <w:tc>
          <w:tcPr>
            <w:tcW w:w="299" w:type="pct"/>
          </w:tcPr>
          <w:p w14:paraId="0593DC54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4782DAD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</w:p>
        </w:tc>
        <w:tc>
          <w:tcPr>
            <w:tcW w:w="1180" w:type="pct"/>
          </w:tcPr>
          <w:p w14:paraId="617D114C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организации</w:t>
            </w:r>
          </w:p>
        </w:tc>
        <w:tc>
          <w:tcPr>
            <w:tcW w:w="2341" w:type="pct"/>
          </w:tcPr>
          <w:p w14:paraId="160D8D7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323965AF" w14:textId="77777777" w:rsidTr="002D1977">
        <w:trPr>
          <w:trHeight w:val="217"/>
        </w:trPr>
        <w:tc>
          <w:tcPr>
            <w:tcW w:w="299" w:type="pct"/>
          </w:tcPr>
          <w:p w14:paraId="6334331B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499768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признак</w:t>
            </w:r>
          </w:p>
        </w:tc>
        <w:tc>
          <w:tcPr>
            <w:tcW w:w="1180" w:type="pct"/>
          </w:tcPr>
          <w:p w14:paraId="6E655CE7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организации</w:t>
            </w:r>
          </w:p>
        </w:tc>
        <w:tc>
          <w:tcPr>
            <w:tcW w:w="2341" w:type="pct"/>
          </w:tcPr>
          <w:p w14:paraId="41AA02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5823F46B" w14:textId="77777777" w:rsidTr="002D1977">
        <w:trPr>
          <w:trHeight w:val="217"/>
        </w:trPr>
        <w:tc>
          <w:tcPr>
            <w:tcW w:w="299" w:type="pct"/>
          </w:tcPr>
          <w:p w14:paraId="5EFEB8CC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D045C39" w14:textId="77777777" w:rsidR="00A54432" w:rsidRPr="00C20D54" w:rsidRDefault="00A54432" w:rsidP="002D1977">
            <w:pPr>
              <w:pStyle w:val="104"/>
            </w:pPr>
            <w:r w:rsidRPr="00C20D54">
              <w:t>Перечень медицинских организаций</w:t>
            </w:r>
          </w:p>
        </w:tc>
        <w:tc>
          <w:tcPr>
            <w:tcW w:w="1180" w:type="pct"/>
          </w:tcPr>
          <w:p w14:paraId="5B52E90C" w14:textId="77777777" w:rsidR="00A54432" w:rsidRPr="00C20D54" w:rsidRDefault="00A54432" w:rsidP="002D1977">
            <w:pPr>
              <w:pStyle w:val="104"/>
            </w:pPr>
            <w:r w:rsidRPr="00C20D54">
              <w:t>Перечень организаций</w:t>
            </w:r>
          </w:p>
        </w:tc>
        <w:tc>
          <w:tcPr>
            <w:tcW w:w="2341" w:type="pct"/>
          </w:tcPr>
          <w:p w14:paraId="16C35265" w14:textId="5359B791" w:rsidR="00A54432" w:rsidRPr="00C20D54" w:rsidRDefault="00A54432" w:rsidP="002D1977">
            <w:pPr>
              <w:pStyle w:val="104"/>
            </w:pPr>
            <w:r w:rsidRPr="00C20D54">
              <w:t>Выбор значения (Организации, которые вносят данные в регистр</w:t>
            </w:r>
            <w:r w:rsidR="000C138A">
              <w:t>/</w:t>
            </w:r>
            <w:r w:rsidRPr="00C20D54">
              <w:t>Полный перечень организаций регистра) из выпадающего списка.</w:t>
            </w:r>
          </w:p>
          <w:p w14:paraId="5E3CA8C8" w14:textId="0A4127B8" w:rsidR="00A54432" w:rsidRPr="00C20D54" w:rsidRDefault="00A54432" w:rsidP="002D1977">
            <w:pPr>
              <w:pStyle w:val="104"/>
            </w:pPr>
            <w:r w:rsidRPr="00C20D54">
              <w:t xml:space="preserve">При выборе значения «Организации, которые вносят данные в регистр», в отчет попадают сведения только по тем </w:t>
            </w:r>
            <w:r>
              <w:t xml:space="preserve">организациям, </w:t>
            </w:r>
            <w:r w:rsidRPr="00C20D54">
              <w:t>к которым прикрепл</w:t>
            </w:r>
            <w:r>
              <w:t>е</w:t>
            </w:r>
            <w:r w:rsidRPr="00C20D54">
              <w:t xml:space="preserve">н хотя бы один пользователь, при выборе значения </w:t>
            </w:r>
            <w:r w:rsidR="00397B4E">
              <w:t>«</w:t>
            </w:r>
            <w:r w:rsidRPr="00C20D54">
              <w:t>Полный перечень организаций регистра</w:t>
            </w:r>
            <w:r w:rsidR="00397B4E">
              <w:t>»</w:t>
            </w:r>
            <w:r w:rsidRPr="00C20D54">
              <w:t xml:space="preserve">, отчет формируется по всем </w:t>
            </w:r>
            <w:r>
              <w:t>организациям</w:t>
            </w:r>
          </w:p>
        </w:tc>
      </w:tr>
      <w:tr w:rsidR="00A54432" w:rsidRPr="00C20D54" w14:paraId="7E2D945D" w14:textId="77777777" w:rsidTr="002D1977">
        <w:trPr>
          <w:trHeight w:val="217"/>
        </w:trPr>
        <w:tc>
          <w:tcPr>
            <w:tcW w:w="299" w:type="pct"/>
          </w:tcPr>
          <w:p w14:paraId="76649F0F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0D36FBC3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180" w:type="pct"/>
          </w:tcPr>
          <w:p w14:paraId="11651E51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341" w:type="pct"/>
          </w:tcPr>
          <w:p w14:paraId="6F48BEE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4D15819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7C5C81DC" w14:textId="77777777" w:rsidTr="002D1977">
        <w:trPr>
          <w:trHeight w:val="217"/>
        </w:trPr>
        <w:tc>
          <w:tcPr>
            <w:tcW w:w="299" w:type="pct"/>
          </w:tcPr>
          <w:p w14:paraId="35A1B975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8549925" w14:textId="77777777" w:rsidR="00A54432" w:rsidRPr="00C20D54" w:rsidRDefault="00A54432" w:rsidP="002D1977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180" w:type="pct"/>
          </w:tcPr>
          <w:p w14:paraId="0083D98A" w14:textId="77777777" w:rsidR="00A54432" w:rsidRPr="00C20D54" w:rsidRDefault="00A54432" w:rsidP="002D1977">
            <w:pPr>
              <w:pStyle w:val="104"/>
            </w:pPr>
            <w:r w:rsidRPr="00C20D54">
              <w:t>Гражданство медицинского работника</w:t>
            </w:r>
          </w:p>
        </w:tc>
        <w:tc>
          <w:tcPr>
            <w:tcW w:w="2341" w:type="pct"/>
          </w:tcPr>
          <w:p w14:paraId="5D3D465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2C07531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C20D54" w14:paraId="2CCD973B" w14:textId="77777777" w:rsidTr="002D1977">
        <w:trPr>
          <w:trHeight w:val="790"/>
        </w:trPr>
        <w:tc>
          <w:tcPr>
            <w:tcW w:w="299" w:type="pct"/>
          </w:tcPr>
          <w:p w14:paraId="03EEC372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9CC9CE4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1180" w:type="pct"/>
          </w:tcPr>
          <w:p w14:paraId="39ABC4AC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2341" w:type="pct"/>
          </w:tcPr>
          <w:p w14:paraId="0DA4DF6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91BB2B0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  <w:p w14:paraId="06A2C0DD" w14:textId="5E967967" w:rsidR="00A54432" w:rsidRPr="00C20D54" w:rsidRDefault="00A54432" w:rsidP="002D1977">
            <w:pPr>
              <w:pStyle w:val="104"/>
            </w:pPr>
            <w:r w:rsidRPr="00C20D54">
              <w:t xml:space="preserve">Если в параметре </w:t>
            </w:r>
            <w:r w:rsidR="00397B4E">
              <w:t>«</w:t>
            </w:r>
            <w:r w:rsidRPr="00C20D54">
              <w:t>Гражданство</w:t>
            </w:r>
            <w:r w:rsidR="00397B4E">
              <w:t>»</w:t>
            </w:r>
            <w:r w:rsidRPr="00C20D54">
              <w:t xml:space="preserve"> указаны значения </w:t>
            </w:r>
            <w:r w:rsidR="00397B4E">
              <w:t>«</w:t>
            </w:r>
            <w:r w:rsidRPr="00C20D54">
              <w:t>Гражданин Российской Федерации</w:t>
            </w:r>
            <w:r w:rsidR="00397B4E">
              <w:t>»</w:t>
            </w:r>
            <w:r w:rsidRPr="00C20D54">
              <w:t xml:space="preserve"> или </w:t>
            </w:r>
            <w:r w:rsidR="00397B4E">
              <w:t>«</w:t>
            </w:r>
            <w:r w:rsidRPr="00C20D54">
              <w:t>Лицо без гражданства</w:t>
            </w:r>
            <w:r w:rsidR="00397B4E">
              <w:t>»</w:t>
            </w:r>
            <w:r w:rsidRPr="00C20D54">
              <w:t xml:space="preserve"> и при этом выбрано значение в поле </w:t>
            </w:r>
            <w:r w:rsidR="00397B4E">
              <w:t>«</w:t>
            </w:r>
            <w:r w:rsidRPr="00C20D54">
              <w:t>Страна</w:t>
            </w:r>
            <w:r w:rsidR="00397B4E">
              <w:t>»</w:t>
            </w:r>
            <w:r w:rsidRPr="00C20D54">
              <w:t xml:space="preserve">, то отчет будет содержать нулевые значения, </w:t>
            </w:r>
            <w:r w:rsidR="00275E88">
              <w:t>так как</w:t>
            </w:r>
            <w:r w:rsidRPr="00C20D54">
              <w:t xml:space="preserve"> для граждан РФ и лиц без гражданства в карточке медицинского работника поле </w:t>
            </w:r>
            <w:r w:rsidR="00397B4E">
              <w:t>«</w:t>
            </w:r>
            <w:r w:rsidRPr="00C20D54">
              <w:t>Страна</w:t>
            </w:r>
            <w:r w:rsidR="00397B4E">
              <w:t>»</w:t>
            </w:r>
            <w:r w:rsidRPr="00C20D54">
              <w:t xml:space="preserve"> не заполняется</w:t>
            </w:r>
          </w:p>
        </w:tc>
      </w:tr>
    </w:tbl>
    <w:p w14:paraId="662F8E12" w14:textId="053F560F" w:rsidR="00A54432" w:rsidRPr="006D1A62" w:rsidRDefault="00A54432" w:rsidP="00A54432">
      <w:pPr>
        <w:pStyle w:val="afffffff9"/>
      </w:pPr>
      <w:r w:rsidRPr="00601D75">
        <w:t>Описание</w:t>
      </w:r>
      <w:r w:rsidRPr="00C20D54">
        <w:t xml:space="preserve">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>
        <w:t xml:space="preserve">см. </w:t>
      </w:r>
      <w:r w:rsidRPr="00C20D54">
        <w:rPr>
          <w:sz w:val="32"/>
        </w:rPr>
        <w:fldChar w:fldCharType="begin"/>
      </w:r>
      <w:r w:rsidRPr="00C20D54">
        <w:rPr>
          <w:sz w:val="32"/>
        </w:rPr>
        <w:instrText xml:space="preserve"> REF _Ref42508782 \h  \* MERGEFORMAT </w:instrText>
      </w:r>
      <w:r w:rsidRPr="00C20D54">
        <w:rPr>
          <w:sz w:val="32"/>
        </w:rPr>
      </w:r>
      <w:r w:rsidRPr="00C20D54">
        <w:rPr>
          <w:sz w:val="32"/>
        </w:rPr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29</w:t>
      </w:r>
      <w:r w:rsidRPr="00C20D54">
        <w:rPr>
          <w:sz w:val="32"/>
        </w:rPr>
        <w:fldChar w:fldCharType="end"/>
      </w:r>
      <w:r w:rsidRPr="006D1A62">
        <w:rPr>
          <w:sz w:val="32"/>
        </w:rPr>
        <w:t>).</w:t>
      </w:r>
    </w:p>
    <w:p w14:paraId="496A27FF" w14:textId="21550FA6" w:rsidR="00A54432" w:rsidRPr="00C20D54" w:rsidRDefault="00A54432" w:rsidP="00A54432">
      <w:pPr>
        <w:pStyle w:val="afffffffff4"/>
        <w:rPr>
          <w:color w:val="000000" w:themeColor="text1"/>
        </w:rPr>
      </w:pPr>
      <w:bookmarkStart w:id="481" w:name="_Ref4250878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29</w:t>
      </w:r>
      <w:r w:rsidRPr="00C20D54">
        <w:rPr>
          <w:noProof/>
          <w:color w:val="000000" w:themeColor="text1"/>
        </w:rPr>
        <w:fldChar w:fldCharType="end"/>
      </w:r>
      <w:bookmarkEnd w:id="48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17"/>
        <w:gridCol w:w="1300"/>
        <w:gridCol w:w="2273"/>
        <w:gridCol w:w="5100"/>
      </w:tblGrid>
      <w:tr w:rsidR="00A54432" w:rsidRPr="00C20D54" w14:paraId="498E7F90" w14:textId="77777777" w:rsidTr="002D1977">
        <w:trPr>
          <w:tblHeader/>
        </w:trPr>
        <w:tc>
          <w:tcPr>
            <w:tcW w:w="216" w:type="pct"/>
          </w:tcPr>
          <w:p w14:paraId="088D4B3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952" w:type="pct"/>
            <w:gridSpan w:val="2"/>
          </w:tcPr>
          <w:p w14:paraId="2F8B2DD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832" w:type="pct"/>
          </w:tcPr>
          <w:p w14:paraId="096A2EB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CBC8E43" w14:textId="77777777" w:rsidTr="002D1977">
        <w:trPr>
          <w:trHeight w:val="352"/>
        </w:trPr>
        <w:tc>
          <w:tcPr>
            <w:tcW w:w="216" w:type="pct"/>
          </w:tcPr>
          <w:p w14:paraId="7AC09EC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4A987F4D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2832" w:type="pct"/>
          </w:tcPr>
          <w:p w14:paraId="57589798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  <w:r w:rsidRPr="00C20D54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C20D54" w14:paraId="7672787F" w14:textId="77777777" w:rsidTr="002D1977">
        <w:trPr>
          <w:trHeight w:val="404"/>
        </w:trPr>
        <w:tc>
          <w:tcPr>
            <w:tcW w:w="216" w:type="pct"/>
          </w:tcPr>
          <w:p w14:paraId="68AA9DB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74708B28" w14:textId="45EADF8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832" w:type="pct"/>
          </w:tcPr>
          <w:p w14:paraId="1C97610A" w14:textId="4AEAE05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 </w:t>
            </w:r>
          </w:p>
        </w:tc>
      </w:tr>
      <w:tr w:rsidR="00A54432" w:rsidRPr="00C20D54" w14:paraId="534826AA" w14:textId="77777777" w:rsidTr="00276C67">
        <w:trPr>
          <w:trHeight w:val="457"/>
        </w:trPr>
        <w:tc>
          <w:tcPr>
            <w:tcW w:w="216" w:type="pct"/>
          </w:tcPr>
          <w:p w14:paraId="2085A55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422592C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832" w:type="pct"/>
          </w:tcPr>
          <w:p w14:paraId="367C2299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7724EFB2" w14:textId="77777777" w:rsidTr="002D1977">
        <w:trPr>
          <w:trHeight w:val="571"/>
        </w:trPr>
        <w:tc>
          <w:tcPr>
            <w:tcW w:w="216" w:type="pct"/>
          </w:tcPr>
          <w:p w14:paraId="120034D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2CF87B0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832" w:type="pct"/>
          </w:tcPr>
          <w:p w14:paraId="539430E7" w14:textId="77777777" w:rsidR="00A54432" w:rsidRPr="00601D75" w:rsidRDefault="00A54432" w:rsidP="002D1977">
            <w:pPr>
              <w:pStyle w:val="104"/>
            </w:pPr>
            <w:r w:rsidRPr="00601D75">
              <w:t>Полное наименование организации</w:t>
            </w:r>
          </w:p>
        </w:tc>
      </w:tr>
      <w:tr w:rsidR="00A54432" w:rsidRPr="00C20D54" w14:paraId="068DBF59" w14:textId="77777777" w:rsidTr="002D1977">
        <w:trPr>
          <w:trHeight w:val="325"/>
        </w:trPr>
        <w:tc>
          <w:tcPr>
            <w:tcW w:w="216" w:type="pct"/>
          </w:tcPr>
          <w:p w14:paraId="5F0C8170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5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7DCE969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832" w:type="pct"/>
          </w:tcPr>
          <w:p w14:paraId="797487E1" w14:textId="77777777" w:rsidR="00A54432" w:rsidRPr="00601D75" w:rsidRDefault="00A54432" w:rsidP="002D1977">
            <w:pPr>
              <w:pStyle w:val="104"/>
            </w:pPr>
            <w:r w:rsidRPr="00601D75">
              <w:t>Ведомственная принадлежность организации</w:t>
            </w:r>
          </w:p>
        </w:tc>
      </w:tr>
      <w:tr w:rsidR="00A54432" w:rsidRPr="00C20D54" w14:paraId="37435AF2" w14:textId="77777777" w:rsidTr="002D1977">
        <w:trPr>
          <w:trHeight w:val="521"/>
        </w:trPr>
        <w:tc>
          <w:tcPr>
            <w:tcW w:w="216" w:type="pct"/>
          </w:tcPr>
          <w:p w14:paraId="06F26F82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1DAC8E3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Медицинская организация удалена</w:t>
            </w:r>
          </w:p>
        </w:tc>
        <w:tc>
          <w:tcPr>
            <w:tcW w:w="2832" w:type="pct"/>
          </w:tcPr>
          <w:p w14:paraId="7FD8B276" w14:textId="3FE04ECE" w:rsidR="00A54432" w:rsidRPr="00601D75" w:rsidRDefault="00A54432" w:rsidP="002D1977">
            <w:pPr>
              <w:pStyle w:val="104"/>
              <w:rPr>
                <w:rFonts w:ascii="Arial" w:hAnsi="Arial"/>
              </w:rPr>
            </w:pPr>
            <w:r w:rsidRPr="00601D75">
              <w:t xml:space="preserve">Указывается значение </w:t>
            </w:r>
            <w:r w:rsidR="00397B4E">
              <w:t>«</w:t>
            </w:r>
            <w:r w:rsidRPr="00601D75">
              <w:t>Да</w:t>
            </w:r>
            <w:r w:rsidR="00397B4E">
              <w:t>»</w:t>
            </w:r>
            <w:r w:rsidRPr="00601D75">
              <w:t>, в случае если организация удалена из ФРМО</w:t>
            </w:r>
          </w:p>
        </w:tc>
      </w:tr>
      <w:tr w:rsidR="00A54432" w:rsidRPr="00C20D54" w14:paraId="77C90443" w14:textId="77777777" w:rsidTr="002D1977">
        <w:trPr>
          <w:trHeight w:val="210"/>
        </w:trPr>
        <w:tc>
          <w:tcPr>
            <w:tcW w:w="216" w:type="pct"/>
            <w:vMerge w:val="restart"/>
          </w:tcPr>
          <w:p w14:paraId="2E04B5FB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674" w:type="pct"/>
            <w:vMerge w:val="restart"/>
          </w:tcPr>
          <w:p w14:paraId="05C61D47" w14:textId="77777777" w:rsidR="00A54432" w:rsidRPr="00C20D54" w:rsidRDefault="00A54432" w:rsidP="002D1977">
            <w:pPr>
              <w:pStyle w:val="104"/>
            </w:pPr>
            <w:r w:rsidRPr="00C20D54">
              <w:t>Количество сотрудников</w:t>
            </w:r>
          </w:p>
        </w:tc>
        <w:tc>
          <w:tcPr>
            <w:tcW w:w="1277" w:type="pct"/>
          </w:tcPr>
          <w:p w14:paraId="1C5DDE06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832" w:type="pct"/>
          </w:tcPr>
          <w:p w14:paraId="581B4C9E" w14:textId="77777777" w:rsidR="00A54432" w:rsidRPr="00601D75" w:rsidRDefault="00A54432" w:rsidP="002D1977">
            <w:pPr>
              <w:pStyle w:val="104"/>
            </w:pPr>
            <w:r w:rsidRPr="00601D75">
              <w:t>Сумма значений по столбцам:</w:t>
            </w:r>
          </w:p>
          <w:p w14:paraId="2A572B55" w14:textId="4D18F7E8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Врачи и руководители</w:t>
            </w:r>
            <w:r>
              <w:t>»</w:t>
            </w:r>
            <w:r w:rsidR="00A54432">
              <w:t>,</w:t>
            </w:r>
          </w:p>
          <w:p w14:paraId="6D261EDD" w14:textId="03714D48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Средний мед. персонал</w:t>
            </w:r>
            <w:r>
              <w:t>»</w:t>
            </w:r>
            <w:r w:rsidR="00A54432">
              <w:t>,</w:t>
            </w:r>
          </w:p>
          <w:p w14:paraId="6A7AECF5" w14:textId="2A23A356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Младший мед персонал</w:t>
            </w:r>
            <w:r>
              <w:t>»</w:t>
            </w:r>
            <w:r w:rsidR="00A54432">
              <w:t>,</w:t>
            </w:r>
          </w:p>
          <w:p w14:paraId="08E169C5" w14:textId="301749A5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Провизоры</w:t>
            </w:r>
            <w:r>
              <w:t>»</w:t>
            </w:r>
            <w:r w:rsidR="00A54432">
              <w:t>,</w:t>
            </w:r>
          </w:p>
          <w:p w14:paraId="4AA35A38" w14:textId="79408140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Фармацевты</w:t>
            </w:r>
            <w:r>
              <w:t>»</w:t>
            </w:r>
          </w:p>
        </w:tc>
      </w:tr>
      <w:tr w:rsidR="00A54432" w:rsidRPr="00C20D54" w14:paraId="7482D104" w14:textId="77777777" w:rsidTr="002D1977">
        <w:trPr>
          <w:trHeight w:val="185"/>
        </w:trPr>
        <w:tc>
          <w:tcPr>
            <w:tcW w:w="216" w:type="pct"/>
            <w:vMerge/>
          </w:tcPr>
          <w:p w14:paraId="75B56A1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4BB3AFA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47655AAD" w14:textId="77777777" w:rsidR="00A54432" w:rsidRPr="00C20D54" w:rsidRDefault="00A54432" w:rsidP="002D1977">
            <w:pPr>
              <w:pStyle w:val="104"/>
            </w:pPr>
            <w:r w:rsidRPr="00C20D54">
              <w:t>Врачи и руководители</w:t>
            </w:r>
          </w:p>
        </w:tc>
        <w:tc>
          <w:tcPr>
            <w:tcW w:w="2832" w:type="pct"/>
          </w:tcPr>
          <w:p w14:paraId="1654789D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41A3E9BD" w14:textId="77777777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записей:</w:t>
            </w:r>
          </w:p>
          <w:p w14:paraId="484AD52C" w14:textId="5E43E500" w:rsidR="00A54432" w:rsidRPr="00601D75" w:rsidRDefault="00397B4E" w:rsidP="00A54432">
            <w:pPr>
              <w:pStyle w:val="1010"/>
            </w:pPr>
            <w:r>
              <w:t>д</w:t>
            </w:r>
            <w:r w:rsidR="00A54432" w:rsidRPr="00601D75">
              <w:t>олжности руководителей медицинских организаций (</w:t>
            </w:r>
            <w:r w:rsidR="00A54432" w:rsidRPr="00601D75">
              <w:rPr>
                <w:lang w:val="en-US"/>
              </w:rPr>
              <w:t>id</w:t>
            </w:r>
            <w:r w:rsidR="00A54432" w:rsidRPr="00601D75">
              <w:t xml:space="preserve"> </w:t>
            </w:r>
            <w:r w:rsidR="00AD3D66">
              <w:t>равно</w:t>
            </w:r>
            <w:r w:rsidR="00A54432" w:rsidRPr="00601D75">
              <w:t xml:space="preserve"> 3)</w:t>
            </w:r>
            <w:r w:rsidR="002F1E12">
              <w:t>;</w:t>
            </w:r>
          </w:p>
          <w:p w14:paraId="79E0C6D5" w14:textId="6DB516AD" w:rsidR="00A54432" w:rsidRPr="00601D75" w:rsidRDefault="00397B4E" w:rsidP="00A54432">
            <w:pPr>
              <w:pStyle w:val="1010"/>
            </w:pPr>
            <w:r>
              <w:t>д</w:t>
            </w:r>
            <w:r w:rsidR="00A54432" w:rsidRPr="00601D75">
              <w:t>олжности специалистов с высшим профессиональным</w:t>
            </w:r>
            <w:r w:rsidR="00AD3D66">
              <w:t xml:space="preserve"> </w:t>
            </w:r>
            <w:r w:rsidR="00A54432" w:rsidRPr="00601D75">
              <w:t>(медицинским) образованием</w:t>
            </w:r>
            <w:r w:rsidR="00AD3D66">
              <w:t xml:space="preserve"> </w:t>
            </w:r>
            <w:r w:rsidR="00A54432" w:rsidRPr="00601D75">
              <w:t>(врачи) (</w:t>
            </w:r>
            <w:r w:rsidR="00A54432" w:rsidRPr="00601D75">
              <w:rPr>
                <w:lang w:val="en-US"/>
              </w:rPr>
              <w:t>id</w:t>
            </w:r>
            <w:r w:rsidR="00A54432" w:rsidRPr="00601D75">
              <w:t xml:space="preserve"> </w:t>
            </w:r>
            <w:r w:rsidR="00AD3D66">
              <w:t>равно</w:t>
            </w:r>
            <w:r w:rsidR="00A54432" w:rsidRPr="00601D75">
              <w:t xml:space="preserve"> 10)</w:t>
            </w:r>
            <w:r w:rsidR="002F1E12">
              <w:t>;</w:t>
            </w:r>
          </w:p>
          <w:p w14:paraId="3F38CF04" w14:textId="559B9E4E" w:rsidR="00A54432" w:rsidRPr="00601D75" w:rsidRDefault="00A54432" w:rsidP="00A54432">
            <w:pPr>
              <w:pStyle w:val="1010"/>
              <w:rPr>
                <w:rFonts w:ascii="Arial" w:hAnsi="Arial"/>
              </w:rPr>
            </w:pPr>
            <w:r w:rsidRPr="00601D75">
              <w:t>врачи-специалисты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12)</w:t>
            </w:r>
          </w:p>
          <w:p w14:paraId="016AAD31" w14:textId="4DE06A48" w:rsidR="00A54432" w:rsidRPr="00601D75" w:rsidRDefault="00A54432" w:rsidP="002D1977">
            <w:pPr>
              <w:pStyle w:val="1010"/>
              <w:numPr>
                <w:ilvl w:val="0"/>
                <w:numId w:val="0"/>
              </w:numPr>
              <w:ind w:left="284"/>
              <w:rPr>
                <w:rFonts w:eastAsia="Times New Roman" w:cs="Arial"/>
                <w:lang w:eastAsia="ru-RU"/>
              </w:rPr>
            </w:pPr>
            <w:r w:rsidRPr="00601D75">
              <w:t xml:space="preserve">из справочника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63125575" w14:textId="77777777" w:rsidTr="002D1977">
        <w:trPr>
          <w:trHeight w:val="210"/>
        </w:trPr>
        <w:tc>
          <w:tcPr>
            <w:tcW w:w="216" w:type="pct"/>
            <w:vMerge/>
          </w:tcPr>
          <w:p w14:paraId="59998A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726AF15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0BB930D5" w14:textId="77777777" w:rsidR="00A54432" w:rsidRPr="00C20D54" w:rsidRDefault="00A54432" w:rsidP="002D1977">
            <w:pPr>
              <w:pStyle w:val="104"/>
            </w:pPr>
            <w:r w:rsidRPr="00C20D54">
              <w:t>В том числе руководители</w:t>
            </w:r>
          </w:p>
        </w:tc>
        <w:tc>
          <w:tcPr>
            <w:tcW w:w="2832" w:type="pct"/>
          </w:tcPr>
          <w:p w14:paraId="5A932508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5A0092F3" w14:textId="146B7EBB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руководителей медицинских организаций»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539C9850" w14:textId="77777777" w:rsidTr="002D1977">
        <w:trPr>
          <w:trHeight w:val="125"/>
        </w:trPr>
        <w:tc>
          <w:tcPr>
            <w:tcW w:w="216" w:type="pct"/>
            <w:vMerge/>
          </w:tcPr>
          <w:p w14:paraId="516559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383691B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2080E60F" w14:textId="74AAAA4F" w:rsidR="00A54432" w:rsidRPr="00C20D54" w:rsidRDefault="00A54432" w:rsidP="002D1977">
            <w:pPr>
              <w:pStyle w:val="104"/>
            </w:pPr>
            <w:r w:rsidRPr="00C20D54">
              <w:t xml:space="preserve">Средний </w:t>
            </w:r>
            <w:r w:rsidR="00AD3D66">
              <w:t>медперсонал</w:t>
            </w:r>
          </w:p>
        </w:tc>
        <w:tc>
          <w:tcPr>
            <w:tcW w:w="2832" w:type="pct"/>
          </w:tcPr>
          <w:p w14:paraId="0C06995B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7435EB9B" w14:textId="6A4B3681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143)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3D3C2FD5" w14:textId="77777777" w:rsidTr="002D1977">
        <w:trPr>
          <w:trHeight w:val="170"/>
        </w:trPr>
        <w:tc>
          <w:tcPr>
            <w:tcW w:w="216" w:type="pct"/>
            <w:vMerge/>
          </w:tcPr>
          <w:p w14:paraId="398C0A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4C780D5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34A4F9CE" w14:textId="7FB4F27D" w:rsidR="00A54432" w:rsidRPr="00C20D54" w:rsidRDefault="00A54432" w:rsidP="002D1977">
            <w:pPr>
              <w:pStyle w:val="104"/>
            </w:pPr>
            <w:r w:rsidRPr="00C20D54">
              <w:t xml:space="preserve">Младший </w:t>
            </w:r>
            <w:r w:rsidR="00AD3D66">
              <w:t>медперсонал</w:t>
            </w:r>
          </w:p>
        </w:tc>
        <w:tc>
          <w:tcPr>
            <w:tcW w:w="2832" w:type="pct"/>
          </w:tcPr>
          <w:p w14:paraId="381031F2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601D75">
              <w:t>по основной должности.</w:t>
            </w:r>
          </w:p>
          <w:p w14:paraId="6058F025" w14:textId="77777777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записей:</w:t>
            </w:r>
          </w:p>
          <w:p w14:paraId="4F01B679" w14:textId="15AED0A4" w:rsidR="00A54432" w:rsidRPr="00601D75" w:rsidRDefault="00AD3D66" w:rsidP="00A54432">
            <w:pPr>
              <w:pStyle w:val="1010"/>
            </w:pPr>
            <w:r>
              <w:t>д</w:t>
            </w:r>
            <w:r w:rsidR="00A54432" w:rsidRPr="00601D75">
              <w:t xml:space="preserve">олжности иных медицинских работников (младший медицинский персонал) (id </w:t>
            </w:r>
            <w:r>
              <w:t>равно</w:t>
            </w:r>
            <w:r w:rsidR="00A54432" w:rsidRPr="00601D75">
              <w:t xml:space="preserve"> 200)</w:t>
            </w:r>
            <w:r w:rsidR="002F1E12">
              <w:t>;</w:t>
            </w:r>
          </w:p>
          <w:p w14:paraId="0FC2238A" w14:textId="787B25BB" w:rsidR="00A54432" w:rsidRPr="00601D75" w:rsidRDefault="00AD3D66" w:rsidP="00A54432">
            <w:pPr>
              <w:pStyle w:val="1010"/>
            </w:pPr>
            <w:r>
              <w:t>д</w:t>
            </w:r>
            <w:r w:rsidR="00A54432" w:rsidRPr="00601D75">
              <w:t xml:space="preserve">олжности иных фармацевтических работников (младший фармацевтический персонал) (id </w:t>
            </w:r>
            <w:r>
              <w:t>равно</w:t>
            </w:r>
            <w:r w:rsidR="00A54432" w:rsidRPr="00601D75">
              <w:t xml:space="preserve"> 233)</w:t>
            </w:r>
          </w:p>
          <w:p w14:paraId="25DA27F9" w14:textId="0FCFD4AE" w:rsidR="00A54432" w:rsidRPr="00601D75" w:rsidRDefault="00A54432" w:rsidP="002D1977">
            <w:pPr>
              <w:pStyle w:val="1010"/>
              <w:numPr>
                <w:ilvl w:val="0"/>
                <w:numId w:val="0"/>
              </w:numPr>
              <w:ind w:left="284"/>
            </w:pPr>
            <w:r w:rsidRPr="00601D75">
              <w:t xml:space="preserve">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27F9CF71" w14:textId="77777777" w:rsidTr="002D1977">
        <w:trPr>
          <w:trHeight w:val="240"/>
        </w:trPr>
        <w:tc>
          <w:tcPr>
            <w:tcW w:w="216" w:type="pct"/>
            <w:vMerge/>
          </w:tcPr>
          <w:p w14:paraId="4903D6F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3359D03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1795A0B4" w14:textId="77777777" w:rsidR="00A54432" w:rsidRPr="00C20D54" w:rsidRDefault="00A54432" w:rsidP="002D1977">
            <w:pPr>
              <w:pStyle w:val="104"/>
            </w:pPr>
            <w:r w:rsidRPr="00C20D54">
              <w:t>Провизоры</w:t>
            </w:r>
          </w:p>
        </w:tc>
        <w:tc>
          <w:tcPr>
            <w:tcW w:w="2832" w:type="pct"/>
          </w:tcPr>
          <w:p w14:paraId="6242E13F" w14:textId="77777777" w:rsidR="00A54432" w:rsidRPr="00601D75" w:rsidRDefault="00A54432" w:rsidP="002D1977">
            <w:pPr>
              <w:pStyle w:val="104"/>
            </w:pPr>
            <w:r w:rsidRPr="00601D75">
              <w:t>Количество незакрытых записей в личном деле в</w:t>
            </w:r>
            <w:r>
              <w:t xml:space="preserve"> организации</w:t>
            </w:r>
            <w:r w:rsidRPr="00601D75">
              <w:t> по основной должности.</w:t>
            </w:r>
          </w:p>
          <w:p w14:paraId="3AC80F25" w14:textId="2D03D54B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223)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14CDF4ED" w14:textId="77777777" w:rsidTr="002D1977">
        <w:trPr>
          <w:trHeight w:val="315"/>
        </w:trPr>
        <w:tc>
          <w:tcPr>
            <w:tcW w:w="216" w:type="pct"/>
            <w:vMerge/>
          </w:tcPr>
          <w:p w14:paraId="3597E31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1EEFB64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6D31BD14" w14:textId="77777777" w:rsidR="00A54432" w:rsidRPr="00C20D54" w:rsidRDefault="00A54432" w:rsidP="002D1977">
            <w:pPr>
              <w:pStyle w:val="104"/>
            </w:pPr>
            <w:r w:rsidRPr="00C20D54">
              <w:t>Фармацевты</w:t>
            </w:r>
          </w:p>
        </w:tc>
        <w:tc>
          <w:tcPr>
            <w:tcW w:w="2832" w:type="pct"/>
          </w:tcPr>
          <w:p w14:paraId="282F93F0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444B38C7" w14:textId="19A981C4" w:rsidR="00A54432" w:rsidRPr="00601D75" w:rsidRDefault="00A54432" w:rsidP="002D1977">
            <w:pPr>
              <w:pStyle w:val="104"/>
            </w:pPr>
            <w:r w:rsidRPr="00601D75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 w:rsidR="00AD3D66">
              <w:t>равно</w:t>
            </w:r>
            <w:r w:rsidRPr="00601D75">
              <w:t xml:space="preserve"> 229)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03E4948E" w14:textId="77777777" w:rsidTr="002D1977">
        <w:trPr>
          <w:trHeight w:val="391"/>
        </w:trPr>
        <w:tc>
          <w:tcPr>
            <w:tcW w:w="216" w:type="pct"/>
          </w:tcPr>
          <w:p w14:paraId="3C39D847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</w:p>
        </w:tc>
        <w:tc>
          <w:tcPr>
            <w:tcW w:w="1952" w:type="pct"/>
            <w:gridSpan w:val="2"/>
          </w:tcPr>
          <w:p w14:paraId="122AEDC5" w14:textId="77777777" w:rsidR="00A54432" w:rsidRPr="00C20D54" w:rsidRDefault="00A54432" w:rsidP="002D1977">
            <w:pPr>
              <w:pStyle w:val="104"/>
            </w:pPr>
            <w:r w:rsidRPr="00C20D54">
              <w:t>Кол-во организаций всего</w:t>
            </w:r>
          </w:p>
        </w:tc>
        <w:tc>
          <w:tcPr>
            <w:tcW w:w="2832" w:type="pct"/>
          </w:tcPr>
          <w:p w14:paraId="13F0471B" w14:textId="77777777" w:rsidR="00A54432" w:rsidRPr="00601D75" w:rsidRDefault="00A54432" w:rsidP="002D1977">
            <w:pPr>
              <w:pStyle w:val="104"/>
            </w:pPr>
            <w:r w:rsidRPr="00601D75">
              <w:t>Количество всех организаций</w:t>
            </w:r>
          </w:p>
        </w:tc>
      </w:tr>
      <w:tr w:rsidR="00A54432" w:rsidRPr="00C20D54" w14:paraId="13459498" w14:textId="77777777" w:rsidTr="002D1977">
        <w:trPr>
          <w:trHeight w:val="410"/>
        </w:trPr>
        <w:tc>
          <w:tcPr>
            <w:tcW w:w="216" w:type="pct"/>
          </w:tcPr>
          <w:p w14:paraId="7323B279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</w:p>
        </w:tc>
        <w:tc>
          <w:tcPr>
            <w:tcW w:w="1952" w:type="pct"/>
            <w:gridSpan w:val="2"/>
          </w:tcPr>
          <w:p w14:paraId="3B82B03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Их них кол-во активных организаций</w:t>
            </w:r>
          </w:p>
        </w:tc>
        <w:tc>
          <w:tcPr>
            <w:tcW w:w="2832" w:type="pct"/>
          </w:tcPr>
          <w:p w14:paraId="1FAEE2F5" w14:textId="77777777" w:rsidR="00A54432" w:rsidRPr="00601D75" w:rsidRDefault="00A54432" w:rsidP="002D1977">
            <w:pPr>
              <w:pStyle w:val="104"/>
            </w:pPr>
            <w:r w:rsidRPr="00601D75">
              <w:t>Количество организаций, которые не удалены из ФРМО</w:t>
            </w:r>
          </w:p>
        </w:tc>
      </w:tr>
    </w:tbl>
    <w:p w14:paraId="6F62388C" w14:textId="7B5BD737" w:rsidR="00A54432" w:rsidRPr="008310C3" w:rsidRDefault="00A54432" w:rsidP="00A25157">
      <w:pPr>
        <w:pStyle w:val="54"/>
      </w:pPr>
      <w:bookmarkStart w:id="482" w:name="_Toc89079985"/>
      <w:r>
        <w:t>Отчет «</w:t>
      </w:r>
      <w:r w:rsidRPr="008310C3">
        <w:t>70. Отчет об эксплуатации ФРМО/ФРМР по сведениям об образовании</w:t>
      </w:r>
      <w:bookmarkEnd w:id="482"/>
      <w:r>
        <w:t>»</w:t>
      </w:r>
    </w:p>
    <w:p w14:paraId="26204EF1" w14:textId="77777777" w:rsidR="00A54432" w:rsidRPr="00C20D54" w:rsidRDefault="00A54432" w:rsidP="00A54432">
      <w:pPr>
        <w:pStyle w:val="phnormal"/>
        <w:rPr>
          <w:color w:val="000000" w:themeColor="text1"/>
        </w:rPr>
      </w:pPr>
      <w:r w:rsidRPr="00095A23">
        <w:rPr>
          <w:rStyle w:val="afffffff1"/>
          <w:rFonts w:eastAsia="Calibri"/>
        </w:rPr>
        <w:t xml:space="preserve">Данный отчет предоставляет сведения об образовательных организациях и количестве медицинских (фармацевтических) работников, получивших профессиональное </w:t>
      </w:r>
      <w:r>
        <w:rPr>
          <w:rStyle w:val="afffffff1"/>
          <w:rFonts w:eastAsia="Calibri"/>
        </w:rPr>
        <w:t xml:space="preserve">и </w:t>
      </w:r>
      <w:r w:rsidRPr="00095A23">
        <w:rPr>
          <w:rStyle w:val="afffffff1"/>
          <w:rFonts w:eastAsia="Calibri"/>
        </w:rPr>
        <w:t>послевузовское образование (в том числе целевое), сертификат или свидетельство об аккредитации специалиста в данных образовательных организациях. Доступ к данному отчету имеют пользователи со следующими</w:t>
      </w:r>
      <w:r w:rsidRPr="00C20D54">
        <w:rPr>
          <w:color w:val="000000" w:themeColor="text1"/>
        </w:rPr>
        <w:t xml:space="preserve"> ролями:</w:t>
      </w:r>
    </w:p>
    <w:p w14:paraId="40814599" w14:textId="77777777" w:rsidR="00A54432" w:rsidRPr="00095A23" w:rsidRDefault="00A54432" w:rsidP="00A54432">
      <w:pPr>
        <w:pStyle w:val="17"/>
      </w:pPr>
      <w:r w:rsidRPr="00095A23">
        <w:t>Работник организации (ФРМР);</w:t>
      </w:r>
    </w:p>
    <w:p w14:paraId="3A57D473" w14:textId="77777777" w:rsidR="00A54432" w:rsidRPr="00095A23" w:rsidRDefault="00A54432" w:rsidP="00A54432">
      <w:pPr>
        <w:pStyle w:val="17"/>
      </w:pPr>
      <w:r w:rsidRPr="00095A23">
        <w:t>Работник ОУЗ (ФРМР);</w:t>
      </w:r>
    </w:p>
    <w:p w14:paraId="567E1FC2" w14:textId="77777777" w:rsidR="00A54432" w:rsidRPr="00095A23" w:rsidRDefault="00A54432" w:rsidP="00A54432">
      <w:pPr>
        <w:pStyle w:val="17"/>
      </w:pPr>
      <w:r w:rsidRPr="00095A23">
        <w:t>Работник ФОИВ (ФРМР);</w:t>
      </w:r>
    </w:p>
    <w:p w14:paraId="3F954977" w14:textId="77777777" w:rsidR="00A54432" w:rsidRDefault="00A54432" w:rsidP="00A54432">
      <w:pPr>
        <w:pStyle w:val="17"/>
      </w:pPr>
      <w:r w:rsidRPr="00095A23">
        <w:t>Работник</w:t>
      </w:r>
      <w:r w:rsidRPr="00C20D54">
        <w:t xml:space="preserve"> МЗ (ФРМР)</w:t>
      </w:r>
      <w:r>
        <w:t>;</w:t>
      </w:r>
    </w:p>
    <w:p w14:paraId="5D303AF6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E52DC51" w14:textId="68A8A7AD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132"/>
        <w:gridCol w:w="1970"/>
        <w:gridCol w:w="4784"/>
      </w:tblGrid>
      <w:tr w:rsidR="00A54432" w:rsidRPr="00C20D54" w14:paraId="10A5CC37" w14:textId="77777777" w:rsidTr="002D1977">
        <w:trPr>
          <w:tblHeader/>
        </w:trPr>
        <w:tc>
          <w:tcPr>
            <w:tcW w:w="245" w:type="pct"/>
          </w:tcPr>
          <w:p w14:paraId="6BDAC6F2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141" w:type="pct"/>
          </w:tcPr>
          <w:p w14:paraId="430F229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054" w:type="pct"/>
          </w:tcPr>
          <w:p w14:paraId="36AF7557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559" w:type="pct"/>
          </w:tcPr>
          <w:p w14:paraId="04356D11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4832C937" w14:textId="77777777" w:rsidTr="002D1977">
        <w:trPr>
          <w:trHeight w:val="217"/>
        </w:trPr>
        <w:tc>
          <w:tcPr>
            <w:tcW w:w="245" w:type="pct"/>
          </w:tcPr>
          <w:p w14:paraId="439825CF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141" w:type="pct"/>
          </w:tcPr>
          <w:p w14:paraId="3EEF4925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054" w:type="pct"/>
          </w:tcPr>
          <w:p w14:paraId="7CD5ED33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559" w:type="pct"/>
          </w:tcPr>
          <w:p w14:paraId="35F9B8C9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4A839DFA" w14:textId="77777777" w:rsidTr="002D1977">
        <w:trPr>
          <w:trHeight w:val="790"/>
        </w:trPr>
        <w:tc>
          <w:tcPr>
            <w:tcW w:w="245" w:type="pct"/>
          </w:tcPr>
          <w:p w14:paraId="5F5E26C9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141" w:type="pct"/>
          </w:tcPr>
          <w:p w14:paraId="3A02C4C3" w14:textId="05D5252E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054" w:type="pct"/>
          </w:tcPr>
          <w:p w14:paraId="17433B38" w14:textId="7BDA937A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559" w:type="pct"/>
          </w:tcPr>
          <w:p w14:paraId="094386A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E923837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6E968827" w14:textId="77777777" w:rsidTr="002D1977">
        <w:trPr>
          <w:trHeight w:val="655"/>
        </w:trPr>
        <w:tc>
          <w:tcPr>
            <w:tcW w:w="245" w:type="pct"/>
          </w:tcPr>
          <w:p w14:paraId="36504D5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141" w:type="pct"/>
          </w:tcPr>
          <w:p w14:paraId="41B50F4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054" w:type="pct"/>
          </w:tcPr>
          <w:p w14:paraId="5A17E17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559" w:type="pct"/>
          </w:tcPr>
          <w:p w14:paraId="6132A2A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46825E2" w14:textId="77777777" w:rsidTr="002D1977">
        <w:trPr>
          <w:trHeight w:val="655"/>
        </w:trPr>
        <w:tc>
          <w:tcPr>
            <w:tcW w:w="245" w:type="pct"/>
          </w:tcPr>
          <w:p w14:paraId="1FF235C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141" w:type="pct"/>
          </w:tcPr>
          <w:p w14:paraId="2A070092" w14:textId="77777777" w:rsidR="00A54432" w:rsidRPr="00C20D54" w:rsidRDefault="00A54432" w:rsidP="002D1977">
            <w:pPr>
              <w:pStyle w:val="104"/>
            </w:pPr>
            <w:r w:rsidRPr="00C20D54">
              <w:t>Перечень образовательных учреждений</w:t>
            </w:r>
          </w:p>
        </w:tc>
        <w:tc>
          <w:tcPr>
            <w:tcW w:w="1054" w:type="pct"/>
          </w:tcPr>
          <w:p w14:paraId="69ADA79F" w14:textId="77777777" w:rsidR="00A54432" w:rsidRPr="00C20D54" w:rsidRDefault="00A54432" w:rsidP="002D1977">
            <w:pPr>
              <w:pStyle w:val="104"/>
            </w:pPr>
            <w:r w:rsidRPr="00C20D54">
              <w:t xml:space="preserve">Перечень образовательных </w:t>
            </w:r>
            <w:r>
              <w:t>организаций</w:t>
            </w:r>
          </w:p>
        </w:tc>
        <w:tc>
          <w:tcPr>
            <w:tcW w:w="2559" w:type="pct"/>
          </w:tcPr>
          <w:p w14:paraId="46045CA6" w14:textId="4F1A2DCA" w:rsidR="00A54432" w:rsidRPr="00C20D54" w:rsidRDefault="00A54432" w:rsidP="002D1977">
            <w:pPr>
              <w:pStyle w:val="104"/>
            </w:pPr>
            <w:r w:rsidRPr="00C20D54">
              <w:t>Выбор значения (Организации, которые вносят данные в регистр</w:t>
            </w:r>
            <w:r w:rsidR="000C138A">
              <w:t>/</w:t>
            </w:r>
            <w:r w:rsidRPr="00C20D54">
              <w:t>Полный перечень организаций регистра) из выпадающего списка.</w:t>
            </w:r>
          </w:p>
          <w:p w14:paraId="306316A3" w14:textId="14C46BD2" w:rsidR="00A54432" w:rsidRPr="00C20D54" w:rsidRDefault="00A54432" w:rsidP="002D1977">
            <w:pPr>
              <w:pStyle w:val="104"/>
            </w:pPr>
            <w:r w:rsidRPr="00C20D54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прикреплён хотя бы один пользователь, при выборе значения </w:t>
            </w:r>
            <w:r w:rsidR="00AD3D66">
              <w:t>«</w:t>
            </w:r>
            <w:r w:rsidRPr="00C20D54">
              <w:t>Полный перечень организаций регистра</w:t>
            </w:r>
            <w:r w:rsidR="00AD3D66">
              <w:t>»</w:t>
            </w:r>
            <w:r w:rsidRPr="00C20D54">
              <w:t>, отчет формируется по всем организациям</w:t>
            </w:r>
          </w:p>
        </w:tc>
      </w:tr>
    </w:tbl>
    <w:p w14:paraId="0A823190" w14:textId="42FC9CF4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_Ref42524073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31</w:t>
      </w:r>
      <w:r w:rsidRPr="00C20D54">
        <w:fldChar w:fldCharType="end"/>
      </w:r>
      <w:r w:rsidRPr="00C20D54">
        <w:t>).</w:t>
      </w:r>
    </w:p>
    <w:p w14:paraId="3FB4085A" w14:textId="5A5A63DB" w:rsidR="00A54432" w:rsidRPr="00C20D54" w:rsidRDefault="00A54432" w:rsidP="00A54432">
      <w:pPr>
        <w:pStyle w:val="afffffffff4"/>
        <w:rPr>
          <w:color w:val="000000" w:themeColor="text1"/>
        </w:rPr>
      </w:pPr>
      <w:bookmarkStart w:id="483" w:name="_Ref42524073"/>
      <w:bookmarkStart w:id="484" w:name="_Ref42524059"/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31</w:t>
      </w:r>
      <w:r w:rsidRPr="00C20D54">
        <w:rPr>
          <w:noProof/>
          <w:color w:val="000000" w:themeColor="text1"/>
        </w:rPr>
        <w:fldChar w:fldCharType="end"/>
      </w:r>
      <w:bookmarkEnd w:id="483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  <w:bookmarkEnd w:id="484"/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66"/>
        <w:gridCol w:w="1881"/>
        <w:gridCol w:w="2066"/>
        <w:gridCol w:w="4677"/>
      </w:tblGrid>
      <w:tr w:rsidR="00A54432" w:rsidRPr="00C20D54" w14:paraId="38ADC63B" w14:textId="77777777" w:rsidTr="002D1977">
        <w:trPr>
          <w:tblHeader/>
        </w:trPr>
        <w:tc>
          <w:tcPr>
            <w:tcW w:w="216" w:type="pct"/>
          </w:tcPr>
          <w:p w14:paraId="78B1308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98" w:type="pct"/>
            <w:gridSpan w:val="2"/>
          </w:tcPr>
          <w:p w14:paraId="409F57A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586" w:type="pct"/>
          </w:tcPr>
          <w:p w14:paraId="3BF171F6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C3987EF" w14:textId="77777777" w:rsidTr="002D1977">
        <w:trPr>
          <w:trHeight w:val="352"/>
        </w:trPr>
        <w:tc>
          <w:tcPr>
            <w:tcW w:w="216" w:type="pct"/>
          </w:tcPr>
          <w:p w14:paraId="7D9A936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2E16E689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2586" w:type="pct"/>
          </w:tcPr>
          <w:p w14:paraId="3F96EE1C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  <w:r w:rsidRPr="00C20D54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C20D54" w14:paraId="64191E4C" w14:textId="77777777" w:rsidTr="002D1977">
        <w:trPr>
          <w:trHeight w:val="404"/>
        </w:trPr>
        <w:tc>
          <w:tcPr>
            <w:tcW w:w="216" w:type="pct"/>
          </w:tcPr>
          <w:p w14:paraId="6620948B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0AEF8598" w14:textId="636D9F2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586" w:type="pct"/>
          </w:tcPr>
          <w:p w14:paraId="21E4DDAE" w14:textId="06642E0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образовательной организации </w:t>
            </w:r>
          </w:p>
        </w:tc>
      </w:tr>
      <w:tr w:rsidR="00A54432" w:rsidRPr="00C20D54" w14:paraId="489DFA57" w14:textId="77777777" w:rsidTr="002D1977">
        <w:trPr>
          <w:trHeight w:val="505"/>
        </w:trPr>
        <w:tc>
          <w:tcPr>
            <w:tcW w:w="216" w:type="pct"/>
          </w:tcPr>
          <w:p w14:paraId="32AC2B64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120976B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86" w:type="pct"/>
          </w:tcPr>
          <w:p w14:paraId="101D2195" w14:textId="77777777" w:rsidR="00A54432" w:rsidRPr="00C20D54" w:rsidRDefault="00A54432" w:rsidP="002D1977">
            <w:pPr>
              <w:pStyle w:val="104"/>
            </w:pPr>
            <w:r w:rsidRPr="00C20D54">
              <w:t>OID образовательной организации</w:t>
            </w:r>
          </w:p>
        </w:tc>
      </w:tr>
      <w:tr w:rsidR="00A54432" w:rsidRPr="00C20D54" w14:paraId="59FD2CC3" w14:textId="77777777" w:rsidTr="002D1977">
        <w:trPr>
          <w:trHeight w:val="571"/>
        </w:trPr>
        <w:tc>
          <w:tcPr>
            <w:tcW w:w="216" w:type="pct"/>
          </w:tcPr>
          <w:p w14:paraId="6F99B1B2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642EE8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586" w:type="pct"/>
          </w:tcPr>
          <w:p w14:paraId="00C67EDA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3130983E" w14:textId="77777777" w:rsidTr="002D1977">
        <w:trPr>
          <w:trHeight w:val="325"/>
        </w:trPr>
        <w:tc>
          <w:tcPr>
            <w:tcW w:w="216" w:type="pct"/>
          </w:tcPr>
          <w:p w14:paraId="60AB1E30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1FB20B9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586" w:type="pct"/>
          </w:tcPr>
          <w:p w14:paraId="0C72F51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49FBF93D" w14:textId="77777777" w:rsidTr="002D1977">
        <w:trPr>
          <w:trHeight w:val="655"/>
        </w:trPr>
        <w:tc>
          <w:tcPr>
            <w:tcW w:w="216" w:type="pct"/>
            <w:vMerge w:val="restart"/>
          </w:tcPr>
          <w:p w14:paraId="304D6129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045" w:type="pct"/>
            <w:vMerge w:val="restart"/>
          </w:tcPr>
          <w:p w14:paraId="2395252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лиц с профессиональным образованием</w:t>
            </w:r>
          </w:p>
        </w:tc>
        <w:tc>
          <w:tcPr>
            <w:tcW w:w="1153" w:type="pct"/>
          </w:tcPr>
          <w:p w14:paraId="2BC033E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Всего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(из них целевое)</w:t>
            </w:r>
          </w:p>
        </w:tc>
        <w:tc>
          <w:tcPr>
            <w:tcW w:w="2586" w:type="pct"/>
          </w:tcPr>
          <w:p w14:paraId="0793BE66" w14:textId="44FDEEE3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1C6DC484" w14:textId="77777777" w:rsidTr="002D1977">
        <w:trPr>
          <w:trHeight w:val="655"/>
        </w:trPr>
        <w:tc>
          <w:tcPr>
            <w:tcW w:w="216" w:type="pct"/>
            <w:vMerge/>
          </w:tcPr>
          <w:p w14:paraId="62957D1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1BEDA73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0734AF1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Высшее образование (из них целевое)</w:t>
            </w:r>
          </w:p>
        </w:tc>
        <w:tc>
          <w:tcPr>
            <w:tcW w:w="2586" w:type="pct"/>
          </w:tcPr>
          <w:p w14:paraId="0B2EC5FA" w14:textId="25CA2A4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уровнем образования «Высшее – бакалавриат», «Высшее – магистратура» или «Высшее – специалитет»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27484FDC" w14:textId="77777777" w:rsidTr="002D1977">
        <w:trPr>
          <w:trHeight w:val="655"/>
        </w:trPr>
        <w:tc>
          <w:tcPr>
            <w:tcW w:w="216" w:type="pct"/>
            <w:vMerge/>
          </w:tcPr>
          <w:p w14:paraId="3A18B46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60CC981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23F3CD0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Среднее образование (из них целевое)</w:t>
            </w:r>
          </w:p>
        </w:tc>
        <w:tc>
          <w:tcPr>
            <w:tcW w:w="2586" w:type="pct"/>
          </w:tcPr>
          <w:p w14:paraId="5B0D4621" w14:textId="2F497A6F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уровнем образования «Среднее профессиональное»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0D3FC495" w14:textId="77777777" w:rsidTr="002D1977">
        <w:trPr>
          <w:trHeight w:val="655"/>
        </w:trPr>
        <w:tc>
          <w:tcPr>
            <w:tcW w:w="216" w:type="pct"/>
            <w:vMerge w:val="restart"/>
          </w:tcPr>
          <w:p w14:paraId="1C2C65AB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045" w:type="pct"/>
            <w:vMerge w:val="restart"/>
          </w:tcPr>
          <w:p w14:paraId="6E45142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лиц с послевузовским образованием</w:t>
            </w:r>
          </w:p>
        </w:tc>
        <w:tc>
          <w:tcPr>
            <w:tcW w:w="1153" w:type="pct"/>
          </w:tcPr>
          <w:p w14:paraId="6B24185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Интернатура (из них целевое)</w:t>
            </w:r>
          </w:p>
        </w:tc>
        <w:tc>
          <w:tcPr>
            <w:tcW w:w="2586" w:type="pct"/>
          </w:tcPr>
          <w:p w14:paraId="62C72769" w14:textId="3902A94E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</w:t>
            </w:r>
            <w:r>
              <w:t xml:space="preserve">в </w:t>
            </w:r>
            <w:r w:rsidRPr="00C20D54">
              <w:t>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«Интернатура»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2D8F39D0" w14:textId="77777777" w:rsidTr="002D1977">
        <w:trPr>
          <w:trHeight w:val="655"/>
        </w:trPr>
        <w:tc>
          <w:tcPr>
            <w:tcW w:w="216" w:type="pct"/>
            <w:vMerge/>
          </w:tcPr>
          <w:p w14:paraId="62654F0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6394F97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6533EA4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Ординатура (их них целевое)</w:t>
            </w:r>
          </w:p>
        </w:tc>
        <w:tc>
          <w:tcPr>
            <w:tcW w:w="2586" w:type="pct"/>
          </w:tcPr>
          <w:p w14:paraId="13AEA226" w14:textId="65DFDF5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«Ординатура»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6339567D" w14:textId="77777777" w:rsidTr="002D1977">
        <w:trPr>
          <w:trHeight w:val="655"/>
        </w:trPr>
        <w:tc>
          <w:tcPr>
            <w:tcW w:w="216" w:type="pct"/>
            <w:vMerge/>
          </w:tcPr>
          <w:p w14:paraId="6AA9A84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09A9326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AFED93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Аспирантура</w:t>
            </w:r>
          </w:p>
        </w:tc>
        <w:tc>
          <w:tcPr>
            <w:tcW w:w="2586" w:type="pct"/>
          </w:tcPr>
          <w:p w14:paraId="5DDF868A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«Аспирантура»</w:t>
            </w:r>
          </w:p>
        </w:tc>
      </w:tr>
      <w:tr w:rsidR="00A54432" w:rsidRPr="00C20D54" w14:paraId="629135EB" w14:textId="77777777" w:rsidTr="002D1977">
        <w:trPr>
          <w:trHeight w:val="655"/>
        </w:trPr>
        <w:tc>
          <w:tcPr>
            <w:tcW w:w="216" w:type="pct"/>
            <w:vMerge/>
          </w:tcPr>
          <w:p w14:paraId="29B7EB0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0FBF46E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810C97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Докторантура</w:t>
            </w:r>
          </w:p>
        </w:tc>
        <w:tc>
          <w:tcPr>
            <w:tcW w:w="2586" w:type="pct"/>
          </w:tcPr>
          <w:p w14:paraId="770DAC20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</w:t>
            </w:r>
            <w:r w:rsidRPr="00C20D54">
              <w:rPr>
                <w:rFonts w:eastAsia="Times New Roman"/>
                <w:lang w:eastAsia="ru-RU"/>
              </w:rPr>
              <w:t>Докторантура</w:t>
            </w:r>
            <w:r w:rsidRPr="00C20D54">
              <w:t>»</w:t>
            </w:r>
          </w:p>
        </w:tc>
      </w:tr>
      <w:tr w:rsidR="00A54432" w:rsidRPr="00C20D54" w14:paraId="2132ED54" w14:textId="77777777" w:rsidTr="002D1977">
        <w:trPr>
          <w:trHeight w:val="655"/>
        </w:trPr>
        <w:tc>
          <w:tcPr>
            <w:tcW w:w="216" w:type="pct"/>
          </w:tcPr>
          <w:p w14:paraId="77CE6098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435C9A7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Сертифицированных</w:t>
            </w:r>
          </w:p>
        </w:tc>
        <w:tc>
          <w:tcPr>
            <w:tcW w:w="2586" w:type="pct"/>
          </w:tcPr>
          <w:p w14:paraId="529E626E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«Сертификат специалиста»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</w:p>
        </w:tc>
      </w:tr>
      <w:tr w:rsidR="00A54432" w:rsidRPr="00C20D54" w14:paraId="76C9CCE2" w14:textId="77777777" w:rsidTr="002D1977">
        <w:trPr>
          <w:trHeight w:val="655"/>
        </w:trPr>
        <w:tc>
          <w:tcPr>
            <w:tcW w:w="216" w:type="pct"/>
          </w:tcPr>
          <w:p w14:paraId="39C7816A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35BC877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Аккредитованных</w:t>
            </w:r>
          </w:p>
        </w:tc>
        <w:tc>
          <w:tcPr>
            <w:tcW w:w="2586" w:type="pct"/>
          </w:tcPr>
          <w:p w14:paraId="1CA4BBEA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«Свидетельство об аккредитации специалиста»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</w:p>
        </w:tc>
      </w:tr>
      <w:tr w:rsidR="00A54432" w:rsidRPr="00C20D54" w14:paraId="44FA56EA" w14:textId="77777777" w:rsidTr="002D1977">
        <w:trPr>
          <w:trHeight w:val="447"/>
        </w:trPr>
        <w:tc>
          <w:tcPr>
            <w:tcW w:w="216" w:type="pct"/>
          </w:tcPr>
          <w:p w14:paraId="36C5E1E1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0773E3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организаций</w:t>
            </w:r>
          </w:p>
        </w:tc>
        <w:tc>
          <w:tcPr>
            <w:tcW w:w="2586" w:type="pct"/>
          </w:tcPr>
          <w:p w14:paraId="599BB1A1" w14:textId="77777777" w:rsidR="00A54432" w:rsidRPr="00C20D54" w:rsidRDefault="00A54432" w:rsidP="002D1977">
            <w:pPr>
              <w:pStyle w:val="104"/>
            </w:pPr>
            <w:r w:rsidRPr="00C20D54">
              <w:t>Количество образовательных организаций</w:t>
            </w:r>
          </w:p>
        </w:tc>
      </w:tr>
    </w:tbl>
    <w:p w14:paraId="39E19B16" w14:textId="11A29965" w:rsidR="00A54432" w:rsidRPr="00C20D54" w:rsidRDefault="00A54432" w:rsidP="00A25157">
      <w:pPr>
        <w:pStyle w:val="54"/>
      </w:pPr>
      <w:bookmarkStart w:id="485" w:name="_Toc89079986"/>
      <w:r w:rsidRPr="00A25157">
        <w:rPr>
          <w:rStyle w:val="58"/>
          <w:b/>
          <w:bCs/>
        </w:rPr>
        <w:lastRenderedPageBreak/>
        <w:t>Отчет «87. Отчет о специалистах, прошедших обучение в рамках целевой подготовки</w:t>
      </w:r>
      <w:r w:rsidRPr="00C20D54">
        <w:t xml:space="preserve"> (профессиональное образование)</w:t>
      </w:r>
      <w:bookmarkEnd w:id="485"/>
      <w:r>
        <w:t>»</w:t>
      </w:r>
    </w:p>
    <w:p w14:paraId="1F076A6B" w14:textId="77777777" w:rsidR="00A54432" w:rsidRPr="00C20D54" w:rsidRDefault="00A54432" w:rsidP="00A54432">
      <w:pPr>
        <w:pStyle w:val="af2"/>
      </w:pPr>
      <w:r w:rsidRPr="00C20D54">
        <w:t>Данный отчет предоставляет информацию о медицинских</w:t>
      </w:r>
      <w:r>
        <w:t xml:space="preserve"> (фармацевтических)</w:t>
      </w:r>
      <w:r w:rsidRPr="00C20D54">
        <w:t xml:space="preserve"> </w:t>
      </w:r>
      <w:r>
        <w:t>работниках,</w:t>
      </w:r>
      <w:r w:rsidRPr="00C20D54">
        <w:t xml:space="preserve"> получивших профессиональное целевое образование. </w:t>
      </w:r>
    </w:p>
    <w:p w14:paraId="7A8A5306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7A00A5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41B85FB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593D330B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BDC09FC" w14:textId="0492FEE2" w:rsidR="00A54432" w:rsidRPr="00C20D54" w:rsidRDefault="00A54432" w:rsidP="00A54432">
      <w:pPr>
        <w:pStyle w:val="afffffffff4"/>
        <w:rPr>
          <w:noProof/>
          <w:color w:val="000000" w:themeColor="text1"/>
        </w:rPr>
      </w:pPr>
      <w:r w:rsidRPr="00C20D54">
        <w:rPr>
          <w:noProof/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32</w:t>
      </w:r>
      <w:r w:rsidRPr="00C20D54">
        <w:rPr>
          <w:noProof/>
          <w:color w:val="000000" w:themeColor="text1"/>
        </w:rPr>
        <w:fldChar w:fldCharType="end"/>
      </w:r>
      <w:r w:rsidR="0085136C">
        <w:rPr>
          <w:noProof/>
          <w:color w:val="000000" w:themeColor="text1"/>
        </w:rPr>
        <w:t xml:space="preserve"> </w:t>
      </w:r>
      <w:r w:rsidRPr="00C20D54">
        <w:rPr>
          <w:noProof/>
          <w:color w:val="000000" w:themeColor="text1"/>
        </w:rPr>
        <w:t xml:space="preserve">– Описание </w:t>
      </w:r>
      <w:r w:rsidRPr="001C6FA7">
        <w:t>полей</w:t>
      </w:r>
      <w:r w:rsidRPr="00C20D54">
        <w:rPr>
          <w:noProof/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94E6B45" w14:textId="77777777" w:rsidTr="002D1977">
        <w:trPr>
          <w:tblHeader/>
        </w:trPr>
        <w:tc>
          <w:tcPr>
            <w:tcW w:w="245" w:type="pct"/>
          </w:tcPr>
          <w:p w14:paraId="6377CBFB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05D9484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7BB7B64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51D952E8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28B6189" w14:textId="77777777" w:rsidTr="002D1977">
        <w:trPr>
          <w:trHeight w:val="217"/>
        </w:trPr>
        <w:tc>
          <w:tcPr>
            <w:tcW w:w="245" w:type="pct"/>
          </w:tcPr>
          <w:p w14:paraId="7075F980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78F18F9E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661FA4CB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6701FE73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4147316" w14:textId="77777777" w:rsidTr="002D1977">
        <w:trPr>
          <w:trHeight w:val="217"/>
        </w:trPr>
        <w:tc>
          <w:tcPr>
            <w:tcW w:w="245" w:type="pct"/>
          </w:tcPr>
          <w:p w14:paraId="4829A3D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07FCF4C" w14:textId="77777777" w:rsidR="00A54432" w:rsidRPr="00C20D54" w:rsidRDefault="00A54432" w:rsidP="002D1977">
            <w:pPr>
              <w:pStyle w:val="104"/>
            </w:pPr>
            <w:r w:rsidRPr="00C20D54">
              <w:t>Заказчик </w:t>
            </w:r>
          </w:p>
        </w:tc>
        <w:tc>
          <w:tcPr>
            <w:tcW w:w="1321" w:type="pct"/>
          </w:tcPr>
          <w:p w14:paraId="424035B4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</w:t>
            </w:r>
            <w:r w:rsidRPr="00C20D54">
              <w:br/>
              <w:t>«Об образовании в Российской Федерации»)</w:t>
            </w:r>
          </w:p>
        </w:tc>
        <w:tc>
          <w:tcPr>
            <w:tcW w:w="2034" w:type="pct"/>
          </w:tcPr>
          <w:p w14:paraId="345922D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A9A7F5A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6F549AE1" w14:textId="77777777" w:rsidTr="002D1977">
        <w:trPr>
          <w:trHeight w:val="217"/>
        </w:trPr>
        <w:tc>
          <w:tcPr>
            <w:tcW w:w="245" w:type="pct"/>
          </w:tcPr>
          <w:p w14:paraId="4F90199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66318BD7" w14:textId="290B57DF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147753">
              <w:t>ВУЗ</w:t>
            </w:r>
            <w:r w:rsidRPr="00C20D54">
              <w:t>а</w:t>
            </w:r>
          </w:p>
        </w:tc>
        <w:tc>
          <w:tcPr>
            <w:tcW w:w="1321" w:type="pct"/>
          </w:tcPr>
          <w:p w14:paraId="15CEB1D7" w14:textId="2D9AE9CE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061BA6" w:rsidRPr="00C20D54">
              <w:t>образовательной организации</w:t>
            </w:r>
          </w:p>
        </w:tc>
        <w:tc>
          <w:tcPr>
            <w:tcW w:w="2034" w:type="pct"/>
          </w:tcPr>
          <w:p w14:paraId="35894CD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8CA98B4" w14:textId="77777777" w:rsidTr="002D1977">
        <w:trPr>
          <w:trHeight w:val="217"/>
        </w:trPr>
        <w:tc>
          <w:tcPr>
            <w:tcW w:w="245" w:type="pct"/>
          </w:tcPr>
          <w:p w14:paraId="1BC6A95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2F5B5555" w14:textId="3EB998F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47753">
              <w:t>ВУЗа</w:t>
            </w:r>
          </w:p>
        </w:tc>
        <w:tc>
          <w:tcPr>
            <w:tcW w:w="1321" w:type="pct"/>
          </w:tcPr>
          <w:p w14:paraId="5DE578D7" w14:textId="24DD400A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061BA6">
              <w:t xml:space="preserve">а </w:t>
            </w:r>
            <w:r w:rsidR="00061BA6" w:rsidRPr="00C20D54">
              <w:t>образовательн</w:t>
            </w:r>
            <w:r w:rsidR="00061BA6">
              <w:t>ая</w:t>
            </w:r>
            <w:r w:rsidR="00061BA6" w:rsidRPr="00C20D54">
              <w:t xml:space="preserve"> организаци</w:t>
            </w:r>
            <w:r w:rsidR="00061BA6">
              <w:t>я</w:t>
            </w:r>
          </w:p>
        </w:tc>
        <w:tc>
          <w:tcPr>
            <w:tcW w:w="2034" w:type="pct"/>
          </w:tcPr>
          <w:p w14:paraId="4759BD9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42CBD20" w14:textId="77777777" w:rsidTr="002D1977">
        <w:trPr>
          <w:trHeight w:val="217"/>
        </w:trPr>
        <w:tc>
          <w:tcPr>
            <w:tcW w:w="245" w:type="pct"/>
          </w:tcPr>
          <w:p w14:paraId="6F51053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1242B274" w14:textId="3FECB568" w:rsidR="00A54432" w:rsidRPr="00C20D54" w:rsidRDefault="00147753" w:rsidP="002D1977">
            <w:pPr>
              <w:pStyle w:val="104"/>
            </w:pPr>
            <w:r>
              <w:t>Образовательная организация</w:t>
            </w:r>
          </w:p>
        </w:tc>
        <w:tc>
          <w:tcPr>
            <w:tcW w:w="1321" w:type="pct"/>
          </w:tcPr>
          <w:p w14:paraId="23C4D619" w14:textId="19E46FBF" w:rsidR="00A54432" w:rsidRPr="00C20D54" w:rsidRDefault="00147753" w:rsidP="002D1977">
            <w:pPr>
              <w:pStyle w:val="104"/>
            </w:pPr>
            <w:r>
              <w:t xml:space="preserve">Наименование </w:t>
            </w:r>
            <w:r w:rsidR="00061BA6" w:rsidRPr="00C20D54">
              <w:t>образовательной организации</w:t>
            </w:r>
          </w:p>
        </w:tc>
        <w:tc>
          <w:tcPr>
            <w:tcW w:w="2034" w:type="pct"/>
          </w:tcPr>
          <w:p w14:paraId="51563B4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1DAB631" w14:textId="77777777" w:rsidTr="002D1977">
        <w:trPr>
          <w:trHeight w:val="217"/>
        </w:trPr>
        <w:tc>
          <w:tcPr>
            <w:tcW w:w="245" w:type="pct"/>
          </w:tcPr>
          <w:p w14:paraId="73606683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5449B363" w14:textId="77777777" w:rsidR="00A54432" w:rsidRPr="00C20D54" w:rsidRDefault="00A54432" w:rsidP="002D1977">
            <w:pPr>
              <w:pStyle w:val="104"/>
            </w:pPr>
            <w:r w:rsidRPr="00C20D54">
              <w:t>Год окончания</w:t>
            </w:r>
          </w:p>
        </w:tc>
        <w:tc>
          <w:tcPr>
            <w:tcW w:w="1321" w:type="pct"/>
          </w:tcPr>
          <w:p w14:paraId="2A73CA49" w14:textId="77777777" w:rsidR="00A54432" w:rsidRPr="00C20D54" w:rsidRDefault="00A54432" w:rsidP="002D1977">
            <w:pPr>
              <w:pStyle w:val="104"/>
            </w:pPr>
            <w:r w:rsidRPr="00C20D54">
              <w:t>Год окончания целевого профессионального обучения</w:t>
            </w:r>
          </w:p>
        </w:tc>
        <w:tc>
          <w:tcPr>
            <w:tcW w:w="2034" w:type="pct"/>
          </w:tcPr>
          <w:p w14:paraId="37242CE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A345ABE" w14:textId="77777777" w:rsidTr="002D1977">
        <w:trPr>
          <w:trHeight w:val="217"/>
        </w:trPr>
        <w:tc>
          <w:tcPr>
            <w:tcW w:w="245" w:type="pct"/>
          </w:tcPr>
          <w:p w14:paraId="3E8C325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23742AD2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1321" w:type="pct"/>
          </w:tcPr>
          <w:p w14:paraId="3A9B8465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2034" w:type="pct"/>
          </w:tcPr>
          <w:p w14:paraId="7B32E2D1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</w:tbl>
    <w:p w14:paraId="758A1DBC" w14:textId="77777777" w:rsidR="00A54432" w:rsidRPr="00C20D54" w:rsidRDefault="00A54432" w:rsidP="00A54432">
      <w:pPr>
        <w:pStyle w:val="afffffff9"/>
      </w:pPr>
      <w:r w:rsidRPr="00C20D54">
        <w:t xml:space="preserve">В отчете отображаются: </w:t>
      </w:r>
    </w:p>
    <w:p w14:paraId="4EA3B905" w14:textId="73947312" w:rsidR="00A54432" w:rsidRPr="00C20D54" w:rsidRDefault="00A54432" w:rsidP="00A54432">
      <w:pPr>
        <w:pStyle w:val="17"/>
      </w:pPr>
      <w:r w:rsidRPr="00C20D54">
        <w:t xml:space="preserve">медицинские </w:t>
      </w:r>
      <w:r>
        <w:t xml:space="preserve">(фармацевтические) </w:t>
      </w:r>
      <w:r w:rsidRPr="00C20D54">
        <w:t xml:space="preserve">работники, имеющие запись в </w:t>
      </w:r>
      <w:r w:rsidR="000664FD">
        <w:t>блок</w:t>
      </w:r>
      <w:r w:rsidRPr="00C20D54">
        <w:t xml:space="preserve">е «Профессиональное образование» с признаком «Целевое обучение» </w:t>
      </w:r>
      <w:r w:rsidR="00AD3D66">
        <w:t>равно</w:t>
      </w:r>
      <w:r w:rsidRPr="00C20D54">
        <w:t xml:space="preserve"> «Да»</w:t>
      </w:r>
      <w:r>
        <w:t>;</w:t>
      </w:r>
    </w:p>
    <w:p w14:paraId="79FDDB3D" w14:textId="5B4124B3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«Сертификат специалиста» </w:t>
      </w:r>
      <w:r>
        <w:t xml:space="preserve">– </w:t>
      </w:r>
      <w:r w:rsidRPr="00C20D54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>
        <w:t>плюс</w:t>
      </w:r>
      <w:r w:rsidRPr="00C20D54">
        <w:t xml:space="preserve"> 5 лет)</w:t>
      </w:r>
      <w:r>
        <w:t>;</w:t>
      </w:r>
    </w:p>
    <w:p w14:paraId="1AD0BEFB" w14:textId="24530A0E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«Личное дело» </w:t>
      </w:r>
      <w:r>
        <w:t xml:space="preserve">– </w:t>
      </w:r>
      <w:r w:rsidRPr="00C20D54">
        <w:t>только те записи, для которых «Дата начала» раньше выбранной при формировании даты, также учитываются записи только по основной должности</w:t>
      </w:r>
      <w:r>
        <w:t>.</w:t>
      </w:r>
    </w:p>
    <w:p w14:paraId="553B548F" w14:textId="77777777" w:rsidR="00A54432" w:rsidRPr="00095A23" w:rsidRDefault="00A54432" w:rsidP="00A54432">
      <w:pPr>
        <w:pStyle w:val="af2"/>
      </w:pPr>
      <w:r w:rsidRPr="00095A23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6027E6B0" w14:textId="4E988066" w:rsidR="00A54432" w:rsidRPr="00C20D54" w:rsidRDefault="00A54432" w:rsidP="00A54432">
      <w:pPr>
        <w:pStyle w:val="af2"/>
      </w:pPr>
      <w:r w:rsidRPr="00095A23">
        <w:lastRenderedPageBreak/>
        <w:t>Описание полей</w:t>
      </w:r>
      <w:r w:rsidRPr="00C20D54">
        <w:t xml:space="preserve">, </w:t>
      </w:r>
      <w:r w:rsidRPr="00095A23">
        <w:t>которые</w:t>
      </w:r>
      <w:r w:rsidRPr="00C20D54">
        <w:t xml:space="preserve"> содержатся в отчете, </w:t>
      </w:r>
      <w:r w:rsidR="008A5D81">
        <w:t xml:space="preserve">приведено в таблице ниже </w:t>
      </w:r>
      <w:r>
        <w:t>(см.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_Ref42592207 \h  \* MERGEFORMAT </w:instrText>
      </w:r>
      <w:r w:rsidRPr="00C20D54">
        <w:fldChar w:fldCharType="separate"/>
      </w:r>
      <w:r w:rsidR="00565CC3" w:rsidRPr="00565CC3">
        <w:t>Таблица 33</w:t>
      </w:r>
      <w:r w:rsidRPr="00C20D54">
        <w:fldChar w:fldCharType="end"/>
      </w:r>
      <w:r w:rsidRPr="00C20D54">
        <w:t>).</w:t>
      </w:r>
    </w:p>
    <w:p w14:paraId="75C9C7A0" w14:textId="4D2C4A28" w:rsidR="00A54432" w:rsidRPr="00C20D54" w:rsidRDefault="00A54432" w:rsidP="00A54432">
      <w:pPr>
        <w:pStyle w:val="afffffffff4"/>
        <w:rPr>
          <w:color w:val="000000" w:themeColor="text1"/>
        </w:rPr>
      </w:pPr>
      <w:bookmarkStart w:id="486" w:name="_Ref42592207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33</w:t>
      </w:r>
      <w:r w:rsidRPr="00C20D54">
        <w:rPr>
          <w:noProof/>
          <w:color w:val="000000" w:themeColor="text1"/>
        </w:rPr>
        <w:fldChar w:fldCharType="end"/>
      </w:r>
      <w:bookmarkEnd w:id="486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58"/>
        <w:gridCol w:w="1842"/>
        <w:gridCol w:w="2696"/>
        <w:gridCol w:w="4094"/>
      </w:tblGrid>
      <w:tr w:rsidR="00A54432" w:rsidRPr="00C20D54" w14:paraId="708FCA6C" w14:textId="77777777" w:rsidTr="002D1977">
        <w:trPr>
          <w:tblHeader/>
        </w:trPr>
        <w:tc>
          <w:tcPr>
            <w:tcW w:w="252" w:type="pct"/>
          </w:tcPr>
          <w:p w14:paraId="58FC2F39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496" w:type="pct"/>
            <w:gridSpan w:val="2"/>
          </w:tcPr>
          <w:p w14:paraId="5DAC7F5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252" w:type="pct"/>
          </w:tcPr>
          <w:p w14:paraId="3D9DFA1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EF684FC" w14:textId="77777777" w:rsidTr="002D1977">
        <w:trPr>
          <w:trHeight w:val="352"/>
        </w:trPr>
        <w:tc>
          <w:tcPr>
            <w:tcW w:w="252" w:type="pct"/>
          </w:tcPr>
          <w:p w14:paraId="5755866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496" w:type="pct"/>
            <w:gridSpan w:val="2"/>
          </w:tcPr>
          <w:p w14:paraId="0712BA60" w14:textId="77777777" w:rsidR="00A54432" w:rsidRPr="00C20D54" w:rsidRDefault="00A54432" w:rsidP="002D1977">
            <w:pPr>
              <w:pStyle w:val="104"/>
            </w:pPr>
            <w:r w:rsidRPr="00C20D54">
              <w:t>Заказчик (в соответствии со статьей 56 Федерального закона от 29.12.2012 № 273-ФЗ «Об образовании в Российской Федерации»)</w:t>
            </w:r>
          </w:p>
        </w:tc>
        <w:tc>
          <w:tcPr>
            <w:tcW w:w="2252" w:type="pct"/>
          </w:tcPr>
          <w:p w14:paraId="74849FE2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C20D54" w14:paraId="36CA9EF3" w14:textId="77777777" w:rsidTr="002D1977">
        <w:trPr>
          <w:trHeight w:val="404"/>
        </w:trPr>
        <w:tc>
          <w:tcPr>
            <w:tcW w:w="252" w:type="pct"/>
            <w:vMerge w:val="restart"/>
          </w:tcPr>
          <w:p w14:paraId="72586FF7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45CC4E51" w14:textId="77777777" w:rsidR="00A54432" w:rsidRPr="00C20D54" w:rsidRDefault="00A54432" w:rsidP="002D1977">
            <w:pPr>
              <w:pStyle w:val="104"/>
            </w:pPr>
            <w:r w:rsidRPr="00C20D54">
              <w:t>Данные по образовательной организации</w:t>
            </w:r>
          </w:p>
        </w:tc>
        <w:tc>
          <w:tcPr>
            <w:tcW w:w="1483" w:type="pct"/>
          </w:tcPr>
          <w:p w14:paraId="49E54F5E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2252" w:type="pct"/>
          </w:tcPr>
          <w:p w14:paraId="7D22B019" w14:textId="77777777" w:rsidR="00A54432" w:rsidRPr="00C20D54" w:rsidRDefault="00A54432" w:rsidP="002D1977">
            <w:pPr>
              <w:pStyle w:val="104"/>
            </w:pPr>
            <w:r w:rsidRPr="00C20D54">
              <w:t>Субъект образовательной организации</w:t>
            </w:r>
          </w:p>
        </w:tc>
      </w:tr>
      <w:tr w:rsidR="00A54432" w:rsidRPr="00C20D54" w14:paraId="7BE3B559" w14:textId="77777777" w:rsidTr="002D1977">
        <w:trPr>
          <w:trHeight w:val="505"/>
        </w:trPr>
        <w:tc>
          <w:tcPr>
            <w:tcW w:w="252" w:type="pct"/>
            <w:vMerge/>
          </w:tcPr>
          <w:p w14:paraId="1640B17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AE4C5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4588CDB7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2252" w:type="pct"/>
          </w:tcPr>
          <w:p w14:paraId="2C48B20F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3EA17BEA" w14:textId="77777777" w:rsidTr="002D1977">
        <w:trPr>
          <w:trHeight w:val="601"/>
        </w:trPr>
        <w:tc>
          <w:tcPr>
            <w:tcW w:w="252" w:type="pct"/>
            <w:vMerge/>
          </w:tcPr>
          <w:p w14:paraId="69B1179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9E3945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ABD965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2252" w:type="pct"/>
          </w:tcPr>
          <w:p w14:paraId="163D097B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3E0EF70C" w14:textId="77777777" w:rsidTr="002D1977">
        <w:trPr>
          <w:trHeight w:val="325"/>
        </w:trPr>
        <w:tc>
          <w:tcPr>
            <w:tcW w:w="252" w:type="pct"/>
            <w:vMerge w:val="restart"/>
          </w:tcPr>
          <w:p w14:paraId="541B9DB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427F64C7" w14:textId="77777777" w:rsidR="00A54432" w:rsidRPr="00C20D54" w:rsidRDefault="00A54432" w:rsidP="002D1977">
            <w:pPr>
              <w:pStyle w:val="104"/>
            </w:pPr>
            <w:r w:rsidRPr="00C20D54">
              <w:t>Личные данные</w:t>
            </w:r>
          </w:p>
        </w:tc>
        <w:tc>
          <w:tcPr>
            <w:tcW w:w="1483" w:type="pct"/>
          </w:tcPr>
          <w:p w14:paraId="2C4A0F92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252" w:type="pct"/>
          </w:tcPr>
          <w:p w14:paraId="30440F62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3BA9D45B" w14:textId="77777777" w:rsidTr="002D1977">
        <w:trPr>
          <w:trHeight w:val="325"/>
        </w:trPr>
        <w:tc>
          <w:tcPr>
            <w:tcW w:w="252" w:type="pct"/>
            <w:vMerge/>
          </w:tcPr>
          <w:p w14:paraId="5F28560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2979667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15CE336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252" w:type="pct"/>
          </w:tcPr>
          <w:p w14:paraId="53854B62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2E0F0FBE" w14:textId="77777777" w:rsidTr="002D1977">
        <w:trPr>
          <w:trHeight w:val="325"/>
        </w:trPr>
        <w:tc>
          <w:tcPr>
            <w:tcW w:w="252" w:type="pct"/>
            <w:vMerge/>
          </w:tcPr>
          <w:p w14:paraId="7D4474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6291F3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29F3E0C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252" w:type="pct"/>
          </w:tcPr>
          <w:p w14:paraId="221C2DA0" w14:textId="77777777" w:rsidR="00A54432" w:rsidRPr="00C20D54" w:rsidRDefault="00A54432" w:rsidP="002D1977">
            <w:pPr>
              <w:pStyle w:val="104"/>
            </w:pPr>
            <w:r w:rsidRPr="00C20D54">
              <w:t>Имя работника</w:t>
            </w:r>
          </w:p>
        </w:tc>
      </w:tr>
      <w:tr w:rsidR="00A54432" w:rsidRPr="00C20D54" w14:paraId="21860C2A" w14:textId="77777777" w:rsidTr="002D1977">
        <w:trPr>
          <w:trHeight w:val="325"/>
        </w:trPr>
        <w:tc>
          <w:tcPr>
            <w:tcW w:w="252" w:type="pct"/>
            <w:vMerge/>
          </w:tcPr>
          <w:p w14:paraId="12DBC3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3F4E4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4ECE559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252" w:type="pct"/>
          </w:tcPr>
          <w:p w14:paraId="7F274B70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33F9A441" w14:textId="77777777" w:rsidTr="002D1977">
        <w:trPr>
          <w:trHeight w:val="210"/>
        </w:trPr>
        <w:tc>
          <w:tcPr>
            <w:tcW w:w="252" w:type="pct"/>
            <w:vMerge w:val="restart"/>
          </w:tcPr>
          <w:p w14:paraId="2E8D602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00ADA6A9" w14:textId="77777777" w:rsidR="00A54432" w:rsidRPr="00C20D54" w:rsidRDefault="00A54432" w:rsidP="002D1977">
            <w:pPr>
              <w:pStyle w:val="104"/>
            </w:pPr>
            <w:r w:rsidRPr="00C20D54">
              <w:t>Образование специалиста</w:t>
            </w:r>
          </w:p>
        </w:tc>
        <w:tc>
          <w:tcPr>
            <w:tcW w:w="1483" w:type="pct"/>
          </w:tcPr>
          <w:p w14:paraId="20DF5E9D" w14:textId="77777777" w:rsidR="00A54432" w:rsidRPr="00C20D54" w:rsidRDefault="00A54432" w:rsidP="002D1977">
            <w:pPr>
              <w:pStyle w:val="104"/>
            </w:pPr>
            <w:r w:rsidRPr="00C20D54">
              <w:t xml:space="preserve">Уровень образования </w:t>
            </w:r>
          </w:p>
        </w:tc>
        <w:tc>
          <w:tcPr>
            <w:tcW w:w="2252" w:type="pct"/>
          </w:tcPr>
          <w:p w14:paraId="343D6FE0" w14:textId="77777777" w:rsidR="00A54432" w:rsidRPr="00C20D54" w:rsidRDefault="00A54432" w:rsidP="002D1977">
            <w:pPr>
              <w:pStyle w:val="104"/>
            </w:pPr>
            <w:r w:rsidRPr="00C20D54">
              <w:t>Уровень профессионального образования работника</w:t>
            </w:r>
          </w:p>
        </w:tc>
      </w:tr>
      <w:tr w:rsidR="00A54432" w:rsidRPr="00C20D54" w14:paraId="253872E8" w14:textId="77777777" w:rsidTr="002D1977">
        <w:trPr>
          <w:trHeight w:val="210"/>
        </w:trPr>
        <w:tc>
          <w:tcPr>
            <w:tcW w:w="252" w:type="pct"/>
            <w:vMerge/>
          </w:tcPr>
          <w:p w14:paraId="0B1F127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2142D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1B335C6B" w14:textId="77777777" w:rsidR="00A54432" w:rsidRPr="00C20D54" w:rsidRDefault="00A54432" w:rsidP="002D1977">
            <w:pPr>
              <w:pStyle w:val="104"/>
            </w:pPr>
            <w:r w:rsidRPr="00C20D54">
              <w:t>Специальность по диплому</w:t>
            </w:r>
          </w:p>
        </w:tc>
        <w:tc>
          <w:tcPr>
            <w:tcW w:w="2252" w:type="pct"/>
          </w:tcPr>
          <w:p w14:paraId="1C6D3935" w14:textId="77777777" w:rsidR="00A54432" w:rsidRPr="00C20D54" w:rsidRDefault="00A54432" w:rsidP="002D1977">
            <w:pPr>
              <w:pStyle w:val="104"/>
            </w:pPr>
            <w:r w:rsidRPr="00C20D54">
              <w:t>Специальность по диплому</w:t>
            </w:r>
          </w:p>
        </w:tc>
      </w:tr>
      <w:tr w:rsidR="00A54432" w:rsidRPr="00C20D54" w14:paraId="3478D7C6" w14:textId="77777777" w:rsidTr="002D1977">
        <w:trPr>
          <w:trHeight w:val="125"/>
        </w:trPr>
        <w:tc>
          <w:tcPr>
            <w:tcW w:w="252" w:type="pct"/>
            <w:vMerge/>
          </w:tcPr>
          <w:p w14:paraId="019D01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7F420A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3AB5863" w14:textId="77777777" w:rsidR="00A54432" w:rsidRPr="00C20D54" w:rsidRDefault="00A54432" w:rsidP="002D1977">
            <w:pPr>
              <w:pStyle w:val="104"/>
            </w:pPr>
            <w:r w:rsidRPr="00C20D54">
              <w:t>Квалификация по диплому</w:t>
            </w:r>
          </w:p>
        </w:tc>
        <w:tc>
          <w:tcPr>
            <w:tcW w:w="2252" w:type="pct"/>
          </w:tcPr>
          <w:p w14:paraId="7F6A84E2" w14:textId="77777777" w:rsidR="00A54432" w:rsidRPr="00C20D54" w:rsidRDefault="00A54432" w:rsidP="002D1977">
            <w:pPr>
              <w:pStyle w:val="104"/>
            </w:pPr>
            <w:r w:rsidRPr="00C20D54">
              <w:t>Квалификация по диплому</w:t>
            </w:r>
          </w:p>
        </w:tc>
      </w:tr>
      <w:tr w:rsidR="00A54432" w:rsidRPr="00C20D54" w14:paraId="0FD50364" w14:textId="77777777" w:rsidTr="002D1977">
        <w:trPr>
          <w:trHeight w:val="170"/>
        </w:trPr>
        <w:tc>
          <w:tcPr>
            <w:tcW w:w="252" w:type="pct"/>
            <w:vMerge/>
          </w:tcPr>
          <w:p w14:paraId="1AFAA29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C3B74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FE325ED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  <w:tc>
          <w:tcPr>
            <w:tcW w:w="2252" w:type="pct"/>
          </w:tcPr>
          <w:p w14:paraId="3832CC51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</w:tr>
      <w:tr w:rsidR="00A54432" w:rsidRPr="00C20D54" w14:paraId="4E0F420A" w14:textId="77777777" w:rsidTr="002D1977">
        <w:trPr>
          <w:trHeight w:val="240"/>
        </w:trPr>
        <w:tc>
          <w:tcPr>
            <w:tcW w:w="252" w:type="pct"/>
            <w:vMerge/>
          </w:tcPr>
          <w:p w14:paraId="79EFBD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7D37CF3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1145ECB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252" w:type="pct"/>
          </w:tcPr>
          <w:p w14:paraId="65858369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4DF91B03" w14:textId="77777777" w:rsidTr="002D1977">
        <w:trPr>
          <w:trHeight w:val="240"/>
        </w:trPr>
        <w:tc>
          <w:tcPr>
            <w:tcW w:w="252" w:type="pct"/>
            <w:vMerge/>
          </w:tcPr>
          <w:p w14:paraId="3A654C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5B43260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A160580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  <w:tc>
          <w:tcPr>
            <w:tcW w:w="2252" w:type="pct"/>
          </w:tcPr>
          <w:p w14:paraId="79DDD31E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</w:tr>
      <w:tr w:rsidR="00A54432" w:rsidRPr="00C20D54" w14:paraId="302D7C4B" w14:textId="77777777" w:rsidTr="002D1977">
        <w:trPr>
          <w:trHeight w:val="240"/>
        </w:trPr>
        <w:tc>
          <w:tcPr>
            <w:tcW w:w="252" w:type="pct"/>
            <w:vMerge/>
          </w:tcPr>
          <w:p w14:paraId="688E185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2E4851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76555FE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2252" w:type="pct"/>
          </w:tcPr>
          <w:p w14:paraId="75A0AD83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 (при наличии)</w:t>
            </w:r>
          </w:p>
        </w:tc>
      </w:tr>
      <w:tr w:rsidR="00A54432" w:rsidRPr="00C20D54" w14:paraId="0D3EA84F" w14:textId="77777777" w:rsidTr="002D1977">
        <w:trPr>
          <w:trHeight w:val="240"/>
        </w:trPr>
        <w:tc>
          <w:tcPr>
            <w:tcW w:w="252" w:type="pct"/>
            <w:vMerge/>
          </w:tcPr>
          <w:p w14:paraId="5C060C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6F29FA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88CE783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2252" w:type="pct"/>
          </w:tcPr>
          <w:p w14:paraId="109A5F17" w14:textId="77777777" w:rsidR="00A54432" w:rsidRPr="00C20D54" w:rsidRDefault="00A54432" w:rsidP="002D1977">
            <w:pPr>
              <w:pStyle w:val="104"/>
            </w:pPr>
            <w:r w:rsidRPr="00C20D54">
              <w:t xml:space="preserve">Дата выдачи сертификата </w:t>
            </w:r>
            <w:r>
              <w:t>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7F54D9D9" w14:textId="77777777" w:rsidTr="002D1977">
        <w:trPr>
          <w:trHeight w:val="240"/>
        </w:trPr>
        <w:tc>
          <w:tcPr>
            <w:tcW w:w="252" w:type="pct"/>
            <w:vMerge/>
          </w:tcPr>
          <w:p w14:paraId="37CBA5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AAA77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18C5BE58" w14:textId="77777777" w:rsidR="00A54432" w:rsidRPr="00C20D54" w:rsidRDefault="00A54432" w:rsidP="002D1977">
            <w:pPr>
              <w:pStyle w:val="104"/>
            </w:pPr>
            <w:r w:rsidRPr="00C20D54">
              <w:t>Номер свидетельства об аккредитации</w:t>
            </w:r>
          </w:p>
        </w:tc>
        <w:tc>
          <w:tcPr>
            <w:tcW w:w="2252" w:type="pct"/>
          </w:tcPr>
          <w:p w14:paraId="7523F402" w14:textId="77777777" w:rsidR="00A54432" w:rsidRPr="00C20D54" w:rsidRDefault="00A54432" w:rsidP="002D1977">
            <w:pPr>
              <w:pStyle w:val="104"/>
            </w:pPr>
            <w:r w:rsidRPr="00C20D54">
              <w:t xml:space="preserve">Номер свидетельства об аккредитации </w:t>
            </w:r>
            <w:r>
              <w:t xml:space="preserve">специалиста </w:t>
            </w:r>
            <w:r w:rsidRPr="00C20D54">
              <w:t>(при наличии)</w:t>
            </w:r>
          </w:p>
        </w:tc>
      </w:tr>
      <w:tr w:rsidR="00A54432" w:rsidRPr="00C20D54" w14:paraId="2CDCDB9F" w14:textId="77777777" w:rsidTr="002D1977">
        <w:trPr>
          <w:trHeight w:val="240"/>
        </w:trPr>
        <w:tc>
          <w:tcPr>
            <w:tcW w:w="252" w:type="pct"/>
            <w:vMerge/>
          </w:tcPr>
          <w:p w14:paraId="7536540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042E7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1B2ABA2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</w:p>
        </w:tc>
        <w:tc>
          <w:tcPr>
            <w:tcW w:w="2252" w:type="pct"/>
          </w:tcPr>
          <w:p w14:paraId="1E6F3F51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43FD4FC2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2FE22A65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1281310C" w14:textId="77777777" w:rsidR="00A54432" w:rsidRPr="00C20D54" w:rsidRDefault="00A54432" w:rsidP="002D1977">
            <w:pPr>
              <w:pStyle w:val="104"/>
            </w:pPr>
            <w:r w:rsidRPr="00C20D54">
              <w:t>Трудоустройство специалиста</w:t>
            </w:r>
          </w:p>
        </w:tc>
        <w:tc>
          <w:tcPr>
            <w:tcW w:w="1483" w:type="pct"/>
          </w:tcPr>
          <w:p w14:paraId="0143505C" w14:textId="77777777" w:rsidR="00A54432" w:rsidRPr="00C20D54" w:rsidRDefault="00A54432" w:rsidP="002D1977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2252" w:type="pct"/>
          </w:tcPr>
          <w:p w14:paraId="0E6E9957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 работника</w:t>
            </w:r>
          </w:p>
        </w:tc>
      </w:tr>
      <w:tr w:rsidR="00A54432" w:rsidRPr="00C20D54" w14:paraId="6D238F96" w14:textId="77777777" w:rsidTr="002D1977">
        <w:trPr>
          <w:trHeight w:val="240"/>
        </w:trPr>
        <w:tc>
          <w:tcPr>
            <w:tcW w:w="252" w:type="pct"/>
            <w:vMerge/>
          </w:tcPr>
          <w:p w14:paraId="67E9B0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0B30E9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E8B75E0" w14:textId="77777777" w:rsidR="00A54432" w:rsidRPr="00C20D54" w:rsidRDefault="00A54432" w:rsidP="002D1977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2252" w:type="pct"/>
          </w:tcPr>
          <w:p w14:paraId="7735FC78" w14:textId="77777777" w:rsidR="00A54432" w:rsidRPr="00C20D54" w:rsidRDefault="00A54432" w:rsidP="002D1977">
            <w:pPr>
              <w:pStyle w:val="104"/>
            </w:pPr>
            <w:r w:rsidRPr="00C20D54">
              <w:t>Дата окончания записи личного дела работника (при наличии)</w:t>
            </w:r>
          </w:p>
        </w:tc>
      </w:tr>
      <w:tr w:rsidR="00A54432" w:rsidRPr="00C20D54" w14:paraId="0B1AD2C9" w14:textId="77777777" w:rsidTr="002D1977">
        <w:trPr>
          <w:trHeight w:val="240"/>
        </w:trPr>
        <w:tc>
          <w:tcPr>
            <w:tcW w:w="252" w:type="pct"/>
            <w:vMerge/>
          </w:tcPr>
          <w:p w14:paraId="0848616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5BCDAC9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7C64216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52" w:type="pct"/>
          </w:tcPr>
          <w:p w14:paraId="286378B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C20D54" w14:paraId="40B7BF54" w14:textId="77777777" w:rsidTr="002D1977">
        <w:trPr>
          <w:trHeight w:val="240"/>
        </w:trPr>
        <w:tc>
          <w:tcPr>
            <w:tcW w:w="252" w:type="pct"/>
            <w:vMerge/>
          </w:tcPr>
          <w:p w14:paraId="1F15156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06E1F21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51163F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52" w:type="pct"/>
          </w:tcPr>
          <w:p w14:paraId="27353ED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C20D54" w14:paraId="757CC585" w14:textId="77777777" w:rsidTr="002D1977">
        <w:trPr>
          <w:trHeight w:val="240"/>
        </w:trPr>
        <w:tc>
          <w:tcPr>
            <w:tcW w:w="252" w:type="pct"/>
            <w:vMerge/>
          </w:tcPr>
          <w:p w14:paraId="6433C67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3151B1F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625892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52" w:type="pct"/>
          </w:tcPr>
          <w:p w14:paraId="090A918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C20D54" w14:paraId="2BFECEBF" w14:textId="77777777" w:rsidTr="002D1977">
        <w:trPr>
          <w:trHeight w:val="240"/>
        </w:trPr>
        <w:tc>
          <w:tcPr>
            <w:tcW w:w="252" w:type="pct"/>
            <w:vMerge/>
          </w:tcPr>
          <w:p w14:paraId="4EB280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30F281B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26729D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52" w:type="pct"/>
          </w:tcPr>
          <w:p w14:paraId="2ABCE73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  <w:tr w:rsidR="00A54432" w:rsidRPr="00C20D54" w14:paraId="0DA30551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694E3DD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79A753BE" w14:textId="07B36219" w:rsidR="00A54432" w:rsidRPr="00C20D54" w:rsidRDefault="00A54432" w:rsidP="002D1977">
            <w:pPr>
              <w:pStyle w:val="104"/>
            </w:pPr>
            <w:r w:rsidRPr="00C20D54">
              <w:t xml:space="preserve">Имеется ли запись о прохождении </w:t>
            </w:r>
            <w:r w:rsidR="00AA01F7">
              <w:t>о</w:t>
            </w:r>
            <w:r w:rsidRPr="00C20D54">
              <w:t>рдинатуры, после прохождения специалитета</w:t>
            </w:r>
          </w:p>
        </w:tc>
        <w:tc>
          <w:tcPr>
            <w:tcW w:w="1483" w:type="pct"/>
          </w:tcPr>
          <w:p w14:paraId="23449CC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ВУЗ</w:t>
            </w:r>
          </w:p>
        </w:tc>
        <w:tc>
          <w:tcPr>
            <w:tcW w:w="2252" w:type="pct"/>
          </w:tcPr>
          <w:p w14:paraId="1A3F68C5" w14:textId="03DF7185" w:rsidR="00A54432" w:rsidRPr="00C20D54" w:rsidRDefault="00A54432" w:rsidP="002D1977">
            <w:pPr>
              <w:pStyle w:val="104"/>
            </w:pPr>
            <w:r w:rsidRPr="00C20D54">
              <w:t xml:space="preserve"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</w:t>
            </w:r>
            <w:r w:rsidR="00061BA6" w:rsidRPr="00C20D54">
              <w:t>образовательн</w:t>
            </w:r>
            <w:r w:rsidR="00061BA6">
              <w:t>ая</w:t>
            </w:r>
            <w:r w:rsidR="00061BA6" w:rsidRPr="00C20D54">
              <w:t xml:space="preserve"> организаци</w:t>
            </w:r>
            <w:r w:rsidR="00061BA6">
              <w:t>я</w:t>
            </w:r>
            <w:r w:rsidRPr="00C20D54">
              <w:t xml:space="preserve"> прохождения ординатуры</w:t>
            </w:r>
          </w:p>
        </w:tc>
      </w:tr>
      <w:tr w:rsidR="00A54432" w:rsidRPr="00C20D54" w14:paraId="5149C5BA" w14:textId="77777777" w:rsidTr="002D1977">
        <w:trPr>
          <w:trHeight w:val="240"/>
        </w:trPr>
        <w:tc>
          <w:tcPr>
            <w:tcW w:w="252" w:type="pct"/>
            <w:vMerge/>
          </w:tcPr>
          <w:p w14:paraId="420FAD4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6E7811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0F3BB46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</w:t>
            </w:r>
          </w:p>
        </w:tc>
        <w:tc>
          <w:tcPr>
            <w:tcW w:w="2252" w:type="pct"/>
          </w:tcPr>
          <w:p w14:paraId="008389CA" w14:textId="77777777" w:rsidR="00A54432" w:rsidRPr="00C20D54" w:rsidRDefault="00A54432" w:rsidP="002D1977">
            <w:pPr>
              <w:pStyle w:val="104"/>
            </w:pPr>
            <w:r w:rsidRPr="00C20D54">
              <w:t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специальность прохождения ординатуры</w:t>
            </w:r>
          </w:p>
        </w:tc>
      </w:tr>
    </w:tbl>
    <w:p w14:paraId="16334505" w14:textId="263E9713" w:rsidR="00A54432" w:rsidRPr="00C20D54" w:rsidRDefault="00A54432" w:rsidP="00A25157">
      <w:pPr>
        <w:pStyle w:val="54"/>
      </w:pPr>
      <w:bookmarkStart w:id="487" w:name="_Toc89079987"/>
      <w:r>
        <w:lastRenderedPageBreak/>
        <w:t>Отчет «</w:t>
      </w:r>
      <w:r w:rsidRPr="00C20D54">
        <w:t>88. Отчет о специалистах, прошедших обучение в рамках целевой подготовки (послевузовское образование)</w:t>
      </w:r>
      <w:bookmarkEnd w:id="487"/>
      <w:r>
        <w:t>»</w:t>
      </w:r>
    </w:p>
    <w:p w14:paraId="47EB8497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медицинских </w:t>
      </w:r>
      <w:r>
        <w:t>(фармацевтических) работниках</w:t>
      </w:r>
      <w:r w:rsidRPr="00C20D54">
        <w:t xml:space="preserve">, получивших послевузовское целевое образование. </w:t>
      </w:r>
    </w:p>
    <w:p w14:paraId="314A826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12797254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5823A9E0" w14:textId="77777777" w:rsidR="00A54432" w:rsidRDefault="00A54432" w:rsidP="00A54432">
      <w:pPr>
        <w:pStyle w:val="17"/>
      </w:pPr>
      <w:r w:rsidRPr="00C20D54">
        <w:t>Работник МЗ (ФРМР)</w:t>
      </w:r>
      <w:r>
        <w:t xml:space="preserve">; </w:t>
      </w:r>
    </w:p>
    <w:p w14:paraId="6B38DA67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7F1F8E0F" w14:textId="515681FB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FF98B75" w14:textId="77777777" w:rsidTr="002D1977">
        <w:trPr>
          <w:tblHeader/>
        </w:trPr>
        <w:tc>
          <w:tcPr>
            <w:tcW w:w="245" w:type="pct"/>
          </w:tcPr>
          <w:p w14:paraId="7899E45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2D9A01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31DE8A83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4174915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A38EF1E" w14:textId="77777777" w:rsidTr="002D1977">
        <w:trPr>
          <w:trHeight w:val="217"/>
        </w:trPr>
        <w:tc>
          <w:tcPr>
            <w:tcW w:w="245" w:type="pct"/>
          </w:tcPr>
          <w:p w14:paraId="1367C5D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0F1DCE1B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578A519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006267E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676A2D85" w14:textId="77777777" w:rsidTr="002D1977">
        <w:trPr>
          <w:trHeight w:val="217"/>
        </w:trPr>
        <w:tc>
          <w:tcPr>
            <w:tcW w:w="245" w:type="pct"/>
          </w:tcPr>
          <w:p w14:paraId="553A48CF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38081F8A" w14:textId="77777777" w:rsidR="00A54432" w:rsidRPr="00C20D54" w:rsidRDefault="00A54432" w:rsidP="002D1977">
            <w:pPr>
              <w:pStyle w:val="104"/>
            </w:pPr>
            <w:r w:rsidRPr="00C20D54">
              <w:t>Заказчик </w:t>
            </w:r>
          </w:p>
        </w:tc>
        <w:tc>
          <w:tcPr>
            <w:tcW w:w="1321" w:type="pct"/>
          </w:tcPr>
          <w:p w14:paraId="2AAED204" w14:textId="77777777" w:rsidR="00A54432" w:rsidRPr="00C20D54" w:rsidRDefault="00A54432" w:rsidP="002D1977">
            <w:pPr>
              <w:pStyle w:val="104"/>
            </w:pPr>
            <w:r w:rsidRPr="00C20D54">
              <w:t xml:space="preserve">Заказчик целевого обучения </w:t>
            </w:r>
          </w:p>
        </w:tc>
        <w:tc>
          <w:tcPr>
            <w:tcW w:w="2034" w:type="pct"/>
          </w:tcPr>
          <w:p w14:paraId="0FBBB7F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F8DA11A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6AE7FB18" w14:textId="77777777" w:rsidTr="002D1977">
        <w:trPr>
          <w:trHeight w:val="217"/>
        </w:trPr>
        <w:tc>
          <w:tcPr>
            <w:tcW w:w="245" w:type="pct"/>
          </w:tcPr>
          <w:p w14:paraId="6F6147A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02074AB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1321" w:type="pct"/>
          </w:tcPr>
          <w:p w14:paraId="6CCAB914" w14:textId="09475537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147753" w:rsidRPr="00147753">
              <w:t>образовательной организации</w:t>
            </w:r>
          </w:p>
        </w:tc>
        <w:tc>
          <w:tcPr>
            <w:tcW w:w="2034" w:type="pct"/>
          </w:tcPr>
          <w:p w14:paraId="382B299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94C50C1" w14:textId="77777777" w:rsidTr="002D1977">
        <w:trPr>
          <w:trHeight w:val="217"/>
        </w:trPr>
        <w:tc>
          <w:tcPr>
            <w:tcW w:w="245" w:type="pct"/>
          </w:tcPr>
          <w:p w14:paraId="6098B51D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D68FADE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1321" w:type="pct"/>
          </w:tcPr>
          <w:p w14:paraId="1F6CEE9E" w14:textId="13E33757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147753">
              <w:t xml:space="preserve">а </w:t>
            </w:r>
            <w:r w:rsidR="00147753" w:rsidRPr="00147753">
              <w:t>образовательн</w:t>
            </w:r>
            <w:r w:rsidR="00147753">
              <w:t xml:space="preserve">ая </w:t>
            </w:r>
            <w:r w:rsidR="00147753" w:rsidRPr="00147753">
              <w:t>организаци</w:t>
            </w:r>
            <w:r w:rsidR="00147753">
              <w:t>я</w:t>
            </w:r>
          </w:p>
        </w:tc>
        <w:tc>
          <w:tcPr>
            <w:tcW w:w="2034" w:type="pct"/>
          </w:tcPr>
          <w:p w14:paraId="310AE05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B117773" w14:textId="77777777" w:rsidTr="002D1977">
        <w:trPr>
          <w:trHeight w:val="217"/>
        </w:trPr>
        <w:tc>
          <w:tcPr>
            <w:tcW w:w="245" w:type="pct"/>
          </w:tcPr>
          <w:p w14:paraId="4FC2C0F9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7D71E785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1321" w:type="pct"/>
          </w:tcPr>
          <w:p w14:paraId="15CBDC12" w14:textId="5FC1ADE2" w:rsidR="00A54432" w:rsidRPr="00C20D54" w:rsidRDefault="00AA01F7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034" w:type="pct"/>
          </w:tcPr>
          <w:p w14:paraId="48C650A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1BF1810" w14:textId="77777777" w:rsidTr="002D1977">
        <w:trPr>
          <w:trHeight w:val="217"/>
        </w:trPr>
        <w:tc>
          <w:tcPr>
            <w:tcW w:w="245" w:type="pct"/>
          </w:tcPr>
          <w:p w14:paraId="682073FB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400E521B" w14:textId="77777777" w:rsidR="00A54432" w:rsidRPr="00C20D54" w:rsidRDefault="00A54432" w:rsidP="002D1977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1321" w:type="pct"/>
          </w:tcPr>
          <w:p w14:paraId="00709B32" w14:textId="77777777" w:rsidR="00A54432" w:rsidRPr="00C20D54" w:rsidRDefault="00A54432" w:rsidP="002D1977">
            <w:pPr>
              <w:pStyle w:val="104"/>
            </w:pPr>
            <w:r w:rsidRPr="00C20D54">
              <w:t>Признак обучения по настоящее время</w:t>
            </w:r>
          </w:p>
        </w:tc>
        <w:tc>
          <w:tcPr>
            <w:tcW w:w="2034" w:type="pct"/>
          </w:tcPr>
          <w:p w14:paraId="7AFE884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36CF6D8" w14:textId="77777777" w:rsidTr="002D1977">
        <w:trPr>
          <w:trHeight w:val="217"/>
        </w:trPr>
        <w:tc>
          <w:tcPr>
            <w:tcW w:w="245" w:type="pct"/>
          </w:tcPr>
          <w:p w14:paraId="6B0ADE06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1AF47F92" w14:textId="77777777" w:rsidR="00A54432" w:rsidRPr="00C20D54" w:rsidRDefault="00A54432" w:rsidP="002D1977">
            <w:pPr>
              <w:pStyle w:val="104"/>
            </w:pPr>
            <w:r w:rsidRPr="00C20D54">
              <w:t>Год окончания</w:t>
            </w:r>
          </w:p>
        </w:tc>
        <w:tc>
          <w:tcPr>
            <w:tcW w:w="1321" w:type="pct"/>
          </w:tcPr>
          <w:p w14:paraId="30CED364" w14:textId="77777777" w:rsidR="00A54432" w:rsidRPr="00C20D54" w:rsidRDefault="00A54432" w:rsidP="002D1977">
            <w:pPr>
              <w:pStyle w:val="104"/>
            </w:pPr>
            <w:r w:rsidRPr="00C20D54">
              <w:t>Год окончания целевого послевузовского образования</w:t>
            </w:r>
          </w:p>
        </w:tc>
        <w:tc>
          <w:tcPr>
            <w:tcW w:w="2034" w:type="pct"/>
          </w:tcPr>
          <w:p w14:paraId="0990648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E4E3EA1" w14:textId="77777777" w:rsidTr="002D1977">
        <w:trPr>
          <w:trHeight w:val="217"/>
        </w:trPr>
        <w:tc>
          <w:tcPr>
            <w:tcW w:w="245" w:type="pct"/>
          </w:tcPr>
          <w:p w14:paraId="06467C9C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400" w:type="pct"/>
          </w:tcPr>
          <w:p w14:paraId="592732BB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1321" w:type="pct"/>
          </w:tcPr>
          <w:p w14:paraId="4FD20367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2034" w:type="pct"/>
          </w:tcPr>
          <w:p w14:paraId="46D96D9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3AC57B3C" w14:textId="77777777" w:rsidR="00A54432" w:rsidRPr="00C20D54" w:rsidRDefault="00A54432" w:rsidP="00A54432">
      <w:pPr>
        <w:pStyle w:val="afffffff9"/>
      </w:pPr>
      <w:r w:rsidRPr="00C20D54">
        <w:t xml:space="preserve">В отчете отображаются: </w:t>
      </w:r>
    </w:p>
    <w:p w14:paraId="451570FB" w14:textId="683A3127" w:rsidR="00A54432" w:rsidRPr="00C20D54" w:rsidRDefault="00A54432" w:rsidP="00A54432">
      <w:pPr>
        <w:pStyle w:val="17"/>
      </w:pPr>
      <w:r w:rsidRPr="00C20D54">
        <w:t>Медицинские</w:t>
      </w:r>
      <w:r>
        <w:t xml:space="preserve"> (фармацевтические)</w:t>
      </w:r>
      <w:r w:rsidRPr="00C20D54">
        <w:t xml:space="preserve"> работники, имеющие запись в </w:t>
      </w:r>
      <w:r w:rsidR="000664FD">
        <w:t>блок</w:t>
      </w:r>
      <w:r w:rsidRPr="00C20D54">
        <w:t xml:space="preserve">е «Послевузовское образование» с признаком «Целевое обучение» </w:t>
      </w:r>
      <w:r w:rsidR="00AD3D66">
        <w:t>равно</w:t>
      </w:r>
      <w:r w:rsidRPr="00C20D54">
        <w:t xml:space="preserve"> «Да»</w:t>
      </w:r>
      <w:r>
        <w:t>;</w:t>
      </w:r>
    </w:p>
    <w:p w14:paraId="629C3243" w14:textId="00C0D4EB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«Сертификат специалиста» </w:t>
      </w:r>
      <w:r>
        <w:t xml:space="preserve">– </w:t>
      </w:r>
      <w:r w:rsidRPr="00C20D54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>
        <w:t xml:space="preserve">плюс </w:t>
      </w:r>
      <w:r w:rsidRPr="00C20D54">
        <w:t>5 лет)</w:t>
      </w:r>
      <w:r>
        <w:t>;</w:t>
      </w:r>
    </w:p>
    <w:p w14:paraId="1D410F75" w14:textId="62860AF2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«Личное дело» </w:t>
      </w:r>
      <w:r>
        <w:t xml:space="preserve">– </w:t>
      </w:r>
      <w:r w:rsidRPr="00C20D54">
        <w:t>только те записи, для которых «Дата начала» раньше выбранной при формировании даты, также учитываются записи только по основной должности</w:t>
      </w:r>
      <w:r>
        <w:t>.</w:t>
      </w:r>
    </w:p>
    <w:p w14:paraId="63FAAA2F" w14:textId="77777777" w:rsidR="00A54432" w:rsidRPr="00095A23" w:rsidRDefault="00A54432" w:rsidP="00A54432">
      <w:pPr>
        <w:pStyle w:val="af2"/>
      </w:pPr>
      <w:r w:rsidRPr="00095A23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225FAD22" w14:textId="6C695CBB" w:rsidR="00A54432" w:rsidRPr="00C20D54" w:rsidRDefault="00A54432" w:rsidP="00A54432">
      <w:pPr>
        <w:pStyle w:val="af2"/>
        <w:rPr>
          <w:color w:val="000000" w:themeColor="text1"/>
        </w:rPr>
      </w:pPr>
      <w:r w:rsidRPr="00095A23">
        <w:t>Описание полей, которые</w:t>
      </w:r>
      <w:r w:rsidRPr="00C20D54">
        <w:rPr>
          <w:color w:val="000000" w:themeColor="text1"/>
        </w:rPr>
        <w:t xml:space="preserve">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rPr>
          <w:color w:val="000000" w:themeColor="text1"/>
        </w:rP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_Ref42600472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color w:val="000000" w:themeColor="text1"/>
        </w:rPr>
        <w:t>35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4B81C5F2" w14:textId="69F45D19" w:rsidR="00A54432" w:rsidRPr="00C20D54" w:rsidRDefault="00A54432" w:rsidP="00A54432">
      <w:pPr>
        <w:pStyle w:val="afffffffff4"/>
        <w:rPr>
          <w:color w:val="000000" w:themeColor="text1"/>
        </w:rPr>
      </w:pPr>
      <w:bookmarkStart w:id="488" w:name="_Ref42600472"/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35</w:t>
      </w:r>
      <w:r w:rsidRPr="00C20D54">
        <w:rPr>
          <w:noProof/>
          <w:color w:val="000000" w:themeColor="text1"/>
        </w:rPr>
        <w:fldChar w:fldCharType="end"/>
      </w:r>
      <w:bookmarkEnd w:id="488"/>
      <w:r w:rsidRPr="00C20D54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57"/>
        <w:gridCol w:w="1991"/>
        <w:gridCol w:w="2622"/>
        <w:gridCol w:w="4020"/>
      </w:tblGrid>
      <w:tr w:rsidR="00A54432" w:rsidRPr="00C20D54" w14:paraId="44B104DF" w14:textId="77777777" w:rsidTr="002D1977">
        <w:trPr>
          <w:tblHeader/>
        </w:trPr>
        <w:tc>
          <w:tcPr>
            <w:tcW w:w="252" w:type="pct"/>
          </w:tcPr>
          <w:p w14:paraId="4C93B18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537" w:type="pct"/>
            <w:gridSpan w:val="2"/>
          </w:tcPr>
          <w:p w14:paraId="590E4F0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211" w:type="pct"/>
          </w:tcPr>
          <w:p w14:paraId="14F98D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7BF108B" w14:textId="77777777" w:rsidTr="002D1977">
        <w:trPr>
          <w:trHeight w:val="352"/>
        </w:trPr>
        <w:tc>
          <w:tcPr>
            <w:tcW w:w="252" w:type="pct"/>
          </w:tcPr>
          <w:p w14:paraId="5614C1E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537" w:type="pct"/>
            <w:gridSpan w:val="2"/>
          </w:tcPr>
          <w:p w14:paraId="75602537" w14:textId="77777777" w:rsidR="00A54432" w:rsidRPr="00C20D54" w:rsidRDefault="00A54432" w:rsidP="002D1977">
            <w:pPr>
              <w:pStyle w:val="104"/>
            </w:pPr>
            <w:r w:rsidRPr="00C20D54">
              <w:t>Заказчик</w:t>
            </w:r>
          </w:p>
        </w:tc>
        <w:tc>
          <w:tcPr>
            <w:tcW w:w="2211" w:type="pct"/>
          </w:tcPr>
          <w:p w14:paraId="0480AED0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C20D54" w14:paraId="4B8A18E0" w14:textId="77777777" w:rsidTr="002D1977">
        <w:trPr>
          <w:trHeight w:val="404"/>
        </w:trPr>
        <w:tc>
          <w:tcPr>
            <w:tcW w:w="252" w:type="pct"/>
            <w:vMerge w:val="restart"/>
          </w:tcPr>
          <w:p w14:paraId="57EA7A1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5959A249" w14:textId="77777777" w:rsidR="00A54432" w:rsidRPr="00C20D54" w:rsidRDefault="00A54432" w:rsidP="002D1977">
            <w:pPr>
              <w:pStyle w:val="104"/>
            </w:pPr>
            <w:r w:rsidRPr="00C20D54">
              <w:t>Данные по образовательной организации</w:t>
            </w:r>
          </w:p>
        </w:tc>
        <w:tc>
          <w:tcPr>
            <w:tcW w:w="1442" w:type="pct"/>
          </w:tcPr>
          <w:p w14:paraId="5EB3A8A1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2211" w:type="pct"/>
          </w:tcPr>
          <w:p w14:paraId="2D5907B9" w14:textId="4EC4AB19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147753">
              <w:t xml:space="preserve">а </w:t>
            </w:r>
            <w:r w:rsidR="00147753" w:rsidRPr="00C20D54">
              <w:t>образовательн</w:t>
            </w:r>
            <w:r w:rsidR="00147753">
              <w:t>ая</w:t>
            </w:r>
            <w:r w:rsidR="00147753" w:rsidRPr="00C20D54">
              <w:t xml:space="preserve"> организаци</w:t>
            </w:r>
            <w:r w:rsidR="00147753">
              <w:t>я</w:t>
            </w:r>
          </w:p>
        </w:tc>
      </w:tr>
      <w:tr w:rsidR="00A54432" w:rsidRPr="00C20D54" w14:paraId="2EE28D92" w14:textId="77777777" w:rsidTr="002D1977">
        <w:trPr>
          <w:trHeight w:val="505"/>
        </w:trPr>
        <w:tc>
          <w:tcPr>
            <w:tcW w:w="252" w:type="pct"/>
            <w:vMerge/>
          </w:tcPr>
          <w:p w14:paraId="0BE92C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B6E75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27AB93D8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2211" w:type="pct"/>
          </w:tcPr>
          <w:p w14:paraId="7C539E08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53B8DBB4" w14:textId="77777777" w:rsidTr="002D1977">
        <w:trPr>
          <w:trHeight w:val="601"/>
        </w:trPr>
        <w:tc>
          <w:tcPr>
            <w:tcW w:w="252" w:type="pct"/>
            <w:vMerge/>
          </w:tcPr>
          <w:p w14:paraId="445DEC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2539C9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CAA43D0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2211" w:type="pct"/>
          </w:tcPr>
          <w:p w14:paraId="6AF853E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3125A417" w14:textId="77777777" w:rsidTr="002D1977">
        <w:trPr>
          <w:trHeight w:val="325"/>
        </w:trPr>
        <w:tc>
          <w:tcPr>
            <w:tcW w:w="252" w:type="pct"/>
            <w:vMerge w:val="restart"/>
          </w:tcPr>
          <w:p w14:paraId="75D1672C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7D6FFA91" w14:textId="77777777" w:rsidR="00A54432" w:rsidRPr="00C20D54" w:rsidRDefault="00A54432" w:rsidP="002D1977">
            <w:pPr>
              <w:pStyle w:val="104"/>
            </w:pPr>
            <w:r w:rsidRPr="00C20D54">
              <w:t>Личные данные</w:t>
            </w:r>
          </w:p>
        </w:tc>
        <w:tc>
          <w:tcPr>
            <w:tcW w:w="1442" w:type="pct"/>
          </w:tcPr>
          <w:p w14:paraId="4BEC88FB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211" w:type="pct"/>
          </w:tcPr>
          <w:p w14:paraId="4C4FEC36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4936CB04" w14:textId="77777777" w:rsidTr="002D1977">
        <w:trPr>
          <w:trHeight w:val="325"/>
        </w:trPr>
        <w:tc>
          <w:tcPr>
            <w:tcW w:w="252" w:type="pct"/>
            <w:vMerge/>
          </w:tcPr>
          <w:p w14:paraId="0C14E3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18626A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1298DD8B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211" w:type="pct"/>
          </w:tcPr>
          <w:p w14:paraId="0D77D519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4523090F" w14:textId="77777777" w:rsidTr="002D1977">
        <w:trPr>
          <w:trHeight w:val="325"/>
        </w:trPr>
        <w:tc>
          <w:tcPr>
            <w:tcW w:w="252" w:type="pct"/>
            <w:vMerge/>
          </w:tcPr>
          <w:p w14:paraId="561735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367139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4685E47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211" w:type="pct"/>
          </w:tcPr>
          <w:p w14:paraId="22F5A761" w14:textId="77777777" w:rsidR="00A54432" w:rsidRPr="00C20D54" w:rsidRDefault="00A54432" w:rsidP="002D1977">
            <w:pPr>
              <w:pStyle w:val="104"/>
            </w:pPr>
            <w:r w:rsidRPr="00C20D54">
              <w:t>Имя работника</w:t>
            </w:r>
          </w:p>
        </w:tc>
      </w:tr>
      <w:tr w:rsidR="00A54432" w:rsidRPr="00C20D54" w14:paraId="2C87FE92" w14:textId="77777777" w:rsidTr="002D1977">
        <w:trPr>
          <w:trHeight w:val="325"/>
        </w:trPr>
        <w:tc>
          <w:tcPr>
            <w:tcW w:w="252" w:type="pct"/>
            <w:vMerge/>
          </w:tcPr>
          <w:p w14:paraId="6C1F4F9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83DA7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405F248E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211" w:type="pct"/>
          </w:tcPr>
          <w:p w14:paraId="1D0A3B0C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6839654F" w14:textId="77777777" w:rsidTr="002D1977">
        <w:trPr>
          <w:trHeight w:val="210"/>
        </w:trPr>
        <w:tc>
          <w:tcPr>
            <w:tcW w:w="252" w:type="pct"/>
            <w:vMerge w:val="restart"/>
          </w:tcPr>
          <w:p w14:paraId="783DFE4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7D4FEDEF" w14:textId="77777777" w:rsidR="00A54432" w:rsidRPr="00C20D54" w:rsidRDefault="00A54432" w:rsidP="002D1977">
            <w:pPr>
              <w:pStyle w:val="104"/>
            </w:pPr>
            <w:r w:rsidRPr="00C20D54">
              <w:t>Образование специалиста</w:t>
            </w:r>
          </w:p>
        </w:tc>
        <w:tc>
          <w:tcPr>
            <w:tcW w:w="1442" w:type="pct"/>
          </w:tcPr>
          <w:p w14:paraId="7E67E06F" w14:textId="77777777" w:rsidR="00A54432" w:rsidRPr="00C20D54" w:rsidRDefault="00A54432" w:rsidP="002D1977">
            <w:pPr>
              <w:pStyle w:val="104"/>
            </w:pPr>
            <w:r w:rsidRPr="00C20D54">
              <w:t xml:space="preserve">Уровень образования </w:t>
            </w:r>
          </w:p>
        </w:tc>
        <w:tc>
          <w:tcPr>
            <w:tcW w:w="2211" w:type="pct"/>
          </w:tcPr>
          <w:p w14:paraId="7219F0D7" w14:textId="77777777" w:rsidR="00A54432" w:rsidRPr="00C20D54" w:rsidRDefault="00A54432" w:rsidP="002D1977">
            <w:pPr>
              <w:pStyle w:val="104"/>
            </w:pPr>
            <w:r w:rsidRPr="00C20D54">
              <w:t>Уровень послевузовского образования работника</w:t>
            </w:r>
          </w:p>
        </w:tc>
      </w:tr>
      <w:tr w:rsidR="00A54432" w:rsidRPr="00C20D54" w14:paraId="0B00C10A" w14:textId="77777777" w:rsidTr="002D1977">
        <w:trPr>
          <w:trHeight w:val="210"/>
        </w:trPr>
        <w:tc>
          <w:tcPr>
            <w:tcW w:w="252" w:type="pct"/>
            <w:vMerge/>
          </w:tcPr>
          <w:p w14:paraId="7CF0759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FDD1A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040DF13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211" w:type="pct"/>
          </w:tcPr>
          <w:p w14:paraId="63BAA960" w14:textId="77777777" w:rsidR="00A54432" w:rsidRPr="00C20D54" w:rsidRDefault="00A54432" w:rsidP="002D1977">
            <w:pPr>
              <w:pStyle w:val="104"/>
            </w:pPr>
            <w:r w:rsidRPr="00C20D54">
              <w:t>Специальность послевузовского образования</w:t>
            </w:r>
          </w:p>
        </w:tc>
      </w:tr>
      <w:tr w:rsidR="00A54432" w:rsidRPr="00C20D54" w14:paraId="1C0F4E51" w14:textId="77777777" w:rsidTr="002D1977">
        <w:trPr>
          <w:trHeight w:val="170"/>
        </w:trPr>
        <w:tc>
          <w:tcPr>
            <w:tcW w:w="252" w:type="pct"/>
            <w:vMerge/>
          </w:tcPr>
          <w:p w14:paraId="36FA451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3A3986D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4BF750EE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  <w:tc>
          <w:tcPr>
            <w:tcW w:w="2211" w:type="pct"/>
          </w:tcPr>
          <w:p w14:paraId="69E89E57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</w:tr>
      <w:tr w:rsidR="00A54432" w:rsidRPr="00C20D54" w14:paraId="50E5A876" w14:textId="77777777" w:rsidTr="002D1977">
        <w:trPr>
          <w:trHeight w:val="240"/>
        </w:trPr>
        <w:tc>
          <w:tcPr>
            <w:tcW w:w="252" w:type="pct"/>
            <w:vMerge/>
          </w:tcPr>
          <w:p w14:paraId="123C43A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CFD44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B311803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211" w:type="pct"/>
          </w:tcPr>
          <w:p w14:paraId="7572D1C0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75FA115C" w14:textId="77777777" w:rsidTr="002D1977">
        <w:trPr>
          <w:trHeight w:val="240"/>
        </w:trPr>
        <w:tc>
          <w:tcPr>
            <w:tcW w:w="252" w:type="pct"/>
            <w:vMerge/>
          </w:tcPr>
          <w:p w14:paraId="157C9E7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8D929A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E1EE7DE" w14:textId="77777777" w:rsidR="00A54432" w:rsidRPr="00C20D54" w:rsidRDefault="00A54432" w:rsidP="002D1977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2211" w:type="pct"/>
          </w:tcPr>
          <w:p w14:paraId="32B21C72" w14:textId="77777777" w:rsidR="00A54432" w:rsidRPr="00C20D54" w:rsidRDefault="00A54432" w:rsidP="002D1977">
            <w:pPr>
              <w:pStyle w:val="104"/>
            </w:pPr>
            <w:r w:rsidRPr="00C20D54">
              <w:t>Значение «Да», если учится по настоящее время, «Нет» - в противном случае</w:t>
            </w:r>
          </w:p>
        </w:tc>
      </w:tr>
      <w:tr w:rsidR="00A54432" w:rsidRPr="00C20D54" w14:paraId="7AF70CEF" w14:textId="77777777" w:rsidTr="002D1977">
        <w:trPr>
          <w:trHeight w:val="240"/>
        </w:trPr>
        <w:tc>
          <w:tcPr>
            <w:tcW w:w="252" w:type="pct"/>
            <w:vMerge/>
          </w:tcPr>
          <w:p w14:paraId="1578EF5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B83567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899F0D8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  <w:tc>
          <w:tcPr>
            <w:tcW w:w="2211" w:type="pct"/>
          </w:tcPr>
          <w:p w14:paraId="24B97CD7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</w:tr>
      <w:tr w:rsidR="00A54432" w:rsidRPr="00C20D54" w14:paraId="3981CC60" w14:textId="77777777" w:rsidTr="002D1977">
        <w:trPr>
          <w:trHeight w:val="240"/>
        </w:trPr>
        <w:tc>
          <w:tcPr>
            <w:tcW w:w="252" w:type="pct"/>
            <w:vMerge/>
          </w:tcPr>
          <w:p w14:paraId="72B81B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1C14D4C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633A33E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2211" w:type="pct"/>
          </w:tcPr>
          <w:p w14:paraId="660A7044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 (при наличии)</w:t>
            </w:r>
          </w:p>
        </w:tc>
      </w:tr>
      <w:tr w:rsidR="00A54432" w:rsidRPr="00C20D54" w14:paraId="43FFEF6C" w14:textId="77777777" w:rsidTr="002D1977">
        <w:trPr>
          <w:trHeight w:val="240"/>
        </w:trPr>
        <w:tc>
          <w:tcPr>
            <w:tcW w:w="252" w:type="pct"/>
            <w:vMerge/>
          </w:tcPr>
          <w:p w14:paraId="438A59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D9414F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24F60893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2211" w:type="pct"/>
          </w:tcPr>
          <w:p w14:paraId="0DB3C101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28325E2F" w14:textId="77777777" w:rsidTr="002D1977">
        <w:trPr>
          <w:trHeight w:val="240"/>
        </w:trPr>
        <w:tc>
          <w:tcPr>
            <w:tcW w:w="252" w:type="pct"/>
            <w:vMerge/>
          </w:tcPr>
          <w:p w14:paraId="4C90D49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B38238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3B701B9" w14:textId="77777777" w:rsidR="00A54432" w:rsidRPr="00C20D54" w:rsidRDefault="00A54432" w:rsidP="002D1977">
            <w:pPr>
              <w:pStyle w:val="104"/>
            </w:pPr>
            <w:r w:rsidRPr="00C20D54">
              <w:t>Номер свидетельства об аккредитации</w:t>
            </w:r>
          </w:p>
        </w:tc>
        <w:tc>
          <w:tcPr>
            <w:tcW w:w="2211" w:type="pct"/>
          </w:tcPr>
          <w:p w14:paraId="7ECA0BC4" w14:textId="77777777" w:rsidR="00A54432" w:rsidRPr="00C20D54" w:rsidRDefault="00A54432" w:rsidP="002D1977">
            <w:pPr>
              <w:pStyle w:val="104"/>
            </w:pPr>
            <w:r w:rsidRPr="00C20D54">
              <w:t xml:space="preserve">Номер свидетельства об аккредитации </w:t>
            </w:r>
            <w:r>
              <w:t>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4ACEF291" w14:textId="77777777" w:rsidTr="002D1977">
        <w:trPr>
          <w:trHeight w:val="240"/>
        </w:trPr>
        <w:tc>
          <w:tcPr>
            <w:tcW w:w="252" w:type="pct"/>
            <w:vMerge/>
          </w:tcPr>
          <w:p w14:paraId="2F53ED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41D836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1EBD6307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</w:p>
        </w:tc>
        <w:tc>
          <w:tcPr>
            <w:tcW w:w="2211" w:type="pct"/>
          </w:tcPr>
          <w:p w14:paraId="628CB37F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1B3697A5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003C7FF1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2C04FD2B" w14:textId="77777777" w:rsidR="00A54432" w:rsidRPr="00C20D54" w:rsidRDefault="00A54432" w:rsidP="002D1977">
            <w:pPr>
              <w:pStyle w:val="104"/>
            </w:pPr>
            <w:r w:rsidRPr="00C20D54">
              <w:t>Трудоустройство специалиста</w:t>
            </w:r>
          </w:p>
        </w:tc>
        <w:tc>
          <w:tcPr>
            <w:tcW w:w="1442" w:type="pct"/>
          </w:tcPr>
          <w:p w14:paraId="56713270" w14:textId="77777777" w:rsidR="00A54432" w:rsidRPr="00C20D54" w:rsidRDefault="00A54432" w:rsidP="002D1977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2211" w:type="pct"/>
          </w:tcPr>
          <w:p w14:paraId="4FA8D66B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  <w:r>
              <w:t xml:space="preserve"> </w:t>
            </w:r>
            <w:r w:rsidRPr="00C20D54">
              <w:t>работника</w:t>
            </w:r>
          </w:p>
        </w:tc>
      </w:tr>
      <w:tr w:rsidR="00A54432" w:rsidRPr="00C20D54" w14:paraId="6652C5F7" w14:textId="77777777" w:rsidTr="002D1977">
        <w:trPr>
          <w:trHeight w:val="240"/>
        </w:trPr>
        <w:tc>
          <w:tcPr>
            <w:tcW w:w="252" w:type="pct"/>
            <w:vMerge/>
          </w:tcPr>
          <w:p w14:paraId="1864677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EE10D0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7ABCA69E" w14:textId="77777777" w:rsidR="00A54432" w:rsidRPr="00C20D54" w:rsidRDefault="00A54432" w:rsidP="002D1977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2211" w:type="pct"/>
          </w:tcPr>
          <w:p w14:paraId="3250F1A3" w14:textId="77777777" w:rsidR="00A54432" w:rsidRPr="00C20D54" w:rsidRDefault="00A54432" w:rsidP="002D1977">
            <w:pPr>
              <w:pStyle w:val="104"/>
            </w:pPr>
            <w:r w:rsidRPr="00C20D54">
              <w:t>Дата окончания записи личного дела работника (при наличии)</w:t>
            </w:r>
          </w:p>
        </w:tc>
      </w:tr>
      <w:tr w:rsidR="00A54432" w:rsidRPr="00C20D54" w14:paraId="702F6B8D" w14:textId="77777777" w:rsidTr="002D1977">
        <w:trPr>
          <w:trHeight w:val="240"/>
        </w:trPr>
        <w:tc>
          <w:tcPr>
            <w:tcW w:w="252" w:type="pct"/>
            <w:vMerge/>
          </w:tcPr>
          <w:p w14:paraId="108187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4279E6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EF569C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11" w:type="pct"/>
          </w:tcPr>
          <w:p w14:paraId="77E6E6C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организации</w:t>
            </w:r>
          </w:p>
        </w:tc>
      </w:tr>
      <w:tr w:rsidR="00A54432" w:rsidRPr="00C20D54" w14:paraId="2513F01C" w14:textId="77777777" w:rsidTr="002D1977">
        <w:trPr>
          <w:trHeight w:val="240"/>
        </w:trPr>
        <w:tc>
          <w:tcPr>
            <w:tcW w:w="252" w:type="pct"/>
            <w:vMerge/>
          </w:tcPr>
          <w:p w14:paraId="663E00B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73AEA6D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E42E2E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11" w:type="pct"/>
          </w:tcPr>
          <w:p w14:paraId="3707109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C20D54" w14:paraId="2409D9E9" w14:textId="77777777" w:rsidTr="002D1977">
        <w:trPr>
          <w:trHeight w:val="240"/>
        </w:trPr>
        <w:tc>
          <w:tcPr>
            <w:tcW w:w="252" w:type="pct"/>
            <w:vMerge/>
          </w:tcPr>
          <w:p w14:paraId="08EF1CB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82C86D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F3CFBE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11" w:type="pct"/>
          </w:tcPr>
          <w:p w14:paraId="2199CAE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C20D54" w14:paraId="4B0D8B6B" w14:textId="77777777" w:rsidTr="002D1977">
        <w:trPr>
          <w:trHeight w:val="240"/>
        </w:trPr>
        <w:tc>
          <w:tcPr>
            <w:tcW w:w="252" w:type="pct"/>
            <w:vMerge/>
          </w:tcPr>
          <w:p w14:paraId="28F978E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59F93F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5FCACC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11" w:type="pct"/>
          </w:tcPr>
          <w:p w14:paraId="597DD2D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</w:tbl>
    <w:p w14:paraId="61AA6C80" w14:textId="36E75B6E" w:rsidR="00A54432" w:rsidRDefault="00A54432" w:rsidP="00A25157">
      <w:pPr>
        <w:pStyle w:val="54"/>
      </w:pPr>
      <w:bookmarkStart w:id="489" w:name="_Toc89079988"/>
      <w:r>
        <w:t>Отчет «</w:t>
      </w:r>
      <w:r w:rsidRPr="00C20D54">
        <w:t>102. Отчет по трудоустройству выпускников в разрезе уровней образования</w:t>
      </w:r>
      <w:r>
        <w:t>»</w:t>
      </w:r>
      <w:r w:rsidRPr="00C20D54">
        <w:t xml:space="preserve"> </w:t>
      </w:r>
    </w:p>
    <w:p w14:paraId="6211422A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медицинских </w:t>
      </w:r>
      <w:r>
        <w:t xml:space="preserve">(фармацевтических) </w:t>
      </w:r>
      <w:r w:rsidRPr="00C20D54">
        <w:t>работниках с иностранным образованием для контроля за наполнением трудоустройства.</w:t>
      </w:r>
    </w:p>
    <w:p w14:paraId="4B24330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6C6715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5F7736B" w14:textId="77777777" w:rsidR="00A54432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(ФРМР);</w:t>
      </w:r>
    </w:p>
    <w:p w14:paraId="4113B506" w14:textId="69E4B226" w:rsidR="00A54432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</w:t>
      </w:r>
      <w:r w:rsidR="00A54432">
        <w:t>;</w:t>
      </w:r>
    </w:p>
    <w:p w14:paraId="2C14894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2AE2A044" w14:textId="10971DF5" w:rsidR="00A54432" w:rsidRPr="00C20D54" w:rsidRDefault="00A54432" w:rsidP="00A54432">
      <w:pPr>
        <w:pStyle w:val="afffffffff4"/>
      </w:pPr>
      <w:r w:rsidRPr="00C20D54">
        <w:lastRenderedPageBreak/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36</w:t>
      </w:r>
      <w:r w:rsidRPr="00C20D54">
        <w:rPr>
          <w:noProof/>
        </w:rPr>
        <w:fldChar w:fldCharType="end"/>
      </w:r>
      <w:r w:rsidRPr="00C20D54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092B42BA" w14:textId="77777777" w:rsidTr="002D1977">
        <w:trPr>
          <w:tblHeader/>
        </w:trPr>
        <w:tc>
          <w:tcPr>
            <w:tcW w:w="245" w:type="pct"/>
          </w:tcPr>
          <w:p w14:paraId="532B0AC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35491F0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513731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4D6DD257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36A2F8F9" w14:textId="77777777" w:rsidTr="002D1977">
        <w:trPr>
          <w:trHeight w:val="217"/>
        </w:trPr>
        <w:tc>
          <w:tcPr>
            <w:tcW w:w="245" w:type="pct"/>
          </w:tcPr>
          <w:p w14:paraId="5BAB9B5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6173DE54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585" w:type="pct"/>
          </w:tcPr>
          <w:p w14:paraId="3525286A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1585" w:type="pct"/>
          </w:tcPr>
          <w:p w14:paraId="6D8C338F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</w:tbl>
    <w:p w14:paraId="25364465" w14:textId="17D6172A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="008A5D81">
        <w:t xml:space="preserve">см. </w:t>
      </w:r>
      <w:r>
        <w:fldChar w:fldCharType="begin"/>
      </w:r>
      <w:r>
        <w:instrText xml:space="preserve"> REF _Ref155959960 \h  \* MERGEFORMAT </w:instrText>
      </w:r>
      <w:r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37</w:t>
      </w:r>
      <w:r>
        <w:fldChar w:fldCharType="end"/>
      </w:r>
      <w:r w:rsidRPr="00C20D54">
        <w:t>).</w:t>
      </w:r>
    </w:p>
    <w:p w14:paraId="2DEAABA9" w14:textId="15023E5A" w:rsidR="00A54432" w:rsidRPr="00C20D54" w:rsidRDefault="00A54432" w:rsidP="00A54432">
      <w:pPr>
        <w:pStyle w:val="afffffffff4"/>
      </w:pPr>
      <w:bookmarkStart w:id="490" w:name="_Ref155959960"/>
      <w:r w:rsidRPr="00C20D54"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37</w:t>
      </w:r>
      <w:r w:rsidRPr="00C20D54">
        <w:rPr>
          <w:noProof/>
        </w:rPr>
        <w:fldChar w:fldCharType="end"/>
      </w:r>
      <w:bookmarkEnd w:id="490"/>
      <w:r w:rsidRPr="00C20D54">
        <w:t xml:space="preserve"> – </w:t>
      </w:r>
      <w:r w:rsidRPr="001C6FA7">
        <w:t>Описание</w:t>
      </w:r>
      <w:r w:rsidRPr="00C20D54"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0"/>
        <w:gridCol w:w="1990"/>
        <w:gridCol w:w="1592"/>
        <w:gridCol w:w="2020"/>
        <w:gridCol w:w="3282"/>
      </w:tblGrid>
      <w:tr w:rsidR="00A54432" w:rsidRPr="00C20D54" w14:paraId="701E76BE" w14:textId="77777777" w:rsidTr="002D1977">
        <w:trPr>
          <w:tblHeader/>
        </w:trPr>
        <w:tc>
          <w:tcPr>
            <w:tcW w:w="246" w:type="pct"/>
          </w:tcPr>
          <w:p w14:paraId="1EC84B7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998" w:type="pct"/>
            <w:gridSpan w:val="3"/>
          </w:tcPr>
          <w:p w14:paraId="0504ACC4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756" w:type="pct"/>
          </w:tcPr>
          <w:p w14:paraId="1F649114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2CE0897" w14:textId="77777777" w:rsidTr="002D1977">
        <w:trPr>
          <w:trHeight w:val="655"/>
        </w:trPr>
        <w:tc>
          <w:tcPr>
            <w:tcW w:w="246" w:type="pct"/>
            <w:vMerge w:val="restart"/>
          </w:tcPr>
          <w:p w14:paraId="5BBE45FE" w14:textId="77777777" w:rsidR="00A54432" w:rsidRPr="00C20D54" w:rsidRDefault="00A54432" w:rsidP="002D1977">
            <w:pPr>
              <w:pStyle w:val="104"/>
            </w:pPr>
            <w:r>
              <w:t>1.</w:t>
            </w:r>
          </w:p>
        </w:tc>
        <w:tc>
          <w:tcPr>
            <w:tcW w:w="1065" w:type="pct"/>
            <w:vMerge w:val="restart"/>
          </w:tcPr>
          <w:p w14:paraId="2D8FFB90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Закончившие обучение</w:t>
            </w:r>
          </w:p>
        </w:tc>
        <w:tc>
          <w:tcPr>
            <w:tcW w:w="852" w:type="pct"/>
            <w:vMerge w:val="restart"/>
          </w:tcPr>
          <w:p w14:paraId="07B2986F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Специалитет</w:t>
            </w:r>
          </w:p>
        </w:tc>
        <w:tc>
          <w:tcPr>
            <w:tcW w:w="1081" w:type="pct"/>
          </w:tcPr>
          <w:p w14:paraId="698E9AFC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EDCAC63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профессиональное образование с уровнем «специалитет»</w:t>
            </w:r>
          </w:p>
        </w:tc>
      </w:tr>
      <w:tr w:rsidR="00A54432" w:rsidRPr="00C20D54" w14:paraId="777CC6B6" w14:textId="77777777" w:rsidTr="002D1977">
        <w:trPr>
          <w:trHeight w:val="655"/>
        </w:trPr>
        <w:tc>
          <w:tcPr>
            <w:tcW w:w="246" w:type="pct"/>
            <w:vMerge/>
          </w:tcPr>
          <w:p w14:paraId="052C4C4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0F779F0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7B1BC75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3BA8C72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56AAF4C3" w14:textId="77777777" w:rsidR="00A54432" w:rsidRPr="00C20D54" w:rsidRDefault="00A54432" w:rsidP="002D1977">
            <w:pPr>
              <w:pStyle w:val="104"/>
            </w:pPr>
            <w:r>
              <w:t>Количество работников, получивших профессиональное образование с уровнем «специалитет» в рамках целевой подготовки</w:t>
            </w:r>
          </w:p>
        </w:tc>
      </w:tr>
      <w:tr w:rsidR="00A54432" w:rsidRPr="00C20D54" w14:paraId="1F2CE04B" w14:textId="77777777" w:rsidTr="002D1977">
        <w:trPr>
          <w:trHeight w:val="655"/>
        </w:trPr>
        <w:tc>
          <w:tcPr>
            <w:tcW w:w="246" w:type="pct"/>
            <w:vMerge/>
          </w:tcPr>
          <w:p w14:paraId="08E0273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1A4CF618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1589C865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Ординатура</w:t>
            </w:r>
          </w:p>
        </w:tc>
        <w:tc>
          <w:tcPr>
            <w:tcW w:w="1081" w:type="pct"/>
          </w:tcPr>
          <w:p w14:paraId="61D97DB7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FB8CA11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образование с уровнем «ординатура»</w:t>
            </w:r>
          </w:p>
        </w:tc>
      </w:tr>
      <w:tr w:rsidR="00A54432" w:rsidRPr="00C20D54" w14:paraId="42734596" w14:textId="77777777" w:rsidTr="002D1977">
        <w:trPr>
          <w:trHeight w:val="655"/>
        </w:trPr>
        <w:tc>
          <w:tcPr>
            <w:tcW w:w="246" w:type="pct"/>
            <w:vMerge/>
          </w:tcPr>
          <w:p w14:paraId="17A5694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FC5707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4782F4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1BA19B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3B7995C4" w14:textId="77777777" w:rsidR="00A54432" w:rsidRPr="00C20D54" w:rsidRDefault="00A54432" w:rsidP="002D1977">
            <w:pPr>
              <w:pStyle w:val="104"/>
            </w:pPr>
            <w:r>
              <w:t xml:space="preserve">Количество работников, получивших </w:t>
            </w:r>
            <w:r w:rsidRPr="007879B9">
              <w:t>образование с уровнем «ординатура»</w:t>
            </w:r>
            <w:r>
              <w:t xml:space="preserve"> в рамках целевой подготовки</w:t>
            </w:r>
          </w:p>
        </w:tc>
      </w:tr>
      <w:tr w:rsidR="00A54432" w:rsidRPr="00C20D54" w14:paraId="1B1F22EB" w14:textId="77777777" w:rsidTr="002D1977">
        <w:trPr>
          <w:trHeight w:val="655"/>
        </w:trPr>
        <w:tc>
          <w:tcPr>
            <w:tcW w:w="246" w:type="pct"/>
            <w:vMerge/>
          </w:tcPr>
          <w:p w14:paraId="5B416CF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77FE725B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77760E75" w14:textId="5F5F3685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Специалитет + </w:t>
            </w:r>
            <w:r w:rsidR="00AA01F7">
              <w:rPr>
                <w:rFonts w:eastAsia="Times New Roman"/>
                <w:lang w:eastAsia="ru-RU"/>
              </w:rPr>
              <w:t>о</w:t>
            </w:r>
            <w:r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07159305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1B5EBAC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образование с уровнем «специалитет» и «ординатура»</w:t>
            </w:r>
          </w:p>
        </w:tc>
      </w:tr>
      <w:tr w:rsidR="00A54432" w:rsidRPr="00C20D54" w14:paraId="2AECF0B8" w14:textId="77777777" w:rsidTr="002D1977">
        <w:trPr>
          <w:trHeight w:val="655"/>
        </w:trPr>
        <w:tc>
          <w:tcPr>
            <w:tcW w:w="246" w:type="pct"/>
            <w:vMerge/>
          </w:tcPr>
          <w:p w14:paraId="148B476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E3EC61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942E08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ACC2B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2FB76D68" w14:textId="77777777" w:rsidR="00A54432" w:rsidRPr="00C20D54" w:rsidRDefault="00A54432" w:rsidP="002D1977">
            <w:pPr>
              <w:pStyle w:val="104"/>
            </w:pPr>
            <w:r>
              <w:t>Количество работников, получивших образование с уровнем «специалитет» и «ординатура» в рамках целевой подготовки</w:t>
            </w:r>
          </w:p>
        </w:tc>
      </w:tr>
      <w:tr w:rsidR="00A54432" w:rsidRPr="00C20D54" w14:paraId="43B99E80" w14:textId="77777777" w:rsidTr="002D1977">
        <w:trPr>
          <w:trHeight w:val="655"/>
        </w:trPr>
        <w:tc>
          <w:tcPr>
            <w:tcW w:w="246" w:type="pct"/>
            <w:vMerge w:val="restart"/>
          </w:tcPr>
          <w:p w14:paraId="5EDB96B0" w14:textId="77777777" w:rsidR="00A54432" w:rsidRPr="00C20D54" w:rsidRDefault="00A54432" w:rsidP="002D1977">
            <w:pPr>
              <w:pStyle w:val="104"/>
            </w:pPr>
            <w:r>
              <w:t>2.</w:t>
            </w:r>
          </w:p>
        </w:tc>
        <w:tc>
          <w:tcPr>
            <w:tcW w:w="1065" w:type="pct"/>
            <w:vMerge w:val="restart"/>
          </w:tcPr>
          <w:p w14:paraId="2930C19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Трудоустройство</w:t>
            </w:r>
          </w:p>
        </w:tc>
        <w:tc>
          <w:tcPr>
            <w:tcW w:w="852" w:type="pct"/>
            <w:vMerge w:val="restart"/>
          </w:tcPr>
          <w:p w14:paraId="4E7FAE0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После специалитета</w:t>
            </w:r>
          </w:p>
        </w:tc>
        <w:tc>
          <w:tcPr>
            <w:tcW w:w="1081" w:type="pct"/>
          </w:tcPr>
          <w:p w14:paraId="1343F2CD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30C6550D" w14:textId="77777777" w:rsidR="00A54432" w:rsidRDefault="00A54432" w:rsidP="002D1977">
            <w:pPr>
              <w:pStyle w:val="104"/>
            </w:pPr>
            <w:r>
              <w:t>Количество трудоустроенных лиц, имеющих образование с уровнем «специалитет»</w:t>
            </w:r>
          </w:p>
        </w:tc>
      </w:tr>
      <w:tr w:rsidR="00A54432" w:rsidRPr="00C20D54" w14:paraId="6E84DC00" w14:textId="77777777" w:rsidTr="002D1977">
        <w:trPr>
          <w:trHeight w:val="655"/>
        </w:trPr>
        <w:tc>
          <w:tcPr>
            <w:tcW w:w="246" w:type="pct"/>
            <w:vMerge/>
          </w:tcPr>
          <w:p w14:paraId="430278F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0E7FEE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F2B26A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76D81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1B4CDB46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«специалитет»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3B90E765" w14:textId="77777777" w:rsidTr="002D1977">
        <w:trPr>
          <w:trHeight w:val="655"/>
        </w:trPr>
        <w:tc>
          <w:tcPr>
            <w:tcW w:w="246" w:type="pct"/>
            <w:vMerge/>
          </w:tcPr>
          <w:p w14:paraId="79F8E8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CFA9F1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5B6971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8D0183E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023EBACC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специалитету</w:t>
            </w:r>
          </w:p>
        </w:tc>
      </w:tr>
      <w:tr w:rsidR="00A54432" w:rsidRPr="00C20D54" w14:paraId="1A0C9CC5" w14:textId="77777777" w:rsidTr="002D1977">
        <w:trPr>
          <w:trHeight w:val="655"/>
        </w:trPr>
        <w:tc>
          <w:tcPr>
            <w:tcW w:w="246" w:type="pct"/>
            <w:vMerge/>
          </w:tcPr>
          <w:p w14:paraId="4109EB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4AAED9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C69349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B142974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F870662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  <w:tr w:rsidR="00A54432" w:rsidRPr="00C20D54" w14:paraId="4042DB7F" w14:textId="77777777" w:rsidTr="002D1977">
        <w:trPr>
          <w:trHeight w:val="655"/>
        </w:trPr>
        <w:tc>
          <w:tcPr>
            <w:tcW w:w="246" w:type="pct"/>
            <w:vMerge/>
          </w:tcPr>
          <w:p w14:paraId="70E6E9C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5A2C08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2FC090B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391F81">
              <w:rPr>
                <w:rFonts w:eastAsia="Times New Roman"/>
                <w:lang w:eastAsia="ru-RU"/>
              </w:rPr>
              <w:t>После ординатуры</w:t>
            </w:r>
          </w:p>
        </w:tc>
        <w:tc>
          <w:tcPr>
            <w:tcW w:w="1081" w:type="pct"/>
          </w:tcPr>
          <w:p w14:paraId="097BE97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71B823D0" w14:textId="77777777" w:rsidR="00A54432" w:rsidRDefault="00A54432" w:rsidP="002D1977">
            <w:pPr>
              <w:pStyle w:val="104"/>
            </w:pPr>
            <w:r>
              <w:t>Всего трудоустроенных лиц, имеющих образование с уровнем «ординатура»</w:t>
            </w:r>
          </w:p>
        </w:tc>
      </w:tr>
      <w:tr w:rsidR="00A54432" w:rsidRPr="00C20D54" w14:paraId="385E2438" w14:textId="77777777" w:rsidTr="002D1977">
        <w:trPr>
          <w:trHeight w:val="655"/>
        </w:trPr>
        <w:tc>
          <w:tcPr>
            <w:tcW w:w="246" w:type="pct"/>
            <w:vMerge/>
          </w:tcPr>
          <w:p w14:paraId="5FEB779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756ED1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CD3398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E535254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7D8A2944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«ординатура»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459F8F37" w14:textId="77777777" w:rsidTr="002D1977">
        <w:trPr>
          <w:trHeight w:val="655"/>
        </w:trPr>
        <w:tc>
          <w:tcPr>
            <w:tcW w:w="246" w:type="pct"/>
            <w:vMerge/>
          </w:tcPr>
          <w:p w14:paraId="0EA03E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486C8E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31D593A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8DD8F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 xml:space="preserve">%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</w:p>
        </w:tc>
        <w:tc>
          <w:tcPr>
            <w:tcW w:w="1756" w:type="pct"/>
          </w:tcPr>
          <w:p w14:paraId="01CA36A8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</w:p>
        </w:tc>
      </w:tr>
      <w:tr w:rsidR="00A54432" w:rsidRPr="00C20D54" w14:paraId="0AAFABAC" w14:textId="77777777" w:rsidTr="002D1977">
        <w:trPr>
          <w:trHeight w:val="655"/>
        </w:trPr>
        <w:tc>
          <w:tcPr>
            <w:tcW w:w="246" w:type="pct"/>
            <w:vMerge/>
          </w:tcPr>
          <w:p w14:paraId="1546161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CC92F9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D3299A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3D7C8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 xml:space="preserve">%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  <w:r w:rsidRPr="00471AB0">
              <w:rPr>
                <w:rFonts w:eastAsia="Times New Roman"/>
                <w:lang w:eastAsia="ru-RU"/>
              </w:rPr>
              <w:t xml:space="preserve"> в рамках целевой подготовки</w:t>
            </w:r>
          </w:p>
        </w:tc>
        <w:tc>
          <w:tcPr>
            <w:tcW w:w="1756" w:type="pct"/>
          </w:tcPr>
          <w:p w14:paraId="76E001BD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  <w:r w:rsidRPr="00471AB0">
              <w:rPr>
                <w:rFonts w:eastAsia="Times New Roman"/>
                <w:lang w:eastAsia="ru-RU"/>
              </w:rPr>
              <w:t xml:space="preserve"> в рамках целевой подготовки</w:t>
            </w:r>
          </w:p>
        </w:tc>
      </w:tr>
      <w:tr w:rsidR="00A54432" w:rsidRPr="00C20D54" w14:paraId="4B8BFF16" w14:textId="77777777" w:rsidTr="002D1977">
        <w:trPr>
          <w:trHeight w:val="655"/>
        </w:trPr>
        <w:tc>
          <w:tcPr>
            <w:tcW w:w="246" w:type="pct"/>
            <w:vMerge/>
          </w:tcPr>
          <w:p w14:paraId="10598A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61A806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51BC3174" w14:textId="49E082FD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391F81">
              <w:rPr>
                <w:rFonts w:eastAsia="Times New Roman"/>
                <w:lang w:eastAsia="ru-RU"/>
              </w:rPr>
              <w:t xml:space="preserve">Специалитет + </w:t>
            </w:r>
            <w:r w:rsidR="00AA01F7">
              <w:rPr>
                <w:rFonts w:eastAsia="Times New Roman"/>
                <w:lang w:eastAsia="ru-RU"/>
              </w:rPr>
              <w:t>о</w:t>
            </w:r>
            <w:r w:rsidRPr="00391F81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3BC200AA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CA04537" w14:textId="77777777" w:rsidR="00A54432" w:rsidRDefault="00A54432" w:rsidP="002D1977">
            <w:pPr>
              <w:pStyle w:val="104"/>
            </w:pPr>
            <w:r>
              <w:t>Количество трудоустроенных лиц, имеющих образование с уровнем «специалитет» и «ординатура»</w:t>
            </w:r>
          </w:p>
        </w:tc>
      </w:tr>
      <w:tr w:rsidR="00A54432" w:rsidRPr="00C20D54" w14:paraId="2EA18ECC" w14:textId="77777777" w:rsidTr="002D1977">
        <w:trPr>
          <w:trHeight w:val="655"/>
        </w:trPr>
        <w:tc>
          <w:tcPr>
            <w:tcW w:w="246" w:type="pct"/>
            <w:vMerge/>
          </w:tcPr>
          <w:p w14:paraId="54C5B9F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407D3EA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FD996C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979879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46546488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«специалитет» и «ординатура»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3B3BB479" w14:textId="77777777" w:rsidTr="002D1977">
        <w:trPr>
          <w:trHeight w:val="655"/>
        </w:trPr>
        <w:tc>
          <w:tcPr>
            <w:tcW w:w="246" w:type="pct"/>
            <w:vMerge/>
          </w:tcPr>
          <w:p w14:paraId="06EFF65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ECA0CF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8615E9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A778DEA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578C44E4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 xml:space="preserve">Процент </w:t>
            </w:r>
            <w:r w:rsidRPr="00471AB0">
              <w:rPr>
                <w:rFonts w:eastAsia="Times New Roman"/>
                <w:lang w:eastAsia="ru-RU"/>
              </w:rPr>
              <w:t>трудоустроенных специалистов, прошедших образовательную программу по специалитету</w:t>
            </w:r>
          </w:p>
        </w:tc>
      </w:tr>
      <w:tr w:rsidR="00A54432" w:rsidRPr="00C20D54" w14:paraId="3492B264" w14:textId="77777777" w:rsidTr="002D1977">
        <w:trPr>
          <w:trHeight w:val="655"/>
        </w:trPr>
        <w:tc>
          <w:tcPr>
            <w:tcW w:w="246" w:type="pct"/>
            <w:vMerge/>
          </w:tcPr>
          <w:p w14:paraId="7C87510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E3CA04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26DCE3A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316A29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6682651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 xml:space="preserve">Процент </w:t>
            </w:r>
            <w:r w:rsidRPr="00471AB0">
              <w:rPr>
                <w:rFonts w:eastAsia="Times New Roman"/>
                <w:lang w:eastAsia="ru-RU"/>
              </w:rPr>
              <w:t>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</w:tbl>
    <w:p w14:paraId="7AD28350" w14:textId="1A644AE5" w:rsidR="00A54432" w:rsidRPr="00C20D54" w:rsidRDefault="00A54432" w:rsidP="00A25157">
      <w:pPr>
        <w:pStyle w:val="54"/>
      </w:pPr>
      <w:r>
        <w:t>Отчет «</w:t>
      </w:r>
      <w:r w:rsidRPr="00C20D54">
        <w:t>111. Отчет по трудоустроенным сотрудникам с иностранным образованием</w:t>
      </w:r>
      <w:bookmarkEnd w:id="489"/>
      <w:r>
        <w:t>»</w:t>
      </w:r>
    </w:p>
    <w:p w14:paraId="79047DDC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о работниках с иностранным образованием для контроля за наполнением трудоустройства.</w:t>
      </w:r>
    </w:p>
    <w:p w14:paraId="3C5D4D0B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2617D08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106742C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7FA394C5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418F5323" w14:textId="77777777" w:rsidR="00A54432" w:rsidRPr="007606A9" w:rsidRDefault="00A54432" w:rsidP="00A54432">
      <w:pPr>
        <w:pStyle w:val="17"/>
      </w:pPr>
      <w:r w:rsidRPr="00C20D54">
        <w:t>Работник МЗ (ФРМР)</w:t>
      </w:r>
      <w:r>
        <w:t>;</w:t>
      </w:r>
      <w:r w:rsidRPr="007606A9">
        <w:rPr>
          <w:shd w:val="clear" w:color="auto" w:fill="FFFFFF"/>
        </w:rPr>
        <w:t xml:space="preserve"> </w:t>
      </w:r>
    </w:p>
    <w:p w14:paraId="32752C1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54289DE2" w14:textId="5CB71AAB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089C74F5" w14:textId="77777777" w:rsidTr="002D1977">
        <w:trPr>
          <w:tblHeader/>
        </w:trPr>
        <w:tc>
          <w:tcPr>
            <w:tcW w:w="245" w:type="pct"/>
          </w:tcPr>
          <w:p w14:paraId="353DBDCB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1CA6F4A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C0497B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73C1FC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268047" w14:textId="77777777" w:rsidTr="002D1977">
        <w:trPr>
          <w:trHeight w:val="217"/>
        </w:trPr>
        <w:tc>
          <w:tcPr>
            <w:tcW w:w="245" w:type="pct"/>
          </w:tcPr>
          <w:p w14:paraId="753F960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236C294C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779017C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483AA05A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5D9D5F93" w14:textId="77777777" w:rsidTr="002D1977">
        <w:trPr>
          <w:trHeight w:val="790"/>
        </w:trPr>
        <w:tc>
          <w:tcPr>
            <w:tcW w:w="245" w:type="pct"/>
          </w:tcPr>
          <w:p w14:paraId="3C13E6A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6283893A" w14:textId="666BB033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321" w:type="pct"/>
          </w:tcPr>
          <w:p w14:paraId="6B344EA2" w14:textId="7C86598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50B9918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A1047BF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35D4EF55" w14:textId="77777777" w:rsidTr="002D1977">
        <w:trPr>
          <w:trHeight w:val="655"/>
        </w:trPr>
        <w:tc>
          <w:tcPr>
            <w:tcW w:w="245" w:type="pct"/>
          </w:tcPr>
          <w:p w14:paraId="79686789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3558EA82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2F293AE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BC5297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3F85A23" w14:textId="77777777" w:rsidTr="002D1977">
        <w:trPr>
          <w:trHeight w:val="524"/>
        </w:trPr>
        <w:tc>
          <w:tcPr>
            <w:tcW w:w="245" w:type="pct"/>
          </w:tcPr>
          <w:p w14:paraId="44EE6AB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097FE7D7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0AEDC6ED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5EF51ED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CAC95B6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</w:t>
            </w:r>
            <w:r>
              <w:t>о</w:t>
            </w:r>
            <w:r w:rsidRPr="00C20D54">
              <w:t xml:space="preserve">рганизации </w:t>
            </w:r>
          </w:p>
        </w:tc>
      </w:tr>
    </w:tbl>
    <w:p w14:paraId="69A69D4C" w14:textId="1E81C8EA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_Ref42527507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39</w:t>
      </w:r>
      <w:r w:rsidRPr="00C20D54">
        <w:fldChar w:fldCharType="end"/>
      </w:r>
      <w:r w:rsidRPr="00C20D54">
        <w:t>).</w:t>
      </w:r>
    </w:p>
    <w:p w14:paraId="37ED495F" w14:textId="5A83633D" w:rsidR="00A54432" w:rsidRPr="00C20D54" w:rsidRDefault="00A54432" w:rsidP="00A54432">
      <w:pPr>
        <w:pStyle w:val="afffffffff4"/>
        <w:rPr>
          <w:color w:val="000000" w:themeColor="text1"/>
        </w:rPr>
      </w:pPr>
      <w:bookmarkStart w:id="491" w:name="_Ref42527507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39</w:t>
      </w:r>
      <w:r w:rsidRPr="00C20D54">
        <w:rPr>
          <w:noProof/>
          <w:color w:val="000000" w:themeColor="text1"/>
        </w:rPr>
        <w:fldChar w:fldCharType="end"/>
      </w:r>
      <w:bookmarkEnd w:id="49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2152"/>
        <w:gridCol w:w="1955"/>
        <w:gridCol w:w="4820"/>
      </w:tblGrid>
      <w:tr w:rsidR="00A54432" w:rsidRPr="00C20D54" w14:paraId="12C3E6FA" w14:textId="77777777" w:rsidTr="002F1E12">
        <w:trPr>
          <w:tblHeader/>
        </w:trPr>
        <w:tc>
          <w:tcPr>
            <w:tcW w:w="223" w:type="pct"/>
          </w:tcPr>
          <w:p w14:paraId="25249668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98" w:type="pct"/>
            <w:gridSpan w:val="2"/>
          </w:tcPr>
          <w:p w14:paraId="07AAE5E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579" w:type="pct"/>
          </w:tcPr>
          <w:p w14:paraId="4242ABC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ED72853" w14:textId="77777777" w:rsidTr="002F1E12">
        <w:trPr>
          <w:trHeight w:val="352"/>
        </w:trPr>
        <w:tc>
          <w:tcPr>
            <w:tcW w:w="223" w:type="pct"/>
          </w:tcPr>
          <w:p w14:paraId="0080D2D3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9249F7F" w14:textId="3947AC1A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579" w:type="pct"/>
          </w:tcPr>
          <w:p w14:paraId="3D07C9D8" w14:textId="4C2E4A0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0DB969CF" w14:textId="77777777" w:rsidTr="002F1E12">
        <w:trPr>
          <w:trHeight w:val="404"/>
        </w:trPr>
        <w:tc>
          <w:tcPr>
            <w:tcW w:w="223" w:type="pct"/>
          </w:tcPr>
          <w:p w14:paraId="4F32F59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10431AA" w14:textId="77777777" w:rsidR="00A54432" w:rsidRPr="00C20D54" w:rsidRDefault="00A54432" w:rsidP="002D1977">
            <w:pPr>
              <w:pStyle w:val="104"/>
            </w:pPr>
            <w:r w:rsidRPr="00C20D54">
              <w:t>МО</w:t>
            </w:r>
          </w:p>
        </w:tc>
        <w:tc>
          <w:tcPr>
            <w:tcW w:w="2579" w:type="pct"/>
          </w:tcPr>
          <w:p w14:paraId="48F22D1C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7E69D2C2" w14:textId="77777777" w:rsidTr="002F1E12">
        <w:trPr>
          <w:trHeight w:val="505"/>
        </w:trPr>
        <w:tc>
          <w:tcPr>
            <w:tcW w:w="223" w:type="pct"/>
          </w:tcPr>
          <w:p w14:paraId="1D1CED7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9CF8C3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79" w:type="pct"/>
          </w:tcPr>
          <w:p w14:paraId="2A4399A3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6BAF1A27" w14:textId="77777777" w:rsidTr="002F1E12">
        <w:trPr>
          <w:trHeight w:val="325"/>
        </w:trPr>
        <w:tc>
          <w:tcPr>
            <w:tcW w:w="223" w:type="pct"/>
          </w:tcPr>
          <w:p w14:paraId="3CC766C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48BF5F93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ID</w:t>
            </w:r>
          </w:p>
        </w:tc>
        <w:tc>
          <w:tcPr>
            <w:tcW w:w="2579" w:type="pct"/>
          </w:tcPr>
          <w:p w14:paraId="70C25E78" w14:textId="463DA48F" w:rsidR="00A54432" w:rsidRPr="00C20D54" w:rsidRDefault="00A54432" w:rsidP="002D1977">
            <w:pPr>
              <w:pStyle w:val="104"/>
            </w:pPr>
            <w:r w:rsidRPr="00C20D54">
              <w:t>Идентификатор</w:t>
            </w:r>
            <w:r>
              <w:t xml:space="preserve"> работника</w:t>
            </w:r>
            <w:r w:rsidRPr="00C20D54">
              <w:t xml:space="preserve"> </w:t>
            </w:r>
            <w:r>
              <w:t>в</w:t>
            </w:r>
            <w:r w:rsidRPr="00C20D54">
              <w:t xml:space="preserve"> </w:t>
            </w:r>
            <w:r w:rsidR="00AA01F7">
              <w:t>базе данных</w:t>
            </w:r>
            <w:r>
              <w:t xml:space="preserve"> П</w:t>
            </w:r>
            <w:r w:rsidRPr="00C20D54">
              <w:t>одсистемы</w:t>
            </w:r>
          </w:p>
        </w:tc>
      </w:tr>
      <w:tr w:rsidR="00A54432" w:rsidRPr="00C20D54" w14:paraId="21268DFB" w14:textId="77777777" w:rsidTr="002F1E12">
        <w:trPr>
          <w:trHeight w:val="655"/>
        </w:trPr>
        <w:tc>
          <w:tcPr>
            <w:tcW w:w="223" w:type="pct"/>
            <w:vMerge w:val="restart"/>
          </w:tcPr>
          <w:p w14:paraId="378B2E0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152" w:type="pct"/>
            <w:vMerge w:val="restart"/>
          </w:tcPr>
          <w:p w14:paraId="71726124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Профессиональное образование</w:t>
            </w:r>
          </w:p>
        </w:tc>
        <w:tc>
          <w:tcPr>
            <w:tcW w:w="1045" w:type="pct"/>
          </w:tcPr>
          <w:p w14:paraId="4C0599AA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Уровень образования</w:t>
            </w:r>
          </w:p>
        </w:tc>
        <w:tc>
          <w:tcPr>
            <w:tcW w:w="2579" w:type="pct"/>
          </w:tcPr>
          <w:p w14:paraId="0DE4E4B4" w14:textId="3A18F70A" w:rsidR="00A54432" w:rsidRPr="00C20D54" w:rsidRDefault="00A54432" w:rsidP="002D1977">
            <w:pPr>
              <w:pStyle w:val="104"/>
            </w:pPr>
            <w:r w:rsidRPr="00C20D54">
              <w:t xml:space="preserve">Значение поля «Уровень образования» из записи о профессиональном иностранном образовании работника (запись со значением «Место получения образования» </w:t>
            </w:r>
            <w:r w:rsidR="00AD3D66">
              <w:t>равно</w:t>
            </w:r>
            <w:r w:rsidRPr="00C20D54">
              <w:t xml:space="preserve"> «Иностранное государство»)</w:t>
            </w:r>
          </w:p>
        </w:tc>
      </w:tr>
      <w:tr w:rsidR="00A54432" w:rsidRPr="00C20D54" w14:paraId="4770074E" w14:textId="77777777" w:rsidTr="002F1E12">
        <w:trPr>
          <w:trHeight w:val="655"/>
        </w:trPr>
        <w:tc>
          <w:tcPr>
            <w:tcW w:w="223" w:type="pct"/>
            <w:vMerge/>
          </w:tcPr>
          <w:p w14:paraId="5F219FB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27F8040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70C0036B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11500F84" w14:textId="2BD90439" w:rsidR="00A54432" w:rsidRPr="00C20D54" w:rsidRDefault="00A54432" w:rsidP="002D1977">
            <w:pPr>
              <w:pStyle w:val="104"/>
            </w:pPr>
            <w:r w:rsidRPr="00C20D54">
              <w:t>Значение поля </w:t>
            </w:r>
            <w:r w:rsidR="001179C1">
              <w:t>«</w:t>
            </w:r>
            <w:r w:rsidRPr="00C20D54">
              <w:t>Специальность, признанная в РФ</w:t>
            </w:r>
            <w:r w:rsidR="001179C1">
              <w:t>»</w:t>
            </w:r>
            <w:r w:rsidRPr="00C20D54">
              <w:t> из записи о профессиональном иностранном образовании</w:t>
            </w:r>
          </w:p>
        </w:tc>
      </w:tr>
      <w:tr w:rsidR="00A54432" w:rsidRPr="00C20D54" w14:paraId="14773DC8" w14:textId="77777777" w:rsidTr="002F1E12">
        <w:trPr>
          <w:trHeight w:val="655"/>
        </w:trPr>
        <w:tc>
          <w:tcPr>
            <w:tcW w:w="223" w:type="pct"/>
            <w:vMerge/>
          </w:tcPr>
          <w:p w14:paraId="2FD518B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D214AF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2144D712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68FB8702" w14:textId="0997547F" w:rsidR="00A54432" w:rsidRPr="00C20D54" w:rsidRDefault="00A54432" w:rsidP="002D1977">
            <w:pPr>
              <w:pStyle w:val="104"/>
            </w:pPr>
            <w:r w:rsidRPr="00C20D54">
              <w:t xml:space="preserve">Значение поля </w:t>
            </w:r>
            <w:r w:rsidR="00AD3D66">
              <w:t>«С</w:t>
            </w:r>
            <w:r w:rsidRPr="00C20D54">
              <w:t>трана</w:t>
            </w:r>
            <w:r w:rsidR="00AD3D66">
              <w:t>»</w:t>
            </w:r>
            <w:r w:rsidRPr="00C20D54">
              <w:t xml:space="preserve"> из записи о профессиональном иностранном образовании</w:t>
            </w:r>
          </w:p>
        </w:tc>
      </w:tr>
      <w:tr w:rsidR="00A54432" w:rsidRPr="00C20D54" w14:paraId="72C8CDDC" w14:textId="77777777" w:rsidTr="002F1E12">
        <w:trPr>
          <w:trHeight w:val="655"/>
        </w:trPr>
        <w:tc>
          <w:tcPr>
            <w:tcW w:w="223" w:type="pct"/>
            <w:vMerge w:val="restart"/>
          </w:tcPr>
          <w:p w14:paraId="3D89E445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152" w:type="pct"/>
            <w:vMerge w:val="restart"/>
          </w:tcPr>
          <w:p w14:paraId="6E06F0E6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Послевузовское образование</w:t>
            </w:r>
          </w:p>
        </w:tc>
        <w:tc>
          <w:tcPr>
            <w:tcW w:w="1045" w:type="pct"/>
          </w:tcPr>
          <w:p w14:paraId="1B548C7C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Тип образования</w:t>
            </w:r>
          </w:p>
        </w:tc>
        <w:tc>
          <w:tcPr>
            <w:tcW w:w="2579" w:type="pct"/>
          </w:tcPr>
          <w:p w14:paraId="159E3E4D" w14:textId="625F94AE" w:rsidR="00A54432" w:rsidRPr="00C20D54" w:rsidRDefault="00A54432" w:rsidP="002D1977">
            <w:pPr>
              <w:pStyle w:val="104"/>
            </w:pPr>
            <w:r w:rsidRPr="00C20D54">
              <w:t xml:space="preserve">Значение поля «Тип образования» из записи о послевузовском иностранном образовании работника (запись со значением «Место получения образования» </w:t>
            </w:r>
            <w:r w:rsidR="00AD3D66">
              <w:t>равно</w:t>
            </w:r>
            <w:r w:rsidRPr="00C20D54">
              <w:t xml:space="preserve"> «Иностранное государство»)</w:t>
            </w:r>
          </w:p>
        </w:tc>
      </w:tr>
      <w:tr w:rsidR="00A54432" w:rsidRPr="00C20D54" w14:paraId="09DFBB51" w14:textId="77777777" w:rsidTr="002F1E12">
        <w:trPr>
          <w:trHeight w:val="655"/>
        </w:trPr>
        <w:tc>
          <w:tcPr>
            <w:tcW w:w="223" w:type="pct"/>
            <w:vMerge/>
          </w:tcPr>
          <w:p w14:paraId="1C8E727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FCA680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30650E7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Специальность, признанная в РФ</w:t>
            </w:r>
          </w:p>
          <w:p w14:paraId="145A7EC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2579" w:type="pct"/>
          </w:tcPr>
          <w:p w14:paraId="6EBDFEAA" w14:textId="48C76BE3" w:rsidR="00A54432" w:rsidRPr="00C20D54" w:rsidRDefault="00A54432" w:rsidP="002D1977">
            <w:pPr>
              <w:pStyle w:val="104"/>
            </w:pPr>
            <w:r w:rsidRPr="00C20D54">
              <w:t>Значение поля </w:t>
            </w:r>
            <w:r w:rsidR="001179C1">
              <w:t>«</w:t>
            </w:r>
            <w:r w:rsidRPr="00C20D54">
              <w:t>Специальность, признанная в РФ</w:t>
            </w:r>
            <w:r w:rsidR="001179C1">
              <w:t>»</w:t>
            </w:r>
            <w:r w:rsidRPr="00C20D54">
              <w:t> из записи о послевузовском иностранном образовании</w:t>
            </w:r>
          </w:p>
        </w:tc>
      </w:tr>
      <w:tr w:rsidR="00A54432" w:rsidRPr="00C20D54" w14:paraId="3F89F6EB" w14:textId="77777777" w:rsidTr="002F1E12">
        <w:trPr>
          <w:trHeight w:val="630"/>
        </w:trPr>
        <w:tc>
          <w:tcPr>
            <w:tcW w:w="223" w:type="pct"/>
            <w:vMerge/>
          </w:tcPr>
          <w:p w14:paraId="6721DA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8BA1DA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71128BA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285427DC" w14:textId="2FB20632" w:rsidR="00A54432" w:rsidRPr="00C20D54" w:rsidRDefault="00A54432" w:rsidP="002D1977">
            <w:pPr>
              <w:pStyle w:val="104"/>
            </w:pPr>
            <w:r w:rsidRPr="00C20D54">
              <w:t xml:space="preserve">Значение поля </w:t>
            </w:r>
            <w:r w:rsidR="001179C1">
              <w:t>«</w:t>
            </w:r>
            <w:r w:rsidRPr="00C20D54">
              <w:t>Страна</w:t>
            </w:r>
            <w:r w:rsidR="001179C1">
              <w:t>»</w:t>
            </w:r>
            <w:r w:rsidRPr="00C20D54">
              <w:t xml:space="preserve"> из записи о послевузовском иностранном образовании</w:t>
            </w:r>
          </w:p>
        </w:tc>
      </w:tr>
      <w:tr w:rsidR="00A54432" w:rsidRPr="00C20D54" w14:paraId="418C801E" w14:textId="77777777" w:rsidTr="002F1E12">
        <w:trPr>
          <w:trHeight w:val="655"/>
        </w:trPr>
        <w:tc>
          <w:tcPr>
            <w:tcW w:w="223" w:type="pct"/>
          </w:tcPr>
          <w:p w14:paraId="2AD2609A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3D0B581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579" w:type="pct"/>
          </w:tcPr>
          <w:p w14:paraId="58D01397" w14:textId="77777777" w:rsidR="00A54432" w:rsidRPr="00C20D54" w:rsidRDefault="00A54432" w:rsidP="002D1977">
            <w:pPr>
              <w:pStyle w:val="104"/>
            </w:pPr>
            <w:r w:rsidRPr="00C20D54">
              <w:t xml:space="preserve">Должность работника по основной </w:t>
            </w:r>
            <w:r>
              <w:t>ставке</w:t>
            </w:r>
            <w:r w:rsidRPr="00C20D54">
              <w:t xml:space="preserve"> (определяется по открытой записи личного дела с типом занятия должности «Основная» в указанной организации на дату формирования отчета)</w:t>
            </w:r>
          </w:p>
        </w:tc>
      </w:tr>
    </w:tbl>
    <w:p w14:paraId="461BC6D4" w14:textId="22EE9AB2" w:rsidR="00A54432" w:rsidRPr="00A25157" w:rsidRDefault="00A54432" w:rsidP="00A25157">
      <w:pPr>
        <w:pStyle w:val="54"/>
      </w:pPr>
      <w:bookmarkStart w:id="492" w:name="_Toc89079989"/>
      <w:r w:rsidRPr="00A25157">
        <w:rPr>
          <w:rStyle w:val="58"/>
          <w:b/>
          <w:bCs/>
        </w:rPr>
        <w:lastRenderedPageBreak/>
        <w:t>Отчет «119. Отчет по сведениям о трудоустройстве в разрезе структурных подразделений ФРМО</w:t>
      </w:r>
      <w:bookmarkEnd w:id="492"/>
      <w:r w:rsidRPr="00A25157">
        <w:t>»</w:t>
      </w:r>
    </w:p>
    <w:p w14:paraId="32A79B3E" w14:textId="4013BC7E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трудоустройстве медицинских </w:t>
      </w:r>
      <w:r>
        <w:t>(фар</w:t>
      </w:r>
      <w:r w:rsidR="00A25157">
        <w:t>м</w:t>
      </w:r>
      <w:r>
        <w:t xml:space="preserve">ацевтических) </w:t>
      </w:r>
      <w:r w:rsidRPr="00C20D54">
        <w:t>работников в разрезе структурных подразделений.</w:t>
      </w:r>
    </w:p>
    <w:p w14:paraId="62FB6666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1943ED4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0F3B3AD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E4BF156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72765DC9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1F8D770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026DC16D" w14:textId="7E888FF4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613"/>
        <w:gridCol w:w="2466"/>
        <w:gridCol w:w="3799"/>
      </w:tblGrid>
      <w:tr w:rsidR="00A54432" w:rsidRPr="00C20D54" w14:paraId="401C228E" w14:textId="77777777" w:rsidTr="002D1977">
        <w:trPr>
          <w:tblHeader/>
        </w:trPr>
        <w:tc>
          <w:tcPr>
            <w:tcW w:w="245" w:type="pct"/>
          </w:tcPr>
          <w:p w14:paraId="47A22EF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3F1893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5428C8C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3BAB9266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9F55FAA" w14:textId="77777777" w:rsidTr="002D1977">
        <w:trPr>
          <w:trHeight w:val="217"/>
        </w:trPr>
        <w:tc>
          <w:tcPr>
            <w:tcW w:w="245" w:type="pct"/>
          </w:tcPr>
          <w:p w14:paraId="126670B7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7EFEC8C2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F68C818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41D0FFE2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02436D68" w14:textId="77777777" w:rsidTr="002D1977">
        <w:trPr>
          <w:trHeight w:val="217"/>
        </w:trPr>
        <w:tc>
          <w:tcPr>
            <w:tcW w:w="245" w:type="pct"/>
          </w:tcPr>
          <w:p w14:paraId="2563B91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7DBFF034" w14:textId="2558BF38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1321" w:type="pct"/>
          </w:tcPr>
          <w:p w14:paraId="476F0715" w14:textId="1297D1E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096F84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6457919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759B3786" w14:textId="77777777" w:rsidTr="002D1977">
        <w:trPr>
          <w:trHeight w:val="217"/>
        </w:trPr>
        <w:tc>
          <w:tcPr>
            <w:tcW w:w="245" w:type="pct"/>
          </w:tcPr>
          <w:p w14:paraId="6FC8E088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085AB2A1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1A83803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41DA7A8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7879FC3" w14:textId="77777777" w:rsidTr="002D1977">
        <w:trPr>
          <w:trHeight w:val="217"/>
        </w:trPr>
        <w:tc>
          <w:tcPr>
            <w:tcW w:w="245" w:type="pct"/>
          </w:tcPr>
          <w:p w14:paraId="5EAE0F8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695C392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</w:p>
        </w:tc>
        <w:tc>
          <w:tcPr>
            <w:tcW w:w="1321" w:type="pct"/>
          </w:tcPr>
          <w:p w14:paraId="4A7C8D9B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организации</w:t>
            </w:r>
          </w:p>
        </w:tc>
        <w:tc>
          <w:tcPr>
            <w:tcW w:w="2034" w:type="pct"/>
          </w:tcPr>
          <w:p w14:paraId="27515D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D7B6386" w14:textId="77777777" w:rsidTr="002D1977">
        <w:trPr>
          <w:trHeight w:val="217"/>
        </w:trPr>
        <w:tc>
          <w:tcPr>
            <w:tcW w:w="245" w:type="pct"/>
          </w:tcPr>
          <w:p w14:paraId="29090170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5988FA6E" w14:textId="77777777" w:rsidR="00A54432" w:rsidRPr="00C20D54" w:rsidRDefault="00A54432" w:rsidP="002D1977">
            <w:pPr>
              <w:pStyle w:val="104"/>
            </w:pPr>
            <w:r w:rsidRPr="00C20D54">
              <w:t>Территориальный признак</w:t>
            </w:r>
          </w:p>
        </w:tc>
        <w:tc>
          <w:tcPr>
            <w:tcW w:w="1321" w:type="pct"/>
          </w:tcPr>
          <w:p w14:paraId="76FC3882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организации</w:t>
            </w:r>
          </w:p>
        </w:tc>
        <w:tc>
          <w:tcPr>
            <w:tcW w:w="2034" w:type="pct"/>
          </w:tcPr>
          <w:p w14:paraId="4510B84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4C701B2" w14:textId="77777777" w:rsidTr="002D1977">
        <w:trPr>
          <w:trHeight w:val="217"/>
        </w:trPr>
        <w:tc>
          <w:tcPr>
            <w:tcW w:w="245" w:type="pct"/>
          </w:tcPr>
          <w:p w14:paraId="71A5E7B0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04B64D3E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60BDF234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720194F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1BC02DF" w14:textId="77777777" w:rsidR="00A54432" w:rsidRPr="00C20D54" w:rsidRDefault="00A54432" w:rsidP="002D1977">
            <w:pPr>
              <w:pStyle w:val="104"/>
            </w:pPr>
            <w:r w:rsidRPr="00C20D54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C20D54" w14:paraId="1E17EB46" w14:textId="77777777" w:rsidTr="002D1977">
        <w:trPr>
          <w:trHeight w:val="217"/>
        </w:trPr>
        <w:tc>
          <w:tcPr>
            <w:tcW w:w="245" w:type="pct"/>
          </w:tcPr>
          <w:p w14:paraId="4198FDF4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25534FE3" w14:textId="77777777" w:rsidR="00A54432" w:rsidRPr="00C20D54" w:rsidRDefault="00A54432" w:rsidP="002D1977">
            <w:pPr>
              <w:pStyle w:val="104"/>
            </w:pPr>
            <w:r w:rsidRPr="00C20D54">
              <w:t>Вид подразделения</w:t>
            </w:r>
          </w:p>
        </w:tc>
        <w:tc>
          <w:tcPr>
            <w:tcW w:w="1321" w:type="pct"/>
          </w:tcPr>
          <w:p w14:paraId="082C6D91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034" w:type="pct"/>
          </w:tcPr>
          <w:p w14:paraId="2B740CB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F3A0D7E" w14:textId="77777777" w:rsidTr="002D1977">
        <w:trPr>
          <w:trHeight w:val="217"/>
        </w:trPr>
        <w:tc>
          <w:tcPr>
            <w:tcW w:w="245" w:type="pct"/>
          </w:tcPr>
          <w:p w14:paraId="16A99168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400" w:type="pct"/>
          </w:tcPr>
          <w:p w14:paraId="023C065F" w14:textId="77777777" w:rsidR="00A54432" w:rsidRPr="00C20D54" w:rsidRDefault="00A54432" w:rsidP="002D1977">
            <w:pPr>
              <w:pStyle w:val="104"/>
            </w:pPr>
            <w:r w:rsidRPr="00C20D54">
              <w:t>Тип подразделения</w:t>
            </w:r>
          </w:p>
        </w:tc>
        <w:tc>
          <w:tcPr>
            <w:tcW w:w="1321" w:type="pct"/>
          </w:tcPr>
          <w:p w14:paraId="53CD17D8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034" w:type="pct"/>
          </w:tcPr>
          <w:p w14:paraId="7E188F3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03A7259" w14:textId="77777777" w:rsidTr="002D1977">
        <w:trPr>
          <w:trHeight w:val="217"/>
        </w:trPr>
        <w:tc>
          <w:tcPr>
            <w:tcW w:w="245" w:type="pct"/>
          </w:tcPr>
          <w:p w14:paraId="4124415D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400" w:type="pct"/>
          </w:tcPr>
          <w:p w14:paraId="26EC552B" w14:textId="77777777" w:rsidR="00A54432" w:rsidRPr="00C20D54" w:rsidRDefault="00A54432" w:rsidP="002D1977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321" w:type="pct"/>
          </w:tcPr>
          <w:p w14:paraId="538C17EE" w14:textId="77777777" w:rsidR="00A54432" w:rsidRPr="00C20D54" w:rsidRDefault="00A54432" w:rsidP="002D1977">
            <w:pPr>
              <w:pStyle w:val="104"/>
            </w:pPr>
            <w:r w:rsidRPr="00C20D54">
              <w:t>Гражданство работника</w:t>
            </w:r>
          </w:p>
        </w:tc>
        <w:tc>
          <w:tcPr>
            <w:tcW w:w="2034" w:type="pct"/>
          </w:tcPr>
          <w:p w14:paraId="407EDFF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  <w:p w14:paraId="5E633D7B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C20D54" w14:paraId="7A70458D" w14:textId="77777777" w:rsidTr="002D1977">
        <w:trPr>
          <w:trHeight w:val="790"/>
        </w:trPr>
        <w:tc>
          <w:tcPr>
            <w:tcW w:w="245" w:type="pct"/>
          </w:tcPr>
          <w:p w14:paraId="7D4191ED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400" w:type="pct"/>
          </w:tcPr>
          <w:p w14:paraId="578829E2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1321" w:type="pct"/>
          </w:tcPr>
          <w:p w14:paraId="1DBB9573" w14:textId="77777777" w:rsidR="00A54432" w:rsidRPr="00C20D54" w:rsidRDefault="00A54432" w:rsidP="002D1977">
            <w:pPr>
              <w:pStyle w:val="104"/>
            </w:pPr>
            <w:r w:rsidRPr="00C20D54">
              <w:t>Страна работника с иностранным или двойным гражданством</w:t>
            </w:r>
          </w:p>
        </w:tc>
        <w:tc>
          <w:tcPr>
            <w:tcW w:w="2034" w:type="pct"/>
          </w:tcPr>
          <w:p w14:paraId="4061282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A4E5607" w14:textId="77777777" w:rsidR="00A54432" w:rsidRPr="00C20D54" w:rsidRDefault="00A54432" w:rsidP="00A54432">
            <w:pPr>
              <w:pStyle w:val="1010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  <w:r>
              <w:t>;</w:t>
            </w:r>
          </w:p>
          <w:p w14:paraId="5A474007" w14:textId="3A5B4D26" w:rsidR="00A54432" w:rsidRPr="00C20D54" w:rsidRDefault="00A54432" w:rsidP="00A54432">
            <w:pPr>
              <w:pStyle w:val="1010"/>
            </w:pPr>
            <w:r w:rsidRPr="00C20D54">
              <w:t xml:space="preserve">Если в параметре </w:t>
            </w:r>
            <w:r w:rsidR="002F1E12">
              <w:t>«</w:t>
            </w:r>
            <w:r w:rsidRPr="00C20D54">
              <w:t>Гражданство</w:t>
            </w:r>
            <w:r w:rsidR="002F1E12">
              <w:t>»</w:t>
            </w:r>
            <w:r w:rsidRPr="00C20D54">
              <w:t xml:space="preserve"> указаны значения </w:t>
            </w:r>
            <w:r w:rsidR="002F1E12">
              <w:t>«</w:t>
            </w:r>
            <w:r w:rsidRPr="00C20D54">
              <w:t>Гражданин Российской Федерации</w:t>
            </w:r>
            <w:r w:rsidR="002F1E12">
              <w:t>»</w:t>
            </w:r>
            <w:r w:rsidRPr="00C20D54">
              <w:t xml:space="preserve"> или </w:t>
            </w:r>
            <w:r w:rsidR="002F1E12">
              <w:t>«</w:t>
            </w:r>
            <w:r w:rsidRPr="00C20D54">
              <w:t>Лицо без гражданства</w:t>
            </w:r>
            <w:r w:rsidR="002F1E12">
              <w:t>»</w:t>
            </w:r>
            <w:r w:rsidRPr="00C20D54">
              <w:t xml:space="preserve"> и при этом выбрано значение в поле </w:t>
            </w:r>
            <w:r w:rsidR="002F1E12">
              <w:t>«</w:t>
            </w:r>
            <w:r w:rsidRPr="00C20D54">
              <w:t>Страна</w:t>
            </w:r>
            <w:r w:rsidR="002F1E12">
              <w:t>»</w:t>
            </w:r>
            <w:r>
              <w:t>,</w:t>
            </w:r>
            <w:r w:rsidRPr="00C20D54">
              <w:t xml:space="preserve"> то отчет будет содержать нулевые значения, </w:t>
            </w:r>
            <w:r w:rsidR="00275E88">
              <w:t>так как</w:t>
            </w:r>
            <w:r w:rsidRPr="00C20D54">
              <w:t xml:space="preserve"> для граждан РФ и лиц без гражданства в карточке медицинского работника поле </w:t>
            </w:r>
            <w:r w:rsidR="002F1E12">
              <w:t>«</w:t>
            </w:r>
            <w:r w:rsidRPr="00C20D54">
              <w:t>Страна</w:t>
            </w:r>
            <w:r w:rsidR="002F1E12">
              <w:t>»</w:t>
            </w:r>
            <w:r w:rsidRPr="00C20D54">
              <w:t xml:space="preserve"> не заполняется</w:t>
            </w:r>
          </w:p>
        </w:tc>
      </w:tr>
    </w:tbl>
    <w:p w14:paraId="40291979" w14:textId="2929241E" w:rsidR="00A54432" w:rsidRPr="00C20D54" w:rsidRDefault="00A54432" w:rsidP="00A54432">
      <w:pPr>
        <w:pStyle w:val="afffffff9"/>
      </w:pPr>
      <w:r w:rsidRPr="00C20D54">
        <w:rPr>
          <w:b/>
        </w:rPr>
        <w:lastRenderedPageBreak/>
        <w:t xml:space="preserve">Примечание – </w:t>
      </w:r>
      <w:r w:rsidRPr="00C20D54">
        <w:t xml:space="preserve">В отчете учитываются медицинские </w:t>
      </w:r>
      <w:r>
        <w:t xml:space="preserve">(фармацевтические) </w:t>
      </w:r>
      <w:r w:rsidRPr="00C20D54">
        <w:t xml:space="preserve">работники, имеющие в личном деле открытую запись с типом занятия должности </w:t>
      </w:r>
      <w:r>
        <w:t>«</w:t>
      </w:r>
      <w:r w:rsidRPr="00C20D54">
        <w:t>Основная</w:t>
      </w:r>
      <w:r>
        <w:t>»</w:t>
      </w:r>
      <w:r w:rsidRPr="00C20D54">
        <w:t xml:space="preserve"> на дату, указанную при формировании отчета. В отчете будут отображаться только те структурные подразделения, которые указаны в личном деле </w:t>
      </w:r>
      <w:r>
        <w:t>работ</w:t>
      </w:r>
      <w:r w:rsidR="00365428">
        <w:t>ника</w:t>
      </w:r>
      <w:r w:rsidRPr="00C20D54">
        <w:t xml:space="preserve"> в ФРМР.</w:t>
      </w:r>
    </w:p>
    <w:p w14:paraId="03C31C7D" w14:textId="7BD56408" w:rsidR="00A54432" w:rsidRPr="00C20D54" w:rsidRDefault="00A54432" w:rsidP="00A54432">
      <w:pPr>
        <w:pStyle w:val="af2"/>
        <w:rPr>
          <w:color w:val="000000" w:themeColor="text1"/>
        </w:rPr>
      </w:pPr>
      <w:r w:rsidRPr="00AA76D9">
        <w:rPr>
          <w:rStyle w:val="afffffff1"/>
        </w:rPr>
        <w:t xml:space="preserve">Описание полей, которые содержатся в отчете, </w:t>
      </w:r>
      <w:r w:rsidR="008A5D81">
        <w:rPr>
          <w:rStyle w:val="afffffff1"/>
        </w:rPr>
        <w:t xml:space="preserve">приведено в таблице ниже </w:t>
      </w:r>
      <w:r w:rsidRPr="00AA76D9">
        <w:rPr>
          <w:rStyle w:val="afffffff1"/>
        </w:rPr>
        <w:t>(</w:t>
      </w:r>
      <w:r>
        <w:rPr>
          <w:rStyle w:val="afffffff1"/>
        </w:rPr>
        <w:t xml:space="preserve">см. </w:t>
      </w:r>
      <w:r w:rsidRPr="00AA76D9">
        <w:rPr>
          <w:rStyle w:val="afffffff1"/>
        </w:rPr>
        <w:fldChar w:fldCharType="begin"/>
      </w:r>
      <w:r w:rsidRPr="00AA76D9">
        <w:rPr>
          <w:rStyle w:val="afffffff1"/>
        </w:rPr>
        <w:instrText xml:space="preserve"> REF _Ref89964152 \h  \* MERGEFORMAT </w:instrText>
      </w:r>
      <w:r w:rsidRPr="00AA76D9">
        <w:rPr>
          <w:rStyle w:val="afffffff1"/>
        </w:rPr>
      </w:r>
      <w:r w:rsidRPr="00AA76D9">
        <w:rPr>
          <w:rStyle w:val="afffffff1"/>
        </w:rPr>
        <w:fldChar w:fldCharType="separate"/>
      </w:r>
      <w:r w:rsidR="00565CC3" w:rsidRPr="00565CC3">
        <w:rPr>
          <w:rStyle w:val="afffffff1"/>
        </w:rPr>
        <w:t>Таблица 41</w:t>
      </w:r>
      <w:r w:rsidRPr="00AA76D9">
        <w:rPr>
          <w:rStyle w:val="afffffff1"/>
        </w:rPr>
        <w:fldChar w:fldCharType="end"/>
      </w:r>
      <w:r w:rsidRPr="00C20D54">
        <w:rPr>
          <w:color w:val="000000" w:themeColor="text1"/>
        </w:rPr>
        <w:t>).</w:t>
      </w:r>
    </w:p>
    <w:p w14:paraId="6F289F9B" w14:textId="116C6F04" w:rsidR="00A54432" w:rsidRPr="00C20D54" w:rsidRDefault="00A54432" w:rsidP="00A54432">
      <w:pPr>
        <w:pStyle w:val="afffffffff4"/>
        <w:rPr>
          <w:color w:val="000000" w:themeColor="text1"/>
        </w:rPr>
      </w:pPr>
      <w:bookmarkStart w:id="493" w:name="_Ref89964152"/>
      <w:bookmarkStart w:id="494" w:name="_Ref42586365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41</w:t>
      </w:r>
      <w:r w:rsidRPr="00C20D54">
        <w:rPr>
          <w:noProof/>
          <w:color w:val="000000" w:themeColor="text1"/>
        </w:rPr>
        <w:fldChar w:fldCharType="end"/>
      </w:r>
      <w:bookmarkEnd w:id="493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  <w:bookmarkEnd w:id="49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300"/>
        <w:gridCol w:w="1835"/>
        <w:gridCol w:w="5743"/>
      </w:tblGrid>
      <w:tr w:rsidR="00A54432" w:rsidRPr="00C20D54" w14:paraId="5C878128" w14:textId="77777777" w:rsidTr="002F1E12">
        <w:trPr>
          <w:tblHeader/>
        </w:trPr>
        <w:tc>
          <w:tcPr>
            <w:tcW w:w="249" w:type="pct"/>
          </w:tcPr>
          <w:p w14:paraId="047FDFF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678" w:type="pct"/>
            <w:gridSpan w:val="2"/>
          </w:tcPr>
          <w:p w14:paraId="38C0CF4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073" w:type="pct"/>
          </w:tcPr>
          <w:p w14:paraId="57DD36A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920029A" w14:textId="77777777" w:rsidTr="002F1E12">
        <w:trPr>
          <w:trHeight w:val="352"/>
        </w:trPr>
        <w:tc>
          <w:tcPr>
            <w:tcW w:w="249" w:type="pct"/>
          </w:tcPr>
          <w:p w14:paraId="5572D477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14DB984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3073" w:type="pct"/>
          </w:tcPr>
          <w:p w14:paraId="0DD2C018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</w:p>
        </w:tc>
      </w:tr>
      <w:tr w:rsidR="00A54432" w:rsidRPr="00C20D54" w14:paraId="573AB249" w14:textId="77777777" w:rsidTr="002F1E12">
        <w:trPr>
          <w:trHeight w:val="404"/>
        </w:trPr>
        <w:tc>
          <w:tcPr>
            <w:tcW w:w="249" w:type="pct"/>
          </w:tcPr>
          <w:p w14:paraId="0C10BC6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79181820" w14:textId="443AC7B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3073" w:type="pct"/>
          </w:tcPr>
          <w:p w14:paraId="2C626EA0" w14:textId="1B17884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326BD0C0" w14:textId="77777777" w:rsidTr="002F1E12">
        <w:trPr>
          <w:trHeight w:val="505"/>
        </w:trPr>
        <w:tc>
          <w:tcPr>
            <w:tcW w:w="249" w:type="pct"/>
          </w:tcPr>
          <w:p w14:paraId="01D68346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1D76C55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3073" w:type="pct"/>
          </w:tcPr>
          <w:p w14:paraId="707E255A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6B202F14" w14:textId="77777777" w:rsidTr="002F1E12">
        <w:trPr>
          <w:trHeight w:val="571"/>
        </w:trPr>
        <w:tc>
          <w:tcPr>
            <w:tcW w:w="249" w:type="pct"/>
          </w:tcPr>
          <w:p w14:paraId="6D3434A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06D5FCB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3073" w:type="pct"/>
          </w:tcPr>
          <w:p w14:paraId="5A4D8625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53A48C44" w14:textId="77777777" w:rsidTr="002F1E12">
        <w:trPr>
          <w:trHeight w:val="325"/>
        </w:trPr>
        <w:tc>
          <w:tcPr>
            <w:tcW w:w="249" w:type="pct"/>
          </w:tcPr>
          <w:p w14:paraId="4CBAF2D9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B034DE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3073" w:type="pct"/>
          </w:tcPr>
          <w:p w14:paraId="08D0F71B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</w:tr>
      <w:tr w:rsidR="00A54432" w:rsidRPr="00C20D54" w14:paraId="13396BDC" w14:textId="77777777" w:rsidTr="002F1E12">
        <w:trPr>
          <w:trHeight w:val="325"/>
        </w:trPr>
        <w:tc>
          <w:tcPr>
            <w:tcW w:w="249" w:type="pct"/>
          </w:tcPr>
          <w:p w14:paraId="6AA5F52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7BBABAF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деятельности медицинской организации</w:t>
            </w:r>
          </w:p>
        </w:tc>
        <w:tc>
          <w:tcPr>
            <w:tcW w:w="3073" w:type="pct"/>
          </w:tcPr>
          <w:p w14:paraId="45A2D7B1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</w:t>
            </w:r>
            <w:r w:rsidRPr="00C20D54">
              <w:t>организации</w:t>
            </w:r>
          </w:p>
        </w:tc>
      </w:tr>
      <w:tr w:rsidR="00A54432" w:rsidRPr="00C20D54" w14:paraId="0121B3D1" w14:textId="77777777" w:rsidTr="002F1E12">
        <w:trPr>
          <w:trHeight w:val="325"/>
        </w:trPr>
        <w:tc>
          <w:tcPr>
            <w:tcW w:w="249" w:type="pct"/>
          </w:tcPr>
          <w:p w14:paraId="1CEB8023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119F6E7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Территориальный признак медицинской организации</w:t>
            </w:r>
          </w:p>
        </w:tc>
        <w:tc>
          <w:tcPr>
            <w:tcW w:w="3073" w:type="pct"/>
          </w:tcPr>
          <w:p w14:paraId="2C5CD9F1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</w:t>
            </w:r>
            <w:r w:rsidRPr="00C20D54">
              <w:t>рганизации</w:t>
            </w:r>
          </w:p>
        </w:tc>
      </w:tr>
      <w:tr w:rsidR="00A54432" w:rsidRPr="00C20D54" w14:paraId="484D857D" w14:textId="77777777" w:rsidTr="002F1E12">
        <w:trPr>
          <w:trHeight w:val="325"/>
        </w:trPr>
        <w:tc>
          <w:tcPr>
            <w:tcW w:w="249" w:type="pct"/>
          </w:tcPr>
          <w:p w14:paraId="04FC146C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55A82F4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 структурного подразделения</w:t>
            </w:r>
          </w:p>
        </w:tc>
        <w:tc>
          <w:tcPr>
            <w:tcW w:w="3073" w:type="pct"/>
          </w:tcPr>
          <w:p w14:paraId="3029A28B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235B3EE4" w14:textId="77777777" w:rsidTr="002F1E12">
        <w:trPr>
          <w:trHeight w:val="325"/>
        </w:trPr>
        <w:tc>
          <w:tcPr>
            <w:tcW w:w="249" w:type="pct"/>
          </w:tcPr>
          <w:p w14:paraId="6106E1D4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60125E8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структурного подразделения</w:t>
            </w:r>
          </w:p>
        </w:tc>
        <w:tc>
          <w:tcPr>
            <w:tcW w:w="3073" w:type="pct"/>
          </w:tcPr>
          <w:p w14:paraId="3BC22D93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03F4D611" w14:textId="77777777" w:rsidTr="002F1E12">
        <w:trPr>
          <w:trHeight w:val="325"/>
        </w:trPr>
        <w:tc>
          <w:tcPr>
            <w:tcW w:w="249" w:type="pct"/>
          </w:tcPr>
          <w:p w14:paraId="7E88662C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51C4B2C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Тип структурного подразделения</w:t>
            </w:r>
          </w:p>
        </w:tc>
        <w:tc>
          <w:tcPr>
            <w:tcW w:w="3073" w:type="pct"/>
          </w:tcPr>
          <w:p w14:paraId="020B3B76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44A9BB09" w14:textId="77777777" w:rsidTr="002F1E12">
        <w:trPr>
          <w:trHeight w:val="325"/>
        </w:trPr>
        <w:tc>
          <w:tcPr>
            <w:tcW w:w="249" w:type="pct"/>
          </w:tcPr>
          <w:p w14:paraId="62C5067E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B97091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структурного подразделения</w:t>
            </w:r>
          </w:p>
        </w:tc>
        <w:tc>
          <w:tcPr>
            <w:tcW w:w="3073" w:type="pct"/>
          </w:tcPr>
          <w:p w14:paraId="2C43EB61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</w:tr>
      <w:tr w:rsidR="00A54432" w:rsidRPr="00C20D54" w14:paraId="3972B857" w14:textId="77777777" w:rsidTr="002F1E12">
        <w:trPr>
          <w:trHeight w:val="325"/>
        </w:trPr>
        <w:tc>
          <w:tcPr>
            <w:tcW w:w="249" w:type="pct"/>
          </w:tcPr>
          <w:p w14:paraId="3E791718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4677D0DB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Обособленное структурное подразделение</w:t>
            </w:r>
          </w:p>
        </w:tc>
        <w:tc>
          <w:tcPr>
            <w:tcW w:w="3073" w:type="pct"/>
          </w:tcPr>
          <w:p w14:paraId="7D9432ED" w14:textId="77777777" w:rsidR="00A54432" w:rsidRPr="00C20D54" w:rsidRDefault="00A54432" w:rsidP="002D1977">
            <w:pPr>
              <w:pStyle w:val="104"/>
            </w:pPr>
            <w:r w:rsidRPr="00C20D54">
              <w:t>Указывается значение «Да», если структурное подразделение является обособленным, иначе - «Нет»</w:t>
            </w:r>
          </w:p>
        </w:tc>
      </w:tr>
      <w:tr w:rsidR="002F1E12" w:rsidRPr="00C20D54" w14:paraId="3FA7C725" w14:textId="77777777" w:rsidTr="002F1E12">
        <w:trPr>
          <w:trHeight w:val="210"/>
        </w:trPr>
        <w:tc>
          <w:tcPr>
            <w:tcW w:w="249" w:type="pct"/>
            <w:vMerge w:val="restart"/>
          </w:tcPr>
          <w:p w14:paraId="0116C065" w14:textId="77777777" w:rsidR="002F1E12" w:rsidRPr="00C20D54" w:rsidRDefault="002F1E12" w:rsidP="002F1E12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696" w:type="pct"/>
            <w:vMerge w:val="restart"/>
          </w:tcPr>
          <w:p w14:paraId="60DF8D8C" w14:textId="77777777" w:rsidR="002F1E12" w:rsidRPr="00C20D54" w:rsidRDefault="002F1E12" w:rsidP="002F1E12">
            <w:pPr>
              <w:pStyle w:val="104"/>
            </w:pPr>
            <w:r w:rsidRPr="00C20D54">
              <w:t>Количество сотрудников</w:t>
            </w:r>
          </w:p>
        </w:tc>
        <w:tc>
          <w:tcPr>
            <w:tcW w:w="982" w:type="pct"/>
          </w:tcPr>
          <w:p w14:paraId="7B46302A" w14:textId="77777777" w:rsidR="002F1E12" w:rsidRPr="00C20D54" w:rsidRDefault="002F1E12" w:rsidP="002F1E12">
            <w:pPr>
              <w:pStyle w:val="104"/>
            </w:pPr>
            <w:r w:rsidRPr="00C20D54">
              <w:t>Всего</w:t>
            </w:r>
          </w:p>
        </w:tc>
        <w:tc>
          <w:tcPr>
            <w:tcW w:w="3073" w:type="pct"/>
          </w:tcPr>
          <w:p w14:paraId="1DBB9613" w14:textId="77777777" w:rsidR="002F1E12" w:rsidRPr="00601D75" w:rsidRDefault="002F1E12" w:rsidP="002F1E12">
            <w:pPr>
              <w:pStyle w:val="104"/>
            </w:pPr>
            <w:r w:rsidRPr="00601D75">
              <w:t>Сумма значений по столбцам:</w:t>
            </w:r>
          </w:p>
          <w:p w14:paraId="40790AE7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Врачи и руководители</w:t>
            </w:r>
            <w:r>
              <w:t>»,</w:t>
            </w:r>
          </w:p>
          <w:p w14:paraId="7EA41C00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Средний мед. персонал</w:t>
            </w:r>
            <w:r>
              <w:t>»,</w:t>
            </w:r>
          </w:p>
          <w:p w14:paraId="78D33544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Младший мед персонал</w:t>
            </w:r>
            <w:r>
              <w:t>»,</w:t>
            </w:r>
          </w:p>
          <w:p w14:paraId="59AF68EA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Провизоры</w:t>
            </w:r>
            <w:r>
              <w:t>»,</w:t>
            </w:r>
          </w:p>
          <w:p w14:paraId="57D5C9B3" w14:textId="3958B28C" w:rsidR="002F1E12" w:rsidRPr="00C20D54" w:rsidRDefault="002F1E12" w:rsidP="002F1E12">
            <w:pPr>
              <w:pStyle w:val="1010"/>
            </w:pPr>
            <w:r>
              <w:t>«</w:t>
            </w:r>
            <w:r w:rsidRPr="00601D75">
              <w:t>Фармацевты</w:t>
            </w:r>
            <w:r>
              <w:t>»</w:t>
            </w:r>
          </w:p>
        </w:tc>
      </w:tr>
      <w:tr w:rsidR="002F1E12" w:rsidRPr="00C20D54" w14:paraId="7107B6A2" w14:textId="77777777" w:rsidTr="002F1E12">
        <w:trPr>
          <w:trHeight w:val="185"/>
        </w:trPr>
        <w:tc>
          <w:tcPr>
            <w:tcW w:w="249" w:type="pct"/>
            <w:vMerge/>
          </w:tcPr>
          <w:p w14:paraId="228FBE98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7F8F9320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420C1E86" w14:textId="77777777" w:rsidR="002F1E12" w:rsidRPr="00C20D54" w:rsidRDefault="002F1E12" w:rsidP="002F1E12">
            <w:pPr>
              <w:pStyle w:val="104"/>
            </w:pPr>
            <w:r w:rsidRPr="00C20D54">
              <w:t>Врачи и руководители</w:t>
            </w:r>
          </w:p>
        </w:tc>
        <w:tc>
          <w:tcPr>
            <w:tcW w:w="3073" w:type="pct"/>
          </w:tcPr>
          <w:p w14:paraId="65FBC3BC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0690E0F6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7F12F2CA" w14:textId="1906FB8B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руководителей медицинских организаций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3)</w:t>
            </w:r>
            <w:r>
              <w:t>;</w:t>
            </w:r>
          </w:p>
          <w:p w14:paraId="14F91CC8" w14:textId="074A910F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специалистов с высшим профессиональным</w:t>
            </w:r>
            <w:r w:rsidR="002F1E12">
              <w:t xml:space="preserve"> </w:t>
            </w:r>
            <w:r w:rsidR="002F1E12" w:rsidRPr="00C20D54">
              <w:t>(медицинским) образованием</w:t>
            </w:r>
            <w:r w:rsidR="002F1E12">
              <w:t xml:space="preserve"> </w:t>
            </w:r>
            <w:r w:rsidR="002F1E12" w:rsidRPr="00C20D54">
              <w:t>(врачи)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10)</w:t>
            </w:r>
            <w:r w:rsidR="002F1E12">
              <w:t>,</w:t>
            </w:r>
          </w:p>
          <w:p w14:paraId="33D1DFA0" w14:textId="081C30B5" w:rsidR="002F1E12" w:rsidRPr="00C20D54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C20D54">
              <w:t>врачи-специалисты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12)</w:t>
            </w:r>
          </w:p>
          <w:p w14:paraId="157CD518" w14:textId="406E996B" w:rsidR="002F1E12" w:rsidRPr="00C20D54" w:rsidRDefault="002F1E12" w:rsidP="002F1E12">
            <w:pPr>
              <w:pStyle w:val="104"/>
              <w:rPr>
                <w:rFonts w:eastAsia="Times New Roman" w:cs="Arial"/>
                <w:szCs w:val="20"/>
                <w:lang w:eastAsia="ru-RU"/>
              </w:rPr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7A649A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AA76D9">
              <w:t>)</w:t>
            </w:r>
          </w:p>
        </w:tc>
      </w:tr>
      <w:tr w:rsidR="002F1E12" w:rsidRPr="00C20D54" w14:paraId="597C2597" w14:textId="77777777" w:rsidTr="002F1E12">
        <w:trPr>
          <w:trHeight w:val="210"/>
        </w:trPr>
        <w:tc>
          <w:tcPr>
            <w:tcW w:w="249" w:type="pct"/>
            <w:vMerge/>
          </w:tcPr>
          <w:p w14:paraId="4FF6588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38AF915B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42682720" w14:textId="77777777" w:rsidR="002F1E12" w:rsidRPr="00C20D54" w:rsidRDefault="002F1E12" w:rsidP="002F1E12">
            <w:pPr>
              <w:pStyle w:val="104"/>
            </w:pPr>
            <w:r w:rsidRPr="00C20D54">
              <w:t>В том числе руководители</w:t>
            </w:r>
          </w:p>
        </w:tc>
        <w:tc>
          <w:tcPr>
            <w:tcW w:w="3073" w:type="pct"/>
          </w:tcPr>
          <w:p w14:paraId="30B1D303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30F8F282" w14:textId="5FBE9C9D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руководителей медицинских организаций»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3)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478CC64" w14:textId="77777777" w:rsidTr="002F1E12">
        <w:trPr>
          <w:trHeight w:val="125"/>
        </w:trPr>
        <w:tc>
          <w:tcPr>
            <w:tcW w:w="249" w:type="pct"/>
            <w:vMerge/>
          </w:tcPr>
          <w:p w14:paraId="0ABAECD2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401BFB6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0C8839FF" w14:textId="16E3F5DE" w:rsidR="002F1E12" w:rsidRPr="00C20D54" w:rsidRDefault="002F1E12" w:rsidP="002F1E12">
            <w:pPr>
              <w:pStyle w:val="104"/>
            </w:pPr>
            <w:r w:rsidRPr="00C20D54">
              <w:t xml:space="preserve">Средний </w:t>
            </w:r>
            <w:r>
              <w:t>медперсонал</w:t>
            </w:r>
          </w:p>
        </w:tc>
        <w:tc>
          <w:tcPr>
            <w:tcW w:w="3073" w:type="pct"/>
          </w:tcPr>
          <w:p w14:paraId="6125991E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7A6FF78D" w14:textId="27FB193B" w:rsidR="002F1E12" w:rsidRPr="00C20D54" w:rsidRDefault="002F1E12" w:rsidP="002F1E12">
            <w:pPr>
              <w:pStyle w:val="104"/>
            </w:pPr>
            <w:r w:rsidRPr="00C20D54">
              <w:t xml:space="preserve"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</w:t>
            </w:r>
            <w:r w:rsidRPr="00C20D54">
              <w:lastRenderedPageBreak/>
              <w:t>персонал)»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143) в справочнике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E11A5F5" w14:textId="77777777" w:rsidTr="002F1E12">
        <w:trPr>
          <w:trHeight w:val="170"/>
        </w:trPr>
        <w:tc>
          <w:tcPr>
            <w:tcW w:w="249" w:type="pct"/>
            <w:vMerge/>
          </w:tcPr>
          <w:p w14:paraId="1945EF06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2AEF72B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3F11103A" w14:textId="610BC8C8" w:rsidR="002F1E12" w:rsidRPr="00C20D54" w:rsidRDefault="002F1E12" w:rsidP="002F1E12">
            <w:pPr>
              <w:pStyle w:val="104"/>
            </w:pPr>
            <w:r w:rsidRPr="00C20D54">
              <w:t xml:space="preserve">Младший </w:t>
            </w:r>
            <w:r>
              <w:t>медперсонал</w:t>
            </w:r>
          </w:p>
        </w:tc>
        <w:tc>
          <w:tcPr>
            <w:tcW w:w="3073" w:type="pct"/>
          </w:tcPr>
          <w:p w14:paraId="0CA865ED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335AFB4E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4467C0BE" w14:textId="11FD951A" w:rsidR="002F1E12" w:rsidRPr="00C20D54" w:rsidRDefault="002F1E12" w:rsidP="002F1E12">
            <w:pPr>
              <w:pStyle w:val="1010"/>
            </w:pPr>
            <w:r w:rsidRPr="00C20D54">
              <w:t xml:space="preserve">Должности иных медицинских работников (младший медицинский персонал) (id </w:t>
            </w:r>
            <w:r>
              <w:t>равно</w:t>
            </w:r>
            <w:r w:rsidRPr="00C20D54">
              <w:t xml:space="preserve"> 200)</w:t>
            </w:r>
          </w:p>
          <w:p w14:paraId="5B5A17F5" w14:textId="6BC5232B" w:rsidR="002F1E12" w:rsidRPr="00C20D54" w:rsidRDefault="002F1E12" w:rsidP="002F1E12">
            <w:pPr>
              <w:pStyle w:val="1010"/>
            </w:pPr>
            <w:r w:rsidRPr="00C20D54">
              <w:t xml:space="preserve">Должности иных фармацевтических работников (младший фармацевтический персонал) (id </w:t>
            </w:r>
            <w:r>
              <w:t>равно</w:t>
            </w:r>
            <w:r w:rsidRPr="00C20D54">
              <w:t xml:space="preserve"> 233)</w:t>
            </w:r>
          </w:p>
          <w:p w14:paraId="2A55F12A" w14:textId="27A53404" w:rsidR="002F1E12" w:rsidRPr="007A649A" w:rsidRDefault="002F1E12" w:rsidP="002F1E12">
            <w:pPr>
              <w:pStyle w:val="104"/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AA76D9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7A649A">
              <w:rPr>
                <w:rStyle w:val="afe"/>
                <w:color w:val="000000" w:themeColor="text1"/>
              </w:rPr>
              <w:t>)</w:t>
            </w:r>
          </w:p>
        </w:tc>
      </w:tr>
      <w:tr w:rsidR="002F1E12" w:rsidRPr="00C20D54" w14:paraId="2C1D23AB" w14:textId="77777777" w:rsidTr="002F1E12">
        <w:trPr>
          <w:trHeight w:val="240"/>
        </w:trPr>
        <w:tc>
          <w:tcPr>
            <w:tcW w:w="249" w:type="pct"/>
            <w:vMerge/>
          </w:tcPr>
          <w:p w14:paraId="46188FB4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374DD53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3FF97D3E" w14:textId="77777777" w:rsidR="002F1E12" w:rsidRPr="00C20D54" w:rsidRDefault="002F1E12" w:rsidP="002F1E12">
            <w:pPr>
              <w:pStyle w:val="104"/>
            </w:pPr>
            <w:r w:rsidRPr="00C20D54">
              <w:t>Провизоры</w:t>
            </w:r>
          </w:p>
        </w:tc>
        <w:tc>
          <w:tcPr>
            <w:tcW w:w="3073" w:type="pct"/>
          </w:tcPr>
          <w:p w14:paraId="61467A54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67CFDB4E" w14:textId="1612C179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223)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rPr>
                <w:szCs w:val="20"/>
              </w:rPr>
              <w:t>)</w:t>
            </w:r>
          </w:p>
        </w:tc>
      </w:tr>
      <w:tr w:rsidR="002F1E12" w:rsidRPr="00C20D54" w14:paraId="506BDD5B" w14:textId="77777777" w:rsidTr="002F1E12">
        <w:trPr>
          <w:trHeight w:val="315"/>
        </w:trPr>
        <w:tc>
          <w:tcPr>
            <w:tcW w:w="249" w:type="pct"/>
            <w:vMerge/>
          </w:tcPr>
          <w:p w14:paraId="74EE12E9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6C5872E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183CBDF2" w14:textId="77777777" w:rsidR="002F1E12" w:rsidRPr="00C20D54" w:rsidRDefault="002F1E12" w:rsidP="002F1E12">
            <w:pPr>
              <w:pStyle w:val="104"/>
            </w:pPr>
            <w:r w:rsidRPr="00C20D54">
              <w:t>Фармацевты</w:t>
            </w:r>
          </w:p>
        </w:tc>
        <w:tc>
          <w:tcPr>
            <w:tcW w:w="3073" w:type="pct"/>
          </w:tcPr>
          <w:p w14:paraId="6D4F9F0A" w14:textId="77777777" w:rsidR="002F1E12" w:rsidRPr="00AA76D9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</w:t>
            </w:r>
            <w:r>
              <w:t>.</w:t>
            </w:r>
          </w:p>
          <w:p w14:paraId="22953054" w14:textId="3778633A" w:rsidR="002F1E12" w:rsidRPr="00C20D54" w:rsidRDefault="002F1E12" w:rsidP="002F1E12">
            <w:pPr>
              <w:pStyle w:val="104"/>
            </w:pPr>
            <w:r w:rsidRPr="00C20D54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>
              <w:t>равно</w:t>
            </w:r>
            <w:r w:rsidRPr="00C20D54">
              <w:t xml:space="preserve"> 229)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AA76D9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rPr>
                <w:szCs w:val="20"/>
              </w:rPr>
              <w:t>)</w:t>
            </w:r>
          </w:p>
        </w:tc>
      </w:tr>
    </w:tbl>
    <w:p w14:paraId="5517D9E7" w14:textId="4A97245C" w:rsidR="00A54432" w:rsidRPr="00C20D54" w:rsidRDefault="00A54432" w:rsidP="00A25157">
      <w:pPr>
        <w:pStyle w:val="54"/>
      </w:pPr>
      <w:bookmarkStart w:id="495" w:name="_Toc89079990"/>
      <w:r>
        <w:t>Отчет «</w:t>
      </w:r>
      <w:r w:rsidRPr="00C20D54">
        <w:t>128. Отчет по сотрудникам с сертификатами и/или свидетельствами по аккредитации с истекшим сроком действия и со сроком действия, близким к завершению</w:t>
      </w:r>
      <w:bookmarkEnd w:id="495"/>
      <w:r>
        <w:t>»</w:t>
      </w:r>
    </w:p>
    <w:p w14:paraId="0F0F57B3" w14:textId="7A68B9F5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по </w:t>
      </w:r>
      <w:r w:rsidR="00F02857">
        <w:t>работникам</w:t>
      </w:r>
      <w:r w:rsidRPr="00C20D54">
        <w:t xml:space="preserve"> с сертификатом и/или свидетельством</w:t>
      </w:r>
      <w:r w:rsidR="00F02857">
        <w:t xml:space="preserve"> об</w:t>
      </w:r>
      <w:r w:rsidRPr="00C20D54">
        <w:t xml:space="preserve"> аккредитации </w:t>
      </w:r>
      <w:r w:rsidR="00F02857">
        <w:t xml:space="preserve">специалиста </w:t>
      </w:r>
      <w:r w:rsidRPr="00C20D54">
        <w:t>с истекшим сроком действия и со сроком действия, близким к завершению.</w:t>
      </w:r>
      <w:r w:rsidR="0085136C">
        <w:t xml:space="preserve"> </w:t>
      </w:r>
    </w:p>
    <w:p w14:paraId="5AA42D44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7696F3B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2DD08FE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04AEDAF5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4312A4F2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3D4EBDB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0D1F619" w14:textId="77777777" w:rsidR="00A54432" w:rsidRPr="00AA76D9" w:rsidRDefault="00A54432" w:rsidP="00A54432">
      <w:pPr>
        <w:rPr>
          <w:rStyle w:val="afffffff1"/>
        </w:rPr>
      </w:pPr>
      <w:r w:rsidRPr="00C20D54">
        <w:rPr>
          <w:color w:val="000000" w:themeColor="text1"/>
        </w:rPr>
        <w:t xml:space="preserve">Отчет содержит записи, которые удовлетворяют следующим </w:t>
      </w:r>
      <w:r w:rsidRPr="00AA76D9">
        <w:rPr>
          <w:rStyle w:val="afffffff1"/>
        </w:rPr>
        <w:t>условиям:</w:t>
      </w:r>
    </w:p>
    <w:p w14:paraId="61DAC8EA" w14:textId="77777777" w:rsidR="00A54432" w:rsidRPr="00C20D54" w:rsidRDefault="00A54432" w:rsidP="00B77B53">
      <w:pPr>
        <w:pStyle w:val="1d"/>
        <w:numPr>
          <w:ilvl w:val="0"/>
          <w:numId w:val="180"/>
        </w:numPr>
      </w:pPr>
      <w:r w:rsidRPr="00C20D54">
        <w:t>Год из поля «Срок действия»/«Действительно до» в записи сертификата/свидетельства об аккредитации специалиста совпадает со значением входного параметра отчета «Год»</w:t>
      </w:r>
      <w:r>
        <w:t>;</w:t>
      </w:r>
    </w:p>
    <w:p w14:paraId="215A9CD1" w14:textId="77777777" w:rsidR="00A54432" w:rsidRPr="00C20D54" w:rsidRDefault="00A54432" w:rsidP="00B77B53">
      <w:pPr>
        <w:pStyle w:val="1d"/>
        <w:numPr>
          <w:ilvl w:val="0"/>
          <w:numId w:val="167"/>
        </w:numPr>
      </w:pPr>
      <w:r w:rsidRPr="00C20D54">
        <w:t xml:space="preserve">При наличии у одного </w:t>
      </w:r>
      <w:r>
        <w:t>работника</w:t>
      </w:r>
      <w:r w:rsidRPr="00C20D54">
        <w:t xml:space="preserve"> двух и более записей сертификата </w:t>
      </w:r>
      <w:r>
        <w:t xml:space="preserve">специалиста </w:t>
      </w:r>
      <w:r w:rsidRPr="00C20D54">
        <w:t xml:space="preserve">с одинаковой специальностью, выводится </w:t>
      </w:r>
      <w:r>
        <w:t xml:space="preserve">только </w:t>
      </w:r>
      <w:r w:rsidRPr="00C20D54">
        <w:t>запись с максимальной датой</w:t>
      </w:r>
      <w:r>
        <w:t>;</w:t>
      </w:r>
    </w:p>
    <w:p w14:paraId="2C3EAF4E" w14:textId="77777777" w:rsidR="00A54432" w:rsidRPr="00C20D54" w:rsidRDefault="00A54432" w:rsidP="00B77B53">
      <w:pPr>
        <w:pStyle w:val="1d"/>
        <w:numPr>
          <w:ilvl w:val="0"/>
          <w:numId w:val="167"/>
        </w:numPr>
      </w:pPr>
      <w:r w:rsidRPr="00C20D54">
        <w:t xml:space="preserve">Учитываются только </w:t>
      </w:r>
      <w:r>
        <w:t>работники</w:t>
      </w:r>
      <w:r w:rsidRPr="00C20D54">
        <w:t>, занимающие на текущий момент основную должность, которая удовлетворяет одному из условий:</w:t>
      </w:r>
    </w:p>
    <w:p w14:paraId="7BD811B5" w14:textId="446B81F0" w:rsidR="00A54432" w:rsidRPr="00C20D54" w:rsidRDefault="00A54432" w:rsidP="00A25157">
      <w:pPr>
        <w:pStyle w:val="25"/>
      </w:pPr>
      <w:r w:rsidRPr="00C20D54">
        <w:t>должность является медицинской («</w:t>
      </w:r>
      <w:hyperlink r:id="rId130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med" w:history="1">
        <w:r w:rsidRPr="00C20D54">
          <w:t>Признак медицинской должности</w:t>
        </w:r>
      </w:hyperlink>
      <w:r w:rsidRPr="00C20D54">
        <w:t xml:space="preserve">» по справочнику </w:t>
      </w:r>
      <w:r w:rsidR="00D23473">
        <w:rPr>
          <w:rFonts w:eastAsia="Times New Roman" w:cs="Arial"/>
          <w:szCs w:val="20"/>
          <w:lang w:eastAsia="ru-RU"/>
        </w:rPr>
        <w:t>НСИ</w:t>
      </w:r>
      <w:r>
        <w:rPr>
          <w:rFonts w:eastAsia="Times New Roman" w:cs="Arial"/>
          <w:szCs w:val="20"/>
          <w:lang w:eastAsia="ru-RU"/>
        </w:rPr>
        <w:t xml:space="preserve"> </w:t>
      </w:r>
      <w:r w:rsidRPr="00C20D54">
        <w:rPr>
          <w:rFonts w:eastAsia="Times New Roman" w:cs="Arial"/>
          <w:szCs w:val="20"/>
          <w:lang w:eastAsia="ru-RU"/>
        </w:rPr>
        <w:t>«ФРМР. Должности медицинского персонала»</w:t>
      </w:r>
      <w:r w:rsidRPr="00597E14">
        <w:rPr>
          <w:rFonts w:eastAsia="Times New Roman" w:cs="Arial"/>
          <w:szCs w:val="20"/>
          <w:lang w:eastAsia="ru-RU"/>
        </w:rPr>
        <w:t xml:space="preserve"> (</w:t>
      </w:r>
      <w:r>
        <w:rPr>
          <w:rFonts w:eastAsia="Times New Roman" w:cs="Arial"/>
          <w:szCs w:val="20"/>
          <w:lang w:val="en-US" w:eastAsia="ru-RU"/>
        </w:rPr>
        <w:t>OID</w:t>
      </w:r>
      <w:r w:rsidRPr="00C20D54">
        <w:rPr>
          <w:rFonts w:eastAsia="Times New Roman" w:cs="Arial"/>
          <w:szCs w:val="20"/>
          <w:lang w:eastAsia="ru-RU"/>
        </w:rPr>
        <w:t xml:space="preserve"> </w:t>
      </w:r>
      <w:r w:rsidRPr="00AA76D9">
        <w:rPr>
          <w:rStyle w:val="afe"/>
          <w:color w:val="000000" w:themeColor="text1"/>
        </w:rPr>
        <w:t>1.2.643.5.1.13.13.99.2.181</w:t>
      </w:r>
      <w:r w:rsidRPr="00C20D54">
        <w:t>)</w:t>
      </w:r>
      <w:r>
        <w:t>,</w:t>
      </w:r>
    </w:p>
    <w:p w14:paraId="2B2C4CCF" w14:textId="6B64B7EA" w:rsidR="00A54432" w:rsidRPr="00C20D54" w:rsidRDefault="00A54432" w:rsidP="00A25157">
      <w:pPr>
        <w:pStyle w:val="25"/>
      </w:pPr>
      <w:r w:rsidRPr="00C20D54">
        <w:lastRenderedPageBreak/>
        <w:t>должность с признаком «</w:t>
      </w:r>
      <w:hyperlink r:id="rId131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need_cert" w:history="1">
        <w:r w:rsidRPr="00C20D54">
          <w:t>Признак требуется наличие сертификата</w:t>
        </w:r>
      </w:hyperlink>
      <w:r w:rsidRPr="00C20D54">
        <w:t xml:space="preserve">» (согласно справочнику </w:t>
      </w:r>
      <w:r w:rsidR="00D23473">
        <w:rPr>
          <w:rFonts w:eastAsia="Times New Roman" w:cs="Arial"/>
          <w:szCs w:val="20"/>
          <w:lang w:eastAsia="ru-RU"/>
        </w:rPr>
        <w:t>НСИ</w:t>
      </w:r>
      <w:r>
        <w:rPr>
          <w:rFonts w:eastAsia="Times New Roman" w:cs="Arial"/>
          <w:szCs w:val="20"/>
          <w:lang w:eastAsia="ru-RU"/>
        </w:rPr>
        <w:t xml:space="preserve"> </w:t>
      </w:r>
      <w:r w:rsidRPr="00C20D54">
        <w:rPr>
          <w:rFonts w:eastAsia="Times New Roman" w:cs="Arial"/>
          <w:szCs w:val="20"/>
          <w:lang w:eastAsia="ru-RU"/>
        </w:rPr>
        <w:t>«ФРМР. Должности медицинского персонала»</w:t>
      </w:r>
      <w:r w:rsidRPr="00597E14">
        <w:rPr>
          <w:rFonts w:eastAsia="Times New Roman" w:cs="Arial"/>
          <w:szCs w:val="20"/>
          <w:lang w:eastAsia="ru-RU"/>
        </w:rPr>
        <w:t xml:space="preserve"> (</w:t>
      </w:r>
      <w:r>
        <w:rPr>
          <w:rFonts w:eastAsia="Times New Roman" w:cs="Arial"/>
          <w:szCs w:val="20"/>
          <w:lang w:val="en-US" w:eastAsia="ru-RU"/>
        </w:rPr>
        <w:t>OID</w:t>
      </w:r>
      <w:r w:rsidRPr="00C20D54">
        <w:rPr>
          <w:rFonts w:eastAsia="Times New Roman" w:cs="Arial"/>
          <w:szCs w:val="20"/>
          <w:lang w:eastAsia="ru-RU"/>
        </w:rPr>
        <w:t xml:space="preserve"> </w:t>
      </w:r>
      <w:r w:rsidRPr="00AA76D9">
        <w:rPr>
          <w:rStyle w:val="afe"/>
          <w:color w:val="000000" w:themeColor="text1"/>
        </w:rPr>
        <w:t>1.2.643.5.1.13.13.99.2.181</w:t>
      </w:r>
      <w:r w:rsidRPr="00C20D54">
        <w:rPr>
          <w:szCs w:val="20"/>
        </w:rPr>
        <w:t>)</w:t>
      </w:r>
      <w:r>
        <w:t>,</w:t>
      </w:r>
    </w:p>
    <w:p w14:paraId="5D8B6502" w14:textId="51C61772" w:rsidR="00A54432" w:rsidRPr="005E1363" w:rsidRDefault="00A54432" w:rsidP="00A25157">
      <w:pPr>
        <w:pStyle w:val="25"/>
      </w:pPr>
      <w:r w:rsidRPr="005E1363">
        <w:t xml:space="preserve">должность доступна при наличии записи об аккредитации специалиста (согласно справочнику </w:t>
      </w:r>
      <w:r w:rsidR="00D23473">
        <w:t>НСИ</w:t>
      </w:r>
      <w:r w:rsidRPr="005E1363">
        <w:t xml:space="preserve"> «ФРМР.</w:t>
      </w:r>
      <w:r w:rsidR="00276C67">
        <w:t xml:space="preserve"> </w:t>
      </w:r>
      <w:r w:rsidRPr="005E1363">
        <w:t>Соответствие должностей и профессиональных стандартов медработников» (</w:t>
      </w:r>
      <w:r>
        <w:rPr>
          <w:rFonts w:eastAsia="Times New Roman" w:cs="Arial"/>
          <w:szCs w:val="20"/>
          <w:lang w:val="en-US" w:eastAsia="ru-RU"/>
        </w:rPr>
        <w:t>OID</w:t>
      </w:r>
      <w:r w:rsidR="0085136C">
        <w:rPr>
          <w:rFonts w:eastAsia="Times New Roman" w:cs="Arial"/>
          <w:szCs w:val="20"/>
          <w:lang w:eastAsia="ru-RU"/>
        </w:rPr>
        <w:t xml:space="preserve"> </w:t>
      </w:r>
      <w:r w:rsidRPr="005E1363">
        <w:t>1.2.643.5.1.13.13.99.2.222</w:t>
      </w:r>
      <w:r>
        <w:t>)</w:t>
      </w:r>
      <w:r w:rsidRPr="005E1363">
        <w:t>.</w:t>
      </w:r>
    </w:p>
    <w:p w14:paraId="47AEE654" w14:textId="036713E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CC77ED0" w14:textId="77777777" w:rsidTr="002D1977">
        <w:trPr>
          <w:tblHeader/>
        </w:trPr>
        <w:tc>
          <w:tcPr>
            <w:tcW w:w="245" w:type="pct"/>
          </w:tcPr>
          <w:p w14:paraId="1BC6EDD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9A0572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573D716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B335EC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6CC4618A" w14:textId="77777777" w:rsidTr="002D1977">
        <w:trPr>
          <w:trHeight w:val="217"/>
        </w:trPr>
        <w:tc>
          <w:tcPr>
            <w:tcW w:w="245" w:type="pct"/>
          </w:tcPr>
          <w:p w14:paraId="7C58C3E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1400" w:type="pct"/>
          </w:tcPr>
          <w:p w14:paraId="74608D05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321" w:type="pct"/>
          </w:tcPr>
          <w:p w14:paraId="370EEED4" w14:textId="77777777" w:rsidR="00A54432" w:rsidRPr="00C20D54" w:rsidRDefault="00A54432" w:rsidP="002D1977">
            <w:pPr>
              <w:pStyle w:val="104"/>
            </w:pPr>
            <w:r w:rsidRPr="00C20D54">
              <w:t>Год окончания действия сертификата и/или свидетельства об аккредитации</w:t>
            </w:r>
            <w:r>
              <w:t xml:space="preserve"> специалиста</w:t>
            </w:r>
          </w:p>
        </w:tc>
        <w:tc>
          <w:tcPr>
            <w:tcW w:w="2034" w:type="pct"/>
          </w:tcPr>
          <w:p w14:paraId="52ED182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EA7E83A" w14:textId="77777777" w:rsidTr="002D1977">
        <w:trPr>
          <w:trHeight w:val="790"/>
        </w:trPr>
        <w:tc>
          <w:tcPr>
            <w:tcW w:w="245" w:type="pct"/>
          </w:tcPr>
          <w:p w14:paraId="44DECF03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1400" w:type="pct"/>
          </w:tcPr>
          <w:p w14:paraId="32B884E0" w14:textId="7B2FD450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6BCE5698" w14:textId="7C28672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65DD018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A9058B4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C20D54" w14:paraId="27A3936C" w14:textId="77777777" w:rsidTr="002D1977">
        <w:trPr>
          <w:trHeight w:val="655"/>
        </w:trPr>
        <w:tc>
          <w:tcPr>
            <w:tcW w:w="245" w:type="pct"/>
          </w:tcPr>
          <w:p w14:paraId="4A84D60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1400" w:type="pct"/>
          </w:tcPr>
          <w:p w14:paraId="6514C0E2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68388A3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C1B8AA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91591A9" w14:textId="77777777" w:rsidTr="002D1977">
        <w:trPr>
          <w:trHeight w:val="655"/>
        </w:trPr>
        <w:tc>
          <w:tcPr>
            <w:tcW w:w="245" w:type="pct"/>
          </w:tcPr>
          <w:p w14:paraId="495B4CC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1400" w:type="pct"/>
          </w:tcPr>
          <w:p w14:paraId="4E9D777C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09FDC04B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034" w:type="pct"/>
          </w:tcPr>
          <w:p w14:paraId="66C6B477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  <w:p w14:paraId="70063469" w14:textId="77777777" w:rsidR="00A54432" w:rsidRPr="00C20D54" w:rsidRDefault="00A54432" w:rsidP="002D1977">
            <w:pPr>
              <w:pStyle w:val="104"/>
            </w:pPr>
            <w:r w:rsidRPr="00C20D54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</w:tbl>
    <w:p w14:paraId="0B81E16E" w14:textId="0C1B0B3D" w:rsidR="00A54432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_Ref42502001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43</w:t>
      </w:r>
      <w:r w:rsidRPr="00C20D54">
        <w:fldChar w:fldCharType="end"/>
      </w:r>
      <w:r w:rsidRPr="00C20D54">
        <w:t>).</w:t>
      </w:r>
    </w:p>
    <w:p w14:paraId="10B1F50F" w14:textId="4AB11C99" w:rsidR="00A54432" w:rsidRPr="00C20D54" w:rsidRDefault="00A54432" w:rsidP="00A54432">
      <w:pPr>
        <w:pStyle w:val="afffffffff4"/>
        <w:rPr>
          <w:color w:val="000000" w:themeColor="text1"/>
        </w:rPr>
      </w:pPr>
      <w:bookmarkStart w:id="496" w:name="_Ref4250200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43</w:t>
      </w:r>
      <w:r w:rsidRPr="00C20D54">
        <w:rPr>
          <w:noProof/>
          <w:color w:val="000000" w:themeColor="text1"/>
        </w:rPr>
        <w:fldChar w:fldCharType="end"/>
      </w:r>
      <w:bookmarkEnd w:id="49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1820"/>
        <w:gridCol w:w="2200"/>
        <w:gridCol w:w="4866"/>
      </w:tblGrid>
      <w:tr w:rsidR="00A54432" w:rsidRPr="00C20D54" w14:paraId="17F825A6" w14:textId="77777777" w:rsidTr="002D1977">
        <w:trPr>
          <w:tblHeader/>
        </w:trPr>
        <w:tc>
          <w:tcPr>
            <w:tcW w:w="245" w:type="pct"/>
          </w:tcPr>
          <w:p w14:paraId="1612E77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51" w:type="pct"/>
            <w:gridSpan w:val="2"/>
          </w:tcPr>
          <w:p w14:paraId="6E47723C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04" w:type="pct"/>
          </w:tcPr>
          <w:p w14:paraId="45F6611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48BB08FB" w14:textId="77777777" w:rsidTr="002D1977">
        <w:trPr>
          <w:trHeight w:val="352"/>
        </w:trPr>
        <w:tc>
          <w:tcPr>
            <w:tcW w:w="245" w:type="pct"/>
          </w:tcPr>
          <w:p w14:paraId="25C906C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2C16DAD6" w14:textId="023BCDC6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604" w:type="pct"/>
          </w:tcPr>
          <w:p w14:paraId="03D620F5" w14:textId="0B10C09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 xml:space="preserve">Российской Федерации </w:t>
            </w:r>
            <w:r w:rsidRPr="00C20D54">
              <w:t xml:space="preserve">организации, в которой </w:t>
            </w:r>
            <w:r w:rsidR="00F02857">
              <w:t>работник трудится</w:t>
            </w:r>
            <w:r w:rsidRPr="00C20D54">
              <w:t xml:space="preserve"> по основной должности</w:t>
            </w:r>
          </w:p>
        </w:tc>
      </w:tr>
      <w:tr w:rsidR="00A54432" w:rsidRPr="00C20D54" w14:paraId="528E86BC" w14:textId="77777777" w:rsidTr="002D1977">
        <w:trPr>
          <w:trHeight w:val="404"/>
        </w:trPr>
        <w:tc>
          <w:tcPr>
            <w:tcW w:w="245" w:type="pct"/>
          </w:tcPr>
          <w:p w14:paraId="4A5464F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22B150A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604" w:type="pct"/>
          </w:tcPr>
          <w:p w14:paraId="076F43F3" w14:textId="22221732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организации, в которой </w:t>
            </w:r>
            <w:r w:rsidR="00F02857" w:rsidRPr="00F02857">
              <w:t xml:space="preserve">работник трудится </w:t>
            </w:r>
            <w:r w:rsidRPr="00C20D54">
              <w:t>по основной должности</w:t>
            </w:r>
          </w:p>
        </w:tc>
      </w:tr>
      <w:tr w:rsidR="00A54432" w:rsidRPr="00C20D54" w14:paraId="1F052FD3" w14:textId="77777777" w:rsidTr="002D1977">
        <w:trPr>
          <w:trHeight w:val="505"/>
        </w:trPr>
        <w:tc>
          <w:tcPr>
            <w:tcW w:w="245" w:type="pct"/>
          </w:tcPr>
          <w:p w14:paraId="40D3C2B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16E2FB2C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2604" w:type="pct"/>
          </w:tcPr>
          <w:p w14:paraId="1CCA7C09" w14:textId="51DE674D" w:rsidR="00A54432" w:rsidRPr="00C20D54" w:rsidRDefault="00A54432" w:rsidP="002D1977">
            <w:pPr>
              <w:pStyle w:val="104"/>
            </w:pPr>
            <w:r>
              <w:t>О</w:t>
            </w:r>
            <w:r w:rsidRPr="00C20D54">
              <w:t xml:space="preserve">рганизация, в которой </w:t>
            </w:r>
            <w:r w:rsidR="00F02857" w:rsidRPr="00F02857">
              <w:t xml:space="preserve">работник трудится </w:t>
            </w:r>
            <w:r w:rsidRPr="00C20D54">
              <w:t>по основной должности</w:t>
            </w:r>
          </w:p>
        </w:tc>
      </w:tr>
      <w:tr w:rsidR="00A54432" w:rsidRPr="00C20D54" w14:paraId="59557948" w14:textId="77777777" w:rsidTr="002D1977">
        <w:trPr>
          <w:trHeight w:val="571"/>
        </w:trPr>
        <w:tc>
          <w:tcPr>
            <w:tcW w:w="245" w:type="pct"/>
          </w:tcPr>
          <w:p w14:paraId="2508813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5252642A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604" w:type="pct"/>
          </w:tcPr>
          <w:p w14:paraId="3DD96DC8" w14:textId="258CB35B" w:rsidR="00A54432" w:rsidRPr="00C20D54" w:rsidRDefault="00A54432" w:rsidP="002D1977">
            <w:pPr>
              <w:pStyle w:val="104"/>
            </w:pPr>
            <w:r w:rsidRPr="00C20D54">
              <w:t xml:space="preserve">СНИЛС </w:t>
            </w:r>
            <w:r w:rsidR="00F02857">
              <w:t>работника</w:t>
            </w:r>
          </w:p>
        </w:tc>
      </w:tr>
      <w:tr w:rsidR="00A54432" w:rsidRPr="00C20D54" w14:paraId="484BF647" w14:textId="77777777" w:rsidTr="002D1977">
        <w:trPr>
          <w:trHeight w:val="325"/>
        </w:trPr>
        <w:tc>
          <w:tcPr>
            <w:tcW w:w="245" w:type="pct"/>
          </w:tcPr>
          <w:p w14:paraId="3F1AA103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7B9FD278" w14:textId="77777777" w:rsidR="00A54432" w:rsidRPr="00C20D54" w:rsidRDefault="00A54432" w:rsidP="002D1977">
            <w:pPr>
              <w:pStyle w:val="104"/>
            </w:pPr>
            <w:r w:rsidRPr="00C20D54">
              <w:t>ФИО</w:t>
            </w:r>
          </w:p>
        </w:tc>
        <w:tc>
          <w:tcPr>
            <w:tcW w:w="2604" w:type="pct"/>
          </w:tcPr>
          <w:p w14:paraId="3D5A3264" w14:textId="76D8F11C" w:rsidR="00A54432" w:rsidRPr="00C20D54" w:rsidRDefault="00A54432" w:rsidP="002D1977">
            <w:pPr>
              <w:pStyle w:val="104"/>
            </w:pPr>
            <w:r w:rsidRPr="00C20D54">
              <w:t xml:space="preserve">ФИО </w:t>
            </w:r>
            <w:r w:rsidR="00F02857">
              <w:t>работника</w:t>
            </w:r>
          </w:p>
        </w:tc>
      </w:tr>
      <w:tr w:rsidR="00A54432" w:rsidRPr="00C20D54" w14:paraId="4F57312A" w14:textId="77777777" w:rsidTr="002D1977">
        <w:trPr>
          <w:trHeight w:val="655"/>
        </w:trPr>
        <w:tc>
          <w:tcPr>
            <w:tcW w:w="245" w:type="pct"/>
            <w:vMerge w:val="restart"/>
          </w:tcPr>
          <w:p w14:paraId="2533D45E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974" w:type="pct"/>
            <w:vMerge w:val="restart"/>
          </w:tcPr>
          <w:p w14:paraId="5066D411" w14:textId="77777777" w:rsidR="00A54432" w:rsidRPr="00C20D54" w:rsidRDefault="00A54432" w:rsidP="002D1977">
            <w:pPr>
              <w:pStyle w:val="104"/>
            </w:pPr>
            <w:r w:rsidRPr="00C20D54">
              <w:t>Сотрудники, имеющие просроченный или близкий к завершению сертификат специалиста</w:t>
            </w:r>
          </w:p>
        </w:tc>
        <w:tc>
          <w:tcPr>
            <w:tcW w:w="1177" w:type="pct"/>
          </w:tcPr>
          <w:p w14:paraId="13E279AE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604" w:type="pct"/>
          </w:tcPr>
          <w:p w14:paraId="7262B218" w14:textId="77777777" w:rsidR="00A54432" w:rsidRPr="00C20D54" w:rsidRDefault="00A54432" w:rsidP="002D1977">
            <w:pPr>
              <w:pStyle w:val="104"/>
            </w:pPr>
            <w:r w:rsidRPr="00C20D54">
              <w:t>Специальность сертификата</w:t>
            </w:r>
          </w:p>
        </w:tc>
      </w:tr>
      <w:tr w:rsidR="00A54432" w:rsidRPr="00C20D54" w14:paraId="554802E7" w14:textId="77777777" w:rsidTr="002D1977">
        <w:trPr>
          <w:trHeight w:val="655"/>
        </w:trPr>
        <w:tc>
          <w:tcPr>
            <w:tcW w:w="245" w:type="pct"/>
            <w:vMerge/>
          </w:tcPr>
          <w:p w14:paraId="5F05E83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00AA0BD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16947DF0" w14:textId="77777777" w:rsidR="00A54432" w:rsidRPr="00C20D54" w:rsidRDefault="00A54432" w:rsidP="002D1977">
            <w:pPr>
              <w:pStyle w:val="104"/>
            </w:pPr>
            <w:r w:rsidRPr="00C20D54">
              <w:t>Дата получения</w:t>
            </w:r>
          </w:p>
        </w:tc>
        <w:tc>
          <w:tcPr>
            <w:tcW w:w="2604" w:type="pct"/>
          </w:tcPr>
          <w:p w14:paraId="59B02353" w14:textId="77777777" w:rsidR="00A54432" w:rsidRPr="00C20D54" w:rsidRDefault="00A54432" w:rsidP="002D1977">
            <w:pPr>
              <w:pStyle w:val="104"/>
            </w:pPr>
            <w:r w:rsidRPr="00C20D54">
              <w:t>Дата сдачи сертификационного экзамена</w:t>
            </w:r>
          </w:p>
        </w:tc>
      </w:tr>
      <w:tr w:rsidR="00A54432" w:rsidRPr="00C20D54" w14:paraId="15E37DF4" w14:textId="77777777" w:rsidTr="002D1977">
        <w:trPr>
          <w:trHeight w:val="655"/>
        </w:trPr>
        <w:tc>
          <w:tcPr>
            <w:tcW w:w="245" w:type="pct"/>
            <w:vMerge/>
          </w:tcPr>
          <w:p w14:paraId="46A42EAF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</w:p>
        </w:tc>
        <w:tc>
          <w:tcPr>
            <w:tcW w:w="974" w:type="pct"/>
            <w:vMerge/>
          </w:tcPr>
          <w:p w14:paraId="239FD6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45F2E2AD" w14:textId="77777777" w:rsidR="00A54432" w:rsidRPr="00C20D54" w:rsidRDefault="00A54432" w:rsidP="002D1977">
            <w:pPr>
              <w:pStyle w:val="104"/>
            </w:pPr>
            <w:r w:rsidRPr="00C20D54">
              <w:t>Срок действия до</w:t>
            </w:r>
          </w:p>
        </w:tc>
        <w:tc>
          <w:tcPr>
            <w:tcW w:w="2604" w:type="pct"/>
          </w:tcPr>
          <w:p w14:paraId="11EEEC14" w14:textId="77777777" w:rsidR="00A54432" w:rsidRPr="00C20D54" w:rsidRDefault="00A54432" w:rsidP="002D1977">
            <w:pPr>
              <w:pStyle w:val="104"/>
            </w:pPr>
            <w:r w:rsidRPr="00C20D54">
              <w:t>Срок действия сертификата</w:t>
            </w:r>
            <w:r>
              <w:t xml:space="preserve"> специалиста</w:t>
            </w:r>
          </w:p>
        </w:tc>
      </w:tr>
      <w:tr w:rsidR="00A54432" w:rsidRPr="00C20D54" w14:paraId="27330462" w14:textId="77777777" w:rsidTr="002D1977">
        <w:trPr>
          <w:trHeight w:val="655"/>
        </w:trPr>
        <w:tc>
          <w:tcPr>
            <w:tcW w:w="245" w:type="pct"/>
            <w:vMerge w:val="restart"/>
          </w:tcPr>
          <w:p w14:paraId="5363C671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  <w:p w14:paraId="35C0BDDC" w14:textId="77777777" w:rsidR="00A54432" w:rsidRPr="00C20D54" w:rsidRDefault="00A54432" w:rsidP="002D1977">
            <w:pPr>
              <w:pStyle w:val="104"/>
            </w:pPr>
          </w:p>
          <w:p w14:paraId="3E406E7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 w:val="restart"/>
          </w:tcPr>
          <w:p w14:paraId="48DAF1B9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 xml:space="preserve">Сотрудники с просроченным </w:t>
            </w:r>
            <w:r w:rsidRPr="00C20D54">
              <w:lastRenderedPageBreak/>
              <w:t>или близким к окончанию свидетельством об аккредитации</w:t>
            </w:r>
          </w:p>
        </w:tc>
        <w:tc>
          <w:tcPr>
            <w:tcW w:w="1177" w:type="pct"/>
          </w:tcPr>
          <w:p w14:paraId="127810EA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Специальность</w:t>
            </w:r>
          </w:p>
        </w:tc>
        <w:tc>
          <w:tcPr>
            <w:tcW w:w="2604" w:type="pct"/>
          </w:tcPr>
          <w:p w14:paraId="232D9828" w14:textId="77777777" w:rsidR="00A54432" w:rsidRPr="00C20D54" w:rsidRDefault="00A54432" w:rsidP="002D1977">
            <w:pPr>
              <w:pStyle w:val="104"/>
            </w:pPr>
            <w:r w:rsidRPr="00C20D54">
              <w:t>Специальность аккредитации</w:t>
            </w:r>
            <w:r>
              <w:t xml:space="preserve"> специалиста</w:t>
            </w:r>
          </w:p>
        </w:tc>
      </w:tr>
      <w:tr w:rsidR="00A54432" w:rsidRPr="00C20D54" w14:paraId="371272E7" w14:textId="77777777" w:rsidTr="002D1977">
        <w:trPr>
          <w:trHeight w:val="655"/>
        </w:trPr>
        <w:tc>
          <w:tcPr>
            <w:tcW w:w="245" w:type="pct"/>
            <w:vMerge/>
          </w:tcPr>
          <w:p w14:paraId="6B3BF2E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75E15BF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6191A51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Профессиональный стандарт</w:t>
            </w:r>
          </w:p>
          <w:p w14:paraId="2B772A2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604" w:type="pct"/>
          </w:tcPr>
          <w:p w14:paraId="159959B0" w14:textId="77777777" w:rsidR="00A54432" w:rsidRPr="00C20D54" w:rsidRDefault="00A54432" w:rsidP="002D1977">
            <w:pPr>
              <w:pStyle w:val="104"/>
            </w:pPr>
            <w:r w:rsidRPr="00C20D54">
              <w:t>Профессиональный стандарт аккредитации</w:t>
            </w:r>
            <w:r>
              <w:t xml:space="preserve"> специалиста</w:t>
            </w:r>
          </w:p>
        </w:tc>
      </w:tr>
      <w:tr w:rsidR="00A54432" w:rsidRPr="00C20D54" w14:paraId="580D0E0A" w14:textId="77777777" w:rsidTr="002D1977">
        <w:trPr>
          <w:trHeight w:val="655"/>
        </w:trPr>
        <w:tc>
          <w:tcPr>
            <w:tcW w:w="245" w:type="pct"/>
            <w:vMerge/>
          </w:tcPr>
          <w:p w14:paraId="59CEEA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71F6B2C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2035F20F" w14:textId="77777777" w:rsidR="00A54432" w:rsidRPr="00C20D54" w:rsidRDefault="00A54432" w:rsidP="002D1977">
            <w:pPr>
              <w:pStyle w:val="104"/>
            </w:pPr>
            <w:r w:rsidRPr="00C20D54">
              <w:t>Дата проведения</w:t>
            </w:r>
          </w:p>
        </w:tc>
        <w:tc>
          <w:tcPr>
            <w:tcW w:w="2604" w:type="pct"/>
          </w:tcPr>
          <w:p w14:paraId="5093FAE5" w14:textId="77777777" w:rsidR="00A54432" w:rsidRPr="00C20D54" w:rsidRDefault="00A54432" w:rsidP="002D1977">
            <w:pPr>
              <w:pStyle w:val="104"/>
            </w:pPr>
            <w:r w:rsidRPr="00C20D54">
              <w:t>Дата проведения аккредитации</w:t>
            </w:r>
            <w:r>
              <w:t xml:space="preserve"> специалиста</w:t>
            </w:r>
          </w:p>
        </w:tc>
      </w:tr>
      <w:tr w:rsidR="00A54432" w:rsidRPr="00C20D54" w14:paraId="2151692D" w14:textId="77777777" w:rsidTr="002D1977">
        <w:trPr>
          <w:trHeight w:val="655"/>
        </w:trPr>
        <w:tc>
          <w:tcPr>
            <w:tcW w:w="245" w:type="pct"/>
            <w:vMerge/>
          </w:tcPr>
          <w:p w14:paraId="07E0703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483E055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0E5F8ACA" w14:textId="77777777" w:rsidR="00A54432" w:rsidRPr="00C20D54" w:rsidRDefault="00A54432" w:rsidP="002D1977">
            <w:pPr>
              <w:pStyle w:val="104"/>
            </w:pPr>
            <w:r w:rsidRPr="00C20D54">
              <w:t>Срок действия до</w:t>
            </w:r>
          </w:p>
        </w:tc>
        <w:tc>
          <w:tcPr>
            <w:tcW w:w="2604" w:type="pct"/>
          </w:tcPr>
          <w:p w14:paraId="025C12FF" w14:textId="77777777" w:rsidR="00A54432" w:rsidRPr="00C20D54" w:rsidRDefault="00A54432" w:rsidP="002D1977">
            <w:pPr>
              <w:pStyle w:val="104"/>
            </w:pPr>
            <w:r w:rsidRPr="00C20D54">
              <w:t>Срок действия аккредитации</w:t>
            </w:r>
            <w:r>
              <w:t xml:space="preserve"> специалиста</w:t>
            </w:r>
          </w:p>
        </w:tc>
      </w:tr>
      <w:tr w:rsidR="00A54432" w:rsidRPr="00C20D54" w14:paraId="5A61EE02" w14:textId="77777777" w:rsidTr="002D1977">
        <w:trPr>
          <w:trHeight w:val="273"/>
        </w:trPr>
        <w:tc>
          <w:tcPr>
            <w:tcW w:w="245" w:type="pct"/>
          </w:tcPr>
          <w:p w14:paraId="4B3CA117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2151" w:type="pct"/>
            <w:gridSpan w:val="2"/>
            <w:shd w:val="clear" w:color="auto" w:fill="auto"/>
          </w:tcPr>
          <w:p w14:paraId="6FFCD39B" w14:textId="77777777" w:rsidR="00A54432" w:rsidRPr="00C20D54" w:rsidRDefault="00A54432" w:rsidP="002D1977">
            <w:pPr>
              <w:pStyle w:val="104"/>
            </w:pPr>
            <w:r w:rsidRPr="00C20D54">
              <w:t>Занимаемая основная должность (на ДД.ММ.ГГГГ)</w:t>
            </w:r>
            <w:r>
              <w:t xml:space="preserve">, где </w:t>
            </w:r>
            <w:r w:rsidRPr="00C20D54">
              <w:t xml:space="preserve">ДД.ММ.ГГГГ </w:t>
            </w:r>
            <w:r>
              <w:t xml:space="preserve">– </w:t>
            </w:r>
            <w:r w:rsidRPr="00C20D54">
              <w:t>дата формирования отчета</w:t>
            </w:r>
          </w:p>
        </w:tc>
        <w:tc>
          <w:tcPr>
            <w:tcW w:w="2604" w:type="pct"/>
          </w:tcPr>
          <w:p w14:paraId="514EE2DC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 (активная на дату формирования отчета)</w:t>
            </w:r>
          </w:p>
        </w:tc>
      </w:tr>
    </w:tbl>
    <w:p w14:paraId="3F31FD05" w14:textId="294AD92D" w:rsidR="00A54432" w:rsidRPr="00C20D54" w:rsidRDefault="00A54432" w:rsidP="00A25157">
      <w:pPr>
        <w:pStyle w:val="54"/>
      </w:pPr>
      <w:bookmarkStart w:id="497" w:name="_Toc89079991"/>
      <w:r>
        <w:t>Отчет «</w:t>
      </w:r>
      <w:r w:rsidRPr="00C20D54">
        <w:t>139. Отчет по целевым сотрудникам, которые трудоустроены в МО с регионом заказчика</w:t>
      </w:r>
      <w:bookmarkEnd w:id="497"/>
      <w:r>
        <w:t>»</w:t>
      </w:r>
    </w:p>
    <w:p w14:paraId="7BC47B76" w14:textId="77777777" w:rsidR="00A54432" w:rsidRPr="00C20D54" w:rsidRDefault="00A54432" w:rsidP="00A54432">
      <w:pPr>
        <w:pStyle w:val="af2"/>
      </w:pPr>
      <w:r w:rsidRPr="00C20D54">
        <w:t>Данный отчет предоставляет информацию о количестве медицинских</w:t>
      </w:r>
      <w:r>
        <w:t xml:space="preserve"> (фармацевтических)</w:t>
      </w:r>
      <w:r w:rsidRPr="00C20D54">
        <w:t xml:space="preserve"> работников, получивших целевое образование и трудоустроенных в регионе, совпадающим с регионом заказчика целевого обучения. </w:t>
      </w:r>
    </w:p>
    <w:p w14:paraId="3BC1451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0085756E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1AF6B529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0590A238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8ABDF6D" w14:textId="565E0A7F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3AD032B2" w14:textId="77777777" w:rsidTr="002D1977">
        <w:trPr>
          <w:tblHeader/>
        </w:trPr>
        <w:tc>
          <w:tcPr>
            <w:tcW w:w="245" w:type="pct"/>
          </w:tcPr>
          <w:p w14:paraId="14A726B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6B84E89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64DC1AEC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B01B02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286C3EF" w14:textId="77777777" w:rsidTr="002D1977">
        <w:trPr>
          <w:trHeight w:val="217"/>
        </w:trPr>
        <w:tc>
          <w:tcPr>
            <w:tcW w:w="245" w:type="pct"/>
          </w:tcPr>
          <w:p w14:paraId="60359ED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1400" w:type="pct"/>
          </w:tcPr>
          <w:p w14:paraId="041AB50F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FA0C0F7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25178645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975154D" w14:textId="77777777" w:rsidTr="002D1977">
        <w:trPr>
          <w:trHeight w:val="217"/>
        </w:trPr>
        <w:tc>
          <w:tcPr>
            <w:tcW w:w="245" w:type="pct"/>
          </w:tcPr>
          <w:p w14:paraId="57176A82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1400" w:type="pct"/>
          </w:tcPr>
          <w:p w14:paraId="385DF064" w14:textId="4F95A125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6DC0D24" w14:textId="4666112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2034" w:type="pct"/>
          </w:tcPr>
          <w:p w14:paraId="42F0C54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9CC9B78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175168AB" w14:textId="77777777" w:rsidTr="002D1977">
        <w:trPr>
          <w:trHeight w:val="217"/>
        </w:trPr>
        <w:tc>
          <w:tcPr>
            <w:tcW w:w="245" w:type="pct"/>
          </w:tcPr>
          <w:p w14:paraId="0BBEE22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1400" w:type="pct"/>
          </w:tcPr>
          <w:p w14:paraId="34F58D1D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4B3360C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0D15C5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BA85E20" w14:textId="77777777" w:rsidTr="002D1977">
        <w:trPr>
          <w:trHeight w:val="217"/>
        </w:trPr>
        <w:tc>
          <w:tcPr>
            <w:tcW w:w="245" w:type="pct"/>
          </w:tcPr>
          <w:p w14:paraId="292927E3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1400" w:type="pct"/>
          </w:tcPr>
          <w:p w14:paraId="2AEBF90C" w14:textId="5ED8A6F6" w:rsidR="00A54432" w:rsidRPr="00C20D54" w:rsidRDefault="00A54432" w:rsidP="002D1977">
            <w:pPr>
              <w:pStyle w:val="104"/>
            </w:pPr>
            <w:r w:rsidRPr="00C20D54">
              <w:t>Начало периода окончания прохождения целевого об</w:t>
            </w:r>
            <w:r w:rsidR="00214684">
              <w:t>учения</w:t>
            </w:r>
          </w:p>
        </w:tc>
        <w:tc>
          <w:tcPr>
            <w:tcW w:w="1321" w:type="pct"/>
          </w:tcPr>
          <w:p w14:paraId="39BE0312" w14:textId="77777777" w:rsidR="00A54432" w:rsidRPr="00C20D54" w:rsidRDefault="00A54432" w:rsidP="002D1977">
            <w:pPr>
              <w:pStyle w:val="104"/>
            </w:pPr>
            <w:r w:rsidRPr="00C20D54">
              <w:t>Данный период определяет работников по дате окончания целевого обучения</w:t>
            </w:r>
            <w:r>
              <w:t xml:space="preserve">. </w:t>
            </w:r>
            <w:r w:rsidRPr="00C20D54">
              <w:t>Если поле не заполнено</w:t>
            </w:r>
            <w:r>
              <w:t>,</w:t>
            </w:r>
            <w:r w:rsidRPr="00C20D54">
              <w:t xml:space="preserve"> учитываются записи за весь период</w:t>
            </w:r>
          </w:p>
        </w:tc>
        <w:tc>
          <w:tcPr>
            <w:tcW w:w="2034" w:type="pct"/>
          </w:tcPr>
          <w:p w14:paraId="4988AED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BB5A45A" w14:textId="77777777" w:rsidTr="002D1977">
        <w:trPr>
          <w:trHeight w:val="217"/>
        </w:trPr>
        <w:tc>
          <w:tcPr>
            <w:tcW w:w="245" w:type="pct"/>
          </w:tcPr>
          <w:p w14:paraId="252FBA4F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</w:p>
        </w:tc>
        <w:tc>
          <w:tcPr>
            <w:tcW w:w="1400" w:type="pct"/>
          </w:tcPr>
          <w:p w14:paraId="330B2385" w14:textId="12AA7BD0" w:rsidR="00A54432" w:rsidRPr="00C20D54" w:rsidRDefault="00A54432" w:rsidP="002D1977">
            <w:pPr>
              <w:pStyle w:val="104"/>
            </w:pPr>
            <w:r w:rsidRPr="00C20D54">
              <w:t>Конец периода окончания прохождения целевого об</w:t>
            </w:r>
            <w:r w:rsidR="00214684">
              <w:t>учения</w:t>
            </w:r>
          </w:p>
        </w:tc>
        <w:tc>
          <w:tcPr>
            <w:tcW w:w="1321" w:type="pct"/>
          </w:tcPr>
          <w:p w14:paraId="4D5E6F58" w14:textId="77777777" w:rsidR="00A54432" w:rsidRPr="00C20D54" w:rsidRDefault="00A54432" w:rsidP="002D1977">
            <w:pPr>
              <w:pStyle w:val="104"/>
            </w:pPr>
            <w:r w:rsidRPr="00C20D54">
              <w:t>Данный период определяет работников по дате окончания целевого обучения</w:t>
            </w:r>
            <w:r>
              <w:t xml:space="preserve">. </w:t>
            </w:r>
            <w:r w:rsidRPr="00C20D54">
              <w:t>Если поле не заполнено</w:t>
            </w:r>
            <w:r>
              <w:t>,</w:t>
            </w:r>
            <w:r w:rsidRPr="00C20D54">
              <w:t xml:space="preserve"> учитыва</w:t>
            </w:r>
            <w:r>
              <w:t>ются записи</w:t>
            </w:r>
            <w:r w:rsidRPr="00C20D54">
              <w:t xml:space="preserve"> за весь период</w:t>
            </w:r>
          </w:p>
        </w:tc>
        <w:tc>
          <w:tcPr>
            <w:tcW w:w="2034" w:type="pct"/>
          </w:tcPr>
          <w:p w14:paraId="3AE26E7E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A026CE9" w14:textId="77777777" w:rsidTr="002D1977">
        <w:trPr>
          <w:trHeight w:val="217"/>
        </w:trPr>
        <w:tc>
          <w:tcPr>
            <w:tcW w:w="245" w:type="pct"/>
          </w:tcPr>
          <w:p w14:paraId="226EDC9A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</w:p>
        </w:tc>
        <w:tc>
          <w:tcPr>
            <w:tcW w:w="1400" w:type="pct"/>
          </w:tcPr>
          <w:p w14:paraId="1211B380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4C1FE7C7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</w:t>
            </w:r>
            <w:r>
              <w:t>а</w:t>
            </w:r>
          </w:p>
        </w:tc>
        <w:tc>
          <w:tcPr>
            <w:tcW w:w="2034" w:type="pct"/>
          </w:tcPr>
          <w:p w14:paraId="7F0B928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4A191550" w14:textId="65BE6587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Pr="00C20D54">
        <w:fldChar w:fldCharType="begin"/>
      </w:r>
      <w:r w:rsidRPr="00C20D54">
        <w:instrText xml:space="preserve"> REF _Ref42607962 \h  \* MERGEFORMAT </w:instrText>
      </w:r>
      <w:r w:rsidRPr="00C20D54">
        <w:fldChar w:fldCharType="separate"/>
      </w:r>
      <w:r w:rsidR="00565CC3" w:rsidRPr="00565CC3">
        <w:t>Таблица 45</w:t>
      </w:r>
      <w:r w:rsidRPr="00C20D54">
        <w:fldChar w:fldCharType="end"/>
      </w:r>
      <w:r w:rsidRPr="00C20D54">
        <w:t>).</w:t>
      </w:r>
    </w:p>
    <w:p w14:paraId="3F5382D7" w14:textId="0773B97A" w:rsidR="00A54432" w:rsidRPr="00C20D54" w:rsidRDefault="00A54432" w:rsidP="00A54432">
      <w:pPr>
        <w:pStyle w:val="afffffffff4"/>
        <w:rPr>
          <w:color w:val="000000" w:themeColor="text1"/>
        </w:rPr>
      </w:pPr>
      <w:bookmarkStart w:id="498" w:name="_Ref42607962"/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45</w:t>
      </w:r>
      <w:r w:rsidRPr="00C20D54">
        <w:rPr>
          <w:noProof/>
          <w:color w:val="000000" w:themeColor="text1"/>
        </w:rPr>
        <w:fldChar w:fldCharType="end"/>
      </w:r>
      <w:bookmarkEnd w:id="498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9"/>
        <w:gridCol w:w="1575"/>
        <w:gridCol w:w="2827"/>
        <w:gridCol w:w="4483"/>
      </w:tblGrid>
      <w:tr w:rsidR="00A54432" w:rsidRPr="00C20D54" w14:paraId="48D20E28" w14:textId="77777777" w:rsidTr="002D1977">
        <w:trPr>
          <w:tblHeader/>
        </w:trPr>
        <w:tc>
          <w:tcPr>
            <w:tcW w:w="245" w:type="pct"/>
          </w:tcPr>
          <w:p w14:paraId="01CF57B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55" w:type="pct"/>
            <w:gridSpan w:val="2"/>
          </w:tcPr>
          <w:p w14:paraId="0A64A04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400" w:type="pct"/>
          </w:tcPr>
          <w:p w14:paraId="5165C8B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CCFB08B" w14:textId="77777777" w:rsidTr="002D1977">
        <w:trPr>
          <w:trHeight w:val="352"/>
        </w:trPr>
        <w:tc>
          <w:tcPr>
            <w:tcW w:w="245" w:type="pct"/>
          </w:tcPr>
          <w:p w14:paraId="3D75DE7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2355" w:type="pct"/>
            <w:gridSpan w:val="2"/>
          </w:tcPr>
          <w:p w14:paraId="6DE51F99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2400" w:type="pct"/>
          </w:tcPr>
          <w:p w14:paraId="09FA27A6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</w:t>
            </w:r>
          </w:p>
        </w:tc>
      </w:tr>
      <w:tr w:rsidR="00A54432" w:rsidRPr="00C20D54" w14:paraId="0D51B006" w14:textId="77777777" w:rsidTr="002D1977">
        <w:trPr>
          <w:trHeight w:val="352"/>
        </w:trPr>
        <w:tc>
          <w:tcPr>
            <w:tcW w:w="245" w:type="pct"/>
          </w:tcPr>
          <w:p w14:paraId="26B4A8E7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2355" w:type="pct"/>
            <w:gridSpan w:val="2"/>
          </w:tcPr>
          <w:p w14:paraId="7BC068AD" w14:textId="77777777" w:rsidR="00A54432" w:rsidRPr="00C20D54" w:rsidRDefault="00A54432" w:rsidP="002D1977">
            <w:pPr>
              <w:pStyle w:val="104"/>
            </w:pPr>
            <w:r w:rsidRPr="00C20D54">
              <w:t xml:space="preserve">Всего МР, закончивших целевое образование по уровню </w:t>
            </w:r>
            <w:r>
              <w:t>«</w:t>
            </w:r>
            <w:r w:rsidRPr="00C20D54">
              <w:t>Специалитет</w:t>
            </w:r>
            <w:r>
              <w:t>»</w:t>
            </w:r>
          </w:p>
        </w:tc>
        <w:tc>
          <w:tcPr>
            <w:tcW w:w="2400" w:type="pct"/>
          </w:tcPr>
          <w:p w14:paraId="1F7CAEFC" w14:textId="690D867D" w:rsidR="00A54432" w:rsidRPr="00C20D54" w:rsidRDefault="00A54432" w:rsidP="002D1977">
            <w:pPr>
              <w:pStyle w:val="104"/>
            </w:pPr>
            <w:r w:rsidRPr="00C20D54">
              <w:t xml:space="preserve">Учитываются </w:t>
            </w:r>
            <w:r w:rsidR="00F02857">
              <w:t>работники</w:t>
            </w:r>
            <w:r w:rsidRPr="00C20D54">
              <w:t>, у которых имеется запись о целевом профессиональном образовании (уровень образования «Высшее-специалитет»), при этом дата окончания обучения попадает в период, указанный при формировании отчета и отсутствует запись о целевой ординатуре</w:t>
            </w:r>
          </w:p>
        </w:tc>
      </w:tr>
      <w:tr w:rsidR="00A54432" w:rsidRPr="00C20D54" w14:paraId="1981A15C" w14:textId="77777777" w:rsidTr="002D1977">
        <w:trPr>
          <w:trHeight w:val="352"/>
        </w:trPr>
        <w:tc>
          <w:tcPr>
            <w:tcW w:w="245" w:type="pct"/>
          </w:tcPr>
          <w:p w14:paraId="11DA8BA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2355" w:type="pct"/>
            <w:gridSpan w:val="2"/>
          </w:tcPr>
          <w:p w14:paraId="082D6037" w14:textId="77777777" w:rsidR="00A54432" w:rsidRPr="00C20D54" w:rsidRDefault="00A54432" w:rsidP="002D1977">
            <w:pPr>
              <w:pStyle w:val="104"/>
            </w:pPr>
            <w:r w:rsidRPr="00C20D54">
              <w:t xml:space="preserve">Всего МР, закончивших целевое образование по уровню </w:t>
            </w:r>
            <w:r>
              <w:t>«</w:t>
            </w:r>
            <w:r w:rsidRPr="00C20D54">
              <w:t>Ординатура</w:t>
            </w:r>
            <w:r>
              <w:t>»</w:t>
            </w:r>
          </w:p>
        </w:tc>
        <w:tc>
          <w:tcPr>
            <w:tcW w:w="2400" w:type="pct"/>
          </w:tcPr>
          <w:p w14:paraId="4FD0D4D4" w14:textId="00608E57" w:rsidR="00A54432" w:rsidRPr="00C20D54" w:rsidRDefault="00A54432" w:rsidP="002D1977">
            <w:pPr>
              <w:pStyle w:val="104"/>
            </w:pPr>
            <w:r w:rsidRPr="00C20D54">
              <w:t xml:space="preserve">Учитываются </w:t>
            </w:r>
            <w:r w:rsidR="00F02857">
              <w:t>работники</w:t>
            </w:r>
            <w:r w:rsidRPr="00C20D54">
              <w:t>, у которых имеется запись о целевом послевузовском образовании (тип образования «Ординатура»), при этом дата окончания обучения попадает в период, указанный при формировании отчета</w:t>
            </w:r>
          </w:p>
        </w:tc>
      </w:tr>
      <w:tr w:rsidR="00A54432" w:rsidRPr="00C20D54" w14:paraId="67FF8D1C" w14:textId="77777777" w:rsidTr="002D1977">
        <w:trPr>
          <w:trHeight w:val="352"/>
        </w:trPr>
        <w:tc>
          <w:tcPr>
            <w:tcW w:w="245" w:type="pct"/>
          </w:tcPr>
          <w:p w14:paraId="1D17FFD2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2355" w:type="pct"/>
            <w:gridSpan w:val="2"/>
          </w:tcPr>
          <w:p w14:paraId="3CBDD403" w14:textId="79316FFF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  <w:r w:rsidRPr="00C20D54">
              <w:br/>
              <w:t>(</w:t>
            </w:r>
            <w:r w:rsidR="00275E88">
              <w:t>с</w:t>
            </w:r>
            <w:r w:rsidRPr="00C20D54">
              <w:t xml:space="preserve">пециалитет + </w:t>
            </w:r>
            <w:r w:rsidR="00275E88">
              <w:t>о</w:t>
            </w:r>
            <w:r w:rsidRPr="00C20D54">
              <w:t>рдинатура)</w:t>
            </w:r>
          </w:p>
        </w:tc>
        <w:tc>
          <w:tcPr>
            <w:tcW w:w="2400" w:type="pct"/>
          </w:tcPr>
          <w:p w14:paraId="597B3DD2" w14:textId="77777777" w:rsidR="00A54432" w:rsidRPr="00C20D54" w:rsidRDefault="00A54432" w:rsidP="002D1977">
            <w:pPr>
              <w:pStyle w:val="104"/>
            </w:pPr>
            <w:r w:rsidRPr="00C20D54">
              <w:t>Сумма значений столбцов 2 и 3</w:t>
            </w:r>
          </w:p>
        </w:tc>
      </w:tr>
      <w:tr w:rsidR="00A54432" w:rsidRPr="00C20D54" w14:paraId="790B6FB7" w14:textId="77777777" w:rsidTr="002D1977">
        <w:trPr>
          <w:trHeight w:val="404"/>
        </w:trPr>
        <w:tc>
          <w:tcPr>
            <w:tcW w:w="245" w:type="pct"/>
          </w:tcPr>
          <w:p w14:paraId="51D5539F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</w:p>
        </w:tc>
        <w:tc>
          <w:tcPr>
            <w:tcW w:w="843" w:type="pct"/>
            <w:vMerge w:val="restart"/>
          </w:tcPr>
          <w:p w14:paraId="7FF5DC8A" w14:textId="77777777" w:rsidR="00A54432" w:rsidRPr="00C20D54" w:rsidRDefault="00A54432" w:rsidP="002D1977">
            <w:pPr>
              <w:pStyle w:val="104"/>
            </w:pPr>
            <w:r w:rsidRPr="00C20D54">
              <w:t>Специалитет</w:t>
            </w:r>
          </w:p>
        </w:tc>
        <w:tc>
          <w:tcPr>
            <w:tcW w:w="1513" w:type="pct"/>
          </w:tcPr>
          <w:p w14:paraId="161A9BE9" w14:textId="04A42688" w:rsidR="00A54432" w:rsidRPr="00C20D54" w:rsidRDefault="00A54432" w:rsidP="002D1977">
            <w:pPr>
              <w:pStyle w:val="104"/>
            </w:pPr>
            <w:r w:rsidRPr="00C20D54">
              <w:t xml:space="preserve">Всего трудоустроенных после целевой </w:t>
            </w:r>
            <w:r w:rsidR="00F02857">
              <w:t xml:space="preserve">подготовки </w:t>
            </w:r>
            <w:r w:rsidRPr="00C20D54">
              <w:t>(</w:t>
            </w:r>
            <w:r w:rsidR="00F02857">
              <w:t>с</w:t>
            </w:r>
            <w:r w:rsidRPr="00C20D54">
              <w:t>пециалитет)</w:t>
            </w:r>
          </w:p>
        </w:tc>
        <w:tc>
          <w:tcPr>
            <w:tcW w:w="2400" w:type="pct"/>
          </w:tcPr>
          <w:p w14:paraId="15DC0433" w14:textId="54DC2A2F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F02857">
              <w:t>работнико</w:t>
            </w:r>
            <w:r w:rsidRPr="00C20D54">
              <w:t>в, удовлетворяющим следующим условиям:</w:t>
            </w:r>
          </w:p>
          <w:p w14:paraId="3499E81A" w14:textId="77777777" w:rsidR="00A54432" w:rsidRPr="00C20D54" w:rsidRDefault="00A54432" w:rsidP="00A54432">
            <w:pPr>
              <w:pStyle w:val="1010"/>
            </w:pPr>
            <w:r w:rsidRPr="00C20D54">
              <w:t>имеется запись о целевом профессиональном образовании (уровень образования «Высшее-специалитет»)</w:t>
            </w:r>
            <w:r>
              <w:t>,</w:t>
            </w:r>
          </w:p>
          <w:p w14:paraId="0F6A038B" w14:textId="77777777" w:rsidR="00A54432" w:rsidRPr="00C20D54" w:rsidRDefault="00A54432" w:rsidP="00A54432">
            <w:pPr>
              <w:pStyle w:val="1010"/>
            </w:pPr>
            <w:r w:rsidRPr="00C20D54">
              <w:t>дата окончания обучения попадает в период, указанный при формировании отчета</w:t>
            </w:r>
            <w:r>
              <w:t>,</w:t>
            </w:r>
            <w:r w:rsidRPr="00C20D54">
              <w:t xml:space="preserve"> </w:t>
            </w:r>
          </w:p>
          <w:p w14:paraId="711693A8" w14:textId="77777777" w:rsidR="00A54432" w:rsidRPr="00C20D54" w:rsidRDefault="00A54432" w:rsidP="00A54432">
            <w:pPr>
              <w:pStyle w:val="1010"/>
            </w:pPr>
            <w:r w:rsidRPr="00C20D54">
              <w:t>отсутствует запись о целевой ординатуре</w:t>
            </w:r>
          </w:p>
          <w:p w14:paraId="0A2B7BA9" w14:textId="77777777" w:rsidR="00A54432" w:rsidRPr="00C20D54" w:rsidRDefault="00A54432" w:rsidP="00A54432">
            <w:pPr>
              <w:pStyle w:val="1010"/>
            </w:pPr>
            <w:r w:rsidRPr="00C20D54">
              <w:t>имеется запись в личном деле по основной должности (ставка 1.0000) на дату, указанную при формировании отчета</w:t>
            </w:r>
            <w:r>
              <w:t>,</w:t>
            </w:r>
          </w:p>
          <w:p w14:paraId="4133BDF6" w14:textId="77777777" w:rsidR="00A54432" w:rsidRPr="00C20D54" w:rsidRDefault="00A54432" w:rsidP="00A54432">
            <w:pPr>
              <w:pStyle w:val="1010"/>
            </w:pPr>
            <w:r w:rsidRPr="00C20D54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C20D54" w14:paraId="2E8D5BE9" w14:textId="77777777" w:rsidTr="002D1977">
        <w:trPr>
          <w:trHeight w:val="505"/>
        </w:trPr>
        <w:tc>
          <w:tcPr>
            <w:tcW w:w="245" w:type="pct"/>
          </w:tcPr>
          <w:p w14:paraId="46C9A828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</w:p>
        </w:tc>
        <w:tc>
          <w:tcPr>
            <w:tcW w:w="843" w:type="pct"/>
            <w:vMerge/>
          </w:tcPr>
          <w:p w14:paraId="4144D6E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08F63E7B" w14:textId="6A3DFCE1" w:rsidR="00A54432" w:rsidRPr="00C20D54" w:rsidRDefault="00A54432" w:rsidP="002D1977">
            <w:pPr>
              <w:pStyle w:val="104"/>
            </w:pPr>
            <w:r w:rsidRPr="00C20D54">
              <w:t>Всего трудоустроенных после целевой</w:t>
            </w:r>
            <w:r w:rsidR="00F02857">
              <w:t xml:space="preserve"> подготовки </w:t>
            </w:r>
            <w:r w:rsidRPr="00C20D54">
              <w:t>(</w:t>
            </w:r>
            <w:r w:rsidR="00F02857">
              <w:t>с</w:t>
            </w:r>
            <w:r w:rsidRPr="00C20D54">
              <w:t>пециалитет)</w:t>
            </w:r>
            <w:r w:rsidR="00F02857">
              <w:t>,</w:t>
            </w:r>
            <w:r w:rsidRPr="00C20D54">
              <w:t xml:space="preserve"> где </w:t>
            </w:r>
            <w:r w:rsidR="00F02857">
              <w:t>«</w:t>
            </w:r>
            <w:r w:rsidRPr="00C20D54">
              <w:t>Субъект МО</w:t>
            </w:r>
            <w:r w:rsidR="00F02857">
              <w:t>»</w:t>
            </w:r>
            <w:r w:rsidRPr="00C20D54">
              <w:t xml:space="preserve"> равен заказчику целевого об</w:t>
            </w:r>
            <w:r w:rsidR="00214684">
              <w:t>учения</w:t>
            </w:r>
          </w:p>
        </w:tc>
        <w:tc>
          <w:tcPr>
            <w:tcW w:w="2400" w:type="pct"/>
          </w:tcPr>
          <w:p w14:paraId="69C7BC3D" w14:textId="33CA2245" w:rsidR="00A54432" w:rsidRPr="00C20D54" w:rsidRDefault="00A54432" w:rsidP="002D1977">
            <w:pPr>
              <w:pStyle w:val="104"/>
            </w:pPr>
            <w:r w:rsidRPr="00C20D54">
              <w:t xml:space="preserve">из них трудоустроенных в организации, у которой </w:t>
            </w:r>
            <w:r>
              <w:t>значение в поле «</w:t>
            </w:r>
            <w:r w:rsidRPr="00C20D54">
              <w:t xml:space="preserve">Субъект </w:t>
            </w:r>
            <w:r w:rsidR="001179C1" w:rsidRPr="00C20D54">
              <w:t>Р</w:t>
            </w:r>
            <w:r w:rsidR="00572317">
              <w:t>Ф</w:t>
            </w:r>
            <w:r>
              <w:t>»</w:t>
            </w:r>
            <w:r w:rsidRPr="00C20D54">
              <w:t xml:space="preserve"> равн</w:t>
            </w:r>
            <w:r>
              <w:t>о значению в поле «З</w:t>
            </w:r>
            <w:r w:rsidRPr="00C20D54">
              <w:t>аказчик целевого об</w:t>
            </w:r>
            <w:r w:rsidR="00214684">
              <w:t>учения</w:t>
            </w:r>
            <w:r>
              <w:t>»</w:t>
            </w:r>
          </w:p>
        </w:tc>
      </w:tr>
      <w:tr w:rsidR="00A54432" w:rsidRPr="00C20D54" w14:paraId="1E05161C" w14:textId="77777777" w:rsidTr="002D1977">
        <w:trPr>
          <w:trHeight w:val="505"/>
        </w:trPr>
        <w:tc>
          <w:tcPr>
            <w:tcW w:w="245" w:type="pct"/>
          </w:tcPr>
          <w:p w14:paraId="000BB4C4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</w:p>
        </w:tc>
        <w:tc>
          <w:tcPr>
            <w:tcW w:w="843" w:type="pct"/>
            <w:vMerge/>
          </w:tcPr>
          <w:p w14:paraId="5C2282B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32FE8E10" w14:textId="0C78605C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специалитету и трудоустроенных от общего числа МР</w:t>
            </w:r>
            <w:r w:rsidR="00F02857">
              <w:t>,</w:t>
            </w:r>
            <w:r w:rsidRPr="00C20D54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6A9CD78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 *100</w:t>
            </w:r>
          </w:p>
        </w:tc>
      </w:tr>
      <w:tr w:rsidR="00A54432" w:rsidRPr="00C20D54" w14:paraId="1B85596B" w14:textId="77777777" w:rsidTr="002D1977">
        <w:trPr>
          <w:trHeight w:val="601"/>
        </w:trPr>
        <w:tc>
          <w:tcPr>
            <w:tcW w:w="245" w:type="pct"/>
          </w:tcPr>
          <w:p w14:paraId="442DEF43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</w:p>
        </w:tc>
        <w:tc>
          <w:tcPr>
            <w:tcW w:w="843" w:type="pct"/>
            <w:vMerge/>
          </w:tcPr>
          <w:p w14:paraId="3140B4E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A69F544" w14:textId="3AB91E4F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специалитету и которые трудоустроены в МО, субъект которой равен </w:t>
            </w:r>
            <w:r w:rsidR="00F02857">
              <w:t>з</w:t>
            </w:r>
            <w:r w:rsidRPr="00C20D54">
              <w:t xml:space="preserve">аказчику целевого обучения, от </w:t>
            </w:r>
            <w:r w:rsidR="00F02857">
              <w:t>«В</w:t>
            </w:r>
            <w:r w:rsidRPr="00C20D54">
              <w:t>сего закончивших целевой специалитет</w:t>
            </w:r>
            <w:r w:rsidR="00F02857">
              <w:t>»</w:t>
            </w:r>
          </w:p>
        </w:tc>
        <w:tc>
          <w:tcPr>
            <w:tcW w:w="2400" w:type="pct"/>
          </w:tcPr>
          <w:p w14:paraId="6DF2ED4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2) * 100</w:t>
            </w:r>
          </w:p>
        </w:tc>
      </w:tr>
      <w:tr w:rsidR="00A54432" w:rsidRPr="00C20D54" w14:paraId="110E20C0" w14:textId="77777777" w:rsidTr="002D1977">
        <w:trPr>
          <w:trHeight w:val="325"/>
        </w:trPr>
        <w:tc>
          <w:tcPr>
            <w:tcW w:w="245" w:type="pct"/>
          </w:tcPr>
          <w:p w14:paraId="65C42055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</w:p>
        </w:tc>
        <w:tc>
          <w:tcPr>
            <w:tcW w:w="843" w:type="pct"/>
            <w:vMerge w:val="restart"/>
          </w:tcPr>
          <w:p w14:paraId="30193B24" w14:textId="77777777" w:rsidR="00A54432" w:rsidRPr="00C20D54" w:rsidRDefault="00A54432" w:rsidP="002D1977">
            <w:pPr>
              <w:pStyle w:val="104"/>
            </w:pPr>
            <w:r w:rsidRPr="00C20D54">
              <w:t>Ординатура</w:t>
            </w:r>
          </w:p>
        </w:tc>
        <w:tc>
          <w:tcPr>
            <w:tcW w:w="1513" w:type="pct"/>
          </w:tcPr>
          <w:p w14:paraId="52FE9AE2" w14:textId="4E19E7F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 xml:space="preserve">Всего трудоустроенных после целевой </w:t>
            </w:r>
            <w:r w:rsidR="00F02857">
              <w:rPr>
                <w:rFonts w:eastAsia="Times New Roman"/>
                <w:lang w:eastAsia="ru-RU"/>
              </w:rPr>
              <w:t xml:space="preserve">подготовки </w:t>
            </w:r>
            <w:r w:rsidRPr="00C20D54">
              <w:rPr>
                <w:rFonts w:eastAsia="Times New Roman"/>
                <w:lang w:eastAsia="ru-RU"/>
              </w:rPr>
              <w:t>(</w:t>
            </w:r>
            <w:r w:rsidR="00F02857">
              <w:rPr>
                <w:rFonts w:eastAsia="Times New Roman"/>
                <w:lang w:eastAsia="ru-RU"/>
              </w:rPr>
              <w:t>о</w:t>
            </w:r>
            <w:r w:rsidRPr="00C20D54">
              <w:rPr>
                <w:rFonts w:eastAsia="Times New Roman"/>
                <w:lang w:eastAsia="ru-RU"/>
              </w:rPr>
              <w:t>рдинатура)</w:t>
            </w:r>
          </w:p>
        </w:tc>
        <w:tc>
          <w:tcPr>
            <w:tcW w:w="2400" w:type="pct"/>
          </w:tcPr>
          <w:p w14:paraId="0C88C2E5" w14:textId="4437780F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F02857">
              <w:t>работник</w:t>
            </w:r>
            <w:r w:rsidRPr="00C20D54">
              <w:t>ов, удовлетворяющим следующим условиям:</w:t>
            </w:r>
          </w:p>
          <w:p w14:paraId="75A98927" w14:textId="77777777" w:rsidR="00A54432" w:rsidRPr="00C20D54" w:rsidRDefault="00A54432" w:rsidP="00A54432">
            <w:pPr>
              <w:pStyle w:val="1010"/>
            </w:pPr>
            <w:r w:rsidRPr="00C20D54">
              <w:t xml:space="preserve">имеется запись о целевом послевузовском </w:t>
            </w:r>
            <w:r w:rsidRPr="00C20D54">
              <w:lastRenderedPageBreak/>
              <w:t>образовании (тип образования «Ординатура»)</w:t>
            </w:r>
            <w:r>
              <w:t>,</w:t>
            </w:r>
          </w:p>
          <w:p w14:paraId="03FFA5B1" w14:textId="77777777" w:rsidR="00A54432" w:rsidRPr="00C20D54" w:rsidRDefault="00A54432" w:rsidP="00A54432">
            <w:pPr>
              <w:pStyle w:val="1010"/>
            </w:pPr>
            <w:r w:rsidRPr="00C20D54">
              <w:t>дата окончания обучения попадает в период, указанный при формировании отчета</w:t>
            </w:r>
            <w:r>
              <w:t>,</w:t>
            </w:r>
            <w:r w:rsidRPr="00C20D54">
              <w:t xml:space="preserve"> </w:t>
            </w:r>
          </w:p>
          <w:p w14:paraId="018428FB" w14:textId="77777777" w:rsidR="00A54432" w:rsidRPr="00C20D54" w:rsidRDefault="00A54432" w:rsidP="00A54432">
            <w:pPr>
              <w:pStyle w:val="1010"/>
            </w:pPr>
            <w:r w:rsidRPr="00C20D54">
              <w:t>имеется запись в личном деле по основной должности (ставка 1.0000) на дату, указанную при формировании отчета</w:t>
            </w:r>
            <w:r>
              <w:t>,</w:t>
            </w:r>
          </w:p>
          <w:p w14:paraId="4624E912" w14:textId="77777777" w:rsidR="00A54432" w:rsidRPr="00C20D54" w:rsidRDefault="00A54432" w:rsidP="00A54432">
            <w:pPr>
              <w:pStyle w:val="1010"/>
            </w:pPr>
            <w:r w:rsidRPr="00C20D54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C20D54" w14:paraId="72239A07" w14:textId="77777777" w:rsidTr="002D1977">
        <w:trPr>
          <w:trHeight w:val="325"/>
        </w:trPr>
        <w:tc>
          <w:tcPr>
            <w:tcW w:w="245" w:type="pct"/>
          </w:tcPr>
          <w:p w14:paraId="660B1015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10</w:t>
            </w:r>
          </w:p>
        </w:tc>
        <w:tc>
          <w:tcPr>
            <w:tcW w:w="843" w:type="pct"/>
            <w:vMerge/>
          </w:tcPr>
          <w:p w14:paraId="5174E78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0CE2B6C1" w14:textId="69E7BB84" w:rsidR="00A54432" w:rsidRPr="00C20D54" w:rsidRDefault="00A54432" w:rsidP="002D1977">
            <w:pPr>
              <w:pStyle w:val="104"/>
            </w:pPr>
            <w:r w:rsidRPr="00C20D54">
              <w:t xml:space="preserve">Всего трудоустроенных после целевой </w:t>
            </w:r>
            <w:r w:rsidR="00F02857">
              <w:t xml:space="preserve">подготовки </w:t>
            </w:r>
            <w:r w:rsidRPr="00C20D54">
              <w:t>(</w:t>
            </w:r>
            <w:r w:rsidR="00F02857">
              <w:t>о</w:t>
            </w:r>
            <w:r w:rsidRPr="00C20D54">
              <w:t xml:space="preserve">рдинатура) где </w:t>
            </w:r>
            <w:r w:rsidR="00F02857">
              <w:t>«</w:t>
            </w:r>
            <w:r w:rsidRPr="00C20D54">
              <w:t>Субъект М</w:t>
            </w:r>
            <w:r w:rsidR="00F02857">
              <w:t xml:space="preserve">О» </w:t>
            </w:r>
            <w:r w:rsidRPr="00C20D54">
              <w:t>равен заказчику целевого об</w:t>
            </w:r>
            <w:r w:rsidR="00214684">
              <w:t>учения</w:t>
            </w:r>
          </w:p>
        </w:tc>
        <w:tc>
          <w:tcPr>
            <w:tcW w:w="2400" w:type="pct"/>
          </w:tcPr>
          <w:p w14:paraId="7089D0FE" w14:textId="2F2AED5E" w:rsidR="00A54432" w:rsidRPr="00C20D54" w:rsidRDefault="00A54432" w:rsidP="002D1977">
            <w:pPr>
              <w:pStyle w:val="104"/>
            </w:pPr>
            <w:r w:rsidRPr="00C20D54">
              <w:t xml:space="preserve">из них трудоустроенных в организации, у которой </w:t>
            </w:r>
            <w:r>
              <w:t>значение в поле «</w:t>
            </w:r>
            <w:r w:rsidRPr="00C20D54">
              <w:t xml:space="preserve">Субъект </w:t>
            </w:r>
            <w:r w:rsidR="001179C1" w:rsidRPr="00C20D54">
              <w:t>Р</w:t>
            </w:r>
            <w:r w:rsidR="00572317">
              <w:t>Ф</w:t>
            </w:r>
            <w:r>
              <w:t>»</w:t>
            </w:r>
            <w:r w:rsidRPr="00C20D54">
              <w:t xml:space="preserve"> равн</w:t>
            </w:r>
            <w:r>
              <w:t>о значению в поле «З</w:t>
            </w:r>
            <w:r w:rsidRPr="00C20D54">
              <w:t>аказчик целевого об</w:t>
            </w:r>
            <w:r w:rsidR="00214684">
              <w:t>учения</w:t>
            </w:r>
            <w:r>
              <w:t>»</w:t>
            </w:r>
          </w:p>
        </w:tc>
      </w:tr>
      <w:tr w:rsidR="00A54432" w:rsidRPr="00C20D54" w14:paraId="76AFCB91" w14:textId="77777777" w:rsidTr="002D1977">
        <w:trPr>
          <w:trHeight w:val="325"/>
        </w:trPr>
        <w:tc>
          <w:tcPr>
            <w:tcW w:w="245" w:type="pct"/>
          </w:tcPr>
          <w:p w14:paraId="5AD90530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</w:p>
        </w:tc>
        <w:tc>
          <w:tcPr>
            <w:tcW w:w="843" w:type="pct"/>
            <w:vMerge/>
          </w:tcPr>
          <w:p w14:paraId="52A8EC0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3573064F" w14:textId="6CE864FB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ординатуре и трудоустроенных от общего числа МР</w:t>
            </w:r>
            <w:r w:rsidR="00F02857">
              <w:t>,</w:t>
            </w:r>
            <w:r w:rsidRPr="00C20D54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18C5C8A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 * 100</w:t>
            </w:r>
          </w:p>
        </w:tc>
      </w:tr>
      <w:tr w:rsidR="00A54432" w:rsidRPr="00C20D54" w14:paraId="114906E7" w14:textId="77777777" w:rsidTr="002D1977">
        <w:trPr>
          <w:trHeight w:val="325"/>
        </w:trPr>
        <w:tc>
          <w:tcPr>
            <w:tcW w:w="245" w:type="pct"/>
          </w:tcPr>
          <w:p w14:paraId="51216127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</w:p>
        </w:tc>
        <w:tc>
          <w:tcPr>
            <w:tcW w:w="843" w:type="pct"/>
            <w:vMerge/>
          </w:tcPr>
          <w:p w14:paraId="0898E92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6D35BB7C" w14:textId="5D0D4AED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ординатуре и которые трудоустроены в МО, субъект которой равен </w:t>
            </w:r>
            <w:r w:rsidR="00F02857">
              <w:t>з</w:t>
            </w:r>
            <w:r w:rsidRPr="00C20D54">
              <w:t xml:space="preserve">аказчику целевого обучения, от </w:t>
            </w:r>
            <w:r w:rsidR="00F02857">
              <w:t>«В</w:t>
            </w:r>
            <w:r w:rsidRPr="00C20D54">
              <w:t>сего закончивших целевую ординатуру</w:t>
            </w:r>
            <w:r w:rsidR="00F02857">
              <w:t>»</w:t>
            </w:r>
          </w:p>
        </w:tc>
        <w:tc>
          <w:tcPr>
            <w:tcW w:w="2400" w:type="pct"/>
          </w:tcPr>
          <w:p w14:paraId="41666BF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3) * 100</w:t>
            </w:r>
          </w:p>
        </w:tc>
      </w:tr>
      <w:tr w:rsidR="00A54432" w:rsidRPr="00C20D54" w14:paraId="3566ABBA" w14:textId="77777777" w:rsidTr="002D1977">
        <w:trPr>
          <w:trHeight w:val="210"/>
        </w:trPr>
        <w:tc>
          <w:tcPr>
            <w:tcW w:w="245" w:type="pct"/>
          </w:tcPr>
          <w:p w14:paraId="399A7E6C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</w:p>
        </w:tc>
        <w:tc>
          <w:tcPr>
            <w:tcW w:w="843" w:type="pct"/>
            <w:vMerge w:val="restart"/>
          </w:tcPr>
          <w:p w14:paraId="76F0B90B" w14:textId="77777777" w:rsidR="00A54432" w:rsidRPr="00C20D54" w:rsidRDefault="00A54432" w:rsidP="002D1977">
            <w:pPr>
              <w:pStyle w:val="104"/>
            </w:pPr>
            <w:r w:rsidRPr="00C20D54">
              <w:t>Всего/Сумма (специалитет + ординатура)</w:t>
            </w:r>
          </w:p>
        </w:tc>
        <w:tc>
          <w:tcPr>
            <w:tcW w:w="1513" w:type="pct"/>
          </w:tcPr>
          <w:p w14:paraId="0BF7C399" w14:textId="77777777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</w:p>
          <w:p w14:paraId="3B178DF0" w14:textId="42112984" w:rsidR="00A54432" w:rsidRPr="00C20D54" w:rsidRDefault="00A54432" w:rsidP="002D1977">
            <w:pPr>
              <w:pStyle w:val="104"/>
            </w:pPr>
            <w:r w:rsidRPr="00C20D54">
              <w:t xml:space="preserve">трудоустроенных после целевой </w:t>
            </w:r>
            <w:r w:rsidR="00587003">
              <w:t xml:space="preserve">подготовки </w:t>
            </w:r>
            <w:r w:rsidRPr="00C20D54">
              <w:t>(</w:t>
            </w:r>
            <w:r w:rsidR="00587003">
              <w:t>с</w:t>
            </w:r>
            <w:r w:rsidRPr="00C20D54">
              <w:t xml:space="preserve">пециалитет + </w:t>
            </w:r>
            <w:r w:rsidR="00587003">
              <w:t>о</w:t>
            </w:r>
            <w:r w:rsidRPr="00C20D54">
              <w:t>рдинатура)</w:t>
            </w:r>
          </w:p>
        </w:tc>
        <w:tc>
          <w:tcPr>
            <w:tcW w:w="2400" w:type="pct"/>
          </w:tcPr>
          <w:p w14:paraId="11AD035C" w14:textId="77777777" w:rsidR="00A54432" w:rsidRPr="00C20D54" w:rsidRDefault="00A54432" w:rsidP="002D1977">
            <w:pPr>
              <w:pStyle w:val="104"/>
            </w:pPr>
            <w:r w:rsidRPr="00C20D54">
              <w:t>Значение Столбец 5 + Столбец 9</w:t>
            </w:r>
          </w:p>
        </w:tc>
      </w:tr>
      <w:tr w:rsidR="00A54432" w:rsidRPr="00C20D54" w14:paraId="3D470AD3" w14:textId="77777777" w:rsidTr="002D1977">
        <w:trPr>
          <w:trHeight w:val="210"/>
        </w:trPr>
        <w:tc>
          <w:tcPr>
            <w:tcW w:w="245" w:type="pct"/>
          </w:tcPr>
          <w:p w14:paraId="3ED6C71A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</w:p>
        </w:tc>
        <w:tc>
          <w:tcPr>
            <w:tcW w:w="843" w:type="pct"/>
            <w:vMerge/>
          </w:tcPr>
          <w:p w14:paraId="50A103B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4C176F92" w14:textId="77777777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</w:p>
          <w:p w14:paraId="3A201ED0" w14:textId="024E2857" w:rsidR="00A54432" w:rsidRPr="00C20D54" w:rsidRDefault="00A54432" w:rsidP="002D1977">
            <w:pPr>
              <w:pStyle w:val="104"/>
            </w:pPr>
            <w:r w:rsidRPr="00C20D54">
              <w:t>трудоустроенных после целевой (</w:t>
            </w:r>
            <w:r w:rsidR="00587003">
              <w:t>с</w:t>
            </w:r>
            <w:r w:rsidRPr="00C20D54">
              <w:t xml:space="preserve">пециалитет + </w:t>
            </w:r>
            <w:r w:rsidR="00587003">
              <w:t>о</w:t>
            </w:r>
            <w:r w:rsidRPr="00C20D54">
              <w:t xml:space="preserve">рдинатура) где </w:t>
            </w:r>
            <w:r w:rsidR="00587003">
              <w:t>«</w:t>
            </w:r>
            <w:r w:rsidRPr="00C20D54">
              <w:t>Субъект М</w:t>
            </w:r>
            <w:r w:rsidR="00587003">
              <w:t>О»</w:t>
            </w:r>
            <w:r w:rsidRPr="00C20D54">
              <w:t xml:space="preserve"> равен заказчику целевого об</w:t>
            </w:r>
            <w:r w:rsidR="00587003">
              <w:t>учения</w:t>
            </w:r>
          </w:p>
        </w:tc>
        <w:tc>
          <w:tcPr>
            <w:tcW w:w="2400" w:type="pct"/>
          </w:tcPr>
          <w:p w14:paraId="7D4AE52E" w14:textId="77777777" w:rsidR="00A54432" w:rsidRPr="00C20D54" w:rsidRDefault="00A54432" w:rsidP="002D1977">
            <w:pPr>
              <w:pStyle w:val="104"/>
            </w:pPr>
            <w:r w:rsidRPr="00C20D54">
              <w:t>Значение Столбец 6 + Столбец 10</w:t>
            </w:r>
          </w:p>
        </w:tc>
      </w:tr>
      <w:tr w:rsidR="00A54432" w:rsidRPr="00C20D54" w14:paraId="46D13FDA" w14:textId="77777777" w:rsidTr="002D1977">
        <w:trPr>
          <w:trHeight w:val="170"/>
        </w:trPr>
        <w:tc>
          <w:tcPr>
            <w:tcW w:w="245" w:type="pct"/>
          </w:tcPr>
          <w:p w14:paraId="697716E5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</w:p>
        </w:tc>
        <w:tc>
          <w:tcPr>
            <w:tcW w:w="843" w:type="pct"/>
            <w:vMerge/>
          </w:tcPr>
          <w:p w14:paraId="18B62BA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FB5850E" w14:textId="77777777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специалитету и ординатуре и трудоустроенных от общего числа МР, прошедших целевую подготовку</w:t>
            </w:r>
          </w:p>
        </w:tc>
        <w:tc>
          <w:tcPr>
            <w:tcW w:w="2400" w:type="pct"/>
          </w:tcPr>
          <w:p w14:paraId="11BE265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 *100</w:t>
            </w:r>
          </w:p>
        </w:tc>
      </w:tr>
      <w:tr w:rsidR="00A54432" w:rsidRPr="00C20D54" w14:paraId="3BB4BD61" w14:textId="77777777" w:rsidTr="002D1977">
        <w:trPr>
          <w:trHeight w:val="240"/>
        </w:trPr>
        <w:tc>
          <w:tcPr>
            <w:tcW w:w="245" w:type="pct"/>
          </w:tcPr>
          <w:p w14:paraId="648B7824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</w:p>
        </w:tc>
        <w:tc>
          <w:tcPr>
            <w:tcW w:w="843" w:type="pct"/>
            <w:vMerge/>
          </w:tcPr>
          <w:p w14:paraId="558CF7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BF1CF6F" w14:textId="258640AF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специалитету и ординатуре и которые трудоустроены в МО, субъект которой равен </w:t>
            </w:r>
            <w:r w:rsidR="00587003">
              <w:t>з</w:t>
            </w:r>
            <w:r w:rsidRPr="00C20D54">
              <w:t xml:space="preserve">аказчику целевого обучения, от </w:t>
            </w:r>
            <w:r w:rsidR="00587003">
              <w:t>«В</w:t>
            </w:r>
            <w:r w:rsidRPr="00C20D54">
              <w:t>сего трудоустроенных после целевой</w:t>
            </w:r>
            <w:r w:rsidR="00587003">
              <w:t xml:space="preserve"> подготовки»</w:t>
            </w:r>
          </w:p>
        </w:tc>
        <w:tc>
          <w:tcPr>
            <w:tcW w:w="2400" w:type="pct"/>
          </w:tcPr>
          <w:p w14:paraId="26AFA75F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14/столбец 4) *100</w:t>
            </w:r>
          </w:p>
        </w:tc>
      </w:tr>
    </w:tbl>
    <w:p w14:paraId="1FD21239" w14:textId="0E720845" w:rsidR="00A54432" w:rsidRPr="00C20D54" w:rsidRDefault="00A54432" w:rsidP="00A25157">
      <w:pPr>
        <w:pStyle w:val="54"/>
      </w:pPr>
      <w:bookmarkStart w:id="499" w:name="_Toc89079992"/>
      <w:r>
        <w:lastRenderedPageBreak/>
        <w:t>Отчет «</w:t>
      </w:r>
      <w:r w:rsidRPr="00C20D54">
        <w:t>140. Отчет по возрастам МР в разрезе субъектов</w:t>
      </w:r>
      <w:bookmarkEnd w:id="499"/>
      <w:r w:rsidR="00587003" w:rsidRPr="00587003">
        <w:t xml:space="preserve"> Российской Федерации</w:t>
      </w:r>
      <w:r>
        <w:t>»</w:t>
      </w:r>
    </w:p>
    <w:p w14:paraId="5911E255" w14:textId="42375C0F" w:rsidR="00A54432" w:rsidRPr="00C20D54" w:rsidRDefault="00A54432" w:rsidP="00A54432">
      <w:pPr>
        <w:pStyle w:val="af2"/>
      </w:pPr>
      <w:r w:rsidRPr="00C20D54">
        <w:t>Данный отчет предоставляет информацию о количестве медицинских работников по возрастам в разрезе субъектов</w:t>
      </w:r>
      <w:r w:rsidR="00587003">
        <w:t xml:space="preserve"> Российской Федерации</w:t>
      </w:r>
      <w:r w:rsidRPr="00C20D54">
        <w:t xml:space="preserve">. </w:t>
      </w:r>
    </w:p>
    <w:p w14:paraId="1E24B79D" w14:textId="77777777" w:rsidR="00A54432" w:rsidRPr="00C20D54" w:rsidRDefault="00A54432" w:rsidP="00A54432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Доступ к данному отчету имеют пользователи со следующими ролями:</w:t>
      </w:r>
    </w:p>
    <w:p w14:paraId="01A4C89F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29B13349" w14:textId="77777777" w:rsidR="00A54432" w:rsidRPr="00C20D54" w:rsidRDefault="00A54432" w:rsidP="00A54432">
      <w:pPr>
        <w:pStyle w:val="17"/>
      </w:pPr>
      <w:r w:rsidRPr="00C20D54">
        <w:t>Работник ФОИВ (ФРМР);</w:t>
      </w:r>
    </w:p>
    <w:p w14:paraId="0E0941D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14300E5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2A3F6E4" w14:textId="6B9499B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EF06DA3" w14:textId="77777777" w:rsidTr="002D1977">
        <w:trPr>
          <w:tblHeader/>
        </w:trPr>
        <w:tc>
          <w:tcPr>
            <w:tcW w:w="245" w:type="pct"/>
          </w:tcPr>
          <w:p w14:paraId="374356A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2D5FB08D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B04E0A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152B0877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C5E818E" w14:textId="77777777" w:rsidTr="002D1977">
        <w:trPr>
          <w:trHeight w:val="217"/>
        </w:trPr>
        <w:tc>
          <w:tcPr>
            <w:tcW w:w="245" w:type="pct"/>
          </w:tcPr>
          <w:p w14:paraId="58AAC6BA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2A96B679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72E2FED2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0956A75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C1476D0" w14:textId="77777777" w:rsidTr="002D1977">
        <w:trPr>
          <w:trHeight w:val="217"/>
        </w:trPr>
        <w:tc>
          <w:tcPr>
            <w:tcW w:w="245" w:type="pct"/>
          </w:tcPr>
          <w:p w14:paraId="309D135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14FB6931" w14:textId="0434AFA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BFF30F4" w14:textId="6A47670E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2034" w:type="pct"/>
          </w:tcPr>
          <w:p w14:paraId="5805C44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04898A2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0DD7F4A1" w14:textId="77777777" w:rsidTr="002D1977">
        <w:trPr>
          <w:trHeight w:val="217"/>
        </w:trPr>
        <w:tc>
          <w:tcPr>
            <w:tcW w:w="245" w:type="pct"/>
          </w:tcPr>
          <w:p w14:paraId="281EDC0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42ED04C4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19DC9A76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3F1E70B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3C13F61" w14:textId="77777777" w:rsidTr="002D1977">
        <w:trPr>
          <w:trHeight w:val="217"/>
        </w:trPr>
        <w:tc>
          <w:tcPr>
            <w:tcW w:w="245" w:type="pct"/>
          </w:tcPr>
          <w:p w14:paraId="30D0828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4A2C5E2B" w14:textId="77777777" w:rsidR="00A54432" w:rsidRPr="00C20D54" w:rsidRDefault="00A54432" w:rsidP="002D1977">
            <w:pPr>
              <w:pStyle w:val="104"/>
            </w:pPr>
            <w:r w:rsidRPr="00C20D54">
              <w:t>Тип медицинской организации</w:t>
            </w:r>
          </w:p>
        </w:tc>
        <w:tc>
          <w:tcPr>
            <w:tcW w:w="1321" w:type="pct"/>
          </w:tcPr>
          <w:p w14:paraId="23256B65" w14:textId="77777777" w:rsidR="00A54432" w:rsidRPr="00C20D54" w:rsidRDefault="00A54432" w:rsidP="002D1977">
            <w:pPr>
              <w:pStyle w:val="104"/>
            </w:pPr>
            <w:r w:rsidRPr="00C20D54">
              <w:t>Тип организации</w:t>
            </w:r>
          </w:p>
        </w:tc>
        <w:tc>
          <w:tcPr>
            <w:tcW w:w="2034" w:type="pct"/>
          </w:tcPr>
          <w:p w14:paraId="6D95B80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B102F51" w14:textId="77777777" w:rsidTr="002D1977">
        <w:trPr>
          <w:trHeight w:val="217"/>
        </w:trPr>
        <w:tc>
          <w:tcPr>
            <w:tcW w:w="245" w:type="pct"/>
          </w:tcPr>
          <w:p w14:paraId="47A9427B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43684525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12317BD4" w14:textId="77777777" w:rsidR="00A54432" w:rsidRPr="00C20D54" w:rsidRDefault="00A54432" w:rsidP="002D1977">
            <w:pPr>
              <w:pStyle w:val="104"/>
            </w:pPr>
            <w:r>
              <w:t>Наименование</w:t>
            </w:r>
            <w:r w:rsidRPr="00C20D54">
              <w:t xml:space="preserve"> организаци</w:t>
            </w:r>
            <w:r>
              <w:t>и</w:t>
            </w:r>
          </w:p>
        </w:tc>
        <w:tc>
          <w:tcPr>
            <w:tcW w:w="2034" w:type="pct"/>
          </w:tcPr>
          <w:p w14:paraId="0F68304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CD554BE" w14:textId="77777777" w:rsidTr="002D1977">
        <w:trPr>
          <w:trHeight w:val="217"/>
        </w:trPr>
        <w:tc>
          <w:tcPr>
            <w:tcW w:w="245" w:type="pct"/>
          </w:tcPr>
          <w:p w14:paraId="26F3FA03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78CB18C8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2282ACBD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</w:t>
            </w:r>
          </w:p>
        </w:tc>
        <w:tc>
          <w:tcPr>
            <w:tcW w:w="2034" w:type="pct"/>
          </w:tcPr>
          <w:p w14:paraId="0A29A0B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A07159E" w14:textId="77777777" w:rsidR="00A54432" w:rsidRPr="00C20D54" w:rsidRDefault="00A54432" w:rsidP="002D1977">
            <w:pPr>
              <w:pStyle w:val="104"/>
            </w:pPr>
            <w:r w:rsidRPr="00C20D54">
              <w:t>При выборе должности отчет формируется только по работникам, у которых на дату формирования отчета в личном деле имеется</w:t>
            </w:r>
            <w:r>
              <w:t xml:space="preserve"> </w:t>
            </w:r>
            <w:r w:rsidRPr="00C20D54">
              <w:t>запись по основной должности со ставкой 1.0000 и выбранной должностью или перечнем должностей</w:t>
            </w:r>
          </w:p>
        </w:tc>
      </w:tr>
    </w:tbl>
    <w:p w14:paraId="1F20F117" w14:textId="1DA9060A" w:rsidR="00A54432" w:rsidRPr="00C20D54" w:rsidRDefault="00A54432" w:rsidP="00A54432">
      <w:pPr>
        <w:pStyle w:val="afffffff9"/>
      </w:pPr>
      <w:r w:rsidRPr="00960384">
        <w:t>Описание</w:t>
      </w:r>
      <w:r w:rsidRPr="00C20D54">
        <w:t xml:space="preserve">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_Ref42612512 \h  \* MERGEFORMAT </w:instrText>
      </w:r>
      <w:r w:rsidRPr="00C20D54">
        <w:fldChar w:fldCharType="separate"/>
      </w:r>
      <w:r w:rsidR="00565CC3" w:rsidRPr="00565CC3">
        <w:t>Таблица 47</w:t>
      </w:r>
      <w:r w:rsidRPr="00C20D54">
        <w:fldChar w:fldCharType="end"/>
      </w:r>
      <w:r w:rsidRPr="00C20D54">
        <w:t>).</w:t>
      </w:r>
    </w:p>
    <w:p w14:paraId="4DCDC0C4" w14:textId="25295B83" w:rsidR="00A54432" w:rsidRPr="00C20D54" w:rsidRDefault="00A54432" w:rsidP="00A54432">
      <w:pPr>
        <w:pStyle w:val="afffffffff4"/>
        <w:rPr>
          <w:color w:val="000000" w:themeColor="text1"/>
        </w:rPr>
      </w:pPr>
      <w:bookmarkStart w:id="500" w:name="_Ref4261251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47</w:t>
      </w:r>
      <w:r w:rsidRPr="00C20D54">
        <w:rPr>
          <w:noProof/>
          <w:color w:val="000000" w:themeColor="text1"/>
        </w:rPr>
        <w:fldChar w:fldCharType="end"/>
      </w:r>
      <w:bookmarkEnd w:id="50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388"/>
        <w:gridCol w:w="1110"/>
        <w:gridCol w:w="1284"/>
        <w:gridCol w:w="5096"/>
      </w:tblGrid>
      <w:tr w:rsidR="00A54432" w:rsidRPr="00C20D54" w14:paraId="76337C5F" w14:textId="77777777" w:rsidTr="002D1977">
        <w:trPr>
          <w:tblHeader/>
        </w:trPr>
        <w:tc>
          <w:tcPr>
            <w:tcW w:w="249" w:type="pct"/>
          </w:tcPr>
          <w:p w14:paraId="69690EF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023" w:type="pct"/>
            <w:gridSpan w:val="3"/>
          </w:tcPr>
          <w:p w14:paraId="7E7126C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728" w:type="pct"/>
          </w:tcPr>
          <w:p w14:paraId="55E96779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FA66D4B" w14:textId="77777777" w:rsidTr="002D1977">
        <w:trPr>
          <w:trHeight w:val="352"/>
        </w:trPr>
        <w:tc>
          <w:tcPr>
            <w:tcW w:w="249" w:type="pct"/>
          </w:tcPr>
          <w:p w14:paraId="30374C8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547FFFB5" w14:textId="539F5431" w:rsidR="00A54432" w:rsidRPr="00C20D54" w:rsidRDefault="00A54432" w:rsidP="002D1977">
            <w:pPr>
              <w:pStyle w:val="104"/>
            </w:pPr>
            <w:r w:rsidRPr="00C20D54">
              <w:t>Субъек</w:t>
            </w:r>
            <w:r w:rsidR="001179C1">
              <w:t>т</w:t>
            </w:r>
            <w:r w:rsidR="00392399">
              <w:t xml:space="preserve"> РФ</w:t>
            </w:r>
          </w:p>
        </w:tc>
        <w:tc>
          <w:tcPr>
            <w:tcW w:w="2728" w:type="pct"/>
          </w:tcPr>
          <w:p w14:paraId="4D8197B9" w14:textId="57C54764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</w:tr>
      <w:tr w:rsidR="00A54432" w:rsidRPr="00C20D54" w14:paraId="72B290F4" w14:textId="77777777" w:rsidTr="002D1977">
        <w:trPr>
          <w:trHeight w:val="352"/>
        </w:trPr>
        <w:tc>
          <w:tcPr>
            <w:tcW w:w="249" w:type="pct"/>
          </w:tcPr>
          <w:p w14:paraId="2EBBD553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76F3AD63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7D4F9FCE" w14:textId="2763AB7E" w:rsidR="00A54432" w:rsidRPr="00C20D54" w:rsidRDefault="00A54432" w:rsidP="002D1977">
            <w:pPr>
              <w:pStyle w:val="104"/>
            </w:pPr>
            <w:r w:rsidRPr="00C20D54">
              <w:t xml:space="preserve">Количество всех </w:t>
            </w:r>
            <w:r w:rsidR="00587003">
              <w:t>работников</w:t>
            </w:r>
            <w:r w:rsidRPr="00C20D54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63EF88D3" w14:textId="77777777" w:rsidTr="002D1977">
        <w:trPr>
          <w:trHeight w:val="352"/>
        </w:trPr>
        <w:tc>
          <w:tcPr>
            <w:tcW w:w="249" w:type="pct"/>
          </w:tcPr>
          <w:p w14:paraId="476FC8D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2679B99A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26D21154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67FFBFC1" w14:textId="77777777" w:rsidTr="002D1977">
        <w:trPr>
          <w:trHeight w:val="70"/>
        </w:trPr>
        <w:tc>
          <w:tcPr>
            <w:tcW w:w="249" w:type="pct"/>
          </w:tcPr>
          <w:p w14:paraId="7760E12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5AAAF24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B1D8EE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2E372537" w14:textId="77777777" w:rsidTr="002D1977">
        <w:trPr>
          <w:trHeight w:val="404"/>
        </w:trPr>
        <w:tc>
          <w:tcPr>
            <w:tcW w:w="249" w:type="pct"/>
          </w:tcPr>
          <w:p w14:paraId="596C43ED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743" w:type="pct"/>
            <w:vMerge w:val="restart"/>
          </w:tcPr>
          <w:p w14:paraId="2976BBC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594" w:type="pct"/>
            <w:vMerge w:val="restart"/>
          </w:tcPr>
          <w:p w14:paraId="4B0DC11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69B5715C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70CAC6BD" w14:textId="695419EB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до 25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0AA07AA6" w14:textId="77777777" w:rsidTr="002D1977">
        <w:trPr>
          <w:trHeight w:val="505"/>
        </w:trPr>
        <w:tc>
          <w:tcPr>
            <w:tcW w:w="249" w:type="pct"/>
          </w:tcPr>
          <w:p w14:paraId="149B7FD5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743" w:type="pct"/>
            <w:vMerge/>
          </w:tcPr>
          <w:p w14:paraId="2C83C1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55A260E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516B5F5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1F368BDE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12B7F1A2" w14:textId="77777777" w:rsidTr="002D1977">
        <w:trPr>
          <w:trHeight w:val="505"/>
        </w:trPr>
        <w:tc>
          <w:tcPr>
            <w:tcW w:w="249" w:type="pct"/>
          </w:tcPr>
          <w:p w14:paraId="498DF23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743" w:type="pct"/>
            <w:vMerge/>
          </w:tcPr>
          <w:p w14:paraId="659225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32C348C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8CAFA2B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DEC063B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776A9BEC" w14:textId="77777777" w:rsidTr="002D1977">
        <w:trPr>
          <w:trHeight w:val="505"/>
        </w:trPr>
        <w:tc>
          <w:tcPr>
            <w:tcW w:w="249" w:type="pct"/>
          </w:tcPr>
          <w:p w14:paraId="35BD926B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8</w:t>
            </w:r>
            <w:r>
              <w:t>.</w:t>
            </w:r>
          </w:p>
        </w:tc>
        <w:tc>
          <w:tcPr>
            <w:tcW w:w="743" w:type="pct"/>
            <w:vMerge/>
          </w:tcPr>
          <w:p w14:paraId="44A6E00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50EE09A5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687" w:type="pct"/>
          </w:tcPr>
          <w:p w14:paraId="56F4DE4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0AFF18E4" w14:textId="65C576DB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в возрасте 25-29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39918B0" w14:textId="77777777" w:rsidTr="002D1977">
        <w:trPr>
          <w:trHeight w:val="505"/>
        </w:trPr>
        <w:tc>
          <w:tcPr>
            <w:tcW w:w="249" w:type="pct"/>
          </w:tcPr>
          <w:p w14:paraId="4FEC964F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743" w:type="pct"/>
            <w:vMerge/>
          </w:tcPr>
          <w:p w14:paraId="424F2BF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72577A3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20F7E8F2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61B04D79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16783A28" w14:textId="77777777" w:rsidTr="002D1977">
        <w:trPr>
          <w:trHeight w:val="505"/>
        </w:trPr>
        <w:tc>
          <w:tcPr>
            <w:tcW w:w="249" w:type="pct"/>
          </w:tcPr>
          <w:p w14:paraId="6354E9D5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743" w:type="pct"/>
            <w:vMerge/>
          </w:tcPr>
          <w:p w14:paraId="4B9B7EA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75774B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12536FE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BBB960C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4CF0E073" w14:textId="77777777" w:rsidTr="002D1977">
        <w:trPr>
          <w:trHeight w:val="505"/>
        </w:trPr>
        <w:tc>
          <w:tcPr>
            <w:tcW w:w="249" w:type="pct"/>
          </w:tcPr>
          <w:p w14:paraId="1D5BC44F" w14:textId="77777777" w:rsidR="00A54432" w:rsidRPr="00C20D54" w:rsidRDefault="00A54432" w:rsidP="002D1977">
            <w:pPr>
              <w:pStyle w:val="104"/>
            </w:pPr>
            <w:r>
              <w:t>…</w:t>
            </w:r>
          </w:p>
        </w:tc>
        <w:tc>
          <w:tcPr>
            <w:tcW w:w="743" w:type="pct"/>
            <w:vMerge/>
          </w:tcPr>
          <w:p w14:paraId="6486D1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08" w:type="pct"/>
            <w:gridSpan w:val="3"/>
          </w:tcPr>
          <w:p w14:paraId="232E9402" w14:textId="77777777" w:rsidR="00A54432" w:rsidRPr="00C20D54" w:rsidRDefault="00A54432" w:rsidP="002D1977">
            <w:pPr>
              <w:pStyle w:val="104"/>
              <w:rPr>
                <w:rFonts w:ascii="Arial" w:hAnsi="Arial"/>
                <w:b/>
                <w:sz w:val="14"/>
                <w:szCs w:val="14"/>
              </w:rPr>
            </w:pPr>
            <w:r w:rsidRPr="00C20D54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6F536B8D" w14:textId="77777777" w:rsidTr="002D1977">
        <w:trPr>
          <w:trHeight w:val="505"/>
        </w:trPr>
        <w:tc>
          <w:tcPr>
            <w:tcW w:w="249" w:type="pct"/>
          </w:tcPr>
          <w:p w14:paraId="4FDF7FCE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743" w:type="pct"/>
            <w:vMerge/>
          </w:tcPr>
          <w:p w14:paraId="4C36EE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7267CD0E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687" w:type="pct"/>
          </w:tcPr>
          <w:p w14:paraId="13329344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164850E0" w14:textId="7FCEF699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старше 90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4A607E8" w14:textId="77777777" w:rsidTr="002D1977">
        <w:trPr>
          <w:trHeight w:val="505"/>
        </w:trPr>
        <w:tc>
          <w:tcPr>
            <w:tcW w:w="249" w:type="pct"/>
          </w:tcPr>
          <w:p w14:paraId="6E51F9AE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743" w:type="pct"/>
            <w:vMerge/>
          </w:tcPr>
          <w:p w14:paraId="59E472F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C1C013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49687D3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48998592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464A3908" w14:textId="77777777" w:rsidTr="002D1977">
        <w:trPr>
          <w:trHeight w:val="505"/>
        </w:trPr>
        <w:tc>
          <w:tcPr>
            <w:tcW w:w="249" w:type="pct"/>
          </w:tcPr>
          <w:p w14:paraId="308A2F44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743" w:type="pct"/>
            <w:vMerge/>
          </w:tcPr>
          <w:p w14:paraId="4044115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0E59A44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1FFEF1D6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1290564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613E32B9" w14:textId="77777777" w:rsidTr="002D1977">
        <w:trPr>
          <w:trHeight w:val="505"/>
        </w:trPr>
        <w:tc>
          <w:tcPr>
            <w:tcW w:w="249" w:type="pct"/>
          </w:tcPr>
          <w:p w14:paraId="287AC8F1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  <w:r>
              <w:t>.</w:t>
            </w:r>
          </w:p>
        </w:tc>
        <w:tc>
          <w:tcPr>
            <w:tcW w:w="743" w:type="pct"/>
            <w:vMerge w:val="restart"/>
          </w:tcPr>
          <w:p w14:paraId="097B81A6" w14:textId="77777777" w:rsidR="00A54432" w:rsidRPr="00C20D54" w:rsidRDefault="00A54432" w:rsidP="002D1977">
            <w:pPr>
              <w:pStyle w:val="104"/>
            </w:pPr>
            <w:r w:rsidRPr="00C20D54">
              <w:t>Процентное значение</w:t>
            </w:r>
          </w:p>
        </w:tc>
        <w:tc>
          <w:tcPr>
            <w:tcW w:w="594" w:type="pct"/>
            <w:vMerge w:val="restart"/>
          </w:tcPr>
          <w:p w14:paraId="6229645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  <w:p w14:paraId="68FB4FC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C31180F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5274ADD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2)*100</w:t>
            </w:r>
          </w:p>
        </w:tc>
      </w:tr>
      <w:tr w:rsidR="00A54432" w:rsidRPr="00C20D54" w14:paraId="79278DB7" w14:textId="77777777" w:rsidTr="002D1977">
        <w:trPr>
          <w:trHeight w:val="505"/>
        </w:trPr>
        <w:tc>
          <w:tcPr>
            <w:tcW w:w="249" w:type="pct"/>
          </w:tcPr>
          <w:p w14:paraId="2A2CDBB2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743" w:type="pct"/>
            <w:vMerge/>
          </w:tcPr>
          <w:p w14:paraId="15F4F22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70FA049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428E6FC4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6D628F7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3)*100</w:t>
            </w:r>
          </w:p>
        </w:tc>
      </w:tr>
      <w:tr w:rsidR="00A54432" w:rsidRPr="00C20D54" w14:paraId="79C1B361" w14:textId="77777777" w:rsidTr="002D1977">
        <w:trPr>
          <w:trHeight w:val="505"/>
        </w:trPr>
        <w:tc>
          <w:tcPr>
            <w:tcW w:w="249" w:type="pct"/>
          </w:tcPr>
          <w:p w14:paraId="7D74A77A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743" w:type="pct"/>
            <w:vMerge/>
          </w:tcPr>
          <w:p w14:paraId="7F49F93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53EAA39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B92FEB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0142C66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7/столбец 4)*100</w:t>
            </w:r>
          </w:p>
        </w:tc>
      </w:tr>
      <w:tr w:rsidR="00A54432" w:rsidRPr="00C20D54" w14:paraId="78128CAB" w14:textId="77777777" w:rsidTr="002D1977">
        <w:trPr>
          <w:trHeight w:val="505"/>
        </w:trPr>
        <w:tc>
          <w:tcPr>
            <w:tcW w:w="249" w:type="pct"/>
          </w:tcPr>
          <w:p w14:paraId="170B9444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743" w:type="pct"/>
            <w:vMerge/>
          </w:tcPr>
          <w:p w14:paraId="3243B5A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6A9D271A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687" w:type="pct"/>
          </w:tcPr>
          <w:p w14:paraId="29F2035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4475D8FF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8/столбец 2)*100</w:t>
            </w:r>
          </w:p>
        </w:tc>
      </w:tr>
      <w:tr w:rsidR="00A54432" w:rsidRPr="00C20D54" w14:paraId="10FF83C1" w14:textId="77777777" w:rsidTr="002D1977">
        <w:trPr>
          <w:trHeight w:val="505"/>
        </w:trPr>
        <w:tc>
          <w:tcPr>
            <w:tcW w:w="249" w:type="pct"/>
          </w:tcPr>
          <w:p w14:paraId="7AAB7ABF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743" w:type="pct"/>
            <w:vMerge/>
          </w:tcPr>
          <w:p w14:paraId="1F90F0B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166E81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285DA09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2AE79302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3)*100</w:t>
            </w:r>
          </w:p>
        </w:tc>
      </w:tr>
      <w:tr w:rsidR="00A54432" w:rsidRPr="00C20D54" w14:paraId="1484572D" w14:textId="77777777" w:rsidTr="002D1977">
        <w:trPr>
          <w:trHeight w:val="505"/>
        </w:trPr>
        <w:tc>
          <w:tcPr>
            <w:tcW w:w="249" w:type="pct"/>
          </w:tcPr>
          <w:p w14:paraId="356E364A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743" w:type="pct"/>
            <w:vMerge/>
          </w:tcPr>
          <w:p w14:paraId="6025910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1C3A3CD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13E03BE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43224380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4)*100</w:t>
            </w:r>
          </w:p>
        </w:tc>
      </w:tr>
      <w:tr w:rsidR="00A54432" w:rsidRPr="00C20D54" w14:paraId="07426188" w14:textId="77777777" w:rsidTr="002D1977">
        <w:trPr>
          <w:trHeight w:val="505"/>
        </w:trPr>
        <w:tc>
          <w:tcPr>
            <w:tcW w:w="249" w:type="pct"/>
          </w:tcPr>
          <w:p w14:paraId="341117D7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743" w:type="pct"/>
            <w:vMerge/>
          </w:tcPr>
          <w:p w14:paraId="0ECC595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08" w:type="pct"/>
            <w:gridSpan w:val="3"/>
          </w:tcPr>
          <w:p w14:paraId="508B3378" w14:textId="77777777" w:rsidR="00A54432" w:rsidRPr="00C20D54" w:rsidRDefault="00A54432" w:rsidP="002D1977">
            <w:pPr>
              <w:pStyle w:val="104"/>
            </w:pPr>
            <w:r w:rsidRPr="00C20D54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77964996" w14:textId="77777777" w:rsidTr="002D1977">
        <w:trPr>
          <w:trHeight w:val="505"/>
        </w:trPr>
        <w:tc>
          <w:tcPr>
            <w:tcW w:w="249" w:type="pct"/>
          </w:tcPr>
          <w:p w14:paraId="18A45734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743" w:type="pct"/>
            <w:vMerge/>
          </w:tcPr>
          <w:p w14:paraId="73B2339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16720F8F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687" w:type="pct"/>
          </w:tcPr>
          <w:p w14:paraId="30CBA369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0F48D168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11/столбец 2)*100</w:t>
            </w:r>
          </w:p>
        </w:tc>
      </w:tr>
      <w:tr w:rsidR="00A54432" w:rsidRPr="00C20D54" w14:paraId="38C79C8B" w14:textId="77777777" w:rsidTr="002D1977">
        <w:trPr>
          <w:trHeight w:val="505"/>
        </w:trPr>
        <w:tc>
          <w:tcPr>
            <w:tcW w:w="249" w:type="pct"/>
          </w:tcPr>
          <w:p w14:paraId="5B91F248" w14:textId="77777777" w:rsidR="00A54432" w:rsidRPr="00C20D54" w:rsidRDefault="00A54432" w:rsidP="002D1977">
            <w:pPr>
              <w:pStyle w:val="104"/>
            </w:pPr>
            <w:r w:rsidRPr="00C20D54">
              <w:t>21</w:t>
            </w:r>
            <w:r>
              <w:t>.</w:t>
            </w:r>
          </w:p>
        </w:tc>
        <w:tc>
          <w:tcPr>
            <w:tcW w:w="743" w:type="pct"/>
            <w:vMerge/>
          </w:tcPr>
          <w:p w14:paraId="0908987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9CEAF3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792435C7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7D3015F7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12/столбец 3)*100</w:t>
            </w:r>
          </w:p>
        </w:tc>
      </w:tr>
      <w:tr w:rsidR="00A54432" w:rsidRPr="00C20D54" w14:paraId="00D18532" w14:textId="77777777" w:rsidTr="002D1977">
        <w:trPr>
          <w:trHeight w:val="505"/>
        </w:trPr>
        <w:tc>
          <w:tcPr>
            <w:tcW w:w="249" w:type="pct"/>
          </w:tcPr>
          <w:p w14:paraId="5CCD450E" w14:textId="77777777" w:rsidR="00A54432" w:rsidRPr="00C20D54" w:rsidRDefault="00A54432" w:rsidP="002D1977">
            <w:pPr>
              <w:pStyle w:val="104"/>
            </w:pPr>
            <w:r w:rsidRPr="00C20D54">
              <w:t>22</w:t>
            </w:r>
            <w:r>
              <w:t>.</w:t>
            </w:r>
          </w:p>
        </w:tc>
        <w:tc>
          <w:tcPr>
            <w:tcW w:w="743" w:type="pct"/>
            <w:vMerge/>
          </w:tcPr>
          <w:p w14:paraId="49DF0BA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0CCE7F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8FC35B1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2EA4BC1E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4)*100</w:t>
            </w:r>
          </w:p>
        </w:tc>
      </w:tr>
    </w:tbl>
    <w:p w14:paraId="00EF8EC8" w14:textId="466259DE" w:rsidR="00A54432" w:rsidRPr="00C20D54" w:rsidRDefault="00A54432" w:rsidP="00A25157">
      <w:pPr>
        <w:pStyle w:val="54"/>
      </w:pPr>
      <w:bookmarkStart w:id="501" w:name="_Toc89079993"/>
      <w:r>
        <w:t>Отчет «</w:t>
      </w:r>
      <w:r w:rsidRPr="00C20D54">
        <w:t>143. Отчет по возрастам МР в разрезе специальностей</w:t>
      </w:r>
      <w:bookmarkEnd w:id="501"/>
      <w:r>
        <w:t>»</w:t>
      </w:r>
    </w:p>
    <w:p w14:paraId="01454A4E" w14:textId="41D74531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количестве работников по возрастам в разрезе специальностей. </w:t>
      </w:r>
    </w:p>
    <w:p w14:paraId="5A40416D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E1ACECD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157C92CD" w14:textId="77777777" w:rsidR="00A54432" w:rsidRPr="00C20D54" w:rsidRDefault="00A54432" w:rsidP="00A54432">
      <w:pPr>
        <w:pStyle w:val="17"/>
      </w:pPr>
      <w:r w:rsidRPr="00C20D54">
        <w:t>Работник ФОИВ (ФРМР);</w:t>
      </w:r>
    </w:p>
    <w:p w14:paraId="67186D8E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2F2FCB6F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579C3BE9" w14:textId="6F9EE1D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7"/>
        <w:gridCol w:w="2252"/>
        <w:gridCol w:w="3609"/>
        <w:gridCol w:w="3026"/>
      </w:tblGrid>
      <w:tr w:rsidR="00A54432" w:rsidRPr="00C20D54" w14:paraId="68FC3006" w14:textId="77777777" w:rsidTr="002D1977">
        <w:trPr>
          <w:tblHeader/>
        </w:trPr>
        <w:tc>
          <w:tcPr>
            <w:tcW w:w="245" w:type="pct"/>
          </w:tcPr>
          <w:p w14:paraId="1FB34AA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205" w:type="pct"/>
          </w:tcPr>
          <w:p w14:paraId="3C4325C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931" w:type="pct"/>
          </w:tcPr>
          <w:p w14:paraId="770C5572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619" w:type="pct"/>
          </w:tcPr>
          <w:p w14:paraId="2F36EBA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F3DE9DA" w14:textId="77777777" w:rsidTr="002D1977">
        <w:trPr>
          <w:trHeight w:val="217"/>
        </w:trPr>
        <w:tc>
          <w:tcPr>
            <w:tcW w:w="245" w:type="pct"/>
          </w:tcPr>
          <w:p w14:paraId="2DCB50C4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205" w:type="pct"/>
          </w:tcPr>
          <w:p w14:paraId="6BE628F8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931" w:type="pct"/>
          </w:tcPr>
          <w:p w14:paraId="77BEB404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1619" w:type="pct"/>
          </w:tcPr>
          <w:p w14:paraId="6A0CFC74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561C593" w14:textId="77777777" w:rsidTr="002D1977">
        <w:trPr>
          <w:trHeight w:val="217"/>
        </w:trPr>
        <w:tc>
          <w:tcPr>
            <w:tcW w:w="245" w:type="pct"/>
          </w:tcPr>
          <w:p w14:paraId="5540FF66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205" w:type="pct"/>
          </w:tcPr>
          <w:p w14:paraId="3992D687" w14:textId="3D9015E1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931" w:type="pct"/>
          </w:tcPr>
          <w:p w14:paraId="513CD727" w14:textId="787E8648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1619" w:type="pct"/>
          </w:tcPr>
          <w:p w14:paraId="2616D26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4928E16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727B3F08" w14:textId="77777777" w:rsidTr="002D1977">
        <w:trPr>
          <w:trHeight w:val="217"/>
        </w:trPr>
        <w:tc>
          <w:tcPr>
            <w:tcW w:w="245" w:type="pct"/>
          </w:tcPr>
          <w:p w14:paraId="62E55B3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205" w:type="pct"/>
          </w:tcPr>
          <w:p w14:paraId="13EA0DE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931" w:type="pct"/>
          </w:tcPr>
          <w:p w14:paraId="1524091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619" w:type="pct"/>
          </w:tcPr>
          <w:p w14:paraId="227EB89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A227118" w14:textId="77777777" w:rsidTr="002D1977">
        <w:trPr>
          <w:trHeight w:val="217"/>
        </w:trPr>
        <w:tc>
          <w:tcPr>
            <w:tcW w:w="245" w:type="pct"/>
          </w:tcPr>
          <w:p w14:paraId="7D2E041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205" w:type="pct"/>
          </w:tcPr>
          <w:p w14:paraId="696120F4" w14:textId="77777777" w:rsidR="00A54432" w:rsidRPr="00C20D54" w:rsidRDefault="00A54432" w:rsidP="002D1977">
            <w:pPr>
              <w:pStyle w:val="104"/>
            </w:pPr>
            <w:r w:rsidRPr="00C20D54">
              <w:t xml:space="preserve">Тип образования </w:t>
            </w:r>
          </w:p>
        </w:tc>
        <w:tc>
          <w:tcPr>
            <w:tcW w:w="1931" w:type="pct"/>
          </w:tcPr>
          <w:p w14:paraId="4E3A2F0B" w14:textId="77777777" w:rsidR="00A54432" w:rsidRPr="00C20D54" w:rsidRDefault="00A54432" w:rsidP="002D1977">
            <w:pPr>
              <w:pStyle w:val="104"/>
            </w:pPr>
            <w:r w:rsidRPr="00C20D54">
              <w:t>Тип образования, доступны два значения: «Профессиональное образование» и «Послевузовское образование», по данному полю определяется по какому типу образования будет формироваться перечень специальностей в отчете</w:t>
            </w:r>
          </w:p>
        </w:tc>
        <w:tc>
          <w:tcPr>
            <w:tcW w:w="1619" w:type="pct"/>
          </w:tcPr>
          <w:p w14:paraId="292BA33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450A0F9" w14:textId="77777777" w:rsidTr="002D1977">
        <w:trPr>
          <w:trHeight w:val="217"/>
        </w:trPr>
        <w:tc>
          <w:tcPr>
            <w:tcW w:w="245" w:type="pct"/>
          </w:tcPr>
          <w:p w14:paraId="66596AF3" w14:textId="77777777" w:rsidR="00A54432" w:rsidRPr="00C20D54" w:rsidRDefault="00A54432" w:rsidP="002D1977">
            <w:pPr>
              <w:pStyle w:val="104"/>
            </w:pPr>
            <w:r>
              <w:t>5.</w:t>
            </w:r>
          </w:p>
        </w:tc>
        <w:tc>
          <w:tcPr>
            <w:tcW w:w="1205" w:type="pct"/>
          </w:tcPr>
          <w:p w14:paraId="0F68E630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 (Профессиональное образование)</w:t>
            </w:r>
          </w:p>
        </w:tc>
        <w:tc>
          <w:tcPr>
            <w:tcW w:w="1931" w:type="pct"/>
          </w:tcPr>
          <w:p w14:paraId="46538738" w14:textId="77777777" w:rsidR="00A54432" w:rsidRPr="00C20D54" w:rsidRDefault="00A54432" w:rsidP="002D1977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619" w:type="pct"/>
          </w:tcPr>
          <w:p w14:paraId="0D7749A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3D6DEC3" w14:textId="77777777" w:rsidTr="002D1977">
        <w:trPr>
          <w:trHeight w:val="217"/>
        </w:trPr>
        <w:tc>
          <w:tcPr>
            <w:tcW w:w="245" w:type="pct"/>
          </w:tcPr>
          <w:p w14:paraId="143C3120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205" w:type="pct"/>
          </w:tcPr>
          <w:p w14:paraId="643542BC" w14:textId="77777777" w:rsidR="00A54432" w:rsidRPr="00C20D54" w:rsidRDefault="00A54432" w:rsidP="002D1977">
            <w:pPr>
              <w:pStyle w:val="104"/>
            </w:pPr>
            <w:r w:rsidRPr="00C20D54">
              <w:t>Специальность (Профессиональное образование)</w:t>
            </w:r>
          </w:p>
        </w:tc>
        <w:tc>
          <w:tcPr>
            <w:tcW w:w="1931" w:type="pct"/>
          </w:tcPr>
          <w:p w14:paraId="6A4E0348" w14:textId="77777777" w:rsidR="00A54432" w:rsidRPr="00C20D54" w:rsidRDefault="00A54432" w:rsidP="002D1977">
            <w:pPr>
              <w:pStyle w:val="104"/>
            </w:pPr>
            <w:r w:rsidRPr="00C20D54">
              <w:t>Специальность профессионального образования</w:t>
            </w:r>
          </w:p>
        </w:tc>
        <w:tc>
          <w:tcPr>
            <w:tcW w:w="1619" w:type="pct"/>
          </w:tcPr>
          <w:p w14:paraId="4DE0CAF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1735C20" w14:textId="77777777" w:rsidTr="002D1977">
        <w:trPr>
          <w:trHeight w:val="217"/>
        </w:trPr>
        <w:tc>
          <w:tcPr>
            <w:tcW w:w="245" w:type="pct"/>
          </w:tcPr>
          <w:p w14:paraId="252CBCCD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205" w:type="pct"/>
          </w:tcPr>
          <w:p w14:paraId="4053D5C5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 (Послевузовское образование)</w:t>
            </w:r>
          </w:p>
        </w:tc>
        <w:tc>
          <w:tcPr>
            <w:tcW w:w="1931" w:type="pct"/>
          </w:tcPr>
          <w:p w14:paraId="6B3CC37A" w14:textId="77777777" w:rsidR="00A54432" w:rsidRPr="00C20D54" w:rsidRDefault="00A54432" w:rsidP="002D1977">
            <w:pPr>
              <w:pStyle w:val="104"/>
            </w:pPr>
            <w:r w:rsidRPr="00C20D54">
              <w:t>Уровень послевузовского образования</w:t>
            </w:r>
          </w:p>
        </w:tc>
        <w:tc>
          <w:tcPr>
            <w:tcW w:w="1619" w:type="pct"/>
          </w:tcPr>
          <w:p w14:paraId="1524022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F3502B2" w14:textId="77777777" w:rsidTr="002D1977">
        <w:trPr>
          <w:trHeight w:val="217"/>
        </w:trPr>
        <w:tc>
          <w:tcPr>
            <w:tcW w:w="245" w:type="pct"/>
          </w:tcPr>
          <w:p w14:paraId="61A1F5D0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205" w:type="pct"/>
          </w:tcPr>
          <w:p w14:paraId="1D6023A0" w14:textId="77777777" w:rsidR="00A54432" w:rsidRPr="00C20D54" w:rsidRDefault="00A54432" w:rsidP="002D1977">
            <w:pPr>
              <w:pStyle w:val="104"/>
            </w:pPr>
            <w:r w:rsidRPr="00C20D54">
              <w:t>Специальность (Послевузовское образование)</w:t>
            </w:r>
          </w:p>
        </w:tc>
        <w:tc>
          <w:tcPr>
            <w:tcW w:w="1931" w:type="pct"/>
          </w:tcPr>
          <w:p w14:paraId="0C437CA8" w14:textId="77777777" w:rsidR="00A54432" w:rsidRPr="00C20D54" w:rsidRDefault="00A54432" w:rsidP="002D1977">
            <w:pPr>
              <w:pStyle w:val="104"/>
            </w:pPr>
            <w:r w:rsidRPr="00C20D54">
              <w:t>Специальность послевузовского образования</w:t>
            </w:r>
          </w:p>
        </w:tc>
        <w:tc>
          <w:tcPr>
            <w:tcW w:w="1619" w:type="pct"/>
          </w:tcPr>
          <w:p w14:paraId="1411F01B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</w:tbl>
    <w:p w14:paraId="7FB513B1" w14:textId="50C386A3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_Ref42674362 \h  \* MERGEFORMAT </w:instrText>
      </w:r>
      <w:r w:rsidRPr="00C20D54">
        <w:fldChar w:fldCharType="separate"/>
      </w:r>
      <w:r w:rsidR="00565CC3" w:rsidRPr="00565CC3">
        <w:t>Таблица 49</w:t>
      </w:r>
      <w:r w:rsidRPr="00C20D54">
        <w:fldChar w:fldCharType="end"/>
      </w:r>
      <w:r w:rsidRPr="00C20D54">
        <w:t>).</w:t>
      </w:r>
    </w:p>
    <w:p w14:paraId="60C173DF" w14:textId="64FE861E" w:rsidR="00A54432" w:rsidRPr="00C20D54" w:rsidRDefault="00A54432" w:rsidP="00A54432">
      <w:pPr>
        <w:pStyle w:val="afffffffff4"/>
        <w:rPr>
          <w:color w:val="000000" w:themeColor="text1"/>
        </w:rPr>
      </w:pPr>
      <w:bookmarkStart w:id="502" w:name="_Ref42674362"/>
      <w:bookmarkStart w:id="503" w:name="_Ref42674359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49</w:t>
      </w:r>
      <w:r w:rsidRPr="00C20D54">
        <w:rPr>
          <w:noProof/>
          <w:color w:val="000000" w:themeColor="text1"/>
        </w:rPr>
        <w:fldChar w:fldCharType="end"/>
      </w:r>
      <w:bookmarkEnd w:id="502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  <w:bookmarkEnd w:id="503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284"/>
        <w:gridCol w:w="1142"/>
        <w:gridCol w:w="1512"/>
        <w:gridCol w:w="4940"/>
      </w:tblGrid>
      <w:tr w:rsidR="00A54432" w:rsidRPr="00C20D54" w14:paraId="2D5ADE32" w14:textId="77777777" w:rsidTr="002D1977">
        <w:trPr>
          <w:tblHeader/>
        </w:trPr>
        <w:tc>
          <w:tcPr>
            <w:tcW w:w="223" w:type="pct"/>
          </w:tcPr>
          <w:p w14:paraId="7887148A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24" w:type="pct"/>
            <w:gridSpan w:val="3"/>
          </w:tcPr>
          <w:p w14:paraId="712BECDD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53" w:type="pct"/>
          </w:tcPr>
          <w:p w14:paraId="3D2AC88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B34248D" w14:textId="77777777" w:rsidTr="002D1977">
        <w:trPr>
          <w:trHeight w:val="352"/>
        </w:trPr>
        <w:tc>
          <w:tcPr>
            <w:tcW w:w="223" w:type="pct"/>
          </w:tcPr>
          <w:p w14:paraId="120AFC2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4A776145" w14:textId="7A863B25" w:rsidR="00A54432" w:rsidRPr="00C20D54" w:rsidRDefault="00A54432" w:rsidP="002D1977">
            <w:pPr>
              <w:pStyle w:val="104"/>
            </w:pPr>
            <w:r w:rsidRPr="00C20D54">
              <w:t>Специальности послевузовского образования/Специальности профессионального образования</w:t>
            </w:r>
          </w:p>
        </w:tc>
        <w:tc>
          <w:tcPr>
            <w:tcW w:w="2653" w:type="pct"/>
          </w:tcPr>
          <w:p w14:paraId="60DB6164" w14:textId="77777777" w:rsidR="00A54432" w:rsidRPr="00C20D54" w:rsidRDefault="00A54432" w:rsidP="002D1977">
            <w:pPr>
              <w:pStyle w:val="104"/>
            </w:pPr>
            <w:r w:rsidRPr="00C20D54">
              <w:t>Специальности послевузовского образования/ Специальности профессионального образования</w:t>
            </w:r>
          </w:p>
        </w:tc>
      </w:tr>
      <w:tr w:rsidR="00A54432" w:rsidRPr="00C20D54" w14:paraId="0E344F5C" w14:textId="77777777" w:rsidTr="002D1977">
        <w:trPr>
          <w:trHeight w:val="352"/>
        </w:trPr>
        <w:tc>
          <w:tcPr>
            <w:tcW w:w="223" w:type="pct"/>
          </w:tcPr>
          <w:p w14:paraId="7A6B0C49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77C34F44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1AC4E28F" w14:textId="014C96BA" w:rsidR="00A54432" w:rsidRPr="00C20D54" w:rsidRDefault="00A54432" w:rsidP="002D1977">
            <w:pPr>
              <w:pStyle w:val="104"/>
            </w:pPr>
            <w:r w:rsidRPr="00C20D54">
              <w:t xml:space="preserve">Количество всех </w:t>
            </w:r>
            <w:r w:rsidR="00587003">
              <w:t>работников</w:t>
            </w:r>
            <w:r w:rsidRPr="00C20D54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7C2175D6" w14:textId="77777777" w:rsidTr="002D1977">
        <w:trPr>
          <w:trHeight w:val="352"/>
        </w:trPr>
        <w:tc>
          <w:tcPr>
            <w:tcW w:w="223" w:type="pct"/>
          </w:tcPr>
          <w:p w14:paraId="07D533D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1933B560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6FC1E2AA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0D069C4B" w14:textId="77777777" w:rsidTr="002D1977">
        <w:trPr>
          <w:trHeight w:val="70"/>
        </w:trPr>
        <w:tc>
          <w:tcPr>
            <w:tcW w:w="223" w:type="pct"/>
          </w:tcPr>
          <w:p w14:paraId="2AB28A1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1E68EEEC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3AA2A7A8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0AF4E2D7" w14:textId="77777777" w:rsidTr="002D1977">
        <w:trPr>
          <w:trHeight w:val="404"/>
        </w:trPr>
        <w:tc>
          <w:tcPr>
            <w:tcW w:w="223" w:type="pct"/>
          </w:tcPr>
          <w:p w14:paraId="51A6AEEE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687" w:type="pct"/>
            <w:vMerge w:val="restart"/>
          </w:tcPr>
          <w:p w14:paraId="0291B77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620" w:type="pct"/>
            <w:vMerge w:val="restart"/>
          </w:tcPr>
          <w:p w14:paraId="2B37B28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12C9F47E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68B53666" w14:textId="78F96578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до 25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1FBD94FC" w14:textId="77777777" w:rsidTr="002D1977">
        <w:trPr>
          <w:trHeight w:val="505"/>
        </w:trPr>
        <w:tc>
          <w:tcPr>
            <w:tcW w:w="223" w:type="pct"/>
          </w:tcPr>
          <w:p w14:paraId="6FAF084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687" w:type="pct"/>
            <w:vMerge/>
          </w:tcPr>
          <w:p w14:paraId="28DD72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5270D4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4D84C68D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79C1ED68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47516942" w14:textId="77777777" w:rsidTr="002D1977">
        <w:trPr>
          <w:trHeight w:val="505"/>
        </w:trPr>
        <w:tc>
          <w:tcPr>
            <w:tcW w:w="223" w:type="pct"/>
          </w:tcPr>
          <w:p w14:paraId="4709581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687" w:type="pct"/>
            <w:vMerge/>
          </w:tcPr>
          <w:p w14:paraId="4C8574A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6D9D02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D13A164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552353C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0D7DAC52" w14:textId="77777777" w:rsidTr="002D1977">
        <w:trPr>
          <w:trHeight w:val="505"/>
        </w:trPr>
        <w:tc>
          <w:tcPr>
            <w:tcW w:w="223" w:type="pct"/>
          </w:tcPr>
          <w:p w14:paraId="193FE7C3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8</w:t>
            </w:r>
            <w:r>
              <w:t>.</w:t>
            </w:r>
          </w:p>
        </w:tc>
        <w:tc>
          <w:tcPr>
            <w:tcW w:w="687" w:type="pct"/>
            <w:vMerge/>
          </w:tcPr>
          <w:p w14:paraId="43AAF51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10883CC2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818" w:type="pct"/>
          </w:tcPr>
          <w:p w14:paraId="558F9F1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01D618AF" w14:textId="6ED63748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25-29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4B2CBC7" w14:textId="77777777" w:rsidTr="002D1977">
        <w:trPr>
          <w:trHeight w:val="505"/>
        </w:trPr>
        <w:tc>
          <w:tcPr>
            <w:tcW w:w="223" w:type="pct"/>
          </w:tcPr>
          <w:p w14:paraId="294888DB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687" w:type="pct"/>
            <w:vMerge/>
          </w:tcPr>
          <w:p w14:paraId="5EB6F37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BA778D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2D2E089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7EFCD636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78A837F6" w14:textId="77777777" w:rsidTr="002D1977">
        <w:trPr>
          <w:trHeight w:val="505"/>
        </w:trPr>
        <w:tc>
          <w:tcPr>
            <w:tcW w:w="223" w:type="pct"/>
          </w:tcPr>
          <w:p w14:paraId="1A407C5E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687" w:type="pct"/>
            <w:vMerge/>
          </w:tcPr>
          <w:p w14:paraId="36EFEB4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D21E76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08B7F1E7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13C7F25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6AE4F383" w14:textId="77777777" w:rsidTr="002D1977">
        <w:trPr>
          <w:trHeight w:val="505"/>
        </w:trPr>
        <w:tc>
          <w:tcPr>
            <w:tcW w:w="223" w:type="pct"/>
          </w:tcPr>
          <w:p w14:paraId="6877C217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687" w:type="pct"/>
            <w:vMerge/>
          </w:tcPr>
          <w:p w14:paraId="555DD19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90" w:type="pct"/>
            <w:gridSpan w:val="3"/>
          </w:tcPr>
          <w:p w14:paraId="0B3E2A2F" w14:textId="77777777" w:rsidR="00A54432" w:rsidRPr="00C20D54" w:rsidRDefault="00A54432" w:rsidP="002D1977">
            <w:pPr>
              <w:pStyle w:val="104"/>
              <w:rPr>
                <w:rFonts w:ascii="Arial" w:hAnsi="Arial"/>
                <w:b/>
                <w:sz w:val="14"/>
                <w:szCs w:val="14"/>
              </w:rPr>
            </w:pPr>
            <w:r w:rsidRPr="00C20D54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2D155B58" w14:textId="77777777" w:rsidTr="002D1977">
        <w:trPr>
          <w:trHeight w:val="505"/>
        </w:trPr>
        <w:tc>
          <w:tcPr>
            <w:tcW w:w="223" w:type="pct"/>
          </w:tcPr>
          <w:p w14:paraId="6C5EC965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687" w:type="pct"/>
            <w:vMerge/>
          </w:tcPr>
          <w:p w14:paraId="0B611B9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276CE326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818" w:type="pct"/>
          </w:tcPr>
          <w:p w14:paraId="1752FA7B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655FF3B5" w14:textId="303C8676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старше 90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2A49CE3B" w14:textId="77777777" w:rsidTr="002D1977">
        <w:trPr>
          <w:trHeight w:val="505"/>
        </w:trPr>
        <w:tc>
          <w:tcPr>
            <w:tcW w:w="223" w:type="pct"/>
          </w:tcPr>
          <w:p w14:paraId="275E0AB9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687" w:type="pct"/>
            <w:vMerge/>
          </w:tcPr>
          <w:p w14:paraId="5DCE272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48C216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8F78986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2B63AF53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51961E9F" w14:textId="77777777" w:rsidTr="002D1977">
        <w:trPr>
          <w:trHeight w:val="505"/>
        </w:trPr>
        <w:tc>
          <w:tcPr>
            <w:tcW w:w="223" w:type="pct"/>
          </w:tcPr>
          <w:p w14:paraId="6C79876C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687" w:type="pct"/>
            <w:vMerge/>
          </w:tcPr>
          <w:p w14:paraId="0D4D19D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61E5449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33863060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3DFA9796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48B88866" w14:textId="77777777" w:rsidTr="002D1977">
        <w:trPr>
          <w:trHeight w:val="505"/>
        </w:trPr>
        <w:tc>
          <w:tcPr>
            <w:tcW w:w="223" w:type="pct"/>
          </w:tcPr>
          <w:p w14:paraId="07219E65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  <w:r>
              <w:t>.</w:t>
            </w:r>
          </w:p>
        </w:tc>
        <w:tc>
          <w:tcPr>
            <w:tcW w:w="687" w:type="pct"/>
            <w:vMerge w:val="restart"/>
          </w:tcPr>
          <w:p w14:paraId="2FC639FF" w14:textId="77777777" w:rsidR="00A54432" w:rsidRPr="00C20D54" w:rsidRDefault="00A54432" w:rsidP="002D1977">
            <w:pPr>
              <w:pStyle w:val="104"/>
            </w:pPr>
            <w:r w:rsidRPr="00C20D54">
              <w:t>Процентное значение</w:t>
            </w:r>
          </w:p>
        </w:tc>
        <w:tc>
          <w:tcPr>
            <w:tcW w:w="620" w:type="pct"/>
            <w:vMerge w:val="restart"/>
          </w:tcPr>
          <w:p w14:paraId="62ABB30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  <w:p w14:paraId="70008AC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FD9EA8F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4608552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2)*100</w:t>
            </w:r>
          </w:p>
        </w:tc>
      </w:tr>
      <w:tr w:rsidR="00A54432" w:rsidRPr="00C20D54" w14:paraId="65F8A72D" w14:textId="77777777" w:rsidTr="002D1977">
        <w:trPr>
          <w:trHeight w:val="505"/>
        </w:trPr>
        <w:tc>
          <w:tcPr>
            <w:tcW w:w="223" w:type="pct"/>
          </w:tcPr>
          <w:p w14:paraId="6A557DDB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687" w:type="pct"/>
            <w:vMerge/>
          </w:tcPr>
          <w:p w14:paraId="6CCA1B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088B2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373C56D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20DD5453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3)*100</w:t>
            </w:r>
          </w:p>
        </w:tc>
      </w:tr>
      <w:tr w:rsidR="00A54432" w:rsidRPr="00C20D54" w14:paraId="2976B60B" w14:textId="77777777" w:rsidTr="002D1977">
        <w:trPr>
          <w:trHeight w:val="505"/>
        </w:trPr>
        <w:tc>
          <w:tcPr>
            <w:tcW w:w="223" w:type="pct"/>
          </w:tcPr>
          <w:p w14:paraId="0F325DF0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687" w:type="pct"/>
            <w:vMerge/>
          </w:tcPr>
          <w:p w14:paraId="1A4A8B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8E7688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20A1E3ED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7DB1CF9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7/столбец 4)*100</w:t>
            </w:r>
          </w:p>
        </w:tc>
      </w:tr>
      <w:tr w:rsidR="00A54432" w:rsidRPr="00C20D54" w14:paraId="694A0288" w14:textId="77777777" w:rsidTr="002D1977">
        <w:trPr>
          <w:trHeight w:val="505"/>
        </w:trPr>
        <w:tc>
          <w:tcPr>
            <w:tcW w:w="223" w:type="pct"/>
          </w:tcPr>
          <w:p w14:paraId="4A328F26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687" w:type="pct"/>
            <w:vMerge/>
          </w:tcPr>
          <w:p w14:paraId="10AA85C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78DA6553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818" w:type="pct"/>
          </w:tcPr>
          <w:p w14:paraId="6D6E1909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33C3601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8/столбец 2)*100</w:t>
            </w:r>
          </w:p>
        </w:tc>
      </w:tr>
      <w:tr w:rsidR="00A54432" w:rsidRPr="00C20D54" w14:paraId="34E5831F" w14:textId="77777777" w:rsidTr="002D1977">
        <w:trPr>
          <w:trHeight w:val="505"/>
        </w:trPr>
        <w:tc>
          <w:tcPr>
            <w:tcW w:w="223" w:type="pct"/>
          </w:tcPr>
          <w:p w14:paraId="575013BD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687" w:type="pct"/>
            <w:vMerge/>
          </w:tcPr>
          <w:p w14:paraId="36122EE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729EF7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796C05B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4D5E4763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3)*100</w:t>
            </w:r>
          </w:p>
        </w:tc>
      </w:tr>
      <w:tr w:rsidR="00A54432" w:rsidRPr="00C20D54" w14:paraId="1D0E7740" w14:textId="77777777" w:rsidTr="002D1977">
        <w:trPr>
          <w:trHeight w:val="505"/>
        </w:trPr>
        <w:tc>
          <w:tcPr>
            <w:tcW w:w="223" w:type="pct"/>
          </w:tcPr>
          <w:p w14:paraId="63E41427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687" w:type="pct"/>
            <w:vMerge/>
          </w:tcPr>
          <w:p w14:paraId="3FE5F8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747A58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1493D4D7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0658F07C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4)*100</w:t>
            </w:r>
          </w:p>
        </w:tc>
      </w:tr>
      <w:tr w:rsidR="00A54432" w:rsidRPr="00C20D54" w14:paraId="1EB450D3" w14:textId="77777777" w:rsidTr="002D1977">
        <w:trPr>
          <w:trHeight w:val="505"/>
        </w:trPr>
        <w:tc>
          <w:tcPr>
            <w:tcW w:w="223" w:type="pct"/>
          </w:tcPr>
          <w:p w14:paraId="4F01A08D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687" w:type="pct"/>
            <w:vMerge/>
          </w:tcPr>
          <w:p w14:paraId="0C7913F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90" w:type="pct"/>
            <w:gridSpan w:val="3"/>
          </w:tcPr>
          <w:p w14:paraId="1BFEF2C6" w14:textId="77777777" w:rsidR="00A54432" w:rsidRPr="00C20D54" w:rsidRDefault="00A54432" w:rsidP="002D1977">
            <w:pPr>
              <w:pStyle w:val="104"/>
            </w:pPr>
            <w:r w:rsidRPr="00C20D54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316A4C88" w14:textId="77777777" w:rsidTr="002D1977">
        <w:trPr>
          <w:trHeight w:val="505"/>
        </w:trPr>
        <w:tc>
          <w:tcPr>
            <w:tcW w:w="223" w:type="pct"/>
          </w:tcPr>
          <w:p w14:paraId="068D7FA7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687" w:type="pct"/>
            <w:vMerge/>
          </w:tcPr>
          <w:p w14:paraId="7D66EA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7046EEB4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818" w:type="pct"/>
          </w:tcPr>
          <w:p w14:paraId="6C405E35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7C6B09F7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11/столбец 2)*100</w:t>
            </w:r>
          </w:p>
        </w:tc>
      </w:tr>
      <w:tr w:rsidR="00A54432" w:rsidRPr="00C20D54" w14:paraId="0EEBA1FC" w14:textId="77777777" w:rsidTr="002D1977">
        <w:trPr>
          <w:trHeight w:val="505"/>
        </w:trPr>
        <w:tc>
          <w:tcPr>
            <w:tcW w:w="223" w:type="pct"/>
          </w:tcPr>
          <w:p w14:paraId="5606C45D" w14:textId="77777777" w:rsidR="00A54432" w:rsidRPr="00C20D54" w:rsidRDefault="00A54432" w:rsidP="002D1977">
            <w:pPr>
              <w:pStyle w:val="104"/>
            </w:pPr>
            <w:r w:rsidRPr="00C20D54">
              <w:t>21</w:t>
            </w:r>
            <w:r>
              <w:t>.</w:t>
            </w:r>
          </w:p>
        </w:tc>
        <w:tc>
          <w:tcPr>
            <w:tcW w:w="687" w:type="pct"/>
            <w:vMerge/>
          </w:tcPr>
          <w:p w14:paraId="5CA7FE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3CDD3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7A46B4BB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0590612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12/столбец 3)*100</w:t>
            </w:r>
          </w:p>
        </w:tc>
      </w:tr>
      <w:tr w:rsidR="00A54432" w:rsidRPr="00C20D54" w14:paraId="3FDAA9EE" w14:textId="77777777" w:rsidTr="002D1977">
        <w:trPr>
          <w:trHeight w:val="505"/>
        </w:trPr>
        <w:tc>
          <w:tcPr>
            <w:tcW w:w="223" w:type="pct"/>
          </w:tcPr>
          <w:p w14:paraId="00B1F659" w14:textId="77777777" w:rsidR="00A54432" w:rsidRPr="00C20D54" w:rsidRDefault="00A54432" w:rsidP="002D1977">
            <w:pPr>
              <w:pStyle w:val="104"/>
            </w:pPr>
            <w:r w:rsidRPr="00C20D54">
              <w:t>22</w:t>
            </w:r>
            <w:r>
              <w:t>.</w:t>
            </w:r>
          </w:p>
        </w:tc>
        <w:tc>
          <w:tcPr>
            <w:tcW w:w="687" w:type="pct"/>
            <w:vMerge/>
          </w:tcPr>
          <w:p w14:paraId="464477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4BB6663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2F7B717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2DBCD240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4)*100</w:t>
            </w:r>
          </w:p>
        </w:tc>
      </w:tr>
    </w:tbl>
    <w:p w14:paraId="42B5F0A5" w14:textId="363DCA52" w:rsidR="00A54432" w:rsidRDefault="00A54432" w:rsidP="00A25157">
      <w:pPr>
        <w:pStyle w:val="54"/>
      </w:pPr>
      <w:bookmarkStart w:id="504" w:name="_Toc89079994"/>
      <w:r>
        <w:t>Отчет «</w:t>
      </w:r>
      <w:r w:rsidRPr="008310C3">
        <w:t>145. Отчет по МР в профессиональных некоммерческих организациях</w:t>
      </w:r>
      <w:r>
        <w:t>»</w:t>
      </w:r>
    </w:p>
    <w:p w14:paraId="58DDB3F8" w14:textId="6433E032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</w:t>
      </w:r>
      <w:r w:rsidR="00587003">
        <w:t>работниках</w:t>
      </w:r>
      <w:r>
        <w:t xml:space="preserve"> </w:t>
      </w:r>
      <w:r w:rsidRPr="00C20D54">
        <w:t>организации</w:t>
      </w:r>
      <w:r>
        <w:t>, являющихся членами профессиональных некоммерческих организаций</w:t>
      </w:r>
      <w:r w:rsidRPr="00C20D54">
        <w:t xml:space="preserve">. </w:t>
      </w:r>
    </w:p>
    <w:p w14:paraId="4C4E1C9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BACA5F9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96833B9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0D951A33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2C1ACFC6" w14:textId="77777777" w:rsidR="00A54432" w:rsidRPr="00AB79C5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1BA1B014" w14:textId="77777777" w:rsidR="00A54432" w:rsidRDefault="00A54432" w:rsidP="00A54432">
      <w:pPr>
        <w:pStyle w:val="17"/>
      </w:pPr>
      <w:r w:rsidRPr="00C20D54">
        <w:lastRenderedPageBreak/>
        <w:t>Работник ФОИВ (ФРМР)</w:t>
      </w:r>
      <w:r>
        <w:t>;</w:t>
      </w:r>
    </w:p>
    <w:p w14:paraId="24ECBE3E" w14:textId="77777777" w:rsidR="00A54432" w:rsidRPr="00C20D54" w:rsidRDefault="00A54432" w:rsidP="00A54432">
      <w:pPr>
        <w:pStyle w:val="17"/>
      </w:pPr>
      <w:r>
        <w:t>Администратор (ФРМР).</w:t>
      </w:r>
    </w:p>
    <w:p w14:paraId="294B153C" w14:textId="3B36AEB8" w:rsidR="00A54432" w:rsidRPr="004900A0" w:rsidRDefault="00A54432" w:rsidP="00A54432">
      <w:pPr>
        <w:pStyle w:val="afffffffff4"/>
      </w:pPr>
      <w:r w:rsidRPr="004900A0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50</w:t>
      </w:r>
      <w:r w:rsidR="003B6A3D">
        <w:rPr>
          <w:noProof/>
        </w:rPr>
        <w:fldChar w:fldCharType="end"/>
      </w:r>
      <w:r w:rsidRPr="004900A0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729EC57C" w14:textId="77777777" w:rsidTr="002D1977">
        <w:trPr>
          <w:tblHeader/>
        </w:trPr>
        <w:tc>
          <w:tcPr>
            <w:tcW w:w="245" w:type="pct"/>
          </w:tcPr>
          <w:p w14:paraId="407A67E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2F1D3B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02545E3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79B0119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625541B" w14:textId="77777777" w:rsidTr="002D1977">
        <w:trPr>
          <w:trHeight w:val="217"/>
        </w:trPr>
        <w:tc>
          <w:tcPr>
            <w:tcW w:w="245" w:type="pct"/>
          </w:tcPr>
          <w:p w14:paraId="500B26D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56DE35F6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25C9041F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2BAFE65D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9FB4F9D" w14:textId="77777777" w:rsidTr="002D1977">
        <w:trPr>
          <w:trHeight w:val="217"/>
        </w:trPr>
        <w:tc>
          <w:tcPr>
            <w:tcW w:w="245" w:type="pct"/>
          </w:tcPr>
          <w:p w14:paraId="31184CE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C4A08A4" w14:textId="15B6D635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F3A3833" w14:textId="61C4951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478AADF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E414B87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4379AF90" w14:textId="77777777" w:rsidTr="002D1977">
        <w:trPr>
          <w:trHeight w:val="217"/>
        </w:trPr>
        <w:tc>
          <w:tcPr>
            <w:tcW w:w="245" w:type="pct"/>
          </w:tcPr>
          <w:p w14:paraId="5929FE25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3B07AF8D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30E69375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</w:t>
            </w:r>
            <w:r>
              <w:t xml:space="preserve">а </w:t>
            </w:r>
          </w:p>
        </w:tc>
        <w:tc>
          <w:tcPr>
            <w:tcW w:w="2034" w:type="pct"/>
          </w:tcPr>
          <w:p w14:paraId="18B3C42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127F1A8" w14:textId="77777777" w:rsidTr="002D1977">
        <w:trPr>
          <w:trHeight w:val="217"/>
        </w:trPr>
        <w:tc>
          <w:tcPr>
            <w:tcW w:w="245" w:type="pct"/>
          </w:tcPr>
          <w:p w14:paraId="2E511083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76F34C53" w14:textId="77777777" w:rsidR="00A54432" w:rsidRPr="00C20D54" w:rsidRDefault="00A54432" w:rsidP="002D1977">
            <w:pPr>
              <w:pStyle w:val="104"/>
            </w:pPr>
            <w:r>
              <w:t>П</w:t>
            </w:r>
            <w:r w:rsidRPr="00FF2216">
              <w:t>рофессиональн</w:t>
            </w:r>
            <w:r>
              <w:t>ая</w:t>
            </w:r>
            <w:r w:rsidRPr="00FF2216">
              <w:t xml:space="preserve"> некоммерческ</w:t>
            </w:r>
            <w:r>
              <w:t>ая</w:t>
            </w:r>
            <w:r w:rsidRPr="00FF2216">
              <w:t xml:space="preserve"> организация</w:t>
            </w:r>
          </w:p>
        </w:tc>
        <w:tc>
          <w:tcPr>
            <w:tcW w:w="1321" w:type="pct"/>
          </w:tcPr>
          <w:p w14:paraId="6EC40B14" w14:textId="77777777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п</w:t>
            </w:r>
            <w:r w:rsidRPr="00FF2216">
              <w:t>рофессиональн</w:t>
            </w:r>
            <w:r>
              <w:t>ой</w:t>
            </w:r>
            <w:r w:rsidRPr="00FF2216">
              <w:t xml:space="preserve"> некоммерческ</w:t>
            </w:r>
            <w:r>
              <w:t>ой</w:t>
            </w:r>
            <w:r w:rsidRPr="00FF2216">
              <w:t xml:space="preserve"> организаци</w:t>
            </w:r>
            <w:r>
              <w:t>и</w:t>
            </w:r>
          </w:p>
        </w:tc>
        <w:tc>
          <w:tcPr>
            <w:tcW w:w="2034" w:type="pct"/>
          </w:tcPr>
          <w:p w14:paraId="71E9F31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71F2700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ввода наименования организации </w:t>
            </w:r>
            <w:r>
              <w:t>предусмотрен поиск по совокупности символов</w:t>
            </w:r>
          </w:p>
        </w:tc>
      </w:tr>
    </w:tbl>
    <w:p w14:paraId="346E9EE3" w14:textId="6A40D396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="008A5D81">
        <w:t xml:space="preserve">см. </w:t>
      </w:r>
      <w:r>
        <w:fldChar w:fldCharType="begin"/>
      </w:r>
      <w:r>
        <w:instrText xml:space="preserve"> REF _Ref155959531 \h  \* MERGEFORMAT </w:instrText>
      </w:r>
      <w:r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51</w:t>
      </w:r>
      <w:r>
        <w:fldChar w:fldCharType="end"/>
      </w:r>
      <w:r w:rsidRPr="00C20D54">
        <w:t>).</w:t>
      </w:r>
    </w:p>
    <w:p w14:paraId="12D230AD" w14:textId="2E06AF8B" w:rsidR="00A54432" w:rsidRPr="00C20D54" w:rsidRDefault="00A54432" w:rsidP="00A54432">
      <w:pPr>
        <w:pStyle w:val="afffffffff4"/>
        <w:rPr>
          <w:color w:val="000000" w:themeColor="text1"/>
        </w:rPr>
      </w:pPr>
      <w:bookmarkStart w:id="505" w:name="_Ref15595953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51</w:t>
      </w:r>
      <w:r w:rsidRPr="00C20D54">
        <w:rPr>
          <w:noProof/>
          <w:color w:val="000000" w:themeColor="text1"/>
        </w:rPr>
        <w:fldChar w:fldCharType="end"/>
      </w:r>
      <w:bookmarkEnd w:id="505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0"/>
        <w:gridCol w:w="2018"/>
        <w:gridCol w:w="1988"/>
        <w:gridCol w:w="4878"/>
      </w:tblGrid>
      <w:tr w:rsidR="00A54432" w:rsidRPr="00C20D54" w14:paraId="4F9D09DA" w14:textId="77777777" w:rsidTr="002F1E12">
        <w:trPr>
          <w:tblHeader/>
        </w:trPr>
        <w:tc>
          <w:tcPr>
            <w:tcW w:w="246" w:type="pct"/>
          </w:tcPr>
          <w:p w14:paraId="24A217E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44" w:type="pct"/>
            <w:gridSpan w:val="2"/>
          </w:tcPr>
          <w:p w14:paraId="797B64C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11" w:type="pct"/>
          </w:tcPr>
          <w:p w14:paraId="0DD56C0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D36092F" w14:textId="77777777" w:rsidTr="002F1E12">
        <w:trPr>
          <w:trHeight w:val="352"/>
        </w:trPr>
        <w:tc>
          <w:tcPr>
            <w:tcW w:w="246" w:type="pct"/>
          </w:tcPr>
          <w:p w14:paraId="568FBF7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63B13F2D" w14:textId="77777777" w:rsidR="00A54432" w:rsidRPr="00C20D54" w:rsidRDefault="00A54432" w:rsidP="002D1977">
            <w:pPr>
              <w:pStyle w:val="104"/>
            </w:pPr>
            <w:r>
              <w:t>Наименование региона</w:t>
            </w:r>
          </w:p>
        </w:tc>
        <w:tc>
          <w:tcPr>
            <w:tcW w:w="2611" w:type="pct"/>
          </w:tcPr>
          <w:p w14:paraId="21D1805C" w14:textId="77777777" w:rsidR="00A54432" w:rsidRPr="00C20D54" w:rsidRDefault="00A54432" w:rsidP="002D1977">
            <w:pPr>
              <w:pStyle w:val="104"/>
            </w:pPr>
            <w:r>
              <w:t>Регион, к которому относится организация</w:t>
            </w:r>
          </w:p>
        </w:tc>
      </w:tr>
      <w:tr w:rsidR="00A54432" w:rsidRPr="00C20D54" w14:paraId="4D7F1CC4" w14:textId="77777777" w:rsidTr="002F1E12">
        <w:trPr>
          <w:trHeight w:val="404"/>
        </w:trPr>
        <w:tc>
          <w:tcPr>
            <w:tcW w:w="246" w:type="pct"/>
          </w:tcPr>
          <w:p w14:paraId="1D0B400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3A3C1AD" w14:textId="5D048903" w:rsidR="00A54432" w:rsidRPr="00C20D54" w:rsidRDefault="00A54432" w:rsidP="002D1977">
            <w:pPr>
              <w:pStyle w:val="104"/>
            </w:pPr>
            <w:r w:rsidRPr="00C736AC">
              <w:t>Полное наименование</w:t>
            </w:r>
          </w:p>
        </w:tc>
        <w:tc>
          <w:tcPr>
            <w:tcW w:w="2611" w:type="pct"/>
          </w:tcPr>
          <w:p w14:paraId="4C49FD16" w14:textId="77777777" w:rsidR="00A54432" w:rsidRPr="00C20D54" w:rsidRDefault="00A54432" w:rsidP="002D1977">
            <w:pPr>
              <w:pStyle w:val="104"/>
            </w:pPr>
            <w:r>
              <w:t>Полное наименование организации</w:t>
            </w:r>
          </w:p>
        </w:tc>
      </w:tr>
      <w:tr w:rsidR="00A54432" w:rsidRPr="00C20D54" w14:paraId="1203983B" w14:textId="77777777" w:rsidTr="002F1E12">
        <w:trPr>
          <w:trHeight w:val="364"/>
        </w:trPr>
        <w:tc>
          <w:tcPr>
            <w:tcW w:w="246" w:type="pct"/>
          </w:tcPr>
          <w:p w14:paraId="207F7B0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59E62C6" w14:textId="77777777" w:rsidR="00A54432" w:rsidRPr="00C20D54" w:rsidRDefault="00A54432" w:rsidP="002D1977">
            <w:pPr>
              <w:pStyle w:val="104"/>
            </w:pPr>
            <w:r w:rsidRPr="00C736AC">
              <w:t>ОГРН</w:t>
            </w:r>
          </w:p>
        </w:tc>
        <w:tc>
          <w:tcPr>
            <w:tcW w:w="2611" w:type="pct"/>
          </w:tcPr>
          <w:p w14:paraId="3840337A" w14:textId="77777777" w:rsidR="00A54432" w:rsidRPr="00C20D54" w:rsidRDefault="00A54432" w:rsidP="002D1977">
            <w:pPr>
              <w:pStyle w:val="104"/>
            </w:pPr>
            <w:r>
              <w:t>ОГРН организации</w:t>
            </w:r>
          </w:p>
        </w:tc>
      </w:tr>
      <w:tr w:rsidR="00A54432" w:rsidRPr="00C20D54" w14:paraId="0602C6C8" w14:textId="77777777" w:rsidTr="002F1E12">
        <w:trPr>
          <w:trHeight w:val="302"/>
        </w:trPr>
        <w:tc>
          <w:tcPr>
            <w:tcW w:w="246" w:type="pct"/>
          </w:tcPr>
          <w:p w14:paraId="2EF3B8CC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70527C6" w14:textId="77777777" w:rsidR="00A54432" w:rsidRPr="00C20D54" w:rsidRDefault="00A54432" w:rsidP="002D1977">
            <w:pPr>
              <w:pStyle w:val="104"/>
            </w:pPr>
            <w:r w:rsidRPr="00C736AC">
              <w:t>Сайт организации</w:t>
            </w:r>
          </w:p>
        </w:tc>
        <w:tc>
          <w:tcPr>
            <w:tcW w:w="2611" w:type="pct"/>
          </w:tcPr>
          <w:p w14:paraId="7BD3C393" w14:textId="77777777" w:rsidR="00A54432" w:rsidRPr="00C20D54" w:rsidRDefault="00A54432" w:rsidP="002D1977">
            <w:pPr>
              <w:pStyle w:val="104"/>
            </w:pPr>
            <w:r>
              <w:t>Сайт организация</w:t>
            </w:r>
          </w:p>
        </w:tc>
      </w:tr>
      <w:tr w:rsidR="002F1E12" w:rsidRPr="00C20D54" w14:paraId="7838F5EE" w14:textId="77777777" w:rsidTr="002F1E12">
        <w:trPr>
          <w:trHeight w:val="210"/>
        </w:trPr>
        <w:tc>
          <w:tcPr>
            <w:tcW w:w="246" w:type="pct"/>
            <w:vMerge w:val="restart"/>
          </w:tcPr>
          <w:p w14:paraId="33909B2F" w14:textId="77777777" w:rsidR="002F1E12" w:rsidRPr="00C20D54" w:rsidRDefault="002F1E12" w:rsidP="002F1E12">
            <w:pPr>
              <w:pStyle w:val="104"/>
            </w:pPr>
            <w:r>
              <w:t>5.</w:t>
            </w:r>
          </w:p>
        </w:tc>
        <w:tc>
          <w:tcPr>
            <w:tcW w:w="1080" w:type="pct"/>
            <w:vMerge w:val="restart"/>
          </w:tcPr>
          <w:p w14:paraId="4D9E1A36" w14:textId="77777777" w:rsidR="002F1E12" w:rsidRPr="00C20D54" w:rsidRDefault="002F1E12" w:rsidP="002F1E12">
            <w:pPr>
              <w:pStyle w:val="104"/>
            </w:pPr>
            <w:r w:rsidRPr="00C736AC">
              <w:t>Количество трудоустроенных участников</w:t>
            </w:r>
          </w:p>
        </w:tc>
        <w:tc>
          <w:tcPr>
            <w:tcW w:w="1064" w:type="pct"/>
          </w:tcPr>
          <w:p w14:paraId="4560760A" w14:textId="77777777" w:rsidR="002F1E12" w:rsidRPr="00C20D54" w:rsidRDefault="002F1E12" w:rsidP="002F1E12">
            <w:pPr>
              <w:pStyle w:val="104"/>
            </w:pPr>
            <w:r w:rsidRPr="00C736AC">
              <w:rPr>
                <w:rFonts w:eastAsia="Times New Roman"/>
                <w:lang w:eastAsia="ru-RU"/>
              </w:rPr>
              <w:t xml:space="preserve">Всего </w:t>
            </w:r>
          </w:p>
        </w:tc>
        <w:tc>
          <w:tcPr>
            <w:tcW w:w="2611" w:type="pct"/>
          </w:tcPr>
          <w:p w14:paraId="4136CED2" w14:textId="77777777" w:rsidR="002F1E12" w:rsidRPr="00601D75" w:rsidRDefault="002F1E12" w:rsidP="002F1E12">
            <w:pPr>
              <w:pStyle w:val="104"/>
            </w:pPr>
            <w:r w:rsidRPr="00601D75">
              <w:t>Сумма значений по столбцам:</w:t>
            </w:r>
          </w:p>
          <w:p w14:paraId="6EA91C83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Врачи и руководители</w:t>
            </w:r>
            <w:r>
              <w:t>»,</w:t>
            </w:r>
          </w:p>
          <w:p w14:paraId="68B7BFB4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Средний мед. персонал</w:t>
            </w:r>
            <w:r>
              <w:t>»,</w:t>
            </w:r>
          </w:p>
          <w:p w14:paraId="6C424ECE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Младший мед персонал</w:t>
            </w:r>
            <w:r>
              <w:t>»,</w:t>
            </w:r>
          </w:p>
          <w:p w14:paraId="46D61CB0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Провизоры</w:t>
            </w:r>
            <w:r>
              <w:t>»,</w:t>
            </w:r>
          </w:p>
          <w:p w14:paraId="66EEF4FA" w14:textId="1F175C7D" w:rsidR="002F1E12" w:rsidRPr="00C20D54" w:rsidRDefault="002F1E12" w:rsidP="002F1E12">
            <w:pPr>
              <w:pStyle w:val="1010"/>
            </w:pPr>
            <w:r>
              <w:t>«</w:t>
            </w:r>
            <w:r w:rsidRPr="00601D75">
              <w:t>Фармацевты</w:t>
            </w:r>
            <w:r>
              <w:t>»</w:t>
            </w:r>
          </w:p>
        </w:tc>
      </w:tr>
      <w:tr w:rsidR="002F1E12" w:rsidRPr="00C20D54" w14:paraId="40E9A145" w14:textId="77777777" w:rsidTr="002F1E12">
        <w:trPr>
          <w:trHeight w:val="185"/>
        </w:trPr>
        <w:tc>
          <w:tcPr>
            <w:tcW w:w="246" w:type="pct"/>
            <w:vMerge/>
          </w:tcPr>
          <w:p w14:paraId="3C3FA6DE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70F172C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79CD3E37" w14:textId="77777777" w:rsidR="002F1E12" w:rsidRPr="00C20D54" w:rsidRDefault="002F1E12" w:rsidP="002F1E12">
            <w:pPr>
              <w:pStyle w:val="104"/>
            </w:pPr>
            <w:r w:rsidRPr="00C736AC">
              <w:t>Врачи и руководители</w:t>
            </w:r>
          </w:p>
        </w:tc>
        <w:tc>
          <w:tcPr>
            <w:tcW w:w="2611" w:type="pct"/>
          </w:tcPr>
          <w:p w14:paraId="51D8C2FC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03BD12E5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078A8A66" w14:textId="0FBCA134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руководителей медицинских организаций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3)</w:t>
            </w:r>
            <w:r w:rsidR="002F1E12">
              <w:t>,</w:t>
            </w:r>
          </w:p>
          <w:p w14:paraId="68EC2F2A" w14:textId="378EA9F6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специалистов с высшим профессиональным</w:t>
            </w:r>
            <w:r w:rsidR="002F1E12">
              <w:t xml:space="preserve"> </w:t>
            </w:r>
            <w:r w:rsidR="002F1E12" w:rsidRPr="00C20D54">
              <w:t>(медицинским) образованием</w:t>
            </w:r>
            <w:r w:rsidR="002F1E12">
              <w:t xml:space="preserve"> </w:t>
            </w:r>
            <w:r w:rsidR="002F1E12" w:rsidRPr="00C20D54">
              <w:t>(врачи)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10)</w:t>
            </w:r>
            <w:r w:rsidR="002F1E12">
              <w:t>,</w:t>
            </w:r>
          </w:p>
          <w:p w14:paraId="47DA3C5E" w14:textId="71B1F85F" w:rsidR="002F1E12" w:rsidRPr="00C20D54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C20D54">
              <w:t>врачи-специалисты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12)</w:t>
            </w:r>
          </w:p>
          <w:p w14:paraId="1A4AC163" w14:textId="04BB7286" w:rsidR="002F1E12" w:rsidRPr="00C20D54" w:rsidRDefault="002F1E12" w:rsidP="002F1E12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2043B8AA" w14:textId="77777777" w:rsidTr="002F1E12">
        <w:trPr>
          <w:trHeight w:val="210"/>
        </w:trPr>
        <w:tc>
          <w:tcPr>
            <w:tcW w:w="246" w:type="pct"/>
            <w:vMerge/>
          </w:tcPr>
          <w:p w14:paraId="5DDCB7A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777E1E23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3C5725D1" w14:textId="77777777" w:rsidR="002F1E12" w:rsidRPr="00C20D54" w:rsidRDefault="002F1E12" w:rsidP="002F1E12">
            <w:pPr>
              <w:pStyle w:val="104"/>
            </w:pPr>
            <w:r w:rsidRPr="00C736AC">
              <w:t>В том числе руководители</w:t>
            </w:r>
          </w:p>
        </w:tc>
        <w:tc>
          <w:tcPr>
            <w:tcW w:w="2611" w:type="pct"/>
          </w:tcPr>
          <w:p w14:paraId="76529B90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5A26DEF1" w14:textId="2FCBA206" w:rsidR="002F1E12" w:rsidRPr="00C20D54" w:rsidRDefault="002F1E12" w:rsidP="002F1E12">
            <w:pPr>
              <w:pStyle w:val="104"/>
              <w:rPr>
                <w:rFonts w:cs="Arial"/>
                <w:bCs/>
              </w:rPr>
            </w:pPr>
            <w:r w:rsidRPr="00C20D54">
              <w:t>Учитываются должности, являющиеся дочерними для записи «Должности руководителей медицинских организаций»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8C3DF3C" w14:textId="77777777" w:rsidTr="002F1E12">
        <w:trPr>
          <w:trHeight w:val="125"/>
        </w:trPr>
        <w:tc>
          <w:tcPr>
            <w:tcW w:w="246" w:type="pct"/>
            <w:vMerge/>
          </w:tcPr>
          <w:p w14:paraId="611027EC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43D8849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6463785C" w14:textId="77777777" w:rsidR="002F1E12" w:rsidRPr="00C20D54" w:rsidRDefault="002F1E12" w:rsidP="002F1E12">
            <w:pPr>
              <w:pStyle w:val="104"/>
            </w:pPr>
            <w:r w:rsidRPr="00C736AC">
              <w:t>Средний мед.</w:t>
            </w:r>
            <w:r>
              <w:t xml:space="preserve"> </w:t>
            </w:r>
            <w:r w:rsidRPr="00C736AC">
              <w:t>персонал</w:t>
            </w:r>
          </w:p>
        </w:tc>
        <w:tc>
          <w:tcPr>
            <w:tcW w:w="2611" w:type="pct"/>
          </w:tcPr>
          <w:p w14:paraId="570D43A7" w14:textId="77777777" w:rsidR="002F1E12" w:rsidRPr="00C20D54" w:rsidRDefault="002F1E12" w:rsidP="002F1E12">
            <w:pPr>
              <w:pStyle w:val="104"/>
            </w:pPr>
            <w:r w:rsidRPr="00C20D54">
              <w:t>Количество незакрытых записей в личном деле в МО по основной должности.</w:t>
            </w:r>
          </w:p>
          <w:p w14:paraId="32E93C87" w14:textId="34592B61" w:rsidR="002F1E12" w:rsidRPr="00C20D54" w:rsidRDefault="002F1E12" w:rsidP="002F1E12">
            <w:pPr>
              <w:pStyle w:val="104"/>
              <w:rPr>
                <w:rFonts w:cs="Arial"/>
                <w:bCs/>
              </w:rPr>
            </w:pPr>
            <w:r w:rsidRPr="00C20D54">
              <w:t xml:space="preserve">Учитываются должности, являющиеся дочерними для </w:t>
            </w:r>
            <w:r w:rsidRPr="00C20D54">
              <w:lastRenderedPageBreak/>
              <w:t>записи «Должности специалистов со средним профессиональным (медицинским) образованием (средний медицинский персонал)»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143)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439BC092" w14:textId="77777777" w:rsidTr="002F1E12">
        <w:trPr>
          <w:trHeight w:val="170"/>
        </w:trPr>
        <w:tc>
          <w:tcPr>
            <w:tcW w:w="246" w:type="pct"/>
            <w:vMerge/>
          </w:tcPr>
          <w:p w14:paraId="4D57D29E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3D37DEB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23684B8E" w14:textId="77777777" w:rsidR="002F1E12" w:rsidRPr="00C20D54" w:rsidRDefault="002F1E12" w:rsidP="002F1E12">
            <w:pPr>
              <w:pStyle w:val="104"/>
            </w:pPr>
            <w:r w:rsidRPr="00C736AC">
              <w:t>Младший мед.</w:t>
            </w:r>
            <w:r>
              <w:t xml:space="preserve"> </w:t>
            </w:r>
            <w:r w:rsidRPr="00C736AC">
              <w:t>персонал</w:t>
            </w:r>
          </w:p>
        </w:tc>
        <w:tc>
          <w:tcPr>
            <w:tcW w:w="2611" w:type="pct"/>
          </w:tcPr>
          <w:p w14:paraId="73275316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46AB5E4A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374D1AEB" w14:textId="656F366D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 xml:space="preserve">олжности иных медицинских работников (младший медицинский персонал) (id </w:t>
            </w:r>
            <w:r w:rsidR="002F1E12">
              <w:t>равно</w:t>
            </w:r>
            <w:r w:rsidR="002F1E12" w:rsidRPr="00C20D54">
              <w:t xml:space="preserve"> 200)</w:t>
            </w:r>
            <w:r w:rsidR="002F1E12">
              <w:t>;</w:t>
            </w:r>
          </w:p>
          <w:p w14:paraId="240E81A3" w14:textId="542304E0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 xml:space="preserve">олжности иных фармацевтических работников (младший фармацевтический персонал) (id </w:t>
            </w:r>
            <w:r w:rsidR="002F1E12">
              <w:t>равно</w:t>
            </w:r>
            <w:r w:rsidR="002F1E12" w:rsidRPr="00C20D54">
              <w:t xml:space="preserve"> 233)</w:t>
            </w:r>
          </w:p>
          <w:p w14:paraId="5B902301" w14:textId="4880DDAB" w:rsidR="002F1E12" w:rsidRPr="00C20D54" w:rsidRDefault="002F1E12" w:rsidP="002F1E12">
            <w:pPr>
              <w:pStyle w:val="104"/>
            </w:pPr>
            <w:r w:rsidRPr="00C20D54">
              <w:rPr>
                <w:iCs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704E6985" w14:textId="77777777" w:rsidTr="002F1E12">
        <w:trPr>
          <w:trHeight w:val="240"/>
        </w:trPr>
        <w:tc>
          <w:tcPr>
            <w:tcW w:w="246" w:type="pct"/>
            <w:vMerge/>
          </w:tcPr>
          <w:p w14:paraId="49376766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6D867D08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5B7798F6" w14:textId="77777777" w:rsidR="002F1E12" w:rsidRPr="00C20D54" w:rsidRDefault="002F1E12" w:rsidP="002F1E12">
            <w:pPr>
              <w:pStyle w:val="104"/>
            </w:pPr>
            <w:r w:rsidRPr="00C736AC">
              <w:t>Провизоры</w:t>
            </w:r>
          </w:p>
        </w:tc>
        <w:tc>
          <w:tcPr>
            <w:tcW w:w="2611" w:type="pct"/>
          </w:tcPr>
          <w:p w14:paraId="1633F55A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62584B52" w14:textId="6ED72681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223)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25F936EB" w14:textId="77777777" w:rsidTr="002F1E12">
        <w:trPr>
          <w:trHeight w:val="240"/>
        </w:trPr>
        <w:tc>
          <w:tcPr>
            <w:tcW w:w="246" w:type="pct"/>
            <w:vMerge/>
          </w:tcPr>
          <w:p w14:paraId="0B330044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3E9DE860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4AE88324" w14:textId="77777777" w:rsidR="002F1E12" w:rsidRPr="00C736AC" w:rsidRDefault="002F1E12" w:rsidP="002F1E12">
            <w:pPr>
              <w:pStyle w:val="104"/>
            </w:pPr>
            <w:r w:rsidRPr="00C20D54">
              <w:t>Фармацевты</w:t>
            </w:r>
          </w:p>
        </w:tc>
        <w:tc>
          <w:tcPr>
            <w:tcW w:w="2611" w:type="pct"/>
          </w:tcPr>
          <w:p w14:paraId="54FBD4DE" w14:textId="77777777" w:rsidR="002F1E12" w:rsidRPr="00C20D54" w:rsidRDefault="002F1E12" w:rsidP="002F1E12">
            <w:pPr>
              <w:pStyle w:val="104"/>
            </w:pPr>
            <w:r w:rsidRPr="00C20D54">
              <w:t>Количество незакрытых записей в личном деле в</w:t>
            </w:r>
            <w:r>
              <w:t xml:space="preserve"> организации</w:t>
            </w:r>
            <w:r w:rsidRPr="00C20D54">
              <w:t> по основной должности.</w:t>
            </w:r>
          </w:p>
          <w:p w14:paraId="5C222BDA" w14:textId="78BAC844" w:rsidR="002F1E12" w:rsidRPr="00C20D54" w:rsidRDefault="002F1E12" w:rsidP="002F1E12">
            <w:pPr>
              <w:pStyle w:val="104"/>
            </w:pPr>
            <w:r w:rsidRPr="00C20D54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>
              <w:t>равно</w:t>
            </w:r>
            <w:r w:rsidRPr="00C20D54">
              <w:t xml:space="preserve"> 229)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</w:tbl>
    <w:p w14:paraId="64BC9E59" w14:textId="1999DD9A" w:rsidR="00A54432" w:rsidRPr="00C20D54" w:rsidRDefault="00A54432" w:rsidP="00A25157">
      <w:pPr>
        <w:pStyle w:val="54"/>
      </w:pPr>
      <w:r>
        <w:t>Отчет «</w:t>
      </w:r>
      <w:r w:rsidRPr="008310C3">
        <w:t>152. Отчет о сотрудниках, работающих в</w:t>
      </w:r>
      <w:r w:rsidRPr="00C20D54">
        <w:t xml:space="preserve"> организации</w:t>
      </w:r>
      <w:bookmarkEnd w:id="504"/>
      <w:r>
        <w:t>»</w:t>
      </w:r>
    </w:p>
    <w:p w14:paraId="3313B963" w14:textId="3EB97830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</w:t>
      </w:r>
      <w:r w:rsidR="00587003">
        <w:t>медицинских и фармацевтических работниках</w:t>
      </w:r>
      <w:r w:rsidRPr="00C20D54">
        <w:t xml:space="preserve">, </w:t>
      </w:r>
      <w:r w:rsidR="00587003">
        <w:t>трудоустроенных в</w:t>
      </w:r>
      <w:r w:rsidRPr="00C20D54">
        <w:t xml:space="preserve"> организаци</w:t>
      </w:r>
      <w:r w:rsidR="00587003">
        <w:t>ю</w:t>
      </w:r>
      <w:r w:rsidRPr="00C20D54">
        <w:t xml:space="preserve">. </w:t>
      </w:r>
    </w:p>
    <w:p w14:paraId="16BBEAE0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22E5A08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0740C9C3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5B89040C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326D21C4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FB53B24" w14:textId="25FDCABC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612"/>
        <w:gridCol w:w="2465"/>
        <w:gridCol w:w="3801"/>
      </w:tblGrid>
      <w:tr w:rsidR="00A54432" w:rsidRPr="00C20D54" w14:paraId="0D72D6E8" w14:textId="77777777" w:rsidTr="002D1977">
        <w:trPr>
          <w:tblHeader/>
        </w:trPr>
        <w:tc>
          <w:tcPr>
            <w:tcW w:w="249" w:type="pct"/>
          </w:tcPr>
          <w:p w14:paraId="06AA8CE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398" w:type="pct"/>
          </w:tcPr>
          <w:p w14:paraId="57EB3B13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19" w:type="pct"/>
          </w:tcPr>
          <w:p w14:paraId="76462F9A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5" w:type="pct"/>
          </w:tcPr>
          <w:p w14:paraId="7D9D0FC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75A50B" w14:textId="77777777" w:rsidTr="002D1977">
        <w:trPr>
          <w:trHeight w:val="217"/>
        </w:trPr>
        <w:tc>
          <w:tcPr>
            <w:tcW w:w="249" w:type="pct"/>
          </w:tcPr>
          <w:p w14:paraId="09AB29C6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398" w:type="pct"/>
          </w:tcPr>
          <w:p w14:paraId="066E39D8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19" w:type="pct"/>
          </w:tcPr>
          <w:p w14:paraId="4DADCDB0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5" w:type="pct"/>
          </w:tcPr>
          <w:p w14:paraId="1FB8B7F3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0FBDC92" w14:textId="77777777" w:rsidTr="002D1977">
        <w:trPr>
          <w:trHeight w:val="217"/>
        </w:trPr>
        <w:tc>
          <w:tcPr>
            <w:tcW w:w="249" w:type="pct"/>
          </w:tcPr>
          <w:p w14:paraId="1849609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398" w:type="pct"/>
          </w:tcPr>
          <w:p w14:paraId="520ACF7A" w14:textId="014D8F4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19" w:type="pct"/>
          </w:tcPr>
          <w:p w14:paraId="03C660A1" w14:textId="2A08D335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5" w:type="pct"/>
          </w:tcPr>
          <w:p w14:paraId="6C75A3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818F855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6226AF67" w14:textId="77777777" w:rsidTr="002D1977">
        <w:trPr>
          <w:trHeight w:val="217"/>
        </w:trPr>
        <w:tc>
          <w:tcPr>
            <w:tcW w:w="249" w:type="pct"/>
          </w:tcPr>
          <w:p w14:paraId="0949CB7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398" w:type="pct"/>
          </w:tcPr>
          <w:p w14:paraId="6F0E985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19" w:type="pct"/>
          </w:tcPr>
          <w:p w14:paraId="1DF86B0D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5" w:type="pct"/>
          </w:tcPr>
          <w:p w14:paraId="5E2F92F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DCD4AA8" w14:textId="77777777" w:rsidTr="002D1977">
        <w:trPr>
          <w:trHeight w:val="217"/>
        </w:trPr>
        <w:tc>
          <w:tcPr>
            <w:tcW w:w="249" w:type="pct"/>
          </w:tcPr>
          <w:p w14:paraId="0123E4CE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4</w:t>
            </w:r>
            <w:r>
              <w:t>.</w:t>
            </w:r>
          </w:p>
        </w:tc>
        <w:tc>
          <w:tcPr>
            <w:tcW w:w="1398" w:type="pct"/>
          </w:tcPr>
          <w:p w14:paraId="590D52E7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19" w:type="pct"/>
          </w:tcPr>
          <w:p w14:paraId="6F325E3A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5" w:type="pct"/>
          </w:tcPr>
          <w:p w14:paraId="7A55DB7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AD162EF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685246E7" w14:textId="77777777" w:rsidTr="002D1977">
        <w:trPr>
          <w:trHeight w:val="217"/>
        </w:trPr>
        <w:tc>
          <w:tcPr>
            <w:tcW w:w="249" w:type="pct"/>
          </w:tcPr>
          <w:p w14:paraId="27B5F516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398" w:type="pct"/>
          </w:tcPr>
          <w:p w14:paraId="0A880F9B" w14:textId="77777777" w:rsidR="00A54432" w:rsidRPr="00C20D54" w:rsidRDefault="00A54432" w:rsidP="002D1977">
            <w:pPr>
              <w:pStyle w:val="104"/>
            </w:pPr>
            <w:r w:rsidRPr="00C20D54">
              <w:t>Вид/профиль деятельности организации</w:t>
            </w:r>
          </w:p>
        </w:tc>
        <w:tc>
          <w:tcPr>
            <w:tcW w:w="1319" w:type="pct"/>
          </w:tcPr>
          <w:p w14:paraId="20CB7325" w14:textId="77777777" w:rsidR="00A54432" w:rsidRPr="00C20D54" w:rsidRDefault="00A54432" w:rsidP="002D1977">
            <w:pPr>
              <w:pStyle w:val="104"/>
            </w:pPr>
            <w:r w:rsidRPr="00C20D54">
              <w:t>Вид/профиль деятельности медицинской организации</w:t>
            </w:r>
          </w:p>
        </w:tc>
        <w:tc>
          <w:tcPr>
            <w:tcW w:w="2035" w:type="pct"/>
          </w:tcPr>
          <w:p w14:paraId="380D110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8FDA30E" w14:textId="77777777" w:rsidTr="002D1977">
        <w:trPr>
          <w:trHeight w:val="217"/>
        </w:trPr>
        <w:tc>
          <w:tcPr>
            <w:tcW w:w="249" w:type="pct"/>
          </w:tcPr>
          <w:p w14:paraId="3776E934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398" w:type="pct"/>
          </w:tcPr>
          <w:p w14:paraId="67DD4F33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1319" w:type="pct"/>
          </w:tcPr>
          <w:p w14:paraId="3034332A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035" w:type="pct"/>
          </w:tcPr>
          <w:p w14:paraId="5D9BB1B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E32DC2A" w14:textId="77777777" w:rsidTr="002D1977">
        <w:trPr>
          <w:trHeight w:val="217"/>
        </w:trPr>
        <w:tc>
          <w:tcPr>
            <w:tcW w:w="249" w:type="pct"/>
          </w:tcPr>
          <w:p w14:paraId="7565274D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398" w:type="pct"/>
          </w:tcPr>
          <w:p w14:paraId="44A19F4C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1319" w:type="pct"/>
          </w:tcPr>
          <w:p w14:paraId="0768F6DD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035" w:type="pct"/>
          </w:tcPr>
          <w:p w14:paraId="60D31E0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95A3DAE" w14:textId="77777777" w:rsidTr="002D1977">
        <w:trPr>
          <w:trHeight w:val="217"/>
        </w:trPr>
        <w:tc>
          <w:tcPr>
            <w:tcW w:w="249" w:type="pct"/>
          </w:tcPr>
          <w:p w14:paraId="2034FBE5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398" w:type="pct"/>
          </w:tcPr>
          <w:p w14:paraId="2BB0425B" w14:textId="77777777" w:rsidR="00A54432" w:rsidRPr="00C20D54" w:rsidRDefault="00A54432" w:rsidP="002D1977">
            <w:pPr>
              <w:pStyle w:val="104"/>
            </w:pPr>
            <w:r w:rsidRPr="00C20D54">
              <w:t>Временное исполнение</w:t>
            </w:r>
          </w:p>
        </w:tc>
        <w:tc>
          <w:tcPr>
            <w:tcW w:w="1319" w:type="pct"/>
          </w:tcPr>
          <w:p w14:paraId="23EE5F72" w14:textId="77777777" w:rsidR="00A54432" w:rsidRPr="00C20D54" w:rsidRDefault="00A54432" w:rsidP="002D1977">
            <w:pPr>
              <w:pStyle w:val="104"/>
            </w:pPr>
            <w:r w:rsidRPr="00C20D54">
              <w:t>Временное исполнение</w:t>
            </w:r>
          </w:p>
        </w:tc>
        <w:tc>
          <w:tcPr>
            <w:tcW w:w="2035" w:type="pct"/>
          </w:tcPr>
          <w:p w14:paraId="0AD06FB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952CB9E" w14:textId="77777777" w:rsidTr="002D1977">
        <w:trPr>
          <w:trHeight w:val="217"/>
        </w:trPr>
        <w:tc>
          <w:tcPr>
            <w:tcW w:w="249" w:type="pct"/>
          </w:tcPr>
          <w:p w14:paraId="15FD2EA1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398" w:type="pct"/>
          </w:tcPr>
          <w:p w14:paraId="2CF2980D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1319" w:type="pct"/>
          </w:tcPr>
          <w:p w14:paraId="71C00216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2035" w:type="pct"/>
          </w:tcPr>
          <w:p w14:paraId="6E1CFE4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A1ACD2E" w14:textId="77777777" w:rsidTr="002D1977">
        <w:trPr>
          <w:trHeight w:val="217"/>
        </w:trPr>
        <w:tc>
          <w:tcPr>
            <w:tcW w:w="249" w:type="pct"/>
          </w:tcPr>
          <w:p w14:paraId="285A5BAB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398" w:type="pct"/>
          </w:tcPr>
          <w:p w14:paraId="2D7B7ED9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19" w:type="pct"/>
          </w:tcPr>
          <w:p w14:paraId="75BE087F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</w:t>
            </w:r>
          </w:p>
        </w:tc>
        <w:tc>
          <w:tcPr>
            <w:tcW w:w="2035" w:type="pct"/>
          </w:tcPr>
          <w:p w14:paraId="1658DC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213E4677" w14:textId="614E40B4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_Ref42587761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53</w:t>
      </w:r>
      <w:r w:rsidRPr="00C20D54">
        <w:fldChar w:fldCharType="end"/>
      </w:r>
      <w:r w:rsidRPr="00C20D54">
        <w:t>).</w:t>
      </w:r>
    </w:p>
    <w:p w14:paraId="6D21F428" w14:textId="1ADB6F9F" w:rsidR="00A54432" w:rsidRPr="00C20D54" w:rsidRDefault="00A54432" w:rsidP="00A54432">
      <w:pPr>
        <w:pStyle w:val="afffffffff4"/>
        <w:rPr>
          <w:color w:val="000000" w:themeColor="text1"/>
        </w:rPr>
      </w:pPr>
      <w:bookmarkStart w:id="506" w:name="_Ref4258776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53</w:t>
      </w:r>
      <w:r w:rsidRPr="00C20D54">
        <w:rPr>
          <w:noProof/>
          <w:color w:val="000000" w:themeColor="text1"/>
        </w:rPr>
        <w:fldChar w:fldCharType="end"/>
      </w:r>
      <w:bookmarkEnd w:id="50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1887"/>
        <w:gridCol w:w="1839"/>
        <w:gridCol w:w="5201"/>
      </w:tblGrid>
      <w:tr w:rsidR="00A54432" w:rsidRPr="00C20D54" w14:paraId="2B14F0EC" w14:textId="77777777" w:rsidTr="002D1977">
        <w:trPr>
          <w:tblHeader/>
        </w:trPr>
        <w:tc>
          <w:tcPr>
            <w:tcW w:w="223" w:type="pct"/>
          </w:tcPr>
          <w:p w14:paraId="4AA093D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994" w:type="pct"/>
            <w:gridSpan w:val="2"/>
          </w:tcPr>
          <w:p w14:paraId="0D53D1B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783" w:type="pct"/>
          </w:tcPr>
          <w:p w14:paraId="63A0CE3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C261F48" w14:textId="77777777" w:rsidTr="002D1977">
        <w:trPr>
          <w:trHeight w:val="352"/>
        </w:trPr>
        <w:tc>
          <w:tcPr>
            <w:tcW w:w="223" w:type="pct"/>
          </w:tcPr>
          <w:p w14:paraId="5D6B63C0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7BDEAAAB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783" w:type="pct"/>
          </w:tcPr>
          <w:p w14:paraId="28464DDF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16584521" w14:textId="77777777" w:rsidTr="002D1977">
        <w:trPr>
          <w:trHeight w:val="312"/>
        </w:trPr>
        <w:tc>
          <w:tcPr>
            <w:tcW w:w="223" w:type="pct"/>
          </w:tcPr>
          <w:p w14:paraId="4D8ADAA2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62F24BA5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783" w:type="pct"/>
          </w:tcPr>
          <w:p w14:paraId="044CEE22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09035D04" w14:textId="77777777" w:rsidTr="002D1977">
        <w:trPr>
          <w:trHeight w:val="318"/>
        </w:trPr>
        <w:tc>
          <w:tcPr>
            <w:tcW w:w="223" w:type="pct"/>
          </w:tcPr>
          <w:p w14:paraId="5360ADF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3EFFF384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783" w:type="pct"/>
          </w:tcPr>
          <w:p w14:paraId="7C2DEDA9" w14:textId="77777777" w:rsidR="00A54432" w:rsidRPr="00C20D54" w:rsidRDefault="00A54432" w:rsidP="002D1977">
            <w:pPr>
              <w:pStyle w:val="104"/>
            </w:pPr>
            <w:r w:rsidRPr="00C20D54">
              <w:t>Имя работник</w:t>
            </w:r>
            <w:r>
              <w:t>а</w:t>
            </w:r>
          </w:p>
        </w:tc>
      </w:tr>
      <w:tr w:rsidR="00A54432" w:rsidRPr="00C20D54" w14:paraId="350EDA10" w14:textId="77777777" w:rsidTr="002D1977">
        <w:trPr>
          <w:trHeight w:val="302"/>
        </w:trPr>
        <w:tc>
          <w:tcPr>
            <w:tcW w:w="223" w:type="pct"/>
          </w:tcPr>
          <w:p w14:paraId="6114163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5AA59C9D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783" w:type="pct"/>
          </w:tcPr>
          <w:p w14:paraId="1E76224E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44991FB2" w14:textId="77777777" w:rsidTr="002D1977">
        <w:trPr>
          <w:trHeight w:val="325"/>
        </w:trPr>
        <w:tc>
          <w:tcPr>
            <w:tcW w:w="223" w:type="pct"/>
          </w:tcPr>
          <w:p w14:paraId="15D0557B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746C15F7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  <w:tc>
          <w:tcPr>
            <w:tcW w:w="2783" w:type="pct"/>
          </w:tcPr>
          <w:p w14:paraId="71938D1A" w14:textId="77777777" w:rsidR="00A54432" w:rsidRPr="00C20D54" w:rsidRDefault="00A54432" w:rsidP="002D1977">
            <w:pPr>
              <w:pStyle w:val="104"/>
            </w:pPr>
            <w:r w:rsidRPr="00C20D54">
              <w:t>Пол работника</w:t>
            </w:r>
          </w:p>
        </w:tc>
      </w:tr>
      <w:tr w:rsidR="00A54432" w:rsidRPr="00C20D54" w14:paraId="54833597" w14:textId="77777777" w:rsidTr="002D1977">
        <w:trPr>
          <w:trHeight w:val="325"/>
        </w:trPr>
        <w:tc>
          <w:tcPr>
            <w:tcW w:w="223" w:type="pct"/>
          </w:tcPr>
          <w:p w14:paraId="4161D63E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6164D58C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783" w:type="pct"/>
          </w:tcPr>
          <w:p w14:paraId="74615192" w14:textId="77777777" w:rsidR="00A54432" w:rsidRPr="00C20D54" w:rsidRDefault="00A54432" w:rsidP="002D1977">
            <w:pPr>
              <w:pStyle w:val="104"/>
            </w:pPr>
            <w:r w:rsidRPr="00C20D54">
              <w:t>Дата рождения работника</w:t>
            </w:r>
          </w:p>
        </w:tc>
      </w:tr>
      <w:tr w:rsidR="00A54432" w:rsidRPr="00C20D54" w14:paraId="7BD6092F" w14:textId="77777777" w:rsidTr="002D1977">
        <w:trPr>
          <w:trHeight w:val="210"/>
        </w:trPr>
        <w:tc>
          <w:tcPr>
            <w:tcW w:w="223" w:type="pct"/>
            <w:vMerge w:val="restart"/>
          </w:tcPr>
          <w:p w14:paraId="48ABBCE5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010" w:type="pct"/>
            <w:vMerge w:val="restart"/>
          </w:tcPr>
          <w:p w14:paraId="7F7A6B43" w14:textId="77777777" w:rsidR="00A54432" w:rsidRPr="00C20D54" w:rsidRDefault="00A54432" w:rsidP="002D1977">
            <w:pPr>
              <w:pStyle w:val="104"/>
            </w:pPr>
            <w:r w:rsidRPr="00C20D54">
              <w:t>Сведения о трудоустройстве</w:t>
            </w:r>
          </w:p>
        </w:tc>
        <w:tc>
          <w:tcPr>
            <w:tcW w:w="984" w:type="pct"/>
          </w:tcPr>
          <w:p w14:paraId="1671F3E3" w14:textId="5F56AD63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</w:t>
            </w:r>
            <w:r w:rsidR="001179C1">
              <w:rPr>
                <w:rFonts w:eastAsia="Times New Roman"/>
                <w:lang w:eastAsia="ru-RU"/>
              </w:rPr>
              <w:t>т</w:t>
            </w:r>
            <w:r w:rsidR="00392399">
              <w:rPr>
                <w:rFonts w:eastAsia="Times New Roman"/>
                <w:lang w:eastAsia="ru-RU"/>
              </w:rPr>
              <w:t xml:space="preserve"> РФ</w:t>
            </w:r>
          </w:p>
          <w:p w14:paraId="2CA5F96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783" w:type="pct"/>
          </w:tcPr>
          <w:p w14:paraId="765D7ECA" w14:textId="3453F3B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261FA170" w14:textId="77777777" w:rsidTr="002D1977">
        <w:trPr>
          <w:trHeight w:val="185"/>
        </w:trPr>
        <w:tc>
          <w:tcPr>
            <w:tcW w:w="223" w:type="pct"/>
            <w:vMerge/>
          </w:tcPr>
          <w:p w14:paraId="5D2B4F6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191071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3C9E8CE" w14:textId="77777777" w:rsidR="00A54432" w:rsidRPr="00C20D54" w:rsidRDefault="00A54432" w:rsidP="002D1977">
            <w:pPr>
              <w:pStyle w:val="104"/>
            </w:pPr>
            <w:r w:rsidRPr="00C20D54">
              <w:t>OID организации</w:t>
            </w:r>
          </w:p>
        </w:tc>
        <w:tc>
          <w:tcPr>
            <w:tcW w:w="2783" w:type="pct"/>
          </w:tcPr>
          <w:p w14:paraId="43F4EC7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t>Уникальный идентификатор</w:t>
            </w:r>
            <w:r w:rsidRPr="00C20D54">
              <w:rPr>
                <w:rFonts w:eastAsia="Times New Roman"/>
                <w:lang w:eastAsia="ru-RU"/>
              </w:rPr>
              <w:t xml:space="preserve"> организации</w:t>
            </w:r>
          </w:p>
        </w:tc>
      </w:tr>
      <w:tr w:rsidR="00A54432" w:rsidRPr="00C20D54" w14:paraId="454AFF70" w14:textId="77777777" w:rsidTr="002D1977">
        <w:trPr>
          <w:trHeight w:val="210"/>
        </w:trPr>
        <w:tc>
          <w:tcPr>
            <w:tcW w:w="223" w:type="pct"/>
            <w:vMerge/>
          </w:tcPr>
          <w:p w14:paraId="26811F3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297D03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51C514E" w14:textId="77777777" w:rsidR="00A54432" w:rsidRPr="00C20D54" w:rsidRDefault="00A54432" w:rsidP="002D1977">
            <w:pPr>
              <w:pStyle w:val="104"/>
            </w:pPr>
            <w:r w:rsidRPr="00C20D54">
              <w:t>Вид деятельности организации</w:t>
            </w:r>
          </w:p>
        </w:tc>
        <w:tc>
          <w:tcPr>
            <w:tcW w:w="2783" w:type="pct"/>
          </w:tcPr>
          <w:p w14:paraId="3A68106D" w14:textId="77777777" w:rsidR="00A54432" w:rsidRPr="00C20D54" w:rsidRDefault="00A54432" w:rsidP="002D1977">
            <w:pPr>
              <w:pStyle w:val="104"/>
              <w:rPr>
                <w:rFonts w:cs="Arial"/>
                <w:bCs/>
              </w:rPr>
            </w:pPr>
            <w:r w:rsidRPr="00C20D54">
              <w:t xml:space="preserve">Вид деятельности </w:t>
            </w:r>
            <w:r w:rsidRPr="00C20D54">
              <w:rPr>
                <w:rFonts w:cs="Arial"/>
                <w:bCs/>
              </w:rPr>
              <w:t>медицинской</w:t>
            </w:r>
            <w:r w:rsidRPr="00C20D54">
              <w:t xml:space="preserve"> организации</w:t>
            </w:r>
          </w:p>
        </w:tc>
      </w:tr>
      <w:tr w:rsidR="00A54432" w:rsidRPr="00C20D54" w14:paraId="2580AFB2" w14:textId="77777777" w:rsidTr="002D1977">
        <w:trPr>
          <w:trHeight w:val="125"/>
        </w:trPr>
        <w:tc>
          <w:tcPr>
            <w:tcW w:w="223" w:type="pct"/>
            <w:vMerge/>
          </w:tcPr>
          <w:p w14:paraId="69363D5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0DCCB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183B8CA" w14:textId="77777777" w:rsidR="00A54432" w:rsidRPr="00C20D54" w:rsidRDefault="00A54432" w:rsidP="002D1977">
            <w:pPr>
              <w:pStyle w:val="104"/>
            </w:pPr>
            <w:r w:rsidRPr="00C20D54">
              <w:t>Профиль деятельности организации</w:t>
            </w:r>
          </w:p>
        </w:tc>
        <w:tc>
          <w:tcPr>
            <w:tcW w:w="2783" w:type="pct"/>
          </w:tcPr>
          <w:p w14:paraId="0554E924" w14:textId="77777777" w:rsidR="00A54432" w:rsidRPr="00C20D54" w:rsidRDefault="00A54432" w:rsidP="002D1977">
            <w:pPr>
              <w:pStyle w:val="104"/>
              <w:rPr>
                <w:rFonts w:cs="Arial"/>
                <w:bCs/>
              </w:rPr>
            </w:pPr>
            <w:r w:rsidRPr="00C20D54">
              <w:t xml:space="preserve">Профиль деятельности </w:t>
            </w:r>
            <w:r w:rsidRPr="00C20D54">
              <w:rPr>
                <w:rFonts w:cs="Arial"/>
                <w:bCs/>
              </w:rPr>
              <w:t>медицинской</w:t>
            </w:r>
            <w:r w:rsidRPr="00C20D54">
              <w:t xml:space="preserve"> организации</w:t>
            </w:r>
          </w:p>
        </w:tc>
      </w:tr>
      <w:tr w:rsidR="00A54432" w:rsidRPr="00C20D54" w14:paraId="335D5FC6" w14:textId="77777777" w:rsidTr="002D1977">
        <w:trPr>
          <w:trHeight w:val="170"/>
        </w:trPr>
        <w:tc>
          <w:tcPr>
            <w:tcW w:w="223" w:type="pct"/>
            <w:vMerge/>
          </w:tcPr>
          <w:p w14:paraId="54E0FA2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55EAB19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7ABE9DD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организации</w:t>
            </w:r>
          </w:p>
        </w:tc>
        <w:tc>
          <w:tcPr>
            <w:tcW w:w="2783" w:type="pct"/>
          </w:tcPr>
          <w:p w14:paraId="09378E5E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организации</w:t>
            </w:r>
          </w:p>
        </w:tc>
      </w:tr>
      <w:tr w:rsidR="00A54432" w:rsidRPr="00C20D54" w14:paraId="2C9941AF" w14:textId="77777777" w:rsidTr="002D1977">
        <w:trPr>
          <w:trHeight w:val="240"/>
        </w:trPr>
        <w:tc>
          <w:tcPr>
            <w:tcW w:w="223" w:type="pct"/>
            <w:vMerge/>
          </w:tcPr>
          <w:p w14:paraId="20300E8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EAA95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12DBA22" w14:textId="77777777" w:rsidR="00A54432" w:rsidRPr="00C20D54" w:rsidRDefault="00A54432" w:rsidP="002D1977">
            <w:pPr>
              <w:pStyle w:val="104"/>
            </w:pPr>
            <w:r w:rsidRPr="00C20D54">
              <w:t>OID структурного подразделения</w:t>
            </w:r>
          </w:p>
        </w:tc>
        <w:tc>
          <w:tcPr>
            <w:tcW w:w="2783" w:type="pct"/>
          </w:tcPr>
          <w:p w14:paraId="724A6F35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08892465" w14:textId="77777777" w:rsidTr="002D1977">
        <w:trPr>
          <w:trHeight w:val="240"/>
        </w:trPr>
        <w:tc>
          <w:tcPr>
            <w:tcW w:w="223" w:type="pct"/>
            <w:vMerge/>
          </w:tcPr>
          <w:p w14:paraId="0E79B31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DD91F8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3D9B362A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783" w:type="pct"/>
          </w:tcPr>
          <w:p w14:paraId="0679C50C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0453E9B5" w14:textId="77777777" w:rsidTr="002D1977">
        <w:trPr>
          <w:trHeight w:val="240"/>
        </w:trPr>
        <w:tc>
          <w:tcPr>
            <w:tcW w:w="223" w:type="pct"/>
            <w:vMerge/>
          </w:tcPr>
          <w:p w14:paraId="1045F1A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654B85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B3184B3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783" w:type="pct"/>
          </w:tcPr>
          <w:p w14:paraId="15BCBAB8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</w:tr>
      <w:tr w:rsidR="00A54432" w:rsidRPr="00C20D54" w14:paraId="68401336" w14:textId="77777777" w:rsidTr="002D1977">
        <w:trPr>
          <w:trHeight w:val="240"/>
        </w:trPr>
        <w:tc>
          <w:tcPr>
            <w:tcW w:w="223" w:type="pct"/>
            <w:vMerge/>
          </w:tcPr>
          <w:p w14:paraId="2239757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15BE5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D8F343F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2783" w:type="pct"/>
          </w:tcPr>
          <w:p w14:paraId="49D41540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4E9583E5" w14:textId="77777777" w:rsidTr="002D1977">
        <w:trPr>
          <w:trHeight w:val="240"/>
        </w:trPr>
        <w:tc>
          <w:tcPr>
            <w:tcW w:w="223" w:type="pct"/>
            <w:vMerge/>
          </w:tcPr>
          <w:p w14:paraId="7D2DEC1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5C6F04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BFD4118" w14:textId="77777777" w:rsidR="00A54432" w:rsidRPr="00C20D54" w:rsidRDefault="00A54432" w:rsidP="002D1977">
            <w:pPr>
              <w:pStyle w:val="104"/>
            </w:pPr>
            <w:r w:rsidRPr="00C20D54">
              <w:t>OID отделения стационара</w:t>
            </w:r>
          </w:p>
        </w:tc>
        <w:tc>
          <w:tcPr>
            <w:tcW w:w="2783" w:type="pct"/>
          </w:tcPr>
          <w:p w14:paraId="5DB6F302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отделения стационара (при наличии, иначе – пустое поле)</w:t>
            </w:r>
          </w:p>
        </w:tc>
      </w:tr>
      <w:tr w:rsidR="00A54432" w:rsidRPr="00C20D54" w14:paraId="6AC0C25C" w14:textId="77777777" w:rsidTr="002D1977">
        <w:trPr>
          <w:trHeight w:val="240"/>
        </w:trPr>
        <w:tc>
          <w:tcPr>
            <w:tcW w:w="223" w:type="pct"/>
            <w:vMerge/>
          </w:tcPr>
          <w:p w14:paraId="58F1BE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D31E4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E0A03DC" w14:textId="77777777" w:rsidR="00A54432" w:rsidRPr="00C20D54" w:rsidRDefault="00A54432" w:rsidP="002D1977">
            <w:pPr>
              <w:pStyle w:val="104"/>
            </w:pPr>
            <w:r w:rsidRPr="00C20D54">
              <w:t>Наименование отделения стационара</w:t>
            </w:r>
          </w:p>
        </w:tc>
        <w:tc>
          <w:tcPr>
            <w:tcW w:w="2783" w:type="pct"/>
          </w:tcPr>
          <w:p w14:paraId="3142CD0A" w14:textId="77777777" w:rsidR="00A54432" w:rsidRPr="00C20D54" w:rsidRDefault="00A54432" w:rsidP="002D1977">
            <w:pPr>
              <w:pStyle w:val="104"/>
            </w:pPr>
            <w:r w:rsidRPr="00C20D54">
              <w:t>Наименование отделения стационара (при наличии, иначе – пустое поле)</w:t>
            </w:r>
          </w:p>
        </w:tc>
      </w:tr>
      <w:tr w:rsidR="00A54432" w:rsidRPr="00C20D54" w14:paraId="22584E13" w14:textId="77777777" w:rsidTr="002D1977">
        <w:trPr>
          <w:trHeight w:val="240"/>
        </w:trPr>
        <w:tc>
          <w:tcPr>
            <w:tcW w:w="223" w:type="pct"/>
            <w:vMerge/>
          </w:tcPr>
          <w:p w14:paraId="7FED396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AC134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71038484" w14:textId="77777777" w:rsidR="00A54432" w:rsidRPr="00C20D54" w:rsidRDefault="00A54432" w:rsidP="002D1977">
            <w:pPr>
              <w:pStyle w:val="104"/>
            </w:pPr>
            <w:r w:rsidRPr="00C20D54">
              <w:t xml:space="preserve">Тип занятия </w:t>
            </w:r>
            <w:r w:rsidRPr="00C20D54">
              <w:lastRenderedPageBreak/>
              <w:t>должности</w:t>
            </w:r>
          </w:p>
        </w:tc>
        <w:tc>
          <w:tcPr>
            <w:tcW w:w="2783" w:type="pct"/>
          </w:tcPr>
          <w:p w14:paraId="2EFFB1E4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Тип занятия должности</w:t>
            </w:r>
          </w:p>
        </w:tc>
      </w:tr>
      <w:tr w:rsidR="00A54432" w:rsidRPr="00C20D54" w14:paraId="5F2698CD" w14:textId="77777777" w:rsidTr="002D1977">
        <w:trPr>
          <w:trHeight w:val="240"/>
        </w:trPr>
        <w:tc>
          <w:tcPr>
            <w:tcW w:w="223" w:type="pct"/>
            <w:vMerge/>
          </w:tcPr>
          <w:p w14:paraId="30B7E50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9D910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37566235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2783" w:type="pct"/>
          </w:tcPr>
          <w:p w14:paraId="08026698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</w:tr>
      <w:tr w:rsidR="00A54432" w:rsidRPr="00C20D54" w14:paraId="29496AAE" w14:textId="77777777" w:rsidTr="002D1977">
        <w:trPr>
          <w:trHeight w:val="240"/>
        </w:trPr>
        <w:tc>
          <w:tcPr>
            <w:tcW w:w="223" w:type="pct"/>
            <w:vMerge/>
          </w:tcPr>
          <w:p w14:paraId="66C0EA8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1F239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48652A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Ставка</w:t>
            </w:r>
          </w:p>
        </w:tc>
        <w:tc>
          <w:tcPr>
            <w:tcW w:w="2783" w:type="pct"/>
          </w:tcPr>
          <w:p w14:paraId="001E665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Ставка</w:t>
            </w:r>
          </w:p>
        </w:tc>
      </w:tr>
      <w:tr w:rsidR="00A54432" w:rsidRPr="00C20D54" w14:paraId="45F8E52E" w14:textId="77777777" w:rsidTr="002D1977">
        <w:trPr>
          <w:trHeight w:val="240"/>
        </w:trPr>
        <w:tc>
          <w:tcPr>
            <w:tcW w:w="223" w:type="pct"/>
            <w:vMerge/>
          </w:tcPr>
          <w:p w14:paraId="008E62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71729A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4ABD21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</w:t>
            </w:r>
          </w:p>
        </w:tc>
        <w:tc>
          <w:tcPr>
            <w:tcW w:w="2783" w:type="pct"/>
          </w:tcPr>
          <w:p w14:paraId="5EA6F45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</w:t>
            </w:r>
          </w:p>
        </w:tc>
      </w:tr>
      <w:tr w:rsidR="00A54432" w:rsidRPr="00C20D54" w14:paraId="7520E572" w14:textId="77777777" w:rsidTr="002D1977">
        <w:trPr>
          <w:trHeight w:val="240"/>
        </w:trPr>
        <w:tc>
          <w:tcPr>
            <w:tcW w:w="223" w:type="pct"/>
            <w:vMerge/>
          </w:tcPr>
          <w:p w14:paraId="787CF04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C1B849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76BADE7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</w:tc>
        <w:tc>
          <w:tcPr>
            <w:tcW w:w="2783" w:type="pct"/>
          </w:tcPr>
          <w:p w14:paraId="79F6337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</w:tc>
      </w:tr>
      <w:tr w:rsidR="00A54432" w:rsidRPr="00C20D54" w14:paraId="3F2842E7" w14:textId="77777777" w:rsidTr="002D1977">
        <w:trPr>
          <w:trHeight w:val="240"/>
        </w:trPr>
        <w:tc>
          <w:tcPr>
            <w:tcW w:w="223" w:type="pct"/>
            <w:vMerge/>
          </w:tcPr>
          <w:p w14:paraId="0A0F2D7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034F189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C6F898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</w:t>
            </w:r>
          </w:p>
        </w:tc>
        <w:tc>
          <w:tcPr>
            <w:tcW w:w="2783" w:type="pct"/>
          </w:tcPr>
          <w:p w14:paraId="2DFC327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 (</w:t>
            </w:r>
            <w:r w:rsidRPr="00C20D54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C20D54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C20D54" w14:paraId="2ABBDCD3" w14:textId="77777777" w:rsidTr="002D1977">
        <w:trPr>
          <w:trHeight w:val="240"/>
        </w:trPr>
        <w:tc>
          <w:tcPr>
            <w:tcW w:w="223" w:type="pct"/>
            <w:vMerge/>
          </w:tcPr>
          <w:p w14:paraId="069B806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699E7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96265C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 неисполнения</w:t>
            </w:r>
          </w:p>
        </w:tc>
        <w:tc>
          <w:tcPr>
            <w:tcW w:w="2783" w:type="pct"/>
          </w:tcPr>
          <w:p w14:paraId="3EE678F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 временного неисполнения функциональных обязанностей (</w:t>
            </w:r>
            <w:r w:rsidRPr="00C20D54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C20D54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C20D54" w14:paraId="709250D2" w14:textId="77777777" w:rsidTr="002D1977">
        <w:trPr>
          <w:trHeight w:val="315"/>
        </w:trPr>
        <w:tc>
          <w:tcPr>
            <w:tcW w:w="223" w:type="pct"/>
            <w:vMerge/>
          </w:tcPr>
          <w:p w14:paraId="0413418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71C4A3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FCE4ED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  <w:p w14:paraId="48B4538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неисполнения</w:t>
            </w:r>
          </w:p>
          <w:p w14:paraId="48F4E9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2783" w:type="pct"/>
          </w:tcPr>
          <w:p w14:paraId="76C14C2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временного неисполнения функциональных обязанностей (при наличии, иначе – пустое поле)</w:t>
            </w:r>
          </w:p>
        </w:tc>
      </w:tr>
    </w:tbl>
    <w:p w14:paraId="38338964" w14:textId="446402FB" w:rsidR="00A54432" w:rsidRPr="00A25157" w:rsidRDefault="00A54432" w:rsidP="00A25157">
      <w:pPr>
        <w:pStyle w:val="54"/>
        <w:rPr>
          <w:rStyle w:val="aff2"/>
          <w:b/>
          <w:bCs/>
        </w:rPr>
      </w:pPr>
      <w:bookmarkStart w:id="507" w:name="_Toc89079995"/>
      <w:r w:rsidRPr="00A25157">
        <w:t>Отчет «</w:t>
      </w:r>
      <w:r w:rsidRPr="00A25157">
        <w:rPr>
          <w:rStyle w:val="aff2"/>
          <w:b/>
          <w:bCs/>
        </w:rPr>
        <w:t>160. Отчет о потребности в специалистах»</w:t>
      </w:r>
    </w:p>
    <w:p w14:paraId="2C2A99F8" w14:textId="21076458" w:rsidR="00A54432" w:rsidRPr="00CD1E07" w:rsidRDefault="00A54432" w:rsidP="00A54432">
      <w:pPr>
        <w:pStyle w:val="af2"/>
      </w:pPr>
      <w:r w:rsidRPr="00F07E04">
        <w:t xml:space="preserve">В рамках процесса </w:t>
      </w:r>
      <w:r w:rsidRPr="00A06BC9">
        <w:t>ведени</w:t>
      </w:r>
      <w:r>
        <w:t>я</w:t>
      </w:r>
      <w:r w:rsidRPr="00A06BC9">
        <w:t xml:space="preserve"> персонифицированного учета медицинских</w:t>
      </w:r>
      <w:r>
        <w:t xml:space="preserve"> и фармацевтических </w:t>
      </w:r>
      <w:r w:rsidRPr="00A06BC9">
        <w:t xml:space="preserve">работников </w:t>
      </w:r>
      <w:r>
        <w:rPr>
          <w:spacing w:val="-1"/>
        </w:rPr>
        <w:t xml:space="preserve">в Подсистеме </w:t>
      </w:r>
      <w:r w:rsidRPr="00CD1E07">
        <w:t>реализована отчетная форма со сведениями по сопоставлению количества штатных единиц, указанных в штатном расписании, занятым ставкам в разрезе медицинских</w:t>
      </w:r>
      <w:r>
        <w:t xml:space="preserve"> и фармацевтических</w:t>
      </w:r>
      <w:r w:rsidRPr="00CD1E07">
        <w:t xml:space="preserve"> организаций, субъектов </w:t>
      </w:r>
      <w:r w:rsidR="001179C1" w:rsidRPr="00C20D54">
        <w:t>Российской Федерации</w:t>
      </w:r>
      <w:r w:rsidRPr="00CD1E07">
        <w:t xml:space="preserve"> и должностей медицинских </w:t>
      </w:r>
      <w:r>
        <w:t xml:space="preserve">и фармацевтических </w:t>
      </w:r>
      <w:r w:rsidRPr="00CD1E07">
        <w:t xml:space="preserve">работников, а также </w:t>
      </w:r>
      <w:r>
        <w:t xml:space="preserve">по </w:t>
      </w:r>
      <w:r w:rsidRPr="00CD1E07">
        <w:t xml:space="preserve">количеству работников, временно не исполняющих </w:t>
      </w:r>
      <w:r>
        <w:t xml:space="preserve">функциональные </w:t>
      </w:r>
      <w:r w:rsidRPr="00CD1E07">
        <w:t>обязанности.</w:t>
      </w:r>
    </w:p>
    <w:p w14:paraId="7961945C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F858263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2FE7D846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C60B3C5" w14:textId="77777777" w:rsidR="00A54432" w:rsidRPr="00C20D54" w:rsidRDefault="00A54432" w:rsidP="00A54432">
      <w:pPr>
        <w:pStyle w:val="17"/>
      </w:pPr>
      <w:r w:rsidRPr="00C20D54">
        <w:t>Работник МЗ (ФРМР);</w:t>
      </w:r>
    </w:p>
    <w:p w14:paraId="54DD6B3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(ФРМР);</w:t>
      </w:r>
    </w:p>
    <w:p w14:paraId="4D666D40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6D7A1567" w14:textId="54C49B8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F466144" w14:textId="77777777" w:rsidTr="002D1977">
        <w:trPr>
          <w:tblHeader/>
        </w:trPr>
        <w:tc>
          <w:tcPr>
            <w:tcW w:w="245" w:type="pct"/>
          </w:tcPr>
          <w:p w14:paraId="7F93F27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69CAE97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286C949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88E1EF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A355EC" w14:textId="77777777" w:rsidTr="002D1977">
        <w:trPr>
          <w:trHeight w:val="217"/>
        </w:trPr>
        <w:tc>
          <w:tcPr>
            <w:tcW w:w="245" w:type="pct"/>
          </w:tcPr>
          <w:p w14:paraId="3A0E3363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4DD633F5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1321" w:type="pct"/>
          </w:tcPr>
          <w:p w14:paraId="2D94136C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2034" w:type="pct"/>
          </w:tcPr>
          <w:p w14:paraId="24B9F2C6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60FB0D32" w14:textId="77777777" w:rsidTr="002D1977">
        <w:trPr>
          <w:trHeight w:val="217"/>
        </w:trPr>
        <w:tc>
          <w:tcPr>
            <w:tcW w:w="245" w:type="pct"/>
          </w:tcPr>
          <w:p w14:paraId="7123F6D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BC20B46" w14:textId="2607B55A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2E373C7F" w14:textId="07A6697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1818933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1D4EFAA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C20D54" w14:paraId="239AEF1C" w14:textId="77777777" w:rsidTr="002D1977">
        <w:trPr>
          <w:trHeight w:val="217"/>
        </w:trPr>
        <w:tc>
          <w:tcPr>
            <w:tcW w:w="245" w:type="pct"/>
          </w:tcPr>
          <w:p w14:paraId="1A36191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286DAE13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12BBC827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034" w:type="pct"/>
          </w:tcPr>
          <w:p w14:paraId="48FA2AF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04EA19E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48CBF9DC" w14:textId="77777777" w:rsidTr="002D1977">
        <w:trPr>
          <w:trHeight w:val="655"/>
        </w:trPr>
        <w:tc>
          <w:tcPr>
            <w:tcW w:w="245" w:type="pct"/>
          </w:tcPr>
          <w:p w14:paraId="09D3CE4E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1D9E449B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5BBA9F9C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 медицинских организаций</w:t>
            </w:r>
          </w:p>
        </w:tc>
        <w:tc>
          <w:tcPr>
            <w:tcW w:w="2034" w:type="pct"/>
          </w:tcPr>
          <w:p w14:paraId="218A117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543D56A5" w14:textId="0C41170B" w:rsidR="00A54432" w:rsidRPr="00C20D54" w:rsidRDefault="00A54432" w:rsidP="00A54432">
      <w:pPr>
        <w:pStyle w:val="afffffff9"/>
      </w:pPr>
      <w:r w:rsidRPr="007606A9">
        <w:t xml:space="preserve">В </w:t>
      </w:r>
      <w:r>
        <w:t xml:space="preserve">данном </w:t>
      </w:r>
      <w:r w:rsidRPr="007606A9">
        <w:t>отчете содержатся сведения по сопоставлению количества штатных единиц, указанных в штатном расписании, занятым ставкам в разрезе организаций, субъектов Российской Федерации и должностей медицинских и фармацевтических работников</w:t>
      </w:r>
      <w:r>
        <w:t xml:space="preserve">. </w:t>
      </w:r>
      <w:r w:rsidRPr="00C20D54">
        <w:t xml:space="preserve">Описание полей, которые содержатся в отчете, </w:t>
      </w:r>
      <w:r w:rsidR="008A5D81">
        <w:t>приведено в таблице ниже.</w:t>
      </w:r>
    </w:p>
    <w:p w14:paraId="7E6679EC" w14:textId="32C71506" w:rsidR="008A5D81" w:rsidRPr="00C20D54" w:rsidRDefault="008A5D81" w:rsidP="008A5D81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lastRenderedPageBreak/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55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928"/>
        <w:gridCol w:w="5950"/>
      </w:tblGrid>
      <w:tr w:rsidR="00A54432" w:rsidRPr="00C20D54" w14:paraId="6A4713B2" w14:textId="77777777" w:rsidTr="002D1977">
        <w:trPr>
          <w:tblHeader/>
        </w:trPr>
        <w:tc>
          <w:tcPr>
            <w:tcW w:w="249" w:type="pct"/>
          </w:tcPr>
          <w:p w14:paraId="23FBC3C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67" w:type="pct"/>
          </w:tcPr>
          <w:p w14:paraId="0C93606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184" w:type="pct"/>
          </w:tcPr>
          <w:p w14:paraId="0CE5E32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BB3FEC0" w14:textId="77777777" w:rsidTr="002D1977">
        <w:trPr>
          <w:trHeight w:val="352"/>
        </w:trPr>
        <w:tc>
          <w:tcPr>
            <w:tcW w:w="249" w:type="pct"/>
          </w:tcPr>
          <w:p w14:paraId="43CB820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67" w:type="pct"/>
          </w:tcPr>
          <w:p w14:paraId="71485C19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3184" w:type="pct"/>
          </w:tcPr>
          <w:p w14:paraId="00021A34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</w:tr>
      <w:tr w:rsidR="00A54432" w:rsidRPr="00C20D54" w14:paraId="167EB3D3" w14:textId="77777777" w:rsidTr="002D1977">
        <w:trPr>
          <w:trHeight w:val="309"/>
        </w:trPr>
        <w:tc>
          <w:tcPr>
            <w:tcW w:w="249" w:type="pct"/>
          </w:tcPr>
          <w:p w14:paraId="7340FEFD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67" w:type="pct"/>
          </w:tcPr>
          <w:p w14:paraId="1F8325A0" w14:textId="77777777" w:rsidR="00A54432" w:rsidRPr="00C20D54" w:rsidRDefault="00A54432" w:rsidP="002D1977">
            <w:pPr>
              <w:pStyle w:val="104"/>
            </w:pPr>
            <w:r w:rsidRPr="00C20D54">
              <w:t>№</w:t>
            </w:r>
          </w:p>
        </w:tc>
        <w:tc>
          <w:tcPr>
            <w:tcW w:w="3184" w:type="pct"/>
          </w:tcPr>
          <w:p w14:paraId="05472C64" w14:textId="77777777" w:rsidR="00A54432" w:rsidRPr="00C20D54" w:rsidRDefault="00A54432" w:rsidP="002D1977">
            <w:pPr>
              <w:pStyle w:val="104"/>
            </w:pPr>
            <w:r w:rsidRPr="00C20D54">
              <w:t>Порядковый номер строки отчета</w:t>
            </w:r>
          </w:p>
        </w:tc>
      </w:tr>
      <w:tr w:rsidR="00A54432" w:rsidRPr="00C20D54" w14:paraId="6AD8785C" w14:textId="77777777" w:rsidTr="002D1977">
        <w:trPr>
          <w:trHeight w:val="316"/>
        </w:trPr>
        <w:tc>
          <w:tcPr>
            <w:tcW w:w="249" w:type="pct"/>
          </w:tcPr>
          <w:p w14:paraId="15C561AC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67" w:type="pct"/>
          </w:tcPr>
          <w:p w14:paraId="5040C9EB" w14:textId="22275B0F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3184" w:type="pct"/>
          </w:tcPr>
          <w:p w14:paraId="608F0C51" w14:textId="6B408C6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, к которому относится </w:t>
            </w:r>
            <w:r>
              <w:t>организация</w:t>
            </w:r>
          </w:p>
        </w:tc>
      </w:tr>
      <w:tr w:rsidR="00A54432" w:rsidRPr="00C20D54" w14:paraId="3E63173D" w14:textId="77777777" w:rsidTr="002D1977">
        <w:trPr>
          <w:trHeight w:val="277"/>
        </w:trPr>
        <w:tc>
          <w:tcPr>
            <w:tcW w:w="249" w:type="pct"/>
          </w:tcPr>
          <w:p w14:paraId="0D8E41B5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67" w:type="pct"/>
          </w:tcPr>
          <w:p w14:paraId="257B7FF7" w14:textId="77777777" w:rsidR="00A54432" w:rsidRPr="00C20D54" w:rsidRDefault="00A54432" w:rsidP="002D1977">
            <w:pPr>
              <w:pStyle w:val="104"/>
            </w:pPr>
            <w:r w:rsidRPr="00C20D54">
              <w:t>OID MO</w:t>
            </w:r>
          </w:p>
        </w:tc>
        <w:tc>
          <w:tcPr>
            <w:tcW w:w="3184" w:type="pct"/>
          </w:tcPr>
          <w:p w14:paraId="0DE8FDF3" w14:textId="77777777" w:rsidR="00A54432" w:rsidRPr="00C20D54" w:rsidRDefault="00A54432" w:rsidP="002D1977">
            <w:pPr>
              <w:pStyle w:val="104"/>
            </w:pPr>
            <w:r w:rsidRPr="00C20D54">
              <w:t>Идентификатор организации</w:t>
            </w:r>
          </w:p>
        </w:tc>
      </w:tr>
      <w:tr w:rsidR="00A54432" w:rsidRPr="00C20D54" w14:paraId="69C06E50" w14:textId="77777777" w:rsidTr="002D1977">
        <w:trPr>
          <w:trHeight w:val="325"/>
        </w:trPr>
        <w:tc>
          <w:tcPr>
            <w:tcW w:w="249" w:type="pct"/>
          </w:tcPr>
          <w:p w14:paraId="7A7F4F55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567" w:type="pct"/>
          </w:tcPr>
          <w:p w14:paraId="0113575C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3184" w:type="pct"/>
          </w:tcPr>
          <w:p w14:paraId="5E0B120D" w14:textId="77777777" w:rsidR="00A54432" w:rsidRPr="00C20D54" w:rsidRDefault="00A54432" w:rsidP="002D1977">
            <w:pPr>
              <w:pStyle w:val="104"/>
            </w:pPr>
            <w:r w:rsidRPr="00C20D54">
              <w:t>Наименование организации</w:t>
            </w:r>
          </w:p>
        </w:tc>
      </w:tr>
      <w:tr w:rsidR="00A54432" w:rsidRPr="00C20D54" w14:paraId="20F58942" w14:textId="77777777" w:rsidTr="002D1977">
        <w:trPr>
          <w:trHeight w:val="330"/>
        </w:trPr>
        <w:tc>
          <w:tcPr>
            <w:tcW w:w="249" w:type="pct"/>
          </w:tcPr>
          <w:p w14:paraId="1654E674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567" w:type="pct"/>
          </w:tcPr>
          <w:p w14:paraId="5219BF7D" w14:textId="77777777" w:rsidR="00A54432" w:rsidRPr="00C20D54" w:rsidRDefault="00A54432" w:rsidP="002D1977">
            <w:pPr>
              <w:pStyle w:val="104"/>
            </w:pPr>
            <w:r w:rsidRPr="00C20D54">
              <w:t>OID СП</w:t>
            </w:r>
          </w:p>
        </w:tc>
        <w:tc>
          <w:tcPr>
            <w:tcW w:w="3184" w:type="pct"/>
          </w:tcPr>
          <w:p w14:paraId="40D405F6" w14:textId="77777777" w:rsidR="00A54432" w:rsidRPr="00C20D54" w:rsidRDefault="00A54432" w:rsidP="002D1977">
            <w:pPr>
              <w:pStyle w:val="104"/>
            </w:pPr>
            <w:r w:rsidRPr="00C20D54">
              <w:t>Идентификатор структурного подразделения организации</w:t>
            </w:r>
          </w:p>
        </w:tc>
      </w:tr>
      <w:tr w:rsidR="00A54432" w:rsidRPr="00C20D54" w14:paraId="48819C22" w14:textId="77777777" w:rsidTr="002D1977">
        <w:trPr>
          <w:trHeight w:val="277"/>
        </w:trPr>
        <w:tc>
          <w:tcPr>
            <w:tcW w:w="249" w:type="pct"/>
          </w:tcPr>
          <w:p w14:paraId="069F691E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567" w:type="pct"/>
          </w:tcPr>
          <w:p w14:paraId="2C9069F5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3184" w:type="pct"/>
          </w:tcPr>
          <w:p w14:paraId="3B3DAF7A" w14:textId="77777777" w:rsidR="00A54432" w:rsidRPr="00C20D54" w:rsidRDefault="00A54432" w:rsidP="002D1977">
            <w:pPr>
              <w:pStyle w:val="104"/>
            </w:pPr>
            <w:r w:rsidRPr="00C20D54">
              <w:t>Наименование структурного подразделения организации</w:t>
            </w:r>
          </w:p>
        </w:tc>
      </w:tr>
      <w:tr w:rsidR="00A54432" w:rsidRPr="00C20D54" w14:paraId="6DE3B6EC" w14:textId="77777777" w:rsidTr="002D1977">
        <w:trPr>
          <w:trHeight w:val="369"/>
        </w:trPr>
        <w:tc>
          <w:tcPr>
            <w:tcW w:w="249" w:type="pct"/>
          </w:tcPr>
          <w:p w14:paraId="2F4FA2C3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567" w:type="pct"/>
          </w:tcPr>
          <w:p w14:paraId="1D23E796" w14:textId="77777777" w:rsidR="00A54432" w:rsidRPr="00C20D54" w:rsidRDefault="00A54432" w:rsidP="002D1977">
            <w:pPr>
              <w:pStyle w:val="104"/>
            </w:pPr>
            <w:r w:rsidRPr="00C20D54">
              <w:t>Должность медицинского работника</w:t>
            </w:r>
          </w:p>
        </w:tc>
        <w:tc>
          <w:tcPr>
            <w:tcW w:w="3184" w:type="pct"/>
          </w:tcPr>
          <w:p w14:paraId="057829AE" w14:textId="77777777" w:rsidR="00A54432" w:rsidRPr="00C20D54" w:rsidRDefault="00A54432" w:rsidP="002D1977">
            <w:pPr>
              <w:pStyle w:val="104"/>
            </w:pPr>
            <w:r w:rsidRPr="00C20D54">
              <w:t>Наименование должности работника</w:t>
            </w:r>
          </w:p>
        </w:tc>
      </w:tr>
      <w:tr w:rsidR="00A54432" w:rsidRPr="00C20D54" w14:paraId="21857ABD" w14:textId="77777777" w:rsidTr="002D1977">
        <w:trPr>
          <w:trHeight w:val="461"/>
        </w:trPr>
        <w:tc>
          <w:tcPr>
            <w:tcW w:w="249" w:type="pct"/>
          </w:tcPr>
          <w:p w14:paraId="53ED7D36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567" w:type="pct"/>
          </w:tcPr>
          <w:p w14:paraId="58E955A9" w14:textId="77777777" w:rsidR="00A54432" w:rsidRPr="00C20D54" w:rsidRDefault="00A54432" w:rsidP="002D1977">
            <w:pPr>
              <w:pStyle w:val="104"/>
            </w:pPr>
            <w:r w:rsidRPr="00C20D54">
              <w:t>Штатные единицы</w:t>
            </w:r>
          </w:p>
        </w:tc>
        <w:tc>
          <w:tcPr>
            <w:tcW w:w="3184" w:type="pct"/>
          </w:tcPr>
          <w:p w14:paraId="0A88147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штатных единиц </w:t>
            </w:r>
            <w:r>
              <w:t>согласно ш</w:t>
            </w:r>
            <w:r w:rsidRPr="00C20D54">
              <w:t>татно</w:t>
            </w:r>
            <w:r>
              <w:t>му</w:t>
            </w:r>
            <w:r w:rsidRPr="00C20D54">
              <w:t xml:space="preserve"> расписани</w:t>
            </w:r>
            <w:r>
              <w:t xml:space="preserve">ю </w:t>
            </w:r>
            <w:r w:rsidRPr="00C20D54">
              <w:t>организации</w:t>
            </w:r>
          </w:p>
        </w:tc>
      </w:tr>
      <w:tr w:rsidR="00A54432" w:rsidRPr="00C20D54" w14:paraId="69B4E3EF" w14:textId="77777777" w:rsidTr="002D1977">
        <w:trPr>
          <w:trHeight w:val="567"/>
        </w:trPr>
        <w:tc>
          <w:tcPr>
            <w:tcW w:w="249" w:type="pct"/>
          </w:tcPr>
          <w:p w14:paraId="18C25AE9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567" w:type="pct"/>
          </w:tcPr>
          <w:p w14:paraId="73266399" w14:textId="77777777" w:rsidR="00A54432" w:rsidRPr="00C20D54" w:rsidRDefault="00A54432" w:rsidP="002D1977">
            <w:pPr>
              <w:pStyle w:val="104"/>
            </w:pPr>
            <w:r w:rsidRPr="00C20D54">
              <w:t>Занятые ставки</w:t>
            </w:r>
          </w:p>
        </w:tc>
        <w:tc>
          <w:tcPr>
            <w:tcW w:w="3184" w:type="pct"/>
          </w:tcPr>
          <w:p w14:paraId="22C7E550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 занятых единиц согласно </w:t>
            </w:r>
            <w:r>
              <w:t>л</w:t>
            </w:r>
            <w:r w:rsidRPr="00C20D54">
              <w:t>ичным делам работников, трудоустроенных в организации</w:t>
            </w:r>
          </w:p>
        </w:tc>
      </w:tr>
      <w:tr w:rsidR="00A54432" w:rsidRPr="00C20D54" w14:paraId="6E19E22B" w14:textId="77777777" w:rsidTr="002D1977">
        <w:trPr>
          <w:trHeight w:val="655"/>
        </w:trPr>
        <w:tc>
          <w:tcPr>
            <w:tcW w:w="249" w:type="pct"/>
          </w:tcPr>
          <w:p w14:paraId="5B9938AA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567" w:type="pct"/>
          </w:tcPr>
          <w:p w14:paraId="201FC0BB" w14:textId="77777777" w:rsidR="00A54432" w:rsidRPr="00C20D54" w:rsidRDefault="00A54432" w:rsidP="002D1977">
            <w:pPr>
              <w:pStyle w:val="104"/>
            </w:pPr>
            <w:r w:rsidRPr="00C20D54">
              <w:t>Внешнее совместительство</w:t>
            </w:r>
          </w:p>
        </w:tc>
        <w:tc>
          <w:tcPr>
            <w:tcW w:w="3184" w:type="pct"/>
          </w:tcPr>
          <w:p w14:paraId="7D3179C8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единиц согласно </w:t>
            </w:r>
            <w:r>
              <w:t>л</w:t>
            </w:r>
            <w:r w:rsidRPr="00C20D54">
              <w:t xml:space="preserve">ичным делам </w:t>
            </w:r>
            <w:r>
              <w:t>р</w:t>
            </w:r>
            <w:r w:rsidRPr="00C20D54">
              <w:t>аботников,</w:t>
            </w:r>
            <w:r>
              <w:t xml:space="preserve"> </w:t>
            </w:r>
            <w:r w:rsidRPr="00C20D54">
              <w:t xml:space="preserve">трудоустроенных с признаком </w:t>
            </w:r>
            <w:r>
              <w:t>«</w:t>
            </w:r>
            <w:r w:rsidRPr="00C20D54">
              <w:t>Внешнее совместительство</w:t>
            </w:r>
            <w:r>
              <w:t>»</w:t>
            </w:r>
            <w:r w:rsidRPr="00C20D54">
              <w:t xml:space="preserve"> в организации</w:t>
            </w:r>
          </w:p>
        </w:tc>
      </w:tr>
      <w:tr w:rsidR="00A54432" w:rsidRPr="00C20D54" w14:paraId="23455FC9" w14:textId="77777777" w:rsidTr="002D1977">
        <w:trPr>
          <w:trHeight w:val="545"/>
        </w:trPr>
        <w:tc>
          <w:tcPr>
            <w:tcW w:w="249" w:type="pct"/>
          </w:tcPr>
          <w:p w14:paraId="720676D7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567" w:type="pct"/>
          </w:tcPr>
          <w:p w14:paraId="7D0A139B" w14:textId="77777777" w:rsidR="00A54432" w:rsidRPr="00C20D54" w:rsidRDefault="00A54432" w:rsidP="002D1977">
            <w:pPr>
              <w:pStyle w:val="104"/>
            </w:pPr>
            <w:r w:rsidRPr="00C20D54">
              <w:t>Временно не исполняющие обязанности</w:t>
            </w:r>
          </w:p>
        </w:tc>
        <w:tc>
          <w:tcPr>
            <w:tcW w:w="3184" w:type="pct"/>
          </w:tcPr>
          <w:p w14:paraId="069F2B1B" w14:textId="20A027D0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, временно не исполняющих </w:t>
            </w:r>
            <w:r>
              <w:t xml:space="preserve">функциональные </w:t>
            </w:r>
            <w:r w:rsidRPr="00C20D54">
              <w:t xml:space="preserve">обязанности (согласно записи в </w:t>
            </w:r>
            <w:r>
              <w:t>л</w:t>
            </w:r>
            <w:r w:rsidRPr="00C20D54">
              <w:t>ичном деле)</w:t>
            </w:r>
          </w:p>
        </w:tc>
      </w:tr>
      <w:tr w:rsidR="00A54432" w:rsidRPr="00C20D54" w14:paraId="1F167AAD" w14:textId="77777777" w:rsidTr="002D1977">
        <w:trPr>
          <w:trHeight w:val="273"/>
        </w:trPr>
        <w:tc>
          <w:tcPr>
            <w:tcW w:w="249" w:type="pct"/>
          </w:tcPr>
          <w:p w14:paraId="3778659B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1567" w:type="pct"/>
            <w:shd w:val="clear" w:color="auto" w:fill="auto"/>
          </w:tcPr>
          <w:p w14:paraId="20DEBF01" w14:textId="77777777" w:rsidR="00A54432" w:rsidRPr="00C20D54" w:rsidRDefault="00A54432" w:rsidP="002D1977">
            <w:pPr>
              <w:pStyle w:val="104"/>
            </w:pPr>
            <w:r w:rsidRPr="00C20D54">
              <w:t>Свободные вакансии</w:t>
            </w:r>
          </w:p>
        </w:tc>
        <w:tc>
          <w:tcPr>
            <w:tcW w:w="3184" w:type="pct"/>
          </w:tcPr>
          <w:p w14:paraId="1C525F15" w14:textId="77777777" w:rsidR="00A54432" w:rsidRPr="00C20D54" w:rsidRDefault="00A54432" w:rsidP="002D1977">
            <w:pPr>
              <w:pStyle w:val="104"/>
            </w:pPr>
            <w:r w:rsidRPr="00C20D54">
              <w:t>Количество незанятых штатных единиц</w:t>
            </w:r>
          </w:p>
        </w:tc>
      </w:tr>
    </w:tbl>
    <w:p w14:paraId="3C6D14B7" w14:textId="7DAE0023" w:rsidR="00A54432" w:rsidRPr="00C20D54" w:rsidRDefault="00A54432" w:rsidP="00A25157">
      <w:pPr>
        <w:pStyle w:val="54"/>
      </w:pPr>
      <w:r>
        <w:t>Отчет «</w:t>
      </w:r>
      <w:r w:rsidRPr="00C20D54">
        <w:t>161. Отчет о движении кадров для анализа динамики устранения кадрового дефицита ФНР</w:t>
      </w:r>
      <w:bookmarkEnd w:id="507"/>
      <w:r>
        <w:t>»</w:t>
      </w:r>
    </w:p>
    <w:p w14:paraId="3FC09077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по динамике кадров в разрезе регион-организация-должность.</w:t>
      </w:r>
    </w:p>
    <w:p w14:paraId="5972F2DB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9DB9C4B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6907AFD4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6F135E6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EADA93F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7742B6EA" w14:textId="27293E45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682F3A0" w14:textId="77777777" w:rsidTr="002D1977">
        <w:trPr>
          <w:tblHeader/>
        </w:trPr>
        <w:tc>
          <w:tcPr>
            <w:tcW w:w="245" w:type="pct"/>
          </w:tcPr>
          <w:p w14:paraId="557037D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D1A8D9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0EB5CD7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F9732C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44361850" w14:textId="77777777" w:rsidTr="002D1977">
        <w:trPr>
          <w:trHeight w:val="217"/>
        </w:trPr>
        <w:tc>
          <w:tcPr>
            <w:tcW w:w="245" w:type="pct"/>
          </w:tcPr>
          <w:p w14:paraId="38C90EFA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14505C19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1321" w:type="pct"/>
          </w:tcPr>
          <w:p w14:paraId="69E9E54D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2034" w:type="pct"/>
          </w:tcPr>
          <w:p w14:paraId="4D0E99FB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47D05B37" w14:textId="77777777" w:rsidTr="002D1977">
        <w:trPr>
          <w:trHeight w:val="217"/>
        </w:trPr>
        <w:tc>
          <w:tcPr>
            <w:tcW w:w="245" w:type="pct"/>
          </w:tcPr>
          <w:p w14:paraId="6A4F7EA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6BA41A8" w14:textId="77777777" w:rsidR="00A54432" w:rsidRPr="00C20D54" w:rsidRDefault="00A54432" w:rsidP="002D1977">
            <w:pPr>
              <w:pStyle w:val="104"/>
            </w:pPr>
            <w:r w:rsidRPr="00C20D54">
              <w:t>Дата окончания периода</w:t>
            </w:r>
          </w:p>
        </w:tc>
        <w:tc>
          <w:tcPr>
            <w:tcW w:w="1321" w:type="pct"/>
          </w:tcPr>
          <w:p w14:paraId="327588F9" w14:textId="77777777" w:rsidR="00A54432" w:rsidRPr="00C20D54" w:rsidRDefault="00A54432" w:rsidP="002D1977">
            <w:pPr>
              <w:pStyle w:val="104"/>
            </w:pPr>
            <w:r w:rsidRPr="00C20D54">
              <w:t>Дата окончания периода</w:t>
            </w:r>
          </w:p>
        </w:tc>
        <w:tc>
          <w:tcPr>
            <w:tcW w:w="2034" w:type="pct"/>
          </w:tcPr>
          <w:p w14:paraId="6214821C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EACF075" w14:textId="77777777" w:rsidTr="002D1977">
        <w:trPr>
          <w:trHeight w:val="217"/>
        </w:trPr>
        <w:tc>
          <w:tcPr>
            <w:tcW w:w="245" w:type="pct"/>
          </w:tcPr>
          <w:p w14:paraId="1F482E2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2F1FCB4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71C69B0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6B36C19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8FC62CA" w14:textId="77777777" w:rsidTr="002D1977">
        <w:trPr>
          <w:trHeight w:val="217"/>
        </w:trPr>
        <w:tc>
          <w:tcPr>
            <w:tcW w:w="245" w:type="pct"/>
          </w:tcPr>
          <w:p w14:paraId="3B917A1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704B58B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6AB56764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4C4C559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77D9CFD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0749611D" w14:textId="77777777" w:rsidTr="002D1977">
        <w:trPr>
          <w:trHeight w:val="790"/>
        </w:trPr>
        <w:tc>
          <w:tcPr>
            <w:tcW w:w="245" w:type="pct"/>
          </w:tcPr>
          <w:p w14:paraId="2566A0C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6D337B89" w14:textId="27A696ED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6B173745" w14:textId="553C996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74B03FA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88812E3" w14:textId="5E7EDDB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377B8909" w14:textId="77777777" w:rsidTr="002D1977">
        <w:trPr>
          <w:trHeight w:val="655"/>
        </w:trPr>
        <w:tc>
          <w:tcPr>
            <w:tcW w:w="245" w:type="pct"/>
          </w:tcPr>
          <w:p w14:paraId="251F566D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6</w:t>
            </w:r>
            <w:r>
              <w:t>.</w:t>
            </w:r>
          </w:p>
        </w:tc>
        <w:tc>
          <w:tcPr>
            <w:tcW w:w="1400" w:type="pct"/>
          </w:tcPr>
          <w:p w14:paraId="3E43529D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</w:t>
            </w:r>
          </w:p>
        </w:tc>
        <w:tc>
          <w:tcPr>
            <w:tcW w:w="1321" w:type="pct"/>
          </w:tcPr>
          <w:p w14:paraId="37C521A9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 из записи в личном деле работника</w:t>
            </w:r>
          </w:p>
        </w:tc>
        <w:tc>
          <w:tcPr>
            <w:tcW w:w="2034" w:type="pct"/>
          </w:tcPr>
          <w:p w14:paraId="20A914F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  <w:p w14:paraId="1195B633" w14:textId="77777777" w:rsidR="00A54432" w:rsidRPr="00C20D54" w:rsidRDefault="00A54432" w:rsidP="002D1977">
            <w:pPr>
              <w:pStyle w:val="104"/>
            </w:pPr>
          </w:p>
        </w:tc>
      </w:tr>
      <w:tr w:rsidR="00A54432" w:rsidRPr="00C20D54" w14:paraId="3075523E" w14:textId="77777777" w:rsidTr="002D1977">
        <w:trPr>
          <w:trHeight w:val="461"/>
        </w:trPr>
        <w:tc>
          <w:tcPr>
            <w:tcW w:w="245" w:type="pct"/>
          </w:tcPr>
          <w:p w14:paraId="1944F530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057F00E4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7451E51F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 организаций</w:t>
            </w:r>
          </w:p>
        </w:tc>
        <w:tc>
          <w:tcPr>
            <w:tcW w:w="2034" w:type="pct"/>
          </w:tcPr>
          <w:p w14:paraId="04CFBC3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FE0E573" w14:textId="433D2D27" w:rsidR="00A54432" w:rsidRPr="00C20D54" w:rsidRDefault="00A54432" w:rsidP="00A54432">
      <w:pPr>
        <w:pStyle w:val="afffffff9"/>
      </w:pPr>
      <w:r w:rsidRPr="007606A9">
        <w:t xml:space="preserve">В отчете учитываются работники, имеющие в личном деле запись с типом занятия должности </w:t>
      </w:r>
      <w:r>
        <w:t>«</w:t>
      </w:r>
      <w:r w:rsidRPr="007606A9">
        <w:t>Основная</w:t>
      </w:r>
      <w:r>
        <w:t>»</w:t>
      </w:r>
      <w:r w:rsidRPr="007606A9">
        <w:t xml:space="preserve"> по определенной должности. Если в течение отчетного периода работник трудоустроился, а затем уволился (либо наоборот), то такие случаи не учитываются.</w:t>
      </w:r>
      <w:r>
        <w:t xml:space="preserve"> О</w:t>
      </w:r>
      <w:r w:rsidRPr="007606A9">
        <w:t xml:space="preserve">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7606A9">
        <w:fldChar w:fldCharType="begin"/>
      </w:r>
      <w:r w:rsidRPr="007606A9">
        <w:instrText xml:space="preserve"> REF _Ref42505033 \h  \* MERGEFORMAT </w:instrText>
      </w:r>
      <w:r w:rsidRPr="007606A9">
        <w:fldChar w:fldCharType="separate"/>
      </w:r>
      <w:r w:rsidR="00565CC3" w:rsidRPr="007A649A">
        <w:t xml:space="preserve">Таблица </w:t>
      </w:r>
      <w:r w:rsidR="00565CC3">
        <w:t>57</w:t>
      </w:r>
      <w:r w:rsidRPr="007606A9">
        <w:fldChar w:fldCharType="end"/>
      </w:r>
      <w:r w:rsidRPr="00C20D54">
        <w:t>).</w:t>
      </w:r>
    </w:p>
    <w:p w14:paraId="11CF26DA" w14:textId="70DFFEE7" w:rsidR="00A54432" w:rsidRPr="007A649A" w:rsidRDefault="00A54432" w:rsidP="00A54432">
      <w:pPr>
        <w:pStyle w:val="afffffffff4"/>
      </w:pPr>
      <w:bookmarkStart w:id="508" w:name="_Ref42505033"/>
      <w:r w:rsidRPr="007A649A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57</w:t>
      </w:r>
      <w:r w:rsidR="003B6A3D">
        <w:rPr>
          <w:noProof/>
        </w:rPr>
        <w:fldChar w:fldCharType="end"/>
      </w:r>
      <w:bookmarkEnd w:id="508"/>
      <w:r w:rsidRPr="007A649A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0851D33D" w14:textId="77777777" w:rsidTr="002D1977">
        <w:trPr>
          <w:tblHeader/>
        </w:trPr>
        <w:tc>
          <w:tcPr>
            <w:tcW w:w="249" w:type="pct"/>
          </w:tcPr>
          <w:p w14:paraId="531223E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79F8434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443A36B7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A0CE383" w14:textId="77777777" w:rsidTr="002D1977">
        <w:trPr>
          <w:trHeight w:val="352"/>
        </w:trPr>
        <w:tc>
          <w:tcPr>
            <w:tcW w:w="249" w:type="pct"/>
          </w:tcPr>
          <w:p w14:paraId="46218CF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765" w:type="pct"/>
          </w:tcPr>
          <w:p w14:paraId="10290C30" w14:textId="1C8C7EFE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986" w:type="pct"/>
          </w:tcPr>
          <w:p w14:paraId="11C552F9" w14:textId="28F00D5E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5DF5E217" w14:textId="77777777" w:rsidTr="002D1977">
        <w:trPr>
          <w:trHeight w:val="404"/>
        </w:trPr>
        <w:tc>
          <w:tcPr>
            <w:tcW w:w="249" w:type="pct"/>
          </w:tcPr>
          <w:p w14:paraId="3B80F64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765" w:type="pct"/>
          </w:tcPr>
          <w:p w14:paraId="5D73D10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986" w:type="pct"/>
          </w:tcPr>
          <w:p w14:paraId="3F2733A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</w:tr>
      <w:tr w:rsidR="00A54432" w:rsidRPr="00C20D54" w14:paraId="4F737582" w14:textId="77777777" w:rsidTr="002D1977">
        <w:trPr>
          <w:trHeight w:val="327"/>
        </w:trPr>
        <w:tc>
          <w:tcPr>
            <w:tcW w:w="249" w:type="pct"/>
          </w:tcPr>
          <w:p w14:paraId="3CEF645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765" w:type="pct"/>
          </w:tcPr>
          <w:p w14:paraId="46E8811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 МО</w:t>
            </w:r>
          </w:p>
        </w:tc>
        <w:tc>
          <w:tcPr>
            <w:tcW w:w="2986" w:type="pct"/>
          </w:tcPr>
          <w:p w14:paraId="60AC5CDD" w14:textId="77777777" w:rsidR="00A54432" w:rsidRPr="00C20D54" w:rsidRDefault="00A54432" w:rsidP="002D1977">
            <w:pPr>
              <w:pStyle w:val="104"/>
            </w:pPr>
            <w:r w:rsidRPr="00C20D54">
              <w:t>OID организации</w:t>
            </w:r>
          </w:p>
        </w:tc>
      </w:tr>
      <w:tr w:rsidR="00A54432" w:rsidRPr="00C20D54" w14:paraId="00951A6F" w14:textId="77777777" w:rsidTr="002D1977">
        <w:trPr>
          <w:trHeight w:val="417"/>
        </w:trPr>
        <w:tc>
          <w:tcPr>
            <w:tcW w:w="249" w:type="pct"/>
          </w:tcPr>
          <w:p w14:paraId="1B6FD34C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765" w:type="pct"/>
          </w:tcPr>
          <w:p w14:paraId="2C09C0A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Полное наименование МО</w:t>
            </w:r>
          </w:p>
        </w:tc>
        <w:tc>
          <w:tcPr>
            <w:tcW w:w="2986" w:type="pct"/>
          </w:tcPr>
          <w:p w14:paraId="0D2FDF45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0725899B" w14:textId="77777777" w:rsidTr="002D1977">
        <w:trPr>
          <w:trHeight w:val="571"/>
        </w:trPr>
        <w:tc>
          <w:tcPr>
            <w:tcW w:w="249" w:type="pct"/>
          </w:tcPr>
          <w:p w14:paraId="7323C8E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765" w:type="pct"/>
          </w:tcPr>
          <w:p w14:paraId="3EDFF33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медицинской помощи</w:t>
            </w:r>
          </w:p>
        </w:tc>
        <w:tc>
          <w:tcPr>
            <w:tcW w:w="2986" w:type="pct"/>
          </w:tcPr>
          <w:p w14:paraId="308205CE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помощи, указанный в записи личного дела работника</w:t>
            </w:r>
          </w:p>
        </w:tc>
      </w:tr>
      <w:tr w:rsidR="00A54432" w:rsidRPr="00C20D54" w14:paraId="4DDD7891" w14:textId="77777777" w:rsidTr="002D1977">
        <w:trPr>
          <w:trHeight w:val="325"/>
        </w:trPr>
        <w:tc>
          <w:tcPr>
            <w:tcW w:w="249" w:type="pct"/>
          </w:tcPr>
          <w:p w14:paraId="461CA3A6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765" w:type="pct"/>
          </w:tcPr>
          <w:p w14:paraId="53BEF4D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986" w:type="pct"/>
          </w:tcPr>
          <w:p w14:paraId="5FC2C3C6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работника</w:t>
            </w:r>
          </w:p>
        </w:tc>
      </w:tr>
      <w:tr w:rsidR="00A54432" w:rsidRPr="00C20D54" w14:paraId="50986C6D" w14:textId="77777777" w:rsidTr="002D1977">
        <w:trPr>
          <w:trHeight w:val="655"/>
        </w:trPr>
        <w:tc>
          <w:tcPr>
            <w:tcW w:w="249" w:type="pct"/>
          </w:tcPr>
          <w:p w14:paraId="44673342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765" w:type="pct"/>
          </w:tcPr>
          <w:p w14:paraId="462649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врачей, работающих в МО</w:t>
            </w:r>
          </w:p>
        </w:tc>
        <w:tc>
          <w:tcPr>
            <w:tcW w:w="2986" w:type="pct"/>
          </w:tcPr>
          <w:p w14:paraId="45F12EAD" w14:textId="20956DD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трудоустроенных в </w:t>
            </w:r>
            <w:r>
              <w:t>организацию</w:t>
            </w:r>
            <w:r w:rsidRPr="00C20D54">
              <w:t xml:space="preserve"> на конец отчётного периода (</w:t>
            </w:r>
            <w:r w:rsidR="00275E88">
              <w:t>«</w:t>
            </w:r>
            <w:r w:rsidRPr="00C20D54">
              <w:t>Дата окончания периода</w:t>
            </w:r>
            <w:r w:rsidR="00275E88">
              <w:t>»</w:t>
            </w:r>
            <w:r w:rsidRPr="00C20D54">
              <w:t>)</w:t>
            </w:r>
          </w:p>
        </w:tc>
      </w:tr>
      <w:tr w:rsidR="00A54432" w:rsidRPr="00C20D54" w14:paraId="16A67252" w14:textId="77777777" w:rsidTr="002D1977">
        <w:trPr>
          <w:trHeight w:val="655"/>
        </w:trPr>
        <w:tc>
          <w:tcPr>
            <w:tcW w:w="249" w:type="pct"/>
          </w:tcPr>
          <w:p w14:paraId="028479AD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765" w:type="pct"/>
          </w:tcPr>
          <w:p w14:paraId="2F3CA0C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врачей, поступивших на работу в отчетном периоде, всего</w:t>
            </w:r>
          </w:p>
        </w:tc>
        <w:tc>
          <w:tcPr>
            <w:tcW w:w="2986" w:type="pct"/>
          </w:tcPr>
          <w:p w14:paraId="43F12F0A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 в</w:t>
            </w:r>
            <w:r w:rsidRPr="00C20D54">
              <w:t xml:space="preserve"> течение выбранного периода, пришедших на определенную должность</w:t>
            </w:r>
          </w:p>
        </w:tc>
      </w:tr>
      <w:tr w:rsidR="00A54432" w:rsidRPr="00C20D54" w14:paraId="3C792B44" w14:textId="77777777" w:rsidTr="002D1977">
        <w:trPr>
          <w:trHeight w:val="655"/>
        </w:trPr>
        <w:tc>
          <w:tcPr>
            <w:tcW w:w="249" w:type="pct"/>
          </w:tcPr>
          <w:p w14:paraId="0A7C658C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765" w:type="pct"/>
          </w:tcPr>
          <w:p w14:paraId="6150505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них, пришедших в МО того же региона</w:t>
            </w:r>
          </w:p>
        </w:tc>
        <w:tc>
          <w:tcPr>
            <w:tcW w:w="2986" w:type="pct"/>
          </w:tcPr>
          <w:p w14:paraId="612751C7" w14:textId="23BD662B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в </w:t>
            </w:r>
            <w:r>
              <w:t>орг</w:t>
            </w:r>
            <w:r w:rsidR="00AA01F7">
              <w:t>а</w:t>
            </w:r>
            <w:r>
              <w:t xml:space="preserve">низацию </w:t>
            </w:r>
            <w:r w:rsidRPr="00C20D54">
              <w:t>из организации того же региона</w:t>
            </w:r>
          </w:p>
        </w:tc>
      </w:tr>
      <w:tr w:rsidR="00A54432" w:rsidRPr="00C20D54" w14:paraId="6FB470D6" w14:textId="77777777" w:rsidTr="002D1977">
        <w:trPr>
          <w:trHeight w:val="655"/>
        </w:trPr>
        <w:tc>
          <w:tcPr>
            <w:tcW w:w="249" w:type="pct"/>
          </w:tcPr>
          <w:p w14:paraId="0F7D9FBB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765" w:type="pct"/>
          </w:tcPr>
          <w:p w14:paraId="61657C1C" w14:textId="27E0F971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 xml:space="preserve">После окончания </w:t>
            </w:r>
            <w:r>
              <w:rPr>
                <w:rFonts w:eastAsia="Times New Roman"/>
                <w:lang w:eastAsia="ru-RU"/>
              </w:rPr>
              <w:t>ВУЗ</w:t>
            </w:r>
            <w:r w:rsidRPr="00C20D54">
              <w:rPr>
                <w:rFonts w:eastAsia="Times New Roman"/>
                <w:lang w:eastAsia="ru-RU"/>
              </w:rPr>
              <w:t>а (выпускники)</w:t>
            </w:r>
          </w:p>
        </w:tc>
        <w:tc>
          <w:tcPr>
            <w:tcW w:w="2986" w:type="pct"/>
          </w:tcPr>
          <w:p w14:paraId="0D571A56" w14:textId="340544A2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получивших перед трудоустройством проф</w:t>
            </w:r>
            <w:r>
              <w:t xml:space="preserve">ессиональное </w:t>
            </w:r>
            <w:r w:rsidRPr="00C20D54">
              <w:t>образование</w:t>
            </w:r>
          </w:p>
          <w:p w14:paraId="619A18C0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5776BD5C" w14:textId="77777777" w:rsidTr="002D1977">
        <w:trPr>
          <w:trHeight w:val="655"/>
        </w:trPr>
        <w:tc>
          <w:tcPr>
            <w:tcW w:w="249" w:type="pct"/>
          </w:tcPr>
          <w:p w14:paraId="7859C1F1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765" w:type="pct"/>
          </w:tcPr>
          <w:p w14:paraId="267232A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 том числе трудоустроенных после завершения обучения в рамках целевой подготовки</w:t>
            </w:r>
          </w:p>
        </w:tc>
        <w:tc>
          <w:tcPr>
            <w:tcW w:w="2986" w:type="pct"/>
          </w:tcPr>
          <w:p w14:paraId="060E5DD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получивших перед трудоустройством целевое проф. образование</w:t>
            </w:r>
          </w:p>
          <w:p w14:paraId="70325F16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55C4EE24" w14:textId="77777777" w:rsidTr="002D1977">
        <w:trPr>
          <w:trHeight w:val="655"/>
        </w:trPr>
        <w:tc>
          <w:tcPr>
            <w:tcW w:w="249" w:type="pct"/>
          </w:tcPr>
          <w:p w14:paraId="014B61B2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765" w:type="pct"/>
          </w:tcPr>
          <w:p w14:paraId="43EF9306" w14:textId="61DDD75A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окончания ординатуры</w:t>
            </w:r>
            <w:r w:rsidR="000C138A">
              <w:rPr>
                <w:rFonts w:eastAsia="Times New Roman"/>
                <w:lang w:eastAsia="ru-RU"/>
              </w:rPr>
              <w:t>/</w:t>
            </w:r>
            <w:r w:rsidRPr="00C20D54">
              <w:rPr>
                <w:rFonts w:eastAsia="Times New Roman"/>
                <w:lang w:eastAsia="ru-RU"/>
              </w:rPr>
              <w:t>интернатуры</w:t>
            </w:r>
          </w:p>
        </w:tc>
        <w:tc>
          <w:tcPr>
            <w:tcW w:w="2986" w:type="pct"/>
          </w:tcPr>
          <w:p w14:paraId="58E8313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закончивших перед трудоустройством интернатуру или ординатуру</w:t>
            </w:r>
          </w:p>
          <w:p w14:paraId="5EB4B65D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63EFF980" w14:textId="77777777" w:rsidTr="002D1977">
        <w:trPr>
          <w:trHeight w:val="655"/>
        </w:trPr>
        <w:tc>
          <w:tcPr>
            <w:tcW w:w="249" w:type="pct"/>
          </w:tcPr>
          <w:p w14:paraId="7EF0CB8B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1765" w:type="pct"/>
          </w:tcPr>
          <w:p w14:paraId="76BD85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окончания целевой ординатуры/интернатуры</w:t>
            </w:r>
          </w:p>
        </w:tc>
        <w:tc>
          <w:tcPr>
            <w:tcW w:w="2986" w:type="pct"/>
          </w:tcPr>
          <w:p w14:paraId="5FCA035D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закончивших перед трудоустройством целевую интернатуру или ординатуру</w:t>
            </w:r>
            <w:r>
              <w:t xml:space="preserve"> </w:t>
            </w:r>
            <w:r w:rsidRPr="00C20D54">
              <w:lastRenderedPageBreak/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26CB2B27" w14:textId="77777777" w:rsidTr="002D1977">
        <w:trPr>
          <w:trHeight w:val="273"/>
        </w:trPr>
        <w:tc>
          <w:tcPr>
            <w:tcW w:w="249" w:type="pct"/>
          </w:tcPr>
          <w:p w14:paraId="084380DD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14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0B35E3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получения аккредитации</w:t>
            </w:r>
          </w:p>
          <w:p w14:paraId="1C31A20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986" w:type="pct"/>
          </w:tcPr>
          <w:p w14:paraId="37225FD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прошедших перед трудоустройством аккредитацию</w:t>
            </w:r>
            <w:r>
              <w:t xml:space="preserve"> специалиста</w:t>
            </w:r>
          </w:p>
          <w:p w14:paraId="3CC32E12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</w:t>
            </w:r>
            <w:r>
              <w:t xml:space="preserve">рохождения </w:t>
            </w:r>
            <w:r w:rsidRPr="00C20D54">
              <w:t>аккредитации</w:t>
            </w:r>
            <w:r>
              <w:t xml:space="preserve"> специалиста</w:t>
            </w:r>
            <w:r w:rsidRPr="00C20D54">
              <w:t>)</w:t>
            </w:r>
          </w:p>
        </w:tc>
      </w:tr>
      <w:tr w:rsidR="00A54432" w:rsidRPr="00C20D54" w14:paraId="58DFA3D6" w14:textId="77777777" w:rsidTr="002D1977">
        <w:trPr>
          <w:trHeight w:val="273"/>
        </w:trPr>
        <w:tc>
          <w:tcPr>
            <w:tcW w:w="249" w:type="pct"/>
          </w:tcPr>
          <w:p w14:paraId="5B433D00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D880DE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получения аккредитации c профстандартом, соответствующим должности</w:t>
            </w:r>
          </w:p>
        </w:tc>
        <w:tc>
          <w:tcPr>
            <w:tcW w:w="2986" w:type="pct"/>
          </w:tcPr>
          <w:p w14:paraId="278B30A4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>
              <w:t>работников,</w:t>
            </w:r>
            <w:r w:rsidRPr="00C20D54">
              <w:t xml:space="preserve">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должность, прошедших перед трудоустройством аккредитацию</w:t>
            </w:r>
            <w:r>
              <w:t xml:space="preserve"> специалиста.</w:t>
            </w:r>
          </w:p>
          <w:p w14:paraId="21D5BA81" w14:textId="0BDE8E92" w:rsidR="00A54432" w:rsidRPr="00C20D54" w:rsidRDefault="00A54432" w:rsidP="002D1977">
            <w:pPr>
              <w:pStyle w:val="104"/>
              <w:rPr>
                <w:rFonts w:cs="Arial"/>
                <w:bCs/>
                <w:szCs w:val="20"/>
              </w:rPr>
            </w:pPr>
            <w:r w:rsidRPr="00C20D54">
              <w:rPr>
                <w:rFonts w:cs="Arial"/>
                <w:bCs/>
                <w:szCs w:val="20"/>
              </w:rPr>
              <w:t>Должность должна соответствовать проф</w:t>
            </w:r>
            <w:r w:rsidR="00275E88">
              <w:rPr>
                <w:rFonts w:cs="Arial"/>
                <w:bCs/>
                <w:szCs w:val="20"/>
              </w:rPr>
              <w:t xml:space="preserve">ессиональному </w:t>
            </w:r>
            <w:r w:rsidRPr="00C20D54">
              <w:rPr>
                <w:rFonts w:cs="Arial"/>
                <w:bCs/>
                <w:szCs w:val="20"/>
              </w:rPr>
              <w:t>стандарту полученной аккредитации</w:t>
            </w:r>
            <w:r>
              <w:rPr>
                <w:rFonts w:cs="Arial"/>
                <w:bCs/>
                <w:szCs w:val="20"/>
              </w:rPr>
              <w:t xml:space="preserve"> специалиста </w:t>
            </w:r>
            <w:r w:rsidRPr="00C20D54">
              <w:rPr>
                <w:rFonts w:cs="Arial"/>
                <w:bCs/>
                <w:szCs w:val="20"/>
              </w:rPr>
              <w:t xml:space="preserve">согласно справочнику </w:t>
            </w:r>
            <w:r w:rsidR="00D23473">
              <w:rPr>
                <w:rFonts w:cs="Arial"/>
                <w:bCs/>
                <w:szCs w:val="20"/>
              </w:rPr>
              <w:t>НСИ</w:t>
            </w:r>
            <w:r>
              <w:rPr>
                <w:rFonts w:cs="Arial"/>
                <w:bCs/>
                <w:szCs w:val="20"/>
              </w:rPr>
              <w:t xml:space="preserve"> </w:t>
            </w:r>
            <w:r>
              <w:rPr>
                <w:rFonts w:cs="Arial"/>
                <w:bCs/>
                <w:szCs w:val="20"/>
                <w:lang w:val="en-US"/>
              </w:rPr>
              <w:t>OID</w:t>
            </w:r>
            <w:r w:rsidRPr="0037413B">
              <w:rPr>
                <w:rFonts w:cs="Arial"/>
                <w:bCs/>
                <w:szCs w:val="20"/>
              </w:rPr>
              <w:t xml:space="preserve"> </w:t>
            </w:r>
            <w:r w:rsidRPr="006444CE">
              <w:t>1.2.643.5.1.13.13.11.1442</w:t>
            </w:r>
          </w:p>
          <w:p w14:paraId="1F609FD0" w14:textId="77777777" w:rsidR="00A54432" w:rsidRPr="00C20D54" w:rsidRDefault="00A54432" w:rsidP="002D1977">
            <w:pPr>
              <w:pStyle w:val="104"/>
              <w:rPr>
                <w:bCs/>
              </w:rPr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7E6DCFB7" w14:textId="77777777" w:rsidTr="002D1977">
        <w:trPr>
          <w:trHeight w:val="273"/>
        </w:trPr>
        <w:tc>
          <w:tcPr>
            <w:tcW w:w="249" w:type="pct"/>
          </w:tcPr>
          <w:p w14:paraId="169D2834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61C161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уволившихся врачей</w:t>
            </w:r>
          </w:p>
        </w:tc>
        <w:tc>
          <w:tcPr>
            <w:tcW w:w="2986" w:type="pct"/>
          </w:tcPr>
          <w:p w14:paraId="1E88BAAA" w14:textId="77777777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 xml:space="preserve">волившихся </w:t>
            </w:r>
            <w:r w:rsidRPr="00C20D54">
              <w:t xml:space="preserve">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</w:t>
            </w:r>
          </w:p>
        </w:tc>
      </w:tr>
      <w:tr w:rsidR="00A54432" w:rsidRPr="00C20D54" w14:paraId="34247BA5" w14:textId="77777777" w:rsidTr="002D1977">
        <w:trPr>
          <w:trHeight w:val="273"/>
        </w:trPr>
        <w:tc>
          <w:tcPr>
            <w:tcW w:w="249" w:type="pct"/>
          </w:tcPr>
          <w:p w14:paraId="55C69604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E75FF14" w14:textId="4926B97E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уволенных в связи со смертью работника</w:t>
            </w:r>
          </w:p>
        </w:tc>
        <w:tc>
          <w:tcPr>
            <w:tcW w:w="2986" w:type="pct"/>
          </w:tcPr>
          <w:p w14:paraId="4FC7841F" w14:textId="34F148A7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>волившихся в</w:t>
            </w:r>
            <w:r w:rsidRPr="00C20D54">
              <w:t xml:space="preserve">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с причиной увольнения</w:t>
            </w:r>
            <w:r>
              <w:t xml:space="preserve"> </w:t>
            </w:r>
            <w:r w:rsidRPr="00C20D54">
              <w:t>«Смерть работника (п.6 части первой ст.83 Т</w:t>
            </w:r>
            <w:r>
              <w:t xml:space="preserve">рудового кодекса </w:t>
            </w:r>
            <w:r w:rsidR="00275E88">
              <w:t>Российской Федерации</w:t>
            </w:r>
            <w:r w:rsidRPr="00C20D54">
              <w:t>»</w:t>
            </w:r>
          </w:p>
        </w:tc>
      </w:tr>
      <w:tr w:rsidR="00A54432" w:rsidRPr="00C20D54" w14:paraId="304884DD" w14:textId="77777777" w:rsidTr="002D1977">
        <w:trPr>
          <w:trHeight w:val="273"/>
        </w:trPr>
        <w:tc>
          <w:tcPr>
            <w:tcW w:w="249" w:type="pct"/>
          </w:tcPr>
          <w:p w14:paraId="76A82F5F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D2E45D3" w14:textId="6DA6EAEA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уволенных в связи с выходом работника на пенсию</w:t>
            </w:r>
          </w:p>
        </w:tc>
        <w:tc>
          <w:tcPr>
            <w:tcW w:w="2986" w:type="pct"/>
          </w:tcPr>
          <w:p w14:paraId="6339824C" w14:textId="393ABF82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 xml:space="preserve">волившихся </w:t>
            </w:r>
            <w:r w:rsidRPr="00C20D54">
              <w:t xml:space="preserve">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с причиной увольнения</w:t>
            </w:r>
            <w:r>
              <w:t xml:space="preserve"> </w:t>
            </w:r>
            <w:r w:rsidRPr="00C20D54">
              <w:t>«Выход на пенсию (п.3 ч.1 ст.77 Т</w:t>
            </w:r>
            <w:r>
              <w:t>рудового кодекса</w:t>
            </w:r>
            <w:r w:rsidRPr="00C20D54">
              <w:t xml:space="preserve"> </w:t>
            </w:r>
            <w:r w:rsidR="00275E88">
              <w:t>Российской Федерации</w:t>
            </w:r>
            <w:r w:rsidRPr="00C20D54">
              <w:t>)»</w:t>
            </w:r>
          </w:p>
        </w:tc>
      </w:tr>
      <w:tr w:rsidR="00A54432" w:rsidRPr="00C20D54" w14:paraId="45E3AFA2" w14:textId="77777777" w:rsidTr="002D1977">
        <w:trPr>
          <w:trHeight w:val="273"/>
        </w:trPr>
        <w:tc>
          <w:tcPr>
            <w:tcW w:w="249" w:type="pct"/>
          </w:tcPr>
          <w:p w14:paraId="691DD14C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7F34799" w14:textId="378F1289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ушедших в МО того же региона</w:t>
            </w:r>
          </w:p>
        </w:tc>
        <w:tc>
          <w:tcPr>
            <w:tcW w:w="2986" w:type="pct"/>
          </w:tcPr>
          <w:p w14:paraId="0B0E7D2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ушедших 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в </w:t>
            </w:r>
            <w:r>
              <w:t>организацию</w:t>
            </w:r>
            <w:r w:rsidRPr="00C20D54">
              <w:t xml:space="preserve"> того же региона</w:t>
            </w:r>
          </w:p>
        </w:tc>
      </w:tr>
      <w:tr w:rsidR="00A54432" w:rsidRPr="00C20D54" w14:paraId="6D56998F" w14:textId="77777777" w:rsidTr="002D1977">
        <w:trPr>
          <w:trHeight w:val="273"/>
        </w:trPr>
        <w:tc>
          <w:tcPr>
            <w:tcW w:w="249" w:type="pct"/>
          </w:tcPr>
          <w:p w14:paraId="4AD5C6B9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06357E2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Разница между прибывшими и уволившимися специалистами</w:t>
            </w:r>
          </w:p>
        </w:tc>
        <w:tc>
          <w:tcPr>
            <w:tcW w:w="2986" w:type="pct"/>
          </w:tcPr>
          <w:p w14:paraId="4D346013" w14:textId="77777777" w:rsidR="00A54432" w:rsidRPr="00C20D54" w:rsidRDefault="00A54432" w:rsidP="002D1977">
            <w:pPr>
              <w:pStyle w:val="104"/>
            </w:pPr>
            <w:r w:rsidRPr="00C20D54">
              <w:t>Разница между поступившими на работу и уволившимися</w:t>
            </w:r>
          </w:p>
        </w:tc>
      </w:tr>
    </w:tbl>
    <w:p w14:paraId="1C38E23A" w14:textId="7FE3F1A5" w:rsidR="00A54432" w:rsidRPr="00C20D54" w:rsidRDefault="00A54432" w:rsidP="00A25157">
      <w:pPr>
        <w:pStyle w:val="54"/>
      </w:pPr>
      <w:r>
        <w:t>Отчет «</w:t>
      </w:r>
      <w:r w:rsidRPr="00C20D54">
        <w:t xml:space="preserve">200. Показатели национального проекта </w:t>
      </w:r>
      <w:r>
        <w:t>«</w:t>
      </w:r>
      <w:r w:rsidRPr="00C20D54">
        <w:t>Здравоохранение</w:t>
      </w:r>
      <w:r>
        <w:t>»</w:t>
      </w:r>
    </w:p>
    <w:p w14:paraId="4D4B93E6" w14:textId="77777777" w:rsidR="00A54432" w:rsidRPr="00C20D54" w:rsidRDefault="00A54432" w:rsidP="00A54432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 xml:space="preserve">Данный отчет предоставляет сведения по показателям национального проекта </w:t>
      </w:r>
      <w:r>
        <w:rPr>
          <w:color w:val="000000" w:themeColor="text1"/>
        </w:rPr>
        <w:t>«</w:t>
      </w:r>
      <w:r w:rsidRPr="00C20D54">
        <w:rPr>
          <w:color w:val="000000" w:themeColor="text1"/>
        </w:rPr>
        <w:t>Здравоохранение</w:t>
      </w:r>
      <w:r>
        <w:rPr>
          <w:color w:val="000000" w:themeColor="text1"/>
        </w:rPr>
        <w:t>»</w:t>
      </w:r>
      <w:r w:rsidRPr="00C20D54">
        <w:rPr>
          <w:color w:val="000000" w:themeColor="text1"/>
        </w:rPr>
        <w:t>.</w:t>
      </w:r>
    </w:p>
    <w:p w14:paraId="6775CDAC" w14:textId="77777777" w:rsidR="00A54432" w:rsidRPr="00C20D54" w:rsidRDefault="00A54432" w:rsidP="00A54432">
      <w:pPr>
        <w:ind w:firstLine="709"/>
      </w:pPr>
      <w:r w:rsidRPr="00C20D54">
        <w:t>Доступ к данному отчету имеют пользователи со следующими ролями:</w:t>
      </w:r>
    </w:p>
    <w:p w14:paraId="7BF2373C" w14:textId="77777777" w:rsidR="00B55787" w:rsidRPr="00C20D54" w:rsidRDefault="00B55787" w:rsidP="00B55787">
      <w:pPr>
        <w:pStyle w:val="17"/>
      </w:pPr>
      <w:r>
        <w:t>Работник организации</w:t>
      </w:r>
      <w:r w:rsidRPr="00C20D54">
        <w:t xml:space="preserve"> (ФРМР)</w:t>
      </w:r>
      <w:r>
        <w:t>,</w:t>
      </w:r>
    </w:p>
    <w:p w14:paraId="163DF22F" w14:textId="77777777" w:rsidR="00B55787" w:rsidRPr="00C20D54" w:rsidRDefault="00B55787" w:rsidP="00B55787">
      <w:pPr>
        <w:pStyle w:val="17"/>
      </w:pPr>
      <w:r w:rsidRPr="00C20D54">
        <w:t>Администратор (ФРМР)</w:t>
      </w:r>
      <w:r>
        <w:t>,</w:t>
      </w:r>
    </w:p>
    <w:p w14:paraId="6180B270" w14:textId="77777777" w:rsidR="00B55787" w:rsidRPr="00C20D54" w:rsidRDefault="00B55787" w:rsidP="00B55787">
      <w:pPr>
        <w:pStyle w:val="17"/>
      </w:pPr>
      <w:r w:rsidRPr="00C20D54">
        <w:t>Работник МЗ (ФРМР)</w:t>
      </w:r>
      <w:r>
        <w:t>,</w:t>
      </w:r>
    </w:p>
    <w:p w14:paraId="3ECA9626" w14:textId="77777777" w:rsidR="00B55787" w:rsidRPr="00C20D54" w:rsidRDefault="00B55787" w:rsidP="00B55787">
      <w:pPr>
        <w:pStyle w:val="17"/>
      </w:pPr>
      <w:r w:rsidRPr="00C20D54">
        <w:t>Работник ОУЗ (ФРМР)</w:t>
      </w:r>
      <w:r>
        <w:t>,</w:t>
      </w:r>
    </w:p>
    <w:p w14:paraId="7CEF091E" w14:textId="46B3DD0E" w:rsidR="00B55787" w:rsidRPr="00C20D54" w:rsidRDefault="00121CB7" w:rsidP="00B55787">
      <w:pPr>
        <w:pStyle w:val="17"/>
      </w:pPr>
      <w:r>
        <w:t>Работник РЗН</w:t>
      </w:r>
      <w:r w:rsidR="00646423">
        <w:t xml:space="preserve"> </w:t>
      </w:r>
      <w:r w:rsidR="00B55787" w:rsidRPr="00C20D54">
        <w:t>(ФРМР)</w:t>
      </w:r>
      <w:r w:rsidR="00B55787">
        <w:t>,</w:t>
      </w:r>
    </w:p>
    <w:p w14:paraId="793DB184" w14:textId="024EED0A" w:rsidR="00B55787" w:rsidRPr="00C20D54" w:rsidRDefault="00B55787" w:rsidP="00B55787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2FD4E287" w14:textId="5D1DC1D4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4" w:type="pct"/>
        <w:tblLook w:val="04A0" w:firstRow="1" w:lastRow="0" w:firstColumn="1" w:lastColumn="0" w:noHBand="0" w:noVBand="1"/>
      </w:tblPr>
      <w:tblGrid>
        <w:gridCol w:w="459"/>
        <w:gridCol w:w="2615"/>
        <w:gridCol w:w="3017"/>
        <w:gridCol w:w="3260"/>
      </w:tblGrid>
      <w:tr w:rsidR="00A54432" w:rsidRPr="00C20D54" w14:paraId="67557AFB" w14:textId="77777777" w:rsidTr="002D1977">
        <w:trPr>
          <w:tblHeader/>
        </w:trPr>
        <w:tc>
          <w:tcPr>
            <w:tcW w:w="245" w:type="pct"/>
          </w:tcPr>
          <w:p w14:paraId="15032D0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398" w:type="pct"/>
          </w:tcPr>
          <w:p w14:paraId="35E2890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613" w:type="pct"/>
          </w:tcPr>
          <w:p w14:paraId="4EAEDF0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743" w:type="pct"/>
          </w:tcPr>
          <w:p w14:paraId="25AFE0F2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3417124" w14:textId="77777777" w:rsidTr="002D1977">
        <w:trPr>
          <w:trHeight w:val="217"/>
        </w:trPr>
        <w:tc>
          <w:tcPr>
            <w:tcW w:w="245" w:type="pct"/>
          </w:tcPr>
          <w:p w14:paraId="555BCB92" w14:textId="2CB0923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3D9D7874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613" w:type="pct"/>
          </w:tcPr>
          <w:p w14:paraId="5D22E0DE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743" w:type="pct"/>
          </w:tcPr>
          <w:p w14:paraId="1E197F9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C3E34C5" w14:textId="77777777" w:rsidTr="002D1977">
        <w:trPr>
          <w:trHeight w:val="217"/>
        </w:trPr>
        <w:tc>
          <w:tcPr>
            <w:tcW w:w="245" w:type="pct"/>
          </w:tcPr>
          <w:p w14:paraId="109E5A62" w14:textId="0A99FEE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FE0F16" w14:textId="77777777" w:rsidR="00A54432" w:rsidRPr="00C20D54" w:rsidRDefault="00A54432" w:rsidP="002D1977">
            <w:pPr>
              <w:pStyle w:val="104"/>
            </w:pPr>
            <w:r w:rsidRPr="00C20D54">
              <w:t>Квартал</w:t>
            </w:r>
          </w:p>
        </w:tc>
        <w:tc>
          <w:tcPr>
            <w:tcW w:w="1613" w:type="pct"/>
          </w:tcPr>
          <w:p w14:paraId="1E957C49" w14:textId="77777777" w:rsidR="00A54432" w:rsidRPr="00C20D54" w:rsidRDefault="00A54432" w:rsidP="002D1977">
            <w:pPr>
              <w:pStyle w:val="104"/>
            </w:pPr>
            <w:r w:rsidRPr="00C20D54">
              <w:t>Квартал, на который формируется отчет</w:t>
            </w:r>
          </w:p>
        </w:tc>
        <w:tc>
          <w:tcPr>
            <w:tcW w:w="1743" w:type="pct"/>
          </w:tcPr>
          <w:p w14:paraId="67CDC65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78B162D" w14:textId="77777777" w:rsidTr="002D1977">
        <w:trPr>
          <w:trHeight w:val="217"/>
        </w:trPr>
        <w:tc>
          <w:tcPr>
            <w:tcW w:w="245" w:type="pct"/>
          </w:tcPr>
          <w:p w14:paraId="597B4281" w14:textId="67E5B2C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68B34001" w14:textId="77777777" w:rsidR="00A54432" w:rsidRPr="00C20D54" w:rsidRDefault="00A54432" w:rsidP="002D1977">
            <w:pPr>
              <w:pStyle w:val="104"/>
            </w:pPr>
            <w:r w:rsidRPr="00C20D54">
              <w:t>Месяц</w:t>
            </w:r>
          </w:p>
        </w:tc>
        <w:tc>
          <w:tcPr>
            <w:tcW w:w="1613" w:type="pct"/>
          </w:tcPr>
          <w:p w14:paraId="3FAB4AD8" w14:textId="77777777" w:rsidR="00A54432" w:rsidRPr="00C20D54" w:rsidRDefault="00A54432" w:rsidP="002D1977">
            <w:pPr>
              <w:pStyle w:val="104"/>
            </w:pPr>
            <w:r w:rsidRPr="00C20D54">
              <w:t>Месяц, на который формируется отчет</w:t>
            </w:r>
          </w:p>
        </w:tc>
        <w:tc>
          <w:tcPr>
            <w:tcW w:w="1743" w:type="pct"/>
          </w:tcPr>
          <w:p w14:paraId="29630A3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C7E68C0" w14:textId="77777777" w:rsidTr="002D1977">
        <w:trPr>
          <w:trHeight w:val="217"/>
        </w:trPr>
        <w:tc>
          <w:tcPr>
            <w:tcW w:w="245" w:type="pct"/>
          </w:tcPr>
          <w:p w14:paraId="0DDE9969" w14:textId="1DAD2B6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FB01B8D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613" w:type="pct"/>
          </w:tcPr>
          <w:p w14:paraId="121DB1DD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183D2342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6E41D2C2" w14:textId="77777777" w:rsidTr="002D1977">
        <w:trPr>
          <w:trHeight w:val="217"/>
        </w:trPr>
        <w:tc>
          <w:tcPr>
            <w:tcW w:w="245" w:type="pct"/>
          </w:tcPr>
          <w:p w14:paraId="18857C6C" w14:textId="334A16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lastRenderedPageBreak/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5402F9A6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613" w:type="pct"/>
          </w:tcPr>
          <w:p w14:paraId="11303AE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0250BBD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C581B83" w14:textId="77777777" w:rsidTr="002D1977">
        <w:trPr>
          <w:trHeight w:val="217"/>
        </w:trPr>
        <w:tc>
          <w:tcPr>
            <w:tcW w:w="245" w:type="pct"/>
          </w:tcPr>
          <w:p w14:paraId="6E3F3F28" w14:textId="39548B0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0B66DAD8" w14:textId="7CEC0D04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646423">
              <w:t xml:space="preserve"> </w:t>
            </w:r>
            <w:r w:rsidR="00392399">
              <w:t>РФ</w:t>
            </w:r>
          </w:p>
        </w:tc>
        <w:tc>
          <w:tcPr>
            <w:tcW w:w="1613" w:type="pct"/>
          </w:tcPr>
          <w:p w14:paraId="03E646F2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343C676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03E732F" w14:textId="77777777" w:rsidTr="002D1977">
        <w:trPr>
          <w:trHeight w:val="217"/>
        </w:trPr>
        <w:tc>
          <w:tcPr>
            <w:tcW w:w="245" w:type="pct"/>
          </w:tcPr>
          <w:p w14:paraId="2B242770" w14:textId="7E804E9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09CC08" w14:textId="77777777" w:rsidR="00A54432" w:rsidRPr="00C20D54" w:rsidRDefault="00A54432" w:rsidP="002D1977">
            <w:pPr>
              <w:pStyle w:val="104"/>
            </w:pPr>
            <w:r w:rsidRPr="00C20D54">
              <w:t>Численность населения</w:t>
            </w:r>
          </w:p>
        </w:tc>
        <w:tc>
          <w:tcPr>
            <w:tcW w:w="1613" w:type="pct"/>
          </w:tcPr>
          <w:p w14:paraId="03E5084E" w14:textId="77777777" w:rsidR="00A54432" w:rsidRPr="00C20D54" w:rsidRDefault="00A54432" w:rsidP="002D1977">
            <w:pPr>
              <w:pStyle w:val="104"/>
            </w:pPr>
            <w:r w:rsidRPr="00C20D54">
              <w:t>Численность населения выбранного территориального объекта</w:t>
            </w:r>
          </w:p>
        </w:tc>
        <w:tc>
          <w:tcPr>
            <w:tcW w:w="1743" w:type="pct"/>
          </w:tcPr>
          <w:p w14:paraId="047C5110" w14:textId="77777777" w:rsidR="00A54432" w:rsidRPr="00C20D54" w:rsidRDefault="00A54432" w:rsidP="002D1977">
            <w:pPr>
              <w:pStyle w:val="104"/>
            </w:pPr>
            <w:r w:rsidRPr="00C20D54">
              <w:t>Числовое поле для ввода до 9 символов</w:t>
            </w:r>
          </w:p>
        </w:tc>
      </w:tr>
    </w:tbl>
    <w:p w14:paraId="66D59788" w14:textId="3296DB5C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t>(</w:t>
      </w:r>
      <w:r w:rsidRPr="00C20D54">
        <w:fldChar w:fldCharType="begin"/>
      </w:r>
      <w:r w:rsidRPr="00C20D54">
        <w:instrText xml:space="preserve"> REF _Ref104472730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59</w:t>
      </w:r>
      <w:r w:rsidRPr="00C20D54">
        <w:fldChar w:fldCharType="end"/>
      </w:r>
      <w:r w:rsidRPr="00C20D54">
        <w:t>).</w:t>
      </w:r>
    </w:p>
    <w:p w14:paraId="2B2324DC" w14:textId="739DA14B" w:rsidR="00A54432" w:rsidRPr="00C20D54" w:rsidRDefault="00A54432" w:rsidP="00A54432">
      <w:pPr>
        <w:pStyle w:val="afffffffff4"/>
        <w:rPr>
          <w:color w:val="000000" w:themeColor="text1"/>
        </w:rPr>
      </w:pPr>
      <w:bookmarkStart w:id="509" w:name="_Ref104472730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59</w:t>
      </w:r>
      <w:r w:rsidRPr="00C20D54">
        <w:rPr>
          <w:noProof/>
          <w:color w:val="000000" w:themeColor="text1"/>
        </w:rPr>
        <w:fldChar w:fldCharType="end"/>
      </w:r>
      <w:bookmarkEnd w:id="509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4" w:type="pct"/>
        <w:tblLayout w:type="fixed"/>
        <w:tblLook w:val="04A0" w:firstRow="1" w:lastRow="0" w:firstColumn="1" w:lastColumn="0" w:noHBand="0" w:noVBand="1"/>
      </w:tblPr>
      <w:tblGrid>
        <w:gridCol w:w="562"/>
        <w:gridCol w:w="2658"/>
        <w:gridCol w:w="6131"/>
      </w:tblGrid>
      <w:tr w:rsidR="00A54432" w:rsidRPr="00C20D54" w14:paraId="51D0DE29" w14:textId="77777777" w:rsidTr="002D1977">
        <w:trPr>
          <w:tblHeader/>
        </w:trPr>
        <w:tc>
          <w:tcPr>
            <w:tcW w:w="301" w:type="pct"/>
          </w:tcPr>
          <w:p w14:paraId="7E49C75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21" w:type="pct"/>
          </w:tcPr>
          <w:p w14:paraId="6F713004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278" w:type="pct"/>
          </w:tcPr>
          <w:p w14:paraId="644BFA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C2BCBFE" w14:textId="77777777" w:rsidTr="002D1977">
        <w:trPr>
          <w:trHeight w:val="352"/>
        </w:trPr>
        <w:tc>
          <w:tcPr>
            <w:tcW w:w="301" w:type="pct"/>
          </w:tcPr>
          <w:p w14:paraId="54E7A7F4" w14:textId="641FD12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6232C68" w14:textId="77777777" w:rsidR="00A54432" w:rsidRPr="00C20D54" w:rsidRDefault="00A54432" w:rsidP="002D1977">
            <w:pPr>
              <w:pStyle w:val="104"/>
            </w:pPr>
            <w:r w:rsidRPr="00C20D54">
              <w:t>Наименование субъекта Российской Федерации</w:t>
            </w:r>
          </w:p>
        </w:tc>
        <w:tc>
          <w:tcPr>
            <w:tcW w:w="3278" w:type="pct"/>
          </w:tcPr>
          <w:p w14:paraId="1E6B79C9" w14:textId="77777777" w:rsidR="00A54432" w:rsidRPr="00C20D54" w:rsidRDefault="00A54432" w:rsidP="002D1977">
            <w:pPr>
              <w:pStyle w:val="104"/>
            </w:pPr>
            <w:r w:rsidRPr="00C20D54">
              <w:t>Наименование субъекта Российской Федерации, в отношении которого формируется отчет</w:t>
            </w:r>
          </w:p>
        </w:tc>
      </w:tr>
      <w:tr w:rsidR="00A54432" w:rsidRPr="00C20D54" w14:paraId="6268C085" w14:textId="77777777" w:rsidTr="002D1977">
        <w:trPr>
          <w:trHeight w:val="352"/>
        </w:trPr>
        <w:tc>
          <w:tcPr>
            <w:tcW w:w="301" w:type="pct"/>
          </w:tcPr>
          <w:p w14:paraId="573D9D0C" w14:textId="251A9D7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BEC407" w14:textId="77777777" w:rsidR="00A54432" w:rsidRPr="00C20D54" w:rsidRDefault="00A54432" w:rsidP="002D1977">
            <w:pPr>
              <w:pStyle w:val="104"/>
            </w:pPr>
            <w:r w:rsidRPr="00C20D54">
              <w:t>По состоянию на</w:t>
            </w:r>
          </w:p>
        </w:tc>
        <w:tc>
          <w:tcPr>
            <w:tcW w:w="3278" w:type="pct"/>
          </w:tcPr>
          <w:p w14:paraId="3E73253F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формировался отчет</w:t>
            </w:r>
          </w:p>
        </w:tc>
      </w:tr>
      <w:tr w:rsidR="00A54432" w:rsidRPr="00C20D54" w14:paraId="07D33F2B" w14:textId="77777777" w:rsidTr="002D1977">
        <w:trPr>
          <w:trHeight w:val="352"/>
        </w:trPr>
        <w:tc>
          <w:tcPr>
            <w:tcW w:w="301" w:type="pct"/>
          </w:tcPr>
          <w:p w14:paraId="67AE97F7" w14:textId="76C5371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08BCEB" w14:textId="77777777" w:rsidR="00A54432" w:rsidRPr="00C20D54" w:rsidRDefault="00A54432" w:rsidP="002D1977">
            <w:pPr>
              <w:pStyle w:val="104"/>
            </w:pPr>
            <w:r w:rsidRPr="00C20D54">
              <w:t>Врачи – всего</w:t>
            </w:r>
          </w:p>
        </w:tc>
        <w:tc>
          <w:tcPr>
            <w:tcW w:w="3278" w:type="pct"/>
          </w:tcPr>
          <w:p w14:paraId="5A444335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врачей</w:t>
            </w:r>
          </w:p>
        </w:tc>
      </w:tr>
      <w:tr w:rsidR="00A54432" w:rsidRPr="00C20D54" w14:paraId="11313777" w14:textId="77777777" w:rsidTr="002D1977">
        <w:trPr>
          <w:trHeight w:val="352"/>
        </w:trPr>
        <w:tc>
          <w:tcPr>
            <w:tcW w:w="301" w:type="pct"/>
          </w:tcPr>
          <w:p w14:paraId="4E2B1236" w14:textId="2D64E29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566874B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296134BE" w14:textId="77777777" w:rsidR="00A54432" w:rsidRPr="00C20D54" w:rsidRDefault="00A54432" w:rsidP="002D1977">
            <w:pPr>
              <w:pStyle w:val="104"/>
            </w:pPr>
            <w:r w:rsidRPr="00C20D54">
              <w:t xml:space="preserve">Работники, трудоустроенные в организации с формой собственности «Государственное юридическое лицо» </w:t>
            </w:r>
          </w:p>
        </w:tc>
      </w:tr>
      <w:tr w:rsidR="00A54432" w:rsidRPr="00C20D54" w14:paraId="29D2E2D5" w14:textId="77777777" w:rsidTr="002D1977">
        <w:trPr>
          <w:trHeight w:val="352"/>
        </w:trPr>
        <w:tc>
          <w:tcPr>
            <w:tcW w:w="301" w:type="pct"/>
          </w:tcPr>
          <w:p w14:paraId="28298CED" w14:textId="7861606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421" w:type="pct"/>
          </w:tcPr>
          <w:p w14:paraId="5D101884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иной ведомственной принадлежности (Минобрнауки</w:t>
            </w:r>
            <w:r>
              <w:t xml:space="preserve"> России</w:t>
            </w:r>
            <w:r w:rsidRPr="00C20D54">
              <w:t xml:space="preserve">, МВД </w:t>
            </w:r>
            <w:r>
              <w:t xml:space="preserve">России </w:t>
            </w:r>
            <w:r w:rsidRPr="00C20D54">
              <w:t>и т.д.)</w:t>
            </w:r>
          </w:p>
        </w:tc>
        <w:tc>
          <w:tcPr>
            <w:tcW w:w="3278" w:type="pct"/>
          </w:tcPr>
          <w:p w14:paraId="4D89778A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любой другой ведомственной принадлежностью</w:t>
            </w:r>
            <w:r>
              <w:t>,</w:t>
            </w:r>
            <w:r w:rsidRPr="00C20D54">
              <w:t xml:space="preserve"> кроме:</w:t>
            </w:r>
          </w:p>
          <w:p w14:paraId="6E6C72A8" w14:textId="58C3BE36" w:rsidR="00275E88" w:rsidRDefault="00275E88" w:rsidP="00275E88">
            <w:pPr>
              <w:pStyle w:val="1010"/>
            </w:pPr>
            <w:r>
              <w:t xml:space="preserve">«Министерство здравоохранения Российской Федерации»; </w:t>
            </w:r>
          </w:p>
          <w:p w14:paraId="517797D5" w14:textId="04F1AF9E" w:rsidR="00275E88" w:rsidRDefault="00275E88" w:rsidP="00275E88">
            <w:pPr>
              <w:pStyle w:val="1010"/>
            </w:pPr>
            <w:r>
              <w:t>«Федеральная служба по надзору в сфере здравоохранения»;</w:t>
            </w:r>
          </w:p>
          <w:p w14:paraId="55972BC3" w14:textId="77777777" w:rsidR="00275E88" w:rsidRDefault="00275E88" w:rsidP="00275E88">
            <w:pPr>
              <w:pStyle w:val="1010"/>
            </w:pPr>
            <w:r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68B95A87" w14:textId="1CECC1FA" w:rsidR="00275E88" w:rsidRPr="00C20D54" w:rsidRDefault="00275E88" w:rsidP="00275E88">
            <w:pPr>
              <w:pStyle w:val="1010"/>
            </w:pPr>
            <w:r>
              <w:t>«Федеральное медико-биологическое агентство»</w:t>
            </w:r>
          </w:p>
        </w:tc>
      </w:tr>
      <w:tr w:rsidR="00A54432" w:rsidRPr="00C20D54" w14:paraId="390767D7" w14:textId="77777777" w:rsidTr="002D1977">
        <w:trPr>
          <w:trHeight w:val="352"/>
        </w:trPr>
        <w:tc>
          <w:tcPr>
            <w:tcW w:w="301" w:type="pct"/>
          </w:tcPr>
          <w:p w14:paraId="1A54CD8A" w14:textId="2632E61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5DD789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2289A6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C20D54" w14:paraId="155B1AE4" w14:textId="77777777" w:rsidTr="002D1977">
        <w:trPr>
          <w:trHeight w:val="352"/>
        </w:trPr>
        <w:tc>
          <w:tcPr>
            <w:tcW w:w="301" w:type="pct"/>
          </w:tcPr>
          <w:p w14:paraId="6C278855" w14:textId="30C3416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3A60DEE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54713069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C20D54" w14:paraId="45D74D62" w14:textId="77777777" w:rsidTr="002D1977">
        <w:trPr>
          <w:trHeight w:val="352"/>
        </w:trPr>
        <w:tc>
          <w:tcPr>
            <w:tcW w:w="301" w:type="pct"/>
          </w:tcPr>
          <w:p w14:paraId="63236223" w14:textId="04C36FD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F78B33A" w14:textId="77777777" w:rsidR="00A54432" w:rsidRPr="00C20D54" w:rsidRDefault="00A54432" w:rsidP="002D1977">
            <w:pPr>
              <w:pStyle w:val="104"/>
            </w:pPr>
            <w:r w:rsidRPr="00C20D54">
              <w:t>Провизоры</w:t>
            </w:r>
          </w:p>
        </w:tc>
        <w:tc>
          <w:tcPr>
            <w:tcW w:w="3278" w:type="pct"/>
          </w:tcPr>
          <w:p w14:paraId="3480A218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должность «Провизор»</w:t>
            </w:r>
          </w:p>
        </w:tc>
      </w:tr>
      <w:tr w:rsidR="00A54432" w:rsidRPr="00C20D54" w14:paraId="4F309981" w14:textId="77777777" w:rsidTr="002D1977">
        <w:trPr>
          <w:trHeight w:val="352"/>
        </w:trPr>
        <w:tc>
          <w:tcPr>
            <w:tcW w:w="301" w:type="pct"/>
          </w:tcPr>
          <w:p w14:paraId="6FC07A32" w14:textId="17389AB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1CC8F3" w14:textId="77777777" w:rsidR="00A54432" w:rsidRPr="00C20D54" w:rsidRDefault="00A54432" w:rsidP="002D1977">
            <w:pPr>
              <w:pStyle w:val="104"/>
            </w:pPr>
            <w:r w:rsidRPr="00C20D54">
              <w:t>Средний медперсонал, всего</w:t>
            </w:r>
          </w:p>
        </w:tc>
        <w:tc>
          <w:tcPr>
            <w:tcW w:w="3278" w:type="pct"/>
          </w:tcPr>
          <w:p w14:paraId="5955E49F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</w:t>
            </w:r>
          </w:p>
        </w:tc>
      </w:tr>
      <w:tr w:rsidR="00A54432" w:rsidRPr="00C20D54" w14:paraId="7DBF7235" w14:textId="77777777" w:rsidTr="002D1977">
        <w:trPr>
          <w:trHeight w:val="352"/>
        </w:trPr>
        <w:tc>
          <w:tcPr>
            <w:tcW w:w="301" w:type="pct"/>
          </w:tcPr>
          <w:p w14:paraId="167DB95D" w14:textId="6756EAD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03CF3E8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6D66044A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«Государственное юридическое лицо»</w:t>
            </w:r>
          </w:p>
        </w:tc>
      </w:tr>
      <w:tr w:rsidR="00A54432" w:rsidRPr="00C20D54" w14:paraId="3FCDDFAE" w14:textId="77777777" w:rsidTr="002D1977">
        <w:trPr>
          <w:trHeight w:val="352"/>
        </w:trPr>
        <w:tc>
          <w:tcPr>
            <w:tcW w:w="301" w:type="pct"/>
          </w:tcPr>
          <w:p w14:paraId="348D47AD" w14:textId="09D4B91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B038B65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иной ведомственной принадлежности (Минобрнауки</w:t>
            </w:r>
            <w:r>
              <w:t xml:space="preserve"> России</w:t>
            </w:r>
            <w:r w:rsidRPr="00C20D54">
              <w:t xml:space="preserve">, МВД </w:t>
            </w:r>
            <w:r>
              <w:t xml:space="preserve">России </w:t>
            </w:r>
            <w:r w:rsidRPr="00C20D54">
              <w:t>и т.д.)</w:t>
            </w:r>
          </w:p>
        </w:tc>
        <w:tc>
          <w:tcPr>
            <w:tcW w:w="3278" w:type="pct"/>
          </w:tcPr>
          <w:p w14:paraId="74545C64" w14:textId="77777777" w:rsidR="00275E88" w:rsidRPr="00C20D54" w:rsidRDefault="00275E88" w:rsidP="00275E88">
            <w:pPr>
              <w:pStyle w:val="104"/>
            </w:pPr>
            <w:r w:rsidRPr="00C20D54">
              <w:t>Работники, трудоустроенные в организации с любой другой ведомственной принадлежностью</w:t>
            </w:r>
            <w:r>
              <w:t>,</w:t>
            </w:r>
            <w:r w:rsidRPr="00C20D54">
              <w:t xml:space="preserve"> кроме:</w:t>
            </w:r>
          </w:p>
          <w:p w14:paraId="636953D9" w14:textId="77777777" w:rsidR="00275E88" w:rsidRDefault="00275E88" w:rsidP="00275E88">
            <w:pPr>
              <w:pStyle w:val="1010"/>
            </w:pPr>
            <w:r>
              <w:t xml:space="preserve">«Министерство здравоохранения Российской Федерации»; </w:t>
            </w:r>
          </w:p>
          <w:p w14:paraId="5AC29ED8" w14:textId="77777777" w:rsidR="00275E88" w:rsidRDefault="00275E88" w:rsidP="00275E88">
            <w:pPr>
              <w:pStyle w:val="1010"/>
            </w:pPr>
            <w:r>
              <w:t>«Федеральная служба по надзору в сфере здравоохранения»;</w:t>
            </w:r>
          </w:p>
          <w:p w14:paraId="7754BDB3" w14:textId="77777777" w:rsidR="00275E88" w:rsidRDefault="00275E88" w:rsidP="00275E88">
            <w:pPr>
              <w:pStyle w:val="1010"/>
            </w:pPr>
            <w:r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75EA7D17" w14:textId="08FE7830" w:rsidR="00A54432" w:rsidRPr="00C20D54" w:rsidRDefault="00275E88" w:rsidP="00275E88">
            <w:pPr>
              <w:pStyle w:val="1010"/>
            </w:pPr>
            <w:r>
              <w:t>«Федеральное медико-биологическое агентство»</w:t>
            </w:r>
          </w:p>
        </w:tc>
      </w:tr>
      <w:tr w:rsidR="00A54432" w:rsidRPr="00C20D54" w14:paraId="1F41FD26" w14:textId="77777777" w:rsidTr="002D1977">
        <w:trPr>
          <w:trHeight w:val="352"/>
        </w:trPr>
        <w:tc>
          <w:tcPr>
            <w:tcW w:w="301" w:type="pct"/>
          </w:tcPr>
          <w:p w14:paraId="580AE7A8" w14:textId="4522106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56602E1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894C54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C20D54" w14:paraId="378E3A16" w14:textId="77777777" w:rsidTr="002D1977">
        <w:trPr>
          <w:trHeight w:val="352"/>
        </w:trPr>
        <w:tc>
          <w:tcPr>
            <w:tcW w:w="301" w:type="pct"/>
          </w:tcPr>
          <w:p w14:paraId="41994AFC" w14:textId="3069D3D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DE7785" w14:textId="77777777" w:rsidR="00A54432" w:rsidRPr="00C20D54" w:rsidRDefault="00A54432" w:rsidP="002D1977">
            <w:pPr>
              <w:pStyle w:val="104"/>
            </w:pPr>
            <w:r w:rsidRPr="00C20D54">
              <w:t xml:space="preserve">Из них работающие в медицинских организациях </w:t>
            </w:r>
            <w:r w:rsidRPr="00C20D54">
              <w:lastRenderedPageBreak/>
              <w:t>ФМБА России</w:t>
            </w:r>
          </w:p>
        </w:tc>
        <w:tc>
          <w:tcPr>
            <w:tcW w:w="3278" w:type="pct"/>
          </w:tcPr>
          <w:p w14:paraId="619BF837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C20D54" w14:paraId="4FFA18B2" w14:textId="77777777" w:rsidTr="002D1977">
        <w:trPr>
          <w:trHeight w:val="352"/>
        </w:trPr>
        <w:tc>
          <w:tcPr>
            <w:tcW w:w="301" w:type="pct"/>
          </w:tcPr>
          <w:p w14:paraId="66572B3E" w14:textId="2C9D5E3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922CDC7" w14:textId="77777777" w:rsidR="00A54432" w:rsidRPr="00C20D54" w:rsidRDefault="00A54432" w:rsidP="002D1977">
            <w:pPr>
              <w:pStyle w:val="104"/>
            </w:pPr>
            <w:r w:rsidRPr="00C20D54">
              <w:t>Фармацевты</w:t>
            </w:r>
          </w:p>
        </w:tc>
        <w:tc>
          <w:tcPr>
            <w:tcW w:w="3278" w:type="pct"/>
          </w:tcPr>
          <w:p w14:paraId="073D267C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фармацевтические должности</w:t>
            </w:r>
          </w:p>
        </w:tc>
      </w:tr>
      <w:tr w:rsidR="00A54432" w:rsidRPr="00C20D54" w14:paraId="6E8901CB" w14:textId="77777777" w:rsidTr="002D1977">
        <w:trPr>
          <w:trHeight w:val="352"/>
        </w:trPr>
        <w:tc>
          <w:tcPr>
            <w:tcW w:w="301" w:type="pct"/>
          </w:tcPr>
          <w:p w14:paraId="4892409A" w14:textId="179FF35A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DC528EA" w14:textId="77777777" w:rsidR="00A54432" w:rsidRPr="00C20D54" w:rsidRDefault="00A54432" w:rsidP="002D1977">
            <w:pPr>
              <w:pStyle w:val="104"/>
            </w:pPr>
            <w:r w:rsidRPr="00C20D54">
              <w:t>Кроме того, число физических лиц без медицинского образования, занимающих должности среднего медицинского персонала</w:t>
            </w:r>
          </w:p>
        </w:tc>
        <w:tc>
          <w:tcPr>
            <w:tcW w:w="3278" w:type="pct"/>
          </w:tcPr>
          <w:p w14:paraId="7FBF7218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 и имеющие немедицинское образование</w:t>
            </w:r>
          </w:p>
        </w:tc>
      </w:tr>
      <w:tr w:rsidR="00A54432" w:rsidRPr="00C20D54" w14:paraId="5030D70A" w14:textId="77777777" w:rsidTr="002D1977">
        <w:trPr>
          <w:trHeight w:val="352"/>
        </w:trPr>
        <w:tc>
          <w:tcPr>
            <w:tcW w:w="301" w:type="pct"/>
          </w:tcPr>
          <w:p w14:paraId="1916CB59" w14:textId="46DBE2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1A83DFE3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 ФАП, ФП (из таблицы 1100)</w:t>
            </w:r>
          </w:p>
        </w:tc>
      </w:tr>
      <w:tr w:rsidR="00A54432" w:rsidRPr="00C20D54" w14:paraId="578F5FE6" w14:textId="77777777" w:rsidTr="002D1977">
        <w:trPr>
          <w:trHeight w:val="352"/>
        </w:trPr>
        <w:tc>
          <w:tcPr>
            <w:tcW w:w="301" w:type="pct"/>
          </w:tcPr>
          <w:p w14:paraId="7CB670B9" w14:textId="4A1D524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E0F5E17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 ФАП, ФП, всего</w:t>
            </w:r>
          </w:p>
        </w:tc>
        <w:tc>
          <w:tcPr>
            <w:tcW w:w="3278" w:type="pct"/>
          </w:tcPr>
          <w:p w14:paraId="2E99A659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 в структурные подразделения с видом «Фельдшерско-акушерский пункт» и «Фельдшерский пункт»</w:t>
            </w:r>
          </w:p>
        </w:tc>
      </w:tr>
      <w:tr w:rsidR="00A54432" w:rsidRPr="00C20D54" w14:paraId="0062808C" w14:textId="77777777" w:rsidTr="002D1977">
        <w:trPr>
          <w:trHeight w:val="352"/>
        </w:trPr>
        <w:tc>
          <w:tcPr>
            <w:tcW w:w="301" w:type="pct"/>
          </w:tcPr>
          <w:p w14:paraId="325EE3E8" w14:textId="128F012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D59FD97" w14:textId="77777777" w:rsidR="00A54432" w:rsidRPr="00C20D54" w:rsidRDefault="00A54432" w:rsidP="002D1977">
            <w:pPr>
              <w:pStyle w:val="104"/>
            </w:pPr>
            <w:r w:rsidRPr="00C20D54">
              <w:t>Должности и физические лица амбулаторий</w:t>
            </w:r>
          </w:p>
        </w:tc>
      </w:tr>
      <w:tr w:rsidR="00A54432" w:rsidRPr="00C20D54" w14:paraId="00101D54" w14:textId="77777777" w:rsidTr="002D1977">
        <w:trPr>
          <w:trHeight w:val="352"/>
        </w:trPr>
        <w:tc>
          <w:tcPr>
            <w:tcW w:w="301" w:type="pct"/>
          </w:tcPr>
          <w:p w14:paraId="5DEA238B" w14:textId="37079D5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A627D89" w14:textId="77777777" w:rsidR="00A54432" w:rsidRPr="00C20D54" w:rsidRDefault="00A54432" w:rsidP="002D1977">
            <w:pPr>
              <w:pStyle w:val="104"/>
            </w:pPr>
            <w:r w:rsidRPr="00C20D54">
              <w:t>Всего, в том числе:</w:t>
            </w:r>
          </w:p>
        </w:tc>
        <w:tc>
          <w:tcPr>
            <w:tcW w:w="3278" w:type="pct"/>
          </w:tcPr>
          <w:p w14:paraId="2F76EA88" w14:textId="77777777" w:rsidR="00A54432" w:rsidRPr="00C20D54" w:rsidRDefault="00A54432" w:rsidP="002D1977">
            <w:pPr>
              <w:pStyle w:val="104"/>
            </w:pPr>
            <w:r w:rsidRPr="00C20D54">
              <w:t>Общее количество работников в структурных подразделениях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60002559" w14:textId="77777777" w:rsidTr="002D1977">
        <w:trPr>
          <w:trHeight w:val="352"/>
        </w:trPr>
        <w:tc>
          <w:tcPr>
            <w:tcW w:w="301" w:type="pct"/>
          </w:tcPr>
          <w:p w14:paraId="0541E2A8" w14:textId="487B59A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BA0F0EB" w14:textId="77777777" w:rsidR="00A54432" w:rsidRPr="00C20D54" w:rsidRDefault="00A54432" w:rsidP="002D1977">
            <w:pPr>
              <w:pStyle w:val="104"/>
            </w:pPr>
            <w:r w:rsidRPr="00C20D54">
              <w:t>врачи</w:t>
            </w:r>
          </w:p>
        </w:tc>
        <w:tc>
          <w:tcPr>
            <w:tcW w:w="3278" w:type="pct"/>
          </w:tcPr>
          <w:p w14:paraId="78473D1B" w14:textId="77777777" w:rsidR="00A54432" w:rsidRPr="00C20D54" w:rsidRDefault="00A54432" w:rsidP="002D1977">
            <w:pPr>
              <w:pStyle w:val="104"/>
            </w:pPr>
            <w:r w:rsidRPr="00C20D54">
              <w:t>Количество врачей, трудоустроенные в структурные подразделения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1CFCA30C" w14:textId="77777777" w:rsidTr="002D1977">
        <w:trPr>
          <w:trHeight w:val="352"/>
        </w:trPr>
        <w:tc>
          <w:tcPr>
            <w:tcW w:w="301" w:type="pct"/>
          </w:tcPr>
          <w:p w14:paraId="00A5C0F2" w14:textId="5509DCF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E7AFD2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</w:t>
            </w:r>
          </w:p>
        </w:tc>
        <w:tc>
          <w:tcPr>
            <w:tcW w:w="3278" w:type="pct"/>
          </w:tcPr>
          <w:p w14:paraId="6050F610" w14:textId="77777777" w:rsidR="00A54432" w:rsidRPr="00C20D54" w:rsidRDefault="00A54432" w:rsidP="002D1977">
            <w:pPr>
              <w:pStyle w:val="104"/>
            </w:pPr>
            <w:r w:rsidRPr="00C20D54">
              <w:t>Количество среднего медицинского персонала, трудоустроенного в структурные подразделения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74625675" w14:textId="77777777" w:rsidTr="002D1977">
        <w:trPr>
          <w:trHeight w:val="352"/>
        </w:trPr>
        <w:tc>
          <w:tcPr>
            <w:tcW w:w="301" w:type="pct"/>
          </w:tcPr>
          <w:p w14:paraId="2307D808" w14:textId="440A056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EF7681F" w14:textId="77777777" w:rsidR="00A54432" w:rsidRPr="00C20D54" w:rsidRDefault="00A54432" w:rsidP="002D1977">
            <w:pPr>
              <w:pStyle w:val="104"/>
            </w:pPr>
            <w:r w:rsidRPr="00C20D54">
              <w:t>Персонал станций (отделений) скорой медицинской помощи (из таблицы 1100)</w:t>
            </w:r>
          </w:p>
        </w:tc>
      </w:tr>
      <w:tr w:rsidR="00A54432" w:rsidRPr="00C20D54" w14:paraId="5B859C0D" w14:textId="77777777" w:rsidTr="002D1977">
        <w:trPr>
          <w:trHeight w:val="352"/>
        </w:trPr>
        <w:tc>
          <w:tcPr>
            <w:tcW w:w="301" w:type="pct"/>
          </w:tcPr>
          <w:p w14:paraId="7B9BC79A" w14:textId="334F2CD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2455DF3" w14:textId="77777777" w:rsidR="00A54432" w:rsidRPr="00C20D54" w:rsidRDefault="00A54432" w:rsidP="002D1977">
            <w:pPr>
              <w:pStyle w:val="104"/>
            </w:pPr>
            <w:r w:rsidRPr="00C20D54">
              <w:t>физических лиц</w:t>
            </w:r>
          </w:p>
          <w:p w14:paraId="5A32089F" w14:textId="77777777" w:rsidR="00A54432" w:rsidRPr="00C20D54" w:rsidRDefault="00A54432" w:rsidP="002D1977">
            <w:pPr>
              <w:pStyle w:val="104"/>
            </w:pPr>
            <w:r w:rsidRPr="00C20D54">
              <w:t>основных работников</w:t>
            </w:r>
          </w:p>
          <w:p w14:paraId="4C819154" w14:textId="77777777" w:rsidR="00A54432" w:rsidRPr="00C20D54" w:rsidRDefault="00A54432" w:rsidP="002D1977">
            <w:pPr>
              <w:pStyle w:val="104"/>
            </w:pPr>
            <w:r w:rsidRPr="00C20D54">
              <w:t>на занятых</w:t>
            </w:r>
          </w:p>
          <w:p w14:paraId="21B12DFE" w14:textId="7DBADA8C" w:rsidR="00A54432" w:rsidRPr="00C20D54" w:rsidRDefault="00A54432" w:rsidP="002D1977">
            <w:pPr>
              <w:pStyle w:val="104"/>
            </w:pPr>
            <w:r w:rsidRPr="00C20D54">
              <w:t>должностях, чел</w:t>
            </w:r>
            <w:r w:rsidR="00612F31">
              <w:t>овек</w:t>
            </w:r>
          </w:p>
        </w:tc>
        <w:tc>
          <w:tcPr>
            <w:tcW w:w="3278" w:type="pct"/>
          </w:tcPr>
          <w:p w14:paraId="253E2106" w14:textId="77777777" w:rsidR="00A54432" w:rsidRPr="00C20D54" w:rsidRDefault="00A54432" w:rsidP="002D1977">
            <w:pPr>
              <w:pStyle w:val="104"/>
            </w:pPr>
            <w:r w:rsidRPr="00C20D54">
              <w:t>Работники, которые трудоустроены по основной должности в структурных подразделениях с типом «Скорая медицинская помощь»</w:t>
            </w:r>
          </w:p>
        </w:tc>
      </w:tr>
      <w:tr w:rsidR="00A54432" w:rsidRPr="00C20D54" w14:paraId="776AFB7A" w14:textId="77777777" w:rsidTr="002D1977">
        <w:trPr>
          <w:trHeight w:val="352"/>
        </w:trPr>
        <w:tc>
          <w:tcPr>
            <w:tcW w:w="301" w:type="pct"/>
          </w:tcPr>
          <w:p w14:paraId="2FC07365" w14:textId="20A0C6C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517A6E9" w14:textId="77777777" w:rsidR="00A54432" w:rsidRPr="00C20D54" w:rsidRDefault="00A54432" w:rsidP="002D1977">
            <w:pPr>
              <w:pStyle w:val="104"/>
            </w:pPr>
            <w:r w:rsidRPr="00C20D54">
              <w:t>Дополнительные параметры</w:t>
            </w:r>
          </w:p>
        </w:tc>
      </w:tr>
      <w:tr w:rsidR="00A54432" w:rsidRPr="00C20D54" w14:paraId="4A0135BA" w14:textId="77777777" w:rsidTr="002D1977">
        <w:trPr>
          <w:trHeight w:val="352"/>
        </w:trPr>
        <w:tc>
          <w:tcPr>
            <w:tcW w:w="301" w:type="pct"/>
          </w:tcPr>
          <w:p w14:paraId="5E3E786C" w14:textId="5B4447D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D9E9FE1" w14:textId="77777777" w:rsidR="00A54432" w:rsidRPr="00C20D54" w:rsidRDefault="00A54432" w:rsidP="002D1977">
            <w:pPr>
              <w:pStyle w:val="104"/>
            </w:pPr>
            <w:r w:rsidRPr="00C20D54">
              <w:t>Численность постоянного населения на 1 января отчетного года (отчеты за январь-ноябрь);</w:t>
            </w:r>
          </w:p>
          <w:p w14:paraId="696829A4" w14:textId="77777777" w:rsidR="00A54432" w:rsidRPr="00C20D54" w:rsidRDefault="00A54432" w:rsidP="002D1977">
            <w:pPr>
              <w:pStyle w:val="104"/>
            </w:pPr>
            <w:r w:rsidRPr="00C20D54">
              <w:t>Численность постоянного населения на конец отчетного года (отчеты за декабрь)</w:t>
            </w:r>
          </w:p>
        </w:tc>
        <w:tc>
          <w:tcPr>
            <w:tcW w:w="3278" w:type="pct"/>
          </w:tcPr>
          <w:p w14:paraId="5C126D8A" w14:textId="77777777" w:rsidR="00A54432" w:rsidRPr="00C20D54" w:rsidRDefault="00A54432" w:rsidP="002D1977">
            <w:pPr>
              <w:pStyle w:val="104"/>
            </w:pPr>
            <w:r w:rsidRPr="00C20D54">
              <w:t>Население региона</w:t>
            </w:r>
          </w:p>
        </w:tc>
      </w:tr>
      <w:tr w:rsidR="00A54432" w:rsidRPr="00C20D54" w14:paraId="1F2D7232" w14:textId="77777777" w:rsidTr="002D1977">
        <w:trPr>
          <w:trHeight w:val="352"/>
        </w:trPr>
        <w:tc>
          <w:tcPr>
            <w:tcW w:w="301" w:type="pct"/>
          </w:tcPr>
          <w:p w14:paraId="2B76FE4F" w14:textId="41EFADE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F06D918" w14:textId="0DD3B234" w:rsidR="00A54432" w:rsidRPr="00C20D54" w:rsidRDefault="00A54432" w:rsidP="002D1977">
            <w:pPr>
              <w:pStyle w:val="104"/>
            </w:pPr>
            <w:r w:rsidRPr="00C20D54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>
              <w:t>тысяч</w:t>
            </w:r>
            <w:r w:rsidRPr="00C20D54">
              <w:t xml:space="preserve"> человек нарастающим итогом. Нарастающий итог</w:t>
            </w:r>
          </w:p>
        </w:tc>
        <w:tc>
          <w:tcPr>
            <w:tcW w:w="3278" w:type="pct"/>
          </w:tcPr>
          <w:p w14:paraId="14C330A2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зарегистрированных на </w:t>
            </w:r>
            <w:r>
              <w:t>П</w:t>
            </w:r>
            <w:r w:rsidRPr="00C20D54">
              <w:t>ортале НМФО</w:t>
            </w:r>
          </w:p>
        </w:tc>
      </w:tr>
      <w:tr w:rsidR="00A54432" w:rsidRPr="00C20D54" w14:paraId="66A83F05" w14:textId="77777777" w:rsidTr="002D1977">
        <w:trPr>
          <w:trHeight w:val="114"/>
        </w:trPr>
        <w:tc>
          <w:tcPr>
            <w:tcW w:w="301" w:type="pct"/>
          </w:tcPr>
          <w:p w14:paraId="2D82BC9C" w14:textId="484663E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B8A7B5A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3278" w:type="pct"/>
          </w:tcPr>
          <w:p w14:paraId="5AAAD488" w14:textId="77777777" w:rsidR="00A54432" w:rsidRPr="00C20D54" w:rsidRDefault="00A54432" w:rsidP="002D1977">
            <w:pPr>
              <w:pStyle w:val="104"/>
            </w:pPr>
            <w:r w:rsidRPr="00C20D54">
              <w:t>Должности работника, сформировавшего отчет</w:t>
            </w:r>
          </w:p>
        </w:tc>
      </w:tr>
      <w:tr w:rsidR="00A54432" w:rsidRPr="00C20D54" w14:paraId="7C9FC405" w14:textId="77777777" w:rsidTr="002D1977">
        <w:trPr>
          <w:trHeight w:val="352"/>
        </w:trPr>
        <w:tc>
          <w:tcPr>
            <w:tcW w:w="301" w:type="pct"/>
          </w:tcPr>
          <w:p w14:paraId="5F8685F2" w14:textId="0248B03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CD7AAB" w14:textId="77777777" w:rsidR="00A54432" w:rsidRPr="00C20D54" w:rsidRDefault="00A54432" w:rsidP="002D1977">
            <w:pPr>
              <w:pStyle w:val="104"/>
            </w:pPr>
            <w:r w:rsidRPr="00C20D54">
              <w:t>Фамилия И.О.</w:t>
            </w:r>
          </w:p>
        </w:tc>
        <w:tc>
          <w:tcPr>
            <w:tcW w:w="3278" w:type="pct"/>
          </w:tcPr>
          <w:p w14:paraId="53E7BF39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  <w:r>
              <w:t>, и</w:t>
            </w:r>
            <w:r w:rsidRPr="00C20D54">
              <w:t>мя</w:t>
            </w:r>
            <w:r>
              <w:t>, о</w:t>
            </w:r>
            <w:r w:rsidRPr="00C20D54">
              <w:t>тчество работника, сформировавшего ответ</w:t>
            </w:r>
          </w:p>
        </w:tc>
      </w:tr>
      <w:tr w:rsidR="00A54432" w:rsidRPr="00C20D54" w14:paraId="0695A7AE" w14:textId="77777777" w:rsidTr="002D1977">
        <w:trPr>
          <w:trHeight w:val="352"/>
        </w:trPr>
        <w:tc>
          <w:tcPr>
            <w:tcW w:w="301" w:type="pct"/>
          </w:tcPr>
          <w:p w14:paraId="182FFD9D" w14:textId="40F2617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4212503" w14:textId="77777777" w:rsidR="00A54432" w:rsidRPr="00C20D54" w:rsidRDefault="00A54432" w:rsidP="002D1977">
            <w:pPr>
              <w:pStyle w:val="104"/>
            </w:pPr>
            <w:r w:rsidRPr="00C20D54">
              <w:t>Рассчитанные показатели:</w:t>
            </w:r>
          </w:p>
        </w:tc>
      </w:tr>
      <w:tr w:rsidR="00A54432" w:rsidRPr="00C20D54" w14:paraId="1425437D" w14:textId="77777777" w:rsidTr="002D1977">
        <w:trPr>
          <w:trHeight w:val="352"/>
        </w:trPr>
        <w:tc>
          <w:tcPr>
            <w:tcW w:w="301" w:type="pct"/>
          </w:tcPr>
          <w:p w14:paraId="364E6B8B" w14:textId="3308860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9808936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фельдшерских пунктов, фельдшерско-акушерских пунктов, врачебных амбулаторий медицинскими работниками</w:t>
            </w:r>
          </w:p>
        </w:tc>
        <w:tc>
          <w:tcPr>
            <w:tcW w:w="3278" w:type="pct"/>
          </w:tcPr>
          <w:p w14:paraId="531CD507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фельдшерских пунктах фельдшерско-акушерских пунктах, врачебных амбулаториях медицинскими работниками</w:t>
            </w:r>
          </w:p>
        </w:tc>
      </w:tr>
      <w:tr w:rsidR="00A54432" w:rsidRPr="00C20D54" w14:paraId="07132478" w14:textId="77777777" w:rsidTr="002D1977">
        <w:trPr>
          <w:trHeight w:val="352"/>
        </w:trPr>
        <w:tc>
          <w:tcPr>
            <w:tcW w:w="301" w:type="pct"/>
          </w:tcPr>
          <w:p w14:paraId="749AD2FF" w14:textId="7F7406E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lastRenderedPageBreak/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29D7080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  <w:tc>
          <w:tcPr>
            <w:tcW w:w="3278" w:type="pct"/>
          </w:tcPr>
          <w:p w14:paraId="1CF1E60C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C20D54" w14:paraId="18F1C5D9" w14:textId="77777777" w:rsidTr="002D1977">
        <w:trPr>
          <w:trHeight w:val="352"/>
        </w:trPr>
        <w:tc>
          <w:tcPr>
            <w:tcW w:w="301" w:type="pct"/>
          </w:tcPr>
          <w:p w14:paraId="046AB55D" w14:textId="33BF8F8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CBC52E2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условиях), % нарастающим итогом: средними медицинскими работниками</w:t>
            </w:r>
          </w:p>
        </w:tc>
        <w:tc>
          <w:tcPr>
            <w:tcW w:w="3278" w:type="pct"/>
          </w:tcPr>
          <w:p w14:paraId="2FC44E04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C20D54" w14:paraId="6BB01EF4" w14:textId="77777777" w:rsidTr="002D1977">
        <w:trPr>
          <w:trHeight w:val="352"/>
        </w:trPr>
        <w:tc>
          <w:tcPr>
            <w:tcW w:w="301" w:type="pct"/>
          </w:tcPr>
          <w:p w14:paraId="0E3FD9DF" w14:textId="3B540AA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95F0CA" w14:textId="6FECEF4D" w:rsidR="00A54432" w:rsidRPr="00C20D54" w:rsidRDefault="00A54432" w:rsidP="002D1977">
            <w:pPr>
              <w:pStyle w:val="104"/>
            </w:pPr>
            <w:r w:rsidRPr="00C20D54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>
              <w:t>тысяч</w:t>
            </w:r>
            <w:r w:rsidRPr="00C20D54">
              <w:t xml:space="preserve"> человек нарастающим итогом</w:t>
            </w:r>
          </w:p>
        </w:tc>
        <w:tc>
          <w:tcPr>
            <w:tcW w:w="3278" w:type="pct"/>
          </w:tcPr>
          <w:p w14:paraId="0D4358BE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специалистов, зарегистрировавшиеся на </w:t>
            </w:r>
            <w:r>
              <w:t>П</w:t>
            </w:r>
            <w:r w:rsidRPr="00C20D54">
              <w:t>ортале НМФО</w:t>
            </w:r>
          </w:p>
        </w:tc>
      </w:tr>
      <w:tr w:rsidR="00A54432" w:rsidRPr="00C20D54" w14:paraId="4F5359E4" w14:textId="77777777" w:rsidTr="002D1977">
        <w:trPr>
          <w:trHeight w:val="352"/>
        </w:trPr>
        <w:tc>
          <w:tcPr>
            <w:tcW w:w="301" w:type="pct"/>
          </w:tcPr>
          <w:p w14:paraId="5EA05DBE" w14:textId="3218320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9391977" w14:textId="667FD818" w:rsidR="00A54432" w:rsidRPr="00C20D54" w:rsidRDefault="00A54432" w:rsidP="002D1977">
            <w:pPr>
              <w:pStyle w:val="104"/>
            </w:pPr>
            <w:r w:rsidRPr="00C20D54">
              <w:t>обеспеченность населения врачами, работающими в государственных и муниципальных медицинских организациях,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E92C319" w14:textId="77777777" w:rsidR="00A54432" w:rsidRPr="00C20D54" w:rsidRDefault="00A54432" w:rsidP="002D1977">
            <w:pPr>
              <w:pStyle w:val="104"/>
            </w:pPr>
            <w:r w:rsidRPr="00C20D54">
              <w:t>Количество врачей, трудоустроенных в организации с формой собственности «Государственное юридическое лицо», на 10 тысяч населения</w:t>
            </w:r>
          </w:p>
        </w:tc>
      </w:tr>
      <w:tr w:rsidR="00A54432" w:rsidRPr="00C20D54" w14:paraId="6C434BE2" w14:textId="77777777" w:rsidTr="002D1977">
        <w:trPr>
          <w:trHeight w:val="352"/>
        </w:trPr>
        <w:tc>
          <w:tcPr>
            <w:tcW w:w="301" w:type="pct"/>
          </w:tcPr>
          <w:p w14:paraId="4BAC686D" w14:textId="5D047B1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2F0D51" w14:textId="65664547" w:rsidR="00A54432" w:rsidRPr="00C20D54" w:rsidRDefault="00A54432" w:rsidP="002D1977">
            <w:pPr>
              <w:pStyle w:val="104"/>
            </w:pPr>
            <w:r w:rsidRPr="00C20D54">
              <w:t>обеспеченность населения врачами, оказывающими первичную медико-санитарную помощь, 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181EAF99" w14:textId="6BFF462D" w:rsidR="00A54432" w:rsidRPr="00C20D54" w:rsidRDefault="00A54432" w:rsidP="002D1977">
            <w:pPr>
              <w:pStyle w:val="104"/>
            </w:pPr>
            <w:r w:rsidRPr="00C20D54">
              <w:t xml:space="preserve">Количество врачей, оказывающие первичную медико-санитарную помощь, </w:t>
            </w:r>
            <w:r w:rsidR="00275E88">
              <w:t xml:space="preserve">человек </w:t>
            </w:r>
            <w:r w:rsidRPr="00C20D54">
              <w:t>на 10 тысяч населения</w:t>
            </w:r>
          </w:p>
        </w:tc>
      </w:tr>
      <w:tr w:rsidR="00A54432" w:rsidRPr="00C20D54" w14:paraId="3A523F28" w14:textId="77777777" w:rsidTr="002D1977">
        <w:trPr>
          <w:trHeight w:val="352"/>
        </w:trPr>
        <w:tc>
          <w:tcPr>
            <w:tcW w:w="301" w:type="pct"/>
          </w:tcPr>
          <w:p w14:paraId="6CC30BFE" w14:textId="5B5E241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1B008E3" w14:textId="354D8DD3" w:rsidR="00A54432" w:rsidRPr="00C20D54" w:rsidRDefault="00A54432" w:rsidP="002D1977">
            <w:pPr>
              <w:pStyle w:val="104"/>
            </w:pPr>
            <w:r w:rsidRPr="00C20D54">
              <w:t>обеспеченность медицинскими работниками, оказывающими скорую медицинскую помощь, 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9519873" w14:textId="3F1600DB" w:rsidR="00A54432" w:rsidRPr="00C20D54" w:rsidRDefault="00A54432" w:rsidP="002D1977">
            <w:pPr>
              <w:pStyle w:val="104"/>
            </w:pPr>
            <w:r w:rsidRPr="00C20D54">
              <w:t>Количество медицинских работников, оказывающими скорую медицинскую помощь,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</w:tr>
      <w:tr w:rsidR="00A54432" w:rsidRPr="00C20D54" w14:paraId="2E3DEEDD" w14:textId="77777777" w:rsidTr="002D1977">
        <w:trPr>
          <w:trHeight w:val="352"/>
        </w:trPr>
        <w:tc>
          <w:tcPr>
            <w:tcW w:w="301" w:type="pct"/>
          </w:tcPr>
          <w:p w14:paraId="004DB109" w14:textId="75A9459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F8D4F08" w14:textId="1D5F4AD6" w:rsidR="00A54432" w:rsidRPr="00C20D54" w:rsidRDefault="00A54432" w:rsidP="002D1977">
            <w:pPr>
              <w:pStyle w:val="104"/>
            </w:pPr>
            <w:r w:rsidRPr="00C20D54">
              <w:t xml:space="preserve">обеспеченность населения врачами, оказывающими специализированную медицинскую помощь, </w:t>
            </w:r>
            <w:r w:rsidRPr="00C20D54">
              <w:lastRenderedPageBreak/>
              <w:t>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B1DB88E" w14:textId="12653106" w:rsidR="00A54432" w:rsidRPr="00C20D54" w:rsidRDefault="00A54432" w:rsidP="002D1977">
            <w:pPr>
              <w:pStyle w:val="104"/>
            </w:pPr>
            <w:r w:rsidRPr="00C20D54">
              <w:lastRenderedPageBreak/>
              <w:t>Количество врачей, оказывающи</w:t>
            </w:r>
            <w:r>
              <w:t>е</w:t>
            </w:r>
            <w:r w:rsidRPr="00C20D54">
              <w:t xml:space="preserve"> специализированную медицинскую помощь, </w:t>
            </w:r>
            <w:r w:rsidR="00612F31">
              <w:t xml:space="preserve">человек </w:t>
            </w:r>
            <w:r w:rsidRPr="00C20D54">
              <w:t>на 10 тысяч населения</w:t>
            </w:r>
          </w:p>
        </w:tc>
      </w:tr>
      <w:tr w:rsidR="00A54432" w:rsidRPr="00C20D54" w14:paraId="45D12CA8" w14:textId="77777777" w:rsidTr="002D1977">
        <w:trPr>
          <w:trHeight w:val="352"/>
        </w:trPr>
        <w:tc>
          <w:tcPr>
            <w:tcW w:w="301" w:type="pct"/>
          </w:tcPr>
          <w:p w14:paraId="19014E82" w14:textId="3B1FEC9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22D89DF" w14:textId="63182FBC" w:rsidR="00A54432" w:rsidRPr="00C20D54" w:rsidRDefault="00A54432" w:rsidP="002D1977">
            <w:pPr>
              <w:pStyle w:val="104"/>
            </w:pPr>
            <w:r w:rsidRPr="00C20D54">
              <w:t>обеспеченность населения средними медицинскими работниками, работающими в государственных и муниципальных медицинских организациях,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080F1625" w14:textId="77777777" w:rsidR="00A54432" w:rsidRPr="00C20D54" w:rsidRDefault="00A54432" w:rsidP="002D1977">
            <w:pPr>
              <w:pStyle w:val="104"/>
            </w:pPr>
            <w:r w:rsidRPr="00C20D54">
              <w:t>Количество среднего медицинского персонала, трудоустроенного в организации с формой собственности «Государственное юридическое лицо»</w:t>
            </w:r>
          </w:p>
        </w:tc>
      </w:tr>
      <w:tr w:rsidR="00A54432" w:rsidRPr="00C20D54" w14:paraId="4C33087B" w14:textId="77777777" w:rsidTr="002D1977">
        <w:trPr>
          <w:trHeight w:val="352"/>
        </w:trPr>
        <w:tc>
          <w:tcPr>
            <w:tcW w:w="301" w:type="pct"/>
          </w:tcPr>
          <w:p w14:paraId="04AB111C" w14:textId="77777777" w:rsidR="00A54432" w:rsidRPr="003A4FBD" w:rsidRDefault="00A54432" w:rsidP="002D1977">
            <w:pPr>
              <w:pStyle w:val="104"/>
            </w:pPr>
            <w:r>
              <w:rPr>
                <w:lang w:val="en-US"/>
              </w:rPr>
              <w:t>39</w:t>
            </w:r>
            <w:r>
              <w:t>.</w:t>
            </w:r>
          </w:p>
        </w:tc>
        <w:tc>
          <w:tcPr>
            <w:tcW w:w="1421" w:type="pct"/>
          </w:tcPr>
          <w:p w14:paraId="31BC1E1D" w14:textId="77777777" w:rsidR="00A54432" w:rsidRPr="00C20D54" w:rsidRDefault="00A54432" w:rsidP="002D1977">
            <w:pPr>
              <w:pStyle w:val="104"/>
            </w:pPr>
            <w:r w:rsidRPr="00C20D54">
              <w:t>доля специалистов, допущенных к профессиональной деятельности через процедуру аккредитации, от общего количества работающих специалистов, %</w:t>
            </w:r>
          </w:p>
        </w:tc>
        <w:tc>
          <w:tcPr>
            <w:tcW w:w="3278" w:type="pct"/>
          </w:tcPr>
          <w:p w14:paraId="18DC0831" w14:textId="438E9A83" w:rsidR="00A54432" w:rsidRPr="00C20D54" w:rsidRDefault="00A54432" w:rsidP="002D1977">
            <w:pPr>
              <w:pStyle w:val="104"/>
            </w:pPr>
            <w:r w:rsidRPr="00C20D54">
              <w:t>Соотношение специалистов, имеющих действующую аккредитацию</w:t>
            </w:r>
            <w:r w:rsidR="000C138A">
              <w:t xml:space="preserve"> специалиста</w:t>
            </w:r>
            <w:r w:rsidRPr="00C20D54">
              <w:t xml:space="preserve">, к специалистам, у которых она отсутствует </w:t>
            </w:r>
          </w:p>
        </w:tc>
      </w:tr>
    </w:tbl>
    <w:p w14:paraId="615A2F7F" w14:textId="108AC7BF" w:rsidR="00A54432" w:rsidRPr="00C20D54" w:rsidRDefault="00A54432" w:rsidP="00A25157">
      <w:pPr>
        <w:pStyle w:val="54"/>
      </w:pPr>
      <w:r>
        <w:t>Отчет «</w:t>
      </w:r>
      <w:r w:rsidRPr="00C20D54">
        <w:t>201. Отчет об общем количестве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</w:t>
      </w:r>
      <w:r>
        <w:t>»</w:t>
      </w:r>
    </w:p>
    <w:p w14:paraId="5BDD0A07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количестве медицинских работников, прошедших обучение по противодействию </w:t>
      </w:r>
      <w:r w:rsidRPr="00C20D54">
        <w:rPr>
          <w:lang w:val="en-US"/>
        </w:rPr>
        <w:t>COVID</w:t>
      </w:r>
      <w:r w:rsidRPr="00C20D54">
        <w:t>-19.</w:t>
      </w:r>
    </w:p>
    <w:p w14:paraId="49D6A82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AFDB270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01B35D77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59154B7C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20FDC92A" w14:textId="0593545E" w:rsidR="00A54432" w:rsidRPr="00C20D54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(ФРМР).</w:t>
      </w:r>
    </w:p>
    <w:p w14:paraId="431B1711" w14:textId="72B01100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0150B39B" w14:textId="4A812CA3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17519B8E" w14:textId="77777777" w:rsidTr="002D1977">
        <w:trPr>
          <w:tblHeader/>
        </w:trPr>
        <w:tc>
          <w:tcPr>
            <w:tcW w:w="245" w:type="pct"/>
          </w:tcPr>
          <w:p w14:paraId="1006FF4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77C029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6B7C17E2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12AD242D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E5D9836" w14:textId="77777777" w:rsidTr="002D1977">
        <w:trPr>
          <w:trHeight w:val="217"/>
        </w:trPr>
        <w:tc>
          <w:tcPr>
            <w:tcW w:w="245" w:type="pct"/>
          </w:tcPr>
          <w:p w14:paraId="30C95BD2" w14:textId="2EFA598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37D45AD6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585" w:type="pct"/>
          </w:tcPr>
          <w:p w14:paraId="68AD8B85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64CE6DF7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018D4B2A" w14:textId="77777777" w:rsidTr="002D1977">
        <w:trPr>
          <w:trHeight w:val="217"/>
        </w:trPr>
        <w:tc>
          <w:tcPr>
            <w:tcW w:w="245" w:type="pct"/>
          </w:tcPr>
          <w:p w14:paraId="47A536A5" w14:textId="2343D59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282E286B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585" w:type="pct"/>
          </w:tcPr>
          <w:p w14:paraId="0DD1477F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30B0969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D7BACC2" w14:textId="77777777" w:rsidTr="002D1977">
        <w:trPr>
          <w:trHeight w:val="217"/>
        </w:trPr>
        <w:tc>
          <w:tcPr>
            <w:tcW w:w="245" w:type="pct"/>
          </w:tcPr>
          <w:p w14:paraId="248941DB" w14:textId="456E3A2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0B03FDB" w14:textId="0E076F9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85" w:type="pct"/>
          </w:tcPr>
          <w:p w14:paraId="448E9CF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2E28C78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A71D73E" w14:textId="77777777" w:rsidTr="002D1977">
        <w:trPr>
          <w:trHeight w:val="217"/>
        </w:trPr>
        <w:tc>
          <w:tcPr>
            <w:tcW w:w="245" w:type="pct"/>
          </w:tcPr>
          <w:p w14:paraId="3C9F6E16" w14:textId="0B0A757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B4F1324" w14:textId="77777777" w:rsidR="00A54432" w:rsidRPr="00C20D54" w:rsidRDefault="00A54432" w:rsidP="002D1977">
            <w:pPr>
              <w:pStyle w:val="104"/>
            </w:pPr>
            <w:r w:rsidRPr="00C20D54">
              <w:t>Муниципальный район</w:t>
            </w:r>
          </w:p>
        </w:tc>
        <w:tc>
          <w:tcPr>
            <w:tcW w:w="1585" w:type="pct"/>
          </w:tcPr>
          <w:p w14:paraId="339E1B0E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5380ACC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4C5B23CA" w14:textId="24F9A7BA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 xml:space="preserve">В отчете </w:t>
      </w:r>
      <w:r w:rsidRPr="00B13BA2">
        <w:t>учитываются</w:t>
      </w:r>
      <w:r w:rsidRPr="00C20D54">
        <w:rPr>
          <w:rFonts w:eastAsia="Times New Roman"/>
          <w:lang w:eastAsia="ru-RU"/>
        </w:rPr>
        <w:t xml:space="preserve"> медицинские</w:t>
      </w:r>
      <w:r>
        <w:rPr>
          <w:rFonts w:eastAsia="Times New Roman"/>
          <w:lang w:eastAsia="ru-RU"/>
        </w:rPr>
        <w:t xml:space="preserve"> и фармацевтические</w:t>
      </w:r>
      <w:r w:rsidRPr="00C20D54">
        <w:rPr>
          <w:rFonts w:eastAsia="Times New Roman"/>
          <w:lang w:eastAsia="ru-RU"/>
        </w:rPr>
        <w:t xml:space="preserve"> работники, имеющие отметку о прохождени</w:t>
      </w:r>
      <w:r>
        <w:rPr>
          <w:rFonts w:eastAsia="Times New Roman"/>
          <w:lang w:eastAsia="ru-RU"/>
        </w:rPr>
        <w:t>и</w:t>
      </w:r>
      <w:r w:rsidRPr="00C20D54">
        <w:rPr>
          <w:rFonts w:eastAsia="Times New Roman"/>
          <w:lang w:eastAsia="ru-RU"/>
        </w:rPr>
        <w:t xml:space="preserve"> обучения по </w:t>
      </w:r>
      <w:r w:rsidRPr="00C20D54">
        <w:rPr>
          <w:lang w:val="en-US"/>
        </w:rPr>
        <w:t>COVID</w:t>
      </w:r>
      <w:r w:rsidRPr="00C20D54">
        <w:t>-19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_Ref104475040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61</w:t>
      </w:r>
      <w:r w:rsidRPr="00C20D54">
        <w:fldChar w:fldCharType="end"/>
      </w:r>
      <w:r w:rsidRPr="00C20D54">
        <w:t>).</w:t>
      </w:r>
    </w:p>
    <w:p w14:paraId="5F78D40C" w14:textId="21D7C1D0" w:rsidR="00A54432" w:rsidRPr="00C20D54" w:rsidRDefault="00A54432" w:rsidP="00A54432">
      <w:pPr>
        <w:pStyle w:val="afffffffff4"/>
        <w:rPr>
          <w:color w:val="000000" w:themeColor="text1"/>
        </w:rPr>
      </w:pPr>
      <w:bookmarkStart w:id="510" w:name="_Ref104475040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61</w:t>
      </w:r>
      <w:r w:rsidRPr="00C20D54">
        <w:rPr>
          <w:noProof/>
          <w:color w:val="000000" w:themeColor="text1"/>
        </w:rPr>
        <w:fldChar w:fldCharType="end"/>
      </w:r>
      <w:bookmarkEnd w:id="51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3302"/>
        <w:gridCol w:w="5584"/>
      </w:tblGrid>
      <w:tr w:rsidR="00A54432" w:rsidRPr="00C20D54" w14:paraId="2B93BC9C" w14:textId="77777777" w:rsidTr="002D1977">
        <w:trPr>
          <w:tblHeader/>
        </w:trPr>
        <w:tc>
          <w:tcPr>
            <w:tcW w:w="245" w:type="pct"/>
          </w:tcPr>
          <w:p w14:paraId="396BBE2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7" w:type="pct"/>
          </w:tcPr>
          <w:p w14:paraId="7569D5CC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8" w:type="pct"/>
          </w:tcPr>
          <w:p w14:paraId="783BDCD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601B5B6" w14:textId="77777777" w:rsidTr="002D1977">
        <w:trPr>
          <w:trHeight w:val="352"/>
        </w:trPr>
        <w:tc>
          <w:tcPr>
            <w:tcW w:w="245" w:type="pct"/>
          </w:tcPr>
          <w:p w14:paraId="5DB76F6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767" w:type="pct"/>
          </w:tcPr>
          <w:p w14:paraId="613AC918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Федеральный округ</w:t>
            </w:r>
          </w:p>
        </w:tc>
        <w:tc>
          <w:tcPr>
            <w:tcW w:w="2988" w:type="pct"/>
          </w:tcPr>
          <w:p w14:paraId="27417A68" w14:textId="77777777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федерального округа</w:t>
            </w:r>
          </w:p>
        </w:tc>
      </w:tr>
      <w:tr w:rsidR="00A54432" w:rsidRPr="00C20D54" w14:paraId="1A2496EA" w14:textId="77777777" w:rsidTr="002D1977">
        <w:trPr>
          <w:trHeight w:val="352"/>
        </w:trPr>
        <w:tc>
          <w:tcPr>
            <w:tcW w:w="245" w:type="pct"/>
          </w:tcPr>
          <w:p w14:paraId="5AA4B6FF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767" w:type="pct"/>
          </w:tcPr>
          <w:p w14:paraId="7C0D3118" w14:textId="4DCB3B4A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AA01F7">
              <w:t xml:space="preserve"> </w:t>
            </w:r>
            <w:r w:rsidR="00392399">
              <w:t>РФ</w:t>
            </w:r>
          </w:p>
        </w:tc>
        <w:tc>
          <w:tcPr>
            <w:tcW w:w="2988" w:type="pct"/>
          </w:tcPr>
          <w:p w14:paraId="21216B78" w14:textId="7ED21C8A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с</w:t>
            </w:r>
            <w:r w:rsidRPr="00C20D54">
              <w:t xml:space="preserve">убъекта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36B8CEEF" w14:textId="77777777" w:rsidTr="002D1977">
        <w:trPr>
          <w:trHeight w:val="352"/>
        </w:trPr>
        <w:tc>
          <w:tcPr>
            <w:tcW w:w="245" w:type="pct"/>
          </w:tcPr>
          <w:p w14:paraId="08BE4AF4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3</w:t>
            </w:r>
            <w:r>
              <w:t>.</w:t>
            </w:r>
          </w:p>
        </w:tc>
        <w:tc>
          <w:tcPr>
            <w:tcW w:w="1767" w:type="pct"/>
          </w:tcPr>
          <w:p w14:paraId="074E321C" w14:textId="77777777" w:rsidR="00A54432" w:rsidRPr="00C20D54" w:rsidRDefault="00A54432" w:rsidP="002D1977">
            <w:pPr>
              <w:pStyle w:val="104"/>
            </w:pPr>
            <w:r w:rsidRPr="00C20D54">
              <w:t>Количество медицинских работников и фармацевтических работников</w:t>
            </w:r>
          </w:p>
        </w:tc>
        <w:tc>
          <w:tcPr>
            <w:tcW w:w="2988" w:type="pct"/>
          </w:tcPr>
          <w:p w14:paraId="5DE509E0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прошедших обучение по </w:t>
            </w:r>
            <w:r w:rsidRPr="00C20D54">
              <w:rPr>
                <w:lang w:val="en-US"/>
              </w:rPr>
              <w:t>COVID</w:t>
            </w:r>
            <w:r w:rsidRPr="00C20D54">
              <w:t>-19 в указанном территориальном объекте</w:t>
            </w:r>
          </w:p>
        </w:tc>
      </w:tr>
      <w:tr w:rsidR="00A54432" w:rsidRPr="00C20D54" w14:paraId="03FE19C3" w14:textId="77777777" w:rsidTr="002D1977">
        <w:trPr>
          <w:trHeight w:val="352"/>
        </w:trPr>
        <w:tc>
          <w:tcPr>
            <w:tcW w:w="245" w:type="pct"/>
          </w:tcPr>
          <w:p w14:paraId="6AE78AA0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767" w:type="pct"/>
          </w:tcPr>
          <w:p w14:paraId="4FBE1A3B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988" w:type="pct"/>
          </w:tcPr>
          <w:p w14:paraId="4B0117E2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прошедших обучение по </w:t>
            </w:r>
            <w:r w:rsidRPr="00C20D54">
              <w:rPr>
                <w:lang w:val="en-US"/>
              </w:rPr>
              <w:t>COVID</w:t>
            </w:r>
            <w:r w:rsidRPr="00C20D54">
              <w:t>-19 в указанном во всех указанных территориальных объектах</w:t>
            </w:r>
          </w:p>
        </w:tc>
      </w:tr>
    </w:tbl>
    <w:p w14:paraId="462F0D74" w14:textId="086E7FBE" w:rsidR="00A54432" w:rsidRPr="00C20D54" w:rsidRDefault="00A54432" w:rsidP="00A25157">
      <w:pPr>
        <w:pStyle w:val="54"/>
      </w:pPr>
      <w:r>
        <w:t>Отчет «</w:t>
      </w:r>
      <w:r w:rsidRPr="00C20D54">
        <w:t>202. Отчет о персональных данных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</w:t>
      </w:r>
      <w:r>
        <w:t>»</w:t>
      </w:r>
    </w:p>
    <w:p w14:paraId="1623FD26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персональных данных медицинских работников, прошедших обучение по противодействию </w:t>
      </w:r>
      <w:r w:rsidRPr="00C20D54">
        <w:rPr>
          <w:lang w:val="en-US"/>
        </w:rPr>
        <w:t>COVID</w:t>
      </w:r>
      <w:r w:rsidRPr="00C20D54">
        <w:t>-19.</w:t>
      </w:r>
    </w:p>
    <w:p w14:paraId="7DB364C1" w14:textId="77777777" w:rsidR="00A54432" w:rsidRPr="00C20D54" w:rsidRDefault="00A54432" w:rsidP="00A54432">
      <w:pPr>
        <w:pStyle w:val="af2"/>
      </w:pPr>
      <w:r w:rsidRPr="00960384">
        <w:t>Доступ</w:t>
      </w:r>
      <w:r w:rsidRPr="00C20D54">
        <w:t xml:space="preserve"> к данному отчету имеют пользователи со следующими ролями:</w:t>
      </w:r>
    </w:p>
    <w:p w14:paraId="662D4B07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72A442C0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22A1BF94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323F661C" w14:textId="00185798" w:rsidR="00A54432" w:rsidRPr="00C20D54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(ФРМР).</w:t>
      </w:r>
    </w:p>
    <w:p w14:paraId="453D15BD" w14:textId="15F80241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88383F">
        <w:rPr>
          <w:shd w:val="clear" w:color="auto" w:fill="FFFFFF"/>
        </w:rPr>
        <w:t>.</w:t>
      </w:r>
    </w:p>
    <w:p w14:paraId="5377DE22" w14:textId="20A45D57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3DD39BD" w14:textId="77777777" w:rsidTr="002D1977">
        <w:trPr>
          <w:tblHeader/>
        </w:trPr>
        <w:tc>
          <w:tcPr>
            <w:tcW w:w="245" w:type="pct"/>
          </w:tcPr>
          <w:p w14:paraId="38919C7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52C3A1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CBDCC1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284C581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35E5AB4" w14:textId="77777777" w:rsidTr="002D1977">
        <w:trPr>
          <w:trHeight w:val="217"/>
        </w:trPr>
        <w:tc>
          <w:tcPr>
            <w:tcW w:w="245" w:type="pct"/>
          </w:tcPr>
          <w:p w14:paraId="28FCBC09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1</w:t>
            </w:r>
            <w:r>
              <w:t>.</w:t>
            </w:r>
          </w:p>
        </w:tc>
        <w:tc>
          <w:tcPr>
            <w:tcW w:w="1400" w:type="pct"/>
          </w:tcPr>
          <w:p w14:paraId="02C67DD7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321" w:type="pct"/>
          </w:tcPr>
          <w:p w14:paraId="13D6490C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1EBCFDB9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71534EBF" w14:textId="77777777" w:rsidTr="002D1977">
        <w:trPr>
          <w:trHeight w:val="217"/>
        </w:trPr>
        <w:tc>
          <w:tcPr>
            <w:tcW w:w="245" w:type="pct"/>
          </w:tcPr>
          <w:p w14:paraId="65CA8394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2</w:t>
            </w:r>
            <w:r>
              <w:t>.</w:t>
            </w:r>
          </w:p>
        </w:tc>
        <w:tc>
          <w:tcPr>
            <w:tcW w:w="1400" w:type="pct"/>
          </w:tcPr>
          <w:p w14:paraId="2526BCF4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321" w:type="pct"/>
          </w:tcPr>
          <w:p w14:paraId="5A2B9D9A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564A094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501D806" w14:textId="77777777" w:rsidTr="002D1977">
        <w:trPr>
          <w:trHeight w:val="217"/>
        </w:trPr>
        <w:tc>
          <w:tcPr>
            <w:tcW w:w="245" w:type="pct"/>
          </w:tcPr>
          <w:p w14:paraId="2400E0B0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3</w:t>
            </w:r>
            <w:r>
              <w:t>.</w:t>
            </w:r>
          </w:p>
        </w:tc>
        <w:tc>
          <w:tcPr>
            <w:tcW w:w="1400" w:type="pct"/>
          </w:tcPr>
          <w:p w14:paraId="50B8779C" w14:textId="04A65364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321" w:type="pct"/>
          </w:tcPr>
          <w:p w14:paraId="4FD173F0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315996F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D990EC5" w14:textId="77777777" w:rsidTr="002D1977">
        <w:trPr>
          <w:trHeight w:val="217"/>
        </w:trPr>
        <w:tc>
          <w:tcPr>
            <w:tcW w:w="245" w:type="pct"/>
          </w:tcPr>
          <w:p w14:paraId="42C94AE7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4</w:t>
            </w:r>
            <w:r>
              <w:t>.</w:t>
            </w:r>
          </w:p>
        </w:tc>
        <w:tc>
          <w:tcPr>
            <w:tcW w:w="1400" w:type="pct"/>
          </w:tcPr>
          <w:p w14:paraId="3F4B48E6" w14:textId="77777777" w:rsidR="00A54432" w:rsidRPr="00C20D54" w:rsidRDefault="00A54432" w:rsidP="002D1977">
            <w:pPr>
              <w:pStyle w:val="104"/>
            </w:pPr>
            <w:r w:rsidRPr="00C20D54">
              <w:t>Муниципальный район</w:t>
            </w:r>
          </w:p>
        </w:tc>
        <w:tc>
          <w:tcPr>
            <w:tcW w:w="1321" w:type="pct"/>
          </w:tcPr>
          <w:p w14:paraId="4638763F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7F1D2EC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3D85A22" w14:textId="3213A30C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 xml:space="preserve">В отчете учитываются медицинские </w:t>
      </w:r>
      <w:r>
        <w:rPr>
          <w:rFonts w:eastAsia="Times New Roman"/>
          <w:lang w:eastAsia="ru-RU"/>
        </w:rPr>
        <w:t xml:space="preserve">и фармацевтические </w:t>
      </w:r>
      <w:r w:rsidRPr="00C20D54">
        <w:rPr>
          <w:rFonts w:eastAsia="Times New Roman"/>
          <w:lang w:eastAsia="ru-RU"/>
        </w:rPr>
        <w:t xml:space="preserve">работники, имеющие в </w:t>
      </w:r>
      <w:r>
        <w:rPr>
          <w:rFonts w:eastAsia="Times New Roman"/>
          <w:lang w:eastAsia="ru-RU"/>
        </w:rPr>
        <w:t xml:space="preserve">карточке </w:t>
      </w:r>
      <w:r w:rsidRPr="00C20D54">
        <w:rPr>
          <w:rFonts w:eastAsia="Times New Roman"/>
          <w:lang w:eastAsia="ru-RU"/>
        </w:rPr>
        <w:t>отметку о прохождени</w:t>
      </w:r>
      <w:r>
        <w:rPr>
          <w:rFonts w:eastAsia="Times New Roman"/>
          <w:lang w:eastAsia="ru-RU"/>
        </w:rPr>
        <w:t>и</w:t>
      </w:r>
      <w:r w:rsidRPr="00C20D54">
        <w:rPr>
          <w:rFonts w:eastAsia="Times New Roman"/>
          <w:lang w:eastAsia="ru-RU"/>
        </w:rPr>
        <w:t xml:space="preserve"> обучения по </w:t>
      </w:r>
      <w:r w:rsidRPr="00C20D54">
        <w:rPr>
          <w:lang w:val="en-US"/>
        </w:rPr>
        <w:t>COVID</w:t>
      </w:r>
      <w:r w:rsidRPr="00C20D54">
        <w:t>-19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_Ref104479923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63</w:t>
      </w:r>
      <w:r w:rsidRPr="00C20D54">
        <w:fldChar w:fldCharType="end"/>
      </w:r>
      <w:r w:rsidRPr="00C20D54">
        <w:t>).</w:t>
      </w:r>
    </w:p>
    <w:p w14:paraId="6E069786" w14:textId="19F71728" w:rsidR="00A54432" w:rsidRPr="00C20D54" w:rsidRDefault="00A54432" w:rsidP="00A54432">
      <w:pPr>
        <w:pStyle w:val="afffffffff4"/>
        <w:rPr>
          <w:color w:val="000000" w:themeColor="text1"/>
        </w:rPr>
      </w:pPr>
      <w:bookmarkStart w:id="511" w:name="_Ref10447992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63</w:t>
      </w:r>
      <w:r w:rsidRPr="00C20D54">
        <w:rPr>
          <w:noProof/>
          <w:color w:val="000000" w:themeColor="text1"/>
        </w:rPr>
        <w:fldChar w:fldCharType="end"/>
      </w:r>
      <w:bookmarkEnd w:id="51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64884E3B" w14:textId="77777777" w:rsidTr="002D1977">
        <w:trPr>
          <w:tblHeader/>
        </w:trPr>
        <w:tc>
          <w:tcPr>
            <w:tcW w:w="249" w:type="pct"/>
          </w:tcPr>
          <w:p w14:paraId="0DEFF35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4956BCE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1F99A62A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48B6B90" w14:textId="77777777" w:rsidTr="002D1977">
        <w:trPr>
          <w:trHeight w:val="352"/>
        </w:trPr>
        <w:tc>
          <w:tcPr>
            <w:tcW w:w="249" w:type="pct"/>
          </w:tcPr>
          <w:p w14:paraId="5C2E1761" w14:textId="068E049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F43DE4B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986" w:type="pct"/>
          </w:tcPr>
          <w:p w14:paraId="19B3DF54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</w:tr>
      <w:tr w:rsidR="00A54432" w:rsidRPr="00C20D54" w14:paraId="011F9A9F" w14:textId="77777777" w:rsidTr="002D1977">
        <w:trPr>
          <w:trHeight w:val="352"/>
        </w:trPr>
        <w:tc>
          <w:tcPr>
            <w:tcW w:w="249" w:type="pct"/>
          </w:tcPr>
          <w:p w14:paraId="13AA492F" w14:textId="1ECDDB0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6C649B3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986" w:type="pct"/>
          </w:tcPr>
          <w:p w14:paraId="0005FF4B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</w:tr>
      <w:tr w:rsidR="00A54432" w:rsidRPr="00C20D54" w14:paraId="4CE11C13" w14:textId="77777777" w:rsidTr="002D1977">
        <w:trPr>
          <w:trHeight w:val="352"/>
        </w:trPr>
        <w:tc>
          <w:tcPr>
            <w:tcW w:w="249" w:type="pct"/>
          </w:tcPr>
          <w:p w14:paraId="347B65FC" w14:textId="618CA94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D0439B8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986" w:type="pct"/>
          </w:tcPr>
          <w:p w14:paraId="26274DD1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</w:tr>
      <w:tr w:rsidR="00A54432" w:rsidRPr="00C20D54" w14:paraId="538F77C8" w14:textId="77777777" w:rsidTr="002D1977">
        <w:trPr>
          <w:trHeight w:val="352"/>
        </w:trPr>
        <w:tc>
          <w:tcPr>
            <w:tcW w:w="249" w:type="pct"/>
          </w:tcPr>
          <w:p w14:paraId="72FED3E0" w14:textId="5A1CD8D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5132373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  <w:tc>
          <w:tcPr>
            <w:tcW w:w="2986" w:type="pct"/>
          </w:tcPr>
          <w:p w14:paraId="3A43BBFC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</w:tr>
      <w:tr w:rsidR="00A54432" w:rsidRPr="00C20D54" w14:paraId="011A660D" w14:textId="77777777" w:rsidTr="002D1977">
        <w:trPr>
          <w:trHeight w:val="352"/>
        </w:trPr>
        <w:tc>
          <w:tcPr>
            <w:tcW w:w="249" w:type="pct"/>
          </w:tcPr>
          <w:p w14:paraId="41F30734" w14:textId="370CA90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681DAD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986" w:type="pct"/>
          </w:tcPr>
          <w:p w14:paraId="6C4729C5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</w:tr>
      <w:tr w:rsidR="00A54432" w:rsidRPr="00C20D54" w14:paraId="3B20685E" w14:textId="77777777" w:rsidTr="002D1977">
        <w:trPr>
          <w:trHeight w:val="352"/>
        </w:trPr>
        <w:tc>
          <w:tcPr>
            <w:tcW w:w="249" w:type="pct"/>
          </w:tcPr>
          <w:p w14:paraId="6CC9C162" w14:textId="50FDA83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30CC371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986" w:type="pct"/>
          </w:tcPr>
          <w:p w14:paraId="6BB28836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</w:tr>
      <w:tr w:rsidR="00A54432" w:rsidRPr="00C20D54" w14:paraId="787B750D" w14:textId="77777777" w:rsidTr="002D1977">
        <w:trPr>
          <w:trHeight w:val="352"/>
        </w:trPr>
        <w:tc>
          <w:tcPr>
            <w:tcW w:w="249" w:type="pct"/>
          </w:tcPr>
          <w:p w14:paraId="6550B596" w14:textId="6399C8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4533AB8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</w:p>
        </w:tc>
        <w:tc>
          <w:tcPr>
            <w:tcW w:w="2986" w:type="pct"/>
          </w:tcPr>
          <w:p w14:paraId="68008F04" w14:textId="0315F03A" w:rsidR="00A54432" w:rsidRPr="00273F3C" w:rsidRDefault="00A54432" w:rsidP="002D1977">
            <w:pPr>
              <w:pStyle w:val="104"/>
            </w:pPr>
            <w:r>
              <w:t>Уникальный идентификатор</w:t>
            </w:r>
            <w:r w:rsidRPr="00273F3C">
              <w:t xml:space="preserve"> </w:t>
            </w:r>
            <w:r>
              <w:t xml:space="preserve">работника в </w:t>
            </w:r>
            <w:r w:rsidR="00AA01F7">
              <w:t>Подсистеме</w:t>
            </w:r>
          </w:p>
        </w:tc>
      </w:tr>
      <w:tr w:rsidR="00A54432" w:rsidRPr="00C20D54" w14:paraId="22272483" w14:textId="77777777" w:rsidTr="002D1977">
        <w:trPr>
          <w:trHeight w:val="352"/>
        </w:trPr>
        <w:tc>
          <w:tcPr>
            <w:tcW w:w="249" w:type="pct"/>
          </w:tcPr>
          <w:p w14:paraId="33466371" w14:textId="4F98A73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E61B94C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2986" w:type="pct"/>
          </w:tcPr>
          <w:p w14:paraId="760E6AE1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</w:tr>
      <w:tr w:rsidR="00A54432" w:rsidRPr="00C20D54" w14:paraId="34E6481F" w14:textId="77777777" w:rsidTr="002D1977">
        <w:trPr>
          <w:trHeight w:val="352"/>
        </w:trPr>
        <w:tc>
          <w:tcPr>
            <w:tcW w:w="249" w:type="pct"/>
          </w:tcPr>
          <w:p w14:paraId="52B08949" w14:textId="033A1BC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lastRenderedPageBreak/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8F8B3C" w14:textId="77777777" w:rsidR="00A54432" w:rsidRPr="00C20D54" w:rsidRDefault="00A54432" w:rsidP="002D1977">
            <w:pPr>
              <w:pStyle w:val="104"/>
            </w:pPr>
            <w:r w:rsidRPr="00C20D54">
              <w:t>Тип занятости</w:t>
            </w:r>
          </w:p>
        </w:tc>
        <w:tc>
          <w:tcPr>
            <w:tcW w:w="2986" w:type="pct"/>
          </w:tcPr>
          <w:p w14:paraId="72DD7534" w14:textId="77777777" w:rsidR="00A54432" w:rsidRPr="00C20D54" w:rsidRDefault="00A54432" w:rsidP="002D1977">
            <w:pPr>
              <w:pStyle w:val="104"/>
            </w:pPr>
            <w:r w:rsidRPr="00C20D54">
              <w:t>Тип занятости</w:t>
            </w:r>
          </w:p>
        </w:tc>
      </w:tr>
      <w:tr w:rsidR="00A54432" w:rsidRPr="00C20D54" w14:paraId="6F422B9A" w14:textId="77777777" w:rsidTr="002D1977">
        <w:trPr>
          <w:trHeight w:val="352"/>
        </w:trPr>
        <w:tc>
          <w:tcPr>
            <w:tcW w:w="249" w:type="pct"/>
          </w:tcPr>
          <w:p w14:paraId="0169AD66" w14:textId="5ADDB2C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E2DD741" w14:textId="77777777" w:rsidR="00A54432" w:rsidRPr="00C20D54" w:rsidRDefault="00A54432" w:rsidP="002D1977">
            <w:pPr>
              <w:pStyle w:val="104"/>
            </w:pPr>
            <w:r w:rsidRPr="00C20D54">
              <w:t>Ставка</w:t>
            </w:r>
          </w:p>
        </w:tc>
        <w:tc>
          <w:tcPr>
            <w:tcW w:w="2986" w:type="pct"/>
          </w:tcPr>
          <w:p w14:paraId="4FA7B11B" w14:textId="77777777" w:rsidR="00A54432" w:rsidRPr="00C20D54" w:rsidRDefault="00A54432" w:rsidP="002D1977">
            <w:pPr>
              <w:pStyle w:val="104"/>
            </w:pPr>
            <w:r>
              <w:t>Занимаемая ставка</w:t>
            </w:r>
          </w:p>
        </w:tc>
      </w:tr>
      <w:tr w:rsidR="00A54432" w:rsidRPr="00C20D54" w14:paraId="60715D89" w14:textId="77777777" w:rsidTr="002D1977">
        <w:trPr>
          <w:trHeight w:val="352"/>
        </w:trPr>
        <w:tc>
          <w:tcPr>
            <w:tcW w:w="249" w:type="pct"/>
          </w:tcPr>
          <w:p w14:paraId="588FA822" w14:textId="22613E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A31FD7D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2986" w:type="pct"/>
          </w:tcPr>
          <w:p w14:paraId="0AD675C9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</w:t>
            </w:r>
          </w:p>
        </w:tc>
      </w:tr>
      <w:tr w:rsidR="00A54432" w:rsidRPr="00C20D54" w14:paraId="05052DB4" w14:textId="77777777" w:rsidTr="002D1977">
        <w:trPr>
          <w:trHeight w:val="352"/>
        </w:trPr>
        <w:tc>
          <w:tcPr>
            <w:tcW w:w="249" w:type="pct"/>
          </w:tcPr>
          <w:p w14:paraId="781E2F7A" w14:textId="3849B8A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9104BF0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986" w:type="pct"/>
          </w:tcPr>
          <w:p w14:paraId="413E1054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24F0FB1D" w14:textId="77777777" w:rsidTr="002D1977">
        <w:trPr>
          <w:trHeight w:val="352"/>
        </w:trPr>
        <w:tc>
          <w:tcPr>
            <w:tcW w:w="249" w:type="pct"/>
          </w:tcPr>
          <w:p w14:paraId="32B6F4EF" w14:textId="0A0538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FDF448D" w14:textId="77777777" w:rsidR="00A54432" w:rsidRPr="00C20D54" w:rsidRDefault="00A54432" w:rsidP="002D1977">
            <w:pPr>
              <w:pStyle w:val="104"/>
            </w:pPr>
            <w:r w:rsidRPr="00C20D54">
              <w:t>Серия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235592E4" w14:textId="77777777" w:rsidR="00A54432" w:rsidRPr="00C20D54" w:rsidRDefault="00A54432" w:rsidP="002D1977">
            <w:pPr>
              <w:pStyle w:val="104"/>
            </w:pPr>
            <w:r w:rsidRPr="00C20D54">
              <w:t>Серия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36EC81FF" w14:textId="77777777" w:rsidTr="002D1977">
        <w:trPr>
          <w:trHeight w:val="352"/>
        </w:trPr>
        <w:tc>
          <w:tcPr>
            <w:tcW w:w="249" w:type="pct"/>
          </w:tcPr>
          <w:p w14:paraId="4BDE498C" w14:textId="298791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9B85AAD" w14:textId="77777777" w:rsidR="00A54432" w:rsidRPr="00C20D54" w:rsidRDefault="00A54432" w:rsidP="002D1977">
            <w:pPr>
              <w:pStyle w:val="104"/>
            </w:pPr>
            <w:r w:rsidRPr="00C20D54">
              <w:t>Номер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207B5805" w14:textId="77777777" w:rsidR="00A54432" w:rsidRPr="00C20D54" w:rsidRDefault="00A54432" w:rsidP="002D1977">
            <w:pPr>
              <w:pStyle w:val="104"/>
            </w:pPr>
            <w:r w:rsidRPr="00C20D54">
              <w:t>Номер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05C1FCBD" w14:textId="77777777" w:rsidTr="002D1977">
        <w:trPr>
          <w:trHeight w:val="352"/>
        </w:trPr>
        <w:tc>
          <w:tcPr>
            <w:tcW w:w="249" w:type="pct"/>
          </w:tcPr>
          <w:p w14:paraId="2A43E6BC" w14:textId="3344993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9F77EA3" w14:textId="77777777" w:rsidR="00A54432" w:rsidRPr="00C20D54" w:rsidRDefault="00A54432" w:rsidP="002D1977">
            <w:pPr>
              <w:pStyle w:val="104"/>
            </w:pPr>
            <w:r w:rsidRPr="00C20D54">
              <w:t>Дата выдачи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76C1D980" w14:textId="77777777" w:rsidR="00A54432" w:rsidRPr="00C20D54" w:rsidRDefault="00A54432" w:rsidP="002D1977">
            <w:pPr>
              <w:pStyle w:val="104"/>
            </w:pPr>
            <w:r w:rsidRPr="00C20D54">
              <w:t>Дата выдачи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31E6E37B" w14:textId="77777777" w:rsidTr="002D1977">
        <w:trPr>
          <w:trHeight w:val="352"/>
        </w:trPr>
        <w:tc>
          <w:tcPr>
            <w:tcW w:w="249" w:type="pct"/>
          </w:tcPr>
          <w:p w14:paraId="7E098E3C" w14:textId="3CA73CB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FA2A11C" w14:textId="77777777" w:rsidR="00A54432" w:rsidRPr="00C20D54" w:rsidRDefault="00A54432" w:rsidP="002D1977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2986" w:type="pct"/>
          </w:tcPr>
          <w:p w14:paraId="2D0B9F31" w14:textId="77777777" w:rsidR="00A54432" w:rsidRPr="00C20D54" w:rsidRDefault="00A54432" w:rsidP="002D1977">
            <w:pPr>
              <w:pStyle w:val="104"/>
            </w:pPr>
            <w:r w:rsidRPr="00C20D54">
              <w:t>Образовательное учреждение</w:t>
            </w:r>
          </w:p>
        </w:tc>
      </w:tr>
      <w:tr w:rsidR="00A54432" w:rsidRPr="00C20D54" w14:paraId="22EF7418" w14:textId="77777777" w:rsidTr="002D1977">
        <w:trPr>
          <w:trHeight w:val="352"/>
        </w:trPr>
        <w:tc>
          <w:tcPr>
            <w:tcW w:w="249" w:type="pct"/>
          </w:tcPr>
          <w:p w14:paraId="01B1C6DF" w14:textId="33CE4FF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C26FCAE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986" w:type="pct"/>
          </w:tcPr>
          <w:p w14:paraId="1EB86460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</w:tr>
      <w:tr w:rsidR="00A54432" w:rsidRPr="00C20D54" w14:paraId="3F81B625" w14:textId="77777777" w:rsidTr="002D1977">
        <w:trPr>
          <w:trHeight w:val="352"/>
        </w:trPr>
        <w:tc>
          <w:tcPr>
            <w:tcW w:w="249" w:type="pct"/>
          </w:tcPr>
          <w:p w14:paraId="57457F8E" w14:textId="342B52F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3B4554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2986" w:type="pct"/>
          </w:tcPr>
          <w:p w14:paraId="1CDF59B8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</w:tr>
      <w:tr w:rsidR="00A54432" w:rsidRPr="00C20D54" w14:paraId="26D2289E" w14:textId="77777777" w:rsidTr="002D1977">
        <w:trPr>
          <w:trHeight w:val="352"/>
        </w:trPr>
        <w:tc>
          <w:tcPr>
            <w:tcW w:w="249" w:type="pct"/>
          </w:tcPr>
          <w:p w14:paraId="6E357C29" w14:textId="78BF8F4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E91F1E" w14:textId="50EACBE3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AA01F7">
              <w:t xml:space="preserve"> </w:t>
            </w:r>
            <w:r w:rsidR="00392399">
              <w:t>РФ</w:t>
            </w:r>
          </w:p>
        </w:tc>
        <w:tc>
          <w:tcPr>
            <w:tcW w:w="2986" w:type="pct"/>
          </w:tcPr>
          <w:p w14:paraId="4E5B7CDE" w14:textId="4A7D5A7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016C4187" w14:textId="77777777" w:rsidTr="002D1977">
        <w:trPr>
          <w:trHeight w:val="352"/>
        </w:trPr>
        <w:tc>
          <w:tcPr>
            <w:tcW w:w="249" w:type="pct"/>
          </w:tcPr>
          <w:p w14:paraId="676CF250" w14:textId="40377F7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98DAC0" w14:textId="77777777" w:rsidR="00A54432" w:rsidRPr="00C20D54" w:rsidRDefault="00A54432" w:rsidP="002D1977">
            <w:pPr>
              <w:pStyle w:val="104"/>
            </w:pPr>
            <w:r w:rsidRPr="00C20D54">
              <w:t>Муниципальный округ</w:t>
            </w:r>
          </w:p>
        </w:tc>
        <w:tc>
          <w:tcPr>
            <w:tcW w:w="2986" w:type="pct"/>
          </w:tcPr>
          <w:p w14:paraId="580CE2F9" w14:textId="77777777" w:rsidR="00A54432" w:rsidRPr="00C20D54" w:rsidRDefault="00A54432" w:rsidP="002D1977">
            <w:pPr>
              <w:pStyle w:val="104"/>
            </w:pPr>
            <w:r w:rsidRPr="00C20D54">
              <w:t>Муниципальный округ</w:t>
            </w:r>
          </w:p>
        </w:tc>
      </w:tr>
      <w:tr w:rsidR="00A54432" w:rsidRPr="00C20D54" w14:paraId="352CC047" w14:textId="77777777" w:rsidTr="002D1977">
        <w:trPr>
          <w:trHeight w:val="352"/>
        </w:trPr>
        <w:tc>
          <w:tcPr>
            <w:tcW w:w="249" w:type="pct"/>
          </w:tcPr>
          <w:p w14:paraId="311A8E11" w14:textId="58E1413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2C8FA97" w14:textId="77777777" w:rsidR="00A54432" w:rsidRPr="00C20D54" w:rsidRDefault="00A54432" w:rsidP="002D1977">
            <w:pPr>
              <w:pStyle w:val="104"/>
            </w:pPr>
            <w:r w:rsidRPr="00C20D54">
              <w:t>Наименование МО</w:t>
            </w:r>
          </w:p>
        </w:tc>
        <w:tc>
          <w:tcPr>
            <w:tcW w:w="2986" w:type="pct"/>
          </w:tcPr>
          <w:p w14:paraId="53426515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  <w:r>
              <w:t>-работодателя</w:t>
            </w:r>
          </w:p>
        </w:tc>
      </w:tr>
      <w:tr w:rsidR="00A54432" w:rsidRPr="00C20D54" w14:paraId="06622B9A" w14:textId="77777777" w:rsidTr="002D1977">
        <w:trPr>
          <w:trHeight w:val="352"/>
        </w:trPr>
        <w:tc>
          <w:tcPr>
            <w:tcW w:w="249" w:type="pct"/>
          </w:tcPr>
          <w:p w14:paraId="10D941FB" w14:textId="18B3BF4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9C4FA05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МО</w:t>
            </w:r>
          </w:p>
        </w:tc>
        <w:tc>
          <w:tcPr>
            <w:tcW w:w="2986" w:type="pct"/>
          </w:tcPr>
          <w:p w14:paraId="14B888BB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организации</w:t>
            </w:r>
            <w:r>
              <w:t>-работодателя</w:t>
            </w:r>
          </w:p>
        </w:tc>
      </w:tr>
    </w:tbl>
    <w:p w14:paraId="68DBFED3" w14:textId="77777777" w:rsidR="00A54432" w:rsidRPr="00C20D54" w:rsidRDefault="00A54432" w:rsidP="00A54432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Отчеты об эксплуатации модуля «Обучающиеся»</w:t>
      </w:r>
    </w:p>
    <w:p w14:paraId="7F2F7939" w14:textId="04FDDA99" w:rsidR="00A54432" w:rsidRPr="00C20D54" w:rsidRDefault="00A54432" w:rsidP="00A25157">
      <w:pPr>
        <w:pStyle w:val="54"/>
      </w:pPr>
      <w:r>
        <w:t>Отчет «</w:t>
      </w:r>
      <w:r w:rsidRPr="00C20D54">
        <w:t xml:space="preserve">101. Отчет по ключевым показателям работы регистра обучающихся </w:t>
      </w:r>
      <w:r w:rsidR="000C138A">
        <w:t>(среднее</w:t>
      </w:r>
      <w:r>
        <w:t xml:space="preserve"> </w:t>
      </w:r>
      <w:r w:rsidRPr="00C20D54">
        <w:t>профессиональное)</w:t>
      </w:r>
      <w:r>
        <w:t>»</w:t>
      </w:r>
    </w:p>
    <w:p w14:paraId="5B4A8E72" w14:textId="77777777" w:rsidR="00A54432" w:rsidRPr="00273F3C" w:rsidRDefault="00A54432" w:rsidP="00A54432">
      <w:pPr>
        <w:pStyle w:val="af2"/>
      </w:pPr>
      <w:r w:rsidRPr="00273F3C">
        <w:t>Данный отчет предоставляет сведения о средне</w:t>
      </w:r>
      <w:r>
        <w:t xml:space="preserve">м </w:t>
      </w:r>
      <w:r w:rsidRPr="00273F3C">
        <w:t>профессиональном образовании обучающихся.</w:t>
      </w:r>
      <w:r>
        <w:t xml:space="preserve"> </w:t>
      </w:r>
      <w:r w:rsidRPr="00273F3C">
        <w:t>Доступ к данному отчету имеют пользователи со следующими ролями:</w:t>
      </w:r>
    </w:p>
    <w:p w14:paraId="5647864D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10F81E7A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19B5F462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746D00B5" w14:textId="2C4442B1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146E4BC1" w14:textId="77777777" w:rsidTr="002D1977">
        <w:trPr>
          <w:tblHeader/>
        </w:trPr>
        <w:tc>
          <w:tcPr>
            <w:tcW w:w="245" w:type="pct"/>
          </w:tcPr>
          <w:p w14:paraId="14C106E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4C33B6F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76FE3DA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128F098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77A9C94B" w14:textId="77777777" w:rsidTr="002D1977">
        <w:trPr>
          <w:trHeight w:val="217"/>
        </w:trPr>
        <w:tc>
          <w:tcPr>
            <w:tcW w:w="245" w:type="pct"/>
          </w:tcPr>
          <w:p w14:paraId="665CE34F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14893062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6E11DB8B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E20495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073E1AC" w14:textId="77777777" w:rsidTr="002D1977">
        <w:trPr>
          <w:trHeight w:val="217"/>
        </w:trPr>
        <w:tc>
          <w:tcPr>
            <w:tcW w:w="245" w:type="pct"/>
          </w:tcPr>
          <w:p w14:paraId="479C41C6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509428C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5EECA6E4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37CB61C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70FAA26" w14:textId="77777777" w:rsidTr="002D1977">
        <w:trPr>
          <w:trHeight w:val="217"/>
        </w:trPr>
        <w:tc>
          <w:tcPr>
            <w:tcW w:w="245" w:type="pct"/>
          </w:tcPr>
          <w:p w14:paraId="48A5420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06E3B9E7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695F89D7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1137DC6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5907127" w14:textId="77777777" w:rsidTr="002D1977">
        <w:trPr>
          <w:trHeight w:val="217"/>
        </w:trPr>
        <w:tc>
          <w:tcPr>
            <w:tcW w:w="245" w:type="pct"/>
          </w:tcPr>
          <w:p w14:paraId="1EFF2CE7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3E6A5D21" w14:textId="6FD77FD0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11839235" w14:textId="1BFA22E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7F8CBF3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2151CCCC" w14:textId="2933BD6A" w:rsidR="00A54432" w:rsidRPr="00C20D54" w:rsidRDefault="00A54432" w:rsidP="000C138A">
      <w:pPr>
        <w:pStyle w:val="afffffff9"/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 xml:space="preserve">, </w:t>
      </w:r>
      <w:r w:rsidRPr="00C20D54">
        <w:rPr>
          <w:rFonts w:eastAsia="Times New Roman"/>
          <w:lang w:eastAsia="ru-RU"/>
        </w:rPr>
        <w:t xml:space="preserve">имеющие </w:t>
      </w:r>
      <w:r w:rsidRPr="00C20D54">
        <w:t>среднее</w:t>
      </w:r>
      <w:r>
        <w:t xml:space="preserve"> </w:t>
      </w:r>
      <w:r w:rsidRPr="00C20D54">
        <w:t>профессиональное образование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_Ref104487503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65</w:t>
      </w:r>
      <w:r w:rsidRPr="00C20D54">
        <w:fldChar w:fldCharType="end"/>
      </w:r>
      <w:r w:rsidRPr="00C20D54">
        <w:t>).</w:t>
      </w:r>
    </w:p>
    <w:p w14:paraId="5A2A699A" w14:textId="660C3F6D" w:rsidR="00A54432" w:rsidRPr="00C20D54" w:rsidRDefault="00A54432" w:rsidP="00A54432">
      <w:pPr>
        <w:pStyle w:val="afffffffff4"/>
        <w:rPr>
          <w:color w:val="000000" w:themeColor="text1"/>
        </w:rPr>
      </w:pPr>
      <w:bookmarkStart w:id="512" w:name="_Ref10448750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65</w:t>
      </w:r>
      <w:r w:rsidRPr="00C20D54">
        <w:rPr>
          <w:noProof/>
          <w:color w:val="000000" w:themeColor="text1"/>
        </w:rPr>
        <w:fldChar w:fldCharType="end"/>
      </w:r>
      <w:bookmarkEnd w:id="512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07"/>
        <w:gridCol w:w="4469"/>
        <w:gridCol w:w="4468"/>
      </w:tblGrid>
      <w:tr w:rsidR="00A54432" w:rsidRPr="00C20D54" w14:paraId="1D2B58A5" w14:textId="77777777" w:rsidTr="002D1977">
        <w:trPr>
          <w:tblHeader/>
        </w:trPr>
        <w:tc>
          <w:tcPr>
            <w:tcW w:w="217" w:type="pct"/>
          </w:tcPr>
          <w:p w14:paraId="28221B5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91" w:type="pct"/>
          </w:tcPr>
          <w:p w14:paraId="3F7F2BF3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91" w:type="pct"/>
          </w:tcPr>
          <w:p w14:paraId="0CC5D93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B02C021" w14:textId="77777777" w:rsidTr="002D1977">
        <w:trPr>
          <w:trHeight w:val="352"/>
        </w:trPr>
        <w:tc>
          <w:tcPr>
            <w:tcW w:w="217" w:type="pct"/>
          </w:tcPr>
          <w:p w14:paraId="22F46BDD" w14:textId="4592906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5DAC06C" w14:textId="47F0E924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91" w:type="pct"/>
          </w:tcPr>
          <w:p w14:paraId="0414BF7D" w14:textId="3C3D2AA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330C9B92" w14:textId="77777777" w:rsidTr="002D1977">
        <w:trPr>
          <w:trHeight w:val="352"/>
        </w:trPr>
        <w:tc>
          <w:tcPr>
            <w:tcW w:w="217" w:type="pct"/>
          </w:tcPr>
          <w:p w14:paraId="239181CA" w14:textId="799109A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lastRenderedPageBreak/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02CE70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91" w:type="pct"/>
          </w:tcPr>
          <w:p w14:paraId="75A76CF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496B2E82" w14:textId="77777777" w:rsidTr="002D1977">
        <w:trPr>
          <w:trHeight w:val="352"/>
        </w:trPr>
        <w:tc>
          <w:tcPr>
            <w:tcW w:w="217" w:type="pct"/>
          </w:tcPr>
          <w:p w14:paraId="05B9077C" w14:textId="3F15D67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660D28D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6B7A2F08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03B4CE54" w14:textId="77777777" w:rsidTr="002D1977">
        <w:trPr>
          <w:trHeight w:val="352"/>
        </w:trPr>
        <w:tc>
          <w:tcPr>
            <w:tcW w:w="217" w:type="pct"/>
          </w:tcPr>
          <w:p w14:paraId="2FE3FA95" w14:textId="6F64856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10F94C" w14:textId="77777777" w:rsidR="00A54432" w:rsidRPr="00C20D54" w:rsidRDefault="00A54432" w:rsidP="002D1977">
            <w:pPr>
              <w:pStyle w:val="104"/>
            </w:pPr>
            <w:r w:rsidRPr="00C20D54">
              <w:t>OID ОО</w:t>
            </w:r>
          </w:p>
        </w:tc>
        <w:tc>
          <w:tcPr>
            <w:tcW w:w="2391" w:type="pct"/>
          </w:tcPr>
          <w:p w14:paraId="1E38CA47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об</w:t>
            </w:r>
            <w:r w:rsidRPr="00C20D54">
              <w:t>разовательной организации</w:t>
            </w:r>
          </w:p>
        </w:tc>
      </w:tr>
      <w:tr w:rsidR="00A54432" w:rsidRPr="00C20D54" w14:paraId="6716B9B7" w14:textId="77777777" w:rsidTr="002D1977">
        <w:trPr>
          <w:trHeight w:val="352"/>
        </w:trPr>
        <w:tc>
          <w:tcPr>
            <w:tcW w:w="217" w:type="pct"/>
          </w:tcPr>
          <w:p w14:paraId="4A5C1966" w14:textId="1407C5D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A473053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91" w:type="pct"/>
          </w:tcPr>
          <w:p w14:paraId="2815CAED" w14:textId="77777777" w:rsidR="00A54432" w:rsidRPr="00C20D54" w:rsidRDefault="00A54432" w:rsidP="002D1977">
            <w:pPr>
              <w:pStyle w:val="104"/>
            </w:pPr>
            <w:r w:rsidRPr="00C20D54">
              <w:t xml:space="preserve">Общее количество выпускников, </w:t>
            </w:r>
            <w:r w:rsidRPr="00C20D54">
              <w:rPr>
                <w:rFonts w:eastAsia="Times New Roman"/>
                <w:lang w:eastAsia="ru-RU"/>
              </w:rPr>
              <w:t xml:space="preserve">имеющих </w:t>
            </w:r>
            <w:r w:rsidRPr="00C20D54">
              <w:t>среднее</w:t>
            </w:r>
            <w:r>
              <w:t xml:space="preserve"> </w:t>
            </w:r>
            <w:r w:rsidRPr="00C20D54">
              <w:t>профессиональное образование</w:t>
            </w:r>
          </w:p>
        </w:tc>
      </w:tr>
      <w:tr w:rsidR="00A54432" w:rsidRPr="00C20D54" w14:paraId="41007DC0" w14:textId="77777777" w:rsidTr="002D1977">
        <w:trPr>
          <w:trHeight w:val="352"/>
        </w:trPr>
        <w:tc>
          <w:tcPr>
            <w:tcW w:w="217" w:type="pct"/>
          </w:tcPr>
          <w:p w14:paraId="6DDF9697" w14:textId="01AE25F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5A11B63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00A47A9D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</w:tr>
    </w:tbl>
    <w:p w14:paraId="4AE508BD" w14:textId="32D05D5C" w:rsidR="00A54432" w:rsidRPr="00C20D54" w:rsidRDefault="00A54432" w:rsidP="00A25157">
      <w:pPr>
        <w:pStyle w:val="54"/>
      </w:pPr>
      <w:r>
        <w:t>Отчет «</w:t>
      </w:r>
      <w:r w:rsidRPr="00C20D54">
        <w:t>103. Отчет по ключевым показателям работы регистра обучающихся (</w:t>
      </w:r>
      <w:r>
        <w:t>в</w:t>
      </w:r>
      <w:r w:rsidRPr="00C20D54">
        <w:t>ысшее-специалитет)</w:t>
      </w:r>
      <w:r>
        <w:t>»</w:t>
      </w:r>
    </w:p>
    <w:p w14:paraId="4F8D25BB" w14:textId="77777777" w:rsidR="00A54432" w:rsidRPr="00C20D54" w:rsidRDefault="00A54432" w:rsidP="00A54432">
      <w:pPr>
        <w:pStyle w:val="af2"/>
      </w:pPr>
      <w:r w:rsidRPr="00273F3C">
        <w:t>Данный</w:t>
      </w:r>
      <w:r w:rsidRPr="00C20D54">
        <w:t xml:space="preserve"> отчет предоставляет сведения об обучающихся с высшим образованием (специалитет).</w:t>
      </w:r>
    </w:p>
    <w:p w14:paraId="74ED666D" w14:textId="77777777" w:rsidR="00A54432" w:rsidRPr="00C20D54" w:rsidRDefault="00A54432" w:rsidP="00A54432">
      <w:pPr>
        <w:pStyle w:val="af2"/>
      </w:pPr>
      <w:r w:rsidRPr="00273F3C">
        <w:t>Доступ</w:t>
      </w:r>
      <w:r w:rsidRPr="00C20D54">
        <w:t xml:space="preserve"> к данному отчету имеют пользователи со следующими ролями:</w:t>
      </w:r>
    </w:p>
    <w:p w14:paraId="527F483A" w14:textId="178682C4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7802B0CF" w14:textId="7BA06D2A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1A45E9F1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072C7608" w14:textId="2650BFE3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27F45D7D" w14:textId="77777777" w:rsidTr="002D1977">
        <w:trPr>
          <w:tblHeader/>
        </w:trPr>
        <w:tc>
          <w:tcPr>
            <w:tcW w:w="245" w:type="pct"/>
          </w:tcPr>
          <w:p w14:paraId="4FB8BC3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D19635E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520601BC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4B7D7B6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71058B6" w14:textId="77777777" w:rsidTr="002D1977">
        <w:trPr>
          <w:trHeight w:val="217"/>
        </w:trPr>
        <w:tc>
          <w:tcPr>
            <w:tcW w:w="245" w:type="pct"/>
          </w:tcPr>
          <w:p w14:paraId="64B33EED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4B8204FB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5605E6D3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B751E1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9857B34" w14:textId="77777777" w:rsidTr="002D1977">
        <w:trPr>
          <w:trHeight w:val="217"/>
        </w:trPr>
        <w:tc>
          <w:tcPr>
            <w:tcW w:w="245" w:type="pct"/>
          </w:tcPr>
          <w:p w14:paraId="6927F75C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3D497BE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47244EC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6EFD32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2B60C80" w14:textId="77777777" w:rsidTr="002D1977">
        <w:trPr>
          <w:trHeight w:val="217"/>
        </w:trPr>
        <w:tc>
          <w:tcPr>
            <w:tcW w:w="245" w:type="pct"/>
          </w:tcPr>
          <w:p w14:paraId="20D45E86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0E3AEBFC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057BE9F5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7DCB137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55B6B05" w14:textId="77777777" w:rsidTr="002D1977">
        <w:trPr>
          <w:trHeight w:val="217"/>
        </w:trPr>
        <w:tc>
          <w:tcPr>
            <w:tcW w:w="245" w:type="pct"/>
          </w:tcPr>
          <w:p w14:paraId="4D0A6FB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246D1BB2" w14:textId="32A2144D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08CC4F70" w14:textId="0BBFB2A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2110320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F254EB3" w14:textId="15B9307C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>,</w:t>
      </w:r>
      <w:r w:rsidRPr="00C20D54">
        <w:rPr>
          <w:rFonts w:eastAsia="Times New Roman"/>
          <w:lang w:eastAsia="ru-RU"/>
        </w:rPr>
        <w:t xml:space="preserve"> имеющие </w:t>
      </w:r>
      <w:r w:rsidRPr="00C20D54">
        <w:t>высшее образование (специалитет)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>Оп</w:t>
      </w:r>
      <w:r w:rsidRPr="00991F05">
        <w:rPr>
          <w:rStyle w:val="afffffff1"/>
        </w:rPr>
        <w:t>иса</w:t>
      </w:r>
      <w:r w:rsidRPr="00C20D54">
        <w:t xml:space="preserve">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_Ref104488734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67</w:t>
      </w:r>
      <w:r w:rsidRPr="00C20D54">
        <w:fldChar w:fldCharType="end"/>
      </w:r>
      <w:r w:rsidRPr="00C20D54">
        <w:t>).</w:t>
      </w:r>
    </w:p>
    <w:p w14:paraId="7548DF1F" w14:textId="07E1F324" w:rsidR="00A54432" w:rsidRPr="00C20D54" w:rsidRDefault="00A54432" w:rsidP="00A54432">
      <w:pPr>
        <w:pStyle w:val="afffffffff4"/>
        <w:rPr>
          <w:color w:val="000000" w:themeColor="text1"/>
        </w:rPr>
      </w:pPr>
      <w:bookmarkStart w:id="513" w:name="_Ref104488734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67</w:t>
      </w:r>
      <w:r w:rsidRPr="00C20D54">
        <w:rPr>
          <w:noProof/>
          <w:color w:val="000000" w:themeColor="text1"/>
        </w:rPr>
        <w:fldChar w:fldCharType="end"/>
      </w:r>
      <w:bookmarkEnd w:id="513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07"/>
        <w:gridCol w:w="4469"/>
        <w:gridCol w:w="4468"/>
      </w:tblGrid>
      <w:tr w:rsidR="00A54432" w:rsidRPr="00C20D54" w14:paraId="706C16D1" w14:textId="77777777" w:rsidTr="002D1977">
        <w:trPr>
          <w:tblHeader/>
        </w:trPr>
        <w:tc>
          <w:tcPr>
            <w:tcW w:w="217" w:type="pct"/>
          </w:tcPr>
          <w:p w14:paraId="07A4AE0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91" w:type="pct"/>
          </w:tcPr>
          <w:p w14:paraId="53B4656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91" w:type="pct"/>
          </w:tcPr>
          <w:p w14:paraId="4AA32916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F1B2849" w14:textId="77777777" w:rsidTr="002D1977">
        <w:trPr>
          <w:trHeight w:val="352"/>
        </w:trPr>
        <w:tc>
          <w:tcPr>
            <w:tcW w:w="217" w:type="pct"/>
          </w:tcPr>
          <w:p w14:paraId="7DB44A5B" w14:textId="338B814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08957DC6" w14:textId="4EF505A9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91" w:type="pct"/>
          </w:tcPr>
          <w:p w14:paraId="6A06BA04" w14:textId="161AAD9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52CDAF40" w14:textId="77777777" w:rsidTr="002D1977">
        <w:trPr>
          <w:trHeight w:val="352"/>
        </w:trPr>
        <w:tc>
          <w:tcPr>
            <w:tcW w:w="217" w:type="pct"/>
          </w:tcPr>
          <w:p w14:paraId="6FE54385" w14:textId="0179E3B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95C3EB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91" w:type="pct"/>
          </w:tcPr>
          <w:p w14:paraId="72DE3CC1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2EA33496" w14:textId="77777777" w:rsidTr="002D1977">
        <w:trPr>
          <w:trHeight w:val="352"/>
        </w:trPr>
        <w:tc>
          <w:tcPr>
            <w:tcW w:w="217" w:type="pct"/>
          </w:tcPr>
          <w:p w14:paraId="37C8FCE6" w14:textId="6EEB4F3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49AC472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306F086E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0A4FC3AE" w14:textId="77777777" w:rsidTr="002D1977">
        <w:trPr>
          <w:trHeight w:val="352"/>
        </w:trPr>
        <w:tc>
          <w:tcPr>
            <w:tcW w:w="217" w:type="pct"/>
          </w:tcPr>
          <w:p w14:paraId="4625230D" w14:textId="50BEB53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9BE8B48" w14:textId="77777777" w:rsidR="00A54432" w:rsidRPr="00C20D54" w:rsidRDefault="00A54432" w:rsidP="002D1977">
            <w:pPr>
              <w:pStyle w:val="104"/>
            </w:pPr>
            <w:r w:rsidRPr="00C20D54">
              <w:t>OID ОО</w:t>
            </w:r>
          </w:p>
        </w:tc>
        <w:tc>
          <w:tcPr>
            <w:tcW w:w="2391" w:type="pct"/>
          </w:tcPr>
          <w:p w14:paraId="3DF20FAA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о</w:t>
            </w:r>
            <w:r w:rsidRPr="00C20D54">
              <w:t>бразовательной организации</w:t>
            </w:r>
          </w:p>
        </w:tc>
      </w:tr>
      <w:tr w:rsidR="00A54432" w:rsidRPr="00C20D54" w14:paraId="197C3138" w14:textId="77777777" w:rsidTr="002D1977">
        <w:trPr>
          <w:trHeight w:val="352"/>
        </w:trPr>
        <w:tc>
          <w:tcPr>
            <w:tcW w:w="217" w:type="pct"/>
          </w:tcPr>
          <w:p w14:paraId="3112924C" w14:textId="5115510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0834E45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91" w:type="pct"/>
          </w:tcPr>
          <w:p w14:paraId="385E6CAE" w14:textId="77777777" w:rsidR="00A54432" w:rsidRPr="00C20D54" w:rsidRDefault="00A54432" w:rsidP="002D1977">
            <w:pPr>
              <w:pStyle w:val="104"/>
            </w:pPr>
            <w:r w:rsidRPr="00C20D54">
              <w:t xml:space="preserve">Общее количество выпускников, </w:t>
            </w:r>
            <w:r w:rsidRPr="00C20D54">
              <w:rPr>
                <w:rFonts w:eastAsia="Times New Roman"/>
                <w:lang w:eastAsia="ru-RU"/>
              </w:rPr>
              <w:t xml:space="preserve">имеющих </w:t>
            </w:r>
            <w:r w:rsidRPr="00C20D54">
              <w:t>высшее образование (специалитет)</w:t>
            </w:r>
          </w:p>
        </w:tc>
      </w:tr>
      <w:tr w:rsidR="00A54432" w:rsidRPr="00C20D54" w14:paraId="15D1C089" w14:textId="77777777" w:rsidTr="002D1977">
        <w:trPr>
          <w:trHeight w:val="352"/>
        </w:trPr>
        <w:tc>
          <w:tcPr>
            <w:tcW w:w="217" w:type="pct"/>
          </w:tcPr>
          <w:p w14:paraId="4C78FB4C" w14:textId="48DA924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4D7729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2EE156F5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</w:tr>
    </w:tbl>
    <w:p w14:paraId="2AD3FED8" w14:textId="0388EB6A" w:rsidR="00A54432" w:rsidRPr="00C20D54" w:rsidRDefault="00A54432" w:rsidP="00A25157">
      <w:pPr>
        <w:pStyle w:val="54"/>
      </w:pPr>
      <w:r>
        <w:lastRenderedPageBreak/>
        <w:t>Отчет «</w:t>
      </w:r>
      <w:r w:rsidRPr="00C20D54">
        <w:t>104. Отчет по ключевым показателям работы регистра обучающихся (</w:t>
      </w:r>
      <w:r>
        <w:t>в</w:t>
      </w:r>
      <w:r w:rsidRPr="00C20D54">
        <w:t>ысшее-ординатура)</w:t>
      </w:r>
      <w:r>
        <w:t>»</w:t>
      </w:r>
    </w:p>
    <w:p w14:paraId="21E46B5A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об обучающихся с высшим образованием (ординатура).</w:t>
      </w:r>
      <w:r>
        <w:t xml:space="preserve"> </w:t>
      </w:r>
      <w:r w:rsidRPr="00273F3C">
        <w:t>Доступ</w:t>
      </w:r>
      <w:r w:rsidRPr="00C20D54">
        <w:t xml:space="preserve"> к данному отчету имеют пользователи со следующими ролями:</w:t>
      </w:r>
    </w:p>
    <w:p w14:paraId="52F72F17" w14:textId="760F3807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6FD66590" w14:textId="3BE95E9D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0F0327D9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071C5DEB" w14:textId="26B24190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7D8117E0" w14:textId="77777777" w:rsidTr="002D1977">
        <w:trPr>
          <w:tblHeader/>
        </w:trPr>
        <w:tc>
          <w:tcPr>
            <w:tcW w:w="245" w:type="pct"/>
          </w:tcPr>
          <w:p w14:paraId="664BA8A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F9310C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47F7558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769998A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3390F9D0" w14:textId="77777777" w:rsidTr="002D1977">
        <w:trPr>
          <w:trHeight w:val="217"/>
        </w:trPr>
        <w:tc>
          <w:tcPr>
            <w:tcW w:w="245" w:type="pct"/>
          </w:tcPr>
          <w:p w14:paraId="5C7DDFFD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6406D13D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7495F350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7A4425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1F3B1C8" w14:textId="77777777" w:rsidTr="002D1977">
        <w:trPr>
          <w:trHeight w:val="217"/>
        </w:trPr>
        <w:tc>
          <w:tcPr>
            <w:tcW w:w="245" w:type="pct"/>
          </w:tcPr>
          <w:p w14:paraId="5BCC78F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4E49F58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065DD6D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90723C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BB77A42" w14:textId="77777777" w:rsidTr="002D1977">
        <w:trPr>
          <w:trHeight w:val="217"/>
        </w:trPr>
        <w:tc>
          <w:tcPr>
            <w:tcW w:w="245" w:type="pct"/>
          </w:tcPr>
          <w:p w14:paraId="7CF7F32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4F37695F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1BD24266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6C49F13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174E206" w14:textId="77777777" w:rsidTr="002D1977">
        <w:trPr>
          <w:trHeight w:val="217"/>
        </w:trPr>
        <w:tc>
          <w:tcPr>
            <w:tcW w:w="245" w:type="pct"/>
          </w:tcPr>
          <w:p w14:paraId="78DA277D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6429EDCE" w14:textId="0B0D715C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3794DA5E" w14:textId="5359856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648A1C8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C0FD381" w14:textId="606453C0" w:rsidR="00A54432" w:rsidRPr="00C20D54" w:rsidRDefault="00A54432" w:rsidP="00A54432">
      <w:pPr>
        <w:pStyle w:val="afffffff9"/>
        <w:rPr>
          <w:color w:val="000000" w:themeColor="text1"/>
        </w:rPr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>,</w:t>
      </w:r>
      <w:r w:rsidRPr="00C20D54">
        <w:rPr>
          <w:rFonts w:eastAsia="Times New Roman"/>
          <w:lang w:eastAsia="ru-RU"/>
        </w:rPr>
        <w:t xml:space="preserve"> имеющие </w:t>
      </w:r>
      <w:r w:rsidRPr="00C20D54">
        <w:t>высшее образование (ординатура)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rPr>
          <w:color w:val="000000" w:themeColor="text1"/>
        </w:rPr>
        <w:t xml:space="preserve">Описание полей, которые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_Ref104488735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69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2631AEBE" w14:textId="46EBFC44" w:rsidR="00A54432" w:rsidRPr="00C20D54" w:rsidRDefault="00A54432" w:rsidP="00A54432">
      <w:pPr>
        <w:pStyle w:val="afffffffff4"/>
        <w:rPr>
          <w:color w:val="000000" w:themeColor="text1"/>
        </w:rPr>
      </w:pPr>
      <w:bookmarkStart w:id="514" w:name="_Ref104488735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69</w:t>
      </w:r>
      <w:r w:rsidRPr="00C20D54">
        <w:rPr>
          <w:noProof/>
          <w:color w:val="000000" w:themeColor="text1"/>
        </w:rPr>
        <w:fldChar w:fldCharType="end"/>
      </w:r>
      <w:bookmarkEnd w:id="514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60"/>
        <w:gridCol w:w="4442"/>
        <w:gridCol w:w="4442"/>
      </w:tblGrid>
      <w:tr w:rsidR="00A54432" w:rsidRPr="00C20D54" w14:paraId="55C9BAC6" w14:textId="77777777" w:rsidTr="00A54432">
        <w:trPr>
          <w:tblHeader/>
        </w:trPr>
        <w:tc>
          <w:tcPr>
            <w:tcW w:w="246" w:type="pct"/>
          </w:tcPr>
          <w:p w14:paraId="5B096F50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77" w:type="pct"/>
          </w:tcPr>
          <w:p w14:paraId="1400240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77" w:type="pct"/>
          </w:tcPr>
          <w:p w14:paraId="64741EA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A9343C2" w14:textId="77777777" w:rsidTr="00A54432">
        <w:trPr>
          <w:trHeight w:val="352"/>
        </w:trPr>
        <w:tc>
          <w:tcPr>
            <w:tcW w:w="246" w:type="pct"/>
          </w:tcPr>
          <w:p w14:paraId="370F154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377" w:type="pct"/>
          </w:tcPr>
          <w:p w14:paraId="58B0D681" w14:textId="7D26344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77" w:type="pct"/>
          </w:tcPr>
          <w:p w14:paraId="13220129" w14:textId="7B057470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48FDA11A" w14:textId="77777777" w:rsidTr="00A54432">
        <w:trPr>
          <w:trHeight w:val="352"/>
        </w:trPr>
        <w:tc>
          <w:tcPr>
            <w:tcW w:w="246" w:type="pct"/>
          </w:tcPr>
          <w:p w14:paraId="1E9B365B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377" w:type="pct"/>
          </w:tcPr>
          <w:p w14:paraId="4381027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77" w:type="pct"/>
          </w:tcPr>
          <w:p w14:paraId="4748A56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2E5AD65B" w14:textId="77777777" w:rsidTr="00A54432">
        <w:trPr>
          <w:trHeight w:val="352"/>
        </w:trPr>
        <w:tc>
          <w:tcPr>
            <w:tcW w:w="246" w:type="pct"/>
          </w:tcPr>
          <w:p w14:paraId="451A4FF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377" w:type="pct"/>
          </w:tcPr>
          <w:p w14:paraId="1D7B8C2E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образовательное организации</w:t>
            </w:r>
          </w:p>
        </w:tc>
        <w:tc>
          <w:tcPr>
            <w:tcW w:w="2377" w:type="pct"/>
          </w:tcPr>
          <w:p w14:paraId="27BD9070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образовательное организации</w:t>
            </w:r>
          </w:p>
        </w:tc>
      </w:tr>
      <w:tr w:rsidR="00A54432" w:rsidRPr="00C20D54" w14:paraId="104F2D1E" w14:textId="77777777" w:rsidTr="00A54432">
        <w:trPr>
          <w:trHeight w:val="352"/>
        </w:trPr>
        <w:tc>
          <w:tcPr>
            <w:tcW w:w="246" w:type="pct"/>
          </w:tcPr>
          <w:p w14:paraId="6DDE2757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377" w:type="pct"/>
          </w:tcPr>
          <w:p w14:paraId="7E981CFA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ОО</w:t>
            </w:r>
          </w:p>
        </w:tc>
        <w:tc>
          <w:tcPr>
            <w:tcW w:w="2377" w:type="pct"/>
          </w:tcPr>
          <w:p w14:paraId="2C9CA413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rPr>
                <w:lang w:val="en-US"/>
              </w:rPr>
              <w:t xml:space="preserve"> </w:t>
            </w:r>
            <w:r>
              <w:t>о</w:t>
            </w:r>
            <w:r w:rsidRPr="00C20D54">
              <w:t>бразовательной организации</w:t>
            </w:r>
          </w:p>
        </w:tc>
      </w:tr>
      <w:tr w:rsidR="00A54432" w:rsidRPr="00C20D54" w14:paraId="0263C99F" w14:textId="77777777" w:rsidTr="00A54432">
        <w:trPr>
          <w:trHeight w:val="352"/>
        </w:trPr>
        <w:tc>
          <w:tcPr>
            <w:tcW w:w="246" w:type="pct"/>
          </w:tcPr>
          <w:p w14:paraId="4882A4ED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377" w:type="pct"/>
          </w:tcPr>
          <w:p w14:paraId="56FDE772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77" w:type="pct"/>
          </w:tcPr>
          <w:p w14:paraId="65A4E7F7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выпускников, имеющих высшее образование (ординатура)</w:t>
            </w:r>
          </w:p>
        </w:tc>
      </w:tr>
      <w:tr w:rsidR="00A54432" w:rsidRPr="00C20D54" w14:paraId="24FC0B5C" w14:textId="77777777" w:rsidTr="00A54432">
        <w:trPr>
          <w:trHeight w:val="352"/>
        </w:trPr>
        <w:tc>
          <w:tcPr>
            <w:tcW w:w="246" w:type="pct"/>
          </w:tcPr>
          <w:p w14:paraId="493A98E6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2377" w:type="pct"/>
          </w:tcPr>
          <w:p w14:paraId="68089BFA" w14:textId="5C8B50CA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  <w:r w:rsidR="000C138A">
              <w:t>/</w:t>
            </w:r>
            <w:r w:rsidRPr="00C20D54">
              <w:t>курсы</w:t>
            </w:r>
            <w:r w:rsidR="000C138A">
              <w:t>/</w:t>
            </w:r>
            <w:r w:rsidRPr="00C20D54">
              <w:t>выпускники</w:t>
            </w:r>
            <w:r w:rsidR="000C138A">
              <w:t>/</w:t>
            </w:r>
            <w:r w:rsidRPr="00C20D54">
              <w:t>аккредитованные</w:t>
            </w:r>
          </w:p>
        </w:tc>
        <w:tc>
          <w:tcPr>
            <w:tcW w:w="2377" w:type="pct"/>
          </w:tcPr>
          <w:p w14:paraId="2D54B04B" w14:textId="77777777" w:rsidR="00A54432" w:rsidRPr="00997265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Номер курса, специальность, по которой проводится или проводилось обучение, и количество аккредитованных</w:t>
            </w:r>
          </w:p>
        </w:tc>
      </w:tr>
    </w:tbl>
    <w:p w14:paraId="10D0E3D6" w14:textId="77777777" w:rsidR="00A54432" w:rsidRDefault="00A54432" w:rsidP="00A54432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Отчеты об эксплуатации модуля «Земский доктор/фельдшер»</w:t>
      </w:r>
    </w:p>
    <w:p w14:paraId="744C814A" w14:textId="6447B27E" w:rsidR="00A54432" w:rsidRPr="00C20D54" w:rsidRDefault="00A54432" w:rsidP="00A25157">
      <w:pPr>
        <w:pStyle w:val="54"/>
      </w:pPr>
      <w:r>
        <w:t>Отчет «</w:t>
      </w:r>
      <w:r w:rsidRPr="00C20D54">
        <w:t>130. Отчет по модулю «Земский доктор/фельдшер (ЕКВ)»</w:t>
      </w:r>
    </w:p>
    <w:p w14:paraId="3608EEEA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об участии медицинских работников в программе </w:t>
      </w:r>
      <w:r>
        <w:t>ЕКВ «</w:t>
      </w:r>
      <w:r w:rsidRPr="00C20D54">
        <w:t>Земский доктор/фельдшер</w:t>
      </w:r>
      <w:r>
        <w:t>»</w:t>
      </w:r>
      <w:r w:rsidRPr="00C20D54">
        <w:t>.</w:t>
      </w:r>
    </w:p>
    <w:p w14:paraId="0FC26AB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3085A56F" w14:textId="323D9CD6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122865D3" w14:textId="742A8B9B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32D7029B" w14:textId="215FBD4A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7D8BBB90" w14:textId="0F9CC60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58CFEFAF" w14:textId="77777777" w:rsidTr="002D1977">
        <w:trPr>
          <w:tblHeader/>
        </w:trPr>
        <w:tc>
          <w:tcPr>
            <w:tcW w:w="245" w:type="pct"/>
          </w:tcPr>
          <w:p w14:paraId="74A7798C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57EEE1F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025FFFE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37E7F5DD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5266FB4" w14:textId="77777777" w:rsidTr="002D1977">
        <w:trPr>
          <w:trHeight w:val="217"/>
        </w:trPr>
        <w:tc>
          <w:tcPr>
            <w:tcW w:w="245" w:type="pct"/>
          </w:tcPr>
          <w:p w14:paraId="3C2AF99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57B62112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011F9C1D" w14:textId="77777777" w:rsidR="00A54432" w:rsidRPr="00C20D54" w:rsidRDefault="00A54432" w:rsidP="002D1977">
            <w:pPr>
              <w:pStyle w:val="104"/>
            </w:pPr>
            <w:r w:rsidRPr="00C20D54">
              <w:t xml:space="preserve">Год, на который формируется </w:t>
            </w:r>
            <w:r w:rsidRPr="00C20D54">
              <w:lastRenderedPageBreak/>
              <w:t>отчет</w:t>
            </w:r>
          </w:p>
        </w:tc>
        <w:tc>
          <w:tcPr>
            <w:tcW w:w="1585" w:type="pct"/>
          </w:tcPr>
          <w:p w14:paraId="34B4BF94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 xml:space="preserve">Выбор значения из </w:t>
            </w:r>
            <w:r w:rsidRPr="00C20D54">
              <w:lastRenderedPageBreak/>
              <w:t>выпадающего списка</w:t>
            </w:r>
          </w:p>
        </w:tc>
      </w:tr>
      <w:tr w:rsidR="00A54432" w:rsidRPr="00C20D54" w14:paraId="5295021D" w14:textId="77777777" w:rsidTr="002D1977">
        <w:trPr>
          <w:trHeight w:val="217"/>
        </w:trPr>
        <w:tc>
          <w:tcPr>
            <w:tcW w:w="245" w:type="pct"/>
          </w:tcPr>
          <w:p w14:paraId="7E9810AF" w14:textId="77777777" w:rsidR="00A54432" w:rsidRPr="00C20D54" w:rsidRDefault="00A54432" w:rsidP="002D1977">
            <w:pPr>
              <w:pStyle w:val="104"/>
            </w:pPr>
            <w:r w:rsidRPr="00C20D54">
              <w:lastRenderedPageBreak/>
              <w:t>2</w:t>
            </w:r>
            <w:r>
              <w:t>.</w:t>
            </w:r>
          </w:p>
        </w:tc>
        <w:tc>
          <w:tcPr>
            <w:tcW w:w="1585" w:type="pct"/>
          </w:tcPr>
          <w:p w14:paraId="2AC50C4A" w14:textId="38F94C67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85" w:type="pct"/>
          </w:tcPr>
          <w:p w14:paraId="647534BE" w14:textId="678D09FE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646423">
              <w:t xml:space="preserve">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медицинского работника</w:t>
            </w:r>
          </w:p>
        </w:tc>
        <w:tc>
          <w:tcPr>
            <w:tcW w:w="1585" w:type="pct"/>
          </w:tcPr>
          <w:p w14:paraId="7F75504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AC53F8E" w14:textId="77777777" w:rsidTr="002D1977">
        <w:trPr>
          <w:trHeight w:val="217"/>
        </w:trPr>
        <w:tc>
          <w:tcPr>
            <w:tcW w:w="245" w:type="pct"/>
          </w:tcPr>
          <w:p w14:paraId="397F0267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588C0A86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585" w:type="pct"/>
          </w:tcPr>
          <w:p w14:paraId="0F7CA01B" w14:textId="77777777" w:rsidR="00A54432" w:rsidRPr="00C20D54" w:rsidRDefault="00A54432" w:rsidP="002D1977">
            <w:pPr>
              <w:pStyle w:val="104"/>
            </w:pPr>
            <w:r w:rsidRPr="00C20D54">
              <w:t>Должность медицинских работников</w:t>
            </w:r>
          </w:p>
        </w:tc>
        <w:tc>
          <w:tcPr>
            <w:tcW w:w="1585" w:type="pct"/>
          </w:tcPr>
          <w:p w14:paraId="3B16F51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7C24205F" w14:textId="5D683A60" w:rsidR="00A54432" w:rsidRPr="00C20D54" w:rsidRDefault="00A54432" w:rsidP="00A54432">
      <w:pPr>
        <w:pStyle w:val="afffffff9"/>
        <w:rPr>
          <w:color w:val="000000" w:themeColor="text1"/>
        </w:rPr>
      </w:pPr>
      <w:r w:rsidRPr="00C20D54">
        <w:rPr>
          <w:rFonts w:eastAsia="Times New Roman"/>
          <w:lang w:eastAsia="ru-RU"/>
        </w:rPr>
        <w:t xml:space="preserve">В отчете учитываются медицинские работники, участвующие в программе </w:t>
      </w:r>
      <w:r>
        <w:rPr>
          <w:rFonts w:eastAsia="Times New Roman"/>
          <w:lang w:eastAsia="ru-RU"/>
        </w:rPr>
        <w:t>ЕКВ «</w:t>
      </w:r>
      <w:r w:rsidRPr="00C20D54">
        <w:rPr>
          <w:rFonts w:eastAsia="Times New Roman"/>
          <w:lang w:eastAsia="ru-RU"/>
        </w:rPr>
        <w:t>Земский доктор/фельдшер</w:t>
      </w:r>
      <w:r>
        <w:rPr>
          <w:rFonts w:eastAsia="Times New Roman"/>
          <w:lang w:eastAsia="ru-RU"/>
        </w:rPr>
        <w:t>»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rPr>
          <w:color w:val="000000" w:themeColor="text1"/>
        </w:rPr>
        <w:t xml:space="preserve">Описание полей, которые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_Ref104486226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71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10FACB09" w14:textId="6854851A" w:rsidR="00A54432" w:rsidRPr="00C20D54" w:rsidRDefault="00A54432" w:rsidP="00A54432">
      <w:pPr>
        <w:pStyle w:val="afffffffff4"/>
        <w:rPr>
          <w:color w:val="000000" w:themeColor="text1"/>
        </w:rPr>
      </w:pPr>
      <w:bookmarkStart w:id="515" w:name="_Ref104486226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71</w:t>
      </w:r>
      <w:r w:rsidRPr="00C20D54">
        <w:rPr>
          <w:noProof/>
          <w:color w:val="000000" w:themeColor="text1"/>
        </w:rPr>
        <w:fldChar w:fldCharType="end"/>
      </w:r>
      <w:bookmarkEnd w:id="515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6D55F4AE" w14:textId="77777777" w:rsidTr="002D1977">
        <w:trPr>
          <w:tblHeader/>
        </w:trPr>
        <w:tc>
          <w:tcPr>
            <w:tcW w:w="249" w:type="pct"/>
          </w:tcPr>
          <w:p w14:paraId="004BC8C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7661353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0A43FD3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F572E5D" w14:textId="77777777" w:rsidTr="002D1977">
        <w:trPr>
          <w:trHeight w:val="352"/>
        </w:trPr>
        <w:tc>
          <w:tcPr>
            <w:tcW w:w="249" w:type="pct"/>
          </w:tcPr>
          <w:p w14:paraId="15989EEA" w14:textId="0E54B76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153979" w14:textId="206B706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2986" w:type="pct"/>
          </w:tcPr>
          <w:p w14:paraId="184A8EDB" w14:textId="31433945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0E0B0D40" w14:textId="77777777" w:rsidTr="002D1977">
        <w:trPr>
          <w:trHeight w:val="352"/>
        </w:trPr>
        <w:tc>
          <w:tcPr>
            <w:tcW w:w="249" w:type="pct"/>
          </w:tcPr>
          <w:p w14:paraId="4E9A9893" w14:textId="62F2FF1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DC23BC" w14:textId="77777777" w:rsidR="00A54432" w:rsidRPr="00C20D54" w:rsidRDefault="00A54432" w:rsidP="002D1977">
            <w:pPr>
              <w:pStyle w:val="104"/>
            </w:pPr>
            <w:r w:rsidRPr="00C20D54">
              <w:t>OID МО</w:t>
            </w:r>
          </w:p>
        </w:tc>
        <w:tc>
          <w:tcPr>
            <w:tcW w:w="2986" w:type="pct"/>
          </w:tcPr>
          <w:p w14:paraId="67539F16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м</w:t>
            </w:r>
            <w:r w:rsidRPr="00C20D54">
              <w:t>едицинской организации</w:t>
            </w:r>
          </w:p>
        </w:tc>
      </w:tr>
      <w:tr w:rsidR="00A54432" w:rsidRPr="00C20D54" w14:paraId="0D62F4ED" w14:textId="77777777" w:rsidTr="002D1977">
        <w:trPr>
          <w:trHeight w:val="352"/>
        </w:trPr>
        <w:tc>
          <w:tcPr>
            <w:tcW w:w="249" w:type="pct"/>
          </w:tcPr>
          <w:p w14:paraId="59080632" w14:textId="4E4DAC3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E2A3FA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МО</w:t>
            </w:r>
          </w:p>
        </w:tc>
        <w:tc>
          <w:tcPr>
            <w:tcW w:w="2986" w:type="pct"/>
          </w:tcPr>
          <w:p w14:paraId="48B9724E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медицинской организации</w:t>
            </w:r>
          </w:p>
        </w:tc>
      </w:tr>
      <w:tr w:rsidR="00A54432" w:rsidRPr="00C20D54" w14:paraId="74C42C20" w14:textId="77777777" w:rsidTr="002D1977">
        <w:trPr>
          <w:trHeight w:val="352"/>
        </w:trPr>
        <w:tc>
          <w:tcPr>
            <w:tcW w:w="249" w:type="pct"/>
          </w:tcPr>
          <w:p w14:paraId="285AF2BA" w14:textId="1D3F7EA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41EA01D" w14:textId="77777777" w:rsidR="00A54432" w:rsidRPr="00C20D54" w:rsidRDefault="00A54432" w:rsidP="002D1977">
            <w:pPr>
              <w:pStyle w:val="104"/>
            </w:pPr>
            <w:r w:rsidRPr="00C20D54">
              <w:t>OID структурного подразделения</w:t>
            </w:r>
          </w:p>
        </w:tc>
        <w:tc>
          <w:tcPr>
            <w:tcW w:w="2986" w:type="pct"/>
          </w:tcPr>
          <w:p w14:paraId="65F14A81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219246B5" w14:textId="77777777" w:rsidTr="002D1977">
        <w:trPr>
          <w:trHeight w:val="352"/>
        </w:trPr>
        <w:tc>
          <w:tcPr>
            <w:tcW w:w="249" w:type="pct"/>
          </w:tcPr>
          <w:p w14:paraId="24DDABBB" w14:textId="42CDE39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711F22F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986" w:type="pct"/>
          </w:tcPr>
          <w:p w14:paraId="3684D954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3AD5AFC9" w14:textId="77777777" w:rsidTr="002D1977">
        <w:trPr>
          <w:trHeight w:val="352"/>
        </w:trPr>
        <w:tc>
          <w:tcPr>
            <w:tcW w:w="249" w:type="pct"/>
          </w:tcPr>
          <w:p w14:paraId="03AF4368" w14:textId="66D8BBC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5B9A25A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2986" w:type="pct"/>
          </w:tcPr>
          <w:p w14:paraId="6D965206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5E4651F4" w14:textId="77777777" w:rsidTr="002D1977">
        <w:trPr>
          <w:trHeight w:val="352"/>
        </w:trPr>
        <w:tc>
          <w:tcPr>
            <w:tcW w:w="249" w:type="pct"/>
          </w:tcPr>
          <w:p w14:paraId="32C57262" w14:textId="3A091DC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BC1F490" w14:textId="77777777" w:rsidR="00A54432" w:rsidRPr="00C20D54" w:rsidRDefault="00A54432" w:rsidP="002D1977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2986" w:type="pct"/>
          </w:tcPr>
          <w:p w14:paraId="3AD025C9" w14:textId="77777777" w:rsidR="00A54432" w:rsidRPr="00C20D54" w:rsidRDefault="00A54432" w:rsidP="002D1977">
            <w:pPr>
              <w:pStyle w:val="104"/>
            </w:pPr>
            <w:r w:rsidRPr="00C20D54">
              <w:t>Номер договора</w:t>
            </w:r>
          </w:p>
        </w:tc>
      </w:tr>
      <w:tr w:rsidR="00A54432" w:rsidRPr="00C20D54" w14:paraId="737BE098" w14:textId="77777777" w:rsidTr="002D1977">
        <w:trPr>
          <w:trHeight w:val="352"/>
        </w:trPr>
        <w:tc>
          <w:tcPr>
            <w:tcW w:w="249" w:type="pct"/>
          </w:tcPr>
          <w:p w14:paraId="4AC2F7D9" w14:textId="2EA5181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4AB237D" w14:textId="77777777" w:rsidR="00A54432" w:rsidRPr="00C20D54" w:rsidRDefault="00A54432" w:rsidP="002D1977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2986" w:type="pct"/>
          </w:tcPr>
          <w:p w14:paraId="247D3C37" w14:textId="77777777" w:rsidR="00A54432" w:rsidRPr="00C20D54" w:rsidRDefault="00A54432" w:rsidP="002D1977">
            <w:pPr>
              <w:pStyle w:val="104"/>
            </w:pPr>
            <w:r w:rsidRPr="00C20D54">
              <w:t>Дата заключения договора</w:t>
            </w:r>
          </w:p>
        </w:tc>
      </w:tr>
      <w:tr w:rsidR="00A54432" w:rsidRPr="00C20D54" w14:paraId="25A7E80A" w14:textId="77777777" w:rsidTr="002D1977">
        <w:trPr>
          <w:trHeight w:val="352"/>
        </w:trPr>
        <w:tc>
          <w:tcPr>
            <w:tcW w:w="249" w:type="pct"/>
          </w:tcPr>
          <w:p w14:paraId="72642685" w14:textId="1BC3A5F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..</w:t>
            </w:r>
          </w:p>
        </w:tc>
        <w:tc>
          <w:tcPr>
            <w:tcW w:w="1765" w:type="pct"/>
          </w:tcPr>
          <w:p w14:paraId="0726AD89" w14:textId="77777777" w:rsidR="00A54432" w:rsidRPr="00C20D54" w:rsidRDefault="00A54432" w:rsidP="002D1977">
            <w:pPr>
              <w:pStyle w:val="104"/>
            </w:pPr>
            <w:r w:rsidRPr="00C20D54">
              <w:t>Дата начала действия договора</w:t>
            </w:r>
          </w:p>
        </w:tc>
        <w:tc>
          <w:tcPr>
            <w:tcW w:w="2986" w:type="pct"/>
          </w:tcPr>
          <w:p w14:paraId="71DC25ED" w14:textId="77777777" w:rsidR="00A54432" w:rsidRPr="00C20D54" w:rsidRDefault="00A54432" w:rsidP="002D1977">
            <w:pPr>
              <w:pStyle w:val="104"/>
            </w:pPr>
            <w:r w:rsidRPr="00C20D54">
              <w:t>Дата начала действия договора</w:t>
            </w:r>
          </w:p>
        </w:tc>
      </w:tr>
      <w:tr w:rsidR="00A54432" w:rsidRPr="00C20D54" w14:paraId="6BA945A7" w14:textId="77777777" w:rsidTr="002D1977">
        <w:trPr>
          <w:trHeight w:val="352"/>
        </w:trPr>
        <w:tc>
          <w:tcPr>
            <w:tcW w:w="249" w:type="pct"/>
          </w:tcPr>
          <w:p w14:paraId="357D93B0" w14:textId="385C6CAA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765" w:type="pct"/>
          </w:tcPr>
          <w:p w14:paraId="2D97886D" w14:textId="77777777" w:rsidR="00A54432" w:rsidRPr="00C20D54" w:rsidRDefault="00A54432" w:rsidP="002D1977">
            <w:pPr>
              <w:pStyle w:val="104"/>
            </w:pPr>
            <w:r w:rsidRPr="00C20D54">
              <w:t>Дата окончания действия договора</w:t>
            </w:r>
          </w:p>
        </w:tc>
        <w:tc>
          <w:tcPr>
            <w:tcW w:w="2986" w:type="pct"/>
          </w:tcPr>
          <w:p w14:paraId="29598DFF" w14:textId="77777777" w:rsidR="00A54432" w:rsidRPr="00C20D54" w:rsidRDefault="00A54432" w:rsidP="002D1977">
            <w:pPr>
              <w:pStyle w:val="104"/>
            </w:pPr>
            <w:r w:rsidRPr="00C20D54">
              <w:t>Дата окончания действия договора</w:t>
            </w:r>
          </w:p>
        </w:tc>
      </w:tr>
      <w:tr w:rsidR="00A54432" w:rsidRPr="00C20D54" w14:paraId="1A94E360" w14:textId="77777777" w:rsidTr="002D1977">
        <w:trPr>
          <w:trHeight w:val="352"/>
        </w:trPr>
        <w:tc>
          <w:tcPr>
            <w:tcW w:w="249" w:type="pct"/>
          </w:tcPr>
          <w:p w14:paraId="57E20596" w14:textId="37D43C1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FD3751" w14:textId="77777777" w:rsidR="00A54432" w:rsidRPr="00C20D54" w:rsidRDefault="00A54432" w:rsidP="002D1977">
            <w:pPr>
              <w:pStyle w:val="104"/>
            </w:pPr>
            <w:r w:rsidRPr="00C20D54">
              <w:t>Фактическая дата расторжения договора</w:t>
            </w:r>
          </w:p>
        </w:tc>
        <w:tc>
          <w:tcPr>
            <w:tcW w:w="2986" w:type="pct"/>
          </w:tcPr>
          <w:p w14:paraId="513FE083" w14:textId="77777777" w:rsidR="00A54432" w:rsidRPr="00C20D54" w:rsidRDefault="00A54432" w:rsidP="002D1977">
            <w:pPr>
              <w:pStyle w:val="104"/>
            </w:pPr>
            <w:r w:rsidRPr="00C20D54">
              <w:t>Фактическая дата расторжения договора</w:t>
            </w:r>
          </w:p>
        </w:tc>
      </w:tr>
      <w:tr w:rsidR="00A54432" w:rsidRPr="00C20D54" w14:paraId="6B7DE29D" w14:textId="77777777" w:rsidTr="002D1977">
        <w:trPr>
          <w:trHeight w:val="352"/>
        </w:trPr>
        <w:tc>
          <w:tcPr>
            <w:tcW w:w="249" w:type="pct"/>
          </w:tcPr>
          <w:p w14:paraId="5CE38EEC" w14:textId="1A97C22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EEE4A7" w14:textId="77777777" w:rsidR="00A54432" w:rsidRPr="00C20D54" w:rsidRDefault="00A54432" w:rsidP="002D1977">
            <w:pPr>
              <w:pStyle w:val="104"/>
            </w:pPr>
            <w:r w:rsidRPr="00C20D54">
              <w:t>Сумма договора</w:t>
            </w:r>
          </w:p>
        </w:tc>
        <w:tc>
          <w:tcPr>
            <w:tcW w:w="2986" w:type="pct"/>
          </w:tcPr>
          <w:p w14:paraId="07C6AA3F" w14:textId="77777777" w:rsidR="00A54432" w:rsidRPr="00C20D54" w:rsidRDefault="00A54432" w:rsidP="002D1977">
            <w:pPr>
              <w:pStyle w:val="104"/>
            </w:pPr>
            <w:r w:rsidRPr="00C20D54">
              <w:t>Сумма договора (единой компенсационной выплаты)</w:t>
            </w:r>
          </w:p>
        </w:tc>
      </w:tr>
      <w:tr w:rsidR="00A54432" w:rsidRPr="00C20D54" w14:paraId="7082BB2C" w14:textId="77777777" w:rsidTr="002D1977">
        <w:trPr>
          <w:trHeight w:val="352"/>
        </w:trPr>
        <w:tc>
          <w:tcPr>
            <w:tcW w:w="249" w:type="pct"/>
          </w:tcPr>
          <w:p w14:paraId="576B95EC" w14:textId="06A464C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563665C" w14:textId="77777777" w:rsidR="00A54432" w:rsidRPr="00C20D54" w:rsidRDefault="00A54432" w:rsidP="002D1977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2986" w:type="pct"/>
          </w:tcPr>
          <w:p w14:paraId="615AB947" w14:textId="77777777" w:rsidR="00A54432" w:rsidRPr="00C20D54" w:rsidRDefault="00A54432" w:rsidP="002D1977">
            <w:pPr>
              <w:pStyle w:val="104"/>
            </w:pPr>
            <w:r w:rsidRPr="00C20D54">
              <w:t>Дата начисления суммы (единой компенсационной выплаты)</w:t>
            </w:r>
          </w:p>
        </w:tc>
      </w:tr>
      <w:tr w:rsidR="00A54432" w:rsidRPr="00C20D54" w14:paraId="59C73B05" w14:textId="77777777" w:rsidTr="002D1977">
        <w:trPr>
          <w:trHeight w:val="352"/>
        </w:trPr>
        <w:tc>
          <w:tcPr>
            <w:tcW w:w="249" w:type="pct"/>
          </w:tcPr>
          <w:p w14:paraId="625373C7" w14:textId="65F9D5C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68D8F9B" w14:textId="77777777" w:rsidR="00A54432" w:rsidRPr="00C20D54" w:rsidRDefault="00A54432" w:rsidP="002D1977">
            <w:pPr>
              <w:pStyle w:val="104"/>
            </w:pPr>
            <w:r w:rsidRPr="00C20D54">
              <w:t>Статус договора</w:t>
            </w:r>
          </w:p>
        </w:tc>
        <w:tc>
          <w:tcPr>
            <w:tcW w:w="2986" w:type="pct"/>
          </w:tcPr>
          <w:p w14:paraId="6FCAFFE1" w14:textId="77777777" w:rsidR="00A54432" w:rsidRPr="00C20D54" w:rsidRDefault="00A54432" w:rsidP="002D1977">
            <w:pPr>
              <w:pStyle w:val="104"/>
            </w:pPr>
            <w:r w:rsidRPr="00C20D54">
              <w:t>Статус договора</w:t>
            </w:r>
          </w:p>
        </w:tc>
      </w:tr>
      <w:tr w:rsidR="00A54432" w:rsidRPr="00C20D54" w14:paraId="0BF27177" w14:textId="77777777" w:rsidTr="002D1977">
        <w:trPr>
          <w:trHeight w:val="352"/>
        </w:trPr>
        <w:tc>
          <w:tcPr>
            <w:tcW w:w="249" w:type="pct"/>
          </w:tcPr>
          <w:p w14:paraId="4B301864" w14:textId="5FF6964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F248B8C" w14:textId="77777777" w:rsidR="00A54432" w:rsidRPr="00C20D54" w:rsidRDefault="00A54432" w:rsidP="002D1977">
            <w:pPr>
              <w:pStyle w:val="104"/>
            </w:pPr>
            <w:r w:rsidRPr="00C20D54">
              <w:t>Основание окончания</w:t>
            </w:r>
          </w:p>
        </w:tc>
        <w:tc>
          <w:tcPr>
            <w:tcW w:w="2986" w:type="pct"/>
          </w:tcPr>
          <w:p w14:paraId="080A3DD3" w14:textId="77777777" w:rsidR="00A54432" w:rsidRPr="00C20D54" w:rsidRDefault="00A54432" w:rsidP="002D1977">
            <w:pPr>
              <w:pStyle w:val="104"/>
            </w:pPr>
            <w:r w:rsidRPr="00C20D54">
              <w:t>Основание окончания</w:t>
            </w:r>
          </w:p>
        </w:tc>
      </w:tr>
      <w:tr w:rsidR="00A54432" w:rsidRPr="00C20D54" w14:paraId="2668950A" w14:textId="77777777" w:rsidTr="002D1977">
        <w:trPr>
          <w:trHeight w:val="352"/>
        </w:trPr>
        <w:tc>
          <w:tcPr>
            <w:tcW w:w="249" w:type="pct"/>
          </w:tcPr>
          <w:p w14:paraId="6EF7A357" w14:textId="18BE3B5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D423AE4" w14:textId="77777777" w:rsidR="00A54432" w:rsidRPr="00C20D54" w:rsidRDefault="00A54432" w:rsidP="002D1977">
            <w:pPr>
              <w:pStyle w:val="104"/>
            </w:pPr>
            <w:r w:rsidRPr="00C20D54">
              <w:t>Идентификатор медицинского работника</w:t>
            </w:r>
          </w:p>
        </w:tc>
        <w:tc>
          <w:tcPr>
            <w:tcW w:w="2986" w:type="pct"/>
          </w:tcPr>
          <w:p w14:paraId="60DA0116" w14:textId="77777777" w:rsidR="00A54432" w:rsidRPr="00C20D54" w:rsidRDefault="00A54432" w:rsidP="002D1977">
            <w:pPr>
              <w:pStyle w:val="104"/>
            </w:pPr>
            <w:r w:rsidRPr="00C20D54">
              <w:t>Идентификатор медицинского работника</w:t>
            </w:r>
          </w:p>
        </w:tc>
      </w:tr>
      <w:tr w:rsidR="00A54432" w:rsidRPr="00C20D54" w14:paraId="10174043" w14:textId="77777777" w:rsidTr="002D1977">
        <w:trPr>
          <w:trHeight w:val="352"/>
        </w:trPr>
        <w:tc>
          <w:tcPr>
            <w:tcW w:w="249" w:type="pct"/>
          </w:tcPr>
          <w:p w14:paraId="152A77A1" w14:textId="4061EA7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93C0A8C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986" w:type="pct"/>
          </w:tcPr>
          <w:p w14:paraId="2F6D5309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</w:tr>
      <w:tr w:rsidR="00A54432" w:rsidRPr="00C20D54" w14:paraId="2B63E541" w14:textId="77777777" w:rsidTr="002D1977">
        <w:trPr>
          <w:trHeight w:val="352"/>
        </w:trPr>
        <w:tc>
          <w:tcPr>
            <w:tcW w:w="249" w:type="pct"/>
          </w:tcPr>
          <w:p w14:paraId="67090276" w14:textId="4D421F4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FB04494" w14:textId="77777777" w:rsidR="00A54432" w:rsidRPr="00C20D54" w:rsidRDefault="00A54432" w:rsidP="002D1977">
            <w:pPr>
              <w:pStyle w:val="104"/>
            </w:pPr>
            <w:r w:rsidRPr="00C20D54">
              <w:t>Возраст</w:t>
            </w:r>
          </w:p>
        </w:tc>
        <w:tc>
          <w:tcPr>
            <w:tcW w:w="2986" w:type="pct"/>
          </w:tcPr>
          <w:p w14:paraId="0843C832" w14:textId="77777777" w:rsidR="00A54432" w:rsidRPr="00C20D54" w:rsidRDefault="00A54432" w:rsidP="002D1977">
            <w:pPr>
              <w:pStyle w:val="104"/>
            </w:pPr>
            <w:r w:rsidRPr="00C20D54">
              <w:t>Возраст</w:t>
            </w:r>
          </w:p>
        </w:tc>
      </w:tr>
      <w:tr w:rsidR="00A54432" w:rsidRPr="00C20D54" w14:paraId="234C5FDC" w14:textId="77777777" w:rsidTr="002D1977">
        <w:trPr>
          <w:trHeight w:val="352"/>
        </w:trPr>
        <w:tc>
          <w:tcPr>
            <w:tcW w:w="249" w:type="pct"/>
          </w:tcPr>
          <w:p w14:paraId="325EC635" w14:textId="07EC70D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8E69FB0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</w:t>
            </w:r>
          </w:p>
        </w:tc>
        <w:tc>
          <w:tcPr>
            <w:tcW w:w="2986" w:type="pct"/>
          </w:tcPr>
          <w:p w14:paraId="42892B3B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</w:t>
            </w:r>
          </w:p>
        </w:tc>
      </w:tr>
      <w:tr w:rsidR="00A54432" w:rsidRPr="00C20D54" w14:paraId="445CFE99" w14:textId="77777777" w:rsidTr="002D1977">
        <w:trPr>
          <w:trHeight w:val="352"/>
        </w:trPr>
        <w:tc>
          <w:tcPr>
            <w:tcW w:w="249" w:type="pct"/>
          </w:tcPr>
          <w:p w14:paraId="44064434" w14:textId="7DBE686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F734B18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</w:p>
        </w:tc>
        <w:tc>
          <w:tcPr>
            <w:tcW w:w="2986" w:type="pct"/>
          </w:tcPr>
          <w:p w14:paraId="4514A725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</w:p>
        </w:tc>
      </w:tr>
    </w:tbl>
    <w:p w14:paraId="78BEB81B" w14:textId="77777777" w:rsidR="000B0E4F" w:rsidRPr="00C20D54" w:rsidRDefault="000B0E4F" w:rsidP="000B0E4F">
      <w:pPr>
        <w:pStyle w:val="3f0"/>
        <w:rPr>
          <w:color w:val="000000" w:themeColor="text1"/>
        </w:rPr>
      </w:pPr>
      <w:bookmarkStart w:id="516" w:name="_Toc167559952"/>
      <w:r w:rsidRPr="00C20D54">
        <w:t xml:space="preserve">Выгрузка </w:t>
      </w:r>
      <w:r>
        <w:t xml:space="preserve">отчета </w:t>
      </w:r>
      <w:r w:rsidRPr="00C20D54">
        <w:rPr>
          <w:color w:val="000000" w:themeColor="text1"/>
        </w:rPr>
        <w:t>на персональный компьютер</w:t>
      </w:r>
      <w:bookmarkEnd w:id="516"/>
    </w:p>
    <w:p w14:paraId="47A9DDF1" w14:textId="45FCAA98" w:rsidR="000B0E4F" w:rsidRPr="00C20D54" w:rsidRDefault="000B0E4F" w:rsidP="000B0E4F">
      <w:pPr>
        <w:pStyle w:val="af2"/>
      </w:pPr>
      <w:r w:rsidRPr="00C20D54">
        <w:t xml:space="preserve">В Подсистеме доступна загрузка отчетов на персональный компьютер пользователя. В зависимости от </w:t>
      </w:r>
      <w:r>
        <w:t xml:space="preserve">вида </w:t>
      </w:r>
      <w:r w:rsidRPr="00C20D54">
        <w:t xml:space="preserve">отчета загрузка доступна в </w:t>
      </w:r>
      <w:r w:rsidR="000151DF">
        <w:t>файл с расширением</w:t>
      </w:r>
      <w:r w:rsidRPr="00C20D54">
        <w:t>:</w:t>
      </w:r>
    </w:p>
    <w:p w14:paraId="5AB44363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PDF</w:t>
      </w:r>
      <w:r w:rsidRPr="00C20D54">
        <w:t>;</w:t>
      </w:r>
    </w:p>
    <w:p w14:paraId="508A08D4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XLSX</w:t>
      </w:r>
      <w:r w:rsidRPr="00C20D54">
        <w:t>;</w:t>
      </w:r>
    </w:p>
    <w:p w14:paraId="5A817B04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DOCX</w:t>
      </w:r>
      <w:r w:rsidRPr="00C20D54">
        <w:t>;</w:t>
      </w:r>
    </w:p>
    <w:p w14:paraId="345925AA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ODS</w:t>
      </w:r>
      <w:r w:rsidRPr="00C20D54">
        <w:t>;</w:t>
      </w:r>
    </w:p>
    <w:p w14:paraId="5B06C319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lastRenderedPageBreak/>
        <w:t>ODT</w:t>
      </w:r>
      <w:r w:rsidRPr="00C20D54">
        <w:t>.</w:t>
      </w:r>
    </w:p>
    <w:p w14:paraId="2D7775D8" w14:textId="77777777" w:rsidR="000B0E4F" w:rsidRPr="00C20D54" w:rsidRDefault="000B0E4F" w:rsidP="000B0E4F">
      <w:pPr>
        <w:pStyle w:val="af2"/>
      </w:pPr>
      <w:r w:rsidRPr="00C20D54">
        <w:t>Для выгрузки отчета на компьютер</w:t>
      </w:r>
      <w:r>
        <w:t xml:space="preserve"> н</w:t>
      </w:r>
      <w:r w:rsidRPr="00C20D54">
        <w:t xml:space="preserve">ажмите кнопку </w:t>
      </w:r>
      <w:r w:rsidRPr="00C20D54">
        <w:rPr>
          <w:noProof/>
          <w:lang w:eastAsia="ru-RU"/>
        </w:rPr>
        <w:drawing>
          <wp:inline distT="0" distB="0" distL="0" distR="0" wp14:anchorId="5AF09830" wp14:editId="5B0B5688">
            <wp:extent cx="231692" cy="231692"/>
            <wp:effectExtent l="19050" t="19050" r="16510" b="1651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в строке с нужным отчетом. После завершения формирования файл будет загружен на компьютер в папку для загрузок по умолчанию.</w:t>
      </w:r>
    </w:p>
    <w:p w14:paraId="03F1868B" w14:textId="611AFBF3" w:rsidR="007125EE" w:rsidRDefault="007125EE" w:rsidP="00A25157">
      <w:pPr>
        <w:pStyle w:val="2d"/>
      </w:pPr>
      <w:bookmarkStart w:id="517" w:name="_Hlk161142461"/>
      <w:bookmarkStart w:id="518" w:name="_Toc144992520"/>
      <w:bookmarkStart w:id="519" w:name="_Toc89079997"/>
      <w:bookmarkStart w:id="520" w:name="_Toc167559953"/>
      <w:bookmarkEnd w:id="480"/>
      <w:r>
        <w:t>Форма «Уведомления»</w:t>
      </w:r>
      <w:bookmarkEnd w:id="520"/>
    </w:p>
    <w:p w14:paraId="272E4DC5" w14:textId="24F4FBC9" w:rsidR="000F76EF" w:rsidRPr="00C20D54" w:rsidRDefault="00C37129" w:rsidP="00A25157">
      <w:pPr>
        <w:pStyle w:val="af2"/>
      </w:pPr>
      <w:r>
        <w:t xml:space="preserve">Форма </w:t>
      </w:r>
      <w:r w:rsidR="000F76EF" w:rsidRPr="00C20D54">
        <w:t>«Уведомления» содержит полученные</w:t>
      </w:r>
      <w:r w:rsidR="00A25157">
        <w:t xml:space="preserve"> пользователем</w:t>
      </w:r>
      <w:r w:rsidR="000F76EF" w:rsidRPr="00C20D54">
        <w:t xml:space="preserve"> </w:t>
      </w:r>
      <w:r w:rsidR="002D1977">
        <w:t xml:space="preserve">Подсистемы </w:t>
      </w:r>
      <w:r w:rsidR="000F76EF" w:rsidRPr="00C20D54">
        <w:t>уведомления следующих типов:</w:t>
      </w:r>
    </w:p>
    <w:p w14:paraId="4F1D33E6" w14:textId="2ADC888F" w:rsidR="005A6A05" w:rsidRDefault="002D1977" w:rsidP="00B77B53">
      <w:pPr>
        <w:pStyle w:val="1d"/>
        <w:numPr>
          <w:ilvl w:val="0"/>
          <w:numId w:val="163"/>
        </w:numPr>
      </w:pPr>
      <w:r>
        <w:t>«О</w:t>
      </w:r>
      <w:r w:rsidR="008E609E" w:rsidRPr="00C20D54">
        <w:t>бращения из ЛК</w:t>
      </w:r>
      <w:r w:rsidR="00CC7BEF">
        <w:t xml:space="preserve"> медицинского работника</w:t>
      </w:r>
      <w:r>
        <w:t>»</w:t>
      </w:r>
      <w:r w:rsidR="00D067AA">
        <w:t xml:space="preserve"> (в случае поступления обращения по форме обратной связи)</w:t>
      </w:r>
      <w:r w:rsidR="005A6A05">
        <w:t>;</w:t>
      </w:r>
    </w:p>
    <w:p w14:paraId="321FB1D4" w14:textId="52E3F33E" w:rsidR="002D1977" w:rsidRDefault="002D1977" w:rsidP="00B77B53">
      <w:pPr>
        <w:pStyle w:val="1d"/>
        <w:numPr>
          <w:ilvl w:val="0"/>
          <w:numId w:val="163"/>
        </w:numPr>
      </w:pPr>
      <w:r>
        <w:t>«Личный кабинет: сведения изменены»</w:t>
      </w:r>
      <w:r w:rsidR="00D067AA">
        <w:t xml:space="preserve"> (в случае изменения работником персональных и иных данных </w:t>
      </w:r>
      <w:r w:rsidR="00D067AA" w:rsidRPr="00D067AA">
        <w:t>в личном кабинете медицинского и фармацевтического работника</w:t>
      </w:r>
      <w:r w:rsidR="00D067AA">
        <w:t>)</w:t>
      </w:r>
      <w:r>
        <w:t>;</w:t>
      </w:r>
    </w:p>
    <w:p w14:paraId="33D93C92" w14:textId="2F08F65C" w:rsidR="002D1977" w:rsidRDefault="002D1977" w:rsidP="00B77B53">
      <w:pPr>
        <w:pStyle w:val="1d"/>
        <w:numPr>
          <w:ilvl w:val="0"/>
          <w:numId w:val="163"/>
        </w:numPr>
      </w:pPr>
      <w:r>
        <w:t>«Запись об опыте работы»</w:t>
      </w:r>
      <w:r w:rsidR="005835CC">
        <w:t xml:space="preserve"> (в случае подтверждения работником записи о трудоустройстве в личном кабинете медицинского и фармацевтического работника)</w:t>
      </w:r>
      <w:r>
        <w:t>;</w:t>
      </w:r>
    </w:p>
    <w:p w14:paraId="50EB3ABC" w14:textId="19D66B15" w:rsidR="00031DD7" w:rsidRDefault="002D1977" w:rsidP="00B77B53">
      <w:pPr>
        <w:pStyle w:val="1d"/>
        <w:numPr>
          <w:ilvl w:val="0"/>
          <w:numId w:val="163"/>
        </w:numPr>
      </w:pPr>
      <w:r>
        <w:t>«Получена информация об образовании»</w:t>
      </w:r>
      <w:r w:rsidR="005835CC">
        <w:t xml:space="preserve"> (в случае получения данных от ФИС ФРДО)</w:t>
      </w:r>
      <w:r>
        <w:t>;</w:t>
      </w:r>
    </w:p>
    <w:p w14:paraId="2A9FB224" w14:textId="775CAC79" w:rsidR="002D1977" w:rsidRPr="00C20D54" w:rsidRDefault="002D1977" w:rsidP="00B77B53">
      <w:pPr>
        <w:pStyle w:val="1d"/>
        <w:numPr>
          <w:ilvl w:val="0"/>
          <w:numId w:val="163"/>
        </w:numPr>
      </w:pPr>
      <w:r>
        <w:t>«Данные не прошли проверку»</w:t>
      </w:r>
      <w:r w:rsidR="005835CC">
        <w:t xml:space="preserve"> (в случае, если в карточке работника не заполнены обязательные поля)</w:t>
      </w:r>
      <w:r>
        <w:t>.</w:t>
      </w:r>
    </w:p>
    <w:p w14:paraId="5AEAC763" w14:textId="09067325" w:rsidR="00C37129" w:rsidRDefault="008E609E" w:rsidP="00273F3C">
      <w:pPr>
        <w:ind w:firstLine="709"/>
        <w:rPr>
          <w:noProof/>
        </w:rPr>
      </w:pPr>
      <w:r w:rsidRPr="00C20D54">
        <w:rPr>
          <w:color w:val="000000" w:themeColor="text1"/>
        </w:rPr>
        <w:t xml:space="preserve">Для перехода </w:t>
      </w:r>
      <w:r w:rsidR="00C37129">
        <w:rPr>
          <w:color w:val="000000" w:themeColor="text1"/>
        </w:rPr>
        <w:t xml:space="preserve">к форме </w:t>
      </w:r>
      <w:r w:rsidRPr="00C20D54">
        <w:rPr>
          <w:color w:val="000000" w:themeColor="text1"/>
        </w:rPr>
        <w:t>«Уведомления» нажми</w:t>
      </w:r>
      <w:r w:rsidR="00031DD7" w:rsidRPr="00C20D54">
        <w:rPr>
          <w:color w:val="000000" w:themeColor="text1"/>
        </w:rPr>
        <w:t>те</w:t>
      </w:r>
      <w:r w:rsidRPr="00C20D54">
        <w:rPr>
          <w:color w:val="000000" w:themeColor="text1"/>
        </w:rPr>
        <w:t xml:space="preserve"> на иконку в виде ко</w:t>
      </w:r>
      <w:r w:rsidR="003B0988" w:rsidRPr="00C20D54">
        <w:rPr>
          <w:color w:val="000000" w:themeColor="text1"/>
        </w:rPr>
        <w:t>локо</w:t>
      </w:r>
      <w:r w:rsidRPr="00C20D54">
        <w:rPr>
          <w:color w:val="000000" w:themeColor="text1"/>
        </w:rPr>
        <w:t>льчика</w:t>
      </w:r>
      <w:r w:rsidR="00031DD7" w:rsidRPr="00C20D54">
        <w:rPr>
          <w:color w:val="000000" w:themeColor="text1"/>
        </w:rPr>
        <w:t xml:space="preserve"> </w:t>
      </w:r>
      <w:r w:rsidR="00A25157"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 w:rsidR="00A25157">
        <w:rPr>
          <w:color w:val="000000" w:themeColor="text1"/>
        </w:rPr>
        <w:t xml:space="preserve">см. </w:t>
      </w:r>
      <w:r w:rsidR="00A25157">
        <w:rPr>
          <w:color w:val="000000" w:themeColor="text1"/>
        </w:rPr>
        <w:fldChar w:fldCharType="begin"/>
      </w:r>
      <w:r w:rsidR="00A25157">
        <w:rPr>
          <w:color w:val="000000" w:themeColor="text1"/>
        </w:rPr>
        <w:instrText xml:space="preserve"> REF _Ref156587998 \h </w:instrText>
      </w:r>
      <w:r w:rsidR="00A25157">
        <w:rPr>
          <w:color w:val="000000" w:themeColor="text1"/>
        </w:rPr>
      </w:r>
      <w:r w:rsidR="00A25157">
        <w:rPr>
          <w:color w:val="000000" w:themeColor="text1"/>
        </w:rPr>
        <w:fldChar w:fldCharType="separate"/>
      </w:r>
      <w:r w:rsidR="00565CC3" w:rsidRPr="00FD5AE2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103</w:t>
      </w:r>
      <w:r w:rsidR="00A25157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</w:t>
      </w:r>
      <w:r w:rsidR="00A25157">
        <w:rPr>
          <w:color w:val="000000" w:themeColor="text1"/>
        </w:rPr>
        <w:t>.</w:t>
      </w:r>
      <w:r w:rsidR="00C37129" w:rsidRPr="00C37129">
        <w:rPr>
          <w:noProof/>
        </w:rPr>
        <w:t xml:space="preserve"> </w:t>
      </w:r>
    </w:p>
    <w:p w14:paraId="69C9BA9B" w14:textId="5E28B669" w:rsidR="008E609E" w:rsidRDefault="00C37129" w:rsidP="00C37129">
      <w:pPr>
        <w:pStyle w:val="afffffff6"/>
        <w:rPr>
          <w:color w:val="000000" w:themeColor="text1"/>
        </w:rPr>
      </w:pPr>
      <w:r w:rsidRPr="00C20D54">
        <w:rPr>
          <w:noProof/>
        </w:rPr>
        <w:drawing>
          <wp:inline distT="0" distB="0" distL="0" distR="0" wp14:anchorId="2311EA69" wp14:editId="015A8747">
            <wp:extent cx="5937885" cy="415290"/>
            <wp:effectExtent l="0" t="0" r="571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1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AD57" w14:textId="1CEFEADC" w:rsidR="00667F80" w:rsidRDefault="00276C67" w:rsidP="00CC7BEF">
      <w:pPr>
        <w:pStyle w:val="afffffff6"/>
        <w:rPr>
          <w:rStyle w:val="afffffffa"/>
        </w:rPr>
      </w:pPr>
      <w:bookmarkStart w:id="521" w:name="_Ref156587998"/>
      <w:bookmarkStart w:id="522" w:name="_Ref147485707"/>
      <w:r w:rsidRPr="00FD5AE2">
        <w:rPr>
          <w:rStyle w:val="afffffffa"/>
        </w:rPr>
        <w:t xml:space="preserve">Рисунок </w:t>
      </w:r>
      <w:r w:rsidR="002D1977" w:rsidRPr="00FD5AE2">
        <w:rPr>
          <w:rStyle w:val="afffffffa"/>
        </w:rPr>
        <w:fldChar w:fldCharType="begin"/>
      </w:r>
      <w:r w:rsidR="002D1977" w:rsidRPr="00FD5AE2">
        <w:rPr>
          <w:rStyle w:val="afffffffa"/>
        </w:rPr>
        <w:instrText xml:space="preserve"> SEQ Рисунок \* ARABIC </w:instrText>
      </w:r>
      <w:r w:rsidR="002D1977" w:rsidRPr="00FD5AE2">
        <w:rPr>
          <w:rStyle w:val="afffffffa"/>
        </w:rPr>
        <w:fldChar w:fldCharType="separate"/>
      </w:r>
      <w:r w:rsidR="00565CC3">
        <w:rPr>
          <w:rStyle w:val="afffffffa"/>
          <w:noProof/>
        </w:rPr>
        <w:t>103</w:t>
      </w:r>
      <w:r w:rsidR="002D1977" w:rsidRPr="00FD5AE2">
        <w:rPr>
          <w:rStyle w:val="afffffffa"/>
        </w:rPr>
        <w:fldChar w:fldCharType="end"/>
      </w:r>
      <w:bookmarkEnd w:id="521"/>
      <w:r w:rsidRPr="00FD5AE2">
        <w:rPr>
          <w:rStyle w:val="afffffffa"/>
        </w:rPr>
        <w:t xml:space="preserve"> – Кнопка перехода </w:t>
      </w:r>
      <w:r w:rsidR="00C37129">
        <w:rPr>
          <w:rStyle w:val="afffffffa"/>
        </w:rPr>
        <w:t xml:space="preserve">к форме </w:t>
      </w:r>
      <w:r w:rsidRPr="00FD5AE2">
        <w:rPr>
          <w:rStyle w:val="afffffffa"/>
        </w:rPr>
        <w:t>«Уведомления»</w:t>
      </w:r>
      <w:bookmarkEnd w:id="522"/>
    </w:p>
    <w:p w14:paraId="5772B4E2" w14:textId="77777777" w:rsidR="00FD5AE2" w:rsidRPr="00FD5AE2" w:rsidRDefault="00FD5AE2" w:rsidP="00FD5AE2"/>
    <w:p w14:paraId="709D0333" w14:textId="667171AC" w:rsidR="00FD5AE2" w:rsidRDefault="00FD5AE2" w:rsidP="00FD5AE2">
      <w:pPr>
        <w:pStyle w:val="afffffff6"/>
      </w:pPr>
      <w:bookmarkStart w:id="523" w:name="_Ref156818597"/>
      <w:r>
        <w:rPr>
          <w:noProof/>
          <w14:ligatures w14:val="none"/>
        </w:rPr>
        <w:lastRenderedPageBreak/>
        <w:drawing>
          <wp:inline distT="0" distB="0" distL="0" distR="0" wp14:anchorId="2922CD8B" wp14:editId="6769F520">
            <wp:extent cx="5939790" cy="6296660"/>
            <wp:effectExtent l="0" t="0" r="381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031EA" w14:textId="2F36D67B" w:rsidR="000C5950" w:rsidRDefault="000C5950" w:rsidP="000C5950">
      <w:pPr>
        <w:pStyle w:val="afffffff8"/>
      </w:pPr>
      <w:bookmarkStart w:id="524" w:name="_Ref1570021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104</w:t>
      </w:r>
      <w:r w:rsidR="003B6A3D">
        <w:rPr>
          <w:noProof/>
        </w:rPr>
        <w:fldChar w:fldCharType="end"/>
      </w:r>
      <w:bookmarkEnd w:id="523"/>
      <w:bookmarkEnd w:id="524"/>
      <w:r w:rsidRPr="00C20D54">
        <w:t xml:space="preserve"> </w:t>
      </w:r>
      <w:r>
        <w:t>–</w:t>
      </w:r>
      <w:r w:rsidRPr="00C20D54">
        <w:t xml:space="preserve"> </w:t>
      </w:r>
      <w:r w:rsidR="00C37129">
        <w:t xml:space="preserve">Форма </w:t>
      </w:r>
      <w:r w:rsidRPr="00C20D54">
        <w:t>«Уведомления»</w:t>
      </w:r>
    </w:p>
    <w:p w14:paraId="24678236" w14:textId="4115E11D" w:rsidR="000C5950" w:rsidRPr="00C20D54" w:rsidRDefault="001578BF" w:rsidP="000C5950">
      <w:pPr>
        <w:pStyle w:val="afffffff9"/>
      </w:pPr>
      <w:r>
        <w:t>Форма «</w:t>
      </w:r>
      <w:r w:rsidR="000C5950">
        <w:t>Уведомления»</w:t>
      </w:r>
      <w:r w:rsidR="000C5950" w:rsidRPr="00C20D54">
        <w:t xml:space="preserve"> содерж</w:t>
      </w:r>
      <w:r>
        <w:t>ит</w:t>
      </w:r>
      <w:r w:rsidR="000C5950" w:rsidRPr="00C20D54">
        <w:t>:</w:t>
      </w:r>
    </w:p>
    <w:p w14:paraId="76697968" w14:textId="42B09E57" w:rsidR="00FD5AE2" w:rsidRDefault="00FD5AE2" w:rsidP="00B77B53">
      <w:pPr>
        <w:pStyle w:val="1d"/>
        <w:numPr>
          <w:ilvl w:val="0"/>
          <w:numId w:val="181"/>
        </w:numPr>
      </w:pPr>
      <w:r>
        <w:t>счетчик непрочитанных сообщений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>
        <w:t xml:space="preserve">1); </w:t>
      </w:r>
    </w:p>
    <w:p w14:paraId="7A506A89" w14:textId="7A0DA2C3" w:rsidR="006B6E66" w:rsidRDefault="006B6E66" w:rsidP="001578BF">
      <w:pPr>
        <w:pStyle w:val="1d"/>
      </w:pPr>
      <w:r>
        <w:t>поле поиска уведомления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2</w:t>
      </w:r>
      <w:r w:rsidR="00667F80">
        <w:t>)</w:t>
      </w:r>
      <w:r>
        <w:t xml:space="preserve">; </w:t>
      </w:r>
    </w:p>
    <w:p w14:paraId="72A7A120" w14:textId="6449585A" w:rsidR="006B6E66" w:rsidRDefault="00CC7BEF" w:rsidP="001578BF">
      <w:pPr>
        <w:pStyle w:val="1d"/>
      </w:pPr>
      <w:r>
        <w:t xml:space="preserve">счетчик </w:t>
      </w:r>
      <w:r w:rsidR="006B6E66">
        <w:t>количеств</w:t>
      </w:r>
      <w:r>
        <w:t>а</w:t>
      </w:r>
      <w:r w:rsidR="006B6E66">
        <w:t xml:space="preserve"> </w:t>
      </w:r>
      <w:r w:rsidR="00FD5AE2">
        <w:t xml:space="preserve">полученных </w:t>
      </w:r>
      <w:r w:rsidR="006B6E66">
        <w:t>уведомлений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3</w:t>
      </w:r>
      <w:r w:rsidR="00667F80">
        <w:t>)</w:t>
      </w:r>
      <w:r w:rsidR="006B6E66">
        <w:t>;</w:t>
      </w:r>
    </w:p>
    <w:p w14:paraId="4085109D" w14:textId="0DB18940" w:rsidR="000C5950" w:rsidRDefault="00667F80" w:rsidP="001578BF">
      <w:pPr>
        <w:pStyle w:val="1d"/>
      </w:pPr>
      <w:r>
        <w:t xml:space="preserve">область </w:t>
      </w:r>
      <w:r w:rsidR="000C5950">
        <w:t>уведомлени</w:t>
      </w:r>
      <w:r w:rsidR="00FD5AE2">
        <w:t>й</w:t>
      </w:r>
      <w:r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4</w:t>
      </w:r>
      <w:r>
        <w:t>)</w:t>
      </w:r>
      <w:r w:rsidR="000C5950">
        <w:t>;</w:t>
      </w:r>
    </w:p>
    <w:p w14:paraId="37AD8E01" w14:textId="104A355C" w:rsidR="006B6E66" w:rsidRDefault="000C5950" w:rsidP="001578BF">
      <w:pPr>
        <w:pStyle w:val="1d"/>
      </w:pPr>
      <w:r>
        <w:t>о</w:t>
      </w:r>
      <w:r w:rsidRPr="00C20D54">
        <w:t>бласть фильтрации списка</w:t>
      </w:r>
      <w:r w:rsidR="006B6E66">
        <w:t xml:space="preserve"> уведомлений</w:t>
      </w:r>
      <w:r w:rsidR="00667F80">
        <w:t xml:space="preserve">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>,</w:t>
      </w:r>
      <w:r w:rsidR="00667F80">
        <w:t xml:space="preserve"> </w:t>
      </w:r>
      <w:r w:rsidR="00FD5AE2">
        <w:t>7</w:t>
      </w:r>
      <w:r w:rsidR="00667F80">
        <w:t>)</w:t>
      </w:r>
      <w:r w:rsidR="00FD5AE2">
        <w:t xml:space="preserve"> с кнопкой очистки фильтров «Сбросить все»</w:t>
      </w:r>
      <w:r w:rsidR="006B6E66">
        <w:t>. Фильтрация доступна по следующим полям:</w:t>
      </w:r>
    </w:p>
    <w:p w14:paraId="31FB1D12" w14:textId="4F36B9E0" w:rsidR="000C5950" w:rsidRDefault="00FD5AE2" w:rsidP="006B6E66">
      <w:pPr>
        <w:pStyle w:val="25"/>
      </w:pPr>
      <w:r>
        <w:t>«Т</w:t>
      </w:r>
      <w:r w:rsidR="006B6E66">
        <w:t>ип</w:t>
      </w:r>
      <w:r>
        <w:t>» (выбор типа уведомления из выпадающего списка)</w:t>
      </w:r>
      <w:r w:rsidR="006B6E66">
        <w:t>;</w:t>
      </w:r>
    </w:p>
    <w:p w14:paraId="756A8B4D" w14:textId="1CBDB085" w:rsidR="006B6E66" w:rsidRDefault="00FD5AE2" w:rsidP="006B6E66">
      <w:pPr>
        <w:pStyle w:val="25"/>
      </w:pPr>
      <w:r>
        <w:t>«Д</w:t>
      </w:r>
      <w:r w:rsidR="006B6E66">
        <w:t>ата от</w:t>
      </w:r>
      <w:r>
        <w:t>» (выбор даты в календаре)</w:t>
      </w:r>
      <w:r w:rsidR="006B6E66">
        <w:t>;</w:t>
      </w:r>
    </w:p>
    <w:p w14:paraId="52C3DDD2" w14:textId="6F53EEEA" w:rsidR="006B6E66" w:rsidRPr="00C20D54" w:rsidRDefault="00FD5AE2" w:rsidP="006B6E66">
      <w:pPr>
        <w:pStyle w:val="25"/>
      </w:pPr>
      <w:r>
        <w:t>«Д</w:t>
      </w:r>
      <w:r w:rsidR="006B6E66">
        <w:t>ата до</w:t>
      </w:r>
      <w:r>
        <w:t>» (выбор даты в календаре)</w:t>
      </w:r>
      <w:r w:rsidR="006B6E66">
        <w:t>;</w:t>
      </w:r>
    </w:p>
    <w:p w14:paraId="4AAC77D3" w14:textId="2469BAEA" w:rsidR="000C5950" w:rsidRPr="00C20D54" w:rsidRDefault="000C5950" w:rsidP="001578BF">
      <w:pPr>
        <w:pStyle w:val="1d"/>
      </w:pPr>
      <w:r w:rsidRPr="00C20D54">
        <w:t xml:space="preserve">кнопки управления </w:t>
      </w:r>
      <w:r>
        <w:t>данными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8</w:t>
      </w:r>
      <w:r w:rsidR="00667F80">
        <w:t>)</w:t>
      </w:r>
      <w:r w:rsidRPr="00C20D54">
        <w:t>:</w:t>
      </w:r>
    </w:p>
    <w:p w14:paraId="557DA986" w14:textId="60A44CAF" w:rsidR="000C5950" w:rsidRPr="00B15C11" w:rsidRDefault="000C5950" w:rsidP="000C5950">
      <w:pPr>
        <w:pStyle w:val="25"/>
      </w:pPr>
      <w:r>
        <w:lastRenderedPageBreak/>
        <w:t>«</w:t>
      </w:r>
      <w:r w:rsidR="006B6E66">
        <w:t>Отметить все прочитанными</w:t>
      </w:r>
      <w:r w:rsidRPr="00B15C11">
        <w:t>»</w:t>
      </w:r>
      <w:r>
        <w:t xml:space="preserve"> (</w:t>
      </w:r>
      <w:r w:rsidR="006B6E66">
        <w:t>по нажати</w:t>
      </w:r>
      <w:r w:rsidR="00FD5AE2">
        <w:t>ю</w:t>
      </w:r>
      <w:r w:rsidR="006B6E66">
        <w:t xml:space="preserve"> кнопки все уведомления отмечаются прочитанными</w:t>
      </w:r>
      <w:r w:rsidRPr="00C20D54">
        <w:t>)</w:t>
      </w:r>
      <w:r w:rsidR="006B6E66">
        <w:t>;</w:t>
      </w:r>
    </w:p>
    <w:p w14:paraId="50DD6BA5" w14:textId="7EFF6208" w:rsidR="000C5950" w:rsidRDefault="000C5950" w:rsidP="00276C67">
      <w:pPr>
        <w:pStyle w:val="25"/>
      </w:pPr>
      <w:r w:rsidRPr="00B15C11">
        <w:t>«</w:t>
      </w:r>
      <w:r w:rsidR="006B6E66" w:rsidRPr="006B6E66">
        <w:t>Удалить все</w:t>
      </w:r>
      <w:r w:rsidRPr="00C20D54">
        <w:t>» (</w:t>
      </w:r>
      <w:r w:rsidR="006B6E66">
        <w:t>по нажати</w:t>
      </w:r>
      <w:r w:rsidR="00FD5AE2">
        <w:t xml:space="preserve">ю </w:t>
      </w:r>
      <w:r w:rsidR="006B6E66">
        <w:t>кнопки все уведомления удаляются</w:t>
      </w:r>
      <w:r w:rsidRPr="00C20D54">
        <w:t>).</w:t>
      </w:r>
    </w:p>
    <w:p w14:paraId="0496CC67" w14:textId="3E0E0B34" w:rsidR="00301F0C" w:rsidRPr="00B15C11" w:rsidRDefault="00301F0C" w:rsidP="00C37129">
      <w:pPr>
        <w:pStyle w:val="af2"/>
      </w:pPr>
      <w:r w:rsidRPr="00B15C11">
        <w:t xml:space="preserve">Для </w:t>
      </w:r>
      <w:r w:rsidR="00FD5AE2">
        <w:t xml:space="preserve">страниц </w:t>
      </w:r>
      <w:r w:rsidRPr="00B15C11">
        <w:t xml:space="preserve">списка </w:t>
      </w:r>
      <w:r>
        <w:t xml:space="preserve">уведомлений </w:t>
      </w:r>
      <w:r w:rsidRPr="00B15C11">
        <w:t xml:space="preserve">доступна </w:t>
      </w:r>
      <w:r>
        <w:t xml:space="preserve">пагинация </w:t>
      </w:r>
      <w:r w:rsidRPr="00B15C11">
        <w:t>(</w:t>
      </w:r>
      <w:r w:rsidR="00FD5AE2">
        <w:t>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>,</w:t>
      </w:r>
      <w:r w:rsidR="0085136C">
        <w:t xml:space="preserve"> </w:t>
      </w:r>
      <w:r w:rsidR="00FD5AE2">
        <w:t>9</w:t>
      </w:r>
      <w:r w:rsidRPr="00B15C11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мен</w:t>
      </w:r>
      <w:r>
        <w:t xml:space="preserve">яется </w:t>
      </w:r>
      <w:r w:rsidRPr="00B15C11">
        <w:t>в настройках пагинации. Доступные значения: 15, 30, 45 записей на странице.</w:t>
      </w:r>
    </w:p>
    <w:p w14:paraId="6AC839CF" w14:textId="39519240" w:rsidR="000C5950" w:rsidRDefault="006B6E66" w:rsidP="00CC7BEF">
      <w:pPr>
        <w:pStyle w:val="afffffff9"/>
      </w:pPr>
      <w:r w:rsidRPr="00276C67">
        <w:rPr>
          <w:rStyle w:val="3f9"/>
        </w:rPr>
        <w:t>Функция обработки обращения, поступившего по форме обратной связи из личного</w:t>
      </w:r>
      <w:r>
        <w:t xml:space="preserve"> кабинета медицинского и фармацевтического работника, доступна авторизованным пользователям с ролью «Работник организации (ФРМР)». Уведомление поступает всем пользователям организации</w:t>
      </w:r>
      <w:r w:rsidR="00667F80">
        <w:t xml:space="preserve"> – </w:t>
      </w:r>
      <w:r>
        <w:t>адресата обращения</w:t>
      </w:r>
      <w:r w:rsidR="00CC7BEF">
        <w:t xml:space="preserve">, которым предоставлена </w:t>
      </w:r>
      <w:r>
        <w:t>указанн</w:t>
      </w:r>
      <w:r w:rsidR="00CC7BEF">
        <w:t xml:space="preserve">ая </w:t>
      </w:r>
      <w:r>
        <w:t>роль. Уведомление</w:t>
      </w:r>
      <w:r w:rsidR="000C5950">
        <w:t xml:space="preserve"> содер</w:t>
      </w:r>
      <w:r>
        <w:t>жит</w:t>
      </w:r>
      <w:r w:rsidR="000C5950">
        <w:t>:</w:t>
      </w:r>
    </w:p>
    <w:p w14:paraId="1E5EAC2B" w14:textId="0FCB5D4E" w:rsidR="000C5950" w:rsidRPr="00A25157" w:rsidRDefault="000C5950" w:rsidP="00667F80">
      <w:pPr>
        <w:pStyle w:val="17"/>
      </w:pPr>
      <w:r>
        <w:t>у</w:t>
      </w:r>
      <w:r w:rsidRPr="00A25157">
        <w:t>никальный номер реестровой записи (OID) работника;</w:t>
      </w:r>
    </w:p>
    <w:p w14:paraId="30FFABBD" w14:textId="1651CDB2" w:rsidR="000C5950" w:rsidRPr="00A25157" w:rsidRDefault="000C5950" w:rsidP="00667F80">
      <w:pPr>
        <w:pStyle w:val="17"/>
      </w:pPr>
      <w:r>
        <w:t>наименование р</w:t>
      </w:r>
      <w:r w:rsidRPr="00A25157">
        <w:t>аздела</w:t>
      </w:r>
      <w:r w:rsidR="00CC7BEF">
        <w:t xml:space="preserve"> карточки</w:t>
      </w:r>
      <w:r w:rsidRPr="00A25157">
        <w:t xml:space="preserve">, в котором была найдена ошибка </w:t>
      </w:r>
      <w:r>
        <w:t xml:space="preserve">в </w:t>
      </w:r>
      <w:r w:rsidRPr="00A25157">
        <w:t>данных;</w:t>
      </w:r>
    </w:p>
    <w:p w14:paraId="5B6C3B63" w14:textId="77777777" w:rsidR="000C5950" w:rsidRPr="00A25157" w:rsidRDefault="000C5950" w:rsidP="00667F80">
      <w:pPr>
        <w:pStyle w:val="17"/>
      </w:pPr>
      <w:r>
        <w:t>д</w:t>
      </w:r>
      <w:r w:rsidRPr="00A25157">
        <w:t>ата и время обращения;</w:t>
      </w:r>
    </w:p>
    <w:p w14:paraId="622F3AFA" w14:textId="77777777" w:rsidR="000C5950" w:rsidRPr="00A25157" w:rsidRDefault="000C5950" w:rsidP="00667F80">
      <w:pPr>
        <w:pStyle w:val="17"/>
      </w:pPr>
      <w:r>
        <w:t>наименование м</w:t>
      </w:r>
      <w:r w:rsidRPr="00A25157">
        <w:t>едицинск</w:t>
      </w:r>
      <w:r>
        <w:t>ой</w:t>
      </w:r>
      <w:r w:rsidRPr="00A25157">
        <w:t xml:space="preserve"> организаци</w:t>
      </w:r>
      <w:r>
        <w:t>и</w:t>
      </w:r>
      <w:r w:rsidRPr="00A25157">
        <w:t>;</w:t>
      </w:r>
    </w:p>
    <w:p w14:paraId="48F665E2" w14:textId="77777777" w:rsidR="000C5950" w:rsidRDefault="000C5950" w:rsidP="00667F80">
      <w:pPr>
        <w:pStyle w:val="17"/>
      </w:pPr>
      <w:r>
        <w:t>т</w:t>
      </w:r>
      <w:r w:rsidRPr="00A25157">
        <w:t>екст</w:t>
      </w:r>
      <w:r w:rsidRPr="00273F3C">
        <w:t xml:space="preserve"> обращения</w:t>
      </w:r>
      <w:r>
        <w:t>.</w:t>
      </w:r>
    </w:p>
    <w:p w14:paraId="2FAF5982" w14:textId="5AF28EDF" w:rsidR="000C5950" w:rsidRDefault="000C5950" w:rsidP="001578BF">
      <w:pPr>
        <w:pStyle w:val="af2"/>
      </w:pPr>
      <w:r>
        <w:t xml:space="preserve">Для установления статуса обработки обращения </w:t>
      </w:r>
      <w:r w:rsidR="00CC7BEF">
        <w:t xml:space="preserve">необходимо </w:t>
      </w:r>
      <w:r w:rsidR="006B6E66">
        <w:t>наж</w:t>
      </w:r>
      <w:r w:rsidR="00CC7BEF">
        <w:t xml:space="preserve">ать </w:t>
      </w:r>
      <w:r>
        <w:t xml:space="preserve">на кнопку «Подтвердить изменения» в уведомлении </w:t>
      </w:r>
      <w:r w:rsidR="00667F80">
        <w:t xml:space="preserve">типа </w:t>
      </w:r>
      <w:r>
        <w:t>«Обращения из ЛК</w:t>
      </w:r>
      <w:r w:rsidR="00CC7BEF">
        <w:t xml:space="preserve"> </w:t>
      </w:r>
      <w:r>
        <w:t>медицинского работника»</w:t>
      </w:r>
      <w:r w:rsidR="00667F80">
        <w:t xml:space="preserve">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667F80">
        <w:t>, 6)</w:t>
      </w:r>
      <w:r>
        <w:t>.</w:t>
      </w:r>
      <w:r w:rsidR="00FD5AE2">
        <w:t xml:space="preserve"> После обработки обращения в поле уведомления отображается его статус: обработано </w:t>
      </w:r>
      <w:r w:rsidR="00FD5AE2" w:rsidRPr="00B15C11">
        <w:t>(</w:t>
      </w:r>
      <w:r w:rsidR="00FD5AE2">
        <w:t>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FD5AE2">
        <w:t>, 10</w:t>
      </w:r>
      <w:r w:rsidR="00FD5AE2" w:rsidRPr="00B15C11">
        <w:t>).</w:t>
      </w:r>
    </w:p>
    <w:p w14:paraId="4ECBAE72" w14:textId="29C2A87E" w:rsidR="000C5950" w:rsidRPr="000C5950" w:rsidRDefault="000C5950" w:rsidP="001578BF">
      <w:pPr>
        <w:pStyle w:val="af2"/>
      </w:pPr>
      <w:r>
        <w:t xml:space="preserve">Для </w:t>
      </w:r>
      <w:r w:rsidR="002A6E8B">
        <w:t xml:space="preserve">скачивания и </w:t>
      </w:r>
      <w:r>
        <w:t>ознакомления с приложенными к заявке сканированными копиями документов, подтверждающих необходимость внесения изменений, нажмите на кнопку</w:t>
      </w:r>
      <w:r w:rsidR="006B6E66">
        <w:t xml:space="preserve"> </w:t>
      </w:r>
      <w:r w:rsidR="002A6E8B">
        <w:t xml:space="preserve">«Скачать документы» в уведомлении </w:t>
      </w:r>
      <w:r w:rsidR="00667F80">
        <w:t>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667F80">
        <w:t xml:space="preserve">, </w:t>
      </w:r>
      <w:r w:rsidR="00FD5AE2">
        <w:t>5</w:t>
      </w:r>
      <w:r w:rsidR="00667F80">
        <w:t>)</w:t>
      </w:r>
      <w:r w:rsidR="002A6E8B">
        <w:t>.</w:t>
      </w:r>
      <w:r w:rsidR="00CE65A7">
        <w:t xml:space="preserve"> </w:t>
      </w:r>
    </w:p>
    <w:p w14:paraId="738F7A0F" w14:textId="611AFBF3" w:rsidR="00BA0147" w:rsidRPr="00C20D54" w:rsidRDefault="00BA0147" w:rsidP="00966C9D">
      <w:pPr>
        <w:pStyle w:val="1f0"/>
        <w:jc w:val="left"/>
        <w:rPr>
          <w:color w:val="000000" w:themeColor="text1"/>
        </w:rPr>
      </w:pPr>
      <w:bookmarkStart w:id="525" w:name="_Toc167559954"/>
      <w:bookmarkEnd w:id="517"/>
      <w:r w:rsidRPr="00C20D54">
        <w:rPr>
          <w:color w:val="000000" w:themeColor="text1"/>
        </w:rPr>
        <w:lastRenderedPageBreak/>
        <w:t>Аварийные ситуации</w:t>
      </w:r>
      <w:bookmarkEnd w:id="518"/>
      <w:bookmarkEnd w:id="525"/>
    </w:p>
    <w:p w14:paraId="624A7E05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26" w:name="_Toc144992521"/>
      <w:bookmarkStart w:id="527" w:name="_Toc167559955"/>
      <w:r w:rsidRPr="00C20D54">
        <w:rPr>
          <w:rStyle w:val="afffffff5"/>
          <w:rFonts w:cs="Arial"/>
          <w:i w:val="0"/>
          <w:color w:val="000000" w:themeColor="text1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526"/>
      <w:bookmarkEnd w:id="527"/>
    </w:p>
    <w:p w14:paraId="723DE0A0" w14:textId="77777777" w:rsidR="00BA0147" w:rsidRPr="00C20D54" w:rsidRDefault="00BA0147" w:rsidP="00966C9D">
      <w:pPr>
        <w:pStyle w:val="3f0"/>
        <w:ind w:left="992" w:hanging="283"/>
        <w:rPr>
          <w:color w:val="000000" w:themeColor="text1"/>
        </w:rPr>
      </w:pPr>
      <w:bookmarkStart w:id="528" w:name="_Toc89031779"/>
      <w:bookmarkStart w:id="529" w:name="_Toc90573453"/>
      <w:bookmarkStart w:id="530" w:name="_Toc128489712"/>
      <w:bookmarkStart w:id="531" w:name="_Toc144992522"/>
      <w:bookmarkStart w:id="532" w:name="_Toc167559956"/>
      <w:r w:rsidRPr="00C20D54">
        <w:rPr>
          <w:color w:val="000000" w:themeColor="text1"/>
        </w:rPr>
        <w:t>Ошибка запуска</w:t>
      </w:r>
      <w:bookmarkEnd w:id="528"/>
      <w:bookmarkEnd w:id="529"/>
      <w:bookmarkEnd w:id="530"/>
      <w:bookmarkEnd w:id="531"/>
      <w:bookmarkEnd w:id="532"/>
    </w:p>
    <w:p w14:paraId="4ADF4E90" w14:textId="288EEF8C" w:rsidR="00BA0147" w:rsidRPr="00C20D54" w:rsidRDefault="00BA0147" w:rsidP="00966C9D">
      <w:pPr>
        <w:pStyle w:val="af2"/>
        <w:ind w:right="254"/>
        <w:rPr>
          <w:color w:val="000000" w:themeColor="text1"/>
        </w:rPr>
      </w:pPr>
      <w:r w:rsidRPr="00C20D54">
        <w:rPr>
          <w:color w:val="000000" w:themeColor="text1"/>
        </w:rPr>
        <w:t xml:space="preserve">Если для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ользователя отсутствует возможность входа в </w:t>
      </w:r>
      <w:r w:rsidR="00051E6A" w:rsidRPr="00C20D54">
        <w:rPr>
          <w:color w:val="000000" w:themeColor="text1"/>
        </w:rPr>
        <w:t>Подсистему</w:t>
      </w:r>
      <w:r w:rsidRPr="00C20D54">
        <w:rPr>
          <w:color w:val="000000" w:themeColor="text1"/>
        </w:rPr>
        <w:t xml:space="preserve">, следует проверить доступ </w:t>
      </w:r>
      <w:r w:rsidR="002222B8">
        <w:rPr>
          <w:color w:val="000000" w:themeColor="text1"/>
        </w:rPr>
        <w:t xml:space="preserve">к </w:t>
      </w:r>
      <w:r w:rsidR="002222B8" w:rsidRPr="002222B8">
        <w:rPr>
          <w:color w:val="000000" w:themeColor="text1"/>
        </w:rPr>
        <w:t xml:space="preserve">информационно-телекоммуникационной сети «Интернет» </w:t>
      </w:r>
      <w:r w:rsidRPr="00C20D54">
        <w:rPr>
          <w:color w:val="000000" w:themeColor="text1"/>
        </w:rPr>
        <w:t>и наименование адреса в адресной строке веб-браузера.</w:t>
      </w:r>
    </w:p>
    <w:p w14:paraId="73D5CEA3" w14:textId="77777777" w:rsidR="00BA0147" w:rsidRPr="00C20D54" w:rsidRDefault="00BA0147" w:rsidP="00966C9D">
      <w:pPr>
        <w:pStyle w:val="3f0"/>
        <w:ind w:left="992" w:hanging="283"/>
        <w:rPr>
          <w:color w:val="000000" w:themeColor="text1"/>
        </w:rPr>
      </w:pPr>
      <w:bookmarkStart w:id="533" w:name="_Toc89031780"/>
      <w:bookmarkStart w:id="534" w:name="_Toc90573454"/>
      <w:bookmarkStart w:id="535" w:name="_Toc128489713"/>
      <w:bookmarkStart w:id="536" w:name="_Toc144992523"/>
      <w:bookmarkStart w:id="537" w:name="_Toc167559957"/>
      <w:r w:rsidRPr="00C20D54">
        <w:rPr>
          <w:color w:val="000000" w:themeColor="text1"/>
        </w:rPr>
        <w:t>Ошибка авторизации</w:t>
      </w:r>
      <w:bookmarkEnd w:id="533"/>
      <w:bookmarkEnd w:id="534"/>
      <w:bookmarkEnd w:id="535"/>
      <w:bookmarkEnd w:id="536"/>
      <w:bookmarkEnd w:id="537"/>
    </w:p>
    <w:p w14:paraId="6C654BBB" w14:textId="284935B9" w:rsidR="00BA0147" w:rsidRPr="00C20D54" w:rsidRDefault="00BA0147" w:rsidP="00966C9D">
      <w:pPr>
        <w:pStyle w:val="afffffff2"/>
        <w:ind w:right="254"/>
        <w:rPr>
          <w:color w:val="000000" w:themeColor="text1"/>
        </w:rPr>
      </w:pPr>
      <w:r w:rsidRPr="00C20D54">
        <w:rPr>
          <w:color w:val="000000" w:themeColor="text1"/>
        </w:rPr>
        <w:t xml:space="preserve">Если для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ользователя отсутствует возможность успешного прохождения процедуры авторизации в Подсистеме, необходимо осуществить контроль ввода учетных данных:</w:t>
      </w:r>
    </w:p>
    <w:p w14:paraId="05174357" w14:textId="34C13E7C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имя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ользователя;</w:t>
      </w:r>
    </w:p>
    <w:p w14:paraId="687F2490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пароль.</w:t>
      </w:r>
    </w:p>
    <w:p w14:paraId="70AA9ED9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38" w:name="_Toc144992524"/>
      <w:bookmarkStart w:id="539" w:name="_Toc167559958"/>
      <w:r w:rsidRPr="00C20D54">
        <w:rPr>
          <w:rStyle w:val="afffffff5"/>
          <w:rFonts w:cs="Arial"/>
          <w:i w:val="0"/>
          <w:color w:val="000000" w:themeColor="text1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538"/>
      <w:bookmarkEnd w:id="539"/>
    </w:p>
    <w:p w14:paraId="48841BE4" w14:textId="0259BA93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При ошибках, связанных с программным обеспечением и работой аппаратных средств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, восстановление работоспособности осуществляется </w:t>
      </w:r>
      <w:r w:rsidR="0006054F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ерсоналом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>. Информацию о возникновении таких ошибок нужно направлять в СТП.</w:t>
      </w:r>
      <w:r w:rsidR="0006054F">
        <w:rPr>
          <w:color w:val="000000" w:themeColor="text1"/>
        </w:rPr>
        <w:t xml:space="preserve"> </w:t>
      </w:r>
      <w:r w:rsidR="0006054F" w:rsidRPr="00C20D54">
        <w:rPr>
          <w:color w:val="000000" w:themeColor="text1"/>
        </w:rPr>
        <w:t xml:space="preserve">Контактная информация СТП приведена в </w:t>
      </w:r>
      <w:r w:rsidR="0006054F">
        <w:rPr>
          <w:color w:val="000000" w:themeColor="text1"/>
        </w:rPr>
        <w:t>под</w:t>
      </w:r>
      <w:r w:rsidR="0006054F" w:rsidRPr="00C20D54">
        <w:rPr>
          <w:color w:val="000000" w:themeColor="text1"/>
        </w:rPr>
        <w:t>разделе</w:t>
      </w:r>
      <w:r w:rsidR="0006054F">
        <w:rPr>
          <w:color w:val="000000" w:themeColor="text1"/>
        </w:rPr>
        <w:t xml:space="preserve"> </w:t>
      </w:r>
      <w:r w:rsidR="0006054F">
        <w:rPr>
          <w:color w:val="000000" w:themeColor="text1"/>
        </w:rPr>
        <w:fldChar w:fldCharType="begin"/>
      </w:r>
      <w:r w:rsidR="0006054F">
        <w:rPr>
          <w:color w:val="000000" w:themeColor="text1"/>
        </w:rPr>
        <w:instrText xml:space="preserve"> REF _Ref161078783 \r \h </w:instrText>
      </w:r>
      <w:r w:rsidR="0006054F">
        <w:rPr>
          <w:color w:val="000000" w:themeColor="text1"/>
        </w:rPr>
      </w:r>
      <w:r w:rsidR="0006054F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5.4</w:t>
      </w:r>
      <w:r w:rsidR="0006054F">
        <w:rPr>
          <w:color w:val="000000" w:themeColor="text1"/>
        </w:rPr>
        <w:fldChar w:fldCharType="end"/>
      </w:r>
      <w:r w:rsidR="0006054F">
        <w:rPr>
          <w:color w:val="000000" w:themeColor="text1"/>
        </w:rPr>
        <w:t xml:space="preserve"> настоящего руководства пользователя.</w:t>
      </w:r>
    </w:p>
    <w:p w14:paraId="0F2EE1C2" w14:textId="5F093B4E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При неправильных действиях </w:t>
      </w:r>
      <w:r w:rsidR="0006054F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</w:t>
      </w:r>
      <w:r w:rsidR="000C138A">
        <w:rPr>
          <w:color w:val="000000" w:themeColor="text1"/>
        </w:rPr>
        <w:t>я</w:t>
      </w:r>
      <w:r w:rsidRPr="00C20D54">
        <w:rPr>
          <w:color w:val="000000" w:themeColor="text1"/>
        </w:rPr>
        <w:t xml:space="preserve"> (недопустимых форматах или значениях входных данных) </w:t>
      </w:r>
      <w:r w:rsidR="007E0B18" w:rsidRPr="00C20D54">
        <w:rPr>
          <w:color w:val="000000" w:themeColor="text1"/>
        </w:rPr>
        <w:t>Подсистема</w:t>
      </w:r>
      <w:r w:rsidRPr="00C20D54">
        <w:rPr>
          <w:color w:val="000000" w:themeColor="text1"/>
        </w:rPr>
        <w:t xml:space="preserve"> выдает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1497807C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40" w:name="_Toc144992525"/>
      <w:bookmarkStart w:id="541" w:name="_Toc167559959"/>
      <w:r w:rsidRPr="00C20D54">
        <w:rPr>
          <w:rStyle w:val="afffffff5"/>
          <w:rFonts w:cs="Arial"/>
          <w:i w:val="0"/>
          <w:color w:val="000000" w:themeColor="text1"/>
        </w:rPr>
        <w:t>Действия в случаях обнаружения несанкционированного доступа к данным</w:t>
      </w:r>
      <w:bookmarkEnd w:id="540"/>
      <w:bookmarkEnd w:id="541"/>
    </w:p>
    <w:p w14:paraId="409F08A3" w14:textId="7B3E64A2" w:rsidR="0006054F" w:rsidRPr="00C20D54" w:rsidRDefault="00BA0147" w:rsidP="0006054F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В случае обнаружения несанкционированного доступа к данным необходимо незамедлительно сообщить об этом в СТП. </w:t>
      </w:r>
      <w:r w:rsidR="0006054F" w:rsidRPr="00C20D54">
        <w:rPr>
          <w:color w:val="000000" w:themeColor="text1"/>
        </w:rPr>
        <w:t xml:space="preserve">Контактная информация СТП приведена в </w:t>
      </w:r>
      <w:r w:rsidR="0006054F">
        <w:rPr>
          <w:color w:val="000000" w:themeColor="text1"/>
        </w:rPr>
        <w:t>под</w:t>
      </w:r>
      <w:r w:rsidR="0006054F" w:rsidRPr="00C20D54">
        <w:rPr>
          <w:color w:val="000000" w:themeColor="text1"/>
        </w:rPr>
        <w:t>разделе</w:t>
      </w:r>
      <w:r w:rsidR="0006054F">
        <w:rPr>
          <w:color w:val="000000" w:themeColor="text1"/>
        </w:rPr>
        <w:t xml:space="preserve"> </w:t>
      </w:r>
      <w:r w:rsidR="0006054F">
        <w:rPr>
          <w:color w:val="000000" w:themeColor="text1"/>
        </w:rPr>
        <w:fldChar w:fldCharType="begin"/>
      </w:r>
      <w:r w:rsidR="0006054F">
        <w:rPr>
          <w:color w:val="000000" w:themeColor="text1"/>
        </w:rPr>
        <w:instrText xml:space="preserve"> REF _Ref161078783 \r \h </w:instrText>
      </w:r>
      <w:r w:rsidR="0006054F">
        <w:rPr>
          <w:color w:val="000000" w:themeColor="text1"/>
        </w:rPr>
      </w:r>
      <w:r w:rsidR="0006054F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5.4</w:t>
      </w:r>
      <w:r w:rsidR="0006054F">
        <w:rPr>
          <w:color w:val="000000" w:themeColor="text1"/>
        </w:rPr>
        <w:fldChar w:fldCharType="end"/>
      </w:r>
      <w:r w:rsidR="0006054F">
        <w:rPr>
          <w:color w:val="000000" w:themeColor="text1"/>
        </w:rPr>
        <w:t xml:space="preserve"> настоящего руководства пользователя.</w:t>
      </w:r>
    </w:p>
    <w:p w14:paraId="437AA0B9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42" w:name="_Toc144992526"/>
      <w:bookmarkStart w:id="543" w:name="_Ref161078783"/>
      <w:bookmarkStart w:id="544" w:name="_Toc167559960"/>
      <w:r w:rsidRPr="00C20D54">
        <w:rPr>
          <w:rStyle w:val="afffffff5"/>
          <w:rFonts w:cs="Arial"/>
          <w:i w:val="0"/>
          <w:color w:val="000000" w:themeColor="text1"/>
        </w:rPr>
        <w:t>Действия в других аварийных ситуациях</w:t>
      </w:r>
      <w:bookmarkEnd w:id="542"/>
      <w:bookmarkEnd w:id="543"/>
      <w:bookmarkEnd w:id="544"/>
    </w:p>
    <w:p w14:paraId="2CC1ECF6" w14:textId="771F016F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В других аварийных</w:t>
      </w:r>
      <w:r w:rsidRPr="00C20D54">
        <w:rPr>
          <w:color w:val="000000" w:themeColor="text1"/>
          <w:sz w:val="27"/>
          <w:szCs w:val="27"/>
        </w:rPr>
        <w:t xml:space="preserve"> </w:t>
      </w:r>
      <w:r w:rsidRPr="00C20D54">
        <w:rPr>
          <w:color w:val="000000" w:themeColor="text1"/>
        </w:rPr>
        <w:t xml:space="preserve">ситуациях, связанных с </w:t>
      </w:r>
      <w:r w:rsidR="00051E6A" w:rsidRPr="00C20D54">
        <w:rPr>
          <w:rFonts w:eastAsia="Times New Roman"/>
          <w:color w:val="000000" w:themeColor="text1"/>
          <w:lang w:eastAsia="ru-RU"/>
          <w14:ligatures w14:val="none"/>
        </w:rPr>
        <w:t>Подсистемой</w:t>
      </w:r>
      <w:r w:rsidRPr="00C20D54">
        <w:rPr>
          <w:rFonts w:eastAsia="Times New Roman"/>
          <w:color w:val="000000" w:themeColor="text1"/>
          <w:lang w:eastAsia="ru-RU"/>
          <w14:ligatures w14:val="none"/>
        </w:rPr>
        <w:t>, необходимо</w:t>
      </w:r>
      <w:r w:rsidRPr="00C20D54">
        <w:rPr>
          <w:color w:val="000000" w:themeColor="text1"/>
        </w:rPr>
        <w:t xml:space="preserve"> обратиться в СТП. Контактная информация СТП приведена ниже: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3111"/>
        <w:gridCol w:w="6233"/>
      </w:tblGrid>
      <w:tr w:rsidR="00BA0147" w:rsidRPr="00C20D54" w14:paraId="3F5723B6" w14:textId="77777777" w:rsidTr="00BA7B4B">
        <w:tc>
          <w:tcPr>
            <w:tcW w:w="3114" w:type="dxa"/>
          </w:tcPr>
          <w:p w14:paraId="26AC608D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Телефон СТП</w:t>
            </w:r>
          </w:p>
        </w:tc>
        <w:tc>
          <w:tcPr>
            <w:tcW w:w="6237" w:type="dxa"/>
          </w:tcPr>
          <w:p w14:paraId="3E00CA21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8-800-301-15-59</w:t>
            </w:r>
          </w:p>
        </w:tc>
      </w:tr>
      <w:tr w:rsidR="00BA0147" w:rsidRPr="00C20D54" w14:paraId="272C755E" w14:textId="77777777" w:rsidTr="00BA7B4B">
        <w:tc>
          <w:tcPr>
            <w:tcW w:w="3114" w:type="dxa"/>
          </w:tcPr>
          <w:p w14:paraId="0D01E126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Адрес электронной почты</w:t>
            </w:r>
          </w:p>
        </w:tc>
        <w:tc>
          <w:tcPr>
            <w:tcW w:w="6237" w:type="dxa"/>
          </w:tcPr>
          <w:p w14:paraId="1C273517" w14:textId="23A798E2" w:rsidR="00BA0147" w:rsidRPr="009B4AA6" w:rsidRDefault="003B6A3D" w:rsidP="00966C9D">
            <w:pPr>
              <w:pStyle w:val="afffffffff"/>
              <w:rPr>
                <w:color w:val="000000" w:themeColor="text1"/>
              </w:rPr>
            </w:pPr>
            <w:hyperlink r:id="rId134" w:history="1">
              <w:r w:rsidR="00BA0147" w:rsidRPr="009B4AA6">
                <w:rPr>
                  <w:rStyle w:val="afe"/>
                  <w:color w:val="000000" w:themeColor="text1"/>
                  <w:u w:val="none"/>
                </w:rPr>
                <w:t>egisz@stp-egisz.ru</w:t>
              </w:r>
            </w:hyperlink>
          </w:p>
        </w:tc>
      </w:tr>
      <w:tr w:rsidR="00BA0147" w:rsidRPr="00C20D54" w14:paraId="07C56D2D" w14:textId="77777777" w:rsidTr="00BA7B4B">
        <w:tc>
          <w:tcPr>
            <w:tcW w:w="3114" w:type="dxa"/>
          </w:tcPr>
          <w:p w14:paraId="6F9F71F5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Официальный сайт</w:t>
            </w:r>
          </w:p>
        </w:tc>
        <w:tc>
          <w:tcPr>
            <w:tcW w:w="6237" w:type="dxa"/>
          </w:tcPr>
          <w:p w14:paraId="52E3C9E6" w14:textId="6FA0DDA8" w:rsidR="00BA0147" w:rsidRPr="009B4AA6" w:rsidRDefault="003B6A3D" w:rsidP="00966C9D">
            <w:pPr>
              <w:pStyle w:val="afffffffff"/>
              <w:rPr>
                <w:color w:val="000000" w:themeColor="text1"/>
              </w:rPr>
            </w:pPr>
            <w:hyperlink r:id="rId135" w:history="1">
              <w:r w:rsidR="00BA0147" w:rsidRPr="009B4AA6">
                <w:rPr>
                  <w:rStyle w:val="afe"/>
                  <w:color w:val="000000" w:themeColor="text1"/>
                  <w:u w:val="none"/>
                </w:rPr>
                <w:t>https://support.egisz.rosminzdrav.ru</w:t>
              </w:r>
            </w:hyperlink>
          </w:p>
        </w:tc>
      </w:tr>
    </w:tbl>
    <w:p w14:paraId="3BFA0B0C" w14:textId="57A53CE5" w:rsidR="00BA0147" w:rsidRPr="00C20D54" w:rsidRDefault="00BA0147" w:rsidP="00966C9D">
      <w:pPr>
        <w:pStyle w:val="afffffff2"/>
        <w:spacing w:before="120"/>
        <w:rPr>
          <w:color w:val="000000" w:themeColor="text1"/>
        </w:rPr>
      </w:pPr>
      <w:r w:rsidRPr="00C20D54">
        <w:rPr>
          <w:color w:val="000000" w:themeColor="text1"/>
        </w:rPr>
        <w:t xml:space="preserve">При обращении в СТП </w:t>
      </w:r>
      <w:r w:rsidR="00464ED0">
        <w:rPr>
          <w:color w:val="000000" w:themeColor="text1"/>
        </w:rPr>
        <w:t>П</w:t>
      </w:r>
      <w:r w:rsidR="00B55787" w:rsidRPr="00C20D54">
        <w:t xml:space="preserve">ользователь </w:t>
      </w:r>
      <w:r w:rsidR="00B55787">
        <w:t xml:space="preserve">Подсистемы </w:t>
      </w:r>
      <w:r w:rsidRPr="00C20D54">
        <w:rPr>
          <w:color w:val="000000" w:themeColor="text1"/>
        </w:rPr>
        <w:t>должен сообщить следующие сведения:</w:t>
      </w:r>
    </w:p>
    <w:p w14:paraId="0286B1F1" w14:textId="4C7A6F59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название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>, в отношении которой происходит обращение в СТП</w:t>
      </w:r>
      <w:r w:rsidR="00B42280">
        <w:rPr>
          <w:color w:val="000000" w:themeColor="text1"/>
        </w:rPr>
        <w:t xml:space="preserve"> (ФРМР)</w:t>
      </w:r>
      <w:r w:rsidRPr="00C20D54">
        <w:rPr>
          <w:color w:val="000000" w:themeColor="text1"/>
        </w:rPr>
        <w:t>;</w:t>
      </w:r>
    </w:p>
    <w:p w14:paraId="04651138" w14:textId="5D394733" w:rsidR="00BA0147" w:rsidRPr="00C20D54" w:rsidRDefault="0052694C" w:rsidP="00966C9D">
      <w:pPr>
        <w:pStyle w:val="17"/>
        <w:rPr>
          <w:color w:val="000000" w:themeColor="text1"/>
        </w:rPr>
      </w:pPr>
      <w:r>
        <w:rPr>
          <w:color w:val="000000" w:themeColor="text1"/>
        </w:rPr>
        <w:t>ф</w:t>
      </w:r>
      <w:r w:rsidR="00BA0147" w:rsidRPr="00C20D54">
        <w:rPr>
          <w:color w:val="000000" w:themeColor="text1"/>
        </w:rPr>
        <w:t xml:space="preserve">амилия, </w:t>
      </w:r>
      <w:r>
        <w:rPr>
          <w:color w:val="000000" w:themeColor="text1"/>
        </w:rPr>
        <w:t>и</w:t>
      </w:r>
      <w:r w:rsidR="00BA0147" w:rsidRPr="00C20D54">
        <w:rPr>
          <w:color w:val="000000" w:themeColor="text1"/>
        </w:rPr>
        <w:t xml:space="preserve">мя, </w:t>
      </w:r>
      <w:r>
        <w:rPr>
          <w:color w:val="000000" w:themeColor="text1"/>
        </w:rPr>
        <w:t>о</w:t>
      </w:r>
      <w:r w:rsidR="00BA0147" w:rsidRPr="00C20D54">
        <w:rPr>
          <w:color w:val="000000" w:themeColor="text1"/>
        </w:rPr>
        <w:t>тчество;</w:t>
      </w:r>
    </w:p>
    <w:p w14:paraId="34523A55" w14:textId="280355CC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субъект </w:t>
      </w:r>
      <w:r w:rsidR="00646423" w:rsidRPr="00C20D54">
        <w:t>Российской Федерации</w:t>
      </w:r>
      <w:r w:rsidRPr="00C20D54">
        <w:rPr>
          <w:color w:val="000000" w:themeColor="text1"/>
        </w:rPr>
        <w:t>;</w:t>
      </w:r>
    </w:p>
    <w:p w14:paraId="5194A70F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организация;</w:t>
      </w:r>
    </w:p>
    <w:p w14:paraId="4ED9D363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контактный телефон;</w:t>
      </w:r>
    </w:p>
    <w:p w14:paraId="158F5289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lastRenderedPageBreak/>
        <w:t>адрес электронной почты (при наличии);</w:t>
      </w:r>
    </w:p>
    <w:p w14:paraId="365E15E1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вопрос/предложение/замечание/сообщение об ошибке.</w:t>
      </w:r>
    </w:p>
    <w:p w14:paraId="1EB0B42D" w14:textId="77777777" w:rsidR="00BA0147" w:rsidRPr="00C20D54" w:rsidRDefault="00BA0147" w:rsidP="00966C9D">
      <w:pPr>
        <w:pStyle w:val="1f0"/>
        <w:rPr>
          <w:color w:val="000000" w:themeColor="text1"/>
        </w:rPr>
      </w:pPr>
      <w:bookmarkStart w:id="545" w:name="_Toc144992527"/>
      <w:bookmarkStart w:id="546" w:name="_Toc167559961"/>
      <w:r w:rsidRPr="00C20D54">
        <w:rPr>
          <w:color w:val="000000" w:themeColor="text1"/>
        </w:rPr>
        <w:lastRenderedPageBreak/>
        <w:t>Рекомендации по освоению</w:t>
      </w:r>
      <w:bookmarkEnd w:id="545"/>
      <w:bookmarkEnd w:id="546"/>
    </w:p>
    <w:p w14:paraId="5B192CBF" w14:textId="0DC9A78F" w:rsidR="00E937FC" w:rsidRPr="00114018" w:rsidRDefault="00E937FC" w:rsidP="00114018">
      <w:pPr>
        <w:pStyle w:val="af2"/>
      </w:pPr>
      <w:bookmarkStart w:id="547" w:name="_Hlk160529058"/>
      <w:bookmarkEnd w:id="305"/>
      <w:bookmarkEnd w:id="519"/>
      <w:r w:rsidRPr="00114018">
        <w:t xml:space="preserve">Рекомендуется ознакомиться с настоящим </w:t>
      </w:r>
      <w:r w:rsidR="009D7A52" w:rsidRPr="00114018">
        <w:t>р</w:t>
      </w:r>
      <w:r w:rsidRPr="00114018">
        <w:t>уководством пользователя и при возникновении вопросов по работе с Подсистемой обращаться в СТП.</w:t>
      </w:r>
    </w:p>
    <w:bookmarkEnd w:id="547"/>
    <w:p w14:paraId="0634A077" w14:textId="486ED919" w:rsidR="00114018" w:rsidRPr="00114018" w:rsidRDefault="00114018" w:rsidP="00114018">
      <w:pPr>
        <w:pStyle w:val="af2"/>
        <w:sectPr w:rsidR="00114018" w:rsidRPr="00114018" w:rsidSect="004E021D">
          <w:footerReference w:type="default" r:id="rId136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114018">
        <w:t xml:space="preserve">В качестве контрольных примеров рекомендуется выполнить операции, описание которых приведено в разделе 4 настоящего </w:t>
      </w:r>
      <w:r>
        <w:t>р</w:t>
      </w:r>
      <w:r w:rsidRPr="00114018">
        <w:t>уководства пользователя.</w:t>
      </w:r>
    </w:p>
    <w:p w14:paraId="181F5F01" w14:textId="608AE9BB" w:rsidR="004D1D0A" w:rsidRPr="00D34747" w:rsidRDefault="004D1D0A" w:rsidP="004D1D0A">
      <w:pPr>
        <w:pStyle w:val="1c"/>
        <w:keepNext w:val="0"/>
        <w:keepLines w:val="0"/>
        <w:widowControl w:val="0"/>
      </w:pPr>
      <w:bookmarkStart w:id="548" w:name="_Toc111828901"/>
      <w:bookmarkStart w:id="549" w:name="_Toc139035407"/>
      <w:bookmarkStart w:id="550" w:name="_Ref147840963"/>
      <w:bookmarkStart w:id="551" w:name="_Ref147947506"/>
      <w:bookmarkStart w:id="552" w:name="_Ref147947768"/>
      <w:bookmarkStart w:id="553" w:name="_Toc148459480"/>
      <w:bookmarkStart w:id="554" w:name="_Hlk111826384"/>
      <w:bookmarkStart w:id="555" w:name="_Ref514167333"/>
      <w:bookmarkStart w:id="556" w:name="_Ref514167607"/>
      <w:bookmarkStart w:id="557" w:name="_Toc167559962"/>
      <w:r w:rsidRPr="00D34747">
        <w:lastRenderedPageBreak/>
        <w:t xml:space="preserve">Форма </w:t>
      </w:r>
      <w:r w:rsidRPr="00E003B6">
        <w:t>заявки в СТП на предоставление</w:t>
      </w:r>
      <w:r w:rsidR="00693AA0" w:rsidRPr="00D33C8B">
        <w:t xml:space="preserve"> доступа </w:t>
      </w:r>
      <w:r w:rsidR="00693AA0" w:rsidRPr="00D33C8B">
        <w:rPr>
          <w:b w:val="0"/>
          <w:bCs/>
        </w:rPr>
        <w:t>к ФРМР</w:t>
      </w:r>
      <w:bookmarkEnd w:id="548"/>
      <w:bookmarkEnd w:id="549"/>
      <w:bookmarkEnd w:id="550"/>
      <w:bookmarkEnd w:id="551"/>
      <w:bookmarkEnd w:id="552"/>
      <w:bookmarkEnd w:id="553"/>
      <w:bookmarkEnd w:id="557"/>
    </w:p>
    <w:bookmarkEnd w:id="554"/>
    <w:p w14:paraId="53B5600D" w14:textId="4DEE7EC1" w:rsidR="004D1D0A" w:rsidRDefault="004D1D0A" w:rsidP="004D1D0A">
      <w:pPr>
        <w:pStyle w:val="affffffff7"/>
        <w:rPr>
          <w:rStyle w:val="affffc"/>
        </w:rPr>
      </w:pPr>
      <w:r w:rsidRPr="007D14D7">
        <w:rPr>
          <w:rStyle w:val="affffc"/>
        </w:rPr>
        <w:t xml:space="preserve">Заявка на </w:t>
      </w:r>
      <w:r w:rsidRPr="0012237F">
        <w:rPr>
          <w:rStyle w:val="affffc"/>
        </w:rPr>
        <w:t xml:space="preserve">предоставление доступа к Федеральному реГИСТРУ </w:t>
      </w:r>
      <w:r w:rsidRPr="0012237F">
        <w:rPr>
          <w:rStyle w:val="affffc"/>
        </w:rPr>
        <w:br/>
        <w:t>медицински</w:t>
      </w:r>
      <w:r w:rsidRPr="007D14D7">
        <w:rPr>
          <w:rStyle w:val="affffc"/>
        </w:rPr>
        <w:t xml:space="preserve">х и фармацевтических </w:t>
      </w:r>
      <w:r>
        <w:rPr>
          <w:rStyle w:val="affffc"/>
        </w:rPr>
        <w:t>РАБОТНИКОВ</w:t>
      </w:r>
    </w:p>
    <w:p w14:paraId="7032AA50" w14:textId="760799FF" w:rsidR="004D1D0A" w:rsidRPr="00B0625C" w:rsidRDefault="004D1D0A" w:rsidP="0012237F">
      <w:pPr>
        <w:pStyle w:val="afffffff9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</w:t>
      </w:r>
      <w:r>
        <w:t xml:space="preserve">гистра </w:t>
      </w:r>
      <w:r w:rsidRPr="00B0625C">
        <w:t xml:space="preserve">медицинских </w:t>
      </w:r>
      <w:r>
        <w:t>и фармацевтических работников</w:t>
      </w:r>
      <w:r w:rsidRPr="00B0625C">
        <w:t xml:space="preserve"> ЕГИСЗ. Сведения о пользователе(-ях) приведены в таблице</w:t>
      </w:r>
      <w:r>
        <w:t xml:space="preserve"> ниже</w:t>
      </w:r>
      <w:r w:rsidRPr="00B0625C">
        <w:t xml:space="preserve">. </w:t>
      </w:r>
    </w:p>
    <w:p w14:paraId="62BCA5DD" w14:textId="31667360" w:rsidR="004D1D0A" w:rsidRPr="00A25EDD" w:rsidRDefault="004D1D0A" w:rsidP="00B504E6">
      <w:pPr>
        <w:pStyle w:val="afffffffff4"/>
      </w:pPr>
      <w:r w:rsidRPr="00A25EDD">
        <w:t>Таблица</w:t>
      </w:r>
      <w:r w:rsidR="00A25EDD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А</w:t>
        </w:r>
      </w:fldSimple>
      <w:r w:rsidR="00A25EDD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A25EDD">
        <w:t xml:space="preserve"> </w:t>
      </w:r>
      <w:r w:rsidRPr="00A25EDD">
        <w:t>– Сведения о пользователе(-ях)</w:t>
      </w:r>
    </w:p>
    <w:tbl>
      <w:tblPr>
        <w:tblStyle w:val="af6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4"/>
        <w:gridCol w:w="996"/>
        <w:gridCol w:w="1075"/>
        <w:gridCol w:w="760"/>
        <w:gridCol w:w="1072"/>
        <w:gridCol w:w="1369"/>
        <w:gridCol w:w="1252"/>
        <w:gridCol w:w="1558"/>
        <w:gridCol w:w="1561"/>
        <w:gridCol w:w="4353"/>
      </w:tblGrid>
      <w:tr w:rsidR="004D1D0A" w:rsidRPr="00646423" w14:paraId="1227CC32" w14:textId="77777777" w:rsidTr="00646423">
        <w:trPr>
          <w:trHeight w:val="1023"/>
        </w:trPr>
        <w:tc>
          <w:tcPr>
            <w:tcW w:w="194" w:type="pct"/>
            <w:vAlign w:val="center"/>
          </w:tcPr>
          <w:p w14:paraId="7A33F137" w14:textId="01D88180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№</w:t>
            </w:r>
          </w:p>
        </w:tc>
        <w:tc>
          <w:tcPr>
            <w:tcW w:w="342" w:type="pct"/>
            <w:vAlign w:val="center"/>
          </w:tcPr>
          <w:p w14:paraId="35B9B455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СНИЛС</w:t>
            </w:r>
            <w:r w:rsidRPr="00646423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3047E357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Фамилия</w:t>
            </w:r>
          </w:p>
        </w:tc>
        <w:tc>
          <w:tcPr>
            <w:tcW w:w="261" w:type="pct"/>
            <w:vAlign w:val="center"/>
          </w:tcPr>
          <w:p w14:paraId="50E95EDD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Имя</w:t>
            </w:r>
          </w:p>
        </w:tc>
        <w:tc>
          <w:tcPr>
            <w:tcW w:w="368" w:type="pct"/>
            <w:vAlign w:val="center"/>
          </w:tcPr>
          <w:p w14:paraId="23E93175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Отчество</w:t>
            </w:r>
          </w:p>
        </w:tc>
        <w:tc>
          <w:tcPr>
            <w:tcW w:w="470" w:type="pct"/>
            <w:vAlign w:val="center"/>
          </w:tcPr>
          <w:p w14:paraId="441B21EE" w14:textId="554E874C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Адрес электронной почты</w:t>
            </w:r>
            <w:r w:rsidRPr="00646423">
              <w:rPr>
                <w:rStyle w:val="afffc"/>
                <w:sz w:val="20"/>
                <w:szCs w:val="20"/>
              </w:rPr>
              <w:footnoteReference w:id="1"/>
            </w:r>
          </w:p>
        </w:tc>
        <w:tc>
          <w:tcPr>
            <w:tcW w:w="430" w:type="pct"/>
            <w:vAlign w:val="center"/>
          </w:tcPr>
          <w:p w14:paraId="5FF18BCA" w14:textId="21B7568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 xml:space="preserve">Субъект </w:t>
            </w:r>
            <w:r w:rsidR="00646423" w:rsidRPr="00646423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535" w:type="pct"/>
            <w:vAlign w:val="center"/>
          </w:tcPr>
          <w:p w14:paraId="508CA68A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 xml:space="preserve">Полное наименование организации </w:t>
            </w:r>
          </w:p>
        </w:tc>
        <w:tc>
          <w:tcPr>
            <w:tcW w:w="536" w:type="pct"/>
            <w:vAlign w:val="center"/>
          </w:tcPr>
          <w:p w14:paraId="3EDDD406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  <w:lang w:val="en-US"/>
              </w:rPr>
            </w:pPr>
            <w:r w:rsidRPr="00646423">
              <w:rPr>
                <w:sz w:val="20"/>
                <w:szCs w:val="20"/>
                <w:lang w:val="en-US"/>
              </w:rPr>
              <w:t>OID</w:t>
            </w:r>
          </w:p>
          <w:p w14:paraId="5F1BC67D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организации</w:t>
            </w:r>
            <w:r w:rsidRPr="00646423">
              <w:rPr>
                <w:rStyle w:val="afffc"/>
                <w:sz w:val="20"/>
                <w:szCs w:val="20"/>
              </w:rPr>
              <w:footnoteReference w:id="2"/>
            </w:r>
          </w:p>
        </w:tc>
        <w:tc>
          <w:tcPr>
            <w:tcW w:w="1495" w:type="pct"/>
            <w:vAlign w:val="center"/>
          </w:tcPr>
          <w:p w14:paraId="479AA138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Pr="00646423">
              <w:rPr>
                <w:rStyle w:val="afffc"/>
                <w:bCs/>
                <w:color w:val="000000"/>
                <w:sz w:val="20"/>
                <w:szCs w:val="20"/>
              </w:rPr>
              <w:footnoteReference w:id="3"/>
            </w:r>
          </w:p>
        </w:tc>
      </w:tr>
      <w:tr w:rsidR="004D1D0A" w:rsidRPr="00EB5CC9" w14:paraId="4F90492A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1BD14E64" w14:textId="69ECB815" w:rsidR="004D1D0A" w:rsidRPr="00EB5CC9" w:rsidRDefault="004D1D0A" w:rsidP="00B77B53">
            <w:pPr>
              <w:pStyle w:val="1"/>
              <w:numPr>
                <w:ilvl w:val="0"/>
                <w:numId w:val="165"/>
              </w:numPr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47B91CF5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2398B98C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351301D5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353A1748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09BE2E6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475C5ECE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3DADE917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53D3F28B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173943427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  <w:vAlign w:val="center"/>
              </w:tcPr>
              <w:p w14:paraId="050C9A83" w14:textId="77777777" w:rsidR="004D1D0A" w:rsidRPr="00EB5CC9" w:rsidRDefault="004D1D0A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EB5CC9" w14:paraId="2DD6C53A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6D53A539" w14:textId="5113EC20" w:rsidR="00EB5CC9" w:rsidRPr="00EB5CC9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3CF67B29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56DFACAF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5DF098C7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7221F703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C0E1D70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648C022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6A3BF31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18EA113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50935550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</w:tcPr>
              <w:p w14:paraId="66A39D4F" w14:textId="31207E6F" w:rsidR="00EB5CC9" w:rsidRPr="00EB5CC9" w:rsidRDefault="00EB5CC9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EB5CC9" w14:paraId="26F2198E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235920A2" w14:textId="066C06BC" w:rsidR="00EB5CC9" w:rsidRPr="00EB5CC9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2D45A32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3918AED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618B8BE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4183D72B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79E25ED0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7C5C5BB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7E37ECA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427F774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9252634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495" w:type="pct"/>
              </w:tcPr>
              <w:p w14:paraId="2F107F58" w14:textId="2D5C8FCB" w:rsidR="00EB5CC9" w:rsidRPr="00EB5CC9" w:rsidRDefault="00EB5CC9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49748E46" w14:textId="77777777" w:rsidR="006B560D" w:rsidRDefault="006B560D" w:rsidP="004D1D0A">
      <w:pPr>
        <w:pStyle w:val="af2"/>
      </w:pPr>
    </w:p>
    <w:p w14:paraId="79CF407F" w14:textId="0AE334FD" w:rsidR="004D1D0A" w:rsidRPr="00B0625C" w:rsidRDefault="004D1D0A" w:rsidP="004D1D0A">
      <w:pPr>
        <w:pStyle w:val="af2"/>
      </w:pPr>
      <w:r w:rsidRPr="00B0625C">
        <w:t>{Наименование должности</w:t>
      </w:r>
    </w:p>
    <w:p w14:paraId="1EEA4F89" w14:textId="01A7479D" w:rsidR="004D1D0A" w:rsidRPr="00B0625C" w:rsidRDefault="004D1D0A" w:rsidP="004D1D0A">
      <w:pPr>
        <w:pStyle w:val="af2"/>
      </w:pPr>
      <w:r w:rsidRPr="00B0625C">
        <w:t>уполномоченного лица}</w:t>
      </w:r>
      <w:r w:rsidRPr="00B0625C">
        <w:rPr>
          <w:rStyle w:val="afffc"/>
          <w:sz w:val="22"/>
          <w:szCs w:val="22"/>
        </w:rPr>
        <w:footnoteReference w:id="4"/>
      </w:r>
      <w:r w:rsidRPr="00B0625C">
        <w:rPr>
          <w:rStyle w:val="afffc"/>
          <w:sz w:val="22"/>
          <w:szCs w:val="22"/>
        </w:rPr>
        <w:tab/>
      </w:r>
      <w:r w:rsidRPr="00B0625C">
        <w:tab/>
      </w:r>
      <w:r w:rsidRPr="00B0625C">
        <w:tab/>
      </w:r>
      <w:r w:rsidR="0085136C">
        <w:t xml:space="preserve">       </w:t>
      </w:r>
      <w:r w:rsidRPr="00B0625C">
        <w:t xml:space="preserve"> </w:t>
      </w:r>
      <w:r w:rsidRPr="00B0625C">
        <w:tab/>
      </w:r>
      <w:r w:rsidRPr="00B0625C">
        <w:tab/>
      </w:r>
      <w:r w:rsidRPr="00B0625C">
        <w:tab/>
      </w:r>
      <w:r w:rsidRPr="00B0625C">
        <w:tab/>
      </w:r>
      <w:r w:rsidR="0085136C">
        <w:t xml:space="preserve">  </w:t>
      </w:r>
      <w:r w:rsidRPr="00B0625C">
        <w:t>____________________/{И.О. Фамилия}</w:t>
      </w:r>
    </w:p>
    <w:p w14:paraId="1DF9F6F0" w14:textId="77777777" w:rsidR="004D1D0A" w:rsidRPr="00B0625C" w:rsidRDefault="004D1D0A" w:rsidP="004D1D0A">
      <w:pPr>
        <w:pStyle w:val="af2"/>
      </w:pPr>
    </w:p>
    <w:p w14:paraId="1983298F" w14:textId="0BE74826" w:rsidR="004D1D0A" w:rsidRDefault="004D1D0A" w:rsidP="004D1D0A">
      <w:pPr>
        <w:pStyle w:val="af2"/>
      </w:pPr>
      <w:r w:rsidRPr="00B0625C">
        <w:t>МП</w:t>
      </w:r>
      <w:r w:rsidRPr="00B0625C">
        <w:rPr>
          <w:rStyle w:val="afffc"/>
          <w:sz w:val="22"/>
          <w:szCs w:val="22"/>
        </w:rPr>
        <w:footnoteReference w:id="5"/>
      </w:r>
    </w:p>
    <w:p w14:paraId="7198DF8B" w14:textId="295CD767" w:rsidR="0029178F" w:rsidRPr="00B504E6" w:rsidRDefault="0029178F" w:rsidP="00C66242">
      <w:pPr>
        <w:pStyle w:val="1c"/>
      </w:pPr>
      <w:bookmarkStart w:id="558" w:name="_Toc149131734"/>
      <w:bookmarkStart w:id="559" w:name="_Toc149131735"/>
      <w:bookmarkStart w:id="560" w:name="_Toc149131736"/>
      <w:bookmarkStart w:id="561" w:name="_Toc149131769"/>
      <w:bookmarkStart w:id="562" w:name="_Toc149131770"/>
      <w:bookmarkStart w:id="563" w:name="_Toc149131771"/>
      <w:bookmarkStart w:id="564" w:name="_Ref156768604"/>
      <w:bookmarkStart w:id="565" w:name="_Ref156768616"/>
      <w:bookmarkStart w:id="566" w:name="_Hlk156994092"/>
      <w:bookmarkStart w:id="567" w:name="_Toc167559963"/>
      <w:bookmarkEnd w:id="555"/>
      <w:bookmarkEnd w:id="556"/>
      <w:bookmarkEnd w:id="558"/>
      <w:bookmarkEnd w:id="559"/>
      <w:bookmarkEnd w:id="560"/>
      <w:bookmarkEnd w:id="561"/>
      <w:bookmarkEnd w:id="562"/>
      <w:bookmarkEnd w:id="563"/>
      <w:r w:rsidRPr="00B504E6">
        <w:lastRenderedPageBreak/>
        <w:t>Матрица прав и ролей пользователей ФРМР</w:t>
      </w:r>
      <w:bookmarkEnd w:id="564"/>
      <w:bookmarkEnd w:id="565"/>
      <w:bookmarkEnd w:id="567"/>
      <w:r w:rsidRPr="00D33C8B">
        <w:rPr>
          <w:rStyle w:val="afffc"/>
          <w:vertAlign w:val="baseline"/>
        </w:rPr>
        <w:t xml:space="preserve"> </w:t>
      </w:r>
    </w:p>
    <w:p w14:paraId="70463F71" w14:textId="23BAA39D" w:rsidR="0029178F" w:rsidRPr="00B504E6" w:rsidRDefault="0029178F" w:rsidP="00B504E6">
      <w:pPr>
        <w:pStyle w:val="afffffffff4"/>
      </w:pPr>
      <w:r w:rsidRPr="00B504E6">
        <w:t>Таблица</w:t>
      </w:r>
      <w:r w:rsidR="00B504E6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Б</w:t>
        </w:r>
      </w:fldSimple>
      <w:r w:rsidR="00B504E6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B504E6">
        <w:t xml:space="preserve"> </w:t>
      </w:r>
      <w:r w:rsidRPr="00B504E6">
        <w:t xml:space="preserve">– Матрица прав и ролей </w:t>
      </w:r>
      <w:r w:rsidR="00107445">
        <w:t>П</w:t>
      </w:r>
      <w:r w:rsidRPr="00B504E6">
        <w:t>ользователей ФРМР</w:t>
      </w:r>
    </w:p>
    <w:tbl>
      <w:tblPr>
        <w:tblStyle w:val="afffffff0"/>
        <w:tblW w:w="5000" w:type="pct"/>
        <w:tblLayout w:type="fixed"/>
        <w:tblLook w:val="04A0" w:firstRow="1" w:lastRow="0" w:firstColumn="1" w:lastColumn="0" w:noHBand="0" w:noVBand="1"/>
      </w:tblPr>
      <w:tblGrid>
        <w:gridCol w:w="4798"/>
        <w:gridCol w:w="1691"/>
        <w:gridCol w:w="1130"/>
        <w:gridCol w:w="1305"/>
        <w:gridCol w:w="1325"/>
        <w:gridCol w:w="1558"/>
        <w:gridCol w:w="1241"/>
        <w:gridCol w:w="12"/>
        <w:gridCol w:w="1500"/>
      </w:tblGrid>
      <w:tr w:rsidR="004A55F8" w:rsidRPr="00C20D54" w14:paraId="23C90BD2" w14:textId="77777777" w:rsidTr="00B72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48" w:type="pct"/>
          </w:tcPr>
          <w:p w14:paraId="51FCB5DB" w14:textId="322D7602" w:rsidR="0029178F" w:rsidRPr="00C20D54" w:rsidRDefault="0029178F" w:rsidP="009639F8">
            <w:pPr>
              <w:pStyle w:val="108"/>
            </w:pPr>
            <w:r w:rsidRPr="00C20D54">
              <w:t>Пр</w:t>
            </w:r>
            <w:r w:rsidR="0077744D">
              <w:rPr>
                <w:lang w:val="ru-RU"/>
              </w:rPr>
              <w:t>ава</w:t>
            </w:r>
            <w:r w:rsidRPr="00C20D54">
              <w:t>/</w:t>
            </w:r>
            <w:r>
              <w:rPr>
                <w:lang w:val="ru-RU"/>
              </w:rPr>
              <w:t>р</w:t>
            </w:r>
            <w:r w:rsidRPr="00C20D54">
              <w:t xml:space="preserve">оли </w:t>
            </w:r>
            <w:r w:rsidR="00107445">
              <w:rPr>
                <w:lang w:val="ru-RU"/>
              </w:rPr>
              <w:t>П</w:t>
            </w:r>
            <w:r w:rsidR="0077744D">
              <w:rPr>
                <w:lang w:val="ru-RU"/>
              </w:rPr>
              <w:t xml:space="preserve">ользователей </w:t>
            </w:r>
            <w:r w:rsidRPr="00C20D54">
              <w:t>ФРМР</w:t>
            </w:r>
          </w:p>
        </w:tc>
        <w:tc>
          <w:tcPr>
            <w:tcW w:w="581" w:type="pct"/>
          </w:tcPr>
          <w:p w14:paraId="66D96A4C" w14:textId="39005FF7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>Администратор</w:t>
            </w:r>
            <w:r w:rsidR="00B4289F">
              <w:rPr>
                <w:lang w:val="ru-RU"/>
              </w:rPr>
              <w:t xml:space="preserve"> (ФРМР)</w:t>
            </w:r>
            <w:r w:rsidR="004A55F8">
              <w:rPr>
                <w:rStyle w:val="afffc"/>
                <w:lang w:val="ru-RU"/>
              </w:rPr>
              <w:footnoteReference w:id="6"/>
            </w:r>
          </w:p>
        </w:tc>
        <w:tc>
          <w:tcPr>
            <w:tcW w:w="388" w:type="pct"/>
          </w:tcPr>
          <w:p w14:paraId="3DCFDA59" w14:textId="279F30FF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 xml:space="preserve">Работник МЗ </w:t>
            </w:r>
            <w:r w:rsidR="00B4289F">
              <w:rPr>
                <w:lang w:val="ru-RU"/>
              </w:rPr>
              <w:t>(ФРМР)</w:t>
            </w:r>
          </w:p>
        </w:tc>
        <w:tc>
          <w:tcPr>
            <w:tcW w:w="448" w:type="pct"/>
          </w:tcPr>
          <w:p w14:paraId="69F86205" w14:textId="15AD17BE" w:rsidR="0029178F" w:rsidRPr="00B4289F" w:rsidRDefault="0029178F" w:rsidP="009639F8">
            <w:pPr>
              <w:pStyle w:val="108"/>
              <w:rPr>
                <w:highlight w:val="green"/>
                <w:lang w:val="ru-RU"/>
              </w:rPr>
            </w:pPr>
            <w:r w:rsidRPr="00C20D54">
              <w:t>Работник ОУЗ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455" w:type="pct"/>
          </w:tcPr>
          <w:p w14:paraId="78D543E9" w14:textId="18BA146A" w:rsidR="0029178F" w:rsidRPr="00312461" w:rsidRDefault="0029178F" w:rsidP="009639F8">
            <w:pPr>
              <w:pStyle w:val="108"/>
              <w:rPr>
                <w:highlight w:val="green"/>
                <w:lang w:val="ru-RU"/>
              </w:rPr>
            </w:pPr>
            <w:r>
              <w:rPr>
                <w:lang w:val="ru-RU"/>
              </w:rPr>
              <w:t>Работник организации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535" w:type="pct"/>
          </w:tcPr>
          <w:p w14:paraId="289B49A4" w14:textId="4042CAAD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 xml:space="preserve">Работник ФОИВ </w:t>
            </w:r>
            <w:r w:rsidR="00B4289F">
              <w:rPr>
                <w:lang w:val="ru-RU"/>
              </w:rPr>
              <w:t>(ФРМР)</w:t>
            </w:r>
          </w:p>
        </w:tc>
        <w:tc>
          <w:tcPr>
            <w:tcW w:w="430" w:type="pct"/>
            <w:gridSpan w:val="2"/>
          </w:tcPr>
          <w:p w14:paraId="6864E620" w14:textId="38202DD1" w:rsidR="0029178F" w:rsidRPr="00B4289F" w:rsidRDefault="00413A4F" w:rsidP="009639F8">
            <w:pPr>
              <w:pStyle w:val="108"/>
              <w:rPr>
                <w:lang w:val="ru-RU"/>
              </w:rPr>
            </w:pPr>
            <w:r>
              <w:t>Работник Р</w:t>
            </w:r>
            <w:r w:rsidR="002F57E6">
              <w:rPr>
                <w:lang w:val="ru-RU"/>
              </w:rPr>
              <w:t>ЗН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515" w:type="pct"/>
          </w:tcPr>
          <w:p w14:paraId="01DD59C2" w14:textId="75848A07" w:rsidR="0029178F" w:rsidRPr="0088383F" w:rsidRDefault="0029178F" w:rsidP="009639F8">
            <w:pPr>
              <w:pStyle w:val="108"/>
              <w:rPr>
                <w:lang w:val="ru-RU"/>
              </w:rPr>
            </w:pPr>
            <w:r w:rsidRPr="0088383F">
              <w:rPr>
                <w:lang w:val="ru-RU"/>
              </w:rPr>
              <w:t>Работник</w:t>
            </w:r>
            <w:r>
              <w:rPr>
                <w:lang w:val="ru-RU"/>
              </w:rPr>
              <w:t xml:space="preserve"> МЗ (кадровый департамент)</w:t>
            </w:r>
            <w:r w:rsidR="0088383F">
              <w:rPr>
                <w:lang w:val="ru-RU"/>
              </w:rPr>
              <w:t xml:space="preserve"> </w:t>
            </w:r>
            <w:r w:rsidR="0088383F" w:rsidRPr="0088383F">
              <w:rPr>
                <w:shd w:val="clear" w:color="auto" w:fill="FFFFFF"/>
                <w:lang w:val="ru-RU"/>
              </w:rPr>
              <w:t>(ФРМР)</w:t>
            </w:r>
          </w:p>
        </w:tc>
      </w:tr>
      <w:tr w:rsidR="00474FBA" w:rsidRPr="00C20D54" w14:paraId="4F55B05A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</w:tcPr>
          <w:p w14:paraId="090CE910" w14:textId="7B38F710" w:rsidR="00474FBA" w:rsidRPr="00875634" w:rsidRDefault="00875634" w:rsidP="00875634">
            <w:pPr>
              <w:pStyle w:val="109"/>
            </w:pPr>
            <w:r>
              <w:t xml:space="preserve">1. </w:t>
            </w:r>
            <w:r w:rsidR="00DD3FF8" w:rsidRPr="00875634">
              <w:t>Форма «Федеральный р</w:t>
            </w:r>
            <w:r w:rsidR="00474FBA" w:rsidRPr="00875634">
              <w:t>е</w:t>
            </w:r>
            <w:r w:rsidR="00DD3FF8" w:rsidRPr="00875634">
              <w:t>гистр м</w:t>
            </w:r>
            <w:r w:rsidR="00474FBA" w:rsidRPr="00875634">
              <w:t>едицинских и фармацевтических работников</w:t>
            </w:r>
            <w:r w:rsidR="00DD3FF8" w:rsidRPr="00875634">
              <w:t>»</w:t>
            </w:r>
          </w:p>
        </w:tc>
      </w:tr>
      <w:tr w:rsidR="004A55F8" w:rsidRPr="00C20D54" w14:paraId="74A035A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72D72E70" w14:textId="00D57553" w:rsidR="0029178F" w:rsidRPr="00C20D54" w:rsidRDefault="001C4885" w:rsidP="009639F8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441D638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68091D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684789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248D4FD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5C3C31A2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0C4907D8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8BEA3D6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</w:tr>
      <w:tr w:rsidR="004A55F8" w:rsidRPr="00C20D54" w14:paraId="78992A2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32EC0E9" w14:textId="43ED7019" w:rsidR="008A5F2B" w:rsidRPr="00C20D54" w:rsidRDefault="008A5F2B" w:rsidP="008A5F2B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23AB80F7" w14:textId="48D3F77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57F40CD" w14:textId="06C8F0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E5AD5E" w14:textId="65BDB81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F38F87D" w14:textId="3A4CCA76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77A1D1A9" w14:textId="2EFFE4DD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5F54326" w14:textId="29FBBD8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7D1DBAEE" w14:textId="39A2328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062F9FD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5ED1D32F" w14:textId="27EA584F" w:rsidR="008A5F2B" w:rsidRPr="00C20D54" w:rsidRDefault="008A5F2B" w:rsidP="008A5F2B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329F9CFF" w14:textId="1E78C952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056C432" w14:textId="1AD020B0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BB178AD" w14:textId="3D82C7DE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26F3567" w14:textId="5D3A77DF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F607EDE" w14:textId="2715994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63EFEB4E" w14:textId="02A51408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0622F578" w14:textId="11FE19F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0ED39C7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3C14742" w14:textId="1E00E2D4" w:rsidR="008A5F2B" w:rsidRPr="00C20D54" w:rsidRDefault="008A5F2B" w:rsidP="008A5F2B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18D76FB8" w14:textId="5C373F99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1BE596ED" w14:textId="4E8FAEC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1DBB499" w14:textId="79307B6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4AC3BC1" w14:textId="53FB155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E7D43B7" w14:textId="626E1B8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769B8CD5" w14:textId="35239025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4876C0EA" w14:textId="305D9D7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4B69408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07D635D0" w14:textId="0929FF8E" w:rsidR="008A5F2B" w:rsidRPr="00C20D54" w:rsidRDefault="008A5F2B" w:rsidP="008A5F2B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3FDB121A" w14:textId="126E45F5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252495C" w14:textId="2B7E812D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9D52710" w14:textId="2F2E658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41486615" w14:textId="21F9BF2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1181023B" w14:textId="05268C6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D3F59AB" w14:textId="32E58B29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25FAC7F" w14:textId="2B1876C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8A538A" w:rsidRPr="00C20D54" w14:paraId="0CE97432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4E76A65" w14:textId="2E3B6C90" w:rsidR="008A538A" w:rsidRPr="00C20D54" w:rsidRDefault="008C325E" w:rsidP="008C325E">
            <w:pPr>
              <w:pStyle w:val="109"/>
            </w:pPr>
            <w:r>
              <w:t xml:space="preserve">2. </w:t>
            </w:r>
            <w:r w:rsidR="008A538A">
              <w:t>Форма «Карточка медицинского (фармацевтического) работника»</w:t>
            </w:r>
          </w:p>
        </w:tc>
      </w:tr>
      <w:tr w:rsidR="004A55F8" w:rsidRPr="00C20D54" w14:paraId="624C05D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F4A8810" w14:textId="197F21C0" w:rsidR="008A5F2B" w:rsidRPr="00C20D54" w:rsidRDefault="008A5F2B" w:rsidP="008A5F2B">
            <w:pPr>
              <w:pStyle w:val="104"/>
            </w:pPr>
            <w:r>
              <w:t xml:space="preserve">Просмотр </w:t>
            </w:r>
            <w:r w:rsidR="00780DC8">
              <w:t>формы</w:t>
            </w:r>
          </w:p>
        </w:tc>
        <w:tc>
          <w:tcPr>
            <w:tcW w:w="581" w:type="pct"/>
          </w:tcPr>
          <w:p w14:paraId="7952A267" w14:textId="24001DC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22D4C64" w14:textId="3382415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ED885A6" w14:textId="27108FD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38C0BBE" w14:textId="416B665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EAB5B15" w14:textId="50426176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5ED1ED0C" w14:textId="1DA1D2BF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67FDCF2" w14:textId="641EABEC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57A2C0E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41387ED3" w14:textId="58743307" w:rsidR="0029178F" w:rsidRPr="00C20D54" w:rsidRDefault="0029178F" w:rsidP="009639F8">
            <w:pPr>
              <w:pStyle w:val="104"/>
            </w:pPr>
            <w:r w:rsidRPr="00C20D54">
              <w:t xml:space="preserve">Создание </w:t>
            </w:r>
            <w:r>
              <w:t>карточки работника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</w:tcPr>
          <w:p w14:paraId="2F662F0F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E281415" w14:textId="0CC5DE5B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</w:tcPr>
          <w:p w14:paraId="62976E53" w14:textId="1DEFF545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</w:tcPr>
          <w:p w14:paraId="66705A5D" w14:textId="77777777" w:rsidR="0029178F" w:rsidRPr="00C20D54" w:rsidRDefault="0029178F" w:rsidP="009639F8">
            <w:pPr>
              <w:pStyle w:val="104"/>
              <w:rPr>
                <w:lang w:val="en-US"/>
              </w:rPr>
            </w:pPr>
            <w:r w:rsidRPr="00C20D54">
              <w:t>+</w:t>
            </w:r>
          </w:p>
        </w:tc>
        <w:tc>
          <w:tcPr>
            <w:tcW w:w="535" w:type="pct"/>
          </w:tcPr>
          <w:p w14:paraId="7F47976B" w14:textId="19A111FD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7888EAD0" w14:textId="533BDA0C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7A53303" w14:textId="3A28CE9C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1E1A3F2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9CF03FC" w14:textId="0F8981EA" w:rsidR="0029178F" w:rsidRPr="00C20D54" w:rsidRDefault="0029178F" w:rsidP="009639F8">
            <w:pPr>
              <w:pStyle w:val="104"/>
            </w:pPr>
            <w:r w:rsidRPr="00C20D54">
              <w:t xml:space="preserve">Удаление </w:t>
            </w:r>
            <w:r>
              <w:t xml:space="preserve">карточки </w:t>
            </w:r>
            <w:r w:rsidRPr="002C2C8F">
              <w:t>работника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D89883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15FBBBF" w14:textId="4A8AFEC1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0B26647" w14:textId="515C01E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70A8E1B" w14:textId="51C232A4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AFA7342" w14:textId="221DA61B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246F76" w14:textId="667A1C31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D4DC75" w14:textId="75988174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29178F" w:rsidRPr="00C20D54" w14:paraId="255D7414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71B822A" w14:textId="0DFEA8B3" w:rsidR="0029178F" w:rsidRPr="00C20D54" w:rsidRDefault="008C325E" w:rsidP="008C325E">
            <w:pPr>
              <w:pStyle w:val="109"/>
            </w:pPr>
            <w:r>
              <w:t>2.</w:t>
            </w:r>
            <w:r w:rsidR="00D067AA">
              <w:t>1</w:t>
            </w:r>
            <w:r>
              <w:t xml:space="preserve">. </w:t>
            </w:r>
            <w:r w:rsidR="006D16EE">
              <w:t>Раздел</w:t>
            </w:r>
            <w:r w:rsidR="00780DC8">
              <w:t xml:space="preserve"> </w:t>
            </w:r>
            <w:r w:rsidR="0029178F" w:rsidRPr="00C20D54">
              <w:t>«</w:t>
            </w:r>
            <w:r w:rsidR="00397623">
              <w:t xml:space="preserve">Карточка» (основные </w:t>
            </w:r>
            <w:r w:rsidR="0029178F" w:rsidRPr="00C20D54">
              <w:t>данные</w:t>
            </w:r>
            <w:r w:rsidR="00DD3FF8">
              <w:t xml:space="preserve"> и документы, удостоверяющие личность</w:t>
            </w:r>
            <w:r w:rsidR="00397623">
              <w:t>)</w:t>
            </w:r>
          </w:p>
        </w:tc>
      </w:tr>
      <w:tr w:rsidR="004A55F8" w:rsidRPr="00C20D54" w14:paraId="0F67410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D3AEF8C" w14:textId="2F64E500" w:rsidR="0029178F" w:rsidRPr="00C20D54" w:rsidRDefault="0029178F" w:rsidP="009639F8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 w:rsidR="008A5F2B">
              <w:t>а</w:t>
            </w:r>
          </w:p>
        </w:tc>
        <w:tc>
          <w:tcPr>
            <w:tcW w:w="581" w:type="pct"/>
            <w:shd w:val="clear" w:color="auto" w:fill="auto"/>
          </w:tcPr>
          <w:p w14:paraId="29047DE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C5E57DD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A5D906D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27A88F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1E4CCF0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196D3EC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24D0289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</w:tr>
      <w:tr w:rsidR="004A55F8" w:rsidRPr="00C20D54" w14:paraId="6129C92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73560F7" w14:textId="350C8F17" w:rsidR="0029178F" w:rsidRPr="00C20D54" w:rsidRDefault="008A5F2B" w:rsidP="009639F8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D58D8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CA3CE9D" w14:textId="483B307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33A0A98" w14:textId="36C8D96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4B52D7A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59E8D5F" w14:textId="188597F3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EA23D24" w14:textId="0FF5F413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11080CB" w14:textId="261666F7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28439FA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B17D6F5" w14:textId="6CE30109" w:rsidR="0029178F" w:rsidRPr="00C20D54" w:rsidRDefault="0029178F" w:rsidP="009639F8">
            <w:pPr>
              <w:pStyle w:val="104"/>
            </w:pPr>
            <w:r w:rsidRPr="00C20D54">
              <w:t>Редактирование данных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C9E4865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F4C5143" w14:textId="21BF5ED6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DD659E0" w14:textId="52495A0D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429461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C433B4E" w14:textId="58230F75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471919" w14:textId="69A12C54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49A8DED" w14:textId="4478E95C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237D5CB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AB50C96" w14:textId="1CCC467D" w:rsidR="008A5F2B" w:rsidRPr="00C20D54" w:rsidRDefault="008A5F2B" w:rsidP="009639F8">
            <w:pPr>
              <w:pStyle w:val="104"/>
            </w:pPr>
            <w:r>
              <w:lastRenderedPageBreak/>
              <w:t>Удаление данных</w:t>
            </w:r>
            <w:r w:rsidR="00CC1B86">
              <w:t xml:space="preserve"> о документе, удостоверяющем личность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EB0AB9C" w14:textId="0722FAA0" w:rsidR="008A5F2B" w:rsidRPr="00C20D54" w:rsidRDefault="008A5F2B" w:rsidP="009639F8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6AB466B2" w14:textId="45A5F928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5D4B181" w14:textId="63107472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BAA587C" w14:textId="63F588E4" w:rsidR="008A5F2B" w:rsidRPr="00C20D54" w:rsidRDefault="008A5F2B" w:rsidP="009639F8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011176DA" w14:textId="5414CE99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092898" w14:textId="672E91E4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86706D0" w14:textId="6D9D4586" w:rsidR="008A5F2B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C1B86" w14:paraId="1125296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E97D56E" w14:textId="6FEDA8B1" w:rsidR="00CC1B86" w:rsidRPr="00CC1B86" w:rsidRDefault="00CC1B86" w:rsidP="00CC1B86">
            <w:pPr>
              <w:pStyle w:val="104"/>
            </w:pPr>
            <w:r w:rsidRPr="00CC1B86">
              <w:t>Запуск проверки СНИЛС</w:t>
            </w:r>
            <w:r>
              <w:t xml:space="preserve"> работника</w:t>
            </w:r>
          </w:p>
        </w:tc>
        <w:tc>
          <w:tcPr>
            <w:tcW w:w="581" w:type="pct"/>
            <w:shd w:val="clear" w:color="auto" w:fill="auto"/>
          </w:tcPr>
          <w:p w14:paraId="21E3D84C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388" w:type="pct"/>
            <w:shd w:val="clear" w:color="auto" w:fill="auto"/>
          </w:tcPr>
          <w:p w14:paraId="3CED8E7C" w14:textId="0B543CF7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08011B4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455" w:type="pct"/>
            <w:shd w:val="clear" w:color="auto" w:fill="auto"/>
          </w:tcPr>
          <w:p w14:paraId="4C33D406" w14:textId="09501D72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B59B568" w14:textId="3D46AE48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914A2C" w14:textId="009FCFF1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FD74955" w14:textId="458118C5" w:rsidR="00CC1B86" w:rsidRPr="00CC1B86" w:rsidRDefault="0033231D" w:rsidP="00CC1B86">
            <w:pPr>
              <w:pStyle w:val="104"/>
            </w:pPr>
            <w:r>
              <w:t>-</w:t>
            </w:r>
          </w:p>
        </w:tc>
      </w:tr>
      <w:tr w:rsidR="004A55F8" w:rsidRPr="00BD39AB" w14:paraId="37FB02C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9B33BD9" w14:textId="5C88C974" w:rsidR="00CC1B86" w:rsidRPr="00CC1B86" w:rsidRDefault="00CC1B86" w:rsidP="00CC1B86">
            <w:pPr>
              <w:pStyle w:val="104"/>
            </w:pPr>
            <w:r w:rsidRPr="00CC1B86">
              <w:t>Запуск проверки ИНН</w:t>
            </w:r>
            <w:r>
              <w:t xml:space="preserve"> работника</w:t>
            </w:r>
          </w:p>
        </w:tc>
        <w:tc>
          <w:tcPr>
            <w:tcW w:w="581" w:type="pct"/>
            <w:shd w:val="clear" w:color="auto" w:fill="auto"/>
          </w:tcPr>
          <w:p w14:paraId="4C0BDA55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388" w:type="pct"/>
            <w:shd w:val="clear" w:color="auto" w:fill="auto"/>
          </w:tcPr>
          <w:p w14:paraId="7DC3DB4C" w14:textId="39B38382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DC0EC71" w14:textId="77777777" w:rsidR="00CC1B86" w:rsidRPr="00BD39AB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455" w:type="pct"/>
            <w:shd w:val="clear" w:color="auto" w:fill="auto"/>
          </w:tcPr>
          <w:p w14:paraId="4D3B9260" w14:textId="618664B2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16B593A" w14:textId="5B98CCCE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E4AAC36" w14:textId="0DF90A8C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1BD588D" w14:textId="04A01769" w:rsidR="00CC1B86" w:rsidRPr="00BD39AB" w:rsidRDefault="0033231D" w:rsidP="00CC1B86">
            <w:pPr>
              <w:pStyle w:val="104"/>
            </w:pPr>
            <w:r>
              <w:t>-</w:t>
            </w:r>
          </w:p>
        </w:tc>
      </w:tr>
      <w:tr w:rsidR="00397623" w:rsidRPr="00C20D54" w14:paraId="1B1ED598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192E318" w14:textId="505F9AC2" w:rsidR="00397623" w:rsidRPr="00C20D54" w:rsidRDefault="00397623" w:rsidP="001C4885">
            <w:pPr>
              <w:pStyle w:val="109"/>
            </w:pPr>
            <w:r>
              <w:t>2.</w:t>
            </w:r>
            <w:r w:rsidR="00D067AA">
              <w:t>2</w:t>
            </w:r>
            <w:r>
              <w:t>.</w:t>
            </w:r>
            <w:r w:rsidR="009C5CEA">
              <w:t xml:space="preserve"> </w:t>
            </w:r>
            <w:r w:rsidR="006D16EE">
              <w:t>Раздел</w:t>
            </w:r>
            <w:r w:rsidRPr="00C20D54">
              <w:t xml:space="preserve"> «Личное дело»</w:t>
            </w:r>
          </w:p>
        </w:tc>
      </w:tr>
      <w:tr w:rsidR="004A55F8" w:rsidRPr="00C20D54" w14:paraId="751B1FB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8F4D717" w14:textId="486577DD" w:rsidR="00397623" w:rsidRPr="00C20D54" w:rsidRDefault="00397623" w:rsidP="001C4885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3EC454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A2B055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F79519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5C3C8BD3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9CCFE0D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83AF32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388F862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5C67DE8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9DD374" w14:textId="1001C412" w:rsidR="00397623" w:rsidRPr="00C20D54" w:rsidRDefault="00397623" w:rsidP="001C4885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DC5E6B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C314263" w14:textId="0CAEC275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CCC17B" w14:textId="3172429B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2276CB8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828AEF" w14:textId="25A13CD5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18E696" w14:textId="2F7AD746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A52FAAE" w14:textId="042DB615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377DB37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7D07128" w14:textId="140BBABF" w:rsidR="00397623" w:rsidRPr="00C20D54" w:rsidRDefault="00397623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291C108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CA71DE9" w14:textId="2766B58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2332A7E" w14:textId="0772004A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FF1FC1E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161C44B" w14:textId="35A7828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B45055" w14:textId="16A16A0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67A939C" w14:textId="68AEE8A4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35616BE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C5BD139" w14:textId="49EB39F3" w:rsidR="00397623" w:rsidRPr="00C20D54" w:rsidRDefault="00397623" w:rsidP="001C4885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976597E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C53EBE5" w14:textId="2A4EF0A2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A8DA813" w14:textId="3B81D167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775D2B8" w14:textId="7E4B30EF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21B34F" w14:textId="76477C5C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E8CF11" w14:textId="496D60F7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75C9231" w14:textId="191FD171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29178F" w:rsidRPr="00C20D54" w14:paraId="3190B6BC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A6937DB" w14:textId="39E63F50" w:rsidR="0029178F" w:rsidRPr="00C20D54" w:rsidRDefault="008C325E" w:rsidP="008C325E">
            <w:pPr>
              <w:pStyle w:val="109"/>
            </w:pPr>
            <w:r>
              <w:t xml:space="preserve">2.3. </w:t>
            </w:r>
            <w:r w:rsidR="006D16EE">
              <w:t>Раздел</w:t>
            </w:r>
            <w:r w:rsidR="0029178F" w:rsidRPr="00C20D54">
              <w:t xml:space="preserve"> «Адреса»</w:t>
            </w:r>
          </w:p>
        </w:tc>
      </w:tr>
      <w:tr w:rsidR="004A55F8" w:rsidRPr="00C20D54" w14:paraId="5AA9D51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7BF0C9C" w14:textId="1A2ADFA3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>
              <w:t>блока</w:t>
            </w:r>
          </w:p>
        </w:tc>
        <w:tc>
          <w:tcPr>
            <w:tcW w:w="581" w:type="pct"/>
            <w:shd w:val="clear" w:color="auto" w:fill="auto"/>
          </w:tcPr>
          <w:p w14:paraId="17538CF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B54E1A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262E89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782BA8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3BCC8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2239F2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E15F01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7D28BF3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60A8B3" w14:textId="6536BB1E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34B09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B67A1B2" w14:textId="74B2AB2C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1B2E168" w14:textId="7F12FBED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67E586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81155FB" w14:textId="171D4073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C1C68CE" w14:textId="1FE25721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8ED92E1" w14:textId="2E72305B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7C7DB81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3D90E1" w14:textId="22F77EC9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7EBDC2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6AC5C0" w14:textId="055DAFF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13125F2" w14:textId="1657A61E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589B4E5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EED71F6" w14:textId="583E2A4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39A9C2" w14:textId="4935427D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D324494" w14:textId="6DB5EB66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1699DA1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E0BE10E" w14:textId="304078E2" w:rsidR="008A5F2B" w:rsidRPr="00C20D54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8C5D7C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8F4240B" w14:textId="76358A9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91794A8" w14:textId="3B8C797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8AEE8FD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92D2AB1" w14:textId="63E9EAD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4CBC104" w14:textId="1B44836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7B85B78" w14:textId="771487CF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DD3FF8" w:rsidRPr="00C20D54" w14:paraId="436EE2AE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D8787BB" w14:textId="5168E744" w:rsidR="00DD3FF8" w:rsidRPr="00C20D54" w:rsidRDefault="008C325E" w:rsidP="008C325E">
            <w:pPr>
              <w:pStyle w:val="109"/>
            </w:pPr>
            <w:r>
              <w:t>2.</w:t>
            </w:r>
            <w:r w:rsidR="00397623">
              <w:t>4</w:t>
            </w:r>
            <w:r>
              <w:t xml:space="preserve">. </w:t>
            </w:r>
            <w:r w:rsidR="006D16EE">
              <w:t>Раздел</w:t>
            </w:r>
            <w:r w:rsidR="00DD3FF8" w:rsidRPr="00C20D54">
              <w:t xml:space="preserve"> «Образование»</w:t>
            </w:r>
          </w:p>
        </w:tc>
      </w:tr>
      <w:tr w:rsidR="0094107C" w:rsidRPr="00C20D54" w14:paraId="2E30A433" w14:textId="77777777" w:rsidTr="009410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317AC10" w14:textId="09121764" w:rsidR="0094107C" w:rsidRPr="00C20D54" w:rsidRDefault="00740854" w:rsidP="00740854">
            <w:pPr>
              <w:pStyle w:val="109"/>
            </w:pPr>
            <w:r>
              <w:t xml:space="preserve">2.4.1. </w:t>
            </w:r>
            <w:r w:rsidR="006D16EE">
              <w:t>Блок</w:t>
            </w:r>
            <w:r>
              <w:t xml:space="preserve"> «</w:t>
            </w:r>
            <w:r w:rsidRPr="00C20D54">
              <w:t>Среднее (общее) образование</w:t>
            </w:r>
            <w:r>
              <w:t>»</w:t>
            </w:r>
          </w:p>
        </w:tc>
      </w:tr>
      <w:tr w:rsidR="00B72397" w:rsidRPr="00C20D54" w14:paraId="4ECB756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1218E08" w14:textId="0F1CC7B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F52841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BA29F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8DF2AA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4735E4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8F4599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1E4F4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2D4F518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70B35C0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DF1C4B" w14:textId="302ADE1F" w:rsidR="00740854" w:rsidRPr="00C20D54" w:rsidRDefault="00740854" w:rsidP="00740854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4D14EE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28C454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200AA81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E99BE20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B1FB25D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0A510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8D28E8B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C20D54" w14:paraId="66A8088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BDDC00C" w14:textId="2269CCE8" w:rsidR="00740854" w:rsidRPr="00C20D54" w:rsidRDefault="00740854" w:rsidP="00740854">
            <w:pPr>
              <w:pStyle w:val="104"/>
            </w:pPr>
            <w:r w:rsidRPr="00C20D54">
              <w:lastRenderedPageBreak/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51D67FE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42B8119" w14:textId="77777777" w:rsidR="00740854" w:rsidRPr="00C20D54" w:rsidRDefault="00740854" w:rsidP="00740854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14045F7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6CE5735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4F447F9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79EC6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26E25AC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C20D54" w14:paraId="6CD49E9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5D1DF4" w14:textId="5B8B8D7A" w:rsidR="00740854" w:rsidRPr="00C20D54" w:rsidRDefault="00740854" w:rsidP="00740854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A5308D6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86C27F" w14:textId="77777777" w:rsidR="00740854" w:rsidRPr="00C20D54" w:rsidRDefault="00740854" w:rsidP="00740854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22E06A4A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65A5ECB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3F35748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9682E36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CC1AB47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9C0968" w14:paraId="52255E1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D93CC1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8FC9147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3C5E307A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04769071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538FE38A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52191094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269DE9BD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131CC7B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740854" w:rsidRPr="00C20D54" w14:paraId="0FFE967A" w14:textId="77777777" w:rsidTr="00740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48651D7" w14:textId="34E20FEE" w:rsidR="00740854" w:rsidRPr="00C20D54" w:rsidRDefault="00740854" w:rsidP="00740854">
            <w:pPr>
              <w:pStyle w:val="109"/>
            </w:pPr>
            <w:r>
              <w:t xml:space="preserve">2.4.2. </w:t>
            </w:r>
            <w:r w:rsidR="000664FD">
              <w:t>Блок</w:t>
            </w:r>
            <w:r>
              <w:t xml:space="preserve"> «</w:t>
            </w:r>
            <w:r w:rsidRPr="00C20D54">
              <w:t>Профессиональное образование</w:t>
            </w:r>
            <w:r>
              <w:t>»</w:t>
            </w:r>
          </w:p>
        </w:tc>
      </w:tr>
      <w:tr w:rsidR="00B72397" w:rsidRPr="00C20D54" w14:paraId="47061E8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DBF350D" w14:textId="39005B8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B63086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145C7E8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D12F87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BD3616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74D44C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553AC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2BC90A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3F40A72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F9E978A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2861B2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238DE5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AB60F3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5735F04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610FDB6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2001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2B3FF0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22C06C3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58D876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174EC2E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D9554DD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4E565F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F84CF93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51C325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C4EC4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EA95F7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2C3B487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B0449DB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E922228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35634C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62F43B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E465711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B8703D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AC033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404DC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3B19AE2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95796DA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0432E0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1C4A37C9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664AE10D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61A8910E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1AD19E0E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76A93C0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56FBFB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5CF2842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D6BD5B5" w14:textId="056BDA19" w:rsidR="00B72397" w:rsidRPr="00C20D54" w:rsidRDefault="00B72397" w:rsidP="00B72397">
            <w:pPr>
              <w:pStyle w:val="109"/>
            </w:pPr>
            <w:r>
              <w:t xml:space="preserve">2.4.3. </w:t>
            </w:r>
            <w:r w:rsidR="000664FD">
              <w:t>Блок</w:t>
            </w:r>
            <w:r>
              <w:t xml:space="preserve"> «</w:t>
            </w:r>
            <w:r w:rsidRPr="00C20D54">
              <w:t>Послевузовское образование</w:t>
            </w:r>
            <w:r>
              <w:t>»</w:t>
            </w:r>
          </w:p>
        </w:tc>
      </w:tr>
      <w:tr w:rsidR="00B72397" w:rsidRPr="00C20D54" w14:paraId="6C5467D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0CDDC03" w14:textId="2E8073B7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047E370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912F75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67A89E7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AD4732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35382C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5CCE8A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10733A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63FC121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F47D7B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07EBFAF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98C7AE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D540A6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C20998B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9AF27E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9AFB3F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7A5856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6514534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84DF8DB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50CBD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0A9C31D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7BAF039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42A2382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FA0EFB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1A2ABC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2E6388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00E177A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CBFE18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DFD21C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08C4B85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13A14D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C3F63B0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6E0250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F8C84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27D349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2AFE1E1C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4B81D3A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064638EE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4F02AEE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34FC5604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4F7CB497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7E28D639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7FAF52F2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40E1311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1304E85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D4389A9" w14:textId="23ED81F9" w:rsidR="00B72397" w:rsidRPr="00C20D54" w:rsidRDefault="00B72397" w:rsidP="00B72397">
            <w:pPr>
              <w:pStyle w:val="109"/>
            </w:pPr>
            <w:r>
              <w:lastRenderedPageBreak/>
              <w:t xml:space="preserve">2.4.4.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Дополнительное профессиональное образование</w:t>
            </w:r>
            <w:r>
              <w:t>»</w:t>
            </w:r>
          </w:p>
        </w:tc>
      </w:tr>
      <w:tr w:rsidR="00B72397" w:rsidRPr="00C20D54" w14:paraId="3B7625F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D20F128" w14:textId="36179BE7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3D0792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FC49D1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4CC5A8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EBA6DB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1111DC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8AFB8D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852619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250B09A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2BF59A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79CED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01DDC9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DA6384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C97725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7ECBC9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00C4AF2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2A3E81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4F2DD65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37E22F6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910024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34E9A9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76F4E03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B4BA149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F77439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D69AC8F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A0DD19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0A75F3A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84643B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05EDBE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47E88B5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54F7D2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581A660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9D87CD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3A981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FE90BC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0442407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118BD5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E2E6AB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15C1678C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37AE10A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2BC158E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337CF41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5BAC92C2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687011C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5B9ACD4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B7F3ED8" w14:textId="2E401450" w:rsidR="00B72397" w:rsidRPr="00C20D54" w:rsidRDefault="00B72397" w:rsidP="00B72397">
            <w:pPr>
              <w:pStyle w:val="109"/>
            </w:pPr>
            <w:r>
              <w:t xml:space="preserve">2.4.5. </w:t>
            </w:r>
            <w:r w:rsidR="000664FD">
              <w:t>Блок</w:t>
            </w:r>
            <w:r>
              <w:t xml:space="preserve"> «</w:t>
            </w:r>
            <w:r w:rsidRPr="00C20D54">
              <w:t>Сведения с портала НМФО: пятилетние циклы</w:t>
            </w:r>
            <w:r>
              <w:t>»</w:t>
            </w:r>
          </w:p>
        </w:tc>
      </w:tr>
      <w:tr w:rsidR="00B72397" w:rsidRPr="00C20D54" w14:paraId="1C9ADCA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E9B14E0" w14:textId="0F38529D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5E7CAC4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FEA87B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364985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53467E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6836B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D1315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65F2EF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3F8CAF6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0FAABD5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9EB1A5" w14:textId="60C28CE4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0211C151" w14:textId="0808029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E31EC25" w14:textId="26DAB4B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3D33FA" w14:textId="3A12A26F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2FFDF9A" w14:textId="0688B770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31F25C" w14:textId="6FE5C971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02B7DFA" w14:textId="41D983C1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C72CA6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3318BC9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CC6C8B" w14:textId="36582C3A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336CF81F" w14:textId="3DB698FD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6779F31" w14:textId="0AC3199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6230426" w14:textId="50205A3C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8630EA1" w14:textId="5E00F634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3514C0" w14:textId="13704E4D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E69D08E" w14:textId="31999FA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1D7C560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ACAA935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BCA120B" w14:textId="2DCBE153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2232E40" w14:textId="0991FC2E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AB229A3" w14:textId="2374F144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7FF42AA0" w14:textId="56F760FB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5144937" w14:textId="6E8BE89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499E06" w14:textId="0391299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13FF3E4" w14:textId="0517B133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6565CE2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9095099" w14:textId="1F3C6F92" w:rsidR="00B72397" w:rsidRPr="00C20D54" w:rsidRDefault="00B72397" w:rsidP="00B72397">
            <w:pPr>
              <w:pStyle w:val="109"/>
            </w:pPr>
            <w:r>
              <w:t xml:space="preserve">2.4.6. </w:t>
            </w:r>
            <w:r w:rsidR="000664FD">
              <w:t>Блок</w:t>
            </w:r>
            <w:r>
              <w:t xml:space="preserve"> «</w:t>
            </w:r>
            <w:r w:rsidRPr="00C20D54">
              <w:t>Сведения о прохождении военной службы</w:t>
            </w:r>
            <w:r>
              <w:t>»</w:t>
            </w:r>
          </w:p>
        </w:tc>
      </w:tr>
      <w:tr w:rsidR="00B72397" w:rsidRPr="00C20D54" w14:paraId="1E4941C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FB70155" w14:textId="1216763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ABACF7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BB56A1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9B48D6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A1DBE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27CD4F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0341E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2A05097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0C72FAC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B6D0219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F669A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B3EF25F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8E4F8C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328FB6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6427E9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FFEE8E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138D5E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2F54810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20B6170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9A5C18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6FF4371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9CB44C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6197FD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B4B6D19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7A51ED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9BFD6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6FBB517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E7B181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917D4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E7FD758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97540F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24ABA3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7D7CD4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EB77E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62F77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2F8639D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8F3E433" w14:textId="1DD5AB41" w:rsidR="00B72397" w:rsidRPr="00C20D54" w:rsidRDefault="00B72397" w:rsidP="00B72397">
            <w:pPr>
              <w:pStyle w:val="109"/>
            </w:pPr>
            <w:r>
              <w:lastRenderedPageBreak/>
              <w:t xml:space="preserve">2.4.7. </w:t>
            </w:r>
            <w:r w:rsidR="000664FD">
              <w:t>Блок</w:t>
            </w:r>
            <w:r>
              <w:t xml:space="preserve"> «</w:t>
            </w:r>
            <w:r w:rsidRPr="00C20D54">
              <w:t>Сертификат специалиста</w:t>
            </w:r>
            <w:r>
              <w:t>»</w:t>
            </w:r>
          </w:p>
        </w:tc>
      </w:tr>
      <w:tr w:rsidR="00B72397" w:rsidRPr="00C20D54" w14:paraId="253723B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EC7CB2D" w14:textId="0B46EE45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21CA435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785E06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5FDD48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5CF69C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11ADC1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7AAA3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02E1A30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15A7DD0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F623930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638D42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D2EF33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D348CA6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4047AB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AE4CA7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375CF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F5681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6DA1E51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3D6393E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C5EDD1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554FFD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9EA8E6D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666CC8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0C23F1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FA8D8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1339E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D923AC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6DE2201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CB766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2891E04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1512A77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1D6D4C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9AC821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07C35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DD946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14670CF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D0859BB" w14:textId="67D0F7BE" w:rsidR="00B72397" w:rsidRPr="00C20D54" w:rsidRDefault="00B72397" w:rsidP="00B72397">
            <w:pPr>
              <w:pStyle w:val="109"/>
            </w:pPr>
            <w:r>
              <w:t xml:space="preserve">2.4.8. </w:t>
            </w:r>
            <w:r w:rsidR="000664FD">
              <w:t>Блок</w:t>
            </w:r>
            <w:r>
              <w:t xml:space="preserve"> «</w:t>
            </w:r>
            <w:r w:rsidRPr="00C20D54">
              <w:t>Св</w:t>
            </w:r>
            <w:r w:rsidR="000A3DAC">
              <w:t xml:space="preserve">едения </w:t>
            </w:r>
            <w:r w:rsidRPr="00C20D54">
              <w:t>об аккредитации</w:t>
            </w:r>
            <w:r>
              <w:t>»</w:t>
            </w:r>
          </w:p>
        </w:tc>
      </w:tr>
      <w:tr w:rsidR="00B72397" w:rsidRPr="00C20D54" w14:paraId="534DFAC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D7C6356" w14:textId="2EF1BBA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57FBC93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162F6E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CA6F76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C6DEB1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FE0552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0834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C2A06A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1547ECB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19B64E9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17B21B2" w14:textId="4213EF1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1BC8AEF7" w14:textId="4A74D861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CECF299" w14:textId="6868833A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923D29E" w14:textId="0513B002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53B4C3" w14:textId="33A87BC0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4A93FA" w14:textId="5E1646F9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41BB051" w14:textId="7DBD7EFB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5C883E2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351FC49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B482607" w14:textId="1EE8BDC1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9E7CC84" w14:textId="41D9BDC3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C9D92A2" w14:textId="2DB9C97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740F30E8" w14:textId="21078424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5D42F64" w14:textId="1768D7B8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82AD397" w14:textId="24557686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E040D8A" w14:textId="7F0DE53D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656D9C8C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1C4270A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D1AAD89" w14:textId="1BF311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538020D5" w14:textId="11C65313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57870D4" w14:textId="0E8C9F20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288D72F9" w14:textId="6898D68A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5807AF8" w14:textId="12427DC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FA64FE" w14:textId="115AD2EC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D014980" w14:textId="7C35B81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79F468C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19F5E61" w14:textId="14B742BD" w:rsidR="00B72397" w:rsidRPr="00C20D54" w:rsidRDefault="00B72397" w:rsidP="00B72397">
            <w:pPr>
              <w:pStyle w:val="109"/>
            </w:pPr>
            <w:r>
              <w:t xml:space="preserve">2.4.9. </w:t>
            </w:r>
            <w:r w:rsidR="000664FD">
              <w:t>Блок</w:t>
            </w:r>
            <w:r>
              <w:t xml:space="preserve"> «</w:t>
            </w:r>
            <w:r w:rsidRPr="00C20D54">
              <w:t>Квалификационная категория</w:t>
            </w:r>
            <w:r>
              <w:t>»</w:t>
            </w:r>
          </w:p>
        </w:tc>
      </w:tr>
      <w:tr w:rsidR="00B72397" w:rsidRPr="00C20D54" w14:paraId="2293EA6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91B9A2D" w14:textId="60D86996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2F678B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48263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9261C1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56114F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119B4A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34F85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527CA9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580D465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9489AD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07268E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2FEC9D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9953CC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D4A17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E85CE2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43425A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5564E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2D5BC2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0504F93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409775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A33521E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DE20DC3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436A28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F068AE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90AD88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02126AF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9BA5D4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CA0D174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90377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ABBDE5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22A0DDD9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06B97A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AA51ED6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9CAA5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3ED69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4396078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CFA2624" w14:textId="38B7AA00" w:rsidR="00B72397" w:rsidRPr="00C20D54" w:rsidRDefault="00B72397" w:rsidP="00B72397">
            <w:pPr>
              <w:pStyle w:val="109"/>
            </w:pPr>
            <w:r>
              <w:t xml:space="preserve">2.4.10. </w:t>
            </w:r>
            <w:r w:rsidR="000664FD">
              <w:t>Блок</w:t>
            </w:r>
            <w:r>
              <w:t xml:space="preserve"> «</w:t>
            </w:r>
            <w:r w:rsidRPr="00C20D54">
              <w:t>Решение о соответствии образования и (или) квалификации, полученных в иностранном государстве</w:t>
            </w:r>
            <w:r>
              <w:t>»</w:t>
            </w:r>
          </w:p>
        </w:tc>
      </w:tr>
      <w:tr w:rsidR="00B336BE" w:rsidRPr="00C20D54" w14:paraId="4FB0F39C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A0184C" w14:textId="4EB8ADC9" w:rsidR="00B336BE" w:rsidRPr="00C20D54" w:rsidRDefault="00B336BE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4D0F993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0032756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408EB28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53219FF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E1C3BE1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20453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15DCB8F9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</w:tr>
      <w:tr w:rsidR="00574E1F" w:rsidRPr="00BD39AB" w14:paraId="48C354A4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41AD64" w14:textId="48C0504F" w:rsidR="00574E1F" w:rsidRPr="00574E1F" w:rsidRDefault="00574E1F" w:rsidP="00EF6D6C">
            <w:pPr>
              <w:pStyle w:val="104"/>
            </w:pPr>
            <w:r w:rsidRPr="00574E1F">
              <w:lastRenderedPageBreak/>
              <w:t xml:space="preserve">Отправка запроса в </w:t>
            </w:r>
            <w:r w:rsidR="00E702F5">
              <w:t>АИС «Росздравнадзор»</w:t>
            </w:r>
            <w:r w:rsidRPr="00574E1F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74A5D86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388" w:type="pct"/>
            <w:shd w:val="clear" w:color="auto" w:fill="auto"/>
          </w:tcPr>
          <w:p w14:paraId="196ACF2B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48" w:type="pct"/>
            <w:shd w:val="clear" w:color="auto" w:fill="auto"/>
          </w:tcPr>
          <w:p w14:paraId="319A548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55" w:type="pct"/>
            <w:shd w:val="clear" w:color="auto" w:fill="auto"/>
          </w:tcPr>
          <w:p w14:paraId="08A88EF7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35" w:type="pct"/>
            <w:shd w:val="clear" w:color="auto" w:fill="auto"/>
          </w:tcPr>
          <w:p w14:paraId="458152C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26" w:type="pct"/>
            <w:shd w:val="clear" w:color="auto" w:fill="auto"/>
          </w:tcPr>
          <w:p w14:paraId="0D50725C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623FE86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</w:tr>
      <w:tr w:rsidR="00B336BE" w:rsidRPr="00C20D54" w14:paraId="3FA89741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33984B4" w14:textId="282F2CAD" w:rsidR="00B336BE" w:rsidRPr="00C20D54" w:rsidRDefault="00B336BE" w:rsidP="00B336BE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0A4B95F" w14:textId="6D5D74A9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1A682C09" w14:textId="0E919AE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96E036D" w14:textId="74769061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C86423D" w14:textId="72911BA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5A80F9A" w14:textId="6F6521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6B6115" w14:textId="1F4B21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78502D" w14:textId="02E7E69D" w:rsidR="00B336BE" w:rsidRPr="00C20D54" w:rsidRDefault="00B336BE" w:rsidP="00B336BE">
            <w:pPr>
              <w:pStyle w:val="104"/>
            </w:pPr>
            <w:r>
              <w:t>-</w:t>
            </w:r>
          </w:p>
        </w:tc>
      </w:tr>
      <w:tr w:rsidR="00B336BE" w:rsidRPr="00C20D54" w14:paraId="4D5A70A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1BF6856" w14:textId="708A66F5" w:rsidR="00B336BE" w:rsidRPr="00574E1F" w:rsidRDefault="00B336BE" w:rsidP="00574E1F">
            <w:pPr>
              <w:pStyle w:val="104"/>
            </w:pPr>
            <w:r w:rsidRPr="00574E1F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128F45" w14:textId="7FAE265D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E0F36B6" w14:textId="1BEF6AB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B2CC7E" w14:textId="543F2DB9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3E5BD896" w14:textId="5F8A8AD3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490D206" w14:textId="5A3A91D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D620B9" w14:textId="7599B0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BB22C4E" w14:textId="7FB1CB7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</w:tr>
      <w:tr w:rsidR="00B336BE" w:rsidRPr="00C20D54" w14:paraId="6A415434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1A14323" w14:textId="095113FF" w:rsidR="00B336BE" w:rsidRPr="00574E1F" w:rsidRDefault="00B336BE" w:rsidP="00574E1F">
            <w:pPr>
              <w:pStyle w:val="104"/>
            </w:pPr>
            <w:r w:rsidRPr="00574E1F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996896" w14:textId="627CC86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24E184A" w14:textId="5A294E33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9068188" w14:textId="765C164B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9A43684" w14:textId="5EBF50F5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BCC464F" w14:textId="2AA626B4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B2352B" w14:textId="5D7BDE7D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AE7EC0" w14:textId="2591E159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</w:tr>
      <w:tr w:rsidR="00B72397" w:rsidRPr="00C20D54" w14:paraId="73FA997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51BBBA5" w14:textId="7AD194BC" w:rsidR="00B72397" w:rsidRPr="00C20D54" w:rsidRDefault="00B72397" w:rsidP="00B72397">
            <w:pPr>
              <w:pStyle w:val="109"/>
            </w:pPr>
            <w:r>
              <w:t xml:space="preserve">2.4.11.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Дополнительные документы</w:t>
            </w:r>
            <w:r>
              <w:t>»</w:t>
            </w:r>
          </w:p>
        </w:tc>
      </w:tr>
      <w:tr w:rsidR="00B72397" w:rsidRPr="00C20D54" w14:paraId="6BAF4D5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D9A5101" w14:textId="2C373BC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4225AC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501156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659DED9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76B0EBB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C506D6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80F3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2002C4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574E1F" w:rsidRPr="00C20D54" w14:paraId="0B41E179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85D9616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3953B271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AF17AFB" w14:textId="77777777" w:rsidR="00574E1F" w:rsidRPr="002B7A99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D07D888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10AC215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4C47008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0A928F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3A565DE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4A55F8" w:rsidRPr="00C20D54" w14:paraId="032C171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48708C3" w14:textId="1ED2DDF8" w:rsidR="0033231D" w:rsidRPr="00C20D54" w:rsidRDefault="0033231D" w:rsidP="0033231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B67DBE3" w14:textId="77777777" w:rsidR="0033231D" w:rsidRPr="00C20D54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A6B6309" w14:textId="191F475C" w:rsidR="0033231D" w:rsidRPr="00C20D54" w:rsidRDefault="0033231D" w:rsidP="0033231D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4C34CBB" w14:textId="573B8CE8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3634A2B" w14:textId="77777777" w:rsidR="0033231D" w:rsidRPr="00C20D54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23214238" w14:textId="3FF19933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F615B7" w14:textId="328F1D2F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4ABF03C" w14:textId="375F5DE1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4A55F8" w:rsidRPr="00C20D54" w14:paraId="56523C4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D7DEF52" w14:textId="2B5DBEFE" w:rsidR="0033231D" w:rsidRDefault="0033231D" w:rsidP="0033231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352F833" w14:textId="77777777" w:rsidR="0033231D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08C472" w14:textId="60015708" w:rsidR="0033231D" w:rsidRPr="00C20D54" w:rsidRDefault="0033231D" w:rsidP="0033231D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865366F" w14:textId="22997FB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E6252E" w14:textId="77777777" w:rsidR="0033231D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412D1BEB" w14:textId="60A1575B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A94E7C6" w14:textId="28A11700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8C9C3A" w14:textId="46FC25C7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29178F" w:rsidRPr="00C20D54" w14:paraId="608D2A9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03E4942" w14:textId="351CE1AB" w:rsidR="0029178F" w:rsidRPr="00C20D54" w:rsidRDefault="008C325E" w:rsidP="008C325E">
            <w:pPr>
              <w:pStyle w:val="109"/>
            </w:pPr>
            <w:r>
              <w:t>2.</w:t>
            </w:r>
            <w:r w:rsidR="00397623">
              <w:t>5</w:t>
            </w:r>
            <w:r>
              <w:t xml:space="preserve">. </w:t>
            </w:r>
            <w:r w:rsidR="006D16EE">
              <w:t>Раздел</w:t>
            </w:r>
            <w:r w:rsidR="0029178F" w:rsidRPr="00C20D54">
              <w:t xml:space="preserve"> «Награды»</w:t>
            </w:r>
          </w:p>
        </w:tc>
      </w:tr>
      <w:tr w:rsidR="004A55F8" w:rsidRPr="00C20D54" w14:paraId="792C0F2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2A8A75F" w14:textId="0F451713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B29B54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A1CA03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73A362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F3BE1B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74EECC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DDF96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23B5312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58AD1A8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A4EC894" w14:textId="5BDBEB75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71953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F76CC81" w14:textId="447BDCF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B90430F" w14:textId="018EA4C7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8697A4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183E75C" w14:textId="3A771B23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4F5C82" w14:textId="1147C8A6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B9CC7E3" w14:textId="7C3EC445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51EA560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3E0207D" w14:textId="54D998BA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4B14A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364422F" w14:textId="5ED9086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4BADB0" w14:textId="5854159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A52FDA5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CD9926F" w14:textId="0658E54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D390F3" w14:textId="09E94B4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C6CB861" w14:textId="0EFC807B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7A84989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5F41162" w14:textId="16CE4D06" w:rsidR="008A5F2B" w:rsidRPr="00C20D54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4B9C3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2B4CBFD" w14:textId="47256B3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D0272DD" w14:textId="2CCC737C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1FD6CD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24544CE" w14:textId="1B61C824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6D5E5E" w14:textId="55FA3E8E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CC9F338" w14:textId="07D9BA71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29178F" w:rsidRPr="00C20D54" w14:paraId="3882F389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BDEAC40" w14:textId="2DC26DB3" w:rsidR="0029178F" w:rsidRPr="00C20D54" w:rsidRDefault="008C325E" w:rsidP="00397623">
            <w:pPr>
              <w:pStyle w:val="109"/>
            </w:pPr>
            <w:r>
              <w:lastRenderedPageBreak/>
              <w:t>2.</w:t>
            </w:r>
            <w:r w:rsidR="00397623">
              <w:t>6</w:t>
            </w:r>
            <w:r>
              <w:t xml:space="preserve">. </w:t>
            </w:r>
            <w:r w:rsidR="006D16EE">
              <w:t>Раздел</w:t>
            </w:r>
            <w:r w:rsidR="0029178F" w:rsidRPr="00C20D54">
              <w:t xml:space="preserve"> «Некоммерческие организации»</w:t>
            </w:r>
          </w:p>
        </w:tc>
      </w:tr>
      <w:tr w:rsidR="004A55F8" w:rsidRPr="00C20D54" w14:paraId="4E1F5FF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2C591E9" w14:textId="27CA2C9E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407B418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38DC67D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104793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3AAD141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B2A6CC6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59BDC2E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75AB6B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1DED68A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4B090DF" w14:textId="15BA0C40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4B2793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DE09096" w14:textId="46D226A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B17BC62" w14:textId="2E70C4B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A2D90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A6D1B84" w14:textId="4D2BFCD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56A5A" w14:textId="5E285EA4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E8DB889" w14:textId="598BD549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1F6A963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7D51634" w14:textId="33B70937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C19792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1E064E1" w14:textId="072228A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88ABEFD" w14:textId="3737DEA6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DCDD30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C260C63" w14:textId="2B902EB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B5FF10" w14:textId="4DC3A91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7057E" w14:textId="64823F4A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2C07723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112427" w14:textId="1BF4DE31" w:rsidR="008A5F2B" w:rsidRPr="007F697D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A4CF26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8ABBCA0" w14:textId="447DF01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F6FF51C" w14:textId="7565604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51AE26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36B675A" w14:textId="555CA4B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689F71" w14:textId="6639FC2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AB99149" w14:textId="73C2D7B1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74FBA" w:rsidRPr="00C20D54" w14:paraId="75A89B1B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7BE2BF2" w14:textId="0C857BE6" w:rsidR="00474FBA" w:rsidRPr="00C20D54" w:rsidRDefault="008C325E" w:rsidP="008C325E">
            <w:pPr>
              <w:pStyle w:val="109"/>
              <w:ind w:left="360"/>
            </w:pPr>
            <w:r>
              <w:t xml:space="preserve">3. </w:t>
            </w:r>
            <w:r w:rsidR="00875634">
              <w:t>Форма «</w:t>
            </w:r>
            <w:r w:rsidR="00474FBA" w:rsidRPr="00C20D54">
              <w:t>Р</w:t>
            </w:r>
            <w:r w:rsidR="00474FBA">
              <w:t>е</w:t>
            </w:r>
            <w:r w:rsidR="00397623">
              <w:t>гистр</w:t>
            </w:r>
            <w:r w:rsidR="00474FBA">
              <w:t xml:space="preserve"> о</w:t>
            </w:r>
            <w:r w:rsidR="00474FBA" w:rsidRPr="00C20D54">
              <w:t>бучающи</w:t>
            </w:r>
            <w:r w:rsidR="00474FBA">
              <w:t>хся</w:t>
            </w:r>
            <w:r w:rsidR="00875634">
              <w:t>»</w:t>
            </w:r>
          </w:p>
        </w:tc>
      </w:tr>
      <w:tr w:rsidR="004A55F8" w:rsidRPr="00C20D54" w14:paraId="6B838A0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62D43A4A" w14:textId="7B62C6F3" w:rsidR="008A5F2B" w:rsidRPr="00C20D54" w:rsidRDefault="001C4885" w:rsidP="001C4885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02CD25A4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1329C89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50206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9B3E6B4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5A678F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5E7C1D1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5A759289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238BB89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0531CD7" w14:textId="77777777" w:rsidR="008A5F2B" w:rsidRPr="00C20D54" w:rsidRDefault="008A5F2B" w:rsidP="001C4885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7F8625F7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86B67F8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B807D0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B4900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A98DCF9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5620477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C52120F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7ECF696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2347AE7" w14:textId="77777777" w:rsidR="008A5F2B" w:rsidRPr="00C20D54" w:rsidRDefault="008A5F2B" w:rsidP="001C4885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25BBCCB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4669F8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002A13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FEE69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2845F323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E8D4F1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1F38B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43730B1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760C1CC3" w14:textId="77777777" w:rsidR="008A5F2B" w:rsidRPr="00C20D54" w:rsidRDefault="008A5F2B" w:rsidP="001C4885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49B85E73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10C342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C387B0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DD3A4D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B688168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3396BCB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CE90BB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267C5C1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7DB119" w14:textId="77777777" w:rsidR="008A5F2B" w:rsidRPr="00C20D54" w:rsidRDefault="008A5F2B" w:rsidP="001C4885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03FFDEF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A190C7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FED75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497F65A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44D2BB21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6361B20F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5F8D7D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875634" w:rsidRPr="00C20D54" w14:paraId="416DC146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95AF4CA" w14:textId="5BE9FB28" w:rsidR="00875634" w:rsidRPr="008C325E" w:rsidRDefault="008C325E" w:rsidP="008C325E">
            <w:pPr>
              <w:pStyle w:val="109"/>
            </w:pPr>
            <w:r>
              <w:t>4. Форма «</w:t>
            </w:r>
            <w:r w:rsidR="00875634">
              <w:t>Карточка обучающегося</w:t>
            </w:r>
            <w:r>
              <w:t>»</w:t>
            </w:r>
          </w:p>
        </w:tc>
      </w:tr>
      <w:tr w:rsidR="004A55F8" w:rsidRPr="00C20D54" w14:paraId="7FBEDEC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7BCBE8E" w14:textId="6AA3D734" w:rsidR="007A18CE" w:rsidRPr="00C20D54" w:rsidRDefault="007A18CE" w:rsidP="001C4885">
            <w:pPr>
              <w:pStyle w:val="104"/>
            </w:pPr>
            <w:r>
              <w:t xml:space="preserve">Просмотр </w:t>
            </w:r>
            <w:r w:rsidR="00B336BE">
              <w:t>формы</w:t>
            </w:r>
          </w:p>
        </w:tc>
        <w:tc>
          <w:tcPr>
            <w:tcW w:w="581" w:type="pct"/>
          </w:tcPr>
          <w:p w14:paraId="2EE7246E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46D5771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1C06ED5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E68A0B1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EE992CC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1B1768D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01DBBEA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6DE2C35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82E41A5" w14:textId="0C929BC6" w:rsidR="00474FBA" w:rsidRPr="00C20D54" w:rsidRDefault="00474FBA" w:rsidP="008A538A">
            <w:pPr>
              <w:pStyle w:val="104"/>
              <w:rPr>
                <w:szCs w:val="20"/>
              </w:rPr>
            </w:pPr>
            <w:r w:rsidRPr="00C20D54">
              <w:t xml:space="preserve">Создание </w:t>
            </w:r>
            <w:r>
              <w:rPr>
                <w:szCs w:val="20"/>
              </w:rPr>
              <w:t>карточки</w:t>
            </w:r>
            <w:r w:rsidRPr="00C20D54">
              <w:t xml:space="preserve"> обучающегося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993AF8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7828BD" w14:textId="14D98B07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2BFC308" w14:textId="78B74A68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1AA0B15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378042A" w14:textId="2AAE60D5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448970" w14:textId="7EC59854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5960C8" w14:textId="7D71BD42" w:rsidR="00474FBA" w:rsidRPr="00C20D54" w:rsidRDefault="0033231D" w:rsidP="008A538A">
            <w:pPr>
              <w:pStyle w:val="104"/>
            </w:pPr>
            <w:r>
              <w:t>-</w:t>
            </w:r>
          </w:p>
        </w:tc>
      </w:tr>
      <w:tr w:rsidR="004A55F8" w:rsidRPr="00C20D54" w14:paraId="10BE489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F6D46B6" w14:textId="793AD72E" w:rsidR="00474FBA" w:rsidRPr="00C20D54" w:rsidRDefault="00474FBA" w:rsidP="008A538A">
            <w:pPr>
              <w:pStyle w:val="104"/>
              <w:rPr>
                <w:szCs w:val="20"/>
              </w:rPr>
            </w:pPr>
            <w:r w:rsidRPr="00C20D54">
              <w:t xml:space="preserve">Удаление </w:t>
            </w:r>
            <w:r>
              <w:rPr>
                <w:szCs w:val="20"/>
              </w:rPr>
              <w:t>карточки</w:t>
            </w:r>
            <w:r w:rsidRPr="00C20D54">
              <w:t xml:space="preserve"> обучающегося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E3E8711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FD04D94" w14:textId="0F7678CD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53CD54C" w14:textId="10A8B99B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9CF96BB" w14:textId="78128F16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BD660C5" w14:textId="7B083168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4B416E" w14:textId="045C4AB6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419E6F7" w14:textId="63AAD932" w:rsidR="00474FBA" w:rsidRPr="00C20D54" w:rsidRDefault="0033231D" w:rsidP="008A538A">
            <w:pPr>
              <w:pStyle w:val="104"/>
            </w:pPr>
            <w:r>
              <w:t>-</w:t>
            </w:r>
          </w:p>
        </w:tc>
      </w:tr>
      <w:tr w:rsidR="00875634" w:rsidRPr="00C20D54" w14:paraId="05E21EA6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56C46B9" w14:textId="4F87474F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</w:t>
            </w:r>
            <w:r w:rsidR="00397623">
              <w:t>Карточка</w:t>
            </w:r>
            <w:r w:rsidR="000A3DAC">
              <w:t>»</w:t>
            </w:r>
            <w:r w:rsidR="00397623">
              <w:t xml:space="preserve"> (основные </w:t>
            </w:r>
            <w:r w:rsidR="00875634" w:rsidRPr="00C20D54">
              <w:t>данные</w:t>
            </w:r>
            <w:r w:rsidR="00875634">
              <w:t xml:space="preserve"> и документы, удостоверяющие личность</w:t>
            </w:r>
            <w:r w:rsidR="00397623">
              <w:t>)</w:t>
            </w:r>
          </w:p>
        </w:tc>
      </w:tr>
      <w:tr w:rsidR="004A55F8" w:rsidRPr="00C20D54" w14:paraId="5B26BA3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EBE67F2" w14:textId="693C9363" w:rsidR="00875634" w:rsidRPr="00C20D54" w:rsidRDefault="00875634" w:rsidP="001C4885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9A69E1B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80C60EE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DEF4C5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04FD907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245C951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49183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132F67C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5BEE452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7C33256" w14:textId="5F861DFD" w:rsidR="00875634" w:rsidRPr="00C20D54" w:rsidRDefault="00875634" w:rsidP="001C4885">
            <w:pPr>
              <w:pStyle w:val="104"/>
            </w:pPr>
            <w:r>
              <w:lastRenderedPageBreak/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66F0355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BDF918C" w14:textId="6810D1F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ADF6E25" w14:textId="4F9D160D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914374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7D593F4" w14:textId="4C243C8C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99D72D" w14:textId="0E17662C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3E0A388" w14:textId="32B75F9C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5FBE3022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EDF3A69" w14:textId="58D90892" w:rsidR="00875634" w:rsidRPr="00C20D54" w:rsidRDefault="00875634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4D0C129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8F14C4" w14:textId="685483CA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71C78FF" w14:textId="5863C6F7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A5AA7A6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2DE836B" w14:textId="2533B0CF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6459F1" w14:textId="3FDBA1F0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DDB439F" w14:textId="67E04BDA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4F53D23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2C6123B" w14:textId="4DB73C2F" w:rsidR="007A18CE" w:rsidRPr="00C20D54" w:rsidRDefault="007A18CE" w:rsidP="001C4885">
            <w:pPr>
              <w:pStyle w:val="104"/>
            </w:pPr>
            <w:r>
              <w:t>Удаление данных о документе, удостоверяющем личность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3B614D6" w14:textId="77777777" w:rsidR="007A18CE" w:rsidRPr="00C20D54" w:rsidRDefault="007A18CE" w:rsidP="001C4885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B4A2073" w14:textId="0D50D505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5CB92EE" w14:textId="06D4CE32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DD05BF2" w14:textId="77777777" w:rsidR="007A18CE" w:rsidRPr="00C20D54" w:rsidRDefault="007A18CE" w:rsidP="001C4885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6D64488D" w14:textId="4B12C8E5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4029F5" w14:textId="22CAD7F8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9662AA" w14:textId="5ACBFC8A" w:rsidR="007A18CE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875634" w:rsidRPr="00C20D54" w14:paraId="7BD64819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B8C9900" w14:textId="04A4335B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«Адреса»</w:t>
            </w:r>
          </w:p>
        </w:tc>
      </w:tr>
      <w:tr w:rsidR="004A55F8" w:rsidRPr="00C20D54" w14:paraId="21E3773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698E2A3" w14:textId="4D4CDCF1" w:rsidR="00875634" w:rsidRPr="00C20D54" w:rsidRDefault="00875634" w:rsidP="001C4885">
            <w:pPr>
              <w:pStyle w:val="104"/>
            </w:pPr>
            <w:r w:rsidRPr="00C20D54">
              <w:t xml:space="preserve">Просмотр </w:t>
            </w:r>
            <w:r w:rsidR="000664FD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23B754A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E0F44D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AD0C55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62FA79F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3E52E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FF677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330601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03AD712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60AA62" w14:textId="77A4F7C1" w:rsidR="00875634" w:rsidRPr="00C20D54" w:rsidRDefault="00875634" w:rsidP="001C4885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7536AF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4BFC38C" w14:textId="739F6C4E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BBDA1E1" w14:textId="4990420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4F834A4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10853D1" w14:textId="4B0D610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7844367" w14:textId="5B50C646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81AB564" w14:textId="44D35F1E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796DB7A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FDBBFDD" w14:textId="783FAAF7" w:rsidR="00875634" w:rsidRPr="00C20D54" w:rsidRDefault="00875634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C5C461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AF8F0A4" w14:textId="460ADB88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B347DB9" w14:textId="3E428C45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7C7FA40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DD82D23" w14:textId="7BF4ED1E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4860EC" w14:textId="7E399553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8BB02F8" w14:textId="0222940E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0C1D38F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12AD65D" w14:textId="449EC87A" w:rsidR="00875634" w:rsidRPr="00C20D54" w:rsidRDefault="00875634" w:rsidP="001C4885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36E61DC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CAD17FB" w14:textId="2994B92A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7DBC12" w14:textId="77777777" w:rsidR="00875634" w:rsidRPr="00C20D54" w:rsidRDefault="00875634" w:rsidP="001C4885">
            <w:pPr>
              <w:pStyle w:val="104"/>
            </w:pPr>
          </w:p>
        </w:tc>
        <w:tc>
          <w:tcPr>
            <w:tcW w:w="455" w:type="pct"/>
            <w:shd w:val="clear" w:color="auto" w:fill="auto"/>
          </w:tcPr>
          <w:p w14:paraId="6DA4C7BE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58FAF9E" w14:textId="03969D27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513A4E" w14:textId="4417A043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B36B07B" w14:textId="596BF28F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875634" w:rsidRPr="00C20D54" w14:paraId="76D9B37C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0339B4E" w14:textId="28D8C205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«Образование»</w:t>
            </w:r>
          </w:p>
        </w:tc>
      </w:tr>
      <w:tr w:rsidR="00656CF3" w:rsidRPr="00C20D54" w14:paraId="7580B9B4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AB24EAB" w14:textId="65D19837" w:rsidR="00656CF3" w:rsidRPr="00C20D54" w:rsidRDefault="00780DC8" w:rsidP="00EF6D6C">
            <w:pPr>
              <w:pStyle w:val="109"/>
            </w:pPr>
            <w:r>
              <w:t>4.3.1</w:t>
            </w:r>
            <w:r w:rsidR="00656CF3">
              <w:t xml:space="preserve">. </w:t>
            </w:r>
            <w:r w:rsidR="006D16EE">
              <w:t>Блок</w:t>
            </w:r>
            <w:r w:rsidR="00656CF3">
              <w:t xml:space="preserve"> «</w:t>
            </w:r>
            <w:r w:rsidR="00656CF3" w:rsidRPr="00C20D54">
              <w:t>Профессиональное образование</w:t>
            </w:r>
            <w:r w:rsidR="00656CF3">
              <w:t>»</w:t>
            </w:r>
          </w:p>
        </w:tc>
      </w:tr>
      <w:tr w:rsidR="00656CF3" w:rsidRPr="00C20D54" w14:paraId="689F6384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6612872" w14:textId="520F76D7" w:rsidR="00656CF3" w:rsidRPr="00C20D54" w:rsidRDefault="00656CF3" w:rsidP="00EF6D6C">
            <w:pPr>
              <w:pStyle w:val="104"/>
            </w:pPr>
            <w:r w:rsidRPr="00C20D54">
              <w:t xml:space="preserve">Просмотр </w:t>
            </w:r>
            <w:r w:rsidR="006D16EE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8599992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654F0D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9969DD6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231D4BD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CBB20C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1E4CB5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1594455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</w:tr>
      <w:tr w:rsidR="00656CF3" w:rsidRPr="00C20D54" w14:paraId="637D2956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5B9BBB5" w14:textId="77777777" w:rsidR="00656CF3" w:rsidRPr="00C20D54" w:rsidRDefault="00656CF3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162F928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CFD244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666CE0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0FBCED8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73B138D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069F551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BF5103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C20D54" w14:paraId="75FD9259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3A7AA06" w14:textId="77777777" w:rsidR="00656CF3" w:rsidRPr="00C20D54" w:rsidRDefault="00656CF3" w:rsidP="00EF6D6C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328397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EF28C6" w14:textId="77777777" w:rsidR="00656CF3" w:rsidRPr="00C20D54" w:rsidRDefault="00656CF3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FFC0380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21F41F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4322287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637CAB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DB28DFA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C20D54" w14:paraId="41B4DDE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BE45B24" w14:textId="77777777" w:rsidR="00656CF3" w:rsidRPr="00C20D54" w:rsidRDefault="00656CF3" w:rsidP="00EF6D6C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8942D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6D59530" w14:textId="77777777" w:rsidR="00656CF3" w:rsidRPr="00C20D54" w:rsidRDefault="00656CF3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4AC90191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C4DFB2F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6A9F5F0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4CFD68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1A27D7C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9C0968" w14:paraId="08CF9ACD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2B0E6CA" w14:textId="77777777" w:rsidR="00656CF3" w:rsidRPr="009C0968" w:rsidRDefault="00656CF3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792BC5B" w14:textId="77777777" w:rsidR="00656CF3" w:rsidRPr="009C0968" w:rsidRDefault="00656CF3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0350DB42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4FF8318B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7F916EAC" w14:textId="77777777" w:rsidR="00656CF3" w:rsidRPr="009C0968" w:rsidRDefault="00656CF3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094FB0C7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513D722C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D51DE72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</w:tr>
      <w:tr w:rsidR="000A3DAC" w:rsidRPr="00C20D54" w14:paraId="0474E88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1DFDED9" w14:textId="4ADAB6AE" w:rsidR="000A3DAC" w:rsidRPr="00C20D54" w:rsidRDefault="00780DC8" w:rsidP="00EF6D6C">
            <w:pPr>
              <w:pStyle w:val="109"/>
            </w:pPr>
            <w:r>
              <w:lastRenderedPageBreak/>
              <w:t>4.3.2.</w:t>
            </w:r>
            <w:r w:rsidR="000A3DAC">
              <w:t xml:space="preserve"> </w:t>
            </w:r>
            <w:r w:rsidR="000664FD">
              <w:t>Блок</w:t>
            </w:r>
            <w:r w:rsidR="000A3DAC">
              <w:t xml:space="preserve"> «</w:t>
            </w:r>
            <w:r w:rsidR="000A3DAC" w:rsidRPr="00C20D54">
              <w:t>Св</w:t>
            </w:r>
            <w:r w:rsidR="000A3DAC">
              <w:t xml:space="preserve">едения </w:t>
            </w:r>
            <w:r w:rsidR="000A3DAC" w:rsidRPr="00C20D54">
              <w:t>об аккредитации</w:t>
            </w:r>
            <w:r w:rsidR="000A3DAC">
              <w:t>»</w:t>
            </w:r>
          </w:p>
        </w:tc>
      </w:tr>
      <w:tr w:rsidR="000A3DAC" w:rsidRPr="00C20D54" w14:paraId="0F55AEC2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4083CCA" w14:textId="46892E21" w:rsidR="000A3DAC" w:rsidRPr="00C20D54" w:rsidRDefault="000A3DAC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B10C407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D3D030A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8AA8B8F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1B8C4FE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86A0829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7D61A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B6D68AD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</w:tr>
      <w:tr w:rsidR="000A3DAC" w:rsidRPr="00C20D54" w14:paraId="40A75C17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51E1042" w14:textId="77777777" w:rsidR="000A3DAC" w:rsidRPr="00C20D54" w:rsidRDefault="000A3DAC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628E44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8F89BD2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47EAE51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AF229E7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73E398A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324CEF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9BE3295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</w:tr>
      <w:tr w:rsidR="000A3DAC" w:rsidRPr="00C20D54" w14:paraId="49F076EB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F84AFA6" w14:textId="77777777" w:rsidR="000A3DAC" w:rsidRPr="00C20D54" w:rsidRDefault="000A3DAC" w:rsidP="00EF6D6C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537694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2CF8EE99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4E62D76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D6AE573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F167F6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2E1386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2AFB647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</w:tr>
      <w:tr w:rsidR="000A3DAC" w:rsidRPr="00C20D54" w14:paraId="7DC321D3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0EE6E5" w14:textId="77777777" w:rsidR="000A3DAC" w:rsidRPr="00C20D54" w:rsidRDefault="000A3DAC" w:rsidP="00EF6D6C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BCAAA5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FEB5268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1C55127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9C6F1D3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0380F62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1B2F360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92F7C60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755AA7D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958239A" w14:textId="315C5FB2" w:rsidR="00574E1F" w:rsidRPr="00C20D54" w:rsidRDefault="00574E1F" w:rsidP="00EF6D6C">
            <w:pPr>
              <w:pStyle w:val="109"/>
            </w:pPr>
            <w:r>
              <w:t xml:space="preserve">2.4.10. </w:t>
            </w:r>
            <w:r w:rsidR="000664FD">
              <w:t>Блок</w:t>
            </w:r>
            <w:r>
              <w:t xml:space="preserve"> «</w:t>
            </w:r>
            <w:r w:rsidRPr="00C20D54">
              <w:t>Решение о соответствии образования и (или) квалификации, полученных в иностранном государстве</w:t>
            </w:r>
            <w:r>
              <w:t>»</w:t>
            </w:r>
          </w:p>
        </w:tc>
      </w:tr>
      <w:tr w:rsidR="00574E1F" w:rsidRPr="00C20D54" w14:paraId="53AB150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1E65F64" w14:textId="2ACA2E62" w:rsidR="00574E1F" w:rsidRPr="00C20D54" w:rsidRDefault="00574E1F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DE64948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69633B6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B4A9DF7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89AE632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97DE15C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3B4E0D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72E3B70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BD39AB" w14:paraId="0338ADE3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9D9C2AC" w14:textId="684AF42A" w:rsidR="00574E1F" w:rsidRPr="00574E1F" w:rsidRDefault="00574E1F" w:rsidP="00EF6D6C">
            <w:pPr>
              <w:pStyle w:val="104"/>
            </w:pPr>
            <w:r w:rsidRPr="00574E1F">
              <w:t xml:space="preserve">Отправка запроса в </w:t>
            </w:r>
            <w:r w:rsidR="00E702F5">
              <w:t>АИС «Росздравнадзор»</w:t>
            </w:r>
            <w:r w:rsidRPr="00574E1F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420E20B1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388" w:type="pct"/>
            <w:shd w:val="clear" w:color="auto" w:fill="auto"/>
          </w:tcPr>
          <w:p w14:paraId="330908D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48" w:type="pct"/>
            <w:shd w:val="clear" w:color="auto" w:fill="auto"/>
          </w:tcPr>
          <w:p w14:paraId="7CA4A7BF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55" w:type="pct"/>
            <w:shd w:val="clear" w:color="auto" w:fill="auto"/>
          </w:tcPr>
          <w:p w14:paraId="53C4387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35" w:type="pct"/>
            <w:shd w:val="clear" w:color="auto" w:fill="auto"/>
          </w:tcPr>
          <w:p w14:paraId="29B6B3E7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26" w:type="pct"/>
            <w:shd w:val="clear" w:color="auto" w:fill="auto"/>
          </w:tcPr>
          <w:p w14:paraId="61205EC3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1E0415F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</w:tr>
      <w:tr w:rsidR="00574E1F" w:rsidRPr="00C20D54" w14:paraId="0F441876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55353A2" w14:textId="77777777" w:rsidR="00574E1F" w:rsidRPr="00C20D54" w:rsidRDefault="00574E1F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BC6BBB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7F7DC4C3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6F27942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F229BBC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1DBD756F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84ED9CD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40642F8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574E1F" w:rsidRPr="00C20D54" w14:paraId="2A92BA6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26B1DB7" w14:textId="77777777" w:rsidR="00574E1F" w:rsidRPr="00574E1F" w:rsidRDefault="00574E1F" w:rsidP="00EF6D6C">
            <w:pPr>
              <w:pStyle w:val="104"/>
            </w:pPr>
            <w:r w:rsidRPr="00574E1F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5FCDD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5067D10C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9CB9872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2A41425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BA5BB4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0DE1CB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F9BE450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001C45E2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A0636D1" w14:textId="77777777" w:rsidR="00574E1F" w:rsidRPr="00574E1F" w:rsidRDefault="00574E1F" w:rsidP="00EF6D6C">
            <w:pPr>
              <w:pStyle w:val="104"/>
            </w:pPr>
            <w:r w:rsidRPr="00574E1F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71E69D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BA8E416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942EBAC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757EA7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2CBC8C6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E24E70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AE7F7DB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05C0CF96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AC0E93E" w14:textId="17194273" w:rsidR="00574E1F" w:rsidRPr="00C20D54" w:rsidRDefault="00574E1F" w:rsidP="00EF6D6C">
            <w:pPr>
              <w:pStyle w:val="109"/>
            </w:pPr>
            <w:r>
              <w:t xml:space="preserve">2.4.11.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Дополнительные документы</w:t>
            </w:r>
            <w:r>
              <w:t>»</w:t>
            </w:r>
          </w:p>
        </w:tc>
      </w:tr>
      <w:tr w:rsidR="00574E1F" w:rsidRPr="00C20D54" w14:paraId="45DC24B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0E85BB9" w14:textId="6CC2D700" w:rsidR="00574E1F" w:rsidRPr="00C20D54" w:rsidRDefault="00574E1F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D13A4D1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5A6D33E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C02F254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8173D49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E96D8E8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0C2FBF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A9088C7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C20D54" w14:paraId="50CAB220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787172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CA4DF69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C1B6D14" w14:textId="77777777" w:rsidR="00574E1F" w:rsidRPr="002B7A99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3345901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7A4752CD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D4081B4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EBC9A5A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347A3EDF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C20D54" w14:paraId="3A6DF04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B20498C" w14:textId="77777777" w:rsidR="00574E1F" w:rsidRPr="00C20D54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0B2441E" w14:textId="77777777" w:rsidR="00574E1F" w:rsidRPr="00C20D54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1EC1EF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A6C010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C715971" w14:textId="77777777" w:rsidR="00574E1F" w:rsidRPr="00C20D54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23812F5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02475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878B96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574E1F" w:rsidRPr="00C20D54" w14:paraId="39A7D67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6A876D1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lastRenderedPageBreak/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27E2F649" w14:textId="77777777" w:rsidR="00574E1F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90F1780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3056031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04817B5" w14:textId="77777777" w:rsidR="00574E1F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48C267C6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13FBC8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AAF143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33231D" w:rsidRPr="00C20D54" w14:paraId="163BD7E2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036ED56" w14:textId="3A49D94D" w:rsidR="0033231D" w:rsidRPr="00C20D54" w:rsidRDefault="0033231D" w:rsidP="0033231D">
            <w:pPr>
              <w:pStyle w:val="109"/>
              <w:rPr>
                <w:bCs/>
              </w:rPr>
            </w:pPr>
            <w:r>
              <w:t>5. Форма</w:t>
            </w:r>
            <w:r w:rsidRPr="00C20D54">
              <w:t xml:space="preserve"> «Земский доктор</w:t>
            </w:r>
            <w:r w:rsidRPr="00C20D54">
              <w:rPr>
                <w:lang w:val="en-US"/>
              </w:rPr>
              <w:t>/</w:t>
            </w:r>
            <w:r w:rsidRPr="00C20D54">
              <w:t>фельдшер»</w:t>
            </w:r>
          </w:p>
        </w:tc>
      </w:tr>
      <w:tr w:rsidR="004A55F8" w:rsidRPr="00C20D54" w14:paraId="08F933F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DA9F44E" w14:textId="55EC76A3" w:rsidR="0033231D" w:rsidRPr="00C20D54" w:rsidRDefault="0033231D" w:rsidP="0033231D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3C0E2E5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71405C4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62DDAF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4836EAE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7DDDCB2C" w14:textId="5A1D3E76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0C8467A" w14:textId="09E1B8C3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E449AF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FD3678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5B4A9252" w14:textId="77777777" w:rsidR="0033231D" w:rsidRPr="00C20D54" w:rsidRDefault="0033231D" w:rsidP="0033231D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56DC319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867A44E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1B17297E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29F827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1C5DECB3" w14:textId="2EF2147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5A4E4918" w14:textId="3379C72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08571528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76DE6E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C37E1F7" w14:textId="77777777" w:rsidR="0033231D" w:rsidRPr="00C20D54" w:rsidRDefault="0033231D" w:rsidP="0033231D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46E4897C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87B423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BA7647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1FC4E23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5F276DC3" w14:textId="18085D78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06AAAF81" w14:textId="61DA642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D1B9D4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2948A0A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1E408058" w14:textId="77777777" w:rsidR="0033231D" w:rsidRPr="00C20D54" w:rsidRDefault="0033231D" w:rsidP="0033231D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2B88619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A14015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C83741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A0A67C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C3B548B" w14:textId="13F69392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B2734E2" w14:textId="12423552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A249A8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6AF568A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62490E2C" w14:textId="77777777" w:rsidR="0033231D" w:rsidRPr="00C20D54" w:rsidRDefault="0033231D" w:rsidP="0033231D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27B19B7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63A5997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62FC57E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05C4CFDA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A6681A2" w14:textId="110440E4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798820D4" w14:textId="6B3A23D9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76606451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33231D" w:rsidRPr="00C20D54" w14:paraId="4611EBE0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5AD204E0" w14:textId="4E91C06A" w:rsidR="0033231D" w:rsidRPr="00C20D54" w:rsidRDefault="0033231D" w:rsidP="0033231D">
            <w:pPr>
              <w:pStyle w:val="109"/>
            </w:pPr>
            <w:r>
              <w:t>6. Форма «Карточка земского доктора/фельдшера»</w:t>
            </w:r>
          </w:p>
        </w:tc>
      </w:tr>
      <w:tr w:rsidR="004A55F8" w:rsidRPr="00C20D54" w14:paraId="5CB4805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0D5B233" w14:textId="35B5F9E0" w:rsidR="0033231D" w:rsidRPr="00C20D54" w:rsidRDefault="0033231D" w:rsidP="0033231D">
            <w:pPr>
              <w:pStyle w:val="104"/>
            </w:pPr>
            <w:r w:rsidRPr="00C20D54">
              <w:t>П</w:t>
            </w:r>
            <w:r>
              <w:t>росмотр</w:t>
            </w:r>
            <w:r w:rsidRPr="00C20D54">
              <w:t xml:space="preserve"> </w:t>
            </w:r>
            <w:r w:rsidR="00574E1F">
              <w:t>формы</w:t>
            </w:r>
          </w:p>
        </w:tc>
        <w:tc>
          <w:tcPr>
            <w:tcW w:w="581" w:type="pct"/>
            <w:shd w:val="clear" w:color="auto" w:fill="auto"/>
          </w:tcPr>
          <w:p w14:paraId="712211BC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30F56E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E84B9B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4D4D834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4770400" w14:textId="6DE8AE9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16E49" w14:textId="08EC4CB6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50AAC8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43842A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3AC609A" w14:textId="1E254F83" w:rsidR="0033231D" w:rsidRPr="00C20D54" w:rsidRDefault="0033231D" w:rsidP="0033231D">
            <w:pPr>
              <w:pStyle w:val="104"/>
            </w:pPr>
            <w:r w:rsidRPr="00C20D54">
              <w:t>Создание</w:t>
            </w:r>
            <w:r>
              <w:t xml:space="preserve"> карточки </w:t>
            </w:r>
            <w:r w:rsidRPr="00C20D54">
              <w:t>земского доктора</w:t>
            </w:r>
            <w:r>
              <w:t>\фельдшера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02A30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B34138A" w14:textId="213A1E4D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DE551F" w14:textId="13C10A54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77464BF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749CF19" w14:textId="127FDA2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9AD882" w14:textId="6C47A1A7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70D8C2" w14:textId="7CCF6BED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7F697D" w:rsidRPr="00C20D54" w14:paraId="2B5DAED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972D3E3" w14:textId="3EA5D8DA" w:rsidR="007F697D" w:rsidRPr="00C20D54" w:rsidRDefault="007F697D" w:rsidP="007F697D">
            <w:pPr>
              <w:pStyle w:val="104"/>
            </w:pPr>
            <w:r>
              <w:t xml:space="preserve">Редактирование карточки </w:t>
            </w:r>
            <w:r w:rsidRPr="00C20D54">
              <w:t>земского доктора</w:t>
            </w:r>
            <w:r>
              <w:t>\фельдшера,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3794E4" w14:textId="3B9E0CC8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57B81B" w14:textId="395D3983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03ED660" w14:textId="48741CCC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5B2F04D" w14:textId="29819F85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CB98221" w14:textId="6CD169E3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3C202C1" w14:textId="38D808A0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4F08CFD" w14:textId="52CFAFFA" w:rsidR="007F697D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359C77B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D62A32A" w14:textId="403D5B5F" w:rsidR="007F697D" w:rsidRPr="00C20D54" w:rsidRDefault="007F697D" w:rsidP="007F697D">
            <w:pPr>
              <w:pStyle w:val="104"/>
            </w:pPr>
            <w:r w:rsidRPr="00C20D54">
              <w:t xml:space="preserve">Удаление </w:t>
            </w:r>
            <w:r>
              <w:t xml:space="preserve">карточки </w:t>
            </w:r>
            <w:r w:rsidRPr="00C20D54">
              <w:t>земского доктора</w:t>
            </w:r>
            <w:r>
              <w:t>/фельдшера,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C1A700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D49DC52" w14:textId="4DA92565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5960CB6" w14:textId="6FB5EA3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8724A34" w14:textId="0CCD7015" w:rsidR="007F697D" w:rsidRPr="0033231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3958D8D" w14:textId="4DE12CF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B6419D7" w14:textId="1311851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A4008BF" w14:textId="3C6C50A5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2820017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5C40418F" w14:textId="0760EC6A" w:rsidR="007F697D" w:rsidRPr="00C20D54" w:rsidRDefault="007F697D" w:rsidP="007F697D">
            <w:pPr>
              <w:pStyle w:val="109"/>
              <w:rPr>
                <w:bCs/>
              </w:rPr>
            </w:pPr>
            <w:r>
              <w:t>7. Форма «Программный реестр ЕКВ»</w:t>
            </w:r>
          </w:p>
        </w:tc>
      </w:tr>
      <w:tr w:rsidR="007F697D" w:rsidRPr="00C20D54" w14:paraId="3C6129E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63BC4719" w14:textId="161AE28B" w:rsidR="007F697D" w:rsidRPr="00C20D54" w:rsidRDefault="007F697D" w:rsidP="007F697D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49007D1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2CBFAF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667386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0ECD357" w14:textId="197A7869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2874825B" w14:textId="78A192D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18B9970E" w14:textId="778737B4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22E4BE3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5D02854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769257EA" w14:textId="77777777" w:rsidR="007F697D" w:rsidRPr="00C20D54" w:rsidRDefault="007F697D" w:rsidP="007F697D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7439EA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82A1CD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2A182C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923E7BC" w14:textId="0A6A0A2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317DFB7A" w14:textId="698B38D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9254B8A" w14:textId="1970E2B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6CFCD4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59D1B96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4BF5A32" w14:textId="77777777" w:rsidR="007F697D" w:rsidRPr="00C20D54" w:rsidRDefault="007F697D" w:rsidP="007F697D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BF3F77E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96A99FA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69A1F9B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05F6B369" w14:textId="2114EC0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644D7E43" w14:textId="1D1172BE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0BF1B63F" w14:textId="1AB53BC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2E9438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66219CFC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5DC1EF24" w14:textId="77777777" w:rsidR="007F697D" w:rsidRPr="00C20D54" w:rsidRDefault="007F697D" w:rsidP="007F697D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740032A8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6A45D87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AA4DFA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1225F5AC" w14:textId="3AAFFBF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554E8AB2" w14:textId="416BB18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12BA5E1" w14:textId="35C3F45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42879310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4B2AD2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32905706" w14:textId="77777777" w:rsidR="007F697D" w:rsidRPr="00C20D54" w:rsidRDefault="007F697D" w:rsidP="007F697D">
            <w:pPr>
              <w:pStyle w:val="104"/>
            </w:pPr>
            <w:r>
              <w:lastRenderedPageBreak/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6667551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5388AB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52E077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1E02AAE" w14:textId="3981E21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1FD22AA2" w14:textId="46CC159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5CBA3F06" w14:textId="1E658F16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7010AF87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03804F8B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7780C64" w14:textId="3CE54E44" w:rsidR="007F697D" w:rsidRPr="00C20D54" w:rsidRDefault="007F697D" w:rsidP="007F697D">
            <w:pPr>
              <w:pStyle w:val="109"/>
            </w:pPr>
            <w:r>
              <w:t>8. Форма «Карточка программы ЕКВ»</w:t>
            </w:r>
          </w:p>
        </w:tc>
      </w:tr>
      <w:tr w:rsidR="007F697D" w:rsidRPr="00C20D54" w14:paraId="6C3FEAF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EE5D985" w14:textId="6E3E7501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>П</w:t>
            </w:r>
            <w:r>
              <w:rPr>
                <w:szCs w:val="20"/>
              </w:rPr>
              <w:t xml:space="preserve">росмотр </w:t>
            </w:r>
            <w:r w:rsidR="00574E1F">
              <w:rPr>
                <w:szCs w:val="20"/>
              </w:rPr>
              <w:t>формы</w:t>
            </w:r>
          </w:p>
        </w:tc>
        <w:tc>
          <w:tcPr>
            <w:tcW w:w="581" w:type="pct"/>
            <w:shd w:val="clear" w:color="auto" w:fill="auto"/>
          </w:tcPr>
          <w:p w14:paraId="02D6BD9A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3348136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04D93F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B314C2E" w14:textId="584EBE58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D44456F" w14:textId="4E76909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28C155" w14:textId="13F11EE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98DB40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798B7A6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B2727E7" w14:textId="2FF7BEFC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 xml:space="preserve">Создание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832BF1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DD94D57" w14:textId="5EAF201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78CBB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92CCFED" w14:textId="5FE92B0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7318EC4" w14:textId="3594FD9E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3EBC9D" w14:textId="243B2D48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8D68A7C" w14:textId="6E2C7CFF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D42F55" w:rsidRPr="00C20D54" w14:paraId="1741C1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02CC3C" w14:textId="5B1AAED4" w:rsidR="00D42F55" w:rsidRPr="00C20D54" w:rsidRDefault="00D42F55" w:rsidP="001B36D0">
            <w:pPr>
              <w:pStyle w:val="104"/>
            </w:pPr>
            <w:r>
              <w:rPr>
                <w:szCs w:val="20"/>
              </w:rPr>
              <w:t>Редактирование</w:t>
            </w:r>
            <w:r w:rsidRPr="00C20D54">
              <w:rPr>
                <w:szCs w:val="20"/>
              </w:rPr>
              <w:t xml:space="preserve">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C61D91D" w14:textId="77777777" w:rsidR="00D42F55" w:rsidRPr="00C20D54" w:rsidRDefault="00D42F55" w:rsidP="001B36D0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0D2F3AC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7DAC190" w14:textId="77777777" w:rsidR="00D42F55" w:rsidRPr="00C20D54" w:rsidRDefault="00D42F55" w:rsidP="001B36D0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E406E00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C8FB26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57B21B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C586C5B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</w:tr>
      <w:tr w:rsidR="007F697D" w:rsidRPr="00C20D54" w14:paraId="4F908E1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6E3E3EF" w14:textId="4E66894F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 xml:space="preserve">Удаление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AC4748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F374796" w14:textId="7F6DE664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6C2025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BE0639A" w14:textId="0F23C89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A59D400" w14:textId="2FD2624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26E1AA" w14:textId="0D44E0D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ABEC2F" w14:textId="3BC423E5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17B3D12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F6A7E31" w14:textId="25ED2376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>Согласование программы</w:t>
            </w:r>
            <w:r>
              <w:rPr>
                <w:szCs w:val="20"/>
              </w:rPr>
              <w:t xml:space="preserve"> ЕКВ</w:t>
            </w:r>
          </w:p>
        </w:tc>
        <w:tc>
          <w:tcPr>
            <w:tcW w:w="581" w:type="pct"/>
            <w:shd w:val="clear" w:color="auto" w:fill="auto"/>
          </w:tcPr>
          <w:p w14:paraId="73780400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E3E6AE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B9850AD" w14:textId="6691AC2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5BC322" w14:textId="6AD2182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459B15E" w14:textId="3511FDE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F61798" w14:textId="2671C4F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F4281E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0190B50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3464D28" w14:textId="27E0FEA7" w:rsidR="007F697D" w:rsidRPr="00C20D54" w:rsidRDefault="007F697D" w:rsidP="007F697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Возврат программы ЕКВ на редактирование</w:t>
            </w:r>
          </w:p>
        </w:tc>
        <w:tc>
          <w:tcPr>
            <w:tcW w:w="581" w:type="pct"/>
            <w:shd w:val="clear" w:color="auto" w:fill="auto"/>
          </w:tcPr>
          <w:p w14:paraId="4B0AD8B7" w14:textId="7D961844" w:rsidR="007F697D" w:rsidRPr="00C20D54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A28AE82" w14:textId="022DF379" w:rsidR="007F697D" w:rsidRPr="00C20D54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448" w:type="pct"/>
            <w:shd w:val="clear" w:color="auto" w:fill="auto"/>
          </w:tcPr>
          <w:p w14:paraId="05BB9CC1" w14:textId="7D86441B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9793E68" w14:textId="599FB35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B5BC84B" w14:textId="4DE64B3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1F94AD" w14:textId="3583203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59789DC" w14:textId="37E22BB8" w:rsidR="007F697D" w:rsidRPr="00C20D54" w:rsidRDefault="007F697D" w:rsidP="007F697D">
            <w:pPr>
              <w:pStyle w:val="104"/>
            </w:pPr>
            <w:r>
              <w:t>+</w:t>
            </w:r>
          </w:p>
        </w:tc>
      </w:tr>
      <w:tr w:rsidR="007F697D" w:rsidRPr="00C20D54" w14:paraId="25B159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ACBF75" w14:textId="671555EA" w:rsidR="007F697D" w:rsidRDefault="007F697D" w:rsidP="007F697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программы ЕКВ</w:t>
            </w:r>
          </w:p>
        </w:tc>
        <w:tc>
          <w:tcPr>
            <w:tcW w:w="581" w:type="pct"/>
            <w:shd w:val="clear" w:color="auto" w:fill="auto"/>
          </w:tcPr>
          <w:p w14:paraId="1F39A9EC" w14:textId="46ACD762" w:rsidR="007F697D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23881FA" w14:textId="6FCFB23A" w:rsidR="007F697D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448" w:type="pct"/>
            <w:shd w:val="clear" w:color="auto" w:fill="auto"/>
          </w:tcPr>
          <w:p w14:paraId="4CDF12FC" w14:textId="4542AB3E" w:rsidR="007F697D" w:rsidRPr="007F697D" w:rsidRDefault="007F697D" w:rsidP="007F697D">
            <w:pPr>
              <w:pStyle w:val="104"/>
              <w:rPr>
                <w:vertAlign w:val="subscript"/>
              </w:rPr>
            </w:pPr>
            <w:r>
              <w:t>+</w:t>
            </w:r>
          </w:p>
        </w:tc>
        <w:tc>
          <w:tcPr>
            <w:tcW w:w="455" w:type="pct"/>
            <w:shd w:val="clear" w:color="auto" w:fill="auto"/>
          </w:tcPr>
          <w:p w14:paraId="24E82C1C" w14:textId="64C82C4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9F1017D" w14:textId="16E182A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D31804" w14:textId="0276C92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64D11D2" w14:textId="0DF53CEE" w:rsidR="007F697D" w:rsidRDefault="007F697D" w:rsidP="007F697D">
            <w:pPr>
              <w:pStyle w:val="104"/>
            </w:pPr>
            <w:r>
              <w:t>+</w:t>
            </w:r>
          </w:p>
        </w:tc>
      </w:tr>
      <w:tr w:rsidR="007F697D" w:rsidRPr="00C20D54" w14:paraId="5B14341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B62DF10" w14:textId="282CC23C" w:rsidR="007F697D" w:rsidRPr="00C20D54" w:rsidRDefault="007F697D" w:rsidP="007F697D">
            <w:pPr>
              <w:pStyle w:val="109"/>
            </w:pPr>
            <w:r>
              <w:t>9. Форма «Аналитические отчеты»</w:t>
            </w:r>
          </w:p>
        </w:tc>
      </w:tr>
      <w:tr w:rsidR="00050ABA" w:rsidRPr="00C20D54" w14:paraId="01920F3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EE31B1" w14:textId="429EDC49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5FF51CBB" w14:textId="69BA2C4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95C0C12" w14:textId="6B40297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B47FC16" w14:textId="5CFA495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39EA0E6" w14:textId="08DBB3A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78F6748" w14:textId="6F87872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379F2D3" w14:textId="057CCA6C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18654EF0" w14:textId="0BBA5C8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2961FD1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5B5DF257" w14:textId="77777777" w:rsidR="00050ABA" w:rsidRPr="00C20D54" w:rsidRDefault="00050ABA" w:rsidP="00050ABA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3E26D324" w14:textId="71B3B94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27EE1B8" w14:textId="107EFD5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8A6414A" w14:textId="1560AD2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D2367A8" w14:textId="38E063D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24C8595" w14:textId="1363672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4CAD47D2" w14:textId="630FBA24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A920F4" w14:textId="0A7D2D73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90F81A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365982" w14:textId="77777777" w:rsidR="00050ABA" w:rsidRPr="00C20D54" w:rsidRDefault="00050ABA" w:rsidP="00050ABA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53148C05" w14:textId="1FC9791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64C73B5" w14:textId="5E610A0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DFFC311" w14:textId="3925EC7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7EB349F" w14:textId="7EEE646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454EA29C" w14:textId="1A8FB4D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74C11542" w14:textId="54EDFCA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5975F8" w14:textId="4464C58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85E007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22ED1C30" w14:textId="77777777" w:rsidR="00050ABA" w:rsidRPr="00C20D54" w:rsidRDefault="00050ABA" w:rsidP="00050ABA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7D5F2C55" w14:textId="4A03B5B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734C359" w14:textId="4F0909C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E36FA95" w14:textId="4865D47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2E380A62" w14:textId="05952B4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6F32CCA" w14:textId="46A93BC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A0A1D65" w14:textId="764716C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11687A0" w14:textId="37F7503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A8AB25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DA3DC35" w14:textId="6EFEF7BF" w:rsidR="00050ABA" w:rsidRPr="00C20D54" w:rsidRDefault="00050ABA" w:rsidP="00050ABA">
            <w:pPr>
              <w:pStyle w:val="104"/>
            </w:pPr>
            <w:r w:rsidRPr="00C20D54">
              <w:rPr>
                <w:szCs w:val="20"/>
              </w:rPr>
              <w:t>Формирование отчет</w:t>
            </w:r>
            <w:r>
              <w:rPr>
                <w:szCs w:val="20"/>
              </w:rPr>
              <w:t>а по персоналу</w:t>
            </w:r>
            <w:r w:rsidRPr="00C20D54">
              <w:rPr>
                <w:szCs w:val="20"/>
              </w:rPr>
              <w:t xml:space="preserve"> </w:t>
            </w:r>
            <w:r>
              <w:rPr>
                <w:szCs w:val="20"/>
              </w:rPr>
              <w:br/>
            </w:r>
            <w:r w:rsidRPr="00C20D54">
              <w:rPr>
                <w:szCs w:val="20"/>
              </w:rPr>
              <w:t>(объем данных в отчете зависит от роли пользователя)</w:t>
            </w:r>
          </w:p>
        </w:tc>
        <w:tc>
          <w:tcPr>
            <w:tcW w:w="581" w:type="pct"/>
            <w:shd w:val="clear" w:color="auto" w:fill="auto"/>
          </w:tcPr>
          <w:p w14:paraId="3243930E" w14:textId="247E2A9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56D4398" w14:textId="6B9CE48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BC7114F" w14:textId="607F9F1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EFDD8B" w14:textId="0521B59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312C8CF" w14:textId="50EBB4F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AE603A" w14:textId="6DB0502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16AE5F4C" w14:textId="6C3F242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69B22EE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8248944" w14:textId="3BD92844" w:rsidR="00050ABA" w:rsidRPr="00C20D54" w:rsidRDefault="00050ABA" w:rsidP="00050ABA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отчета</w:t>
            </w:r>
          </w:p>
        </w:tc>
        <w:tc>
          <w:tcPr>
            <w:tcW w:w="581" w:type="pct"/>
            <w:shd w:val="clear" w:color="auto" w:fill="auto"/>
          </w:tcPr>
          <w:p w14:paraId="7CB2AF9F" w14:textId="4D59CCF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E085042" w14:textId="09183A5B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FFBEA96" w14:textId="018371C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636B04" w14:textId="2AAFB18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70D28DC" w14:textId="313AA5F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E5406F" w14:textId="2C72F5B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BE5CB39" w14:textId="31FEE2B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5E02B098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AF9035C" w14:textId="4D7C7E1B" w:rsidR="00050ABA" w:rsidRPr="00C20D54" w:rsidRDefault="00050ABA" w:rsidP="00050ABA">
            <w:pPr>
              <w:pStyle w:val="109"/>
            </w:pPr>
            <w:r>
              <w:t>10. Форма «</w:t>
            </w:r>
            <w:r w:rsidRPr="00C20D54">
              <w:t>Выписки о прохождении аккредитации</w:t>
            </w:r>
            <w:r>
              <w:t>»</w:t>
            </w:r>
          </w:p>
        </w:tc>
      </w:tr>
      <w:tr w:rsidR="00050ABA" w:rsidRPr="00C20D54" w14:paraId="406A063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83D9EB2" w14:textId="6375A7F8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EFDE695" w14:textId="46734054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D83CCC0" w14:textId="32EA2BF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452CDCC" w14:textId="2CF3C758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7ADE21B" w14:textId="11FDF81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4C7D4DD" w14:textId="1AC5241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3DFED2" w14:textId="6E5EF67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265A4A3" w14:textId="4E77B8E5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574E1F" w14:paraId="182DE26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E7D2F57" w14:textId="45415ADC" w:rsidR="00050ABA" w:rsidRPr="00574E1F" w:rsidRDefault="00050ABA" w:rsidP="00050ABA">
            <w:pPr>
              <w:pStyle w:val="104"/>
            </w:pPr>
            <w:r w:rsidRPr="00574E1F">
              <w:lastRenderedPageBreak/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638E01C2" w14:textId="6BDC597E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59E6518E" w14:textId="5CA53948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73D3ABDE" w14:textId="1F333DB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1A756A72" w14:textId="5723AC6D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25816890" w14:textId="18071AE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0952B49" w14:textId="4C229870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25AA7A98" w14:textId="7490B5D3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4DE91CA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4E0B7B2" w14:textId="65F7BB61" w:rsidR="00050ABA" w:rsidRPr="00574E1F" w:rsidRDefault="00050ABA" w:rsidP="00050ABA">
            <w:pPr>
              <w:pStyle w:val="104"/>
            </w:pPr>
            <w:r w:rsidRPr="00574E1F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BF40F96" w14:textId="7F622E21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0D06EB4D" w14:textId="499372D8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5D7D9B8C" w14:textId="0BD402B5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36C53B01" w14:textId="0E9AA72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4775537B" w14:textId="63A06D8E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105F69" w14:textId="663ECCBD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3E293528" w14:textId="6E9C5A02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4028997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35434D5" w14:textId="77777777" w:rsidR="00050ABA" w:rsidRPr="00574E1F" w:rsidRDefault="00050ABA" w:rsidP="00050ABA">
            <w:pPr>
              <w:pStyle w:val="104"/>
            </w:pPr>
            <w:r w:rsidRPr="00574E1F">
              <w:t>Просмотр записи о выписке</w:t>
            </w:r>
          </w:p>
        </w:tc>
        <w:tc>
          <w:tcPr>
            <w:tcW w:w="581" w:type="pct"/>
            <w:shd w:val="clear" w:color="auto" w:fill="auto"/>
          </w:tcPr>
          <w:p w14:paraId="407BA2ED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622625E1" w14:textId="38A9B3B1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6C880306" w14:textId="5F78901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38E8F8AA" w14:textId="5E0BE0B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5C98526B" w14:textId="1C97C5A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9EC9B5" w14:textId="12415684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18AD01BE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307E5CA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094099F" w14:textId="77777777" w:rsidR="00050ABA" w:rsidRPr="00574E1F" w:rsidRDefault="00050ABA" w:rsidP="00050ABA">
            <w:pPr>
              <w:pStyle w:val="104"/>
            </w:pPr>
            <w:r w:rsidRPr="00574E1F">
              <w:t>Подписание выписки</w:t>
            </w:r>
          </w:p>
        </w:tc>
        <w:tc>
          <w:tcPr>
            <w:tcW w:w="581" w:type="pct"/>
            <w:shd w:val="clear" w:color="auto" w:fill="auto"/>
          </w:tcPr>
          <w:p w14:paraId="7A421D15" w14:textId="6FA0AFFC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388" w:type="pct"/>
            <w:shd w:val="clear" w:color="auto" w:fill="auto"/>
          </w:tcPr>
          <w:p w14:paraId="5562A670" w14:textId="028C52EF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4498019C" w14:textId="5C563C04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16829F3B" w14:textId="7349513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2C2360F1" w14:textId="5EBD0A0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44AD477" w14:textId="1535F1EE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25C5CE0C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C20D54" w14:paraId="1A1693F3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AB558A4" w14:textId="7D7950A9" w:rsidR="00050ABA" w:rsidRPr="00C20D54" w:rsidRDefault="00050ABA" w:rsidP="00050ABA">
            <w:pPr>
              <w:pStyle w:val="109"/>
            </w:pPr>
            <w:r>
              <w:t>11. Форма «Загрузка сведений об аккредитации»</w:t>
            </w:r>
          </w:p>
        </w:tc>
      </w:tr>
      <w:tr w:rsidR="00050ABA" w:rsidRPr="00C20D54" w14:paraId="790AA42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F369B3B" w14:textId="33B9D1ED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1CEE0AFD" w14:textId="2C07DE9F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3285CC1" w14:textId="518EECF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E7B57F0" w14:textId="7325675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CE98DE6" w14:textId="7CFB5E5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6F55FD5" w14:textId="525FC7C3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6A5FD2" w14:textId="3F7F63AC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1EAD56E" w14:textId="6C54CB52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C20D54" w14:paraId="4F8EFB9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953067" w14:textId="57A33A7E" w:rsidR="00050ABA" w:rsidRDefault="00050ABA" w:rsidP="00050ABA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366EBD61" w14:textId="44F4545A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640389" w14:textId="21AADEF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E87BAF" w14:textId="333945C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5DDA50A" w14:textId="3736FA8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31160E1" w14:textId="5334C91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BE4EF6" w14:textId="2B13EB0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BE80830" w14:textId="0C0905B3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C20D54" w14:paraId="28B8195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847E859" w14:textId="77777777" w:rsidR="00050ABA" w:rsidRPr="00C20D54" w:rsidRDefault="00050ABA" w:rsidP="00050ABA">
            <w:pPr>
              <w:pStyle w:val="104"/>
            </w:pPr>
            <w:r w:rsidRPr="00C20D54">
              <w:t>Загрузка сведений об аккредитации</w:t>
            </w:r>
            <w:r>
              <w:t xml:space="preserve"> специалистов</w:t>
            </w:r>
          </w:p>
        </w:tc>
        <w:tc>
          <w:tcPr>
            <w:tcW w:w="581" w:type="pct"/>
            <w:shd w:val="clear" w:color="auto" w:fill="auto"/>
          </w:tcPr>
          <w:p w14:paraId="69A96E2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3F2D2FD" w14:textId="362C1355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594F613" w14:textId="53EE68A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EB0F94A" w14:textId="7C3211D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658632C" w14:textId="27E3DF11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E18047" w14:textId="6BF16737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02EFD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16E8FF0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9B02F30" w14:textId="77777777" w:rsidR="00050ABA" w:rsidRPr="00C20D54" w:rsidRDefault="00050ABA" w:rsidP="00050ABA">
            <w:pPr>
              <w:pStyle w:val="104"/>
            </w:pPr>
            <w:r w:rsidRPr="00C20D54">
              <w:t>Подписание загруженных сведений об аккредитации</w:t>
            </w:r>
            <w:r>
              <w:t xml:space="preserve"> специалистов</w:t>
            </w:r>
          </w:p>
        </w:tc>
        <w:tc>
          <w:tcPr>
            <w:tcW w:w="581" w:type="pct"/>
            <w:shd w:val="clear" w:color="auto" w:fill="auto"/>
          </w:tcPr>
          <w:p w14:paraId="370F1A75" w14:textId="1E20148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976C20F" w14:textId="2711933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BFFA532" w14:textId="684A07C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97150A5" w14:textId="7B19A38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B2FAFD7" w14:textId="21A449E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F79CC82" w14:textId="36B3786F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A7656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57CF2338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2CB9992" w14:textId="1A5A3F24" w:rsidR="00050ABA" w:rsidRPr="00C20D54" w:rsidRDefault="00050ABA" w:rsidP="00050ABA">
            <w:pPr>
              <w:pStyle w:val="109"/>
            </w:pPr>
            <w:r>
              <w:t>12. Форма «Уведомления»</w:t>
            </w:r>
          </w:p>
        </w:tc>
      </w:tr>
      <w:tr w:rsidR="00050ABA" w:rsidRPr="00C20D54" w14:paraId="2DD7F8C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564557" w14:textId="25861774" w:rsidR="00050ABA" w:rsidRPr="00C20D54" w:rsidRDefault="00050ABA" w:rsidP="00050ABA">
            <w:pPr>
              <w:pStyle w:val="104"/>
            </w:pPr>
            <w:r w:rsidRPr="00C20D54">
              <w:t xml:space="preserve">Просмотр </w:t>
            </w:r>
            <w:r>
              <w:t>формы</w:t>
            </w:r>
          </w:p>
        </w:tc>
        <w:tc>
          <w:tcPr>
            <w:tcW w:w="581" w:type="pct"/>
            <w:shd w:val="clear" w:color="auto" w:fill="auto"/>
          </w:tcPr>
          <w:p w14:paraId="4BAED739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D837D87" w14:textId="4FC0C048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8735307" w14:textId="076E23AF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B44E2BF" w14:textId="3BFD88C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CBBA3DC" w14:textId="53298121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8A0D08" w14:textId="1B43DB0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C22CB25" w14:textId="0A02778D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583EA16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F8D1970" w14:textId="5682CD50" w:rsidR="00050ABA" w:rsidRPr="00C20D54" w:rsidRDefault="00050ABA" w:rsidP="00050ABA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4315C923" w14:textId="1A7A205D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5D20953" w14:textId="309D754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5BC852D" w14:textId="275B948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C4DE8E3" w14:textId="0874CB4E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13EC28A1" w14:textId="7A4B9E4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DF6BFF" w14:textId="15363AA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73F08BA" w14:textId="1BB1006A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40BE0DE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D15CDC8" w14:textId="77777777" w:rsidR="00050ABA" w:rsidRPr="00C20D54" w:rsidRDefault="00050ABA" w:rsidP="00050ABA">
            <w:pPr>
              <w:pStyle w:val="104"/>
            </w:pPr>
            <w:r w:rsidRPr="00C20D54">
              <w:t xml:space="preserve">Просмотр </w:t>
            </w:r>
            <w:r>
              <w:t>уведомления</w:t>
            </w:r>
          </w:p>
        </w:tc>
        <w:tc>
          <w:tcPr>
            <w:tcW w:w="581" w:type="pct"/>
            <w:shd w:val="clear" w:color="auto" w:fill="auto"/>
          </w:tcPr>
          <w:p w14:paraId="38844C53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70CE64" w14:textId="23AA017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0AA9BAE" w14:textId="7F5E532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235BBE" w14:textId="03A82BBB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38379D7" w14:textId="420350EC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E60392" w14:textId="5C7467A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423E969" w14:textId="7069B214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793A5F2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E23E086" w14:textId="7C927AB3" w:rsidR="00050ABA" w:rsidRPr="00C20D54" w:rsidRDefault="00050ABA" w:rsidP="00050ABA">
            <w:pPr>
              <w:pStyle w:val="104"/>
            </w:pPr>
            <w:r>
              <w:t>Удаление уведомления</w:t>
            </w:r>
          </w:p>
        </w:tc>
        <w:tc>
          <w:tcPr>
            <w:tcW w:w="581" w:type="pct"/>
            <w:shd w:val="clear" w:color="auto" w:fill="auto"/>
          </w:tcPr>
          <w:p w14:paraId="716976C1" w14:textId="5A3842A9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5FDB08A" w14:textId="4C05DFD5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06A83AA" w14:textId="60A954B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149C908" w14:textId="65A267D8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76B1FB30" w14:textId="14444CD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FE64FD" w14:textId="78B9C68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E74FDD3" w14:textId="21E1A5B9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11F97023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FD9CF7A" w14:textId="77777777" w:rsidR="00050ABA" w:rsidRPr="00C20D54" w:rsidRDefault="00050ABA" w:rsidP="00050ABA">
            <w:pPr>
              <w:pStyle w:val="109"/>
            </w:pPr>
            <w:r w:rsidRPr="00C20D54">
              <w:t>Общие привилегии</w:t>
            </w:r>
          </w:p>
        </w:tc>
      </w:tr>
      <w:tr w:rsidR="00050ABA" w:rsidRPr="00C20D54" w14:paraId="75CAF59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4FA916" w14:textId="77777777" w:rsidR="00050ABA" w:rsidRPr="00C20D54" w:rsidRDefault="00050ABA" w:rsidP="00050ABA">
            <w:pPr>
              <w:pStyle w:val="104"/>
            </w:pPr>
            <w:r w:rsidRPr="00C20D54">
              <w:t>Доступ уровня федерации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7"/>
            </w:r>
          </w:p>
        </w:tc>
        <w:tc>
          <w:tcPr>
            <w:tcW w:w="581" w:type="pct"/>
            <w:shd w:val="clear" w:color="auto" w:fill="auto"/>
          </w:tcPr>
          <w:p w14:paraId="70167792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8F6204A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541814A" w14:textId="0AC6F633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09B585" w14:textId="0DDFADB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858DA7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980D71" w14:textId="6F14EA8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24896B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0AA718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63DBA5E" w14:textId="77777777" w:rsidR="00050ABA" w:rsidRPr="00C20D54" w:rsidRDefault="00050ABA" w:rsidP="00050ABA">
            <w:pPr>
              <w:pStyle w:val="104"/>
            </w:pPr>
            <w:r w:rsidRPr="00C20D54">
              <w:t>Доступ уровня региона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8"/>
            </w:r>
          </w:p>
        </w:tc>
        <w:tc>
          <w:tcPr>
            <w:tcW w:w="581" w:type="pct"/>
            <w:shd w:val="clear" w:color="auto" w:fill="auto"/>
          </w:tcPr>
          <w:p w14:paraId="09236751" w14:textId="63420AB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2E3F46A0" w14:textId="7DF1BF2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C85247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AD3E55C" w14:textId="5917046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1E12B9E3" w14:textId="0278CB1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720D89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57E12F7" w14:textId="47126434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62CBB21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D26C83" w14:textId="77777777" w:rsidR="00050ABA" w:rsidRPr="00C20D54" w:rsidRDefault="00050ABA" w:rsidP="00050ABA">
            <w:pPr>
              <w:pStyle w:val="104"/>
            </w:pPr>
            <w:r w:rsidRPr="00C20D54">
              <w:t>Доступ уровня ведомства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9"/>
            </w:r>
          </w:p>
        </w:tc>
        <w:tc>
          <w:tcPr>
            <w:tcW w:w="581" w:type="pct"/>
            <w:shd w:val="clear" w:color="auto" w:fill="auto"/>
          </w:tcPr>
          <w:p w14:paraId="4499ABF7" w14:textId="77A1316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666FC6B" w14:textId="3E3ED03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7EE7EF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389D1BA" w14:textId="631046C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93F9A0B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8059128" w14:textId="10772D5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89E7A6F" w14:textId="279AE852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</w:tbl>
    <w:p w14:paraId="05E24245" w14:textId="77777777" w:rsidR="007C5D09" w:rsidRPr="007C5D09" w:rsidRDefault="007C5D09" w:rsidP="007C5D09">
      <w:pPr>
        <w:pStyle w:val="1c"/>
      </w:pPr>
      <w:bookmarkStart w:id="568" w:name="_Toc167559964"/>
      <w:bookmarkEnd w:id="566"/>
      <w:r w:rsidRPr="007C5D09">
        <w:lastRenderedPageBreak/>
        <w:t>Форма заявки в СТП на прекращение доступа к ФРМ</w:t>
      </w:r>
      <w:r w:rsidRPr="00A84DEF">
        <w:t>Р</w:t>
      </w:r>
      <w:bookmarkEnd w:id="568"/>
    </w:p>
    <w:p w14:paraId="5E09FC2D" w14:textId="77777777" w:rsidR="007C5D09" w:rsidRPr="007C5D09" w:rsidRDefault="007C5D09" w:rsidP="00D33C8B">
      <w:pPr>
        <w:pStyle w:val="af2"/>
      </w:pPr>
    </w:p>
    <w:p w14:paraId="5F12B5A8" w14:textId="0B0AC58A" w:rsidR="00CC5A5B" w:rsidRPr="008C3BD8" w:rsidRDefault="00CC5A5B" w:rsidP="00CC5A5B">
      <w:pPr>
        <w:pStyle w:val="affffffff7"/>
        <w:rPr>
          <w:rStyle w:val="affffc"/>
        </w:rPr>
      </w:pPr>
      <w:r w:rsidRPr="008C3BD8">
        <w:rPr>
          <w:rStyle w:val="affffc"/>
        </w:rPr>
        <w:t>Заявка на отзыв доступа к Федеральному ре</w:t>
      </w:r>
      <w:r>
        <w:rPr>
          <w:rStyle w:val="affffc"/>
        </w:rPr>
        <w:t xml:space="preserve">ГИСТРУ </w:t>
      </w:r>
      <w:r w:rsidRPr="008C3BD8">
        <w:rPr>
          <w:rStyle w:val="affffc"/>
        </w:rPr>
        <w:t xml:space="preserve">медицинских и фармацевтических </w:t>
      </w:r>
      <w:r>
        <w:rPr>
          <w:rStyle w:val="affffc"/>
        </w:rPr>
        <w:t>РАБОТНИКОВ</w:t>
      </w:r>
    </w:p>
    <w:p w14:paraId="6BCFC83E" w14:textId="1EB11450" w:rsidR="00CC5A5B" w:rsidRPr="00B0625C" w:rsidRDefault="00CC5A5B" w:rsidP="0012237F">
      <w:pPr>
        <w:pStyle w:val="afffffff9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</w:t>
      </w:r>
      <w:r>
        <w:t xml:space="preserve">егистра </w:t>
      </w:r>
      <w:r w:rsidRPr="00B0625C">
        <w:t>медицинских</w:t>
      </w:r>
      <w:r>
        <w:t xml:space="preserve"> и фармацевтических</w:t>
      </w:r>
      <w:r w:rsidRPr="00B0625C">
        <w:t xml:space="preserve"> </w:t>
      </w:r>
      <w:r>
        <w:t>работников</w:t>
      </w:r>
      <w:r w:rsidRPr="00B0625C">
        <w:t xml:space="preserve"> ЕГИСЗ. Сведения о пользователе(-ях) приведены таблице</w:t>
      </w:r>
      <w:r>
        <w:t xml:space="preserve"> ниже</w:t>
      </w:r>
      <w:r w:rsidRPr="00B0625C">
        <w:t xml:space="preserve">. </w:t>
      </w:r>
    </w:p>
    <w:p w14:paraId="1D41E70A" w14:textId="1CF32405" w:rsidR="00CC5A5B" w:rsidRPr="00B0625C" w:rsidRDefault="00CC5A5B" w:rsidP="007C5D09">
      <w:pPr>
        <w:pStyle w:val="afffffffff4"/>
      </w:pPr>
      <w:r w:rsidRPr="00B0625C">
        <w:t>Таблица</w:t>
      </w:r>
      <w:r w:rsidR="00B504E6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В</w:t>
        </w:r>
      </w:fldSimple>
      <w:r w:rsidR="00B504E6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B504E6">
        <w:t xml:space="preserve"> </w:t>
      </w:r>
      <w:r w:rsidRPr="00B0625C">
        <w:t xml:space="preserve">– Сведения о пользователе(-ях) </w:t>
      </w:r>
    </w:p>
    <w:tbl>
      <w:tblPr>
        <w:tblStyle w:val="af6"/>
        <w:tblW w:w="4974" w:type="pct"/>
        <w:tblInd w:w="113" w:type="dxa"/>
        <w:tblLook w:val="04A0" w:firstRow="1" w:lastRow="0" w:firstColumn="1" w:lastColumn="0" w:noHBand="0" w:noVBand="1"/>
      </w:tblPr>
      <w:tblGrid>
        <w:gridCol w:w="480"/>
        <w:gridCol w:w="1036"/>
        <w:gridCol w:w="1172"/>
        <w:gridCol w:w="926"/>
        <w:gridCol w:w="1067"/>
        <w:gridCol w:w="1651"/>
        <w:gridCol w:w="2813"/>
        <w:gridCol w:w="1535"/>
        <w:gridCol w:w="3804"/>
      </w:tblGrid>
      <w:tr w:rsidR="00CC5A5B" w:rsidRPr="00392399" w14:paraId="51B656CA" w14:textId="77777777" w:rsidTr="009639F8">
        <w:trPr>
          <w:trHeight w:val="477"/>
        </w:trPr>
        <w:tc>
          <w:tcPr>
            <w:tcW w:w="174" w:type="pct"/>
            <w:vAlign w:val="center"/>
          </w:tcPr>
          <w:p w14:paraId="04492F7F" w14:textId="7972ABAB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№</w:t>
            </w:r>
          </w:p>
        </w:tc>
        <w:tc>
          <w:tcPr>
            <w:tcW w:w="366" w:type="pct"/>
            <w:vAlign w:val="center"/>
          </w:tcPr>
          <w:p w14:paraId="06AFCBD8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СНИЛС</w:t>
            </w:r>
            <w:r w:rsidRPr="0039239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212BD37F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295D6131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7E665529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36DE0739" w14:textId="5BA4D0F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 xml:space="preserve">Субъект </w:t>
            </w:r>
            <w:r w:rsidR="00646423" w:rsidRPr="00392399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79" w:type="pct"/>
            <w:vAlign w:val="center"/>
          </w:tcPr>
          <w:p w14:paraId="7EC7DCF6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5474BF9A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  <w:lang w:val="en-US"/>
              </w:rPr>
              <w:t>OID</w:t>
            </w:r>
            <w:r w:rsidRPr="00392399">
              <w:rPr>
                <w:sz w:val="20"/>
                <w:szCs w:val="20"/>
              </w:rPr>
              <w:br/>
              <w:t>организации</w:t>
            </w:r>
          </w:p>
        </w:tc>
        <w:tc>
          <w:tcPr>
            <w:tcW w:w="1321" w:type="pct"/>
            <w:vAlign w:val="center"/>
          </w:tcPr>
          <w:p w14:paraId="1DE76910" w14:textId="77777777" w:rsidR="00CC5A5B" w:rsidRPr="00392399" w:rsidRDefault="00CC5A5B" w:rsidP="009639F8">
            <w:pPr>
              <w:pStyle w:val="afffffffff3"/>
              <w:rPr>
                <w:bCs/>
                <w:color w:val="000000"/>
                <w:sz w:val="20"/>
                <w:szCs w:val="20"/>
              </w:rPr>
            </w:pPr>
            <w:r w:rsidRPr="00392399">
              <w:rPr>
                <w:bCs/>
                <w:color w:val="000000"/>
                <w:sz w:val="20"/>
                <w:szCs w:val="20"/>
              </w:rPr>
              <w:t>Наименование роли, которую необходимо отозвать</w:t>
            </w:r>
            <w:r w:rsidRPr="00392399">
              <w:rPr>
                <w:rStyle w:val="afffc"/>
                <w:bCs/>
                <w:color w:val="000000"/>
                <w:sz w:val="20"/>
                <w:szCs w:val="20"/>
              </w:rPr>
              <w:footnoteReference w:id="10"/>
            </w:r>
          </w:p>
        </w:tc>
      </w:tr>
      <w:tr w:rsidR="00CC5A5B" w:rsidRPr="00392399" w14:paraId="5BF6EDC4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5B2C6444" w14:textId="0CCDAFE3" w:rsidR="00CC5A5B" w:rsidRPr="00392399" w:rsidRDefault="00CC5A5B" w:rsidP="00B77B53">
            <w:pPr>
              <w:pStyle w:val="1"/>
              <w:numPr>
                <w:ilvl w:val="0"/>
                <w:numId w:val="164"/>
              </w:numPr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510F593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54DEB55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7EE008C5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73BD6DE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52EB00E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2B24E147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40E3329D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2846002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6719985C" w14:textId="63490E7A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392399" w14:paraId="4E56B2D5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2B0C6B12" w14:textId="49E15129" w:rsidR="00CC5A5B" w:rsidRPr="00392399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1674567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08263DF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3E25118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2F1EB3ED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7E947F0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5B79AEE8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637E99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1590462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0A0A75D2" w14:textId="48988076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392399" w14:paraId="0C39F4FC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6F178266" w14:textId="63F3667D" w:rsidR="00CC5A5B" w:rsidRPr="00392399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73F267E8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35891C01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68041B6B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009CB58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16ECFE32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1CE08B33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D48E9F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990455616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2145C241" w14:textId="09A75C6E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267811F5" w14:textId="77777777" w:rsidR="00CC5A5B" w:rsidRPr="00B0625C" w:rsidRDefault="00CC5A5B" w:rsidP="00CC5A5B">
      <w:pPr>
        <w:pStyle w:val="affffa"/>
        <w:spacing w:before="0"/>
        <w:rPr>
          <w:sz w:val="22"/>
          <w:szCs w:val="22"/>
        </w:rPr>
      </w:pPr>
    </w:p>
    <w:p w14:paraId="6755B67F" w14:textId="77777777" w:rsidR="00CC5A5B" w:rsidRPr="00B0625C" w:rsidRDefault="00CC5A5B" w:rsidP="00CC5A5B">
      <w:pPr>
        <w:pStyle w:val="af2"/>
      </w:pPr>
      <w:r w:rsidRPr="00B0625C">
        <w:t>{Наименование должности</w:t>
      </w:r>
    </w:p>
    <w:p w14:paraId="5E4725D0" w14:textId="7BEA5C8A" w:rsidR="00CC5A5B" w:rsidRPr="00B0625C" w:rsidRDefault="00CC5A5B" w:rsidP="00CC5A5B">
      <w:pPr>
        <w:pStyle w:val="af2"/>
      </w:pPr>
      <w:r w:rsidRPr="00B0625C">
        <w:t>уполномоченного лица}</w:t>
      </w:r>
      <w:r w:rsidRPr="00B0625C">
        <w:rPr>
          <w:rStyle w:val="afffc"/>
          <w:sz w:val="22"/>
          <w:szCs w:val="22"/>
        </w:rPr>
        <w:footnoteReference w:id="11"/>
      </w:r>
      <w:r w:rsidRPr="00B0625C">
        <w:rPr>
          <w:rStyle w:val="afffc"/>
          <w:sz w:val="22"/>
          <w:szCs w:val="22"/>
        </w:rPr>
        <w:tab/>
      </w:r>
      <w:r w:rsidRPr="00B0625C">
        <w:tab/>
      </w:r>
      <w:r w:rsidRPr="00B0625C">
        <w:tab/>
      </w:r>
      <w:r w:rsidR="0085136C">
        <w:t xml:space="preserve">       </w:t>
      </w:r>
      <w:r w:rsidRPr="00B0625C">
        <w:t xml:space="preserve"> </w:t>
      </w:r>
      <w:r w:rsidRPr="00B0625C">
        <w:tab/>
      </w:r>
      <w:r w:rsidRPr="00B0625C">
        <w:tab/>
      </w:r>
      <w:r w:rsidRPr="00B0625C">
        <w:tab/>
      </w:r>
      <w:r w:rsidRPr="00B0625C">
        <w:tab/>
      </w:r>
      <w:r w:rsidR="0085136C">
        <w:t xml:space="preserve">  </w:t>
      </w:r>
      <w:r w:rsidRPr="00B0625C">
        <w:t>____________________/{И.О. Фамилия}</w:t>
      </w:r>
    </w:p>
    <w:p w14:paraId="6A828A2E" w14:textId="77777777" w:rsidR="00CC5A5B" w:rsidRPr="00B0625C" w:rsidRDefault="00CC5A5B" w:rsidP="00CC5A5B">
      <w:pPr>
        <w:pStyle w:val="af2"/>
      </w:pPr>
    </w:p>
    <w:p w14:paraId="6A39620A" w14:textId="77777777" w:rsidR="00565CC3" w:rsidRDefault="00CC5A5B" w:rsidP="00D33C8B">
      <w:pPr>
        <w:pStyle w:val="af2"/>
        <w:sectPr w:rsidR="00565CC3" w:rsidSect="004E021D">
          <w:headerReference w:type="default" r:id="rId137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B0625C">
        <w:t>МП</w:t>
      </w:r>
      <w:r w:rsidRPr="00B0625C">
        <w:rPr>
          <w:rStyle w:val="afffc"/>
          <w:sz w:val="22"/>
          <w:szCs w:val="22"/>
        </w:rPr>
        <w:footnoteReference w:id="12"/>
      </w:r>
    </w:p>
    <w:p w14:paraId="72FC4202" w14:textId="77777777" w:rsidR="00565CC3" w:rsidRDefault="00565CC3" w:rsidP="00565CC3">
      <w:pPr>
        <w:pStyle w:val="1c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569" w:name="_Toc111828903"/>
      <w:bookmarkStart w:id="570" w:name="_Toc116299702"/>
      <w:bookmarkStart w:id="571" w:name="_Toc167559192"/>
      <w:bookmarkStart w:id="572" w:name="_Toc167559812"/>
      <w:bookmarkStart w:id="573" w:name="_Toc167559965"/>
      <w:r w:rsidRPr="006A2998">
        <w:lastRenderedPageBreak/>
        <w:t>История изменений документа</w:t>
      </w:r>
      <w:bookmarkEnd w:id="569"/>
      <w:bookmarkEnd w:id="570"/>
      <w:bookmarkEnd w:id="571"/>
      <w:bookmarkEnd w:id="572"/>
      <w:bookmarkEnd w:id="573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565CC3" w:rsidRPr="008754EE" w14:paraId="1DEAF1D8" w14:textId="77777777" w:rsidTr="008F68DC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D3685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16675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45DAF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565CC3" w:rsidRPr="00B5391C" w14:paraId="25B182EC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CBB31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62AD4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5F3AA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49D3C02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85A1F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62E8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4C883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0B36E89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3DA37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74060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D9F4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650A2A29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A44327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110A7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89648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B235C2E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05736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1E972B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A43A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EEEFD48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40EC1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6C4D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B9926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E43423D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768A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6C30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4E71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F0ED39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50FDE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9FF74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9F23D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5FF2E254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93CD9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0329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28C72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42C2D39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1A68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E661C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FE436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92CC535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D49BC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429C5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5B1A5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232B231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659ED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47A2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E94E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C36DCE3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AC0A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E22C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A2C00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69458C7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49E9E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60F68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9D3E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A7CB66E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CC25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A790A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2470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26E6B12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F8BB4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F480A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8B84B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6675635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E532D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9C3A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4F55B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13DD100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22002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2C729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F795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BEAEC60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7A5C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050C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8FCE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B7EA69C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B237F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DAC75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DDEF2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1CD83BB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A671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1D4F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2F77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95101B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34013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DFA0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D1F2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</w:tbl>
    <w:p w14:paraId="2144EA56" w14:textId="7490988D" w:rsidR="00E63488" w:rsidRPr="00C20D54" w:rsidRDefault="00E63488" w:rsidP="00D33C8B">
      <w:pPr>
        <w:pStyle w:val="af2"/>
        <w:rPr>
          <w:rFonts w:eastAsia="SimSun"/>
          <w:color w:val="000000" w:themeColor="text1"/>
          <w:lang w:eastAsia="zh-CN"/>
        </w:rPr>
      </w:pPr>
    </w:p>
    <w:sectPr w:rsidR="00E63488" w:rsidRPr="00C20D54" w:rsidSect="00565CC3">
      <w:headerReference w:type="default" r:id="rId138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67118B" w14:textId="77777777" w:rsidR="003B6A3D" w:rsidRDefault="003B6A3D" w:rsidP="00907457">
      <w:r>
        <w:separator/>
      </w:r>
    </w:p>
  </w:endnote>
  <w:endnote w:type="continuationSeparator" w:id="0">
    <w:p w14:paraId="02F64926" w14:textId="77777777" w:rsidR="003B6A3D" w:rsidRDefault="003B6A3D" w:rsidP="009074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26F94A" w14:textId="03A0C18E" w:rsidR="00464ED0" w:rsidRPr="005A7121" w:rsidRDefault="00464ED0" w:rsidP="005A7121">
    <w:pPr>
      <w:pStyle w:val="afff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9E0CA0" w14:textId="77777777" w:rsidR="003B6A3D" w:rsidRDefault="003B6A3D" w:rsidP="00907457">
      <w:r>
        <w:separator/>
      </w:r>
    </w:p>
  </w:footnote>
  <w:footnote w:type="continuationSeparator" w:id="0">
    <w:p w14:paraId="74887115" w14:textId="77777777" w:rsidR="003B6A3D" w:rsidRDefault="003B6A3D" w:rsidP="00907457">
      <w:r>
        <w:continuationSeparator/>
      </w:r>
    </w:p>
  </w:footnote>
  <w:footnote w:id="1">
    <w:p w14:paraId="7EB17259" w14:textId="77777777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1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t>)</w:t>
      </w:r>
      <w:r>
        <w:t>.</w:t>
      </w:r>
    </w:p>
  </w:footnote>
  <w:footnote w:id="2">
    <w:p w14:paraId="787CBFEF" w14:textId="46221C84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3">
    <w:p w14:paraId="64DC1A8D" w14:textId="25ACC8C6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4">
    <w:p w14:paraId="6AF36E42" w14:textId="2BBC55F3" w:rsidR="00464ED0" w:rsidRPr="00955529" w:rsidRDefault="00464ED0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5">
    <w:p w14:paraId="17D9CE6B" w14:textId="5FD78EAB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6">
    <w:p w14:paraId="5E6E5840" w14:textId="68E118B9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A55F8">
        <w:t>Признак наличия права доступа («+»</w:t>
      </w:r>
      <w:r>
        <w:t xml:space="preserve"> –</w:t>
      </w:r>
      <w:r w:rsidRPr="004A55F8">
        <w:t xml:space="preserve"> доступ пр</w:t>
      </w:r>
      <w:r>
        <w:t>едоставлен</w:t>
      </w:r>
      <w:r w:rsidRPr="004A55F8">
        <w:t xml:space="preserve">, «-» </w:t>
      </w:r>
      <w:r>
        <w:t>–</w:t>
      </w:r>
      <w:r w:rsidRPr="004A55F8">
        <w:t xml:space="preserve"> доступ отсутствует)</w:t>
      </w:r>
      <w:r>
        <w:t>.</w:t>
      </w:r>
    </w:p>
  </w:footnote>
  <w:footnote w:id="7">
    <w:p w14:paraId="0D0D9663" w14:textId="566E5412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FD2F9F">
        <w:t xml:space="preserve">знаком плюс («+») </w:t>
      </w:r>
      <w:r>
        <w:t xml:space="preserve">права для всех организаций </w:t>
      </w:r>
      <w:r w:rsidRPr="00C20D54">
        <w:t>Российской Федерации</w:t>
      </w:r>
      <w:r>
        <w:t>.</w:t>
      </w:r>
    </w:p>
  </w:footnote>
  <w:footnote w:id="8">
    <w:p w14:paraId="5D4F09B0" w14:textId="10CBF056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знаком плюс («+») права для всех организаций субъекта </w:t>
      </w:r>
      <w:r w:rsidRPr="00C20D54">
        <w:t>Российской Федерации</w:t>
      </w:r>
      <w:r>
        <w:t>, указанного в поле «</w:t>
      </w:r>
      <w:r w:rsidRPr="00127EB9">
        <w:t xml:space="preserve">Субъект </w:t>
      </w:r>
      <w:r w:rsidRPr="00C20D54">
        <w:t>Российской Федерации</w:t>
      </w:r>
      <w:r>
        <w:t>» при создании пользователя.</w:t>
      </w:r>
    </w:p>
  </w:footnote>
  <w:footnote w:id="9">
    <w:p w14:paraId="3C3387D8" w14:textId="2635FBC1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AB3BC5">
        <w:t xml:space="preserve">знаком плюс («+») </w:t>
      </w:r>
      <w:r>
        <w:t>права для всех организаций, ведомственная принадлежность которых совпадает с ведомственной принадлежностью организаций, указанных в поле «Организация» при создании пользователя.</w:t>
      </w:r>
    </w:p>
  </w:footnote>
  <w:footnote w:id="10">
    <w:p w14:paraId="28D1B925" w14:textId="712278B3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11">
    <w:p w14:paraId="10B88335" w14:textId="157CC866" w:rsidR="00464ED0" w:rsidRPr="00955529" w:rsidRDefault="00464ED0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2">
    <w:p w14:paraId="118E35AA" w14:textId="2509D8CB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12"/>
      <w:gridCol w:w="851"/>
      <w:gridCol w:w="4394"/>
    </w:tblGrid>
    <w:tr w:rsidR="00464ED0" w:rsidRPr="00A90A5A" w14:paraId="7967FE15" w14:textId="77777777" w:rsidTr="00BA0147">
      <w:tc>
        <w:tcPr>
          <w:tcW w:w="2197" w:type="pct"/>
          <w:hideMark/>
        </w:tcPr>
        <w:p w14:paraId="3395D972" w14:textId="0FC63923" w:rsidR="00464ED0" w:rsidRPr="003462C3" w:rsidRDefault="00464ED0" w:rsidP="00BA0147">
          <w:pPr>
            <w:pStyle w:val="afff6"/>
            <w:ind w:right="-330"/>
            <w:rPr>
              <w:szCs w:val="18"/>
            </w:rPr>
          </w:pPr>
        </w:p>
      </w:tc>
      <w:tc>
        <w:tcPr>
          <w:tcW w:w="455" w:type="pct"/>
          <w:hideMark/>
        </w:tcPr>
        <w:p w14:paraId="16C3AAC8" w14:textId="14F08A34" w:rsidR="00464ED0" w:rsidRPr="00A90A5A" w:rsidRDefault="00464ED0" w:rsidP="00BA0147">
          <w:pPr>
            <w:pStyle w:val="afff6"/>
            <w:ind w:firstLine="261"/>
            <w:rPr>
              <w:sz w:val="18"/>
              <w:szCs w:val="18"/>
            </w:rPr>
          </w:pPr>
          <w:r w:rsidRPr="003462C3">
            <w:rPr>
              <w:szCs w:val="18"/>
            </w:rPr>
            <w:fldChar w:fldCharType="begin"/>
          </w:r>
          <w:r w:rsidRPr="003462C3">
            <w:rPr>
              <w:szCs w:val="18"/>
            </w:rPr>
            <w:instrText>PAGE   \* MERGEFORMAT</w:instrText>
          </w:r>
          <w:r w:rsidRPr="003462C3">
            <w:rPr>
              <w:szCs w:val="18"/>
            </w:rPr>
            <w:fldChar w:fldCharType="separate"/>
          </w:r>
          <w:r w:rsidRPr="003462C3">
            <w:rPr>
              <w:noProof/>
              <w:szCs w:val="18"/>
            </w:rPr>
            <w:t>103</w:t>
          </w:r>
          <w:r w:rsidRPr="003462C3">
            <w:rPr>
              <w:szCs w:val="18"/>
            </w:rPr>
            <w:fldChar w:fldCharType="end"/>
          </w:r>
        </w:p>
      </w:tc>
      <w:tc>
        <w:tcPr>
          <w:tcW w:w="2348" w:type="pct"/>
        </w:tcPr>
        <w:p w14:paraId="6B7B6F41" w14:textId="77777777" w:rsidR="00464ED0" w:rsidRPr="00A90A5A" w:rsidRDefault="00464ED0" w:rsidP="00BA0147">
          <w:pPr>
            <w:pStyle w:val="afff6"/>
            <w:rPr>
              <w:sz w:val="18"/>
              <w:szCs w:val="18"/>
            </w:rPr>
          </w:pPr>
        </w:p>
      </w:tc>
    </w:tr>
  </w:tbl>
  <w:p w14:paraId="2E1E60A1" w14:textId="77777777" w:rsidR="00464ED0" w:rsidRDefault="00464ED0" w:rsidP="00907457">
    <w:pPr>
      <w:pStyle w:val="afff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404"/>
      <w:gridCol w:w="1326"/>
      <w:gridCol w:w="6843"/>
    </w:tblGrid>
    <w:tr w:rsidR="00464ED0" w:rsidRPr="00A90A5A" w14:paraId="1D4D8C3A" w14:textId="77777777" w:rsidTr="00B36898">
      <w:tc>
        <w:tcPr>
          <w:tcW w:w="2197" w:type="pct"/>
          <w:hideMark/>
        </w:tcPr>
        <w:p w14:paraId="73B27133" w14:textId="428ABE0B" w:rsidR="00464ED0" w:rsidRPr="00A90A5A" w:rsidRDefault="00464ED0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FADB148" w14:textId="77777777" w:rsidR="00464ED0" w:rsidRPr="00A90A5A" w:rsidRDefault="00464ED0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6576E574" w14:textId="77777777" w:rsidR="00464ED0" w:rsidRPr="00A90A5A" w:rsidRDefault="00464ED0" w:rsidP="00D61396">
          <w:pPr>
            <w:pStyle w:val="afff6"/>
            <w:rPr>
              <w:sz w:val="18"/>
              <w:szCs w:val="18"/>
            </w:rPr>
          </w:pPr>
        </w:p>
      </w:tc>
    </w:tr>
  </w:tbl>
  <w:p w14:paraId="52246DD3" w14:textId="77777777" w:rsidR="00464ED0" w:rsidRDefault="00464ED0" w:rsidP="00907457">
    <w:pPr>
      <w:pStyle w:val="afff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11"/>
      <w:gridCol w:w="851"/>
      <w:gridCol w:w="4394"/>
    </w:tblGrid>
    <w:tr w:rsidR="00565CC3" w:rsidRPr="00A90A5A" w14:paraId="387B5275" w14:textId="77777777" w:rsidTr="00B36898">
      <w:tc>
        <w:tcPr>
          <w:tcW w:w="2197" w:type="pct"/>
          <w:hideMark/>
        </w:tcPr>
        <w:p w14:paraId="3241E986" w14:textId="77777777" w:rsidR="00565CC3" w:rsidRPr="00A90A5A" w:rsidRDefault="00565CC3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25A89578" w14:textId="77777777" w:rsidR="00565CC3" w:rsidRPr="00A90A5A" w:rsidRDefault="00565CC3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4F7AE3A0" w14:textId="77777777" w:rsidR="00565CC3" w:rsidRPr="00A90A5A" w:rsidRDefault="00565CC3" w:rsidP="00D61396">
          <w:pPr>
            <w:pStyle w:val="afff6"/>
            <w:rPr>
              <w:sz w:val="18"/>
              <w:szCs w:val="18"/>
            </w:rPr>
          </w:pPr>
        </w:p>
      </w:tc>
    </w:tr>
  </w:tbl>
  <w:p w14:paraId="6E172A78" w14:textId="77777777" w:rsidR="00565CC3" w:rsidRDefault="00565CC3" w:rsidP="00907457">
    <w:pPr>
      <w:pStyle w:val="af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8025"/>
        </w:tabs>
        <w:ind w:left="8025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2"/>
    <w:multiLevelType w:val="singleLevel"/>
    <w:tmpl w:val="0C36B4A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02166C1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992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1418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2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87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1BC3381"/>
    <w:multiLevelType w:val="multilevel"/>
    <w:tmpl w:val="9BE08A78"/>
    <w:lvl w:ilvl="0">
      <w:start w:val="1"/>
      <w:numFmt w:val="decimal"/>
      <w:pStyle w:val="a0"/>
      <w:suff w:val="space"/>
      <w:lvlText w:val="Рисунок %1.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right"/>
      <w:pPr>
        <w:ind w:left="0" w:firstLine="0"/>
      </w:pPr>
      <w:rPr>
        <w:rFonts w:hint="default"/>
      </w:rPr>
    </w:lvl>
  </w:abstractNum>
  <w:abstractNum w:abstractNumId="7" w15:restartNumberingAfterBreak="0">
    <w:nsid w:val="03F457EF"/>
    <w:multiLevelType w:val="multilevel"/>
    <w:tmpl w:val="922E56BC"/>
    <w:styleLink w:val="a1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07F60E17"/>
    <w:multiLevelType w:val="multilevel"/>
    <w:tmpl w:val="FA485D5A"/>
    <w:styleLink w:val="3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0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1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 w15:restartNumberingAfterBreak="0">
    <w:nsid w:val="0DF054C0"/>
    <w:multiLevelType w:val="multilevel"/>
    <w:tmpl w:val="17243408"/>
    <w:styleLink w:val="a2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5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7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21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25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29" w:hanging="9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3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37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13" w:hanging="1440"/>
      </w:pPr>
      <w:rPr>
        <w:rFonts w:hint="default"/>
      </w:rPr>
    </w:lvl>
  </w:abstractNum>
  <w:abstractNum w:abstractNumId="12" w15:restartNumberingAfterBreak="0">
    <w:nsid w:val="0E200CC4"/>
    <w:multiLevelType w:val="hybridMultilevel"/>
    <w:tmpl w:val="9B1C1A1C"/>
    <w:lvl w:ilvl="0" w:tplc="F06ADADA">
      <w:start w:val="1"/>
      <w:numFmt w:val="decimal"/>
      <w:pStyle w:val="ol"/>
      <w:lvlText w:val="%1."/>
      <w:lvlJc w:val="left"/>
      <w:pPr>
        <w:ind w:left="156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34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pStyle w:val="41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3" w15:restartNumberingAfterBreak="0">
    <w:nsid w:val="0E2136EB"/>
    <w:multiLevelType w:val="hybridMultilevel"/>
    <w:tmpl w:val="F8DE1388"/>
    <w:lvl w:ilvl="0" w:tplc="D2BADEAA">
      <w:start w:val="1"/>
      <w:numFmt w:val="decimal"/>
      <w:pStyle w:val="a3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4" w15:restartNumberingAfterBreak="0">
    <w:nsid w:val="0F205E44"/>
    <w:multiLevelType w:val="multilevel"/>
    <w:tmpl w:val="801C1898"/>
    <w:styleLink w:val="6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5" w15:restartNumberingAfterBreak="0">
    <w:nsid w:val="0F4C1C58"/>
    <w:multiLevelType w:val="hybridMultilevel"/>
    <w:tmpl w:val="F94A58FA"/>
    <w:lvl w:ilvl="0" w:tplc="EF6C8D2E">
      <w:start w:val="1"/>
      <w:numFmt w:val="decimal"/>
      <w:pStyle w:val="a4"/>
      <w:lvlText w:val="Приложение 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245256B"/>
    <w:multiLevelType w:val="singleLevel"/>
    <w:tmpl w:val="0ACED954"/>
    <w:lvl w:ilvl="0">
      <w:start w:val="1"/>
      <w:numFmt w:val="bullet"/>
      <w:pStyle w:val="12"/>
      <w:lvlText w:val="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lang w:val="ru-RU"/>
      </w:rPr>
    </w:lvl>
  </w:abstractNum>
  <w:abstractNum w:abstractNumId="17" w15:restartNumberingAfterBreak="0">
    <w:nsid w:val="138F0CB3"/>
    <w:multiLevelType w:val="multilevel"/>
    <w:tmpl w:val="98AA1AD4"/>
    <w:numStyleLink w:val="a5"/>
  </w:abstractNum>
  <w:abstractNum w:abstractNumId="18" w15:restartNumberingAfterBreak="0">
    <w:nsid w:val="13D0537B"/>
    <w:multiLevelType w:val="multilevel"/>
    <w:tmpl w:val="DAEAFE00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19" w15:restartNumberingAfterBreak="0">
    <w:nsid w:val="14566BFF"/>
    <w:multiLevelType w:val="multilevel"/>
    <w:tmpl w:val="CCF43D04"/>
    <w:styleLink w:val="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D036AF"/>
    <w:multiLevelType w:val="multilevel"/>
    <w:tmpl w:val="4C166958"/>
    <w:lvl w:ilvl="0">
      <w:start w:val="1"/>
      <w:numFmt w:val="russianLower"/>
      <w:pStyle w:val="13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2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6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2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1" w15:restartNumberingAfterBreak="0">
    <w:nsid w:val="18897AC3"/>
    <w:multiLevelType w:val="multilevel"/>
    <w:tmpl w:val="B9CE88D0"/>
    <w:styleLink w:val="a6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3" w15:restartNumberingAfterBreak="0">
    <w:nsid w:val="1B320FAB"/>
    <w:multiLevelType w:val="multilevel"/>
    <w:tmpl w:val="C5748E6C"/>
    <w:styleLink w:val="2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1B857ED3"/>
    <w:multiLevelType w:val="multilevel"/>
    <w:tmpl w:val="00000000"/>
    <w:styleLink w:val="a7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25" w15:restartNumberingAfterBreak="0">
    <w:nsid w:val="25531FC9"/>
    <w:multiLevelType w:val="multilevel"/>
    <w:tmpl w:val="3F24AB30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26" w15:restartNumberingAfterBreak="0">
    <w:nsid w:val="283E0EE7"/>
    <w:multiLevelType w:val="multilevel"/>
    <w:tmpl w:val="E2325912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7" w15:restartNumberingAfterBreak="0">
    <w:nsid w:val="290E4612"/>
    <w:multiLevelType w:val="multilevel"/>
    <w:tmpl w:val="665E82D6"/>
    <w:lvl w:ilvl="0">
      <w:start w:val="1"/>
      <w:numFmt w:val="russianLower"/>
      <w:pStyle w:val="14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4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 w15:restartNumberingAfterBreak="0">
    <w:nsid w:val="2D704EE6"/>
    <w:multiLevelType w:val="multilevel"/>
    <w:tmpl w:val="91E8DD2C"/>
    <w:lvl w:ilvl="0">
      <w:start w:val="1"/>
      <w:numFmt w:val="decimal"/>
      <w:pStyle w:val="15"/>
      <w:lvlText w:val="%1."/>
      <w:lvlJc w:val="left"/>
      <w:pPr>
        <w:tabs>
          <w:tab w:val="num" w:pos="432"/>
        </w:tabs>
        <w:ind w:left="0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3268"/>
        </w:tabs>
        <w:ind w:left="3545" w:hanging="709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7"/>
      <w:lvlText w:val="%1.%2.%3."/>
      <w:lvlJc w:val="left"/>
      <w:pPr>
        <w:tabs>
          <w:tab w:val="num" w:pos="2984"/>
        </w:tabs>
        <w:ind w:left="2552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"/>
        </w:tabs>
        <w:ind w:left="0" w:firstLine="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"/>
        </w:tabs>
        <w:ind w:left="0" w:firstLine="0"/>
      </w:pPr>
      <w:rPr>
        <w:rFonts w:hint="default"/>
      </w:rPr>
    </w:lvl>
  </w:abstractNum>
  <w:abstractNum w:abstractNumId="29" w15:restartNumberingAfterBreak="0">
    <w:nsid w:val="2D77583D"/>
    <w:multiLevelType w:val="hybridMultilevel"/>
    <w:tmpl w:val="365CCAE4"/>
    <w:lvl w:ilvl="0" w:tplc="BE009A9A">
      <w:start w:val="4"/>
      <w:numFmt w:val="decimal"/>
      <w:pStyle w:val="a8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0" w15:restartNumberingAfterBreak="0">
    <w:nsid w:val="2ECA47CF"/>
    <w:multiLevelType w:val="multilevel"/>
    <w:tmpl w:val="0419001D"/>
    <w:styleLink w:val="AppendixHeadList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2F1570E1"/>
    <w:multiLevelType w:val="hybridMultilevel"/>
    <w:tmpl w:val="68D89C82"/>
    <w:lvl w:ilvl="0" w:tplc="14ECF6B2">
      <w:start w:val="1"/>
      <w:numFmt w:val="bullet"/>
      <w:pStyle w:val="16"/>
      <w:lvlText w:val=""/>
      <w:lvlJc w:val="left"/>
      <w:pPr>
        <w:tabs>
          <w:tab w:val="num" w:pos="1068"/>
        </w:tabs>
        <w:ind w:left="0" w:firstLine="708"/>
      </w:pPr>
      <w:rPr>
        <w:rFonts w:ascii="Symbol" w:hAnsi="Symbol" w:hint="default"/>
      </w:rPr>
    </w:lvl>
    <w:lvl w:ilvl="1" w:tplc="977E47AC">
      <w:start w:val="1"/>
      <w:numFmt w:val="bullet"/>
      <w:lvlText w:val="o"/>
      <w:lvlJc w:val="left"/>
      <w:pPr>
        <w:tabs>
          <w:tab w:val="num" w:pos="2317"/>
        </w:tabs>
        <w:ind w:left="2317" w:hanging="360"/>
      </w:pPr>
      <w:rPr>
        <w:rFonts w:ascii="Courier New" w:hAnsi="Courier New" w:cs="Courier New" w:hint="default"/>
      </w:rPr>
    </w:lvl>
    <w:lvl w:ilvl="2" w:tplc="FBDE0862" w:tentative="1">
      <w:start w:val="1"/>
      <w:numFmt w:val="bullet"/>
      <w:lvlText w:val=""/>
      <w:lvlJc w:val="left"/>
      <w:pPr>
        <w:tabs>
          <w:tab w:val="num" w:pos="3037"/>
        </w:tabs>
        <w:ind w:left="3037" w:hanging="360"/>
      </w:pPr>
      <w:rPr>
        <w:rFonts w:ascii="Wingdings" w:hAnsi="Wingdings" w:hint="default"/>
      </w:rPr>
    </w:lvl>
    <w:lvl w:ilvl="3" w:tplc="F3EE8922" w:tentative="1">
      <w:start w:val="1"/>
      <w:numFmt w:val="bullet"/>
      <w:lvlText w:val=""/>
      <w:lvlJc w:val="left"/>
      <w:pPr>
        <w:tabs>
          <w:tab w:val="num" w:pos="3757"/>
        </w:tabs>
        <w:ind w:left="3757" w:hanging="360"/>
      </w:pPr>
      <w:rPr>
        <w:rFonts w:ascii="Symbol" w:hAnsi="Symbol" w:hint="default"/>
      </w:rPr>
    </w:lvl>
    <w:lvl w:ilvl="4" w:tplc="69963CCC" w:tentative="1">
      <w:start w:val="1"/>
      <w:numFmt w:val="bullet"/>
      <w:lvlText w:val="o"/>
      <w:lvlJc w:val="left"/>
      <w:pPr>
        <w:tabs>
          <w:tab w:val="num" w:pos="4477"/>
        </w:tabs>
        <w:ind w:left="4477" w:hanging="360"/>
      </w:pPr>
      <w:rPr>
        <w:rFonts w:ascii="Courier New" w:hAnsi="Courier New" w:cs="Courier New" w:hint="default"/>
      </w:rPr>
    </w:lvl>
    <w:lvl w:ilvl="5" w:tplc="C95C5C4A" w:tentative="1">
      <w:start w:val="1"/>
      <w:numFmt w:val="bullet"/>
      <w:lvlText w:val=""/>
      <w:lvlJc w:val="left"/>
      <w:pPr>
        <w:tabs>
          <w:tab w:val="num" w:pos="5197"/>
        </w:tabs>
        <w:ind w:left="5197" w:hanging="360"/>
      </w:pPr>
      <w:rPr>
        <w:rFonts w:ascii="Wingdings" w:hAnsi="Wingdings" w:hint="default"/>
      </w:rPr>
    </w:lvl>
    <w:lvl w:ilvl="6" w:tplc="01485F90" w:tentative="1">
      <w:start w:val="1"/>
      <w:numFmt w:val="bullet"/>
      <w:lvlText w:val=""/>
      <w:lvlJc w:val="left"/>
      <w:pPr>
        <w:tabs>
          <w:tab w:val="num" w:pos="5917"/>
        </w:tabs>
        <w:ind w:left="5917" w:hanging="360"/>
      </w:pPr>
      <w:rPr>
        <w:rFonts w:ascii="Symbol" w:hAnsi="Symbol" w:hint="default"/>
      </w:rPr>
    </w:lvl>
    <w:lvl w:ilvl="7" w:tplc="A97EC96C" w:tentative="1">
      <w:start w:val="1"/>
      <w:numFmt w:val="bullet"/>
      <w:lvlText w:val="o"/>
      <w:lvlJc w:val="left"/>
      <w:pPr>
        <w:tabs>
          <w:tab w:val="num" w:pos="6637"/>
        </w:tabs>
        <w:ind w:left="6637" w:hanging="360"/>
      </w:pPr>
      <w:rPr>
        <w:rFonts w:ascii="Courier New" w:hAnsi="Courier New" w:cs="Courier New" w:hint="default"/>
      </w:rPr>
    </w:lvl>
    <w:lvl w:ilvl="8" w:tplc="BF1AD240" w:tentative="1">
      <w:start w:val="1"/>
      <w:numFmt w:val="bullet"/>
      <w:lvlText w:val=""/>
      <w:lvlJc w:val="left"/>
      <w:pPr>
        <w:tabs>
          <w:tab w:val="num" w:pos="7357"/>
        </w:tabs>
        <w:ind w:left="7357" w:hanging="360"/>
      </w:pPr>
      <w:rPr>
        <w:rFonts w:ascii="Wingdings" w:hAnsi="Wingdings" w:hint="default"/>
      </w:rPr>
    </w:lvl>
  </w:abstractNum>
  <w:abstractNum w:abstractNumId="32" w15:restartNumberingAfterBreak="0">
    <w:nsid w:val="31583B93"/>
    <w:multiLevelType w:val="multilevel"/>
    <w:tmpl w:val="4B428674"/>
    <w:styleLink w:val="a9"/>
    <w:lvl w:ilvl="0">
      <w:start w:val="1"/>
      <w:numFmt w:val="bullet"/>
      <w:pStyle w:val="17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5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pStyle w:val="38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33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4" w15:restartNumberingAfterBreak="0">
    <w:nsid w:val="34EC725F"/>
    <w:multiLevelType w:val="multilevel"/>
    <w:tmpl w:val="98B83F2A"/>
    <w:lvl w:ilvl="0">
      <w:start w:val="1"/>
      <w:numFmt w:val="bullet"/>
      <w:pStyle w:val="18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pStyle w:val="26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9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5" w15:restartNumberingAfterBreak="0">
    <w:nsid w:val="369B161E"/>
    <w:multiLevelType w:val="multilevel"/>
    <w:tmpl w:val="F7286778"/>
    <w:styleLink w:val="4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36" w15:restartNumberingAfterBreak="0">
    <w:nsid w:val="3C9A23A7"/>
    <w:multiLevelType w:val="multilevel"/>
    <w:tmpl w:val="C12AE9D8"/>
    <w:lvl w:ilvl="0">
      <w:start w:val="1"/>
      <w:numFmt w:val="decimal"/>
      <w:pStyle w:val="19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7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a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5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464934E4"/>
    <w:multiLevelType w:val="multilevel"/>
    <w:tmpl w:val="DA9E6734"/>
    <w:styleLink w:val="aa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48DB50C2"/>
    <w:multiLevelType w:val="multilevel"/>
    <w:tmpl w:val="205E02B8"/>
    <w:styleLink w:val="1a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9" w15:restartNumberingAfterBreak="0">
    <w:nsid w:val="4B7623FF"/>
    <w:multiLevelType w:val="multilevel"/>
    <w:tmpl w:val="34ACF35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0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0" w15:restartNumberingAfterBreak="0">
    <w:nsid w:val="4CDB456F"/>
    <w:multiLevelType w:val="multilevel"/>
    <w:tmpl w:val="4FA28666"/>
    <w:lvl w:ilvl="0">
      <w:start w:val="1"/>
      <w:numFmt w:val="decimal"/>
      <w:pStyle w:val="1b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8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b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6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4FA1107A"/>
    <w:multiLevelType w:val="multilevel"/>
    <w:tmpl w:val="DEBA2066"/>
    <w:styleLink w:val="5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2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 w15:restartNumberingAfterBreak="0">
    <w:nsid w:val="50690960"/>
    <w:multiLevelType w:val="multilevel"/>
    <w:tmpl w:val="2C16D45A"/>
    <w:lvl w:ilvl="0">
      <w:start w:val="1"/>
      <w:numFmt w:val="russianUpper"/>
      <w:pStyle w:val="1c"/>
      <w:suff w:val="space"/>
      <w:lvlText w:val="Приложение %1"/>
      <w:lvlJc w:val="left"/>
      <w:pPr>
        <w:ind w:left="5529" w:firstLine="0"/>
      </w:pPr>
      <w:rPr>
        <w:rFonts w:hint="default"/>
      </w:rPr>
    </w:lvl>
    <w:lvl w:ilvl="1">
      <w:start w:val="1"/>
      <w:numFmt w:val="decimal"/>
      <w:pStyle w:val="29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c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7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2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4" w15:restartNumberingAfterBreak="0">
    <w:nsid w:val="53F405B4"/>
    <w:multiLevelType w:val="multilevel"/>
    <w:tmpl w:val="21981FF4"/>
    <w:lvl w:ilvl="0">
      <w:start w:val="1"/>
      <w:numFmt w:val="decimal"/>
      <w:pStyle w:val="ab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45" w15:restartNumberingAfterBreak="0">
    <w:nsid w:val="545A40CA"/>
    <w:multiLevelType w:val="multilevel"/>
    <w:tmpl w:val="4B428674"/>
    <w:numStyleLink w:val="a9"/>
  </w:abstractNum>
  <w:abstractNum w:abstractNumId="46" w15:restartNumberingAfterBreak="0">
    <w:nsid w:val="57A64E17"/>
    <w:multiLevelType w:val="multilevel"/>
    <w:tmpl w:val="04190023"/>
    <w:styleLink w:val="ac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47" w15:restartNumberingAfterBreak="0">
    <w:nsid w:val="580D4115"/>
    <w:multiLevelType w:val="multilevel"/>
    <w:tmpl w:val="A84AA46C"/>
    <w:lvl w:ilvl="0">
      <w:start w:val="1"/>
      <w:numFmt w:val="decimal"/>
      <w:pStyle w:val="1d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pStyle w:val="2a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d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48" w15:restartNumberingAfterBreak="0">
    <w:nsid w:val="59C23A99"/>
    <w:multiLevelType w:val="multilevel"/>
    <w:tmpl w:val="27F8AC86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49" w15:restartNumberingAfterBreak="0">
    <w:nsid w:val="5E0E03D0"/>
    <w:multiLevelType w:val="multilevel"/>
    <w:tmpl w:val="3F24AB30"/>
    <w:numStyleLink w:val="--"/>
  </w:abstractNum>
  <w:abstractNum w:abstractNumId="50" w15:restartNumberingAfterBreak="0">
    <w:nsid w:val="62DF52F2"/>
    <w:multiLevelType w:val="multilevel"/>
    <w:tmpl w:val="348E7C06"/>
    <w:lvl w:ilvl="0">
      <w:start w:val="1"/>
      <w:numFmt w:val="decimal"/>
      <w:pStyle w:val="1e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b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e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1" w15:restartNumberingAfterBreak="0">
    <w:nsid w:val="63435759"/>
    <w:multiLevelType w:val="multilevel"/>
    <w:tmpl w:val="7F28B092"/>
    <w:styleLink w:val="5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52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 w15:restartNumberingAfterBreak="0">
    <w:nsid w:val="65F231F3"/>
    <w:multiLevelType w:val="multilevel"/>
    <w:tmpl w:val="A05C9634"/>
    <w:lvl w:ilvl="0">
      <w:start w:val="1"/>
      <w:numFmt w:val="decimal"/>
      <w:pStyle w:val="ad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4" w15:restartNumberingAfterBreak="0">
    <w:nsid w:val="68F43752"/>
    <w:multiLevelType w:val="multilevel"/>
    <w:tmpl w:val="B6160932"/>
    <w:lvl w:ilvl="0">
      <w:start w:val="1"/>
      <w:numFmt w:val="none"/>
      <w:pStyle w:val="1f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c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f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8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55" w15:restartNumberingAfterBreak="0">
    <w:nsid w:val="6B9B5FA4"/>
    <w:multiLevelType w:val="multilevel"/>
    <w:tmpl w:val="D0AAA9DE"/>
    <w:lvl w:ilvl="0">
      <w:start w:val="1"/>
      <w:numFmt w:val="decimal"/>
      <w:suff w:val="space"/>
      <w:lvlText w:val="%1."/>
      <w:lvlJc w:val="left"/>
      <w:pPr>
        <w:ind w:left="1135" w:firstLine="709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Head2"/>
      <w:suff w:val="space"/>
      <w:lvlText w:val="%1.%2."/>
      <w:lvlJc w:val="left"/>
      <w:pPr>
        <w:ind w:left="1276" w:firstLine="709"/>
      </w:pPr>
      <w:rPr>
        <w:rFonts w:hint="default"/>
      </w:rPr>
    </w:lvl>
    <w:lvl w:ilvl="2">
      <w:start w:val="1"/>
      <w:numFmt w:val="decimal"/>
      <w:pStyle w:val="Head3"/>
      <w:suff w:val="space"/>
      <w:lvlText w:val="%1.%2.%3."/>
      <w:lvlJc w:val="left"/>
      <w:pPr>
        <w:ind w:left="0" w:firstLine="709"/>
      </w:pPr>
    </w:lvl>
    <w:lvl w:ilvl="3">
      <w:start w:val="1"/>
      <w:numFmt w:val="decimal"/>
      <w:pStyle w:val="Head4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Head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6" w15:restartNumberingAfterBreak="0">
    <w:nsid w:val="6C956B88"/>
    <w:multiLevelType w:val="multilevel"/>
    <w:tmpl w:val="B720C8FA"/>
    <w:lvl w:ilvl="0">
      <w:start w:val="1"/>
      <w:numFmt w:val="decimal"/>
      <w:pStyle w:val="1f0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d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f0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9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4"/>
      <w:suff w:val="space"/>
      <w:lvlText w:val="%1.%2.%3.%4.%5"/>
      <w:lvlJc w:val="left"/>
      <w:pPr>
        <w:ind w:left="2552" w:hanging="283"/>
      </w:pPr>
      <w:rPr>
        <w:rFonts w:hint="default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57" w15:restartNumberingAfterBreak="0">
    <w:nsid w:val="6C9E456A"/>
    <w:multiLevelType w:val="hybridMultilevel"/>
    <w:tmpl w:val="4B1CE4AC"/>
    <w:lvl w:ilvl="0" w:tplc="4B7ADBBA">
      <w:start w:val="1"/>
      <w:numFmt w:val="bullet"/>
      <w:pStyle w:val="4a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59" w15:restartNumberingAfterBreak="0">
    <w:nsid w:val="708914AF"/>
    <w:multiLevelType w:val="multilevel"/>
    <w:tmpl w:val="A230925A"/>
    <w:lvl w:ilvl="0">
      <w:start w:val="1"/>
      <w:numFmt w:val="bullet"/>
      <w:pStyle w:val="1f1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f1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b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5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0" w15:restartNumberingAfterBreak="0">
    <w:nsid w:val="75091D83"/>
    <w:multiLevelType w:val="multilevel"/>
    <w:tmpl w:val="98AA1AD4"/>
    <w:styleLink w:val="a5"/>
    <w:lvl w:ilvl="0">
      <w:start w:val="1"/>
      <w:numFmt w:val="bullet"/>
      <w:pStyle w:val="1f2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e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f2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61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2" w15:restartNumberingAfterBreak="0">
    <w:nsid w:val="77177FA7"/>
    <w:multiLevelType w:val="multilevel"/>
    <w:tmpl w:val="4A0ACE2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pStyle w:val="61"/>
      <w:lvlText w:val="-"/>
      <w:lvlJc w:val="left"/>
      <w:pPr>
        <w:ind w:left="4527" w:hanging="360"/>
      </w:pPr>
      <w:rPr>
        <w:rFonts w:ascii="Sylfaen" w:hAnsi="Sylfaen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 w15:restartNumberingAfterBreak="0">
    <w:nsid w:val="7731730D"/>
    <w:multiLevelType w:val="multilevel"/>
    <w:tmpl w:val="C68EED60"/>
    <w:styleLink w:val="ae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64" w15:restartNumberingAfterBreak="0">
    <w:nsid w:val="77ED109A"/>
    <w:multiLevelType w:val="multilevel"/>
    <w:tmpl w:val="B720C8FA"/>
    <w:styleLink w:val="af"/>
    <w:lvl w:ilvl="0">
      <w:start w:val="1"/>
      <w:numFmt w:val="decimal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1276" w:hanging="283"/>
      </w:pPr>
      <w:rPr>
        <w:rFonts w:hint="default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4253" w:hanging="283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5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f0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f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f3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c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6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E7A50EC"/>
    <w:multiLevelType w:val="multilevel"/>
    <w:tmpl w:val="3BB4E4EE"/>
    <w:lvl w:ilvl="0">
      <w:start w:val="1"/>
      <w:numFmt w:val="decimal"/>
      <w:pStyle w:val="1f3"/>
      <w:lvlText w:val="%1."/>
      <w:lvlJc w:val="left"/>
      <w:pPr>
        <w:ind w:left="360" w:hanging="360"/>
      </w:pPr>
    </w:lvl>
    <w:lvl w:ilvl="1">
      <w:start w:val="1"/>
      <w:numFmt w:val="decimal"/>
      <w:pStyle w:val="2f0"/>
      <w:lvlText w:val="%1.%2."/>
      <w:lvlJc w:val="left"/>
      <w:pPr>
        <w:ind w:left="792" w:hanging="432"/>
      </w:pPr>
    </w:lvl>
    <w:lvl w:ilvl="2">
      <w:start w:val="1"/>
      <w:numFmt w:val="decimal"/>
      <w:pStyle w:val="3f4"/>
      <w:lvlText w:val="%1.%2.%3."/>
      <w:lvlJc w:val="left"/>
      <w:pPr>
        <w:ind w:left="1224" w:hanging="504"/>
      </w:pPr>
    </w:lvl>
    <w:lvl w:ilvl="3">
      <w:start w:val="1"/>
      <w:numFmt w:val="decimal"/>
      <w:pStyle w:val="4d"/>
      <w:lvlText w:val="%1.%2.%3.%4."/>
      <w:lvlJc w:val="left"/>
      <w:pPr>
        <w:ind w:left="1728" w:hanging="648"/>
      </w:pPr>
    </w:lvl>
    <w:lvl w:ilvl="4">
      <w:start w:val="1"/>
      <w:numFmt w:val="decimal"/>
      <w:pStyle w:val="57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2"/>
  </w:num>
  <w:num w:numId="2">
    <w:abstractNumId w:val="44"/>
  </w:num>
  <w:num w:numId="3">
    <w:abstractNumId w:val="8"/>
  </w:num>
  <w:num w:numId="4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3"/>
  </w:num>
  <w:num w:numId="6">
    <w:abstractNumId w:val="42"/>
  </w:num>
  <w:num w:numId="7">
    <w:abstractNumId w:val="48"/>
  </w:num>
  <w:num w:numId="8">
    <w:abstractNumId w:val="54"/>
  </w:num>
  <w:num w:numId="9">
    <w:abstractNumId w:val="65"/>
  </w:num>
  <w:num w:numId="10">
    <w:abstractNumId w:val="52"/>
  </w:num>
  <w:num w:numId="11">
    <w:abstractNumId w:val="12"/>
    <w:lvlOverride w:ilvl="0">
      <w:startOverride w:val="1"/>
    </w:lvlOverride>
  </w:num>
  <w:num w:numId="12">
    <w:abstractNumId w:val="45"/>
    <w:lvlOverride w:ilvl="0">
      <w:lvl w:ilvl="0">
        <w:start w:val="1"/>
        <w:numFmt w:val="bullet"/>
        <w:pStyle w:val="17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3">
    <w:abstractNumId w:val="32"/>
  </w:num>
  <w:num w:numId="14">
    <w:abstractNumId w:val="25"/>
  </w:num>
  <w:num w:numId="15">
    <w:abstractNumId w:val="49"/>
  </w:num>
  <w:num w:numId="16">
    <w:abstractNumId w:val="50"/>
  </w:num>
  <w:num w:numId="17">
    <w:abstractNumId w:val="47"/>
  </w:num>
  <w:num w:numId="18">
    <w:abstractNumId w:val="27"/>
  </w:num>
  <w:num w:numId="19">
    <w:abstractNumId w:val="60"/>
  </w:num>
  <w:num w:numId="20">
    <w:abstractNumId w:val="17"/>
  </w:num>
  <w:num w:numId="21">
    <w:abstractNumId w:val="56"/>
  </w:num>
  <w:num w:numId="22">
    <w:abstractNumId w:val="57"/>
  </w:num>
  <w:num w:numId="23">
    <w:abstractNumId w:val="7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pStyle w:val="20"/>
        <w:suff w:val="space"/>
        <w:lvlText w:val="%1.%2."/>
        <w:lvlJc w:val="left"/>
        <w:pPr>
          <w:ind w:left="284" w:firstLine="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sz w:val="20"/>
          <w:szCs w:val="2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numForm w14:val="default"/>
          <w14:numSpacing w14:val="default"/>
          <w14:stylisticSets/>
          <w14:cntxtAlts w14:val="0"/>
        </w:rPr>
      </w:lvl>
    </w:lvlOverride>
    <w:lvlOverride w:ilvl="2">
      <w:lvl w:ilvl="2">
        <w:start w:val="1"/>
        <w:numFmt w:val="decimal"/>
        <w:pStyle w:val="31"/>
        <w:suff w:val="space"/>
        <w:lvlText w:val="%1.%2.%3."/>
        <w:lvlJc w:val="left"/>
        <w:pPr>
          <w:ind w:left="5387" w:firstLine="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numForm w14:val="default"/>
          <w14:numSpacing w14:val="default"/>
          <w14:stylisticSets/>
          <w14:cntxtAlts w14:val="0"/>
        </w:rPr>
      </w:lvl>
    </w:lvlOverride>
    <w:lvlOverride w:ilvl="3">
      <w:lvl w:ilvl="3">
        <w:start w:val="1"/>
        <w:numFmt w:val="decimal"/>
        <w:suff w:val="space"/>
        <w:lvlText w:val="%1.%2.%3.%4."/>
        <w:lvlJc w:val="left"/>
        <w:pPr>
          <w:ind w:left="0" w:firstLine="0"/>
        </w:pPr>
        <w:rPr>
          <w:rFonts w:hint="default"/>
        </w:rPr>
      </w:lvl>
    </w:lvlOverride>
    <w:lvlOverride w:ilvl="4">
      <w:lvl w:ilvl="4">
        <w:start w:val="1"/>
        <w:numFmt w:val="decimal"/>
        <w:suff w:val="space"/>
        <w:lvlText w:val="%1.%2.%3.%4.%5."/>
        <w:lvlJc w:val="left"/>
        <w:pPr>
          <w:ind w:left="0" w:firstLine="0"/>
        </w:pPr>
        <w:rPr>
          <w:rFonts w:hint="default"/>
        </w:rPr>
      </w:lvl>
    </w:lvlOverride>
    <w:lvlOverride w:ilvl="5">
      <w:lvl w:ilvl="5">
        <w:start w:val="1"/>
        <w:numFmt w:val="decimal"/>
        <w:suff w:val="space"/>
        <w:lvlText w:val="%1.%2.%3.%4.%5.%6.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decimal"/>
        <w:suff w:val="space"/>
        <w:lvlText w:val="%1.%2.%3.%4.%5.%6.%7.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decimal"/>
        <w:suff w:val="space"/>
        <w:lvlText w:val="%1.%2.%3.%4.%5.%6.%7.%8.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decimal"/>
        <w:suff w:val="space"/>
        <w:lvlText w:val="%1.%2.%3.%4.%5.%6.%7.%8.%9."/>
        <w:lvlJc w:val="left"/>
        <w:pPr>
          <w:ind w:left="0" w:firstLine="0"/>
        </w:pPr>
        <w:rPr>
          <w:rFonts w:hint="default"/>
        </w:rPr>
      </w:lvl>
    </w:lvlOverride>
  </w:num>
  <w:num w:numId="2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0"/>
  </w:num>
  <w:num w:numId="3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6"/>
    <w:lvlOverride w:ilvl="0">
      <w:startOverride w:val="1"/>
    </w:lvlOverride>
  </w:num>
  <w:num w:numId="50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26"/>
    <w:lvlOverride w:ilvl="0">
      <w:startOverride w:val="1"/>
    </w:lvlOverride>
  </w:num>
  <w:num w:numId="52">
    <w:abstractNumId w:val="26"/>
    <w:lvlOverride w:ilvl="0">
      <w:startOverride w:val="1"/>
    </w:lvlOverride>
  </w:num>
  <w:num w:numId="53">
    <w:abstractNumId w:val="26"/>
    <w:lvlOverride w:ilvl="0">
      <w:startOverride w:val="1"/>
    </w:lvlOverride>
  </w:num>
  <w:num w:numId="54">
    <w:abstractNumId w:val="26"/>
    <w:lvlOverride w:ilvl="0">
      <w:startOverride w:val="1"/>
    </w:lvlOverride>
  </w:num>
  <w:num w:numId="55">
    <w:abstractNumId w:val="26"/>
    <w:lvlOverride w:ilvl="0">
      <w:startOverride w:val="1"/>
    </w:lvlOverride>
  </w:num>
  <w:num w:numId="56">
    <w:abstractNumId w:val="26"/>
    <w:lvlOverride w:ilvl="0">
      <w:startOverride w:val="1"/>
    </w:lvlOverride>
  </w:num>
  <w:num w:numId="57">
    <w:abstractNumId w:val="26"/>
    <w:lvlOverride w:ilvl="0">
      <w:startOverride w:val="1"/>
    </w:lvlOverride>
  </w:num>
  <w:num w:numId="58">
    <w:abstractNumId w:val="26"/>
    <w:lvlOverride w:ilvl="0">
      <w:startOverride w:val="1"/>
    </w:lvlOverride>
  </w:num>
  <w:num w:numId="5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26"/>
    <w:lvlOverride w:ilvl="0">
      <w:startOverride w:val="1"/>
    </w:lvlOverride>
  </w:num>
  <w:num w:numId="61">
    <w:abstractNumId w:val="26"/>
    <w:lvlOverride w:ilvl="0">
      <w:startOverride w:val="1"/>
    </w:lvlOverride>
  </w:num>
  <w:num w:numId="6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26"/>
    <w:lvlOverride w:ilvl="0">
      <w:startOverride w:val="1"/>
    </w:lvlOverride>
  </w:num>
  <w:num w:numId="6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7"/>
  </w:num>
  <w:num w:numId="6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26"/>
    <w:lvlOverride w:ilvl="0">
      <w:startOverride w:val="1"/>
    </w:lvlOverride>
  </w:num>
  <w:num w:numId="7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26"/>
    <w:lvlOverride w:ilvl="0">
      <w:startOverride w:val="1"/>
    </w:lvlOverride>
  </w:num>
  <w:num w:numId="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6"/>
    <w:lvlOverride w:ilvl="0">
      <w:startOverride w:val="1"/>
    </w:lvlOverride>
  </w:num>
  <w:num w:numId="8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26"/>
    <w:lvlOverride w:ilvl="0">
      <w:startOverride w:val="1"/>
    </w:lvlOverride>
  </w:num>
  <w:num w:numId="8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>
    <w:abstractNumId w:val="26"/>
    <w:lvlOverride w:ilvl="0">
      <w:startOverride w:val="1"/>
    </w:lvlOverride>
  </w:num>
  <w:num w:numId="9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>
    <w:abstractNumId w:val="26"/>
    <w:lvlOverride w:ilvl="0">
      <w:startOverride w:val="1"/>
    </w:lvlOverride>
  </w:num>
  <w:num w:numId="9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26"/>
    <w:lvlOverride w:ilvl="0">
      <w:startOverride w:val="1"/>
    </w:lvlOverride>
  </w:num>
  <w:num w:numId="9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26"/>
    <w:lvlOverride w:ilvl="0">
      <w:startOverride w:val="1"/>
    </w:lvlOverride>
  </w:num>
  <w:num w:numId="10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>
    <w:abstractNumId w:val="26"/>
    <w:lvlOverride w:ilvl="0">
      <w:startOverride w:val="1"/>
    </w:lvlOverride>
  </w:num>
  <w:num w:numId="11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>
    <w:abstractNumId w:val="26"/>
    <w:lvlOverride w:ilvl="0">
      <w:startOverride w:val="1"/>
    </w:lvlOverride>
  </w:num>
  <w:num w:numId="12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>
    <w:abstractNumId w:val="2"/>
  </w:num>
  <w:num w:numId="122">
    <w:abstractNumId w:val="1"/>
  </w:num>
  <w:num w:numId="123">
    <w:abstractNumId w:val="0"/>
  </w:num>
  <w:num w:numId="124">
    <w:abstractNumId w:val="33"/>
  </w:num>
  <w:num w:numId="125">
    <w:abstractNumId w:val="46"/>
  </w:num>
  <w:num w:numId="126">
    <w:abstractNumId w:val="63"/>
  </w:num>
  <w:num w:numId="127">
    <w:abstractNumId w:val="21"/>
  </w:num>
  <w:num w:numId="128">
    <w:abstractNumId w:val="24"/>
  </w:num>
  <w:num w:numId="129">
    <w:abstractNumId w:val="37"/>
  </w:num>
  <w:num w:numId="130">
    <w:abstractNumId w:val="51"/>
  </w:num>
  <w:num w:numId="131">
    <w:abstractNumId w:val="38"/>
  </w:num>
  <w:num w:numId="132">
    <w:abstractNumId w:val="64"/>
  </w:num>
  <w:num w:numId="133">
    <w:abstractNumId w:val="59"/>
  </w:num>
  <w:num w:numId="134">
    <w:abstractNumId w:val="34"/>
  </w:num>
  <w:num w:numId="135">
    <w:abstractNumId w:val="6"/>
  </w:num>
  <w:num w:numId="136">
    <w:abstractNumId w:val="31"/>
  </w:num>
  <w:num w:numId="137">
    <w:abstractNumId w:val="18"/>
  </w:num>
  <w:num w:numId="138">
    <w:abstractNumId w:val="53"/>
  </w:num>
  <w:num w:numId="139">
    <w:abstractNumId w:val="19"/>
  </w:num>
  <w:num w:numId="140">
    <w:abstractNumId w:val="11"/>
  </w:num>
  <w:num w:numId="141">
    <w:abstractNumId w:val="5"/>
  </w:num>
  <w:num w:numId="142">
    <w:abstractNumId w:val="16"/>
  </w:num>
  <w:num w:numId="143">
    <w:abstractNumId w:val="28"/>
  </w:num>
  <w:num w:numId="144">
    <w:abstractNumId w:val="15"/>
  </w:num>
  <w:num w:numId="145">
    <w:abstractNumId w:val="20"/>
  </w:num>
  <w:num w:numId="146">
    <w:abstractNumId w:val="36"/>
  </w:num>
  <w:num w:numId="147">
    <w:abstractNumId w:val="10"/>
  </w:num>
  <w:num w:numId="148">
    <w:abstractNumId w:val="39"/>
  </w:num>
  <w:num w:numId="149">
    <w:abstractNumId w:val="62"/>
  </w:num>
  <w:num w:numId="150">
    <w:abstractNumId w:val="30"/>
  </w:num>
  <w:num w:numId="151">
    <w:abstractNumId w:val="58"/>
  </w:num>
  <w:num w:numId="152">
    <w:abstractNumId w:val="29"/>
  </w:num>
  <w:num w:numId="153">
    <w:abstractNumId w:val="22"/>
  </w:num>
  <w:num w:numId="154">
    <w:abstractNumId w:val="3"/>
  </w:num>
  <w:num w:numId="155">
    <w:abstractNumId w:val="23"/>
  </w:num>
  <w:num w:numId="156">
    <w:abstractNumId w:val="9"/>
  </w:num>
  <w:num w:numId="157">
    <w:abstractNumId w:val="35"/>
  </w:num>
  <w:num w:numId="158">
    <w:abstractNumId w:val="41"/>
  </w:num>
  <w:num w:numId="159">
    <w:abstractNumId w:val="66"/>
  </w:num>
  <w:num w:numId="160">
    <w:abstractNumId w:val="55"/>
  </w:num>
  <w:num w:numId="161">
    <w:abstractNumId w:val="4"/>
  </w:num>
  <w:num w:numId="162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5">
    <w:abstractNumId w:val="45"/>
  </w:num>
  <w:num w:numId="17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>
    <w:abstractNumId w:val="26"/>
  </w:num>
  <w:num w:numId="18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>
    <w:abstractNumId w:val="14"/>
  </w:num>
  <w:numIdMacAtCleanup w:val="1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2CF1"/>
    <w:rsid w:val="00000D37"/>
    <w:rsid w:val="00003015"/>
    <w:rsid w:val="00003061"/>
    <w:rsid w:val="000044C6"/>
    <w:rsid w:val="0000549E"/>
    <w:rsid w:val="00005F52"/>
    <w:rsid w:val="00006832"/>
    <w:rsid w:val="00007430"/>
    <w:rsid w:val="00007C8D"/>
    <w:rsid w:val="00010A2F"/>
    <w:rsid w:val="00013ABD"/>
    <w:rsid w:val="000141F1"/>
    <w:rsid w:val="00014866"/>
    <w:rsid w:val="000151DF"/>
    <w:rsid w:val="000152AD"/>
    <w:rsid w:val="000168F5"/>
    <w:rsid w:val="00016990"/>
    <w:rsid w:val="00016DA4"/>
    <w:rsid w:val="00017F7A"/>
    <w:rsid w:val="00021DD9"/>
    <w:rsid w:val="000235A4"/>
    <w:rsid w:val="00024834"/>
    <w:rsid w:val="00025F6A"/>
    <w:rsid w:val="00026155"/>
    <w:rsid w:val="000267C0"/>
    <w:rsid w:val="00026D48"/>
    <w:rsid w:val="00027D33"/>
    <w:rsid w:val="00031142"/>
    <w:rsid w:val="00031BF2"/>
    <w:rsid w:val="00031DD7"/>
    <w:rsid w:val="00033DA9"/>
    <w:rsid w:val="00035828"/>
    <w:rsid w:val="00036EA8"/>
    <w:rsid w:val="000404F7"/>
    <w:rsid w:val="00040761"/>
    <w:rsid w:val="000411DA"/>
    <w:rsid w:val="00041EE3"/>
    <w:rsid w:val="00042486"/>
    <w:rsid w:val="00042C0B"/>
    <w:rsid w:val="00042E87"/>
    <w:rsid w:val="00042FB6"/>
    <w:rsid w:val="00043E2E"/>
    <w:rsid w:val="000447E7"/>
    <w:rsid w:val="00047D3B"/>
    <w:rsid w:val="00047FF9"/>
    <w:rsid w:val="00050ABA"/>
    <w:rsid w:val="00051307"/>
    <w:rsid w:val="00051D14"/>
    <w:rsid w:val="00051E6A"/>
    <w:rsid w:val="000524FF"/>
    <w:rsid w:val="00056118"/>
    <w:rsid w:val="000569A4"/>
    <w:rsid w:val="0005729B"/>
    <w:rsid w:val="00057A8A"/>
    <w:rsid w:val="000600C1"/>
    <w:rsid w:val="0006054F"/>
    <w:rsid w:val="000608DD"/>
    <w:rsid w:val="000613B7"/>
    <w:rsid w:val="00061639"/>
    <w:rsid w:val="00061751"/>
    <w:rsid w:val="0006188A"/>
    <w:rsid w:val="00061BA6"/>
    <w:rsid w:val="00061F13"/>
    <w:rsid w:val="00062817"/>
    <w:rsid w:val="00062CF1"/>
    <w:rsid w:val="000632B1"/>
    <w:rsid w:val="00064161"/>
    <w:rsid w:val="000648F0"/>
    <w:rsid w:val="00065302"/>
    <w:rsid w:val="000657A2"/>
    <w:rsid w:val="000664FD"/>
    <w:rsid w:val="00066D00"/>
    <w:rsid w:val="000676F7"/>
    <w:rsid w:val="00067C6A"/>
    <w:rsid w:val="00072795"/>
    <w:rsid w:val="000742B5"/>
    <w:rsid w:val="000773E5"/>
    <w:rsid w:val="000775A8"/>
    <w:rsid w:val="00080FBA"/>
    <w:rsid w:val="00081379"/>
    <w:rsid w:val="00081BA1"/>
    <w:rsid w:val="00083A0C"/>
    <w:rsid w:val="00084A70"/>
    <w:rsid w:val="000858EF"/>
    <w:rsid w:val="000869E0"/>
    <w:rsid w:val="000870B7"/>
    <w:rsid w:val="0008718E"/>
    <w:rsid w:val="0009021E"/>
    <w:rsid w:val="0009060D"/>
    <w:rsid w:val="00090DAF"/>
    <w:rsid w:val="00092E99"/>
    <w:rsid w:val="00093285"/>
    <w:rsid w:val="000935CB"/>
    <w:rsid w:val="000937D9"/>
    <w:rsid w:val="00093CD6"/>
    <w:rsid w:val="0009543A"/>
    <w:rsid w:val="00095BCF"/>
    <w:rsid w:val="00096529"/>
    <w:rsid w:val="0009662A"/>
    <w:rsid w:val="00097E2A"/>
    <w:rsid w:val="000A08AF"/>
    <w:rsid w:val="000A17F9"/>
    <w:rsid w:val="000A1B98"/>
    <w:rsid w:val="000A2348"/>
    <w:rsid w:val="000A288B"/>
    <w:rsid w:val="000A3574"/>
    <w:rsid w:val="000A3BE2"/>
    <w:rsid w:val="000A3DAC"/>
    <w:rsid w:val="000A4291"/>
    <w:rsid w:val="000B0490"/>
    <w:rsid w:val="000B0E4F"/>
    <w:rsid w:val="000B13CE"/>
    <w:rsid w:val="000B2550"/>
    <w:rsid w:val="000B2690"/>
    <w:rsid w:val="000B3EC7"/>
    <w:rsid w:val="000B512F"/>
    <w:rsid w:val="000C0120"/>
    <w:rsid w:val="000C138A"/>
    <w:rsid w:val="000C426C"/>
    <w:rsid w:val="000C5950"/>
    <w:rsid w:val="000D0257"/>
    <w:rsid w:val="000D12A8"/>
    <w:rsid w:val="000D3BE5"/>
    <w:rsid w:val="000D4535"/>
    <w:rsid w:val="000D45B2"/>
    <w:rsid w:val="000D49EB"/>
    <w:rsid w:val="000D58F5"/>
    <w:rsid w:val="000D5E7E"/>
    <w:rsid w:val="000D607D"/>
    <w:rsid w:val="000D75DF"/>
    <w:rsid w:val="000E3264"/>
    <w:rsid w:val="000E3986"/>
    <w:rsid w:val="000E39D0"/>
    <w:rsid w:val="000E3CE4"/>
    <w:rsid w:val="000E4BED"/>
    <w:rsid w:val="000E6108"/>
    <w:rsid w:val="000E6E66"/>
    <w:rsid w:val="000F0567"/>
    <w:rsid w:val="000F22C9"/>
    <w:rsid w:val="000F2E9B"/>
    <w:rsid w:val="000F49D1"/>
    <w:rsid w:val="000F64A3"/>
    <w:rsid w:val="000F76EF"/>
    <w:rsid w:val="00101CFF"/>
    <w:rsid w:val="001034EF"/>
    <w:rsid w:val="00103DF8"/>
    <w:rsid w:val="00104B09"/>
    <w:rsid w:val="00105B23"/>
    <w:rsid w:val="00106637"/>
    <w:rsid w:val="00106C9E"/>
    <w:rsid w:val="00106CD7"/>
    <w:rsid w:val="00106EF4"/>
    <w:rsid w:val="00107445"/>
    <w:rsid w:val="00110B52"/>
    <w:rsid w:val="00111B21"/>
    <w:rsid w:val="00111B64"/>
    <w:rsid w:val="00114018"/>
    <w:rsid w:val="001149EB"/>
    <w:rsid w:val="00114AB4"/>
    <w:rsid w:val="00114D79"/>
    <w:rsid w:val="00114DF9"/>
    <w:rsid w:val="00115EE9"/>
    <w:rsid w:val="001165D3"/>
    <w:rsid w:val="001179C1"/>
    <w:rsid w:val="001203CC"/>
    <w:rsid w:val="00121CB7"/>
    <w:rsid w:val="0012237F"/>
    <w:rsid w:val="00124B72"/>
    <w:rsid w:val="00126462"/>
    <w:rsid w:val="00127669"/>
    <w:rsid w:val="00130752"/>
    <w:rsid w:val="00130DFB"/>
    <w:rsid w:val="001316A4"/>
    <w:rsid w:val="00131B89"/>
    <w:rsid w:val="00133692"/>
    <w:rsid w:val="00134248"/>
    <w:rsid w:val="00134659"/>
    <w:rsid w:val="00134B81"/>
    <w:rsid w:val="00135437"/>
    <w:rsid w:val="0013575B"/>
    <w:rsid w:val="00136074"/>
    <w:rsid w:val="00136CB2"/>
    <w:rsid w:val="00140C78"/>
    <w:rsid w:val="00140FE6"/>
    <w:rsid w:val="00142089"/>
    <w:rsid w:val="0014240D"/>
    <w:rsid w:val="00142753"/>
    <w:rsid w:val="00143657"/>
    <w:rsid w:val="00144233"/>
    <w:rsid w:val="00144EB4"/>
    <w:rsid w:val="00147753"/>
    <w:rsid w:val="0014797E"/>
    <w:rsid w:val="00151484"/>
    <w:rsid w:val="0015196C"/>
    <w:rsid w:val="001519D6"/>
    <w:rsid w:val="00151CD6"/>
    <w:rsid w:val="00152DD3"/>
    <w:rsid w:val="00152ECE"/>
    <w:rsid w:val="00153517"/>
    <w:rsid w:val="0015425C"/>
    <w:rsid w:val="001546A9"/>
    <w:rsid w:val="00154AE8"/>
    <w:rsid w:val="00155951"/>
    <w:rsid w:val="00156311"/>
    <w:rsid w:val="001578BF"/>
    <w:rsid w:val="00157F59"/>
    <w:rsid w:val="00160A24"/>
    <w:rsid w:val="001611F1"/>
    <w:rsid w:val="001626F3"/>
    <w:rsid w:val="001626FD"/>
    <w:rsid w:val="00163087"/>
    <w:rsid w:val="00164191"/>
    <w:rsid w:val="0016666F"/>
    <w:rsid w:val="00166D02"/>
    <w:rsid w:val="001670D9"/>
    <w:rsid w:val="00167402"/>
    <w:rsid w:val="0017087B"/>
    <w:rsid w:val="00170F5E"/>
    <w:rsid w:val="001731E1"/>
    <w:rsid w:val="001737F3"/>
    <w:rsid w:val="00175823"/>
    <w:rsid w:val="00176F41"/>
    <w:rsid w:val="00177006"/>
    <w:rsid w:val="00177F60"/>
    <w:rsid w:val="00180EFE"/>
    <w:rsid w:val="00181A2E"/>
    <w:rsid w:val="001823BD"/>
    <w:rsid w:val="0018385F"/>
    <w:rsid w:val="00183B11"/>
    <w:rsid w:val="00183F2D"/>
    <w:rsid w:val="00184564"/>
    <w:rsid w:val="00185A0C"/>
    <w:rsid w:val="001904BF"/>
    <w:rsid w:val="0019056B"/>
    <w:rsid w:val="00191B46"/>
    <w:rsid w:val="001923C1"/>
    <w:rsid w:val="001931BB"/>
    <w:rsid w:val="0019321D"/>
    <w:rsid w:val="001932DE"/>
    <w:rsid w:val="001954F6"/>
    <w:rsid w:val="00195D40"/>
    <w:rsid w:val="001A02CA"/>
    <w:rsid w:val="001A2BD3"/>
    <w:rsid w:val="001A3C59"/>
    <w:rsid w:val="001A3E28"/>
    <w:rsid w:val="001A4218"/>
    <w:rsid w:val="001A448A"/>
    <w:rsid w:val="001A451D"/>
    <w:rsid w:val="001A68AF"/>
    <w:rsid w:val="001A74D8"/>
    <w:rsid w:val="001A75BA"/>
    <w:rsid w:val="001A7EED"/>
    <w:rsid w:val="001B0DA4"/>
    <w:rsid w:val="001B1185"/>
    <w:rsid w:val="001B17FC"/>
    <w:rsid w:val="001B252A"/>
    <w:rsid w:val="001B36D0"/>
    <w:rsid w:val="001B6012"/>
    <w:rsid w:val="001B63A6"/>
    <w:rsid w:val="001B6459"/>
    <w:rsid w:val="001B6543"/>
    <w:rsid w:val="001B6756"/>
    <w:rsid w:val="001B6D62"/>
    <w:rsid w:val="001C1868"/>
    <w:rsid w:val="001C20E4"/>
    <w:rsid w:val="001C2264"/>
    <w:rsid w:val="001C37E0"/>
    <w:rsid w:val="001C4885"/>
    <w:rsid w:val="001C4EE0"/>
    <w:rsid w:val="001C4FE5"/>
    <w:rsid w:val="001C5914"/>
    <w:rsid w:val="001C6FA7"/>
    <w:rsid w:val="001C7351"/>
    <w:rsid w:val="001C7C81"/>
    <w:rsid w:val="001D0108"/>
    <w:rsid w:val="001D2C24"/>
    <w:rsid w:val="001D2D30"/>
    <w:rsid w:val="001D3020"/>
    <w:rsid w:val="001D3293"/>
    <w:rsid w:val="001D45BA"/>
    <w:rsid w:val="001D4BFB"/>
    <w:rsid w:val="001D5EF3"/>
    <w:rsid w:val="001D66E5"/>
    <w:rsid w:val="001D68AF"/>
    <w:rsid w:val="001D6D78"/>
    <w:rsid w:val="001D7335"/>
    <w:rsid w:val="001D762F"/>
    <w:rsid w:val="001E0C8F"/>
    <w:rsid w:val="001E2CB3"/>
    <w:rsid w:val="001E4CF8"/>
    <w:rsid w:val="001E58E9"/>
    <w:rsid w:val="001E5D37"/>
    <w:rsid w:val="001E61C5"/>
    <w:rsid w:val="001F0A02"/>
    <w:rsid w:val="001F302C"/>
    <w:rsid w:val="001F3305"/>
    <w:rsid w:val="001F410A"/>
    <w:rsid w:val="001F4CBF"/>
    <w:rsid w:val="001F4FD7"/>
    <w:rsid w:val="001F62BB"/>
    <w:rsid w:val="001F7F84"/>
    <w:rsid w:val="00200F8D"/>
    <w:rsid w:val="00201DD4"/>
    <w:rsid w:val="0020320D"/>
    <w:rsid w:val="00203A5D"/>
    <w:rsid w:val="002041A6"/>
    <w:rsid w:val="00205CA0"/>
    <w:rsid w:val="00205F50"/>
    <w:rsid w:val="00205F6F"/>
    <w:rsid w:val="0020625F"/>
    <w:rsid w:val="0020681F"/>
    <w:rsid w:val="00206F22"/>
    <w:rsid w:val="002077BA"/>
    <w:rsid w:val="0020794D"/>
    <w:rsid w:val="00210587"/>
    <w:rsid w:val="002124EC"/>
    <w:rsid w:val="00213DDA"/>
    <w:rsid w:val="002142D6"/>
    <w:rsid w:val="00214684"/>
    <w:rsid w:val="00214B54"/>
    <w:rsid w:val="00215B9A"/>
    <w:rsid w:val="00215BF3"/>
    <w:rsid w:val="0021603A"/>
    <w:rsid w:val="0021779B"/>
    <w:rsid w:val="0022080F"/>
    <w:rsid w:val="00220B81"/>
    <w:rsid w:val="00220D9D"/>
    <w:rsid w:val="00222023"/>
    <w:rsid w:val="002222B8"/>
    <w:rsid w:val="002263C9"/>
    <w:rsid w:val="00226B2E"/>
    <w:rsid w:val="00226EB9"/>
    <w:rsid w:val="00227D63"/>
    <w:rsid w:val="00230F0F"/>
    <w:rsid w:val="00231048"/>
    <w:rsid w:val="0023159B"/>
    <w:rsid w:val="002316DC"/>
    <w:rsid w:val="00231A91"/>
    <w:rsid w:val="00232F96"/>
    <w:rsid w:val="0023433A"/>
    <w:rsid w:val="00234C22"/>
    <w:rsid w:val="0023793C"/>
    <w:rsid w:val="00237C27"/>
    <w:rsid w:val="00237CC3"/>
    <w:rsid w:val="0024037A"/>
    <w:rsid w:val="002414BF"/>
    <w:rsid w:val="0024263D"/>
    <w:rsid w:val="00243328"/>
    <w:rsid w:val="00243E95"/>
    <w:rsid w:val="00245363"/>
    <w:rsid w:val="00245466"/>
    <w:rsid w:val="00245B74"/>
    <w:rsid w:val="00246AED"/>
    <w:rsid w:val="00246D79"/>
    <w:rsid w:val="0025084F"/>
    <w:rsid w:val="002519AD"/>
    <w:rsid w:val="002526BF"/>
    <w:rsid w:val="00253ACD"/>
    <w:rsid w:val="00255189"/>
    <w:rsid w:val="00255789"/>
    <w:rsid w:val="002557DE"/>
    <w:rsid w:val="002563E2"/>
    <w:rsid w:val="00256959"/>
    <w:rsid w:val="00256FE3"/>
    <w:rsid w:val="0025778D"/>
    <w:rsid w:val="00260B3D"/>
    <w:rsid w:val="00262E0F"/>
    <w:rsid w:val="002637F6"/>
    <w:rsid w:val="00264AA9"/>
    <w:rsid w:val="002653A2"/>
    <w:rsid w:val="002720CE"/>
    <w:rsid w:val="00273A86"/>
    <w:rsid w:val="00273F3C"/>
    <w:rsid w:val="00274023"/>
    <w:rsid w:val="00274153"/>
    <w:rsid w:val="0027424F"/>
    <w:rsid w:val="00275051"/>
    <w:rsid w:val="00275E88"/>
    <w:rsid w:val="002763D9"/>
    <w:rsid w:val="00276C67"/>
    <w:rsid w:val="0027725E"/>
    <w:rsid w:val="00277276"/>
    <w:rsid w:val="00280168"/>
    <w:rsid w:val="002803C5"/>
    <w:rsid w:val="002809C2"/>
    <w:rsid w:val="00280AFB"/>
    <w:rsid w:val="002835FB"/>
    <w:rsid w:val="00285AAD"/>
    <w:rsid w:val="00290E85"/>
    <w:rsid w:val="0029178F"/>
    <w:rsid w:val="00291D69"/>
    <w:rsid w:val="00292A46"/>
    <w:rsid w:val="002935D5"/>
    <w:rsid w:val="00294E6C"/>
    <w:rsid w:val="00295F59"/>
    <w:rsid w:val="002969AC"/>
    <w:rsid w:val="00296D35"/>
    <w:rsid w:val="002A0A50"/>
    <w:rsid w:val="002A2163"/>
    <w:rsid w:val="002A2849"/>
    <w:rsid w:val="002A2A22"/>
    <w:rsid w:val="002A2C21"/>
    <w:rsid w:val="002A2FA4"/>
    <w:rsid w:val="002A4AE0"/>
    <w:rsid w:val="002A5665"/>
    <w:rsid w:val="002A5870"/>
    <w:rsid w:val="002A5FAA"/>
    <w:rsid w:val="002A6BBF"/>
    <w:rsid w:val="002A6E8B"/>
    <w:rsid w:val="002A7875"/>
    <w:rsid w:val="002A7CAD"/>
    <w:rsid w:val="002A7EC1"/>
    <w:rsid w:val="002B2D07"/>
    <w:rsid w:val="002B3724"/>
    <w:rsid w:val="002B479B"/>
    <w:rsid w:val="002B49D6"/>
    <w:rsid w:val="002B4B56"/>
    <w:rsid w:val="002B5B61"/>
    <w:rsid w:val="002B6579"/>
    <w:rsid w:val="002B6619"/>
    <w:rsid w:val="002B66CC"/>
    <w:rsid w:val="002B6FE1"/>
    <w:rsid w:val="002B7561"/>
    <w:rsid w:val="002C0371"/>
    <w:rsid w:val="002C078B"/>
    <w:rsid w:val="002C0AC3"/>
    <w:rsid w:val="002C28E5"/>
    <w:rsid w:val="002C371E"/>
    <w:rsid w:val="002C446F"/>
    <w:rsid w:val="002C59F5"/>
    <w:rsid w:val="002C785F"/>
    <w:rsid w:val="002D02E8"/>
    <w:rsid w:val="002D0D8C"/>
    <w:rsid w:val="002D0E63"/>
    <w:rsid w:val="002D174D"/>
    <w:rsid w:val="002D1977"/>
    <w:rsid w:val="002D1E72"/>
    <w:rsid w:val="002D314A"/>
    <w:rsid w:val="002D3DD1"/>
    <w:rsid w:val="002D4028"/>
    <w:rsid w:val="002D42D2"/>
    <w:rsid w:val="002D42F8"/>
    <w:rsid w:val="002D5193"/>
    <w:rsid w:val="002D6752"/>
    <w:rsid w:val="002D6BBC"/>
    <w:rsid w:val="002D778B"/>
    <w:rsid w:val="002D7C85"/>
    <w:rsid w:val="002E1160"/>
    <w:rsid w:val="002E11BF"/>
    <w:rsid w:val="002E34A3"/>
    <w:rsid w:val="002E3C1E"/>
    <w:rsid w:val="002E6A23"/>
    <w:rsid w:val="002E6BE1"/>
    <w:rsid w:val="002E6C5E"/>
    <w:rsid w:val="002E7A91"/>
    <w:rsid w:val="002F05C5"/>
    <w:rsid w:val="002F13C0"/>
    <w:rsid w:val="002F1E12"/>
    <w:rsid w:val="002F33AD"/>
    <w:rsid w:val="002F42C8"/>
    <w:rsid w:val="002F4656"/>
    <w:rsid w:val="002F57E6"/>
    <w:rsid w:val="002F7088"/>
    <w:rsid w:val="00300A7F"/>
    <w:rsid w:val="00301537"/>
    <w:rsid w:val="00301F0C"/>
    <w:rsid w:val="00302AC8"/>
    <w:rsid w:val="0030304A"/>
    <w:rsid w:val="003059CC"/>
    <w:rsid w:val="00310BE0"/>
    <w:rsid w:val="0031109B"/>
    <w:rsid w:val="0031119A"/>
    <w:rsid w:val="00311B51"/>
    <w:rsid w:val="00311C58"/>
    <w:rsid w:val="0031209A"/>
    <w:rsid w:val="00313121"/>
    <w:rsid w:val="0031427B"/>
    <w:rsid w:val="00314A45"/>
    <w:rsid w:val="003154E9"/>
    <w:rsid w:val="00320881"/>
    <w:rsid w:val="00323004"/>
    <w:rsid w:val="0032330B"/>
    <w:rsid w:val="00323873"/>
    <w:rsid w:val="003250A0"/>
    <w:rsid w:val="00327A92"/>
    <w:rsid w:val="0033132C"/>
    <w:rsid w:val="00331A03"/>
    <w:rsid w:val="00332008"/>
    <w:rsid w:val="0033231D"/>
    <w:rsid w:val="003339AD"/>
    <w:rsid w:val="00333DB9"/>
    <w:rsid w:val="003342E4"/>
    <w:rsid w:val="003349E7"/>
    <w:rsid w:val="00336FE0"/>
    <w:rsid w:val="003405F8"/>
    <w:rsid w:val="00342830"/>
    <w:rsid w:val="00343CAB"/>
    <w:rsid w:val="00343F36"/>
    <w:rsid w:val="00344231"/>
    <w:rsid w:val="003462C3"/>
    <w:rsid w:val="00346A17"/>
    <w:rsid w:val="003470E8"/>
    <w:rsid w:val="00347386"/>
    <w:rsid w:val="00347678"/>
    <w:rsid w:val="00347B14"/>
    <w:rsid w:val="00350CA6"/>
    <w:rsid w:val="00353A0F"/>
    <w:rsid w:val="00353B46"/>
    <w:rsid w:val="0035426F"/>
    <w:rsid w:val="0035554D"/>
    <w:rsid w:val="00355C9B"/>
    <w:rsid w:val="00363C24"/>
    <w:rsid w:val="00364C4B"/>
    <w:rsid w:val="00365428"/>
    <w:rsid w:val="0036568C"/>
    <w:rsid w:val="00366DA6"/>
    <w:rsid w:val="00370169"/>
    <w:rsid w:val="0037039B"/>
    <w:rsid w:val="00370E5E"/>
    <w:rsid w:val="0037243C"/>
    <w:rsid w:val="00372FF4"/>
    <w:rsid w:val="00376BB3"/>
    <w:rsid w:val="00376BEE"/>
    <w:rsid w:val="0037721B"/>
    <w:rsid w:val="003823D7"/>
    <w:rsid w:val="003824E3"/>
    <w:rsid w:val="00383189"/>
    <w:rsid w:val="00385818"/>
    <w:rsid w:val="00385F3F"/>
    <w:rsid w:val="0038698C"/>
    <w:rsid w:val="00390C70"/>
    <w:rsid w:val="00390D35"/>
    <w:rsid w:val="003914F8"/>
    <w:rsid w:val="00391B5B"/>
    <w:rsid w:val="00391F81"/>
    <w:rsid w:val="00392399"/>
    <w:rsid w:val="00392FF7"/>
    <w:rsid w:val="0039391F"/>
    <w:rsid w:val="00393B88"/>
    <w:rsid w:val="00394268"/>
    <w:rsid w:val="00394FAE"/>
    <w:rsid w:val="0039599B"/>
    <w:rsid w:val="00395F4B"/>
    <w:rsid w:val="003964D0"/>
    <w:rsid w:val="0039721D"/>
    <w:rsid w:val="00397623"/>
    <w:rsid w:val="00397679"/>
    <w:rsid w:val="00397B4E"/>
    <w:rsid w:val="00397FFD"/>
    <w:rsid w:val="003A0DFA"/>
    <w:rsid w:val="003A2ACD"/>
    <w:rsid w:val="003A2FCE"/>
    <w:rsid w:val="003A329E"/>
    <w:rsid w:val="003A4DF1"/>
    <w:rsid w:val="003A5200"/>
    <w:rsid w:val="003A5C30"/>
    <w:rsid w:val="003A680D"/>
    <w:rsid w:val="003B03A8"/>
    <w:rsid w:val="003B0988"/>
    <w:rsid w:val="003B09C6"/>
    <w:rsid w:val="003B0D42"/>
    <w:rsid w:val="003B1945"/>
    <w:rsid w:val="003B466A"/>
    <w:rsid w:val="003B5029"/>
    <w:rsid w:val="003B57A7"/>
    <w:rsid w:val="003B64FA"/>
    <w:rsid w:val="003B68B8"/>
    <w:rsid w:val="003B6949"/>
    <w:rsid w:val="003B6A3D"/>
    <w:rsid w:val="003C0257"/>
    <w:rsid w:val="003C1468"/>
    <w:rsid w:val="003C2C1D"/>
    <w:rsid w:val="003C3472"/>
    <w:rsid w:val="003C5283"/>
    <w:rsid w:val="003C53E7"/>
    <w:rsid w:val="003C68AE"/>
    <w:rsid w:val="003C6F9D"/>
    <w:rsid w:val="003D077D"/>
    <w:rsid w:val="003D1659"/>
    <w:rsid w:val="003D2B4D"/>
    <w:rsid w:val="003D315C"/>
    <w:rsid w:val="003D3985"/>
    <w:rsid w:val="003D3C62"/>
    <w:rsid w:val="003D3E6B"/>
    <w:rsid w:val="003D4411"/>
    <w:rsid w:val="003D4824"/>
    <w:rsid w:val="003D5BC1"/>
    <w:rsid w:val="003D67BF"/>
    <w:rsid w:val="003D71AF"/>
    <w:rsid w:val="003D71C7"/>
    <w:rsid w:val="003E00CB"/>
    <w:rsid w:val="003E1FA1"/>
    <w:rsid w:val="003E45F1"/>
    <w:rsid w:val="003E48BD"/>
    <w:rsid w:val="003F051E"/>
    <w:rsid w:val="003F0D15"/>
    <w:rsid w:val="003F227C"/>
    <w:rsid w:val="003F2EE5"/>
    <w:rsid w:val="003F3357"/>
    <w:rsid w:val="003F3F37"/>
    <w:rsid w:val="003F5566"/>
    <w:rsid w:val="003F6C83"/>
    <w:rsid w:val="003F7502"/>
    <w:rsid w:val="003F7D55"/>
    <w:rsid w:val="004006DC"/>
    <w:rsid w:val="00400CE3"/>
    <w:rsid w:val="00404468"/>
    <w:rsid w:val="00405D52"/>
    <w:rsid w:val="0040655E"/>
    <w:rsid w:val="0040759F"/>
    <w:rsid w:val="004078E9"/>
    <w:rsid w:val="004102A1"/>
    <w:rsid w:val="0041049D"/>
    <w:rsid w:val="004106E0"/>
    <w:rsid w:val="004108F1"/>
    <w:rsid w:val="00410D4A"/>
    <w:rsid w:val="00410E12"/>
    <w:rsid w:val="004111A7"/>
    <w:rsid w:val="0041120E"/>
    <w:rsid w:val="0041246C"/>
    <w:rsid w:val="0041342C"/>
    <w:rsid w:val="004139C6"/>
    <w:rsid w:val="00413A4F"/>
    <w:rsid w:val="00416212"/>
    <w:rsid w:val="004166BF"/>
    <w:rsid w:val="00416DFC"/>
    <w:rsid w:val="00417726"/>
    <w:rsid w:val="004177D2"/>
    <w:rsid w:val="004200C9"/>
    <w:rsid w:val="00421452"/>
    <w:rsid w:val="00422B76"/>
    <w:rsid w:val="00423BE7"/>
    <w:rsid w:val="004243B3"/>
    <w:rsid w:val="00424905"/>
    <w:rsid w:val="00424FCA"/>
    <w:rsid w:val="004269B1"/>
    <w:rsid w:val="0042703E"/>
    <w:rsid w:val="00427C7D"/>
    <w:rsid w:val="00430591"/>
    <w:rsid w:val="004315A1"/>
    <w:rsid w:val="00431D41"/>
    <w:rsid w:val="00432CE3"/>
    <w:rsid w:val="0043347E"/>
    <w:rsid w:val="00436755"/>
    <w:rsid w:val="00436766"/>
    <w:rsid w:val="00436A18"/>
    <w:rsid w:val="00436A96"/>
    <w:rsid w:val="00436F80"/>
    <w:rsid w:val="00437D22"/>
    <w:rsid w:val="00440EA9"/>
    <w:rsid w:val="00441E59"/>
    <w:rsid w:val="004436D8"/>
    <w:rsid w:val="00443C7C"/>
    <w:rsid w:val="00444316"/>
    <w:rsid w:val="00444B13"/>
    <w:rsid w:val="00445185"/>
    <w:rsid w:val="00445A95"/>
    <w:rsid w:val="00445DEA"/>
    <w:rsid w:val="004460C7"/>
    <w:rsid w:val="004468CF"/>
    <w:rsid w:val="00447583"/>
    <w:rsid w:val="004521CC"/>
    <w:rsid w:val="00452BBF"/>
    <w:rsid w:val="00454651"/>
    <w:rsid w:val="00455113"/>
    <w:rsid w:val="00455E97"/>
    <w:rsid w:val="00456476"/>
    <w:rsid w:val="004568C9"/>
    <w:rsid w:val="00456915"/>
    <w:rsid w:val="004574C7"/>
    <w:rsid w:val="00461621"/>
    <w:rsid w:val="00461DD5"/>
    <w:rsid w:val="004630B6"/>
    <w:rsid w:val="00463BE6"/>
    <w:rsid w:val="00464ED0"/>
    <w:rsid w:val="00466637"/>
    <w:rsid w:val="00467A77"/>
    <w:rsid w:val="00467F07"/>
    <w:rsid w:val="0047053D"/>
    <w:rsid w:val="00470615"/>
    <w:rsid w:val="00471AB0"/>
    <w:rsid w:val="004728ED"/>
    <w:rsid w:val="00472B47"/>
    <w:rsid w:val="00474285"/>
    <w:rsid w:val="004742BF"/>
    <w:rsid w:val="00474FBA"/>
    <w:rsid w:val="00476CE0"/>
    <w:rsid w:val="00477030"/>
    <w:rsid w:val="00477A44"/>
    <w:rsid w:val="004805FF"/>
    <w:rsid w:val="0048163B"/>
    <w:rsid w:val="004831C4"/>
    <w:rsid w:val="00484EEC"/>
    <w:rsid w:val="00485955"/>
    <w:rsid w:val="00485C7A"/>
    <w:rsid w:val="0048615E"/>
    <w:rsid w:val="00487F57"/>
    <w:rsid w:val="004937EA"/>
    <w:rsid w:val="004943CF"/>
    <w:rsid w:val="004948ED"/>
    <w:rsid w:val="00495CE3"/>
    <w:rsid w:val="0049729C"/>
    <w:rsid w:val="004A0D53"/>
    <w:rsid w:val="004A1087"/>
    <w:rsid w:val="004A1C7E"/>
    <w:rsid w:val="004A284C"/>
    <w:rsid w:val="004A4674"/>
    <w:rsid w:val="004A55F8"/>
    <w:rsid w:val="004A6191"/>
    <w:rsid w:val="004A728E"/>
    <w:rsid w:val="004B01AF"/>
    <w:rsid w:val="004B16FF"/>
    <w:rsid w:val="004B31F6"/>
    <w:rsid w:val="004B51BB"/>
    <w:rsid w:val="004B5219"/>
    <w:rsid w:val="004B6C5A"/>
    <w:rsid w:val="004B6F13"/>
    <w:rsid w:val="004B75CC"/>
    <w:rsid w:val="004C3792"/>
    <w:rsid w:val="004C60A5"/>
    <w:rsid w:val="004C67A6"/>
    <w:rsid w:val="004D0DDD"/>
    <w:rsid w:val="004D1397"/>
    <w:rsid w:val="004D1656"/>
    <w:rsid w:val="004D1D0A"/>
    <w:rsid w:val="004D3D85"/>
    <w:rsid w:val="004D3E38"/>
    <w:rsid w:val="004D4A99"/>
    <w:rsid w:val="004D6EB6"/>
    <w:rsid w:val="004D76E4"/>
    <w:rsid w:val="004E021D"/>
    <w:rsid w:val="004E1F6D"/>
    <w:rsid w:val="004E35F5"/>
    <w:rsid w:val="004E755C"/>
    <w:rsid w:val="004F04B3"/>
    <w:rsid w:val="004F2B9E"/>
    <w:rsid w:val="004F3975"/>
    <w:rsid w:val="004F42DB"/>
    <w:rsid w:val="004F4B89"/>
    <w:rsid w:val="004F4F21"/>
    <w:rsid w:val="004F4F51"/>
    <w:rsid w:val="004F57C2"/>
    <w:rsid w:val="004F742F"/>
    <w:rsid w:val="004F7746"/>
    <w:rsid w:val="005007AB"/>
    <w:rsid w:val="00500B16"/>
    <w:rsid w:val="00500B3F"/>
    <w:rsid w:val="00501C7B"/>
    <w:rsid w:val="00501EC1"/>
    <w:rsid w:val="0050222C"/>
    <w:rsid w:val="005030D8"/>
    <w:rsid w:val="005038AA"/>
    <w:rsid w:val="005039DD"/>
    <w:rsid w:val="00504A26"/>
    <w:rsid w:val="005051FA"/>
    <w:rsid w:val="00507EB2"/>
    <w:rsid w:val="005133DC"/>
    <w:rsid w:val="00513E38"/>
    <w:rsid w:val="005142B7"/>
    <w:rsid w:val="00514A8E"/>
    <w:rsid w:val="00515368"/>
    <w:rsid w:val="00515D4E"/>
    <w:rsid w:val="005161D7"/>
    <w:rsid w:val="00516C30"/>
    <w:rsid w:val="00524207"/>
    <w:rsid w:val="00524EEF"/>
    <w:rsid w:val="00525918"/>
    <w:rsid w:val="005261EE"/>
    <w:rsid w:val="0052694C"/>
    <w:rsid w:val="00526973"/>
    <w:rsid w:val="005278DD"/>
    <w:rsid w:val="00532950"/>
    <w:rsid w:val="00532F65"/>
    <w:rsid w:val="00534E68"/>
    <w:rsid w:val="005352F8"/>
    <w:rsid w:val="005355CB"/>
    <w:rsid w:val="0053589B"/>
    <w:rsid w:val="005364EA"/>
    <w:rsid w:val="0053787E"/>
    <w:rsid w:val="005407C3"/>
    <w:rsid w:val="005409CE"/>
    <w:rsid w:val="00540F40"/>
    <w:rsid w:val="00546C58"/>
    <w:rsid w:val="00546F4C"/>
    <w:rsid w:val="0054782B"/>
    <w:rsid w:val="00551051"/>
    <w:rsid w:val="00552D00"/>
    <w:rsid w:val="005555DD"/>
    <w:rsid w:val="00560305"/>
    <w:rsid w:val="00562547"/>
    <w:rsid w:val="00563E8B"/>
    <w:rsid w:val="00564083"/>
    <w:rsid w:val="0056450B"/>
    <w:rsid w:val="00564E3D"/>
    <w:rsid w:val="005654F3"/>
    <w:rsid w:val="00565CC3"/>
    <w:rsid w:val="00567717"/>
    <w:rsid w:val="00572317"/>
    <w:rsid w:val="0057265F"/>
    <w:rsid w:val="0057382F"/>
    <w:rsid w:val="00574C31"/>
    <w:rsid w:val="00574E1F"/>
    <w:rsid w:val="005751CD"/>
    <w:rsid w:val="00575AD8"/>
    <w:rsid w:val="005806AC"/>
    <w:rsid w:val="005824CB"/>
    <w:rsid w:val="005835CC"/>
    <w:rsid w:val="005840CA"/>
    <w:rsid w:val="005849FF"/>
    <w:rsid w:val="00585763"/>
    <w:rsid w:val="00587003"/>
    <w:rsid w:val="00587814"/>
    <w:rsid w:val="0058797C"/>
    <w:rsid w:val="005902FA"/>
    <w:rsid w:val="00590E25"/>
    <w:rsid w:val="00590FDE"/>
    <w:rsid w:val="00592DC5"/>
    <w:rsid w:val="0059310D"/>
    <w:rsid w:val="00593BD4"/>
    <w:rsid w:val="00593E07"/>
    <w:rsid w:val="005952D9"/>
    <w:rsid w:val="005973CF"/>
    <w:rsid w:val="00597CB0"/>
    <w:rsid w:val="005A012B"/>
    <w:rsid w:val="005A0660"/>
    <w:rsid w:val="005A0970"/>
    <w:rsid w:val="005A2BBE"/>
    <w:rsid w:val="005A3596"/>
    <w:rsid w:val="005A36C4"/>
    <w:rsid w:val="005A4F4E"/>
    <w:rsid w:val="005A609F"/>
    <w:rsid w:val="005A6A05"/>
    <w:rsid w:val="005A7121"/>
    <w:rsid w:val="005B2320"/>
    <w:rsid w:val="005B36CA"/>
    <w:rsid w:val="005B5D32"/>
    <w:rsid w:val="005C1511"/>
    <w:rsid w:val="005C1792"/>
    <w:rsid w:val="005C328B"/>
    <w:rsid w:val="005C3433"/>
    <w:rsid w:val="005C386C"/>
    <w:rsid w:val="005C55A6"/>
    <w:rsid w:val="005C6AF1"/>
    <w:rsid w:val="005C7343"/>
    <w:rsid w:val="005C7801"/>
    <w:rsid w:val="005D0F51"/>
    <w:rsid w:val="005D237D"/>
    <w:rsid w:val="005D2418"/>
    <w:rsid w:val="005D2448"/>
    <w:rsid w:val="005D2DC4"/>
    <w:rsid w:val="005D3C73"/>
    <w:rsid w:val="005D40E5"/>
    <w:rsid w:val="005D4453"/>
    <w:rsid w:val="005E0056"/>
    <w:rsid w:val="005E0856"/>
    <w:rsid w:val="005E1C1F"/>
    <w:rsid w:val="005E2602"/>
    <w:rsid w:val="005E349F"/>
    <w:rsid w:val="005E3541"/>
    <w:rsid w:val="005E4460"/>
    <w:rsid w:val="005E501E"/>
    <w:rsid w:val="005E60FC"/>
    <w:rsid w:val="005E633A"/>
    <w:rsid w:val="005E7264"/>
    <w:rsid w:val="005E7BC9"/>
    <w:rsid w:val="005E7C1F"/>
    <w:rsid w:val="005F3503"/>
    <w:rsid w:val="005F3EAD"/>
    <w:rsid w:val="005F4976"/>
    <w:rsid w:val="005F6AE9"/>
    <w:rsid w:val="005F7231"/>
    <w:rsid w:val="006002B3"/>
    <w:rsid w:val="00600339"/>
    <w:rsid w:val="0060034E"/>
    <w:rsid w:val="006003A4"/>
    <w:rsid w:val="00601250"/>
    <w:rsid w:val="006012F9"/>
    <w:rsid w:val="00601D75"/>
    <w:rsid w:val="006038B4"/>
    <w:rsid w:val="00603A83"/>
    <w:rsid w:val="00603B41"/>
    <w:rsid w:val="00604AE6"/>
    <w:rsid w:val="00605C1E"/>
    <w:rsid w:val="00607D7F"/>
    <w:rsid w:val="006102AC"/>
    <w:rsid w:val="006103FE"/>
    <w:rsid w:val="00610ABB"/>
    <w:rsid w:val="00611749"/>
    <w:rsid w:val="00611864"/>
    <w:rsid w:val="00612F31"/>
    <w:rsid w:val="006142DD"/>
    <w:rsid w:val="00614B63"/>
    <w:rsid w:val="00616893"/>
    <w:rsid w:val="00621044"/>
    <w:rsid w:val="00621A39"/>
    <w:rsid w:val="00622BB1"/>
    <w:rsid w:val="00625FCC"/>
    <w:rsid w:val="0062755D"/>
    <w:rsid w:val="00630952"/>
    <w:rsid w:val="00632944"/>
    <w:rsid w:val="006329B7"/>
    <w:rsid w:val="00633BB2"/>
    <w:rsid w:val="006350A2"/>
    <w:rsid w:val="00635F54"/>
    <w:rsid w:val="006365BF"/>
    <w:rsid w:val="00636A36"/>
    <w:rsid w:val="00637A2B"/>
    <w:rsid w:val="00640645"/>
    <w:rsid w:val="006407CF"/>
    <w:rsid w:val="006432A8"/>
    <w:rsid w:val="0064382D"/>
    <w:rsid w:val="00645750"/>
    <w:rsid w:val="00645921"/>
    <w:rsid w:val="00645A46"/>
    <w:rsid w:val="00646423"/>
    <w:rsid w:val="00646514"/>
    <w:rsid w:val="00646861"/>
    <w:rsid w:val="0064702F"/>
    <w:rsid w:val="006478BF"/>
    <w:rsid w:val="00647CE4"/>
    <w:rsid w:val="00651561"/>
    <w:rsid w:val="00651B12"/>
    <w:rsid w:val="006532C8"/>
    <w:rsid w:val="006535E4"/>
    <w:rsid w:val="0065386D"/>
    <w:rsid w:val="006540C4"/>
    <w:rsid w:val="0065460D"/>
    <w:rsid w:val="00655333"/>
    <w:rsid w:val="00655B69"/>
    <w:rsid w:val="00656CF3"/>
    <w:rsid w:val="0065729E"/>
    <w:rsid w:val="00657FD3"/>
    <w:rsid w:val="00660C39"/>
    <w:rsid w:val="006632F0"/>
    <w:rsid w:val="0066338F"/>
    <w:rsid w:val="0066452F"/>
    <w:rsid w:val="00664F9E"/>
    <w:rsid w:val="006665FA"/>
    <w:rsid w:val="00666666"/>
    <w:rsid w:val="006679ED"/>
    <w:rsid w:val="00667AFF"/>
    <w:rsid w:val="00667F80"/>
    <w:rsid w:val="00670A48"/>
    <w:rsid w:val="00673E94"/>
    <w:rsid w:val="006744E6"/>
    <w:rsid w:val="006749C9"/>
    <w:rsid w:val="006760DB"/>
    <w:rsid w:val="006805A9"/>
    <w:rsid w:val="00681742"/>
    <w:rsid w:val="0068205E"/>
    <w:rsid w:val="0068461E"/>
    <w:rsid w:val="006846EB"/>
    <w:rsid w:val="00684D2C"/>
    <w:rsid w:val="00684D7C"/>
    <w:rsid w:val="0068568A"/>
    <w:rsid w:val="00685C82"/>
    <w:rsid w:val="00690E36"/>
    <w:rsid w:val="00691F07"/>
    <w:rsid w:val="0069390C"/>
    <w:rsid w:val="00693AA0"/>
    <w:rsid w:val="00695322"/>
    <w:rsid w:val="00695A37"/>
    <w:rsid w:val="00697CDA"/>
    <w:rsid w:val="006A0E2D"/>
    <w:rsid w:val="006A111E"/>
    <w:rsid w:val="006A1656"/>
    <w:rsid w:val="006A44B7"/>
    <w:rsid w:val="006A4F0D"/>
    <w:rsid w:val="006A6031"/>
    <w:rsid w:val="006A6175"/>
    <w:rsid w:val="006B04D0"/>
    <w:rsid w:val="006B248B"/>
    <w:rsid w:val="006B2AB2"/>
    <w:rsid w:val="006B319A"/>
    <w:rsid w:val="006B50BB"/>
    <w:rsid w:val="006B560D"/>
    <w:rsid w:val="006B63B7"/>
    <w:rsid w:val="006B6DD5"/>
    <w:rsid w:val="006B6E66"/>
    <w:rsid w:val="006B7AA6"/>
    <w:rsid w:val="006C008C"/>
    <w:rsid w:val="006C2BE9"/>
    <w:rsid w:val="006C3163"/>
    <w:rsid w:val="006C5557"/>
    <w:rsid w:val="006C6752"/>
    <w:rsid w:val="006C7AF5"/>
    <w:rsid w:val="006D044A"/>
    <w:rsid w:val="006D0D04"/>
    <w:rsid w:val="006D16EE"/>
    <w:rsid w:val="006D2BEC"/>
    <w:rsid w:val="006D2CFD"/>
    <w:rsid w:val="006D37F5"/>
    <w:rsid w:val="006D5FEB"/>
    <w:rsid w:val="006D72E8"/>
    <w:rsid w:val="006D7DBF"/>
    <w:rsid w:val="006E0F69"/>
    <w:rsid w:val="006E18C6"/>
    <w:rsid w:val="006E2ED2"/>
    <w:rsid w:val="006E458B"/>
    <w:rsid w:val="006E5FEB"/>
    <w:rsid w:val="006E7B1F"/>
    <w:rsid w:val="006F0558"/>
    <w:rsid w:val="006F17F2"/>
    <w:rsid w:val="006F2D6E"/>
    <w:rsid w:val="006F344D"/>
    <w:rsid w:val="006F41E1"/>
    <w:rsid w:val="006F4651"/>
    <w:rsid w:val="006F4CDC"/>
    <w:rsid w:val="006F4D9C"/>
    <w:rsid w:val="006F7178"/>
    <w:rsid w:val="006F7AC4"/>
    <w:rsid w:val="00700845"/>
    <w:rsid w:val="00700B42"/>
    <w:rsid w:val="00701BD4"/>
    <w:rsid w:val="00702DC8"/>
    <w:rsid w:val="00703751"/>
    <w:rsid w:val="007045E8"/>
    <w:rsid w:val="00705B79"/>
    <w:rsid w:val="007063BC"/>
    <w:rsid w:val="007069A8"/>
    <w:rsid w:val="00706BA2"/>
    <w:rsid w:val="00710389"/>
    <w:rsid w:val="00710488"/>
    <w:rsid w:val="00710683"/>
    <w:rsid w:val="00710C6D"/>
    <w:rsid w:val="0071155A"/>
    <w:rsid w:val="007119D8"/>
    <w:rsid w:val="007125EE"/>
    <w:rsid w:val="00713A5C"/>
    <w:rsid w:val="007167F4"/>
    <w:rsid w:val="007178C3"/>
    <w:rsid w:val="007200E5"/>
    <w:rsid w:val="00721579"/>
    <w:rsid w:val="00722C78"/>
    <w:rsid w:val="0072357F"/>
    <w:rsid w:val="00723583"/>
    <w:rsid w:val="00723634"/>
    <w:rsid w:val="00723AEE"/>
    <w:rsid w:val="00724322"/>
    <w:rsid w:val="00724E5B"/>
    <w:rsid w:val="00725DEF"/>
    <w:rsid w:val="0072680C"/>
    <w:rsid w:val="00727266"/>
    <w:rsid w:val="00727A5B"/>
    <w:rsid w:val="00730358"/>
    <w:rsid w:val="007348D8"/>
    <w:rsid w:val="007354FB"/>
    <w:rsid w:val="00737391"/>
    <w:rsid w:val="00740791"/>
    <w:rsid w:val="00740854"/>
    <w:rsid w:val="00740A17"/>
    <w:rsid w:val="00740CB3"/>
    <w:rsid w:val="00741E22"/>
    <w:rsid w:val="00743D4F"/>
    <w:rsid w:val="00745056"/>
    <w:rsid w:val="00745FE8"/>
    <w:rsid w:val="007469DF"/>
    <w:rsid w:val="0074741E"/>
    <w:rsid w:val="00750547"/>
    <w:rsid w:val="007507B8"/>
    <w:rsid w:val="00750A99"/>
    <w:rsid w:val="00751489"/>
    <w:rsid w:val="00751D36"/>
    <w:rsid w:val="0075343F"/>
    <w:rsid w:val="00754973"/>
    <w:rsid w:val="00755593"/>
    <w:rsid w:val="0075648B"/>
    <w:rsid w:val="00760A38"/>
    <w:rsid w:val="007610AA"/>
    <w:rsid w:val="00762561"/>
    <w:rsid w:val="00762B7B"/>
    <w:rsid w:val="0076625E"/>
    <w:rsid w:val="0077324C"/>
    <w:rsid w:val="0077560B"/>
    <w:rsid w:val="00775D2E"/>
    <w:rsid w:val="00776771"/>
    <w:rsid w:val="0077744D"/>
    <w:rsid w:val="007779FF"/>
    <w:rsid w:val="00777B20"/>
    <w:rsid w:val="00780DC8"/>
    <w:rsid w:val="00783B3A"/>
    <w:rsid w:val="007842CE"/>
    <w:rsid w:val="00784431"/>
    <w:rsid w:val="00784D30"/>
    <w:rsid w:val="00785ADE"/>
    <w:rsid w:val="0078797F"/>
    <w:rsid w:val="00790349"/>
    <w:rsid w:val="00790369"/>
    <w:rsid w:val="00792307"/>
    <w:rsid w:val="00793180"/>
    <w:rsid w:val="00793C13"/>
    <w:rsid w:val="007948EA"/>
    <w:rsid w:val="00794FBE"/>
    <w:rsid w:val="00796B18"/>
    <w:rsid w:val="007A0826"/>
    <w:rsid w:val="007A0A5D"/>
    <w:rsid w:val="007A18CE"/>
    <w:rsid w:val="007A31E4"/>
    <w:rsid w:val="007A41A4"/>
    <w:rsid w:val="007A649B"/>
    <w:rsid w:val="007A6C56"/>
    <w:rsid w:val="007A7812"/>
    <w:rsid w:val="007B0AA9"/>
    <w:rsid w:val="007B0EAC"/>
    <w:rsid w:val="007B373B"/>
    <w:rsid w:val="007B39A8"/>
    <w:rsid w:val="007B524B"/>
    <w:rsid w:val="007B536C"/>
    <w:rsid w:val="007B59DD"/>
    <w:rsid w:val="007B6CDD"/>
    <w:rsid w:val="007B7533"/>
    <w:rsid w:val="007C1848"/>
    <w:rsid w:val="007C2202"/>
    <w:rsid w:val="007C4222"/>
    <w:rsid w:val="007C57A6"/>
    <w:rsid w:val="007C5D09"/>
    <w:rsid w:val="007C619C"/>
    <w:rsid w:val="007D03B2"/>
    <w:rsid w:val="007D061E"/>
    <w:rsid w:val="007D1593"/>
    <w:rsid w:val="007D2867"/>
    <w:rsid w:val="007D299C"/>
    <w:rsid w:val="007D342E"/>
    <w:rsid w:val="007D4A90"/>
    <w:rsid w:val="007D53DA"/>
    <w:rsid w:val="007D590A"/>
    <w:rsid w:val="007D5CF0"/>
    <w:rsid w:val="007D6FF0"/>
    <w:rsid w:val="007E0229"/>
    <w:rsid w:val="007E0B18"/>
    <w:rsid w:val="007E0E9E"/>
    <w:rsid w:val="007E1542"/>
    <w:rsid w:val="007E4A2A"/>
    <w:rsid w:val="007E5769"/>
    <w:rsid w:val="007E68B1"/>
    <w:rsid w:val="007E6A19"/>
    <w:rsid w:val="007E7FCB"/>
    <w:rsid w:val="007F0991"/>
    <w:rsid w:val="007F1439"/>
    <w:rsid w:val="007F1BC3"/>
    <w:rsid w:val="007F2BCD"/>
    <w:rsid w:val="007F32D9"/>
    <w:rsid w:val="007F3320"/>
    <w:rsid w:val="007F426E"/>
    <w:rsid w:val="007F4F62"/>
    <w:rsid w:val="007F5857"/>
    <w:rsid w:val="007F5ADA"/>
    <w:rsid w:val="007F6974"/>
    <w:rsid w:val="007F697D"/>
    <w:rsid w:val="007F7B8C"/>
    <w:rsid w:val="007F7E69"/>
    <w:rsid w:val="00800422"/>
    <w:rsid w:val="008015E0"/>
    <w:rsid w:val="008018AF"/>
    <w:rsid w:val="00802A57"/>
    <w:rsid w:val="00804EE9"/>
    <w:rsid w:val="00806875"/>
    <w:rsid w:val="008068B0"/>
    <w:rsid w:val="00807127"/>
    <w:rsid w:val="008073E6"/>
    <w:rsid w:val="00807969"/>
    <w:rsid w:val="0081099E"/>
    <w:rsid w:val="00810ECA"/>
    <w:rsid w:val="00812129"/>
    <w:rsid w:val="00812861"/>
    <w:rsid w:val="008128CD"/>
    <w:rsid w:val="00813502"/>
    <w:rsid w:val="00813B72"/>
    <w:rsid w:val="00816DC4"/>
    <w:rsid w:val="00817D07"/>
    <w:rsid w:val="00820756"/>
    <w:rsid w:val="00820A6F"/>
    <w:rsid w:val="00821F89"/>
    <w:rsid w:val="00822C0E"/>
    <w:rsid w:val="00822F1D"/>
    <w:rsid w:val="00823015"/>
    <w:rsid w:val="008260BD"/>
    <w:rsid w:val="00826FF4"/>
    <w:rsid w:val="00827BED"/>
    <w:rsid w:val="008309CC"/>
    <w:rsid w:val="0083131A"/>
    <w:rsid w:val="008339F4"/>
    <w:rsid w:val="00837623"/>
    <w:rsid w:val="008401E2"/>
    <w:rsid w:val="0084205C"/>
    <w:rsid w:val="008435AB"/>
    <w:rsid w:val="00843F8F"/>
    <w:rsid w:val="0084610A"/>
    <w:rsid w:val="00847029"/>
    <w:rsid w:val="00847B01"/>
    <w:rsid w:val="00847B6E"/>
    <w:rsid w:val="008506BC"/>
    <w:rsid w:val="0085136C"/>
    <w:rsid w:val="00851EB4"/>
    <w:rsid w:val="008521C8"/>
    <w:rsid w:val="00852A49"/>
    <w:rsid w:val="00853037"/>
    <w:rsid w:val="0085391B"/>
    <w:rsid w:val="008541E6"/>
    <w:rsid w:val="00854223"/>
    <w:rsid w:val="008548F0"/>
    <w:rsid w:val="008550A7"/>
    <w:rsid w:val="008559EC"/>
    <w:rsid w:val="00856A49"/>
    <w:rsid w:val="00856F06"/>
    <w:rsid w:val="00857F22"/>
    <w:rsid w:val="00860B8A"/>
    <w:rsid w:val="00861C58"/>
    <w:rsid w:val="00863F3A"/>
    <w:rsid w:val="008665EB"/>
    <w:rsid w:val="008667DF"/>
    <w:rsid w:val="00871313"/>
    <w:rsid w:val="00872A06"/>
    <w:rsid w:val="008751F5"/>
    <w:rsid w:val="00875634"/>
    <w:rsid w:val="00876067"/>
    <w:rsid w:val="0088097C"/>
    <w:rsid w:val="0088383F"/>
    <w:rsid w:val="00883D5B"/>
    <w:rsid w:val="00884A34"/>
    <w:rsid w:val="00885B8F"/>
    <w:rsid w:val="0089076F"/>
    <w:rsid w:val="008926B3"/>
    <w:rsid w:val="008927CF"/>
    <w:rsid w:val="00896132"/>
    <w:rsid w:val="00897E1A"/>
    <w:rsid w:val="008A235D"/>
    <w:rsid w:val="008A2361"/>
    <w:rsid w:val="008A2D2F"/>
    <w:rsid w:val="008A31F3"/>
    <w:rsid w:val="008A4DDF"/>
    <w:rsid w:val="008A538A"/>
    <w:rsid w:val="008A5D81"/>
    <w:rsid w:val="008A5F2B"/>
    <w:rsid w:val="008A7226"/>
    <w:rsid w:val="008A7238"/>
    <w:rsid w:val="008A7535"/>
    <w:rsid w:val="008B19CE"/>
    <w:rsid w:val="008B326C"/>
    <w:rsid w:val="008B38A7"/>
    <w:rsid w:val="008B5A6F"/>
    <w:rsid w:val="008C04A6"/>
    <w:rsid w:val="008C22E6"/>
    <w:rsid w:val="008C258D"/>
    <w:rsid w:val="008C2C7E"/>
    <w:rsid w:val="008C325E"/>
    <w:rsid w:val="008C3E16"/>
    <w:rsid w:val="008C4172"/>
    <w:rsid w:val="008C4DBD"/>
    <w:rsid w:val="008C5778"/>
    <w:rsid w:val="008C5CA6"/>
    <w:rsid w:val="008C754D"/>
    <w:rsid w:val="008D1576"/>
    <w:rsid w:val="008D22B3"/>
    <w:rsid w:val="008D2699"/>
    <w:rsid w:val="008D4E22"/>
    <w:rsid w:val="008D6F8B"/>
    <w:rsid w:val="008D7ED5"/>
    <w:rsid w:val="008E027E"/>
    <w:rsid w:val="008E0317"/>
    <w:rsid w:val="008E0A12"/>
    <w:rsid w:val="008E1216"/>
    <w:rsid w:val="008E172E"/>
    <w:rsid w:val="008E34C5"/>
    <w:rsid w:val="008E609E"/>
    <w:rsid w:val="008E637E"/>
    <w:rsid w:val="008E74D6"/>
    <w:rsid w:val="008F0CA4"/>
    <w:rsid w:val="008F16D7"/>
    <w:rsid w:val="008F195A"/>
    <w:rsid w:val="008F309B"/>
    <w:rsid w:val="008F4130"/>
    <w:rsid w:val="008F5699"/>
    <w:rsid w:val="008F58F1"/>
    <w:rsid w:val="008F5EDF"/>
    <w:rsid w:val="008F735C"/>
    <w:rsid w:val="008F7759"/>
    <w:rsid w:val="008F7CF8"/>
    <w:rsid w:val="00900255"/>
    <w:rsid w:val="009002B6"/>
    <w:rsid w:val="00901827"/>
    <w:rsid w:val="0090189B"/>
    <w:rsid w:val="0090357A"/>
    <w:rsid w:val="00903941"/>
    <w:rsid w:val="00904CF7"/>
    <w:rsid w:val="00905503"/>
    <w:rsid w:val="009066CA"/>
    <w:rsid w:val="00906BC2"/>
    <w:rsid w:val="00907457"/>
    <w:rsid w:val="00911D7A"/>
    <w:rsid w:val="00913DD3"/>
    <w:rsid w:val="0091403C"/>
    <w:rsid w:val="00914A17"/>
    <w:rsid w:val="0091577C"/>
    <w:rsid w:val="00915BD1"/>
    <w:rsid w:val="00917700"/>
    <w:rsid w:val="00917CF0"/>
    <w:rsid w:val="00917E8F"/>
    <w:rsid w:val="00920B35"/>
    <w:rsid w:val="00920EFA"/>
    <w:rsid w:val="00921F85"/>
    <w:rsid w:val="00922315"/>
    <w:rsid w:val="00922B2A"/>
    <w:rsid w:val="00922C37"/>
    <w:rsid w:val="0092381C"/>
    <w:rsid w:val="00923A78"/>
    <w:rsid w:val="00923D76"/>
    <w:rsid w:val="009263E6"/>
    <w:rsid w:val="00926D79"/>
    <w:rsid w:val="0092744B"/>
    <w:rsid w:val="0092765F"/>
    <w:rsid w:val="00930162"/>
    <w:rsid w:val="0093028E"/>
    <w:rsid w:val="0093205A"/>
    <w:rsid w:val="009320CA"/>
    <w:rsid w:val="009322CC"/>
    <w:rsid w:val="0093448C"/>
    <w:rsid w:val="00934B14"/>
    <w:rsid w:val="00936F56"/>
    <w:rsid w:val="00937223"/>
    <w:rsid w:val="00937720"/>
    <w:rsid w:val="0094107C"/>
    <w:rsid w:val="0094118D"/>
    <w:rsid w:val="0094149B"/>
    <w:rsid w:val="009416EA"/>
    <w:rsid w:val="009423F2"/>
    <w:rsid w:val="00943B90"/>
    <w:rsid w:val="0094445A"/>
    <w:rsid w:val="0094499A"/>
    <w:rsid w:val="00944D43"/>
    <w:rsid w:val="0094686E"/>
    <w:rsid w:val="00946CEC"/>
    <w:rsid w:val="00947F40"/>
    <w:rsid w:val="009508EB"/>
    <w:rsid w:val="00950CD2"/>
    <w:rsid w:val="00950DC5"/>
    <w:rsid w:val="009511BF"/>
    <w:rsid w:val="009531DD"/>
    <w:rsid w:val="00954983"/>
    <w:rsid w:val="00955000"/>
    <w:rsid w:val="009559EC"/>
    <w:rsid w:val="00955A3A"/>
    <w:rsid w:val="0095695F"/>
    <w:rsid w:val="00960384"/>
    <w:rsid w:val="00960E2D"/>
    <w:rsid w:val="009639F8"/>
    <w:rsid w:val="00963F49"/>
    <w:rsid w:val="00964153"/>
    <w:rsid w:val="00965E2B"/>
    <w:rsid w:val="00966C9D"/>
    <w:rsid w:val="0097041F"/>
    <w:rsid w:val="00970D12"/>
    <w:rsid w:val="009712E7"/>
    <w:rsid w:val="00971C1A"/>
    <w:rsid w:val="00971CF1"/>
    <w:rsid w:val="009722D8"/>
    <w:rsid w:val="00973571"/>
    <w:rsid w:val="00973EF3"/>
    <w:rsid w:val="00975D32"/>
    <w:rsid w:val="00976E42"/>
    <w:rsid w:val="00977327"/>
    <w:rsid w:val="00977F16"/>
    <w:rsid w:val="009811CE"/>
    <w:rsid w:val="00985F5C"/>
    <w:rsid w:val="0098617A"/>
    <w:rsid w:val="0099032B"/>
    <w:rsid w:val="00991A9D"/>
    <w:rsid w:val="009926E3"/>
    <w:rsid w:val="00993FA0"/>
    <w:rsid w:val="00993FEC"/>
    <w:rsid w:val="009942EC"/>
    <w:rsid w:val="00995426"/>
    <w:rsid w:val="00997265"/>
    <w:rsid w:val="009973B8"/>
    <w:rsid w:val="00997F0D"/>
    <w:rsid w:val="009A0DF2"/>
    <w:rsid w:val="009A328C"/>
    <w:rsid w:val="009A3571"/>
    <w:rsid w:val="009A3AD4"/>
    <w:rsid w:val="009A3CBD"/>
    <w:rsid w:val="009A3CEA"/>
    <w:rsid w:val="009A3E8D"/>
    <w:rsid w:val="009A3EA0"/>
    <w:rsid w:val="009A4FCA"/>
    <w:rsid w:val="009A57AD"/>
    <w:rsid w:val="009A61C2"/>
    <w:rsid w:val="009A6D74"/>
    <w:rsid w:val="009A71A4"/>
    <w:rsid w:val="009B087F"/>
    <w:rsid w:val="009B46D9"/>
    <w:rsid w:val="009B4A9E"/>
    <w:rsid w:val="009B4AA6"/>
    <w:rsid w:val="009B4C35"/>
    <w:rsid w:val="009B6D52"/>
    <w:rsid w:val="009B7062"/>
    <w:rsid w:val="009C0795"/>
    <w:rsid w:val="009C0968"/>
    <w:rsid w:val="009C107A"/>
    <w:rsid w:val="009C125E"/>
    <w:rsid w:val="009C219B"/>
    <w:rsid w:val="009C242F"/>
    <w:rsid w:val="009C3EE5"/>
    <w:rsid w:val="009C5902"/>
    <w:rsid w:val="009C5CEA"/>
    <w:rsid w:val="009C7512"/>
    <w:rsid w:val="009C7AB1"/>
    <w:rsid w:val="009D1057"/>
    <w:rsid w:val="009D1450"/>
    <w:rsid w:val="009D14E1"/>
    <w:rsid w:val="009D1B33"/>
    <w:rsid w:val="009D205F"/>
    <w:rsid w:val="009D20BD"/>
    <w:rsid w:val="009D221F"/>
    <w:rsid w:val="009D2456"/>
    <w:rsid w:val="009D2D62"/>
    <w:rsid w:val="009D3AA0"/>
    <w:rsid w:val="009D4CD4"/>
    <w:rsid w:val="009D4E88"/>
    <w:rsid w:val="009D7166"/>
    <w:rsid w:val="009D72BE"/>
    <w:rsid w:val="009D79DC"/>
    <w:rsid w:val="009D7A52"/>
    <w:rsid w:val="009E01BF"/>
    <w:rsid w:val="009E0D0D"/>
    <w:rsid w:val="009E15D6"/>
    <w:rsid w:val="009E237A"/>
    <w:rsid w:val="009E3CC8"/>
    <w:rsid w:val="009E587F"/>
    <w:rsid w:val="009E6A41"/>
    <w:rsid w:val="009E79FE"/>
    <w:rsid w:val="009F049F"/>
    <w:rsid w:val="009F0F09"/>
    <w:rsid w:val="009F1094"/>
    <w:rsid w:val="009F1E1C"/>
    <w:rsid w:val="009F1F4F"/>
    <w:rsid w:val="009F2271"/>
    <w:rsid w:val="009F2567"/>
    <w:rsid w:val="009F744C"/>
    <w:rsid w:val="00A00CBA"/>
    <w:rsid w:val="00A00CDE"/>
    <w:rsid w:val="00A0111E"/>
    <w:rsid w:val="00A0137A"/>
    <w:rsid w:val="00A01522"/>
    <w:rsid w:val="00A02C0C"/>
    <w:rsid w:val="00A03605"/>
    <w:rsid w:val="00A0445B"/>
    <w:rsid w:val="00A07D41"/>
    <w:rsid w:val="00A10779"/>
    <w:rsid w:val="00A109A0"/>
    <w:rsid w:val="00A13DC7"/>
    <w:rsid w:val="00A1407A"/>
    <w:rsid w:val="00A14381"/>
    <w:rsid w:val="00A157A7"/>
    <w:rsid w:val="00A15A63"/>
    <w:rsid w:val="00A15D73"/>
    <w:rsid w:val="00A16090"/>
    <w:rsid w:val="00A1634F"/>
    <w:rsid w:val="00A225D9"/>
    <w:rsid w:val="00A23755"/>
    <w:rsid w:val="00A2433C"/>
    <w:rsid w:val="00A2491D"/>
    <w:rsid w:val="00A25157"/>
    <w:rsid w:val="00A25513"/>
    <w:rsid w:val="00A25EDD"/>
    <w:rsid w:val="00A30139"/>
    <w:rsid w:val="00A30775"/>
    <w:rsid w:val="00A32C2A"/>
    <w:rsid w:val="00A349C1"/>
    <w:rsid w:val="00A366A0"/>
    <w:rsid w:val="00A370C1"/>
    <w:rsid w:val="00A37C8E"/>
    <w:rsid w:val="00A405F2"/>
    <w:rsid w:val="00A40ACF"/>
    <w:rsid w:val="00A44C2D"/>
    <w:rsid w:val="00A44CF1"/>
    <w:rsid w:val="00A5044C"/>
    <w:rsid w:val="00A50514"/>
    <w:rsid w:val="00A512E9"/>
    <w:rsid w:val="00A52ECB"/>
    <w:rsid w:val="00A535C7"/>
    <w:rsid w:val="00A54432"/>
    <w:rsid w:val="00A5674F"/>
    <w:rsid w:val="00A57B83"/>
    <w:rsid w:val="00A612B6"/>
    <w:rsid w:val="00A61938"/>
    <w:rsid w:val="00A6213D"/>
    <w:rsid w:val="00A626CE"/>
    <w:rsid w:val="00A629D5"/>
    <w:rsid w:val="00A63069"/>
    <w:rsid w:val="00A637EC"/>
    <w:rsid w:val="00A65FF3"/>
    <w:rsid w:val="00A66C11"/>
    <w:rsid w:val="00A66DEB"/>
    <w:rsid w:val="00A6727E"/>
    <w:rsid w:val="00A6746D"/>
    <w:rsid w:val="00A67A04"/>
    <w:rsid w:val="00A67CC1"/>
    <w:rsid w:val="00A718FF"/>
    <w:rsid w:val="00A71C1B"/>
    <w:rsid w:val="00A72D04"/>
    <w:rsid w:val="00A76BFD"/>
    <w:rsid w:val="00A80D97"/>
    <w:rsid w:val="00A80E04"/>
    <w:rsid w:val="00A81FFC"/>
    <w:rsid w:val="00A82978"/>
    <w:rsid w:val="00A830AB"/>
    <w:rsid w:val="00A84709"/>
    <w:rsid w:val="00A85307"/>
    <w:rsid w:val="00A863FA"/>
    <w:rsid w:val="00A86D56"/>
    <w:rsid w:val="00A9226D"/>
    <w:rsid w:val="00A92C8D"/>
    <w:rsid w:val="00A94AC1"/>
    <w:rsid w:val="00A9555D"/>
    <w:rsid w:val="00A9567D"/>
    <w:rsid w:val="00A956F4"/>
    <w:rsid w:val="00A9745E"/>
    <w:rsid w:val="00AA01F7"/>
    <w:rsid w:val="00AA0352"/>
    <w:rsid w:val="00AA061E"/>
    <w:rsid w:val="00AA06D0"/>
    <w:rsid w:val="00AA174D"/>
    <w:rsid w:val="00AA2088"/>
    <w:rsid w:val="00AA2930"/>
    <w:rsid w:val="00AA29BF"/>
    <w:rsid w:val="00AA29C9"/>
    <w:rsid w:val="00AA4924"/>
    <w:rsid w:val="00AA51B7"/>
    <w:rsid w:val="00AA5ED4"/>
    <w:rsid w:val="00AA7976"/>
    <w:rsid w:val="00AB0B21"/>
    <w:rsid w:val="00AB2E27"/>
    <w:rsid w:val="00AB664C"/>
    <w:rsid w:val="00AB7112"/>
    <w:rsid w:val="00AB79C5"/>
    <w:rsid w:val="00AC19CE"/>
    <w:rsid w:val="00AC242F"/>
    <w:rsid w:val="00AC24E4"/>
    <w:rsid w:val="00AC2F57"/>
    <w:rsid w:val="00AC3FD9"/>
    <w:rsid w:val="00AC7160"/>
    <w:rsid w:val="00AC7811"/>
    <w:rsid w:val="00AD1522"/>
    <w:rsid w:val="00AD22FB"/>
    <w:rsid w:val="00AD2948"/>
    <w:rsid w:val="00AD3D66"/>
    <w:rsid w:val="00AD76DE"/>
    <w:rsid w:val="00AE0AA9"/>
    <w:rsid w:val="00AE3685"/>
    <w:rsid w:val="00AE46AD"/>
    <w:rsid w:val="00AE4D86"/>
    <w:rsid w:val="00AF05FB"/>
    <w:rsid w:val="00AF0939"/>
    <w:rsid w:val="00AF1587"/>
    <w:rsid w:val="00AF2DFD"/>
    <w:rsid w:val="00AF3D65"/>
    <w:rsid w:val="00AF3F49"/>
    <w:rsid w:val="00AF405D"/>
    <w:rsid w:val="00AF4D17"/>
    <w:rsid w:val="00AF531C"/>
    <w:rsid w:val="00B00041"/>
    <w:rsid w:val="00B00EF3"/>
    <w:rsid w:val="00B04D90"/>
    <w:rsid w:val="00B070EF"/>
    <w:rsid w:val="00B11691"/>
    <w:rsid w:val="00B11940"/>
    <w:rsid w:val="00B124A8"/>
    <w:rsid w:val="00B1344B"/>
    <w:rsid w:val="00B138A8"/>
    <w:rsid w:val="00B139C6"/>
    <w:rsid w:val="00B13BA2"/>
    <w:rsid w:val="00B145FB"/>
    <w:rsid w:val="00B14F93"/>
    <w:rsid w:val="00B15314"/>
    <w:rsid w:val="00B15582"/>
    <w:rsid w:val="00B15951"/>
    <w:rsid w:val="00B15C11"/>
    <w:rsid w:val="00B17588"/>
    <w:rsid w:val="00B21196"/>
    <w:rsid w:val="00B21BC3"/>
    <w:rsid w:val="00B224DD"/>
    <w:rsid w:val="00B2336B"/>
    <w:rsid w:val="00B25FDC"/>
    <w:rsid w:val="00B26F04"/>
    <w:rsid w:val="00B27BAD"/>
    <w:rsid w:val="00B31223"/>
    <w:rsid w:val="00B336BE"/>
    <w:rsid w:val="00B35CD6"/>
    <w:rsid w:val="00B36595"/>
    <w:rsid w:val="00B36898"/>
    <w:rsid w:val="00B36CD7"/>
    <w:rsid w:val="00B4004E"/>
    <w:rsid w:val="00B40440"/>
    <w:rsid w:val="00B4097F"/>
    <w:rsid w:val="00B413A2"/>
    <w:rsid w:val="00B417F4"/>
    <w:rsid w:val="00B42280"/>
    <w:rsid w:val="00B4289F"/>
    <w:rsid w:val="00B44090"/>
    <w:rsid w:val="00B44571"/>
    <w:rsid w:val="00B44C09"/>
    <w:rsid w:val="00B45253"/>
    <w:rsid w:val="00B46132"/>
    <w:rsid w:val="00B46DFF"/>
    <w:rsid w:val="00B47729"/>
    <w:rsid w:val="00B504E6"/>
    <w:rsid w:val="00B51269"/>
    <w:rsid w:val="00B51B1E"/>
    <w:rsid w:val="00B52345"/>
    <w:rsid w:val="00B5277A"/>
    <w:rsid w:val="00B52CED"/>
    <w:rsid w:val="00B5309A"/>
    <w:rsid w:val="00B53408"/>
    <w:rsid w:val="00B549AD"/>
    <w:rsid w:val="00B551DF"/>
    <w:rsid w:val="00B55787"/>
    <w:rsid w:val="00B55D56"/>
    <w:rsid w:val="00B602A3"/>
    <w:rsid w:val="00B6091F"/>
    <w:rsid w:val="00B62CED"/>
    <w:rsid w:val="00B63053"/>
    <w:rsid w:val="00B646DC"/>
    <w:rsid w:val="00B64C5C"/>
    <w:rsid w:val="00B65A01"/>
    <w:rsid w:val="00B660B8"/>
    <w:rsid w:val="00B708FA"/>
    <w:rsid w:val="00B70927"/>
    <w:rsid w:val="00B7167E"/>
    <w:rsid w:val="00B72397"/>
    <w:rsid w:val="00B729BF"/>
    <w:rsid w:val="00B73A3F"/>
    <w:rsid w:val="00B747C9"/>
    <w:rsid w:val="00B74AB6"/>
    <w:rsid w:val="00B74CFC"/>
    <w:rsid w:val="00B75C0D"/>
    <w:rsid w:val="00B77B53"/>
    <w:rsid w:val="00B817F8"/>
    <w:rsid w:val="00B83821"/>
    <w:rsid w:val="00B83FCE"/>
    <w:rsid w:val="00B845B8"/>
    <w:rsid w:val="00B8489C"/>
    <w:rsid w:val="00B84C4A"/>
    <w:rsid w:val="00B84F57"/>
    <w:rsid w:val="00B862C3"/>
    <w:rsid w:val="00B864B5"/>
    <w:rsid w:val="00B86B74"/>
    <w:rsid w:val="00B8713E"/>
    <w:rsid w:val="00B90B93"/>
    <w:rsid w:val="00B90C48"/>
    <w:rsid w:val="00B91D79"/>
    <w:rsid w:val="00B93055"/>
    <w:rsid w:val="00B93161"/>
    <w:rsid w:val="00B9415F"/>
    <w:rsid w:val="00B94548"/>
    <w:rsid w:val="00B94565"/>
    <w:rsid w:val="00B9507F"/>
    <w:rsid w:val="00B9542C"/>
    <w:rsid w:val="00B95CD2"/>
    <w:rsid w:val="00B96E05"/>
    <w:rsid w:val="00B974E5"/>
    <w:rsid w:val="00BA0147"/>
    <w:rsid w:val="00BA18E7"/>
    <w:rsid w:val="00BA21DC"/>
    <w:rsid w:val="00BA3145"/>
    <w:rsid w:val="00BA359F"/>
    <w:rsid w:val="00BA4C56"/>
    <w:rsid w:val="00BA5DCB"/>
    <w:rsid w:val="00BA5EE8"/>
    <w:rsid w:val="00BA6665"/>
    <w:rsid w:val="00BA7744"/>
    <w:rsid w:val="00BA7B4B"/>
    <w:rsid w:val="00BA7E20"/>
    <w:rsid w:val="00BB01EE"/>
    <w:rsid w:val="00BB0592"/>
    <w:rsid w:val="00BB0658"/>
    <w:rsid w:val="00BB1436"/>
    <w:rsid w:val="00BB1759"/>
    <w:rsid w:val="00BB1937"/>
    <w:rsid w:val="00BB200E"/>
    <w:rsid w:val="00BB5BDF"/>
    <w:rsid w:val="00BB6493"/>
    <w:rsid w:val="00BB78AC"/>
    <w:rsid w:val="00BB7BCA"/>
    <w:rsid w:val="00BC030C"/>
    <w:rsid w:val="00BC03E5"/>
    <w:rsid w:val="00BC057E"/>
    <w:rsid w:val="00BC4864"/>
    <w:rsid w:val="00BD1630"/>
    <w:rsid w:val="00BD4E82"/>
    <w:rsid w:val="00BD50CB"/>
    <w:rsid w:val="00BD544E"/>
    <w:rsid w:val="00BD6749"/>
    <w:rsid w:val="00BD68F1"/>
    <w:rsid w:val="00BD6F06"/>
    <w:rsid w:val="00BD7DF8"/>
    <w:rsid w:val="00BE1C45"/>
    <w:rsid w:val="00BE26EF"/>
    <w:rsid w:val="00BE3374"/>
    <w:rsid w:val="00BE33EE"/>
    <w:rsid w:val="00BE3495"/>
    <w:rsid w:val="00BE40D4"/>
    <w:rsid w:val="00BE4815"/>
    <w:rsid w:val="00BE5395"/>
    <w:rsid w:val="00BE657C"/>
    <w:rsid w:val="00BE6683"/>
    <w:rsid w:val="00BE7663"/>
    <w:rsid w:val="00BF127D"/>
    <w:rsid w:val="00BF18E8"/>
    <w:rsid w:val="00BF3303"/>
    <w:rsid w:val="00BF4621"/>
    <w:rsid w:val="00BF481B"/>
    <w:rsid w:val="00BF540D"/>
    <w:rsid w:val="00BF593C"/>
    <w:rsid w:val="00BF6819"/>
    <w:rsid w:val="00BF7FBE"/>
    <w:rsid w:val="00C0101E"/>
    <w:rsid w:val="00C01293"/>
    <w:rsid w:val="00C01C5B"/>
    <w:rsid w:val="00C029F8"/>
    <w:rsid w:val="00C02E69"/>
    <w:rsid w:val="00C02E88"/>
    <w:rsid w:val="00C03AC5"/>
    <w:rsid w:val="00C03FE4"/>
    <w:rsid w:val="00C04B2B"/>
    <w:rsid w:val="00C0590A"/>
    <w:rsid w:val="00C05E43"/>
    <w:rsid w:val="00C06C83"/>
    <w:rsid w:val="00C07BED"/>
    <w:rsid w:val="00C10029"/>
    <w:rsid w:val="00C1043E"/>
    <w:rsid w:val="00C10C6D"/>
    <w:rsid w:val="00C10D11"/>
    <w:rsid w:val="00C12D9A"/>
    <w:rsid w:val="00C13A4D"/>
    <w:rsid w:val="00C13CD0"/>
    <w:rsid w:val="00C15475"/>
    <w:rsid w:val="00C1573C"/>
    <w:rsid w:val="00C15EA1"/>
    <w:rsid w:val="00C172B8"/>
    <w:rsid w:val="00C17BE6"/>
    <w:rsid w:val="00C20D54"/>
    <w:rsid w:val="00C20F19"/>
    <w:rsid w:val="00C2374A"/>
    <w:rsid w:val="00C23804"/>
    <w:rsid w:val="00C23D13"/>
    <w:rsid w:val="00C24397"/>
    <w:rsid w:val="00C24A0E"/>
    <w:rsid w:val="00C2746E"/>
    <w:rsid w:val="00C3000B"/>
    <w:rsid w:val="00C303A9"/>
    <w:rsid w:val="00C30510"/>
    <w:rsid w:val="00C313DE"/>
    <w:rsid w:val="00C31696"/>
    <w:rsid w:val="00C326C4"/>
    <w:rsid w:val="00C33968"/>
    <w:rsid w:val="00C34311"/>
    <w:rsid w:val="00C3465D"/>
    <w:rsid w:val="00C34916"/>
    <w:rsid w:val="00C34C51"/>
    <w:rsid w:val="00C357EA"/>
    <w:rsid w:val="00C35E93"/>
    <w:rsid w:val="00C364CB"/>
    <w:rsid w:val="00C37129"/>
    <w:rsid w:val="00C378C3"/>
    <w:rsid w:val="00C408EC"/>
    <w:rsid w:val="00C4125E"/>
    <w:rsid w:val="00C416F6"/>
    <w:rsid w:val="00C44E6D"/>
    <w:rsid w:val="00C465DD"/>
    <w:rsid w:val="00C468AD"/>
    <w:rsid w:val="00C479C2"/>
    <w:rsid w:val="00C5334D"/>
    <w:rsid w:val="00C53737"/>
    <w:rsid w:val="00C53896"/>
    <w:rsid w:val="00C540B2"/>
    <w:rsid w:val="00C543EE"/>
    <w:rsid w:val="00C54C2B"/>
    <w:rsid w:val="00C55742"/>
    <w:rsid w:val="00C56E6C"/>
    <w:rsid w:val="00C5708A"/>
    <w:rsid w:val="00C607C1"/>
    <w:rsid w:val="00C6198B"/>
    <w:rsid w:val="00C637D1"/>
    <w:rsid w:val="00C63900"/>
    <w:rsid w:val="00C64545"/>
    <w:rsid w:val="00C64C66"/>
    <w:rsid w:val="00C65999"/>
    <w:rsid w:val="00C66242"/>
    <w:rsid w:val="00C669E0"/>
    <w:rsid w:val="00C66FBA"/>
    <w:rsid w:val="00C7080B"/>
    <w:rsid w:val="00C70E45"/>
    <w:rsid w:val="00C710E9"/>
    <w:rsid w:val="00C729C9"/>
    <w:rsid w:val="00C72B7E"/>
    <w:rsid w:val="00C736AC"/>
    <w:rsid w:val="00C73842"/>
    <w:rsid w:val="00C74570"/>
    <w:rsid w:val="00C75B5D"/>
    <w:rsid w:val="00C75D95"/>
    <w:rsid w:val="00C76F8C"/>
    <w:rsid w:val="00C77629"/>
    <w:rsid w:val="00C776E1"/>
    <w:rsid w:val="00C77866"/>
    <w:rsid w:val="00C801F6"/>
    <w:rsid w:val="00C807D2"/>
    <w:rsid w:val="00C80DE2"/>
    <w:rsid w:val="00C8196A"/>
    <w:rsid w:val="00C81FD7"/>
    <w:rsid w:val="00C83A1F"/>
    <w:rsid w:val="00C83C0D"/>
    <w:rsid w:val="00C84308"/>
    <w:rsid w:val="00C86E4D"/>
    <w:rsid w:val="00C86ED9"/>
    <w:rsid w:val="00C8714B"/>
    <w:rsid w:val="00C87F09"/>
    <w:rsid w:val="00C9117B"/>
    <w:rsid w:val="00C915CE"/>
    <w:rsid w:val="00C9191F"/>
    <w:rsid w:val="00C92175"/>
    <w:rsid w:val="00C937C2"/>
    <w:rsid w:val="00C93B8A"/>
    <w:rsid w:val="00C94986"/>
    <w:rsid w:val="00C94C6F"/>
    <w:rsid w:val="00C97B2A"/>
    <w:rsid w:val="00CA0D47"/>
    <w:rsid w:val="00CA1548"/>
    <w:rsid w:val="00CA1A64"/>
    <w:rsid w:val="00CA33F7"/>
    <w:rsid w:val="00CA396E"/>
    <w:rsid w:val="00CA4554"/>
    <w:rsid w:val="00CA57A2"/>
    <w:rsid w:val="00CA6F50"/>
    <w:rsid w:val="00CA7123"/>
    <w:rsid w:val="00CA7671"/>
    <w:rsid w:val="00CB0C72"/>
    <w:rsid w:val="00CB1CA8"/>
    <w:rsid w:val="00CB35A3"/>
    <w:rsid w:val="00CB3F50"/>
    <w:rsid w:val="00CB5A8C"/>
    <w:rsid w:val="00CC00B3"/>
    <w:rsid w:val="00CC1B86"/>
    <w:rsid w:val="00CC2ED6"/>
    <w:rsid w:val="00CC4DAB"/>
    <w:rsid w:val="00CC5A5B"/>
    <w:rsid w:val="00CC6A53"/>
    <w:rsid w:val="00CC7502"/>
    <w:rsid w:val="00CC79AB"/>
    <w:rsid w:val="00CC7ADF"/>
    <w:rsid w:val="00CC7B84"/>
    <w:rsid w:val="00CC7BEF"/>
    <w:rsid w:val="00CD054D"/>
    <w:rsid w:val="00CD0CD8"/>
    <w:rsid w:val="00CD4AB9"/>
    <w:rsid w:val="00CD64C3"/>
    <w:rsid w:val="00CD6C2A"/>
    <w:rsid w:val="00CE0454"/>
    <w:rsid w:val="00CE19AF"/>
    <w:rsid w:val="00CE1D0C"/>
    <w:rsid w:val="00CE22B4"/>
    <w:rsid w:val="00CE38BE"/>
    <w:rsid w:val="00CE39AB"/>
    <w:rsid w:val="00CE65A7"/>
    <w:rsid w:val="00CE660F"/>
    <w:rsid w:val="00CE6716"/>
    <w:rsid w:val="00CE71EE"/>
    <w:rsid w:val="00CF1394"/>
    <w:rsid w:val="00CF18A4"/>
    <w:rsid w:val="00CF1E27"/>
    <w:rsid w:val="00CF454D"/>
    <w:rsid w:val="00CF4FDD"/>
    <w:rsid w:val="00CF6643"/>
    <w:rsid w:val="00CF75F6"/>
    <w:rsid w:val="00CF771C"/>
    <w:rsid w:val="00CF7B16"/>
    <w:rsid w:val="00D006D6"/>
    <w:rsid w:val="00D0433B"/>
    <w:rsid w:val="00D0491E"/>
    <w:rsid w:val="00D050E2"/>
    <w:rsid w:val="00D067AA"/>
    <w:rsid w:val="00D078FC"/>
    <w:rsid w:val="00D0795A"/>
    <w:rsid w:val="00D104EC"/>
    <w:rsid w:val="00D113E2"/>
    <w:rsid w:val="00D130BA"/>
    <w:rsid w:val="00D13533"/>
    <w:rsid w:val="00D1420E"/>
    <w:rsid w:val="00D144E2"/>
    <w:rsid w:val="00D14E69"/>
    <w:rsid w:val="00D15D00"/>
    <w:rsid w:val="00D15F7E"/>
    <w:rsid w:val="00D160F0"/>
    <w:rsid w:val="00D16C9F"/>
    <w:rsid w:val="00D2016C"/>
    <w:rsid w:val="00D2127B"/>
    <w:rsid w:val="00D23473"/>
    <w:rsid w:val="00D2472C"/>
    <w:rsid w:val="00D24D30"/>
    <w:rsid w:val="00D24F58"/>
    <w:rsid w:val="00D2671A"/>
    <w:rsid w:val="00D26E8B"/>
    <w:rsid w:val="00D3248C"/>
    <w:rsid w:val="00D329A0"/>
    <w:rsid w:val="00D33ABB"/>
    <w:rsid w:val="00D33C8B"/>
    <w:rsid w:val="00D3400D"/>
    <w:rsid w:val="00D35B6B"/>
    <w:rsid w:val="00D369DB"/>
    <w:rsid w:val="00D375EA"/>
    <w:rsid w:val="00D40AAF"/>
    <w:rsid w:val="00D413A8"/>
    <w:rsid w:val="00D415B1"/>
    <w:rsid w:val="00D41B21"/>
    <w:rsid w:val="00D42F55"/>
    <w:rsid w:val="00D44522"/>
    <w:rsid w:val="00D4470B"/>
    <w:rsid w:val="00D45F9C"/>
    <w:rsid w:val="00D47E63"/>
    <w:rsid w:val="00D50615"/>
    <w:rsid w:val="00D51A99"/>
    <w:rsid w:val="00D51B7D"/>
    <w:rsid w:val="00D51DE3"/>
    <w:rsid w:val="00D529F8"/>
    <w:rsid w:val="00D538BA"/>
    <w:rsid w:val="00D5504E"/>
    <w:rsid w:val="00D5545F"/>
    <w:rsid w:val="00D57E77"/>
    <w:rsid w:val="00D57E81"/>
    <w:rsid w:val="00D60D4F"/>
    <w:rsid w:val="00D61396"/>
    <w:rsid w:val="00D634B2"/>
    <w:rsid w:val="00D646C9"/>
    <w:rsid w:val="00D64CF3"/>
    <w:rsid w:val="00D65C0E"/>
    <w:rsid w:val="00D65DB8"/>
    <w:rsid w:val="00D6655C"/>
    <w:rsid w:val="00D66C07"/>
    <w:rsid w:val="00D66C40"/>
    <w:rsid w:val="00D67975"/>
    <w:rsid w:val="00D67C4C"/>
    <w:rsid w:val="00D71390"/>
    <w:rsid w:val="00D71DC6"/>
    <w:rsid w:val="00D75144"/>
    <w:rsid w:val="00D76315"/>
    <w:rsid w:val="00D770AF"/>
    <w:rsid w:val="00D8096A"/>
    <w:rsid w:val="00D8158D"/>
    <w:rsid w:val="00D81BAC"/>
    <w:rsid w:val="00D81DB2"/>
    <w:rsid w:val="00D8490C"/>
    <w:rsid w:val="00D85C36"/>
    <w:rsid w:val="00D86B89"/>
    <w:rsid w:val="00D877C3"/>
    <w:rsid w:val="00D90B9B"/>
    <w:rsid w:val="00D91F89"/>
    <w:rsid w:val="00D939D4"/>
    <w:rsid w:val="00D942F8"/>
    <w:rsid w:val="00D96979"/>
    <w:rsid w:val="00D9728D"/>
    <w:rsid w:val="00D9779D"/>
    <w:rsid w:val="00DA1E77"/>
    <w:rsid w:val="00DA2EE5"/>
    <w:rsid w:val="00DA4703"/>
    <w:rsid w:val="00DA6300"/>
    <w:rsid w:val="00DA6380"/>
    <w:rsid w:val="00DA6408"/>
    <w:rsid w:val="00DB01A3"/>
    <w:rsid w:val="00DB275F"/>
    <w:rsid w:val="00DB46E6"/>
    <w:rsid w:val="00DB5ED2"/>
    <w:rsid w:val="00DB65C3"/>
    <w:rsid w:val="00DB77EA"/>
    <w:rsid w:val="00DC0E77"/>
    <w:rsid w:val="00DC172F"/>
    <w:rsid w:val="00DC484F"/>
    <w:rsid w:val="00DC7268"/>
    <w:rsid w:val="00DD0031"/>
    <w:rsid w:val="00DD196F"/>
    <w:rsid w:val="00DD1B38"/>
    <w:rsid w:val="00DD220B"/>
    <w:rsid w:val="00DD22EE"/>
    <w:rsid w:val="00DD2D15"/>
    <w:rsid w:val="00DD30DB"/>
    <w:rsid w:val="00DD330C"/>
    <w:rsid w:val="00DD3A1B"/>
    <w:rsid w:val="00DD3FF8"/>
    <w:rsid w:val="00DD499B"/>
    <w:rsid w:val="00DD6A4F"/>
    <w:rsid w:val="00DD7913"/>
    <w:rsid w:val="00DE1D29"/>
    <w:rsid w:val="00DE20DC"/>
    <w:rsid w:val="00DE30AB"/>
    <w:rsid w:val="00DE3A9A"/>
    <w:rsid w:val="00DE420B"/>
    <w:rsid w:val="00DE4E6A"/>
    <w:rsid w:val="00DE54A2"/>
    <w:rsid w:val="00DE593C"/>
    <w:rsid w:val="00DF0700"/>
    <w:rsid w:val="00DF074D"/>
    <w:rsid w:val="00DF0D29"/>
    <w:rsid w:val="00DF1135"/>
    <w:rsid w:val="00DF223A"/>
    <w:rsid w:val="00DF43D1"/>
    <w:rsid w:val="00DF50AC"/>
    <w:rsid w:val="00E003B6"/>
    <w:rsid w:val="00E015CA"/>
    <w:rsid w:val="00E01FC8"/>
    <w:rsid w:val="00E02F4F"/>
    <w:rsid w:val="00E057C3"/>
    <w:rsid w:val="00E05F0C"/>
    <w:rsid w:val="00E1048E"/>
    <w:rsid w:val="00E125E7"/>
    <w:rsid w:val="00E13345"/>
    <w:rsid w:val="00E135DA"/>
    <w:rsid w:val="00E16A0A"/>
    <w:rsid w:val="00E16C14"/>
    <w:rsid w:val="00E16F74"/>
    <w:rsid w:val="00E179D6"/>
    <w:rsid w:val="00E17BAD"/>
    <w:rsid w:val="00E205CD"/>
    <w:rsid w:val="00E207B2"/>
    <w:rsid w:val="00E2250A"/>
    <w:rsid w:val="00E22D33"/>
    <w:rsid w:val="00E23431"/>
    <w:rsid w:val="00E27297"/>
    <w:rsid w:val="00E27370"/>
    <w:rsid w:val="00E274FE"/>
    <w:rsid w:val="00E27A65"/>
    <w:rsid w:val="00E27D22"/>
    <w:rsid w:val="00E36829"/>
    <w:rsid w:val="00E406FE"/>
    <w:rsid w:val="00E4101D"/>
    <w:rsid w:val="00E41A95"/>
    <w:rsid w:val="00E4240E"/>
    <w:rsid w:val="00E4481A"/>
    <w:rsid w:val="00E461EC"/>
    <w:rsid w:val="00E466FA"/>
    <w:rsid w:val="00E46C9F"/>
    <w:rsid w:val="00E47528"/>
    <w:rsid w:val="00E47AA4"/>
    <w:rsid w:val="00E526FB"/>
    <w:rsid w:val="00E52891"/>
    <w:rsid w:val="00E535CE"/>
    <w:rsid w:val="00E54A6F"/>
    <w:rsid w:val="00E551B5"/>
    <w:rsid w:val="00E5724E"/>
    <w:rsid w:val="00E63488"/>
    <w:rsid w:val="00E63F4D"/>
    <w:rsid w:val="00E64DC6"/>
    <w:rsid w:val="00E650DA"/>
    <w:rsid w:val="00E6660C"/>
    <w:rsid w:val="00E673BC"/>
    <w:rsid w:val="00E702F5"/>
    <w:rsid w:val="00E70975"/>
    <w:rsid w:val="00E70DF6"/>
    <w:rsid w:val="00E7196A"/>
    <w:rsid w:val="00E74925"/>
    <w:rsid w:val="00E75142"/>
    <w:rsid w:val="00E761BB"/>
    <w:rsid w:val="00E773CF"/>
    <w:rsid w:val="00E801AC"/>
    <w:rsid w:val="00E80D2F"/>
    <w:rsid w:val="00E80F4C"/>
    <w:rsid w:val="00E8195B"/>
    <w:rsid w:val="00E81997"/>
    <w:rsid w:val="00E82371"/>
    <w:rsid w:val="00E829ED"/>
    <w:rsid w:val="00E8512E"/>
    <w:rsid w:val="00E8661F"/>
    <w:rsid w:val="00E86A6C"/>
    <w:rsid w:val="00E877F6"/>
    <w:rsid w:val="00E913BE"/>
    <w:rsid w:val="00E937FC"/>
    <w:rsid w:val="00E94577"/>
    <w:rsid w:val="00E946E9"/>
    <w:rsid w:val="00E94C60"/>
    <w:rsid w:val="00E95AE2"/>
    <w:rsid w:val="00E95E0B"/>
    <w:rsid w:val="00E966EF"/>
    <w:rsid w:val="00E9714F"/>
    <w:rsid w:val="00E97F19"/>
    <w:rsid w:val="00EA0501"/>
    <w:rsid w:val="00EA1886"/>
    <w:rsid w:val="00EA1A6E"/>
    <w:rsid w:val="00EA1AA6"/>
    <w:rsid w:val="00EA3057"/>
    <w:rsid w:val="00EA5A65"/>
    <w:rsid w:val="00EA5AB1"/>
    <w:rsid w:val="00EA5E2C"/>
    <w:rsid w:val="00EA669E"/>
    <w:rsid w:val="00EB126A"/>
    <w:rsid w:val="00EB3F67"/>
    <w:rsid w:val="00EB4943"/>
    <w:rsid w:val="00EB4BDF"/>
    <w:rsid w:val="00EB5CC9"/>
    <w:rsid w:val="00EB658A"/>
    <w:rsid w:val="00EB78B2"/>
    <w:rsid w:val="00EC02C5"/>
    <w:rsid w:val="00EC1060"/>
    <w:rsid w:val="00EC1379"/>
    <w:rsid w:val="00EC14AF"/>
    <w:rsid w:val="00EC3461"/>
    <w:rsid w:val="00EC44FE"/>
    <w:rsid w:val="00EC5CAF"/>
    <w:rsid w:val="00EC7112"/>
    <w:rsid w:val="00ED14F8"/>
    <w:rsid w:val="00ED15A0"/>
    <w:rsid w:val="00ED25AF"/>
    <w:rsid w:val="00ED4209"/>
    <w:rsid w:val="00ED4BF6"/>
    <w:rsid w:val="00ED692E"/>
    <w:rsid w:val="00ED6DC5"/>
    <w:rsid w:val="00ED74D3"/>
    <w:rsid w:val="00ED7A8C"/>
    <w:rsid w:val="00ED7EA2"/>
    <w:rsid w:val="00EE16F1"/>
    <w:rsid w:val="00EE1770"/>
    <w:rsid w:val="00EE1DCF"/>
    <w:rsid w:val="00EE2632"/>
    <w:rsid w:val="00EE3A8F"/>
    <w:rsid w:val="00EE4126"/>
    <w:rsid w:val="00EE4942"/>
    <w:rsid w:val="00EE5FF4"/>
    <w:rsid w:val="00EE6277"/>
    <w:rsid w:val="00EE638F"/>
    <w:rsid w:val="00EE753E"/>
    <w:rsid w:val="00EE76E9"/>
    <w:rsid w:val="00EF0097"/>
    <w:rsid w:val="00EF1846"/>
    <w:rsid w:val="00EF1C3F"/>
    <w:rsid w:val="00EF3E2D"/>
    <w:rsid w:val="00EF43F0"/>
    <w:rsid w:val="00EF5B5E"/>
    <w:rsid w:val="00EF5FAF"/>
    <w:rsid w:val="00EF6A78"/>
    <w:rsid w:val="00EF6D6C"/>
    <w:rsid w:val="00EF6F4E"/>
    <w:rsid w:val="00F00580"/>
    <w:rsid w:val="00F00B93"/>
    <w:rsid w:val="00F02857"/>
    <w:rsid w:val="00F0293A"/>
    <w:rsid w:val="00F04F8F"/>
    <w:rsid w:val="00F0507A"/>
    <w:rsid w:val="00F053CD"/>
    <w:rsid w:val="00F063DB"/>
    <w:rsid w:val="00F1005E"/>
    <w:rsid w:val="00F10316"/>
    <w:rsid w:val="00F105F7"/>
    <w:rsid w:val="00F10C3F"/>
    <w:rsid w:val="00F10D9B"/>
    <w:rsid w:val="00F1124C"/>
    <w:rsid w:val="00F114D8"/>
    <w:rsid w:val="00F12937"/>
    <w:rsid w:val="00F13CFE"/>
    <w:rsid w:val="00F1596C"/>
    <w:rsid w:val="00F15DA6"/>
    <w:rsid w:val="00F16B0C"/>
    <w:rsid w:val="00F17180"/>
    <w:rsid w:val="00F173E6"/>
    <w:rsid w:val="00F17E92"/>
    <w:rsid w:val="00F21DE5"/>
    <w:rsid w:val="00F23288"/>
    <w:rsid w:val="00F24092"/>
    <w:rsid w:val="00F24241"/>
    <w:rsid w:val="00F25A1A"/>
    <w:rsid w:val="00F265A1"/>
    <w:rsid w:val="00F26E84"/>
    <w:rsid w:val="00F27C3F"/>
    <w:rsid w:val="00F27CEF"/>
    <w:rsid w:val="00F27E01"/>
    <w:rsid w:val="00F30A96"/>
    <w:rsid w:val="00F30F6D"/>
    <w:rsid w:val="00F34476"/>
    <w:rsid w:val="00F3540A"/>
    <w:rsid w:val="00F35DF8"/>
    <w:rsid w:val="00F35EF8"/>
    <w:rsid w:val="00F361F5"/>
    <w:rsid w:val="00F36224"/>
    <w:rsid w:val="00F3780F"/>
    <w:rsid w:val="00F37B4B"/>
    <w:rsid w:val="00F37EC2"/>
    <w:rsid w:val="00F401E8"/>
    <w:rsid w:val="00F40C8A"/>
    <w:rsid w:val="00F427B6"/>
    <w:rsid w:val="00F43C74"/>
    <w:rsid w:val="00F43EA4"/>
    <w:rsid w:val="00F44BE3"/>
    <w:rsid w:val="00F45073"/>
    <w:rsid w:val="00F45A3C"/>
    <w:rsid w:val="00F466DA"/>
    <w:rsid w:val="00F47ADF"/>
    <w:rsid w:val="00F50FED"/>
    <w:rsid w:val="00F528BB"/>
    <w:rsid w:val="00F53484"/>
    <w:rsid w:val="00F535A8"/>
    <w:rsid w:val="00F5360D"/>
    <w:rsid w:val="00F547CD"/>
    <w:rsid w:val="00F54A9A"/>
    <w:rsid w:val="00F54C1A"/>
    <w:rsid w:val="00F558E1"/>
    <w:rsid w:val="00F56125"/>
    <w:rsid w:val="00F56AC5"/>
    <w:rsid w:val="00F57783"/>
    <w:rsid w:val="00F579E3"/>
    <w:rsid w:val="00F60220"/>
    <w:rsid w:val="00F6063F"/>
    <w:rsid w:val="00F60A28"/>
    <w:rsid w:val="00F62804"/>
    <w:rsid w:val="00F63285"/>
    <w:rsid w:val="00F637B6"/>
    <w:rsid w:val="00F63B17"/>
    <w:rsid w:val="00F63CE1"/>
    <w:rsid w:val="00F653CB"/>
    <w:rsid w:val="00F66874"/>
    <w:rsid w:val="00F674DA"/>
    <w:rsid w:val="00F67DAA"/>
    <w:rsid w:val="00F70E95"/>
    <w:rsid w:val="00F7151B"/>
    <w:rsid w:val="00F71B43"/>
    <w:rsid w:val="00F7372F"/>
    <w:rsid w:val="00F737B5"/>
    <w:rsid w:val="00F74101"/>
    <w:rsid w:val="00F74C17"/>
    <w:rsid w:val="00F81C82"/>
    <w:rsid w:val="00F81C8C"/>
    <w:rsid w:val="00F83BFF"/>
    <w:rsid w:val="00F85416"/>
    <w:rsid w:val="00F9054C"/>
    <w:rsid w:val="00F915F9"/>
    <w:rsid w:val="00F91D81"/>
    <w:rsid w:val="00F93DD2"/>
    <w:rsid w:val="00F93E1D"/>
    <w:rsid w:val="00F94C5D"/>
    <w:rsid w:val="00F9647A"/>
    <w:rsid w:val="00FA03D8"/>
    <w:rsid w:val="00FA097C"/>
    <w:rsid w:val="00FA0A79"/>
    <w:rsid w:val="00FA0D26"/>
    <w:rsid w:val="00FA10E0"/>
    <w:rsid w:val="00FA15C8"/>
    <w:rsid w:val="00FA168C"/>
    <w:rsid w:val="00FA455E"/>
    <w:rsid w:val="00FA4D05"/>
    <w:rsid w:val="00FA555B"/>
    <w:rsid w:val="00FA5651"/>
    <w:rsid w:val="00FA610D"/>
    <w:rsid w:val="00FA6D40"/>
    <w:rsid w:val="00FA7BE7"/>
    <w:rsid w:val="00FB0B18"/>
    <w:rsid w:val="00FB10C2"/>
    <w:rsid w:val="00FB2582"/>
    <w:rsid w:val="00FB5615"/>
    <w:rsid w:val="00FB5CB4"/>
    <w:rsid w:val="00FB63BC"/>
    <w:rsid w:val="00FB702C"/>
    <w:rsid w:val="00FC1603"/>
    <w:rsid w:val="00FC2273"/>
    <w:rsid w:val="00FC260B"/>
    <w:rsid w:val="00FC2C55"/>
    <w:rsid w:val="00FC2FB7"/>
    <w:rsid w:val="00FC3E74"/>
    <w:rsid w:val="00FC3F0E"/>
    <w:rsid w:val="00FC423F"/>
    <w:rsid w:val="00FC542B"/>
    <w:rsid w:val="00FC5D00"/>
    <w:rsid w:val="00FC62E1"/>
    <w:rsid w:val="00FC738D"/>
    <w:rsid w:val="00FC7475"/>
    <w:rsid w:val="00FD116F"/>
    <w:rsid w:val="00FD2B09"/>
    <w:rsid w:val="00FD4571"/>
    <w:rsid w:val="00FD54CF"/>
    <w:rsid w:val="00FD5AE2"/>
    <w:rsid w:val="00FE0655"/>
    <w:rsid w:val="00FE2B92"/>
    <w:rsid w:val="00FE2F45"/>
    <w:rsid w:val="00FE348C"/>
    <w:rsid w:val="00FE359A"/>
    <w:rsid w:val="00FE4726"/>
    <w:rsid w:val="00FE55D1"/>
    <w:rsid w:val="00FE5609"/>
    <w:rsid w:val="00FE5BE9"/>
    <w:rsid w:val="00FE6175"/>
    <w:rsid w:val="00FF0365"/>
    <w:rsid w:val="00FF241C"/>
    <w:rsid w:val="00FF4970"/>
    <w:rsid w:val="00FF4DAD"/>
    <w:rsid w:val="00FF54AA"/>
    <w:rsid w:val="00FF5BBA"/>
    <w:rsid w:val="00FF6864"/>
    <w:rsid w:val="00FF6911"/>
    <w:rsid w:val="00FF6EF5"/>
    <w:rsid w:val="00FF76BA"/>
    <w:rsid w:val="00FF7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C456A8"/>
  <w15:docId w15:val="{F7CD66FB-73BE-4719-8A45-373C83D51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 w:qFormat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iPriority="99" w:unhideWhenUsed="1" w:qFormat="1"/>
    <w:lsdException w:name="List Number" w:semiHidden="1" w:uiPriority="99" w:unhideWhenUsed="1" w:qFormat="1"/>
    <w:lsdException w:name="List 2" w:semiHidden="1" w:unhideWhenUsed="1"/>
    <w:lsdException w:name="List 3" w:semiHidden="1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99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iPriority="99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f1">
    <w:name w:val="Normal"/>
    <w:qFormat/>
    <w:rsid w:val="0012237F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f0">
    <w:name w:val="heading 1"/>
    <w:basedOn w:val="af1"/>
    <w:next w:val="2d"/>
    <w:link w:val="1f4"/>
    <w:qFormat/>
    <w:rsid w:val="0052694C"/>
    <w:pPr>
      <w:keepNext/>
      <w:keepLines/>
      <w:pageBreakBefore/>
      <w:widowControl/>
      <w:numPr>
        <w:numId w:val="21"/>
      </w:numPr>
      <w:suppressAutoHyphens/>
      <w:spacing w:after="120"/>
      <w:ind w:left="709" w:firstLine="0"/>
      <w:outlineLvl w:val="0"/>
    </w:pPr>
    <w:rPr>
      <w:rFonts w:cs="Arial"/>
      <w:b/>
      <w:bCs/>
      <w:caps/>
      <w:kern w:val="32"/>
      <w:szCs w:val="32"/>
    </w:rPr>
  </w:style>
  <w:style w:type="paragraph" w:styleId="2d">
    <w:name w:val="heading 2"/>
    <w:basedOn w:val="af1"/>
    <w:next w:val="af2"/>
    <w:link w:val="2f1"/>
    <w:qFormat/>
    <w:rsid w:val="0052694C"/>
    <w:pPr>
      <w:keepNext/>
      <w:keepLines/>
      <w:widowControl/>
      <w:numPr>
        <w:ilvl w:val="1"/>
        <w:numId w:val="21"/>
      </w:numPr>
      <w:suppressAutoHyphens/>
      <w:spacing w:before="240" w:after="120"/>
      <w:ind w:left="709" w:firstLine="0"/>
      <w:outlineLvl w:val="1"/>
    </w:pPr>
    <w:rPr>
      <w:rFonts w:cs="Arial"/>
      <w:b/>
      <w:bCs/>
      <w:iCs/>
      <w:szCs w:val="28"/>
    </w:rPr>
  </w:style>
  <w:style w:type="paragraph" w:styleId="3f0">
    <w:name w:val="heading 3"/>
    <w:basedOn w:val="af1"/>
    <w:next w:val="af2"/>
    <w:link w:val="3f5"/>
    <w:qFormat/>
    <w:rsid w:val="0052694C"/>
    <w:pPr>
      <w:keepNext/>
      <w:keepLines/>
      <w:widowControl/>
      <w:numPr>
        <w:ilvl w:val="2"/>
        <w:numId w:val="21"/>
      </w:numPr>
      <w:suppressAutoHyphens/>
      <w:spacing w:before="240" w:after="120"/>
      <w:ind w:left="709" w:firstLine="0"/>
      <w:outlineLvl w:val="2"/>
    </w:pPr>
    <w:rPr>
      <w:rFonts w:cs="Arial"/>
      <w:b/>
      <w:bCs/>
      <w:szCs w:val="26"/>
    </w:rPr>
  </w:style>
  <w:style w:type="paragraph" w:styleId="49">
    <w:name w:val="heading 4"/>
    <w:basedOn w:val="af1"/>
    <w:next w:val="af2"/>
    <w:link w:val="4e"/>
    <w:qFormat/>
    <w:rsid w:val="0052694C"/>
    <w:pPr>
      <w:keepNext/>
      <w:keepLines/>
      <w:widowControl/>
      <w:numPr>
        <w:ilvl w:val="3"/>
        <w:numId w:val="21"/>
      </w:numPr>
      <w:tabs>
        <w:tab w:val="left" w:pos="993"/>
      </w:tabs>
      <w:suppressAutoHyphens/>
      <w:spacing w:before="240" w:after="120"/>
      <w:ind w:left="709" w:firstLine="0"/>
      <w:outlineLvl w:val="3"/>
    </w:pPr>
    <w:rPr>
      <w:rFonts w:cs="Arial"/>
      <w:b/>
      <w:bCs/>
      <w:szCs w:val="26"/>
    </w:rPr>
  </w:style>
  <w:style w:type="paragraph" w:styleId="54">
    <w:name w:val="heading 5"/>
    <w:basedOn w:val="af1"/>
    <w:next w:val="af2"/>
    <w:link w:val="58"/>
    <w:qFormat/>
    <w:rsid w:val="0052694C"/>
    <w:pPr>
      <w:keepNext/>
      <w:keepLines/>
      <w:widowControl/>
      <w:numPr>
        <w:ilvl w:val="4"/>
        <w:numId w:val="21"/>
      </w:numPr>
      <w:suppressAutoHyphens/>
      <w:spacing w:before="240" w:after="120"/>
      <w:ind w:left="709" w:firstLine="0"/>
      <w:jc w:val="left"/>
      <w:outlineLvl w:val="4"/>
    </w:pPr>
    <w:rPr>
      <w:rFonts w:cs="Arial"/>
      <w:b/>
      <w:bCs/>
      <w:szCs w:val="26"/>
    </w:rPr>
  </w:style>
  <w:style w:type="paragraph" w:styleId="60">
    <w:name w:val="heading 6"/>
    <w:basedOn w:val="af1"/>
    <w:next w:val="af2"/>
    <w:link w:val="62"/>
    <w:unhideWhenUsed/>
    <w:qFormat/>
    <w:rsid w:val="0052694C"/>
    <w:pPr>
      <w:keepNext/>
      <w:keepLines/>
      <w:widowControl/>
      <w:numPr>
        <w:ilvl w:val="5"/>
        <w:numId w:val="21"/>
      </w:numPr>
      <w:suppressAutoHyphens/>
      <w:spacing w:before="240" w:after="120"/>
      <w:ind w:left="709" w:firstLine="0"/>
      <w:outlineLvl w:val="5"/>
    </w:pPr>
    <w:rPr>
      <w:b/>
    </w:rPr>
  </w:style>
  <w:style w:type="paragraph" w:styleId="7">
    <w:name w:val="heading 7"/>
    <w:basedOn w:val="af1"/>
    <w:next w:val="af2"/>
    <w:link w:val="70"/>
    <w:unhideWhenUsed/>
    <w:qFormat/>
    <w:rsid w:val="0052694C"/>
    <w:pPr>
      <w:keepNext/>
      <w:keepLines/>
      <w:widowControl/>
      <w:numPr>
        <w:ilvl w:val="6"/>
        <w:numId w:val="21"/>
      </w:numPr>
      <w:suppressAutoHyphens/>
      <w:spacing w:before="240" w:after="120"/>
      <w:ind w:left="709" w:firstLine="0"/>
      <w:outlineLvl w:val="6"/>
    </w:pPr>
    <w:rPr>
      <w:b/>
    </w:rPr>
  </w:style>
  <w:style w:type="paragraph" w:styleId="8">
    <w:name w:val="heading 8"/>
    <w:basedOn w:val="af1"/>
    <w:next w:val="af2"/>
    <w:link w:val="80"/>
    <w:unhideWhenUsed/>
    <w:qFormat/>
    <w:rsid w:val="0052694C"/>
    <w:pPr>
      <w:keepNext/>
      <w:keepLines/>
      <w:widowControl/>
      <w:numPr>
        <w:ilvl w:val="7"/>
        <w:numId w:val="21"/>
      </w:numPr>
      <w:suppressAutoHyphens/>
      <w:spacing w:before="240" w:after="120"/>
      <w:ind w:left="709" w:firstLine="0"/>
      <w:outlineLvl w:val="7"/>
    </w:pPr>
    <w:rPr>
      <w:rFonts w:asciiTheme="majorHAnsi" w:hAnsiTheme="majorHAnsi"/>
      <w:b/>
    </w:rPr>
  </w:style>
  <w:style w:type="paragraph" w:styleId="9">
    <w:name w:val="heading 9"/>
    <w:basedOn w:val="af1"/>
    <w:next w:val="af2"/>
    <w:link w:val="90"/>
    <w:unhideWhenUsed/>
    <w:qFormat/>
    <w:rsid w:val="0052694C"/>
    <w:pPr>
      <w:keepNext/>
      <w:keepLines/>
      <w:widowControl/>
      <w:numPr>
        <w:ilvl w:val="8"/>
        <w:numId w:val="21"/>
      </w:numPr>
      <w:suppressAutoHyphens/>
      <w:spacing w:before="240" w:after="120"/>
      <w:ind w:left="709" w:firstLine="0"/>
      <w:outlineLvl w:val="8"/>
    </w:pPr>
    <w:rPr>
      <w:b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f4">
    <w:name w:val="Заголовок 1 Знак"/>
    <w:link w:val="1f0"/>
    <w:rsid w:val="0052694C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f6">
    <w:name w:val="Table Grid"/>
    <w:basedOn w:val="af4"/>
    <w:rsid w:val="00005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Title"/>
    <w:basedOn w:val="af1"/>
    <w:next w:val="af1"/>
    <w:link w:val="af8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Заголовок Знак"/>
    <w:basedOn w:val="af3"/>
    <w:link w:val="af7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9">
    <w:name w:val="TOC Heading"/>
    <w:basedOn w:val="1f0"/>
    <w:next w:val="af1"/>
    <w:uiPriority w:val="39"/>
    <w:unhideWhenUsed/>
    <w:qFormat/>
    <w:rsid w:val="00A626CE"/>
    <w:pPr>
      <w:outlineLvl w:val="9"/>
    </w:pPr>
  </w:style>
  <w:style w:type="paragraph" w:styleId="afa">
    <w:name w:val="Balloon Text"/>
    <w:basedOn w:val="af1"/>
    <w:link w:val="afb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f3"/>
    <w:link w:val="afa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c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f1"/>
    <w:link w:val="afd"/>
    <w:uiPriority w:val="34"/>
    <w:qFormat/>
    <w:rsid w:val="00A626CE"/>
    <w:pPr>
      <w:ind w:left="720"/>
      <w:contextualSpacing/>
    </w:pPr>
  </w:style>
  <w:style w:type="character" w:customStyle="1" w:styleId="2f1">
    <w:name w:val="Заголовок 2 Знак"/>
    <w:link w:val="2d"/>
    <w:rsid w:val="0052694C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f5">
    <w:name w:val="Заголовок 3 Знак"/>
    <w:link w:val="3f0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e">
    <w:name w:val="Hyperlink"/>
    <w:uiPriority w:val="99"/>
    <w:rsid w:val="0052694C"/>
    <w:rPr>
      <w:color w:val="0000FF"/>
      <w:u w:val="single"/>
    </w:rPr>
  </w:style>
  <w:style w:type="paragraph" w:styleId="1f5">
    <w:name w:val="toc 1"/>
    <w:aliases w:val="ТЗ.Оглавление 1"/>
    <w:basedOn w:val="af1"/>
    <w:next w:val="af1"/>
    <w:uiPriority w:val="39"/>
    <w:rsid w:val="0052694C"/>
    <w:pPr>
      <w:tabs>
        <w:tab w:val="right" w:leader="dot" w:pos="9356"/>
      </w:tabs>
      <w:ind w:right="567"/>
    </w:pPr>
    <w:rPr>
      <w:caps/>
    </w:rPr>
  </w:style>
  <w:style w:type="paragraph" w:styleId="2f2">
    <w:name w:val="toc 2"/>
    <w:aliases w:val="ТЗ.Оглавление 2"/>
    <w:basedOn w:val="af1"/>
    <w:next w:val="af1"/>
    <w:uiPriority w:val="39"/>
    <w:rsid w:val="0052694C"/>
    <w:pPr>
      <w:tabs>
        <w:tab w:val="right" w:leader="dot" w:pos="9356"/>
      </w:tabs>
      <w:ind w:left="238" w:right="567"/>
      <w:jc w:val="left"/>
    </w:pPr>
  </w:style>
  <w:style w:type="paragraph" w:styleId="3f6">
    <w:name w:val="toc 3"/>
    <w:aliases w:val="ТЗ.Оглавление 3"/>
    <w:basedOn w:val="af1"/>
    <w:next w:val="af1"/>
    <w:uiPriority w:val="39"/>
    <w:rsid w:val="0052694C"/>
    <w:pPr>
      <w:tabs>
        <w:tab w:val="right" w:leader="dot" w:pos="9356"/>
      </w:tabs>
      <w:ind w:left="482" w:right="567"/>
      <w:jc w:val="left"/>
    </w:pPr>
  </w:style>
  <w:style w:type="character" w:customStyle="1" w:styleId="4e">
    <w:name w:val="Заголовок 4 Знак"/>
    <w:link w:val="49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8">
    <w:name w:val="Заголовок 5 Знак"/>
    <w:link w:val="54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2">
    <w:name w:val="Заголовок 6 Знак"/>
    <w:link w:val="60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52694C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f">
    <w:name w:val="caption"/>
    <w:basedOn w:val="af1"/>
    <w:next w:val="af1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f0">
    <w:name w:val="Subtitle"/>
    <w:aliases w:val="Подзаголовок (ДЛЯ ТИТУЛА)"/>
    <w:basedOn w:val="af1"/>
    <w:next w:val="af1"/>
    <w:link w:val="aff1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f1">
    <w:name w:val="Подзаголовок Знак"/>
    <w:aliases w:val="Подзаголовок (ДЛЯ ТИТУЛА) Знак"/>
    <w:basedOn w:val="af3"/>
    <w:link w:val="aff0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2">
    <w:name w:val="Strong"/>
    <w:basedOn w:val="af3"/>
    <w:uiPriority w:val="22"/>
    <w:qFormat/>
    <w:rsid w:val="00A626CE"/>
    <w:rPr>
      <w:b/>
      <w:bCs/>
    </w:rPr>
  </w:style>
  <w:style w:type="character" w:styleId="aff3">
    <w:name w:val="Emphasis"/>
    <w:basedOn w:val="af3"/>
    <w:uiPriority w:val="20"/>
    <w:qFormat/>
    <w:rsid w:val="00A626CE"/>
    <w:rPr>
      <w:i/>
      <w:iCs/>
    </w:rPr>
  </w:style>
  <w:style w:type="paragraph" w:styleId="aff4">
    <w:name w:val="No Spacing"/>
    <w:link w:val="aff5"/>
    <w:uiPriority w:val="1"/>
    <w:qFormat/>
    <w:rsid w:val="00A626CE"/>
    <w:pPr>
      <w:spacing w:after="0" w:line="240" w:lineRule="auto"/>
    </w:pPr>
  </w:style>
  <w:style w:type="paragraph" w:styleId="2f3">
    <w:name w:val="Quote"/>
    <w:basedOn w:val="af1"/>
    <w:next w:val="af1"/>
    <w:link w:val="2f4"/>
    <w:uiPriority w:val="29"/>
    <w:qFormat/>
    <w:rsid w:val="00A626CE"/>
    <w:rPr>
      <w:i/>
      <w:iCs/>
      <w:color w:val="000000" w:themeColor="text1"/>
    </w:rPr>
  </w:style>
  <w:style w:type="character" w:customStyle="1" w:styleId="2f4">
    <w:name w:val="Цитата 2 Знак"/>
    <w:basedOn w:val="af3"/>
    <w:link w:val="2f3"/>
    <w:uiPriority w:val="29"/>
    <w:rsid w:val="00A626CE"/>
    <w:rPr>
      <w:i/>
      <w:iCs/>
      <w:color w:val="000000" w:themeColor="text1"/>
    </w:rPr>
  </w:style>
  <w:style w:type="paragraph" w:styleId="aff6">
    <w:name w:val="Intense Quote"/>
    <w:basedOn w:val="af1"/>
    <w:next w:val="af1"/>
    <w:link w:val="aff7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7">
    <w:name w:val="Выделенная цитата Знак"/>
    <w:basedOn w:val="af3"/>
    <w:link w:val="aff6"/>
    <w:uiPriority w:val="30"/>
    <w:rsid w:val="00A626CE"/>
    <w:rPr>
      <w:b/>
      <w:bCs/>
      <w:i/>
      <w:iCs/>
      <w:color w:val="4F81BD" w:themeColor="accent1"/>
    </w:rPr>
  </w:style>
  <w:style w:type="character" w:styleId="aff8">
    <w:name w:val="Subtle Emphasis"/>
    <w:basedOn w:val="af3"/>
    <w:uiPriority w:val="19"/>
    <w:qFormat/>
    <w:rsid w:val="00A626CE"/>
    <w:rPr>
      <w:i/>
      <w:iCs/>
      <w:color w:val="808080" w:themeColor="text1" w:themeTint="7F"/>
    </w:rPr>
  </w:style>
  <w:style w:type="character" w:styleId="aff9">
    <w:name w:val="Intense Emphasis"/>
    <w:basedOn w:val="af3"/>
    <w:uiPriority w:val="21"/>
    <w:qFormat/>
    <w:rsid w:val="00A626CE"/>
    <w:rPr>
      <w:b/>
      <w:bCs/>
      <w:i/>
      <w:iCs/>
      <w:color w:val="4F81BD" w:themeColor="accent1"/>
    </w:rPr>
  </w:style>
  <w:style w:type="character" w:styleId="affa">
    <w:name w:val="Subtle Reference"/>
    <w:basedOn w:val="af3"/>
    <w:uiPriority w:val="31"/>
    <w:qFormat/>
    <w:rsid w:val="00A626CE"/>
    <w:rPr>
      <w:smallCaps/>
      <w:color w:val="C0504D" w:themeColor="accent2"/>
      <w:u w:val="single"/>
    </w:rPr>
  </w:style>
  <w:style w:type="character" w:styleId="affb">
    <w:name w:val="Intense Reference"/>
    <w:basedOn w:val="af3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c">
    <w:name w:val="Book Title"/>
    <w:basedOn w:val="af3"/>
    <w:uiPriority w:val="33"/>
    <w:qFormat/>
    <w:rsid w:val="00A626CE"/>
    <w:rPr>
      <w:b/>
      <w:bCs/>
      <w:smallCaps/>
      <w:spacing w:val="5"/>
    </w:rPr>
  </w:style>
  <w:style w:type="character" w:styleId="affd">
    <w:name w:val="annotation reference"/>
    <w:basedOn w:val="af3"/>
    <w:uiPriority w:val="99"/>
    <w:unhideWhenUsed/>
    <w:qFormat/>
    <w:rsid w:val="000C0120"/>
    <w:rPr>
      <w:sz w:val="16"/>
      <w:szCs w:val="16"/>
    </w:rPr>
  </w:style>
  <w:style w:type="paragraph" w:styleId="affe">
    <w:name w:val="annotation text"/>
    <w:basedOn w:val="af1"/>
    <w:link w:val="afff"/>
    <w:uiPriority w:val="99"/>
    <w:unhideWhenUsed/>
    <w:qFormat/>
    <w:rsid w:val="000C0120"/>
    <w:rPr>
      <w:sz w:val="20"/>
      <w:szCs w:val="20"/>
    </w:rPr>
  </w:style>
  <w:style w:type="character" w:customStyle="1" w:styleId="afff">
    <w:name w:val="Текст примечания Знак"/>
    <w:basedOn w:val="af3"/>
    <w:link w:val="affe"/>
    <w:uiPriority w:val="99"/>
    <w:qFormat/>
    <w:rsid w:val="000C0120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0C0120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0C0120"/>
    <w:rPr>
      <w:b/>
      <w:bCs/>
      <w:sz w:val="20"/>
      <w:szCs w:val="20"/>
    </w:rPr>
  </w:style>
  <w:style w:type="paragraph" w:customStyle="1" w:styleId="afff2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f3">
    <w:name w:val="FollowedHyperlink"/>
    <w:basedOn w:val="af3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f4">
    <w:name w:val="Перечисление"/>
    <w:link w:val="afff5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afff5">
    <w:name w:val="Перечисление Знак"/>
    <w:basedOn w:val="af3"/>
    <w:link w:val="afff4"/>
    <w:rsid w:val="0077324C"/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ff6">
    <w:name w:val="header"/>
    <w:basedOn w:val="af1"/>
    <w:link w:val="afff7"/>
    <w:uiPriority w:val="99"/>
    <w:rsid w:val="0052694C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f7">
    <w:name w:val="Верхний колонтитул Знак"/>
    <w:link w:val="afff6"/>
    <w:uiPriority w:val="99"/>
    <w:rsid w:val="0052694C"/>
    <w:rPr>
      <w:rFonts w:ascii="Times New Roman" w:eastAsia="Times New Roman" w:hAnsi="Times New Roman" w:cs="Times New Roman"/>
      <w:kern w:val="2"/>
      <w:sz w:val="20"/>
      <w:szCs w:val="24"/>
      <w14:ligatures w14:val="standardContextual"/>
    </w:rPr>
  </w:style>
  <w:style w:type="paragraph" w:styleId="afff8">
    <w:name w:val="footer"/>
    <w:basedOn w:val="af1"/>
    <w:link w:val="afff9"/>
    <w:uiPriority w:val="99"/>
    <w:unhideWhenUsed/>
    <w:rsid w:val="0052694C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f9">
    <w:name w:val="Нижний колонтитул Знак"/>
    <w:basedOn w:val="af3"/>
    <w:link w:val="afff8"/>
    <w:uiPriority w:val="99"/>
    <w:rsid w:val="0052694C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fa">
    <w:name w:val="footnote text"/>
    <w:aliases w:val="ТЗ.Сноска,Знак Знак Знак Знак Знак Знак,Знак Знак Знак Знак1,Знак Знак Знак Знак Знак1,Знак Знак Знак Знак Знак,Знак Знак Знак Знак"/>
    <w:basedOn w:val="af1"/>
    <w:link w:val="afffb"/>
    <w:uiPriority w:val="99"/>
    <w:unhideWhenUsed/>
    <w:qFormat/>
    <w:rsid w:val="00D76315"/>
    <w:rPr>
      <w:sz w:val="20"/>
      <w:szCs w:val="20"/>
    </w:rPr>
  </w:style>
  <w:style w:type="character" w:customStyle="1" w:styleId="afffb">
    <w:name w:val="Текст сноски Знак"/>
    <w:aliases w:val="ТЗ.Сноска Знак,Знак Знак Знак Знак Знак Знак Знак,Знак Знак Знак Знак1 Знак,Знак Знак Знак Знак Знак1 Знак,Знак Знак Знак Знак Знак Знак1,Знак Знак Знак Знак Знак2"/>
    <w:basedOn w:val="af3"/>
    <w:link w:val="afffa"/>
    <w:uiPriority w:val="99"/>
    <w:qFormat/>
    <w:rsid w:val="00D76315"/>
    <w:rPr>
      <w:sz w:val="20"/>
      <w:szCs w:val="20"/>
    </w:rPr>
  </w:style>
  <w:style w:type="character" w:styleId="afffc">
    <w:name w:val="footnote reference"/>
    <w:aliases w:val="ТЗ.Сноска.Знак"/>
    <w:basedOn w:val="af3"/>
    <w:unhideWhenUsed/>
    <w:qFormat/>
    <w:rsid w:val="00D76315"/>
    <w:rPr>
      <w:vertAlign w:val="superscript"/>
    </w:rPr>
  </w:style>
  <w:style w:type="paragraph" w:styleId="afffd">
    <w:name w:val="Normal (Web)"/>
    <w:basedOn w:val="af1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f3"/>
    <w:rsid w:val="00D76315"/>
  </w:style>
  <w:style w:type="character" w:customStyle="1" w:styleId="sp-highlight-term">
    <w:name w:val="sp-highlight-term"/>
    <w:basedOn w:val="af3"/>
    <w:rsid w:val="00D76315"/>
  </w:style>
  <w:style w:type="paragraph" w:customStyle="1" w:styleId="afffe">
    <w:name w:val="Таблица_текст"/>
    <w:link w:val="affff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">
    <w:name w:val="Таблица_текст Знак"/>
    <w:basedOn w:val="af3"/>
    <w:link w:val="afffe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b">
    <w:name w:val="Таблица_нумерация"/>
    <w:link w:val="affff0"/>
    <w:qFormat/>
    <w:rsid w:val="0014240D"/>
    <w:pPr>
      <w:numPr>
        <w:numId w:val="2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0">
    <w:name w:val="Таблица_нумерация Знак"/>
    <w:basedOn w:val="af3"/>
    <w:link w:val="ab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Таблица_заголовок столбца"/>
    <w:link w:val="affff2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2">
    <w:name w:val="Таблица_заголовок столбца Знак"/>
    <w:basedOn w:val="af3"/>
    <w:link w:val="affff1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d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c"/>
    <w:uiPriority w:val="34"/>
    <w:qFormat/>
    <w:locked/>
    <w:rsid w:val="00B27BAD"/>
  </w:style>
  <w:style w:type="paragraph" w:styleId="affff3">
    <w:name w:val="endnote text"/>
    <w:basedOn w:val="af1"/>
    <w:link w:val="affff4"/>
    <w:uiPriority w:val="99"/>
    <w:unhideWhenUsed/>
    <w:rsid w:val="00592DC5"/>
    <w:rPr>
      <w:sz w:val="20"/>
      <w:szCs w:val="20"/>
    </w:rPr>
  </w:style>
  <w:style w:type="character" w:customStyle="1" w:styleId="affff4">
    <w:name w:val="Текст концевой сноски Знак"/>
    <w:basedOn w:val="af3"/>
    <w:link w:val="affff3"/>
    <w:uiPriority w:val="99"/>
    <w:rsid w:val="00592DC5"/>
    <w:rPr>
      <w:sz w:val="20"/>
      <w:szCs w:val="20"/>
    </w:rPr>
  </w:style>
  <w:style w:type="character" w:styleId="affff5">
    <w:name w:val="endnote reference"/>
    <w:basedOn w:val="af3"/>
    <w:uiPriority w:val="99"/>
    <w:unhideWhenUsed/>
    <w:rsid w:val="00592DC5"/>
    <w:rPr>
      <w:vertAlign w:val="superscript"/>
    </w:rPr>
  </w:style>
  <w:style w:type="paragraph" w:styleId="4f">
    <w:name w:val="toc 4"/>
    <w:aliases w:val="ТЗ.Оглавление 4"/>
    <w:basedOn w:val="af1"/>
    <w:next w:val="af1"/>
    <w:autoRedefine/>
    <w:uiPriority w:val="39"/>
    <w:rsid w:val="0052694C"/>
    <w:pPr>
      <w:ind w:left="720"/>
    </w:pPr>
  </w:style>
  <w:style w:type="paragraph" w:styleId="59">
    <w:name w:val="toc 5"/>
    <w:basedOn w:val="af1"/>
    <w:next w:val="af1"/>
    <w:autoRedefine/>
    <w:uiPriority w:val="39"/>
    <w:rsid w:val="0052694C"/>
    <w:pPr>
      <w:ind w:left="960"/>
    </w:pPr>
  </w:style>
  <w:style w:type="paragraph" w:styleId="63">
    <w:name w:val="toc 6"/>
    <w:basedOn w:val="af1"/>
    <w:next w:val="af1"/>
    <w:autoRedefine/>
    <w:uiPriority w:val="39"/>
    <w:rsid w:val="0052694C"/>
    <w:pPr>
      <w:ind w:left="1200"/>
    </w:pPr>
  </w:style>
  <w:style w:type="paragraph" w:styleId="71">
    <w:name w:val="toc 7"/>
    <w:basedOn w:val="af1"/>
    <w:next w:val="af1"/>
    <w:autoRedefine/>
    <w:uiPriority w:val="39"/>
    <w:rsid w:val="0052694C"/>
    <w:pPr>
      <w:ind w:left="1440"/>
    </w:pPr>
  </w:style>
  <w:style w:type="paragraph" w:styleId="81">
    <w:name w:val="toc 8"/>
    <w:basedOn w:val="af1"/>
    <w:next w:val="af1"/>
    <w:autoRedefine/>
    <w:uiPriority w:val="39"/>
    <w:rsid w:val="0052694C"/>
    <w:pPr>
      <w:ind w:left="1680"/>
    </w:pPr>
  </w:style>
  <w:style w:type="paragraph" w:styleId="91">
    <w:name w:val="toc 9"/>
    <w:basedOn w:val="af1"/>
    <w:next w:val="af1"/>
    <w:autoRedefine/>
    <w:uiPriority w:val="39"/>
    <w:rsid w:val="0052694C"/>
    <w:pPr>
      <w:ind w:left="1920"/>
    </w:pPr>
  </w:style>
  <w:style w:type="paragraph" w:customStyle="1" w:styleId="affff6">
    <w:name w:val="Текст пункта"/>
    <w:link w:val="1f6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6">
    <w:name w:val="Текст пункта Знак1"/>
    <w:link w:val="affff6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маркированный список 1"/>
    <w:basedOn w:val="affff7"/>
    <w:locked/>
    <w:rsid w:val="00592DC5"/>
    <w:pPr>
      <w:numPr>
        <w:numId w:val="3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f7">
    <w:name w:val="Body Text Indent"/>
    <w:basedOn w:val="af1"/>
    <w:link w:val="affff8"/>
    <w:uiPriority w:val="99"/>
    <w:semiHidden/>
    <w:unhideWhenUsed/>
    <w:rsid w:val="00592DC5"/>
    <w:pPr>
      <w:spacing w:after="120"/>
      <w:ind w:left="283"/>
    </w:pPr>
  </w:style>
  <w:style w:type="character" w:customStyle="1" w:styleId="affff8">
    <w:name w:val="Основной текст с отступом Знак"/>
    <w:basedOn w:val="af3"/>
    <w:link w:val="affff7"/>
    <w:uiPriority w:val="99"/>
    <w:semiHidden/>
    <w:rsid w:val="00592DC5"/>
  </w:style>
  <w:style w:type="paragraph" w:styleId="a3">
    <w:name w:val="List Number"/>
    <w:basedOn w:val="afc"/>
    <w:uiPriority w:val="99"/>
    <w:qFormat/>
    <w:rsid w:val="00592DC5"/>
    <w:pPr>
      <w:numPr>
        <w:numId w:val="5"/>
      </w:numPr>
    </w:pPr>
    <w:rPr>
      <w:lang w:eastAsia="ru-RU"/>
    </w:rPr>
  </w:style>
  <w:style w:type="paragraph" w:styleId="affff9">
    <w:name w:val="Revision"/>
    <w:hidden/>
    <w:uiPriority w:val="99"/>
    <w:semiHidden/>
    <w:rsid w:val="0052694C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fa">
    <w:name w:val="Абзац основной"/>
    <w:basedOn w:val="af1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b">
    <w:name w:val="Placeholder Text"/>
    <w:basedOn w:val="af3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f1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f1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f1"/>
    <w:next w:val="af1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f3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f1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4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_Текст_полужирный"/>
    <w:qFormat/>
    <w:rsid w:val="0052694C"/>
    <w:rPr>
      <w:b/>
    </w:rPr>
  </w:style>
  <w:style w:type="paragraph" w:customStyle="1" w:styleId="affffd">
    <w:name w:val="_Титул_Название документа"/>
    <w:basedOn w:val="af1"/>
    <w:link w:val="affffe"/>
    <w:qFormat/>
    <w:rsid w:val="0052694C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e">
    <w:name w:val="_Титул_Название документа Знак"/>
    <w:link w:val="affffd"/>
    <w:rsid w:val="0052694C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f1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f">
    <w:name w:val="титул_шапка"/>
    <w:link w:val="afffff0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1">
    <w:name w:val="титул_название документа"/>
    <w:basedOn w:val="affff6"/>
    <w:link w:val="afffff2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f3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0">
    <w:name w:val="титул_шапка Знак"/>
    <w:basedOn w:val="phconfirmstampstamp0"/>
    <w:link w:val="afffff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3">
    <w:name w:val="текст_центр"/>
    <w:link w:val="afffff4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f2">
    <w:name w:val="титул_название документа Знак"/>
    <w:basedOn w:val="1f6"/>
    <w:link w:val="afffff1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f5">
    <w:name w:val="Содержание"/>
    <w:link w:val="afffff6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f4">
    <w:name w:val="текст_центр Знак"/>
    <w:basedOn w:val="af3"/>
    <w:link w:val="afffff3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7">
    <w:name w:val="Сетка таблицы1"/>
    <w:basedOn w:val="af4"/>
    <w:next w:val="af6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6">
    <w:name w:val="Содержание Знак"/>
    <w:basedOn w:val="affff2"/>
    <w:link w:val="afffff5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8">
    <w:name w:val="Заголовок 1_без номера"/>
    <w:basedOn w:val="1f0"/>
    <w:link w:val="1f9"/>
    <w:qFormat/>
    <w:rsid w:val="00C6198B"/>
    <w:pPr>
      <w:numPr>
        <w:numId w:val="0"/>
      </w:numPr>
      <w:ind w:left="709"/>
    </w:pPr>
  </w:style>
  <w:style w:type="paragraph" w:customStyle="1" w:styleId="afffff7">
    <w:name w:val="табл_шапка"/>
    <w:link w:val="afffff8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9">
    <w:name w:val="Заголовок 1_без номера Знак"/>
    <w:basedOn w:val="1f4"/>
    <w:link w:val="1f8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f9">
    <w:name w:val="табл_текст"/>
    <w:link w:val="afffffa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8">
    <w:name w:val="табл_шапка Знак"/>
    <w:basedOn w:val="af3"/>
    <w:link w:val="afffff7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fa">
    <w:name w:val="табл_текст Знак"/>
    <w:basedOn w:val="af3"/>
    <w:link w:val="afffff9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f3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b">
    <w:name w:val="рисунок"/>
    <w:link w:val="afffffc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d">
    <w:name w:val="табл_назв"/>
    <w:link w:val="afffffe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c">
    <w:name w:val="рисунок Знак"/>
    <w:basedOn w:val="af3"/>
    <w:link w:val="afffffb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e">
    <w:name w:val="табл_назв Знак"/>
    <w:basedOn w:val="af3"/>
    <w:link w:val="afffffd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6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f">
    <w:name w:val="ТЗ.Штамп утверждения.Текст"/>
    <w:link w:val="affffff0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1">
    <w:name w:val="Утвержден"/>
    <w:link w:val="affffff2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f2">
    <w:name w:val="Утвержден Знак"/>
    <w:basedOn w:val="af3"/>
    <w:link w:val="affffff1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7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f3">
    <w:name w:val="ТЗ.Обычный"/>
    <w:link w:val="affffff4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4">
    <w:name w:val="ТЗ.Обычный Знак"/>
    <w:link w:val="affffff3"/>
    <w:qFormat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a">
    <w:name w:val="ТЗ.Заголовок 1 без включение в содержание"/>
    <w:basedOn w:val="1f0"/>
    <w:next w:val="affffff3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f">
    <w:name w:val="ТЗ.Список 1 отступ"/>
    <w:basedOn w:val="affffff3"/>
    <w:uiPriority w:val="7"/>
    <w:qFormat/>
    <w:rsid w:val="000742B5"/>
    <w:pPr>
      <w:numPr>
        <w:numId w:val="8"/>
      </w:numPr>
      <w:ind w:left="1429" w:hanging="360"/>
    </w:pPr>
    <w:rPr>
      <w:rFonts w:cs="Arial"/>
      <w:noProof/>
      <w:lang w:eastAsia="en-US"/>
    </w:rPr>
  </w:style>
  <w:style w:type="paragraph" w:customStyle="1" w:styleId="2c">
    <w:name w:val="ТЗ.Список 2 отступ"/>
    <w:basedOn w:val="affffff3"/>
    <w:uiPriority w:val="7"/>
    <w:qFormat/>
    <w:rsid w:val="000742B5"/>
    <w:pPr>
      <w:numPr>
        <w:ilvl w:val="1"/>
        <w:numId w:val="8"/>
      </w:numPr>
      <w:ind w:left="2149" w:hanging="360"/>
    </w:pPr>
    <w:rPr>
      <w:rFonts w:cs="Arial"/>
    </w:rPr>
  </w:style>
  <w:style w:type="paragraph" w:customStyle="1" w:styleId="3f">
    <w:name w:val="ТЗ.Список 3 отступ"/>
    <w:basedOn w:val="affffff3"/>
    <w:uiPriority w:val="7"/>
    <w:qFormat/>
    <w:rsid w:val="000742B5"/>
    <w:pPr>
      <w:numPr>
        <w:ilvl w:val="2"/>
        <w:numId w:val="8"/>
      </w:numPr>
      <w:ind w:left="2869" w:hanging="360"/>
    </w:pPr>
  </w:style>
  <w:style w:type="paragraph" w:customStyle="1" w:styleId="48">
    <w:name w:val="ТЗ.Список 4 отступ"/>
    <w:basedOn w:val="affffff3"/>
    <w:uiPriority w:val="7"/>
    <w:qFormat/>
    <w:rsid w:val="000742B5"/>
    <w:pPr>
      <w:numPr>
        <w:ilvl w:val="3"/>
        <w:numId w:val="8"/>
      </w:numPr>
      <w:ind w:left="3589" w:hanging="360"/>
    </w:pPr>
  </w:style>
  <w:style w:type="paragraph" w:customStyle="1" w:styleId="affffff5">
    <w:name w:val="ТЗ.Таблица.Текст"/>
    <w:link w:val="affffff6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6">
    <w:name w:val="ТЗ.Таблица.Текст Знак"/>
    <w:basedOn w:val="affffff4"/>
    <w:link w:val="affffff5"/>
    <w:uiPriority w:val="29"/>
    <w:qFormat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7">
    <w:name w:val="ТЗ.Таблица.Шапка"/>
    <w:basedOn w:val="af1"/>
    <w:link w:val="affffff8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f8">
    <w:name w:val="ТЗ.Таблица.Шапка Знак"/>
    <w:basedOn w:val="af3"/>
    <w:link w:val="affffff7"/>
    <w:uiPriority w:val="29"/>
    <w:qFormat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f7"/>
    <w:link w:val="102"/>
    <w:uiPriority w:val="29"/>
    <w:qFormat/>
    <w:rsid w:val="000742B5"/>
    <w:rPr>
      <w:sz w:val="20"/>
      <w:szCs w:val="20"/>
    </w:rPr>
  </w:style>
  <w:style w:type="character" w:customStyle="1" w:styleId="102">
    <w:name w:val="ТЗ.Таблица.Шапка 10 Знак"/>
    <w:basedOn w:val="affffff8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f9">
    <w:name w:val="Согласовано"/>
    <w:link w:val="affffffa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fa">
    <w:name w:val="Согласовано Знак"/>
    <w:basedOn w:val="af3"/>
    <w:link w:val="affffff9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f1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f0">
    <w:name w:val="ТЗ.Приложение.Название"/>
    <w:basedOn w:val="1f0"/>
    <w:next w:val="affffff3"/>
    <w:link w:val="affffffb"/>
    <w:uiPriority w:val="20"/>
    <w:qFormat/>
    <w:rsid w:val="00710683"/>
    <w:pPr>
      <w:numPr>
        <w:numId w:val="9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fb">
    <w:name w:val="ТЗ.Приложение.Название Знак"/>
    <w:basedOn w:val="af3"/>
    <w:link w:val="af0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c">
    <w:name w:val="ТЗ.Рисунок"/>
    <w:basedOn w:val="affffff3"/>
    <w:next w:val="af1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d">
    <w:name w:val="ТЗ.Рисунок.Подпись"/>
    <w:basedOn w:val="affffff3"/>
    <w:next w:val="affffff3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f">
    <w:name w:val="ТЗ.Приложение.Название.2"/>
    <w:basedOn w:val="af0"/>
    <w:link w:val="2f5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5">
    <w:name w:val="ТЗ.Приложение.Название.2 Знак"/>
    <w:basedOn w:val="affffffb"/>
    <w:link w:val="2f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f3">
    <w:name w:val="ТЗ.Приложение.Название.3"/>
    <w:basedOn w:val="2f"/>
    <w:link w:val="3f7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c">
    <w:name w:val="ТЗ.Приложение.Название.4"/>
    <w:basedOn w:val="3f3"/>
    <w:link w:val="4f0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6">
    <w:name w:val="ТЗ.Приложение.Название.5"/>
    <w:basedOn w:val="4c"/>
    <w:link w:val="5a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7">
    <w:name w:val="_Маркированный список уровня 1"/>
    <w:basedOn w:val="af1"/>
    <w:link w:val="1fb"/>
    <w:qFormat/>
    <w:rsid w:val="0052694C"/>
    <w:pPr>
      <w:widowControl/>
      <w:numPr>
        <w:numId w:val="12"/>
      </w:numPr>
      <w:tabs>
        <w:tab w:val="left" w:pos="1134"/>
      </w:tabs>
    </w:pPr>
  </w:style>
  <w:style w:type="character" w:customStyle="1" w:styleId="1fb">
    <w:name w:val="_Маркированный список уровня 1 Знак"/>
    <w:link w:val="17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f1"/>
    <w:rsid w:val="007F4F62"/>
    <w:pPr>
      <w:numPr>
        <w:numId w:val="10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e">
    <w:name w:val="Табл_список"/>
    <w:basedOn w:val="afffff9"/>
    <w:qFormat/>
    <w:rsid w:val="00501C7B"/>
    <w:rPr>
      <w:sz w:val="22"/>
      <w:szCs w:val="22"/>
    </w:rPr>
  </w:style>
  <w:style w:type="paragraph" w:customStyle="1" w:styleId="afffffff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f3"/>
    <w:link w:val="afffffff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f0">
    <w:name w:val="ТЗ.Таблица"/>
    <w:basedOn w:val="af4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f1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f3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c">
    <w:name w:val="Неразрешенное упоминание1"/>
    <w:basedOn w:val="af3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6">
    <w:name w:val="Неразрешенное упоминание2"/>
    <w:basedOn w:val="af3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f2">
    <w:name w:val="_Основной с красной строки"/>
    <w:basedOn w:val="af1"/>
    <w:link w:val="afffffff1"/>
    <w:qFormat/>
    <w:rsid w:val="0052694C"/>
    <w:pPr>
      <w:widowControl/>
      <w:autoSpaceDN/>
      <w:adjustRightInd/>
      <w:ind w:firstLine="709"/>
      <w:textAlignment w:val="auto"/>
    </w:pPr>
  </w:style>
  <w:style w:type="character" w:customStyle="1" w:styleId="afffffff1">
    <w:name w:val="_Основной с красной строки Знак"/>
    <w:link w:val="af2"/>
    <w:qFormat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5">
    <w:name w:val="_Маркированный список уровня 2"/>
    <w:basedOn w:val="17"/>
    <w:link w:val="2f7"/>
    <w:qFormat/>
    <w:rsid w:val="0052694C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8">
    <w:name w:val="_Маркированный список уровня 3"/>
    <w:basedOn w:val="25"/>
    <w:link w:val="3f8"/>
    <w:rsid w:val="0052694C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9">
    <w:name w:val="_Маркированный список"/>
    <w:basedOn w:val="af5"/>
    <w:uiPriority w:val="99"/>
    <w:rsid w:val="0052694C"/>
    <w:pPr>
      <w:numPr>
        <w:numId w:val="13"/>
      </w:numPr>
    </w:pPr>
  </w:style>
  <w:style w:type="character" w:customStyle="1" w:styleId="2f7">
    <w:name w:val="_Маркированный список уровня 2 Знак"/>
    <w:link w:val="25"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f2">
    <w:name w:val="_Основной перед списком"/>
    <w:basedOn w:val="af2"/>
    <w:next w:val="17"/>
    <w:link w:val="afffffff3"/>
    <w:qFormat/>
    <w:rsid w:val="0052694C"/>
    <w:pPr>
      <w:keepNext/>
    </w:pPr>
  </w:style>
  <w:style w:type="character" w:customStyle="1" w:styleId="afffffff3">
    <w:name w:val="_Основной перед списком Знак"/>
    <w:basedOn w:val="afffffff1"/>
    <w:link w:val="afffffff2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4">
    <w:name w:val="_Комментарий"/>
    <w:basedOn w:val="af1"/>
    <w:link w:val="afffffff5"/>
    <w:uiPriority w:val="8"/>
    <w:rsid w:val="0052694C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5">
    <w:name w:val="_Комментарий Знак"/>
    <w:basedOn w:val="af3"/>
    <w:link w:val="afffffff4"/>
    <w:uiPriority w:val="8"/>
    <w:rsid w:val="0052694C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f2"/>
    <w:uiPriority w:val="8"/>
    <w:qFormat/>
    <w:rsid w:val="006C5557"/>
    <w:pPr>
      <w:numPr>
        <w:numId w:val="15"/>
      </w:numPr>
    </w:pPr>
    <w:rPr>
      <w:rFonts w:eastAsia="Times New Roman"/>
      <w:lang w:eastAsia="ru-RU"/>
      <w14:ligatures w14:val="none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  <w:pPr>
      <w:numPr>
        <w:numId w:val="14"/>
      </w:numPr>
    </w:pPr>
  </w:style>
  <w:style w:type="paragraph" w:customStyle="1" w:styleId="afffffff6">
    <w:name w:val="_Рисунок_Картинка"/>
    <w:basedOn w:val="af1"/>
    <w:next w:val="af1"/>
    <w:link w:val="afffffff7"/>
    <w:qFormat/>
    <w:rsid w:val="0052694C"/>
    <w:pPr>
      <w:keepNext/>
      <w:spacing w:before="120" w:after="120"/>
      <w:jc w:val="center"/>
    </w:pPr>
  </w:style>
  <w:style w:type="character" w:customStyle="1" w:styleId="afffffff7">
    <w:name w:val="_Рисунок_Картинка Знак"/>
    <w:link w:val="afffffff6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8">
    <w:name w:val="_Рисунок_Название"/>
    <w:basedOn w:val="af1"/>
    <w:next w:val="afffffff9"/>
    <w:link w:val="afffffffa"/>
    <w:rsid w:val="0052694C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a">
    <w:name w:val="_Рисунок_Название Знак"/>
    <w:link w:val="afffffff8"/>
    <w:rsid w:val="0052694C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e">
    <w:name w:val="_Табл_Текст_Нумеров1"/>
    <w:basedOn w:val="af1"/>
    <w:qFormat/>
    <w:rsid w:val="0052694C"/>
    <w:pPr>
      <w:numPr>
        <w:numId w:val="16"/>
      </w:numPr>
      <w:jc w:val="left"/>
    </w:pPr>
  </w:style>
  <w:style w:type="paragraph" w:customStyle="1" w:styleId="2b">
    <w:name w:val="_Табл_Текст_Нумеров2"/>
    <w:basedOn w:val="1e"/>
    <w:qFormat/>
    <w:rsid w:val="0052694C"/>
    <w:pPr>
      <w:numPr>
        <w:ilvl w:val="1"/>
      </w:numPr>
    </w:pPr>
  </w:style>
  <w:style w:type="paragraph" w:customStyle="1" w:styleId="3e">
    <w:name w:val="_Табл_Текст_Нумеров3"/>
    <w:basedOn w:val="2b"/>
    <w:qFormat/>
    <w:rsid w:val="0052694C"/>
    <w:pPr>
      <w:numPr>
        <w:ilvl w:val="2"/>
      </w:numPr>
    </w:pPr>
  </w:style>
  <w:style w:type="paragraph" w:customStyle="1" w:styleId="afffffffb">
    <w:name w:val="_Титул наименование организации"/>
    <w:basedOn w:val="af1"/>
    <w:link w:val="afffffffc"/>
    <w:rsid w:val="0052694C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c">
    <w:name w:val="_Титул наименование организации Знак"/>
    <w:link w:val="afffffffb"/>
    <w:rsid w:val="0052694C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d">
    <w:name w:val="_Титул_другое"/>
    <w:basedOn w:val="af1"/>
    <w:rsid w:val="0052694C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e">
    <w:name w:val="_Титул_Количество страниц"/>
    <w:basedOn w:val="af1"/>
    <w:link w:val="affffffff"/>
    <w:qFormat/>
    <w:rsid w:val="0052694C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f">
    <w:name w:val="_Титул_Количество страниц Знак"/>
    <w:basedOn w:val="af3"/>
    <w:link w:val="afffffffe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0">
    <w:name w:val="_Титул_Москва год"/>
    <w:basedOn w:val="af1"/>
    <w:link w:val="affffffff1"/>
    <w:rsid w:val="0052694C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1">
    <w:name w:val="_Титул_Москва год Знак"/>
    <w:link w:val="affffffff0"/>
    <w:rsid w:val="0052694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f2">
    <w:name w:val="_Титул_Название системы"/>
    <w:basedOn w:val="af1"/>
    <w:next w:val="affffffff3"/>
    <w:link w:val="affffffff4"/>
    <w:qFormat/>
    <w:rsid w:val="0052694C"/>
    <w:pPr>
      <w:spacing w:before="480"/>
      <w:jc w:val="center"/>
    </w:pPr>
    <w:rPr>
      <w:sz w:val="28"/>
      <w:szCs w:val="28"/>
    </w:rPr>
  </w:style>
  <w:style w:type="character" w:customStyle="1" w:styleId="affffffff4">
    <w:name w:val="_Титул_Название системы Знак"/>
    <w:link w:val="affffffff2"/>
    <w:rsid w:val="0052694C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f5">
    <w:name w:val="_Титул_Утвеждаю"/>
    <w:basedOn w:val="af1"/>
    <w:next w:val="af1"/>
    <w:rsid w:val="0052694C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6">
    <w:name w:val="_Титул_штамп"/>
    <w:basedOn w:val="af1"/>
    <w:rsid w:val="0052694C"/>
    <w:pPr>
      <w:framePr w:hSpace="180" w:wrap="around" w:vAnchor="text" w:hAnchor="margin" w:x="-142" w:y="186"/>
      <w:spacing w:before="60"/>
      <w:jc w:val="left"/>
    </w:pPr>
  </w:style>
  <w:style w:type="paragraph" w:customStyle="1" w:styleId="affffffff3">
    <w:name w:val="_Титул_Название подсистемы"/>
    <w:basedOn w:val="af1"/>
    <w:next w:val="affffffff7"/>
    <w:link w:val="affffffff8"/>
    <w:qFormat/>
    <w:rsid w:val="0052694C"/>
    <w:pPr>
      <w:spacing w:before="120"/>
      <w:jc w:val="center"/>
    </w:pPr>
    <w:rPr>
      <w:caps/>
      <w:szCs w:val="22"/>
    </w:rPr>
  </w:style>
  <w:style w:type="paragraph" w:customStyle="1" w:styleId="affffffff7">
    <w:name w:val="_Титул_Название компонента"/>
    <w:basedOn w:val="af1"/>
    <w:next w:val="af1"/>
    <w:link w:val="affffffff9"/>
    <w:rsid w:val="0052694C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a">
    <w:name w:val="_Титул_Название вида работ"/>
    <w:basedOn w:val="af1"/>
    <w:link w:val="affffffffb"/>
    <w:qFormat/>
    <w:rsid w:val="0052694C"/>
    <w:pPr>
      <w:spacing w:before="120"/>
      <w:jc w:val="center"/>
    </w:pPr>
  </w:style>
  <w:style w:type="character" w:customStyle="1" w:styleId="affffffffb">
    <w:name w:val="_Титул_Название вида работ Знак"/>
    <w:basedOn w:val="af3"/>
    <w:link w:val="affffffffa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f9">
    <w:name w:val="_Титул_Название компонента Знак"/>
    <w:basedOn w:val="af3"/>
    <w:link w:val="affffffff7"/>
    <w:rsid w:val="0052694C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f8">
    <w:name w:val="_Титул_Название подсистемы Знак"/>
    <w:basedOn w:val="af3"/>
    <w:link w:val="affffffff3"/>
    <w:qFormat/>
    <w:rsid w:val="0052694C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c">
    <w:name w:val="_Титул_Шифр документа"/>
    <w:basedOn w:val="af1"/>
    <w:rsid w:val="0052694C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d">
    <w:name w:val="_Титул_Название тома"/>
    <w:basedOn w:val="af1"/>
    <w:next w:val="affffffffc"/>
    <w:link w:val="affffffffe"/>
    <w:qFormat/>
    <w:rsid w:val="0052694C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e">
    <w:name w:val="_Титул_Название тома Знак"/>
    <w:basedOn w:val="af3"/>
    <w:link w:val="affffffffd"/>
    <w:rsid w:val="0052694C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f">
    <w:name w:val="_Табл_Текст_лев"/>
    <w:basedOn w:val="af1"/>
    <w:link w:val="0"/>
    <w:qFormat/>
    <w:rsid w:val="0052694C"/>
    <w:pPr>
      <w:widowControl/>
      <w:autoSpaceDN/>
      <w:adjustRightInd/>
      <w:jc w:val="left"/>
      <w:textAlignment w:val="auto"/>
    </w:pPr>
  </w:style>
  <w:style w:type="paragraph" w:customStyle="1" w:styleId="afffffffff0">
    <w:name w:val="_Заголовок без нумерации в оглавлении"/>
    <w:basedOn w:val="af1"/>
    <w:next w:val="af2"/>
    <w:rsid w:val="0052694C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1">
    <w:name w:val="_Заголовок без нумерации Не в оглавлении"/>
    <w:basedOn w:val="af1"/>
    <w:next w:val="af2"/>
    <w:link w:val="afffffffff2"/>
    <w:rsid w:val="0052694C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2">
    <w:name w:val="_Заголовок без нумерации Не в оглавлении Знак"/>
    <w:link w:val="afffffffff1"/>
    <w:rsid w:val="0052694C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8">
    <w:name w:val="_Маркированный список уровня 3 Знак"/>
    <w:basedOn w:val="2f7"/>
    <w:link w:val="38"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d">
    <w:name w:val="_Нумерованный 1"/>
    <w:basedOn w:val="af1"/>
    <w:link w:val="111"/>
    <w:qFormat/>
    <w:rsid w:val="0052694C"/>
    <w:pPr>
      <w:widowControl/>
      <w:numPr>
        <w:numId w:val="17"/>
      </w:numPr>
    </w:pPr>
  </w:style>
  <w:style w:type="character" w:customStyle="1" w:styleId="111">
    <w:name w:val="_Нумерованный 1 Знак1"/>
    <w:link w:val="1d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a">
    <w:name w:val="_Нумерованный 2"/>
    <w:basedOn w:val="1d"/>
    <w:link w:val="210"/>
    <w:qFormat/>
    <w:rsid w:val="0052694C"/>
    <w:pPr>
      <w:numPr>
        <w:ilvl w:val="1"/>
      </w:numPr>
    </w:pPr>
  </w:style>
  <w:style w:type="character" w:customStyle="1" w:styleId="210">
    <w:name w:val="_Нумерованный 2 Знак1"/>
    <w:basedOn w:val="111"/>
    <w:link w:val="2a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d">
    <w:name w:val="_Нумерованный 3"/>
    <w:basedOn w:val="2a"/>
    <w:link w:val="3f9"/>
    <w:rsid w:val="0052694C"/>
    <w:pPr>
      <w:numPr>
        <w:ilvl w:val="2"/>
      </w:numPr>
    </w:pPr>
  </w:style>
  <w:style w:type="character" w:customStyle="1" w:styleId="3f9">
    <w:name w:val="_Нумерованный 3 Знак"/>
    <w:basedOn w:val="210"/>
    <w:link w:val="3d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9">
    <w:name w:val="_Основной после таблицы и рисунка"/>
    <w:basedOn w:val="af2"/>
    <w:next w:val="af2"/>
    <w:qFormat/>
    <w:rsid w:val="0052694C"/>
    <w:pPr>
      <w:spacing w:before="240"/>
    </w:pPr>
  </w:style>
  <w:style w:type="paragraph" w:customStyle="1" w:styleId="14">
    <w:name w:val="_Перечисление 1"/>
    <w:basedOn w:val="af1"/>
    <w:qFormat/>
    <w:rsid w:val="0052694C"/>
    <w:pPr>
      <w:widowControl/>
      <w:numPr>
        <w:numId w:val="18"/>
      </w:numPr>
    </w:pPr>
  </w:style>
  <w:style w:type="paragraph" w:customStyle="1" w:styleId="24">
    <w:name w:val="_Перечисление 2"/>
    <w:basedOn w:val="14"/>
    <w:qFormat/>
    <w:rsid w:val="0052694C"/>
    <w:pPr>
      <w:numPr>
        <w:ilvl w:val="1"/>
      </w:numPr>
    </w:pPr>
  </w:style>
  <w:style w:type="paragraph" w:customStyle="1" w:styleId="afffffffff3">
    <w:name w:val="_Табл_Заголовок"/>
    <w:basedOn w:val="af1"/>
    <w:link w:val="00"/>
    <w:rsid w:val="0052694C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4">
    <w:name w:val="_Табл_Название"/>
    <w:basedOn w:val="af1"/>
    <w:rsid w:val="0052694C"/>
    <w:pPr>
      <w:keepNext/>
      <w:widowControl/>
      <w:suppressAutoHyphens/>
      <w:spacing w:before="120" w:after="60"/>
    </w:pPr>
  </w:style>
  <w:style w:type="paragraph" w:customStyle="1" w:styleId="afffffffff5">
    <w:name w:val="_Табл_Подзаголовок"/>
    <w:basedOn w:val="af1"/>
    <w:rsid w:val="0052694C"/>
    <w:pPr>
      <w:keepNext/>
      <w:spacing w:before="120" w:after="120"/>
      <w:jc w:val="center"/>
    </w:pPr>
    <w:rPr>
      <w:b/>
      <w:i/>
    </w:rPr>
  </w:style>
  <w:style w:type="paragraph" w:customStyle="1" w:styleId="1f2">
    <w:name w:val="_Табл_Текст_Маркир1"/>
    <w:basedOn w:val="af1"/>
    <w:next w:val="1010"/>
    <w:link w:val="103"/>
    <w:rsid w:val="0052694C"/>
    <w:pPr>
      <w:numPr>
        <w:numId w:val="20"/>
      </w:numPr>
      <w:jc w:val="left"/>
      <w:textAlignment w:val="auto"/>
    </w:pPr>
    <w:rPr>
      <w:rFonts w:eastAsia="Calibri"/>
      <w:bCs/>
    </w:rPr>
  </w:style>
  <w:style w:type="paragraph" w:customStyle="1" w:styleId="2e">
    <w:name w:val="_Табл_Текст_Маркир2"/>
    <w:basedOn w:val="1f2"/>
    <w:link w:val="200"/>
    <w:rsid w:val="0052694C"/>
    <w:pPr>
      <w:numPr>
        <w:ilvl w:val="1"/>
      </w:numPr>
    </w:pPr>
  </w:style>
  <w:style w:type="paragraph" w:customStyle="1" w:styleId="3f2">
    <w:name w:val="_Табл_Текст_Маркир3"/>
    <w:basedOn w:val="2e"/>
    <w:qFormat/>
    <w:rsid w:val="0052694C"/>
    <w:pPr>
      <w:numPr>
        <w:ilvl w:val="2"/>
      </w:numPr>
    </w:pPr>
  </w:style>
  <w:style w:type="paragraph" w:customStyle="1" w:styleId="afffffffff6">
    <w:name w:val="_Табл_Текст_по_ширине"/>
    <w:basedOn w:val="afffffffff"/>
    <w:qFormat/>
    <w:rsid w:val="0052694C"/>
    <w:pPr>
      <w:jc w:val="both"/>
    </w:pPr>
  </w:style>
  <w:style w:type="paragraph" w:customStyle="1" w:styleId="afffffffff7">
    <w:name w:val="_Табл_Текст_прав"/>
    <w:basedOn w:val="afffffffff"/>
    <w:qFormat/>
    <w:rsid w:val="0052694C"/>
    <w:pPr>
      <w:jc w:val="right"/>
    </w:pPr>
  </w:style>
  <w:style w:type="paragraph" w:customStyle="1" w:styleId="afffffffff8">
    <w:name w:val="_Табл_Текст_центр"/>
    <w:basedOn w:val="afffffffff"/>
    <w:rsid w:val="0052694C"/>
    <w:pPr>
      <w:jc w:val="center"/>
    </w:pPr>
    <w:rPr>
      <w:rFonts w:eastAsia="Calibri"/>
    </w:rPr>
  </w:style>
  <w:style w:type="table" w:customStyle="1" w:styleId="afffffffff9">
    <w:name w:val="_Таблица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f4"/>
    <w:rsid w:val="0052694C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f1"/>
    <w:rsid w:val="0052694C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f1"/>
    <w:link w:val="afffffffffe"/>
    <w:rsid w:val="0052694C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52694C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f">
    <w:name w:val="_Текст_курсив"/>
    <w:qFormat/>
    <w:rsid w:val="0052694C"/>
    <w:rPr>
      <w:i/>
    </w:rPr>
  </w:style>
  <w:style w:type="character" w:customStyle="1" w:styleId="affffffffff0">
    <w:name w:val="_Текст_подчеркнутый"/>
    <w:qFormat/>
    <w:rsid w:val="0052694C"/>
    <w:rPr>
      <w:u w:val="single"/>
    </w:rPr>
  </w:style>
  <w:style w:type="character" w:customStyle="1" w:styleId="affffffffff1">
    <w:name w:val="_Текст_скрытый"/>
    <w:qFormat/>
    <w:rsid w:val="0052694C"/>
    <w:rPr>
      <w:vanish/>
    </w:rPr>
  </w:style>
  <w:style w:type="paragraph" w:customStyle="1" w:styleId="affffffffff2">
    <w:name w:val="_Титул_Код документа"/>
    <w:basedOn w:val="af1"/>
    <w:rsid w:val="0052694C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f1"/>
    <w:next w:val="afffffffd"/>
    <w:rsid w:val="0052694C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f1"/>
    <w:next w:val="affffffffff3"/>
    <w:rsid w:val="0052694C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f1"/>
    <w:link w:val="affffffffff7"/>
    <w:rsid w:val="0052694C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52694C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c">
    <w:name w:val="Заголовок 1 Приложение"/>
    <w:basedOn w:val="af1"/>
    <w:next w:val="af2"/>
    <w:qFormat/>
    <w:rsid w:val="0052694C"/>
    <w:pPr>
      <w:keepNext/>
      <w:keepLines/>
      <w:pageBreakBefore/>
      <w:widowControl/>
      <w:numPr>
        <w:numId w:val="50"/>
      </w:numPr>
      <w:spacing w:after="240"/>
      <w:ind w:left="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9">
    <w:name w:val="Заголовок 2 Приложение"/>
    <w:basedOn w:val="af1"/>
    <w:next w:val="af2"/>
    <w:rsid w:val="0052694C"/>
    <w:pPr>
      <w:keepNext/>
      <w:keepLines/>
      <w:widowControl/>
      <w:numPr>
        <w:ilvl w:val="1"/>
        <w:numId w:val="50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c">
    <w:name w:val="Заголовок 3 Приложение"/>
    <w:basedOn w:val="af1"/>
    <w:next w:val="af2"/>
    <w:qFormat/>
    <w:rsid w:val="0052694C"/>
    <w:pPr>
      <w:keepNext/>
      <w:keepLines/>
      <w:widowControl/>
      <w:numPr>
        <w:ilvl w:val="2"/>
        <w:numId w:val="50"/>
      </w:numPr>
      <w:spacing w:before="240" w:after="120"/>
      <w:outlineLvl w:val="2"/>
    </w:pPr>
    <w:rPr>
      <w:b/>
    </w:rPr>
  </w:style>
  <w:style w:type="paragraph" w:customStyle="1" w:styleId="47">
    <w:name w:val="Заголовок 4 Приложение"/>
    <w:basedOn w:val="af1"/>
    <w:next w:val="af2"/>
    <w:qFormat/>
    <w:rsid w:val="0052694C"/>
    <w:pPr>
      <w:numPr>
        <w:ilvl w:val="3"/>
        <w:numId w:val="50"/>
      </w:numPr>
      <w:spacing w:before="240" w:after="120"/>
      <w:outlineLvl w:val="3"/>
    </w:pPr>
    <w:rPr>
      <w:b/>
    </w:rPr>
  </w:style>
  <w:style w:type="paragraph" w:customStyle="1" w:styleId="52">
    <w:name w:val="Заголовок 5 Приложение"/>
    <w:basedOn w:val="af1"/>
    <w:next w:val="af2"/>
    <w:qFormat/>
    <w:rsid w:val="0052694C"/>
    <w:pPr>
      <w:numPr>
        <w:ilvl w:val="4"/>
        <w:numId w:val="50"/>
      </w:numPr>
      <w:spacing w:before="240" w:after="120"/>
      <w:outlineLvl w:val="4"/>
    </w:pPr>
    <w:rPr>
      <w:b/>
    </w:rPr>
  </w:style>
  <w:style w:type="numbering" w:customStyle="1" w:styleId="a5">
    <w:name w:val="_Табл_Текст_Маркир"/>
    <w:basedOn w:val="af5"/>
    <w:uiPriority w:val="99"/>
    <w:rsid w:val="0052694C"/>
    <w:pPr>
      <w:numPr>
        <w:numId w:val="19"/>
      </w:numPr>
    </w:pPr>
  </w:style>
  <w:style w:type="paragraph" w:customStyle="1" w:styleId="1">
    <w:name w:val="_Табл_Номер_строки1"/>
    <w:basedOn w:val="af1"/>
    <w:qFormat/>
    <w:rsid w:val="0052694C"/>
    <w:pPr>
      <w:numPr>
        <w:numId w:val="68"/>
      </w:numPr>
      <w:jc w:val="center"/>
    </w:pPr>
  </w:style>
  <w:style w:type="paragraph" w:customStyle="1" w:styleId="20">
    <w:name w:val="_Табл_Номер_строки2"/>
    <w:basedOn w:val="1"/>
    <w:qFormat/>
    <w:rsid w:val="0052694C"/>
    <w:pPr>
      <w:numPr>
        <w:ilvl w:val="1"/>
      </w:numPr>
    </w:pPr>
  </w:style>
  <w:style w:type="paragraph" w:customStyle="1" w:styleId="31">
    <w:name w:val="_Табл_Номер_строки3"/>
    <w:basedOn w:val="20"/>
    <w:qFormat/>
    <w:rsid w:val="0052694C"/>
    <w:pPr>
      <w:numPr>
        <w:ilvl w:val="2"/>
      </w:numPr>
    </w:pPr>
  </w:style>
  <w:style w:type="numbering" w:customStyle="1" w:styleId="a1">
    <w:name w:val="_Табл_Номер_строки"/>
    <w:uiPriority w:val="99"/>
    <w:rsid w:val="0052694C"/>
    <w:pPr>
      <w:numPr>
        <w:numId w:val="68"/>
      </w:numPr>
    </w:pPr>
  </w:style>
  <w:style w:type="paragraph" w:customStyle="1" w:styleId="affffffffff8">
    <w:name w:val="_Титул_Название книги"/>
    <w:basedOn w:val="af1"/>
    <w:next w:val="af1"/>
    <w:link w:val="affffffffff9"/>
    <w:qFormat/>
    <w:rsid w:val="0052694C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f3"/>
    <w:link w:val="affffffffff8"/>
    <w:rsid w:val="0052694C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4">
    <w:name w:val="_Табл10_Текст_лев"/>
    <w:basedOn w:val="af1"/>
    <w:qFormat/>
    <w:rsid w:val="0052694C"/>
    <w:pPr>
      <w:jc w:val="left"/>
    </w:pPr>
    <w:rPr>
      <w:sz w:val="20"/>
    </w:rPr>
  </w:style>
  <w:style w:type="paragraph" w:customStyle="1" w:styleId="1010">
    <w:name w:val="_Табл10_Текст_Маркир1"/>
    <w:basedOn w:val="1f2"/>
    <w:qFormat/>
    <w:rsid w:val="0052694C"/>
    <w:rPr>
      <w:sz w:val="20"/>
      <w:szCs w:val="20"/>
    </w:rPr>
  </w:style>
  <w:style w:type="paragraph" w:customStyle="1" w:styleId="1020">
    <w:name w:val="_Табл10_Текст_Маркир2"/>
    <w:basedOn w:val="2e"/>
    <w:qFormat/>
    <w:rsid w:val="0052694C"/>
    <w:rPr>
      <w:sz w:val="20"/>
      <w:szCs w:val="20"/>
    </w:rPr>
  </w:style>
  <w:style w:type="paragraph" w:customStyle="1" w:styleId="1030">
    <w:name w:val="_Табл10_Текст_Маркир3"/>
    <w:basedOn w:val="3f2"/>
    <w:qFormat/>
    <w:rsid w:val="0052694C"/>
    <w:rPr>
      <w:sz w:val="20"/>
      <w:szCs w:val="20"/>
    </w:rPr>
  </w:style>
  <w:style w:type="paragraph" w:customStyle="1" w:styleId="1011">
    <w:name w:val="_Табл10_Текст_Нумеров1"/>
    <w:basedOn w:val="1e"/>
    <w:qFormat/>
    <w:rsid w:val="0052694C"/>
    <w:rPr>
      <w:sz w:val="20"/>
      <w:szCs w:val="20"/>
    </w:rPr>
  </w:style>
  <w:style w:type="paragraph" w:customStyle="1" w:styleId="1021">
    <w:name w:val="_Табл10_Текст_Нумеров2"/>
    <w:basedOn w:val="2b"/>
    <w:qFormat/>
    <w:rsid w:val="0052694C"/>
    <w:rPr>
      <w:sz w:val="20"/>
      <w:szCs w:val="20"/>
    </w:rPr>
  </w:style>
  <w:style w:type="paragraph" w:customStyle="1" w:styleId="1031">
    <w:name w:val="_Табл10_Текст_Нумеров3"/>
    <w:basedOn w:val="3e"/>
    <w:qFormat/>
    <w:rsid w:val="0052694C"/>
    <w:rPr>
      <w:sz w:val="20"/>
      <w:szCs w:val="20"/>
    </w:rPr>
  </w:style>
  <w:style w:type="paragraph" w:customStyle="1" w:styleId="105">
    <w:name w:val="_Табл10_Текст_по_ширине"/>
    <w:basedOn w:val="afffffffff6"/>
    <w:qFormat/>
    <w:rsid w:val="0052694C"/>
    <w:rPr>
      <w:sz w:val="20"/>
      <w:szCs w:val="20"/>
    </w:rPr>
  </w:style>
  <w:style w:type="paragraph" w:customStyle="1" w:styleId="106">
    <w:name w:val="_Табл10_Текст_прав"/>
    <w:basedOn w:val="afffffffff7"/>
    <w:qFormat/>
    <w:rsid w:val="0052694C"/>
    <w:rPr>
      <w:sz w:val="20"/>
      <w:szCs w:val="20"/>
    </w:rPr>
  </w:style>
  <w:style w:type="paragraph" w:customStyle="1" w:styleId="107">
    <w:name w:val="_Табл10_Текст_центр"/>
    <w:basedOn w:val="afffffffff8"/>
    <w:qFormat/>
    <w:rsid w:val="0052694C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52694C"/>
    <w:pPr>
      <w:numPr>
        <w:numId w:val="49"/>
      </w:numPr>
    </w:pPr>
    <w:rPr>
      <w:sz w:val="20"/>
      <w:szCs w:val="20"/>
    </w:rPr>
  </w:style>
  <w:style w:type="paragraph" w:customStyle="1" w:styleId="1022">
    <w:name w:val="_Табл10_Номер_строки2"/>
    <w:basedOn w:val="20"/>
    <w:qFormat/>
    <w:rsid w:val="0052694C"/>
    <w:rPr>
      <w:sz w:val="20"/>
      <w:szCs w:val="20"/>
    </w:rPr>
  </w:style>
  <w:style w:type="paragraph" w:customStyle="1" w:styleId="1032">
    <w:name w:val="_Табл10_Номер_строки3"/>
    <w:basedOn w:val="31"/>
    <w:qFormat/>
    <w:rsid w:val="0052694C"/>
    <w:rPr>
      <w:sz w:val="20"/>
      <w:szCs w:val="20"/>
    </w:rPr>
  </w:style>
  <w:style w:type="paragraph" w:customStyle="1" w:styleId="108">
    <w:name w:val="_Табл10_Заголовок"/>
    <w:basedOn w:val="afffffffff3"/>
    <w:qFormat/>
    <w:rsid w:val="0052694C"/>
    <w:rPr>
      <w:sz w:val="20"/>
      <w:szCs w:val="20"/>
      <w:lang w:val="en-US"/>
    </w:rPr>
  </w:style>
  <w:style w:type="paragraph" w:customStyle="1" w:styleId="109">
    <w:name w:val="_Табл10_Подзаголовок"/>
    <w:basedOn w:val="afffffffff5"/>
    <w:qFormat/>
    <w:rsid w:val="0052694C"/>
    <w:rPr>
      <w:sz w:val="20"/>
      <w:szCs w:val="20"/>
    </w:rPr>
  </w:style>
  <w:style w:type="paragraph" w:customStyle="1" w:styleId="4a">
    <w:name w:val="_Маркированный список уровня 4"/>
    <w:basedOn w:val="38"/>
    <w:link w:val="4f1"/>
    <w:qFormat/>
    <w:rsid w:val="0052694C"/>
    <w:pPr>
      <w:numPr>
        <w:ilvl w:val="0"/>
        <w:numId w:val="22"/>
      </w:numPr>
      <w:tabs>
        <w:tab w:val="clear" w:pos="1985"/>
        <w:tab w:val="left" w:pos="2410"/>
      </w:tabs>
      <w:ind w:left="2410" w:hanging="425"/>
    </w:pPr>
  </w:style>
  <w:style w:type="character" w:customStyle="1" w:styleId="4f1">
    <w:name w:val="_Маркированный список уровня 4 Знак"/>
    <w:basedOn w:val="3f8"/>
    <w:link w:val="4a"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character" w:customStyle="1" w:styleId="inline-highlight">
    <w:name w:val="inline-highlight"/>
    <w:basedOn w:val="af3"/>
    <w:rsid w:val="0037243C"/>
  </w:style>
  <w:style w:type="character" w:customStyle="1" w:styleId="phnormal1">
    <w:name w:val="ph_normal Знак Знак"/>
    <w:rsid w:val="004D1D0A"/>
    <w:rPr>
      <w:rFonts w:ascii="Times New Roman" w:hAnsi="Times New Roman"/>
      <w:sz w:val="24"/>
    </w:rPr>
  </w:style>
  <w:style w:type="paragraph" w:customStyle="1" w:styleId="1b">
    <w:name w:val="ТЗ.Таблица.Список 1 нумерованный"/>
    <w:basedOn w:val="affffff5"/>
    <w:uiPriority w:val="31"/>
    <w:qFormat/>
    <w:rsid w:val="00C12D9A"/>
    <w:pPr>
      <w:numPr>
        <w:numId w:val="37"/>
      </w:numPr>
      <w:spacing w:before="60" w:after="60"/>
    </w:pPr>
    <w:rPr>
      <w:sz w:val="22"/>
    </w:rPr>
  </w:style>
  <w:style w:type="paragraph" w:customStyle="1" w:styleId="28">
    <w:name w:val="ТЗ.Таблица.Список 2 нумерованный"/>
    <w:basedOn w:val="affffff5"/>
    <w:uiPriority w:val="31"/>
    <w:qFormat/>
    <w:rsid w:val="00C12D9A"/>
    <w:pPr>
      <w:numPr>
        <w:ilvl w:val="1"/>
        <w:numId w:val="37"/>
      </w:numPr>
      <w:spacing w:before="60" w:after="60"/>
    </w:pPr>
    <w:rPr>
      <w:sz w:val="22"/>
    </w:rPr>
  </w:style>
  <w:style w:type="paragraph" w:customStyle="1" w:styleId="3b">
    <w:name w:val="ТЗ.Таблица.Список 3 нумерованный"/>
    <w:basedOn w:val="affffff5"/>
    <w:uiPriority w:val="31"/>
    <w:qFormat/>
    <w:rsid w:val="00C12D9A"/>
    <w:pPr>
      <w:numPr>
        <w:ilvl w:val="2"/>
        <w:numId w:val="37"/>
      </w:numPr>
      <w:spacing w:before="60" w:after="60"/>
    </w:pPr>
    <w:rPr>
      <w:sz w:val="22"/>
      <w:lang w:val="en-US"/>
    </w:rPr>
  </w:style>
  <w:style w:type="paragraph" w:customStyle="1" w:styleId="46">
    <w:name w:val="ТЗ.Таблица.Список 4 нумерованный"/>
    <w:basedOn w:val="affffff5"/>
    <w:uiPriority w:val="31"/>
    <w:qFormat/>
    <w:rsid w:val="00C12D9A"/>
    <w:pPr>
      <w:numPr>
        <w:ilvl w:val="3"/>
        <w:numId w:val="37"/>
      </w:numPr>
      <w:spacing w:before="60" w:after="60"/>
    </w:pPr>
    <w:rPr>
      <w:sz w:val="22"/>
    </w:rPr>
  </w:style>
  <w:style w:type="paragraph" w:customStyle="1" w:styleId="s1">
    <w:name w:val="s_1"/>
    <w:basedOn w:val="af1"/>
    <w:rsid w:val="00370169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styleId="affffffffffa">
    <w:name w:val="page number"/>
    <w:rsid w:val="00A54432"/>
  </w:style>
  <w:style w:type="paragraph" w:styleId="affffffffffb">
    <w:name w:val="Normal Indent"/>
    <w:basedOn w:val="af1"/>
    <w:qFormat/>
    <w:rsid w:val="00A54432"/>
    <w:pPr>
      <w:widowControl/>
      <w:ind w:left="708"/>
    </w:pPr>
  </w:style>
  <w:style w:type="paragraph" w:styleId="affffffffffc">
    <w:name w:val="Note Heading"/>
    <w:basedOn w:val="af1"/>
    <w:next w:val="af1"/>
    <w:link w:val="affffffffffd"/>
    <w:semiHidden/>
    <w:rsid w:val="00A54432"/>
  </w:style>
  <w:style w:type="character" w:customStyle="1" w:styleId="affffffffffd">
    <w:name w:val="Заголовок записки Знак"/>
    <w:basedOn w:val="af3"/>
    <w:link w:val="afffffffff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character" w:styleId="HTML">
    <w:name w:val="HTML Keyboard"/>
    <w:semiHidden/>
    <w:rsid w:val="00A54432"/>
    <w:rPr>
      <w:rFonts w:ascii="Courier New" w:hAnsi="Courier New" w:cs="Courier New"/>
      <w:sz w:val="20"/>
      <w:szCs w:val="20"/>
    </w:rPr>
  </w:style>
  <w:style w:type="character" w:styleId="HTML0">
    <w:name w:val="HTML Code"/>
    <w:uiPriority w:val="99"/>
    <w:semiHidden/>
    <w:rsid w:val="00A54432"/>
    <w:rPr>
      <w:rFonts w:ascii="Courier New" w:hAnsi="Courier New" w:cs="Courier New"/>
      <w:sz w:val="20"/>
      <w:szCs w:val="20"/>
    </w:rPr>
  </w:style>
  <w:style w:type="paragraph" w:styleId="affffffffffe">
    <w:name w:val="Body Text"/>
    <w:basedOn w:val="af1"/>
    <w:link w:val="afffffffffff"/>
    <w:semiHidden/>
    <w:rsid w:val="00A54432"/>
    <w:pPr>
      <w:spacing w:after="120"/>
    </w:pPr>
  </w:style>
  <w:style w:type="character" w:customStyle="1" w:styleId="afffffffffff">
    <w:name w:val="Основной текст Знак"/>
    <w:basedOn w:val="af3"/>
    <w:link w:val="affffffffffe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0">
    <w:name w:val="_Приложение_название"/>
    <w:basedOn w:val="afffffffff1"/>
    <w:next w:val="af2"/>
    <w:qFormat/>
    <w:rsid w:val="00A54432"/>
    <w:pPr>
      <w:keepNext/>
      <w:keepLines/>
      <w:pageBreakBefore w:val="0"/>
      <w:widowControl/>
      <w:suppressAutoHyphens/>
      <w:spacing w:before="240"/>
    </w:pPr>
    <w:rPr>
      <w:rFonts w:ascii="Times New Roman Полужирный" w:hAnsi="Times New Roman Полужирный"/>
      <w:caps w:val="0"/>
    </w:rPr>
  </w:style>
  <w:style w:type="paragraph" w:customStyle="1" w:styleId="afffffffffff1">
    <w:name w:val="_Приложение_тип"/>
    <w:basedOn w:val="af2"/>
    <w:next w:val="afffffffffff0"/>
    <w:qFormat/>
    <w:rsid w:val="00A54432"/>
    <w:pPr>
      <w:keepNext/>
      <w:keepLines/>
      <w:suppressAutoHyphens/>
      <w:ind w:firstLine="0"/>
      <w:jc w:val="center"/>
    </w:pPr>
    <w:rPr>
      <w:i/>
    </w:rPr>
  </w:style>
  <w:style w:type="paragraph" w:customStyle="1" w:styleId="afffffffffff2">
    <w:name w:val="Название"/>
    <w:basedOn w:val="af1"/>
    <w:uiPriority w:val="10"/>
    <w:qFormat/>
    <w:rsid w:val="00A5443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ffffffff3">
    <w:name w:val="line number"/>
    <w:basedOn w:val="af3"/>
    <w:semiHidden/>
    <w:rsid w:val="00A54432"/>
  </w:style>
  <w:style w:type="paragraph" w:styleId="2f8">
    <w:name w:val="List Number 2"/>
    <w:basedOn w:val="af1"/>
    <w:semiHidden/>
    <w:rsid w:val="00A54432"/>
    <w:pPr>
      <w:tabs>
        <w:tab w:val="num" w:pos="643"/>
      </w:tabs>
      <w:ind w:left="643" w:hanging="360"/>
      <w:contextualSpacing/>
    </w:pPr>
  </w:style>
  <w:style w:type="paragraph" w:styleId="3">
    <w:name w:val="List Number 3"/>
    <w:basedOn w:val="af1"/>
    <w:semiHidden/>
    <w:rsid w:val="00A54432"/>
    <w:pPr>
      <w:numPr>
        <w:numId w:val="121"/>
      </w:numPr>
    </w:pPr>
  </w:style>
  <w:style w:type="paragraph" w:styleId="4">
    <w:name w:val="List Number 4"/>
    <w:basedOn w:val="af1"/>
    <w:semiHidden/>
    <w:rsid w:val="00A54432"/>
    <w:pPr>
      <w:numPr>
        <w:numId w:val="122"/>
      </w:numPr>
    </w:pPr>
  </w:style>
  <w:style w:type="paragraph" w:styleId="5">
    <w:name w:val="List Number 5"/>
    <w:basedOn w:val="af1"/>
    <w:semiHidden/>
    <w:rsid w:val="00A54432"/>
    <w:pPr>
      <w:numPr>
        <w:numId w:val="123"/>
      </w:numPr>
    </w:pPr>
  </w:style>
  <w:style w:type="character" w:styleId="HTML1">
    <w:name w:val="HTML Sample"/>
    <w:semiHidden/>
    <w:rsid w:val="00A54432"/>
    <w:rPr>
      <w:rFonts w:ascii="Courier New" w:hAnsi="Courier New" w:cs="Courier New"/>
    </w:rPr>
  </w:style>
  <w:style w:type="paragraph" w:customStyle="1" w:styleId="afffffffffff4">
    <w:name w:val="_Примечание"/>
    <w:basedOn w:val="af2"/>
    <w:next w:val="af2"/>
    <w:qFormat/>
    <w:rsid w:val="00A54432"/>
  </w:style>
  <w:style w:type="character" w:styleId="HTML2">
    <w:name w:val="HTML Definition"/>
    <w:semiHidden/>
    <w:rsid w:val="00A54432"/>
    <w:rPr>
      <w:i/>
      <w:iCs/>
    </w:rPr>
  </w:style>
  <w:style w:type="paragraph" w:styleId="2f9">
    <w:name w:val="Body Text 2"/>
    <w:basedOn w:val="af1"/>
    <w:link w:val="2fa"/>
    <w:semiHidden/>
    <w:rsid w:val="00A54432"/>
    <w:pPr>
      <w:spacing w:after="120" w:line="480" w:lineRule="auto"/>
    </w:pPr>
  </w:style>
  <w:style w:type="character" w:customStyle="1" w:styleId="2fa">
    <w:name w:val="Основной текст 2 Знак"/>
    <w:basedOn w:val="af3"/>
    <w:link w:val="2f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a">
    <w:name w:val="Body Text 3"/>
    <w:basedOn w:val="af1"/>
    <w:link w:val="3fb"/>
    <w:rsid w:val="00A54432"/>
    <w:pPr>
      <w:spacing w:after="120"/>
    </w:pPr>
    <w:rPr>
      <w:sz w:val="16"/>
      <w:szCs w:val="16"/>
    </w:rPr>
  </w:style>
  <w:style w:type="character" w:customStyle="1" w:styleId="3fb">
    <w:name w:val="Основной текст 3 Знак"/>
    <w:basedOn w:val="af3"/>
    <w:link w:val="3fa"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paragraph" w:styleId="2fb">
    <w:name w:val="Body Text Indent 2"/>
    <w:basedOn w:val="af1"/>
    <w:link w:val="2fc"/>
    <w:uiPriority w:val="99"/>
    <w:semiHidden/>
    <w:rsid w:val="00A54432"/>
    <w:pPr>
      <w:spacing w:after="120" w:line="480" w:lineRule="auto"/>
      <w:ind w:left="283"/>
    </w:pPr>
  </w:style>
  <w:style w:type="character" w:customStyle="1" w:styleId="2fc">
    <w:name w:val="Основной текст с отступом 2 Знак"/>
    <w:basedOn w:val="af3"/>
    <w:link w:val="2fb"/>
    <w:uiPriority w:val="9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c">
    <w:name w:val="Body Text Indent 3"/>
    <w:basedOn w:val="af1"/>
    <w:link w:val="3fd"/>
    <w:semiHidden/>
    <w:rsid w:val="00A54432"/>
    <w:pPr>
      <w:spacing w:after="120"/>
      <w:ind w:left="283"/>
    </w:pPr>
    <w:rPr>
      <w:sz w:val="16"/>
      <w:szCs w:val="16"/>
    </w:rPr>
  </w:style>
  <w:style w:type="character" w:customStyle="1" w:styleId="3fd">
    <w:name w:val="Основной текст с отступом 3 Знак"/>
    <w:basedOn w:val="af3"/>
    <w:link w:val="3fc"/>
    <w:semiHidden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character" w:styleId="HTML3">
    <w:name w:val="HTML Variable"/>
    <w:semiHidden/>
    <w:rsid w:val="00A54432"/>
    <w:rPr>
      <w:i/>
      <w:iCs/>
    </w:rPr>
  </w:style>
  <w:style w:type="character" w:styleId="HTML4">
    <w:name w:val="HTML Typewriter"/>
    <w:semiHidden/>
    <w:rsid w:val="00A54432"/>
    <w:rPr>
      <w:rFonts w:ascii="Courier New" w:hAnsi="Courier New" w:cs="Courier New"/>
      <w:sz w:val="20"/>
      <w:szCs w:val="20"/>
    </w:rPr>
  </w:style>
  <w:style w:type="paragraph" w:styleId="afffffffffff5">
    <w:name w:val="Signature"/>
    <w:basedOn w:val="af1"/>
    <w:link w:val="afffffffffff6"/>
    <w:semiHidden/>
    <w:rsid w:val="00A54432"/>
    <w:pPr>
      <w:ind w:left="4252"/>
    </w:pPr>
  </w:style>
  <w:style w:type="character" w:customStyle="1" w:styleId="afffffffffff6">
    <w:name w:val="Подпись Знак"/>
    <w:basedOn w:val="af3"/>
    <w:link w:val="afffffffffff5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afffffffffff7">
    <w:name w:val="List Continue"/>
    <w:basedOn w:val="af1"/>
    <w:semiHidden/>
    <w:rsid w:val="00A54432"/>
    <w:pPr>
      <w:spacing w:after="120"/>
      <w:ind w:left="283"/>
    </w:pPr>
  </w:style>
  <w:style w:type="paragraph" w:styleId="2fd">
    <w:name w:val="List Continue 2"/>
    <w:basedOn w:val="af1"/>
    <w:semiHidden/>
    <w:rsid w:val="00A54432"/>
    <w:pPr>
      <w:spacing w:after="120"/>
      <w:ind w:left="566"/>
    </w:pPr>
  </w:style>
  <w:style w:type="paragraph" w:styleId="3fe">
    <w:name w:val="List Continue 3"/>
    <w:basedOn w:val="af1"/>
    <w:semiHidden/>
    <w:rsid w:val="00A54432"/>
    <w:pPr>
      <w:spacing w:after="120"/>
      <w:ind w:left="849"/>
    </w:pPr>
  </w:style>
  <w:style w:type="paragraph" w:styleId="4f2">
    <w:name w:val="List Continue 4"/>
    <w:basedOn w:val="af1"/>
    <w:semiHidden/>
    <w:rsid w:val="00A54432"/>
    <w:pPr>
      <w:spacing w:after="120"/>
      <w:ind w:left="1132"/>
    </w:pPr>
  </w:style>
  <w:style w:type="paragraph" w:styleId="5b">
    <w:name w:val="List Continue 5"/>
    <w:basedOn w:val="af1"/>
    <w:semiHidden/>
    <w:rsid w:val="00A54432"/>
    <w:pPr>
      <w:spacing w:after="120"/>
      <w:ind w:left="1415"/>
    </w:pPr>
  </w:style>
  <w:style w:type="paragraph" w:customStyle="1" w:styleId="afffffffffff8">
    <w:name w:val="_Примечание_нумерованное"/>
    <w:basedOn w:val="afffffffffff4"/>
    <w:qFormat/>
    <w:rsid w:val="00A54432"/>
    <w:pPr>
      <w:tabs>
        <w:tab w:val="num" w:pos="1134"/>
      </w:tabs>
      <w:ind w:left="1134" w:hanging="425"/>
    </w:pPr>
  </w:style>
  <w:style w:type="paragraph" w:customStyle="1" w:styleId="afffffffffff9">
    <w:name w:val="_Согласовано"/>
    <w:aliases w:val="Составили"/>
    <w:basedOn w:val="af1"/>
    <w:link w:val="afffffffffffa"/>
    <w:rsid w:val="00A54432"/>
    <w:pPr>
      <w:spacing w:before="240"/>
      <w:jc w:val="center"/>
    </w:pPr>
    <w:rPr>
      <w:rFonts w:ascii="Times New Roman Полужирный" w:hAnsi="Times New Roman Полужирный"/>
      <w:b/>
      <w:bCs/>
      <w:caps/>
    </w:rPr>
  </w:style>
  <w:style w:type="character" w:customStyle="1" w:styleId="afffffffffffa">
    <w:name w:val="_Согласовано Знак"/>
    <w:aliases w:val="Составили Знак"/>
    <w:link w:val="afffffffffff9"/>
    <w:rsid w:val="00A54432"/>
    <w:rPr>
      <w:rFonts w:ascii="Times New Roman Полужирный" w:hAnsi="Times New Roman Полужирный" w:cs="Times New Roman"/>
      <w:b/>
      <w:bCs/>
      <w:caps/>
      <w:sz w:val="24"/>
      <w:szCs w:val="24"/>
      <w14:ligatures w14:val="standardContextual"/>
    </w:rPr>
  </w:style>
  <w:style w:type="paragraph" w:styleId="afffffffffffb">
    <w:name w:val="Plain Text"/>
    <w:basedOn w:val="af1"/>
    <w:link w:val="afffffffffffc"/>
    <w:uiPriority w:val="99"/>
    <w:rsid w:val="00A54432"/>
    <w:rPr>
      <w:rFonts w:ascii="Courier New" w:hAnsi="Courier New" w:cs="Courier New"/>
      <w:sz w:val="20"/>
    </w:rPr>
  </w:style>
  <w:style w:type="character" w:customStyle="1" w:styleId="afffffffffffc">
    <w:name w:val="Текст Знак"/>
    <w:basedOn w:val="af3"/>
    <w:link w:val="afffffffffffb"/>
    <w:uiPriority w:val="99"/>
    <w:rsid w:val="00A54432"/>
    <w:rPr>
      <w:rFonts w:ascii="Courier New" w:hAnsi="Courier New" w:cs="Courier New"/>
      <w:sz w:val="20"/>
      <w:szCs w:val="24"/>
      <w14:ligatures w14:val="standardContextual"/>
    </w:rPr>
  </w:style>
  <w:style w:type="paragraph" w:styleId="afffffffffffd">
    <w:name w:val="Block Text"/>
    <w:basedOn w:val="af1"/>
    <w:semiHidden/>
    <w:rsid w:val="00A54432"/>
    <w:pPr>
      <w:spacing w:after="120"/>
      <w:ind w:left="1440" w:right="1440"/>
    </w:pPr>
  </w:style>
  <w:style w:type="character" w:styleId="HTML5">
    <w:name w:val="HTML Cite"/>
    <w:semiHidden/>
    <w:rsid w:val="00A54432"/>
    <w:rPr>
      <w:i/>
      <w:iCs/>
    </w:rPr>
  </w:style>
  <w:style w:type="paragraph" w:styleId="afffffffffffe">
    <w:name w:val="Message Header"/>
    <w:basedOn w:val="af1"/>
    <w:link w:val="affffffffffff"/>
    <w:semiHidden/>
    <w:rsid w:val="00A544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ffffffffffff">
    <w:name w:val="Шапка Знак"/>
    <w:basedOn w:val="af3"/>
    <w:link w:val="afffffffffffe"/>
    <w:semiHidden/>
    <w:rsid w:val="00A54432"/>
    <w:rPr>
      <w:rFonts w:ascii="Arial" w:hAnsi="Arial" w:cs="Arial"/>
      <w:sz w:val="24"/>
      <w:szCs w:val="24"/>
      <w:shd w:val="pct20" w:color="auto" w:fill="auto"/>
      <w14:ligatures w14:val="standardContextual"/>
    </w:rPr>
  </w:style>
  <w:style w:type="paragraph" w:styleId="affffffffffff0">
    <w:name w:val="E-mail Signature"/>
    <w:basedOn w:val="af1"/>
    <w:link w:val="affffffffffff1"/>
    <w:semiHidden/>
    <w:rsid w:val="00A54432"/>
  </w:style>
  <w:style w:type="character" w:customStyle="1" w:styleId="affffffffffff1">
    <w:name w:val="Электронная подпись Знак"/>
    <w:basedOn w:val="af3"/>
    <w:link w:val="affffffffffff0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2">
    <w:name w:val="Подпись_"/>
    <w:basedOn w:val="af1"/>
    <w:rsid w:val="00A54432"/>
    <w:pPr>
      <w:autoSpaceDE w:val="0"/>
      <w:spacing w:before="1200" w:line="300" w:lineRule="auto"/>
    </w:pPr>
  </w:style>
  <w:style w:type="numbering" w:styleId="111111">
    <w:name w:val="Outline List 2"/>
    <w:basedOn w:val="af5"/>
    <w:semiHidden/>
    <w:rsid w:val="00A54432"/>
    <w:pPr>
      <w:numPr>
        <w:numId w:val="124"/>
      </w:numPr>
    </w:pPr>
  </w:style>
  <w:style w:type="paragraph" w:customStyle="1" w:styleId="affffffffffff3">
    <w:name w:val="Перечень сокращений"/>
    <w:basedOn w:val="af1"/>
    <w:rsid w:val="00A54432"/>
    <w:pPr>
      <w:pageBreakBefore/>
    </w:pPr>
    <w:rPr>
      <w:b/>
      <w:bCs/>
      <w:color w:val="000000"/>
      <w:sz w:val="28"/>
      <w:szCs w:val="28"/>
    </w:rPr>
  </w:style>
  <w:style w:type="paragraph" w:customStyle="1" w:styleId="affffffffffff4">
    <w:name w:val="Заголовок таблицы"/>
    <w:basedOn w:val="aff"/>
    <w:link w:val="affffffffffff5"/>
    <w:qFormat/>
    <w:rsid w:val="00A54432"/>
    <w:pPr>
      <w:spacing w:before="60" w:after="200"/>
      <w:jc w:val="both"/>
    </w:pPr>
    <w:rPr>
      <w:b/>
      <w:bCs w:val="0"/>
    </w:rPr>
  </w:style>
  <w:style w:type="paragraph" w:customStyle="1" w:styleId="affffffffffff6">
    <w:name w:val="_Чертеж_подписи в рамке"/>
    <w:link w:val="affffffffffff7"/>
    <w:rsid w:val="00A54432"/>
    <w:pPr>
      <w:spacing w:after="0" w:line="240" w:lineRule="auto"/>
      <w:jc w:val="center"/>
    </w:pPr>
    <w:rPr>
      <w:rFonts w:ascii="ISOCPEUR" w:eastAsia="Times New Roman" w:hAnsi="ISOCPEUR" w:cs="Times New Roman"/>
      <w:i/>
      <w:sz w:val="18"/>
      <w:szCs w:val="20"/>
      <w:lang w:eastAsia="ru-RU"/>
    </w:rPr>
  </w:style>
  <w:style w:type="character" w:customStyle="1" w:styleId="affffffffffff7">
    <w:name w:val="_Чертеж_подписи в рамке Знак"/>
    <w:link w:val="affffffffffff6"/>
    <w:rsid w:val="00A54432"/>
    <w:rPr>
      <w:rFonts w:ascii="ISOCPEUR" w:eastAsia="Times New Roman" w:hAnsi="ISOCPEUR" w:cs="Times New Roman"/>
      <w:i/>
      <w:sz w:val="18"/>
      <w:szCs w:val="20"/>
      <w:lang w:eastAsia="ru-RU"/>
    </w:rPr>
  </w:style>
  <w:style w:type="paragraph" w:customStyle="1" w:styleId="affffffffffff8">
    <w:name w:val="_Чертеж_децимальный номер"/>
    <w:basedOn w:val="affffffffffff6"/>
    <w:link w:val="affffffffffff9"/>
    <w:rsid w:val="00A54432"/>
    <w:rPr>
      <w:sz w:val="40"/>
      <w:szCs w:val="40"/>
    </w:rPr>
  </w:style>
  <w:style w:type="paragraph" w:customStyle="1" w:styleId="affffffffffffa">
    <w:name w:val="Обычный с отступом"/>
    <w:basedOn w:val="af1"/>
    <w:autoRedefine/>
    <w:rsid w:val="00A54432"/>
    <w:pPr>
      <w:suppressAutoHyphens/>
      <w:ind w:firstLine="709"/>
    </w:pPr>
    <w:rPr>
      <w:sz w:val="26"/>
    </w:rPr>
  </w:style>
  <w:style w:type="character" w:customStyle="1" w:styleId="affffffffffff9">
    <w:name w:val="_Чертеж_децимальный номер Знак"/>
    <w:link w:val="affffffffffff8"/>
    <w:rsid w:val="00A54432"/>
    <w:rPr>
      <w:rFonts w:ascii="ISOCPEUR" w:eastAsia="Times New Roman" w:hAnsi="ISOCPEUR" w:cs="Times New Roman"/>
      <w:i/>
      <w:sz w:val="40"/>
      <w:szCs w:val="40"/>
      <w:lang w:eastAsia="ru-RU"/>
    </w:rPr>
  </w:style>
  <w:style w:type="paragraph" w:customStyle="1" w:styleId="affffffffffffb">
    <w:name w:val="_Чертеж_лист"/>
    <w:basedOn w:val="affffffffffff6"/>
    <w:rsid w:val="00A54432"/>
  </w:style>
  <w:style w:type="paragraph" w:customStyle="1" w:styleId="affffffffffffc">
    <w:name w:val="_Чертеж_номер страницы"/>
    <w:basedOn w:val="affffffffffff6"/>
    <w:qFormat/>
    <w:rsid w:val="00A54432"/>
    <w:rPr>
      <w:sz w:val="24"/>
      <w:szCs w:val="24"/>
    </w:rPr>
  </w:style>
  <w:style w:type="table" w:customStyle="1" w:styleId="Table">
    <w:name w:val="Table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styleId="HTML6">
    <w:name w:val="HTML Address"/>
    <w:basedOn w:val="af1"/>
    <w:link w:val="HTML7"/>
    <w:rsid w:val="00A54432"/>
    <w:rPr>
      <w:i/>
      <w:iCs/>
    </w:rPr>
  </w:style>
  <w:style w:type="character" w:customStyle="1" w:styleId="HTML7">
    <w:name w:val="Адрес HTML Знак"/>
    <w:basedOn w:val="af3"/>
    <w:link w:val="HTML6"/>
    <w:rsid w:val="00A54432"/>
    <w:rPr>
      <w:rFonts w:ascii="Times New Roman" w:hAnsi="Times New Roman" w:cs="Times New Roman"/>
      <w:i/>
      <w:iCs/>
      <w:sz w:val="24"/>
      <w:szCs w:val="24"/>
      <w14:ligatures w14:val="standardContextual"/>
    </w:rPr>
  </w:style>
  <w:style w:type="paragraph" w:styleId="affffffffffffd">
    <w:name w:val="envelope address"/>
    <w:basedOn w:val="af1"/>
    <w:rsid w:val="00A54432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character" w:styleId="HTML8">
    <w:name w:val="HTML Acronym"/>
    <w:basedOn w:val="af3"/>
    <w:rsid w:val="00A54432"/>
  </w:style>
  <w:style w:type="paragraph" w:customStyle="1" w:styleId="affffffffffffe">
    <w:name w:val="_Заголовок таблицы"/>
    <w:basedOn w:val="af1"/>
    <w:rsid w:val="00A54432"/>
    <w:pPr>
      <w:keepNext/>
      <w:spacing w:before="120" w:after="120"/>
      <w:jc w:val="center"/>
    </w:pPr>
    <w:rPr>
      <w:b/>
    </w:rPr>
  </w:style>
  <w:style w:type="table" w:styleId="-1">
    <w:name w:val="Table Web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fffffff">
    <w:name w:val="Date"/>
    <w:basedOn w:val="af1"/>
    <w:next w:val="af1"/>
    <w:link w:val="afffffffffffff0"/>
    <w:rsid w:val="00A54432"/>
  </w:style>
  <w:style w:type="character" w:customStyle="1" w:styleId="afffffffffffff0">
    <w:name w:val="Дата Знак"/>
    <w:basedOn w:val="af3"/>
    <w:link w:val="affff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table" w:customStyle="1" w:styleId="afffffffffffff1">
    <w:name w:val="Стиль для вставляемой таблицы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ffff2">
    <w:name w:val="Заголовок вставляемой таблицы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  <w14:ligatures w14:val="standardContextual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fff3">
    <w:name w:val="Заголовок по центру"/>
    <w:basedOn w:val="af1"/>
    <w:next w:val="af1"/>
    <w:semiHidden/>
    <w:rsid w:val="00A54432"/>
    <w:pPr>
      <w:widowControl/>
      <w:autoSpaceDN/>
      <w:adjustRightInd/>
      <w:spacing w:before="40" w:after="40"/>
      <w:ind w:firstLine="709"/>
      <w:jc w:val="center"/>
      <w:textAlignment w:val="auto"/>
    </w:pPr>
    <w:rPr>
      <w:b/>
      <w:sz w:val="28"/>
    </w:rPr>
  </w:style>
  <w:style w:type="table" w:styleId="afffffffffffff4">
    <w:name w:val="Table Elegant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d">
    <w:name w:val="Table Subt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Subt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e">
    <w:name w:val="Table Classic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">
    <w:name w:val="Table Classic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">
    <w:name w:val="Table Classic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Classic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ffffffff5">
    <w:name w:val="НАЗВАНИЕ БОЛЬШОЕ ПО ЦЕНТРУ не жирное курсив"/>
    <w:basedOn w:val="af1"/>
    <w:next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i/>
      <w:caps/>
      <w:spacing w:val="20"/>
      <w:sz w:val="28"/>
      <w:szCs w:val="28"/>
    </w:rPr>
  </w:style>
  <w:style w:type="paragraph" w:customStyle="1" w:styleId="afffffffffffff6">
    <w:name w:val="Название обычное по центру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b/>
      <w:sz w:val="20"/>
    </w:rPr>
  </w:style>
  <w:style w:type="table" w:customStyle="1" w:styleId="afffffffffffff7">
    <w:name w:val="Невидимая таблица"/>
    <w:basedOn w:val="af4"/>
    <w:semiHidden/>
    <w:rsid w:val="00A54432"/>
    <w:p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styleId="1ff">
    <w:name w:val="Table 3D effect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3D effect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0">
    <w:name w:val="Table 3D effect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ff0">
    <w:name w:val="оглавление 1"/>
    <w:basedOn w:val="af1"/>
    <w:semiHidden/>
    <w:rsid w:val="00A54432"/>
    <w:pPr>
      <w:widowControl/>
      <w:tabs>
        <w:tab w:val="right" w:leader="dot" w:pos="9922"/>
      </w:tabs>
      <w:autoSpaceDN/>
      <w:adjustRightInd/>
      <w:textAlignment w:val="auto"/>
    </w:pPr>
    <w:rPr>
      <w:b/>
    </w:rPr>
  </w:style>
  <w:style w:type="paragraph" w:customStyle="1" w:styleId="2ff1">
    <w:name w:val="оглавление 2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198"/>
      <w:textAlignment w:val="auto"/>
    </w:pPr>
  </w:style>
  <w:style w:type="paragraph" w:customStyle="1" w:styleId="3ff1">
    <w:name w:val="оглавление 3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403"/>
      <w:textAlignment w:val="auto"/>
    </w:pPr>
  </w:style>
  <w:style w:type="table" w:styleId="1ff1">
    <w:name w:val="Table Simp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Simp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f2">
    <w:name w:val="Table Simple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2">
    <w:name w:val="Table Grid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3">
    <w:name w:val="Table Grid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3">
    <w:name w:val="Table Grid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4">
    <w:name w:val="Table Grid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c">
    <w:name w:val="Table Grid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ffff8">
    <w:name w:val="Table Contemporary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ffff9">
    <w:name w:val="List"/>
    <w:basedOn w:val="af1"/>
    <w:rsid w:val="00A54432"/>
    <w:pPr>
      <w:ind w:left="283" w:hanging="283"/>
    </w:pPr>
  </w:style>
  <w:style w:type="paragraph" w:styleId="2ff4">
    <w:name w:val="List 2"/>
    <w:basedOn w:val="af1"/>
    <w:rsid w:val="00A54432"/>
    <w:pPr>
      <w:ind w:left="566" w:hanging="283"/>
    </w:pPr>
  </w:style>
  <w:style w:type="paragraph" w:styleId="3ff4">
    <w:name w:val="List 3"/>
    <w:basedOn w:val="af1"/>
    <w:rsid w:val="00A54432"/>
    <w:pPr>
      <w:ind w:left="849" w:hanging="283"/>
    </w:pPr>
  </w:style>
  <w:style w:type="table" w:styleId="afffffffffffffa">
    <w:name w:val="Table Professional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c">
    <w:name w:val="Outline List 3"/>
    <w:basedOn w:val="af5"/>
    <w:rsid w:val="00A54432"/>
    <w:pPr>
      <w:numPr>
        <w:numId w:val="125"/>
      </w:numPr>
    </w:pPr>
  </w:style>
  <w:style w:type="numbering" w:customStyle="1" w:styleId="ae">
    <w:name w:val="Стиль маркированный"/>
    <w:basedOn w:val="af5"/>
    <w:rsid w:val="00A54432"/>
    <w:pPr>
      <w:numPr>
        <w:numId w:val="126"/>
      </w:numPr>
    </w:pPr>
  </w:style>
  <w:style w:type="numbering" w:customStyle="1" w:styleId="a6">
    <w:name w:val="Стиль многоуровневый"/>
    <w:basedOn w:val="af5"/>
    <w:rsid w:val="00A54432"/>
    <w:pPr>
      <w:numPr>
        <w:numId w:val="127"/>
      </w:numPr>
    </w:pPr>
  </w:style>
  <w:style w:type="numbering" w:customStyle="1" w:styleId="a7">
    <w:name w:val="Стиль многоуровневый полужирный"/>
    <w:basedOn w:val="af5"/>
    <w:rsid w:val="00A54432"/>
    <w:pPr>
      <w:numPr>
        <w:numId w:val="128"/>
      </w:numPr>
    </w:pPr>
  </w:style>
  <w:style w:type="numbering" w:customStyle="1" w:styleId="aa">
    <w:name w:val="Стиль нумерованный"/>
    <w:basedOn w:val="af5"/>
    <w:semiHidden/>
    <w:rsid w:val="00A54432"/>
    <w:pPr>
      <w:numPr>
        <w:numId w:val="129"/>
      </w:numPr>
    </w:pPr>
  </w:style>
  <w:style w:type="numbering" w:customStyle="1" w:styleId="53">
    <w:name w:val="Стиль5"/>
    <w:rsid w:val="00A54432"/>
    <w:pPr>
      <w:numPr>
        <w:numId w:val="130"/>
      </w:numPr>
    </w:pPr>
  </w:style>
  <w:style w:type="table" w:styleId="1ff3">
    <w:name w:val="Table Column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Column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5">
    <w:name w:val="Table Column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5">
    <w:name w:val="Table Columns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d">
    <w:name w:val="Table Columns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ffffffffb">
    <w:name w:val="Document Map"/>
    <w:basedOn w:val="af1"/>
    <w:link w:val="afffffffffffffc"/>
    <w:rsid w:val="00A54432"/>
    <w:rPr>
      <w:rFonts w:ascii="Tahoma" w:hAnsi="Tahoma" w:cs="Tahoma"/>
      <w:sz w:val="16"/>
      <w:szCs w:val="16"/>
    </w:rPr>
  </w:style>
  <w:style w:type="character" w:customStyle="1" w:styleId="afffffffffffffc">
    <w:name w:val="Схема документа Знак"/>
    <w:basedOn w:val="af3"/>
    <w:link w:val="afffffffffffffb"/>
    <w:rsid w:val="00A54432"/>
    <w:rPr>
      <w:rFonts w:ascii="Tahoma" w:hAnsi="Tahoma" w:cs="Tahoma"/>
      <w:sz w:val="16"/>
      <w:szCs w:val="16"/>
      <w14:ligatures w14:val="standardContextual"/>
    </w:rPr>
  </w:style>
  <w:style w:type="table" w:customStyle="1" w:styleId="afffffffffffffd">
    <w:name w:val="Таблица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styleId="-10">
    <w:name w:val="Table List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a">
    <w:name w:val="Текущий список1"/>
    <w:uiPriority w:val="99"/>
    <w:rsid w:val="00A54432"/>
    <w:pPr>
      <w:numPr>
        <w:numId w:val="131"/>
      </w:numPr>
    </w:pPr>
  </w:style>
  <w:style w:type="paragraph" w:customStyle="1" w:styleId="afffffffffffffe">
    <w:name w:val="Титул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rFonts w:eastAsia="Calibri"/>
      <w:sz w:val="28"/>
      <w:szCs w:val="22"/>
    </w:rPr>
  </w:style>
  <w:style w:type="paragraph" w:styleId="2ff6">
    <w:name w:val="index 2"/>
    <w:basedOn w:val="af1"/>
    <w:next w:val="af1"/>
    <w:autoRedefine/>
    <w:rsid w:val="00A54432"/>
    <w:pPr>
      <w:ind w:left="480" w:hanging="240"/>
    </w:pPr>
  </w:style>
  <w:style w:type="paragraph" w:styleId="3ff6">
    <w:name w:val="index 3"/>
    <w:basedOn w:val="af1"/>
    <w:next w:val="af1"/>
    <w:autoRedefine/>
    <w:rsid w:val="00A54432"/>
    <w:pPr>
      <w:ind w:left="720" w:hanging="240"/>
    </w:pPr>
  </w:style>
  <w:style w:type="paragraph" w:styleId="4f6">
    <w:name w:val="index 4"/>
    <w:basedOn w:val="af1"/>
    <w:next w:val="af1"/>
    <w:autoRedefine/>
    <w:rsid w:val="00A54432"/>
    <w:pPr>
      <w:ind w:left="960" w:hanging="240"/>
    </w:pPr>
  </w:style>
  <w:style w:type="paragraph" w:styleId="5e">
    <w:name w:val="index 5"/>
    <w:basedOn w:val="af1"/>
    <w:next w:val="af1"/>
    <w:autoRedefine/>
    <w:rsid w:val="00A54432"/>
    <w:pPr>
      <w:ind w:left="1200" w:hanging="240"/>
    </w:pPr>
  </w:style>
  <w:style w:type="paragraph" w:styleId="65">
    <w:name w:val="index 6"/>
    <w:basedOn w:val="af1"/>
    <w:next w:val="af1"/>
    <w:autoRedefine/>
    <w:rsid w:val="00A54432"/>
    <w:pPr>
      <w:ind w:left="1440" w:hanging="240"/>
    </w:pPr>
  </w:style>
  <w:style w:type="table" w:styleId="1ff4">
    <w:name w:val="Table Colorful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  <w14:ligatures w14:val="standardContextual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7">
    <w:name w:val="Table Colorful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7">
    <w:name w:val="Table Colorful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ffffff">
    <w:name w:val="Чертежный"/>
    <w:rsid w:val="00A54432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ffffffffff0">
    <w:name w:val="Штамп"/>
    <w:basedOn w:val="af1"/>
    <w:rsid w:val="00A54432"/>
    <w:pPr>
      <w:widowControl/>
      <w:autoSpaceDN/>
      <w:adjustRightInd/>
      <w:jc w:val="center"/>
      <w:textAlignment w:val="auto"/>
    </w:pPr>
    <w:rPr>
      <w:rFonts w:ascii="ГОСТ тип А" w:hAnsi="ГОСТ тип А"/>
      <w:i/>
      <w:noProof/>
      <w:sz w:val="18"/>
    </w:rPr>
  </w:style>
  <w:style w:type="table" w:styleId="affffffffffffff1">
    <w:name w:val="Grid Table Light"/>
    <w:basedOn w:val="af4"/>
    <w:uiPriority w:val="40"/>
    <w:rsid w:val="00A54432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  <w14:ligatures w14:val="standardContextua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fffffffffff2">
    <w:name w:val="Unresolved Mention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paragraph" w:customStyle="1" w:styleId="affffffffffffff3">
    <w:name w:val="_ТЗ.Комментарий"/>
    <w:basedOn w:val="af1"/>
    <w:link w:val="affffffffffffff4"/>
    <w:uiPriority w:val="8"/>
    <w:rsid w:val="00A54432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</w:pPr>
    <w:rPr>
      <w:i/>
      <w:color w:val="FF0000"/>
    </w:rPr>
  </w:style>
  <w:style w:type="character" w:customStyle="1" w:styleId="affffffffffffff4">
    <w:name w:val="_ТЗ.Комментарий Знак"/>
    <w:basedOn w:val="af3"/>
    <w:link w:val="affffffffffffff3"/>
    <w:uiPriority w:val="8"/>
    <w:rsid w:val="00A54432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styleId="4f7">
    <w:name w:val="List 4"/>
    <w:basedOn w:val="af1"/>
    <w:uiPriority w:val="99"/>
    <w:unhideWhenUsed/>
    <w:rsid w:val="00A54432"/>
    <w:pPr>
      <w:ind w:left="1132" w:hanging="283"/>
      <w:contextualSpacing/>
    </w:pPr>
  </w:style>
  <w:style w:type="paragraph" w:styleId="affffffffffffff5">
    <w:name w:val="List Bullet"/>
    <w:aliases w:val="1 уровень списка,List Bullet 1,UL"/>
    <w:basedOn w:val="af1"/>
    <w:uiPriority w:val="99"/>
    <w:unhideWhenUsed/>
    <w:qFormat/>
    <w:rsid w:val="00A54432"/>
    <w:pPr>
      <w:contextualSpacing/>
    </w:pPr>
  </w:style>
  <w:style w:type="numbering" w:customStyle="1" w:styleId="af">
    <w:name w:val="Заголовки"/>
    <w:uiPriority w:val="99"/>
    <w:rsid w:val="00A54432"/>
    <w:pPr>
      <w:numPr>
        <w:numId w:val="132"/>
      </w:numPr>
    </w:pPr>
  </w:style>
  <w:style w:type="character" w:customStyle="1" w:styleId="normaltextrun">
    <w:name w:val="normaltextrun"/>
    <w:basedOn w:val="af3"/>
    <w:rsid w:val="00A54432"/>
  </w:style>
  <w:style w:type="character" w:customStyle="1" w:styleId="0">
    <w:name w:val="_Табл_Текст_лев0"/>
    <w:basedOn w:val="af3"/>
    <w:link w:val="a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ff6">
    <w:name w:val="ТЗ.Титульный лист"/>
    <w:basedOn w:val="af1"/>
    <w:link w:val="affffffffffffff7"/>
    <w:uiPriority w:val="49"/>
    <w:qFormat/>
    <w:rsid w:val="00A54432"/>
    <w:pPr>
      <w:widowControl/>
      <w:autoSpaceDN/>
      <w:adjustRightInd/>
      <w:spacing w:before="120"/>
      <w:ind w:right="170"/>
      <w:jc w:val="center"/>
      <w:textAlignment w:val="auto"/>
    </w:pPr>
    <w:rPr>
      <w:rFonts w:eastAsia="Times New Roman"/>
      <w:sz w:val="27"/>
      <w:szCs w:val="27"/>
      <w:lang w:eastAsia="ru-RU"/>
      <w14:ligatures w14:val="none"/>
    </w:rPr>
  </w:style>
  <w:style w:type="character" w:customStyle="1" w:styleId="affffffffffffff7">
    <w:name w:val="ТЗ.Титульный лист Знак"/>
    <w:basedOn w:val="af3"/>
    <w:link w:val="affffffffffffff6"/>
    <w:uiPriority w:val="49"/>
    <w:rsid w:val="00A54432"/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00">
    <w:name w:val="_Табл_Заголовок0"/>
    <w:basedOn w:val="af3"/>
    <w:link w:val="afffffffff3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1f1">
    <w:name w:val="ТЗ.Таблица.Список 1 маркированный"/>
    <w:basedOn w:val="af1"/>
    <w:link w:val="1ff5"/>
    <w:uiPriority w:val="30"/>
    <w:qFormat/>
    <w:rsid w:val="00A54432"/>
    <w:pPr>
      <w:widowControl/>
      <w:numPr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5">
    <w:name w:val="ТЗ.Таблица.Список 1 маркированный Знак"/>
    <w:basedOn w:val="af3"/>
    <w:link w:val="1f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3f1">
    <w:name w:val="ТЗ.Таблица.Список 3 маркированный"/>
    <w:basedOn w:val="af1"/>
    <w:uiPriority w:val="30"/>
    <w:qFormat/>
    <w:rsid w:val="00A54432"/>
    <w:pPr>
      <w:widowControl/>
      <w:numPr>
        <w:ilvl w:val="2"/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sz w:val="22"/>
      <w:lang w:eastAsia="ru-RU"/>
      <w14:ligatures w14:val="none"/>
    </w:rPr>
  </w:style>
  <w:style w:type="paragraph" w:customStyle="1" w:styleId="4b">
    <w:name w:val="ТЗ.Таблица.Список 4 маркированный"/>
    <w:basedOn w:val="af1"/>
    <w:link w:val="4f8"/>
    <w:uiPriority w:val="30"/>
    <w:qFormat/>
    <w:rsid w:val="00A54432"/>
    <w:pPr>
      <w:widowControl/>
      <w:numPr>
        <w:ilvl w:val="3"/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55">
    <w:name w:val="ТЗ.Таблица.Список 5маркированный"/>
    <w:basedOn w:val="4b"/>
    <w:link w:val="5f"/>
    <w:qFormat/>
    <w:rsid w:val="00A54432"/>
    <w:pPr>
      <w:numPr>
        <w:ilvl w:val="4"/>
      </w:numPr>
    </w:pPr>
  </w:style>
  <w:style w:type="paragraph" w:customStyle="1" w:styleId="18">
    <w:name w:val="ТЗ.Список 1 маркированный"/>
    <w:basedOn w:val="af1"/>
    <w:link w:val="1ff6"/>
    <w:uiPriority w:val="4"/>
    <w:qFormat/>
    <w:rsid w:val="00A54432"/>
    <w:pPr>
      <w:widowControl/>
      <w:numPr>
        <w:numId w:val="134"/>
      </w:numPr>
      <w:autoSpaceDN/>
      <w:adjustRightInd/>
      <w:spacing w:before="60" w:after="12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26">
    <w:name w:val="ТЗ.Список 2 маркированный"/>
    <w:basedOn w:val="af1"/>
    <w:uiPriority w:val="4"/>
    <w:qFormat/>
    <w:rsid w:val="00A54432"/>
    <w:pPr>
      <w:widowControl/>
      <w:numPr>
        <w:ilvl w:val="1"/>
        <w:numId w:val="134"/>
      </w:numPr>
      <w:autoSpaceDN/>
      <w:adjustRightInd/>
      <w:spacing w:before="60" w:after="6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39">
    <w:name w:val="ТЗ.Список 3 маркированный"/>
    <w:basedOn w:val="af1"/>
    <w:uiPriority w:val="4"/>
    <w:qFormat/>
    <w:rsid w:val="00A54432"/>
    <w:pPr>
      <w:widowControl/>
      <w:numPr>
        <w:ilvl w:val="2"/>
        <w:numId w:val="134"/>
      </w:numPr>
      <w:autoSpaceDN/>
      <w:adjustRightInd/>
      <w:spacing w:before="60" w:after="60" w:line="360" w:lineRule="auto"/>
      <w:contextualSpacing/>
      <w:textAlignment w:val="auto"/>
    </w:pPr>
    <w:rPr>
      <w:rFonts w:eastAsia="Calibri" w:cs="Arial"/>
      <w:bCs/>
      <w:iCs/>
      <w:lang w:eastAsia="ru-RU"/>
      <w14:ligatures w14:val="none"/>
    </w:rPr>
  </w:style>
  <w:style w:type="paragraph" w:customStyle="1" w:styleId="43">
    <w:name w:val="ТЗ.Список 4 маркированный"/>
    <w:basedOn w:val="af1"/>
    <w:link w:val="4f9"/>
    <w:uiPriority w:val="4"/>
    <w:qFormat/>
    <w:rsid w:val="00A54432"/>
    <w:pPr>
      <w:widowControl/>
      <w:numPr>
        <w:ilvl w:val="3"/>
        <w:numId w:val="134"/>
      </w:numPr>
      <w:autoSpaceDN/>
      <w:adjustRightInd/>
      <w:spacing w:before="60" w:after="60" w:line="360" w:lineRule="auto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6">
    <w:name w:val="ТЗ.Список 1 маркированный Знак"/>
    <w:basedOn w:val="af3"/>
    <w:link w:val="18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8">
    <w:name w:val="ТЗ.Таблица.Подпись"/>
    <w:basedOn w:val="af1"/>
    <w:next w:val="af1"/>
    <w:uiPriority w:val="29"/>
    <w:qFormat/>
    <w:rsid w:val="00A54432"/>
    <w:pPr>
      <w:keepNext/>
      <w:keepLines/>
      <w:widowControl/>
      <w:suppressAutoHyphens/>
      <w:spacing w:before="240" w:after="240"/>
      <w:jc w:val="left"/>
    </w:pPr>
    <w:rPr>
      <w:rFonts w:eastAsia="Times New Roman"/>
      <w:lang w:eastAsia="ru-RU"/>
      <w14:ligatures w14:val="none"/>
    </w:rPr>
  </w:style>
  <w:style w:type="paragraph" w:customStyle="1" w:styleId="1ff7">
    <w:name w:val="ТЗ.Таблица.Блок1"/>
    <w:basedOn w:val="affffff5"/>
    <w:link w:val="1ff8"/>
    <w:uiPriority w:val="31"/>
    <w:qFormat/>
    <w:rsid w:val="00A54432"/>
    <w:pPr>
      <w:spacing w:before="120" w:after="120" w:line="283" w:lineRule="auto"/>
      <w:jc w:val="both"/>
    </w:pPr>
    <w:rPr>
      <w:b/>
    </w:rPr>
  </w:style>
  <w:style w:type="character" w:customStyle="1" w:styleId="1ff8">
    <w:name w:val="ТЗ.Таблица.Блок1 Знак"/>
    <w:basedOn w:val="affffff6"/>
    <w:link w:val="1ff7"/>
    <w:uiPriority w:val="3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styleId="affffffffffffff9">
    <w:name w:val="Body Text First Indent"/>
    <w:basedOn w:val="affffffffffe"/>
    <w:link w:val="affffffffffffffa"/>
    <w:rsid w:val="00A54432"/>
    <w:pPr>
      <w:spacing w:after="0"/>
      <w:ind w:firstLine="360"/>
    </w:pPr>
  </w:style>
  <w:style w:type="character" w:customStyle="1" w:styleId="affffffffffffffa">
    <w:name w:val="Красная строка Знак"/>
    <w:basedOn w:val="afffffffffff"/>
    <w:link w:val="affffffffffffff9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2ff8">
    <w:name w:val="Body Text First Indent 2"/>
    <w:basedOn w:val="affff7"/>
    <w:link w:val="2ff9"/>
    <w:rsid w:val="00A54432"/>
    <w:pPr>
      <w:spacing w:after="0"/>
      <w:ind w:left="360" w:firstLine="360"/>
    </w:pPr>
  </w:style>
  <w:style w:type="character" w:customStyle="1" w:styleId="2ff9">
    <w:name w:val="Красная строка 2 Знак"/>
    <w:basedOn w:val="affff8"/>
    <w:link w:val="2ff8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ictureIns">
    <w:name w:val="_PictureIns"/>
    <w:basedOn w:val="af1"/>
    <w:rsid w:val="00A54432"/>
    <w:pPr>
      <w:widowControl/>
      <w:autoSpaceDN/>
      <w:adjustRightInd/>
      <w:spacing w:before="360" w:after="240" w:line="360" w:lineRule="auto"/>
      <w:jc w:val="center"/>
      <w:textAlignment w:val="auto"/>
    </w:pPr>
    <w:rPr>
      <w:rFonts w:eastAsia="Times New Roman"/>
      <w:noProof/>
      <w:szCs w:val="20"/>
      <w:lang w:eastAsia="ru-RU"/>
      <w14:ligatures w14:val="none"/>
    </w:rPr>
  </w:style>
  <w:style w:type="character" w:customStyle="1" w:styleId="1ff9">
    <w:name w:val="Заголовок Знак1"/>
    <w:basedOn w:val="af3"/>
    <w:uiPriority w:val="10"/>
    <w:rsid w:val="00A54432"/>
    <w:rPr>
      <w:b/>
      <w:caps/>
      <w:sz w:val="32"/>
      <w:szCs w:val="32"/>
    </w:rPr>
  </w:style>
  <w:style w:type="character" w:customStyle="1" w:styleId="affffffffffffffb">
    <w:name w:val="Таблица Знак"/>
    <w:basedOn w:val="3f5"/>
    <w:uiPriority w:val="18"/>
    <w:rsid w:val="00A54432"/>
    <w:rPr>
      <w:rFonts w:ascii="Times New Roman" w:eastAsia="Times New Roman" w:hAnsi="Times New Roman" w:cs="Arial"/>
      <w:b w:val="0"/>
      <w:bCs w:val="0"/>
      <w:sz w:val="24"/>
      <w:szCs w:val="26"/>
      <w:lang w:eastAsia="ru-RU"/>
      <w14:ligatures w14:val="standardContextual"/>
    </w:rPr>
  </w:style>
  <w:style w:type="character" w:customStyle="1" w:styleId="affffffffffffffc">
    <w:name w:val="Другое_"/>
    <w:basedOn w:val="af3"/>
    <w:link w:val="affffffffffffffd"/>
    <w:qFormat/>
    <w:rsid w:val="00A54432"/>
  </w:style>
  <w:style w:type="paragraph" w:customStyle="1" w:styleId="affffffffffffffd">
    <w:name w:val="Другое"/>
    <w:basedOn w:val="af1"/>
    <w:link w:val="affffffffffffffc"/>
    <w:rsid w:val="00A54432"/>
    <w:pPr>
      <w:spacing w:after="100" w:line="312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table" w:customStyle="1" w:styleId="1ffa">
    <w:name w:val="Сетка таблицы светлая1"/>
    <w:basedOn w:val="af4"/>
    <w:uiPriority w:val="40"/>
    <w:rsid w:val="00A54432"/>
    <w:pPr>
      <w:spacing w:after="0" w:line="240" w:lineRule="auto"/>
    </w:pPr>
    <w:rPr>
      <w:rFonts w:eastAsiaTheme="minorHAns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0">
    <w:name w:val="Рисунок"/>
    <w:next w:val="af1"/>
    <w:uiPriority w:val="18"/>
    <w:rsid w:val="00A54432"/>
    <w:pPr>
      <w:keepNext/>
      <w:keepLines/>
      <w:numPr>
        <w:numId w:val="135"/>
      </w:numPr>
      <w:suppressAutoHyphens/>
      <w:autoSpaceDN w:val="0"/>
      <w:adjustRightInd w:val="0"/>
      <w:spacing w:before="160" w:after="120" w:line="240" w:lineRule="auto"/>
      <w:textAlignment w:val="baseline"/>
      <w:outlineLvl w:val="4"/>
    </w:pPr>
    <w:rPr>
      <w:rFonts w:ascii="Times New Roman" w:eastAsia="Times New Roman" w:hAnsi="Times New Roman" w:cs="Arial"/>
      <w:b/>
      <w:bCs/>
      <w:sz w:val="24"/>
      <w:szCs w:val="26"/>
      <w:lang w:eastAsia="ru-RU"/>
    </w:rPr>
  </w:style>
  <w:style w:type="character" w:customStyle="1" w:styleId="aff5">
    <w:name w:val="Без интервала Знак"/>
    <w:basedOn w:val="af3"/>
    <w:link w:val="aff4"/>
    <w:uiPriority w:val="1"/>
    <w:rsid w:val="00A54432"/>
  </w:style>
  <w:style w:type="paragraph" w:customStyle="1" w:styleId="2ffa">
    <w:name w:val="ТЗ.Комментарий2"/>
    <w:basedOn w:val="affffffffffffffe"/>
    <w:link w:val="2ffb"/>
    <w:uiPriority w:val="8"/>
    <w:qFormat/>
    <w:rsid w:val="00A54432"/>
    <w:pPr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</w:pPr>
  </w:style>
  <w:style w:type="character" w:customStyle="1" w:styleId="2ffb">
    <w:name w:val="ТЗ.Комментарий2 Знак"/>
    <w:basedOn w:val="afffffffffffffff"/>
    <w:link w:val="2ffa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e">
    <w:name w:val="ТЗ.Комментарий"/>
    <w:basedOn w:val="af1"/>
    <w:link w:val="afffffffffffffff"/>
    <w:uiPriority w:val="8"/>
    <w:qFormat/>
    <w:rsid w:val="00A54432"/>
    <w:pPr>
      <w:keepLines/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spacing w:after="120"/>
    </w:pPr>
    <w:rPr>
      <w:rFonts w:eastAsia="Times New Roman"/>
      <w:i/>
      <w:color w:val="FF0000"/>
      <w:lang w:eastAsia="ru-RU"/>
      <w14:ligatures w14:val="none"/>
    </w:rPr>
  </w:style>
  <w:style w:type="character" w:customStyle="1" w:styleId="afffffffffffffff">
    <w:name w:val="ТЗ.Комментарий Знак"/>
    <w:basedOn w:val="af3"/>
    <w:link w:val="affffffffffffffe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f0">
    <w:name w:val="Текст таблицы (по левому краю)"/>
    <w:basedOn w:val="af1"/>
    <w:link w:val="afffffffffffffff1"/>
    <w:uiPriority w:val="99"/>
    <w:rsid w:val="00A54432"/>
    <w:pPr>
      <w:spacing w:before="60" w:after="60" w:line="360" w:lineRule="auto"/>
      <w:ind w:left="57" w:right="57"/>
    </w:pPr>
    <w:rPr>
      <w:rFonts w:ascii="Tahoma" w:eastAsia="Times New Roman" w:hAnsi="Tahoma"/>
      <w:sz w:val="20"/>
      <w:lang w:val="x-none" w:eastAsia="ru-RU"/>
      <w14:ligatures w14:val="none"/>
    </w:rPr>
  </w:style>
  <w:style w:type="character" w:customStyle="1" w:styleId="afffffffffffffff1">
    <w:name w:val="Текст таблицы (по левому краю) Знак"/>
    <w:link w:val="afffffffffffffff0"/>
    <w:uiPriority w:val="99"/>
    <w:rsid w:val="00A54432"/>
    <w:rPr>
      <w:rFonts w:ascii="Tahoma" w:eastAsia="Times New Roman" w:hAnsi="Tahoma" w:cs="Times New Roman"/>
      <w:sz w:val="20"/>
      <w:szCs w:val="24"/>
      <w:lang w:val="x-none" w:eastAsia="ru-RU"/>
    </w:rPr>
  </w:style>
  <w:style w:type="paragraph" w:customStyle="1" w:styleId="1ffb">
    <w:name w:val="Титул 1"/>
    <w:basedOn w:val="af1"/>
    <w:next w:val="2ffc"/>
    <w:uiPriority w:val="11"/>
    <w:qFormat/>
    <w:rsid w:val="00A54432"/>
    <w:pPr>
      <w:spacing w:line="360" w:lineRule="auto"/>
      <w:jc w:val="center"/>
    </w:pPr>
    <w:rPr>
      <w:rFonts w:ascii="Arial" w:eastAsia="Times New Roman" w:hAnsi="Arial" w:cs="Arial"/>
      <w:b/>
      <w:sz w:val="32"/>
      <w:szCs w:val="32"/>
      <w:lang w:eastAsia="ru-RU"/>
      <w14:ligatures w14:val="none"/>
    </w:rPr>
  </w:style>
  <w:style w:type="paragraph" w:customStyle="1" w:styleId="2ffc">
    <w:name w:val="Титул 2"/>
    <w:basedOn w:val="1ffb"/>
    <w:next w:val="3ff8"/>
    <w:uiPriority w:val="11"/>
    <w:qFormat/>
    <w:rsid w:val="00A54432"/>
    <w:rPr>
      <w:b w:val="0"/>
      <w:sz w:val="28"/>
    </w:rPr>
  </w:style>
  <w:style w:type="paragraph" w:customStyle="1" w:styleId="3ff8">
    <w:name w:val="Титул 3"/>
    <w:basedOn w:val="2ffc"/>
    <w:uiPriority w:val="11"/>
    <w:qFormat/>
    <w:rsid w:val="00A54432"/>
    <w:rPr>
      <w:sz w:val="24"/>
    </w:rPr>
  </w:style>
  <w:style w:type="paragraph" w:customStyle="1" w:styleId="16">
    <w:name w:val="Дефис 1"/>
    <w:basedOn w:val="affffffffffffff5"/>
    <w:link w:val="1ffc"/>
    <w:rsid w:val="00A54432"/>
    <w:pPr>
      <w:keepLines/>
      <w:widowControl/>
      <w:numPr>
        <w:numId w:val="136"/>
      </w:numPr>
      <w:autoSpaceDN/>
      <w:adjustRightInd/>
      <w:spacing w:before="60" w:after="60" w:line="360" w:lineRule="auto"/>
      <w:contextualSpacing w:val="0"/>
      <w:textAlignment w:val="auto"/>
    </w:pPr>
    <w:rPr>
      <w:rFonts w:eastAsia="Times New Roman"/>
      <w:lang w:eastAsia="ru-RU"/>
      <w14:ligatures w14:val="none"/>
    </w:rPr>
  </w:style>
  <w:style w:type="character" w:customStyle="1" w:styleId="1ffc">
    <w:name w:val="Дефис 1 Знак"/>
    <w:basedOn w:val="af3"/>
    <w:link w:val="16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443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paragraph" w:customStyle="1" w:styleId="OrderedList6">
    <w:name w:val="OrderedList6"/>
    <w:basedOn w:val="af1"/>
    <w:rsid w:val="00A54432"/>
    <w:pPr>
      <w:widowControl/>
      <w:numPr>
        <w:ilvl w:val="5"/>
        <w:numId w:val="137"/>
      </w:numPr>
      <w:autoSpaceDN/>
      <w:adjustRightInd/>
      <w:spacing w:line="360" w:lineRule="auto"/>
      <w:textAlignment w:val="auto"/>
    </w:pPr>
    <w:rPr>
      <w:rFonts w:eastAsia="Times New Roman"/>
      <w:sz w:val="28"/>
      <w:szCs w:val="20"/>
      <w:lang w:eastAsia="ru-RU"/>
      <w14:ligatures w14:val="none"/>
    </w:rPr>
  </w:style>
  <w:style w:type="paragraph" w:customStyle="1" w:styleId="TableText">
    <w:name w:val="_TableText"/>
    <w:link w:val="TableText0"/>
    <w:qFormat/>
    <w:rsid w:val="00A54432"/>
    <w:pPr>
      <w:tabs>
        <w:tab w:val="left" w:pos="0"/>
      </w:tabs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Text0">
    <w:name w:val="_TableText Знак"/>
    <w:link w:val="TableText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itle">
    <w:name w:val="_TableTitle"/>
    <w:link w:val="TableTitle0"/>
    <w:qFormat/>
    <w:rsid w:val="00A54432"/>
    <w:pPr>
      <w:keepNext/>
      <w:spacing w:after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TableTitle0">
    <w:name w:val="_TableTitle Знак"/>
    <w:link w:val="TableTitle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inline-comment-marker">
    <w:name w:val="inline-comment-marker"/>
    <w:basedOn w:val="af3"/>
    <w:rsid w:val="00A54432"/>
  </w:style>
  <w:style w:type="paragraph" w:customStyle="1" w:styleId="afffffffffffffff2">
    <w:name w:val="Комментарии"/>
    <w:basedOn w:val="af1"/>
    <w:uiPriority w:val="3"/>
    <w:qFormat/>
    <w:rsid w:val="00A54432"/>
    <w:pPr>
      <w:widowControl/>
      <w:autoSpaceDN/>
      <w:adjustRightInd/>
      <w:spacing w:before="120" w:after="120"/>
      <w:textAlignment w:val="auto"/>
    </w:pPr>
    <w:rPr>
      <w:rFonts w:eastAsiaTheme="minorHAnsi"/>
      <w:i/>
      <w:color w:val="FF0000"/>
      <w:sz w:val="20"/>
      <w:szCs w:val="28"/>
      <w14:ligatures w14:val="none"/>
    </w:rPr>
  </w:style>
  <w:style w:type="character" w:customStyle="1" w:styleId="PlainText">
    <w:name w:val="_PlainText Знак"/>
    <w:link w:val="PlainText0"/>
    <w:qFormat/>
    <w:rsid w:val="00A54432"/>
    <w:rPr>
      <w:sz w:val="24"/>
      <w:szCs w:val="24"/>
    </w:rPr>
  </w:style>
  <w:style w:type="paragraph" w:customStyle="1" w:styleId="PlainText0">
    <w:name w:val="_PlainText"/>
    <w:link w:val="PlainText"/>
    <w:qFormat/>
    <w:rsid w:val="00A54432"/>
    <w:pPr>
      <w:spacing w:after="0"/>
      <w:ind w:firstLine="709"/>
      <w:jc w:val="both"/>
    </w:pPr>
    <w:rPr>
      <w:sz w:val="24"/>
      <w:szCs w:val="24"/>
    </w:rPr>
  </w:style>
  <w:style w:type="paragraph" w:customStyle="1" w:styleId="afffffffffffffff3">
    <w:name w:val="ТЗ Обычный"/>
    <w:rsid w:val="00A54432"/>
    <w:pPr>
      <w:spacing w:before="60" w:after="60" w:line="240" w:lineRule="auto"/>
      <w:ind w:firstLine="567"/>
      <w:jc w:val="both"/>
    </w:pPr>
    <w:rPr>
      <w:rFonts w:ascii="Times New Roman" w:eastAsia="Calibri" w:hAnsi="Times New Roman" w:cs="Arial"/>
      <w:bCs/>
      <w:iCs/>
      <w:sz w:val="24"/>
      <w:szCs w:val="24"/>
      <w:lang w:eastAsia="ru-RU"/>
    </w:rPr>
  </w:style>
  <w:style w:type="paragraph" w:customStyle="1" w:styleId="pf0">
    <w:name w:val="pf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cf01">
    <w:name w:val="cf01"/>
    <w:basedOn w:val="af3"/>
    <w:rsid w:val="00A54432"/>
    <w:rPr>
      <w:rFonts w:ascii="Segoe UI" w:hAnsi="Segoe UI" w:cs="Segoe UI" w:hint="default"/>
      <w:sz w:val="18"/>
      <w:szCs w:val="18"/>
    </w:rPr>
  </w:style>
  <w:style w:type="paragraph" w:customStyle="1" w:styleId="afffffffffffffff4">
    <w:name w:val="a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paragraph" w:customStyle="1" w:styleId="1ffd">
    <w:name w:val="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character" w:customStyle="1" w:styleId="loader-wrapper">
    <w:name w:val="loader-wrapper"/>
    <w:basedOn w:val="af3"/>
    <w:rsid w:val="00A54432"/>
  </w:style>
  <w:style w:type="character" w:customStyle="1" w:styleId="smart-link-title-wrapper">
    <w:name w:val="smart-link-title-wrapper"/>
    <w:basedOn w:val="af3"/>
    <w:rsid w:val="00A54432"/>
  </w:style>
  <w:style w:type="paragraph" w:styleId="HTML9">
    <w:name w:val="HTML Preformatted"/>
    <w:basedOn w:val="af1"/>
    <w:link w:val="HTMLa"/>
    <w:uiPriority w:val="99"/>
    <w:unhideWhenUsed/>
    <w:rsid w:val="00A5443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adjustRightInd/>
      <w:jc w:val="left"/>
      <w:textAlignment w:val="auto"/>
    </w:pPr>
    <w:rPr>
      <w:rFonts w:ascii="Courier New" w:eastAsia="Times New Roman" w:hAnsi="Courier New" w:cs="Courier New"/>
      <w:sz w:val="20"/>
      <w:szCs w:val="20"/>
      <w:lang w:eastAsia="ru-RU"/>
      <w14:ligatures w14:val="none"/>
    </w:rPr>
  </w:style>
  <w:style w:type="character" w:customStyle="1" w:styleId="HTMLa">
    <w:name w:val="Стандартный HTML Знак"/>
    <w:basedOn w:val="af3"/>
    <w:link w:val="HTML9"/>
    <w:uiPriority w:val="99"/>
    <w:rsid w:val="00A544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fd">
    <w:name w:val="ТЗ.Таблица.Список 2 маркированный"/>
    <w:basedOn w:val="af1"/>
    <w:autoRedefine/>
    <w:uiPriority w:val="30"/>
    <w:qFormat/>
    <w:rsid w:val="00A54432"/>
    <w:pPr>
      <w:widowControl/>
      <w:autoSpaceDN/>
      <w:adjustRightInd/>
      <w:ind w:firstLine="709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afffffffffffffff5">
    <w:name w:val="ТЗ.Требования"/>
    <w:basedOn w:val="affffff3"/>
    <w:qFormat/>
    <w:rsid w:val="00A54432"/>
    <w:pPr>
      <w:tabs>
        <w:tab w:val="num" w:pos="993"/>
      </w:tabs>
      <w:spacing w:before="120" w:line="276" w:lineRule="auto"/>
      <w:ind w:left="993" w:hanging="993"/>
    </w:pPr>
  </w:style>
  <w:style w:type="paragraph" w:customStyle="1" w:styleId="afffffffffffffff6">
    <w:name w:val="ТЗ.Название документа"/>
    <w:next w:val="af1"/>
    <w:uiPriority w:val="49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32"/>
      <w:lang w:eastAsia="ru-RU"/>
    </w:rPr>
  </w:style>
  <w:style w:type="paragraph" w:customStyle="1" w:styleId="afffffffffffffff7">
    <w:name w:val="ТЗ.Штамп.полужирный"/>
    <w:link w:val="afffffffffffffff8"/>
    <w:qFormat/>
    <w:rsid w:val="00A54432"/>
    <w:pPr>
      <w:spacing w:after="160" w:line="259" w:lineRule="auto"/>
      <w:jc w:val="center"/>
    </w:pPr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character" w:customStyle="1" w:styleId="affffff0">
    <w:name w:val="ТЗ.Штамп утверждения.Текст Знак"/>
    <w:basedOn w:val="af3"/>
    <w:link w:val="affffff"/>
    <w:uiPriority w:val="4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fffffffff8">
    <w:name w:val="ТЗ.Штамп.полужирный Знак"/>
    <w:basedOn w:val="affffff0"/>
    <w:link w:val="afffffffffffffff7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9">
    <w:name w:val="листы"/>
    <w:basedOn w:val="affffffffffffff6"/>
    <w:link w:val="afffffffffffffffa"/>
    <w:qFormat/>
    <w:rsid w:val="00A54432"/>
    <w:pPr>
      <w:spacing w:before="240" w:after="120"/>
      <w:ind w:right="0"/>
    </w:pPr>
    <w:rPr>
      <w:caps/>
      <w:snapToGrid w:val="0"/>
    </w:rPr>
  </w:style>
  <w:style w:type="character" w:customStyle="1" w:styleId="afffffffffffffffa">
    <w:name w:val="листы Знак"/>
    <w:basedOn w:val="affffffffffffff7"/>
    <w:link w:val="afffffffffffffff9"/>
    <w:rsid w:val="00A54432"/>
    <w:rPr>
      <w:rFonts w:ascii="Times New Roman" w:eastAsia="Times New Roman" w:hAnsi="Times New Roman" w:cs="Times New Roman"/>
      <w:caps/>
      <w:snapToGrid w:val="0"/>
      <w:sz w:val="27"/>
      <w:szCs w:val="27"/>
      <w:lang w:eastAsia="ru-RU"/>
    </w:rPr>
  </w:style>
  <w:style w:type="character" w:customStyle="1" w:styleId="3ff9">
    <w:name w:val="Неразрешенное упоминание3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red">
    <w:name w:val="red"/>
    <w:basedOn w:val="af3"/>
    <w:rsid w:val="00A54432"/>
  </w:style>
  <w:style w:type="paragraph" w:customStyle="1" w:styleId="p1">
    <w:name w:val="p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200">
    <w:name w:val="_Табл_Текст_Маркир20"/>
    <w:basedOn w:val="af3"/>
    <w:link w:val="2e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character" w:customStyle="1" w:styleId="103">
    <w:name w:val="_Табл_Текст_Маркир10"/>
    <w:basedOn w:val="af3"/>
    <w:link w:val="1f2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numbering" w:customStyle="1" w:styleId="1ffe">
    <w:name w:val="_Маркированный список1"/>
    <w:basedOn w:val="af5"/>
    <w:uiPriority w:val="99"/>
    <w:rsid w:val="00A54432"/>
  </w:style>
  <w:style w:type="paragraph" w:customStyle="1" w:styleId="ad">
    <w:name w:val="ТЗ.Библиография"/>
    <w:basedOn w:val="affffff3"/>
    <w:uiPriority w:val="54"/>
    <w:qFormat/>
    <w:rsid w:val="00A54432"/>
    <w:pPr>
      <w:numPr>
        <w:numId w:val="138"/>
      </w:numPr>
      <w:tabs>
        <w:tab w:val="clear" w:pos="720"/>
        <w:tab w:val="num" w:pos="993"/>
      </w:tabs>
      <w:spacing w:line="240" w:lineRule="auto"/>
    </w:pPr>
  </w:style>
  <w:style w:type="table" w:customStyle="1" w:styleId="afffffffffffffffb">
    <w:name w:val="РФМ.Таблица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table" w:styleId="-40">
    <w:name w:val="Light Grid Accent 4"/>
    <w:basedOn w:val="af4"/>
    <w:uiPriority w:val="6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fffffffffffffffc">
    <w:name w:val="Bibliography"/>
    <w:basedOn w:val="af1"/>
    <w:next w:val="af1"/>
    <w:uiPriority w:val="37"/>
    <w:semiHidden/>
    <w:rsid w:val="00A54432"/>
    <w:pPr>
      <w:widowControl/>
      <w:autoSpaceDN/>
      <w:adjustRightInd/>
      <w:spacing w:after="160" w:line="259" w:lineRule="auto"/>
      <w:jc w:val="left"/>
      <w:textAlignment w:val="auto"/>
    </w:pPr>
    <w:rPr>
      <w:rFonts w:asciiTheme="minorHAnsi" w:eastAsiaTheme="minorHAnsi" w:hAnsiTheme="minorHAnsi" w:cstheme="minorBidi"/>
      <w:sz w:val="22"/>
      <w:szCs w:val="22"/>
      <w14:ligatures w14:val="none"/>
    </w:rPr>
  </w:style>
  <w:style w:type="paragraph" w:customStyle="1" w:styleId="a">
    <w:name w:val="Список маркированный"/>
    <w:basedOn w:val="af1"/>
    <w:rsid w:val="00A54432"/>
    <w:pPr>
      <w:widowControl/>
      <w:numPr>
        <w:ilvl w:val="1"/>
        <w:numId w:val="141"/>
      </w:numPr>
      <w:autoSpaceDN/>
      <w:adjustRightInd/>
      <w:spacing w:before="120"/>
      <w:textAlignment w:val="auto"/>
    </w:pPr>
    <w:rPr>
      <w:rFonts w:eastAsia="Times New Roman"/>
      <w:szCs w:val="28"/>
      <w:lang w:eastAsia="ru-RU"/>
      <w14:ligatures w14:val="none"/>
    </w:rPr>
  </w:style>
  <w:style w:type="paragraph" w:customStyle="1" w:styleId="12">
    <w:name w:val="Список маркированный уровень 1"/>
    <w:basedOn w:val="af1"/>
    <w:rsid w:val="00A54432"/>
    <w:pPr>
      <w:keepLines/>
      <w:widowControl/>
      <w:numPr>
        <w:numId w:val="142"/>
      </w:numPr>
      <w:tabs>
        <w:tab w:val="clear" w:pos="284"/>
      </w:tabs>
      <w:autoSpaceDN/>
      <w:adjustRightInd/>
      <w:spacing w:before="120" w:after="120"/>
      <w:textAlignment w:val="auto"/>
    </w:pPr>
    <w:rPr>
      <w:rFonts w:eastAsia="Times New Roman"/>
      <w:snapToGrid w:val="0"/>
      <w:sz w:val="28"/>
      <w:szCs w:val="20"/>
      <w:lang w:eastAsia="ru-RU"/>
      <w14:ligatures w14:val="none"/>
    </w:rPr>
  </w:style>
  <w:style w:type="table" w:styleId="1-2">
    <w:name w:val="Medium Shading 1 Accent 2"/>
    <w:basedOn w:val="af4"/>
    <w:uiPriority w:val="6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5">
    <w:name w:val="Стиль маркированный3"/>
    <w:basedOn w:val="af5"/>
    <w:rsid w:val="00A54432"/>
    <w:pPr>
      <w:numPr>
        <w:numId w:val="139"/>
      </w:numPr>
    </w:pPr>
  </w:style>
  <w:style w:type="paragraph" w:customStyle="1" w:styleId="15">
    <w:name w:val="Стиль1"/>
    <w:basedOn w:val="af1"/>
    <w:uiPriority w:val="99"/>
    <w:rsid w:val="00A54432"/>
    <w:pPr>
      <w:keepNext/>
      <w:keepLines/>
      <w:numPr>
        <w:numId w:val="143"/>
      </w:numPr>
      <w:suppressLineNumbers/>
      <w:suppressAutoHyphens/>
      <w:autoSpaceDN/>
      <w:adjustRightInd/>
      <w:spacing w:after="60"/>
      <w:jc w:val="left"/>
      <w:textAlignment w:val="auto"/>
    </w:pPr>
    <w:rPr>
      <w:rFonts w:eastAsia="Times New Roman"/>
      <w:b/>
      <w:sz w:val="28"/>
      <w:lang w:eastAsia="ru-RU"/>
      <w14:ligatures w14:val="none"/>
    </w:rPr>
  </w:style>
  <w:style w:type="paragraph" w:customStyle="1" w:styleId="37">
    <w:name w:val="Стиль3"/>
    <w:basedOn w:val="2fb"/>
    <w:uiPriority w:val="99"/>
    <w:rsid w:val="00A54432"/>
    <w:pPr>
      <w:numPr>
        <w:ilvl w:val="2"/>
        <w:numId w:val="143"/>
      </w:numPr>
      <w:autoSpaceDN/>
      <w:spacing w:after="0" w:line="240" w:lineRule="auto"/>
    </w:pPr>
    <w:rPr>
      <w:rFonts w:eastAsia="Times New Roman"/>
      <w:szCs w:val="20"/>
      <w:lang w:eastAsia="ru-RU"/>
      <w14:ligatures w14:val="none"/>
    </w:rPr>
  </w:style>
  <w:style w:type="paragraph" w:customStyle="1" w:styleId="afffffffffffffffd">
    <w:name w:val="Таблица шапка"/>
    <w:basedOn w:val="af1"/>
    <w:link w:val="afffffffffffffffe"/>
    <w:rsid w:val="00A54432"/>
    <w:pPr>
      <w:widowControl/>
      <w:autoSpaceDN/>
      <w:adjustRightInd/>
      <w:spacing w:before="40" w:after="40"/>
      <w:jc w:val="center"/>
      <w:textAlignment w:val="auto"/>
    </w:pPr>
    <w:rPr>
      <w:rFonts w:eastAsia="Times New Roman"/>
      <w:b/>
      <w:lang w:eastAsia="ru-RU"/>
      <w14:ligatures w14:val="none"/>
    </w:rPr>
  </w:style>
  <w:style w:type="character" w:customStyle="1" w:styleId="afffffffffffffffe">
    <w:name w:val="Таблица шапка Знак"/>
    <w:link w:val="afffffffffffffffd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fff">
    <w:name w:val="Текст Знак1"/>
    <w:basedOn w:val="af3"/>
    <w:locked/>
    <w:rsid w:val="00A54432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InfoBlue">
    <w:name w:val="ТЗ.InfoBlue"/>
    <w:aliases w:val="ТЗ.Указания"/>
    <w:next w:val="af1"/>
    <w:uiPriority w:val="98"/>
    <w:qFormat/>
    <w:rsid w:val="00A54432"/>
    <w:pPr>
      <w:widowControl w:val="0"/>
      <w:tabs>
        <w:tab w:val="left" w:pos="540"/>
        <w:tab w:val="left" w:pos="1260"/>
      </w:tabs>
      <w:spacing w:before="60" w:after="120" w:line="240" w:lineRule="atLeast"/>
      <w:jc w:val="both"/>
    </w:pPr>
    <w:rPr>
      <w:rFonts w:ascii="Courier New" w:eastAsia="Times New Roman" w:hAnsi="Courier New" w:cs="Courier New"/>
      <w:i/>
      <w:color w:val="0000FF"/>
      <w:sz w:val="24"/>
      <w:szCs w:val="24"/>
    </w:rPr>
  </w:style>
  <w:style w:type="table" w:customStyle="1" w:styleId="affffffffffffffff">
    <w:name w:val="ТЗ.Без рамок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rPr>
      <w:cantSplit/>
    </w:trPr>
  </w:style>
  <w:style w:type="character" w:customStyle="1" w:styleId="affffffffffffffff0">
    <w:name w:val="ТЗ.Выделение Зачеркнутый"/>
    <w:basedOn w:val="af3"/>
    <w:uiPriority w:val="9"/>
    <w:qFormat/>
    <w:rsid w:val="00A54432"/>
    <w:rPr>
      <w:strike/>
      <w:dstrike w:val="0"/>
    </w:rPr>
  </w:style>
  <w:style w:type="character" w:customStyle="1" w:styleId="affffffffffffffff1">
    <w:name w:val="ТЗ.Выделение Курсив"/>
    <w:basedOn w:val="af3"/>
    <w:uiPriority w:val="9"/>
    <w:qFormat/>
    <w:rsid w:val="00A54432"/>
    <w:rPr>
      <w:i/>
    </w:rPr>
  </w:style>
  <w:style w:type="character" w:customStyle="1" w:styleId="affffffffffffffff2">
    <w:name w:val="ТЗ.Выделение Надстрочный"/>
    <w:basedOn w:val="af3"/>
    <w:uiPriority w:val="9"/>
    <w:qFormat/>
    <w:rsid w:val="00A54432"/>
    <w:rPr>
      <w:vertAlign w:val="superscript"/>
    </w:rPr>
  </w:style>
  <w:style w:type="character" w:customStyle="1" w:styleId="affffffffffffffff3">
    <w:name w:val="ТЗ.Выделение Подстрочный"/>
    <w:basedOn w:val="af3"/>
    <w:uiPriority w:val="9"/>
    <w:qFormat/>
    <w:rsid w:val="00A54432"/>
    <w:rPr>
      <w:vertAlign w:val="subscript"/>
    </w:rPr>
  </w:style>
  <w:style w:type="character" w:customStyle="1" w:styleId="affffffffffffffff4">
    <w:name w:val="ТЗ.Выделение Подчеркнутый"/>
    <w:basedOn w:val="af3"/>
    <w:uiPriority w:val="9"/>
    <w:qFormat/>
    <w:rsid w:val="00A54432"/>
    <w:rPr>
      <w:u w:val="single"/>
    </w:rPr>
  </w:style>
  <w:style w:type="character" w:customStyle="1" w:styleId="affffffffffffffff5">
    <w:name w:val="ТЗ.Выделение Полужирный"/>
    <w:basedOn w:val="af3"/>
    <w:uiPriority w:val="9"/>
    <w:qFormat/>
    <w:rsid w:val="00A54432"/>
    <w:rPr>
      <w:b/>
    </w:rPr>
  </w:style>
  <w:style w:type="character" w:customStyle="1" w:styleId="affffffffffffffff6">
    <w:name w:val="ТЗ.Выделение Цветной"/>
    <w:basedOn w:val="af3"/>
    <w:uiPriority w:val="9"/>
    <w:qFormat/>
    <w:rsid w:val="00A54432"/>
    <w:rPr>
      <w:b/>
      <w:color w:val="000000" w:themeColor="text1"/>
    </w:rPr>
  </w:style>
  <w:style w:type="numbering" w:customStyle="1" w:styleId="a2">
    <w:name w:val="ТЗ.Заголовки"/>
    <w:uiPriority w:val="99"/>
    <w:rsid w:val="00A54432"/>
    <w:pPr>
      <w:numPr>
        <w:numId w:val="140"/>
      </w:numPr>
    </w:pPr>
  </w:style>
  <w:style w:type="paragraph" w:customStyle="1" w:styleId="1fff0">
    <w:name w:val="ТЗ.Заголовок 1"/>
    <w:next w:val="affffff3"/>
    <w:uiPriority w:val="19"/>
    <w:qFormat/>
    <w:rsid w:val="00A54432"/>
    <w:pPr>
      <w:keepNext/>
      <w:pageBreakBefore/>
      <w:tabs>
        <w:tab w:val="num" w:pos="567"/>
      </w:tabs>
      <w:spacing w:before="60" w:after="120"/>
      <w:ind w:left="397" w:hanging="397"/>
      <w:jc w:val="both"/>
      <w:outlineLvl w:val="0"/>
    </w:pPr>
    <w:rPr>
      <w:rFonts w:asciiTheme="majorHAnsi" w:eastAsia="Calibri" w:hAnsiTheme="majorHAnsi" w:cstheme="majorHAnsi"/>
      <w:b/>
      <w:bCs/>
      <w:caps/>
      <w:kern w:val="32"/>
      <w:sz w:val="32"/>
      <w:szCs w:val="32"/>
      <w:lang w:eastAsia="ru-RU"/>
    </w:rPr>
  </w:style>
  <w:style w:type="paragraph" w:customStyle="1" w:styleId="1fff1">
    <w:name w:val="ТЗ.Заголовок 1 без номера"/>
    <w:basedOn w:val="1f0"/>
    <w:next w:val="affffff3"/>
    <w:uiPriority w:val="22"/>
    <w:qFormat/>
    <w:rsid w:val="00A54432"/>
    <w:pPr>
      <w:numPr>
        <w:numId w:val="0"/>
      </w:numPr>
      <w:suppressAutoHyphens w:val="0"/>
      <w:autoSpaceDN/>
      <w:adjustRightInd/>
      <w:spacing w:before="240"/>
      <w:textAlignment w:val="auto"/>
    </w:pPr>
    <w:rPr>
      <w:rFonts w:eastAsiaTheme="minorHAnsi" w:cstheme="minorHAnsi"/>
      <w:bCs w:val="0"/>
      <w:kern w:val="0"/>
      <w:sz w:val="30"/>
      <w:szCs w:val="28"/>
      <w14:ligatures w14:val="none"/>
    </w:rPr>
  </w:style>
  <w:style w:type="paragraph" w:customStyle="1" w:styleId="2ffe">
    <w:name w:val="ТЗ.Заголовок 2"/>
    <w:next w:val="affffff3"/>
    <w:uiPriority w:val="19"/>
    <w:qFormat/>
    <w:rsid w:val="00A54432"/>
    <w:pPr>
      <w:keepNext/>
      <w:tabs>
        <w:tab w:val="num" w:pos="851"/>
      </w:tabs>
      <w:spacing w:before="120" w:after="60"/>
      <w:ind w:left="624" w:hanging="624"/>
      <w:jc w:val="both"/>
      <w:outlineLvl w:val="1"/>
    </w:pPr>
    <w:rPr>
      <w:rFonts w:ascii="Arial" w:eastAsia="Times New Roman" w:hAnsi="Arial" w:cs="Times New Roman"/>
      <w:b/>
      <w:bCs/>
      <w:i/>
      <w:smallCaps/>
      <w:sz w:val="28"/>
      <w:szCs w:val="28"/>
      <w:lang w:eastAsia="ru-RU"/>
    </w:rPr>
  </w:style>
  <w:style w:type="paragraph" w:customStyle="1" w:styleId="2fff">
    <w:name w:val="ТЗ.Заголовок 2 без номера"/>
    <w:basedOn w:val="2d"/>
    <w:next w:val="affffff3"/>
    <w:uiPriority w:val="22"/>
    <w:qFormat/>
    <w:rsid w:val="00A54432"/>
    <w:pPr>
      <w:keepLines w:val="0"/>
      <w:numPr>
        <w:ilvl w:val="0"/>
        <w:numId w:val="0"/>
      </w:numPr>
      <w:suppressAutoHyphens w:val="0"/>
      <w:autoSpaceDN/>
      <w:adjustRightInd/>
      <w:jc w:val="left"/>
      <w:textAlignment w:val="auto"/>
    </w:pPr>
    <w:rPr>
      <w:rFonts w:eastAsiaTheme="minorHAnsi"/>
      <w:iCs w:val="0"/>
      <w:spacing w:val="-2"/>
      <w:sz w:val="28"/>
      <w:szCs w:val="22"/>
      <w14:ligatures w14:val="none"/>
    </w:rPr>
  </w:style>
  <w:style w:type="paragraph" w:customStyle="1" w:styleId="3ffa">
    <w:name w:val="ТЗ.Заголовок 3"/>
    <w:next w:val="affffff3"/>
    <w:uiPriority w:val="19"/>
    <w:qFormat/>
    <w:rsid w:val="00A54432"/>
    <w:pPr>
      <w:keepNext/>
      <w:tabs>
        <w:tab w:val="num" w:pos="1247"/>
      </w:tabs>
      <w:spacing w:before="120" w:after="60"/>
      <w:ind w:left="1021" w:hanging="1021"/>
      <w:jc w:val="both"/>
      <w:outlineLvl w:val="2"/>
    </w:pPr>
    <w:rPr>
      <w:rFonts w:ascii="Arial" w:eastAsia="Times New Roman" w:hAnsi="Arial" w:cs="Times New Roman"/>
      <w:sz w:val="27"/>
      <w:szCs w:val="24"/>
      <w:lang w:eastAsia="ru-RU"/>
    </w:rPr>
  </w:style>
  <w:style w:type="paragraph" w:customStyle="1" w:styleId="3ffb">
    <w:name w:val="ТЗ.Заголовок 3 без номера"/>
    <w:basedOn w:val="3f0"/>
    <w:next w:val="affffff3"/>
    <w:uiPriority w:val="22"/>
    <w:qFormat/>
    <w:rsid w:val="00A54432"/>
    <w:pPr>
      <w:numPr>
        <w:ilvl w:val="0"/>
        <w:numId w:val="0"/>
      </w:numPr>
      <w:tabs>
        <w:tab w:val="left" w:pos="1134"/>
      </w:tabs>
      <w:suppressAutoHyphens w:val="0"/>
      <w:autoSpaceDN/>
      <w:adjustRightInd/>
      <w:jc w:val="left"/>
      <w:textAlignment w:val="auto"/>
    </w:pPr>
    <w:rPr>
      <w:rFonts w:eastAsiaTheme="minorHAnsi" w:cstheme="minorHAnsi"/>
      <w:bCs w:val="0"/>
      <w:szCs w:val="22"/>
      <w14:ligatures w14:val="none"/>
    </w:rPr>
  </w:style>
  <w:style w:type="paragraph" w:customStyle="1" w:styleId="4fa">
    <w:name w:val="ТЗ.Заголовок 4 без номера"/>
    <w:basedOn w:val="49"/>
    <w:next w:val="affffff3"/>
    <w:uiPriority w:val="22"/>
    <w:qFormat/>
    <w:rsid w:val="00A54432"/>
    <w:pPr>
      <w:keepLines w:val="0"/>
      <w:numPr>
        <w:ilvl w:val="0"/>
        <w:numId w:val="0"/>
      </w:numPr>
      <w:tabs>
        <w:tab w:val="clear" w:pos="993"/>
      </w:tabs>
      <w:suppressAutoHyphens w:val="0"/>
      <w:autoSpaceDN/>
      <w:adjustRightInd/>
      <w:jc w:val="left"/>
      <w:textAlignment w:val="auto"/>
    </w:pPr>
    <w:rPr>
      <w:rFonts w:eastAsiaTheme="minorHAnsi" w:cstheme="minorHAnsi"/>
      <w:szCs w:val="22"/>
      <w14:ligatures w14:val="none"/>
    </w:rPr>
  </w:style>
  <w:style w:type="paragraph" w:customStyle="1" w:styleId="affffffffffffffff7">
    <w:name w:val="ТЗ.Заголовок без включения в содержание"/>
    <w:basedOn w:val="1f0"/>
    <w:uiPriority w:val="19"/>
    <w:qFormat/>
    <w:rsid w:val="00A54432"/>
    <w:pPr>
      <w:numPr>
        <w:numId w:val="0"/>
      </w:numPr>
      <w:suppressAutoHyphens w:val="0"/>
      <w:autoSpaceDE w:val="0"/>
      <w:spacing w:before="240"/>
      <w:jc w:val="center"/>
      <w:textAlignment w:val="auto"/>
      <w:outlineLvl w:val="9"/>
    </w:pPr>
    <w:rPr>
      <w:rFonts w:eastAsiaTheme="minorHAnsi" w:cstheme="minorHAnsi"/>
      <w:color w:val="000000"/>
      <w:kern w:val="0"/>
      <w:sz w:val="30"/>
      <w:szCs w:val="28"/>
      <w14:ligatures w14:val="none"/>
    </w:rPr>
  </w:style>
  <w:style w:type="paragraph" w:customStyle="1" w:styleId="affffffffffffffff8">
    <w:name w:val="ТЗ.Колонтитул"/>
    <w:uiPriority w:val="50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fffffff9">
    <w:name w:val="ТЗ.Колонтитул.Верхний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a">
    <w:name w:val="ТЗ.Колонтитул.Графа"/>
    <w:basedOn w:val="affffffffffffffff8"/>
    <w:next w:val="affffffffffffffff8"/>
    <w:uiPriority w:val="50"/>
    <w:qFormat/>
    <w:rsid w:val="00A54432"/>
    <w:rPr>
      <w:sz w:val="18"/>
      <w:szCs w:val="18"/>
    </w:rPr>
  </w:style>
  <w:style w:type="paragraph" w:customStyle="1" w:styleId="affffffffffffffffb">
    <w:name w:val="ТЗ.Колонтитул.Логотип"/>
    <w:basedOn w:val="affffffffffffffff8"/>
    <w:uiPriority w:val="50"/>
    <w:qFormat/>
    <w:rsid w:val="00A54432"/>
  </w:style>
  <w:style w:type="paragraph" w:customStyle="1" w:styleId="affffffffffffffffc">
    <w:name w:val="ТЗ.Колонтитул.Название документа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d">
    <w:name w:val="ТЗ.Колонтитул.номер редакции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e">
    <w:name w:val="ТЗ.Основной"/>
    <w:basedOn w:val="2f9"/>
    <w:link w:val="afffffffffffffffff"/>
    <w:qFormat/>
    <w:rsid w:val="00A54432"/>
    <w:pPr>
      <w:widowControl/>
      <w:autoSpaceDN/>
      <w:adjustRightInd/>
      <w:spacing w:before="60" w:after="60" w:line="240" w:lineRule="auto"/>
      <w:ind w:firstLine="505"/>
      <w:textAlignment w:val="auto"/>
    </w:pPr>
    <w:rPr>
      <w:rFonts w:eastAsia="Times New Roman"/>
      <w:lang w:val="x-none" w:eastAsia="x-none"/>
      <w14:ligatures w14:val="none"/>
    </w:rPr>
  </w:style>
  <w:style w:type="character" w:customStyle="1" w:styleId="afffffffffffffffff">
    <w:name w:val="ТЗ.Основной Знак"/>
    <w:link w:val="affffffffffffffffe"/>
    <w:rsid w:val="00A5443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2fff0">
    <w:name w:val="ТЗ.Приложение Название 2"/>
    <w:basedOn w:val="af0"/>
    <w:link w:val="2fff1"/>
    <w:qFormat/>
    <w:rsid w:val="00A54432"/>
    <w:pPr>
      <w:numPr>
        <w:numId w:val="0"/>
      </w:numPr>
      <w:tabs>
        <w:tab w:val="num" w:pos="1209"/>
      </w:tabs>
      <w:suppressAutoHyphens w:val="0"/>
      <w:autoSpaceDN/>
      <w:adjustRightInd/>
      <w:spacing w:line="264" w:lineRule="auto"/>
      <w:ind w:hanging="8"/>
      <w:jc w:val="both"/>
      <w:textAlignment w:val="auto"/>
      <w:outlineLvl w:val="1"/>
    </w:pPr>
    <w:rPr>
      <w:szCs w:val="28"/>
      <w:lang w:val="en-US"/>
    </w:rPr>
  </w:style>
  <w:style w:type="character" w:customStyle="1" w:styleId="2fff1">
    <w:name w:val="ТЗ.Приложение Название 2 Знак"/>
    <w:basedOn w:val="affffffb"/>
    <w:link w:val="2fff0"/>
    <w:rsid w:val="00A54432"/>
    <w:rPr>
      <w:rFonts w:ascii="Times New Roman" w:eastAsiaTheme="minorHAnsi" w:hAnsi="Times New Roman" w:cstheme="minorHAnsi"/>
      <w:b/>
      <w:bCs/>
      <w:iCs/>
      <w:kern w:val="32"/>
      <w:sz w:val="30"/>
      <w:szCs w:val="28"/>
      <w:lang w:val="en-US"/>
      <w14:ligatures w14:val="standardContextual"/>
    </w:rPr>
  </w:style>
  <w:style w:type="paragraph" w:customStyle="1" w:styleId="3ffc">
    <w:name w:val="ТЗ.Приложение Название 3"/>
    <w:basedOn w:val="2fff0"/>
    <w:link w:val="3ffd"/>
    <w:qFormat/>
    <w:rsid w:val="00A54432"/>
    <w:pPr>
      <w:ind w:left="993" w:hanging="284"/>
      <w:outlineLvl w:val="2"/>
    </w:pPr>
    <w:rPr>
      <w:sz w:val="26"/>
      <w:szCs w:val="26"/>
    </w:rPr>
  </w:style>
  <w:style w:type="character" w:customStyle="1" w:styleId="3ffd">
    <w:name w:val="ТЗ.Приложение Название 3 Знак"/>
    <w:basedOn w:val="2fff1"/>
    <w:link w:val="3ffc"/>
    <w:rsid w:val="00A54432"/>
    <w:rPr>
      <w:rFonts w:ascii="Times New Roman" w:eastAsiaTheme="minorHAnsi" w:hAnsi="Times New Roman" w:cstheme="minorHAnsi"/>
      <w:b/>
      <w:bCs/>
      <w:iCs/>
      <w:kern w:val="32"/>
      <w:sz w:val="26"/>
      <w:szCs w:val="26"/>
      <w:lang w:val="en-US"/>
      <w14:ligatures w14:val="standardContextual"/>
    </w:rPr>
  </w:style>
  <w:style w:type="paragraph" w:customStyle="1" w:styleId="a4">
    <w:name w:val="ТЗ.Приложение.Номер"/>
    <w:basedOn w:val="1f0"/>
    <w:next w:val="affffff3"/>
    <w:uiPriority w:val="20"/>
    <w:rsid w:val="00A54432"/>
    <w:pPr>
      <w:numPr>
        <w:numId w:val="144"/>
      </w:numPr>
      <w:suppressAutoHyphens w:val="0"/>
      <w:autoSpaceDN/>
      <w:adjustRightInd/>
      <w:spacing w:before="240" w:line="360" w:lineRule="auto"/>
      <w:textAlignment w:val="auto"/>
    </w:pPr>
    <w:rPr>
      <w:rFonts w:eastAsia="Calibri" w:cstheme="majorHAnsi"/>
      <w:sz w:val="30"/>
      <w14:ligatures w14:val="none"/>
    </w:rPr>
  </w:style>
  <w:style w:type="table" w:customStyle="1" w:styleId="afffffffffffffffff0">
    <w:name w:val="ТЗ.Рамки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3">
    <w:name w:val="ТЗ.Список 1 номер"/>
    <w:basedOn w:val="affffff3"/>
    <w:uiPriority w:val="6"/>
    <w:rsid w:val="00A54432"/>
    <w:pPr>
      <w:numPr>
        <w:numId w:val="145"/>
      </w:numPr>
      <w:spacing w:line="240" w:lineRule="auto"/>
    </w:pPr>
  </w:style>
  <w:style w:type="paragraph" w:customStyle="1" w:styleId="19">
    <w:name w:val="ТЗ.Список 1 нумерованный"/>
    <w:basedOn w:val="affffff3"/>
    <w:uiPriority w:val="5"/>
    <w:qFormat/>
    <w:rsid w:val="00A54432"/>
    <w:pPr>
      <w:numPr>
        <w:numId w:val="146"/>
      </w:numPr>
      <w:spacing w:line="240" w:lineRule="auto"/>
    </w:pPr>
  </w:style>
  <w:style w:type="paragraph" w:customStyle="1" w:styleId="22">
    <w:name w:val="ТЗ.Список 2 номер"/>
    <w:basedOn w:val="affffff3"/>
    <w:uiPriority w:val="5"/>
    <w:qFormat/>
    <w:rsid w:val="00A54432"/>
    <w:pPr>
      <w:numPr>
        <w:ilvl w:val="1"/>
        <w:numId w:val="145"/>
      </w:numPr>
      <w:spacing w:line="240" w:lineRule="auto"/>
    </w:pPr>
    <w:rPr>
      <w:lang w:val="en-US"/>
    </w:rPr>
  </w:style>
  <w:style w:type="paragraph" w:customStyle="1" w:styleId="27">
    <w:name w:val="ТЗ.Список 2 нумерованный"/>
    <w:basedOn w:val="affffff3"/>
    <w:uiPriority w:val="5"/>
    <w:qFormat/>
    <w:rsid w:val="00A54432"/>
    <w:pPr>
      <w:numPr>
        <w:ilvl w:val="1"/>
        <w:numId w:val="146"/>
      </w:numPr>
      <w:spacing w:line="240" w:lineRule="auto"/>
    </w:pPr>
  </w:style>
  <w:style w:type="paragraph" w:customStyle="1" w:styleId="36">
    <w:name w:val="ТЗ.Список 3 номер"/>
    <w:basedOn w:val="affffff3"/>
    <w:uiPriority w:val="5"/>
    <w:qFormat/>
    <w:rsid w:val="00A54432"/>
    <w:pPr>
      <w:numPr>
        <w:ilvl w:val="2"/>
        <w:numId w:val="145"/>
      </w:numPr>
      <w:spacing w:line="240" w:lineRule="auto"/>
    </w:pPr>
    <w:rPr>
      <w:rFonts w:cs="Arial"/>
    </w:rPr>
  </w:style>
  <w:style w:type="paragraph" w:customStyle="1" w:styleId="3a">
    <w:name w:val="ТЗ.Список 3 нумерованный"/>
    <w:basedOn w:val="affffff3"/>
    <w:uiPriority w:val="5"/>
    <w:qFormat/>
    <w:rsid w:val="00A54432"/>
    <w:pPr>
      <w:numPr>
        <w:ilvl w:val="2"/>
        <w:numId w:val="146"/>
      </w:numPr>
      <w:spacing w:line="240" w:lineRule="auto"/>
    </w:pPr>
  </w:style>
  <w:style w:type="character" w:customStyle="1" w:styleId="4f9">
    <w:name w:val="ТЗ.Список 4 маркированный Знак"/>
    <w:basedOn w:val="affffff4"/>
    <w:link w:val="43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2">
    <w:name w:val="ТЗ.Список 4 номер"/>
    <w:basedOn w:val="affffff3"/>
    <w:uiPriority w:val="5"/>
    <w:qFormat/>
    <w:rsid w:val="00A54432"/>
    <w:pPr>
      <w:numPr>
        <w:ilvl w:val="3"/>
        <w:numId w:val="145"/>
      </w:numPr>
      <w:spacing w:line="240" w:lineRule="auto"/>
    </w:pPr>
  </w:style>
  <w:style w:type="paragraph" w:customStyle="1" w:styleId="45">
    <w:name w:val="ТЗ.Список 4 нумерованный"/>
    <w:basedOn w:val="affffff3"/>
    <w:uiPriority w:val="5"/>
    <w:qFormat/>
    <w:rsid w:val="00A54432"/>
    <w:pPr>
      <w:numPr>
        <w:ilvl w:val="3"/>
        <w:numId w:val="146"/>
      </w:numPr>
      <w:spacing w:line="240" w:lineRule="auto"/>
    </w:pPr>
  </w:style>
  <w:style w:type="paragraph" w:customStyle="1" w:styleId="5f0">
    <w:name w:val="ТЗ.Список 5 маркированный"/>
    <w:basedOn w:val="43"/>
    <w:link w:val="5f1"/>
    <w:qFormat/>
    <w:rsid w:val="00A54432"/>
    <w:pPr>
      <w:numPr>
        <w:ilvl w:val="0"/>
        <w:numId w:val="0"/>
      </w:numPr>
      <w:spacing w:line="240" w:lineRule="auto"/>
      <w:ind w:left="2552" w:hanging="360"/>
    </w:pPr>
  </w:style>
  <w:style w:type="character" w:customStyle="1" w:styleId="5f1">
    <w:name w:val="ТЗ.Список 5 маркированный Знак"/>
    <w:basedOn w:val="4f9"/>
    <w:link w:val="5f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">
    <w:name w:val="ТЗ.Таблица.Список 1 номер"/>
    <w:basedOn w:val="affffff5"/>
    <w:uiPriority w:val="32"/>
    <w:qFormat/>
    <w:rsid w:val="00A54432"/>
    <w:pPr>
      <w:numPr>
        <w:numId w:val="147"/>
      </w:numPr>
      <w:spacing w:before="60" w:after="60"/>
    </w:pPr>
    <w:rPr>
      <w:sz w:val="22"/>
    </w:rPr>
  </w:style>
  <w:style w:type="paragraph" w:customStyle="1" w:styleId="1fff2">
    <w:name w:val="ТЗ.Таблица.Список 1 отступ"/>
    <w:basedOn w:val="affffff5"/>
    <w:uiPriority w:val="33"/>
    <w:qFormat/>
    <w:rsid w:val="00A54432"/>
    <w:pPr>
      <w:spacing w:before="60" w:after="60"/>
      <w:ind w:left="425" w:firstLine="31"/>
    </w:pPr>
    <w:rPr>
      <w:sz w:val="22"/>
    </w:rPr>
  </w:style>
  <w:style w:type="paragraph" w:customStyle="1" w:styleId="21">
    <w:name w:val="ТЗ.Таблица.Список 2 номер"/>
    <w:basedOn w:val="affffff5"/>
    <w:uiPriority w:val="32"/>
    <w:qFormat/>
    <w:rsid w:val="00A54432"/>
    <w:pPr>
      <w:numPr>
        <w:ilvl w:val="1"/>
        <w:numId w:val="147"/>
      </w:numPr>
      <w:spacing w:before="60" w:after="60"/>
    </w:pPr>
    <w:rPr>
      <w:sz w:val="22"/>
    </w:rPr>
  </w:style>
  <w:style w:type="paragraph" w:customStyle="1" w:styleId="2fff2">
    <w:name w:val="ТЗ.Таблица.Список 2 отступ"/>
    <w:basedOn w:val="affffff5"/>
    <w:uiPriority w:val="33"/>
    <w:qFormat/>
    <w:rsid w:val="00A54432"/>
    <w:pPr>
      <w:spacing w:before="60" w:after="60"/>
      <w:ind w:left="888"/>
    </w:pPr>
    <w:rPr>
      <w:sz w:val="22"/>
      <w:szCs w:val="22"/>
    </w:rPr>
  </w:style>
  <w:style w:type="paragraph" w:customStyle="1" w:styleId="33">
    <w:name w:val="ТЗ.Таблица.Список 3 номер"/>
    <w:basedOn w:val="affffff5"/>
    <w:uiPriority w:val="32"/>
    <w:qFormat/>
    <w:rsid w:val="00A54432"/>
    <w:pPr>
      <w:numPr>
        <w:ilvl w:val="2"/>
        <w:numId w:val="147"/>
      </w:numPr>
      <w:spacing w:before="60" w:after="60"/>
    </w:pPr>
    <w:rPr>
      <w:sz w:val="22"/>
    </w:rPr>
  </w:style>
  <w:style w:type="paragraph" w:customStyle="1" w:styleId="3ffe">
    <w:name w:val="ТЗ.Таблица.Список 3 отступ"/>
    <w:basedOn w:val="affffff5"/>
    <w:uiPriority w:val="33"/>
    <w:qFormat/>
    <w:rsid w:val="00A54432"/>
    <w:pPr>
      <w:spacing w:before="60" w:after="60"/>
      <w:ind w:left="1276" w:hanging="425"/>
    </w:pPr>
    <w:rPr>
      <w:sz w:val="22"/>
      <w:szCs w:val="22"/>
    </w:rPr>
  </w:style>
  <w:style w:type="character" w:customStyle="1" w:styleId="4f8">
    <w:name w:val="ТЗ.Таблица.Список 4 маркированный Знак"/>
    <w:basedOn w:val="affffff6"/>
    <w:link w:val="4b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0">
    <w:name w:val="ТЗ.Таблица.Список 4 номер"/>
    <w:basedOn w:val="affffff5"/>
    <w:uiPriority w:val="32"/>
    <w:rsid w:val="00A54432"/>
    <w:pPr>
      <w:numPr>
        <w:ilvl w:val="3"/>
        <w:numId w:val="147"/>
      </w:numPr>
      <w:spacing w:before="60" w:after="60"/>
    </w:pPr>
    <w:rPr>
      <w:sz w:val="22"/>
    </w:rPr>
  </w:style>
  <w:style w:type="paragraph" w:customStyle="1" w:styleId="4fb">
    <w:name w:val="ТЗ.Таблица.Список 4 отступ"/>
    <w:basedOn w:val="affffff5"/>
    <w:uiPriority w:val="33"/>
    <w:qFormat/>
    <w:rsid w:val="00A54432"/>
    <w:pPr>
      <w:spacing w:before="60" w:after="60"/>
      <w:ind w:left="1762"/>
    </w:pPr>
    <w:rPr>
      <w:sz w:val="22"/>
      <w:szCs w:val="22"/>
    </w:rPr>
  </w:style>
  <w:style w:type="paragraph" w:customStyle="1" w:styleId="50">
    <w:name w:val="ТЗ.Таблица.Список 5 маркированный"/>
    <w:basedOn w:val="affffff3"/>
    <w:link w:val="5f2"/>
    <w:uiPriority w:val="30"/>
    <w:qFormat/>
    <w:rsid w:val="00A54432"/>
    <w:pPr>
      <w:numPr>
        <w:ilvl w:val="4"/>
        <w:numId w:val="148"/>
      </w:numPr>
      <w:spacing w:line="240" w:lineRule="auto"/>
      <w:ind w:left="2022"/>
    </w:pPr>
  </w:style>
  <w:style w:type="character" w:customStyle="1" w:styleId="5f2">
    <w:name w:val="ТЗ.Таблица.Список 5 маркированный Знак"/>
    <w:basedOn w:val="4f8"/>
    <w:link w:val="50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0a">
    <w:name w:val="ТЗ.Таблица.Текст 10"/>
    <w:basedOn w:val="affffff5"/>
    <w:link w:val="10b"/>
    <w:uiPriority w:val="3"/>
    <w:qFormat/>
    <w:rsid w:val="00A54432"/>
    <w:pPr>
      <w:framePr w:hSpace="180" w:wrap="around" w:vAnchor="text" w:hAnchor="text" w:y="1"/>
      <w:spacing w:before="60" w:after="60"/>
    </w:pPr>
  </w:style>
  <w:style w:type="character" w:customStyle="1" w:styleId="10b">
    <w:name w:val="ТЗ.Таблица.Текст 10 Знак"/>
    <w:basedOn w:val="affffff6"/>
    <w:link w:val="10a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1">
    <w:name w:val="ТЗ.Таблица.Текст жирн"/>
    <w:basedOn w:val="affffff5"/>
    <w:link w:val="afffffffffffffffff2"/>
    <w:qFormat/>
    <w:rsid w:val="00A54432"/>
    <w:pPr>
      <w:spacing w:before="60" w:after="60"/>
    </w:pPr>
    <w:rPr>
      <w:b/>
    </w:rPr>
  </w:style>
  <w:style w:type="character" w:customStyle="1" w:styleId="afffffffffffffffff2">
    <w:name w:val="ТЗ.Таблица.Текст жирн Знак"/>
    <w:basedOn w:val="affffff6"/>
    <w:link w:val="afffffffffffffffff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ff3">
    <w:name w:val="ТЗ.Таблица.Текст по центру"/>
    <w:basedOn w:val="affffff5"/>
    <w:link w:val="afffffffffffffffff4"/>
    <w:uiPriority w:val="29"/>
    <w:qFormat/>
    <w:rsid w:val="00A54432"/>
    <w:pPr>
      <w:spacing w:before="60" w:after="60"/>
      <w:jc w:val="center"/>
    </w:pPr>
  </w:style>
  <w:style w:type="character" w:customStyle="1" w:styleId="afffffffffffffffff4">
    <w:name w:val="ТЗ.Таблица.Текст по центру Знак"/>
    <w:basedOn w:val="affffff6"/>
    <w:link w:val="afffffffffffffffff3"/>
    <w:uiPriority w:val="2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5">
    <w:name w:val="ТЗ.Таблица.Текст полужирный"/>
    <w:basedOn w:val="affffff5"/>
    <w:link w:val="afffffffffffffffff6"/>
    <w:uiPriority w:val="29"/>
    <w:qFormat/>
    <w:rsid w:val="00A54432"/>
    <w:pPr>
      <w:spacing w:before="60" w:after="60"/>
    </w:pPr>
    <w:rPr>
      <w:b/>
      <w:iCs w:val="0"/>
    </w:rPr>
  </w:style>
  <w:style w:type="character" w:customStyle="1" w:styleId="afffffffffffffffff6">
    <w:name w:val="ТЗ.Таблица.Текст полужирный Знак"/>
    <w:basedOn w:val="affffff6"/>
    <w:link w:val="afffffffffffffffff5"/>
    <w:uiPriority w:val="29"/>
    <w:rsid w:val="00A54432"/>
    <w:rPr>
      <w:rFonts w:ascii="Times New Roman" w:eastAsia="Calibri" w:hAnsi="Times New Roman" w:cs="Times New Roman"/>
      <w:b/>
      <w:bCs/>
      <w:iCs w:val="0"/>
      <w:sz w:val="24"/>
      <w:szCs w:val="24"/>
      <w:lang w:eastAsia="ru-RU"/>
    </w:rPr>
  </w:style>
  <w:style w:type="paragraph" w:customStyle="1" w:styleId="10c">
    <w:name w:val="ТЗ.Таблица.Текст10 П"/>
    <w:basedOn w:val="affffff5"/>
    <w:link w:val="10d"/>
    <w:qFormat/>
    <w:rsid w:val="00A54432"/>
    <w:pPr>
      <w:spacing w:before="60" w:after="60"/>
    </w:pPr>
    <w:rPr>
      <w:rFonts w:cstheme="minorHAnsi"/>
      <w:noProof/>
    </w:rPr>
  </w:style>
  <w:style w:type="character" w:customStyle="1" w:styleId="10d">
    <w:name w:val="ТЗ.Таблица.Текст10 П Знак"/>
    <w:basedOn w:val="affffff6"/>
    <w:link w:val="10c"/>
    <w:rsid w:val="00A54432"/>
    <w:rPr>
      <w:rFonts w:ascii="Times New Roman" w:eastAsia="Calibri" w:hAnsi="Times New Roman" w:cstheme="minorHAnsi"/>
      <w:bCs/>
      <w:iCs/>
      <w:noProof/>
      <w:sz w:val="24"/>
      <w:szCs w:val="24"/>
      <w:lang w:eastAsia="ru-RU"/>
    </w:rPr>
  </w:style>
  <w:style w:type="table" w:customStyle="1" w:styleId="1fff3">
    <w:name w:val="ТЗ.Таблица1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2fff3">
    <w:name w:val="ТЗ.Требование 2"/>
    <w:basedOn w:val="2d"/>
    <w:rsid w:val="00A54432"/>
    <w:pPr>
      <w:keepNext w:val="0"/>
      <w:keepLines w:val="0"/>
      <w:numPr>
        <w:ilvl w:val="0"/>
        <w:numId w:val="0"/>
      </w:numPr>
      <w:suppressAutoHyphens w:val="0"/>
      <w:autoSpaceDN/>
      <w:adjustRightInd/>
      <w:spacing w:before="60"/>
      <w:ind w:left="578" w:hanging="578"/>
      <w:textAlignment w:val="auto"/>
      <w:outlineLvl w:val="9"/>
    </w:pPr>
    <w:rPr>
      <w:rFonts w:eastAsiaTheme="minorHAnsi" w:cstheme="minorHAnsi"/>
      <w:b w:val="0"/>
      <w:iCs w:val="0"/>
      <w:spacing w:val="-2"/>
      <w:szCs w:val="22"/>
      <w14:ligatures w14:val="none"/>
    </w:rPr>
  </w:style>
  <w:style w:type="paragraph" w:customStyle="1" w:styleId="2fff4">
    <w:name w:val="ТЗ.Требование 2.Отступ"/>
    <w:basedOn w:val="2fff3"/>
    <w:rsid w:val="00A54432"/>
    <w:pPr>
      <w:ind w:left="567" w:firstLine="0"/>
    </w:pPr>
  </w:style>
  <w:style w:type="paragraph" w:customStyle="1" w:styleId="34">
    <w:name w:val="ТЗ.Требование 3"/>
    <w:basedOn w:val="3f0"/>
    <w:rsid w:val="00A54432"/>
    <w:pPr>
      <w:keepNext w:val="0"/>
      <w:numPr>
        <w:numId w:val="11"/>
      </w:numPr>
      <w:tabs>
        <w:tab w:val="left" w:pos="1134"/>
      </w:tabs>
      <w:suppressAutoHyphens w:val="0"/>
      <w:autoSpaceDN/>
      <w:adjustRightInd/>
      <w:spacing w:before="60"/>
      <w:ind w:left="0" w:firstLine="0"/>
      <w:textAlignment w:val="auto"/>
      <w:outlineLvl w:val="9"/>
    </w:pPr>
    <w:rPr>
      <w:rFonts w:eastAsiaTheme="minorHAnsi" w:cstheme="minorHAnsi"/>
      <w:b w:val="0"/>
      <w:bCs w:val="0"/>
      <w:szCs w:val="22"/>
      <w14:ligatures w14:val="none"/>
    </w:rPr>
  </w:style>
  <w:style w:type="paragraph" w:customStyle="1" w:styleId="3fff">
    <w:name w:val="ТЗ.Требование 3.Отступ"/>
    <w:basedOn w:val="34"/>
    <w:rsid w:val="00A54432"/>
    <w:pPr>
      <w:numPr>
        <w:ilvl w:val="0"/>
        <w:numId w:val="0"/>
      </w:numPr>
      <w:ind w:left="709"/>
    </w:pPr>
  </w:style>
  <w:style w:type="paragraph" w:customStyle="1" w:styleId="41">
    <w:name w:val="ТЗ.Требование 4"/>
    <w:basedOn w:val="49"/>
    <w:qFormat/>
    <w:rsid w:val="00A54432"/>
    <w:pPr>
      <w:keepNext w:val="0"/>
      <w:keepLines w:val="0"/>
      <w:numPr>
        <w:numId w:val="11"/>
      </w:numPr>
      <w:tabs>
        <w:tab w:val="clear" w:pos="993"/>
      </w:tabs>
      <w:suppressAutoHyphens w:val="0"/>
      <w:autoSpaceDN/>
      <w:adjustRightInd/>
      <w:spacing w:before="60" w:line="276" w:lineRule="auto"/>
      <w:ind w:left="862" w:hanging="862"/>
      <w:textAlignment w:val="auto"/>
      <w:outlineLvl w:val="9"/>
    </w:pPr>
    <w:rPr>
      <w:rFonts w:eastAsiaTheme="minorHAnsi" w:cstheme="minorHAnsi"/>
      <w:szCs w:val="24"/>
      <w14:ligatures w14:val="none"/>
    </w:rPr>
  </w:style>
  <w:style w:type="paragraph" w:customStyle="1" w:styleId="4fc">
    <w:name w:val="ТЗ.Требование 4.Отступ"/>
    <w:basedOn w:val="41"/>
    <w:rsid w:val="00A54432"/>
    <w:pPr>
      <w:numPr>
        <w:ilvl w:val="0"/>
        <w:numId w:val="0"/>
      </w:numPr>
      <w:ind w:left="851"/>
    </w:pPr>
  </w:style>
  <w:style w:type="paragraph" w:customStyle="1" w:styleId="afffffffffffffffff7">
    <w:name w:val="ТЗ.Формула"/>
    <w:link w:val="afffffffffffffffff8"/>
    <w:uiPriority w:val="38"/>
    <w:qFormat/>
    <w:rsid w:val="00A54432"/>
    <w:pPr>
      <w:spacing w:before="240" w:after="240" w:line="240" w:lineRule="auto"/>
      <w:contextualSpacing/>
      <w:jc w:val="both"/>
    </w:pPr>
    <w:rPr>
      <w:rFonts w:ascii="Courier New" w:eastAsia="Calibri" w:hAnsi="Courier New" w:cs="Courier New"/>
      <w:bCs/>
      <w:iCs/>
      <w:sz w:val="18"/>
      <w:szCs w:val="24"/>
    </w:rPr>
  </w:style>
  <w:style w:type="character" w:customStyle="1" w:styleId="afffffffffffffffff8">
    <w:name w:val="ТЗ.Формула Знак"/>
    <w:basedOn w:val="af3"/>
    <w:link w:val="afffffffffffffffff7"/>
    <w:uiPriority w:val="38"/>
    <w:rsid w:val="00A54432"/>
    <w:rPr>
      <w:rFonts w:ascii="Courier New" w:eastAsia="Calibri" w:hAnsi="Courier New" w:cs="Courier New"/>
      <w:bCs/>
      <w:iCs/>
      <w:sz w:val="18"/>
      <w:szCs w:val="24"/>
    </w:rPr>
  </w:style>
  <w:style w:type="paragraph" w:customStyle="1" w:styleId="afffffffffffffffff9">
    <w:name w:val="ТЗ.Формула.Подпись"/>
    <w:basedOn w:val="affffff3"/>
    <w:next w:val="affffff3"/>
    <w:uiPriority w:val="38"/>
    <w:qFormat/>
    <w:rsid w:val="00A54432"/>
    <w:pPr>
      <w:spacing w:before="240" w:after="240" w:line="240" w:lineRule="auto"/>
      <w:ind w:firstLine="0"/>
      <w:jc w:val="right"/>
    </w:pPr>
    <w:rPr>
      <w:b/>
      <w:bCs w:val="0"/>
      <w:iCs w:val="0"/>
      <w:sz w:val="22"/>
      <w:szCs w:val="22"/>
    </w:rPr>
  </w:style>
  <w:style w:type="table" w:customStyle="1" w:styleId="afffffffffffffffffa">
    <w:name w:val="ТЗ.Штамп утверждения"/>
    <w:basedOn w:val="af4"/>
    <w:uiPriority w:val="99"/>
    <w:qFormat/>
    <w:rsid w:val="00A54432"/>
    <w:pPr>
      <w:spacing w:before="60" w:after="60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</w:rPr>
    </w:tblStylePr>
  </w:style>
  <w:style w:type="table" w:styleId="-31">
    <w:name w:val="Colorful Shading Accent 3"/>
    <w:basedOn w:val="af4"/>
    <w:uiPriority w:val="71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32">
    <w:name w:val="Colorful List Accent 3"/>
    <w:basedOn w:val="af4"/>
    <w:uiPriority w:val="72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afffffffffffffffffb">
    <w:name w:val="текст в таблице"/>
    <w:rsid w:val="00A54432"/>
    <w:pPr>
      <w:spacing w:before="40" w:after="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f7">
    <w:name w:val="ТЗ.Приложение.Название.3 Знак"/>
    <w:basedOn w:val="2f5"/>
    <w:link w:val="3f3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table" w:customStyle="1" w:styleId="2fff5">
    <w:name w:val="Сетка таблицы2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f">
    <w:name w:val="ТЗ.Таблица.Список 5маркированный Знак"/>
    <w:basedOn w:val="4f8"/>
    <w:link w:val="55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c">
    <w:name w:val="Знак"/>
    <w:basedOn w:val="af1"/>
    <w:semiHidden/>
    <w:rsid w:val="00A54432"/>
    <w:pPr>
      <w:widowControl/>
      <w:autoSpaceDN/>
      <w:adjustRightInd/>
      <w:spacing w:before="120" w:after="160" w:line="240" w:lineRule="exact"/>
      <w:textAlignment w:val="auto"/>
    </w:pPr>
    <w:rPr>
      <w:rFonts w:eastAsia="Times New Roman"/>
      <w:szCs w:val="20"/>
      <w:lang w:val="en-US"/>
      <w14:ligatures w14:val="none"/>
    </w:rPr>
  </w:style>
  <w:style w:type="table" w:customStyle="1" w:styleId="3fff0">
    <w:name w:val="Сетка таблицы3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ff6">
    <w:name w:val="ТЗ.Таблица.Блок2"/>
    <w:basedOn w:val="1ff7"/>
    <w:link w:val="2fff7"/>
    <w:uiPriority w:val="30"/>
    <w:qFormat/>
    <w:rsid w:val="00A54432"/>
    <w:pPr>
      <w:keepNext/>
      <w:spacing w:line="240" w:lineRule="auto"/>
      <w:jc w:val="left"/>
    </w:pPr>
    <w:rPr>
      <w:i/>
    </w:rPr>
  </w:style>
  <w:style w:type="character" w:customStyle="1" w:styleId="2fff7">
    <w:name w:val="ТЗ.Таблица.Блок2 Знак"/>
    <w:basedOn w:val="1ff8"/>
    <w:link w:val="2fff6"/>
    <w:uiPriority w:val="30"/>
    <w:rsid w:val="00A54432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61">
    <w:name w:val="ТЗ.Таблица.Список 6 маркированный"/>
    <w:basedOn w:val="50"/>
    <w:link w:val="66"/>
    <w:uiPriority w:val="30"/>
    <w:qFormat/>
    <w:rsid w:val="00A54432"/>
    <w:pPr>
      <w:numPr>
        <w:ilvl w:val="5"/>
        <w:numId w:val="149"/>
      </w:numPr>
      <w:ind w:left="2297"/>
    </w:pPr>
  </w:style>
  <w:style w:type="character" w:customStyle="1" w:styleId="66">
    <w:name w:val="ТЗ.Таблица.Список 6 маркированный Знак"/>
    <w:basedOn w:val="5f2"/>
    <w:link w:val="6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table" w:customStyle="1" w:styleId="1fff4">
    <w:name w:val="А_Сетка таблицы1"/>
    <w:basedOn w:val="af4"/>
    <w:locked/>
    <w:rsid w:val="00A54432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table" w:customStyle="1" w:styleId="2fff8">
    <w:name w:val="ТЗ.Таблица2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3fff1">
    <w:name w:val="Основной текст (3)_"/>
    <w:basedOn w:val="af3"/>
    <w:link w:val="310"/>
    <w:uiPriority w:val="99"/>
    <w:locked/>
    <w:rsid w:val="00A54432"/>
    <w:rPr>
      <w:sz w:val="28"/>
      <w:szCs w:val="28"/>
      <w:shd w:val="clear" w:color="auto" w:fill="FFFFFF"/>
    </w:rPr>
  </w:style>
  <w:style w:type="paragraph" w:customStyle="1" w:styleId="310">
    <w:name w:val="Основной текст (3)1"/>
    <w:basedOn w:val="af1"/>
    <w:link w:val="3fff1"/>
    <w:uiPriority w:val="99"/>
    <w:rsid w:val="00A54432"/>
    <w:pPr>
      <w:shd w:val="clear" w:color="auto" w:fill="FFFFFF"/>
      <w:autoSpaceDN/>
      <w:adjustRightInd/>
      <w:spacing w:line="317" w:lineRule="exact"/>
      <w:jc w:val="center"/>
      <w:textAlignment w:val="auto"/>
    </w:pPr>
    <w:rPr>
      <w:rFonts w:asciiTheme="minorHAnsi" w:hAnsiTheme="minorHAnsi" w:cstheme="minorBidi"/>
      <w:sz w:val="28"/>
      <w:szCs w:val="28"/>
      <w14:ligatures w14:val="none"/>
    </w:rPr>
  </w:style>
  <w:style w:type="numbering" w:customStyle="1" w:styleId="AppendixHeadList1">
    <w:name w:val="AppendixHeadList1"/>
    <w:uiPriority w:val="99"/>
    <w:rsid w:val="00A54432"/>
    <w:pPr>
      <w:numPr>
        <w:numId w:val="150"/>
      </w:numPr>
    </w:pPr>
  </w:style>
  <w:style w:type="table" w:customStyle="1" w:styleId="3fff2">
    <w:name w:val="ТЗ.Таблица3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numbering" w:styleId="1ai">
    <w:name w:val="Outline List 1"/>
    <w:basedOn w:val="af5"/>
    <w:uiPriority w:val="99"/>
    <w:semiHidden/>
    <w:unhideWhenUsed/>
    <w:rsid w:val="00A54432"/>
    <w:pPr>
      <w:numPr>
        <w:numId w:val="151"/>
      </w:numPr>
    </w:pPr>
  </w:style>
  <w:style w:type="character" w:customStyle="1" w:styleId="4f0">
    <w:name w:val="ТЗ.Приложение.Название.4 Знак"/>
    <w:basedOn w:val="3f7"/>
    <w:link w:val="4c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character" w:customStyle="1" w:styleId="5a">
    <w:name w:val="ТЗ.Приложение.Название.5 Знак"/>
    <w:basedOn w:val="4f0"/>
    <w:link w:val="56"/>
    <w:rsid w:val="00A54432"/>
    <w:rPr>
      <w:rFonts w:ascii="Times New Roman" w:eastAsiaTheme="minorHAnsi" w:hAnsi="Times New Roman" w:cstheme="minorHAnsi"/>
      <w:b/>
      <w:bCs/>
      <w:i/>
      <w:iCs/>
      <w:caps/>
      <w:kern w:val="32"/>
      <w:sz w:val="26"/>
      <w:szCs w:val="26"/>
      <w:u w:val="single"/>
      <w14:ligatures w14:val="standardContextual"/>
    </w:rPr>
  </w:style>
  <w:style w:type="character" w:customStyle="1" w:styleId="affffffffffff5">
    <w:name w:val="Заголовок таблицы Знак"/>
    <w:basedOn w:val="af3"/>
    <w:link w:val="affffffffffff4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afffffffffffffffffd">
    <w:name w:val="таблица"/>
    <w:basedOn w:val="af1"/>
    <w:qFormat/>
    <w:rsid w:val="00A54432"/>
    <w:pPr>
      <w:autoSpaceDN/>
      <w:adjustRightInd/>
      <w:spacing w:line="276" w:lineRule="auto"/>
      <w:jc w:val="left"/>
      <w:textAlignment w:val="auto"/>
    </w:pPr>
    <w:rPr>
      <w:rFonts w:eastAsia="Times New Roman"/>
      <w:lang w:val="ru" w:eastAsia="ru-RU"/>
      <w14:ligatures w14:val="none"/>
    </w:rPr>
  </w:style>
  <w:style w:type="paragraph" w:customStyle="1" w:styleId="afffffffffffffffffe">
    <w:name w:val="Текст внутри таблицы"/>
    <w:basedOn w:val="af1"/>
    <w:link w:val="affffffffffffffffff"/>
    <w:rsid w:val="00A54432"/>
    <w:pPr>
      <w:widowControl/>
      <w:autoSpaceDN/>
      <w:adjustRightInd/>
      <w:spacing w:before="60" w:after="60"/>
      <w:contextualSpacing/>
      <w:jc w:val="left"/>
      <w:textAlignment w:val="auto"/>
    </w:pPr>
    <w:rPr>
      <w:rFonts w:eastAsia="Times New Roman"/>
      <w:bCs/>
      <w:sz w:val="20"/>
      <w:szCs w:val="20"/>
      <w:lang w:val="x-none" w:eastAsia="ru-RU"/>
      <w14:ligatures w14:val="none"/>
    </w:rPr>
  </w:style>
  <w:style w:type="character" w:customStyle="1" w:styleId="affffffffffffffffff">
    <w:name w:val="Текст внутри таблицы Знак"/>
    <w:link w:val="afffffffffffffffffe"/>
    <w:rsid w:val="00A54432"/>
    <w:rPr>
      <w:rFonts w:ascii="Times New Roman" w:eastAsia="Times New Roman" w:hAnsi="Times New Roman" w:cs="Times New Roman"/>
      <w:bCs/>
      <w:sz w:val="20"/>
      <w:szCs w:val="20"/>
      <w:lang w:val="x-none" w:eastAsia="ru-RU"/>
    </w:rPr>
  </w:style>
  <w:style w:type="paragraph" w:customStyle="1" w:styleId="affffffffffffffffff0">
    <w:name w:val="Название таблицы"/>
    <w:basedOn w:val="af1"/>
    <w:qFormat/>
    <w:rsid w:val="00A54432"/>
    <w:pPr>
      <w:keepNext/>
      <w:keepLines/>
      <w:widowControl/>
      <w:autoSpaceDN/>
      <w:adjustRightInd/>
      <w:spacing w:before="120" w:line="360" w:lineRule="auto"/>
      <w:ind w:right="284" w:firstLine="624"/>
      <w:contextualSpacing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ffffffffffffffffff1">
    <w:name w:val="Шапка таблицы"/>
    <w:basedOn w:val="af1"/>
    <w:rsid w:val="00A54432"/>
    <w:pPr>
      <w:widowControl/>
      <w:autoSpaceDN/>
      <w:adjustRightInd/>
      <w:spacing w:before="60" w:after="60"/>
      <w:contextualSpacing/>
      <w:jc w:val="center"/>
      <w:textAlignment w:val="auto"/>
    </w:pPr>
    <w:rPr>
      <w:rFonts w:eastAsia="Times New Roman"/>
      <w:b/>
      <w:sz w:val="20"/>
      <w:lang w:eastAsia="ru-RU"/>
      <w14:ligatures w14:val="none"/>
    </w:rPr>
  </w:style>
  <w:style w:type="paragraph" w:customStyle="1" w:styleId="92">
    <w:name w:val="ТЗ.Таблица.Текст 9"/>
    <w:basedOn w:val="affffff3"/>
    <w:link w:val="93"/>
    <w:uiPriority w:val="29"/>
    <w:qFormat/>
    <w:rsid w:val="00A54432"/>
    <w:pPr>
      <w:spacing w:line="240" w:lineRule="auto"/>
      <w:ind w:firstLine="0"/>
      <w:jc w:val="left"/>
    </w:pPr>
    <w:rPr>
      <w:sz w:val="18"/>
    </w:rPr>
  </w:style>
  <w:style w:type="character" w:customStyle="1" w:styleId="93">
    <w:name w:val="ТЗ.Таблица.Текст 9 Знак"/>
    <w:basedOn w:val="affffff4"/>
    <w:link w:val="92"/>
    <w:uiPriority w:val="29"/>
    <w:locked/>
    <w:rsid w:val="00A54432"/>
    <w:rPr>
      <w:rFonts w:ascii="Times New Roman" w:eastAsia="Calibri" w:hAnsi="Times New Roman" w:cs="Times New Roman"/>
      <w:bCs/>
      <w:iCs/>
      <w:sz w:val="18"/>
      <w:szCs w:val="24"/>
      <w:lang w:eastAsia="ru-RU"/>
    </w:rPr>
  </w:style>
  <w:style w:type="table" w:customStyle="1" w:styleId="4fd">
    <w:name w:val="ТЗ.Таблица4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affffffffffffffffff2">
    <w:name w:val="Текст пункта (Для титула)"/>
    <w:link w:val="affffffffffffffffff3"/>
    <w:locked/>
    <w:rsid w:val="00A54432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fffffffffff3">
    <w:name w:val="Текст пункта (Для титула) Знак"/>
    <w:link w:val="affffffffffffffffff2"/>
    <w:locked/>
    <w:rsid w:val="00A54432"/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0">
    <w:name w:val="msonormal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auto-cursor-target">
    <w:name w:val="auto-cursor-target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tw-data-text">
    <w:name w:val="tw-data-text"/>
    <w:basedOn w:val="af1"/>
    <w:uiPriority w:val="99"/>
    <w:semiHidden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character" w:customStyle="1" w:styleId="jim-table-header-content">
    <w:name w:val="jim-table-header-content"/>
    <w:basedOn w:val="af3"/>
    <w:rsid w:val="00A54432"/>
  </w:style>
  <w:style w:type="character" w:customStyle="1" w:styleId="aui-lozenge">
    <w:name w:val="aui-lozenge"/>
    <w:basedOn w:val="af3"/>
    <w:rsid w:val="00A54432"/>
  </w:style>
  <w:style w:type="character" w:customStyle="1" w:styleId="total-issues-count">
    <w:name w:val="total-issues-count"/>
    <w:basedOn w:val="af3"/>
    <w:rsid w:val="00A54432"/>
  </w:style>
  <w:style w:type="character" w:customStyle="1" w:styleId="expand-control-text">
    <w:name w:val="expand-control-text"/>
    <w:basedOn w:val="af3"/>
    <w:rsid w:val="00A54432"/>
  </w:style>
  <w:style w:type="character" w:customStyle="1" w:styleId="expand-control-icon">
    <w:name w:val="expand-control-icon"/>
    <w:basedOn w:val="af3"/>
    <w:rsid w:val="00A54432"/>
  </w:style>
  <w:style w:type="character" w:customStyle="1" w:styleId="y2iqfc">
    <w:name w:val="y2iqfc"/>
    <w:basedOn w:val="af3"/>
    <w:rsid w:val="00A54432"/>
  </w:style>
  <w:style w:type="character" w:customStyle="1" w:styleId="hrcahc">
    <w:name w:val="hrcahc"/>
    <w:basedOn w:val="af3"/>
    <w:rsid w:val="00A54432"/>
  </w:style>
  <w:style w:type="character" w:customStyle="1" w:styleId="nolink">
    <w:name w:val="nolink"/>
    <w:basedOn w:val="af3"/>
    <w:rsid w:val="00A54432"/>
  </w:style>
  <w:style w:type="character" w:customStyle="1" w:styleId="ui-provider">
    <w:name w:val="ui-provider"/>
    <w:basedOn w:val="af3"/>
    <w:rsid w:val="00A54432"/>
  </w:style>
  <w:style w:type="paragraph" w:styleId="affffffffffffffffff4">
    <w:name w:val="table of authorities"/>
    <w:basedOn w:val="af1"/>
    <w:next w:val="af1"/>
    <w:rsid w:val="00A54432"/>
    <w:pPr>
      <w:ind w:left="240" w:hanging="240"/>
    </w:pPr>
  </w:style>
  <w:style w:type="character" w:customStyle="1" w:styleId="fabric-editor-annotation">
    <w:name w:val="fabric-editor-annotation"/>
    <w:basedOn w:val="af3"/>
    <w:rsid w:val="00A54432"/>
  </w:style>
  <w:style w:type="character" w:customStyle="1" w:styleId="nh-number">
    <w:name w:val="nh-number"/>
    <w:basedOn w:val="af3"/>
    <w:rsid w:val="00A54432"/>
  </w:style>
  <w:style w:type="character" w:customStyle="1" w:styleId="plantuml-svg-image">
    <w:name w:val="plantuml-svg-image"/>
    <w:basedOn w:val="af3"/>
    <w:rsid w:val="00A54432"/>
  </w:style>
  <w:style w:type="character" w:customStyle="1" w:styleId="fabric-text-color-mark">
    <w:name w:val="fabric-text-color-mark"/>
    <w:basedOn w:val="af3"/>
    <w:rsid w:val="00A54432"/>
  </w:style>
  <w:style w:type="character" w:customStyle="1" w:styleId="confluence-embedded-file-wrapper">
    <w:name w:val="confluence-embedded-file-wrapper"/>
    <w:basedOn w:val="af3"/>
    <w:rsid w:val="00A54432"/>
  </w:style>
  <w:style w:type="paragraph" w:customStyle="1" w:styleId="xl63">
    <w:name w:val="xl63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4">
    <w:name w:val="xl64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5">
    <w:name w:val="xl65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6">
    <w:name w:val="xl66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67">
    <w:name w:val="xl67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8">
    <w:name w:val="xl68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color w:val="000000"/>
      <w:sz w:val="20"/>
      <w:szCs w:val="20"/>
      <w:lang w:eastAsia="ru-RU"/>
      <w14:ligatures w14:val="none"/>
    </w:rPr>
  </w:style>
  <w:style w:type="paragraph" w:customStyle="1" w:styleId="xl69">
    <w:name w:val="xl6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color w:val="000000"/>
      <w:lang w:eastAsia="ru-RU"/>
      <w14:ligatures w14:val="none"/>
    </w:rPr>
  </w:style>
  <w:style w:type="paragraph" w:customStyle="1" w:styleId="xl70">
    <w:name w:val="xl7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71">
    <w:name w:val="xl71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1fff5">
    <w:name w:val="Заголовок1"/>
    <w:basedOn w:val="af3"/>
    <w:rsid w:val="00A54432"/>
  </w:style>
  <w:style w:type="paragraph" w:customStyle="1" w:styleId="2fff9">
    <w:name w:val="Стиль2"/>
    <w:basedOn w:val="29"/>
    <w:qFormat/>
    <w:rsid w:val="00A54432"/>
    <w:pPr>
      <w:numPr>
        <w:ilvl w:val="0"/>
        <w:numId w:val="0"/>
      </w:numPr>
      <w:tabs>
        <w:tab w:val="num" w:pos="1209"/>
      </w:tabs>
      <w:ind w:left="1209" w:hanging="360"/>
      <w:jc w:val="left"/>
    </w:pPr>
    <w:rPr>
      <w:rFonts w:eastAsia="Times New Roman"/>
      <w:color w:val="000000" w:themeColor="text1"/>
      <w:lang w:eastAsia="ru-RU"/>
      <w14:ligatures w14:val="none"/>
    </w:rPr>
  </w:style>
  <w:style w:type="paragraph" w:customStyle="1" w:styleId="s9">
    <w:name w:val="s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8">
    <w:name w:val="Стиль нумерации"/>
    <w:basedOn w:val="101"/>
    <w:qFormat/>
    <w:rsid w:val="00A54432"/>
    <w:pPr>
      <w:widowControl/>
      <w:numPr>
        <w:numId w:val="152"/>
      </w:numPr>
      <w:autoSpaceDN/>
      <w:adjustRightInd/>
      <w:jc w:val="left"/>
      <w:textAlignment w:val="auto"/>
    </w:pPr>
    <w:rPr>
      <w:rFonts w:eastAsia="Times New Roman"/>
      <w:lang w:val="en-US" w:eastAsia="ru-RU"/>
      <w14:ligatures w14:val="none"/>
    </w:rPr>
  </w:style>
  <w:style w:type="character" w:customStyle="1" w:styleId="expand-icon">
    <w:name w:val="expand-icon"/>
    <w:basedOn w:val="af3"/>
    <w:rsid w:val="00A54432"/>
  </w:style>
  <w:style w:type="paragraph" w:customStyle="1" w:styleId="phlistordereda">
    <w:name w:val="ph_list_ordered_aбв"/>
    <w:basedOn w:val="af1"/>
    <w:rsid w:val="00A54432"/>
    <w:pPr>
      <w:widowControl/>
      <w:numPr>
        <w:numId w:val="153"/>
      </w:numPr>
      <w:autoSpaceDN/>
      <w:adjustRightInd/>
      <w:spacing w:line="360" w:lineRule="auto"/>
      <w:ind w:right="-2"/>
      <w:textAlignment w:val="auto"/>
    </w:pPr>
    <w:rPr>
      <w:rFonts w:eastAsia="Times New Roman"/>
      <w:szCs w:val="20"/>
      <w:lang w:eastAsia="ru-RU"/>
      <w14:ligatures w14:val="none"/>
    </w:rPr>
  </w:style>
  <w:style w:type="paragraph" w:styleId="2fffa">
    <w:name w:val="envelope return"/>
    <w:basedOn w:val="af1"/>
    <w:rsid w:val="00A54432"/>
    <w:rPr>
      <w:rFonts w:asciiTheme="majorHAnsi" w:eastAsiaTheme="majorEastAsia" w:hAnsiTheme="majorHAnsi" w:cstheme="majorBidi"/>
      <w:sz w:val="20"/>
      <w:szCs w:val="20"/>
    </w:rPr>
  </w:style>
  <w:style w:type="paragraph" w:styleId="30">
    <w:name w:val="List Bullet 3"/>
    <w:basedOn w:val="af1"/>
    <w:rsid w:val="00A54432"/>
    <w:pPr>
      <w:numPr>
        <w:numId w:val="154"/>
      </w:numPr>
      <w:contextualSpacing/>
    </w:pPr>
  </w:style>
  <w:style w:type="numbering" w:customStyle="1" w:styleId="1fff6">
    <w:name w:val="Нет списка1"/>
    <w:next w:val="af5"/>
    <w:uiPriority w:val="99"/>
    <w:semiHidden/>
    <w:unhideWhenUsed/>
    <w:rsid w:val="00A54432"/>
  </w:style>
  <w:style w:type="table" w:customStyle="1" w:styleId="211">
    <w:name w:val="Простая таблица 21"/>
    <w:basedOn w:val="af4"/>
    <w:next w:val="2ff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1">
    <w:name w:val="Простая таблица 31"/>
    <w:basedOn w:val="af4"/>
    <w:next w:val="3ff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12">
    <w:name w:val="Сетка таблицы 21"/>
    <w:basedOn w:val="af4"/>
    <w:next w:val="2ff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f7">
    <w:name w:val="_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f8">
    <w:name w:val="_Таблица примечания1"/>
    <w:basedOn w:val="af4"/>
    <w:rsid w:val="00A54432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f9">
    <w:name w:val="_Таблица содержания работ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fa">
    <w:name w:val="_Титул_Невидимая 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Ind w:w="675" w:type="dxa"/>
    </w:tblPr>
  </w:style>
  <w:style w:type="table" w:customStyle="1" w:styleId="1fffb">
    <w:name w:val="Заголовок вставляемой таблицы1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">
    <w:name w:val="Сетка таблицы11"/>
    <w:basedOn w:val="af4"/>
    <w:next w:val="af6"/>
    <w:rsid w:val="00A54432"/>
    <w:pPr>
      <w:spacing w:after="0" w:line="36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fffffff5">
    <w:name w:val="Утверждаю"/>
    <w:link w:val="affffffffffffffffff6"/>
    <w:qFormat/>
    <w:rsid w:val="00A54432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character" w:customStyle="1" w:styleId="affffffffffffffffff6">
    <w:name w:val="Утверждаю Знак"/>
    <w:basedOn w:val="affffffffffffff7"/>
    <w:link w:val="affffffffffffffffff5"/>
    <w:rsid w:val="00A54432"/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table" w:customStyle="1" w:styleId="-11">
    <w:name w:val="Веб-таблица 11"/>
    <w:basedOn w:val="af4"/>
    <w:next w:val="-1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f4"/>
    <w:next w:val="-2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Веб-таблица 31"/>
    <w:basedOn w:val="af4"/>
    <w:next w:val="-3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fffc">
    <w:name w:val="Статья / Раздел1"/>
    <w:basedOn w:val="af5"/>
    <w:next w:val="ac"/>
    <w:rsid w:val="00A54432"/>
  </w:style>
  <w:style w:type="table" w:customStyle="1" w:styleId="113">
    <w:name w:val="Столбцы таблицы 11"/>
    <w:basedOn w:val="af4"/>
    <w:next w:val="1ff3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Столбцы таблицы 21"/>
    <w:basedOn w:val="af4"/>
    <w:next w:val="2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Столбцы таблицы 31"/>
    <w:basedOn w:val="af4"/>
    <w:next w:val="3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Столбцы таблицы 41"/>
    <w:basedOn w:val="af4"/>
    <w:next w:val="4f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0">
    <w:name w:val="Столбцы таблицы 51"/>
    <w:basedOn w:val="af4"/>
    <w:next w:val="5d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f4"/>
    <w:next w:val="-1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f4"/>
    <w:next w:val="-2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Таблица-список 31"/>
    <w:basedOn w:val="af4"/>
    <w:next w:val="-3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f4"/>
    <w:next w:val="-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f4"/>
    <w:next w:val="-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f4"/>
    <w:next w:val="-6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f4"/>
    <w:next w:val="-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f4"/>
    <w:next w:val="-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4">
    <w:name w:val="Цветная таблица 11"/>
    <w:basedOn w:val="af4"/>
    <w:next w:val="1f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Цветная таблица 21"/>
    <w:basedOn w:val="af4"/>
    <w:next w:val="2ff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Цветная таблица 31"/>
    <w:basedOn w:val="af4"/>
    <w:next w:val="3ff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fe">
    <w:name w:val="_Табл_Текст_Маркир4"/>
    <w:basedOn w:val="af5"/>
    <w:uiPriority w:val="99"/>
    <w:rsid w:val="00A54432"/>
  </w:style>
  <w:style w:type="numbering" w:customStyle="1" w:styleId="1fffd">
    <w:name w:val="Заголовки1"/>
    <w:uiPriority w:val="99"/>
    <w:rsid w:val="00A54432"/>
  </w:style>
  <w:style w:type="numbering" w:customStyle="1" w:styleId="4ff">
    <w:name w:val="_Табл_Номер_строки4"/>
    <w:uiPriority w:val="99"/>
    <w:rsid w:val="00A54432"/>
  </w:style>
  <w:style w:type="character" w:customStyle="1" w:styleId="10e">
    <w:name w:val="Неразрешенное упоминание10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4ff0">
    <w:name w:val="Неразрешенное упоминание4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5f3">
    <w:name w:val="Неразрешенное упоминание5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67">
    <w:name w:val="Неразрешенное упоминание6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73">
    <w:name w:val="Неразрешенное упоминание7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affffffffffffffffff7">
    <w:name w:val="Основной текст_"/>
    <w:basedOn w:val="af3"/>
    <w:link w:val="1fffe"/>
    <w:rsid w:val="00A54432"/>
  </w:style>
  <w:style w:type="paragraph" w:customStyle="1" w:styleId="1fffe">
    <w:name w:val="Основной текст1"/>
    <w:basedOn w:val="af1"/>
    <w:link w:val="affffffffffffffffff7"/>
    <w:rsid w:val="00A54432"/>
    <w:pPr>
      <w:spacing w:line="271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numbering" w:customStyle="1" w:styleId="23">
    <w:name w:val="Текущий список2"/>
    <w:uiPriority w:val="99"/>
    <w:rsid w:val="00A54432"/>
    <w:pPr>
      <w:numPr>
        <w:numId w:val="155"/>
      </w:numPr>
    </w:pPr>
  </w:style>
  <w:style w:type="numbering" w:customStyle="1" w:styleId="32">
    <w:name w:val="Текущий список3"/>
    <w:uiPriority w:val="99"/>
    <w:rsid w:val="00A54432"/>
    <w:pPr>
      <w:numPr>
        <w:numId w:val="156"/>
      </w:numPr>
    </w:pPr>
  </w:style>
  <w:style w:type="numbering" w:customStyle="1" w:styleId="44">
    <w:name w:val="Текущий список4"/>
    <w:uiPriority w:val="99"/>
    <w:rsid w:val="00A54432"/>
    <w:pPr>
      <w:numPr>
        <w:numId w:val="157"/>
      </w:numPr>
    </w:pPr>
  </w:style>
  <w:style w:type="numbering" w:customStyle="1" w:styleId="51">
    <w:name w:val="Текущий список5"/>
    <w:uiPriority w:val="99"/>
    <w:rsid w:val="00A54432"/>
    <w:pPr>
      <w:numPr>
        <w:numId w:val="158"/>
      </w:numPr>
    </w:pPr>
  </w:style>
  <w:style w:type="paragraph" w:customStyle="1" w:styleId="affffffffffffffffff8">
    <w:name w:val="Программный код"/>
    <w:basedOn w:val="afffffffff"/>
    <w:qFormat/>
    <w:rsid w:val="00A54432"/>
    <w:pPr>
      <w:framePr w:hSpace="180" w:wrap="around" w:vAnchor="text" w:hAnchor="text" w:y="1"/>
    </w:pPr>
    <w:rPr>
      <w:rFonts w:ascii="Courier New" w:hAnsi="Courier New" w:cs="Courier New"/>
      <w:color w:val="000000" w:themeColor="text1"/>
      <w:sz w:val="20"/>
      <w:szCs w:val="20"/>
      <w:lang w:val="en-US"/>
    </w:rPr>
  </w:style>
  <w:style w:type="paragraph" w:customStyle="1" w:styleId="10f">
    <w:name w:val="ТЗ.Таблица.Текст10"/>
    <w:basedOn w:val="affffff5"/>
    <w:link w:val="10f0"/>
    <w:uiPriority w:val="3"/>
    <w:qFormat/>
    <w:rsid w:val="00A54432"/>
    <w:pPr>
      <w:framePr w:hSpace="180" w:wrap="around" w:vAnchor="text" w:hAnchor="text" w:y="1"/>
      <w:spacing w:before="62" w:after="82" w:line="252" w:lineRule="auto"/>
    </w:pPr>
  </w:style>
  <w:style w:type="character" w:customStyle="1" w:styleId="10f0">
    <w:name w:val="ТЗ.Таблица.Текст10 Знак"/>
    <w:basedOn w:val="affffff6"/>
    <w:link w:val="10f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01">
    <w:name w:val="ТЗ.Таблица.Список 1 маркированный 10"/>
    <w:basedOn w:val="1f1"/>
    <w:link w:val="1102"/>
    <w:uiPriority w:val="1"/>
    <w:qFormat/>
    <w:rsid w:val="00A54432"/>
    <w:pPr>
      <w:numPr>
        <w:numId w:val="0"/>
      </w:numPr>
      <w:spacing w:before="0" w:after="0" w:line="276" w:lineRule="auto"/>
    </w:pPr>
    <w:rPr>
      <w:noProof/>
    </w:rPr>
  </w:style>
  <w:style w:type="character" w:customStyle="1" w:styleId="1102">
    <w:name w:val="ТЗ.Таблица.Список 1 маркированный 10 Знак"/>
    <w:basedOn w:val="1ff5"/>
    <w:link w:val="1101"/>
    <w:uiPriority w:val="1"/>
    <w:rsid w:val="00A54432"/>
    <w:rPr>
      <w:rFonts w:ascii="Times New Roman" w:eastAsia="Calibri" w:hAnsi="Times New Roman" w:cs="Times New Roman"/>
      <w:bCs/>
      <w:iCs/>
      <w:noProof/>
      <w:sz w:val="24"/>
      <w:szCs w:val="24"/>
      <w:lang w:eastAsia="ru-RU"/>
    </w:rPr>
  </w:style>
  <w:style w:type="paragraph" w:customStyle="1" w:styleId="1f3">
    <w:name w:val="Нумерованный заголовок 1"/>
    <w:basedOn w:val="1f0"/>
    <w:next w:val="affffffffffe"/>
    <w:qFormat/>
    <w:rsid w:val="00A54432"/>
    <w:pPr>
      <w:keepNext w:val="0"/>
      <w:keepLines w:val="0"/>
      <w:pageBreakBefore w:val="0"/>
      <w:widowControl w:val="0"/>
      <w:numPr>
        <w:numId w:val="159"/>
      </w:numPr>
      <w:tabs>
        <w:tab w:val="left" w:pos="2127"/>
        <w:tab w:val="center" w:pos="4677"/>
        <w:tab w:val="right" w:pos="9355"/>
      </w:tabs>
      <w:suppressAutoHyphens w:val="0"/>
      <w:spacing w:before="480" w:after="200" w:line="276" w:lineRule="auto"/>
    </w:pPr>
    <w:rPr>
      <w:rFonts w:eastAsia="Calibri" w:cs="Times New Roman"/>
      <w:bCs w:val="0"/>
      <w:kern w:val="0"/>
      <w:sz w:val="28"/>
      <w:szCs w:val="36"/>
    </w:rPr>
  </w:style>
  <w:style w:type="paragraph" w:customStyle="1" w:styleId="2f0">
    <w:name w:val="Нумерованный заголовок 2"/>
    <w:basedOn w:val="2d"/>
    <w:next w:val="affffffffffe"/>
    <w:qFormat/>
    <w:rsid w:val="00A54432"/>
    <w:pPr>
      <w:widowControl w:val="0"/>
      <w:numPr>
        <w:numId w:val="159"/>
      </w:numPr>
      <w:tabs>
        <w:tab w:val="left" w:pos="2127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iCs w:val="0"/>
    </w:rPr>
  </w:style>
  <w:style w:type="paragraph" w:customStyle="1" w:styleId="3f4">
    <w:name w:val="Нумерованный заголовок 3"/>
    <w:basedOn w:val="3f0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left" w:pos="142"/>
        <w:tab w:val="left" w:pos="284"/>
        <w:tab w:val="left" w:pos="1418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szCs w:val="24"/>
    </w:rPr>
  </w:style>
  <w:style w:type="paragraph" w:customStyle="1" w:styleId="4d">
    <w:name w:val="Нумерованный заголовок 4"/>
    <w:basedOn w:val="49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clear" w:pos="993"/>
        <w:tab w:val="left" w:pos="2410"/>
        <w:tab w:val="center" w:pos="4677"/>
        <w:tab w:val="right" w:pos="9355"/>
      </w:tabs>
      <w:suppressAutoHyphens w:val="0"/>
      <w:spacing w:before="0" w:after="200" w:line="276" w:lineRule="auto"/>
    </w:pPr>
    <w:rPr>
      <w:rFonts w:eastAsia="Calibri" w:cs="Times New Roman"/>
      <w:bCs w:val="0"/>
      <w:szCs w:val="20"/>
    </w:rPr>
  </w:style>
  <w:style w:type="paragraph" w:customStyle="1" w:styleId="57">
    <w:name w:val="Нумерованный заголовок 5"/>
    <w:basedOn w:val="54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left" w:pos="2410"/>
        <w:tab w:val="center" w:pos="4677"/>
        <w:tab w:val="right" w:pos="9355"/>
      </w:tabs>
      <w:suppressAutoHyphens w:val="0"/>
      <w:spacing w:before="0" w:after="200" w:line="276" w:lineRule="auto"/>
      <w:jc w:val="both"/>
    </w:pPr>
    <w:rPr>
      <w:rFonts w:eastAsia="Calibri" w:cs="Times New Roman"/>
      <w:b w:val="0"/>
      <w:bCs w:val="0"/>
      <w:i/>
      <w:szCs w:val="18"/>
    </w:rPr>
  </w:style>
  <w:style w:type="paragraph" w:customStyle="1" w:styleId="affffffffffffffffff9">
    <w:name w:val="Основной текст абзаца"/>
    <w:basedOn w:val="af1"/>
    <w:link w:val="affffffffffffffffffa"/>
    <w:qFormat/>
    <w:rsid w:val="00A54432"/>
    <w:pPr>
      <w:tabs>
        <w:tab w:val="center" w:pos="4677"/>
        <w:tab w:val="right" w:pos="9355"/>
      </w:tabs>
      <w:spacing w:before="120" w:after="120"/>
      <w:ind w:firstLine="709"/>
    </w:pPr>
    <w:rPr>
      <w:rFonts w:eastAsiaTheme="minorHAnsi"/>
    </w:rPr>
  </w:style>
  <w:style w:type="character" w:customStyle="1" w:styleId="affffffffffffffffffa">
    <w:name w:val="Основной текст абзаца Знак"/>
    <w:basedOn w:val="af3"/>
    <w:link w:val="affffffffffffffffff9"/>
    <w:rsid w:val="00A54432"/>
    <w:rPr>
      <w:rFonts w:ascii="Times New Roman" w:eastAsiaTheme="minorHAnsi" w:hAnsi="Times New Roman" w:cs="Times New Roman"/>
      <w:sz w:val="24"/>
      <w:szCs w:val="24"/>
      <w14:ligatures w14:val="standardContextual"/>
    </w:rPr>
  </w:style>
  <w:style w:type="paragraph" w:customStyle="1" w:styleId="01">
    <w:name w:val="Стиль Маркированный список + Перед:  0 пт"/>
    <w:basedOn w:val="affffffffffffff5"/>
    <w:uiPriority w:val="99"/>
    <w:rsid w:val="00A54432"/>
    <w:pPr>
      <w:tabs>
        <w:tab w:val="left" w:pos="993"/>
      </w:tabs>
      <w:spacing w:after="120"/>
      <w:ind w:left="1929" w:firstLine="709"/>
    </w:pPr>
    <w:rPr>
      <w:rFonts w:eastAsia="Calibri"/>
      <w:szCs w:val="20"/>
    </w:rPr>
  </w:style>
  <w:style w:type="paragraph" w:customStyle="1" w:styleId="Head2">
    <w:name w:val="_Head2"/>
    <w:next w:val="PlainText0"/>
    <w:qFormat/>
    <w:rsid w:val="00A54432"/>
    <w:pPr>
      <w:keepNext/>
      <w:keepLines/>
      <w:numPr>
        <w:ilvl w:val="1"/>
        <w:numId w:val="160"/>
      </w:numPr>
      <w:tabs>
        <w:tab w:val="left" w:pos="852"/>
        <w:tab w:val="left" w:pos="8931"/>
      </w:tabs>
      <w:spacing w:after="0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Head3">
    <w:name w:val="_Head3"/>
    <w:next w:val="PlainText0"/>
    <w:qFormat/>
    <w:rsid w:val="00A54432"/>
    <w:pPr>
      <w:keepNext/>
      <w:keepLines/>
      <w:numPr>
        <w:ilvl w:val="2"/>
        <w:numId w:val="160"/>
      </w:numPr>
      <w:tabs>
        <w:tab w:val="left" w:pos="852"/>
      </w:tabs>
      <w:spacing w:after="0"/>
      <w:jc w:val="both"/>
      <w:outlineLvl w:val="2"/>
    </w:pPr>
    <w:rPr>
      <w:rFonts w:ascii="Times New Roman" w:eastAsia="Times New Roman" w:hAnsi="Times New Roman" w:cs="Arial"/>
      <w:b/>
      <w:bCs/>
      <w:kern w:val="32"/>
      <w:sz w:val="24"/>
      <w:szCs w:val="26"/>
      <w:lang w:eastAsia="ru-RU"/>
    </w:rPr>
  </w:style>
  <w:style w:type="paragraph" w:customStyle="1" w:styleId="Head4">
    <w:name w:val="_Head4"/>
    <w:basedOn w:val="af1"/>
    <w:next w:val="PlainText0"/>
    <w:qFormat/>
    <w:rsid w:val="00A54432"/>
    <w:pPr>
      <w:keepNext/>
      <w:keepLines/>
      <w:numPr>
        <w:ilvl w:val="3"/>
        <w:numId w:val="160"/>
      </w:numPr>
      <w:tabs>
        <w:tab w:val="left" w:pos="852"/>
      </w:tabs>
      <w:spacing w:line="276" w:lineRule="auto"/>
      <w:outlineLvl w:val="3"/>
    </w:pPr>
    <w:rPr>
      <w:b/>
      <w:szCs w:val="20"/>
    </w:rPr>
  </w:style>
  <w:style w:type="paragraph" w:customStyle="1" w:styleId="Head5">
    <w:name w:val="_Head5"/>
    <w:next w:val="PlainText0"/>
    <w:qFormat/>
    <w:rsid w:val="00A54432"/>
    <w:pPr>
      <w:keepNext/>
      <w:keepLines/>
      <w:numPr>
        <w:ilvl w:val="4"/>
        <w:numId w:val="160"/>
      </w:numPr>
      <w:tabs>
        <w:tab w:val="left" w:pos="852"/>
      </w:tabs>
      <w:spacing w:after="0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Head6">
    <w:name w:val="_Head6"/>
    <w:next w:val="PlainText0"/>
    <w:qFormat/>
    <w:rsid w:val="00A54432"/>
    <w:pPr>
      <w:keepNext/>
      <w:keepLines/>
      <w:numPr>
        <w:ilvl w:val="5"/>
        <w:numId w:val="160"/>
      </w:numPr>
      <w:spacing w:after="0"/>
      <w:jc w:val="both"/>
      <w:outlineLvl w:val="5"/>
    </w:pPr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TitleAffirmation">
    <w:name w:val="_TitleAffirmation"/>
    <w:qFormat/>
    <w:rsid w:val="00A54432"/>
    <w:pPr>
      <w:spacing w:after="0" w:line="240" w:lineRule="auto"/>
    </w:pPr>
    <w:rPr>
      <w:rFonts w:ascii="Times New Roman" w:eastAsia="Times New Roman" w:hAnsi="Times New Roman" w:cs="Arial"/>
      <w:bCs/>
      <w:kern w:val="32"/>
      <w:sz w:val="24"/>
      <w:szCs w:val="32"/>
      <w:lang w:eastAsia="ru-RU"/>
    </w:rPr>
  </w:style>
  <w:style w:type="character" w:customStyle="1" w:styleId="company-infotext">
    <w:name w:val="company-info__text"/>
    <w:basedOn w:val="af3"/>
    <w:rsid w:val="00A54432"/>
  </w:style>
  <w:style w:type="paragraph" w:styleId="2">
    <w:name w:val="List Bullet 2"/>
    <w:basedOn w:val="af1"/>
    <w:rsid w:val="00A54432"/>
    <w:pPr>
      <w:numPr>
        <w:numId w:val="161"/>
      </w:numPr>
      <w:contextualSpacing/>
    </w:pPr>
  </w:style>
  <w:style w:type="paragraph" w:customStyle="1" w:styleId="font5">
    <w:name w:val="font5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000000"/>
      <w:kern w:val="2"/>
      <w:sz w:val="20"/>
      <w:szCs w:val="20"/>
      <w:lang w:eastAsia="ru-RU"/>
    </w:rPr>
  </w:style>
  <w:style w:type="paragraph" w:customStyle="1" w:styleId="font6">
    <w:name w:val="font6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FF0000"/>
      <w:kern w:val="2"/>
      <w:sz w:val="20"/>
      <w:szCs w:val="20"/>
      <w:lang w:eastAsia="ru-RU"/>
    </w:rPr>
  </w:style>
  <w:style w:type="paragraph" w:customStyle="1" w:styleId="xl17">
    <w:name w:val="xl1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8">
    <w:name w:val="xl1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2EFDA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9">
    <w:name w:val="xl1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0">
    <w:name w:val="xl2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1">
    <w:name w:val="xl2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4">
    <w:name w:val="xl24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8">
    <w:name w:val="xl2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9">
    <w:name w:val="xl2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kern w:val="2"/>
      <w:sz w:val="20"/>
      <w:szCs w:val="20"/>
      <w:lang w:eastAsia="ru-RU"/>
    </w:rPr>
  </w:style>
  <w:style w:type="paragraph" w:customStyle="1" w:styleId="xl32">
    <w:name w:val="xl32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kern w:val="2"/>
      <w:sz w:val="20"/>
      <w:szCs w:val="20"/>
      <w:lang w:eastAsia="ru-RU"/>
    </w:rPr>
  </w:style>
  <w:style w:type="paragraph" w:customStyle="1" w:styleId="xl39">
    <w:name w:val="xl39"/>
    <w:basedOn w:val="af1"/>
    <w:rsid w:val="00A54432"/>
    <w:pPr>
      <w:widowControl/>
      <w:pBdr>
        <w:left w:val="single" w:sz="4" w:space="0" w:color="auto"/>
        <w:bottom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0">
    <w:name w:val="xl4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00000"/>
      <w:kern w:val="2"/>
      <w:sz w:val="20"/>
      <w:szCs w:val="20"/>
      <w:lang w:eastAsia="ru-RU"/>
    </w:rPr>
  </w:style>
  <w:style w:type="paragraph" w:customStyle="1" w:styleId="xl41">
    <w:name w:val="xl4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563C1"/>
      <w:kern w:val="2"/>
      <w:sz w:val="20"/>
      <w:szCs w:val="20"/>
      <w:u w:val="single"/>
      <w:lang w:eastAsia="ru-RU"/>
    </w:rPr>
  </w:style>
  <w:style w:type="paragraph" w:customStyle="1" w:styleId="xl47">
    <w:name w:val="xl4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8">
    <w:name w:val="xl4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54">
    <w:name w:val="xl54"/>
    <w:basedOn w:val="af1"/>
    <w:rsid w:val="00A54432"/>
    <w:pPr>
      <w:widowControl/>
      <w:pBdr>
        <w:top w:val="single" w:sz="8" w:space="0" w:color="000000"/>
        <w:left w:val="single" w:sz="4" w:space="0" w:color="auto"/>
        <w:bottom w:val="single" w:sz="4" w:space="0" w:color="auto"/>
        <w:right w:val="single" w:sz="8" w:space="0" w:color="000000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87">
    <w:name w:val="xl8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99">
    <w:name w:val="xl9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00">
    <w:name w:val="xl10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19">
    <w:name w:val="xl119"/>
    <w:basedOn w:val="af1"/>
    <w:rsid w:val="00A5443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21">
    <w:name w:val="xl121"/>
    <w:basedOn w:val="af1"/>
    <w:rsid w:val="00A5443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character" w:customStyle="1" w:styleId="font51">
    <w:name w:val="font5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61">
    <w:name w:val="font6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FF0000"/>
      <w:sz w:val="20"/>
      <w:szCs w:val="20"/>
      <w:u w:val="none"/>
      <w:effect w:val="none"/>
    </w:rPr>
  </w:style>
  <w:style w:type="paragraph" w:customStyle="1" w:styleId="affffffffffffffffffb">
    <w:name w:val="_Табл_Текст"/>
    <w:basedOn w:val="af1"/>
    <w:rsid w:val="00A54432"/>
    <w:pPr>
      <w:widowControl/>
      <w:autoSpaceDN/>
      <w:adjustRightInd/>
      <w:jc w:val="left"/>
      <w:textAlignment w:val="auto"/>
    </w:pPr>
    <w:rPr>
      <w:szCs w:val="20"/>
    </w:rPr>
  </w:style>
  <w:style w:type="paragraph" w:customStyle="1" w:styleId="affffffffffffffffffc">
    <w:name w:val="_Основной перед списком с отступом"/>
    <w:basedOn w:val="af2"/>
    <w:next w:val="17"/>
    <w:link w:val="affffffffffffffffffd"/>
    <w:qFormat/>
    <w:rsid w:val="00A54432"/>
    <w:pPr>
      <w:keepNext/>
      <w:spacing w:before="120"/>
    </w:pPr>
  </w:style>
  <w:style w:type="character" w:customStyle="1" w:styleId="affffffffffffffffffd">
    <w:name w:val="_Основной перед списком с отступом Знак"/>
    <w:basedOn w:val="afffffff1"/>
    <w:link w:val="affffffffffffffffffc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numbering" w:customStyle="1" w:styleId="6">
    <w:name w:val="Текущий список6"/>
    <w:uiPriority w:val="99"/>
    <w:rsid w:val="002C0AC3"/>
    <w:pPr>
      <w:numPr>
        <w:numId w:val="18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png"/><Relationship Id="rId21" Type="http://schemas.openxmlformats.org/officeDocument/2006/relationships/image" Target="media/image6.png"/><Relationship Id="rId42" Type="http://schemas.openxmlformats.org/officeDocument/2006/relationships/hyperlink" Target="https://nsi.rosminzdrav.ru/" TargetMode="External"/><Relationship Id="rId63" Type="http://schemas.openxmlformats.org/officeDocument/2006/relationships/image" Target="media/image35.png"/><Relationship Id="rId84" Type="http://schemas.openxmlformats.org/officeDocument/2006/relationships/image" Target="media/image56.png"/><Relationship Id="rId138" Type="http://schemas.openxmlformats.org/officeDocument/2006/relationships/header" Target="header3.xml"/><Relationship Id="rId16" Type="http://schemas.openxmlformats.org/officeDocument/2006/relationships/hyperlink" Target="https://portalmr.egisz.rosminzdrav.ru" TargetMode="External"/><Relationship Id="rId107" Type="http://schemas.openxmlformats.org/officeDocument/2006/relationships/image" Target="media/image79.jpeg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hyperlink" Target="https://fias.nalog.ru/FindOktmo" TargetMode="External"/><Relationship Id="rId58" Type="http://schemas.openxmlformats.org/officeDocument/2006/relationships/image" Target="media/image30.png"/><Relationship Id="rId74" Type="http://schemas.openxmlformats.org/officeDocument/2006/relationships/image" Target="media/image46.png"/><Relationship Id="rId79" Type="http://schemas.openxmlformats.org/officeDocument/2006/relationships/image" Target="media/image51.png"/><Relationship Id="rId102" Type="http://schemas.openxmlformats.org/officeDocument/2006/relationships/image" Target="media/image74.png"/><Relationship Id="rId123" Type="http://schemas.openxmlformats.org/officeDocument/2006/relationships/image" Target="media/image95.png"/><Relationship Id="rId128" Type="http://schemas.openxmlformats.org/officeDocument/2006/relationships/image" Target="media/image100.png"/><Relationship Id="rId5" Type="http://schemas.openxmlformats.org/officeDocument/2006/relationships/numbering" Target="numbering.xml"/><Relationship Id="rId90" Type="http://schemas.openxmlformats.org/officeDocument/2006/relationships/image" Target="media/image62.png"/><Relationship Id="rId95" Type="http://schemas.openxmlformats.org/officeDocument/2006/relationships/image" Target="media/image67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hyperlink" Target="http://nsi.ffoms.ru/" TargetMode="External"/><Relationship Id="rId48" Type="http://schemas.openxmlformats.org/officeDocument/2006/relationships/image" Target="media/image24.png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113" Type="http://schemas.openxmlformats.org/officeDocument/2006/relationships/image" Target="media/image85.png"/><Relationship Id="rId118" Type="http://schemas.openxmlformats.org/officeDocument/2006/relationships/image" Target="media/image90.png"/><Relationship Id="rId134" Type="http://schemas.openxmlformats.org/officeDocument/2006/relationships/hyperlink" Target="mailto:egisz@stp-egisz.ru" TargetMode="External"/><Relationship Id="rId139" Type="http://schemas.openxmlformats.org/officeDocument/2006/relationships/fontTable" Target="fontTable.xml"/><Relationship Id="rId80" Type="http://schemas.openxmlformats.org/officeDocument/2006/relationships/image" Target="media/image52.png"/><Relationship Id="rId85" Type="http://schemas.openxmlformats.org/officeDocument/2006/relationships/image" Target="media/image57.png"/><Relationship Id="rId12" Type="http://schemas.openxmlformats.org/officeDocument/2006/relationships/hyperlink" Target="https://www.gosuslugi.ru/" TargetMode="External"/><Relationship Id="rId17" Type="http://schemas.openxmlformats.org/officeDocument/2006/relationships/image" Target="media/image2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31.png"/><Relationship Id="rId103" Type="http://schemas.openxmlformats.org/officeDocument/2006/relationships/image" Target="media/image75.png"/><Relationship Id="rId108" Type="http://schemas.openxmlformats.org/officeDocument/2006/relationships/image" Target="media/image80.jpeg"/><Relationship Id="rId124" Type="http://schemas.openxmlformats.org/officeDocument/2006/relationships/image" Target="media/image96.png"/><Relationship Id="rId129" Type="http://schemas.openxmlformats.org/officeDocument/2006/relationships/image" Target="media/image101.png"/><Relationship Id="rId54" Type="http://schemas.openxmlformats.org/officeDocument/2006/relationships/hyperlink" Target="mailto:egisz@stp-egisz.ru" TargetMode="External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91" Type="http://schemas.openxmlformats.org/officeDocument/2006/relationships/image" Target="media/image63.png"/><Relationship Id="rId96" Type="http://schemas.openxmlformats.org/officeDocument/2006/relationships/image" Target="media/image68.pn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25.png"/><Relationship Id="rId114" Type="http://schemas.openxmlformats.org/officeDocument/2006/relationships/image" Target="media/image86.png"/><Relationship Id="rId119" Type="http://schemas.openxmlformats.org/officeDocument/2006/relationships/image" Target="media/image91.jpeg"/><Relationship Id="rId44" Type="http://schemas.openxmlformats.org/officeDocument/2006/relationships/hyperlink" Target="https://nsi.rosminzdrav.ru/" TargetMode="External"/><Relationship Id="rId60" Type="http://schemas.openxmlformats.org/officeDocument/2006/relationships/image" Target="media/image32.png"/><Relationship Id="rId65" Type="http://schemas.openxmlformats.org/officeDocument/2006/relationships/image" Target="media/image37.png"/><Relationship Id="rId81" Type="http://schemas.openxmlformats.org/officeDocument/2006/relationships/image" Target="media/image53.png"/><Relationship Id="rId86" Type="http://schemas.openxmlformats.org/officeDocument/2006/relationships/image" Target="media/image58.png"/><Relationship Id="rId130" Type="http://schemas.openxmlformats.org/officeDocument/2006/relationships/hyperlink" Target="https://nsi.rosminzdrav.ru/" TargetMode="External"/><Relationship Id="rId135" Type="http://schemas.openxmlformats.org/officeDocument/2006/relationships/hyperlink" Target="https://support.egisz.rosminzdrav.ru" TargetMode="External"/><Relationship Id="rId13" Type="http://schemas.openxmlformats.org/officeDocument/2006/relationships/hyperlink" Target="https://www.gosuslugi.ru/help/faq/c-1/1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nsi.rosminzdrav.ru/" TargetMode="External"/><Relationship Id="rId109" Type="http://schemas.openxmlformats.org/officeDocument/2006/relationships/image" Target="media/image81.jpeg"/><Relationship Id="rId34" Type="http://schemas.openxmlformats.org/officeDocument/2006/relationships/image" Target="media/image19.png"/><Relationship Id="rId50" Type="http://schemas.openxmlformats.org/officeDocument/2006/relationships/image" Target="media/image26.png"/><Relationship Id="rId55" Type="http://schemas.openxmlformats.org/officeDocument/2006/relationships/image" Target="media/image27.png"/><Relationship Id="rId76" Type="http://schemas.openxmlformats.org/officeDocument/2006/relationships/image" Target="media/image48.png"/><Relationship Id="rId97" Type="http://schemas.openxmlformats.org/officeDocument/2006/relationships/image" Target="media/image69.png"/><Relationship Id="rId104" Type="http://schemas.openxmlformats.org/officeDocument/2006/relationships/image" Target="media/image76.jpeg"/><Relationship Id="rId120" Type="http://schemas.openxmlformats.org/officeDocument/2006/relationships/image" Target="media/image92.jpeg"/><Relationship Id="rId125" Type="http://schemas.openxmlformats.org/officeDocument/2006/relationships/image" Target="media/image97.png"/><Relationship Id="rId7" Type="http://schemas.openxmlformats.org/officeDocument/2006/relationships/settings" Target="settings.xml"/><Relationship Id="rId71" Type="http://schemas.openxmlformats.org/officeDocument/2006/relationships/image" Target="media/image43.png"/><Relationship Id="rId92" Type="http://schemas.openxmlformats.org/officeDocument/2006/relationships/image" Target="media/image64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hyperlink" Target="http://nsi.ffoms.ru/" TargetMode="External"/><Relationship Id="rId45" Type="http://schemas.openxmlformats.org/officeDocument/2006/relationships/hyperlink" Target="https://nsi.rosminzdrav.ru/" TargetMode="External"/><Relationship Id="rId66" Type="http://schemas.openxmlformats.org/officeDocument/2006/relationships/image" Target="media/image38.png"/><Relationship Id="rId87" Type="http://schemas.openxmlformats.org/officeDocument/2006/relationships/image" Target="media/image59.png"/><Relationship Id="rId110" Type="http://schemas.openxmlformats.org/officeDocument/2006/relationships/image" Target="media/image82.jpeg"/><Relationship Id="rId115" Type="http://schemas.openxmlformats.org/officeDocument/2006/relationships/image" Target="media/image87.png"/><Relationship Id="rId131" Type="http://schemas.openxmlformats.org/officeDocument/2006/relationships/hyperlink" Target="https://nsi.rosminzdrav.ru/" TargetMode="External"/><Relationship Id="rId136" Type="http://schemas.openxmlformats.org/officeDocument/2006/relationships/footer" Target="footer1.xml"/><Relationship Id="rId61" Type="http://schemas.openxmlformats.org/officeDocument/2006/relationships/image" Target="media/image33.png"/><Relationship Id="rId82" Type="http://schemas.openxmlformats.org/officeDocument/2006/relationships/image" Target="media/image54.png"/><Relationship Id="rId19" Type="http://schemas.openxmlformats.org/officeDocument/2006/relationships/image" Target="media/image4.png"/><Relationship Id="rId14" Type="http://schemas.openxmlformats.org/officeDocument/2006/relationships/image" Target="media/image1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28.png"/><Relationship Id="rId77" Type="http://schemas.openxmlformats.org/officeDocument/2006/relationships/image" Target="media/image49.png"/><Relationship Id="rId100" Type="http://schemas.openxmlformats.org/officeDocument/2006/relationships/image" Target="media/image72.png"/><Relationship Id="rId105" Type="http://schemas.openxmlformats.org/officeDocument/2006/relationships/image" Target="media/image77.png"/><Relationship Id="rId126" Type="http://schemas.openxmlformats.org/officeDocument/2006/relationships/image" Target="media/image98.png"/><Relationship Id="rId8" Type="http://schemas.openxmlformats.org/officeDocument/2006/relationships/webSettings" Target="webSettings.xml"/><Relationship Id="rId51" Type="http://schemas.openxmlformats.org/officeDocument/2006/relationships/hyperlink" Target="https://fias.nalog.ru/" TargetMode="External"/><Relationship Id="rId72" Type="http://schemas.openxmlformats.org/officeDocument/2006/relationships/image" Target="media/image44.png"/><Relationship Id="rId93" Type="http://schemas.openxmlformats.org/officeDocument/2006/relationships/image" Target="media/image65.png"/><Relationship Id="rId98" Type="http://schemas.openxmlformats.org/officeDocument/2006/relationships/image" Target="media/image70.png"/><Relationship Id="rId121" Type="http://schemas.openxmlformats.org/officeDocument/2006/relationships/image" Target="media/image93.jpeg"/><Relationship Id="rId3" Type="http://schemas.openxmlformats.org/officeDocument/2006/relationships/customXml" Target="../customXml/item3.xml"/><Relationship Id="rId25" Type="http://schemas.openxmlformats.org/officeDocument/2006/relationships/image" Target="media/image10.png"/><Relationship Id="rId46" Type="http://schemas.openxmlformats.org/officeDocument/2006/relationships/hyperlink" Target="http://nsi.ffoms.ru/" TargetMode="External"/><Relationship Id="rId67" Type="http://schemas.openxmlformats.org/officeDocument/2006/relationships/image" Target="media/image39.png"/><Relationship Id="rId116" Type="http://schemas.openxmlformats.org/officeDocument/2006/relationships/image" Target="media/image88.png"/><Relationship Id="rId137" Type="http://schemas.openxmlformats.org/officeDocument/2006/relationships/header" Target="header2.xml"/><Relationship Id="rId20" Type="http://schemas.openxmlformats.org/officeDocument/2006/relationships/image" Target="media/image5.png"/><Relationship Id="rId41" Type="http://schemas.openxmlformats.org/officeDocument/2006/relationships/hyperlink" Target="https://nsi.rosminzdrav.ru/" TargetMode="External"/><Relationship Id="rId62" Type="http://schemas.openxmlformats.org/officeDocument/2006/relationships/image" Target="media/image34.png"/><Relationship Id="rId83" Type="http://schemas.openxmlformats.org/officeDocument/2006/relationships/image" Target="media/image55.png"/><Relationship Id="rId88" Type="http://schemas.openxmlformats.org/officeDocument/2006/relationships/image" Target="media/image60.jpg"/><Relationship Id="rId111" Type="http://schemas.openxmlformats.org/officeDocument/2006/relationships/image" Target="media/image83.png"/><Relationship Id="rId132" Type="http://schemas.openxmlformats.org/officeDocument/2006/relationships/image" Target="media/image102.png"/><Relationship Id="rId15" Type="http://schemas.openxmlformats.org/officeDocument/2006/relationships/hyperlink" Target="mailto:egisz@stp-egisz.ru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29.png"/><Relationship Id="rId106" Type="http://schemas.openxmlformats.org/officeDocument/2006/relationships/image" Target="media/image78.png"/><Relationship Id="rId127" Type="http://schemas.openxmlformats.org/officeDocument/2006/relationships/image" Target="media/image99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52" Type="http://schemas.openxmlformats.org/officeDocument/2006/relationships/hyperlink" Target="mailto:egisz@stp-egisz.ru" TargetMode="External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94" Type="http://schemas.openxmlformats.org/officeDocument/2006/relationships/image" Target="media/image66.png"/><Relationship Id="rId99" Type="http://schemas.openxmlformats.org/officeDocument/2006/relationships/image" Target="media/image71.png"/><Relationship Id="rId101" Type="http://schemas.openxmlformats.org/officeDocument/2006/relationships/image" Target="media/image73.png"/><Relationship Id="rId122" Type="http://schemas.openxmlformats.org/officeDocument/2006/relationships/image" Target="media/image94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1.png"/><Relationship Id="rId47" Type="http://schemas.openxmlformats.org/officeDocument/2006/relationships/hyperlink" Target="https://nsi.rosminzdrav.ru/" TargetMode="External"/><Relationship Id="rId68" Type="http://schemas.openxmlformats.org/officeDocument/2006/relationships/image" Target="media/image40.png"/><Relationship Id="rId89" Type="http://schemas.openxmlformats.org/officeDocument/2006/relationships/image" Target="media/image61.png"/><Relationship Id="rId112" Type="http://schemas.openxmlformats.org/officeDocument/2006/relationships/image" Target="media/image84.jpeg"/><Relationship Id="rId133" Type="http://schemas.openxmlformats.org/officeDocument/2006/relationships/image" Target="media/image103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suslugi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.kazakova\Downloads\99_01_&#1053;&#1072;&#1073;&#1086;&#1088;_&#1089;&#1090;&#1080;&#1083;&#1077;&#1081;_2023_20231129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C97590-018F-450A-B4A6-9A68DF9A0363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customXml/itemProps2.xml><?xml version="1.0" encoding="utf-8"?>
<ds:datastoreItem xmlns:ds="http://schemas.openxmlformats.org/officeDocument/2006/customXml" ds:itemID="{EB4D0D8E-2C07-438A-8EEF-ED526EB72E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5267087-F4B5-4D3F-A767-9D8E0447076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2F959FA-BE54-4345-AAAC-55AFFC9E99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99_01_Набор_стилей_2023_20231129.dotm</Template>
  <TotalTime>3</TotalTime>
  <Pages>195</Pages>
  <Words>50528</Words>
  <Characters>288015</Characters>
  <Application>Microsoft Office Word</Application>
  <DocSecurity>0</DocSecurity>
  <Lines>2400</Lines>
  <Paragraphs>675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337868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Глушков Егор Юрьевич</cp:lastModifiedBy>
  <cp:revision>3</cp:revision>
  <cp:lastPrinted>2022-06-06T09:05:00Z</cp:lastPrinted>
  <dcterms:created xsi:type="dcterms:W3CDTF">2024-05-18T23:06:00Z</dcterms:created>
  <dcterms:modified xsi:type="dcterms:W3CDTF">2024-05-25T17:05:00Z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